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0F83" w:rsidRPr="00420F83" w:rsidRDefault="00420F83" w:rsidP="00420F83"/>
    <w:p w:rsidR="004C7061" w:rsidRDefault="004C7061" w:rsidP="004C7061">
      <w:pPr>
        <w:pStyle w:val="Style1"/>
      </w:pPr>
      <w:r w:rsidRPr="00B37FF2">
        <w:t xml:space="preserve">BTS </w:t>
      </w:r>
      <w:r>
        <w:t>MMCM</w:t>
      </w:r>
    </w:p>
    <w:p w:rsidR="004C7061" w:rsidRPr="009A2B2A" w:rsidRDefault="004C7061" w:rsidP="004C7061">
      <w:pPr>
        <w:pStyle w:val="Style1"/>
      </w:pPr>
      <w:r w:rsidRPr="009A2B2A">
        <w:t xml:space="preserve">MÉTIERS DE LA MODE </w:t>
      </w:r>
      <w:r>
        <w:br/>
      </w:r>
      <w:r w:rsidRPr="009A2B2A">
        <w:t>CHAUSSURE</w:t>
      </w:r>
      <w:r>
        <w:t xml:space="preserve"> ET </w:t>
      </w:r>
      <w:r w:rsidRPr="009A2B2A">
        <w:t>MAROQUINERIE</w:t>
      </w:r>
    </w:p>
    <w:p w:rsidR="004C7061" w:rsidRDefault="004C7061" w:rsidP="004C7061"/>
    <w:p w:rsidR="004C7061" w:rsidRDefault="004C7061" w:rsidP="004C7061">
      <w:pPr>
        <w:pStyle w:val="Style1"/>
      </w:pPr>
    </w:p>
    <w:p w:rsidR="004C7061" w:rsidRPr="004C7061" w:rsidRDefault="004C7061" w:rsidP="004C7061">
      <w:pPr>
        <w:pStyle w:val="Style1"/>
        <w:rPr>
          <w:sz w:val="40"/>
        </w:rPr>
      </w:pPr>
      <w:r w:rsidRPr="004C7061">
        <w:rPr>
          <w:sz w:val="40"/>
        </w:rPr>
        <w:t xml:space="preserve">Unité U42 : Conception des modèles en 2D ou 3D </w:t>
      </w:r>
    </w:p>
    <w:p w:rsidR="004C7061" w:rsidRPr="00DC3CB3" w:rsidRDefault="004C7061" w:rsidP="004C7061">
      <w:pPr>
        <w:pStyle w:val="Style1"/>
        <w:rPr>
          <w:i/>
          <w:sz w:val="10"/>
        </w:rPr>
      </w:pPr>
    </w:p>
    <w:p w:rsidR="004C7061" w:rsidRPr="00DC3CB3" w:rsidRDefault="004C7061" w:rsidP="004C7061">
      <w:pPr>
        <w:pStyle w:val="Style1"/>
        <w:rPr>
          <w:sz w:val="40"/>
        </w:rPr>
      </w:pPr>
      <w:r w:rsidRPr="00DC3CB3">
        <w:rPr>
          <w:sz w:val="40"/>
        </w:rPr>
        <w:t>SESSION 201</w:t>
      </w:r>
      <w:r w:rsidR="00B2303C">
        <w:rPr>
          <w:sz w:val="40"/>
        </w:rPr>
        <w:t>8</w:t>
      </w:r>
    </w:p>
    <w:p w:rsidR="004C7061" w:rsidRDefault="004C7061" w:rsidP="004C7061"/>
    <w:p w:rsidR="004C7061" w:rsidRPr="00FC3D50" w:rsidRDefault="004C7061" w:rsidP="004C7061"/>
    <w:p w:rsidR="004C7061" w:rsidRDefault="004C7061" w:rsidP="004C7061"/>
    <w:p w:rsidR="004C7061" w:rsidRPr="006637ED" w:rsidRDefault="004C7061" w:rsidP="004C7061">
      <w:pPr>
        <w:spacing w:after="240"/>
        <w:rPr>
          <w:b/>
          <w:sz w:val="28"/>
        </w:rPr>
      </w:pPr>
      <w:r>
        <w:rPr>
          <w:b/>
          <w:sz w:val="28"/>
        </w:rPr>
        <w:t xml:space="preserve">Première partie </w:t>
      </w:r>
      <w:r w:rsidRPr="006637ED">
        <w:rPr>
          <w:b/>
          <w:sz w:val="28"/>
        </w:rPr>
        <w:t xml:space="preserve">: </w:t>
      </w:r>
      <w:r w:rsidR="00CC1959">
        <w:rPr>
          <w:b/>
          <w:sz w:val="28"/>
        </w:rPr>
        <w:t xml:space="preserve">Modélisation 3 D  </w:t>
      </w:r>
      <w:r w:rsidR="000A4ED4">
        <w:rPr>
          <w:sz w:val="22"/>
        </w:rPr>
        <w:t>(temps conseillé : 4</w:t>
      </w:r>
      <w:r w:rsidR="00CC1959" w:rsidRPr="00CC1959">
        <w:rPr>
          <w:sz w:val="22"/>
        </w:rPr>
        <w:t>h)</w:t>
      </w:r>
    </w:p>
    <w:p w:rsidR="004C7061" w:rsidRPr="001A704B" w:rsidRDefault="004C7061" w:rsidP="004C7061">
      <w:pPr>
        <w:spacing w:after="240"/>
        <w:rPr>
          <w:b/>
          <w:color w:val="FF0000"/>
          <w:sz w:val="28"/>
        </w:rPr>
      </w:pPr>
      <w:r w:rsidRPr="001A704B">
        <w:rPr>
          <w:b/>
          <w:color w:val="FF0000"/>
          <w:sz w:val="28"/>
        </w:rPr>
        <w:t xml:space="preserve">Deuxième partie : </w:t>
      </w:r>
      <w:r w:rsidR="00E07775" w:rsidRPr="001A704B">
        <w:rPr>
          <w:b/>
          <w:color w:val="FF0000"/>
          <w:sz w:val="28"/>
        </w:rPr>
        <w:t>R</w:t>
      </w:r>
      <w:r w:rsidR="00CC1959" w:rsidRPr="001A704B">
        <w:rPr>
          <w:b/>
          <w:color w:val="FF0000"/>
          <w:sz w:val="28"/>
        </w:rPr>
        <w:t xml:space="preserve">éaliser le plan et les gabarits en  CAO 2D </w:t>
      </w:r>
      <w:r w:rsidR="00CC1959" w:rsidRPr="001A704B">
        <w:rPr>
          <w:color w:val="FF0000"/>
          <w:sz w:val="22"/>
        </w:rPr>
        <w:t>(temps conseillé :</w:t>
      </w:r>
      <w:r w:rsidR="000A4ED4" w:rsidRPr="001A704B">
        <w:rPr>
          <w:color w:val="FF0000"/>
          <w:sz w:val="22"/>
        </w:rPr>
        <w:t xml:space="preserve"> 13</w:t>
      </w:r>
      <w:r w:rsidR="00CC1959" w:rsidRPr="001A704B">
        <w:rPr>
          <w:color w:val="FF0000"/>
          <w:sz w:val="22"/>
        </w:rPr>
        <w:t>h)</w:t>
      </w:r>
    </w:p>
    <w:p w:rsidR="00CC1959" w:rsidRDefault="00CC1959" w:rsidP="004C7061">
      <w:pPr>
        <w:spacing w:after="240"/>
      </w:pPr>
      <w:r>
        <w:rPr>
          <w:b/>
          <w:sz w:val="28"/>
        </w:rPr>
        <w:t xml:space="preserve">Troisième partie : Réaliser la graduation du modèle </w:t>
      </w:r>
      <w:r w:rsidRPr="00CC1959">
        <w:rPr>
          <w:sz w:val="22"/>
        </w:rPr>
        <w:t xml:space="preserve">(temps conseillé : </w:t>
      </w:r>
      <w:r>
        <w:rPr>
          <w:sz w:val="22"/>
        </w:rPr>
        <w:t>3</w:t>
      </w:r>
      <w:r w:rsidRPr="00CC1959">
        <w:rPr>
          <w:sz w:val="22"/>
        </w:rPr>
        <w:t>h)</w:t>
      </w:r>
    </w:p>
    <w:p w:rsidR="004C7061" w:rsidRPr="006637ED" w:rsidRDefault="00CC1959" w:rsidP="004C7061">
      <w:pPr>
        <w:rPr>
          <w:b/>
          <w:sz w:val="24"/>
        </w:rPr>
      </w:pPr>
      <w:r>
        <w:rPr>
          <w:b/>
          <w:sz w:val="24"/>
        </w:rPr>
        <w:t>Durée totale: 20</w:t>
      </w:r>
      <w:r w:rsidR="004C7061" w:rsidRPr="006637ED">
        <w:rPr>
          <w:b/>
          <w:sz w:val="24"/>
        </w:rPr>
        <w:t xml:space="preserve"> Heures</w:t>
      </w:r>
    </w:p>
    <w:p w:rsidR="004C7061" w:rsidRPr="006637ED" w:rsidRDefault="004C7061" w:rsidP="004C7061">
      <w:pPr>
        <w:rPr>
          <w:b/>
          <w:sz w:val="24"/>
        </w:rPr>
      </w:pPr>
    </w:p>
    <w:p w:rsidR="004C7061" w:rsidRPr="006637ED" w:rsidRDefault="004C7061" w:rsidP="004C7061">
      <w:pPr>
        <w:rPr>
          <w:b/>
          <w:sz w:val="24"/>
        </w:rPr>
      </w:pPr>
      <w:r w:rsidRPr="006637ED">
        <w:rPr>
          <w:b/>
          <w:sz w:val="24"/>
        </w:rPr>
        <w:t>Coefficient : 4</w:t>
      </w:r>
      <w:bookmarkStart w:id="0" w:name="_GoBack"/>
      <w:bookmarkEnd w:id="0"/>
    </w:p>
    <w:p w:rsidR="004C7061" w:rsidRPr="006637ED" w:rsidRDefault="004C7061" w:rsidP="004C7061">
      <w:pPr>
        <w:rPr>
          <w:b/>
          <w:sz w:val="24"/>
        </w:rPr>
      </w:pPr>
    </w:p>
    <w:p w:rsidR="004C7061" w:rsidRPr="006637ED" w:rsidRDefault="004C7061" w:rsidP="004C7061">
      <w:pPr>
        <w:rPr>
          <w:b/>
          <w:sz w:val="24"/>
        </w:rPr>
      </w:pPr>
      <w:r w:rsidRPr="006637ED">
        <w:rPr>
          <w:b/>
          <w:sz w:val="24"/>
        </w:rPr>
        <w:t xml:space="preserve">Matériels autorisés : pas de restriction </w:t>
      </w:r>
    </w:p>
    <w:p w:rsidR="004C7061" w:rsidRDefault="004C7061" w:rsidP="004C7061">
      <w:pPr>
        <w:rPr>
          <w:b/>
          <w:sz w:val="24"/>
        </w:rPr>
      </w:pPr>
    </w:p>
    <w:p w:rsidR="00BF093F" w:rsidRDefault="00BF093F" w:rsidP="004C7061">
      <w:pPr>
        <w:rPr>
          <w:b/>
          <w:sz w:val="24"/>
        </w:rPr>
      </w:pPr>
    </w:p>
    <w:p w:rsidR="00BF093F" w:rsidRDefault="00BF093F" w:rsidP="004C7061">
      <w:pPr>
        <w:rPr>
          <w:b/>
          <w:sz w:val="24"/>
        </w:rPr>
      </w:pPr>
    </w:p>
    <w:p w:rsidR="00BF093F" w:rsidRDefault="00BF093F" w:rsidP="004C7061">
      <w:pPr>
        <w:rPr>
          <w:b/>
          <w:sz w:val="24"/>
        </w:rPr>
      </w:pPr>
    </w:p>
    <w:p w:rsidR="00BF093F" w:rsidRDefault="00BF093F" w:rsidP="004C7061">
      <w:pPr>
        <w:rPr>
          <w:b/>
          <w:sz w:val="24"/>
        </w:rPr>
      </w:pPr>
    </w:p>
    <w:p w:rsidR="00BF093F" w:rsidRDefault="00BF093F" w:rsidP="004C7061">
      <w:pPr>
        <w:rPr>
          <w:b/>
          <w:sz w:val="24"/>
        </w:rPr>
      </w:pPr>
    </w:p>
    <w:p w:rsidR="00BF093F" w:rsidRDefault="00BF093F" w:rsidP="004C7061">
      <w:pPr>
        <w:rPr>
          <w:b/>
          <w:sz w:val="24"/>
        </w:rPr>
      </w:pPr>
    </w:p>
    <w:p w:rsidR="00BF093F" w:rsidRDefault="00BF093F" w:rsidP="004C7061">
      <w:pPr>
        <w:rPr>
          <w:b/>
          <w:sz w:val="24"/>
        </w:rPr>
      </w:pPr>
    </w:p>
    <w:p w:rsidR="00BF093F" w:rsidRDefault="00BF093F" w:rsidP="004C7061">
      <w:pPr>
        <w:rPr>
          <w:b/>
          <w:sz w:val="24"/>
        </w:rPr>
      </w:pPr>
    </w:p>
    <w:p w:rsidR="00BF093F" w:rsidRDefault="00BF093F" w:rsidP="004C7061">
      <w:pPr>
        <w:rPr>
          <w:b/>
          <w:sz w:val="24"/>
        </w:rPr>
      </w:pPr>
    </w:p>
    <w:p w:rsidR="00BF093F" w:rsidRPr="00067352" w:rsidRDefault="00BF093F" w:rsidP="004C7061">
      <w:pPr>
        <w:rPr>
          <w:b/>
          <w:sz w:val="24"/>
        </w:rPr>
      </w:pPr>
    </w:p>
    <w:p w:rsidR="00BF093F" w:rsidRPr="00130723" w:rsidRDefault="00BF093F" w:rsidP="00BF093F">
      <w:pPr>
        <w:spacing w:line="360" w:lineRule="auto"/>
        <w:jc w:val="both"/>
        <w:rPr>
          <w:b/>
          <w:sz w:val="22"/>
          <w:szCs w:val="22"/>
        </w:rPr>
      </w:pPr>
      <w:r w:rsidRPr="00130723">
        <w:rPr>
          <w:b/>
          <w:sz w:val="22"/>
          <w:szCs w:val="22"/>
        </w:rPr>
        <w:t>Remarques :</w:t>
      </w:r>
    </w:p>
    <w:p w:rsidR="00BF093F" w:rsidRPr="00496E4F" w:rsidRDefault="00BF093F" w:rsidP="00BF093F">
      <w:pPr>
        <w:numPr>
          <w:ilvl w:val="0"/>
          <w:numId w:val="33"/>
        </w:numPr>
        <w:spacing w:line="360" w:lineRule="auto"/>
        <w:jc w:val="both"/>
        <w:rPr>
          <w:sz w:val="22"/>
          <w:szCs w:val="22"/>
        </w:rPr>
      </w:pPr>
      <w:r w:rsidRPr="00965E9F">
        <w:rPr>
          <w:b/>
          <w:sz w:val="22"/>
          <w:szCs w:val="22"/>
        </w:rPr>
        <w:t>Enregistrer</w:t>
      </w:r>
      <w:r w:rsidRPr="00496E4F">
        <w:rPr>
          <w:sz w:val="22"/>
          <w:szCs w:val="22"/>
        </w:rPr>
        <w:t xml:space="preserve"> l’ensemble des fichiers sur </w:t>
      </w:r>
      <w:r w:rsidRPr="00965E9F">
        <w:rPr>
          <w:b/>
          <w:sz w:val="22"/>
          <w:szCs w:val="22"/>
        </w:rPr>
        <w:t>le réseau HARP</w:t>
      </w:r>
      <w:r w:rsidRPr="00496E4F">
        <w:rPr>
          <w:sz w:val="22"/>
          <w:szCs w:val="22"/>
        </w:rPr>
        <w:t>. Iden</w:t>
      </w:r>
      <w:r>
        <w:rPr>
          <w:sz w:val="22"/>
          <w:szCs w:val="22"/>
        </w:rPr>
        <w:t>tifier clairement votre fichier,</w:t>
      </w:r>
    </w:p>
    <w:p w:rsidR="00BF093F" w:rsidRPr="00496E4F" w:rsidRDefault="00BF093F" w:rsidP="00BF093F">
      <w:pPr>
        <w:numPr>
          <w:ilvl w:val="0"/>
          <w:numId w:val="33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Réaliser</w:t>
      </w:r>
      <w:r w:rsidRPr="00496E4F">
        <w:rPr>
          <w:sz w:val="22"/>
          <w:szCs w:val="22"/>
        </w:rPr>
        <w:t xml:space="preserve"> des </w:t>
      </w:r>
      <w:r w:rsidRPr="00965E9F">
        <w:rPr>
          <w:b/>
          <w:sz w:val="22"/>
          <w:szCs w:val="22"/>
        </w:rPr>
        <w:t>sauvegardes préventives</w:t>
      </w:r>
      <w:r w:rsidRPr="00496E4F">
        <w:rPr>
          <w:sz w:val="22"/>
          <w:szCs w:val="22"/>
        </w:rPr>
        <w:t xml:space="preserve"> pour ne pas perdre </w:t>
      </w:r>
      <w:r>
        <w:rPr>
          <w:sz w:val="22"/>
          <w:szCs w:val="22"/>
        </w:rPr>
        <w:t>les</w:t>
      </w:r>
      <w:r w:rsidRPr="00496E4F">
        <w:rPr>
          <w:sz w:val="22"/>
          <w:szCs w:val="22"/>
        </w:rPr>
        <w:t xml:space="preserve"> travaux</w:t>
      </w:r>
      <w:r>
        <w:rPr>
          <w:sz w:val="22"/>
          <w:szCs w:val="22"/>
        </w:rPr>
        <w:t>, i</w:t>
      </w:r>
      <w:r w:rsidRPr="00496E4F">
        <w:rPr>
          <w:sz w:val="22"/>
          <w:szCs w:val="22"/>
        </w:rPr>
        <w:t>mprimer les documents afin de constituer le dossier du produit.</w:t>
      </w:r>
    </w:p>
    <w:p w:rsidR="004C7061" w:rsidRPr="006637ED" w:rsidRDefault="004C7061" w:rsidP="004C7061">
      <w:pPr>
        <w:rPr>
          <w:sz w:val="24"/>
        </w:rPr>
      </w:pPr>
    </w:p>
    <w:p w:rsidR="004C7061" w:rsidRDefault="004C7061">
      <w:r>
        <w:br w:type="page"/>
      </w:r>
    </w:p>
    <w:p w:rsidR="000E234A" w:rsidRDefault="000E234A" w:rsidP="00BF093F">
      <w:pPr>
        <w:pStyle w:val="Titre"/>
      </w:pPr>
    </w:p>
    <w:p w:rsidR="00BF093F" w:rsidRDefault="00BF093F" w:rsidP="00BF093F">
      <w:pPr>
        <w:pStyle w:val="Titre"/>
      </w:pPr>
      <w:r>
        <w:t>Compétences unité U42</w:t>
      </w:r>
    </w:p>
    <w:p w:rsidR="00BF093F" w:rsidRPr="00BF093F" w:rsidRDefault="00BF093F" w:rsidP="00BF093F">
      <w:pPr>
        <w:shd w:val="clear" w:color="auto" w:fill="FFFFFF" w:themeFill="background1"/>
        <w:rPr>
          <w:b/>
          <w:color w:val="808080" w:themeColor="background1" w:themeShade="80"/>
        </w:rPr>
      </w:pPr>
      <w:r w:rsidRPr="00BF093F">
        <w:rPr>
          <w:b/>
          <w:color w:val="808080" w:themeColor="background1" w:themeShade="80"/>
        </w:rPr>
        <w:t xml:space="preserve">Partie </w:t>
      </w:r>
      <w:r w:rsidR="001A704B">
        <w:rPr>
          <w:b/>
          <w:color w:val="808080" w:themeColor="background1" w:themeShade="80"/>
        </w:rPr>
        <w:t>2</w:t>
      </w:r>
      <w:r w:rsidRPr="00BF093F">
        <w:rPr>
          <w:b/>
          <w:color w:val="808080" w:themeColor="background1" w:themeShade="80"/>
        </w:rPr>
        <w:t xml:space="preserve"> repérée en gris</w:t>
      </w:r>
    </w:p>
    <w:p w:rsidR="00BF093F" w:rsidRPr="00BF093F" w:rsidRDefault="00BF093F" w:rsidP="00BF093F">
      <w:pPr>
        <w:shd w:val="clear" w:color="auto" w:fill="FFFFFF" w:themeFill="background1"/>
        <w:rPr>
          <w:color w:val="808080" w:themeColor="background1" w:themeShade="80"/>
        </w:rPr>
      </w:pPr>
    </w:p>
    <w:tbl>
      <w:tblPr>
        <w:tblW w:w="7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6700"/>
      </w:tblGrid>
      <w:tr w:rsidR="00BF093F" w:rsidRPr="004968AA" w:rsidTr="00903E62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93F" w:rsidRPr="004968AA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68AA">
              <w:rPr>
                <w:rFonts w:ascii="Calibri" w:hAnsi="Calibri" w:cs="Calibri"/>
                <w:color w:val="000000"/>
                <w:sz w:val="22"/>
                <w:szCs w:val="22"/>
              </w:rPr>
              <w:t>C1.31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3F" w:rsidRPr="004968AA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68AA">
              <w:rPr>
                <w:rFonts w:ascii="Calibri" w:hAnsi="Calibri" w:cs="Calibri"/>
                <w:color w:val="000000"/>
                <w:sz w:val="22"/>
                <w:szCs w:val="22"/>
              </w:rPr>
              <w:t>Préconcevoir les modèles</w:t>
            </w:r>
          </w:p>
        </w:tc>
      </w:tr>
      <w:tr w:rsidR="00BF093F" w:rsidRPr="004968AA" w:rsidTr="00BF093F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BF093F" w:rsidRPr="004968AA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68AA">
              <w:rPr>
                <w:rFonts w:ascii="Calibri" w:hAnsi="Calibri" w:cs="Calibri"/>
                <w:color w:val="000000"/>
                <w:sz w:val="22"/>
                <w:szCs w:val="22"/>
              </w:rPr>
              <w:t>C1.311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3F" w:rsidRPr="004968AA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68AA">
              <w:rPr>
                <w:rFonts w:ascii="Calibri" w:hAnsi="Calibri" w:cs="Calibri"/>
                <w:color w:val="000000"/>
                <w:sz w:val="22"/>
                <w:szCs w:val="22"/>
              </w:rPr>
              <w:t>Analyser les formes géométriques et les contraintes techniques du produit. En déduire les conditions nécessaires de construction (aisance, spécificités géométriques et dimensionnelles) et les tolérances nécessaires associées.</w:t>
            </w:r>
          </w:p>
        </w:tc>
      </w:tr>
      <w:tr w:rsidR="00BF093F" w:rsidRPr="004968AA" w:rsidTr="00BF093F">
        <w:trPr>
          <w:trHeight w:val="353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BF093F" w:rsidRPr="000E234A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E234A">
              <w:rPr>
                <w:rFonts w:ascii="Calibri" w:hAnsi="Calibri" w:cs="Calibri"/>
                <w:color w:val="000000"/>
                <w:sz w:val="22"/>
                <w:szCs w:val="22"/>
              </w:rPr>
              <w:t>C1.312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3F" w:rsidRPr="000E234A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E234A">
              <w:rPr>
                <w:rFonts w:ascii="Calibri" w:hAnsi="Calibri" w:cs="Calibri"/>
                <w:color w:val="000000"/>
                <w:sz w:val="22"/>
                <w:szCs w:val="22"/>
              </w:rPr>
              <w:t>Intégrer les données du styliste pour préconcevoir les lignes caractéristiques du modèle</w:t>
            </w:r>
          </w:p>
        </w:tc>
      </w:tr>
      <w:tr w:rsidR="00BF093F" w:rsidRPr="004968AA" w:rsidTr="00903E62">
        <w:trPr>
          <w:trHeight w:val="259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93F" w:rsidRPr="000E234A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E234A">
              <w:rPr>
                <w:rFonts w:ascii="Calibri" w:hAnsi="Calibri" w:cs="Calibri"/>
                <w:color w:val="000000"/>
                <w:sz w:val="22"/>
                <w:szCs w:val="22"/>
              </w:rPr>
              <w:t>C1.32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3F" w:rsidRPr="000E234A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E234A">
              <w:rPr>
                <w:rFonts w:ascii="Calibri" w:hAnsi="Calibri" w:cs="Calibri"/>
                <w:color w:val="000000"/>
                <w:sz w:val="22"/>
                <w:szCs w:val="22"/>
              </w:rPr>
              <w:t>Élaborer le dessin de définition du produit</w:t>
            </w:r>
          </w:p>
        </w:tc>
      </w:tr>
      <w:tr w:rsidR="00BF093F" w:rsidRPr="00A47FA7" w:rsidTr="00903E62">
        <w:trPr>
          <w:trHeight w:val="293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093F" w:rsidRPr="000E234A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E234A">
              <w:rPr>
                <w:rFonts w:ascii="Calibri" w:hAnsi="Calibri" w:cs="Calibri"/>
                <w:color w:val="000000"/>
                <w:sz w:val="22"/>
                <w:szCs w:val="22"/>
              </w:rPr>
              <w:t>C1.321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3F" w:rsidRPr="000E234A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E234A">
              <w:rPr>
                <w:rFonts w:ascii="Calibri" w:hAnsi="Calibri" w:cs="Calibri"/>
                <w:color w:val="000000"/>
                <w:sz w:val="22"/>
                <w:szCs w:val="22"/>
              </w:rPr>
              <w:t>Élaborer les représentations graphiques 2D ou 3D, les nomenclatures et les spécifications associées.</w:t>
            </w:r>
          </w:p>
        </w:tc>
      </w:tr>
      <w:tr w:rsidR="00BF093F" w:rsidRPr="00A47FA7" w:rsidTr="00BF093F">
        <w:trPr>
          <w:trHeight w:val="341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BF093F" w:rsidRPr="000E234A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E234A">
              <w:rPr>
                <w:rFonts w:ascii="Calibri" w:hAnsi="Calibri" w:cs="Calibri"/>
                <w:color w:val="000000"/>
                <w:sz w:val="22"/>
                <w:szCs w:val="22"/>
              </w:rPr>
              <w:t>C1.51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093F" w:rsidRPr="000E234A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E234A">
              <w:rPr>
                <w:rFonts w:ascii="Calibri" w:hAnsi="Calibri" w:cs="Calibri"/>
                <w:color w:val="000000"/>
                <w:sz w:val="22"/>
                <w:szCs w:val="22"/>
              </w:rPr>
              <w:t>Concevoir le plan du modèle</w:t>
            </w:r>
          </w:p>
        </w:tc>
      </w:tr>
      <w:tr w:rsidR="00BF093F" w:rsidRPr="00A47FA7" w:rsidTr="00BF093F">
        <w:trPr>
          <w:trHeight w:val="517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BF093F" w:rsidRPr="000E234A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E234A">
              <w:rPr>
                <w:rFonts w:ascii="Calibri" w:hAnsi="Calibri" w:cs="Calibri"/>
                <w:color w:val="000000"/>
                <w:sz w:val="22"/>
                <w:szCs w:val="22"/>
              </w:rPr>
              <w:t>C1.511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093F" w:rsidRPr="000E234A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E234A">
              <w:rPr>
                <w:rFonts w:ascii="Calibri" w:hAnsi="Calibri" w:cs="Calibri"/>
                <w:color w:val="000000"/>
                <w:sz w:val="22"/>
                <w:szCs w:val="22"/>
              </w:rPr>
              <w:t>Développer numériquement le plan d’un modèle.</w:t>
            </w:r>
            <w:r w:rsidRPr="000E234A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Utiliser les fonctionnalités d’un logiciel 2D et/ou 3D dans le but d’optimiser la démarche de développement de plan.</w:t>
            </w:r>
          </w:p>
        </w:tc>
      </w:tr>
      <w:tr w:rsidR="00BF093F" w:rsidRPr="00A47FA7" w:rsidTr="00BF093F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BF093F" w:rsidRPr="00A47FA7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C1.512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093F" w:rsidRPr="00A47FA7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Archiver le plan du modèle et les documents associés en vue de son exploitation.</w:t>
            </w:r>
          </w:p>
        </w:tc>
      </w:tr>
      <w:tr w:rsidR="00BF093F" w:rsidRPr="00A47FA7" w:rsidTr="00BF093F">
        <w:trPr>
          <w:trHeight w:val="417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BF093F" w:rsidRPr="000E234A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E234A">
              <w:rPr>
                <w:rFonts w:ascii="Calibri" w:hAnsi="Calibri" w:cs="Calibri"/>
                <w:color w:val="000000"/>
                <w:sz w:val="22"/>
                <w:szCs w:val="22"/>
              </w:rPr>
              <w:t>C1.513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093F" w:rsidRPr="000E234A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E234A">
              <w:rPr>
                <w:rFonts w:ascii="Calibri" w:hAnsi="Calibri" w:cs="Calibri"/>
                <w:color w:val="000000"/>
                <w:sz w:val="22"/>
                <w:szCs w:val="22"/>
              </w:rPr>
              <w:t>Extraire et concevoir tous les éléments constitutifs du modèle (gabarits) en vue de leur exploitation industrielle, notamment pour la découpe numérique.</w:t>
            </w:r>
          </w:p>
        </w:tc>
      </w:tr>
      <w:tr w:rsidR="00BF093F" w:rsidRPr="00A47FA7" w:rsidTr="00BF093F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093F" w:rsidRPr="00A47FA7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C2.2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093F" w:rsidRPr="00A47FA7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Concevoir et effectuer la graduation numérique du modèle (pour la chaussure)</w:t>
            </w:r>
          </w:p>
        </w:tc>
      </w:tr>
      <w:tr w:rsidR="00BF093F" w:rsidRPr="00A47FA7" w:rsidTr="00BF093F">
        <w:trPr>
          <w:trHeight w:val="375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093F" w:rsidRPr="00A47FA7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C2.21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093F" w:rsidRPr="00A47FA7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Effectuer la graduation d’un modèle en CAO</w:t>
            </w:r>
          </w:p>
        </w:tc>
      </w:tr>
      <w:tr w:rsidR="00BF093F" w:rsidRPr="00A47FA7" w:rsidTr="00BF093F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093F" w:rsidRPr="00A47FA7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C2.211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093F" w:rsidRPr="00A47FA7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Concevoir les règles de graduation à appliquer au modèle.</w:t>
            </w: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Sauvegarder les règles et enrichir les bases de données</w:t>
            </w:r>
          </w:p>
        </w:tc>
      </w:tr>
      <w:tr w:rsidR="00BF093F" w:rsidRPr="00A47FA7" w:rsidTr="00BF093F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093F" w:rsidRPr="00A47FA7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C2.212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093F" w:rsidRPr="00A47FA7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Définir les paramètres géométriques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variant et invariant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caractéristiques de la graduation envisagée.</w:t>
            </w:r>
          </w:p>
        </w:tc>
      </w:tr>
      <w:tr w:rsidR="00BF093F" w:rsidRPr="00A47FA7" w:rsidTr="00BF093F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093F" w:rsidRPr="00A47FA7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C2.213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093F" w:rsidRPr="00A47FA7" w:rsidRDefault="00BF093F" w:rsidP="00903E6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bookmarkStart w:id="1" w:name="RANGE!C51"/>
            <w:bookmarkStart w:id="2" w:name="RANGE!C90"/>
            <w:bookmarkEnd w:id="1"/>
            <w:r w:rsidRPr="00A47FA7">
              <w:rPr>
                <w:rFonts w:ascii="Calibri" w:hAnsi="Calibri" w:cs="Calibri"/>
                <w:color w:val="000000"/>
                <w:sz w:val="22"/>
                <w:szCs w:val="22"/>
              </w:rPr>
              <w:t>Réaliser et contrôler la graduation de tous les éléments du modèle en CAO</w:t>
            </w:r>
            <w:bookmarkEnd w:id="2"/>
          </w:p>
        </w:tc>
      </w:tr>
    </w:tbl>
    <w:p w:rsidR="00BF093F" w:rsidRDefault="00BF093F" w:rsidP="00BF093F"/>
    <w:p w:rsidR="000E234A" w:rsidRDefault="000E234A">
      <w:r>
        <w:br w:type="page"/>
      </w:r>
    </w:p>
    <w:p w:rsidR="00E07775" w:rsidRDefault="00E07775"/>
    <w:p w:rsidR="00CC1959" w:rsidRDefault="00B2303C" w:rsidP="00DA1F10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240"/>
      </w:pPr>
      <w:r>
        <w:rPr>
          <w:noProof/>
          <w:sz w:val="24"/>
        </w:rPr>
        <w:drawing>
          <wp:anchor distT="0" distB="0" distL="114300" distR="114300" simplePos="0" relativeHeight="251906048" behindDoc="0" locked="0" layoutInCell="1" allowOverlap="1" wp14:anchorId="49ACD70F" wp14:editId="06C32AED">
            <wp:simplePos x="0" y="0"/>
            <wp:positionH relativeFrom="column">
              <wp:posOffset>4833620</wp:posOffset>
            </wp:positionH>
            <wp:positionV relativeFrom="paragraph">
              <wp:posOffset>90805</wp:posOffset>
            </wp:positionV>
            <wp:extent cx="1173480" cy="184785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 VALERIE CROQUIS 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4" t="9848" r="13712" b="18561"/>
                    <a:stretch/>
                  </pic:blipFill>
                  <pic:spPr bwMode="auto">
                    <a:xfrm>
                      <a:off x="0" y="0"/>
                      <a:ext cx="117348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0D1">
        <w:t>DEUXIÈME PARTIE</w:t>
      </w:r>
    </w:p>
    <w:p w:rsidR="00B2303C" w:rsidRDefault="00B2303C" w:rsidP="00E07775">
      <w:pPr>
        <w:pStyle w:val="Paragraphedeliste"/>
        <w:ind w:left="280"/>
        <w:rPr>
          <w:b/>
          <w:sz w:val="24"/>
          <w:u w:val="single"/>
        </w:rPr>
      </w:pPr>
    </w:p>
    <w:p w:rsidR="00E07775" w:rsidRPr="00E07775" w:rsidRDefault="00E07775" w:rsidP="00E07775">
      <w:pPr>
        <w:pStyle w:val="Paragraphedeliste"/>
        <w:ind w:left="280"/>
        <w:rPr>
          <w:b/>
          <w:sz w:val="24"/>
        </w:rPr>
      </w:pPr>
      <w:r w:rsidRPr="00E07775">
        <w:rPr>
          <w:b/>
          <w:sz w:val="24"/>
          <w:u w:val="single"/>
        </w:rPr>
        <w:t>Contexte</w:t>
      </w:r>
      <w:r w:rsidRPr="00E07775">
        <w:rPr>
          <w:b/>
          <w:sz w:val="24"/>
        </w:rPr>
        <w:t> :</w:t>
      </w:r>
    </w:p>
    <w:p w:rsidR="00E07775" w:rsidRDefault="00E07775" w:rsidP="00E07775">
      <w:pPr>
        <w:pStyle w:val="Paragraphedeliste"/>
        <w:ind w:left="280"/>
        <w:rPr>
          <w:sz w:val="24"/>
        </w:rPr>
      </w:pPr>
      <w:r>
        <w:rPr>
          <w:sz w:val="24"/>
        </w:rPr>
        <w:t xml:space="preserve">Employé au bureau d’étude de l’entreprise </w:t>
      </w:r>
      <w:proofErr w:type="spellStart"/>
      <w:r>
        <w:rPr>
          <w:sz w:val="24"/>
        </w:rPr>
        <w:t>Maro’style</w:t>
      </w:r>
      <w:proofErr w:type="spellEnd"/>
      <w:r>
        <w:rPr>
          <w:sz w:val="24"/>
        </w:rPr>
        <w:t>, vous devez</w:t>
      </w:r>
    </w:p>
    <w:p w:rsidR="00E07775" w:rsidRPr="00E07775" w:rsidRDefault="00E07775" w:rsidP="00E07775">
      <w:pPr>
        <w:ind w:firstLine="284"/>
        <w:rPr>
          <w:sz w:val="24"/>
        </w:rPr>
      </w:pPr>
      <w:r w:rsidRPr="00E07775">
        <w:rPr>
          <w:sz w:val="24"/>
        </w:rPr>
        <w:t xml:space="preserve">réaliser le développement d’un nouveau modèle destiné à la </w:t>
      </w:r>
    </w:p>
    <w:p w:rsidR="00E07775" w:rsidRDefault="007A4EC7" w:rsidP="00E07775">
      <w:pPr>
        <w:pStyle w:val="Paragraphedeliste"/>
        <w:ind w:left="280"/>
        <w:rPr>
          <w:sz w:val="24"/>
        </w:rPr>
      </w:pPr>
      <w:r>
        <w:rPr>
          <w:sz w:val="24"/>
        </w:rPr>
        <w:t>collection printemps-été 2018</w:t>
      </w:r>
      <w:r w:rsidR="00E07775">
        <w:rPr>
          <w:sz w:val="24"/>
        </w:rPr>
        <w:t>.</w:t>
      </w:r>
    </w:p>
    <w:p w:rsidR="00B2303C" w:rsidRDefault="00B2303C" w:rsidP="00E07775">
      <w:pPr>
        <w:pStyle w:val="Paragraphedeliste"/>
        <w:ind w:left="280"/>
        <w:rPr>
          <w:sz w:val="24"/>
        </w:rPr>
      </w:pPr>
    </w:p>
    <w:p w:rsidR="00B2303C" w:rsidRDefault="00B2303C" w:rsidP="00E07775">
      <w:pPr>
        <w:pStyle w:val="Paragraphedeliste"/>
        <w:ind w:left="280"/>
        <w:rPr>
          <w:sz w:val="24"/>
        </w:rPr>
      </w:pPr>
    </w:p>
    <w:p w:rsidR="00CC1959" w:rsidRPr="00DA1F10" w:rsidRDefault="00692C8A" w:rsidP="00DA1F10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40" w:after="240"/>
        <w:rPr>
          <w:sz w:val="36"/>
          <w:szCs w:val="36"/>
        </w:rPr>
      </w:pPr>
      <w:r w:rsidRPr="00DA1F10">
        <w:rPr>
          <w:sz w:val="36"/>
          <w:szCs w:val="36"/>
        </w:rPr>
        <w:t>Ressources</w:t>
      </w:r>
      <w:r w:rsidR="007A3C4B" w:rsidRPr="00DA1F10">
        <w:rPr>
          <w:sz w:val="36"/>
          <w:szCs w:val="36"/>
        </w:rPr>
        <w:t>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04"/>
        <w:gridCol w:w="4804"/>
      </w:tblGrid>
      <w:tr w:rsidR="00692C8A" w:rsidTr="00692C8A">
        <w:tc>
          <w:tcPr>
            <w:tcW w:w="4804" w:type="dxa"/>
          </w:tcPr>
          <w:p w:rsidR="00692C8A" w:rsidRPr="00692C8A" w:rsidRDefault="00692C8A" w:rsidP="007A3C4B">
            <w:pPr>
              <w:spacing w:after="120"/>
              <w:rPr>
                <w:b/>
              </w:rPr>
            </w:pPr>
            <w:r w:rsidRPr="00692C8A">
              <w:rPr>
                <w:b/>
              </w:rPr>
              <w:t>Ressources matériels</w:t>
            </w:r>
          </w:p>
        </w:tc>
        <w:tc>
          <w:tcPr>
            <w:tcW w:w="4804" w:type="dxa"/>
          </w:tcPr>
          <w:p w:rsidR="00692C8A" w:rsidRPr="00692C8A" w:rsidRDefault="00692C8A" w:rsidP="007A3C4B">
            <w:pPr>
              <w:spacing w:after="120"/>
              <w:rPr>
                <w:b/>
              </w:rPr>
            </w:pPr>
            <w:r w:rsidRPr="00692C8A">
              <w:rPr>
                <w:b/>
              </w:rPr>
              <w:t>Ressources numériques ou techniques</w:t>
            </w:r>
            <w:r w:rsidR="00407B13">
              <w:rPr>
                <w:b/>
              </w:rPr>
              <w:t> :</w:t>
            </w:r>
          </w:p>
        </w:tc>
      </w:tr>
      <w:tr w:rsidR="00692C8A" w:rsidTr="007A3C4B">
        <w:tc>
          <w:tcPr>
            <w:tcW w:w="4804" w:type="dxa"/>
            <w:vAlign w:val="center"/>
          </w:tcPr>
          <w:p w:rsidR="00692C8A" w:rsidRDefault="009A5492" w:rsidP="007A3C4B">
            <w:r>
              <w:t>Logiciel de CAO</w:t>
            </w:r>
            <w:r w:rsidR="00692C8A">
              <w:t xml:space="preserve"> 2D</w:t>
            </w:r>
          </w:p>
        </w:tc>
        <w:tc>
          <w:tcPr>
            <w:tcW w:w="4804" w:type="dxa"/>
          </w:tcPr>
          <w:p w:rsidR="00692C8A" w:rsidRDefault="00407B13" w:rsidP="007A3C4B">
            <w:pPr>
              <w:numPr>
                <w:ilvl w:val="0"/>
                <w:numId w:val="20"/>
              </w:numPr>
            </w:pPr>
            <w:r>
              <w:t>des</w:t>
            </w:r>
            <w:r w:rsidR="00EF2948">
              <w:t xml:space="preserve"> visuels du modèle de référence</w:t>
            </w:r>
          </w:p>
          <w:p w:rsidR="00407B13" w:rsidRDefault="00EF2948" w:rsidP="007A3C4B">
            <w:pPr>
              <w:numPr>
                <w:ilvl w:val="0"/>
                <w:numId w:val="20"/>
              </w:numPr>
            </w:pPr>
            <w:r>
              <w:t>cahier des charges </w:t>
            </w:r>
          </w:p>
        </w:tc>
      </w:tr>
    </w:tbl>
    <w:p w:rsidR="00CC1959" w:rsidRPr="00DA1F10" w:rsidRDefault="00041929" w:rsidP="00DA1F10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40" w:after="240"/>
        <w:rPr>
          <w:sz w:val="36"/>
          <w:szCs w:val="36"/>
        </w:rPr>
      </w:pPr>
      <w:r w:rsidRPr="00DA1F10">
        <w:rPr>
          <w:sz w:val="36"/>
          <w:szCs w:val="36"/>
        </w:rPr>
        <w:t>Travail demandé</w:t>
      </w:r>
    </w:p>
    <w:p w:rsidR="00F77846" w:rsidRPr="00B2303C" w:rsidRDefault="006749A9" w:rsidP="00B2303C">
      <w:pPr>
        <w:pStyle w:val="Paragraphedeliste"/>
        <w:numPr>
          <w:ilvl w:val="0"/>
          <w:numId w:val="32"/>
        </w:numPr>
        <w:spacing w:after="240"/>
        <w:ind w:left="360" w:hanging="294"/>
        <w:rPr>
          <w:b/>
          <w:sz w:val="16"/>
          <w:szCs w:val="16"/>
        </w:rPr>
      </w:pPr>
      <w:r w:rsidRPr="00B2303C">
        <w:rPr>
          <w:sz w:val="24"/>
        </w:rPr>
        <w:t xml:space="preserve">Réaliser </w:t>
      </w:r>
      <w:r w:rsidR="00EF2948" w:rsidRPr="00B2303C">
        <w:rPr>
          <w:sz w:val="24"/>
        </w:rPr>
        <w:t>le développement</w:t>
      </w:r>
      <w:r w:rsidRPr="00B2303C">
        <w:rPr>
          <w:sz w:val="24"/>
        </w:rPr>
        <w:t xml:space="preserve"> du modèle afin d’extraire les gabarits du dessus, de la doublure et des renforts. Respecter les instructions du cahier des charges</w:t>
      </w:r>
    </w:p>
    <w:p w:rsidR="00F77846" w:rsidRDefault="00F77846" w:rsidP="006749A9">
      <w:pPr>
        <w:ind w:left="360"/>
        <w:rPr>
          <w:sz w:val="24"/>
        </w:rPr>
      </w:pPr>
      <w:r w:rsidRPr="00F77846">
        <w:rPr>
          <w:b/>
          <w:sz w:val="24"/>
        </w:rPr>
        <w:t>Remarque :</w:t>
      </w:r>
      <w:r>
        <w:rPr>
          <w:sz w:val="24"/>
        </w:rPr>
        <w:t xml:space="preserve"> noter sur le plan dans une (ou plusieurs) couche texte les informations nécessaires à la compréhension, au repérage des entités caractéristiques des solutions technologiques développées.</w:t>
      </w:r>
    </w:p>
    <w:p w:rsidR="006749A9" w:rsidRPr="00DA1F10" w:rsidRDefault="006749A9" w:rsidP="00DA1F10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40" w:after="240"/>
        <w:rPr>
          <w:sz w:val="36"/>
          <w:szCs w:val="36"/>
        </w:rPr>
      </w:pPr>
      <w:r w:rsidRPr="00DA1F10">
        <w:rPr>
          <w:sz w:val="36"/>
          <w:szCs w:val="36"/>
        </w:rPr>
        <w:t>Méthodologie proposée</w:t>
      </w:r>
      <w:r w:rsidR="007A3C4B" w:rsidRPr="00DA1F10">
        <w:rPr>
          <w:sz w:val="36"/>
          <w:szCs w:val="36"/>
        </w:rPr>
        <w:t> </w:t>
      </w:r>
    </w:p>
    <w:p w:rsidR="005B1F9B" w:rsidRPr="005B1F9B" w:rsidRDefault="00A90D3E" w:rsidP="005B1F9B">
      <w:pPr>
        <w:numPr>
          <w:ilvl w:val="0"/>
          <w:numId w:val="29"/>
        </w:numPr>
        <w:spacing w:after="60"/>
        <w:ind w:left="714" w:hanging="357"/>
        <w:rPr>
          <w:sz w:val="24"/>
        </w:rPr>
      </w:pPr>
      <w:r>
        <w:rPr>
          <w:sz w:val="24"/>
        </w:rPr>
        <w:t>a</w:t>
      </w:r>
      <w:r w:rsidR="00041929" w:rsidRPr="005660D1">
        <w:rPr>
          <w:sz w:val="24"/>
        </w:rPr>
        <w:t xml:space="preserve">nalyser les contraintes techniques du modèle à l’aide des différents </w:t>
      </w:r>
      <w:r w:rsidR="005660D1" w:rsidRPr="005660D1">
        <w:rPr>
          <w:sz w:val="24"/>
        </w:rPr>
        <w:t>visuels fournis</w:t>
      </w:r>
      <w:r w:rsidR="00F77846">
        <w:rPr>
          <w:sz w:val="24"/>
        </w:rPr>
        <w:t xml:space="preserve"> </w:t>
      </w:r>
      <w:r w:rsidR="005B1F9B">
        <w:rPr>
          <w:sz w:val="24"/>
        </w:rPr>
        <w:t>et les notifier sur un document.</w:t>
      </w:r>
    </w:p>
    <w:p w:rsidR="00041929" w:rsidRPr="005660D1" w:rsidRDefault="00A90D3E" w:rsidP="006749A9">
      <w:pPr>
        <w:numPr>
          <w:ilvl w:val="0"/>
          <w:numId w:val="29"/>
        </w:numPr>
        <w:spacing w:after="60"/>
        <w:ind w:left="714" w:hanging="357"/>
        <w:rPr>
          <w:sz w:val="24"/>
        </w:rPr>
      </w:pPr>
      <w:r>
        <w:rPr>
          <w:sz w:val="24"/>
        </w:rPr>
        <w:t>d</w:t>
      </w:r>
      <w:r w:rsidR="005660D1" w:rsidRPr="005660D1">
        <w:rPr>
          <w:sz w:val="24"/>
        </w:rPr>
        <w:t xml:space="preserve">évelopper les lignes du dessus et extraire les pièces avec l’ensemble des motifs </w:t>
      </w:r>
      <w:r w:rsidR="00132F63">
        <w:rPr>
          <w:sz w:val="24"/>
        </w:rPr>
        <w:t xml:space="preserve">et repères </w:t>
      </w:r>
      <w:r w:rsidR="005660D1" w:rsidRPr="005660D1">
        <w:rPr>
          <w:sz w:val="24"/>
        </w:rPr>
        <w:t>nécessaires à leur exp</w:t>
      </w:r>
      <w:r w:rsidR="005B1F9B">
        <w:rPr>
          <w:sz w:val="24"/>
        </w:rPr>
        <w:t>loitation en production.</w:t>
      </w:r>
    </w:p>
    <w:p w:rsidR="002E6C04" w:rsidRDefault="00A90D3E" w:rsidP="006749A9">
      <w:pPr>
        <w:numPr>
          <w:ilvl w:val="0"/>
          <w:numId w:val="29"/>
        </w:numPr>
        <w:spacing w:after="60"/>
        <w:ind w:left="714" w:hanging="357"/>
        <w:rPr>
          <w:sz w:val="24"/>
        </w:rPr>
      </w:pPr>
      <w:r w:rsidRPr="002E6C04">
        <w:rPr>
          <w:sz w:val="24"/>
        </w:rPr>
        <w:t>d</w:t>
      </w:r>
      <w:r w:rsidR="005660D1" w:rsidRPr="002E6C04">
        <w:rPr>
          <w:sz w:val="24"/>
        </w:rPr>
        <w:t xml:space="preserve">évelopper les lignes de la </w:t>
      </w:r>
      <w:r w:rsidR="00EF2948">
        <w:rPr>
          <w:sz w:val="24"/>
        </w:rPr>
        <w:t xml:space="preserve">doublure et extraire les pièces </w:t>
      </w:r>
      <w:r w:rsidR="00EF2948" w:rsidRPr="005660D1">
        <w:rPr>
          <w:sz w:val="24"/>
        </w:rPr>
        <w:t>avec l’ensemble des motifs</w:t>
      </w:r>
      <w:r w:rsidR="00132F63">
        <w:rPr>
          <w:sz w:val="24"/>
        </w:rPr>
        <w:t xml:space="preserve"> et repères</w:t>
      </w:r>
      <w:r w:rsidR="00EF2948" w:rsidRPr="005660D1">
        <w:rPr>
          <w:sz w:val="24"/>
        </w:rPr>
        <w:t xml:space="preserve"> nécessaires à leur exp</w:t>
      </w:r>
      <w:r w:rsidR="00EF2948">
        <w:rPr>
          <w:sz w:val="24"/>
        </w:rPr>
        <w:t>loitation en production.</w:t>
      </w:r>
    </w:p>
    <w:p w:rsidR="002E6C04" w:rsidRDefault="00A90D3E" w:rsidP="006749A9">
      <w:pPr>
        <w:numPr>
          <w:ilvl w:val="0"/>
          <w:numId w:val="29"/>
        </w:numPr>
        <w:spacing w:after="60"/>
        <w:ind w:left="714" w:hanging="357"/>
        <w:rPr>
          <w:sz w:val="24"/>
        </w:rPr>
      </w:pPr>
      <w:r w:rsidRPr="002E6C04">
        <w:rPr>
          <w:sz w:val="24"/>
        </w:rPr>
        <w:t>d</w:t>
      </w:r>
      <w:r w:rsidR="00132F63">
        <w:rPr>
          <w:sz w:val="24"/>
        </w:rPr>
        <w:t>évelopper les lignes du</w:t>
      </w:r>
      <w:r w:rsidR="005660D1" w:rsidRPr="002E6C04">
        <w:rPr>
          <w:sz w:val="24"/>
        </w:rPr>
        <w:t xml:space="preserve"> </w:t>
      </w:r>
      <w:r w:rsidR="00132F63">
        <w:rPr>
          <w:sz w:val="24"/>
        </w:rPr>
        <w:t>renfort fond et extraire la pièce.</w:t>
      </w:r>
    </w:p>
    <w:p w:rsidR="00943D90" w:rsidRPr="005660D1" w:rsidRDefault="00EE7F72" w:rsidP="006749A9">
      <w:pPr>
        <w:numPr>
          <w:ilvl w:val="0"/>
          <w:numId w:val="29"/>
        </w:numPr>
        <w:spacing w:after="60"/>
        <w:ind w:left="714" w:hanging="357"/>
        <w:rPr>
          <w:sz w:val="24"/>
        </w:rPr>
      </w:pPr>
      <w:r>
        <w:rPr>
          <w:sz w:val="24"/>
        </w:rPr>
        <w:t>e</w:t>
      </w:r>
      <w:r w:rsidR="00593A65" w:rsidRPr="005660D1">
        <w:rPr>
          <w:sz w:val="24"/>
        </w:rPr>
        <w:t>nregistrer</w:t>
      </w:r>
      <w:r w:rsidR="006749A9">
        <w:rPr>
          <w:sz w:val="24"/>
        </w:rPr>
        <w:t xml:space="preserve"> l’ensemble des fichiers numériques en les identifiants clairement.</w:t>
      </w:r>
    </w:p>
    <w:p w:rsidR="00F77846" w:rsidRPr="00DA1F10" w:rsidRDefault="00DA1F10" w:rsidP="00DA1F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40" w:after="240"/>
        <w:jc w:val="center"/>
        <w:rPr>
          <w:b/>
          <w:sz w:val="36"/>
          <w:szCs w:val="36"/>
        </w:rPr>
      </w:pPr>
      <w:r w:rsidRPr="00DA1F10">
        <w:rPr>
          <w:b/>
          <w:sz w:val="36"/>
          <w:szCs w:val="36"/>
        </w:rPr>
        <w:t>Travaux à rendre </w:t>
      </w:r>
    </w:p>
    <w:p w:rsidR="005739B7" w:rsidRDefault="00F77846" w:rsidP="00F77846">
      <w:pPr>
        <w:numPr>
          <w:ilvl w:val="0"/>
          <w:numId w:val="31"/>
        </w:numPr>
        <w:rPr>
          <w:sz w:val="24"/>
        </w:rPr>
      </w:pPr>
      <w:r>
        <w:rPr>
          <w:sz w:val="24"/>
        </w:rPr>
        <w:t>l</w:t>
      </w:r>
      <w:r w:rsidR="005B1F9B">
        <w:rPr>
          <w:sz w:val="24"/>
        </w:rPr>
        <w:t>e patron</w:t>
      </w:r>
      <w:r w:rsidR="00C005AE">
        <w:rPr>
          <w:sz w:val="24"/>
        </w:rPr>
        <w:t xml:space="preserve"> plan imprimé</w:t>
      </w:r>
      <w:r w:rsidR="005739B7">
        <w:rPr>
          <w:sz w:val="24"/>
        </w:rPr>
        <w:t xml:space="preserve"> en </w:t>
      </w:r>
      <w:proofErr w:type="spellStart"/>
      <w:r w:rsidR="005739B7">
        <w:rPr>
          <w:sz w:val="24"/>
        </w:rPr>
        <w:t>pdf</w:t>
      </w:r>
      <w:proofErr w:type="spellEnd"/>
      <w:r w:rsidR="005739B7">
        <w:rPr>
          <w:sz w:val="24"/>
        </w:rPr>
        <w:t> :</w:t>
      </w:r>
    </w:p>
    <w:p w:rsidR="005739B7" w:rsidRDefault="005739B7" w:rsidP="005739B7">
      <w:pPr>
        <w:ind w:left="720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sym w:font="Wingdings" w:char="F0F0"/>
      </w:r>
      <w:r>
        <w:rPr>
          <w:sz w:val="24"/>
        </w:rPr>
        <w:t xml:space="preserve"> par cadre</w:t>
      </w:r>
      <w:r w:rsidR="00C005AE">
        <w:rPr>
          <w:sz w:val="24"/>
        </w:rPr>
        <w:t xml:space="preserve"> </w:t>
      </w:r>
    </w:p>
    <w:p w:rsidR="005739B7" w:rsidRDefault="005739B7" w:rsidP="005739B7">
      <w:pPr>
        <w:ind w:left="720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sym w:font="Wingdings" w:char="F0F0"/>
      </w:r>
      <w:r>
        <w:rPr>
          <w:sz w:val="24"/>
        </w:rPr>
        <w:t xml:space="preserve"> </w:t>
      </w:r>
      <w:r w:rsidR="00C005AE">
        <w:rPr>
          <w:sz w:val="24"/>
        </w:rPr>
        <w:t>au format</w:t>
      </w:r>
      <w:r>
        <w:rPr>
          <w:sz w:val="24"/>
        </w:rPr>
        <w:t xml:space="preserve"> A3 portrait</w:t>
      </w:r>
    </w:p>
    <w:p w:rsidR="00F77846" w:rsidRDefault="005739B7" w:rsidP="005739B7">
      <w:pPr>
        <w:ind w:left="720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sym w:font="Wingdings" w:char="F0F0"/>
      </w:r>
      <w:r>
        <w:rPr>
          <w:sz w:val="24"/>
        </w:rPr>
        <w:t xml:space="preserve"> à l’échelle 1/3</w:t>
      </w:r>
      <w:r w:rsidR="00C005AE">
        <w:rPr>
          <w:sz w:val="24"/>
        </w:rPr>
        <w:t> :</w:t>
      </w:r>
    </w:p>
    <w:p w:rsidR="00C005AE" w:rsidRDefault="00C005AE" w:rsidP="00C005AE">
      <w:pPr>
        <w:ind w:left="720"/>
        <w:rPr>
          <w:sz w:val="24"/>
        </w:rPr>
      </w:pPr>
      <w:r>
        <w:rPr>
          <w:sz w:val="24"/>
        </w:rPr>
        <w:t>Impression n°1 : du dessus</w:t>
      </w:r>
    </w:p>
    <w:p w:rsidR="00C005AE" w:rsidRDefault="00C005AE" w:rsidP="00C005AE">
      <w:pPr>
        <w:ind w:left="720"/>
        <w:rPr>
          <w:sz w:val="24"/>
        </w:rPr>
      </w:pPr>
      <w:r>
        <w:rPr>
          <w:sz w:val="24"/>
        </w:rPr>
        <w:t>Impression n°2 : de la doublure</w:t>
      </w:r>
    </w:p>
    <w:p w:rsidR="00A44C2E" w:rsidRDefault="005B1F9B" w:rsidP="000E234A">
      <w:pPr>
        <w:numPr>
          <w:ilvl w:val="0"/>
          <w:numId w:val="31"/>
        </w:numPr>
      </w:pPr>
      <w:r w:rsidRPr="000E234A">
        <w:rPr>
          <w:sz w:val="24"/>
        </w:rPr>
        <w:t>le fichier numérique du plan.</w:t>
      </w:r>
      <w:r w:rsidR="00A44C2E">
        <w:br w:type="page"/>
      </w:r>
    </w:p>
    <w:p w:rsidR="00DA1F10" w:rsidRPr="00F77846" w:rsidRDefault="00DA1F10" w:rsidP="00C67679"/>
    <w:p w:rsidR="00C67679" w:rsidRPr="00DA1F10" w:rsidRDefault="00112715" w:rsidP="00DA1F10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szCs w:val="44"/>
        </w:rPr>
      </w:pPr>
      <w:r>
        <w:rPr>
          <w:szCs w:val="44"/>
        </w:rPr>
        <w:t>C</w:t>
      </w:r>
      <w:r w:rsidR="004844CD">
        <w:rPr>
          <w:szCs w:val="44"/>
        </w:rPr>
        <w:t>AHIER DES CHARGES</w:t>
      </w:r>
    </w:p>
    <w:p w:rsidR="00C67679" w:rsidRDefault="00C67679" w:rsidP="00C67679"/>
    <w:p w:rsidR="00C67679" w:rsidRPr="003C7B14" w:rsidRDefault="00C67679" w:rsidP="00C67679">
      <w:pPr>
        <w:rPr>
          <w:sz w:val="24"/>
        </w:rPr>
      </w:pPr>
      <w:r w:rsidRPr="00177235">
        <w:rPr>
          <w:b/>
          <w:sz w:val="24"/>
        </w:rPr>
        <w:t>Collection </w:t>
      </w:r>
      <w:r w:rsidRPr="00177235">
        <w:rPr>
          <w:sz w:val="24"/>
        </w:rPr>
        <w:t>: printemps été</w:t>
      </w:r>
      <w:r w:rsidR="00112715">
        <w:rPr>
          <w:sz w:val="24"/>
        </w:rPr>
        <w:t xml:space="preserve"> 2018</w:t>
      </w:r>
      <w:r w:rsidR="00177235">
        <w:rPr>
          <w:b/>
          <w:sz w:val="24"/>
        </w:rPr>
        <w:tab/>
      </w:r>
      <w:r w:rsidR="00177235">
        <w:rPr>
          <w:b/>
          <w:sz w:val="24"/>
        </w:rPr>
        <w:tab/>
      </w:r>
      <w:r w:rsidR="00177235">
        <w:rPr>
          <w:b/>
          <w:sz w:val="24"/>
        </w:rPr>
        <w:tab/>
      </w:r>
      <w:r w:rsidR="00177235">
        <w:rPr>
          <w:b/>
          <w:sz w:val="24"/>
        </w:rPr>
        <w:tab/>
      </w:r>
      <w:r w:rsidR="00177235">
        <w:rPr>
          <w:b/>
          <w:sz w:val="24"/>
        </w:rPr>
        <w:tab/>
      </w:r>
      <w:r w:rsidR="00177235">
        <w:rPr>
          <w:b/>
          <w:sz w:val="24"/>
        </w:rPr>
        <w:tab/>
      </w:r>
      <w:r w:rsidRPr="00177235">
        <w:rPr>
          <w:b/>
          <w:sz w:val="24"/>
        </w:rPr>
        <w:t>Modèle :</w:t>
      </w:r>
      <w:r w:rsidRPr="005660D1">
        <w:rPr>
          <w:sz w:val="24"/>
        </w:rPr>
        <w:t xml:space="preserve"> </w:t>
      </w:r>
      <w:r w:rsidR="00112715" w:rsidRPr="003C7B14">
        <w:rPr>
          <w:sz w:val="24"/>
        </w:rPr>
        <w:t>VAL</w:t>
      </w:r>
      <w:r w:rsidR="003C7B14" w:rsidRPr="003C7B14">
        <w:rPr>
          <w:sz w:val="24"/>
        </w:rPr>
        <w:t>É</w:t>
      </w:r>
      <w:r w:rsidR="00112715" w:rsidRPr="003C7B14">
        <w:rPr>
          <w:sz w:val="24"/>
        </w:rPr>
        <w:t>RIE</w:t>
      </w:r>
    </w:p>
    <w:p w:rsidR="0073074B" w:rsidRDefault="0073074B" w:rsidP="00C67679">
      <w:pPr>
        <w:rPr>
          <w:sz w:val="24"/>
        </w:rPr>
      </w:pPr>
      <w:r w:rsidRPr="00177235">
        <w:rPr>
          <w:b/>
          <w:sz w:val="24"/>
        </w:rPr>
        <w:t>Genre :</w:t>
      </w:r>
      <w:r>
        <w:rPr>
          <w:sz w:val="24"/>
        </w:rPr>
        <w:t xml:space="preserve"> Sac de type Cabas</w:t>
      </w:r>
      <w:r w:rsidR="00177235">
        <w:rPr>
          <w:sz w:val="24"/>
        </w:rPr>
        <w:tab/>
      </w:r>
      <w:r w:rsidR="00177235">
        <w:rPr>
          <w:sz w:val="24"/>
        </w:rPr>
        <w:tab/>
      </w:r>
      <w:r w:rsidR="00177235">
        <w:rPr>
          <w:sz w:val="24"/>
        </w:rPr>
        <w:tab/>
      </w:r>
      <w:r w:rsidR="00177235">
        <w:rPr>
          <w:sz w:val="24"/>
        </w:rPr>
        <w:tab/>
      </w:r>
      <w:r w:rsidR="00177235">
        <w:rPr>
          <w:sz w:val="24"/>
        </w:rPr>
        <w:tab/>
      </w:r>
      <w:r w:rsidR="00177235">
        <w:rPr>
          <w:sz w:val="24"/>
        </w:rPr>
        <w:tab/>
      </w:r>
      <w:r w:rsidRPr="00177235">
        <w:rPr>
          <w:b/>
          <w:sz w:val="24"/>
        </w:rPr>
        <w:t>Catégorie :</w:t>
      </w:r>
      <w:r>
        <w:rPr>
          <w:sz w:val="24"/>
        </w:rPr>
        <w:t xml:space="preserve"> Femme</w:t>
      </w:r>
    </w:p>
    <w:p w:rsidR="00177235" w:rsidRDefault="00177235" w:rsidP="00C67679">
      <w:pPr>
        <w:rPr>
          <w:sz w:val="24"/>
        </w:rPr>
      </w:pPr>
    </w:p>
    <w:p w:rsidR="005D5342" w:rsidRDefault="00177235" w:rsidP="00177235">
      <w:pPr>
        <w:rPr>
          <w:sz w:val="22"/>
          <w:szCs w:val="22"/>
        </w:rPr>
      </w:pPr>
      <w:r w:rsidRPr="00177235">
        <w:rPr>
          <w:b/>
          <w:sz w:val="24"/>
          <w:u w:val="single"/>
        </w:rPr>
        <w:t>Descriptif</w:t>
      </w:r>
      <w:r w:rsidRPr="00177235">
        <w:rPr>
          <w:b/>
          <w:sz w:val="24"/>
        </w:rPr>
        <w:t> :</w:t>
      </w:r>
      <w:r>
        <w:rPr>
          <w:sz w:val="24"/>
        </w:rPr>
        <w:t xml:space="preserve"> </w:t>
      </w:r>
      <w:r w:rsidRPr="00177235">
        <w:rPr>
          <w:sz w:val="22"/>
          <w:szCs w:val="22"/>
        </w:rPr>
        <w:t xml:space="preserve">Sac femme de type </w:t>
      </w:r>
      <w:r w:rsidRPr="00EE7F72">
        <w:rPr>
          <w:b/>
          <w:sz w:val="22"/>
          <w:szCs w:val="22"/>
        </w:rPr>
        <w:t>cabas</w:t>
      </w:r>
      <w:r w:rsidRPr="00177235">
        <w:rPr>
          <w:sz w:val="22"/>
          <w:szCs w:val="22"/>
        </w:rPr>
        <w:t xml:space="preserve"> se portant à l’épaule ou à la main.</w:t>
      </w:r>
      <w:r>
        <w:rPr>
          <w:sz w:val="22"/>
          <w:szCs w:val="22"/>
        </w:rPr>
        <w:t xml:space="preserve"> </w:t>
      </w:r>
      <w:r w:rsidRPr="00177235">
        <w:rPr>
          <w:sz w:val="22"/>
          <w:szCs w:val="22"/>
        </w:rPr>
        <w:t>Ce sac est monté</w:t>
      </w:r>
      <w:r w:rsidR="00C23A14">
        <w:rPr>
          <w:sz w:val="22"/>
          <w:szCs w:val="22"/>
        </w:rPr>
        <w:t xml:space="preserve"> sur un fond</w:t>
      </w:r>
      <w:r w:rsidRPr="00177235">
        <w:rPr>
          <w:sz w:val="22"/>
          <w:szCs w:val="22"/>
        </w:rPr>
        <w:t xml:space="preserve"> </w:t>
      </w:r>
      <w:r w:rsidR="00396526">
        <w:rPr>
          <w:sz w:val="22"/>
          <w:szCs w:val="22"/>
        </w:rPr>
        <w:t xml:space="preserve">de forme rectangulaire </w:t>
      </w:r>
      <w:r w:rsidRPr="00177235">
        <w:rPr>
          <w:sz w:val="22"/>
          <w:szCs w:val="22"/>
        </w:rPr>
        <w:t xml:space="preserve">en </w:t>
      </w:r>
      <w:r w:rsidR="005D5342" w:rsidRPr="00396526">
        <w:rPr>
          <w:sz w:val="22"/>
          <w:szCs w:val="22"/>
        </w:rPr>
        <w:t>jointé retourné.</w:t>
      </w:r>
    </w:p>
    <w:p w:rsidR="00396526" w:rsidRDefault="00396526" w:rsidP="00177235">
      <w:pPr>
        <w:rPr>
          <w:sz w:val="22"/>
          <w:szCs w:val="22"/>
        </w:rPr>
      </w:pPr>
    </w:p>
    <w:p w:rsidR="005D5342" w:rsidRDefault="005D5342" w:rsidP="00177235">
      <w:pPr>
        <w:rPr>
          <w:sz w:val="22"/>
          <w:szCs w:val="22"/>
        </w:rPr>
      </w:pPr>
      <w:r w:rsidRPr="0047670E">
        <w:rPr>
          <w:sz w:val="22"/>
          <w:szCs w:val="22"/>
          <w:u w:val="single"/>
        </w:rPr>
        <w:t xml:space="preserve">L’avant du sac est </w:t>
      </w:r>
      <w:r w:rsidR="00D36297" w:rsidRPr="0047670E">
        <w:rPr>
          <w:sz w:val="22"/>
          <w:szCs w:val="22"/>
          <w:u w:val="single"/>
        </w:rPr>
        <w:t>composé de</w:t>
      </w:r>
      <w:r>
        <w:rPr>
          <w:sz w:val="22"/>
          <w:szCs w:val="22"/>
        </w:rPr>
        <w:t> :</w:t>
      </w:r>
    </w:p>
    <w:p w:rsidR="005D5342" w:rsidRDefault="005D5342" w:rsidP="00177235">
      <w:pPr>
        <w:rPr>
          <w:sz w:val="22"/>
          <w:szCs w:val="22"/>
        </w:rPr>
      </w:pPr>
      <w:r>
        <w:rPr>
          <w:sz w:val="22"/>
          <w:szCs w:val="22"/>
        </w:rPr>
        <w:sym w:font="Wingdings" w:char="F0F0"/>
      </w:r>
      <w:r w:rsidR="00D36297">
        <w:rPr>
          <w:sz w:val="22"/>
          <w:szCs w:val="22"/>
        </w:rPr>
        <w:t>deux corps côtés (un côté droit et un côté gauche)</w:t>
      </w:r>
      <w:r>
        <w:rPr>
          <w:sz w:val="22"/>
          <w:szCs w:val="22"/>
        </w:rPr>
        <w:t xml:space="preserve"> en peau</w:t>
      </w:r>
    </w:p>
    <w:p w:rsidR="005D5342" w:rsidRDefault="005D5342" w:rsidP="00177235">
      <w:pPr>
        <w:rPr>
          <w:sz w:val="22"/>
          <w:szCs w:val="22"/>
        </w:rPr>
      </w:pPr>
      <w:r>
        <w:rPr>
          <w:sz w:val="22"/>
          <w:szCs w:val="22"/>
        </w:rPr>
        <w:sym w:font="Wingdings" w:char="F0F0"/>
      </w:r>
      <w:r w:rsidR="00D36297">
        <w:rPr>
          <w:sz w:val="22"/>
          <w:szCs w:val="22"/>
        </w:rPr>
        <w:t>un corps milieu haut</w:t>
      </w:r>
      <w:r w:rsidRPr="005D5342">
        <w:rPr>
          <w:sz w:val="22"/>
          <w:szCs w:val="22"/>
        </w:rPr>
        <w:t xml:space="preserve"> </w:t>
      </w:r>
      <w:r>
        <w:rPr>
          <w:sz w:val="22"/>
          <w:szCs w:val="22"/>
        </w:rPr>
        <w:t>en peau</w:t>
      </w:r>
    </w:p>
    <w:p w:rsidR="005D5342" w:rsidRDefault="005D5342" w:rsidP="00177235">
      <w:pPr>
        <w:rPr>
          <w:sz w:val="22"/>
          <w:szCs w:val="22"/>
        </w:rPr>
      </w:pPr>
      <w:r>
        <w:rPr>
          <w:sz w:val="22"/>
          <w:szCs w:val="22"/>
        </w:rPr>
        <w:sym w:font="Wingdings" w:char="F0F0"/>
      </w:r>
      <w:r w:rsidR="00D36297">
        <w:rPr>
          <w:sz w:val="22"/>
          <w:szCs w:val="22"/>
        </w:rPr>
        <w:t>un corps milieu bas</w:t>
      </w:r>
      <w:r w:rsidRPr="005D5342">
        <w:rPr>
          <w:sz w:val="22"/>
          <w:szCs w:val="22"/>
        </w:rPr>
        <w:t xml:space="preserve"> </w:t>
      </w:r>
      <w:r>
        <w:rPr>
          <w:sz w:val="22"/>
          <w:szCs w:val="22"/>
        </w:rPr>
        <w:t>en peau</w:t>
      </w:r>
    </w:p>
    <w:p w:rsidR="005D5342" w:rsidRDefault="005D5342" w:rsidP="00177235">
      <w:pPr>
        <w:rPr>
          <w:sz w:val="22"/>
          <w:szCs w:val="22"/>
        </w:rPr>
      </w:pPr>
      <w:r>
        <w:rPr>
          <w:sz w:val="22"/>
          <w:szCs w:val="22"/>
        </w:rPr>
        <w:sym w:font="Wingdings" w:char="F0F0"/>
      </w:r>
      <w:r>
        <w:rPr>
          <w:sz w:val="22"/>
          <w:szCs w:val="22"/>
        </w:rPr>
        <w:t>un corps milieu situé sous la poche</w:t>
      </w:r>
      <w:r w:rsidRPr="005D5342">
        <w:rPr>
          <w:sz w:val="22"/>
          <w:szCs w:val="22"/>
        </w:rPr>
        <w:t xml:space="preserve"> </w:t>
      </w:r>
      <w:r>
        <w:rPr>
          <w:sz w:val="22"/>
          <w:szCs w:val="22"/>
        </w:rPr>
        <w:t>en tissus</w:t>
      </w:r>
    </w:p>
    <w:p w:rsidR="005D5342" w:rsidRDefault="005D5342" w:rsidP="00177235">
      <w:pPr>
        <w:rPr>
          <w:sz w:val="22"/>
          <w:szCs w:val="22"/>
        </w:rPr>
      </w:pPr>
      <w:r>
        <w:rPr>
          <w:sz w:val="22"/>
          <w:szCs w:val="22"/>
        </w:rPr>
        <w:sym w:font="Wingdings" w:char="F0F0"/>
      </w:r>
      <w:r w:rsidR="00D36297">
        <w:rPr>
          <w:sz w:val="22"/>
          <w:szCs w:val="22"/>
        </w:rPr>
        <w:t>une poche elle-même composée</w:t>
      </w:r>
      <w:r>
        <w:rPr>
          <w:sz w:val="22"/>
          <w:szCs w:val="22"/>
        </w:rPr>
        <w:t> :</w:t>
      </w:r>
    </w:p>
    <w:p w:rsidR="005D5342" w:rsidRDefault="005D5342" w:rsidP="005D5342">
      <w:pPr>
        <w:ind w:firstLine="708"/>
        <w:rPr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•</w:t>
      </w:r>
      <w:r w:rsidR="00D36297">
        <w:rPr>
          <w:sz w:val="22"/>
          <w:szCs w:val="22"/>
        </w:rPr>
        <w:t xml:space="preserve"> d’un rabat</w:t>
      </w:r>
    </w:p>
    <w:p w:rsidR="005D5342" w:rsidRDefault="005D5342" w:rsidP="005D5342">
      <w:pPr>
        <w:ind w:firstLine="708"/>
        <w:rPr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•</w:t>
      </w:r>
      <w:r w:rsidR="00D36297">
        <w:rPr>
          <w:sz w:val="22"/>
          <w:szCs w:val="22"/>
        </w:rPr>
        <w:t xml:space="preserve"> d’un sous rabat</w:t>
      </w:r>
    </w:p>
    <w:p w:rsidR="005D5342" w:rsidRDefault="005D5342" w:rsidP="005D5342">
      <w:pPr>
        <w:ind w:firstLine="708"/>
        <w:rPr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•</w:t>
      </w:r>
      <w:r w:rsidR="00D36297">
        <w:rPr>
          <w:sz w:val="22"/>
          <w:szCs w:val="22"/>
        </w:rPr>
        <w:t xml:space="preserve"> d’un corps</w:t>
      </w:r>
    </w:p>
    <w:p w:rsidR="00177235" w:rsidRDefault="005D5342" w:rsidP="005D5342">
      <w:pPr>
        <w:ind w:firstLine="708"/>
        <w:rPr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•</w:t>
      </w:r>
      <w:r w:rsidR="00D36297">
        <w:rPr>
          <w:sz w:val="22"/>
          <w:szCs w:val="22"/>
        </w:rPr>
        <w:t xml:space="preserve"> d’un gousset.</w:t>
      </w:r>
    </w:p>
    <w:p w:rsidR="00396526" w:rsidRDefault="00396526" w:rsidP="005D5342">
      <w:pPr>
        <w:ind w:firstLine="708"/>
        <w:rPr>
          <w:sz w:val="22"/>
          <w:szCs w:val="22"/>
        </w:rPr>
      </w:pPr>
    </w:p>
    <w:p w:rsidR="0047670E" w:rsidRDefault="0047670E" w:rsidP="0047670E">
      <w:pPr>
        <w:rPr>
          <w:sz w:val="22"/>
          <w:szCs w:val="22"/>
        </w:rPr>
      </w:pPr>
      <w:r w:rsidRPr="0047670E">
        <w:rPr>
          <w:sz w:val="22"/>
          <w:szCs w:val="22"/>
          <w:u w:val="single"/>
        </w:rPr>
        <w:t>Le dos du sac est composé de</w:t>
      </w:r>
      <w:r>
        <w:rPr>
          <w:sz w:val="22"/>
          <w:szCs w:val="22"/>
        </w:rPr>
        <w:t> :</w:t>
      </w:r>
    </w:p>
    <w:p w:rsidR="0047670E" w:rsidRDefault="0047670E" w:rsidP="0047670E">
      <w:pPr>
        <w:rPr>
          <w:sz w:val="22"/>
          <w:szCs w:val="22"/>
        </w:rPr>
      </w:pPr>
      <w:r>
        <w:rPr>
          <w:sz w:val="22"/>
          <w:szCs w:val="22"/>
        </w:rPr>
        <w:sym w:font="Wingdings" w:char="F0F0"/>
      </w:r>
      <w:r>
        <w:rPr>
          <w:sz w:val="22"/>
          <w:szCs w:val="22"/>
        </w:rPr>
        <w:t>deux corps côtés (un côté droit et un côté gauche) en peau</w:t>
      </w:r>
    </w:p>
    <w:p w:rsidR="0047670E" w:rsidRDefault="0047670E" w:rsidP="0047670E">
      <w:pPr>
        <w:rPr>
          <w:sz w:val="22"/>
          <w:szCs w:val="22"/>
        </w:rPr>
      </w:pPr>
      <w:r>
        <w:rPr>
          <w:sz w:val="22"/>
          <w:szCs w:val="22"/>
        </w:rPr>
        <w:sym w:font="Wingdings" w:char="F0F0"/>
      </w:r>
      <w:r>
        <w:rPr>
          <w:sz w:val="22"/>
          <w:szCs w:val="22"/>
        </w:rPr>
        <w:t>un corps milieu avec poche fendue</w:t>
      </w:r>
      <w:r w:rsidRPr="005D5342">
        <w:rPr>
          <w:sz w:val="22"/>
          <w:szCs w:val="22"/>
        </w:rPr>
        <w:t xml:space="preserve"> </w:t>
      </w:r>
      <w:r>
        <w:rPr>
          <w:sz w:val="22"/>
          <w:szCs w:val="22"/>
        </w:rPr>
        <w:t>en peau</w:t>
      </w:r>
    </w:p>
    <w:p w:rsidR="0047670E" w:rsidRDefault="0047670E" w:rsidP="0047670E">
      <w:pPr>
        <w:rPr>
          <w:sz w:val="22"/>
          <w:szCs w:val="22"/>
        </w:rPr>
      </w:pPr>
      <w:r>
        <w:rPr>
          <w:sz w:val="22"/>
          <w:szCs w:val="22"/>
        </w:rPr>
        <w:sym w:font="Wingdings" w:char="F0F0"/>
      </w:r>
      <w:r>
        <w:rPr>
          <w:sz w:val="22"/>
          <w:szCs w:val="22"/>
        </w:rPr>
        <w:t>un corps milieu bas</w:t>
      </w:r>
      <w:r w:rsidRPr="005D5342">
        <w:rPr>
          <w:sz w:val="22"/>
          <w:szCs w:val="22"/>
        </w:rPr>
        <w:t xml:space="preserve"> </w:t>
      </w:r>
      <w:r>
        <w:rPr>
          <w:sz w:val="22"/>
          <w:szCs w:val="22"/>
        </w:rPr>
        <w:t>en peau</w:t>
      </w:r>
    </w:p>
    <w:p w:rsidR="00396526" w:rsidRDefault="00396526" w:rsidP="0047670E">
      <w:pPr>
        <w:rPr>
          <w:sz w:val="22"/>
          <w:szCs w:val="22"/>
        </w:rPr>
      </w:pPr>
    </w:p>
    <w:p w:rsidR="0047670E" w:rsidRDefault="0047670E" w:rsidP="0047670E">
      <w:pPr>
        <w:rPr>
          <w:sz w:val="22"/>
          <w:szCs w:val="22"/>
        </w:rPr>
      </w:pPr>
      <w:r w:rsidRPr="0047670E">
        <w:rPr>
          <w:sz w:val="22"/>
          <w:szCs w:val="22"/>
        </w:rPr>
        <w:t>Deux soufflets côtés permettent la jonction entre l’avant et le dos du sac.</w:t>
      </w:r>
    </w:p>
    <w:p w:rsidR="00396526" w:rsidRPr="0047670E" w:rsidRDefault="00396526" w:rsidP="0047670E">
      <w:pPr>
        <w:rPr>
          <w:sz w:val="22"/>
          <w:szCs w:val="22"/>
        </w:rPr>
      </w:pPr>
    </w:p>
    <w:p w:rsidR="00C23A14" w:rsidRDefault="007E1A5A" w:rsidP="00177235">
      <w:pPr>
        <w:rPr>
          <w:sz w:val="22"/>
          <w:szCs w:val="22"/>
        </w:rPr>
      </w:pPr>
      <w:r>
        <w:rPr>
          <w:sz w:val="22"/>
          <w:szCs w:val="22"/>
        </w:rPr>
        <w:t>Les extrémités de</w:t>
      </w:r>
      <w:r w:rsidR="007F0B2F">
        <w:rPr>
          <w:sz w:val="22"/>
          <w:szCs w:val="22"/>
        </w:rPr>
        <w:t xml:space="preserve"> chaque</w:t>
      </w:r>
      <w:r>
        <w:rPr>
          <w:sz w:val="22"/>
          <w:szCs w:val="22"/>
        </w:rPr>
        <w:t xml:space="preserve"> poignée sont insérées dans </w:t>
      </w:r>
      <w:r w:rsidR="007F0B2F">
        <w:rPr>
          <w:sz w:val="22"/>
          <w:szCs w:val="22"/>
        </w:rPr>
        <w:t>un</w:t>
      </w:r>
      <w:r>
        <w:rPr>
          <w:sz w:val="22"/>
          <w:szCs w:val="22"/>
        </w:rPr>
        <w:t xml:space="preserve"> </w:t>
      </w:r>
      <w:r w:rsidR="00B2303C">
        <w:rPr>
          <w:sz w:val="22"/>
          <w:szCs w:val="22"/>
        </w:rPr>
        <w:t>anneau</w:t>
      </w:r>
      <w:r>
        <w:rPr>
          <w:sz w:val="22"/>
          <w:szCs w:val="22"/>
        </w:rPr>
        <w:t xml:space="preserve"> métallique</w:t>
      </w:r>
      <w:r w:rsidR="007F0B2F">
        <w:rPr>
          <w:sz w:val="22"/>
          <w:szCs w:val="22"/>
        </w:rPr>
        <w:t>,</w:t>
      </w:r>
      <w:r>
        <w:rPr>
          <w:sz w:val="22"/>
          <w:szCs w:val="22"/>
        </w:rPr>
        <w:t xml:space="preserve"> sont repliées et rivetées sur elles-mêmes</w:t>
      </w:r>
      <w:r w:rsidR="007F0B2F">
        <w:rPr>
          <w:sz w:val="22"/>
          <w:szCs w:val="22"/>
        </w:rPr>
        <w:t>.</w:t>
      </w:r>
    </w:p>
    <w:p w:rsidR="00C23A14" w:rsidRDefault="00B2303C" w:rsidP="00177235">
      <w:pPr>
        <w:rPr>
          <w:sz w:val="22"/>
          <w:szCs w:val="22"/>
        </w:rPr>
      </w:pPr>
      <w:r>
        <w:rPr>
          <w:sz w:val="22"/>
          <w:szCs w:val="22"/>
        </w:rPr>
        <w:t>Cet anneau</w:t>
      </w:r>
      <w:r w:rsidR="007F0B2F">
        <w:rPr>
          <w:sz w:val="22"/>
          <w:szCs w:val="22"/>
        </w:rPr>
        <w:t xml:space="preserve"> métallique permet la </w:t>
      </w:r>
      <w:r w:rsidR="009D7C3D">
        <w:rPr>
          <w:sz w:val="22"/>
          <w:szCs w:val="22"/>
        </w:rPr>
        <w:t>liaison</w:t>
      </w:r>
      <w:r w:rsidR="007F0B2F">
        <w:rPr>
          <w:sz w:val="22"/>
          <w:szCs w:val="22"/>
        </w:rPr>
        <w:t xml:space="preserve"> entre la poignée et l’enchape qui est rivetée sur le haut</w:t>
      </w:r>
      <w:r w:rsidR="00396526">
        <w:rPr>
          <w:sz w:val="22"/>
          <w:szCs w:val="22"/>
        </w:rPr>
        <w:t xml:space="preserve"> du corps.</w:t>
      </w:r>
    </w:p>
    <w:p w:rsidR="00C23A14" w:rsidRPr="00177235" w:rsidRDefault="00C23A14" w:rsidP="00177235">
      <w:pPr>
        <w:rPr>
          <w:sz w:val="22"/>
          <w:szCs w:val="22"/>
        </w:rPr>
      </w:pPr>
    </w:p>
    <w:p w:rsidR="00C23A14" w:rsidRDefault="00C23A14" w:rsidP="00461AB5">
      <w:pPr>
        <w:rPr>
          <w:sz w:val="28"/>
          <w:szCs w:val="28"/>
        </w:rPr>
      </w:pPr>
    </w:p>
    <w:p w:rsidR="00FD6BEC" w:rsidRDefault="006A4C02" w:rsidP="00A33B26">
      <w:pPr>
        <w:pStyle w:val="Titre"/>
        <w:shd w:val="clear" w:color="auto" w:fill="FFFFFF" w:themeFill="background1"/>
        <w:rPr>
          <w:sz w:val="28"/>
          <w:szCs w:val="28"/>
        </w:rPr>
      </w:pPr>
      <w:r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7232843" wp14:editId="7ACC70E5">
                <wp:simplePos x="0" y="0"/>
                <wp:positionH relativeFrom="column">
                  <wp:posOffset>5496560</wp:posOffset>
                </wp:positionH>
                <wp:positionV relativeFrom="paragraph">
                  <wp:posOffset>1245870</wp:posOffset>
                </wp:positionV>
                <wp:extent cx="899160" cy="1403985"/>
                <wp:effectExtent l="0" t="0" r="0" b="5080"/>
                <wp:wrapNone/>
                <wp:docPr id="3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87366B" w:rsidRDefault="00A712C4" w:rsidP="006A4C02">
                            <w:pPr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  <w:t>Corps milieu 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23284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32.8pt;margin-top:98.1pt;width:70.8pt;height:110.55pt;z-index:252010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" filled="f" stroked="f">
                <v:textbox style="mso-fit-shape-to-text:t">
                  <w:txbxContent>
                    <w:p w:rsidR="00A712C4" w:rsidRPr="0087366B" w:rsidRDefault="00A712C4" w:rsidP="006A4C02">
                      <w:pPr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  <w:t>Corps milieu dos</w:t>
                      </w:r>
                    </w:p>
                  </w:txbxContent>
                </v:textbox>
              </v:shape>
            </w:pict>
          </mc:Fallback>
        </mc:AlternateContent>
      </w:r>
      <w:r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0140A3D" wp14:editId="6BD9822D">
                <wp:simplePos x="0" y="0"/>
                <wp:positionH relativeFrom="column">
                  <wp:posOffset>5443220</wp:posOffset>
                </wp:positionH>
                <wp:positionV relativeFrom="paragraph">
                  <wp:posOffset>521970</wp:posOffset>
                </wp:positionV>
                <wp:extent cx="899160" cy="1403985"/>
                <wp:effectExtent l="0" t="0" r="0" b="5080"/>
                <wp:wrapNone/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87366B" w:rsidRDefault="00A712C4" w:rsidP="006A4C02">
                            <w:pPr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  <w:t>Cadre métallique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140A3D" id="_x0000_s1027" type="#_x0000_t202" style="position:absolute;left:0;text-align:left;margin-left:428.6pt;margin-top:41.1pt;width:70.8pt;height:110.55pt;z-index:252008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" filled="f" stroked="f">
                <v:textbox style="mso-fit-shape-to-text:t">
                  <w:txbxContent>
                    <w:p w:rsidR="00A712C4" w:rsidRPr="0087366B" w:rsidRDefault="00A712C4" w:rsidP="006A4C02">
                      <w:pPr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  <w:t>Cadre métallique</w:t>
                      </w:r>
                    </w:p>
                  </w:txbxContent>
                </v:textbox>
              </v:shape>
            </w:pict>
          </mc:Fallback>
        </mc:AlternateContent>
      </w:r>
      <w:r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263E526" wp14:editId="1D5A8C64">
                <wp:simplePos x="0" y="0"/>
                <wp:positionH relativeFrom="column">
                  <wp:posOffset>2951480</wp:posOffset>
                </wp:positionH>
                <wp:positionV relativeFrom="paragraph">
                  <wp:posOffset>383540</wp:posOffset>
                </wp:positionV>
                <wp:extent cx="899160" cy="1403985"/>
                <wp:effectExtent l="0" t="0" r="0" b="5080"/>
                <wp:wrapNone/>
                <wp:docPr id="3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87366B" w:rsidRDefault="00A712C4" w:rsidP="0087366B">
                            <w:pPr>
                              <w:jc w:val="right"/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  <w:t>Poignée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63E526" id="_x0000_s1028" type="#_x0000_t202" style="position:absolute;left:0;text-align:left;margin-left:232.4pt;margin-top:30.2pt;width:70.8pt;height:110.55pt;z-index:252006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" filled="f" stroked="f">
                <v:textbox style="mso-fit-shape-to-text:t">
                  <w:txbxContent>
                    <w:p w:rsidR="00A712C4" w:rsidRPr="0087366B" w:rsidRDefault="00A712C4" w:rsidP="0087366B">
                      <w:pPr>
                        <w:jc w:val="right"/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  <w:t>Poignée</w:t>
                      </w:r>
                    </w:p>
                  </w:txbxContent>
                </v:textbox>
              </v:shape>
            </w:pict>
          </mc:Fallback>
        </mc:AlternateContent>
      </w:r>
      <w:r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5C8AAE6" wp14:editId="6E5119D6">
                <wp:simplePos x="0" y="0"/>
                <wp:positionH relativeFrom="column">
                  <wp:posOffset>-1071880</wp:posOffset>
                </wp:positionH>
                <wp:positionV relativeFrom="paragraph">
                  <wp:posOffset>1602740</wp:posOffset>
                </wp:positionV>
                <wp:extent cx="1432560" cy="1403985"/>
                <wp:effectExtent l="0" t="0" r="0" b="5080"/>
                <wp:wrapNone/>
                <wp:docPr id="3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87366B" w:rsidRDefault="00A712C4" w:rsidP="0087366B">
                            <w:pPr>
                              <w:ind w:left="708"/>
                              <w:jc w:val="right"/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  <w:t>Gousset  poche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C8AAE6" id="_x0000_s1029" type="#_x0000_t202" style="position:absolute;left:0;text-align:left;margin-left:-84.4pt;margin-top:126.2pt;width:112.8pt;height:110.55pt;z-index:252004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" filled="f" stroked="f">
                <v:textbox style="mso-fit-shape-to-text:t">
                  <w:txbxContent>
                    <w:p w:rsidR="00A712C4" w:rsidRPr="0087366B" w:rsidRDefault="00A712C4" w:rsidP="0087366B">
                      <w:pPr>
                        <w:ind w:left="708"/>
                        <w:jc w:val="right"/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  <w:t>Gousset  poche</w:t>
                      </w:r>
                    </w:p>
                  </w:txbxContent>
                </v:textbox>
              </v:shape>
            </w:pict>
          </mc:Fallback>
        </mc:AlternateContent>
      </w:r>
      <w:r w:rsidR="0087366B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859103E" wp14:editId="4BD0EAC5">
                <wp:simplePos x="0" y="0"/>
                <wp:positionH relativeFrom="column">
                  <wp:posOffset>-995680</wp:posOffset>
                </wp:positionH>
                <wp:positionV relativeFrom="paragraph">
                  <wp:posOffset>1229360</wp:posOffset>
                </wp:positionV>
                <wp:extent cx="1303020" cy="1403985"/>
                <wp:effectExtent l="0" t="0" r="0" b="5080"/>
                <wp:wrapNone/>
                <wp:docPr id="3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87366B" w:rsidRDefault="00A712C4" w:rsidP="0087366B">
                            <w:pPr>
                              <w:ind w:left="708"/>
                              <w:jc w:val="right"/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  <w:t>Rabat poche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59103E" id="_x0000_s1030" type="#_x0000_t202" style="position:absolute;left:0;text-align:left;margin-left:-78.4pt;margin-top:96.8pt;width:102.6pt;height:110.55pt;z-index:252002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" filled="f" stroked="f">
                <v:textbox style="mso-fit-shape-to-text:t">
                  <w:txbxContent>
                    <w:p w:rsidR="00A712C4" w:rsidRPr="0087366B" w:rsidRDefault="00A712C4" w:rsidP="0087366B">
                      <w:pPr>
                        <w:ind w:left="708"/>
                        <w:jc w:val="right"/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  <w:t>Rabat poche</w:t>
                      </w:r>
                    </w:p>
                  </w:txbxContent>
                </v:textbox>
              </v:shape>
            </w:pict>
          </mc:Fallback>
        </mc:AlternateContent>
      </w:r>
      <w:r w:rsidR="0087366B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8CB7603" wp14:editId="207B20E4">
                <wp:simplePos x="0" y="0"/>
                <wp:positionH relativeFrom="column">
                  <wp:posOffset>-515620</wp:posOffset>
                </wp:positionH>
                <wp:positionV relativeFrom="paragraph">
                  <wp:posOffset>864870</wp:posOffset>
                </wp:positionV>
                <wp:extent cx="1173480" cy="1403985"/>
                <wp:effectExtent l="0" t="0" r="0" b="5080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87366B" w:rsidRDefault="00A712C4" w:rsidP="0087366B">
                            <w:pPr>
                              <w:jc w:val="right"/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  <w:t>Corps milieu haut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CB7603" id="_x0000_s1031" type="#_x0000_t202" style="position:absolute;left:0;text-align:left;margin-left:-40.6pt;margin-top:68.1pt;width:92.4pt;height:110.55pt;z-index:252000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" filled="f" stroked="f">
                <v:textbox style="mso-fit-shape-to-text:t">
                  <w:txbxContent>
                    <w:p w:rsidR="00A712C4" w:rsidRPr="0087366B" w:rsidRDefault="00A712C4" w:rsidP="0087366B">
                      <w:pPr>
                        <w:jc w:val="right"/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  <w:t>Corps milieu haut</w:t>
                      </w:r>
                    </w:p>
                  </w:txbxContent>
                </v:textbox>
              </v:shape>
            </w:pict>
          </mc:Fallback>
        </mc:AlternateContent>
      </w:r>
      <w:r w:rsidR="0087366B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EA98F77" wp14:editId="39F18A65">
                <wp:simplePos x="0" y="0"/>
                <wp:positionH relativeFrom="column">
                  <wp:posOffset>-515620</wp:posOffset>
                </wp:positionH>
                <wp:positionV relativeFrom="paragraph">
                  <wp:posOffset>223520</wp:posOffset>
                </wp:positionV>
                <wp:extent cx="899160" cy="1403985"/>
                <wp:effectExtent l="0" t="0" r="0" b="5080"/>
                <wp:wrapNone/>
                <wp:docPr id="2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87366B" w:rsidRDefault="00A712C4" w:rsidP="0087366B">
                            <w:pPr>
                              <w:jc w:val="right"/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  <w:t>Passant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A98F77" id="_x0000_s1032" type="#_x0000_t202" style="position:absolute;left:0;text-align:left;margin-left:-40.6pt;margin-top:17.6pt;width:70.8pt;height:110.55pt;z-index:251998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" filled="f" stroked="f">
                <v:textbox style="mso-fit-shape-to-text:t">
                  <w:txbxContent>
                    <w:p w:rsidR="00A712C4" w:rsidRPr="0087366B" w:rsidRDefault="00A712C4" w:rsidP="0087366B">
                      <w:pPr>
                        <w:jc w:val="right"/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  <w:t>Passant</w:t>
                      </w:r>
                    </w:p>
                  </w:txbxContent>
                </v:textbox>
              </v:shape>
            </w:pict>
          </mc:Fallback>
        </mc:AlternateContent>
      </w:r>
      <w:r w:rsidR="0087366B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2570715" wp14:editId="5FB7618E">
                <wp:simplePos x="0" y="0"/>
                <wp:positionH relativeFrom="column">
                  <wp:posOffset>2006600</wp:posOffset>
                </wp:positionH>
                <wp:positionV relativeFrom="paragraph">
                  <wp:posOffset>646430</wp:posOffset>
                </wp:positionV>
                <wp:extent cx="1013460" cy="1403985"/>
                <wp:effectExtent l="0" t="0" r="0" b="5080"/>
                <wp:wrapNone/>
                <wp:docPr id="2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87366B" w:rsidRDefault="00A712C4">
                            <w:pPr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  <w:t>Enchape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570715" id="_x0000_s1033" type="#_x0000_t202" style="position:absolute;left:0;text-align:left;margin-left:158pt;margin-top:50.9pt;width:79.8pt;height:110.55pt;z-index:251996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" filled="f" stroked="f">
                <v:textbox style="mso-fit-shape-to-text:t">
                  <w:txbxContent>
                    <w:p w:rsidR="00A712C4" w:rsidRPr="0087366B" w:rsidRDefault="00A712C4">
                      <w:pPr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  <w:t>Enchape</w:t>
                      </w:r>
                    </w:p>
                  </w:txbxContent>
                </v:textbox>
              </v:shape>
            </w:pict>
          </mc:Fallback>
        </mc:AlternateContent>
      </w:r>
      <w:r w:rsidR="0087366B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92675E2" wp14:editId="73851BCA">
                <wp:simplePos x="0" y="0"/>
                <wp:positionH relativeFrom="column">
                  <wp:posOffset>2334260</wp:posOffset>
                </wp:positionH>
                <wp:positionV relativeFrom="paragraph">
                  <wp:posOffset>1172210</wp:posOffset>
                </wp:positionV>
                <wp:extent cx="1013460" cy="1403985"/>
                <wp:effectExtent l="0" t="0" r="0" b="5080"/>
                <wp:wrapNone/>
                <wp:docPr id="2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87366B" w:rsidRDefault="00A712C4">
                            <w:pPr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  <w:t>Soufflet côté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2675E2" id="_x0000_s1034" type="#_x0000_t202" style="position:absolute;left:0;text-align:left;margin-left:183.8pt;margin-top:92.3pt;width:79.8pt;height:110.55pt;z-index:251994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" filled="f" stroked="f">
                <v:textbox style="mso-fit-shape-to-text:t">
                  <w:txbxContent>
                    <w:p w:rsidR="00A712C4" w:rsidRPr="0087366B" w:rsidRDefault="00A712C4">
                      <w:pPr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  <w:t>Soufflet côté</w:t>
                      </w:r>
                    </w:p>
                  </w:txbxContent>
                </v:textbox>
              </v:shape>
            </w:pict>
          </mc:Fallback>
        </mc:AlternateContent>
      </w:r>
      <w:r w:rsidR="0087366B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4881988" wp14:editId="044847B5">
                <wp:simplePos x="0" y="0"/>
                <wp:positionH relativeFrom="column">
                  <wp:posOffset>2341880</wp:posOffset>
                </wp:positionH>
                <wp:positionV relativeFrom="paragraph">
                  <wp:posOffset>1513840</wp:posOffset>
                </wp:positionV>
                <wp:extent cx="1013460" cy="1403985"/>
                <wp:effectExtent l="0" t="0" r="0" b="5080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87366B" w:rsidRDefault="00A712C4">
                            <w:pPr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  <w:t>Corps côté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881988" id="_x0000_s1035" type="#_x0000_t202" style="position:absolute;left:0;text-align:left;margin-left:184.4pt;margin-top:119.2pt;width:79.8pt;height:110.55pt;z-index:251992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" filled="f" stroked="f">
                <v:textbox style="mso-fit-shape-to-text:t">
                  <w:txbxContent>
                    <w:p w:rsidR="00A712C4" w:rsidRPr="0087366B" w:rsidRDefault="00A712C4">
                      <w:pPr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  <w:t>Corps côté</w:t>
                      </w:r>
                    </w:p>
                  </w:txbxContent>
                </v:textbox>
              </v:shape>
            </w:pict>
          </mc:Fallback>
        </mc:AlternateContent>
      </w:r>
      <w:r w:rsidR="0087366B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3F3A14D" wp14:editId="147FE9CE">
                <wp:simplePos x="0" y="0"/>
                <wp:positionH relativeFrom="column">
                  <wp:posOffset>2326640</wp:posOffset>
                </wp:positionH>
                <wp:positionV relativeFrom="paragraph">
                  <wp:posOffset>1863090</wp:posOffset>
                </wp:positionV>
                <wp:extent cx="1013460" cy="1403985"/>
                <wp:effectExtent l="0" t="0" r="0" b="5080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87366B" w:rsidRDefault="00A712C4">
                            <w:pPr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  <w:t>Poche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F3A14D" id="_x0000_s1036" type="#_x0000_t202" style="position:absolute;left:0;text-align:left;margin-left:183.2pt;margin-top:146.7pt;width:79.8pt;height:110.55pt;z-index:25199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" filled="f" stroked="f">
                <v:textbox style="mso-fit-shape-to-text:t">
                  <w:txbxContent>
                    <w:p w:rsidR="00A712C4" w:rsidRPr="0087366B" w:rsidRDefault="00A712C4">
                      <w:pPr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  <w:t>Poche</w:t>
                      </w:r>
                    </w:p>
                  </w:txbxContent>
                </v:textbox>
              </v:shape>
            </w:pict>
          </mc:Fallback>
        </mc:AlternateContent>
      </w:r>
      <w:r w:rsidR="0087366B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A394DB8" wp14:editId="53674311">
                <wp:simplePos x="0" y="0"/>
                <wp:positionH relativeFrom="column">
                  <wp:posOffset>2341880</wp:posOffset>
                </wp:positionH>
                <wp:positionV relativeFrom="paragraph">
                  <wp:posOffset>2219960</wp:posOffset>
                </wp:positionV>
                <wp:extent cx="1013460" cy="1403985"/>
                <wp:effectExtent l="0" t="0" r="0" b="5080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87366B" w:rsidRDefault="00A712C4">
                            <w:pPr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</w:pPr>
                            <w:r w:rsidRPr="0087366B">
                              <w:rPr>
                                <w:rFonts w:ascii="Bradley Hand ITC" w:hAnsi="Bradley Hand ITC"/>
                                <w:b/>
                                <w:sz w:val="18"/>
                                <w:szCs w:val="18"/>
                              </w:rPr>
                              <w:t>Corps milieu bas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394DB8" id="_x0000_s1037" type="#_x0000_t202" style="position:absolute;left:0;text-align:left;margin-left:184.4pt;margin-top:174.8pt;width:79.8pt;height:110.55pt;z-index:25198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" filled="f" stroked="f">
                <v:textbox style="mso-fit-shape-to-text:t">
                  <w:txbxContent>
                    <w:p w:rsidR="00A712C4" w:rsidRPr="0087366B" w:rsidRDefault="00A712C4">
                      <w:pPr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</w:pPr>
                      <w:r w:rsidRPr="0087366B">
                        <w:rPr>
                          <w:rFonts w:ascii="Bradley Hand ITC" w:hAnsi="Bradley Hand ITC"/>
                          <w:b/>
                          <w:sz w:val="18"/>
                          <w:szCs w:val="18"/>
                        </w:rPr>
                        <w:t>Corps milieu bas</w:t>
                      </w:r>
                    </w:p>
                  </w:txbxContent>
                </v:textbox>
              </v:shape>
            </w:pict>
          </mc:Fallback>
        </mc:AlternateContent>
      </w:r>
      <w:r w:rsidR="0087366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B84B7FF" wp14:editId="6D937CCA">
                <wp:simplePos x="0" y="0"/>
                <wp:positionH relativeFrom="column">
                  <wp:posOffset>3850640</wp:posOffset>
                </wp:positionH>
                <wp:positionV relativeFrom="paragraph">
                  <wp:posOffset>520700</wp:posOffset>
                </wp:positionV>
                <wp:extent cx="594360" cy="289560"/>
                <wp:effectExtent l="0" t="0" r="72390" b="72390"/>
                <wp:wrapNone/>
                <wp:docPr id="292" name="Connecteur droit avec flèch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4360" cy="2895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E83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92" o:spid="_x0000_s1026" type="#_x0000_t32" style="position:absolute;margin-left:303.2pt;margin-top:41pt;width:46.8pt;height:22.8pt;flip:x y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" strokecolor="black [3213]" strokeweight="1.5pt">
                <v:stroke startarrow="open"/>
              </v:shape>
            </w:pict>
          </mc:Fallback>
        </mc:AlternateContent>
      </w:r>
      <w:r w:rsidR="0087366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E273257" wp14:editId="50C30F3E">
                <wp:simplePos x="0" y="0"/>
                <wp:positionH relativeFrom="column">
                  <wp:posOffset>4818380</wp:posOffset>
                </wp:positionH>
                <wp:positionV relativeFrom="paragraph">
                  <wp:posOffset>1412240</wp:posOffset>
                </wp:positionV>
                <wp:extent cx="754380" cy="510540"/>
                <wp:effectExtent l="38100" t="0" r="26670" b="60960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4380" cy="5105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18E41" id="Connecteur droit avec flèche 53" o:spid="_x0000_s1026" type="#_x0000_t32" style="position:absolute;margin-left:379.4pt;margin-top:111.2pt;width:59.4pt;height:40.2pt;flip:y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" strokecolor="black [3213]" strokeweight="1.5pt">
                <v:stroke startarrow="open"/>
              </v:shape>
            </w:pict>
          </mc:Fallback>
        </mc:AlternateContent>
      </w:r>
      <w:r w:rsidR="0087366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62C9CFB" wp14:editId="588F32C2">
                <wp:simplePos x="0" y="0"/>
                <wp:positionH relativeFrom="column">
                  <wp:posOffset>4993640</wp:posOffset>
                </wp:positionH>
                <wp:positionV relativeFrom="paragraph">
                  <wp:posOffset>635000</wp:posOffset>
                </wp:positionV>
                <wp:extent cx="434340" cy="289560"/>
                <wp:effectExtent l="38100" t="0" r="22860" b="53340"/>
                <wp:wrapNone/>
                <wp:docPr id="52" name="Connecteur droit avec flè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4340" cy="2895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7522C" id="Connecteur droit avec flèche 52" o:spid="_x0000_s1026" type="#_x0000_t32" style="position:absolute;margin-left:393.2pt;margin-top:50pt;width:34.2pt;height:22.8pt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" strokecolor="black [3213]" strokeweight="1.5pt">
                <v:stroke startarrow="open"/>
              </v:shape>
            </w:pict>
          </mc:Fallback>
        </mc:AlternateContent>
      </w:r>
      <w:r w:rsidR="0087366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89B13B2" wp14:editId="404F57A0">
                <wp:simplePos x="0" y="0"/>
                <wp:positionH relativeFrom="column">
                  <wp:posOffset>383540</wp:posOffset>
                </wp:positionH>
                <wp:positionV relativeFrom="paragraph">
                  <wp:posOffset>383540</wp:posOffset>
                </wp:positionV>
                <wp:extent cx="632460" cy="662940"/>
                <wp:effectExtent l="0" t="0" r="72390" b="60960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2460" cy="6629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384E5" id="Connecteur droit avec flèche 51" o:spid="_x0000_s1026" type="#_x0000_t32" style="position:absolute;margin-left:30.2pt;margin-top:30.2pt;width:49.8pt;height:52.2pt;flip:x y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" strokecolor="black [3213]" strokeweight="1.5pt">
                <v:stroke startarrow="open"/>
              </v:shape>
            </w:pict>
          </mc:Fallback>
        </mc:AlternateContent>
      </w:r>
      <w:r w:rsidR="0087366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EE1654C" wp14:editId="67F7FC15">
                <wp:simplePos x="0" y="0"/>
                <wp:positionH relativeFrom="column">
                  <wp:posOffset>1572260</wp:posOffset>
                </wp:positionH>
                <wp:positionV relativeFrom="paragraph">
                  <wp:posOffset>764540</wp:posOffset>
                </wp:positionV>
                <wp:extent cx="434340" cy="289560"/>
                <wp:effectExtent l="38100" t="0" r="22860" b="53340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4340" cy="2895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6BA11" id="Connecteur droit avec flèche 50" o:spid="_x0000_s1026" type="#_x0000_t32" style="position:absolute;margin-left:123.8pt;margin-top:60.2pt;width:34.2pt;height:22.8pt;flip:y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" strokecolor="black [3213]" strokeweight="1.5pt">
                <v:stroke startarrow="open"/>
              </v:shape>
            </w:pict>
          </mc:Fallback>
        </mc:AlternateContent>
      </w:r>
      <w:r w:rsidR="006F7F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F8EABEA" wp14:editId="0F65F445">
                <wp:simplePos x="0" y="0"/>
                <wp:positionH relativeFrom="column">
                  <wp:posOffset>307340</wp:posOffset>
                </wp:positionH>
                <wp:positionV relativeFrom="paragraph">
                  <wp:posOffset>1092200</wp:posOffset>
                </wp:positionV>
                <wp:extent cx="632460" cy="662940"/>
                <wp:effectExtent l="0" t="0" r="72390" b="60960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2460" cy="6629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C01FA" id="Connecteur droit avec flèche 49" o:spid="_x0000_s1026" type="#_x0000_t32" style="position:absolute;margin-left:24.2pt;margin-top:86pt;width:49.8pt;height:52.2pt;flip:x y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" strokecolor="black [3213]" strokeweight="1.5pt">
                <v:stroke startarrow="open"/>
              </v:shape>
            </w:pict>
          </mc:Fallback>
        </mc:AlternateContent>
      </w:r>
      <w:r w:rsidR="006F7F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558C0C0" wp14:editId="48E75CBE">
                <wp:simplePos x="0" y="0"/>
                <wp:positionH relativeFrom="column">
                  <wp:posOffset>307340</wp:posOffset>
                </wp:positionH>
                <wp:positionV relativeFrom="paragraph">
                  <wp:posOffset>1351280</wp:posOffset>
                </wp:positionV>
                <wp:extent cx="632460" cy="662940"/>
                <wp:effectExtent l="0" t="0" r="72390" b="60960"/>
                <wp:wrapNone/>
                <wp:docPr id="691" name="Connecteur droit avec flèche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2460" cy="6629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09654" id="Connecteur droit avec flèche 691" o:spid="_x0000_s1026" type="#_x0000_t32" style="position:absolute;margin-left:24.2pt;margin-top:106.4pt;width:49.8pt;height:52.2pt;flip:x 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" strokecolor="black [3213]" strokeweight="1.5pt">
                <v:stroke startarrow="open"/>
              </v:shape>
            </w:pict>
          </mc:Fallback>
        </mc:AlternateContent>
      </w:r>
      <w:r w:rsidR="006F7F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EDDBA70" wp14:editId="4B465D96">
                <wp:simplePos x="0" y="0"/>
                <wp:positionH relativeFrom="column">
                  <wp:posOffset>307340</wp:posOffset>
                </wp:positionH>
                <wp:positionV relativeFrom="paragraph">
                  <wp:posOffset>1701800</wp:posOffset>
                </wp:positionV>
                <wp:extent cx="533400" cy="556260"/>
                <wp:effectExtent l="0" t="0" r="76200" b="5334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5562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F4B62" id="Connecteur droit avec flèche 48" o:spid="_x0000_s1026" type="#_x0000_t32" style="position:absolute;margin-left:24.2pt;margin-top:134pt;width:42pt;height:43.8pt;flip:x y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" strokecolor="black [3213]" strokeweight="1.5pt">
                <v:stroke startarrow="open"/>
              </v:shape>
            </w:pict>
          </mc:Fallback>
        </mc:AlternateContent>
      </w:r>
      <w:r w:rsidR="006F7F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58129EB" wp14:editId="273201D3">
                <wp:simplePos x="0" y="0"/>
                <wp:positionH relativeFrom="column">
                  <wp:posOffset>1892300</wp:posOffset>
                </wp:positionH>
                <wp:positionV relativeFrom="paragraph">
                  <wp:posOffset>1343660</wp:posOffset>
                </wp:positionV>
                <wp:extent cx="434340" cy="289560"/>
                <wp:effectExtent l="38100" t="0" r="22860" b="53340"/>
                <wp:wrapNone/>
                <wp:docPr id="686" name="Connecteur droit avec flèch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4340" cy="2895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DEDF9" id="Connecteur droit avec flèche 686" o:spid="_x0000_s1026" type="#_x0000_t32" style="position:absolute;margin-left:149pt;margin-top:105.8pt;width:34.2pt;height:22.8pt;flip:y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" strokecolor="black [3213]" strokeweight="1.5pt">
                <v:stroke startarrow="open"/>
              </v:shape>
            </w:pict>
          </mc:Fallback>
        </mc:AlternateContent>
      </w:r>
      <w:r w:rsidR="006F7F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47CD33E" wp14:editId="03C0D854">
                <wp:simplePos x="0" y="0"/>
                <wp:positionH relativeFrom="column">
                  <wp:posOffset>1572260</wp:posOffset>
                </wp:positionH>
                <wp:positionV relativeFrom="paragraph">
                  <wp:posOffset>2349500</wp:posOffset>
                </wp:positionV>
                <wp:extent cx="754380" cy="518160"/>
                <wp:effectExtent l="38100" t="0" r="26670" b="53340"/>
                <wp:wrapNone/>
                <wp:docPr id="689" name="Connecteur droit avec flèch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4380" cy="5181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7AAE9" id="Connecteur droit avec flèche 689" o:spid="_x0000_s1026" type="#_x0000_t32" style="position:absolute;margin-left:123.8pt;margin-top:185pt;width:59.4pt;height:40.8pt;flip:y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" strokecolor="black [3213]" strokeweight="1.5pt">
                <v:stroke startarrow="open"/>
              </v:shape>
            </w:pict>
          </mc:Fallback>
        </mc:AlternateContent>
      </w:r>
      <w:r w:rsidR="006F7F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837CA16" wp14:editId="2F5070FB">
                <wp:simplePos x="0" y="0"/>
                <wp:positionH relativeFrom="column">
                  <wp:posOffset>1602740</wp:posOffset>
                </wp:positionH>
                <wp:positionV relativeFrom="paragraph">
                  <wp:posOffset>2014220</wp:posOffset>
                </wp:positionV>
                <wp:extent cx="723900" cy="487680"/>
                <wp:effectExtent l="38100" t="0" r="19050" b="64770"/>
                <wp:wrapNone/>
                <wp:docPr id="690" name="Connecteur droit avec flèch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4876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AB16C" id="Connecteur droit avec flèche 690" o:spid="_x0000_s1026" type="#_x0000_t32" style="position:absolute;margin-left:126.2pt;margin-top:158.6pt;width:57pt;height:38.4pt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" strokecolor="black [3213]" strokeweight="1.5pt">
                <v:stroke startarrow="open"/>
              </v:shape>
            </w:pict>
          </mc:Fallback>
        </mc:AlternateContent>
      </w:r>
      <w:r w:rsidR="006F7F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C0B0F7F" wp14:editId="0F5E4B77">
                <wp:simplePos x="0" y="0"/>
                <wp:positionH relativeFrom="column">
                  <wp:posOffset>1732280</wp:posOffset>
                </wp:positionH>
                <wp:positionV relativeFrom="paragraph">
                  <wp:posOffset>1694180</wp:posOffset>
                </wp:positionV>
                <wp:extent cx="594360" cy="403860"/>
                <wp:effectExtent l="38100" t="0" r="15240" b="53340"/>
                <wp:wrapNone/>
                <wp:docPr id="688" name="Connecteur droit avec flèch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" cy="4038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82859" id="Connecteur droit avec flèche 688" o:spid="_x0000_s1026" type="#_x0000_t32" style="position:absolute;margin-left:136.4pt;margin-top:133.4pt;width:46.8pt;height:31.8pt;flip: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" strokecolor="black [3213]" strokeweight="1.5pt">
                <v:stroke startarrow="open"/>
              </v:shape>
            </w:pict>
          </mc:Fallback>
        </mc:AlternateContent>
      </w:r>
      <w:r w:rsidR="006F7F94">
        <w:rPr>
          <w:noProof/>
          <w:sz w:val="24"/>
        </w:rPr>
        <w:drawing>
          <wp:anchor distT="0" distB="0" distL="114300" distR="114300" simplePos="0" relativeHeight="251960320" behindDoc="0" locked="0" layoutInCell="1" allowOverlap="1" wp14:anchorId="2F81BCEB" wp14:editId="1F394F0D">
            <wp:simplePos x="0" y="0"/>
            <wp:positionH relativeFrom="column">
              <wp:posOffset>421640</wp:posOffset>
            </wp:positionH>
            <wp:positionV relativeFrom="paragraph">
              <wp:posOffset>322580</wp:posOffset>
            </wp:positionV>
            <wp:extent cx="1741805" cy="2742565"/>
            <wp:effectExtent l="0" t="0" r="0" b="0"/>
            <wp:wrapNone/>
            <wp:docPr id="684" name="Imag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 VALERIE CROQUIS 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4" t="9848" r="13712" b="18561"/>
                    <a:stretch/>
                  </pic:blipFill>
                  <pic:spPr bwMode="auto">
                    <a:xfrm>
                      <a:off x="0" y="0"/>
                      <a:ext cx="1741805" cy="274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F94">
        <w:rPr>
          <w:noProof/>
          <w:sz w:val="24"/>
        </w:rPr>
        <w:drawing>
          <wp:anchor distT="0" distB="0" distL="114300" distR="114300" simplePos="0" relativeHeight="251961344" behindDoc="0" locked="0" layoutInCell="1" allowOverlap="1" wp14:anchorId="749A6ABB" wp14:editId="62FD6CEF">
            <wp:simplePos x="0" y="0"/>
            <wp:positionH relativeFrom="column">
              <wp:posOffset>3759200</wp:posOffset>
            </wp:positionH>
            <wp:positionV relativeFrom="paragraph">
              <wp:posOffset>406400</wp:posOffset>
            </wp:positionV>
            <wp:extent cx="1733916" cy="2578459"/>
            <wp:effectExtent l="0" t="0" r="0" b="0"/>
            <wp:wrapNone/>
            <wp:docPr id="685" name="Imag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 VALERIE DO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916" cy="2578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14">
        <w:rPr>
          <w:sz w:val="28"/>
          <w:szCs w:val="28"/>
        </w:rPr>
        <w:br w:type="page"/>
      </w:r>
    </w:p>
    <w:p w:rsidR="00FD6BEC" w:rsidRPr="00DA1F10" w:rsidRDefault="00FD6BEC" w:rsidP="00FD6BEC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szCs w:val="44"/>
        </w:rPr>
      </w:pPr>
      <w:r>
        <w:rPr>
          <w:szCs w:val="44"/>
        </w:rPr>
        <w:t>CAHIER DES CHARGES</w:t>
      </w:r>
    </w:p>
    <w:p w:rsidR="00C23A14" w:rsidRDefault="002B508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5036EB0F" wp14:editId="65E47284">
                <wp:simplePos x="0" y="0"/>
                <wp:positionH relativeFrom="column">
                  <wp:posOffset>36057</wp:posOffset>
                </wp:positionH>
                <wp:positionV relativeFrom="paragraph">
                  <wp:posOffset>6214945</wp:posOffset>
                </wp:positionV>
                <wp:extent cx="1089660" cy="434340"/>
                <wp:effectExtent l="19050" t="38100" r="53340" b="80010"/>
                <wp:wrapNone/>
                <wp:docPr id="770" name="Groupe 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649084" flipH="1">
                          <a:off x="0" y="0"/>
                          <a:ext cx="1089660" cy="434340"/>
                          <a:chOff x="0" y="0"/>
                          <a:chExt cx="1089660" cy="434340"/>
                        </a:xfrm>
                      </wpg:grpSpPr>
                      <wps:wsp>
                        <wps:cNvPr id="705" name="Forme libre 705"/>
                        <wps:cNvSpPr/>
                        <wps:spPr>
                          <a:xfrm>
                            <a:off x="60960" y="53340"/>
                            <a:ext cx="1018702" cy="152835"/>
                          </a:xfrm>
                          <a:custGeom>
                            <a:avLst/>
                            <a:gdLst>
                              <a:gd name="connsiteX0" fmla="*/ 0 w 1018702"/>
                              <a:gd name="connsiteY0" fmla="*/ 122355 h 152835"/>
                              <a:gd name="connsiteX1" fmla="*/ 876300 w 1018702"/>
                              <a:gd name="connsiteY1" fmla="*/ 435 h 152835"/>
                              <a:gd name="connsiteX2" fmla="*/ 975360 w 1018702"/>
                              <a:gd name="connsiteY2" fmla="*/ 84255 h 152835"/>
                              <a:gd name="connsiteX3" fmla="*/ 441960 w 1018702"/>
                              <a:gd name="connsiteY3" fmla="*/ 152835 h 1528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18702" h="152835">
                                <a:moveTo>
                                  <a:pt x="0" y="122355"/>
                                </a:moveTo>
                                <a:cubicBezTo>
                                  <a:pt x="356870" y="64570"/>
                                  <a:pt x="713740" y="6785"/>
                                  <a:pt x="876300" y="435"/>
                                </a:cubicBezTo>
                                <a:cubicBezTo>
                                  <a:pt x="1038860" y="-5915"/>
                                  <a:pt x="1047750" y="58855"/>
                                  <a:pt x="975360" y="84255"/>
                                </a:cubicBezTo>
                                <a:cubicBezTo>
                                  <a:pt x="902970" y="109655"/>
                                  <a:pt x="524510" y="145215"/>
                                  <a:pt x="441960" y="152835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Connecteur droit 706"/>
                        <wps:cNvCnPr/>
                        <wps:spPr>
                          <a:xfrm flipV="1">
                            <a:off x="68580" y="205740"/>
                            <a:ext cx="1021080" cy="16002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8" name="Connecteur droit 708"/>
                        <wps:cNvCnPr/>
                        <wps:spPr>
                          <a:xfrm>
                            <a:off x="960120" y="0"/>
                            <a:ext cx="81280" cy="3657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9" name="Connecteur droit 709"/>
                        <wps:cNvCnPr/>
                        <wps:spPr>
                          <a:xfrm>
                            <a:off x="655320" y="0"/>
                            <a:ext cx="81280" cy="3657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0" name="Forme libre 710"/>
                        <wps:cNvSpPr/>
                        <wps:spPr>
                          <a:xfrm>
                            <a:off x="0" y="99060"/>
                            <a:ext cx="129540" cy="144780"/>
                          </a:xfrm>
                          <a:custGeom>
                            <a:avLst/>
                            <a:gdLst>
                              <a:gd name="connsiteX0" fmla="*/ 129540 w 129540"/>
                              <a:gd name="connsiteY0" fmla="*/ 0 h 144780"/>
                              <a:gd name="connsiteX1" fmla="*/ 53340 w 129540"/>
                              <a:gd name="connsiteY1" fmla="*/ 91440 h 144780"/>
                              <a:gd name="connsiteX2" fmla="*/ 0 w 129540"/>
                              <a:gd name="connsiteY2" fmla="*/ 144780 h 1447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9540" h="144780">
                                <a:moveTo>
                                  <a:pt x="129540" y="0"/>
                                </a:moveTo>
                                <a:cubicBezTo>
                                  <a:pt x="102235" y="33655"/>
                                  <a:pt x="74930" y="67310"/>
                                  <a:pt x="53340" y="91440"/>
                                </a:cubicBezTo>
                                <a:cubicBezTo>
                                  <a:pt x="31750" y="115570"/>
                                  <a:pt x="1270" y="129540"/>
                                  <a:pt x="0" y="1447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Forme libre 711"/>
                        <wps:cNvSpPr/>
                        <wps:spPr>
                          <a:xfrm>
                            <a:off x="0" y="289560"/>
                            <a:ext cx="129540" cy="144780"/>
                          </a:xfrm>
                          <a:custGeom>
                            <a:avLst/>
                            <a:gdLst>
                              <a:gd name="connsiteX0" fmla="*/ 129540 w 129540"/>
                              <a:gd name="connsiteY0" fmla="*/ 0 h 144780"/>
                              <a:gd name="connsiteX1" fmla="*/ 53340 w 129540"/>
                              <a:gd name="connsiteY1" fmla="*/ 91440 h 144780"/>
                              <a:gd name="connsiteX2" fmla="*/ 0 w 129540"/>
                              <a:gd name="connsiteY2" fmla="*/ 144780 h 1447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9540" h="144780">
                                <a:moveTo>
                                  <a:pt x="129540" y="0"/>
                                </a:moveTo>
                                <a:cubicBezTo>
                                  <a:pt x="102235" y="33655"/>
                                  <a:pt x="74930" y="67310"/>
                                  <a:pt x="53340" y="91440"/>
                                </a:cubicBezTo>
                                <a:cubicBezTo>
                                  <a:pt x="31750" y="115570"/>
                                  <a:pt x="1270" y="129540"/>
                                  <a:pt x="0" y="1447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543361" id="Groupe 770" o:spid="_x0000_s1026" style="position:absolute;margin-left:2.85pt;margin-top:489.35pt;width:85.8pt;height:34.2pt;rotation:1038654fd;flip:x;z-index:252030976" coordsize="10896,4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">
                <v:shape id="Forme libre 705" o:spid="_x0000_s1027" style="position:absolute;left:609;top:533;width:10187;height:1528;visibility:visible;mso-wrap-style:square;v-text-anchor:middle" coordsize="1018702,15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" path="m,122355c356870,64570,713740,6785,876300,435v162560,-6350,171450,58420,99060,83820c902970,109655,524510,145215,441960,152835e" filled="f" strokecolor="black [3213]" strokeweight="2pt">
                  <v:path arrowok="t" o:connecttype="custom" o:connectlocs="0,122355;876300,435;975360,84255;441960,152835" o:connectangles="0,0,0,0"/>
                </v:shape>
                <v:line id="Connecteur droit 706" o:spid="_x0000_s1028" style="position:absolute;flip:y;visibility:visible;mso-wrap-style:square" from="685,2057" to="10896,3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" strokecolor="black [3213]" strokeweight="2.25pt"/>
                <v:line id="Connecteur droit 708" o:spid="_x0000_s1029" style="position:absolute;visibility:visible;mso-wrap-style:square" from="9601,0" to="10414,3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" strokecolor="black [3213]" strokeweight="1.5pt"/>
                <v:line id="Connecteur droit 709" o:spid="_x0000_s1030" style="position:absolute;visibility:visible;mso-wrap-style:square" from="6553,0" to="7366,3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" strokecolor="black [3213]" strokeweight="1.5pt"/>
                <v:shape id="Forme libre 710" o:spid="_x0000_s1031" style="position:absolute;top:990;width:1295;height:1448;visibility:visible;mso-wrap-style:square;v-text-anchor:middle" coordsize="12954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" path="m129540,c102235,33655,74930,67310,53340,91440,31750,115570,1270,129540,,144780e" filled="f" strokecolor="black [3213]" strokeweight="2pt">
                  <v:path arrowok="t" o:connecttype="custom" o:connectlocs="129540,0;53340,91440;0,144780" o:connectangles="0,0,0"/>
                </v:shape>
                <v:shape id="Forme libre 711" o:spid="_x0000_s1032" style="position:absolute;top:2895;width:1295;height:1448;visibility:visible;mso-wrap-style:square;v-text-anchor:middle" coordsize="12954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" path="m129540,c102235,33655,74930,67310,53340,91440,31750,115570,1270,129540,,144780e" filled="f" strokecolor="black [3213]" strokeweight="2pt">
                  <v:path arrowok="t" o:connecttype="custom" o:connectlocs="129540,0;53340,91440;0,144780" o:connectangles="0,0,0"/>
                </v:shape>
              </v:group>
            </w:pict>
          </mc:Fallback>
        </mc:AlternateContent>
      </w:r>
      <w:r w:rsidR="00B258DD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80A2A84" wp14:editId="090DC766">
                <wp:simplePos x="0" y="0"/>
                <wp:positionH relativeFrom="column">
                  <wp:posOffset>3507740</wp:posOffset>
                </wp:positionH>
                <wp:positionV relativeFrom="paragraph">
                  <wp:posOffset>7486650</wp:posOffset>
                </wp:positionV>
                <wp:extent cx="2232660" cy="1403985"/>
                <wp:effectExtent l="0" t="171450" r="0" b="18034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99776">
                          <a:off x="0" y="0"/>
                          <a:ext cx="22326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C33774" w:rsidRDefault="00A712C4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Jointé retourné de 7 mm/surpiqué à 2.5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0A2A84" id="_x0000_s1038" type="#_x0000_t202" style="position:absolute;margin-left:276.2pt;margin-top:589.5pt;width:175.8pt;height:110.55pt;rotation:-655605fd;z-index:251935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" filled="f" stroked="f">
                <v:textbox style="mso-fit-shape-to-text:t">
                  <w:txbxContent>
                    <w:p w:rsidR="00A712C4" w:rsidRPr="00C33774" w:rsidRDefault="00A712C4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Jointé retourné de 7 mm/surpiqué à 2.5 mm</w:t>
                      </w:r>
                    </w:p>
                  </w:txbxContent>
                </v:textbox>
              </v:shape>
            </w:pict>
          </mc:Fallback>
        </mc:AlternateContent>
      </w:r>
      <w:r w:rsidR="00B258DD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70A7456E" wp14:editId="5C1F81B3">
                <wp:simplePos x="0" y="0"/>
                <wp:positionH relativeFrom="column">
                  <wp:posOffset>4109720</wp:posOffset>
                </wp:positionH>
                <wp:positionV relativeFrom="paragraph">
                  <wp:posOffset>7887335</wp:posOffset>
                </wp:positionV>
                <wp:extent cx="1694180" cy="670560"/>
                <wp:effectExtent l="0" t="0" r="1270" b="15240"/>
                <wp:wrapNone/>
                <wp:docPr id="751" name="Groupe 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180" cy="670560"/>
                          <a:chOff x="0" y="0"/>
                          <a:chExt cx="1694180" cy="670560"/>
                        </a:xfrm>
                      </wpg:grpSpPr>
                      <wps:wsp>
                        <wps:cNvPr id="720" name="Forme libre 720"/>
                        <wps:cNvSpPr/>
                        <wps:spPr>
                          <a:xfrm rot="19642349" flipH="1">
                            <a:off x="861060" y="198120"/>
                            <a:ext cx="833120" cy="153670"/>
                          </a:xfrm>
                          <a:custGeom>
                            <a:avLst/>
                            <a:gdLst>
                              <a:gd name="connsiteX0" fmla="*/ 0 w 833179"/>
                              <a:gd name="connsiteY0" fmla="*/ 154007 h 154007"/>
                              <a:gd name="connsiteX1" fmla="*/ 708660 w 833179"/>
                              <a:gd name="connsiteY1" fmla="*/ 1607 h 154007"/>
                              <a:gd name="connsiteX2" fmla="*/ 822960 w 833179"/>
                              <a:gd name="connsiteY2" fmla="*/ 77807 h 154007"/>
                              <a:gd name="connsiteX3" fmla="*/ 586740 w 833179"/>
                              <a:gd name="connsiteY3" fmla="*/ 138767 h 154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33179" h="154007">
                                <a:moveTo>
                                  <a:pt x="0" y="154007"/>
                                </a:moveTo>
                                <a:cubicBezTo>
                                  <a:pt x="285750" y="84157"/>
                                  <a:pt x="571500" y="14307"/>
                                  <a:pt x="708660" y="1607"/>
                                </a:cubicBezTo>
                                <a:cubicBezTo>
                                  <a:pt x="845820" y="-11093"/>
                                  <a:pt x="843280" y="54947"/>
                                  <a:pt x="822960" y="77807"/>
                                </a:cubicBezTo>
                                <a:cubicBezTo>
                                  <a:pt x="802640" y="100667"/>
                                  <a:pt x="612140" y="141307"/>
                                  <a:pt x="586740" y="13876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Connecteur droit 723"/>
                        <wps:cNvCnPr/>
                        <wps:spPr>
                          <a:xfrm flipV="1">
                            <a:off x="792480" y="434340"/>
                            <a:ext cx="182880" cy="381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" name="Forme libre 717"/>
                        <wps:cNvSpPr/>
                        <wps:spPr>
                          <a:xfrm>
                            <a:off x="15240" y="434340"/>
                            <a:ext cx="833179" cy="154007"/>
                          </a:xfrm>
                          <a:custGeom>
                            <a:avLst/>
                            <a:gdLst>
                              <a:gd name="connsiteX0" fmla="*/ 0 w 833179"/>
                              <a:gd name="connsiteY0" fmla="*/ 154007 h 154007"/>
                              <a:gd name="connsiteX1" fmla="*/ 708660 w 833179"/>
                              <a:gd name="connsiteY1" fmla="*/ 1607 h 154007"/>
                              <a:gd name="connsiteX2" fmla="*/ 822960 w 833179"/>
                              <a:gd name="connsiteY2" fmla="*/ 77807 h 154007"/>
                              <a:gd name="connsiteX3" fmla="*/ 586740 w 833179"/>
                              <a:gd name="connsiteY3" fmla="*/ 138767 h 154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33179" h="154007">
                                <a:moveTo>
                                  <a:pt x="0" y="154007"/>
                                </a:moveTo>
                                <a:cubicBezTo>
                                  <a:pt x="285750" y="84157"/>
                                  <a:pt x="571500" y="14307"/>
                                  <a:pt x="708660" y="1607"/>
                                </a:cubicBezTo>
                                <a:cubicBezTo>
                                  <a:pt x="845820" y="-11093"/>
                                  <a:pt x="843280" y="54947"/>
                                  <a:pt x="822960" y="77807"/>
                                </a:cubicBezTo>
                                <a:cubicBezTo>
                                  <a:pt x="802640" y="100667"/>
                                  <a:pt x="612140" y="141307"/>
                                  <a:pt x="586740" y="13876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Forme libre 718"/>
                        <wps:cNvSpPr/>
                        <wps:spPr>
                          <a:xfrm>
                            <a:off x="0" y="472440"/>
                            <a:ext cx="45719" cy="198120"/>
                          </a:xfrm>
                          <a:custGeom>
                            <a:avLst/>
                            <a:gdLst>
                              <a:gd name="connsiteX0" fmla="*/ 129540 w 129540"/>
                              <a:gd name="connsiteY0" fmla="*/ 0 h 144780"/>
                              <a:gd name="connsiteX1" fmla="*/ 53340 w 129540"/>
                              <a:gd name="connsiteY1" fmla="*/ 91440 h 144780"/>
                              <a:gd name="connsiteX2" fmla="*/ 0 w 129540"/>
                              <a:gd name="connsiteY2" fmla="*/ 144780 h 1447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9540" h="144780">
                                <a:moveTo>
                                  <a:pt x="129540" y="0"/>
                                </a:moveTo>
                                <a:cubicBezTo>
                                  <a:pt x="102235" y="33655"/>
                                  <a:pt x="74930" y="67310"/>
                                  <a:pt x="53340" y="91440"/>
                                </a:cubicBezTo>
                                <a:cubicBezTo>
                                  <a:pt x="31750" y="115570"/>
                                  <a:pt x="1270" y="129540"/>
                                  <a:pt x="0" y="1447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Connecteur droit 719"/>
                        <wps:cNvCnPr/>
                        <wps:spPr>
                          <a:xfrm>
                            <a:off x="708660" y="297180"/>
                            <a:ext cx="81280" cy="3657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2" name="Connecteur droit 722"/>
                        <wps:cNvCnPr/>
                        <wps:spPr>
                          <a:xfrm>
                            <a:off x="960120" y="281940"/>
                            <a:ext cx="66675" cy="35179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" name="Forme libre 724"/>
                        <wps:cNvSpPr/>
                        <wps:spPr>
                          <a:xfrm>
                            <a:off x="1638300" y="0"/>
                            <a:ext cx="45719" cy="198120"/>
                          </a:xfrm>
                          <a:custGeom>
                            <a:avLst/>
                            <a:gdLst>
                              <a:gd name="connsiteX0" fmla="*/ 129540 w 129540"/>
                              <a:gd name="connsiteY0" fmla="*/ 0 h 144780"/>
                              <a:gd name="connsiteX1" fmla="*/ 53340 w 129540"/>
                              <a:gd name="connsiteY1" fmla="*/ 91440 h 144780"/>
                              <a:gd name="connsiteX2" fmla="*/ 0 w 129540"/>
                              <a:gd name="connsiteY2" fmla="*/ 144780 h 1447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9540" h="144780">
                                <a:moveTo>
                                  <a:pt x="129540" y="0"/>
                                </a:moveTo>
                                <a:cubicBezTo>
                                  <a:pt x="102235" y="33655"/>
                                  <a:pt x="74930" y="67310"/>
                                  <a:pt x="53340" y="91440"/>
                                </a:cubicBezTo>
                                <a:cubicBezTo>
                                  <a:pt x="31750" y="115570"/>
                                  <a:pt x="1270" y="129540"/>
                                  <a:pt x="0" y="1447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3A7BCE" id="Groupe 751" o:spid="_x0000_s1026" style="position:absolute;margin-left:323.6pt;margin-top:621.05pt;width:133.4pt;height:52.8pt;z-index:252057600" coordsize="16941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">
                <v:shape id="Forme libre 720" o:spid="_x0000_s1027" style="position:absolute;left:8610;top:1981;width:8331;height:1536;rotation:2138277fd;flip:x;visibility:visible;mso-wrap-style:square;v-text-anchor:middle" coordsize="833179,15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" path="m,154007c285750,84157,571500,14307,708660,1607,845820,-11093,843280,54947,822960,77807v-20320,22860,-210820,63500,-236220,60960e" filled="f" strokecolor="black [3213]" strokeweight="2pt">
                  <v:path arrowok="t" o:connecttype="custom" o:connectlocs="0,153670;708610,1603;822902,77637;586698,138463" o:connectangles="0,0,0,0"/>
                </v:shape>
                <v:line id="Connecteur droit 723" o:spid="_x0000_s1028" style="position:absolute;flip:y;visibility:visible;mso-wrap-style:square" from="7924,4343" to="9753,4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" strokecolor="black [3213]" strokeweight="1.5pt"/>
                <v:shape id="Forme libre 717" o:spid="_x0000_s1029" style="position:absolute;left:152;top:4343;width:8332;height:1540;visibility:visible;mso-wrap-style:square;v-text-anchor:middle" coordsize="833179,15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" path="m,154007c285750,84157,571500,14307,708660,1607,845820,-11093,843280,54947,822960,77807v-20320,22860,-210820,63500,-236220,60960e" filled="f" strokecolor="black [3213]" strokeweight="2pt">
                  <v:path arrowok="t" o:connecttype="custom" o:connectlocs="0,154007;708660,1607;822960,77807;586740,138767" o:connectangles="0,0,0,0"/>
                </v:shape>
                <v:shape id="Forme libre 718" o:spid="_x0000_s1030" style="position:absolute;top:4724;width:457;height:1981;visibility:visible;mso-wrap-style:square;v-text-anchor:middle" coordsize="12954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" path="m129540,c102235,33655,74930,67310,53340,91440,31750,115570,1270,129540,,144780e" filled="f" strokecolor="black [3213]" strokeweight="2pt">
                  <v:path arrowok="t" o:connecttype="custom" o:connectlocs="45719,0;18825,125128;0,198120" o:connectangles="0,0,0"/>
                </v:shape>
                <v:line id="Connecteur droit 719" o:spid="_x0000_s1031" style="position:absolute;visibility:visible;mso-wrap-style:square" from="7086,2971" to="7899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" strokecolor="black [3213]" strokeweight="1.5pt"/>
                <v:line id="Connecteur droit 722" o:spid="_x0000_s1032" style="position:absolute;visibility:visible;mso-wrap-style:square" from="9601,2819" to="10267,6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" strokecolor="black [3213]" strokeweight="1.5pt"/>
                <v:shape id="Forme libre 724" o:spid="_x0000_s1033" style="position:absolute;left:16383;width:457;height:1981;visibility:visible;mso-wrap-style:square;v-text-anchor:middle" coordsize="12954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" path="m129540,c102235,33655,74930,67310,53340,91440,31750,115570,1270,129540,,144780e" filled="f" strokecolor="black [3213]" strokeweight="2pt">
                  <v:path arrowok="t" o:connecttype="custom" o:connectlocs="45719,0;18825,125128;0,198120" o:connectangles="0,0,0"/>
                </v:shape>
              </v:group>
            </w:pict>
          </mc:Fallback>
        </mc:AlternateContent>
      </w:r>
      <w:r w:rsidR="009D504C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3FBF89DE" wp14:editId="3218DB52">
                <wp:simplePos x="0" y="0"/>
                <wp:positionH relativeFrom="column">
                  <wp:posOffset>269240</wp:posOffset>
                </wp:positionH>
                <wp:positionV relativeFrom="paragraph">
                  <wp:posOffset>7887335</wp:posOffset>
                </wp:positionV>
                <wp:extent cx="1402080" cy="807720"/>
                <wp:effectExtent l="0" t="0" r="26670" b="11430"/>
                <wp:wrapNone/>
                <wp:docPr id="318" name="Groupe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2080" cy="807720"/>
                          <a:chOff x="0" y="0"/>
                          <a:chExt cx="1402080" cy="807720"/>
                        </a:xfrm>
                      </wpg:grpSpPr>
                      <wps:wsp>
                        <wps:cNvPr id="712" name="Forme libre 712"/>
                        <wps:cNvSpPr/>
                        <wps:spPr>
                          <a:xfrm>
                            <a:off x="68580" y="60960"/>
                            <a:ext cx="1022917" cy="442097"/>
                          </a:xfrm>
                          <a:custGeom>
                            <a:avLst/>
                            <a:gdLst>
                              <a:gd name="connsiteX0" fmla="*/ 0 w 1022917"/>
                              <a:gd name="connsiteY0" fmla="*/ 0 h 442097"/>
                              <a:gd name="connsiteX1" fmla="*/ 937260 w 1022917"/>
                              <a:gd name="connsiteY1" fmla="*/ 327660 h 442097"/>
                              <a:gd name="connsiteX2" fmla="*/ 952500 w 1022917"/>
                              <a:gd name="connsiteY2" fmla="*/ 441960 h 442097"/>
                              <a:gd name="connsiteX3" fmla="*/ 693420 w 1022917"/>
                              <a:gd name="connsiteY3" fmla="*/ 350520 h 4420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22917" h="442097">
                                <a:moveTo>
                                  <a:pt x="0" y="0"/>
                                </a:moveTo>
                                <a:cubicBezTo>
                                  <a:pt x="389255" y="127000"/>
                                  <a:pt x="778510" y="254000"/>
                                  <a:pt x="937260" y="327660"/>
                                </a:cubicBezTo>
                                <a:cubicBezTo>
                                  <a:pt x="1096010" y="401320"/>
                                  <a:pt x="993140" y="438150"/>
                                  <a:pt x="952500" y="441960"/>
                                </a:cubicBezTo>
                                <a:cubicBezTo>
                                  <a:pt x="911860" y="445770"/>
                                  <a:pt x="735330" y="369570"/>
                                  <a:pt x="693420" y="35052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Connecteur droit 713"/>
                        <wps:cNvCnPr/>
                        <wps:spPr>
                          <a:xfrm>
                            <a:off x="647700" y="464820"/>
                            <a:ext cx="693420" cy="27432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4" name="Connecteur droit 714"/>
                        <wps:cNvCnPr/>
                        <wps:spPr>
                          <a:xfrm flipH="1">
                            <a:off x="891540" y="335280"/>
                            <a:ext cx="198120" cy="3276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5" name="Forme libre 715"/>
                        <wps:cNvSpPr/>
                        <wps:spPr>
                          <a:xfrm>
                            <a:off x="0" y="0"/>
                            <a:ext cx="129540" cy="144780"/>
                          </a:xfrm>
                          <a:custGeom>
                            <a:avLst/>
                            <a:gdLst>
                              <a:gd name="connsiteX0" fmla="*/ 129540 w 129540"/>
                              <a:gd name="connsiteY0" fmla="*/ 0 h 144780"/>
                              <a:gd name="connsiteX1" fmla="*/ 53340 w 129540"/>
                              <a:gd name="connsiteY1" fmla="*/ 91440 h 144780"/>
                              <a:gd name="connsiteX2" fmla="*/ 0 w 129540"/>
                              <a:gd name="connsiteY2" fmla="*/ 144780 h 1447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9540" h="144780">
                                <a:moveTo>
                                  <a:pt x="129540" y="0"/>
                                </a:moveTo>
                                <a:cubicBezTo>
                                  <a:pt x="102235" y="33655"/>
                                  <a:pt x="74930" y="67310"/>
                                  <a:pt x="53340" y="91440"/>
                                </a:cubicBezTo>
                                <a:cubicBezTo>
                                  <a:pt x="31750" y="115570"/>
                                  <a:pt x="1270" y="129540"/>
                                  <a:pt x="0" y="1447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Forme libre 716"/>
                        <wps:cNvSpPr/>
                        <wps:spPr>
                          <a:xfrm>
                            <a:off x="1272540" y="662940"/>
                            <a:ext cx="129540" cy="144780"/>
                          </a:xfrm>
                          <a:custGeom>
                            <a:avLst/>
                            <a:gdLst>
                              <a:gd name="connsiteX0" fmla="*/ 129540 w 129540"/>
                              <a:gd name="connsiteY0" fmla="*/ 0 h 144780"/>
                              <a:gd name="connsiteX1" fmla="*/ 53340 w 129540"/>
                              <a:gd name="connsiteY1" fmla="*/ 91440 h 144780"/>
                              <a:gd name="connsiteX2" fmla="*/ 0 w 129540"/>
                              <a:gd name="connsiteY2" fmla="*/ 144780 h 1447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9540" h="144780">
                                <a:moveTo>
                                  <a:pt x="129540" y="0"/>
                                </a:moveTo>
                                <a:cubicBezTo>
                                  <a:pt x="102235" y="33655"/>
                                  <a:pt x="74930" y="67310"/>
                                  <a:pt x="53340" y="91440"/>
                                </a:cubicBezTo>
                                <a:cubicBezTo>
                                  <a:pt x="31750" y="115570"/>
                                  <a:pt x="1270" y="129540"/>
                                  <a:pt x="0" y="1447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BDD57" id="Groupe 318" o:spid="_x0000_s1026" style="position:absolute;margin-left:21.2pt;margin-top:621.05pt;width:110.4pt;height:63.6pt;z-index:252040192" coordsize="14020,8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">
                <v:shape id="Forme libre 712" o:spid="_x0000_s1027" style="position:absolute;left:685;top:609;width:10229;height:4421;visibility:visible;mso-wrap-style:square;v-text-anchor:middle" coordsize="1022917,442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" path="m,c389255,127000,778510,254000,937260,327660v158750,73660,55880,110490,15240,114300c911860,445770,735330,369570,693420,350520e" filled="f" strokecolor="black [3213]" strokeweight="2pt">
                  <v:path arrowok="t" o:connecttype="custom" o:connectlocs="0,0;937260,327660;952500,441960;693420,350520" o:connectangles="0,0,0,0"/>
                </v:shape>
                <v:line id="Connecteur droit 713" o:spid="_x0000_s1028" style="position:absolute;visibility:visible;mso-wrap-style:square" from="6477,4648" to="13411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" strokecolor="black [3213]" strokeweight="2.25pt"/>
                <v:line id="Connecteur droit 714" o:spid="_x0000_s1029" style="position:absolute;flip:x;visibility:visible;mso-wrap-style:square" from="8915,3352" to="10896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" strokecolor="black [3213]" strokeweight="1.5pt"/>
                <v:shape id="Forme libre 715" o:spid="_x0000_s1030" style="position:absolute;width:1295;height:1447;visibility:visible;mso-wrap-style:square;v-text-anchor:middle" coordsize="12954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" path="m129540,c102235,33655,74930,67310,53340,91440,31750,115570,1270,129540,,144780e" filled="f" strokecolor="black [3213]" strokeweight="2pt">
                  <v:path arrowok="t" o:connecttype="custom" o:connectlocs="129540,0;53340,91440;0,144780" o:connectangles="0,0,0"/>
                </v:shape>
                <v:shape id="Forme libre 716" o:spid="_x0000_s1031" style="position:absolute;left:12725;top:6629;width:1295;height:1448;visibility:visible;mso-wrap-style:square;v-text-anchor:middle" coordsize="12954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" path="m129540,c102235,33655,74930,67310,53340,91440,31750,115570,1270,129540,,144780e" filled="f" strokecolor="black [3213]" strokeweight="2pt">
                  <v:path arrowok="t" o:connecttype="custom" o:connectlocs="129540,0;53340,91440;0,144780" o:connectangles="0,0,0"/>
                </v:shape>
              </v:group>
            </w:pict>
          </mc:Fallback>
        </mc:AlternateContent>
      </w:r>
      <w:r w:rsidR="00493FF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EA2B22D" wp14:editId="429A5CF0">
                <wp:simplePos x="0" y="0"/>
                <wp:positionH relativeFrom="column">
                  <wp:posOffset>5085080</wp:posOffset>
                </wp:positionH>
                <wp:positionV relativeFrom="paragraph">
                  <wp:posOffset>6995795</wp:posOffset>
                </wp:positionV>
                <wp:extent cx="1045845" cy="0"/>
                <wp:effectExtent l="0" t="19050" r="1905" b="19050"/>
                <wp:wrapNone/>
                <wp:docPr id="309" name="Connecteur droit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58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391A87" id="Connecteur droit 309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4pt,550.85pt" to="482.75pt,5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" strokecolor="black [3213]" strokeweight="2.25pt"/>
            </w:pict>
          </mc:Fallback>
        </mc:AlternateContent>
      </w:r>
      <w:r w:rsidR="001F43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6EC2EF1" wp14:editId="1DD19F88">
                <wp:simplePos x="0" y="0"/>
                <wp:positionH relativeFrom="column">
                  <wp:posOffset>5191760</wp:posOffset>
                </wp:positionH>
                <wp:positionV relativeFrom="paragraph">
                  <wp:posOffset>6736715</wp:posOffset>
                </wp:positionV>
                <wp:extent cx="0" cy="312420"/>
                <wp:effectExtent l="0" t="0" r="19050" b="11430"/>
                <wp:wrapNone/>
                <wp:docPr id="313" name="Connecteur droit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E28828" id="Connecteur droit 313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8pt,530.45pt" to="408.8pt,5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" strokecolor="black [3213]" strokeweight="1.5pt"/>
            </w:pict>
          </mc:Fallback>
        </mc:AlternateContent>
      </w:r>
      <w:r w:rsidR="001F43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DE1DEEE" wp14:editId="2D31FE9E">
                <wp:simplePos x="0" y="0"/>
                <wp:positionH relativeFrom="column">
                  <wp:posOffset>4940300</wp:posOffset>
                </wp:positionH>
                <wp:positionV relativeFrom="paragraph">
                  <wp:posOffset>6808470</wp:posOffset>
                </wp:positionV>
                <wp:extent cx="794317" cy="97366"/>
                <wp:effectExtent l="0" t="0" r="25400" b="17145"/>
                <wp:wrapNone/>
                <wp:docPr id="314" name="Forme libr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317" cy="97366"/>
                        </a:xfrm>
                        <a:custGeom>
                          <a:avLst/>
                          <a:gdLst>
                            <a:gd name="connsiteX0" fmla="*/ 0 w 794317"/>
                            <a:gd name="connsiteY0" fmla="*/ 13546 h 97366"/>
                            <a:gd name="connsiteX1" fmla="*/ 685800 w 794317"/>
                            <a:gd name="connsiteY1" fmla="*/ 5926 h 97366"/>
                            <a:gd name="connsiteX2" fmla="*/ 739140 w 794317"/>
                            <a:gd name="connsiteY2" fmla="*/ 89746 h 97366"/>
                            <a:gd name="connsiteX3" fmla="*/ 152400 w 794317"/>
                            <a:gd name="connsiteY3" fmla="*/ 97366 h 97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94317" h="97366">
                              <a:moveTo>
                                <a:pt x="0" y="13546"/>
                              </a:moveTo>
                              <a:cubicBezTo>
                                <a:pt x="281305" y="3386"/>
                                <a:pt x="562610" y="-6774"/>
                                <a:pt x="685800" y="5926"/>
                              </a:cubicBezTo>
                              <a:cubicBezTo>
                                <a:pt x="808990" y="18626"/>
                                <a:pt x="828040" y="74506"/>
                                <a:pt x="739140" y="89746"/>
                              </a:cubicBezTo>
                              <a:cubicBezTo>
                                <a:pt x="650240" y="104986"/>
                                <a:pt x="229870" y="75776"/>
                                <a:pt x="152400" y="97366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EC6F4" id="Forme libre 314" o:spid="_x0000_s1026" style="position:absolute;margin-left:389pt;margin-top:536.1pt;width:62.55pt;height:7.6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4317,9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" path="m,13546c281305,3386,562610,-6774,685800,5926v123190,12700,142240,68580,53340,83820c650240,104986,229870,75776,152400,97366e" filled="f" strokecolor="black [3213]" strokeweight="2pt">
                <v:path arrowok="t" o:connecttype="custom" o:connectlocs="0,13546;685800,5926;739140,89746;152400,97366" o:connectangles="0,0,0,0"/>
              </v:shape>
            </w:pict>
          </mc:Fallback>
        </mc:AlternateContent>
      </w:r>
      <w:r w:rsidR="001F43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201C90A" wp14:editId="498A7613">
                <wp:simplePos x="0" y="0"/>
                <wp:positionH relativeFrom="column">
                  <wp:posOffset>5572760</wp:posOffset>
                </wp:positionH>
                <wp:positionV relativeFrom="paragraph">
                  <wp:posOffset>6736715</wp:posOffset>
                </wp:positionV>
                <wp:extent cx="0" cy="312420"/>
                <wp:effectExtent l="0" t="0" r="19050" b="11430"/>
                <wp:wrapNone/>
                <wp:docPr id="312" name="Connecteur droit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C3D41B" id="Connecteur droit 312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8pt,530.45pt" to="438.8pt,5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" strokecolor="black [3213]" strokeweight="1.5pt"/>
            </w:pict>
          </mc:Fallback>
        </mc:AlternateContent>
      </w:r>
      <w:r w:rsidR="001F43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FE0910A" wp14:editId="45291A2E">
                <wp:simplePos x="0" y="0"/>
                <wp:positionH relativeFrom="column">
                  <wp:posOffset>6062345</wp:posOffset>
                </wp:positionH>
                <wp:positionV relativeFrom="paragraph">
                  <wp:posOffset>6908165</wp:posOffset>
                </wp:positionV>
                <wp:extent cx="129540" cy="144780"/>
                <wp:effectExtent l="0" t="0" r="22860" b="26670"/>
                <wp:wrapNone/>
                <wp:docPr id="311" name="Forme libr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9540" cy="144780"/>
                        </a:xfrm>
                        <a:custGeom>
                          <a:avLst/>
                          <a:gdLst>
                            <a:gd name="connsiteX0" fmla="*/ 129540 w 129540"/>
                            <a:gd name="connsiteY0" fmla="*/ 0 h 144780"/>
                            <a:gd name="connsiteX1" fmla="*/ 53340 w 129540"/>
                            <a:gd name="connsiteY1" fmla="*/ 91440 h 144780"/>
                            <a:gd name="connsiteX2" fmla="*/ 0 w 129540"/>
                            <a:gd name="connsiteY2" fmla="*/ 144780 h 1447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29540" h="144780">
                              <a:moveTo>
                                <a:pt x="129540" y="0"/>
                              </a:moveTo>
                              <a:cubicBezTo>
                                <a:pt x="102235" y="33655"/>
                                <a:pt x="74930" y="67310"/>
                                <a:pt x="53340" y="91440"/>
                              </a:cubicBezTo>
                              <a:cubicBezTo>
                                <a:pt x="31750" y="115570"/>
                                <a:pt x="1270" y="129540"/>
                                <a:pt x="0" y="14478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E3754" id="Forme libre 311" o:spid="_x0000_s1026" style="position:absolute;margin-left:477.35pt;margin-top:543.95pt;width:10.2pt;height:11.4pt;flip:x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54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" path="m129540,c102235,33655,74930,67310,53340,91440,31750,115570,1270,129540,,144780e" filled="f" strokecolor="black [3213]" strokeweight="2pt">
                <v:path arrowok="t" o:connecttype="custom" o:connectlocs="129540,0;53340,91440;0,144780" o:connectangles="0,0,0"/>
              </v:shape>
            </w:pict>
          </mc:Fallback>
        </mc:AlternateContent>
      </w:r>
      <w:r w:rsidR="001F43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4DE1F9D" wp14:editId="686FC01F">
                <wp:simplePos x="0" y="0"/>
                <wp:positionH relativeFrom="column">
                  <wp:posOffset>4864100</wp:posOffset>
                </wp:positionH>
                <wp:positionV relativeFrom="paragraph">
                  <wp:posOffset>6736715</wp:posOffset>
                </wp:positionV>
                <wp:extent cx="129540" cy="144780"/>
                <wp:effectExtent l="0" t="0" r="22860" b="26670"/>
                <wp:wrapNone/>
                <wp:docPr id="310" name="Forme libr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44780"/>
                        </a:xfrm>
                        <a:custGeom>
                          <a:avLst/>
                          <a:gdLst>
                            <a:gd name="connsiteX0" fmla="*/ 129540 w 129540"/>
                            <a:gd name="connsiteY0" fmla="*/ 0 h 144780"/>
                            <a:gd name="connsiteX1" fmla="*/ 53340 w 129540"/>
                            <a:gd name="connsiteY1" fmla="*/ 91440 h 144780"/>
                            <a:gd name="connsiteX2" fmla="*/ 0 w 129540"/>
                            <a:gd name="connsiteY2" fmla="*/ 144780 h 1447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29540" h="144780">
                              <a:moveTo>
                                <a:pt x="129540" y="0"/>
                              </a:moveTo>
                              <a:cubicBezTo>
                                <a:pt x="102235" y="33655"/>
                                <a:pt x="74930" y="67310"/>
                                <a:pt x="53340" y="91440"/>
                              </a:cubicBezTo>
                              <a:cubicBezTo>
                                <a:pt x="31750" y="115570"/>
                                <a:pt x="1270" y="129540"/>
                                <a:pt x="0" y="14478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9B4D1" id="Forme libre 310" o:spid="_x0000_s1026" style="position:absolute;margin-left:383pt;margin-top:530.45pt;width:10.2pt;height:11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54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" path="m129540,c102235,33655,74930,67310,53340,91440,31750,115570,1270,129540,,144780e" filled="f" strokecolor="black [3213]" strokeweight="2pt">
                <v:path arrowok="t" o:connecttype="custom" o:connectlocs="129540,0;53340,91440;0,144780" o:connectangles="0,0,0"/>
              </v:shape>
            </w:pict>
          </mc:Fallback>
        </mc:AlternateContent>
      </w:r>
      <w:r w:rsidR="00C23A14">
        <w:rPr>
          <w:noProof/>
          <w:sz w:val="28"/>
          <w:szCs w:val="28"/>
        </w:rPr>
        <w:drawing>
          <wp:inline distT="0" distB="0" distL="0" distR="0" wp14:anchorId="222A494B" wp14:editId="4B4A8887">
            <wp:extent cx="6012180" cy="8503285"/>
            <wp:effectExtent l="0" t="0" r="762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 VALERIE CROQUIS 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5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AB5" w:rsidRPr="00CF503E" w:rsidRDefault="00CD515B" w:rsidP="00461AB5">
      <w:pPr>
        <w:rPr>
          <w:sz w:val="28"/>
          <w:szCs w:val="28"/>
        </w:rPr>
      </w:pPr>
      <w:r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5648B6C" wp14:editId="7D4562AE">
                <wp:simplePos x="0" y="0"/>
                <wp:positionH relativeFrom="column">
                  <wp:posOffset>1381760</wp:posOffset>
                </wp:positionH>
                <wp:positionV relativeFrom="paragraph">
                  <wp:posOffset>-7947660</wp:posOffset>
                </wp:positionV>
                <wp:extent cx="868680" cy="1403985"/>
                <wp:effectExtent l="0" t="0" r="0" b="1905"/>
                <wp:wrapNone/>
                <wp:docPr id="6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C33774" w:rsidRDefault="00A712C4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Rivet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648B6C" id="_x0000_s1039" type="#_x0000_t202" style="position:absolute;margin-left:108.8pt;margin-top:-625.8pt;width:68.4pt;height:110.55pt;z-index:251958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" filled="f" stroked="f">
                <v:textbox style="mso-fit-shape-to-text:t">
                  <w:txbxContent>
                    <w:p w:rsidR="00A712C4" w:rsidRPr="00C33774" w:rsidRDefault="00A712C4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Rivet</w:t>
                      </w:r>
                    </w:p>
                  </w:txbxContent>
                </v:textbox>
              </v:shape>
            </w:pict>
          </mc:Fallback>
        </mc:AlternateContent>
      </w:r>
      <w:r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9E7B31B" wp14:editId="78CF036C">
                <wp:simplePos x="0" y="0"/>
                <wp:positionH relativeFrom="column">
                  <wp:posOffset>1381760</wp:posOffset>
                </wp:positionH>
                <wp:positionV relativeFrom="paragraph">
                  <wp:posOffset>-6971665</wp:posOffset>
                </wp:positionV>
                <wp:extent cx="868680" cy="1403985"/>
                <wp:effectExtent l="0" t="0" r="0" b="1905"/>
                <wp:wrapNone/>
                <wp:docPr id="6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C33774" w:rsidRDefault="00A712C4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Rivet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E7B31B" id="_x0000_s1040" type="#_x0000_t202" style="position:absolute;margin-left:108.8pt;margin-top:-548.95pt;width:68.4pt;height:110.55pt;z-index:251956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" filled="f" stroked="f">
                <v:textbox style="mso-fit-shape-to-text:t">
                  <w:txbxContent>
                    <w:p w:rsidR="00A712C4" w:rsidRPr="00C33774" w:rsidRDefault="00A712C4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Rivet</w:t>
                      </w:r>
                    </w:p>
                  </w:txbxContent>
                </v:textbox>
              </v:shape>
            </w:pict>
          </mc:Fallback>
        </mc:AlternateContent>
      </w:r>
      <w:r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8C346AA" wp14:editId="367AA81F">
                <wp:simplePos x="0" y="0"/>
                <wp:positionH relativeFrom="column">
                  <wp:posOffset>1717040</wp:posOffset>
                </wp:positionH>
                <wp:positionV relativeFrom="paragraph">
                  <wp:posOffset>-7358380</wp:posOffset>
                </wp:positionV>
                <wp:extent cx="868680" cy="1403985"/>
                <wp:effectExtent l="0" t="0" r="0" b="1905"/>
                <wp:wrapNone/>
                <wp:docPr id="6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C33774" w:rsidRDefault="001B5BDB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Anneau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C346AA" id="_x0000_s1041" type="#_x0000_t202" style="position:absolute;margin-left:135.2pt;margin-top:-579.4pt;width:68.4pt;height:110.55pt;z-index:251954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" filled="f" stroked="f">
                <v:textbox style="mso-fit-shape-to-text:t">
                  <w:txbxContent>
                    <w:p w:rsidR="00A712C4" w:rsidRPr="00C33774" w:rsidRDefault="001B5BDB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Anneau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A90883A" wp14:editId="35C6E02E">
                <wp:simplePos x="0" y="0"/>
                <wp:positionH relativeFrom="column">
                  <wp:posOffset>-35560</wp:posOffset>
                </wp:positionH>
                <wp:positionV relativeFrom="paragraph">
                  <wp:posOffset>-6779260</wp:posOffset>
                </wp:positionV>
                <wp:extent cx="1417320" cy="129540"/>
                <wp:effectExtent l="38100" t="0" r="11430" b="99060"/>
                <wp:wrapNone/>
                <wp:docPr id="680" name="Connecteur droit avec flèch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7320" cy="1295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9AA88" id="Connecteur droit avec flèche 680" o:spid="_x0000_s1026" type="#_x0000_t32" style="position:absolute;margin-left:-2.8pt;margin-top:-533.8pt;width:111.6pt;height:10.2pt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" strokecolor="black [3213]" strokeweight="1.5pt">
                <v:stroke startarrow="open"/>
              </v:shape>
            </w:pict>
          </mc:Fallback>
        </mc:AlternateContent>
      </w:r>
      <w:r w:rsidR="009813A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99306A6" wp14:editId="0872E227">
                <wp:simplePos x="0" y="0"/>
                <wp:positionH relativeFrom="column">
                  <wp:posOffset>330200</wp:posOffset>
                </wp:positionH>
                <wp:positionV relativeFrom="paragraph">
                  <wp:posOffset>-7785100</wp:posOffset>
                </wp:positionV>
                <wp:extent cx="1051560" cy="0"/>
                <wp:effectExtent l="38100" t="76200" r="0" b="114300"/>
                <wp:wrapNone/>
                <wp:docPr id="679" name="Connecteur droit avec flèch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156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56B13" id="Connecteur droit avec flèche 679" o:spid="_x0000_s1026" type="#_x0000_t32" style="position:absolute;margin-left:26pt;margin-top:-613pt;width:82.8pt;height: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" strokecolor="black [3213]" strokeweight="1.5pt">
                <v:stroke startarrow="open"/>
              </v:shape>
            </w:pict>
          </mc:Fallback>
        </mc:AlternateContent>
      </w:r>
      <w:r w:rsidR="009813A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A5AAF76" wp14:editId="440A0BAC">
                <wp:simplePos x="0" y="0"/>
                <wp:positionH relativeFrom="column">
                  <wp:posOffset>353060</wp:posOffset>
                </wp:positionH>
                <wp:positionV relativeFrom="paragraph">
                  <wp:posOffset>-7366000</wp:posOffset>
                </wp:positionV>
                <wp:extent cx="1356360" cy="167640"/>
                <wp:effectExtent l="38100" t="76200" r="15240" b="22860"/>
                <wp:wrapNone/>
                <wp:docPr id="678" name="Connecteur droit avec flèch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6360" cy="1676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31248" id="Connecteur droit avec flèche 678" o:spid="_x0000_s1026" type="#_x0000_t32" style="position:absolute;margin-left:27.8pt;margin-top:-580pt;width:106.8pt;height:13.2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" strokecolor="black [3213]" strokeweight="1.5pt">
                <v:stroke startarrow="open"/>
              </v:shape>
            </w:pict>
          </mc:Fallback>
        </mc:AlternateContent>
      </w:r>
      <w:r w:rsidR="009813A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06E9C1A" wp14:editId="3E676A63">
                <wp:simplePos x="0" y="0"/>
                <wp:positionH relativeFrom="column">
                  <wp:posOffset>985520</wp:posOffset>
                </wp:positionH>
                <wp:positionV relativeFrom="paragraph">
                  <wp:posOffset>-5963920</wp:posOffset>
                </wp:positionV>
                <wp:extent cx="1630680" cy="419100"/>
                <wp:effectExtent l="0" t="57150" r="7620" b="1905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0680" cy="419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4CC1F" id="Connecteur droit avec flèche 10" o:spid="_x0000_s1026" type="#_x0000_t32" style="position:absolute;margin-left:77.6pt;margin-top:-469.6pt;width:128.4pt;height:33pt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" strokecolor="black [3213]" strokeweight="1.5pt">
                <v:stroke startarrow="open"/>
              </v:shape>
            </w:pict>
          </mc:Fallback>
        </mc:AlternateContent>
      </w:r>
      <w:r w:rsidR="009813A5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06922BF" wp14:editId="7C66B780">
                <wp:simplePos x="0" y="0"/>
                <wp:positionH relativeFrom="column">
                  <wp:posOffset>141234</wp:posOffset>
                </wp:positionH>
                <wp:positionV relativeFrom="paragraph">
                  <wp:posOffset>-6433923</wp:posOffset>
                </wp:positionV>
                <wp:extent cx="1539240" cy="1403985"/>
                <wp:effectExtent l="19050" t="228600" r="22860" b="24384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78607">
                          <a:off x="0" y="0"/>
                          <a:ext cx="15392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C33774" w:rsidRDefault="00A712C4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 w:rsidRPr="00C33774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nchape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 xml:space="preserve"> rivetée sur extrémité du corps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6922BF" id="_x0000_s1042" type="#_x0000_t202" style="position:absolute;margin-left:11.1pt;margin-top:-506.6pt;width:121.2pt;height:110.55pt;rotation:-1552540fd;z-index:251915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" filled="f" stroked="f">
                <v:textbox style="mso-fit-shape-to-text:t">
                  <w:txbxContent>
                    <w:p w:rsidR="00A712C4" w:rsidRPr="00C33774" w:rsidRDefault="00A712C4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E</w:t>
                      </w:r>
                      <w:r w:rsidRPr="00C33774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nchape</w:t>
                      </w: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 xml:space="preserve"> rivetée sur extrémité du corps</w:t>
                      </w:r>
                    </w:p>
                  </w:txbxContent>
                </v:textbox>
              </v:shape>
            </w:pict>
          </mc:Fallback>
        </mc:AlternateContent>
      </w:r>
      <w:r w:rsidR="009813A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B9A9999" wp14:editId="45032BDE">
                <wp:simplePos x="0" y="0"/>
                <wp:positionH relativeFrom="column">
                  <wp:posOffset>774065</wp:posOffset>
                </wp:positionH>
                <wp:positionV relativeFrom="paragraph">
                  <wp:posOffset>-4813300</wp:posOffset>
                </wp:positionV>
                <wp:extent cx="2321560" cy="1203960"/>
                <wp:effectExtent l="0" t="0" r="97790" b="5334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21560" cy="12039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661BF" id="Connecteur droit avec flèche 12" o:spid="_x0000_s1026" type="#_x0000_t32" style="position:absolute;margin-left:60.95pt;margin-top:-379pt;width:182.8pt;height:94.8pt;flip:x 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" strokecolor="black [3213]" strokeweight="1.5pt">
                <v:stroke startarrow="open"/>
              </v:shape>
            </w:pict>
          </mc:Fallback>
        </mc:AlternateContent>
      </w:r>
      <w:r w:rsidR="009813A5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5B6C0B6" wp14:editId="6F0BD085">
                <wp:simplePos x="0" y="0"/>
                <wp:positionH relativeFrom="column">
                  <wp:posOffset>-269535</wp:posOffset>
                </wp:positionH>
                <wp:positionV relativeFrom="paragraph">
                  <wp:posOffset>-5041900</wp:posOffset>
                </wp:positionV>
                <wp:extent cx="1539240" cy="1403985"/>
                <wp:effectExtent l="0" t="0" r="0" b="190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C33774" w:rsidRDefault="00B2303C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 xml:space="preserve">Fermoir </w:t>
                            </w:r>
                            <w:r w:rsidR="00A712C4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Tourniquet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B6C0B6" id="_x0000_s1043" type="#_x0000_t202" style="position:absolute;margin-left:-21.2pt;margin-top:-397pt;width:121.2pt;height:110.55pt;z-index:251925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" filled="f" stroked="f">
                <v:textbox style="mso-fit-shape-to-text:t">
                  <w:txbxContent>
                    <w:p w:rsidR="00A712C4" w:rsidRPr="00C33774" w:rsidRDefault="00B2303C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 xml:space="preserve">Fermoir </w:t>
                      </w:r>
                      <w:r w:rsidR="00A712C4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Tourniquet</w:t>
                      </w:r>
                    </w:p>
                  </w:txbxContent>
                </v:textbox>
              </v:shape>
            </w:pict>
          </mc:Fallback>
        </mc:AlternateContent>
      </w:r>
      <w:r w:rsidR="009813A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34B6651" wp14:editId="6EA10FC2">
                <wp:simplePos x="0" y="0"/>
                <wp:positionH relativeFrom="column">
                  <wp:posOffset>-278943</wp:posOffset>
                </wp:positionH>
                <wp:positionV relativeFrom="paragraph">
                  <wp:posOffset>-8400832</wp:posOffset>
                </wp:positionV>
                <wp:extent cx="1226820" cy="2342267"/>
                <wp:effectExtent l="114300" t="0" r="125730" b="0"/>
                <wp:wrapNone/>
                <wp:docPr id="676" name="Ellips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2576">
                          <a:off x="0" y="0"/>
                          <a:ext cx="1226820" cy="23422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8CE7E6" id="Ellipse 676" o:spid="_x0000_s1026" style="position:absolute;margin-left:-21.95pt;margin-top:-661.5pt;width:96.6pt;height:184.45pt;rotation:1368147fd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" filled="f" strokecolor="black [3213]" strokeweight="2pt"/>
            </w:pict>
          </mc:Fallback>
        </mc:AlternateContent>
      </w:r>
      <w:r w:rsidR="009813A5">
        <w:rPr>
          <w:noProof/>
          <w:sz w:val="28"/>
          <w:szCs w:val="28"/>
        </w:rPr>
        <w:drawing>
          <wp:anchor distT="0" distB="0" distL="114300" distR="114300" simplePos="0" relativeHeight="251944960" behindDoc="0" locked="0" layoutInCell="1" allowOverlap="1" wp14:anchorId="33E6799E" wp14:editId="2BD46ADB">
            <wp:simplePos x="0" y="0"/>
            <wp:positionH relativeFrom="column">
              <wp:posOffset>-294640</wp:posOffset>
            </wp:positionH>
            <wp:positionV relativeFrom="paragraph">
              <wp:posOffset>-8333740</wp:posOffset>
            </wp:positionV>
            <wp:extent cx="1135380" cy="2171700"/>
            <wp:effectExtent l="0" t="0" r="0" b="0"/>
            <wp:wrapNone/>
            <wp:docPr id="675" name="Imag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 VALERIE DETAIL ENCHAPE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518"/>
                    <a:stretch/>
                  </pic:blipFill>
                  <pic:spPr>
                    <a:xfrm>
                      <a:off x="0" y="0"/>
                      <a:ext cx="113538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197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F141FD7" wp14:editId="12162B23">
                <wp:simplePos x="0" y="0"/>
                <wp:positionH relativeFrom="column">
                  <wp:posOffset>1843405</wp:posOffset>
                </wp:positionH>
                <wp:positionV relativeFrom="paragraph">
                  <wp:posOffset>-8393123</wp:posOffset>
                </wp:positionV>
                <wp:extent cx="2345913" cy="1403985"/>
                <wp:effectExtent l="0" t="0" r="0" b="0"/>
                <wp:wrapNone/>
                <wp:docPr id="6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91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D70197" w:rsidRDefault="00A712C4">
                            <w:pPr>
                              <w:rPr>
                                <w:rFonts w:ascii="Bradley Hand ITC" w:hAnsi="Bradley Hand ITC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D70197">
                              <w:rPr>
                                <w:rFonts w:ascii="Bradley Hand ITC" w:hAnsi="Bradley Hand ITC"/>
                                <w:b/>
                                <w:sz w:val="44"/>
                                <w:szCs w:val="44"/>
                                <w:u w:val="single"/>
                              </w:rPr>
                              <w:t>SAC VALÉRIE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141FD7" id="_x0000_s1044" type="#_x0000_t202" style="position:absolute;margin-left:145.15pt;margin-top:-660.9pt;width:184.7pt;height:110.55pt;z-index:251943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" filled="f" stroked="f">
                <v:textbox style="mso-fit-shape-to-text:t">
                  <w:txbxContent>
                    <w:p w:rsidR="00A712C4" w:rsidRPr="00D70197" w:rsidRDefault="00A712C4">
                      <w:pPr>
                        <w:rPr>
                          <w:rFonts w:ascii="Bradley Hand ITC" w:hAnsi="Bradley Hand ITC"/>
                          <w:b/>
                          <w:sz w:val="44"/>
                          <w:szCs w:val="44"/>
                          <w:u w:val="single"/>
                        </w:rPr>
                      </w:pPr>
                      <w:r w:rsidRPr="00D70197">
                        <w:rPr>
                          <w:rFonts w:ascii="Bradley Hand ITC" w:hAnsi="Bradley Hand ITC"/>
                          <w:b/>
                          <w:sz w:val="44"/>
                          <w:szCs w:val="44"/>
                          <w:u w:val="single"/>
                        </w:rPr>
                        <w:t>SAC VALÉRIE</w:t>
                      </w:r>
                    </w:p>
                  </w:txbxContent>
                </v:textbox>
              </v:shape>
            </w:pict>
          </mc:Fallback>
        </mc:AlternateContent>
      </w:r>
      <w:r w:rsidR="00D70197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781A1BF" wp14:editId="432719E4">
                <wp:simplePos x="0" y="0"/>
                <wp:positionH relativeFrom="column">
                  <wp:posOffset>85725</wp:posOffset>
                </wp:positionH>
                <wp:positionV relativeFrom="paragraph">
                  <wp:posOffset>-1209041</wp:posOffset>
                </wp:positionV>
                <wp:extent cx="2232660" cy="1403985"/>
                <wp:effectExtent l="0" t="285750" r="15240" b="29464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38481">
                          <a:off x="0" y="0"/>
                          <a:ext cx="22326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C33774" w:rsidRDefault="00A712C4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 xml:space="preserve">Assemblage à plat, rembordé, piqué à 2.5 mm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81A1BF" id="_x0000_s1045" type="#_x0000_t202" style="position:absolute;margin-left:6.75pt;margin-top:-95.2pt;width:175.8pt;height:110.55pt;rotation:1134298fd;z-index:251931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" filled="f" stroked="f">
                <v:textbox style="mso-fit-shape-to-text:t">
                  <w:txbxContent>
                    <w:p w:rsidR="00A712C4" w:rsidRPr="00C33774" w:rsidRDefault="00A712C4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 xml:space="preserve">Assemblage à plat, rembordé, piqué à 2.5 mm </w:t>
                      </w:r>
                    </w:p>
                  </w:txbxContent>
                </v:textbox>
              </v:shape>
            </w:pict>
          </mc:Fallback>
        </mc:AlternateContent>
      </w:r>
      <w:r w:rsidR="00D70197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E192342" wp14:editId="356A763D">
                <wp:simplePos x="0" y="0"/>
                <wp:positionH relativeFrom="column">
                  <wp:posOffset>-370205</wp:posOffset>
                </wp:positionH>
                <wp:positionV relativeFrom="paragraph">
                  <wp:posOffset>-4173220</wp:posOffset>
                </wp:positionV>
                <wp:extent cx="1539240" cy="1403985"/>
                <wp:effectExtent l="19050" t="38100" r="22860" b="5016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1139">
                          <a:off x="0" y="0"/>
                          <a:ext cx="15392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C33774" w:rsidRDefault="00A712C4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Rabat rembordé, collé sur sous rabat bord franc/piqué à 2.5 mm du bord et surpiqué à 12.5 mm (montage en forme)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192342" id="_x0000_s1046" type="#_x0000_t202" style="position:absolute;margin-left:-29.15pt;margin-top:-328.6pt;width:121.2pt;height:110.55pt;rotation:-326436fd;z-index:251927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" filled="f" stroked="f">
                <v:textbox style="mso-fit-shape-to-text:t">
                  <w:txbxContent>
                    <w:p w:rsidR="00A712C4" w:rsidRPr="00C33774" w:rsidRDefault="00A712C4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Rabat rembordé, collé sur sous rabat bord franc/piqué à 2.5 mm du bord et surpiqué à 12.5 mm (montage en forme)</w:t>
                      </w:r>
                    </w:p>
                  </w:txbxContent>
                </v:textbox>
              </v:shape>
            </w:pict>
          </mc:Fallback>
        </mc:AlternateContent>
      </w:r>
      <w:r w:rsidR="00D70197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046E524" wp14:editId="4AD16DE5">
                <wp:simplePos x="0" y="0"/>
                <wp:positionH relativeFrom="column">
                  <wp:posOffset>4551044</wp:posOffset>
                </wp:positionH>
                <wp:positionV relativeFrom="paragraph">
                  <wp:posOffset>-6523356</wp:posOffset>
                </wp:positionV>
                <wp:extent cx="1539240" cy="1403985"/>
                <wp:effectExtent l="0" t="266700" r="22860" b="27559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02202">
                          <a:off x="0" y="0"/>
                          <a:ext cx="15392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C33774" w:rsidRDefault="00A712C4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Bordure à cheval de 16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46E524" id="_x0000_s1047" type="#_x0000_t202" style="position:absolute;margin-left:358.35pt;margin-top:-513.65pt;width:121.2pt;height:110.55pt;rotation:1750032fd;z-index:251919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" filled="f" stroked="f">
                <v:textbox style="mso-fit-shape-to-text:t">
                  <w:txbxContent>
                    <w:p w:rsidR="00A712C4" w:rsidRPr="00C33774" w:rsidRDefault="00A712C4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Bordure à cheval de 16 mm</w:t>
                      </w:r>
                    </w:p>
                  </w:txbxContent>
                </v:textbox>
              </v:shape>
            </w:pict>
          </mc:Fallback>
        </mc:AlternateContent>
      </w:r>
      <w:r w:rsidR="00D70197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F71BF88" wp14:editId="29CDC057">
                <wp:simplePos x="0" y="0"/>
                <wp:positionH relativeFrom="column">
                  <wp:posOffset>4274185</wp:posOffset>
                </wp:positionH>
                <wp:positionV relativeFrom="paragraph">
                  <wp:posOffset>-7404100</wp:posOffset>
                </wp:positionV>
                <wp:extent cx="1539240" cy="1403985"/>
                <wp:effectExtent l="0" t="133350" r="3810" b="14224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73291">
                          <a:off x="0" y="0"/>
                          <a:ext cx="15392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C33774" w:rsidRDefault="00A712C4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Passant (jointé) de 12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71BF88" id="_x0000_s1048" type="#_x0000_t202" style="position:absolute;margin-left:336.55pt;margin-top:-583pt;width:121.2pt;height:110.55pt;rotation:844640fd;z-index:251914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" filled="f" stroked="f">
                <v:textbox style="mso-fit-shape-to-text:t">
                  <w:txbxContent>
                    <w:p w:rsidR="00A712C4" w:rsidRPr="00C33774" w:rsidRDefault="00A712C4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Passant (jointé) de 12 mm</w:t>
                      </w:r>
                    </w:p>
                  </w:txbxContent>
                </v:textbox>
              </v:shape>
            </w:pict>
          </mc:Fallback>
        </mc:AlternateContent>
      </w:r>
      <w:r w:rsidR="00AA7CB6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5588DB7" wp14:editId="41418397">
                <wp:simplePos x="0" y="0"/>
                <wp:positionH relativeFrom="column">
                  <wp:posOffset>5016500</wp:posOffset>
                </wp:positionH>
                <wp:positionV relativeFrom="paragraph">
                  <wp:posOffset>-2954020</wp:posOffset>
                </wp:positionV>
                <wp:extent cx="1402080" cy="1310640"/>
                <wp:effectExtent l="0" t="0" r="0" b="3810"/>
                <wp:wrapNone/>
                <wp:docPr id="6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310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C33774" w:rsidRDefault="00A712C4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Assemblage à plat, rembordé, piqué à 2.5 mm et surpiqué à 12.5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88DB7" id="_x0000_s1049" type="#_x0000_t202" style="position:absolute;margin-left:395pt;margin-top:-232.6pt;width:110.4pt;height:103.2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" filled="f" stroked="f">
                <v:textbox>
                  <w:txbxContent>
                    <w:p w:rsidR="00A712C4" w:rsidRPr="00C33774" w:rsidRDefault="00A712C4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Assemblage à plat, rembordé, piqué à 2.5 mm et surpiqué à 12.5 mm</w:t>
                      </w:r>
                    </w:p>
                  </w:txbxContent>
                </v:textbox>
              </v:shape>
            </w:pict>
          </mc:Fallback>
        </mc:AlternateContent>
      </w:r>
      <w:r w:rsidR="00AA7CB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9621718" wp14:editId="131CA207">
                <wp:simplePos x="0" y="0"/>
                <wp:positionH relativeFrom="column">
                  <wp:posOffset>4559300</wp:posOffset>
                </wp:positionH>
                <wp:positionV relativeFrom="paragraph">
                  <wp:posOffset>-3525520</wp:posOffset>
                </wp:positionV>
                <wp:extent cx="457200" cy="1036320"/>
                <wp:effectExtent l="38100" t="38100" r="19050" b="3048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0363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7461A" id="Connecteur droit avec flèche 22" o:spid="_x0000_s1026" type="#_x0000_t32" style="position:absolute;margin-left:359pt;margin-top:-277.6pt;width:36pt;height:81.6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" strokecolor="black [3213]" strokeweight="1.5pt">
                <v:stroke startarrow="open"/>
              </v:shape>
            </w:pict>
          </mc:Fallback>
        </mc:AlternateContent>
      </w:r>
      <w:r w:rsidR="00AA7CB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C80A3C2" wp14:editId="7E1732AC">
                <wp:simplePos x="0" y="0"/>
                <wp:positionH relativeFrom="column">
                  <wp:posOffset>4155440</wp:posOffset>
                </wp:positionH>
                <wp:positionV relativeFrom="paragraph">
                  <wp:posOffset>-2992120</wp:posOffset>
                </wp:positionV>
                <wp:extent cx="861060" cy="502920"/>
                <wp:effectExtent l="38100" t="38100" r="15240" b="3048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060" cy="5029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7C7F7" id="Connecteur droit avec flèche 21" o:spid="_x0000_s1026" type="#_x0000_t32" style="position:absolute;margin-left:327.2pt;margin-top:-235.6pt;width:67.8pt;height:39.6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" strokecolor="black [3213]" strokeweight="1.5pt">
                <v:stroke startarrow="open"/>
              </v:shape>
            </w:pict>
          </mc:Fallback>
        </mc:AlternateContent>
      </w:r>
      <w:r w:rsidR="00A250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AFFF196" wp14:editId="27E3E022">
                <wp:simplePos x="0" y="0"/>
                <wp:positionH relativeFrom="column">
                  <wp:posOffset>4307840</wp:posOffset>
                </wp:positionH>
                <wp:positionV relativeFrom="paragraph">
                  <wp:posOffset>-2092960</wp:posOffset>
                </wp:positionV>
                <wp:extent cx="0" cy="1143000"/>
                <wp:effectExtent l="95250" t="38100" r="57150" b="190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ECBAD" id="Connecteur droit avec flèche 19" o:spid="_x0000_s1026" type="#_x0000_t32" style="position:absolute;margin-left:339.2pt;margin-top:-164.8pt;width:0;height:90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" strokecolor="black [3213]" strokeweight="1.5pt">
                <v:stroke startarrow="open"/>
              </v:shape>
            </w:pict>
          </mc:Fallback>
        </mc:AlternateContent>
      </w:r>
      <w:r w:rsidR="00A250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C1A4D9E" wp14:editId="48209B5D">
                <wp:simplePos x="0" y="0"/>
                <wp:positionH relativeFrom="column">
                  <wp:posOffset>1206500</wp:posOffset>
                </wp:positionH>
                <wp:positionV relativeFrom="paragraph">
                  <wp:posOffset>-2428240</wp:posOffset>
                </wp:positionV>
                <wp:extent cx="1043940" cy="1402080"/>
                <wp:effectExtent l="0" t="38100" r="60960" b="2667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3940" cy="14020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70DE8" id="Connecteur droit avec flèche 16" o:spid="_x0000_s1026" type="#_x0000_t32" style="position:absolute;margin-left:95pt;margin-top:-191.2pt;width:82.2pt;height:110.4p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" strokecolor="black [3213]" strokeweight="1.5pt">
                <v:stroke startarrow="open"/>
              </v:shape>
            </w:pict>
          </mc:Fallback>
        </mc:AlternateContent>
      </w:r>
      <w:r w:rsidR="00A250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5F50718" wp14:editId="441DE20F">
                <wp:simplePos x="0" y="0"/>
                <wp:positionH relativeFrom="column">
                  <wp:posOffset>985520</wp:posOffset>
                </wp:positionH>
                <wp:positionV relativeFrom="paragraph">
                  <wp:posOffset>-3525520</wp:posOffset>
                </wp:positionV>
                <wp:extent cx="1493520" cy="0"/>
                <wp:effectExtent l="0" t="76200" r="11430" b="11430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352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AA675" id="Connecteur droit avec flèche 13" o:spid="_x0000_s1026" type="#_x0000_t32" style="position:absolute;margin-left:77.6pt;margin-top:-277.6pt;width:117.6pt;height:0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" strokecolor="black [3213]" strokeweight="1.5pt">
                <v:stroke startarrow="open"/>
              </v:shape>
            </w:pict>
          </mc:Fallback>
        </mc:AlternateContent>
      </w:r>
      <w:r w:rsidR="00D446A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9763815" wp14:editId="57526747">
                <wp:simplePos x="0" y="0"/>
                <wp:positionH relativeFrom="column">
                  <wp:posOffset>4307840</wp:posOffset>
                </wp:positionH>
                <wp:positionV relativeFrom="paragraph">
                  <wp:posOffset>-5963920</wp:posOffset>
                </wp:positionV>
                <wp:extent cx="708660" cy="731520"/>
                <wp:effectExtent l="38100" t="0" r="34290" b="4953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660" cy="7315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A4FF7" id="Connecteur droit avec flèche 8" o:spid="_x0000_s1026" type="#_x0000_t32" style="position:absolute;margin-left:339.2pt;margin-top:-469.6pt;width:55.8pt;height:57.6pt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" strokecolor="black [3213]" strokeweight="1.5pt">
                <v:stroke startarrow="open"/>
              </v:shape>
            </w:pict>
          </mc:Fallback>
        </mc:AlternateContent>
      </w:r>
      <w:r w:rsidR="00D446A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F50ECFB" wp14:editId="2EA01906">
                <wp:simplePos x="0" y="0"/>
                <wp:positionH relativeFrom="column">
                  <wp:posOffset>3949700</wp:posOffset>
                </wp:positionH>
                <wp:positionV relativeFrom="paragraph">
                  <wp:posOffset>-6893560</wp:posOffset>
                </wp:positionV>
                <wp:extent cx="708660" cy="731520"/>
                <wp:effectExtent l="38100" t="0" r="34290" b="4953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660" cy="7315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66834" id="Connecteur droit avec flèche 4" o:spid="_x0000_s1026" type="#_x0000_t32" style="position:absolute;margin-left:311pt;margin-top:-542.8pt;width:55.8pt;height:57.6pt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" strokecolor="black [3213]" strokeweight="1.5pt">
                <v:stroke startarrow="open"/>
              </v:shape>
            </w:pict>
          </mc:Fallback>
        </mc:AlternateContent>
      </w:r>
    </w:p>
    <w:p w:rsidR="00B9558F" w:rsidRDefault="00B9558F" w:rsidP="00C23A14"/>
    <w:p w:rsidR="00B9558F" w:rsidRPr="00DA1F10" w:rsidRDefault="004844CD" w:rsidP="00B9558F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szCs w:val="44"/>
        </w:rPr>
      </w:pPr>
      <w:r>
        <w:rPr>
          <w:szCs w:val="44"/>
        </w:rPr>
        <w:t xml:space="preserve">CAHIER DES CHARGES </w:t>
      </w:r>
    </w:p>
    <w:p w:rsidR="00B9558F" w:rsidRDefault="00B9558F" w:rsidP="00B9558F"/>
    <w:p w:rsidR="00B9558F" w:rsidRPr="00177235" w:rsidRDefault="00B9558F" w:rsidP="00B9558F">
      <w:pPr>
        <w:rPr>
          <w:sz w:val="24"/>
        </w:rPr>
      </w:pPr>
      <w:r w:rsidRPr="00177235">
        <w:rPr>
          <w:b/>
          <w:sz w:val="24"/>
        </w:rPr>
        <w:t>Collection </w:t>
      </w:r>
      <w:r w:rsidR="00112715">
        <w:rPr>
          <w:sz w:val="24"/>
        </w:rPr>
        <w:t>: printemps été 2018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177235">
        <w:rPr>
          <w:b/>
          <w:sz w:val="24"/>
        </w:rPr>
        <w:t>Modèle :</w:t>
      </w:r>
      <w:r w:rsidRPr="005660D1">
        <w:rPr>
          <w:sz w:val="24"/>
        </w:rPr>
        <w:t xml:space="preserve"> </w:t>
      </w:r>
      <w:r w:rsidR="00C555E4">
        <w:rPr>
          <w:sz w:val="24"/>
        </w:rPr>
        <w:t>VAL</w:t>
      </w:r>
      <w:r w:rsidR="00C555E4" w:rsidRPr="00C555E4">
        <w:rPr>
          <w:sz w:val="24"/>
        </w:rPr>
        <w:t>É</w:t>
      </w:r>
      <w:r w:rsidR="00C555E4">
        <w:rPr>
          <w:sz w:val="24"/>
        </w:rPr>
        <w:t>RIE</w:t>
      </w:r>
    </w:p>
    <w:p w:rsidR="00B9558F" w:rsidRDefault="00B9558F" w:rsidP="00B9558F">
      <w:pPr>
        <w:rPr>
          <w:sz w:val="24"/>
        </w:rPr>
      </w:pPr>
      <w:r w:rsidRPr="00177235">
        <w:rPr>
          <w:b/>
          <w:sz w:val="24"/>
        </w:rPr>
        <w:t>Genre :</w:t>
      </w:r>
      <w:r>
        <w:rPr>
          <w:sz w:val="24"/>
        </w:rPr>
        <w:t xml:space="preserve"> Sac de type Cabas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177235">
        <w:rPr>
          <w:b/>
          <w:sz w:val="24"/>
        </w:rPr>
        <w:t>Catégorie :</w:t>
      </w:r>
      <w:r>
        <w:rPr>
          <w:sz w:val="24"/>
        </w:rPr>
        <w:t xml:space="preserve"> Femme</w:t>
      </w:r>
    </w:p>
    <w:p w:rsidR="00437DC1" w:rsidRDefault="00437DC1"/>
    <w:p w:rsidR="00437DC1" w:rsidRDefault="00B92BFE">
      <w:r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336395D5" wp14:editId="0E77DD74">
                <wp:simplePos x="0" y="0"/>
                <wp:positionH relativeFrom="column">
                  <wp:posOffset>1538896</wp:posOffset>
                </wp:positionH>
                <wp:positionV relativeFrom="paragraph">
                  <wp:posOffset>17668</wp:posOffset>
                </wp:positionV>
                <wp:extent cx="1595815" cy="873651"/>
                <wp:effectExtent l="38100" t="228600" r="4445" b="231775"/>
                <wp:wrapNone/>
                <wp:docPr id="7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76767">
                          <a:off x="0" y="0"/>
                          <a:ext cx="1595815" cy="873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BFE" w:rsidRPr="00B92BFE" w:rsidRDefault="00B92BFE">
                            <w:pP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</w:pPr>
                            <w:r w:rsidRPr="00B92BFE"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Anneau métallique finition Ni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c</w:t>
                            </w:r>
                            <w:r w:rsidRPr="00B92BFE"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kel</w:t>
                            </w:r>
                          </w:p>
                          <w:p w:rsidR="00B92BFE" w:rsidRDefault="00B92BFE">
                            <w:pP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</w:pPr>
                            <w:r w:rsidRPr="00B92BFE"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Filet de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 xml:space="preserve"> </w:t>
                            </w:r>
                            <w:r w:rsidRPr="00B92BFE"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22 mm</w:t>
                            </w:r>
                          </w:p>
                          <w:p w:rsidR="00B92BFE" w:rsidRPr="00B92BFE" w:rsidRDefault="00B92BFE">
                            <w:pP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Passage : 25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395D5" id="_x0000_s1050" type="#_x0000_t202" style="position:absolute;margin-left:121.15pt;margin-top:1.4pt;width:125.65pt;height:68.8pt;rotation:-1445323fd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" filled="f" stroked="f">
                <v:textbox>
                  <w:txbxContent>
                    <w:p w:rsidR="00B92BFE" w:rsidRPr="00B92BFE" w:rsidRDefault="00B92BFE">
                      <w:pPr>
                        <w:rPr>
                          <w:rFonts w:ascii="Bradley Hand ITC" w:hAnsi="Bradley Hand ITC"/>
                          <w:b/>
                          <w:szCs w:val="20"/>
                        </w:rPr>
                      </w:pPr>
                      <w:r w:rsidRPr="00B92BFE">
                        <w:rPr>
                          <w:rFonts w:ascii="Bradley Hand ITC" w:hAnsi="Bradley Hand ITC"/>
                          <w:b/>
                          <w:szCs w:val="20"/>
                        </w:rPr>
                        <w:t>Anneau métallique finition Ni</w:t>
                      </w:r>
                      <w:r>
                        <w:rPr>
                          <w:rFonts w:ascii="Bradley Hand ITC" w:hAnsi="Bradley Hand ITC"/>
                          <w:b/>
                          <w:szCs w:val="20"/>
                        </w:rPr>
                        <w:t>c</w:t>
                      </w:r>
                      <w:r w:rsidRPr="00B92BFE">
                        <w:rPr>
                          <w:rFonts w:ascii="Bradley Hand ITC" w:hAnsi="Bradley Hand ITC"/>
                          <w:b/>
                          <w:szCs w:val="20"/>
                        </w:rPr>
                        <w:t>kel</w:t>
                      </w:r>
                    </w:p>
                    <w:p w:rsidR="00B92BFE" w:rsidRDefault="00B92BFE">
                      <w:pPr>
                        <w:rPr>
                          <w:rFonts w:ascii="Bradley Hand ITC" w:hAnsi="Bradley Hand ITC"/>
                          <w:b/>
                          <w:szCs w:val="20"/>
                        </w:rPr>
                      </w:pPr>
                      <w:r w:rsidRPr="00B92BFE">
                        <w:rPr>
                          <w:rFonts w:ascii="Bradley Hand ITC" w:hAnsi="Bradley Hand ITC"/>
                          <w:b/>
                          <w:szCs w:val="20"/>
                        </w:rPr>
                        <w:t>Filet de</w:t>
                      </w:r>
                      <w:r>
                        <w:rPr>
                          <w:rFonts w:ascii="Bradley Hand ITC" w:hAnsi="Bradley Hand ITC"/>
                          <w:b/>
                          <w:szCs w:val="20"/>
                        </w:rPr>
                        <w:t xml:space="preserve"> </w:t>
                      </w:r>
                      <w:r w:rsidRPr="00B92BFE">
                        <w:rPr>
                          <w:rFonts w:ascii="Bradley Hand ITC" w:hAnsi="Bradley Hand ITC"/>
                          <w:b/>
                          <w:szCs w:val="20"/>
                        </w:rPr>
                        <w:t>22 mm</w:t>
                      </w:r>
                    </w:p>
                    <w:p w:rsidR="00B92BFE" w:rsidRPr="00B92BFE" w:rsidRDefault="00B92BFE">
                      <w:pPr>
                        <w:rPr>
                          <w:rFonts w:ascii="Bradley Hand ITC" w:hAnsi="Bradley Hand ITC"/>
                          <w:b/>
                          <w:szCs w:val="2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Cs w:val="20"/>
                        </w:rPr>
                        <w:t>Passage : 25 mm</w:t>
                      </w:r>
                    </w:p>
                  </w:txbxContent>
                </v:textbox>
              </v:shape>
            </w:pict>
          </mc:Fallback>
        </mc:AlternateContent>
      </w:r>
    </w:p>
    <w:p w:rsidR="00437DC1" w:rsidRDefault="000145E6" w:rsidP="00B92BFE">
      <w:pPr>
        <w:tabs>
          <w:tab w:val="left" w:pos="7655"/>
        </w:tabs>
      </w:pPr>
      <w:r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D445577" wp14:editId="118F7E9D">
                <wp:simplePos x="0" y="0"/>
                <wp:positionH relativeFrom="column">
                  <wp:posOffset>4440555</wp:posOffset>
                </wp:positionH>
                <wp:positionV relativeFrom="paragraph">
                  <wp:posOffset>45085</wp:posOffset>
                </wp:positionV>
                <wp:extent cx="1595755" cy="713105"/>
                <wp:effectExtent l="19050" t="209550" r="23495" b="220345"/>
                <wp:wrapNone/>
                <wp:docPr id="7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7755">
                          <a:off x="0" y="0"/>
                          <a:ext cx="1595755" cy="713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BFE" w:rsidRPr="00B92BFE" w:rsidRDefault="00B92BFE">
                            <w:pP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Rivet</w:t>
                            </w:r>
                            <w:r w:rsidRPr="00B92BFE"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 xml:space="preserve"> finition Ni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c</w:t>
                            </w:r>
                            <w:r w:rsidRPr="00B92BFE"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kel</w:t>
                            </w:r>
                          </w:p>
                          <w:p w:rsidR="00B92BFE" w:rsidRDefault="000145E6">
                            <w:pP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Tête</w:t>
                            </w:r>
                            <w:r w:rsidRPr="000145E6"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 Ø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 xml:space="preserve">: 10 </w:t>
                            </w:r>
                            <w:r w:rsidR="00B92BFE"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mm</w:t>
                            </w:r>
                          </w:p>
                          <w:p w:rsidR="000145E6" w:rsidRDefault="000145E6">
                            <w:pP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 xml:space="preserve">Pied </w:t>
                            </w:r>
                            <w:r w:rsidRPr="000145E6"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Ø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: 3 mm</w:t>
                            </w:r>
                          </w:p>
                          <w:p w:rsidR="000145E6" w:rsidRPr="00B92BFE" w:rsidRDefault="000145E6">
                            <w:pP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Hauteur pied : 10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45577" id="_x0000_s1051" type="#_x0000_t202" style="position:absolute;margin-left:349.65pt;margin-top:3.55pt;width:125.65pt;height:56.15pt;rotation:1319191fd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" filled="f" stroked="f">
                <v:textbox>
                  <w:txbxContent>
                    <w:p w:rsidR="00B92BFE" w:rsidRPr="00B92BFE" w:rsidRDefault="00B92BFE">
                      <w:pPr>
                        <w:rPr>
                          <w:rFonts w:ascii="Bradley Hand ITC" w:hAnsi="Bradley Hand ITC"/>
                          <w:b/>
                          <w:szCs w:val="2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Cs w:val="20"/>
                        </w:rPr>
                        <w:t>Rivet</w:t>
                      </w:r>
                      <w:r w:rsidRPr="00B92BFE">
                        <w:rPr>
                          <w:rFonts w:ascii="Bradley Hand ITC" w:hAnsi="Bradley Hand ITC"/>
                          <w:b/>
                          <w:szCs w:val="20"/>
                        </w:rPr>
                        <w:t xml:space="preserve"> finition Ni</w:t>
                      </w:r>
                      <w:r>
                        <w:rPr>
                          <w:rFonts w:ascii="Bradley Hand ITC" w:hAnsi="Bradley Hand ITC"/>
                          <w:b/>
                          <w:szCs w:val="20"/>
                        </w:rPr>
                        <w:t>c</w:t>
                      </w:r>
                      <w:r w:rsidRPr="00B92BFE">
                        <w:rPr>
                          <w:rFonts w:ascii="Bradley Hand ITC" w:hAnsi="Bradley Hand ITC"/>
                          <w:b/>
                          <w:szCs w:val="20"/>
                        </w:rPr>
                        <w:t>kel</w:t>
                      </w:r>
                    </w:p>
                    <w:p w:rsidR="00B92BFE" w:rsidRDefault="000145E6">
                      <w:pPr>
                        <w:rPr>
                          <w:rFonts w:ascii="Bradley Hand ITC" w:hAnsi="Bradley Hand ITC"/>
                          <w:b/>
                          <w:szCs w:val="2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Cs w:val="20"/>
                        </w:rPr>
                        <w:t>Tête</w:t>
                      </w:r>
                      <w:r w:rsidRPr="000145E6">
                        <w:rPr>
                          <w:rFonts w:ascii="Bradley Hand ITC" w:hAnsi="Bradley Hand ITC"/>
                          <w:b/>
                          <w:szCs w:val="20"/>
                        </w:rPr>
                        <w:t> Ø</w:t>
                      </w:r>
                      <w:r>
                        <w:rPr>
                          <w:rFonts w:ascii="Bradley Hand ITC" w:hAnsi="Bradley Hand ITC"/>
                          <w:b/>
                          <w:szCs w:val="20"/>
                        </w:rPr>
                        <w:t xml:space="preserve">: 10 </w:t>
                      </w:r>
                      <w:r w:rsidR="00B92BFE">
                        <w:rPr>
                          <w:rFonts w:ascii="Bradley Hand ITC" w:hAnsi="Bradley Hand ITC"/>
                          <w:b/>
                          <w:szCs w:val="20"/>
                        </w:rPr>
                        <w:t>mm</w:t>
                      </w:r>
                    </w:p>
                    <w:p w:rsidR="000145E6" w:rsidRDefault="000145E6">
                      <w:pPr>
                        <w:rPr>
                          <w:rFonts w:ascii="Bradley Hand ITC" w:hAnsi="Bradley Hand ITC"/>
                          <w:b/>
                          <w:szCs w:val="2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Cs w:val="20"/>
                        </w:rPr>
                        <w:t xml:space="preserve">Pied </w:t>
                      </w:r>
                      <w:r w:rsidRPr="000145E6">
                        <w:rPr>
                          <w:rFonts w:ascii="Bradley Hand ITC" w:hAnsi="Bradley Hand ITC"/>
                          <w:b/>
                          <w:szCs w:val="20"/>
                        </w:rPr>
                        <w:t>Ø</w:t>
                      </w:r>
                      <w:r>
                        <w:rPr>
                          <w:rFonts w:ascii="Bradley Hand ITC" w:hAnsi="Bradley Hand ITC"/>
                          <w:b/>
                          <w:szCs w:val="20"/>
                        </w:rPr>
                        <w:t>: 3 mm</w:t>
                      </w:r>
                    </w:p>
                    <w:p w:rsidR="000145E6" w:rsidRPr="00B92BFE" w:rsidRDefault="000145E6">
                      <w:pPr>
                        <w:rPr>
                          <w:rFonts w:ascii="Bradley Hand ITC" w:hAnsi="Bradley Hand ITC"/>
                          <w:b/>
                          <w:szCs w:val="2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Cs w:val="20"/>
                        </w:rPr>
                        <w:t>Hauteur pied : 10 mm</w:t>
                      </w:r>
                    </w:p>
                  </w:txbxContent>
                </v:textbox>
              </v:shape>
            </w:pict>
          </mc:Fallback>
        </mc:AlternateContent>
      </w:r>
      <w:r w:rsidR="00B92BFE">
        <w:rPr>
          <w:noProof/>
        </w:rPr>
        <w:drawing>
          <wp:anchor distT="0" distB="0" distL="114300" distR="114300" simplePos="0" relativeHeight="252061696" behindDoc="0" locked="0" layoutInCell="1" allowOverlap="1" wp14:anchorId="22B83ED5" wp14:editId="114F4527">
            <wp:simplePos x="0" y="0"/>
            <wp:positionH relativeFrom="column">
              <wp:posOffset>1510030</wp:posOffset>
            </wp:positionH>
            <wp:positionV relativeFrom="paragraph">
              <wp:posOffset>141605</wp:posOffset>
            </wp:positionV>
            <wp:extent cx="3898265" cy="5796280"/>
            <wp:effectExtent l="0" t="0" r="6985" b="0"/>
            <wp:wrapNone/>
            <wp:docPr id="730" name="Imag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 VALERIE DO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579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BDB">
        <w:rPr>
          <w:noProof/>
          <w:sz w:val="28"/>
          <w:szCs w:val="28"/>
        </w:rPr>
        <w:drawing>
          <wp:anchor distT="0" distB="0" distL="114300" distR="114300" simplePos="0" relativeHeight="252170240" behindDoc="0" locked="0" layoutInCell="1" allowOverlap="1" wp14:anchorId="291C9F7E" wp14:editId="4A1F72B3">
            <wp:simplePos x="0" y="0"/>
            <wp:positionH relativeFrom="column">
              <wp:posOffset>549275</wp:posOffset>
            </wp:positionH>
            <wp:positionV relativeFrom="paragraph">
              <wp:posOffset>140335</wp:posOffset>
            </wp:positionV>
            <wp:extent cx="959485" cy="944880"/>
            <wp:effectExtent l="0" t="0" r="0" b="762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DC1" w:rsidRDefault="00437DC1"/>
    <w:p w:rsidR="00437DC1" w:rsidRDefault="00B92BFE">
      <w:r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33801345" wp14:editId="53701A87">
                <wp:simplePos x="0" y="0"/>
                <wp:positionH relativeFrom="column">
                  <wp:posOffset>629285</wp:posOffset>
                </wp:positionH>
                <wp:positionV relativeFrom="paragraph">
                  <wp:posOffset>80010</wp:posOffset>
                </wp:positionV>
                <wp:extent cx="758190" cy="401955"/>
                <wp:effectExtent l="0" t="95250" r="0" b="112395"/>
                <wp:wrapNone/>
                <wp:docPr id="6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5800">
                          <a:off x="0" y="0"/>
                          <a:ext cx="758190" cy="401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BDB" w:rsidRPr="00C33774" w:rsidRDefault="001B5BDB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 w:rsidRPr="001B5BDB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Ø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1B5BDB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01345" id="_x0000_s1052" type="#_x0000_t202" style="position:absolute;margin-left:49.55pt;margin-top:6.3pt;width:59.7pt;height:31.65pt;rotation:-1697601fd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" filled="f" stroked="f">
                <v:textbox>
                  <w:txbxContent>
                    <w:p w:rsidR="001B5BDB" w:rsidRPr="00C33774" w:rsidRDefault="001B5BDB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 w:rsidRPr="001B5BDB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Ø</w:t>
                      </w: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:</w:t>
                      </w:r>
                      <w:r w:rsidRPr="001B5BDB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0EB68C6E" wp14:editId="0C361435">
                <wp:simplePos x="0" y="0"/>
                <wp:positionH relativeFrom="column">
                  <wp:posOffset>627380</wp:posOffset>
                </wp:positionH>
                <wp:positionV relativeFrom="paragraph">
                  <wp:posOffset>122555</wp:posOffset>
                </wp:positionV>
                <wp:extent cx="749935" cy="373380"/>
                <wp:effectExtent l="38100" t="38100" r="50165" b="6477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9935" cy="3733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BBE06" id="Connecteur droit avec flèche 31" o:spid="_x0000_s1026" type="#_x0000_t32" style="position:absolute;margin-left:49.4pt;margin-top:9.65pt;width:59.05pt;height:29.4pt;flip:x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" strokecolor="black [3213]" strokeweight="1.5pt">
                <v:stroke startarrow="open" endarrow="open"/>
              </v:shape>
            </w:pict>
          </mc:Fallback>
        </mc:AlternateContent>
      </w:r>
    </w:p>
    <w:p w:rsidR="00437DC1" w:rsidRDefault="000145E6">
      <w:r>
        <w:rPr>
          <w:noProof/>
        </w:rPr>
        <w:drawing>
          <wp:anchor distT="0" distB="0" distL="114300" distR="114300" simplePos="0" relativeHeight="252177408" behindDoc="0" locked="0" layoutInCell="1" allowOverlap="1" wp14:anchorId="11B1EA3B" wp14:editId="71739D04">
            <wp:simplePos x="0" y="0"/>
            <wp:positionH relativeFrom="column">
              <wp:posOffset>4253865</wp:posOffset>
            </wp:positionH>
            <wp:positionV relativeFrom="paragraph">
              <wp:posOffset>32385</wp:posOffset>
            </wp:positionV>
            <wp:extent cx="446405" cy="388620"/>
            <wp:effectExtent l="0" t="0" r="0" b="0"/>
            <wp:wrapNone/>
            <wp:docPr id="750" name="Imag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VET FEMELL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C24" w:rsidRDefault="000145E6">
      <w:r>
        <w:rPr>
          <w:noProof/>
        </w:rPr>
        <w:drawing>
          <wp:anchor distT="0" distB="0" distL="114300" distR="114300" simplePos="0" relativeHeight="252178432" behindDoc="0" locked="0" layoutInCell="1" allowOverlap="1" wp14:anchorId="0D0FD2A4" wp14:editId="33109ACC">
            <wp:simplePos x="0" y="0"/>
            <wp:positionH relativeFrom="column">
              <wp:posOffset>4672501</wp:posOffset>
            </wp:positionH>
            <wp:positionV relativeFrom="paragraph">
              <wp:posOffset>61555</wp:posOffset>
            </wp:positionV>
            <wp:extent cx="306070" cy="334645"/>
            <wp:effectExtent l="76200" t="76200" r="36830" b="65405"/>
            <wp:wrapNone/>
            <wp:docPr id="760" name="Imag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VET MA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56792">
                      <a:off x="0" y="0"/>
                      <a:ext cx="30607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DC1" w:rsidRDefault="00437DC1"/>
    <w:p w:rsidR="00437DC1" w:rsidRDefault="000145E6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14AFB439" wp14:editId="33A19FA3">
                <wp:simplePos x="0" y="0"/>
                <wp:positionH relativeFrom="column">
                  <wp:posOffset>4201160</wp:posOffset>
                </wp:positionH>
                <wp:positionV relativeFrom="paragraph">
                  <wp:posOffset>49530</wp:posOffset>
                </wp:positionV>
                <wp:extent cx="320040" cy="838200"/>
                <wp:effectExtent l="57150" t="0" r="22860" b="57150"/>
                <wp:wrapNone/>
                <wp:docPr id="761" name="Connecteur droit avec flèche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" cy="838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C16C2" id="Connecteur droit avec flèche 761" o:spid="_x0000_s1026" type="#_x0000_t32" style="position:absolute;margin-left:330.8pt;margin-top:3.9pt;width:25.2pt;height:66pt;flip:y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" strokecolor="black [3213]" strokeweight="1.5pt">
                <v:stroke startarrow="open"/>
              </v:shape>
            </w:pict>
          </mc:Fallback>
        </mc:AlternateContent>
      </w:r>
    </w:p>
    <w:p w:rsidR="00437DC1" w:rsidRDefault="00437DC1"/>
    <w:p w:rsidR="00437DC1" w:rsidRDefault="00437DC1"/>
    <w:p w:rsidR="00437DC1" w:rsidRDefault="00437DC1"/>
    <w:p w:rsidR="00437DC1" w:rsidRDefault="0034334A">
      <w:r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3AF802E" wp14:editId="1ED533C3">
                <wp:simplePos x="0" y="0"/>
                <wp:positionH relativeFrom="column">
                  <wp:posOffset>4299585</wp:posOffset>
                </wp:positionH>
                <wp:positionV relativeFrom="paragraph">
                  <wp:posOffset>43180</wp:posOffset>
                </wp:positionV>
                <wp:extent cx="2232660" cy="1403985"/>
                <wp:effectExtent l="0" t="285750" r="15240" b="294640"/>
                <wp:wrapNone/>
                <wp:docPr id="7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38481">
                          <a:off x="0" y="0"/>
                          <a:ext cx="22326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C33774" w:rsidRDefault="00A712C4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 xml:space="preserve">Lumière poche fendue rembordée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AF802E" id="_x0000_s1053" type="#_x0000_t202" style="position:absolute;margin-left:338.55pt;margin-top:3.4pt;width:175.8pt;height:110.55pt;rotation:1134298fd;z-index:252060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" filled="f" stroked="f">
                <v:textbox style="mso-fit-shape-to-text:t">
                  <w:txbxContent>
                    <w:p w:rsidR="00A712C4" w:rsidRPr="00C33774" w:rsidRDefault="00A712C4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 xml:space="preserve">Lumière poche fendue rembordée </w:t>
                      </w:r>
                    </w:p>
                  </w:txbxContent>
                </v:textbox>
              </v:shape>
            </w:pict>
          </mc:Fallback>
        </mc:AlternateContent>
      </w:r>
    </w:p>
    <w:p w:rsidR="00437DC1" w:rsidRDefault="00437DC1"/>
    <w:p w:rsidR="00437DC1" w:rsidRDefault="00437DC1"/>
    <w:p w:rsidR="00437DC1" w:rsidRDefault="00437DC1"/>
    <w:p w:rsidR="00437DC1" w:rsidRDefault="0034334A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42F8B84" wp14:editId="5F083253">
                <wp:simplePos x="0" y="0"/>
                <wp:positionH relativeFrom="column">
                  <wp:posOffset>3545840</wp:posOffset>
                </wp:positionH>
                <wp:positionV relativeFrom="paragraph">
                  <wp:posOffset>115570</wp:posOffset>
                </wp:positionV>
                <wp:extent cx="1242060" cy="1783080"/>
                <wp:effectExtent l="38100" t="0" r="34290" b="64770"/>
                <wp:wrapNone/>
                <wp:docPr id="731" name="Connecteur droit avec flèche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2060" cy="17830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D9198" id="Connecteur droit avec flèche 731" o:spid="_x0000_s1026" type="#_x0000_t32" style="position:absolute;margin-left:279.2pt;margin-top:9.1pt;width:97.8pt;height:140.4pt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" strokecolor="black [3213]" strokeweight="1.5pt">
                <v:stroke startarrow="open"/>
              </v:shape>
            </w:pict>
          </mc:Fallback>
        </mc:AlternateContent>
      </w:r>
    </w:p>
    <w:p w:rsidR="00437DC1" w:rsidRDefault="00437DC1"/>
    <w:p w:rsidR="00437DC1" w:rsidRDefault="00437DC1"/>
    <w:p w:rsidR="00437DC1" w:rsidRDefault="00437DC1"/>
    <w:p w:rsidR="00437DC1" w:rsidRDefault="00437DC1"/>
    <w:p w:rsidR="00437DC1" w:rsidRDefault="00437DC1"/>
    <w:p w:rsidR="00437DC1" w:rsidRDefault="00437DC1"/>
    <w:p w:rsidR="00437DC1" w:rsidRDefault="00437DC1"/>
    <w:p w:rsidR="00437DC1" w:rsidRDefault="00437DC1"/>
    <w:p w:rsidR="00437DC1" w:rsidRDefault="00437DC1"/>
    <w:p w:rsidR="00437DC1" w:rsidRDefault="00437DC1"/>
    <w:p w:rsidR="00437DC1" w:rsidRDefault="00437DC1"/>
    <w:p w:rsidR="00437DC1" w:rsidRDefault="00437DC1"/>
    <w:p w:rsidR="00437DC1" w:rsidRDefault="00437DC1"/>
    <w:p w:rsidR="00437DC1" w:rsidRDefault="009D504C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87F7F3B" wp14:editId="2E40D58C">
                <wp:simplePos x="0" y="0"/>
                <wp:positionH relativeFrom="column">
                  <wp:posOffset>4787900</wp:posOffset>
                </wp:positionH>
                <wp:positionV relativeFrom="paragraph">
                  <wp:posOffset>67310</wp:posOffset>
                </wp:positionV>
                <wp:extent cx="495300" cy="967740"/>
                <wp:effectExtent l="38100" t="38100" r="19050" b="22860"/>
                <wp:wrapNone/>
                <wp:docPr id="733" name="Connecteur droit avec flèch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9677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8C063" id="Connecteur droit avec flèche 733" o:spid="_x0000_s1026" type="#_x0000_t32" style="position:absolute;margin-left:377pt;margin-top:5.3pt;width:39pt;height:76.2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" strokecolor="black [3213]" strokeweight="1.5pt">
                <v:stroke startarrow="open"/>
              </v:shape>
            </w:pict>
          </mc:Fallback>
        </mc:AlternateContent>
      </w:r>
    </w:p>
    <w:p w:rsidR="00437DC1" w:rsidRDefault="00437DC1"/>
    <w:p w:rsidR="00437DC1" w:rsidRDefault="00437DC1"/>
    <w:p w:rsidR="00437DC1" w:rsidRDefault="00437DC1"/>
    <w:p w:rsidR="00437DC1" w:rsidRDefault="00437DC1"/>
    <w:p w:rsidR="00437DC1" w:rsidRDefault="00437DC1"/>
    <w:p w:rsidR="00437DC1" w:rsidRDefault="0034334A">
      <w:r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84D30E8" wp14:editId="1459EDFB">
                <wp:simplePos x="0" y="0"/>
                <wp:positionH relativeFrom="column">
                  <wp:posOffset>75565</wp:posOffset>
                </wp:positionH>
                <wp:positionV relativeFrom="paragraph">
                  <wp:posOffset>114935</wp:posOffset>
                </wp:positionV>
                <wp:extent cx="2232660" cy="1403985"/>
                <wp:effectExtent l="0" t="514350" r="0" b="523240"/>
                <wp:wrapNone/>
                <wp:docPr id="7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5522">
                          <a:off x="0" y="0"/>
                          <a:ext cx="22326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C33774" w:rsidRDefault="00A712C4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Jointé retourné de 7 mm/surpiqué à 2.5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4D30E8" id="_x0000_s1054" type="#_x0000_t202" style="position:absolute;margin-left:5.95pt;margin-top:9.05pt;width:175.8pt;height:110.55pt;rotation:2179642fd;z-index:252088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" filled="f" stroked="f">
                <v:textbox style="mso-fit-shape-to-text:t">
                  <w:txbxContent>
                    <w:p w:rsidR="00A712C4" w:rsidRPr="00C33774" w:rsidRDefault="00A712C4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Jointé retourné de 7 mm/surpiqué à 2.5 mm</w:t>
                      </w:r>
                    </w:p>
                  </w:txbxContent>
                </v:textbox>
              </v:shape>
            </w:pict>
          </mc:Fallback>
        </mc:AlternateContent>
      </w:r>
    </w:p>
    <w:p w:rsidR="00437DC1" w:rsidRDefault="00B2303C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BCAC909" wp14:editId="6D8F212E">
                <wp:simplePos x="0" y="0"/>
                <wp:positionH relativeFrom="column">
                  <wp:posOffset>2997200</wp:posOffset>
                </wp:positionH>
                <wp:positionV relativeFrom="paragraph">
                  <wp:posOffset>12700</wp:posOffset>
                </wp:positionV>
                <wp:extent cx="0" cy="1264920"/>
                <wp:effectExtent l="95250" t="38100" r="57150" b="11430"/>
                <wp:wrapNone/>
                <wp:docPr id="741" name="Connecteur droit avec flèche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49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FB6C4" id="Connecteur droit avec flèche 741" o:spid="_x0000_s1026" type="#_x0000_t32" style="position:absolute;margin-left:236pt;margin-top:1pt;width:0;height:99.6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" strokecolor="black [3213]" strokeweight="1.5pt">
                <v:stroke startarrow="open"/>
              </v:shape>
            </w:pict>
          </mc:Fallback>
        </mc:AlternateContent>
      </w:r>
    </w:p>
    <w:p w:rsidR="00437DC1" w:rsidRDefault="00437DC1"/>
    <w:p w:rsidR="00437DC1" w:rsidRDefault="00B258DD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139FCB6" wp14:editId="08A0CE5A">
                <wp:simplePos x="0" y="0"/>
                <wp:positionH relativeFrom="column">
                  <wp:posOffset>1466330</wp:posOffset>
                </wp:positionH>
                <wp:positionV relativeFrom="paragraph">
                  <wp:posOffset>17780</wp:posOffset>
                </wp:positionV>
                <wp:extent cx="837450" cy="259080"/>
                <wp:effectExtent l="0" t="57150" r="1270" b="26670"/>
                <wp:wrapNone/>
                <wp:docPr id="769" name="Connecteur droit avec flèche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7450" cy="2590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7CF80" id="Connecteur droit avec flèche 769" o:spid="_x0000_s1026" type="#_x0000_t32" style="position:absolute;margin-left:115.45pt;margin-top:1.4pt;width:65.95pt;height:20.4pt;flip:x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" strokecolor="black [3213]" strokeweight="1.5pt">
                <v:stroke startarrow="open"/>
              </v:shape>
            </w:pict>
          </mc:Fallback>
        </mc:AlternateContent>
      </w:r>
    </w:p>
    <w:p w:rsidR="00437DC1" w:rsidRDefault="00437DC1"/>
    <w:p w:rsidR="00437DC1" w:rsidRDefault="00437DC1"/>
    <w:p w:rsidR="00437DC1" w:rsidRDefault="00437DC1"/>
    <w:p w:rsidR="00437DC1" w:rsidRDefault="00B258DD"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1C190C51" wp14:editId="07FA4D0E">
                <wp:simplePos x="0" y="0"/>
                <wp:positionH relativeFrom="column">
                  <wp:posOffset>190499</wp:posOffset>
                </wp:positionH>
                <wp:positionV relativeFrom="paragraph">
                  <wp:posOffset>48331</wp:posOffset>
                </wp:positionV>
                <wp:extent cx="1115060" cy="421640"/>
                <wp:effectExtent l="270510" t="0" r="279400" b="0"/>
                <wp:wrapNone/>
                <wp:docPr id="752" name="Groupe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058183">
                          <a:off x="0" y="0"/>
                          <a:ext cx="1115060" cy="421640"/>
                          <a:chOff x="0" y="0"/>
                          <a:chExt cx="1694180" cy="670560"/>
                        </a:xfrm>
                      </wpg:grpSpPr>
                      <wps:wsp>
                        <wps:cNvPr id="753" name="Forme libre 753"/>
                        <wps:cNvSpPr/>
                        <wps:spPr>
                          <a:xfrm rot="19642349" flipH="1">
                            <a:off x="861060" y="198120"/>
                            <a:ext cx="833120" cy="153670"/>
                          </a:xfrm>
                          <a:custGeom>
                            <a:avLst/>
                            <a:gdLst>
                              <a:gd name="connsiteX0" fmla="*/ 0 w 833179"/>
                              <a:gd name="connsiteY0" fmla="*/ 154007 h 154007"/>
                              <a:gd name="connsiteX1" fmla="*/ 708660 w 833179"/>
                              <a:gd name="connsiteY1" fmla="*/ 1607 h 154007"/>
                              <a:gd name="connsiteX2" fmla="*/ 822960 w 833179"/>
                              <a:gd name="connsiteY2" fmla="*/ 77807 h 154007"/>
                              <a:gd name="connsiteX3" fmla="*/ 586740 w 833179"/>
                              <a:gd name="connsiteY3" fmla="*/ 138767 h 154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33179" h="154007">
                                <a:moveTo>
                                  <a:pt x="0" y="154007"/>
                                </a:moveTo>
                                <a:cubicBezTo>
                                  <a:pt x="285750" y="84157"/>
                                  <a:pt x="571500" y="14307"/>
                                  <a:pt x="708660" y="1607"/>
                                </a:cubicBezTo>
                                <a:cubicBezTo>
                                  <a:pt x="845820" y="-11093"/>
                                  <a:pt x="843280" y="54947"/>
                                  <a:pt x="822960" y="77807"/>
                                </a:cubicBezTo>
                                <a:cubicBezTo>
                                  <a:pt x="802640" y="100667"/>
                                  <a:pt x="612140" y="141307"/>
                                  <a:pt x="586740" y="13876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Connecteur droit 754"/>
                        <wps:cNvCnPr/>
                        <wps:spPr>
                          <a:xfrm flipV="1">
                            <a:off x="792480" y="434340"/>
                            <a:ext cx="182880" cy="381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5" name="Forme libre 755"/>
                        <wps:cNvSpPr/>
                        <wps:spPr>
                          <a:xfrm>
                            <a:off x="15240" y="434340"/>
                            <a:ext cx="833179" cy="154007"/>
                          </a:xfrm>
                          <a:custGeom>
                            <a:avLst/>
                            <a:gdLst>
                              <a:gd name="connsiteX0" fmla="*/ 0 w 833179"/>
                              <a:gd name="connsiteY0" fmla="*/ 154007 h 154007"/>
                              <a:gd name="connsiteX1" fmla="*/ 708660 w 833179"/>
                              <a:gd name="connsiteY1" fmla="*/ 1607 h 154007"/>
                              <a:gd name="connsiteX2" fmla="*/ 822960 w 833179"/>
                              <a:gd name="connsiteY2" fmla="*/ 77807 h 154007"/>
                              <a:gd name="connsiteX3" fmla="*/ 586740 w 833179"/>
                              <a:gd name="connsiteY3" fmla="*/ 138767 h 154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33179" h="154007">
                                <a:moveTo>
                                  <a:pt x="0" y="154007"/>
                                </a:moveTo>
                                <a:cubicBezTo>
                                  <a:pt x="285750" y="84157"/>
                                  <a:pt x="571500" y="14307"/>
                                  <a:pt x="708660" y="1607"/>
                                </a:cubicBezTo>
                                <a:cubicBezTo>
                                  <a:pt x="845820" y="-11093"/>
                                  <a:pt x="843280" y="54947"/>
                                  <a:pt x="822960" y="77807"/>
                                </a:cubicBezTo>
                                <a:cubicBezTo>
                                  <a:pt x="802640" y="100667"/>
                                  <a:pt x="612140" y="141307"/>
                                  <a:pt x="586740" y="13876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Forme libre 756"/>
                        <wps:cNvSpPr/>
                        <wps:spPr>
                          <a:xfrm>
                            <a:off x="0" y="472440"/>
                            <a:ext cx="45719" cy="198120"/>
                          </a:xfrm>
                          <a:custGeom>
                            <a:avLst/>
                            <a:gdLst>
                              <a:gd name="connsiteX0" fmla="*/ 129540 w 129540"/>
                              <a:gd name="connsiteY0" fmla="*/ 0 h 144780"/>
                              <a:gd name="connsiteX1" fmla="*/ 53340 w 129540"/>
                              <a:gd name="connsiteY1" fmla="*/ 91440 h 144780"/>
                              <a:gd name="connsiteX2" fmla="*/ 0 w 129540"/>
                              <a:gd name="connsiteY2" fmla="*/ 144780 h 1447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9540" h="144780">
                                <a:moveTo>
                                  <a:pt x="129540" y="0"/>
                                </a:moveTo>
                                <a:cubicBezTo>
                                  <a:pt x="102235" y="33655"/>
                                  <a:pt x="74930" y="67310"/>
                                  <a:pt x="53340" y="91440"/>
                                </a:cubicBezTo>
                                <a:cubicBezTo>
                                  <a:pt x="31750" y="115570"/>
                                  <a:pt x="1270" y="129540"/>
                                  <a:pt x="0" y="1447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Connecteur droit 757"/>
                        <wps:cNvCnPr/>
                        <wps:spPr>
                          <a:xfrm>
                            <a:off x="708660" y="297180"/>
                            <a:ext cx="81280" cy="3657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8" name="Connecteur droit 758"/>
                        <wps:cNvCnPr/>
                        <wps:spPr>
                          <a:xfrm>
                            <a:off x="960120" y="281940"/>
                            <a:ext cx="66675" cy="35179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9" name="Forme libre 759"/>
                        <wps:cNvSpPr/>
                        <wps:spPr>
                          <a:xfrm>
                            <a:off x="1638300" y="0"/>
                            <a:ext cx="45719" cy="198120"/>
                          </a:xfrm>
                          <a:custGeom>
                            <a:avLst/>
                            <a:gdLst>
                              <a:gd name="connsiteX0" fmla="*/ 129540 w 129540"/>
                              <a:gd name="connsiteY0" fmla="*/ 0 h 144780"/>
                              <a:gd name="connsiteX1" fmla="*/ 53340 w 129540"/>
                              <a:gd name="connsiteY1" fmla="*/ 91440 h 144780"/>
                              <a:gd name="connsiteX2" fmla="*/ 0 w 129540"/>
                              <a:gd name="connsiteY2" fmla="*/ 144780 h 1447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9540" h="144780">
                                <a:moveTo>
                                  <a:pt x="129540" y="0"/>
                                </a:moveTo>
                                <a:cubicBezTo>
                                  <a:pt x="102235" y="33655"/>
                                  <a:pt x="74930" y="67310"/>
                                  <a:pt x="53340" y="91440"/>
                                </a:cubicBezTo>
                                <a:cubicBezTo>
                                  <a:pt x="31750" y="115570"/>
                                  <a:pt x="1270" y="129540"/>
                                  <a:pt x="0" y="1447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733529" id="Groupe 752" o:spid="_x0000_s1026" style="position:absolute;margin-left:15pt;margin-top:3.8pt;width:87.8pt;height:33.2pt;rotation:3340351fd;z-index:252083200;mso-width-relative:margin;mso-height-relative:margin" coordsize="16941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">
                <v:shape id="Forme libre 753" o:spid="_x0000_s1027" style="position:absolute;left:8610;top:1981;width:8331;height:1536;rotation:2138277fd;flip:x;visibility:visible;mso-wrap-style:square;v-text-anchor:middle" coordsize="833179,15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" path="m,154007c285750,84157,571500,14307,708660,1607,845820,-11093,843280,54947,822960,77807v-20320,22860,-210820,63500,-236220,60960e" filled="f" strokecolor="black [3213]" strokeweight="2pt">
                  <v:path arrowok="t" o:connecttype="custom" o:connectlocs="0,153670;708610,1603;822902,77637;586698,138463" o:connectangles="0,0,0,0"/>
                </v:shape>
                <v:line id="Connecteur droit 754" o:spid="_x0000_s1028" style="position:absolute;flip:y;visibility:visible;mso-wrap-style:square" from="7924,4343" to="9753,4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" strokecolor="black [3213]" strokeweight="1.5pt"/>
                <v:shape id="Forme libre 755" o:spid="_x0000_s1029" style="position:absolute;left:152;top:4343;width:8332;height:1540;visibility:visible;mso-wrap-style:square;v-text-anchor:middle" coordsize="833179,15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" path="m,154007c285750,84157,571500,14307,708660,1607,845820,-11093,843280,54947,822960,77807v-20320,22860,-210820,63500,-236220,60960e" filled="f" strokecolor="black [3213]" strokeweight="2pt">
                  <v:path arrowok="t" o:connecttype="custom" o:connectlocs="0,154007;708660,1607;822960,77807;586740,138767" o:connectangles="0,0,0,0"/>
                </v:shape>
                <v:shape id="Forme libre 756" o:spid="_x0000_s1030" style="position:absolute;top:4724;width:457;height:1981;visibility:visible;mso-wrap-style:square;v-text-anchor:middle" coordsize="12954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" path="m129540,c102235,33655,74930,67310,53340,91440,31750,115570,1270,129540,,144780e" filled="f" strokecolor="black [3213]" strokeweight="2pt">
                  <v:path arrowok="t" o:connecttype="custom" o:connectlocs="45719,0;18825,125128;0,198120" o:connectangles="0,0,0"/>
                </v:shape>
                <v:line id="Connecteur droit 757" o:spid="_x0000_s1031" style="position:absolute;visibility:visible;mso-wrap-style:square" from="7086,2971" to="7899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" strokecolor="black [3213]" strokeweight="1.5pt"/>
                <v:line id="Connecteur droit 758" o:spid="_x0000_s1032" style="position:absolute;visibility:visible;mso-wrap-style:square" from="9601,2819" to="10267,6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" strokecolor="black [3213]" strokeweight="1.5pt"/>
                <v:shape id="Forme libre 759" o:spid="_x0000_s1033" style="position:absolute;left:16383;width:457;height:1981;visibility:visible;mso-wrap-style:square;v-text-anchor:middle" coordsize="12954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" path="m129540,c102235,33655,74930,67310,53340,91440,31750,115570,1270,129540,,144780e" filled="f" strokecolor="black [3213]" strokeweight="2pt">
                  <v:path arrowok="t" o:connecttype="custom" o:connectlocs="45719,0;18825,125128;0,198120" o:connectangles="0,0,0"/>
                </v:shape>
              </v:group>
            </w:pict>
          </mc:Fallback>
        </mc:AlternateContent>
      </w:r>
    </w:p>
    <w:p w:rsidR="00437DC1" w:rsidRDefault="00B2303C"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2254119</wp:posOffset>
                </wp:positionH>
                <wp:positionV relativeFrom="paragraph">
                  <wp:posOffset>119896</wp:posOffset>
                </wp:positionV>
                <wp:extent cx="79554" cy="96520"/>
                <wp:effectExtent l="29528" t="8572" r="26352" b="7303"/>
                <wp:wrapNone/>
                <wp:docPr id="740" name="Forme libre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40366">
                          <a:off x="0" y="0"/>
                          <a:ext cx="79554" cy="96520"/>
                        </a:xfrm>
                        <a:custGeom>
                          <a:avLst/>
                          <a:gdLst>
                            <a:gd name="connsiteX0" fmla="*/ 129540 w 129540"/>
                            <a:gd name="connsiteY0" fmla="*/ 0 h 144780"/>
                            <a:gd name="connsiteX1" fmla="*/ 53340 w 129540"/>
                            <a:gd name="connsiteY1" fmla="*/ 91440 h 144780"/>
                            <a:gd name="connsiteX2" fmla="*/ 0 w 129540"/>
                            <a:gd name="connsiteY2" fmla="*/ 144780 h 1447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29540" h="144780">
                              <a:moveTo>
                                <a:pt x="129540" y="0"/>
                              </a:moveTo>
                              <a:cubicBezTo>
                                <a:pt x="102235" y="33655"/>
                                <a:pt x="74930" y="67310"/>
                                <a:pt x="53340" y="91440"/>
                              </a:cubicBezTo>
                              <a:cubicBezTo>
                                <a:pt x="31750" y="115570"/>
                                <a:pt x="1270" y="129540"/>
                                <a:pt x="0" y="14478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8EE04" id="Forme libre 740" o:spid="_x0000_s1026" style="position:absolute;margin-left:177.5pt;margin-top:9.45pt;width:6.25pt;height:7.6pt;rotation:-7274096fd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54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" path="m129540,c102235,33655,74930,67310,53340,91440,31750,115570,1270,129540,,144780e" filled="f" strokecolor="black [3213]" strokeweight="2pt">
                <v:path arrowok="t" o:connecttype="custom" o:connectlocs="79554,0;32758,60960;0,96520" o:connectangles="0,0,0"/>
              </v:shape>
            </w:pict>
          </mc:Fallback>
        </mc:AlternateContent>
      </w:r>
    </w:p>
    <w:p w:rsidR="00437DC1" w:rsidRDefault="00B2303C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F541389" wp14:editId="777E2F94">
                <wp:simplePos x="0" y="0"/>
                <wp:positionH relativeFrom="column">
                  <wp:posOffset>2162491</wp:posOffset>
                </wp:positionH>
                <wp:positionV relativeFrom="paragraph">
                  <wp:posOffset>44869</wp:posOffset>
                </wp:positionV>
                <wp:extent cx="121672" cy="218440"/>
                <wp:effectExtent l="27623" t="0" r="20637" b="0"/>
                <wp:wrapNone/>
                <wp:docPr id="748" name="Connecteur droit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4940366" flipH="1">
                          <a:off x="0" y="0"/>
                          <a:ext cx="121672" cy="2184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833B2" id="Connecteur droit 748" o:spid="_x0000_s1026" style="position:absolute;rotation:7274096fd;flip:x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3.55pt" to="179.8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" strokecolor="black [3213]" strokeweight="1.5pt"/>
            </w:pict>
          </mc:Fallback>
        </mc:AlternateContent>
      </w:r>
    </w:p>
    <w:p w:rsidR="00437DC1" w:rsidRDefault="001212C8">
      <w:r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374E2545" wp14:editId="4BF88834">
                <wp:simplePos x="0" y="0"/>
                <wp:positionH relativeFrom="column">
                  <wp:posOffset>2299970</wp:posOffset>
                </wp:positionH>
                <wp:positionV relativeFrom="paragraph">
                  <wp:posOffset>37602</wp:posOffset>
                </wp:positionV>
                <wp:extent cx="2415540" cy="1036320"/>
                <wp:effectExtent l="0" t="0" r="0" b="0"/>
                <wp:wrapNone/>
                <wp:docPr id="7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C33774" w:rsidRDefault="00A712C4" w:rsidP="001212C8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 xml:space="preserve">Assemblage à plat, rembordé, piqué à 2.5 mm </w:t>
                            </w:r>
                            <w:r w:rsidR="00B2303C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 xml:space="preserve">et piqûre décorative </w:t>
                            </w:r>
                            <w:r w:rsidR="001212C8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à 2.5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E2545" id="_x0000_s1055" type="#_x0000_t202" style="position:absolute;margin-left:181.1pt;margin-top:2.95pt;width:190.2pt;height:81.6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" filled="f" stroked="f">
                <v:textbox>
                  <w:txbxContent>
                    <w:p w:rsidR="00A712C4" w:rsidRPr="00C33774" w:rsidRDefault="00A712C4" w:rsidP="001212C8">
                      <w:pPr>
                        <w:jc w:val="center"/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 xml:space="preserve">Assemblage à plat, rembordé, piqué à 2.5 mm </w:t>
                      </w:r>
                      <w:r w:rsidR="00B2303C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 xml:space="preserve">et piqûre décorative </w:t>
                      </w:r>
                      <w:r w:rsidR="001212C8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à 2.5 mm</w:t>
                      </w:r>
                    </w:p>
                  </w:txbxContent>
                </v:textbox>
              </v:shape>
            </w:pict>
          </mc:Fallback>
        </mc:AlternateContent>
      </w:r>
      <w:r w:rsidR="00B230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2073419</wp:posOffset>
                </wp:positionH>
                <wp:positionV relativeFrom="paragraph">
                  <wp:posOffset>13072</wp:posOffset>
                </wp:positionV>
                <wp:extent cx="425850" cy="182880"/>
                <wp:effectExtent l="0" t="31115" r="0" b="19685"/>
                <wp:wrapNone/>
                <wp:docPr id="737" name="Connecteur droit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4940366">
                          <a:off x="0" y="0"/>
                          <a:ext cx="425850" cy="1828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79B525" id="Connecteur droit 737" o:spid="_x0000_s1026" style="position:absolute;rotation:-7274096fd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25pt,1.05pt" to="196.8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" strokecolor="black [3213]" strokeweight="2.25pt"/>
            </w:pict>
          </mc:Fallback>
        </mc:AlternateContent>
      </w:r>
      <w:r w:rsidR="00B230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2162319</wp:posOffset>
                </wp:positionH>
                <wp:positionV relativeFrom="paragraph">
                  <wp:posOffset>22047</wp:posOffset>
                </wp:positionV>
                <wp:extent cx="121672" cy="218440"/>
                <wp:effectExtent l="27623" t="0" r="20637" b="0"/>
                <wp:wrapNone/>
                <wp:docPr id="738" name="Connecteur droit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4940366" flipH="1">
                          <a:off x="0" y="0"/>
                          <a:ext cx="121672" cy="2184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F91328" id="Connecteur droit 738" o:spid="_x0000_s1026" style="position:absolute;rotation:7274096fd;flip:x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1.75pt" to="179.8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" strokecolor="black [3213]" strokeweight="1.5pt"/>
            </w:pict>
          </mc:Fallback>
        </mc:AlternateContent>
      </w:r>
      <w:r w:rsidR="009D504C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EAF9D1E" wp14:editId="322B809C">
                <wp:simplePos x="0" y="0"/>
                <wp:positionH relativeFrom="column">
                  <wp:posOffset>4940300</wp:posOffset>
                </wp:positionH>
                <wp:positionV relativeFrom="paragraph">
                  <wp:posOffset>-1391920</wp:posOffset>
                </wp:positionV>
                <wp:extent cx="1402080" cy="1310640"/>
                <wp:effectExtent l="0" t="0" r="0" b="3810"/>
                <wp:wrapNone/>
                <wp:docPr id="7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310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C33774" w:rsidRDefault="00A712C4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Assemblage à plat, rembordé, piqué à 2.5 mm et surpiqué à 12.5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F9D1E" id="_x0000_s1056" type="#_x0000_t202" style="position:absolute;margin-left:389pt;margin-top:-109.6pt;width:110.4pt;height:103.2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" filled="f" stroked="f">
                <v:textbox>
                  <w:txbxContent>
                    <w:p w:rsidR="00A712C4" w:rsidRPr="00C33774" w:rsidRDefault="00A712C4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Assemblage à plat, rembordé, piqué à 2.5 mm et surpiqué à 12.5 mm</w:t>
                      </w:r>
                    </w:p>
                  </w:txbxContent>
                </v:textbox>
              </v:shape>
            </w:pict>
          </mc:Fallback>
        </mc:AlternateContent>
      </w:r>
      <w:r w:rsidR="009D504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9F1AC20" wp14:editId="57651E17">
                <wp:simplePos x="0" y="0"/>
                <wp:positionH relativeFrom="column">
                  <wp:posOffset>5008880</wp:posOffset>
                </wp:positionH>
                <wp:positionV relativeFrom="paragraph">
                  <wp:posOffset>54610</wp:posOffset>
                </wp:positionV>
                <wp:extent cx="1045845" cy="0"/>
                <wp:effectExtent l="0" t="19050" r="1905" b="19050"/>
                <wp:wrapNone/>
                <wp:docPr id="735" name="Connecteur droit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58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F50B34" id="Connecteur droit 735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4pt,4.3pt" to="476.7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" strokecolor="black [3213]" strokeweight="2.25pt"/>
            </w:pict>
          </mc:Fallback>
        </mc:AlternateContent>
      </w:r>
      <w:r w:rsidR="009D504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D4049B8" wp14:editId="0659113B">
                <wp:simplePos x="0" y="0"/>
                <wp:positionH relativeFrom="column">
                  <wp:posOffset>4787900</wp:posOffset>
                </wp:positionH>
                <wp:positionV relativeFrom="paragraph">
                  <wp:posOffset>-204470</wp:posOffset>
                </wp:positionV>
                <wp:extent cx="129540" cy="144780"/>
                <wp:effectExtent l="0" t="0" r="22860" b="26670"/>
                <wp:wrapNone/>
                <wp:docPr id="301" name="Forme libr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44780"/>
                        </a:xfrm>
                        <a:custGeom>
                          <a:avLst/>
                          <a:gdLst>
                            <a:gd name="connsiteX0" fmla="*/ 129540 w 129540"/>
                            <a:gd name="connsiteY0" fmla="*/ 0 h 144780"/>
                            <a:gd name="connsiteX1" fmla="*/ 53340 w 129540"/>
                            <a:gd name="connsiteY1" fmla="*/ 91440 h 144780"/>
                            <a:gd name="connsiteX2" fmla="*/ 0 w 129540"/>
                            <a:gd name="connsiteY2" fmla="*/ 144780 h 1447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29540" h="144780">
                              <a:moveTo>
                                <a:pt x="129540" y="0"/>
                              </a:moveTo>
                              <a:cubicBezTo>
                                <a:pt x="102235" y="33655"/>
                                <a:pt x="74930" y="67310"/>
                                <a:pt x="53340" y="91440"/>
                              </a:cubicBezTo>
                              <a:cubicBezTo>
                                <a:pt x="31750" y="115570"/>
                                <a:pt x="1270" y="129540"/>
                                <a:pt x="0" y="14478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4EB00" id="Forme libre 301" o:spid="_x0000_s1026" style="position:absolute;margin-left:377pt;margin-top:-16.1pt;width:10.2pt;height:11.4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54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" path="m129540,c102235,33655,74930,67310,53340,91440,31750,115570,1270,129540,,144780e" filled="f" strokecolor="black [3213]" strokeweight="2pt">
                <v:path arrowok="t" o:connecttype="custom" o:connectlocs="129540,0;53340,91440;0,144780" o:connectangles="0,0,0"/>
              </v:shape>
            </w:pict>
          </mc:Fallback>
        </mc:AlternateContent>
      </w:r>
      <w:r w:rsidR="009D504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1F6C1CD" wp14:editId="1275A640">
                <wp:simplePos x="0" y="0"/>
                <wp:positionH relativeFrom="column">
                  <wp:posOffset>5986145</wp:posOffset>
                </wp:positionH>
                <wp:positionV relativeFrom="paragraph">
                  <wp:posOffset>-33020</wp:posOffset>
                </wp:positionV>
                <wp:extent cx="129540" cy="144780"/>
                <wp:effectExtent l="0" t="0" r="22860" b="26670"/>
                <wp:wrapNone/>
                <wp:docPr id="308" name="Forme libr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9540" cy="144780"/>
                        </a:xfrm>
                        <a:custGeom>
                          <a:avLst/>
                          <a:gdLst>
                            <a:gd name="connsiteX0" fmla="*/ 129540 w 129540"/>
                            <a:gd name="connsiteY0" fmla="*/ 0 h 144780"/>
                            <a:gd name="connsiteX1" fmla="*/ 53340 w 129540"/>
                            <a:gd name="connsiteY1" fmla="*/ 91440 h 144780"/>
                            <a:gd name="connsiteX2" fmla="*/ 0 w 129540"/>
                            <a:gd name="connsiteY2" fmla="*/ 144780 h 1447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29540" h="144780">
                              <a:moveTo>
                                <a:pt x="129540" y="0"/>
                              </a:moveTo>
                              <a:cubicBezTo>
                                <a:pt x="102235" y="33655"/>
                                <a:pt x="74930" y="67310"/>
                                <a:pt x="53340" y="91440"/>
                              </a:cubicBezTo>
                              <a:cubicBezTo>
                                <a:pt x="31750" y="115570"/>
                                <a:pt x="1270" y="129540"/>
                                <a:pt x="0" y="14478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D9FBF" id="Forme libre 308" o:spid="_x0000_s1026" style="position:absolute;margin-left:471.35pt;margin-top:-2.6pt;width:10.2pt;height:11.4pt;flip:x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54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" path="m129540,c102235,33655,74930,67310,53340,91440,31750,115570,1270,129540,,144780e" filled="f" strokecolor="black [3213]" strokeweight="2pt">
                <v:path arrowok="t" o:connecttype="custom" o:connectlocs="129540,0;53340,91440;0,144780" o:connectangles="0,0,0"/>
              </v:shape>
            </w:pict>
          </mc:Fallback>
        </mc:AlternateContent>
      </w:r>
      <w:r w:rsidR="009D504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6779162" wp14:editId="741135EA">
                <wp:simplePos x="0" y="0"/>
                <wp:positionH relativeFrom="column">
                  <wp:posOffset>5496560</wp:posOffset>
                </wp:positionH>
                <wp:positionV relativeFrom="paragraph">
                  <wp:posOffset>-204470</wp:posOffset>
                </wp:positionV>
                <wp:extent cx="0" cy="312420"/>
                <wp:effectExtent l="0" t="0" r="19050" b="11430"/>
                <wp:wrapNone/>
                <wp:docPr id="315" name="Connecteur droit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3A470" id="Connecteur droit 315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8pt,-16.1pt" to="432.8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" strokecolor="black [3213]" strokeweight="1.5pt"/>
            </w:pict>
          </mc:Fallback>
        </mc:AlternateContent>
      </w:r>
      <w:r w:rsidR="009D504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34E3FA1" wp14:editId="7BEBD36F">
                <wp:simplePos x="0" y="0"/>
                <wp:positionH relativeFrom="column">
                  <wp:posOffset>5115560</wp:posOffset>
                </wp:positionH>
                <wp:positionV relativeFrom="paragraph">
                  <wp:posOffset>-204470</wp:posOffset>
                </wp:positionV>
                <wp:extent cx="0" cy="312420"/>
                <wp:effectExtent l="0" t="0" r="19050" b="11430"/>
                <wp:wrapNone/>
                <wp:docPr id="316" name="Connecteur droit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F8BA8F" id="Connecteur droit 316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8pt,-16.1pt" to="402.8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" strokecolor="black [3213]" strokeweight="1.5pt"/>
            </w:pict>
          </mc:Fallback>
        </mc:AlternateContent>
      </w:r>
      <w:r w:rsidR="009D504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11B4243" wp14:editId="2DC9BE69">
                <wp:simplePos x="0" y="0"/>
                <wp:positionH relativeFrom="column">
                  <wp:posOffset>4864100</wp:posOffset>
                </wp:positionH>
                <wp:positionV relativeFrom="paragraph">
                  <wp:posOffset>-132715</wp:posOffset>
                </wp:positionV>
                <wp:extent cx="794317" cy="97366"/>
                <wp:effectExtent l="0" t="0" r="25400" b="17145"/>
                <wp:wrapNone/>
                <wp:docPr id="317" name="Forme libr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317" cy="97366"/>
                        </a:xfrm>
                        <a:custGeom>
                          <a:avLst/>
                          <a:gdLst>
                            <a:gd name="connsiteX0" fmla="*/ 0 w 794317"/>
                            <a:gd name="connsiteY0" fmla="*/ 13546 h 97366"/>
                            <a:gd name="connsiteX1" fmla="*/ 685800 w 794317"/>
                            <a:gd name="connsiteY1" fmla="*/ 5926 h 97366"/>
                            <a:gd name="connsiteX2" fmla="*/ 739140 w 794317"/>
                            <a:gd name="connsiteY2" fmla="*/ 89746 h 97366"/>
                            <a:gd name="connsiteX3" fmla="*/ 152400 w 794317"/>
                            <a:gd name="connsiteY3" fmla="*/ 97366 h 97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94317" h="97366">
                              <a:moveTo>
                                <a:pt x="0" y="13546"/>
                              </a:moveTo>
                              <a:cubicBezTo>
                                <a:pt x="281305" y="3386"/>
                                <a:pt x="562610" y="-6774"/>
                                <a:pt x="685800" y="5926"/>
                              </a:cubicBezTo>
                              <a:cubicBezTo>
                                <a:pt x="808990" y="18626"/>
                                <a:pt x="828040" y="74506"/>
                                <a:pt x="739140" y="89746"/>
                              </a:cubicBezTo>
                              <a:cubicBezTo>
                                <a:pt x="650240" y="104986"/>
                                <a:pt x="229870" y="75776"/>
                                <a:pt x="152400" y="97366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4158D" id="Forme libre 317" o:spid="_x0000_s1026" style="position:absolute;margin-left:383pt;margin-top:-10.45pt;width:62.55pt;height:7.6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4317,9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" path="m,13546c281305,3386,562610,-6774,685800,5926v123190,12700,142240,68580,53340,83820c650240,104986,229870,75776,152400,97366e" filled="f" strokecolor="black [3213]" strokeweight="2pt">
                <v:path arrowok="t" o:connecttype="custom" o:connectlocs="0,13546;685800,5926;739140,89746;152400,97366" o:connectangles="0,0,0,0"/>
              </v:shape>
            </w:pict>
          </mc:Fallback>
        </mc:AlternateContent>
      </w:r>
    </w:p>
    <w:p w:rsidR="00437DC1" w:rsidRDefault="00B2303C"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1864259</wp:posOffset>
                </wp:positionH>
                <wp:positionV relativeFrom="paragraph">
                  <wp:posOffset>125106</wp:posOffset>
                </wp:positionV>
                <wp:extent cx="628204" cy="294731"/>
                <wp:effectExtent l="0" t="42862" r="0" b="33973"/>
                <wp:wrapNone/>
                <wp:docPr id="736" name="Forme libre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40366">
                          <a:off x="0" y="0"/>
                          <a:ext cx="628204" cy="294731"/>
                        </a:xfrm>
                        <a:custGeom>
                          <a:avLst/>
                          <a:gdLst>
                            <a:gd name="connsiteX0" fmla="*/ 0 w 1022917"/>
                            <a:gd name="connsiteY0" fmla="*/ 0 h 442097"/>
                            <a:gd name="connsiteX1" fmla="*/ 937260 w 1022917"/>
                            <a:gd name="connsiteY1" fmla="*/ 327660 h 442097"/>
                            <a:gd name="connsiteX2" fmla="*/ 952500 w 1022917"/>
                            <a:gd name="connsiteY2" fmla="*/ 441960 h 442097"/>
                            <a:gd name="connsiteX3" fmla="*/ 693420 w 1022917"/>
                            <a:gd name="connsiteY3" fmla="*/ 350520 h 4420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22917" h="442097">
                              <a:moveTo>
                                <a:pt x="0" y="0"/>
                              </a:moveTo>
                              <a:cubicBezTo>
                                <a:pt x="389255" y="127000"/>
                                <a:pt x="778510" y="254000"/>
                                <a:pt x="937260" y="327660"/>
                              </a:cubicBezTo>
                              <a:cubicBezTo>
                                <a:pt x="1096010" y="401320"/>
                                <a:pt x="993140" y="438150"/>
                                <a:pt x="952500" y="441960"/>
                              </a:cubicBezTo>
                              <a:cubicBezTo>
                                <a:pt x="911860" y="445770"/>
                                <a:pt x="735330" y="369570"/>
                                <a:pt x="693420" y="35052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21768" id="Forme libre 736" o:spid="_x0000_s1026" style="position:absolute;margin-left:146.8pt;margin-top:9.85pt;width:49.45pt;height:23.2pt;rotation:-7274096fd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2917,442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" path="m,c389255,127000,778510,254000,937260,327660v158750,73660,55880,110490,15240,114300c911860,445770,735330,369570,693420,350520e" filled="f" strokecolor="black [3213]" strokeweight="2pt">
                <v:path arrowok="t" o:connecttype="custom" o:connectlocs="0,0;575599,218440;584959,294640;425850,233680" o:connectangles="0,0,0,0"/>
              </v:shape>
            </w:pict>
          </mc:Fallback>
        </mc:AlternateContent>
      </w:r>
    </w:p>
    <w:p w:rsidR="00437DC1" w:rsidRDefault="00437DC1"/>
    <w:p w:rsidR="00437DC1" w:rsidRDefault="00437DC1"/>
    <w:p w:rsidR="00437DC1" w:rsidRDefault="00B2303C"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2121486</wp:posOffset>
                </wp:positionH>
                <wp:positionV relativeFrom="paragraph">
                  <wp:posOffset>131564</wp:posOffset>
                </wp:positionV>
                <wp:extent cx="79554" cy="96520"/>
                <wp:effectExtent l="29528" t="8572" r="26352" b="7303"/>
                <wp:wrapNone/>
                <wp:docPr id="739" name="Forme libre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40366">
                          <a:off x="0" y="0"/>
                          <a:ext cx="79554" cy="96520"/>
                        </a:xfrm>
                        <a:custGeom>
                          <a:avLst/>
                          <a:gdLst>
                            <a:gd name="connsiteX0" fmla="*/ 129540 w 129540"/>
                            <a:gd name="connsiteY0" fmla="*/ 0 h 144780"/>
                            <a:gd name="connsiteX1" fmla="*/ 53340 w 129540"/>
                            <a:gd name="connsiteY1" fmla="*/ 91440 h 144780"/>
                            <a:gd name="connsiteX2" fmla="*/ 0 w 129540"/>
                            <a:gd name="connsiteY2" fmla="*/ 144780 h 1447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29540" h="144780">
                              <a:moveTo>
                                <a:pt x="129540" y="0"/>
                              </a:moveTo>
                              <a:cubicBezTo>
                                <a:pt x="102235" y="33655"/>
                                <a:pt x="74930" y="67310"/>
                                <a:pt x="53340" y="91440"/>
                              </a:cubicBezTo>
                              <a:cubicBezTo>
                                <a:pt x="31750" y="115570"/>
                                <a:pt x="1270" y="129540"/>
                                <a:pt x="0" y="14478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F2626" id="Forme libre 739" o:spid="_x0000_s1026" style="position:absolute;margin-left:167.05pt;margin-top:10.35pt;width:6.25pt;height:7.6pt;rotation:-7274096fd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54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" path="m129540,c102235,33655,74930,67310,53340,91440,31750,115570,1270,129540,,144780e" filled="f" strokecolor="black [3213]" strokeweight="2pt">
                <v:path arrowok="t" o:connecttype="custom" o:connectlocs="79554,0;32758,60960;0,96520" o:connectangles="0,0,0"/>
              </v:shape>
            </w:pict>
          </mc:Fallback>
        </mc:AlternateContent>
      </w:r>
    </w:p>
    <w:p w:rsidR="00067C24" w:rsidRDefault="00067C24">
      <w:r>
        <w:br w:type="page"/>
      </w:r>
    </w:p>
    <w:p w:rsidR="008E4D8F" w:rsidRPr="00DA1F10" w:rsidRDefault="00112715" w:rsidP="00C555E4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szCs w:val="44"/>
        </w:rPr>
      </w:pPr>
      <w:r>
        <w:rPr>
          <w:szCs w:val="44"/>
        </w:rPr>
        <w:t>CAHIER DES CHARGES</w:t>
      </w:r>
    </w:p>
    <w:p w:rsidR="008E4D8F" w:rsidRDefault="008E4D8F" w:rsidP="008E4D8F"/>
    <w:p w:rsidR="008E4D8F" w:rsidRPr="00177235" w:rsidRDefault="008E4D8F" w:rsidP="008E4D8F">
      <w:pPr>
        <w:rPr>
          <w:sz w:val="24"/>
        </w:rPr>
      </w:pPr>
      <w:r w:rsidRPr="00177235">
        <w:rPr>
          <w:b/>
          <w:sz w:val="24"/>
        </w:rPr>
        <w:t>Collection </w:t>
      </w:r>
      <w:r w:rsidR="001212C8">
        <w:rPr>
          <w:sz w:val="24"/>
        </w:rPr>
        <w:t>: printemps été 2018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177235">
        <w:rPr>
          <w:b/>
          <w:sz w:val="24"/>
        </w:rPr>
        <w:t>Modèle :</w:t>
      </w:r>
      <w:r w:rsidRPr="005660D1">
        <w:rPr>
          <w:sz w:val="24"/>
        </w:rPr>
        <w:t xml:space="preserve"> </w:t>
      </w:r>
      <w:r w:rsidR="00C555E4">
        <w:rPr>
          <w:sz w:val="24"/>
        </w:rPr>
        <w:t>VAL</w:t>
      </w:r>
      <w:r w:rsidR="00C555E4" w:rsidRPr="00C555E4">
        <w:rPr>
          <w:sz w:val="24"/>
        </w:rPr>
        <w:t>É</w:t>
      </w:r>
      <w:r w:rsidR="00C555E4">
        <w:rPr>
          <w:sz w:val="24"/>
        </w:rPr>
        <w:t>RIE</w:t>
      </w:r>
    </w:p>
    <w:p w:rsidR="008E4D8F" w:rsidRDefault="008E4D8F" w:rsidP="008E4D8F">
      <w:pPr>
        <w:rPr>
          <w:sz w:val="24"/>
        </w:rPr>
      </w:pPr>
      <w:r w:rsidRPr="00177235">
        <w:rPr>
          <w:b/>
          <w:sz w:val="24"/>
        </w:rPr>
        <w:t>Genre :</w:t>
      </w:r>
      <w:r>
        <w:rPr>
          <w:sz w:val="24"/>
        </w:rPr>
        <w:t xml:space="preserve"> Sac de type Cabas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177235">
        <w:rPr>
          <w:b/>
          <w:sz w:val="24"/>
        </w:rPr>
        <w:t>Catégorie :</w:t>
      </w:r>
      <w:r>
        <w:rPr>
          <w:sz w:val="24"/>
        </w:rPr>
        <w:t xml:space="preserve"> Femme</w:t>
      </w:r>
    </w:p>
    <w:p w:rsidR="003D4400" w:rsidRDefault="009A2B38" w:rsidP="008E4D8F">
      <w:pPr>
        <w:rPr>
          <w:sz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1C860E3" wp14:editId="4F39ABCC">
                <wp:simplePos x="0" y="0"/>
                <wp:positionH relativeFrom="column">
                  <wp:posOffset>3256280</wp:posOffset>
                </wp:positionH>
                <wp:positionV relativeFrom="paragraph">
                  <wp:posOffset>74295</wp:posOffset>
                </wp:positionV>
                <wp:extent cx="1798320" cy="746760"/>
                <wp:effectExtent l="0" t="0" r="11430" b="15240"/>
                <wp:wrapNone/>
                <wp:docPr id="827" name="Ellipse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746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FC662D" id="Ellipse 827" o:spid="_x0000_s1026" style="position:absolute;margin-left:256.4pt;margin-top:5.85pt;width:141.6pt;height:58.8pt;z-index:25223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" filled="f" strokecolor="black [3213]" strokeweight="2pt"/>
            </w:pict>
          </mc:Fallback>
        </mc:AlternateContent>
      </w:r>
    </w:p>
    <w:p w:rsidR="003D4400" w:rsidRDefault="009A2B38" w:rsidP="008E4D8F">
      <w:pPr>
        <w:rPr>
          <w:sz w:val="24"/>
        </w:rPr>
      </w:pPr>
      <w:r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2436113B" wp14:editId="493FC7CB">
                <wp:simplePos x="0" y="0"/>
                <wp:positionH relativeFrom="column">
                  <wp:posOffset>3421380</wp:posOffset>
                </wp:positionH>
                <wp:positionV relativeFrom="paragraph">
                  <wp:posOffset>31115</wp:posOffset>
                </wp:positionV>
                <wp:extent cx="2232660" cy="698500"/>
                <wp:effectExtent l="0" t="0" r="0" b="6350"/>
                <wp:wrapNone/>
                <wp:docPr id="7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D66" w:rsidRPr="00C33774" w:rsidRDefault="00265D66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Fermoir tourniquet finition Nickel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6113B" id="_x0000_s1057" type="#_x0000_t202" style="position:absolute;margin-left:269.4pt;margin-top:2.45pt;width:175.8pt;height:5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" filled="f" stroked="f">
                <v:textbox>
                  <w:txbxContent>
                    <w:p w:rsidR="00265D66" w:rsidRPr="00C33774" w:rsidRDefault="00265D66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Fermoir tourniquet finition Nickel</w:t>
                      </w:r>
                    </w:p>
                  </w:txbxContent>
                </v:textbox>
              </v:shape>
            </w:pict>
          </mc:Fallback>
        </mc:AlternateContent>
      </w:r>
    </w:p>
    <w:p w:rsidR="009A2B38" w:rsidRDefault="009A2B38" w:rsidP="008E4D8F">
      <w:pPr>
        <w:rPr>
          <w:sz w:val="24"/>
        </w:rPr>
      </w:pPr>
    </w:p>
    <w:p w:rsidR="005F1A23" w:rsidRDefault="009A2B38" w:rsidP="00A602CA">
      <w:pPr>
        <w:rPr>
          <w:sz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26BA8E9E" wp14:editId="5DFDFCCB">
                <wp:simplePos x="0" y="0"/>
                <wp:positionH relativeFrom="column">
                  <wp:posOffset>337820</wp:posOffset>
                </wp:positionH>
                <wp:positionV relativeFrom="paragraph">
                  <wp:posOffset>5462905</wp:posOffset>
                </wp:positionV>
                <wp:extent cx="1356360" cy="1463040"/>
                <wp:effectExtent l="0" t="38100" r="53340" b="22860"/>
                <wp:wrapNone/>
                <wp:docPr id="828" name="Connecteur droit avec flèche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6360" cy="14630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04F8C" id="Connecteur droit avec flèche 828" o:spid="_x0000_s1026" type="#_x0000_t32" style="position:absolute;margin-left:26.6pt;margin-top:430.15pt;width:106.8pt;height:115.2pt;flip:x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" strokecolor="black [3213]" strokeweight="1.5pt">
                <v:stroke startarrow="open"/>
              </v:shape>
            </w:pict>
          </mc:Fallback>
        </mc:AlternateContent>
      </w:r>
      <w:r w:rsidR="00C555E4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6E9E2C47" wp14:editId="4515A444">
                <wp:simplePos x="0" y="0"/>
                <wp:positionH relativeFrom="column">
                  <wp:posOffset>3294380</wp:posOffset>
                </wp:positionH>
                <wp:positionV relativeFrom="paragraph">
                  <wp:posOffset>1131570</wp:posOffset>
                </wp:positionV>
                <wp:extent cx="774065" cy="358140"/>
                <wp:effectExtent l="0" t="0" r="0" b="3810"/>
                <wp:wrapNone/>
                <wp:docPr id="8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5E4" w:rsidRPr="00265D66" w:rsidRDefault="00C555E4">
                            <w:pP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10</w:t>
                            </w:r>
                            <w:r w:rsidRPr="00265D66"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E2C47" id="_x0000_s1058" type="#_x0000_t202" style="position:absolute;margin-left:259.4pt;margin-top:89.1pt;width:60.95pt;height:28.2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" filled="f" stroked="f">
                <v:textbox>
                  <w:txbxContent>
                    <w:p w:rsidR="00C555E4" w:rsidRPr="00265D66" w:rsidRDefault="00C555E4">
                      <w:pPr>
                        <w:rPr>
                          <w:rFonts w:ascii="Bradley Hand ITC" w:hAnsi="Bradley Hand ITC"/>
                          <w:b/>
                          <w:szCs w:val="2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Cs w:val="20"/>
                        </w:rPr>
                        <w:t>10</w:t>
                      </w:r>
                      <w:r w:rsidRPr="00265D66">
                        <w:rPr>
                          <w:rFonts w:ascii="Bradley Hand ITC" w:hAnsi="Bradley Hand ITC"/>
                          <w:b/>
                          <w:szCs w:val="20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="00C555E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25A428B" wp14:editId="2BB792AF">
                <wp:simplePos x="0" y="0"/>
                <wp:positionH relativeFrom="column">
                  <wp:posOffset>3256280</wp:posOffset>
                </wp:positionH>
                <wp:positionV relativeFrom="paragraph">
                  <wp:posOffset>1317625</wp:posOffset>
                </wp:positionV>
                <wp:extent cx="571500" cy="0"/>
                <wp:effectExtent l="38100" t="76200" r="0" b="114300"/>
                <wp:wrapNone/>
                <wp:docPr id="823" name="Connecteur droit avec flèche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67821" id="Connecteur droit avec flèche 823" o:spid="_x0000_s1026" type="#_x0000_t32" style="position:absolute;margin-left:256.4pt;margin-top:103.75pt;width:45pt;height:0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" strokecolor="black [3213]" strokeweight="1.5pt">
                <v:stroke startarrow="open"/>
              </v:shape>
            </w:pict>
          </mc:Fallback>
        </mc:AlternateContent>
      </w:r>
      <w:r w:rsidR="00C555E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AEE75EE" wp14:editId="292F303C">
                <wp:simplePos x="0" y="0"/>
                <wp:positionH relativeFrom="column">
                  <wp:posOffset>2814320</wp:posOffset>
                </wp:positionH>
                <wp:positionV relativeFrom="paragraph">
                  <wp:posOffset>1317625</wp:posOffset>
                </wp:positionV>
                <wp:extent cx="289560" cy="0"/>
                <wp:effectExtent l="0" t="76200" r="15240" b="114300"/>
                <wp:wrapNone/>
                <wp:docPr id="825" name="Connecteur droit avec flèche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33A4" id="Connecteur droit avec flèche 825" o:spid="_x0000_s1026" type="#_x0000_t32" style="position:absolute;margin-left:221.6pt;margin-top:103.75pt;width:22.8pt;height:0;flip:x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" strokecolor="black [3213]" strokeweight="1.5pt">
                <v:stroke startarrow="open"/>
              </v:shape>
            </w:pict>
          </mc:Fallback>
        </mc:AlternateContent>
      </w:r>
      <w:r w:rsidR="00C555E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3301EDCE" wp14:editId="6C0CC3A9">
                <wp:simplePos x="0" y="0"/>
                <wp:positionH relativeFrom="column">
                  <wp:posOffset>3103880</wp:posOffset>
                </wp:positionH>
                <wp:positionV relativeFrom="paragraph">
                  <wp:posOffset>1320165</wp:posOffset>
                </wp:positionV>
                <wp:extent cx="152400" cy="0"/>
                <wp:effectExtent l="0" t="0" r="19050" b="19050"/>
                <wp:wrapNone/>
                <wp:docPr id="824" name="Connecteur droit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6E170" id="Connecteur droit 824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4pt,103.95pt" to="256.4pt,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" strokecolor="black [3213]" strokeweight="1.5pt"/>
            </w:pict>
          </mc:Fallback>
        </mc:AlternateContent>
      </w:r>
      <w:r w:rsidR="00C555E4">
        <w:rPr>
          <w:noProof/>
          <w:sz w:val="24"/>
        </w:rPr>
        <w:drawing>
          <wp:anchor distT="0" distB="0" distL="114300" distR="114300" simplePos="0" relativeHeight="252183552" behindDoc="0" locked="0" layoutInCell="1" allowOverlap="1" wp14:anchorId="40BB23B4" wp14:editId="66558D3A">
            <wp:simplePos x="0" y="0"/>
            <wp:positionH relativeFrom="column">
              <wp:posOffset>2629535</wp:posOffset>
            </wp:positionH>
            <wp:positionV relativeFrom="paragraph">
              <wp:posOffset>343535</wp:posOffset>
            </wp:positionV>
            <wp:extent cx="1329055" cy="996950"/>
            <wp:effectExtent l="0" t="0" r="0" b="0"/>
            <wp:wrapNone/>
            <wp:docPr id="764" name="Imag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RNIQUET MAL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905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5E4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EEA33A6" wp14:editId="09CC3C47">
                <wp:simplePos x="0" y="0"/>
                <wp:positionH relativeFrom="column">
                  <wp:posOffset>5653087</wp:posOffset>
                </wp:positionH>
                <wp:positionV relativeFrom="paragraph">
                  <wp:posOffset>594043</wp:posOffset>
                </wp:positionV>
                <wp:extent cx="774065" cy="358140"/>
                <wp:effectExtent l="0" t="0" r="81597" b="0"/>
                <wp:wrapNone/>
                <wp:docPr id="8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11107">
                          <a:off x="0" y="0"/>
                          <a:ext cx="774065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89C" w:rsidRPr="00265D66" w:rsidRDefault="008A089C">
                            <w:pP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5</w:t>
                            </w:r>
                            <w:r w:rsidRPr="00265D66"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A33A6" id="_x0000_s1059" type="#_x0000_t202" style="position:absolute;margin-left:445.1pt;margin-top:46.8pt;width:60.95pt;height:28.2pt;rotation:-5230748fd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" filled="f" stroked="f">
                <v:textbox>
                  <w:txbxContent>
                    <w:p w:rsidR="008A089C" w:rsidRPr="00265D66" w:rsidRDefault="008A089C">
                      <w:pPr>
                        <w:rPr>
                          <w:rFonts w:ascii="Bradley Hand ITC" w:hAnsi="Bradley Hand ITC"/>
                          <w:b/>
                          <w:szCs w:val="2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Cs w:val="20"/>
                        </w:rPr>
                        <w:t>5</w:t>
                      </w:r>
                      <w:r w:rsidRPr="00265D66">
                        <w:rPr>
                          <w:rFonts w:ascii="Bradley Hand ITC" w:hAnsi="Bradley Hand ITC"/>
                          <w:b/>
                          <w:szCs w:val="20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 w:rsidR="00C555E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7B312284" wp14:editId="27062109">
                <wp:simplePos x="0" y="0"/>
                <wp:positionH relativeFrom="column">
                  <wp:posOffset>5946140</wp:posOffset>
                </wp:positionH>
                <wp:positionV relativeFrom="paragraph">
                  <wp:posOffset>700405</wp:posOffset>
                </wp:positionV>
                <wp:extent cx="106680" cy="519430"/>
                <wp:effectExtent l="76200" t="0" r="26670" b="52070"/>
                <wp:wrapNone/>
                <wp:docPr id="810" name="Connecteur droit avec flèche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" cy="5194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8521B" id="Connecteur droit avec flèche 810" o:spid="_x0000_s1026" type="#_x0000_t32" style="position:absolute;margin-left:468.2pt;margin-top:55.15pt;width:8.4pt;height:40.9pt;flip:x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" strokecolor="black [3213]" strokeweight="1.5pt">
                <v:stroke endarrow="open"/>
              </v:shape>
            </w:pict>
          </mc:Fallback>
        </mc:AlternateContent>
      </w:r>
      <w:r w:rsidR="00A602C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4848EF03" wp14:editId="3106227A">
                <wp:simplePos x="0" y="0"/>
                <wp:positionH relativeFrom="column">
                  <wp:posOffset>2852420</wp:posOffset>
                </wp:positionH>
                <wp:positionV relativeFrom="paragraph">
                  <wp:posOffset>2087245</wp:posOffset>
                </wp:positionV>
                <wp:extent cx="1496695" cy="2232660"/>
                <wp:effectExtent l="38100" t="0" r="27305" b="53340"/>
                <wp:wrapNone/>
                <wp:docPr id="765" name="Connecteur droit avec flèche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6695" cy="22326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11C87" id="Connecteur droit avec flèche 765" o:spid="_x0000_s1026" type="#_x0000_t32" style="position:absolute;margin-left:224.6pt;margin-top:164.35pt;width:117.85pt;height:175.8pt;flip:y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" strokecolor="black [3213]" strokeweight="1.5pt">
                <v:stroke startarrow="open"/>
              </v:shape>
            </w:pict>
          </mc:Fallback>
        </mc:AlternateContent>
      </w:r>
      <w:r w:rsidR="00A602CA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3657ABC" wp14:editId="77226505">
                <wp:simplePos x="0" y="0"/>
                <wp:positionH relativeFrom="column">
                  <wp:posOffset>4222750</wp:posOffset>
                </wp:positionH>
                <wp:positionV relativeFrom="paragraph">
                  <wp:posOffset>3786505</wp:posOffset>
                </wp:positionV>
                <wp:extent cx="1272540" cy="1424940"/>
                <wp:effectExtent l="0" t="0" r="0" b="3810"/>
                <wp:wrapNone/>
                <wp:docPr id="7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142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C33774" w:rsidRDefault="00A712C4" w:rsidP="00A602CA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Rabat fini avec un visuel de ½ de la hauteur de poche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57ABC" id="_x0000_s1060" type="#_x0000_t202" style="position:absolute;margin-left:332.5pt;margin-top:298.15pt;width:100.2pt;height:112.2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" filled="f" stroked="f">
                <v:textbox>
                  <w:txbxContent>
                    <w:p w:rsidR="00A712C4" w:rsidRPr="00C33774" w:rsidRDefault="00A712C4" w:rsidP="00A602CA">
                      <w:pPr>
                        <w:jc w:val="center"/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Rabat fini avec un visuel de ½ de la hauteur de poche</w:t>
                      </w:r>
                    </w:p>
                  </w:txbxContent>
                </v:textbox>
              </v:shape>
            </w:pict>
          </mc:Fallback>
        </mc:AlternateContent>
      </w:r>
      <w:r w:rsidR="00A602CA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D8A7224" wp14:editId="4349BCB3">
                <wp:simplePos x="0" y="0"/>
                <wp:positionH relativeFrom="column">
                  <wp:posOffset>3721100</wp:posOffset>
                </wp:positionH>
                <wp:positionV relativeFrom="paragraph">
                  <wp:posOffset>3763645</wp:posOffset>
                </wp:positionV>
                <wp:extent cx="502920" cy="373380"/>
                <wp:effectExtent l="0" t="0" r="0" b="0"/>
                <wp:wrapNone/>
                <wp:docPr id="7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0292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A602CA" w:rsidRDefault="00A712C4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A602CA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//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A7224" id="_x0000_s1061" type="#_x0000_t202" style="position:absolute;margin-left:293pt;margin-top:296.35pt;width:39.6pt;height:29.4pt;rotation:90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" filled="f" stroked="f">
                <v:textbox>
                  <w:txbxContent>
                    <w:p w:rsidR="00A712C4" w:rsidRPr="00A602CA" w:rsidRDefault="00A712C4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A602CA">
                        <w:rPr>
                          <w:rFonts w:asciiTheme="minorHAnsi" w:hAnsiTheme="minorHAnsi"/>
                          <w:sz w:val="28"/>
                          <w:szCs w:val="28"/>
                        </w:rPr>
                        <w:t>//</w:t>
                      </w:r>
                    </w:p>
                  </w:txbxContent>
                </v:textbox>
              </v:shape>
            </w:pict>
          </mc:Fallback>
        </mc:AlternateContent>
      </w:r>
      <w:r w:rsidR="00A602CA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ED8EEF9" wp14:editId="6354BF64">
                <wp:simplePos x="0" y="0"/>
                <wp:positionH relativeFrom="column">
                  <wp:posOffset>3759200</wp:posOffset>
                </wp:positionH>
                <wp:positionV relativeFrom="paragraph">
                  <wp:posOffset>4777105</wp:posOffset>
                </wp:positionV>
                <wp:extent cx="502920" cy="373380"/>
                <wp:effectExtent l="0" t="0" r="0" b="0"/>
                <wp:wrapNone/>
                <wp:docPr id="7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0292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A602CA" w:rsidRDefault="00A712C4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A602CA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//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8EEF9" id="_x0000_s1062" type="#_x0000_t202" style="position:absolute;margin-left:296pt;margin-top:376.15pt;width:39.6pt;height:29.4pt;rotation:90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" filled="f" stroked="f">
                <v:textbox>
                  <w:txbxContent>
                    <w:p w:rsidR="00A712C4" w:rsidRPr="00A602CA" w:rsidRDefault="00A712C4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A602CA">
                        <w:rPr>
                          <w:rFonts w:asciiTheme="minorHAnsi" w:hAnsiTheme="minorHAnsi"/>
                          <w:sz w:val="28"/>
                          <w:szCs w:val="28"/>
                        </w:rPr>
                        <w:t>//</w:t>
                      </w:r>
                    </w:p>
                  </w:txbxContent>
                </v:textbox>
              </v:shape>
            </w:pict>
          </mc:Fallback>
        </mc:AlternateContent>
      </w:r>
      <w:r w:rsidR="00A602C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53F3FC3" wp14:editId="267DECEA">
                <wp:simplePos x="0" y="0"/>
                <wp:positionH relativeFrom="column">
                  <wp:posOffset>4010660</wp:posOffset>
                </wp:positionH>
                <wp:positionV relativeFrom="paragraph">
                  <wp:posOffset>4403725</wp:posOffset>
                </wp:positionV>
                <wp:extent cx="45720" cy="1097280"/>
                <wp:effectExtent l="76200" t="38100" r="68580" b="64770"/>
                <wp:wrapNone/>
                <wp:docPr id="775" name="Connecteur droit avec flèche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1097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847D9" id="Connecteur droit avec flèche 775" o:spid="_x0000_s1026" type="#_x0000_t32" style="position:absolute;margin-left:315.8pt;margin-top:346.75pt;width:3.6pt;height:86.4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" strokecolor="black [3213]" strokeweight="1.5pt">
                <v:stroke startarrow="open" endarrow="open"/>
              </v:shape>
            </w:pict>
          </mc:Fallback>
        </mc:AlternateContent>
      </w:r>
      <w:r w:rsidR="00A602C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7F69504" wp14:editId="59BF8348">
                <wp:simplePos x="0" y="0"/>
                <wp:positionH relativeFrom="column">
                  <wp:posOffset>3964940</wp:posOffset>
                </wp:positionH>
                <wp:positionV relativeFrom="paragraph">
                  <wp:posOffset>3306445</wp:posOffset>
                </wp:positionV>
                <wp:extent cx="45720" cy="1097280"/>
                <wp:effectExtent l="76200" t="38100" r="68580" b="64770"/>
                <wp:wrapNone/>
                <wp:docPr id="774" name="Connecteur droit avec flèche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1097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8950C" id="Connecteur droit avec flèche 774" o:spid="_x0000_s1026" type="#_x0000_t32" style="position:absolute;margin-left:312.2pt;margin-top:260.35pt;width:3.6pt;height:86.4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" strokecolor="black [3213]" strokeweight="1.5pt">
                <v:stroke startarrow="open" endarrow="open"/>
              </v:shape>
            </w:pict>
          </mc:Fallback>
        </mc:AlternateContent>
      </w:r>
      <w:r w:rsidR="00A602CA">
        <w:rPr>
          <w:noProof/>
          <w:sz w:val="24"/>
        </w:rPr>
        <w:drawing>
          <wp:inline distT="0" distB="0" distL="0" distR="0" wp14:anchorId="231C5047" wp14:editId="10407595">
            <wp:extent cx="3726188" cy="6835154"/>
            <wp:effectExtent l="0" t="0" r="0" b="3810"/>
            <wp:docPr id="771" name="Imag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 VALERIE PROFI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8" cy="683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2C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13EB9B0A" wp14:editId="50A7942A">
                <wp:simplePos x="0" y="0"/>
                <wp:positionH relativeFrom="column">
                  <wp:posOffset>5405120</wp:posOffset>
                </wp:positionH>
                <wp:positionV relativeFrom="paragraph">
                  <wp:posOffset>280670</wp:posOffset>
                </wp:positionV>
                <wp:extent cx="137160" cy="472440"/>
                <wp:effectExtent l="57150" t="0" r="34290" b="60960"/>
                <wp:wrapNone/>
                <wp:docPr id="802" name="Connecteur droit avec flèche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" cy="4724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FC568" id="Connecteur droit avec flèche 802" o:spid="_x0000_s1026" type="#_x0000_t32" style="position:absolute;margin-left:425.6pt;margin-top:22.1pt;width:10.8pt;height:37.2pt;flip:y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" strokecolor="black [3213]" strokeweight="1.5pt">
                <v:stroke startarrow="open"/>
              </v:shape>
            </w:pict>
          </mc:Fallback>
        </mc:AlternateContent>
      </w:r>
      <w:r w:rsidR="00A602C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7EBFEAD" wp14:editId="43961082">
                <wp:simplePos x="0" y="0"/>
                <wp:positionH relativeFrom="column">
                  <wp:posOffset>4353560</wp:posOffset>
                </wp:positionH>
                <wp:positionV relativeFrom="paragraph">
                  <wp:posOffset>1408430</wp:posOffset>
                </wp:positionV>
                <wp:extent cx="693420" cy="137160"/>
                <wp:effectExtent l="0" t="0" r="11430" b="34290"/>
                <wp:wrapNone/>
                <wp:docPr id="794" name="Connecteur droit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3420" cy="137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EB67E5" id="Connecteur droit 794" o:spid="_x0000_s1026" style="position:absolute;flip:x y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8pt,110.9pt" to="397.4pt,1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" strokecolor="black [3213]"/>
            </w:pict>
          </mc:Fallback>
        </mc:AlternateContent>
      </w:r>
      <w:r w:rsidR="00A602C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F042703" wp14:editId="0D598B7D">
                <wp:simplePos x="0" y="0"/>
                <wp:positionH relativeFrom="column">
                  <wp:posOffset>4551680</wp:posOffset>
                </wp:positionH>
                <wp:positionV relativeFrom="paragraph">
                  <wp:posOffset>631190</wp:posOffset>
                </wp:positionV>
                <wp:extent cx="647700" cy="121920"/>
                <wp:effectExtent l="0" t="0" r="19050" b="30480"/>
                <wp:wrapNone/>
                <wp:docPr id="790" name="Connecteur droit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1219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39F64" id="Connecteur droit 790" o:spid="_x0000_s1026" style="position:absolute;flip:x y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4pt,49.7pt" to="409.4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" strokecolor="black [3213]"/>
            </w:pict>
          </mc:Fallback>
        </mc:AlternateContent>
      </w:r>
      <w:r w:rsidR="00A602C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F48F561" wp14:editId="6CFA6234">
                <wp:simplePos x="0" y="0"/>
                <wp:positionH relativeFrom="column">
                  <wp:posOffset>4551680</wp:posOffset>
                </wp:positionH>
                <wp:positionV relativeFrom="paragraph">
                  <wp:posOffset>1035050</wp:posOffset>
                </wp:positionV>
                <wp:extent cx="175260" cy="777240"/>
                <wp:effectExtent l="0" t="0" r="34290" b="22860"/>
                <wp:wrapNone/>
                <wp:docPr id="805" name="Connecteur droit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" cy="777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4CCEDD" id="Connecteur droit 805" o:spid="_x0000_s1026" style="position:absolute;flip:y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4pt,81.5pt" to="372.2pt,1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" strokecolor="black [3213]"/>
            </w:pict>
          </mc:Fallback>
        </mc:AlternateContent>
      </w:r>
      <w:r w:rsidR="00A602CA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5C96482B" wp14:editId="0C5B8D64">
                <wp:simplePos x="0" y="0"/>
                <wp:positionH relativeFrom="column">
                  <wp:posOffset>4789805</wp:posOffset>
                </wp:positionH>
                <wp:positionV relativeFrom="paragraph">
                  <wp:posOffset>979805</wp:posOffset>
                </wp:positionV>
                <wp:extent cx="483235" cy="281940"/>
                <wp:effectExtent l="0" t="0" r="17462" b="0"/>
                <wp:wrapNone/>
                <wp:docPr id="8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51459">
                          <a:off x="0" y="0"/>
                          <a:ext cx="48323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89C" w:rsidRPr="008A089C" w:rsidRDefault="008A089C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 w:rsidRPr="008A089C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 xml:space="preserve">11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6482B" id="_x0000_s1063" type="#_x0000_t202" style="position:absolute;margin-left:377.15pt;margin-top:77.15pt;width:38.05pt;height:22.2pt;rotation:-5623580fd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" filled="f" stroked="f">
                <v:textbox>
                  <w:txbxContent>
                    <w:p w:rsidR="008A089C" w:rsidRPr="008A089C" w:rsidRDefault="008A089C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 w:rsidRPr="008A089C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 xml:space="preserve">11 </w:t>
                      </w:r>
                    </w:p>
                  </w:txbxContent>
                </v:textbox>
              </v:shape>
            </w:pict>
          </mc:Fallback>
        </mc:AlternateContent>
      </w:r>
      <w:r w:rsidR="00A602C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2F4BDACB" wp14:editId="0C1570B2">
                <wp:simplePos x="0" y="0"/>
                <wp:positionH relativeFrom="column">
                  <wp:posOffset>4159250</wp:posOffset>
                </wp:positionH>
                <wp:positionV relativeFrom="paragraph">
                  <wp:posOffset>425450</wp:posOffset>
                </wp:positionV>
                <wp:extent cx="193675" cy="1173480"/>
                <wp:effectExtent l="76200" t="38100" r="53975" b="64770"/>
                <wp:wrapNone/>
                <wp:docPr id="821" name="Connecteur droit avec flèche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675" cy="11734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28ED0" id="Connecteur droit avec flèche 821" o:spid="_x0000_s1026" type="#_x0000_t32" style="position:absolute;margin-left:327.5pt;margin-top:33.5pt;width:15.25pt;height:92.4pt;flip:x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" strokecolor="black [3213]" strokeweight="1.5pt">
                <v:stroke startarrow="open" endarrow="open"/>
              </v:shape>
            </w:pict>
          </mc:Fallback>
        </mc:AlternateContent>
      </w:r>
      <w:r w:rsidR="00A602C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2D911310" wp14:editId="319521B5">
                <wp:simplePos x="0" y="0"/>
                <wp:positionH relativeFrom="column">
                  <wp:posOffset>4429760</wp:posOffset>
                </wp:positionH>
                <wp:positionV relativeFrom="paragraph">
                  <wp:posOffset>631190</wp:posOffset>
                </wp:positionV>
                <wp:extent cx="121920" cy="777240"/>
                <wp:effectExtent l="76200" t="38100" r="68580" b="60960"/>
                <wp:wrapNone/>
                <wp:docPr id="767" name="Connecteur droit avec flèche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7772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9D471" id="Connecteur droit avec flèche 767" o:spid="_x0000_s1026" type="#_x0000_t32" style="position:absolute;margin-left:348.8pt;margin-top:49.7pt;width:9.6pt;height:61.2pt;flip:x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" strokecolor="black [3213]" strokeweight="1.5pt">
                <v:stroke startarrow="open" endarrow="open"/>
              </v:shape>
            </w:pict>
          </mc:Fallback>
        </mc:AlternateContent>
      </w:r>
      <w:r w:rsidR="00A602CA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413AEEE0" wp14:editId="0CEAE437">
                <wp:simplePos x="0" y="0"/>
                <wp:positionH relativeFrom="column">
                  <wp:posOffset>4098925</wp:posOffset>
                </wp:positionH>
                <wp:positionV relativeFrom="paragraph">
                  <wp:posOffset>751205</wp:posOffset>
                </wp:positionV>
                <wp:extent cx="774065" cy="358140"/>
                <wp:effectExtent l="0" t="0" r="62547" b="0"/>
                <wp:wrapNone/>
                <wp:docPr id="7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31677">
                          <a:off x="0" y="0"/>
                          <a:ext cx="774065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D66" w:rsidRPr="00265D66" w:rsidRDefault="00265D66">
                            <w:pP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</w:pPr>
                            <w:r w:rsidRPr="00265D66"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20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AEEE0" id="_x0000_s1064" type="#_x0000_t202" style="position:absolute;margin-left:322.75pt;margin-top:59.15pt;width:60.95pt;height:28.2pt;rotation:-5426734fd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" filled="f" stroked="f">
                <v:textbox>
                  <w:txbxContent>
                    <w:p w:rsidR="00265D66" w:rsidRPr="00265D66" w:rsidRDefault="00265D66">
                      <w:pPr>
                        <w:rPr>
                          <w:rFonts w:ascii="Bradley Hand ITC" w:hAnsi="Bradley Hand ITC"/>
                          <w:b/>
                          <w:szCs w:val="20"/>
                        </w:rPr>
                      </w:pPr>
                      <w:r w:rsidRPr="00265D66">
                        <w:rPr>
                          <w:rFonts w:ascii="Bradley Hand ITC" w:hAnsi="Bradley Hand ITC"/>
                          <w:b/>
                          <w:szCs w:val="20"/>
                        </w:rPr>
                        <w:t>20 mm</w:t>
                      </w:r>
                    </w:p>
                  </w:txbxContent>
                </v:textbox>
              </v:shape>
            </w:pict>
          </mc:Fallback>
        </mc:AlternateContent>
      </w:r>
      <w:r w:rsidR="00A602CA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2A41C77B" wp14:editId="388E87AF">
                <wp:simplePos x="0" y="0"/>
                <wp:positionH relativeFrom="column">
                  <wp:posOffset>3816985</wp:posOffset>
                </wp:positionH>
                <wp:positionV relativeFrom="paragraph">
                  <wp:posOffset>751205</wp:posOffset>
                </wp:positionV>
                <wp:extent cx="774065" cy="358140"/>
                <wp:effectExtent l="0" t="0" r="62547" b="0"/>
                <wp:wrapNone/>
                <wp:docPr id="8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31677">
                          <a:off x="0" y="0"/>
                          <a:ext cx="774065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2CA" w:rsidRPr="00265D66" w:rsidRDefault="00A602CA">
                            <w:pP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3</w:t>
                            </w:r>
                            <w:r w:rsidRPr="00265D66"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1C77B" id="_x0000_s1065" type="#_x0000_t202" style="position:absolute;margin-left:300.55pt;margin-top:59.15pt;width:60.95pt;height:28.2pt;rotation:-5426734fd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" filled="f" stroked="f">
                <v:textbox>
                  <w:txbxContent>
                    <w:p w:rsidR="00A602CA" w:rsidRPr="00265D66" w:rsidRDefault="00A602CA">
                      <w:pPr>
                        <w:rPr>
                          <w:rFonts w:ascii="Bradley Hand ITC" w:hAnsi="Bradley Hand ITC"/>
                          <w:b/>
                          <w:szCs w:val="2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Cs w:val="20"/>
                        </w:rPr>
                        <w:t>3</w:t>
                      </w:r>
                      <w:r w:rsidRPr="00265D66">
                        <w:rPr>
                          <w:rFonts w:ascii="Bradley Hand ITC" w:hAnsi="Bradley Hand ITC"/>
                          <w:b/>
                          <w:szCs w:val="20"/>
                        </w:rPr>
                        <w:t>0 mm</w:t>
                      </w:r>
                    </w:p>
                  </w:txbxContent>
                </v:textbox>
              </v:shape>
            </w:pict>
          </mc:Fallback>
        </mc:AlternateContent>
      </w:r>
      <w:r w:rsidR="00A602CA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4EF821C9" wp14:editId="2034F45D">
                <wp:simplePos x="0" y="0"/>
                <wp:positionH relativeFrom="column">
                  <wp:posOffset>5187769</wp:posOffset>
                </wp:positionH>
                <wp:positionV relativeFrom="paragraph">
                  <wp:posOffset>-636</wp:posOffset>
                </wp:positionV>
                <wp:extent cx="1021080" cy="281940"/>
                <wp:effectExtent l="0" t="0" r="0" b="3810"/>
                <wp:wrapNone/>
                <wp:docPr id="8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D66" w:rsidRPr="00265D66" w:rsidRDefault="00265D66">
                            <w:pP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 xml:space="preserve">Pied </w:t>
                            </w:r>
                            <w:r w:rsidRPr="000145E6"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Ø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:</w:t>
                            </w:r>
                            <w:r w:rsidR="00F84B44"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 xml:space="preserve"> 3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821C9" id="_x0000_s1066" type="#_x0000_t202" style="position:absolute;margin-left:408.5pt;margin-top:-.05pt;width:80.4pt;height:22.2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" filled="f" stroked="f">
                <v:textbox>
                  <w:txbxContent>
                    <w:p w:rsidR="00265D66" w:rsidRPr="00265D66" w:rsidRDefault="00265D66">
                      <w:pPr>
                        <w:rPr>
                          <w:rFonts w:ascii="Bradley Hand ITC" w:hAnsi="Bradley Hand ITC"/>
                          <w:b/>
                          <w:szCs w:val="2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Cs w:val="20"/>
                        </w:rPr>
                        <w:t xml:space="preserve">Pied </w:t>
                      </w:r>
                      <w:r w:rsidRPr="000145E6">
                        <w:rPr>
                          <w:rFonts w:ascii="Bradley Hand ITC" w:hAnsi="Bradley Hand ITC"/>
                          <w:b/>
                          <w:szCs w:val="20"/>
                        </w:rPr>
                        <w:t>Ø</w:t>
                      </w:r>
                      <w:r>
                        <w:rPr>
                          <w:rFonts w:ascii="Bradley Hand ITC" w:hAnsi="Bradley Hand ITC"/>
                          <w:b/>
                          <w:szCs w:val="20"/>
                        </w:rPr>
                        <w:t>:</w:t>
                      </w:r>
                      <w:r w:rsidR="00F84B44">
                        <w:rPr>
                          <w:rFonts w:ascii="Bradley Hand ITC" w:hAnsi="Bradley Hand ITC"/>
                          <w:b/>
                          <w:szCs w:val="20"/>
                        </w:rPr>
                        <w:t xml:space="preserve"> 3 mm</w:t>
                      </w:r>
                    </w:p>
                  </w:txbxContent>
                </v:textbox>
              </v:shape>
            </w:pict>
          </mc:Fallback>
        </mc:AlternateContent>
      </w:r>
      <w:r w:rsidR="00A602C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A8F4D2F" wp14:editId="5690BCCB">
                <wp:simplePos x="0" y="0"/>
                <wp:positionH relativeFrom="column">
                  <wp:posOffset>4216400</wp:posOffset>
                </wp:positionH>
                <wp:positionV relativeFrom="paragraph">
                  <wp:posOffset>426720</wp:posOffset>
                </wp:positionV>
                <wp:extent cx="952500" cy="143510"/>
                <wp:effectExtent l="0" t="0" r="19050" b="27940"/>
                <wp:wrapNone/>
                <wp:docPr id="819" name="Connecteur droit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0" cy="1435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B3074D" id="Connecteur droit 819" o:spid="_x0000_s1026" style="position:absolute;flip:x y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pt,33.6pt" to="407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" strokecolor="black [3213]"/>
            </w:pict>
          </mc:Fallback>
        </mc:AlternateContent>
      </w:r>
      <w:r w:rsidR="00A602C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9A7A4D8" wp14:editId="7F6BB7EC">
                <wp:simplePos x="0" y="0"/>
                <wp:positionH relativeFrom="column">
                  <wp:posOffset>4010660</wp:posOffset>
                </wp:positionH>
                <wp:positionV relativeFrom="paragraph">
                  <wp:posOffset>1599565</wp:posOffset>
                </wp:positionV>
                <wp:extent cx="1005840" cy="175260"/>
                <wp:effectExtent l="0" t="0" r="22860" b="34290"/>
                <wp:wrapNone/>
                <wp:docPr id="820" name="Connecteur droit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5840" cy="1752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F8387" id="Connecteur droit 820" o:spid="_x0000_s1026" style="position:absolute;flip:x y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8pt,125.95pt" to="395pt,1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" strokecolor="black [3213]"/>
            </w:pict>
          </mc:Fallback>
        </mc:AlternateContent>
      </w:r>
      <w:r w:rsidR="008A089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27BE78C" wp14:editId="466EC7CA">
                <wp:simplePos x="0" y="0"/>
                <wp:positionH relativeFrom="column">
                  <wp:posOffset>5115561</wp:posOffset>
                </wp:positionH>
                <wp:positionV relativeFrom="paragraph">
                  <wp:posOffset>959485</wp:posOffset>
                </wp:positionV>
                <wp:extent cx="52704" cy="426720"/>
                <wp:effectExtent l="38100" t="38100" r="62230" b="49530"/>
                <wp:wrapNone/>
                <wp:docPr id="817" name="Connecteur droit avec flèche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04" cy="4267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76A64" id="Connecteur droit avec flèche 817" o:spid="_x0000_s1026" type="#_x0000_t32" style="position:absolute;margin-left:402.8pt;margin-top:75.55pt;width:4.15pt;height:33.6pt;flip:x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" strokecolor="black [3213]" strokeweight="1.5pt">
                <v:stroke startarrow="open" endarrow="open"/>
              </v:shape>
            </w:pict>
          </mc:Fallback>
        </mc:AlternateContent>
      </w:r>
      <w:r w:rsidR="008A089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7A8E57B0" wp14:editId="41C6ED6E">
                <wp:simplePos x="0" y="0"/>
                <wp:positionH relativeFrom="column">
                  <wp:posOffset>5908040</wp:posOffset>
                </wp:positionH>
                <wp:positionV relativeFrom="paragraph">
                  <wp:posOffset>1218565</wp:posOffset>
                </wp:positionV>
                <wp:extent cx="38100" cy="182880"/>
                <wp:effectExtent l="0" t="0" r="19050" b="26670"/>
                <wp:wrapNone/>
                <wp:docPr id="814" name="Connecteur droit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1828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A79CB7" id="Connecteur droit 814" o:spid="_x0000_s1026" style="position:absolute;flip:x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2pt,95.95pt" to="468.2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" strokecolor="black [3213]" strokeweight="1.5pt"/>
            </w:pict>
          </mc:Fallback>
        </mc:AlternateContent>
      </w:r>
      <w:r w:rsidR="00F84B4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78F5D6C" wp14:editId="21FF9E26">
                <wp:simplePos x="0" y="0"/>
                <wp:positionH relativeFrom="column">
                  <wp:posOffset>5831840</wp:posOffset>
                </wp:positionH>
                <wp:positionV relativeFrom="paragraph">
                  <wp:posOffset>1384935</wp:posOffset>
                </wp:positionV>
                <wp:extent cx="76200" cy="290830"/>
                <wp:effectExtent l="19050" t="38100" r="57150" b="13970"/>
                <wp:wrapNone/>
                <wp:docPr id="811" name="Connecteur droit avec flèche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2908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EA618" id="Connecteur droit avec flèche 811" o:spid="_x0000_s1026" type="#_x0000_t32" style="position:absolute;margin-left:459.2pt;margin-top:109.05pt;width:6pt;height:22.9pt;flip:x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" strokecolor="black [3213]" strokeweight="1.5pt">
                <v:stroke startarrow="open"/>
              </v:shape>
            </w:pict>
          </mc:Fallback>
        </mc:AlternateContent>
      </w:r>
      <w:r w:rsidR="00F84B4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6662EE32" wp14:editId="7C58DE8F">
                <wp:simplePos x="0" y="0"/>
                <wp:positionH relativeFrom="column">
                  <wp:posOffset>5267960</wp:posOffset>
                </wp:positionH>
                <wp:positionV relativeFrom="paragraph">
                  <wp:posOffset>1287145</wp:posOffset>
                </wp:positionV>
                <wp:extent cx="647700" cy="121920"/>
                <wp:effectExtent l="0" t="0" r="19050" b="30480"/>
                <wp:wrapNone/>
                <wp:docPr id="809" name="Connecteur droit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1219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5BED99" id="Connecteur droit 809" o:spid="_x0000_s1026" style="position:absolute;flip:x y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4.8pt,101.35pt" to="465.8pt,1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" strokecolor="black [3213]"/>
            </w:pict>
          </mc:Fallback>
        </mc:AlternateContent>
      </w:r>
      <w:r w:rsidR="00F84B4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785F1173" wp14:editId="722D7291">
                <wp:simplePos x="0" y="0"/>
                <wp:positionH relativeFrom="column">
                  <wp:posOffset>5306060</wp:posOffset>
                </wp:positionH>
                <wp:positionV relativeFrom="paragraph">
                  <wp:posOffset>1104265</wp:posOffset>
                </wp:positionV>
                <wp:extent cx="647700" cy="121920"/>
                <wp:effectExtent l="0" t="0" r="19050" b="30480"/>
                <wp:wrapNone/>
                <wp:docPr id="808" name="Connecteur droit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1219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29328D" id="Connecteur droit 808" o:spid="_x0000_s1026" style="position:absolute;flip:x y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8pt,86.95pt" to="468.8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" strokecolor="black [3213]"/>
            </w:pict>
          </mc:Fallback>
        </mc:AlternateContent>
      </w:r>
      <w:r w:rsidR="00F84B44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54912660" wp14:editId="5F7A1AE6">
                <wp:simplePos x="0" y="0"/>
                <wp:positionH relativeFrom="column">
                  <wp:posOffset>4620260</wp:posOffset>
                </wp:positionH>
                <wp:positionV relativeFrom="paragraph">
                  <wp:posOffset>1741805</wp:posOffset>
                </wp:positionV>
                <wp:extent cx="774065" cy="358140"/>
                <wp:effectExtent l="0" t="57150" r="0" b="60960"/>
                <wp:wrapNone/>
                <wp:docPr id="8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74533">
                          <a:off x="0" y="0"/>
                          <a:ext cx="774065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B44" w:rsidRPr="00265D66" w:rsidRDefault="00F84B44">
                            <w:pP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>25</w:t>
                            </w:r>
                            <w:r w:rsidRPr="00265D66">
                              <w:rPr>
                                <w:rFonts w:ascii="Bradley Hand ITC" w:hAnsi="Bradley Hand ITC"/>
                                <w:b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12660" id="_x0000_s1067" type="#_x0000_t202" style="position:absolute;margin-left:363.8pt;margin-top:137.15pt;width:60.95pt;height:28.2pt;rotation:955223fd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" filled="f" stroked="f">
                <v:textbox>
                  <w:txbxContent>
                    <w:p w:rsidR="00F84B44" w:rsidRPr="00265D66" w:rsidRDefault="00F84B44">
                      <w:pPr>
                        <w:rPr>
                          <w:rFonts w:ascii="Bradley Hand ITC" w:hAnsi="Bradley Hand ITC"/>
                          <w:b/>
                          <w:szCs w:val="2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Cs w:val="20"/>
                        </w:rPr>
                        <w:t>25</w:t>
                      </w:r>
                      <w:r w:rsidRPr="00265D66">
                        <w:rPr>
                          <w:rFonts w:ascii="Bradley Hand ITC" w:hAnsi="Bradley Hand ITC"/>
                          <w:b/>
                          <w:szCs w:val="20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 w:rsidR="00F84B4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6A66C437" wp14:editId="038269F2">
                <wp:simplePos x="0" y="0"/>
                <wp:positionH relativeFrom="column">
                  <wp:posOffset>4566920</wp:posOffset>
                </wp:positionH>
                <wp:positionV relativeFrom="paragraph">
                  <wp:posOffset>1812925</wp:posOffset>
                </wp:positionV>
                <wp:extent cx="739140" cy="190500"/>
                <wp:effectExtent l="38100" t="57150" r="60960" b="76200"/>
                <wp:wrapNone/>
                <wp:docPr id="806" name="Connecteur droit avec flèche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9140" cy="190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1CE4" id="Connecteur droit avec flèche 806" o:spid="_x0000_s1026" type="#_x0000_t32" style="position:absolute;margin-left:359.6pt;margin-top:142.75pt;width:58.2pt;height:15pt;flip:x y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" strokecolor="black [3213]" strokeweight="1.5pt">
                <v:stroke startarrow="open" endarrow="open"/>
              </v:shape>
            </w:pict>
          </mc:Fallback>
        </mc:AlternateContent>
      </w:r>
      <w:r w:rsidR="00F84B4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3D2714F9" wp14:editId="1F5C66CE">
                <wp:simplePos x="0" y="0"/>
                <wp:positionH relativeFrom="column">
                  <wp:posOffset>5298440</wp:posOffset>
                </wp:positionH>
                <wp:positionV relativeFrom="paragraph">
                  <wp:posOffset>1226185</wp:posOffset>
                </wp:positionV>
                <wp:extent cx="175260" cy="777240"/>
                <wp:effectExtent l="0" t="0" r="34290" b="22860"/>
                <wp:wrapNone/>
                <wp:docPr id="804" name="Connecteur droit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" cy="777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FE8D5C" id="Connecteur droit 804" o:spid="_x0000_s1026" style="position:absolute;flip:y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2pt,96.55pt" to="431pt,1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" strokecolor="black [3213]"/>
            </w:pict>
          </mc:Fallback>
        </mc:AlternateContent>
      </w:r>
      <w:r w:rsidR="00F84B44">
        <w:rPr>
          <w:noProof/>
          <w:sz w:val="24"/>
        </w:rPr>
        <w:drawing>
          <wp:anchor distT="0" distB="0" distL="114300" distR="114300" simplePos="0" relativeHeight="252184576" behindDoc="0" locked="0" layoutInCell="1" allowOverlap="1" wp14:anchorId="36E0B837" wp14:editId="6607E57A">
            <wp:simplePos x="0" y="0"/>
            <wp:positionH relativeFrom="column">
              <wp:posOffset>4566920</wp:posOffset>
            </wp:positionH>
            <wp:positionV relativeFrom="paragraph">
              <wp:posOffset>512217</wp:posOffset>
            </wp:positionV>
            <wp:extent cx="990600" cy="1301737"/>
            <wp:effectExtent l="0" t="0" r="0" b="0"/>
            <wp:wrapNone/>
            <wp:docPr id="763" name="Imag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RNIQUET FEMELL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01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5E4" w:rsidRDefault="00A602CA" w:rsidP="00A602CA">
      <w:pPr>
        <w:pStyle w:val="Titre"/>
      </w:pPr>
      <w:r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FD04C2A" wp14:editId="6506ADD7">
                <wp:simplePos x="0" y="0"/>
                <wp:positionH relativeFrom="column">
                  <wp:posOffset>-271780</wp:posOffset>
                </wp:positionH>
                <wp:positionV relativeFrom="paragraph">
                  <wp:posOffset>86995</wp:posOffset>
                </wp:positionV>
                <wp:extent cx="2232660" cy="746760"/>
                <wp:effectExtent l="0" t="0" r="0" b="0"/>
                <wp:wrapNone/>
                <wp:docPr id="7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C33774" w:rsidRDefault="00A712C4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Gousset poche d’une largeur de 35 mm rembordé sur le haut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04C2A" id="_x0000_s1068" type="#_x0000_t202" style="position:absolute;left:0;text-align:left;margin-left:-21.4pt;margin-top:6.85pt;width:175.8pt;height:58.8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" filled="f" stroked="f">
                <v:textbox>
                  <w:txbxContent>
                    <w:p w:rsidR="00A712C4" w:rsidRPr="00C33774" w:rsidRDefault="00A712C4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Gousset poche d’une largeur de 35 mm rembordé sur le haut</w:t>
                      </w:r>
                    </w:p>
                  </w:txbxContent>
                </v:textbox>
              </v:shape>
            </w:pict>
          </mc:Fallback>
        </mc:AlternateContent>
      </w:r>
      <w:r w:rsidR="005F1A23">
        <w:br w:type="page"/>
      </w:r>
    </w:p>
    <w:p w:rsidR="00FD7AE7" w:rsidRPr="00DA1F10" w:rsidRDefault="00FD7AE7" w:rsidP="00C555E4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szCs w:val="44"/>
        </w:rPr>
      </w:pPr>
      <w:r>
        <w:rPr>
          <w:szCs w:val="44"/>
        </w:rPr>
        <w:t>CAHIER DES CHARGES</w:t>
      </w:r>
    </w:p>
    <w:p w:rsidR="00FD7AE7" w:rsidRDefault="00FD7AE7" w:rsidP="00FD7AE7"/>
    <w:p w:rsidR="00FD7AE7" w:rsidRPr="00177235" w:rsidRDefault="00FD7AE7" w:rsidP="00FD7AE7">
      <w:pPr>
        <w:rPr>
          <w:sz w:val="24"/>
        </w:rPr>
      </w:pPr>
      <w:r w:rsidRPr="00177235">
        <w:rPr>
          <w:b/>
          <w:sz w:val="24"/>
        </w:rPr>
        <w:t>Collection </w:t>
      </w:r>
      <w:r w:rsidR="001212C8">
        <w:rPr>
          <w:sz w:val="24"/>
        </w:rPr>
        <w:t>: printemps été 2018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177235">
        <w:rPr>
          <w:b/>
          <w:sz w:val="24"/>
        </w:rPr>
        <w:t>Modèle :</w:t>
      </w:r>
      <w:r w:rsidRPr="005660D1">
        <w:rPr>
          <w:sz w:val="24"/>
        </w:rPr>
        <w:t xml:space="preserve"> </w:t>
      </w:r>
      <w:r w:rsidR="00C555E4">
        <w:rPr>
          <w:sz w:val="24"/>
        </w:rPr>
        <w:t>VAL</w:t>
      </w:r>
      <w:r w:rsidR="00C555E4" w:rsidRPr="00C555E4">
        <w:rPr>
          <w:sz w:val="24"/>
        </w:rPr>
        <w:t>É</w:t>
      </w:r>
      <w:r w:rsidR="00C555E4">
        <w:rPr>
          <w:sz w:val="24"/>
        </w:rPr>
        <w:t>RIE</w:t>
      </w:r>
    </w:p>
    <w:p w:rsidR="00FD7AE7" w:rsidRDefault="00FD7AE7" w:rsidP="00FD7AE7">
      <w:pPr>
        <w:rPr>
          <w:sz w:val="24"/>
        </w:rPr>
      </w:pPr>
      <w:r w:rsidRPr="00177235">
        <w:rPr>
          <w:b/>
          <w:sz w:val="24"/>
        </w:rPr>
        <w:t>Genre :</w:t>
      </w:r>
      <w:r>
        <w:rPr>
          <w:sz w:val="24"/>
        </w:rPr>
        <w:t xml:space="preserve"> Sac de type Cabas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177235">
        <w:rPr>
          <w:b/>
          <w:sz w:val="24"/>
        </w:rPr>
        <w:t>Catégorie :</w:t>
      </w:r>
      <w:r>
        <w:rPr>
          <w:sz w:val="24"/>
        </w:rPr>
        <w:t xml:space="preserve"> Femme</w:t>
      </w:r>
    </w:p>
    <w:p w:rsidR="001212C8" w:rsidRDefault="00824305" w:rsidP="00082A01">
      <w:pPr>
        <w:pStyle w:val="Titre"/>
      </w:pPr>
      <w:r w:rsidRPr="00824305">
        <w:rPr>
          <w:rFonts w:eastAsiaTheme="minorEastAsia"/>
          <w:b w:val="0"/>
          <w:bCs w:val="0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2451C54" wp14:editId="105CA174">
                <wp:simplePos x="0" y="0"/>
                <wp:positionH relativeFrom="column">
                  <wp:posOffset>4627880</wp:posOffset>
                </wp:positionH>
                <wp:positionV relativeFrom="paragraph">
                  <wp:posOffset>5407660</wp:posOffset>
                </wp:positionV>
                <wp:extent cx="1402080" cy="624840"/>
                <wp:effectExtent l="0" t="0" r="0" b="3810"/>
                <wp:wrapNone/>
                <wp:docPr id="8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C33774" w:rsidRDefault="00A712C4" w:rsidP="00824305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Fond piqué retourné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51C54" id="_x0000_s1069" type="#_x0000_t202" style="position:absolute;left:0;text-align:left;margin-left:364.4pt;margin-top:425.8pt;width:110.4pt;height:49.2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" filled="f" stroked="f">
                <v:textbox>
                  <w:txbxContent>
                    <w:p w:rsidR="00A712C4" w:rsidRPr="00C33774" w:rsidRDefault="00A712C4" w:rsidP="00824305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Fond piqué retourné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1F2F7D3" wp14:editId="011A1FDD">
                <wp:simplePos x="0" y="0"/>
                <wp:positionH relativeFrom="column">
                  <wp:posOffset>3827780</wp:posOffset>
                </wp:positionH>
                <wp:positionV relativeFrom="paragraph">
                  <wp:posOffset>5074285</wp:posOffset>
                </wp:positionV>
                <wp:extent cx="800100" cy="518160"/>
                <wp:effectExtent l="38100" t="38100" r="19050" b="34290"/>
                <wp:wrapNone/>
                <wp:docPr id="813" name="Connecteur droit avec flèche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5181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0F2D4" id="Connecteur droit avec flèche 813" o:spid="_x0000_s1026" type="#_x0000_t32" style="position:absolute;margin-left:301.4pt;margin-top:399.55pt;width:63pt;height:40.8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" strokecolor="black [3213]" strokeweight="1.5pt">
                <v:stroke startarrow="open"/>
              </v:shape>
            </w:pict>
          </mc:Fallback>
        </mc:AlternateContent>
      </w:r>
      <w:r w:rsidRPr="001A7BA3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DDFEBAD" wp14:editId="02611F2C">
                <wp:simplePos x="0" y="0"/>
                <wp:positionH relativeFrom="column">
                  <wp:posOffset>10160</wp:posOffset>
                </wp:positionH>
                <wp:positionV relativeFrom="paragraph">
                  <wp:posOffset>6125845</wp:posOffset>
                </wp:positionV>
                <wp:extent cx="1875790" cy="0"/>
                <wp:effectExtent l="0" t="19050" r="10160" b="19050"/>
                <wp:wrapNone/>
                <wp:docPr id="788" name="Connecteur droit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579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D8D84" id="Connecteur droit 788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482.35pt" to="148.5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" strokecolor="black [3213]" strokeweight="2.25pt"/>
            </w:pict>
          </mc:Fallback>
        </mc:AlternateContent>
      </w:r>
      <w:r w:rsidRPr="001A7BA3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DE8AA3B" wp14:editId="71D77C30">
                <wp:simplePos x="0" y="0"/>
                <wp:positionH relativeFrom="column">
                  <wp:posOffset>1803400</wp:posOffset>
                </wp:positionH>
                <wp:positionV relativeFrom="paragraph">
                  <wp:posOffset>5874385</wp:posOffset>
                </wp:positionV>
                <wp:extent cx="129540" cy="144780"/>
                <wp:effectExtent l="0" t="7620" r="15240" b="15240"/>
                <wp:wrapNone/>
                <wp:docPr id="798" name="Forme libr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9540" cy="144780"/>
                        </a:xfrm>
                        <a:custGeom>
                          <a:avLst/>
                          <a:gdLst>
                            <a:gd name="connsiteX0" fmla="*/ 129540 w 129540"/>
                            <a:gd name="connsiteY0" fmla="*/ 0 h 144780"/>
                            <a:gd name="connsiteX1" fmla="*/ 53340 w 129540"/>
                            <a:gd name="connsiteY1" fmla="*/ 91440 h 144780"/>
                            <a:gd name="connsiteX2" fmla="*/ 0 w 129540"/>
                            <a:gd name="connsiteY2" fmla="*/ 144780 h 1447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29540" h="144780">
                              <a:moveTo>
                                <a:pt x="129540" y="0"/>
                              </a:moveTo>
                              <a:cubicBezTo>
                                <a:pt x="102235" y="33655"/>
                                <a:pt x="74930" y="67310"/>
                                <a:pt x="53340" y="91440"/>
                              </a:cubicBezTo>
                              <a:cubicBezTo>
                                <a:pt x="31750" y="115570"/>
                                <a:pt x="1270" y="129540"/>
                                <a:pt x="0" y="14478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6F496" id="Forme libre 798" o:spid="_x0000_s1026" style="position:absolute;margin-left:142pt;margin-top:462.55pt;width:10.2pt;height:11.4pt;rotation:-90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54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" path="m129540,c102235,33655,74930,67310,53340,91440,31750,115570,1270,129540,,144780e" filled="f" strokecolor="black [3213]" strokeweight="2pt">
                <v:path arrowok="t" o:connecttype="custom" o:connectlocs="129540,0;53340,91440;0,144780" o:connectangles="0,0,0"/>
              </v:shape>
            </w:pict>
          </mc:Fallback>
        </mc:AlternateContent>
      </w:r>
      <w:r w:rsidRPr="001A7BA3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2C426B5" wp14:editId="6A0DF5E5">
                <wp:simplePos x="0" y="0"/>
                <wp:positionH relativeFrom="column">
                  <wp:posOffset>1092200</wp:posOffset>
                </wp:positionH>
                <wp:positionV relativeFrom="paragraph">
                  <wp:posOffset>5938520</wp:posOffset>
                </wp:positionV>
                <wp:extent cx="793750" cy="97155"/>
                <wp:effectExtent l="0" t="0" r="25400" b="17145"/>
                <wp:wrapNone/>
                <wp:docPr id="797" name="Forme libre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93750" cy="97155"/>
                        </a:xfrm>
                        <a:custGeom>
                          <a:avLst/>
                          <a:gdLst>
                            <a:gd name="connsiteX0" fmla="*/ 0 w 794317"/>
                            <a:gd name="connsiteY0" fmla="*/ 13546 h 97366"/>
                            <a:gd name="connsiteX1" fmla="*/ 685800 w 794317"/>
                            <a:gd name="connsiteY1" fmla="*/ 5926 h 97366"/>
                            <a:gd name="connsiteX2" fmla="*/ 739140 w 794317"/>
                            <a:gd name="connsiteY2" fmla="*/ 89746 h 97366"/>
                            <a:gd name="connsiteX3" fmla="*/ 152400 w 794317"/>
                            <a:gd name="connsiteY3" fmla="*/ 97366 h 97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94317" h="97366">
                              <a:moveTo>
                                <a:pt x="0" y="13546"/>
                              </a:moveTo>
                              <a:cubicBezTo>
                                <a:pt x="281305" y="3386"/>
                                <a:pt x="562610" y="-6774"/>
                                <a:pt x="685800" y="5926"/>
                              </a:cubicBezTo>
                              <a:cubicBezTo>
                                <a:pt x="808990" y="18626"/>
                                <a:pt x="828040" y="74506"/>
                                <a:pt x="739140" y="89746"/>
                              </a:cubicBezTo>
                              <a:cubicBezTo>
                                <a:pt x="650240" y="104986"/>
                                <a:pt x="229870" y="75776"/>
                                <a:pt x="152400" y="97366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9002C" id="Forme libre 797" o:spid="_x0000_s1026" style="position:absolute;margin-left:86pt;margin-top:467.6pt;width:62.5pt;height:7.65pt;flip:x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4317,9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" path="m,13546c281305,3386,562610,-6774,685800,5926v123190,12700,142240,68580,53340,83820c650240,104986,229870,75776,152400,97366e" filled="f" strokecolor="black [3213]" strokeweight="2pt">
                <v:path arrowok="t" o:connecttype="custom" o:connectlocs="0,13517;685310,5913;738612,89552;152291,97155" o:connectangles="0,0,0,0"/>
              </v:shape>
            </w:pict>
          </mc:Fallback>
        </mc:AlternateContent>
      </w:r>
      <w:r w:rsidRPr="001A7BA3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49F540B" wp14:editId="5F67FB84">
                <wp:simplePos x="0" y="0"/>
                <wp:positionH relativeFrom="column">
                  <wp:posOffset>1343660</wp:posOffset>
                </wp:positionH>
                <wp:positionV relativeFrom="paragraph">
                  <wp:posOffset>5866765</wp:posOffset>
                </wp:positionV>
                <wp:extent cx="0" cy="312420"/>
                <wp:effectExtent l="0" t="0" r="19050" b="11430"/>
                <wp:wrapNone/>
                <wp:docPr id="796" name="Connecteur droit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1E7B4D" id="Connecteur droit 796" o:spid="_x0000_s1026" style="position:absolute;flip:x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8pt,461.95pt" to="105.8pt,4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" strokecolor="black [3213]" strokeweight="1.5pt"/>
            </w:pict>
          </mc:Fallback>
        </mc:AlternateContent>
      </w:r>
      <w:r w:rsidRPr="001A7BA3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3328E8C5" wp14:editId="4376A409">
                <wp:simplePos x="0" y="0"/>
                <wp:positionH relativeFrom="column">
                  <wp:posOffset>1724660</wp:posOffset>
                </wp:positionH>
                <wp:positionV relativeFrom="paragraph">
                  <wp:posOffset>5866765</wp:posOffset>
                </wp:positionV>
                <wp:extent cx="0" cy="312420"/>
                <wp:effectExtent l="0" t="0" r="19050" b="11430"/>
                <wp:wrapNone/>
                <wp:docPr id="795" name="Connecteur droit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ED7FD" id="Connecteur droit 795" o:spid="_x0000_s1026" style="position:absolute;flip:x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8pt,461.95pt" to="135.8pt,4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" strokecolor="black [3213]" strokeweight="1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397FB846" wp14:editId="73CD2873">
                <wp:simplePos x="0" y="0"/>
                <wp:positionH relativeFrom="column">
                  <wp:posOffset>1176020</wp:posOffset>
                </wp:positionH>
                <wp:positionV relativeFrom="paragraph">
                  <wp:posOffset>3596005</wp:posOffset>
                </wp:positionV>
                <wp:extent cx="2316480" cy="1043940"/>
                <wp:effectExtent l="0" t="38100" r="64770" b="22860"/>
                <wp:wrapNone/>
                <wp:docPr id="801" name="Connecteur droit avec flèche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6480" cy="10439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6E17A" id="Connecteur droit avec flèche 801" o:spid="_x0000_s1026" type="#_x0000_t32" style="position:absolute;margin-left:92.6pt;margin-top:283.15pt;width:182.4pt;height:82.2pt;flip:x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" strokecolor="black [3213]" strokeweight="1.5pt">
                <v:stroke start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095A782" wp14:editId="2847F713">
                <wp:simplePos x="0" y="0"/>
                <wp:positionH relativeFrom="column">
                  <wp:posOffset>1236980</wp:posOffset>
                </wp:positionH>
                <wp:positionV relativeFrom="paragraph">
                  <wp:posOffset>3474085</wp:posOffset>
                </wp:positionV>
                <wp:extent cx="1805940" cy="1143000"/>
                <wp:effectExtent l="0" t="38100" r="60960" b="19050"/>
                <wp:wrapNone/>
                <wp:docPr id="800" name="Connecteur droit avec flèche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5940" cy="1143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95D84" id="Connecteur droit avec flèche 800" o:spid="_x0000_s1026" type="#_x0000_t32" style="position:absolute;margin-left:97.4pt;margin-top:273.55pt;width:142.2pt;height:90pt;flip:x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" strokecolor="black [3213]" strokeweight="1.5pt">
                <v:stroke startarrow="open"/>
              </v:shape>
            </w:pict>
          </mc:Fallback>
        </mc:AlternateContent>
      </w:r>
      <w:r w:rsidRPr="00824305">
        <w:rPr>
          <w:rFonts w:eastAsiaTheme="minorEastAsia"/>
          <w:b w:val="0"/>
          <w:bCs w:val="0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6BDE6D5D" wp14:editId="4F168457">
                <wp:simplePos x="0" y="0"/>
                <wp:positionH relativeFrom="column">
                  <wp:posOffset>-81280</wp:posOffset>
                </wp:positionH>
                <wp:positionV relativeFrom="paragraph">
                  <wp:posOffset>4390390</wp:posOffset>
                </wp:positionV>
                <wp:extent cx="1402080" cy="1310640"/>
                <wp:effectExtent l="0" t="0" r="0" b="3810"/>
                <wp:wrapNone/>
                <wp:docPr id="7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310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C33774" w:rsidRDefault="00A712C4" w:rsidP="00824305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Assemblage à plat, rembordé, piqué à 2.5 mm et surpiqué à 12.5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E6D5D" id="_x0000_s1070" type="#_x0000_t202" style="position:absolute;left:0;text-align:left;margin-left:-6.4pt;margin-top:345.7pt;width:110.4pt;height:103.2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" filled="f" stroked="f">
                <v:textbox>
                  <w:txbxContent>
                    <w:p w:rsidR="00A712C4" w:rsidRPr="00C33774" w:rsidRDefault="00A712C4" w:rsidP="00824305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Assemblage à plat, rembordé, piqué à 2.5 mm et surpiqué à 12.5 mm</w:t>
                      </w:r>
                    </w:p>
                  </w:txbxContent>
                </v:textbox>
              </v:shape>
            </w:pict>
          </mc:Fallback>
        </mc:AlternateContent>
      </w:r>
      <w:r w:rsidR="001A7BA3" w:rsidRPr="001A7BA3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63457AB" wp14:editId="31142D03">
                <wp:simplePos x="0" y="0"/>
                <wp:positionH relativeFrom="column">
                  <wp:posOffset>-134620</wp:posOffset>
                </wp:positionH>
                <wp:positionV relativeFrom="paragraph">
                  <wp:posOffset>5938520</wp:posOffset>
                </wp:positionV>
                <wp:extent cx="793750" cy="97155"/>
                <wp:effectExtent l="0" t="0" r="25400" b="17145"/>
                <wp:wrapNone/>
                <wp:docPr id="793" name="Forme libre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97155"/>
                        </a:xfrm>
                        <a:custGeom>
                          <a:avLst/>
                          <a:gdLst>
                            <a:gd name="connsiteX0" fmla="*/ 0 w 794317"/>
                            <a:gd name="connsiteY0" fmla="*/ 13546 h 97366"/>
                            <a:gd name="connsiteX1" fmla="*/ 685800 w 794317"/>
                            <a:gd name="connsiteY1" fmla="*/ 5926 h 97366"/>
                            <a:gd name="connsiteX2" fmla="*/ 739140 w 794317"/>
                            <a:gd name="connsiteY2" fmla="*/ 89746 h 97366"/>
                            <a:gd name="connsiteX3" fmla="*/ 152400 w 794317"/>
                            <a:gd name="connsiteY3" fmla="*/ 97366 h 97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94317" h="97366">
                              <a:moveTo>
                                <a:pt x="0" y="13546"/>
                              </a:moveTo>
                              <a:cubicBezTo>
                                <a:pt x="281305" y="3386"/>
                                <a:pt x="562610" y="-6774"/>
                                <a:pt x="685800" y="5926"/>
                              </a:cubicBezTo>
                              <a:cubicBezTo>
                                <a:pt x="808990" y="18626"/>
                                <a:pt x="828040" y="74506"/>
                                <a:pt x="739140" y="89746"/>
                              </a:cubicBezTo>
                              <a:cubicBezTo>
                                <a:pt x="650240" y="104986"/>
                                <a:pt x="229870" y="75776"/>
                                <a:pt x="152400" y="97366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CD324" id="Forme libre 793" o:spid="_x0000_s1026" style="position:absolute;margin-left:-10.6pt;margin-top:467.6pt;width:62.5pt;height:7.6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4317,9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" path="m,13546c281305,3386,562610,-6774,685800,5926v123190,12700,142240,68580,53340,83820c650240,104986,229870,75776,152400,97366e" filled="f" strokecolor="black [3213]" strokeweight="2pt">
                <v:path arrowok="t" o:connecttype="custom" o:connectlocs="0,13517;685310,5913;738612,89552;152291,97155" o:connectangles="0,0,0,0"/>
              </v:shape>
            </w:pict>
          </mc:Fallback>
        </mc:AlternateContent>
      </w:r>
      <w:r w:rsidR="001A7BA3" w:rsidRPr="001A7BA3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E0FA986" wp14:editId="69E766EC">
                <wp:simplePos x="0" y="0"/>
                <wp:positionH relativeFrom="column">
                  <wp:posOffset>116840</wp:posOffset>
                </wp:positionH>
                <wp:positionV relativeFrom="paragraph">
                  <wp:posOffset>5866765</wp:posOffset>
                </wp:positionV>
                <wp:extent cx="0" cy="312420"/>
                <wp:effectExtent l="0" t="0" r="19050" b="11430"/>
                <wp:wrapNone/>
                <wp:docPr id="792" name="Connecteur droit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CEF188" id="Connecteur droit 792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2pt,461.95pt" to="9.2pt,4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" strokecolor="black [3213]" strokeweight="1.5pt"/>
            </w:pict>
          </mc:Fallback>
        </mc:AlternateContent>
      </w:r>
      <w:r w:rsidR="001A7BA3" w:rsidRPr="001A7BA3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D64657E" wp14:editId="3F9672FB">
                <wp:simplePos x="0" y="0"/>
                <wp:positionH relativeFrom="column">
                  <wp:posOffset>497840</wp:posOffset>
                </wp:positionH>
                <wp:positionV relativeFrom="paragraph">
                  <wp:posOffset>5866765</wp:posOffset>
                </wp:positionV>
                <wp:extent cx="0" cy="312420"/>
                <wp:effectExtent l="0" t="0" r="19050" b="11430"/>
                <wp:wrapNone/>
                <wp:docPr id="791" name="Connecteur droit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9A4A08" id="Connecteur droit 791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2pt,461.95pt" to="39.2pt,4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" strokecolor="black [3213]" strokeweight="1.5pt"/>
            </w:pict>
          </mc:Fallback>
        </mc:AlternateContent>
      </w:r>
      <w:r w:rsidR="001A7BA3" w:rsidRPr="001A7BA3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9C5E9B8" wp14:editId="08A3E5DA">
                <wp:simplePos x="0" y="0"/>
                <wp:positionH relativeFrom="column">
                  <wp:posOffset>-210820</wp:posOffset>
                </wp:positionH>
                <wp:positionV relativeFrom="paragraph">
                  <wp:posOffset>5866765</wp:posOffset>
                </wp:positionV>
                <wp:extent cx="129540" cy="144780"/>
                <wp:effectExtent l="0" t="0" r="22860" b="26670"/>
                <wp:wrapNone/>
                <wp:docPr id="789" name="Forme libre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44780"/>
                        </a:xfrm>
                        <a:custGeom>
                          <a:avLst/>
                          <a:gdLst>
                            <a:gd name="connsiteX0" fmla="*/ 129540 w 129540"/>
                            <a:gd name="connsiteY0" fmla="*/ 0 h 144780"/>
                            <a:gd name="connsiteX1" fmla="*/ 53340 w 129540"/>
                            <a:gd name="connsiteY1" fmla="*/ 91440 h 144780"/>
                            <a:gd name="connsiteX2" fmla="*/ 0 w 129540"/>
                            <a:gd name="connsiteY2" fmla="*/ 144780 h 1447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29540" h="144780">
                              <a:moveTo>
                                <a:pt x="129540" y="0"/>
                              </a:moveTo>
                              <a:cubicBezTo>
                                <a:pt x="102235" y="33655"/>
                                <a:pt x="74930" y="67310"/>
                                <a:pt x="53340" y="91440"/>
                              </a:cubicBezTo>
                              <a:cubicBezTo>
                                <a:pt x="31750" y="115570"/>
                                <a:pt x="1270" y="129540"/>
                                <a:pt x="0" y="14478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BB4DB" id="Forme libre 789" o:spid="_x0000_s1026" style="position:absolute;margin-left:-16.6pt;margin-top:461.95pt;width:10.2pt;height:11.4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54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" path="m129540,c102235,33655,74930,67310,53340,91440,31750,115570,1270,129540,,144780e" filled="f" strokecolor="black [3213]" strokeweight="2pt">
                <v:path arrowok="t" o:connecttype="custom" o:connectlocs="129540,0;53340,91440;0,144780" o:connectangles="0,0,0"/>
              </v:shape>
            </w:pict>
          </mc:Fallback>
        </mc:AlternateContent>
      </w:r>
      <w:r w:rsidR="001A7BA3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2B5A3E8" wp14:editId="5D5DA83D">
                <wp:simplePos x="0" y="0"/>
                <wp:positionH relativeFrom="column">
                  <wp:posOffset>5024120</wp:posOffset>
                </wp:positionH>
                <wp:positionV relativeFrom="paragraph">
                  <wp:posOffset>2978785</wp:posOffset>
                </wp:positionV>
                <wp:extent cx="1150620" cy="289560"/>
                <wp:effectExtent l="0" t="0" r="0" b="0"/>
                <wp:wrapNone/>
                <wp:docPr id="7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C33774" w:rsidRDefault="00A712C4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Soufflet côté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5A3E8" id="_x0000_s1071" type="#_x0000_t202" style="position:absolute;left:0;text-align:left;margin-left:395.6pt;margin-top:234.55pt;width:90.6pt;height:22.8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" filled="f" stroked="f">
                <v:textbox>
                  <w:txbxContent>
                    <w:p w:rsidR="00A712C4" w:rsidRPr="00C33774" w:rsidRDefault="00A712C4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Soufflet côté</w:t>
                      </w:r>
                    </w:p>
                  </w:txbxContent>
                </v:textbox>
              </v:shape>
            </w:pict>
          </mc:Fallback>
        </mc:AlternateContent>
      </w:r>
      <w:r w:rsidR="001A7B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D0C0566" wp14:editId="013800B6">
                <wp:simplePos x="0" y="0"/>
                <wp:positionH relativeFrom="column">
                  <wp:posOffset>3347720</wp:posOffset>
                </wp:positionH>
                <wp:positionV relativeFrom="paragraph">
                  <wp:posOffset>3138805</wp:posOffset>
                </wp:positionV>
                <wp:extent cx="1623060" cy="121920"/>
                <wp:effectExtent l="38100" t="0" r="15240" b="106680"/>
                <wp:wrapNone/>
                <wp:docPr id="786" name="Connecteur droit avec flèch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060" cy="1219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706BC" id="Connecteur droit avec flèche 786" o:spid="_x0000_s1026" type="#_x0000_t32" style="position:absolute;margin-left:263.6pt;margin-top:247.15pt;width:127.8pt;height:9.6pt;flip:y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" strokecolor="black [3213]" strokeweight="1.5pt">
                <v:stroke startarrow="open"/>
              </v:shape>
            </w:pict>
          </mc:Fallback>
        </mc:AlternateContent>
      </w:r>
      <w:r w:rsidR="00082A01" w:rsidRPr="00C23A1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C7FF3BF" wp14:editId="33B6D7FB">
                <wp:simplePos x="0" y="0"/>
                <wp:positionH relativeFrom="column">
                  <wp:posOffset>3378200</wp:posOffset>
                </wp:positionH>
                <wp:positionV relativeFrom="paragraph">
                  <wp:posOffset>4396105</wp:posOffset>
                </wp:positionV>
                <wp:extent cx="815340" cy="289560"/>
                <wp:effectExtent l="0" t="0" r="0" b="0"/>
                <wp:wrapNone/>
                <wp:docPr id="7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C33774" w:rsidRDefault="00A712C4">
                            <w:pP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15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FF3BF" id="_x0000_s1072" type="#_x0000_t202" style="position:absolute;left:0;text-align:left;margin-left:266pt;margin-top:346.15pt;width:64.2pt;height:22.8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" filled="f" stroked="f">
                <v:textbox>
                  <w:txbxContent>
                    <w:p w:rsidR="00A712C4" w:rsidRPr="00C33774" w:rsidRDefault="00A712C4">
                      <w:pP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15 mm</w:t>
                      </w:r>
                    </w:p>
                  </w:txbxContent>
                </v:textbox>
              </v:shape>
            </w:pict>
          </mc:Fallback>
        </mc:AlternateContent>
      </w:r>
      <w:r w:rsidR="00082A0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8888537" wp14:editId="786B37F7">
                <wp:simplePos x="0" y="0"/>
                <wp:positionH relativeFrom="column">
                  <wp:posOffset>3347720</wp:posOffset>
                </wp:positionH>
                <wp:positionV relativeFrom="paragraph">
                  <wp:posOffset>4632325</wp:posOffset>
                </wp:positionV>
                <wp:extent cx="701040" cy="0"/>
                <wp:effectExtent l="38100" t="76200" r="0" b="114300"/>
                <wp:wrapNone/>
                <wp:docPr id="783" name="Connecteur droit avec flèche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04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80057" id="Connecteur droit avec flèche 783" o:spid="_x0000_s1026" type="#_x0000_t32" style="position:absolute;margin-left:263.6pt;margin-top:364.75pt;width:55.2pt;height:0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" strokecolor="black [3213]" strokeweight="1.5pt">
                <v:stroke endarrow="open"/>
              </v:shape>
            </w:pict>
          </mc:Fallback>
        </mc:AlternateContent>
      </w:r>
      <w:r w:rsidR="00082A0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44EE648" wp14:editId="21E5330C">
                <wp:simplePos x="0" y="0"/>
                <wp:positionH relativeFrom="column">
                  <wp:posOffset>3149600</wp:posOffset>
                </wp:positionH>
                <wp:positionV relativeFrom="paragraph">
                  <wp:posOffset>4639945</wp:posOffset>
                </wp:positionV>
                <wp:extent cx="266700" cy="0"/>
                <wp:effectExtent l="0" t="0" r="19050" b="19050"/>
                <wp:wrapNone/>
                <wp:docPr id="784" name="Connecteur droit avec flèche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062C7" id="Connecteur droit avec flèche 784" o:spid="_x0000_s1026" type="#_x0000_t32" style="position:absolute;margin-left:248pt;margin-top:365.35pt;width:21pt;height:0;flip:x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" strokecolor="black [3213]" strokeweight="1.5pt"/>
            </w:pict>
          </mc:Fallback>
        </mc:AlternateContent>
      </w:r>
      <w:r w:rsidR="00082A0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0E4137F" wp14:editId="78CCDB8E">
                <wp:simplePos x="0" y="0"/>
                <wp:positionH relativeFrom="column">
                  <wp:posOffset>2928620</wp:posOffset>
                </wp:positionH>
                <wp:positionV relativeFrom="paragraph">
                  <wp:posOffset>4632325</wp:posOffset>
                </wp:positionV>
                <wp:extent cx="266700" cy="0"/>
                <wp:effectExtent l="0" t="76200" r="19050" b="114300"/>
                <wp:wrapNone/>
                <wp:docPr id="772" name="Connecteur droit avec flèche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4CA06" id="Connecteur droit avec flèche 772" o:spid="_x0000_s1026" type="#_x0000_t32" style="position:absolute;margin-left:230.6pt;margin-top:364.75pt;width:21pt;height:0;flip:x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" strokecolor="black [3213]" strokeweight="1.5pt">
                <v:stroke startarrow="open"/>
              </v:shape>
            </w:pict>
          </mc:Fallback>
        </mc:AlternateContent>
      </w:r>
      <w:r w:rsidR="008F125F">
        <w:rPr>
          <w:noProof/>
        </w:rPr>
        <w:drawing>
          <wp:inline distT="0" distB="0" distL="0" distR="0" wp14:anchorId="362459A6" wp14:editId="2B9011D8">
            <wp:extent cx="4194478" cy="5593080"/>
            <wp:effectExtent l="0" t="0" r="0" b="0"/>
            <wp:docPr id="782" name="Imag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 VALERIE DESSOUS.pn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55935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AE7">
        <w:br w:type="page"/>
      </w:r>
    </w:p>
    <w:p w:rsidR="001212C8" w:rsidRPr="001212C8" w:rsidRDefault="001212C8" w:rsidP="00082A01">
      <w:pPr>
        <w:pStyle w:val="Titre"/>
        <w:rPr>
          <w:sz w:val="16"/>
          <w:szCs w:val="16"/>
        </w:rPr>
      </w:pPr>
    </w:p>
    <w:p w:rsidR="004F1A8D" w:rsidRPr="00DA1F10" w:rsidRDefault="004F1A8D" w:rsidP="001212C8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rPr>
          <w:szCs w:val="44"/>
        </w:rPr>
      </w:pPr>
      <w:r>
        <w:rPr>
          <w:szCs w:val="44"/>
        </w:rPr>
        <w:t>CAHIER DES CHARGES</w:t>
      </w:r>
    </w:p>
    <w:p w:rsidR="004F1A8D" w:rsidRDefault="004F1A8D" w:rsidP="004F1A8D"/>
    <w:p w:rsidR="004F1A8D" w:rsidRPr="00177235" w:rsidRDefault="004F1A8D" w:rsidP="004F1A8D">
      <w:pPr>
        <w:rPr>
          <w:sz w:val="24"/>
        </w:rPr>
      </w:pPr>
      <w:r w:rsidRPr="00177235">
        <w:rPr>
          <w:b/>
          <w:sz w:val="24"/>
        </w:rPr>
        <w:t>Collection </w:t>
      </w:r>
      <w:r w:rsidR="00B62E2A">
        <w:rPr>
          <w:sz w:val="24"/>
        </w:rPr>
        <w:t>: printemps été 2018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177235">
        <w:rPr>
          <w:b/>
          <w:sz w:val="24"/>
        </w:rPr>
        <w:t>Modèle :</w:t>
      </w:r>
      <w:r w:rsidRPr="005660D1">
        <w:rPr>
          <w:sz w:val="24"/>
        </w:rPr>
        <w:t xml:space="preserve"> </w:t>
      </w:r>
      <w:r w:rsidRPr="00177235">
        <w:rPr>
          <w:sz w:val="24"/>
        </w:rPr>
        <w:t>ÉMILIE</w:t>
      </w:r>
    </w:p>
    <w:p w:rsidR="004F1A8D" w:rsidRDefault="004F1A8D" w:rsidP="004F1A8D">
      <w:pPr>
        <w:rPr>
          <w:sz w:val="24"/>
        </w:rPr>
      </w:pPr>
      <w:r w:rsidRPr="00177235">
        <w:rPr>
          <w:b/>
          <w:sz w:val="24"/>
        </w:rPr>
        <w:t>Genre :</w:t>
      </w:r>
      <w:r>
        <w:rPr>
          <w:sz w:val="24"/>
        </w:rPr>
        <w:t xml:space="preserve"> Sac de type Cabas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177235">
        <w:rPr>
          <w:b/>
          <w:sz w:val="24"/>
        </w:rPr>
        <w:t>Catégorie :</w:t>
      </w:r>
      <w:r>
        <w:rPr>
          <w:sz w:val="24"/>
        </w:rPr>
        <w:t xml:space="preserve"> Femme</w:t>
      </w:r>
    </w:p>
    <w:p w:rsidR="001C4538" w:rsidRDefault="00A712C4" w:rsidP="00E914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2181860</wp:posOffset>
                </wp:positionH>
                <wp:positionV relativeFrom="paragraph">
                  <wp:posOffset>6534785</wp:posOffset>
                </wp:positionV>
                <wp:extent cx="662940" cy="396240"/>
                <wp:effectExtent l="0" t="38100" r="60960" b="22860"/>
                <wp:wrapNone/>
                <wp:docPr id="677" name="Connecteur droit avec flèch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940" cy="3962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w="sm" len="sm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42DA5" id="Connecteur droit avec flèche 677" o:spid="_x0000_s1026" type="#_x0000_t32" style="position:absolute;margin-left:171.8pt;margin-top:514.55pt;width:52.2pt;height:31.2pt;flip:y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" strokecolor="red" strokeweight="1.5pt">
                <v:stroke startarrowwidth="narrow" startarrowlength="short" endarrow="open"/>
              </v:shape>
            </w:pict>
          </mc:Fallback>
        </mc:AlternateContent>
      </w:r>
      <w:r w:rsidR="00860E45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editId="36B11C9B">
                <wp:simplePos x="0" y="0"/>
                <wp:positionH relativeFrom="column">
                  <wp:posOffset>15240</wp:posOffset>
                </wp:positionH>
                <wp:positionV relativeFrom="paragraph">
                  <wp:posOffset>6812280</wp:posOffset>
                </wp:positionV>
                <wp:extent cx="2374265" cy="1403985"/>
                <wp:effectExtent l="0" t="0" r="0" b="7620"/>
                <wp:wrapNone/>
                <wp:docPr id="6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A712C4" w:rsidRDefault="00A712C4" w:rsidP="00A712C4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A712C4">
                              <w:rPr>
                                <w:b/>
                                <w:color w:val="FF0000"/>
                              </w:rPr>
                              <w:t>Découpe arrivant au niveau de l’entrée de courbe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1.2pt;margin-top:536.4pt;width:186.95pt;height:110.55pt;z-index:2521415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" stroked="f">
                <v:textbox style="mso-fit-shape-to-text:t">
                  <w:txbxContent>
                    <w:p w:rsidR="00A712C4" w:rsidRPr="00A712C4" w:rsidRDefault="00A712C4" w:rsidP="00A712C4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A712C4">
                        <w:rPr>
                          <w:b/>
                          <w:color w:val="FF0000"/>
                        </w:rPr>
                        <w:t>Découpe arrivant au niveau de l’entrée de courbe</w:t>
                      </w:r>
                    </w:p>
                  </w:txbxContent>
                </v:textbox>
              </v:shape>
            </w:pict>
          </mc:Fallback>
        </mc:AlternateContent>
      </w:r>
      <w:r w:rsidR="00D83750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editId="36B11C9B">
                <wp:simplePos x="0" y="0"/>
                <wp:positionH relativeFrom="column">
                  <wp:posOffset>20320</wp:posOffset>
                </wp:positionH>
                <wp:positionV relativeFrom="paragraph">
                  <wp:posOffset>121920</wp:posOffset>
                </wp:positionV>
                <wp:extent cx="2374265" cy="1403985"/>
                <wp:effectExtent l="0" t="0" r="14605" b="10160"/>
                <wp:wrapNone/>
                <wp:docPr id="7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2C4" w:rsidRPr="00D83750" w:rsidRDefault="00A712C4" w:rsidP="00D8375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D83750">
                              <w:rPr>
                                <w:b/>
                                <w:sz w:val="24"/>
                              </w:rPr>
                              <w:t>½ PLAN SAC VALÉRIE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1.6pt;margin-top:9.6pt;width:186.95pt;height:110.55pt;z-index:2521047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">
                <v:textbox style="mso-fit-shape-to-text:t">
                  <w:txbxContent>
                    <w:p w:rsidR="00A712C4" w:rsidRPr="00D83750" w:rsidRDefault="00A712C4" w:rsidP="00D8375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D83750">
                        <w:rPr>
                          <w:b/>
                          <w:sz w:val="24"/>
                        </w:rPr>
                        <w:t>½ PLAN SAC VALÉRIE</w:t>
                      </w:r>
                    </w:p>
                  </w:txbxContent>
                </v:textbox>
              </v:shape>
            </w:pict>
          </mc:Fallback>
        </mc:AlternateContent>
      </w:r>
      <w:r w:rsidR="00D83750">
        <w:rPr>
          <w:noProof/>
        </w:rPr>
        <w:drawing>
          <wp:inline distT="0" distB="0" distL="0" distR="0">
            <wp:extent cx="7990122" cy="2957056"/>
            <wp:effectExtent l="1905" t="0" r="0" b="0"/>
            <wp:docPr id="780" name="Imag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SAC VALERIE.JP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91820" cy="295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E45" w:rsidRDefault="00AD45EF" w:rsidP="00E914FF">
      <w:pPr>
        <w:jc w:val="center"/>
      </w:pPr>
      <w:r>
        <w:rPr>
          <w:noProof/>
          <w:sz w:val="24"/>
        </w:rPr>
        <w:drawing>
          <wp:anchor distT="0" distB="0" distL="114300" distR="114300" simplePos="0" relativeHeight="252156928" behindDoc="0" locked="0" layoutInCell="1" allowOverlap="1" wp14:anchorId="2D3F1678" wp14:editId="684DB96E">
            <wp:simplePos x="0" y="0"/>
            <wp:positionH relativeFrom="column">
              <wp:posOffset>3949700</wp:posOffset>
            </wp:positionH>
            <wp:positionV relativeFrom="paragraph">
              <wp:posOffset>-251460</wp:posOffset>
            </wp:positionV>
            <wp:extent cx="982980" cy="1548130"/>
            <wp:effectExtent l="0" t="0" r="7620" b="0"/>
            <wp:wrapNone/>
            <wp:docPr id="746" name="Imag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 VALERIE CROQUIS 1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4" t="9848" r="13712" b="18561"/>
                    <a:stretch/>
                  </pic:blipFill>
                  <pic:spPr bwMode="auto">
                    <a:xfrm>
                      <a:off x="0" y="0"/>
                      <a:ext cx="982980" cy="154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2158976" behindDoc="0" locked="0" layoutInCell="1" allowOverlap="1" wp14:anchorId="5EF9102A" wp14:editId="13EE04E9">
            <wp:simplePos x="0" y="0"/>
            <wp:positionH relativeFrom="column">
              <wp:posOffset>5138420</wp:posOffset>
            </wp:positionH>
            <wp:positionV relativeFrom="paragraph">
              <wp:posOffset>-180975</wp:posOffset>
            </wp:positionV>
            <wp:extent cx="962660" cy="1432560"/>
            <wp:effectExtent l="0" t="0" r="8890" b="0"/>
            <wp:wrapNone/>
            <wp:docPr id="747" name="Imag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 VALERIE DO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B26" w:rsidRPr="00A33B26" w:rsidRDefault="00A33B26" w:rsidP="00A33B26">
      <w:pPr>
        <w:shd w:val="clear" w:color="auto" w:fill="00B0F0"/>
        <w:ind w:right="8192"/>
        <w:rPr>
          <w:b/>
        </w:rPr>
      </w:pPr>
      <w:r w:rsidRPr="00A33B26">
        <w:rPr>
          <w:b/>
        </w:rPr>
        <w:t>PRÉCOUPE</w:t>
      </w:r>
    </w:p>
    <w:p w:rsidR="00A33B26" w:rsidRDefault="00A33B26" w:rsidP="00A33B26">
      <w:pPr>
        <w:jc w:val="center"/>
      </w:pPr>
      <w:r w:rsidRPr="00C830F2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28F95332" wp14:editId="7FF96A05">
                <wp:simplePos x="0" y="0"/>
                <wp:positionH relativeFrom="column">
                  <wp:posOffset>2509520</wp:posOffset>
                </wp:positionH>
                <wp:positionV relativeFrom="paragraph">
                  <wp:posOffset>31115</wp:posOffset>
                </wp:positionV>
                <wp:extent cx="259080" cy="571500"/>
                <wp:effectExtent l="0" t="0" r="26670" b="19050"/>
                <wp:wrapNone/>
                <wp:docPr id="426" name="Accolade fermant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571500"/>
                        </a:xfrm>
                        <a:prstGeom prst="rightBrac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6087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426" o:spid="_x0000_s1026" type="#_x0000_t88" style="position:absolute;margin-left:197.6pt;margin-top:2.45pt;width:20.4pt;height:4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" adj="816" strokecolor="windowText" strokeweight="1.5pt"/>
            </w:pict>
          </mc:Fallback>
        </mc:AlternateContent>
      </w:r>
      <w:r w:rsidRPr="00C830F2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E653F40" wp14:editId="2D383046">
                <wp:simplePos x="0" y="0"/>
                <wp:positionH relativeFrom="column">
                  <wp:posOffset>1350010</wp:posOffset>
                </wp:positionH>
                <wp:positionV relativeFrom="paragraph">
                  <wp:posOffset>422910</wp:posOffset>
                </wp:positionV>
                <wp:extent cx="1181100" cy="238760"/>
                <wp:effectExtent l="0" t="0" r="0" b="0"/>
                <wp:wrapNone/>
                <wp:docPr id="422" name="Zone de text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B26" w:rsidRPr="008B2389" w:rsidRDefault="00A33B26" w:rsidP="00A33B2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B2389">
                              <w:rPr>
                                <w:sz w:val="16"/>
                                <w:szCs w:val="16"/>
                              </w:rPr>
                              <w:t>PEAU 13/10</w:t>
                            </w:r>
                            <w:r w:rsidRPr="005142BD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ème</w:t>
                            </w:r>
                            <w:r w:rsidR="005142B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B2389">
                              <w:rPr>
                                <w:sz w:val="16"/>
                                <w:szCs w:val="16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53F40" id="Zone de texte 422" o:spid="_x0000_s1075" type="#_x0000_t202" style="position:absolute;left:0;text-align:left;margin-left:106.3pt;margin-top:33.3pt;width:93pt;height:18.8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" filled="f" stroked="f">
                <v:textbox>
                  <w:txbxContent>
                    <w:p w:rsidR="00A33B26" w:rsidRPr="008B2389" w:rsidRDefault="00A33B26" w:rsidP="00A33B26">
                      <w:pPr>
                        <w:rPr>
                          <w:sz w:val="16"/>
                          <w:szCs w:val="16"/>
                        </w:rPr>
                      </w:pPr>
                      <w:r w:rsidRPr="008B2389">
                        <w:rPr>
                          <w:sz w:val="16"/>
                          <w:szCs w:val="16"/>
                        </w:rPr>
                        <w:t>PEAU 13/10</w:t>
                      </w:r>
                      <w:r w:rsidRPr="005142BD">
                        <w:rPr>
                          <w:sz w:val="16"/>
                          <w:szCs w:val="16"/>
                          <w:vertAlign w:val="superscript"/>
                        </w:rPr>
                        <w:t>ème</w:t>
                      </w:r>
                      <w:r w:rsidR="005142BD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8B2389">
                        <w:rPr>
                          <w:sz w:val="16"/>
                          <w:szCs w:val="16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Pr="00C830F2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5FA0C5D8" wp14:editId="35D2D632">
                <wp:simplePos x="0" y="0"/>
                <wp:positionH relativeFrom="column">
                  <wp:posOffset>1114425</wp:posOffset>
                </wp:positionH>
                <wp:positionV relativeFrom="paragraph">
                  <wp:posOffset>315595</wp:posOffset>
                </wp:positionV>
                <wp:extent cx="227965" cy="114300"/>
                <wp:effectExtent l="38100" t="0" r="19685" b="57150"/>
                <wp:wrapNone/>
                <wp:docPr id="420" name="Connecteur droit avec flèch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7965" cy="114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CDD5C" id="Connecteur droit avec flèche 420" o:spid="_x0000_s1026" type="#_x0000_t32" style="position:absolute;margin-left:87.75pt;margin-top:24.85pt;width:17.95pt;height:9pt;flip:x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" strokecolor="windowText" strokeweight="1.5pt">
                <v:stroke endarrow="open" endarrowwidth="narrow" endarrowlength="short"/>
                <o:lock v:ext="edit" shapetype="f"/>
              </v:shape>
            </w:pict>
          </mc:Fallback>
        </mc:AlternateContent>
      </w:r>
      <w:r w:rsidRPr="00C830F2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74701720" wp14:editId="0B341419">
                <wp:simplePos x="0" y="0"/>
                <wp:positionH relativeFrom="column">
                  <wp:posOffset>1175385</wp:posOffset>
                </wp:positionH>
                <wp:positionV relativeFrom="paragraph">
                  <wp:posOffset>559435</wp:posOffset>
                </wp:positionV>
                <wp:extent cx="227965" cy="114300"/>
                <wp:effectExtent l="38100" t="0" r="19685" b="57150"/>
                <wp:wrapNone/>
                <wp:docPr id="418" name="Connecteur droit avec flèch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7965" cy="114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FA8DC" id="Connecteur droit avec flèche 418" o:spid="_x0000_s1026" type="#_x0000_t32" style="position:absolute;margin-left:92.55pt;margin-top:44.05pt;width:17.95pt;height:9pt;flip:x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" strokecolor="windowText" strokeweight="1.5pt">
                <v:stroke endarrow="open" endarrowwidth="narrow" endarrowlength="short"/>
                <o:lock v:ext="edit" shapetype="f"/>
              </v:shape>
            </w:pict>
          </mc:Fallback>
        </mc:AlternateContent>
      </w:r>
      <w:r w:rsidRPr="00C830F2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7F3C517" wp14:editId="0DDD0489">
                <wp:simplePos x="0" y="0"/>
                <wp:positionH relativeFrom="column">
                  <wp:posOffset>1358900</wp:posOffset>
                </wp:positionH>
                <wp:positionV relativeFrom="paragraph">
                  <wp:posOffset>19050</wp:posOffset>
                </wp:positionV>
                <wp:extent cx="1181100" cy="238760"/>
                <wp:effectExtent l="0" t="0" r="0" b="0"/>
                <wp:wrapNone/>
                <wp:docPr id="417" name="Zone de text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B26" w:rsidRPr="008B2389" w:rsidRDefault="00A33B26" w:rsidP="00A33B2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B2389">
                              <w:rPr>
                                <w:sz w:val="16"/>
                                <w:szCs w:val="16"/>
                              </w:rPr>
                              <w:t>PEAU 13/10</w:t>
                            </w:r>
                            <w:r w:rsidRPr="005142BD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ème</w:t>
                            </w:r>
                            <w:r w:rsidR="005142B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B2389">
                              <w:rPr>
                                <w:sz w:val="16"/>
                                <w:szCs w:val="16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3C517" id="Zone de texte 417" o:spid="_x0000_s1076" type="#_x0000_t202" style="position:absolute;left:0;text-align:left;margin-left:107pt;margin-top:1.5pt;width:93pt;height:18.8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" filled="f" stroked="f">
                <v:textbox>
                  <w:txbxContent>
                    <w:p w:rsidR="00A33B26" w:rsidRPr="008B2389" w:rsidRDefault="00A33B26" w:rsidP="00A33B26">
                      <w:pPr>
                        <w:rPr>
                          <w:sz w:val="16"/>
                          <w:szCs w:val="16"/>
                        </w:rPr>
                      </w:pPr>
                      <w:r w:rsidRPr="008B2389">
                        <w:rPr>
                          <w:sz w:val="16"/>
                          <w:szCs w:val="16"/>
                        </w:rPr>
                        <w:t>PEAU 13/10</w:t>
                      </w:r>
                      <w:r w:rsidRPr="005142BD">
                        <w:rPr>
                          <w:sz w:val="16"/>
                          <w:szCs w:val="16"/>
                          <w:vertAlign w:val="superscript"/>
                        </w:rPr>
                        <w:t>ème</w:t>
                      </w:r>
                      <w:r w:rsidR="005142BD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8B2389">
                        <w:rPr>
                          <w:sz w:val="16"/>
                          <w:szCs w:val="16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Pr="00C830F2">
        <w:rPr>
          <w:noProof/>
          <w:highlight w:val="red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7303B4F0" wp14:editId="70414BBA">
                <wp:simplePos x="0" y="0"/>
                <wp:positionH relativeFrom="column">
                  <wp:posOffset>1160145</wp:posOffset>
                </wp:positionH>
                <wp:positionV relativeFrom="paragraph">
                  <wp:posOffset>79375</wp:posOffset>
                </wp:positionV>
                <wp:extent cx="227965" cy="114300"/>
                <wp:effectExtent l="38100" t="0" r="19685" b="57150"/>
                <wp:wrapNone/>
                <wp:docPr id="416" name="Connecteur droit avec flèch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7965" cy="114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EF511" id="Connecteur droit avec flèche 416" o:spid="_x0000_s1026" type="#_x0000_t32" style="position:absolute;margin-left:91.35pt;margin-top:6.25pt;width:17.95pt;height:9pt;flip:x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" strokecolor="windowText" strokeweight="1.5pt">
                <v:stroke endarrow="open" endarrowwidth="narrow" endarrowlength="short"/>
                <o:lock v:ext="edit" shapetype="f"/>
              </v:shape>
            </w:pict>
          </mc:Fallback>
        </mc:AlternateContent>
      </w:r>
      <w:r w:rsidRPr="00C830F2">
        <w:rPr>
          <w:noProof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14031808" wp14:editId="55BDAF51">
                <wp:simplePos x="0" y="0"/>
                <wp:positionH relativeFrom="column">
                  <wp:posOffset>-123190</wp:posOffset>
                </wp:positionH>
                <wp:positionV relativeFrom="paragraph">
                  <wp:posOffset>149225</wp:posOffset>
                </wp:positionV>
                <wp:extent cx="1212215" cy="502920"/>
                <wp:effectExtent l="0" t="19050" r="6985" b="11430"/>
                <wp:wrapNone/>
                <wp:docPr id="692" name="Grou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215" cy="502920"/>
                          <a:chOff x="4241" y="1455"/>
                          <a:chExt cx="2745" cy="585"/>
                        </a:xfrm>
                      </wpg:grpSpPr>
                      <wps:wsp>
                        <wps:cNvPr id="694" name="AutoShape 1699"/>
                        <wps:cNvCnPr>
                          <a:cxnSpLocks noChangeShapeType="1"/>
                        </wps:cNvCnPr>
                        <wps:spPr bwMode="auto">
                          <a:xfrm>
                            <a:off x="4241" y="2040"/>
                            <a:ext cx="274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AutoShape 1700"/>
                        <wps:cNvCnPr>
                          <a:cxnSpLocks noChangeShapeType="1"/>
                        </wps:cNvCnPr>
                        <wps:spPr bwMode="auto">
                          <a:xfrm>
                            <a:off x="4241" y="1455"/>
                            <a:ext cx="274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AutoShape 1701"/>
                        <wps:cNvCnPr>
                          <a:cxnSpLocks noChangeShapeType="1"/>
                        </wps:cNvCnPr>
                        <wps:spPr bwMode="auto">
                          <a:xfrm>
                            <a:off x="4241" y="1740"/>
                            <a:ext cx="274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97" name="Group 1702"/>
                        <wpg:cNvGrpSpPr>
                          <a:grpSpLocks/>
                        </wpg:cNvGrpSpPr>
                        <wpg:grpSpPr bwMode="auto">
                          <a:xfrm>
                            <a:off x="4297" y="1546"/>
                            <a:ext cx="2599" cy="135"/>
                            <a:chOff x="930" y="1546"/>
                            <a:chExt cx="2599" cy="135"/>
                          </a:xfrm>
                        </wpg:grpSpPr>
                        <wpg:grpSp>
                          <wpg:cNvPr id="698" name="Group 1703"/>
                          <wpg:cNvGrpSpPr>
                            <a:grpSpLocks/>
                          </wpg:cNvGrpSpPr>
                          <wpg:grpSpPr bwMode="auto">
                            <a:xfrm>
                              <a:off x="1513" y="1546"/>
                              <a:ext cx="165" cy="135"/>
                              <a:chOff x="930" y="1508"/>
                              <a:chExt cx="165" cy="135"/>
                            </a:xfrm>
                          </wpg:grpSpPr>
                          <wps:wsp>
                            <wps:cNvPr id="699" name="AutoShape 17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0" name="AutoShape 170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01" name="Group 1706"/>
                          <wpg:cNvGrpSpPr>
                            <a:grpSpLocks/>
                          </wpg:cNvGrpSpPr>
                          <wpg:grpSpPr bwMode="auto">
                            <a:xfrm>
                              <a:off x="930" y="1546"/>
                              <a:ext cx="165" cy="135"/>
                              <a:chOff x="930" y="1508"/>
                              <a:chExt cx="165" cy="135"/>
                            </a:xfrm>
                          </wpg:grpSpPr>
                          <wps:wsp>
                            <wps:cNvPr id="702" name="AutoShape 17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3" name="AutoShape 170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2" name="Group 1709"/>
                          <wpg:cNvGrpSpPr>
                            <a:grpSpLocks/>
                          </wpg:cNvGrpSpPr>
                          <wpg:grpSpPr bwMode="auto">
                            <a:xfrm>
                              <a:off x="1834" y="1546"/>
                              <a:ext cx="165" cy="135"/>
                              <a:chOff x="930" y="1508"/>
                              <a:chExt cx="165" cy="135"/>
                            </a:xfrm>
                          </wpg:grpSpPr>
                          <wps:wsp>
                            <wps:cNvPr id="33" name="AutoShape 1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AutoShape 17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5" name="Group 1712"/>
                          <wpg:cNvGrpSpPr>
                            <a:grpSpLocks/>
                          </wpg:cNvGrpSpPr>
                          <wpg:grpSpPr bwMode="auto">
                            <a:xfrm>
                              <a:off x="2550" y="1546"/>
                              <a:ext cx="165" cy="135"/>
                              <a:chOff x="930" y="1508"/>
                              <a:chExt cx="165" cy="135"/>
                            </a:xfrm>
                          </wpg:grpSpPr>
                          <wps:wsp>
                            <wps:cNvPr id="36" name="AutoShape 17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" name="AutoShape 17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8" name="Group 1715"/>
                          <wpg:cNvGrpSpPr>
                            <a:grpSpLocks/>
                          </wpg:cNvGrpSpPr>
                          <wpg:grpSpPr bwMode="auto">
                            <a:xfrm>
                              <a:off x="3364" y="1546"/>
                              <a:ext cx="165" cy="135"/>
                              <a:chOff x="930" y="1508"/>
                              <a:chExt cx="165" cy="135"/>
                            </a:xfrm>
                          </wpg:grpSpPr>
                          <wps:wsp>
                            <wps:cNvPr id="39" name="AutoShape 17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AutoShape 171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1" name="Group 1718"/>
                          <wpg:cNvGrpSpPr>
                            <a:grpSpLocks/>
                          </wpg:cNvGrpSpPr>
                          <wpg:grpSpPr bwMode="auto">
                            <a:xfrm>
                              <a:off x="2970" y="1546"/>
                              <a:ext cx="165" cy="135"/>
                              <a:chOff x="930" y="1508"/>
                              <a:chExt cx="165" cy="135"/>
                            </a:xfrm>
                          </wpg:grpSpPr>
                          <wps:wsp>
                            <wps:cNvPr id="42" name="AutoShape 17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AutoShape 172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4" name="Group 1721"/>
                          <wpg:cNvGrpSpPr>
                            <a:grpSpLocks/>
                          </wpg:cNvGrpSpPr>
                          <wpg:grpSpPr bwMode="auto">
                            <a:xfrm>
                              <a:off x="2208" y="1546"/>
                              <a:ext cx="165" cy="135"/>
                              <a:chOff x="930" y="1508"/>
                              <a:chExt cx="165" cy="135"/>
                            </a:xfrm>
                          </wpg:grpSpPr>
                          <wps:wsp>
                            <wps:cNvPr id="45" name="AutoShape 17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AutoShape 172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7" name="Group 1724"/>
                          <wpg:cNvGrpSpPr>
                            <a:grpSpLocks/>
                          </wpg:cNvGrpSpPr>
                          <wpg:grpSpPr bwMode="auto">
                            <a:xfrm>
                              <a:off x="1205" y="1546"/>
                              <a:ext cx="165" cy="135"/>
                              <a:chOff x="930" y="1508"/>
                              <a:chExt cx="165" cy="135"/>
                            </a:xfrm>
                          </wpg:grpSpPr>
                          <wps:wsp>
                            <wps:cNvPr id="54" name="AutoShape 17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AutoShape 172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56" name="Group 1727"/>
                        <wpg:cNvGrpSpPr>
                          <a:grpSpLocks/>
                        </wpg:cNvGrpSpPr>
                        <wpg:grpSpPr bwMode="auto">
                          <a:xfrm>
                            <a:off x="4297" y="1834"/>
                            <a:ext cx="2599" cy="135"/>
                            <a:chOff x="930" y="1546"/>
                            <a:chExt cx="2599" cy="135"/>
                          </a:xfrm>
                        </wpg:grpSpPr>
                        <wpg:grpSp>
                          <wpg:cNvPr id="57" name="Group 1728"/>
                          <wpg:cNvGrpSpPr>
                            <a:grpSpLocks/>
                          </wpg:cNvGrpSpPr>
                          <wpg:grpSpPr bwMode="auto">
                            <a:xfrm>
                              <a:off x="1513" y="1546"/>
                              <a:ext cx="165" cy="135"/>
                              <a:chOff x="930" y="1508"/>
                              <a:chExt cx="165" cy="135"/>
                            </a:xfrm>
                          </wpg:grpSpPr>
                          <wps:wsp>
                            <wps:cNvPr id="58" name="AutoShape 17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AutoShape 173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0" name="Group 1731"/>
                          <wpg:cNvGrpSpPr>
                            <a:grpSpLocks/>
                          </wpg:cNvGrpSpPr>
                          <wpg:grpSpPr bwMode="auto">
                            <a:xfrm>
                              <a:off x="930" y="1546"/>
                              <a:ext cx="165" cy="135"/>
                              <a:chOff x="930" y="1508"/>
                              <a:chExt cx="165" cy="135"/>
                            </a:xfrm>
                          </wpg:grpSpPr>
                          <wps:wsp>
                            <wps:cNvPr id="61" name="AutoShape 17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AutoShape 173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3" name="Group 1734"/>
                          <wpg:cNvGrpSpPr>
                            <a:grpSpLocks/>
                          </wpg:cNvGrpSpPr>
                          <wpg:grpSpPr bwMode="auto">
                            <a:xfrm>
                              <a:off x="1834" y="1546"/>
                              <a:ext cx="165" cy="135"/>
                              <a:chOff x="930" y="1508"/>
                              <a:chExt cx="165" cy="135"/>
                            </a:xfrm>
                          </wpg:grpSpPr>
                          <wps:wsp>
                            <wps:cNvPr id="704" name="AutoShape 17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7" name="AutoShape 173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21" name="Group 1737"/>
                          <wpg:cNvGrpSpPr>
                            <a:grpSpLocks/>
                          </wpg:cNvGrpSpPr>
                          <wpg:grpSpPr bwMode="auto">
                            <a:xfrm>
                              <a:off x="2550" y="1546"/>
                              <a:ext cx="165" cy="135"/>
                              <a:chOff x="930" y="1508"/>
                              <a:chExt cx="165" cy="135"/>
                            </a:xfrm>
                          </wpg:grpSpPr>
                          <wps:wsp>
                            <wps:cNvPr id="725" name="AutoShape 17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6" name="AutoShape 173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27" name="Group 1740"/>
                          <wpg:cNvGrpSpPr>
                            <a:grpSpLocks/>
                          </wpg:cNvGrpSpPr>
                          <wpg:grpSpPr bwMode="auto">
                            <a:xfrm>
                              <a:off x="3364" y="1546"/>
                              <a:ext cx="165" cy="135"/>
                              <a:chOff x="930" y="1508"/>
                              <a:chExt cx="165" cy="135"/>
                            </a:xfrm>
                          </wpg:grpSpPr>
                          <wps:wsp>
                            <wps:cNvPr id="728" name="AutoShape 17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9" name="AutoShape 174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8" name="Group 1743"/>
                          <wpg:cNvGrpSpPr>
                            <a:grpSpLocks/>
                          </wpg:cNvGrpSpPr>
                          <wpg:grpSpPr bwMode="auto">
                            <a:xfrm>
                              <a:off x="2970" y="1546"/>
                              <a:ext cx="165" cy="135"/>
                              <a:chOff x="930" y="1508"/>
                              <a:chExt cx="165" cy="135"/>
                            </a:xfrm>
                          </wpg:grpSpPr>
                          <wps:wsp>
                            <wps:cNvPr id="289" name="AutoShape 17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" name="AutoShape 174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91" name="Group 1746"/>
                          <wpg:cNvGrpSpPr>
                            <a:grpSpLocks/>
                          </wpg:cNvGrpSpPr>
                          <wpg:grpSpPr bwMode="auto">
                            <a:xfrm>
                              <a:off x="2208" y="1546"/>
                              <a:ext cx="165" cy="135"/>
                              <a:chOff x="930" y="1508"/>
                              <a:chExt cx="165" cy="135"/>
                            </a:xfrm>
                          </wpg:grpSpPr>
                          <wps:wsp>
                            <wps:cNvPr id="297" name="AutoShape 17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" name="AutoShape 174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43" name="Group 1749"/>
                          <wpg:cNvGrpSpPr>
                            <a:grpSpLocks/>
                          </wpg:cNvGrpSpPr>
                          <wpg:grpSpPr bwMode="auto">
                            <a:xfrm>
                              <a:off x="1205" y="1546"/>
                              <a:ext cx="165" cy="135"/>
                              <a:chOff x="930" y="1508"/>
                              <a:chExt cx="165" cy="135"/>
                            </a:xfrm>
                          </wpg:grpSpPr>
                          <wps:wsp>
                            <wps:cNvPr id="744" name="AutoShape 17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5" name="AutoShape 175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30" y="1508"/>
                                <a:ext cx="165" cy="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25F1F" id="Groupe 692" o:spid="_x0000_s1026" style="position:absolute;margin-left:-9.7pt;margin-top:11.75pt;width:95.45pt;height:39.6pt;z-index:252161024" coordorigin="4241,1455" coordsize="2745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">
                <v:shape id="AutoShape 1699" o:spid="_x0000_s1027" type="#_x0000_t32" style="position:absolute;left:4241;top:2040;width:27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" strokeweight="2.25pt"/>
                <v:shape id="AutoShape 1700" o:spid="_x0000_s1028" type="#_x0000_t32" style="position:absolute;left:4241;top:1455;width:27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" strokeweight="2.25pt"/>
                <v:shape id="AutoShape 1701" o:spid="_x0000_s1029" type="#_x0000_t32" style="position:absolute;left:4241;top:1740;width:27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" strokeweight="2.25pt">
                  <v:stroke dashstyle="1 1"/>
                </v:shape>
                <v:group id="Group 1702" o:spid="_x0000_s1030" style="position:absolute;left:4297;top:1546;width:2599;height:135" coordorigin="930,1546" coordsize="259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group id="Group 1703" o:spid="_x0000_s1031" style="position:absolute;left:1513;top:1546;width:165;height:135" coordorigin="930,1508" coordsize="1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  <v:shape id="AutoShape 1704" o:spid="_x0000_s1032" type="#_x0000_t32" style="position:absolute;left:930;top:1508;width:16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"/>
                    <v:shape id="AutoShape 1705" o:spid="_x0000_s1033" type="#_x0000_t32" style="position:absolute;left:930;top:1508;width:165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"/>
                  </v:group>
                  <v:group id="Group 1706" o:spid="_x0000_s1034" style="position:absolute;left:930;top:1546;width:165;height:135" coordorigin="930,1508" coordsize="1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  <v:shape id="AutoShape 1707" o:spid="_x0000_s1035" type="#_x0000_t32" style="position:absolute;left:930;top:1508;width:16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"/>
                    <v:shape id="AutoShape 1708" o:spid="_x0000_s1036" type="#_x0000_t32" style="position:absolute;left:930;top:1508;width:165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"/>
                  </v:group>
                  <v:group id="Group 1709" o:spid="_x0000_s1037" style="position:absolute;left:1834;top:1546;width:165;height:135" coordorigin="930,1508" coordsize="1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AutoShape 1710" o:spid="_x0000_s1038" type="#_x0000_t32" style="position:absolute;left:930;top:1508;width:16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iqxAAAANsAAAAPAAAAZHJzL2Rvd25yZXYueG1sRI9BawIx&#10;FITvgv8hPMGL1KxK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BBuSKrEAAAA2wAAAA8A&#10;AAAAAAAAAAAAAAAABwIAAGRycy9kb3ducmV2LnhtbFBLBQYAAAAAAwADALcAAAD4AgAAAAA=&#10;"/>
                    <v:shape id="AutoShape 1711" o:spid="_x0000_s1039" type="#_x0000_t32" style="position:absolute;left:930;top:1508;width:165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"/>
                  </v:group>
                  <v:group id="Group 1712" o:spid="_x0000_s1040" style="position:absolute;left:2550;top:1546;width:165;height:135" coordorigin="930,1508" coordsize="1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AutoShape 1713" o:spid="_x0000_s1041" type="#_x0000_t32" style="position:absolute;left:930;top:1508;width:16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sy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AAZ6zLEAAAA2wAAAA8A&#10;AAAAAAAAAAAAAAAABwIAAGRycy9kb3ducmV2LnhtbFBLBQYAAAAAAwADALcAAAD4AgAAAAA=&#10;"/>
                    <v:shape id="AutoShape 1714" o:spid="_x0000_s1042" type="#_x0000_t32" style="position:absolute;left:930;top:1508;width:165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"/>
                  </v:group>
                  <v:group id="Group 1715" o:spid="_x0000_s1043" style="position:absolute;left:3364;top:1546;width:165;height:135" coordorigin="930,1508" coordsize="1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AutoShape 1716" o:spid="_x0000_s1044" type="#_x0000_t32" style="position:absolute;left:930;top:1508;width:16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9AxQAAANsAAAAPAAAAZHJzL2Rvd25yZXYueG1sRI9BawIx&#10;FITvBf9DeIKXUrNalH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Bxhn9AxQAAANsAAAAP&#10;AAAAAAAAAAAAAAAAAAcCAABkcnMvZG93bnJldi54bWxQSwUGAAAAAAMAAwC3AAAA+QIAAAAA&#10;"/>
                    <v:shape id="AutoShape 1717" o:spid="_x0000_s1045" type="#_x0000_t32" style="position:absolute;left:930;top:1508;width:165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"/>
                  </v:group>
                  <v:group id="Group 1718" o:spid="_x0000_s1046" style="position:absolute;left:2970;top:1546;width:165;height:135" coordorigin="930,1508" coordsize="1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shape id="AutoShape 1719" o:spid="_x0000_s1047" type="#_x0000_t32" style="position:absolute;left:930;top:1508;width:16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5MxAAAANs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E3h/0v6AXL5BwAA//8DAFBLAQItABQABgAIAAAAIQDb4fbL7gAAAIUBAAATAAAAAAAAAAAA&#10;AAAAAAAAAABbQ29udGVudF9UeXBlc10ueG1sUEsBAi0AFAAGAAgAAAAhAFr0LFu/AAAAFQEAAAsA&#10;AAAAAAAAAAAAAAAAHwEAAF9yZWxzLy5yZWxzUEsBAi0AFAAGAAgAAAAhACcknkzEAAAA2wAAAA8A&#10;AAAAAAAAAAAAAAAABwIAAGRycy9kb3ducmV2LnhtbFBLBQYAAAAAAwADALcAAAD4AgAAAAA=&#10;"/>
                    <v:shape id="AutoShape 1720" o:spid="_x0000_s1048" type="#_x0000_t32" style="position:absolute;left:930;top:1508;width:165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"/>
                  </v:group>
                  <v:group id="Group 1721" o:spid="_x0000_s1049" style="position:absolute;left:2208;top:1546;width:165;height:135" coordorigin="930,1508" coordsize="1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shape id="AutoShape 1722" o:spid="_x0000_s1050" type="#_x0000_t32" style="position:absolute;left:930;top:1508;width:16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QY4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CozQY4xQAAANsAAAAP&#10;AAAAAAAAAAAAAAAAAAcCAABkcnMvZG93bnJldi54bWxQSwUGAAAAAAMAAwC3AAAA+QIAAAAA&#10;"/>
                    <v:shape id="AutoShape 1723" o:spid="_x0000_s1051" type="#_x0000_t32" style="position:absolute;left:930;top:1508;width:165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"/>
                  </v:group>
                  <v:group id="Group 1724" o:spid="_x0000_s1052" style="position:absolute;left:1205;top:1546;width:165;height:135" coordorigin="930,1508" coordsize="1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AutoShape 1725" o:spid="_x0000_s1053" type="#_x0000_t32" style="position:absolute;left:930;top:1508;width:16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V+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BCWDV+xQAAANsAAAAP&#10;AAAAAAAAAAAAAAAAAAcCAABkcnMvZG93bnJldi54bWxQSwUGAAAAAAMAAwC3AAAA+QIAAAAA&#10;"/>
                    <v:shape id="AutoShape 1726" o:spid="_x0000_s1054" type="#_x0000_t32" style="position:absolute;left:930;top:1508;width:165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"/>
                  </v:group>
                </v:group>
                <v:group id="Group 1727" o:spid="_x0000_s1055" style="position:absolute;left:4297;top:1834;width:2599;height:135" coordorigin="930,1546" coordsize="259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group id="Group 1728" o:spid="_x0000_s1056" style="position:absolute;left:1513;top:1546;width:165;height:135" coordorigin="930,1508" coordsize="1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AutoShape 1729" o:spid="_x0000_s1057" type="#_x0000_t32" style="position:absolute;left:930;top:1508;width:16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97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RqbvqQfIOd/AAAA//8DAFBLAQItABQABgAIAAAAIQDb4fbL7gAAAIUBAAATAAAAAAAAAAAAAAAA&#10;AAAAAABbQ29udGVudF9UeXBlc10ueG1sUEsBAi0AFAAGAAgAAAAhAFr0LFu/AAAAFQEAAAsAAAAA&#10;AAAAAAAAAAAAHwEAAF9yZWxzLy5yZWxzUEsBAi0AFAAGAAgAAAAhAMMVP3vBAAAA2wAAAA8AAAAA&#10;AAAAAAAAAAAABwIAAGRycy9kb3ducmV2LnhtbFBLBQYAAAAAAwADALcAAAD1AgAAAAA=&#10;"/>
                    <v:shape id="AutoShape 1730" o:spid="_x0000_s1058" type="#_x0000_t32" style="position:absolute;left:930;top:1508;width:165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"/>
                  </v:group>
                  <v:group id="Group 1731" o:spid="_x0000_s1059" style="position:absolute;left:930;top:1546;width:165;height:135" coordorigin="930,1508" coordsize="1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AutoShape 1732" o:spid="_x0000_s1060" type="#_x0000_t32" style="position:absolute;left:930;top:1508;width:16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"/>
                    <v:shape id="AutoShape 1733" o:spid="_x0000_s1061" type="#_x0000_t32" style="position:absolute;left:930;top:1508;width:165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XLH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"/>
                  </v:group>
                  <v:group id="Group 1734" o:spid="_x0000_s1062" style="position:absolute;left:1834;top:1546;width:165;height:135" coordorigin="930,1508" coordsize="1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 id="AutoShape 1735" o:spid="_x0000_s1063" type="#_x0000_t32" style="position:absolute;left:930;top:1508;width:16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"/>
                    <v:shape id="AutoShape 1736" o:spid="_x0000_s1064" type="#_x0000_t32" style="position:absolute;left:930;top:1508;width:165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"/>
                  </v:group>
                  <v:group id="Group 1737" o:spid="_x0000_s1065" style="position:absolute;left:2550;top:1546;width:165;height:135" coordorigin="930,1508" coordsize="1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  <v:shape id="AutoShape 1738" o:spid="_x0000_s1066" type="#_x0000_t32" style="position:absolute;left:930;top:1508;width:16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"/>
                    <v:shape id="AutoShape 1739" o:spid="_x0000_s1067" type="#_x0000_t32" style="position:absolute;left:930;top:1508;width:165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"/>
                  </v:group>
                  <v:group id="Group 1740" o:spid="_x0000_s1068" style="position:absolute;left:3364;top:1546;width:165;height:135" coordorigin="930,1508" coordsize="1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  <v:shape id="AutoShape 1741" o:spid="_x0000_s1069" type="#_x0000_t32" style="position:absolute;left:930;top:1508;width:16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"/>
                    <v:shape id="AutoShape 1742" o:spid="_x0000_s1070" type="#_x0000_t32" style="position:absolute;left:930;top:1508;width:165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"/>
                  </v:group>
                  <v:group id="Group 1743" o:spid="_x0000_s1071" style="position:absolute;left:2970;top:1546;width:165;height:135" coordorigin="930,1508" coordsize="1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<v:shape id="AutoShape 1744" o:spid="_x0000_s1072" type="#_x0000_t32" style="position:absolute;left:930;top:1508;width:16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"/>
                    <v:shape id="AutoShape 1745" o:spid="_x0000_s1073" type="#_x0000_t32" style="position:absolute;left:930;top:1508;width:165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"/>
                  </v:group>
                  <v:group id="Group 1746" o:spid="_x0000_s1074" style="position:absolute;left:2208;top:1546;width:165;height:135" coordorigin="930,1508" coordsize="1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<v:shape id="AutoShape 1747" o:spid="_x0000_s1075" type="#_x0000_t32" style="position:absolute;left:930;top:1508;width:16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"/>
                    <v:shape id="AutoShape 1748" o:spid="_x0000_s1076" type="#_x0000_t32" style="position:absolute;left:930;top:1508;width:165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"/>
                  </v:group>
                  <v:group id="Group 1749" o:spid="_x0000_s1077" style="position:absolute;left:1205;top:1546;width:165;height:135" coordorigin="930,1508" coordsize="1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  <v:shape id="AutoShape 1750" o:spid="_x0000_s1078" type="#_x0000_t32" style="position:absolute;left:930;top:1508;width:16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"/>
                    <v:shape id="AutoShape 1751" o:spid="_x0000_s1079" type="#_x0000_t32" style="position:absolute;left:930;top:1508;width:165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"/>
                  </v:group>
                </v:group>
              </v:group>
            </w:pict>
          </mc:Fallback>
        </mc:AlternateContent>
      </w:r>
    </w:p>
    <w:p w:rsidR="00A33B26" w:rsidRDefault="00A33B26" w:rsidP="00A33B26">
      <w:pPr>
        <w:jc w:val="center"/>
      </w:pPr>
      <w:r w:rsidRPr="00C830F2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68FB8A0B" wp14:editId="14EBBD1D">
                <wp:simplePos x="0" y="0"/>
                <wp:positionH relativeFrom="column">
                  <wp:posOffset>1351280</wp:posOffset>
                </wp:positionH>
                <wp:positionV relativeFrom="paragraph">
                  <wp:posOffset>66040</wp:posOffset>
                </wp:positionV>
                <wp:extent cx="1303020" cy="238760"/>
                <wp:effectExtent l="0" t="0" r="0" b="0"/>
                <wp:wrapNone/>
                <wp:docPr id="423" name="Zone de text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B26" w:rsidRPr="008B2389" w:rsidRDefault="00A33B26" w:rsidP="00A33B2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SALPA 7/10</w:t>
                            </w:r>
                            <w:r w:rsidRPr="005142BD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ème</w:t>
                            </w:r>
                            <w:r w:rsidR="005142B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B8A0B" id="Zone de texte 423" o:spid="_x0000_s1077" type="#_x0000_t202" style="position:absolute;left:0;text-align:left;margin-left:106.4pt;margin-top:5.2pt;width:102.6pt;height:18.8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" filled="f" stroked="f">
                <v:textbox>
                  <w:txbxContent>
                    <w:p w:rsidR="00A33B26" w:rsidRPr="008B2389" w:rsidRDefault="00A33B26" w:rsidP="00A33B2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SALPA 7/10</w:t>
                      </w:r>
                      <w:r w:rsidRPr="005142BD">
                        <w:rPr>
                          <w:sz w:val="16"/>
                          <w:szCs w:val="16"/>
                          <w:vertAlign w:val="superscript"/>
                        </w:rPr>
                        <w:t>ème</w:t>
                      </w:r>
                      <w:r w:rsidR="005142BD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830F2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2C2B157" wp14:editId="721A2C19">
                <wp:simplePos x="0" y="0"/>
                <wp:positionH relativeFrom="column">
                  <wp:posOffset>2738120</wp:posOffset>
                </wp:positionH>
                <wp:positionV relativeFrom="paragraph">
                  <wp:posOffset>67310</wp:posOffset>
                </wp:positionV>
                <wp:extent cx="1371600" cy="238760"/>
                <wp:effectExtent l="0" t="0" r="0" b="0"/>
                <wp:wrapNone/>
                <wp:docPr id="427" name="Zone de text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B26" w:rsidRPr="008B2389" w:rsidRDefault="00A33B26" w:rsidP="00A33B2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B2389">
                              <w:rPr>
                                <w:sz w:val="16"/>
                                <w:szCs w:val="16"/>
                              </w:rPr>
                              <w:t>33/</w:t>
                            </w:r>
                            <w:r w:rsidR="005142BD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  <w:r w:rsidR="005142BD" w:rsidRPr="005142BD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ème</w:t>
                            </w:r>
                            <w:r w:rsidR="005142BD">
                              <w:rPr>
                                <w:sz w:val="16"/>
                                <w:szCs w:val="16"/>
                              </w:rPr>
                              <w:t xml:space="preserve"> mm</w:t>
                            </w:r>
                          </w:p>
                          <w:p w:rsidR="00A33B26" w:rsidRDefault="00A33B26" w:rsidP="00A33B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B157" id="Zone de texte 427" o:spid="_x0000_s1078" type="#_x0000_t202" style="position:absolute;left:0;text-align:left;margin-left:215.6pt;margin-top:5.3pt;width:108pt;height:18.8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" filled="f" stroked="f">
                <v:textbox>
                  <w:txbxContent>
                    <w:p w:rsidR="00A33B26" w:rsidRPr="008B2389" w:rsidRDefault="00A33B26" w:rsidP="00A33B26">
                      <w:pPr>
                        <w:rPr>
                          <w:sz w:val="16"/>
                          <w:szCs w:val="16"/>
                        </w:rPr>
                      </w:pPr>
                      <w:r w:rsidRPr="008B2389">
                        <w:rPr>
                          <w:sz w:val="16"/>
                          <w:szCs w:val="16"/>
                        </w:rPr>
                        <w:t>33/</w:t>
                      </w:r>
                      <w:r w:rsidR="005142BD">
                        <w:rPr>
                          <w:sz w:val="16"/>
                          <w:szCs w:val="16"/>
                        </w:rPr>
                        <w:t>10</w:t>
                      </w:r>
                      <w:r w:rsidR="005142BD" w:rsidRPr="005142BD">
                        <w:rPr>
                          <w:sz w:val="16"/>
                          <w:szCs w:val="16"/>
                          <w:vertAlign w:val="superscript"/>
                        </w:rPr>
                        <w:t>ème</w:t>
                      </w:r>
                      <w:r w:rsidR="005142BD">
                        <w:rPr>
                          <w:sz w:val="16"/>
                          <w:szCs w:val="16"/>
                        </w:rPr>
                        <w:t xml:space="preserve"> mm</w:t>
                      </w:r>
                    </w:p>
                    <w:p w:rsidR="00A33B26" w:rsidRDefault="00A33B26" w:rsidP="00A33B26"/>
                  </w:txbxContent>
                </v:textbox>
              </v:shape>
            </w:pict>
          </mc:Fallback>
        </mc:AlternateContent>
      </w:r>
    </w:p>
    <w:p w:rsidR="00A33B26" w:rsidRDefault="00A33B26" w:rsidP="00A33B26">
      <w:pPr>
        <w:jc w:val="center"/>
      </w:pPr>
    </w:p>
    <w:p w:rsidR="00860E45" w:rsidRDefault="00860E45" w:rsidP="00E914FF">
      <w:pPr>
        <w:jc w:val="center"/>
      </w:pPr>
    </w:p>
    <w:p w:rsidR="00860E45" w:rsidRDefault="00860E45" w:rsidP="00E914FF">
      <w:pPr>
        <w:jc w:val="center"/>
      </w:pPr>
    </w:p>
    <w:p w:rsidR="003536C6" w:rsidRDefault="003536C6" w:rsidP="00E914FF">
      <w:pPr>
        <w:jc w:val="center"/>
      </w:pPr>
    </w:p>
    <w:p w:rsidR="00860E45" w:rsidRDefault="00860E45" w:rsidP="00E914FF">
      <w:pPr>
        <w:jc w:val="center"/>
      </w:pPr>
    </w:p>
    <w:tbl>
      <w:tblPr>
        <w:tblStyle w:val="Grilledutableau"/>
        <w:tblW w:w="9805" w:type="dxa"/>
        <w:tblInd w:w="-176" w:type="dxa"/>
        <w:tblLook w:val="04A0" w:firstRow="1" w:lastRow="0" w:firstColumn="1" w:lastColumn="0" w:noHBand="0" w:noVBand="1"/>
      </w:tblPr>
      <w:tblGrid>
        <w:gridCol w:w="817"/>
        <w:gridCol w:w="736"/>
        <w:gridCol w:w="3414"/>
        <w:gridCol w:w="2572"/>
        <w:gridCol w:w="2266"/>
      </w:tblGrid>
      <w:tr w:rsidR="009C34F6" w:rsidTr="003536C6">
        <w:tc>
          <w:tcPr>
            <w:tcW w:w="817" w:type="dxa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:rsidR="009C34F6" w:rsidRPr="00703799" w:rsidRDefault="00A712C4" w:rsidP="0070379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36" w:type="dxa"/>
            <w:tcBorders>
              <w:top w:val="single" w:sz="18" w:space="0" w:color="000000"/>
            </w:tcBorders>
            <w:vAlign w:val="center"/>
          </w:tcPr>
          <w:p w:rsidR="009C34F6" w:rsidRPr="00703799" w:rsidRDefault="009C34F6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-</w:t>
            </w:r>
          </w:p>
        </w:tc>
        <w:tc>
          <w:tcPr>
            <w:tcW w:w="3414" w:type="dxa"/>
            <w:tcBorders>
              <w:top w:val="single" w:sz="18" w:space="0" w:color="000000"/>
            </w:tcBorders>
            <w:vAlign w:val="center"/>
          </w:tcPr>
          <w:p w:rsidR="009C34F6" w:rsidRPr="00703799" w:rsidRDefault="009C34F6" w:rsidP="00501BBF">
            <w:pPr>
              <w:rPr>
                <w:szCs w:val="20"/>
              </w:rPr>
            </w:pPr>
            <w:r w:rsidRPr="00703799">
              <w:rPr>
                <w:szCs w:val="20"/>
              </w:rPr>
              <w:t>FIL</w:t>
            </w:r>
          </w:p>
        </w:tc>
        <w:tc>
          <w:tcPr>
            <w:tcW w:w="2572" w:type="dxa"/>
            <w:tcBorders>
              <w:top w:val="single" w:sz="18" w:space="0" w:color="000000"/>
            </w:tcBorders>
            <w:vAlign w:val="center"/>
          </w:tcPr>
          <w:p w:rsidR="009C34F6" w:rsidRPr="00703799" w:rsidRDefault="009C34F6" w:rsidP="00703799">
            <w:pPr>
              <w:jc w:val="center"/>
              <w:rPr>
                <w:szCs w:val="20"/>
              </w:rPr>
            </w:pPr>
            <w:r w:rsidRPr="00703799">
              <w:rPr>
                <w:szCs w:val="20"/>
              </w:rPr>
              <w:t>POLYAMIDE</w:t>
            </w:r>
          </w:p>
        </w:tc>
        <w:tc>
          <w:tcPr>
            <w:tcW w:w="2266" w:type="dxa"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:rsidR="009C34F6" w:rsidRPr="00C830F2" w:rsidRDefault="00A1548D" w:rsidP="00501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61/61</w:t>
            </w:r>
          </w:p>
        </w:tc>
      </w:tr>
      <w:tr w:rsidR="00501BBF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01BBF" w:rsidRPr="00703799" w:rsidRDefault="00A712C4" w:rsidP="0070379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36" w:type="dxa"/>
            <w:vAlign w:val="center"/>
          </w:tcPr>
          <w:p w:rsidR="00501BBF" w:rsidRPr="00703799" w:rsidRDefault="009C34F6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-</w:t>
            </w:r>
          </w:p>
        </w:tc>
        <w:tc>
          <w:tcPr>
            <w:tcW w:w="3414" w:type="dxa"/>
            <w:vAlign w:val="center"/>
          </w:tcPr>
          <w:p w:rsidR="00501BBF" w:rsidRPr="00703799" w:rsidRDefault="009C34F6" w:rsidP="00501BBF">
            <w:pPr>
              <w:rPr>
                <w:szCs w:val="20"/>
              </w:rPr>
            </w:pPr>
            <w:r w:rsidRPr="00703799">
              <w:rPr>
                <w:szCs w:val="20"/>
              </w:rPr>
              <w:t>COLLE</w:t>
            </w:r>
          </w:p>
        </w:tc>
        <w:tc>
          <w:tcPr>
            <w:tcW w:w="2572" w:type="dxa"/>
            <w:vAlign w:val="center"/>
          </w:tcPr>
          <w:p w:rsidR="00501BBF" w:rsidRPr="00703799" w:rsidRDefault="009C34F6" w:rsidP="00703799">
            <w:pPr>
              <w:jc w:val="center"/>
              <w:rPr>
                <w:szCs w:val="20"/>
              </w:rPr>
            </w:pPr>
            <w:r w:rsidRPr="00703799">
              <w:rPr>
                <w:szCs w:val="20"/>
              </w:rPr>
              <w:t>POLYURÉTHANE AQUEUSE</w:t>
            </w: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01BBF" w:rsidRPr="00C830F2" w:rsidRDefault="00C830F2" w:rsidP="00501BBF">
            <w:pPr>
              <w:rPr>
                <w:b/>
                <w:sz w:val="18"/>
                <w:szCs w:val="18"/>
              </w:rPr>
            </w:pPr>
            <w:r w:rsidRPr="00C830F2">
              <w:rPr>
                <w:b/>
                <w:sz w:val="18"/>
                <w:szCs w:val="18"/>
              </w:rPr>
              <w:t>Réf</w:t>
            </w:r>
            <w:r w:rsidR="009C34F6" w:rsidRPr="00C830F2">
              <w:rPr>
                <w:b/>
                <w:sz w:val="18"/>
                <w:szCs w:val="18"/>
              </w:rPr>
              <w:t> : DSP 6168</w:t>
            </w:r>
          </w:p>
          <w:p w:rsidR="009C34F6" w:rsidRPr="00C830F2" w:rsidRDefault="009C34F6" w:rsidP="00501BBF">
            <w:pPr>
              <w:rPr>
                <w:sz w:val="18"/>
                <w:szCs w:val="18"/>
              </w:rPr>
            </w:pPr>
            <w:r w:rsidRPr="00C830F2">
              <w:rPr>
                <w:sz w:val="18"/>
                <w:szCs w:val="18"/>
              </w:rPr>
              <w:t>(la compagnie des tanneurs)</w:t>
            </w:r>
          </w:p>
        </w:tc>
      </w:tr>
      <w:tr w:rsidR="00501BBF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01BBF" w:rsidRPr="00703799" w:rsidRDefault="00A712C4" w:rsidP="0070379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36" w:type="dxa"/>
            <w:vAlign w:val="center"/>
          </w:tcPr>
          <w:p w:rsidR="00501BBF" w:rsidRPr="00703799" w:rsidRDefault="009C34F6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</w:t>
            </w:r>
          </w:p>
        </w:tc>
        <w:tc>
          <w:tcPr>
            <w:tcW w:w="3414" w:type="dxa"/>
            <w:vAlign w:val="center"/>
          </w:tcPr>
          <w:p w:rsidR="00501BBF" w:rsidRPr="00703799" w:rsidRDefault="009C34F6" w:rsidP="00501BBF">
            <w:pPr>
              <w:rPr>
                <w:szCs w:val="20"/>
              </w:rPr>
            </w:pPr>
            <w:r w:rsidRPr="00703799">
              <w:rPr>
                <w:szCs w:val="20"/>
              </w:rPr>
              <w:t>FAG</w:t>
            </w:r>
          </w:p>
        </w:tc>
        <w:tc>
          <w:tcPr>
            <w:tcW w:w="2572" w:type="dxa"/>
            <w:vAlign w:val="center"/>
          </w:tcPr>
          <w:p w:rsidR="00501BBF" w:rsidRPr="00703799" w:rsidRDefault="005A0AA2" w:rsidP="00703799">
            <w:pPr>
              <w:jc w:val="center"/>
              <w:rPr>
                <w:szCs w:val="20"/>
              </w:rPr>
            </w:pPr>
            <w:r w:rsidRPr="00703799">
              <w:rPr>
                <w:szCs w:val="20"/>
              </w:rPr>
              <w:t>POLYAMIDE</w:t>
            </w: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01BBF" w:rsidRPr="00C830F2" w:rsidRDefault="009C34F6" w:rsidP="00501BBF">
            <w:pPr>
              <w:rPr>
                <w:sz w:val="18"/>
                <w:szCs w:val="18"/>
              </w:rPr>
            </w:pPr>
            <w:r w:rsidRPr="00C830F2">
              <w:rPr>
                <w:sz w:val="18"/>
                <w:szCs w:val="18"/>
              </w:rPr>
              <w:t>Maille de 6 mm</w:t>
            </w:r>
          </w:p>
          <w:p w:rsidR="009C34F6" w:rsidRPr="00C830F2" w:rsidRDefault="00C830F2" w:rsidP="00501BBF">
            <w:pPr>
              <w:rPr>
                <w:sz w:val="18"/>
                <w:szCs w:val="18"/>
              </w:rPr>
            </w:pPr>
            <w:r w:rsidRPr="00C830F2">
              <w:rPr>
                <w:sz w:val="18"/>
                <w:szCs w:val="18"/>
              </w:rPr>
              <w:t>Longueur</w:t>
            </w:r>
            <w:r w:rsidR="009C34F6" w:rsidRPr="00C830F2">
              <w:rPr>
                <w:sz w:val="18"/>
                <w:szCs w:val="18"/>
              </w:rPr>
              <w:t> : 15 cm</w:t>
            </w: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A0AA2" w:rsidRPr="00703799" w:rsidRDefault="00A712C4" w:rsidP="0070379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36" w:type="dxa"/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4</w:t>
            </w:r>
          </w:p>
        </w:tc>
        <w:tc>
          <w:tcPr>
            <w:tcW w:w="3414" w:type="dxa"/>
            <w:vAlign w:val="center"/>
          </w:tcPr>
          <w:p w:rsidR="005A0AA2" w:rsidRPr="00703799" w:rsidRDefault="004E280B" w:rsidP="00501BBF">
            <w:pPr>
              <w:rPr>
                <w:szCs w:val="20"/>
              </w:rPr>
            </w:pPr>
            <w:r>
              <w:rPr>
                <w:szCs w:val="20"/>
              </w:rPr>
              <w:t>ANNEAU</w:t>
            </w:r>
          </w:p>
        </w:tc>
        <w:tc>
          <w:tcPr>
            <w:tcW w:w="2572" w:type="dxa"/>
            <w:vMerge w:val="restart"/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  <w:r w:rsidRPr="00703799">
              <w:rPr>
                <w:szCs w:val="20"/>
              </w:rPr>
              <w:t>MÉTALLIQUE NIKEL</w:t>
            </w: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A0AA2" w:rsidRDefault="001212C8" w:rsidP="00501BBF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Øext</w:t>
            </w:r>
            <w:proofErr w:type="spellEnd"/>
            <w:r w:rsidR="00C830F2" w:rsidRPr="00C830F2">
              <w:rPr>
                <w:sz w:val="18"/>
                <w:szCs w:val="18"/>
              </w:rPr>
              <w:t xml:space="preserve">: </w:t>
            </w:r>
            <w:r w:rsidR="004E280B">
              <w:rPr>
                <w:sz w:val="18"/>
                <w:szCs w:val="18"/>
              </w:rPr>
              <w:t>40</w:t>
            </w:r>
            <w:r w:rsidR="005A0AA2" w:rsidRPr="00C830F2">
              <w:rPr>
                <w:sz w:val="18"/>
                <w:szCs w:val="18"/>
              </w:rPr>
              <w:t xml:space="preserve"> mm</w:t>
            </w:r>
          </w:p>
          <w:p w:rsidR="001212C8" w:rsidRPr="00C830F2" w:rsidRDefault="001212C8" w:rsidP="00501BBF">
            <w:pPr>
              <w:rPr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</w:rPr>
              <w:t>Ø</w:t>
            </w:r>
            <w:r>
              <w:rPr>
                <w:sz w:val="18"/>
                <w:szCs w:val="18"/>
              </w:rPr>
              <w:t>int</w:t>
            </w:r>
            <w:proofErr w:type="spellEnd"/>
            <w:r>
              <w:rPr>
                <w:sz w:val="18"/>
                <w:szCs w:val="18"/>
              </w:rPr>
              <w:t xml:space="preserve"> : </w:t>
            </w:r>
            <w:r w:rsidR="004E280B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 xml:space="preserve"> mm</w:t>
            </w:r>
          </w:p>
          <w:p w:rsidR="005A0AA2" w:rsidRPr="00C830F2" w:rsidRDefault="005A0AA2" w:rsidP="00501BBF">
            <w:pPr>
              <w:rPr>
                <w:sz w:val="18"/>
                <w:szCs w:val="18"/>
              </w:rPr>
            </w:pPr>
            <w:r w:rsidRPr="00C830F2">
              <w:rPr>
                <w:sz w:val="18"/>
                <w:szCs w:val="18"/>
              </w:rPr>
              <w:t xml:space="preserve">Filet 22 mm </w:t>
            </w:r>
          </w:p>
          <w:p w:rsidR="00703799" w:rsidRPr="00C830F2" w:rsidRDefault="00703799" w:rsidP="00501BBF">
            <w:pPr>
              <w:rPr>
                <w:sz w:val="18"/>
                <w:szCs w:val="18"/>
              </w:rPr>
            </w:pPr>
            <w:r w:rsidRPr="00C830F2">
              <w:rPr>
                <w:sz w:val="18"/>
                <w:szCs w:val="18"/>
              </w:rPr>
              <w:t>Passage 25 mm</w:t>
            </w: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A0AA2" w:rsidRPr="00703799" w:rsidRDefault="00A712C4" w:rsidP="0070379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36" w:type="dxa"/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8</w:t>
            </w:r>
          </w:p>
        </w:tc>
        <w:tc>
          <w:tcPr>
            <w:tcW w:w="3414" w:type="dxa"/>
            <w:vAlign w:val="center"/>
          </w:tcPr>
          <w:p w:rsidR="005A0AA2" w:rsidRPr="00703799" w:rsidRDefault="005A0AA2" w:rsidP="00501BBF">
            <w:pPr>
              <w:rPr>
                <w:szCs w:val="20"/>
              </w:rPr>
            </w:pPr>
            <w:r w:rsidRPr="00703799">
              <w:rPr>
                <w:szCs w:val="20"/>
              </w:rPr>
              <w:t>RIVET</w:t>
            </w:r>
          </w:p>
        </w:tc>
        <w:tc>
          <w:tcPr>
            <w:tcW w:w="2572" w:type="dxa"/>
            <w:vMerge/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A0AA2" w:rsidRPr="00C830F2" w:rsidRDefault="005A0AA2" w:rsidP="00501BBF">
            <w:pPr>
              <w:rPr>
                <w:sz w:val="18"/>
                <w:szCs w:val="18"/>
              </w:rPr>
            </w:pPr>
            <w:r w:rsidRPr="00C830F2">
              <w:rPr>
                <w:sz w:val="18"/>
                <w:szCs w:val="18"/>
              </w:rPr>
              <w:t>Ø </w:t>
            </w:r>
            <w:r w:rsidR="00C830F2" w:rsidRPr="00C830F2">
              <w:rPr>
                <w:sz w:val="18"/>
                <w:szCs w:val="18"/>
              </w:rPr>
              <w:t>: 10</w:t>
            </w:r>
            <w:r w:rsidRPr="00C830F2">
              <w:rPr>
                <w:sz w:val="18"/>
                <w:szCs w:val="18"/>
              </w:rPr>
              <w:t xml:space="preserve"> mm</w:t>
            </w: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A0AA2" w:rsidRPr="00703799" w:rsidRDefault="00A712C4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25</w:t>
            </w:r>
          </w:p>
        </w:tc>
        <w:tc>
          <w:tcPr>
            <w:tcW w:w="736" w:type="dxa"/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</w:t>
            </w:r>
          </w:p>
        </w:tc>
        <w:tc>
          <w:tcPr>
            <w:tcW w:w="3414" w:type="dxa"/>
            <w:vAlign w:val="center"/>
          </w:tcPr>
          <w:p w:rsidR="005A0AA2" w:rsidRPr="00703799" w:rsidRDefault="005A0AA2" w:rsidP="00501BBF">
            <w:pPr>
              <w:rPr>
                <w:szCs w:val="20"/>
              </w:rPr>
            </w:pPr>
            <w:r w:rsidRPr="00703799">
              <w:rPr>
                <w:szCs w:val="20"/>
              </w:rPr>
              <w:t>FERMOIRE TOURNIQUET</w:t>
            </w:r>
          </w:p>
        </w:tc>
        <w:tc>
          <w:tcPr>
            <w:tcW w:w="2572" w:type="dxa"/>
            <w:vMerge/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A0AA2" w:rsidRPr="00C830F2" w:rsidRDefault="004E280B" w:rsidP="00501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Détail page 7</w:t>
            </w:r>
          </w:p>
        </w:tc>
      </w:tr>
      <w:tr w:rsidR="00A712C4" w:rsidTr="003536C6">
        <w:tc>
          <w:tcPr>
            <w:tcW w:w="817" w:type="dxa"/>
            <w:tcBorders>
              <w:left w:val="single" w:sz="18" w:space="0" w:color="000000"/>
            </w:tcBorders>
            <w:shd w:val="clear" w:color="auto" w:fill="00B0F0"/>
            <w:vAlign w:val="center"/>
          </w:tcPr>
          <w:p w:rsidR="00A712C4" w:rsidRPr="00703799" w:rsidRDefault="00A712C4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24</w:t>
            </w:r>
          </w:p>
        </w:tc>
        <w:tc>
          <w:tcPr>
            <w:tcW w:w="736" w:type="dxa"/>
            <w:vAlign w:val="center"/>
          </w:tcPr>
          <w:p w:rsidR="00A712C4" w:rsidRPr="00703799" w:rsidRDefault="005142BD" w:rsidP="0070379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14" w:type="dxa"/>
            <w:vAlign w:val="center"/>
          </w:tcPr>
          <w:p w:rsidR="00A712C4" w:rsidRPr="00703799" w:rsidRDefault="00A712C4" w:rsidP="00501BBF">
            <w:pPr>
              <w:rPr>
                <w:szCs w:val="20"/>
              </w:rPr>
            </w:pPr>
            <w:r>
              <w:rPr>
                <w:szCs w:val="20"/>
              </w:rPr>
              <w:t>RENFORT ENCHAPE</w:t>
            </w:r>
          </w:p>
        </w:tc>
        <w:tc>
          <w:tcPr>
            <w:tcW w:w="2572" w:type="dxa"/>
            <w:vMerge w:val="restart"/>
            <w:vAlign w:val="center"/>
          </w:tcPr>
          <w:p w:rsidR="00A712C4" w:rsidRPr="00703799" w:rsidRDefault="00A712C4" w:rsidP="0070379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SALPA</w:t>
            </w:r>
          </w:p>
        </w:tc>
        <w:tc>
          <w:tcPr>
            <w:tcW w:w="2266" w:type="dxa"/>
            <w:vMerge w:val="restart"/>
            <w:tcBorders>
              <w:right w:val="single" w:sz="18" w:space="0" w:color="000000"/>
            </w:tcBorders>
            <w:vAlign w:val="center"/>
          </w:tcPr>
          <w:p w:rsidR="00A712C4" w:rsidRPr="00C830F2" w:rsidRDefault="00C830F2" w:rsidP="00501BBF">
            <w:pPr>
              <w:rPr>
                <w:sz w:val="18"/>
                <w:szCs w:val="18"/>
              </w:rPr>
            </w:pPr>
            <w:r w:rsidRPr="00C830F2">
              <w:rPr>
                <w:sz w:val="18"/>
                <w:szCs w:val="18"/>
              </w:rPr>
              <w:t>Épaisseur : 7/10ème mm</w:t>
            </w:r>
          </w:p>
        </w:tc>
      </w:tr>
      <w:tr w:rsidR="00A712C4" w:rsidTr="003536C6">
        <w:tc>
          <w:tcPr>
            <w:tcW w:w="817" w:type="dxa"/>
            <w:tcBorders>
              <w:left w:val="single" w:sz="18" w:space="0" w:color="000000"/>
            </w:tcBorders>
            <w:shd w:val="clear" w:color="auto" w:fill="00B0F0"/>
            <w:vAlign w:val="center"/>
          </w:tcPr>
          <w:p w:rsidR="00A712C4" w:rsidRPr="00703799" w:rsidRDefault="00A712C4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23</w:t>
            </w:r>
          </w:p>
        </w:tc>
        <w:tc>
          <w:tcPr>
            <w:tcW w:w="736" w:type="dxa"/>
            <w:vAlign w:val="center"/>
          </w:tcPr>
          <w:p w:rsidR="00A712C4" w:rsidRPr="00703799" w:rsidRDefault="005142BD" w:rsidP="0070379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14" w:type="dxa"/>
            <w:vAlign w:val="center"/>
          </w:tcPr>
          <w:p w:rsidR="00A712C4" w:rsidRPr="00703799" w:rsidRDefault="00A712C4" w:rsidP="00501BBF">
            <w:pPr>
              <w:rPr>
                <w:szCs w:val="20"/>
              </w:rPr>
            </w:pPr>
            <w:r>
              <w:rPr>
                <w:szCs w:val="20"/>
              </w:rPr>
              <w:t>RENFORT POIGN</w:t>
            </w:r>
            <w:r w:rsidRPr="00A712C4">
              <w:rPr>
                <w:szCs w:val="20"/>
              </w:rPr>
              <w:t>É</w:t>
            </w:r>
            <w:r>
              <w:rPr>
                <w:szCs w:val="20"/>
              </w:rPr>
              <w:t>E</w:t>
            </w:r>
          </w:p>
        </w:tc>
        <w:tc>
          <w:tcPr>
            <w:tcW w:w="2572" w:type="dxa"/>
            <w:vMerge/>
            <w:vAlign w:val="center"/>
          </w:tcPr>
          <w:p w:rsidR="00A712C4" w:rsidRPr="00703799" w:rsidRDefault="00A712C4" w:rsidP="00703799">
            <w:pPr>
              <w:jc w:val="center"/>
              <w:rPr>
                <w:szCs w:val="20"/>
              </w:rPr>
            </w:pPr>
          </w:p>
        </w:tc>
        <w:tc>
          <w:tcPr>
            <w:tcW w:w="2266" w:type="dxa"/>
            <w:vMerge/>
            <w:tcBorders>
              <w:right w:val="single" w:sz="18" w:space="0" w:color="000000"/>
            </w:tcBorders>
            <w:vAlign w:val="center"/>
          </w:tcPr>
          <w:p w:rsidR="00A712C4" w:rsidRPr="00C830F2" w:rsidRDefault="00A712C4" w:rsidP="00501BBF">
            <w:pPr>
              <w:rPr>
                <w:sz w:val="18"/>
                <w:szCs w:val="18"/>
              </w:rPr>
            </w:pP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22</w:t>
            </w:r>
          </w:p>
        </w:tc>
        <w:tc>
          <w:tcPr>
            <w:tcW w:w="736" w:type="dxa"/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</w:t>
            </w:r>
          </w:p>
        </w:tc>
        <w:tc>
          <w:tcPr>
            <w:tcW w:w="3414" w:type="dxa"/>
            <w:vAlign w:val="center"/>
          </w:tcPr>
          <w:p w:rsidR="005A0AA2" w:rsidRPr="00703799" w:rsidRDefault="005A0AA2" w:rsidP="00501BBF">
            <w:pPr>
              <w:rPr>
                <w:szCs w:val="20"/>
              </w:rPr>
            </w:pPr>
            <w:r w:rsidRPr="00703799">
              <w:rPr>
                <w:szCs w:val="20"/>
              </w:rPr>
              <w:t>DOUBLURE CORPS DOS</w:t>
            </w:r>
          </w:p>
        </w:tc>
        <w:tc>
          <w:tcPr>
            <w:tcW w:w="2572" w:type="dxa"/>
            <w:vMerge w:val="restart"/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  <w:r w:rsidRPr="00703799">
              <w:rPr>
                <w:szCs w:val="20"/>
              </w:rPr>
              <w:t>TISSU</w:t>
            </w: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A0AA2" w:rsidRPr="004E280B" w:rsidRDefault="004E280B" w:rsidP="004E280B">
            <w:pPr>
              <w:jc w:val="center"/>
              <w:rPr>
                <w:sz w:val="28"/>
                <w:szCs w:val="28"/>
              </w:rPr>
            </w:pPr>
            <w:r w:rsidRPr="004E280B">
              <w:rPr>
                <w:sz w:val="28"/>
                <w:szCs w:val="28"/>
              </w:rPr>
              <w:t>-</w:t>
            </w: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21</w:t>
            </w:r>
          </w:p>
        </w:tc>
        <w:tc>
          <w:tcPr>
            <w:tcW w:w="736" w:type="dxa"/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</w:t>
            </w:r>
          </w:p>
        </w:tc>
        <w:tc>
          <w:tcPr>
            <w:tcW w:w="3414" w:type="dxa"/>
            <w:vAlign w:val="center"/>
          </w:tcPr>
          <w:p w:rsidR="005A0AA2" w:rsidRPr="00703799" w:rsidRDefault="005A0AA2" w:rsidP="00501BBF">
            <w:pPr>
              <w:rPr>
                <w:szCs w:val="20"/>
              </w:rPr>
            </w:pPr>
            <w:r w:rsidRPr="00703799">
              <w:rPr>
                <w:szCs w:val="20"/>
              </w:rPr>
              <w:t>DOUBLURE CORPS DEVANT</w:t>
            </w:r>
          </w:p>
        </w:tc>
        <w:tc>
          <w:tcPr>
            <w:tcW w:w="2572" w:type="dxa"/>
            <w:vMerge/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A0AA2" w:rsidRPr="004E280B" w:rsidRDefault="004E280B" w:rsidP="004E280B">
            <w:pPr>
              <w:jc w:val="center"/>
              <w:rPr>
                <w:sz w:val="28"/>
                <w:szCs w:val="28"/>
              </w:rPr>
            </w:pPr>
            <w:r w:rsidRPr="004E280B">
              <w:rPr>
                <w:sz w:val="28"/>
                <w:szCs w:val="28"/>
              </w:rPr>
              <w:t>-</w:t>
            </w: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20</w:t>
            </w:r>
          </w:p>
        </w:tc>
        <w:tc>
          <w:tcPr>
            <w:tcW w:w="736" w:type="dxa"/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</w:t>
            </w:r>
          </w:p>
        </w:tc>
        <w:tc>
          <w:tcPr>
            <w:tcW w:w="3414" w:type="dxa"/>
            <w:vAlign w:val="center"/>
          </w:tcPr>
          <w:p w:rsidR="005A0AA2" w:rsidRPr="00703799" w:rsidRDefault="005A0AA2" w:rsidP="00501BBF">
            <w:pPr>
              <w:rPr>
                <w:szCs w:val="20"/>
              </w:rPr>
            </w:pPr>
            <w:r w:rsidRPr="00703799">
              <w:rPr>
                <w:szCs w:val="20"/>
              </w:rPr>
              <w:t xml:space="preserve">FOND DE POCHE </w:t>
            </w:r>
            <w:proofErr w:type="spellStart"/>
            <w:r w:rsidR="00703799">
              <w:rPr>
                <w:szCs w:val="20"/>
              </w:rPr>
              <w:t>POCHE</w:t>
            </w:r>
            <w:proofErr w:type="spellEnd"/>
            <w:r w:rsidR="00703799">
              <w:rPr>
                <w:szCs w:val="20"/>
              </w:rPr>
              <w:t xml:space="preserve"> </w:t>
            </w:r>
            <w:r w:rsidRPr="00703799">
              <w:rPr>
                <w:szCs w:val="20"/>
              </w:rPr>
              <w:t>FENDUE CORPS DOS</w:t>
            </w:r>
          </w:p>
        </w:tc>
        <w:tc>
          <w:tcPr>
            <w:tcW w:w="2572" w:type="dxa"/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  <w:r w:rsidRPr="00703799">
              <w:rPr>
                <w:szCs w:val="20"/>
              </w:rPr>
              <w:t>MOIRE</w:t>
            </w: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A0AA2" w:rsidRPr="00C830F2" w:rsidRDefault="00703799" w:rsidP="00501BBF">
            <w:pPr>
              <w:rPr>
                <w:sz w:val="18"/>
                <w:szCs w:val="18"/>
              </w:rPr>
            </w:pPr>
            <w:r w:rsidRPr="00C830F2">
              <w:rPr>
                <w:sz w:val="18"/>
                <w:szCs w:val="18"/>
              </w:rPr>
              <w:t>Profondeur poche finie : 165 mm</w:t>
            </w: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19</w:t>
            </w:r>
          </w:p>
        </w:tc>
        <w:tc>
          <w:tcPr>
            <w:tcW w:w="736" w:type="dxa"/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</w:t>
            </w:r>
          </w:p>
        </w:tc>
        <w:tc>
          <w:tcPr>
            <w:tcW w:w="3414" w:type="dxa"/>
            <w:vAlign w:val="center"/>
          </w:tcPr>
          <w:p w:rsidR="005A0AA2" w:rsidRPr="00703799" w:rsidRDefault="005A0AA2" w:rsidP="00501BBF">
            <w:pPr>
              <w:rPr>
                <w:szCs w:val="20"/>
              </w:rPr>
            </w:pPr>
            <w:r w:rsidRPr="00703799">
              <w:rPr>
                <w:szCs w:val="20"/>
              </w:rPr>
              <w:t xml:space="preserve">FOND DE POCHE </w:t>
            </w:r>
            <w:proofErr w:type="spellStart"/>
            <w:r w:rsidRPr="00703799">
              <w:rPr>
                <w:szCs w:val="20"/>
              </w:rPr>
              <w:t>POCHE</w:t>
            </w:r>
            <w:proofErr w:type="spellEnd"/>
            <w:r w:rsidRPr="00703799">
              <w:rPr>
                <w:szCs w:val="20"/>
              </w:rPr>
              <w:t xml:space="preserve"> DEVANT</w:t>
            </w:r>
          </w:p>
        </w:tc>
        <w:tc>
          <w:tcPr>
            <w:tcW w:w="2572" w:type="dxa"/>
            <w:vMerge w:val="restart"/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  <w:r w:rsidRPr="00703799">
              <w:rPr>
                <w:szCs w:val="20"/>
              </w:rPr>
              <w:t>TISSU</w:t>
            </w: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A0AA2" w:rsidRPr="004E280B" w:rsidRDefault="004E280B" w:rsidP="004E280B">
            <w:pPr>
              <w:jc w:val="center"/>
              <w:rPr>
                <w:sz w:val="28"/>
                <w:szCs w:val="28"/>
              </w:rPr>
            </w:pPr>
            <w:r w:rsidRPr="004E280B">
              <w:rPr>
                <w:sz w:val="28"/>
                <w:szCs w:val="28"/>
              </w:rPr>
              <w:t>-</w:t>
            </w: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18</w:t>
            </w:r>
          </w:p>
        </w:tc>
        <w:tc>
          <w:tcPr>
            <w:tcW w:w="736" w:type="dxa"/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</w:t>
            </w:r>
          </w:p>
        </w:tc>
        <w:tc>
          <w:tcPr>
            <w:tcW w:w="3414" w:type="dxa"/>
            <w:vAlign w:val="center"/>
          </w:tcPr>
          <w:p w:rsidR="005A0AA2" w:rsidRPr="00703799" w:rsidRDefault="005A0AA2" w:rsidP="00501BBF">
            <w:pPr>
              <w:rPr>
                <w:szCs w:val="20"/>
              </w:rPr>
            </w:pPr>
            <w:r w:rsidRPr="00703799">
              <w:rPr>
                <w:szCs w:val="20"/>
              </w:rPr>
              <w:t>DOUBLURE CORPS POCHE DEVANT</w:t>
            </w:r>
          </w:p>
        </w:tc>
        <w:tc>
          <w:tcPr>
            <w:tcW w:w="2572" w:type="dxa"/>
            <w:vMerge/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A0AA2" w:rsidRPr="004E280B" w:rsidRDefault="004E280B" w:rsidP="004E280B">
            <w:pPr>
              <w:jc w:val="center"/>
              <w:rPr>
                <w:sz w:val="28"/>
                <w:szCs w:val="28"/>
              </w:rPr>
            </w:pPr>
            <w:r w:rsidRPr="004E280B">
              <w:rPr>
                <w:sz w:val="28"/>
                <w:szCs w:val="28"/>
              </w:rPr>
              <w:t>-</w:t>
            </w: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17</w:t>
            </w:r>
          </w:p>
        </w:tc>
        <w:tc>
          <w:tcPr>
            <w:tcW w:w="736" w:type="dxa"/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</w:t>
            </w:r>
          </w:p>
        </w:tc>
        <w:tc>
          <w:tcPr>
            <w:tcW w:w="3414" w:type="dxa"/>
            <w:vAlign w:val="center"/>
          </w:tcPr>
          <w:p w:rsidR="005A0AA2" w:rsidRPr="00703799" w:rsidRDefault="005A0AA2" w:rsidP="00FB58A8">
            <w:pPr>
              <w:rPr>
                <w:szCs w:val="20"/>
              </w:rPr>
            </w:pPr>
            <w:r w:rsidRPr="00703799">
              <w:rPr>
                <w:szCs w:val="20"/>
              </w:rPr>
              <w:t>DOUBLURE GOUSSET POCHE DEVANT</w:t>
            </w:r>
          </w:p>
        </w:tc>
        <w:tc>
          <w:tcPr>
            <w:tcW w:w="2572" w:type="dxa"/>
            <w:vMerge/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A0AA2" w:rsidRPr="004E280B" w:rsidRDefault="004E280B" w:rsidP="004E280B">
            <w:pPr>
              <w:jc w:val="center"/>
              <w:rPr>
                <w:sz w:val="28"/>
                <w:szCs w:val="28"/>
              </w:rPr>
            </w:pPr>
            <w:r w:rsidRPr="004E280B">
              <w:rPr>
                <w:sz w:val="28"/>
                <w:szCs w:val="28"/>
              </w:rPr>
              <w:t>-</w:t>
            </w: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16</w:t>
            </w:r>
          </w:p>
        </w:tc>
        <w:tc>
          <w:tcPr>
            <w:tcW w:w="736" w:type="dxa"/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4</w:t>
            </w:r>
          </w:p>
        </w:tc>
        <w:tc>
          <w:tcPr>
            <w:tcW w:w="3414" w:type="dxa"/>
            <w:vAlign w:val="center"/>
          </w:tcPr>
          <w:p w:rsidR="005A0AA2" w:rsidRPr="00703799" w:rsidRDefault="005A0AA2" w:rsidP="00501BBF">
            <w:pPr>
              <w:rPr>
                <w:szCs w:val="20"/>
              </w:rPr>
            </w:pPr>
            <w:r w:rsidRPr="00703799">
              <w:rPr>
                <w:szCs w:val="20"/>
              </w:rPr>
              <w:t>BORDURE À CHEVAL</w:t>
            </w:r>
          </w:p>
        </w:tc>
        <w:tc>
          <w:tcPr>
            <w:tcW w:w="2572" w:type="dxa"/>
            <w:vMerge w:val="restart"/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  <w:r w:rsidRPr="00703799">
              <w:rPr>
                <w:szCs w:val="20"/>
              </w:rPr>
              <w:t>PEAU</w:t>
            </w: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A0AA2" w:rsidRPr="00C830F2" w:rsidRDefault="00703799" w:rsidP="00501BBF">
            <w:pPr>
              <w:rPr>
                <w:sz w:val="18"/>
                <w:szCs w:val="18"/>
              </w:rPr>
            </w:pPr>
            <w:r w:rsidRPr="00C830F2">
              <w:rPr>
                <w:sz w:val="18"/>
                <w:szCs w:val="18"/>
              </w:rPr>
              <w:t>Pour guide bordeur de 16 mm</w:t>
            </w: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15</w:t>
            </w:r>
          </w:p>
        </w:tc>
        <w:tc>
          <w:tcPr>
            <w:tcW w:w="736" w:type="dxa"/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2</w:t>
            </w:r>
          </w:p>
        </w:tc>
        <w:tc>
          <w:tcPr>
            <w:tcW w:w="3414" w:type="dxa"/>
            <w:vAlign w:val="center"/>
          </w:tcPr>
          <w:p w:rsidR="005A0AA2" w:rsidRPr="00703799" w:rsidRDefault="005A0AA2" w:rsidP="00501BBF">
            <w:pPr>
              <w:rPr>
                <w:szCs w:val="20"/>
              </w:rPr>
            </w:pPr>
            <w:r w:rsidRPr="00703799">
              <w:rPr>
                <w:szCs w:val="20"/>
              </w:rPr>
              <w:t>REHAUSSE</w:t>
            </w:r>
          </w:p>
        </w:tc>
        <w:tc>
          <w:tcPr>
            <w:tcW w:w="2572" w:type="dxa"/>
            <w:vMerge/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A0AA2" w:rsidRPr="00C830F2" w:rsidRDefault="00703799" w:rsidP="00501BBF">
            <w:pPr>
              <w:rPr>
                <w:sz w:val="18"/>
                <w:szCs w:val="18"/>
              </w:rPr>
            </w:pPr>
            <w:r w:rsidRPr="00C830F2">
              <w:rPr>
                <w:sz w:val="18"/>
                <w:szCs w:val="18"/>
              </w:rPr>
              <w:t>Hauteur</w:t>
            </w:r>
            <w:r w:rsidR="00860E45" w:rsidRPr="00C830F2">
              <w:rPr>
                <w:sz w:val="18"/>
                <w:szCs w:val="18"/>
              </w:rPr>
              <w:t> : 40 mm du haut du milieu devant</w:t>
            </w: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14</w:t>
            </w:r>
          </w:p>
        </w:tc>
        <w:tc>
          <w:tcPr>
            <w:tcW w:w="736" w:type="dxa"/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</w:t>
            </w:r>
          </w:p>
        </w:tc>
        <w:tc>
          <w:tcPr>
            <w:tcW w:w="3414" w:type="dxa"/>
            <w:vAlign w:val="center"/>
          </w:tcPr>
          <w:p w:rsidR="005A0AA2" w:rsidRPr="00703799" w:rsidRDefault="005A0AA2" w:rsidP="00501BBF">
            <w:pPr>
              <w:rPr>
                <w:szCs w:val="20"/>
              </w:rPr>
            </w:pPr>
            <w:r w:rsidRPr="00703799">
              <w:rPr>
                <w:szCs w:val="20"/>
              </w:rPr>
              <w:t>SOUS RABAT POCHE</w:t>
            </w:r>
          </w:p>
        </w:tc>
        <w:tc>
          <w:tcPr>
            <w:tcW w:w="2572" w:type="dxa"/>
            <w:vMerge/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A0AA2" w:rsidRPr="00C830F2" w:rsidRDefault="00860E45" w:rsidP="00501BBF">
            <w:pPr>
              <w:rPr>
                <w:sz w:val="18"/>
                <w:szCs w:val="18"/>
              </w:rPr>
            </w:pPr>
            <w:r w:rsidRPr="00C830F2">
              <w:rPr>
                <w:sz w:val="18"/>
                <w:szCs w:val="18"/>
              </w:rPr>
              <w:t>Montage en forme</w:t>
            </w: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13</w:t>
            </w:r>
          </w:p>
        </w:tc>
        <w:tc>
          <w:tcPr>
            <w:tcW w:w="736" w:type="dxa"/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4</w:t>
            </w:r>
          </w:p>
        </w:tc>
        <w:tc>
          <w:tcPr>
            <w:tcW w:w="3414" w:type="dxa"/>
            <w:vAlign w:val="center"/>
          </w:tcPr>
          <w:p w:rsidR="005A0AA2" w:rsidRPr="00703799" w:rsidRDefault="005A0AA2" w:rsidP="00501BBF">
            <w:pPr>
              <w:rPr>
                <w:szCs w:val="20"/>
              </w:rPr>
            </w:pPr>
            <w:r w:rsidRPr="00703799">
              <w:rPr>
                <w:szCs w:val="20"/>
              </w:rPr>
              <w:t>PASSANT</w:t>
            </w:r>
          </w:p>
        </w:tc>
        <w:tc>
          <w:tcPr>
            <w:tcW w:w="2572" w:type="dxa"/>
            <w:vMerge/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A0AA2" w:rsidRPr="00C830F2" w:rsidRDefault="00860E45" w:rsidP="00501BBF">
            <w:pPr>
              <w:rPr>
                <w:sz w:val="18"/>
                <w:szCs w:val="18"/>
              </w:rPr>
            </w:pPr>
            <w:r w:rsidRPr="00C830F2">
              <w:rPr>
                <w:sz w:val="18"/>
                <w:szCs w:val="18"/>
              </w:rPr>
              <w:t>12 mm de large</w:t>
            </w:r>
          </w:p>
        </w:tc>
      </w:tr>
      <w:tr w:rsidR="00860E45" w:rsidTr="003536C6">
        <w:tc>
          <w:tcPr>
            <w:tcW w:w="817" w:type="dxa"/>
            <w:tcBorders>
              <w:left w:val="single" w:sz="18" w:space="0" w:color="000000"/>
            </w:tcBorders>
            <w:shd w:val="clear" w:color="auto" w:fill="00B0F0"/>
            <w:vAlign w:val="center"/>
          </w:tcPr>
          <w:p w:rsidR="00860E45" w:rsidRPr="00703799" w:rsidRDefault="00860E45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12</w:t>
            </w:r>
          </w:p>
        </w:tc>
        <w:tc>
          <w:tcPr>
            <w:tcW w:w="736" w:type="dxa"/>
            <w:vAlign w:val="center"/>
          </w:tcPr>
          <w:p w:rsidR="00860E45" w:rsidRPr="00703799" w:rsidRDefault="00860E45" w:rsidP="0070379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14" w:type="dxa"/>
            <w:vAlign w:val="center"/>
          </w:tcPr>
          <w:p w:rsidR="00860E45" w:rsidRPr="00703799" w:rsidRDefault="00860E45" w:rsidP="00501BBF">
            <w:pPr>
              <w:rPr>
                <w:szCs w:val="20"/>
              </w:rPr>
            </w:pPr>
            <w:r w:rsidRPr="00703799">
              <w:rPr>
                <w:szCs w:val="20"/>
              </w:rPr>
              <w:t>POIGNEE</w:t>
            </w:r>
          </w:p>
        </w:tc>
        <w:tc>
          <w:tcPr>
            <w:tcW w:w="2572" w:type="dxa"/>
            <w:vMerge/>
            <w:vAlign w:val="center"/>
          </w:tcPr>
          <w:p w:rsidR="00860E45" w:rsidRPr="00703799" w:rsidRDefault="00860E45" w:rsidP="00703799">
            <w:pPr>
              <w:jc w:val="center"/>
              <w:rPr>
                <w:szCs w:val="20"/>
              </w:rPr>
            </w:pPr>
          </w:p>
        </w:tc>
        <w:tc>
          <w:tcPr>
            <w:tcW w:w="2266" w:type="dxa"/>
            <w:vMerge w:val="restart"/>
            <w:tcBorders>
              <w:right w:val="single" w:sz="18" w:space="0" w:color="000000"/>
            </w:tcBorders>
            <w:vAlign w:val="center"/>
          </w:tcPr>
          <w:p w:rsidR="00860E45" w:rsidRPr="00C830F2" w:rsidRDefault="00860E45" w:rsidP="00501BBF">
            <w:pPr>
              <w:rPr>
                <w:sz w:val="18"/>
                <w:szCs w:val="18"/>
              </w:rPr>
            </w:pPr>
            <w:r w:rsidRPr="00C830F2">
              <w:rPr>
                <w:sz w:val="18"/>
                <w:szCs w:val="18"/>
              </w:rPr>
              <w:t>À recouper</w:t>
            </w:r>
          </w:p>
        </w:tc>
      </w:tr>
      <w:tr w:rsidR="00860E45" w:rsidTr="003536C6">
        <w:tc>
          <w:tcPr>
            <w:tcW w:w="817" w:type="dxa"/>
            <w:tcBorders>
              <w:left w:val="single" w:sz="18" w:space="0" w:color="000000"/>
            </w:tcBorders>
            <w:shd w:val="clear" w:color="auto" w:fill="00B0F0"/>
            <w:vAlign w:val="center"/>
          </w:tcPr>
          <w:p w:rsidR="00860E45" w:rsidRPr="00703799" w:rsidRDefault="00860E45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11</w:t>
            </w:r>
          </w:p>
        </w:tc>
        <w:tc>
          <w:tcPr>
            <w:tcW w:w="736" w:type="dxa"/>
            <w:vAlign w:val="center"/>
          </w:tcPr>
          <w:p w:rsidR="00860E45" w:rsidRPr="00703799" w:rsidRDefault="00860E45" w:rsidP="00703799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14" w:type="dxa"/>
            <w:vAlign w:val="center"/>
          </w:tcPr>
          <w:p w:rsidR="00860E45" w:rsidRPr="00703799" w:rsidRDefault="00860E45" w:rsidP="00501BBF">
            <w:pPr>
              <w:rPr>
                <w:szCs w:val="20"/>
              </w:rPr>
            </w:pPr>
            <w:r w:rsidRPr="00703799">
              <w:rPr>
                <w:szCs w:val="20"/>
              </w:rPr>
              <w:t>ENCHAPE</w:t>
            </w:r>
          </w:p>
        </w:tc>
        <w:tc>
          <w:tcPr>
            <w:tcW w:w="2572" w:type="dxa"/>
            <w:vMerge/>
            <w:vAlign w:val="center"/>
          </w:tcPr>
          <w:p w:rsidR="00860E45" w:rsidRPr="00703799" w:rsidRDefault="00860E45" w:rsidP="00703799">
            <w:pPr>
              <w:jc w:val="center"/>
              <w:rPr>
                <w:szCs w:val="20"/>
              </w:rPr>
            </w:pPr>
          </w:p>
        </w:tc>
        <w:tc>
          <w:tcPr>
            <w:tcW w:w="2266" w:type="dxa"/>
            <w:vMerge/>
            <w:tcBorders>
              <w:right w:val="single" w:sz="18" w:space="0" w:color="000000"/>
            </w:tcBorders>
            <w:vAlign w:val="center"/>
          </w:tcPr>
          <w:p w:rsidR="00860E45" w:rsidRPr="00C830F2" w:rsidRDefault="00860E45" w:rsidP="00501BBF">
            <w:pPr>
              <w:rPr>
                <w:sz w:val="18"/>
                <w:szCs w:val="18"/>
              </w:rPr>
            </w:pP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10</w:t>
            </w:r>
          </w:p>
        </w:tc>
        <w:tc>
          <w:tcPr>
            <w:tcW w:w="736" w:type="dxa"/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</w:t>
            </w:r>
          </w:p>
        </w:tc>
        <w:tc>
          <w:tcPr>
            <w:tcW w:w="3414" w:type="dxa"/>
            <w:vAlign w:val="center"/>
          </w:tcPr>
          <w:p w:rsidR="005A0AA2" w:rsidRPr="00703799" w:rsidRDefault="005A0AA2" w:rsidP="00501BBF">
            <w:pPr>
              <w:rPr>
                <w:szCs w:val="20"/>
              </w:rPr>
            </w:pPr>
            <w:r w:rsidRPr="00703799">
              <w:rPr>
                <w:szCs w:val="20"/>
              </w:rPr>
              <w:t>CORPS MILIEU DOS</w:t>
            </w:r>
          </w:p>
        </w:tc>
        <w:tc>
          <w:tcPr>
            <w:tcW w:w="2572" w:type="dxa"/>
            <w:vMerge/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A0AA2" w:rsidRPr="004E280B" w:rsidRDefault="004E280B" w:rsidP="004E28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09</w:t>
            </w:r>
          </w:p>
        </w:tc>
        <w:tc>
          <w:tcPr>
            <w:tcW w:w="736" w:type="dxa"/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</w:t>
            </w:r>
          </w:p>
        </w:tc>
        <w:tc>
          <w:tcPr>
            <w:tcW w:w="3414" w:type="dxa"/>
            <w:vAlign w:val="center"/>
          </w:tcPr>
          <w:p w:rsidR="005A0AA2" w:rsidRPr="00703799" w:rsidRDefault="005A0AA2" w:rsidP="00501BBF">
            <w:pPr>
              <w:rPr>
                <w:szCs w:val="20"/>
              </w:rPr>
            </w:pPr>
            <w:r w:rsidRPr="00703799">
              <w:rPr>
                <w:szCs w:val="20"/>
              </w:rPr>
              <w:t>FOND</w:t>
            </w:r>
          </w:p>
        </w:tc>
        <w:tc>
          <w:tcPr>
            <w:tcW w:w="2572" w:type="dxa"/>
            <w:vMerge/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A0AA2" w:rsidRPr="004E280B" w:rsidRDefault="004E280B" w:rsidP="004E28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08</w:t>
            </w:r>
          </w:p>
        </w:tc>
        <w:tc>
          <w:tcPr>
            <w:tcW w:w="736" w:type="dxa"/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2</w:t>
            </w:r>
          </w:p>
        </w:tc>
        <w:tc>
          <w:tcPr>
            <w:tcW w:w="3414" w:type="dxa"/>
            <w:vAlign w:val="center"/>
          </w:tcPr>
          <w:p w:rsidR="005A0AA2" w:rsidRPr="00703799" w:rsidRDefault="005A0AA2" w:rsidP="00501BBF">
            <w:pPr>
              <w:rPr>
                <w:szCs w:val="20"/>
              </w:rPr>
            </w:pPr>
            <w:r w:rsidRPr="00703799">
              <w:rPr>
                <w:szCs w:val="20"/>
              </w:rPr>
              <w:t>SOUFFLET CÔTÉ</w:t>
            </w:r>
          </w:p>
        </w:tc>
        <w:tc>
          <w:tcPr>
            <w:tcW w:w="2572" w:type="dxa"/>
            <w:vMerge/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A0AA2" w:rsidRPr="004E280B" w:rsidRDefault="004E280B" w:rsidP="004E28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br w:type="page"/>
              <w:t>07</w:t>
            </w:r>
          </w:p>
        </w:tc>
        <w:tc>
          <w:tcPr>
            <w:tcW w:w="736" w:type="dxa"/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</w:t>
            </w:r>
          </w:p>
        </w:tc>
        <w:tc>
          <w:tcPr>
            <w:tcW w:w="3414" w:type="dxa"/>
            <w:vAlign w:val="center"/>
          </w:tcPr>
          <w:p w:rsidR="005A0AA2" w:rsidRPr="00703799" w:rsidRDefault="005A0AA2" w:rsidP="00501BBF">
            <w:pPr>
              <w:rPr>
                <w:szCs w:val="20"/>
              </w:rPr>
            </w:pPr>
            <w:r w:rsidRPr="00703799">
              <w:rPr>
                <w:szCs w:val="20"/>
              </w:rPr>
              <w:t>RABAT POCHE DEVANT</w:t>
            </w:r>
          </w:p>
        </w:tc>
        <w:tc>
          <w:tcPr>
            <w:tcW w:w="2572" w:type="dxa"/>
            <w:vMerge/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A0AA2" w:rsidRPr="004E280B" w:rsidRDefault="004E280B" w:rsidP="004E28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06</w:t>
            </w:r>
          </w:p>
        </w:tc>
        <w:tc>
          <w:tcPr>
            <w:tcW w:w="736" w:type="dxa"/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</w:t>
            </w:r>
          </w:p>
        </w:tc>
        <w:tc>
          <w:tcPr>
            <w:tcW w:w="3414" w:type="dxa"/>
            <w:vAlign w:val="center"/>
          </w:tcPr>
          <w:p w:rsidR="005A0AA2" w:rsidRPr="00703799" w:rsidRDefault="005A0AA2">
            <w:pPr>
              <w:rPr>
                <w:szCs w:val="20"/>
              </w:rPr>
            </w:pPr>
            <w:r w:rsidRPr="00703799">
              <w:rPr>
                <w:szCs w:val="20"/>
              </w:rPr>
              <w:t>GOUSSET POCHE DEVANT</w:t>
            </w:r>
          </w:p>
        </w:tc>
        <w:tc>
          <w:tcPr>
            <w:tcW w:w="2572" w:type="dxa"/>
            <w:vMerge/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A0AA2" w:rsidRPr="004E280B" w:rsidRDefault="004E280B" w:rsidP="004E28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05</w:t>
            </w:r>
          </w:p>
        </w:tc>
        <w:tc>
          <w:tcPr>
            <w:tcW w:w="736" w:type="dxa"/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</w:t>
            </w:r>
          </w:p>
        </w:tc>
        <w:tc>
          <w:tcPr>
            <w:tcW w:w="3414" w:type="dxa"/>
            <w:vAlign w:val="center"/>
          </w:tcPr>
          <w:p w:rsidR="005A0AA2" w:rsidRPr="00703799" w:rsidRDefault="005A0AA2">
            <w:pPr>
              <w:rPr>
                <w:szCs w:val="20"/>
              </w:rPr>
            </w:pPr>
            <w:r w:rsidRPr="00703799">
              <w:rPr>
                <w:szCs w:val="20"/>
              </w:rPr>
              <w:t>CORPS POCHE DEVANT</w:t>
            </w:r>
          </w:p>
        </w:tc>
        <w:tc>
          <w:tcPr>
            <w:tcW w:w="2572" w:type="dxa"/>
            <w:vMerge/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A0AA2" w:rsidRPr="004E280B" w:rsidRDefault="004E280B" w:rsidP="004E28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04</w:t>
            </w:r>
          </w:p>
        </w:tc>
        <w:tc>
          <w:tcPr>
            <w:tcW w:w="736" w:type="dxa"/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1</w:t>
            </w:r>
          </w:p>
        </w:tc>
        <w:tc>
          <w:tcPr>
            <w:tcW w:w="3414" w:type="dxa"/>
            <w:vAlign w:val="center"/>
          </w:tcPr>
          <w:p w:rsidR="005A0AA2" w:rsidRPr="00703799" w:rsidRDefault="005A0AA2">
            <w:pPr>
              <w:rPr>
                <w:szCs w:val="20"/>
              </w:rPr>
            </w:pPr>
            <w:r w:rsidRPr="00703799">
              <w:rPr>
                <w:szCs w:val="20"/>
              </w:rPr>
              <w:t>CORPS MILIEU HAUT</w:t>
            </w:r>
          </w:p>
        </w:tc>
        <w:tc>
          <w:tcPr>
            <w:tcW w:w="2572" w:type="dxa"/>
            <w:vMerge/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A0AA2" w:rsidRPr="004E280B" w:rsidRDefault="004E280B" w:rsidP="004E28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03</w:t>
            </w:r>
          </w:p>
        </w:tc>
        <w:tc>
          <w:tcPr>
            <w:tcW w:w="736" w:type="dxa"/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2</w:t>
            </w:r>
          </w:p>
        </w:tc>
        <w:tc>
          <w:tcPr>
            <w:tcW w:w="3414" w:type="dxa"/>
            <w:vAlign w:val="center"/>
          </w:tcPr>
          <w:p w:rsidR="005A0AA2" w:rsidRPr="00703799" w:rsidRDefault="005A0AA2">
            <w:pPr>
              <w:rPr>
                <w:szCs w:val="20"/>
              </w:rPr>
            </w:pPr>
            <w:r w:rsidRPr="00703799">
              <w:rPr>
                <w:szCs w:val="20"/>
              </w:rPr>
              <w:t>CORPS MILIEU BAS</w:t>
            </w:r>
          </w:p>
        </w:tc>
        <w:tc>
          <w:tcPr>
            <w:tcW w:w="2572" w:type="dxa"/>
            <w:vMerge/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A0AA2" w:rsidRPr="004E280B" w:rsidRDefault="004E280B" w:rsidP="004E28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</w:tcBorders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02</w:t>
            </w:r>
          </w:p>
        </w:tc>
        <w:tc>
          <w:tcPr>
            <w:tcW w:w="736" w:type="dxa"/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2</w:t>
            </w:r>
          </w:p>
        </w:tc>
        <w:tc>
          <w:tcPr>
            <w:tcW w:w="3414" w:type="dxa"/>
            <w:vAlign w:val="center"/>
          </w:tcPr>
          <w:p w:rsidR="005A0AA2" w:rsidRPr="00703799" w:rsidRDefault="005A0AA2">
            <w:pPr>
              <w:rPr>
                <w:szCs w:val="20"/>
              </w:rPr>
            </w:pPr>
            <w:r w:rsidRPr="00703799">
              <w:rPr>
                <w:szCs w:val="20"/>
              </w:rPr>
              <w:t>CORPS GAUCHE</w:t>
            </w:r>
          </w:p>
        </w:tc>
        <w:tc>
          <w:tcPr>
            <w:tcW w:w="2572" w:type="dxa"/>
            <w:vMerge/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</w:p>
        </w:tc>
        <w:tc>
          <w:tcPr>
            <w:tcW w:w="2266" w:type="dxa"/>
            <w:tcBorders>
              <w:right w:val="single" w:sz="18" w:space="0" w:color="000000"/>
            </w:tcBorders>
            <w:vAlign w:val="center"/>
          </w:tcPr>
          <w:p w:rsidR="005A0AA2" w:rsidRPr="004E280B" w:rsidRDefault="004E280B" w:rsidP="004E28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A0AA2" w:rsidTr="003536C6">
        <w:tc>
          <w:tcPr>
            <w:tcW w:w="817" w:type="dxa"/>
            <w:tcBorders>
              <w:left w:val="single" w:sz="18" w:space="0" w:color="000000"/>
              <w:bottom w:val="single" w:sz="18" w:space="0" w:color="000000"/>
            </w:tcBorders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01</w:t>
            </w:r>
          </w:p>
        </w:tc>
        <w:tc>
          <w:tcPr>
            <w:tcW w:w="736" w:type="dxa"/>
            <w:tcBorders>
              <w:bottom w:val="single" w:sz="18" w:space="0" w:color="000000"/>
            </w:tcBorders>
            <w:vAlign w:val="center"/>
          </w:tcPr>
          <w:p w:rsidR="005A0AA2" w:rsidRPr="00703799" w:rsidRDefault="005A0AA2" w:rsidP="00703799">
            <w:pPr>
              <w:jc w:val="center"/>
              <w:rPr>
                <w:sz w:val="24"/>
              </w:rPr>
            </w:pPr>
            <w:r w:rsidRPr="00703799">
              <w:rPr>
                <w:sz w:val="24"/>
              </w:rPr>
              <w:t>2</w:t>
            </w:r>
          </w:p>
        </w:tc>
        <w:tc>
          <w:tcPr>
            <w:tcW w:w="3414" w:type="dxa"/>
            <w:tcBorders>
              <w:bottom w:val="single" w:sz="18" w:space="0" w:color="000000"/>
            </w:tcBorders>
            <w:vAlign w:val="center"/>
          </w:tcPr>
          <w:p w:rsidR="005A0AA2" w:rsidRPr="00703799" w:rsidRDefault="005A0AA2">
            <w:pPr>
              <w:rPr>
                <w:szCs w:val="20"/>
              </w:rPr>
            </w:pPr>
            <w:r w:rsidRPr="00703799">
              <w:rPr>
                <w:szCs w:val="20"/>
              </w:rPr>
              <w:t>CORPS DROIT</w:t>
            </w:r>
          </w:p>
        </w:tc>
        <w:tc>
          <w:tcPr>
            <w:tcW w:w="2572" w:type="dxa"/>
            <w:vMerge/>
            <w:tcBorders>
              <w:bottom w:val="single" w:sz="18" w:space="0" w:color="000000"/>
            </w:tcBorders>
            <w:vAlign w:val="center"/>
          </w:tcPr>
          <w:p w:rsidR="005A0AA2" w:rsidRPr="00703799" w:rsidRDefault="005A0AA2" w:rsidP="00703799">
            <w:pPr>
              <w:jc w:val="center"/>
              <w:rPr>
                <w:szCs w:val="20"/>
              </w:rPr>
            </w:pPr>
          </w:p>
        </w:tc>
        <w:tc>
          <w:tcPr>
            <w:tcW w:w="2266" w:type="dxa"/>
            <w:tcBorders>
              <w:bottom w:val="single" w:sz="18" w:space="0" w:color="000000"/>
              <w:right w:val="single" w:sz="18" w:space="0" w:color="000000"/>
            </w:tcBorders>
            <w:vAlign w:val="center"/>
          </w:tcPr>
          <w:p w:rsidR="005A0AA2" w:rsidRPr="004E280B" w:rsidRDefault="004E280B" w:rsidP="004E28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A0AA2" w:rsidTr="00A1548D">
        <w:tc>
          <w:tcPr>
            <w:tcW w:w="8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5A0AA2" w:rsidRPr="00860E45" w:rsidRDefault="005A0AA2" w:rsidP="00860E45">
            <w:pPr>
              <w:jc w:val="center"/>
              <w:rPr>
                <w:b/>
                <w:sz w:val="24"/>
              </w:rPr>
            </w:pPr>
            <w:r w:rsidRPr="00860E45">
              <w:rPr>
                <w:b/>
                <w:sz w:val="24"/>
              </w:rPr>
              <w:t>REP</w:t>
            </w:r>
          </w:p>
        </w:tc>
        <w:tc>
          <w:tcPr>
            <w:tcW w:w="736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5A0AA2" w:rsidRPr="00860E45" w:rsidRDefault="005A0AA2" w:rsidP="00860E45">
            <w:pPr>
              <w:jc w:val="center"/>
              <w:rPr>
                <w:b/>
                <w:sz w:val="24"/>
              </w:rPr>
            </w:pPr>
            <w:r w:rsidRPr="00860E45">
              <w:rPr>
                <w:b/>
                <w:sz w:val="24"/>
              </w:rPr>
              <w:t>NBR</w:t>
            </w:r>
          </w:p>
        </w:tc>
        <w:tc>
          <w:tcPr>
            <w:tcW w:w="3414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5A0AA2" w:rsidRPr="00860E45" w:rsidRDefault="005A0AA2" w:rsidP="00860E45">
            <w:pPr>
              <w:jc w:val="center"/>
              <w:rPr>
                <w:b/>
                <w:szCs w:val="20"/>
              </w:rPr>
            </w:pPr>
            <w:r w:rsidRPr="00860E45">
              <w:rPr>
                <w:b/>
                <w:szCs w:val="20"/>
              </w:rPr>
              <w:t>DÉSIGNATION</w:t>
            </w:r>
          </w:p>
        </w:tc>
        <w:tc>
          <w:tcPr>
            <w:tcW w:w="257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5A0AA2" w:rsidRPr="00860E45" w:rsidRDefault="005A0AA2" w:rsidP="00860E45">
            <w:pPr>
              <w:jc w:val="center"/>
              <w:rPr>
                <w:b/>
                <w:szCs w:val="20"/>
              </w:rPr>
            </w:pPr>
            <w:r w:rsidRPr="00860E45">
              <w:rPr>
                <w:b/>
                <w:szCs w:val="20"/>
              </w:rPr>
              <w:t>MATIÉRE</w:t>
            </w:r>
          </w:p>
        </w:tc>
        <w:tc>
          <w:tcPr>
            <w:tcW w:w="2266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 w:themeFill="background1" w:themeFillShade="BF"/>
            <w:vAlign w:val="center"/>
          </w:tcPr>
          <w:p w:rsidR="005A0AA2" w:rsidRPr="00C830F2" w:rsidRDefault="005A0AA2" w:rsidP="00860E45">
            <w:pPr>
              <w:jc w:val="center"/>
              <w:rPr>
                <w:b/>
                <w:sz w:val="18"/>
                <w:szCs w:val="18"/>
              </w:rPr>
            </w:pPr>
            <w:r w:rsidRPr="00C830F2">
              <w:rPr>
                <w:b/>
                <w:sz w:val="18"/>
                <w:szCs w:val="18"/>
              </w:rPr>
              <w:t>OBSERVATIONS</w:t>
            </w:r>
          </w:p>
        </w:tc>
      </w:tr>
      <w:tr w:rsidR="003536C6" w:rsidTr="00A1548D">
        <w:tc>
          <w:tcPr>
            <w:tcW w:w="9805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 w:themeFill="background1" w:themeFillShade="BF"/>
            <w:vAlign w:val="center"/>
          </w:tcPr>
          <w:p w:rsidR="003536C6" w:rsidRPr="003536C6" w:rsidRDefault="00A1548D" w:rsidP="00860E4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NOMENCLATURE SA</w:t>
            </w:r>
            <w:r w:rsidR="003536C6" w:rsidRPr="003536C6">
              <w:rPr>
                <w:b/>
                <w:sz w:val="32"/>
                <w:szCs w:val="32"/>
              </w:rPr>
              <w:t>C VALÉRIE</w:t>
            </w:r>
          </w:p>
        </w:tc>
      </w:tr>
    </w:tbl>
    <w:p w:rsidR="009F3C24" w:rsidRDefault="009F3C24" w:rsidP="00AD45EF"/>
    <w:sectPr w:rsidR="009F3C24" w:rsidSect="00281AFD">
      <w:headerReference w:type="default" r:id="rId25"/>
      <w:footerReference w:type="default" r:id="rId26"/>
      <w:pgSz w:w="11906" w:h="16838" w:code="9"/>
      <w:pgMar w:top="851" w:right="1134" w:bottom="1134" w:left="130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5F6A" w:rsidRDefault="00C15F6A" w:rsidP="00C00184">
      <w:r>
        <w:separator/>
      </w:r>
    </w:p>
  </w:endnote>
  <w:endnote w:type="continuationSeparator" w:id="0">
    <w:p w:rsidR="00C15F6A" w:rsidRDefault="00C15F6A" w:rsidP="00C00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tblpXSpec="center" w:tblpY="1"/>
      <w:tblOverlap w:val="never"/>
      <w:tblW w:w="10740" w:type="dxa"/>
      <w:jc w:val="center"/>
      <w:tblLook w:val="04A0" w:firstRow="1" w:lastRow="0" w:firstColumn="1" w:lastColumn="0" w:noHBand="0" w:noVBand="1"/>
    </w:tblPr>
    <w:tblGrid>
      <w:gridCol w:w="2345"/>
      <w:gridCol w:w="5701"/>
      <w:gridCol w:w="2694"/>
    </w:tblGrid>
    <w:tr w:rsidR="00A712C4" w:rsidRPr="00DC60A8" w:rsidTr="00320DD6">
      <w:trPr>
        <w:jc w:val="center"/>
      </w:trPr>
      <w:tc>
        <w:tcPr>
          <w:tcW w:w="2345" w:type="dxa"/>
          <w:tcBorders>
            <w:right w:val="single" w:sz="4" w:space="0" w:color="auto"/>
          </w:tcBorders>
        </w:tcPr>
        <w:p w:rsidR="00A712C4" w:rsidRPr="003D7A79" w:rsidRDefault="00A712C4" w:rsidP="00320DD6">
          <w:pPr>
            <w:pStyle w:val="En-tte"/>
            <w:rPr>
              <w:b/>
              <w:sz w:val="32"/>
            </w:rPr>
          </w:pPr>
          <w:r>
            <w:rPr>
              <w:b/>
            </w:rPr>
            <w:t>Session 2018</w:t>
          </w:r>
        </w:p>
      </w:tc>
      <w:tc>
        <w:tcPr>
          <w:tcW w:w="5701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A712C4" w:rsidRPr="003D7A79" w:rsidRDefault="00A712C4" w:rsidP="00281AFD">
          <w:pPr>
            <w:pStyle w:val="Pieddepage"/>
            <w:jc w:val="center"/>
            <w:rPr>
              <w:sz w:val="14"/>
            </w:rPr>
          </w:pPr>
          <w:r w:rsidRPr="00A52FA2">
            <w:rPr>
              <w:i/>
              <w:sz w:val="14"/>
            </w:rPr>
            <w:fldChar w:fldCharType="begin"/>
          </w:r>
          <w:r w:rsidRPr="00A52FA2">
            <w:rPr>
              <w:i/>
              <w:sz w:val="14"/>
            </w:rPr>
            <w:instrText xml:space="preserve"> FILENAME  \* Lower  \* MERGEFORMAT </w:instrText>
          </w:r>
          <w:r w:rsidRPr="00A52FA2">
            <w:rPr>
              <w:i/>
              <w:sz w:val="14"/>
            </w:rPr>
            <w:fldChar w:fldCharType="separate"/>
          </w:r>
          <w:r w:rsidR="00085D1D">
            <w:rPr>
              <w:i/>
              <w:noProof/>
              <w:sz w:val="14"/>
            </w:rPr>
            <w:t>ccf e42 2018.docx</w:t>
          </w:r>
          <w:r w:rsidRPr="00A52FA2">
            <w:rPr>
              <w:i/>
              <w:sz w:val="14"/>
            </w:rPr>
            <w:fldChar w:fldCharType="end"/>
          </w:r>
          <w:r w:rsidRPr="00A52FA2">
            <w:rPr>
              <w:i/>
              <w:sz w:val="14"/>
            </w:rPr>
            <w:t xml:space="preserve"> - Lycée du Dauphiné </w:t>
          </w:r>
        </w:p>
      </w:tc>
      <w:tc>
        <w:tcPr>
          <w:tcW w:w="2694" w:type="dxa"/>
          <w:tcBorders>
            <w:left w:val="single" w:sz="4" w:space="0" w:color="auto"/>
          </w:tcBorders>
          <w:vAlign w:val="center"/>
        </w:tcPr>
        <w:p w:rsidR="00A712C4" w:rsidRPr="00847816" w:rsidRDefault="00A712C4" w:rsidP="00320DD6">
          <w:pPr>
            <w:pStyle w:val="En-tte"/>
            <w:jc w:val="center"/>
            <w:rPr>
              <w:sz w:val="24"/>
            </w:rPr>
          </w:pPr>
          <w:r w:rsidRPr="00847816">
            <w:rPr>
              <w:sz w:val="24"/>
            </w:rPr>
            <w:t xml:space="preserve">Page </w:t>
          </w:r>
          <w:r w:rsidRPr="00847816">
            <w:rPr>
              <w:sz w:val="24"/>
            </w:rPr>
            <w:fldChar w:fldCharType="begin"/>
          </w:r>
          <w:r w:rsidRPr="00847816">
            <w:rPr>
              <w:sz w:val="24"/>
            </w:rPr>
            <w:instrText xml:space="preserve"> PAGE   \* MERGEFORMAT </w:instrText>
          </w:r>
          <w:r w:rsidRPr="00847816">
            <w:rPr>
              <w:sz w:val="24"/>
            </w:rPr>
            <w:fldChar w:fldCharType="separate"/>
          </w:r>
          <w:r w:rsidR="001A704B">
            <w:rPr>
              <w:noProof/>
              <w:sz w:val="24"/>
            </w:rPr>
            <w:t>2</w:t>
          </w:r>
          <w:r w:rsidRPr="00847816">
            <w:rPr>
              <w:sz w:val="24"/>
            </w:rPr>
            <w:fldChar w:fldCharType="end"/>
          </w:r>
          <w:r w:rsidR="000E234A">
            <w:rPr>
              <w:sz w:val="24"/>
            </w:rPr>
            <w:t>/10</w:t>
          </w:r>
        </w:p>
      </w:tc>
    </w:tr>
  </w:tbl>
  <w:p w:rsidR="00A712C4" w:rsidRPr="00420F83" w:rsidRDefault="00A712C4" w:rsidP="00420F8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D87B78" wp14:editId="4A058389">
              <wp:simplePos x="0" y="0"/>
              <wp:positionH relativeFrom="column">
                <wp:posOffset>-512791</wp:posOffset>
              </wp:positionH>
              <wp:positionV relativeFrom="paragraph">
                <wp:posOffset>-100561</wp:posOffset>
              </wp:positionV>
              <wp:extent cx="6858000" cy="0"/>
              <wp:effectExtent l="0" t="0" r="19050" b="1905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C3217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40.4pt;margin-top:-7.9pt;width:540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" strokecolor="#548dd4" strokeweight="1.25pt">
              <v:shadow color="#868686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5F6A" w:rsidRDefault="00C15F6A" w:rsidP="00C00184">
      <w:r>
        <w:separator/>
      </w:r>
    </w:p>
  </w:footnote>
  <w:footnote w:type="continuationSeparator" w:id="0">
    <w:p w:rsidR="00C15F6A" w:rsidRDefault="00C15F6A" w:rsidP="00C001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40" w:type="dxa"/>
      <w:tblInd w:w="-709" w:type="dxa"/>
      <w:tblLook w:val="04A0" w:firstRow="1" w:lastRow="0" w:firstColumn="1" w:lastColumn="0" w:noHBand="0" w:noVBand="1"/>
    </w:tblPr>
    <w:tblGrid>
      <w:gridCol w:w="2660"/>
      <w:gridCol w:w="5812"/>
      <w:gridCol w:w="2268"/>
    </w:tblGrid>
    <w:tr w:rsidR="00A712C4" w:rsidRPr="00DC60A8" w:rsidTr="00A52FA2">
      <w:tc>
        <w:tcPr>
          <w:tcW w:w="2660" w:type="dxa"/>
          <w:tcBorders>
            <w:right w:val="single" w:sz="4" w:space="0" w:color="auto"/>
          </w:tcBorders>
          <w:vAlign w:val="center"/>
        </w:tcPr>
        <w:p w:rsidR="00A712C4" w:rsidRPr="00A52FA2" w:rsidRDefault="00A712C4" w:rsidP="00A52FA2">
          <w:pPr>
            <w:pStyle w:val="En-tte"/>
            <w:jc w:val="center"/>
            <w:rPr>
              <w:rStyle w:val="Titredulivre"/>
              <w:b/>
              <w:sz w:val="26"/>
              <w:szCs w:val="26"/>
            </w:rPr>
          </w:pPr>
          <w:r w:rsidRPr="00A52FA2">
            <w:rPr>
              <w:rStyle w:val="Titredulivre"/>
              <w:b/>
              <w:szCs w:val="26"/>
            </w:rPr>
            <w:t>Lycée du Dauphiné</w:t>
          </w:r>
        </w:p>
      </w:tc>
      <w:tc>
        <w:tcPr>
          <w:tcW w:w="5812" w:type="dxa"/>
          <w:tcBorders>
            <w:left w:val="single" w:sz="4" w:space="0" w:color="auto"/>
            <w:right w:val="single" w:sz="4" w:space="0" w:color="auto"/>
          </w:tcBorders>
        </w:tcPr>
        <w:p w:rsidR="00A712C4" w:rsidRPr="00C21556" w:rsidRDefault="00A712C4" w:rsidP="00C21556">
          <w:pPr>
            <w:pStyle w:val="Sous-titre"/>
            <w:spacing w:after="0"/>
            <w:jc w:val="left"/>
            <w:rPr>
              <w:rStyle w:val="Titredulivre"/>
            </w:rPr>
          </w:pPr>
          <w:r w:rsidRPr="00C21556">
            <w:rPr>
              <w:rStyle w:val="Titredulivre"/>
            </w:rPr>
            <w:fldChar w:fldCharType="begin"/>
          </w:r>
          <w:r w:rsidRPr="00C21556">
            <w:rPr>
              <w:rStyle w:val="Titredulivre"/>
            </w:rPr>
            <w:instrText xml:space="preserve"> TITLE  \* FirstCap  \* MERGEFORMAT </w:instrText>
          </w:r>
          <w:r w:rsidRPr="00C21556">
            <w:rPr>
              <w:rStyle w:val="Titredulivre"/>
            </w:rPr>
            <w:fldChar w:fldCharType="separate"/>
          </w:r>
          <w:proofErr w:type="spellStart"/>
          <w:r w:rsidR="00085D1D">
            <w:rPr>
              <w:rStyle w:val="Titredulivre"/>
            </w:rPr>
            <w:t>CCF</w:t>
          </w:r>
          <w:proofErr w:type="spellEnd"/>
          <w:r w:rsidR="00085D1D">
            <w:rPr>
              <w:rStyle w:val="Titredulivre"/>
            </w:rPr>
            <w:t xml:space="preserve"> unité U42 BTS MMCM</w:t>
          </w:r>
          <w:r w:rsidRPr="00C21556">
            <w:rPr>
              <w:rStyle w:val="Titredulivre"/>
            </w:rPr>
            <w:fldChar w:fldCharType="end"/>
          </w:r>
        </w:p>
      </w:tc>
      <w:tc>
        <w:tcPr>
          <w:tcW w:w="2268" w:type="dxa"/>
          <w:tcBorders>
            <w:left w:val="single" w:sz="4" w:space="0" w:color="auto"/>
          </w:tcBorders>
        </w:tcPr>
        <w:p w:rsidR="00A712C4" w:rsidRPr="00DC60A8" w:rsidRDefault="00A712C4" w:rsidP="00C00184">
          <w:pPr>
            <w:pStyle w:val="En-tte"/>
            <w:rPr>
              <w:sz w:val="32"/>
            </w:rPr>
          </w:pPr>
          <w:r>
            <w:rPr>
              <w:sz w:val="24"/>
            </w:rPr>
            <w:t>épreuve E42</w:t>
          </w:r>
        </w:p>
      </w:tc>
    </w:tr>
  </w:tbl>
  <w:p w:rsidR="00A712C4" w:rsidRPr="00A42841" w:rsidRDefault="00A712C4" w:rsidP="00C0018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B35037D" wp14:editId="4BD3BB76">
              <wp:simplePos x="0" y="0"/>
              <wp:positionH relativeFrom="column">
                <wp:posOffset>-478155</wp:posOffset>
              </wp:positionH>
              <wp:positionV relativeFrom="paragraph">
                <wp:posOffset>111125</wp:posOffset>
              </wp:positionV>
              <wp:extent cx="6858000" cy="0"/>
              <wp:effectExtent l="15240" t="13970" r="13335" b="1460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5A1E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37.65pt;margin-top:8.75pt;width:54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" strokecolor="#548dd4" strokeweight="1.25pt">
              <v:shadow color="#868686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859AB"/>
    <w:multiLevelType w:val="hybridMultilevel"/>
    <w:tmpl w:val="639838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604A4"/>
    <w:multiLevelType w:val="hybridMultilevel"/>
    <w:tmpl w:val="7AC09A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423D1"/>
    <w:multiLevelType w:val="hybridMultilevel"/>
    <w:tmpl w:val="8F5069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01E06"/>
    <w:multiLevelType w:val="hybridMultilevel"/>
    <w:tmpl w:val="86B2C9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F104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5E165EA"/>
    <w:multiLevelType w:val="hybridMultilevel"/>
    <w:tmpl w:val="FD7401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927C1"/>
    <w:multiLevelType w:val="hybridMultilevel"/>
    <w:tmpl w:val="8B56F0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C6F95"/>
    <w:multiLevelType w:val="hybridMultilevel"/>
    <w:tmpl w:val="F5B49248"/>
    <w:lvl w:ilvl="0" w:tplc="3A2E62E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2E5122"/>
    <w:multiLevelType w:val="hybridMultilevel"/>
    <w:tmpl w:val="7FE63B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FB47B4"/>
    <w:multiLevelType w:val="hybridMultilevel"/>
    <w:tmpl w:val="1DF804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2531E0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3F7F3F8A"/>
    <w:multiLevelType w:val="hybridMultilevel"/>
    <w:tmpl w:val="8090B574"/>
    <w:lvl w:ilvl="0" w:tplc="040C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2" w15:restartNumberingAfterBreak="0">
    <w:nsid w:val="429C2ECB"/>
    <w:multiLevelType w:val="hybridMultilevel"/>
    <w:tmpl w:val="A4E0A2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B60F5C"/>
    <w:multiLevelType w:val="hybridMultilevel"/>
    <w:tmpl w:val="D4229882"/>
    <w:lvl w:ilvl="0" w:tplc="5696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F6E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486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A4F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4C3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22E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80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C4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BC4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5CC5388"/>
    <w:multiLevelType w:val="hybridMultilevel"/>
    <w:tmpl w:val="9B9E82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9B5D89"/>
    <w:multiLevelType w:val="hybridMultilevel"/>
    <w:tmpl w:val="4DE0FD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F5153"/>
    <w:multiLevelType w:val="hybridMultilevel"/>
    <w:tmpl w:val="2F18FA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072A2E"/>
    <w:multiLevelType w:val="hybridMultilevel"/>
    <w:tmpl w:val="B41662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A245AA"/>
    <w:multiLevelType w:val="hybridMultilevel"/>
    <w:tmpl w:val="7A94F3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3466BE"/>
    <w:multiLevelType w:val="hybridMultilevel"/>
    <w:tmpl w:val="A7D884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661D48"/>
    <w:multiLevelType w:val="hybridMultilevel"/>
    <w:tmpl w:val="15C0DF82"/>
    <w:lvl w:ilvl="0" w:tplc="29FC2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922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2697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902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C0F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6C6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767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0A0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E9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1012562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65B63FB2"/>
    <w:multiLevelType w:val="hybridMultilevel"/>
    <w:tmpl w:val="A7EC7A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5A092F"/>
    <w:multiLevelType w:val="hybridMultilevel"/>
    <w:tmpl w:val="E990F622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4" w15:restartNumberingAfterBreak="0">
    <w:nsid w:val="68AB35A4"/>
    <w:multiLevelType w:val="hybridMultilevel"/>
    <w:tmpl w:val="16EEFB66"/>
    <w:lvl w:ilvl="0" w:tplc="3A2E62EC">
      <w:start w:val="1"/>
      <w:numFmt w:val="bullet"/>
      <w:lvlText w:val="­"/>
      <w:lvlJc w:val="left"/>
      <w:pPr>
        <w:ind w:left="1425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5" w15:restartNumberingAfterBreak="0">
    <w:nsid w:val="690812E5"/>
    <w:multiLevelType w:val="hybridMultilevel"/>
    <w:tmpl w:val="71E4A8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7B7222"/>
    <w:multiLevelType w:val="hybridMultilevel"/>
    <w:tmpl w:val="BC7C52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493B02"/>
    <w:multiLevelType w:val="hybridMultilevel"/>
    <w:tmpl w:val="E990F622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8" w15:restartNumberingAfterBreak="0">
    <w:nsid w:val="758A08C5"/>
    <w:multiLevelType w:val="hybridMultilevel"/>
    <w:tmpl w:val="62245D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C56008"/>
    <w:multiLevelType w:val="hybridMultilevel"/>
    <w:tmpl w:val="B9881336"/>
    <w:lvl w:ilvl="0" w:tplc="7D6E884A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2"/>
  </w:num>
  <w:num w:numId="3">
    <w:abstractNumId w:val="4"/>
  </w:num>
  <w:num w:numId="4">
    <w:abstractNumId w:val="26"/>
  </w:num>
  <w:num w:numId="5">
    <w:abstractNumId w:val="2"/>
  </w:num>
  <w:num w:numId="6">
    <w:abstractNumId w:val="20"/>
  </w:num>
  <w:num w:numId="7">
    <w:abstractNumId w:val="13"/>
  </w:num>
  <w:num w:numId="8">
    <w:abstractNumId w:val="22"/>
  </w:num>
  <w:num w:numId="9">
    <w:abstractNumId w:val="14"/>
  </w:num>
  <w:num w:numId="10">
    <w:abstractNumId w:val="27"/>
  </w:num>
  <w:num w:numId="11">
    <w:abstractNumId w:val="11"/>
  </w:num>
  <w:num w:numId="12">
    <w:abstractNumId w:val="10"/>
  </w:num>
  <w:num w:numId="13">
    <w:abstractNumId w:val="24"/>
  </w:num>
  <w:num w:numId="14">
    <w:abstractNumId w:val="7"/>
  </w:num>
  <w:num w:numId="15">
    <w:abstractNumId w:val="23"/>
  </w:num>
  <w:num w:numId="16">
    <w:abstractNumId w:val="5"/>
  </w:num>
  <w:num w:numId="17">
    <w:abstractNumId w:val="16"/>
  </w:num>
  <w:num w:numId="18">
    <w:abstractNumId w:val="21"/>
  </w:num>
  <w:num w:numId="19">
    <w:abstractNumId w:val="1"/>
  </w:num>
  <w:num w:numId="20">
    <w:abstractNumId w:val="3"/>
  </w:num>
  <w:num w:numId="21">
    <w:abstractNumId w:val="15"/>
  </w:num>
  <w:num w:numId="22">
    <w:abstractNumId w:val="25"/>
  </w:num>
  <w:num w:numId="23">
    <w:abstractNumId w:val="9"/>
  </w:num>
  <w:num w:numId="24">
    <w:abstractNumId w:val="17"/>
  </w:num>
  <w:num w:numId="25">
    <w:abstractNumId w:val="21"/>
  </w:num>
  <w:num w:numId="26">
    <w:abstractNumId w:val="21"/>
  </w:num>
  <w:num w:numId="27">
    <w:abstractNumId w:val="21"/>
  </w:num>
  <w:num w:numId="28">
    <w:abstractNumId w:val="6"/>
  </w:num>
  <w:num w:numId="29">
    <w:abstractNumId w:val="28"/>
  </w:num>
  <w:num w:numId="30">
    <w:abstractNumId w:val="19"/>
  </w:num>
  <w:num w:numId="31">
    <w:abstractNumId w:val="8"/>
  </w:num>
  <w:num w:numId="32">
    <w:abstractNumId w:val="18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7061"/>
    <w:rsid w:val="00004863"/>
    <w:rsid w:val="00005A5B"/>
    <w:rsid w:val="00007A47"/>
    <w:rsid w:val="00012513"/>
    <w:rsid w:val="000145E6"/>
    <w:rsid w:val="00015918"/>
    <w:rsid w:val="00017F25"/>
    <w:rsid w:val="000205EA"/>
    <w:rsid w:val="000229FC"/>
    <w:rsid w:val="0002314F"/>
    <w:rsid w:val="00025396"/>
    <w:rsid w:val="00034315"/>
    <w:rsid w:val="0004019D"/>
    <w:rsid w:val="00041929"/>
    <w:rsid w:val="00044B19"/>
    <w:rsid w:val="00045255"/>
    <w:rsid w:val="0004655F"/>
    <w:rsid w:val="00047F26"/>
    <w:rsid w:val="0005016C"/>
    <w:rsid w:val="00052A87"/>
    <w:rsid w:val="00053C79"/>
    <w:rsid w:val="00060EE4"/>
    <w:rsid w:val="00067C24"/>
    <w:rsid w:val="00070E60"/>
    <w:rsid w:val="0007434B"/>
    <w:rsid w:val="000745F0"/>
    <w:rsid w:val="00082A01"/>
    <w:rsid w:val="0008381F"/>
    <w:rsid w:val="00085D1D"/>
    <w:rsid w:val="00086F21"/>
    <w:rsid w:val="000904BB"/>
    <w:rsid w:val="00096810"/>
    <w:rsid w:val="000A4ED4"/>
    <w:rsid w:val="000A64F7"/>
    <w:rsid w:val="000A729D"/>
    <w:rsid w:val="000B0CDB"/>
    <w:rsid w:val="000B129E"/>
    <w:rsid w:val="000B1C5A"/>
    <w:rsid w:val="000B3A0A"/>
    <w:rsid w:val="000C2C3C"/>
    <w:rsid w:val="000C49D2"/>
    <w:rsid w:val="000C5014"/>
    <w:rsid w:val="000C7659"/>
    <w:rsid w:val="000D4237"/>
    <w:rsid w:val="000D4DAB"/>
    <w:rsid w:val="000D52DA"/>
    <w:rsid w:val="000E234A"/>
    <w:rsid w:val="000E2B44"/>
    <w:rsid w:val="000E2E57"/>
    <w:rsid w:val="000E4994"/>
    <w:rsid w:val="000E6FD5"/>
    <w:rsid w:val="000F4B74"/>
    <w:rsid w:val="000F6F00"/>
    <w:rsid w:val="0010672B"/>
    <w:rsid w:val="00111701"/>
    <w:rsid w:val="00112715"/>
    <w:rsid w:val="00115D92"/>
    <w:rsid w:val="00115E5A"/>
    <w:rsid w:val="001169E1"/>
    <w:rsid w:val="001212C8"/>
    <w:rsid w:val="0012645F"/>
    <w:rsid w:val="001271C9"/>
    <w:rsid w:val="001313CE"/>
    <w:rsid w:val="00132F63"/>
    <w:rsid w:val="001406E7"/>
    <w:rsid w:val="00150998"/>
    <w:rsid w:val="001546CA"/>
    <w:rsid w:val="00155407"/>
    <w:rsid w:val="00155C19"/>
    <w:rsid w:val="00160DDF"/>
    <w:rsid w:val="00161B57"/>
    <w:rsid w:val="00176D5F"/>
    <w:rsid w:val="00177235"/>
    <w:rsid w:val="00177F17"/>
    <w:rsid w:val="001815BB"/>
    <w:rsid w:val="0018785B"/>
    <w:rsid w:val="001A0C6E"/>
    <w:rsid w:val="001A3FF0"/>
    <w:rsid w:val="001A4BF7"/>
    <w:rsid w:val="001A704B"/>
    <w:rsid w:val="001A7BA3"/>
    <w:rsid w:val="001B0461"/>
    <w:rsid w:val="001B0D92"/>
    <w:rsid w:val="001B2231"/>
    <w:rsid w:val="001B4A4A"/>
    <w:rsid w:val="001B5BDB"/>
    <w:rsid w:val="001B747E"/>
    <w:rsid w:val="001C2194"/>
    <w:rsid w:val="001C257E"/>
    <w:rsid w:val="001C4538"/>
    <w:rsid w:val="001C550F"/>
    <w:rsid w:val="001D0E47"/>
    <w:rsid w:val="001D1895"/>
    <w:rsid w:val="001F291C"/>
    <w:rsid w:val="001F43E2"/>
    <w:rsid w:val="001F4FA6"/>
    <w:rsid w:val="001F6475"/>
    <w:rsid w:val="001F7516"/>
    <w:rsid w:val="0020323E"/>
    <w:rsid w:val="00205125"/>
    <w:rsid w:val="002055D5"/>
    <w:rsid w:val="002065DE"/>
    <w:rsid w:val="00207DE2"/>
    <w:rsid w:val="00210506"/>
    <w:rsid w:val="00212DFE"/>
    <w:rsid w:val="002143CE"/>
    <w:rsid w:val="00214D5A"/>
    <w:rsid w:val="00220B8F"/>
    <w:rsid w:val="00222C13"/>
    <w:rsid w:val="00222D54"/>
    <w:rsid w:val="0022637B"/>
    <w:rsid w:val="002277B1"/>
    <w:rsid w:val="00230CFA"/>
    <w:rsid w:val="00233E2C"/>
    <w:rsid w:val="002373D2"/>
    <w:rsid w:val="002432D7"/>
    <w:rsid w:val="0024727E"/>
    <w:rsid w:val="00254024"/>
    <w:rsid w:val="00254221"/>
    <w:rsid w:val="00265D66"/>
    <w:rsid w:val="0027493D"/>
    <w:rsid w:val="00274EA7"/>
    <w:rsid w:val="00277006"/>
    <w:rsid w:val="00281AFD"/>
    <w:rsid w:val="002848C4"/>
    <w:rsid w:val="00285743"/>
    <w:rsid w:val="00285896"/>
    <w:rsid w:val="00293CF0"/>
    <w:rsid w:val="002A06EB"/>
    <w:rsid w:val="002A11A9"/>
    <w:rsid w:val="002A1658"/>
    <w:rsid w:val="002A7605"/>
    <w:rsid w:val="002B0A24"/>
    <w:rsid w:val="002B209C"/>
    <w:rsid w:val="002B508A"/>
    <w:rsid w:val="002D11CC"/>
    <w:rsid w:val="002D322D"/>
    <w:rsid w:val="002D3C41"/>
    <w:rsid w:val="002E3DE9"/>
    <w:rsid w:val="002E5244"/>
    <w:rsid w:val="002E63E0"/>
    <w:rsid w:val="002E6C04"/>
    <w:rsid w:val="002F799D"/>
    <w:rsid w:val="002F7DD6"/>
    <w:rsid w:val="0030334C"/>
    <w:rsid w:val="00305627"/>
    <w:rsid w:val="003064B9"/>
    <w:rsid w:val="00310C1E"/>
    <w:rsid w:val="00314D43"/>
    <w:rsid w:val="00320DD6"/>
    <w:rsid w:val="00324E9E"/>
    <w:rsid w:val="00330856"/>
    <w:rsid w:val="00335577"/>
    <w:rsid w:val="00335846"/>
    <w:rsid w:val="00335C4C"/>
    <w:rsid w:val="00336B34"/>
    <w:rsid w:val="00337100"/>
    <w:rsid w:val="00341D0E"/>
    <w:rsid w:val="0034334A"/>
    <w:rsid w:val="003450BD"/>
    <w:rsid w:val="00345FAB"/>
    <w:rsid w:val="003512F8"/>
    <w:rsid w:val="003536C6"/>
    <w:rsid w:val="00360941"/>
    <w:rsid w:val="00373C8F"/>
    <w:rsid w:val="00381AAE"/>
    <w:rsid w:val="00387D50"/>
    <w:rsid w:val="00396526"/>
    <w:rsid w:val="00397ED5"/>
    <w:rsid w:val="003A5285"/>
    <w:rsid w:val="003B1DD4"/>
    <w:rsid w:val="003C3033"/>
    <w:rsid w:val="003C4D09"/>
    <w:rsid w:val="003C5DC5"/>
    <w:rsid w:val="003C7B14"/>
    <w:rsid w:val="003D3C8D"/>
    <w:rsid w:val="003D4400"/>
    <w:rsid w:val="003F32D5"/>
    <w:rsid w:val="003F6BB6"/>
    <w:rsid w:val="00400A04"/>
    <w:rsid w:val="00401CCE"/>
    <w:rsid w:val="00402EB4"/>
    <w:rsid w:val="00405C0D"/>
    <w:rsid w:val="00407B13"/>
    <w:rsid w:val="00414D95"/>
    <w:rsid w:val="00420307"/>
    <w:rsid w:val="00420F83"/>
    <w:rsid w:val="00420FC2"/>
    <w:rsid w:val="00422B2F"/>
    <w:rsid w:val="004269B1"/>
    <w:rsid w:val="004276EF"/>
    <w:rsid w:val="00437DC1"/>
    <w:rsid w:val="004417F0"/>
    <w:rsid w:val="004436CB"/>
    <w:rsid w:val="0044563E"/>
    <w:rsid w:val="00446374"/>
    <w:rsid w:val="00450975"/>
    <w:rsid w:val="00456A6E"/>
    <w:rsid w:val="004574FE"/>
    <w:rsid w:val="004604C3"/>
    <w:rsid w:val="00461AB5"/>
    <w:rsid w:val="00466061"/>
    <w:rsid w:val="004663B9"/>
    <w:rsid w:val="00467123"/>
    <w:rsid w:val="0047054F"/>
    <w:rsid w:val="0047670E"/>
    <w:rsid w:val="00480BF0"/>
    <w:rsid w:val="004844CD"/>
    <w:rsid w:val="004867B7"/>
    <w:rsid w:val="00486847"/>
    <w:rsid w:val="0049226D"/>
    <w:rsid w:val="00493FF4"/>
    <w:rsid w:val="00496FDF"/>
    <w:rsid w:val="004A11AD"/>
    <w:rsid w:val="004A18FB"/>
    <w:rsid w:val="004A3F68"/>
    <w:rsid w:val="004A746F"/>
    <w:rsid w:val="004C3610"/>
    <w:rsid w:val="004C7061"/>
    <w:rsid w:val="004D0498"/>
    <w:rsid w:val="004D0F06"/>
    <w:rsid w:val="004D3E5E"/>
    <w:rsid w:val="004D4306"/>
    <w:rsid w:val="004E0CAF"/>
    <w:rsid w:val="004E280B"/>
    <w:rsid w:val="004E4DA3"/>
    <w:rsid w:val="004E4E2B"/>
    <w:rsid w:val="004E5963"/>
    <w:rsid w:val="004F1A8D"/>
    <w:rsid w:val="004F1AE2"/>
    <w:rsid w:val="00501BBF"/>
    <w:rsid w:val="00512209"/>
    <w:rsid w:val="005142BD"/>
    <w:rsid w:val="0051454D"/>
    <w:rsid w:val="00520268"/>
    <w:rsid w:val="00550F22"/>
    <w:rsid w:val="0055122E"/>
    <w:rsid w:val="00552F89"/>
    <w:rsid w:val="005530E4"/>
    <w:rsid w:val="005660D1"/>
    <w:rsid w:val="00570FBD"/>
    <w:rsid w:val="00572DF8"/>
    <w:rsid w:val="005739B7"/>
    <w:rsid w:val="00593A65"/>
    <w:rsid w:val="005A0731"/>
    <w:rsid w:val="005A0AA2"/>
    <w:rsid w:val="005A5AAA"/>
    <w:rsid w:val="005A6B89"/>
    <w:rsid w:val="005A7944"/>
    <w:rsid w:val="005B1F9B"/>
    <w:rsid w:val="005B3EE9"/>
    <w:rsid w:val="005B6D50"/>
    <w:rsid w:val="005D1A00"/>
    <w:rsid w:val="005D5342"/>
    <w:rsid w:val="005D710B"/>
    <w:rsid w:val="005D7AD0"/>
    <w:rsid w:val="005E0551"/>
    <w:rsid w:val="005E5BF7"/>
    <w:rsid w:val="005F1A23"/>
    <w:rsid w:val="005F26F4"/>
    <w:rsid w:val="005F2FC4"/>
    <w:rsid w:val="005F3508"/>
    <w:rsid w:val="005F42D5"/>
    <w:rsid w:val="005F5E6F"/>
    <w:rsid w:val="00600D6B"/>
    <w:rsid w:val="00603162"/>
    <w:rsid w:val="00603E07"/>
    <w:rsid w:val="00611093"/>
    <w:rsid w:val="00611C34"/>
    <w:rsid w:val="00614D6A"/>
    <w:rsid w:val="006213D7"/>
    <w:rsid w:val="00624642"/>
    <w:rsid w:val="0063097B"/>
    <w:rsid w:val="00632AD3"/>
    <w:rsid w:val="0064508F"/>
    <w:rsid w:val="00650563"/>
    <w:rsid w:val="00652DE2"/>
    <w:rsid w:val="00664930"/>
    <w:rsid w:val="00664C26"/>
    <w:rsid w:val="006672DB"/>
    <w:rsid w:val="00673BC0"/>
    <w:rsid w:val="006749A9"/>
    <w:rsid w:val="00681705"/>
    <w:rsid w:val="00685F26"/>
    <w:rsid w:val="006874F8"/>
    <w:rsid w:val="006920A4"/>
    <w:rsid w:val="00692C8A"/>
    <w:rsid w:val="00694214"/>
    <w:rsid w:val="00696F10"/>
    <w:rsid w:val="006A492A"/>
    <w:rsid w:val="006A4C02"/>
    <w:rsid w:val="006A4D91"/>
    <w:rsid w:val="006B07F1"/>
    <w:rsid w:val="006B214D"/>
    <w:rsid w:val="006B28DC"/>
    <w:rsid w:val="006C222F"/>
    <w:rsid w:val="006C440F"/>
    <w:rsid w:val="006D1A44"/>
    <w:rsid w:val="006E4450"/>
    <w:rsid w:val="006E6D31"/>
    <w:rsid w:val="006F0D32"/>
    <w:rsid w:val="006F7700"/>
    <w:rsid w:val="006F7811"/>
    <w:rsid w:val="006F7F94"/>
    <w:rsid w:val="00703799"/>
    <w:rsid w:val="00704088"/>
    <w:rsid w:val="00706F31"/>
    <w:rsid w:val="0073074B"/>
    <w:rsid w:val="00732594"/>
    <w:rsid w:val="00740811"/>
    <w:rsid w:val="007423F5"/>
    <w:rsid w:val="00742FC2"/>
    <w:rsid w:val="007449E6"/>
    <w:rsid w:val="00744B14"/>
    <w:rsid w:val="00750BE9"/>
    <w:rsid w:val="00750CC7"/>
    <w:rsid w:val="00751415"/>
    <w:rsid w:val="0075619C"/>
    <w:rsid w:val="00763E4A"/>
    <w:rsid w:val="007664D5"/>
    <w:rsid w:val="00767282"/>
    <w:rsid w:val="007744BC"/>
    <w:rsid w:val="0078328A"/>
    <w:rsid w:val="00786DA0"/>
    <w:rsid w:val="0079025B"/>
    <w:rsid w:val="00791FBB"/>
    <w:rsid w:val="00795216"/>
    <w:rsid w:val="00797ED4"/>
    <w:rsid w:val="007A3C4B"/>
    <w:rsid w:val="007A4EC7"/>
    <w:rsid w:val="007B1C77"/>
    <w:rsid w:val="007B62DA"/>
    <w:rsid w:val="007B6567"/>
    <w:rsid w:val="007C05AB"/>
    <w:rsid w:val="007C0678"/>
    <w:rsid w:val="007C195B"/>
    <w:rsid w:val="007C1AB9"/>
    <w:rsid w:val="007C57E2"/>
    <w:rsid w:val="007E1A5A"/>
    <w:rsid w:val="007E3653"/>
    <w:rsid w:val="007E6B67"/>
    <w:rsid w:val="007E7EAC"/>
    <w:rsid w:val="007F0B2F"/>
    <w:rsid w:val="007F3C51"/>
    <w:rsid w:val="00801042"/>
    <w:rsid w:val="0080372E"/>
    <w:rsid w:val="0081034E"/>
    <w:rsid w:val="008112FC"/>
    <w:rsid w:val="0081139D"/>
    <w:rsid w:val="0081323E"/>
    <w:rsid w:val="008134BB"/>
    <w:rsid w:val="008141D0"/>
    <w:rsid w:val="00815051"/>
    <w:rsid w:val="00817B45"/>
    <w:rsid w:val="008200F4"/>
    <w:rsid w:val="00824305"/>
    <w:rsid w:val="00830F16"/>
    <w:rsid w:val="0083179E"/>
    <w:rsid w:val="00831A51"/>
    <w:rsid w:val="00834570"/>
    <w:rsid w:val="00837B72"/>
    <w:rsid w:val="00841245"/>
    <w:rsid w:val="00844199"/>
    <w:rsid w:val="0084718B"/>
    <w:rsid w:val="00847816"/>
    <w:rsid w:val="0085304A"/>
    <w:rsid w:val="00860E45"/>
    <w:rsid w:val="00861E4D"/>
    <w:rsid w:val="0086241F"/>
    <w:rsid w:val="00872BC1"/>
    <w:rsid w:val="00873113"/>
    <w:rsid w:val="0087366B"/>
    <w:rsid w:val="00877316"/>
    <w:rsid w:val="00882F90"/>
    <w:rsid w:val="00885327"/>
    <w:rsid w:val="00885995"/>
    <w:rsid w:val="00894140"/>
    <w:rsid w:val="00897A17"/>
    <w:rsid w:val="008A089C"/>
    <w:rsid w:val="008A1986"/>
    <w:rsid w:val="008A21C2"/>
    <w:rsid w:val="008A5E8F"/>
    <w:rsid w:val="008B22A4"/>
    <w:rsid w:val="008C2244"/>
    <w:rsid w:val="008C40A8"/>
    <w:rsid w:val="008D7F14"/>
    <w:rsid w:val="008E3ECA"/>
    <w:rsid w:val="008E3FA4"/>
    <w:rsid w:val="008E4D8F"/>
    <w:rsid w:val="008F125F"/>
    <w:rsid w:val="008F67D2"/>
    <w:rsid w:val="00905393"/>
    <w:rsid w:val="009078CF"/>
    <w:rsid w:val="0091098C"/>
    <w:rsid w:val="009124E0"/>
    <w:rsid w:val="00922D9A"/>
    <w:rsid w:val="00924217"/>
    <w:rsid w:val="00943D90"/>
    <w:rsid w:val="00965D03"/>
    <w:rsid w:val="00967263"/>
    <w:rsid w:val="00971E24"/>
    <w:rsid w:val="009813A5"/>
    <w:rsid w:val="0098186E"/>
    <w:rsid w:val="0098248A"/>
    <w:rsid w:val="0098674C"/>
    <w:rsid w:val="00993526"/>
    <w:rsid w:val="00995B67"/>
    <w:rsid w:val="009A227C"/>
    <w:rsid w:val="009A2B38"/>
    <w:rsid w:val="009A34BC"/>
    <w:rsid w:val="009A5492"/>
    <w:rsid w:val="009A5D16"/>
    <w:rsid w:val="009A76C6"/>
    <w:rsid w:val="009B2F75"/>
    <w:rsid w:val="009B3CE8"/>
    <w:rsid w:val="009B62DC"/>
    <w:rsid w:val="009C013F"/>
    <w:rsid w:val="009C122A"/>
    <w:rsid w:val="009C178A"/>
    <w:rsid w:val="009C19C1"/>
    <w:rsid w:val="009C34F6"/>
    <w:rsid w:val="009D504C"/>
    <w:rsid w:val="009D669C"/>
    <w:rsid w:val="009D7C3D"/>
    <w:rsid w:val="009E19E7"/>
    <w:rsid w:val="009E6574"/>
    <w:rsid w:val="009F1FF1"/>
    <w:rsid w:val="009F23A0"/>
    <w:rsid w:val="009F3C24"/>
    <w:rsid w:val="009F5149"/>
    <w:rsid w:val="009F57F1"/>
    <w:rsid w:val="00A01734"/>
    <w:rsid w:val="00A02EAB"/>
    <w:rsid w:val="00A053CE"/>
    <w:rsid w:val="00A068D2"/>
    <w:rsid w:val="00A10472"/>
    <w:rsid w:val="00A104EB"/>
    <w:rsid w:val="00A11DF3"/>
    <w:rsid w:val="00A1548D"/>
    <w:rsid w:val="00A170E5"/>
    <w:rsid w:val="00A24243"/>
    <w:rsid w:val="00A25013"/>
    <w:rsid w:val="00A33B26"/>
    <w:rsid w:val="00A42841"/>
    <w:rsid w:val="00A44C2E"/>
    <w:rsid w:val="00A46710"/>
    <w:rsid w:val="00A467DF"/>
    <w:rsid w:val="00A52900"/>
    <w:rsid w:val="00A52FA2"/>
    <w:rsid w:val="00A53105"/>
    <w:rsid w:val="00A602CA"/>
    <w:rsid w:val="00A712C4"/>
    <w:rsid w:val="00A90D3E"/>
    <w:rsid w:val="00A92763"/>
    <w:rsid w:val="00A936AA"/>
    <w:rsid w:val="00A962C7"/>
    <w:rsid w:val="00AA425B"/>
    <w:rsid w:val="00AA6004"/>
    <w:rsid w:val="00AA7A33"/>
    <w:rsid w:val="00AA7CB6"/>
    <w:rsid w:val="00AB2EB5"/>
    <w:rsid w:val="00AB410C"/>
    <w:rsid w:val="00AC0133"/>
    <w:rsid w:val="00AC2286"/>
    <w:rsid w:val="00AC3156"/>
    <w:rsid w:val="00AC4168"/>
    <w:rsid w:val="00AC7DF8"/>
    <w:rsid w:val="00AD1075"/>
    <w:rsid w:val="00AD45EF"/>
    <w:rsid w:val="00AD63EA"/>
    <w:rsid w:val="00AE4121"/>
    <w:rsid w:val="00AE43C7"/>
    <w:rsid w:val="00AF320A"/>
    <w:rsid w:val="00AF6F80"/>
    <w:rsid w:val="00B007A3"/>
    <w:rsid w:val="00B056D1"/>
    <w:rsid w:val="00B11650"/>
    <w:rsid w:val="00B2303C"/>
    <w:rsid w:val="00B258DD"/>
    <w:rsid w:val="00B33F68"/>
    <w:rsid w:val="00B37DD9"/>
    <w:rsid w:val="00B4196C"/>
    <w:rsid w:val="00B520CA"/>
    <w:rsid w:val="00B62E2A"/>
    <w:rsid w:val="00B63F78"/>
    <w:rsid w:val="00B66CD2"/>
    <w:rsid w:val="00B779BD"/>
    <w:rsid w:val="00B86174"/>
    <w:rsid w:val="00B92BFE"/>
    <w:rsid w:val="00B936AB"/>
    <w:rsid w:val="00B95308"/>
    <w:rsid w:val="00B9558F"/>
    <w:rsid w:val="00B96D23"/>
    <w:rsid w:val="00BA08F5"/>
    <w:rsid w:val="00BA49C2"/>
    <w:rsid w:val="00BB6066"/>
    <w:rsid w:val="00BB7F88"/>
    <w:rsid w:val="00BC0067"/>
    <w:rsid w:val="00BC0716"/>
    <w:rsid w:val="00BC1731"/>
    <w:rsid w:val="00BC2CC4"/>
    <w:rsid w:val="00BC6F0D"/>
    <w:rsid w:val="00BE3F6D"/>
    <w:rsid w:val="00BE6970"/>
    <w:rsid w:val="00BE7674"/>
    <w:rsid w:val="00BF0657"/>
    <w:rsid w:val="00BF093F"/>
    <w:rsid w:val="00BF1FF3"/>
    <w:rsid w:val="00BF2574"/>
    <w:rsid w:val="00BF2B1C"/>
    <w:rsid w:val="00BF4694"/>
    <w:rsid w:val="00BF4892"/>
    <w:rsid w:val="00BF763E"/>
    <w:rsid w:val="00C00184"/>
    <w:rsid w:val="00C005AE"/>
    <w:rsid w:val="00C07605"/>
    <w:rsid w:val="00C128FA"/>
    <w:rsid w:val="00C15F6A"/>
    <w:rsid w:val="00C20EE8"/>
    <w:rsid w:val="00C21556"/>
    <w:rsid w:val="00C2330A"/>
    <w:rsid w:val="00C23A14"/>
    <w:rsid w:val="00C25A9C"/>
    <w:rsid w:val="00C27544"/>
    <w:rsid w:val="00C27E93"/>
    <w:rsid w:val="00C32496"/>
    <w:rsid w:val="00C33774"/>
    <w:rsid w:val="00C440D9"/>
    <w:rsid w:val="00C44800"/>
    <w:rsid w:val="00C461D4"/>
    <w:rsid w:val="00C47162"/>
    <w:rsid w:val="00C555E4"/>
    <w:rsid w:val="00C64BC8"/>
    <w:rsid w:val="00C67679"/>
    <w:rsid w:val="00C719E1"/>
    <w:rsid w:val="00C7296A"/>
    <w:rsid w:val="00C75347"/>
    <w:rsid w:val="00C75868"/>
    <w:rsid w:val="00C830F2"/>
    <w:rsid w:val="00CA7F8E"/>
    <w:rsid w:val="00CB43E2"/>
    <w:rsid w:val="00CB4CAD"/>
    <w:rsid w:val="00CB7D5C"/>
    <w:rsid w:val="00CC05A5"/>
    <w:rsid w:val="00CC0897"/>
    <w:rsid w:val="00CC1959"/>
    <w:rsid w:val="00CC1B88"/>
    <w:rsid w:val="00CC45D6"/>
    <w:rsid w:val="00CD515B"/>
    <w:rsid w:val="00CD6061"/>
    <w:rsid w:val="00CE181C"/>
    <w:rsid w:val="00CE2D3E"/>
    <w:rsid w:val="00CE693B"/>
    <w:rsid w:val="00CE6CCA"/>
    <w:rsid w:val="00CF503E"/>
    <w:rsid w:val="00D01E56"/>
    <w:rsid w:val="00D01FF4"/>
    <w:rsid w:val="00D04DBA"/>
    <w:rsid w:val="00D0551D"/>
    <w:rsid w:val="00D069A3"/>
    <w:rsid w:val="00D133D9"/>
    <w:rsid w:val="00D275D7"/>
    <w:rsid w:val="00D339A6"/>
    <w:rsid w:val="00D34533"/>
    <w:rsid w:val="00D36297"/>
    <w:rsid w:val="00D40678"/>
    <w:rsid w:val="00D4435E"/>
    <w:rsid w:val="00D446A5"/>
    <w:rsid w:val="00D44EA5"/>
    <w:rsid w:val="00D51988"/>
    <w:rsid w:val="00D557B2"/>
    <w:rsid w:val="00D61B5E"/>
    <w:rsid w:val="00D6256B"/>
    <w:rsid w:val="00D6685A"/>
    <w:rsid w:val="00D67E60"/>
    <w:rsid w:val="00D70197"/>
    <w:rsid w:val="00D745F5"/>
    <w:rsid w:val="00D75D61"/>
    <w:rsid w:val="00D76AA3"/>
    <w:rsid w:val="00D8208E"/>
    <w:rsid w:val="00D83750"/>
    <w:rsid w:val="00D859A5"/>
    <w:rsid w:val="00D9095A"/>
    <w:rsid w:val="00D92F45"/>
    <w:rsid w:val="00D952D6"/>
    <w:rsid w:val="00DA074C"/>
    <w:rsid w:val="00DA1F10"/>
    <w:rsid w:val="00DA6EDD"/>
    <w:rsid w:val="00DB2B54"/>
    <w:rsid w:val="00DB43DA"/>
    <w:rsid w:val="00DB45CD"/>
    <w:rsid w:val="00DC268E"/>
    <w:rsid w:val="00DC367D"/>
    <w:rsid w:val="00DC60A8"/>
    <w:rsid w:val="00DD1C85"/>
    <w:rsid w:val="00DD314F"/>
    <w:rsid w:val="00DF1C28"/>
    <w:rsid w:val="00DF6F3E"/>
    <w:rsid w:val="00DF7C6F"/>
    <w:rsid w:val="00E03B1F"/>
    <w:rsid w:val="00E07775"/>
    <w:rsid w:val="00E13BC6"/>
    <w:rsid w:val="00E240EB"/>
    <w:rsid w:val="00E26CA7"/>
    <w:rsid w:val="00E32B9A"/>
    <w:rsid w:val="00E32C3B"/>
    <w:rsid w:val="00E36D6B"/>
    <w:rsid w:val="00E4003F"/>
    <w:rsid w:val="00E416C6"/>
    <w:rsid w:val="00E45D05"/>
    <w:rsid w:val="00E51EE4"/>
    <w:rsid w:val="00E62152"/>
    <w:rsid w:val="00E6549E"/>
    <w:rsid w:val="00E72FBB"/>
    <w:rsid w:val="00E764C1"/>
    <w:rsid w:val="00E85C74"/>
    <w:rsid w:val="00E86719"/>
    <w:rsid w:val="00E90421"/>
    <w:rsid w:val="00E914FF"/>
    <w:rsid w:val="00EA1703"/>
    <w:rsid w:val="00EA49D2"/>
    <w:rsid w:val="00EA7F8B"/>
    <w:rsid w:val="00EB3915"/>
    <w:rsid w:val="00EB7915"/>
    <w:rsid w:val="00EC1DCD"/>
    <w:rsid w:val="00EC347A"/>
    <w:rsid w:val="00EC38A6"/>
    <w:rsid w:val="00EC5F0A"/>
    <w:rsid w:val="00EE7F72"/>
    <w:rsid w:val="00EF07B7"/>
    <w:rsid w:val="00EF2948"/>
    <w:rsid w:val="00EF4315"/>
    <w:rsid w:val="00F02080"/>
    <w:rsid w:val="00F03B08"/>
    <w:rsid w:val="00F05963"/>
    <w:rsid w:val="00F07EE8"/>
    <w:rsid w:val="00F07F84"/>
    <w:rsid w:val="00F14AC5"/>
    <w:rsid w:val="00F14EFD"/>
    <w:rsid w:val="00F222A7"/>
    <w:rsid w:val="00F25B78"/>
    <w:rsid w:val="00F27B26"/>
    <w:rsid w:val="00F32D9E"/>
    <w:rsid w:val="00F45E73"/>
    <w:rsid w:val="00F47E81"/>
    <w:rsid w:val="00F62584"/>
    <w:rsid w:val="00F67949"/>
    <w:rsid w:val="00F715B7"/>
    <w:rsid w:val="00F74D42"/>
    <w:rsid w:val="00F77846"/>
    <w:rsid w:val="00F80CBE"/>
    <w:rsid w:val="00F827E5"/>
    <w:rsid w:val="00F84B44"/>
    <w:rsid w:val="00F91437"/>
    <w:rsid w:val="00F943E1"/>
    <w:rsid w:val="00F9599E"/>
    <w:rsid w:val="00FA2840"/>
    <w:rsid w:val="00FA2B08"/>
    <w:rsid w:val="00FA3061"/>
    <w:rsid w:val="00FA37DB"/>
    <w:rsid w:val="00FA6554"/>
    <w:rsid w:val="00FA680B"/>
    <w:rsid w:val="00FA6B05"/>
    <w:rsid w:val="00FA6B98"/>
    <w:rsid w:val="00FA777D"/>
    <w:rsid w:val="00FB0FD2"/>
    <w:rsid w:val="00FB1045"/>
    <w:rsid w:val="00FB39B3"/>
    <w:rsid w:val="00FB411F"/>
    <w:rsid w:val="00FB58A8"/>
    <w:rsid w:val="00FC2466"/>
    <w:rsid w:val="00FD13C0"/>
    <w:rsid w:val="00FD17BB"/>
    <w:rsid w:val="00FD3F45"/>
    <w:rsid w:val="00FD5731"/>
    <w:rsid w:val="00FD5D38"/>
    <w:rsid w:val="00FD6BEC"/>
    <w:rsid w:val="00FD7AE7"/>
    <w:rsid w:val="00FE46B8"/>
    <w:rsid w:val="00FE49DF"/>
    <w:rsid w:val="00FE4A47"/>
    <w:rsid w:val="00FF09A2"/>
    <w:rsid w:val="00FF4BB3"/>
    <w:rsid w:val="00FF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10374"/>
  <w15:docId w15:val="{FFCD931A-45D3-45E2-92D0-D18890B7E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37DB"/>
    <w:rPr>
      <w:rFonts w:ascii="Arial" w:hAnsi="Arial" w:cs="Arial"/>
      <w:sz w:val="20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00184"/>
    <w:pPr>
      <w:keepNext/>
      <w:numPr>
        <w:numId w:val="18"/>
      </w:numPr>
      <w:spacing w:before="240" w:after="60"/>
      <w:outlineLvl w:val="0"/>
    </w:pPr>
    <w:rPr>
      <w:rFonts w:eastAsiaTheme="majorEastAsia"/>
      <w:b/>
      <w:bCs/>
      <w:kern w:val="32"/>
      <w:sz w:val="2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00184"/>
    <w:pPr>
      <w:keepNext/>
      <w:numPr>
        <w:ilvl w:val="1"/>
        <w:numId w:val="18"/>
      </w:numPr>
      <w:spacing w:before="240" w:after="60"/>
      <w:outlineLvl w:val="1"/>
    </w:pPr>
    <w:rPr>
      <w:rFonts w:eastAsiaTheme="majorEastAsia"/>
      <w:b/>
      <w:bCs/>
      <w:iCs/>
      <w:sz w:val="2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0184"/>
    <w:pPr>
      <w:keepNext/>
      <w:numPr>
        <w:ilvl w:val="2"/>
        <w:numId w:val="18"/>
      </w:numPr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00184"/>
    <w:pPr>
      <w:keepNext/>
      <w:numPr>
        <w:ilvl w:val="3"/>
        <w:numId w:val="18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00184"/>
    <w:pPr>
      <w:numPr>
        <w:ilvl w:val="4"/>
        <w:numId w:val="1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00184"/>
    <w:pPr>
      <w:numPr>
        <w:ilvl w:val="5"/>
        <w:numId w:val="18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00184"/>
    <w:pPr>
      <w:numPr>
        <w:ilvl w:val="6"/>
        <w:numId w:val="18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00184"/>
    <w:pPr>
      <w:numPr>
        <w:ilvl w:val="7"/>
        <w:numId w:val="18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00184"/>
    <w:pPr>
      <w:numPr>
        <w:ilvl w:val="8"/>
        <w:numId w:val="18"/>
      </w:num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00184"/>
    <w:rPr>
      <w:rFonts w:ascii="Arial" w:eastAsiaTheme="majorEastAsia" w:hAnsi="Arial" w:cs="Arial"/>
      <w:b/>
      <w:bCs/>
      <w:iCs/>
      <w:szCs w:val="28"/>
    </w:rPr>
  </w:style>
  <w:style w:type="paragraph" w:styleId="Textebrut">
    <w:name w:val="Plain Text"/>
    <w:basedOn w:val="Normal"/>
    <w:link w:val="TextebrutCar"/>
    <w:uiPriority w:val="99"/>
    <w:unhideWhenUsed/>
    <w:rsid w:val="00CB7D5C"/>
    <w:rPr>
      <w:rFonts w:ascii="Consolas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CB7D5C"/>
    <w:rPr>
      <w:rFonts w:ascii="Consolas" w:hAnsi="Consolas"/>
      <w:sz w:val="21"/>
      <w:szCs w:val="21"/>
    </w:rPr>
  </w:style>
  <w:style w:type="paragraph" w:styleId="En-tte">
    <w:name w:val="header"/>
    <w:basedOn w:val="Normal"/>
    <w:link w:val="En-tt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E0CAF"/>
  </w:style>
  <w:style w:type="paragraph" w:styleId="Pieddepage">
    <w:name w:val="footer"/>
    <w:basedOn w:val="Normal"/>
    <w:link w:val="Pieddepag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0CAF"/>
  </w:style>
  <w:style w:type="table" w:styleId="Grilledutableau">
    <w:name w:val="Table Grid"/>
    <w:basedOn w:val="TableauNormal"/>
    <w:uiPriority w:val="59"/>
    <w:rsid w:val="00A428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re1Car">
    <w:name w:val="Titre 1 Car"/>
    <w:basedOn w:val="Policepardfaut"/>
    <w:link w:val="Titre1"/>
    <w:uiPriority w:val="9"/>
    <w:rsid w:val="00C00184"/>
    <w:rPr>
      <w:rFonts w:ascii="Arial" w:eastAsiaTheme="majorEastAsia" w:hAnsi="Arial" w:cs="Arial"/>
      <w:b/>
      <w:bCs/>
      <w:kern w:val="32"/>
      <w:sz w:val="24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C00184"/>
    <w:rPr>
      <w:rFonts w:asciiTheme="majorHAnsi" w:eastAsiaTheme="majorEastAsia" w:hAnsiTheme="majorHAnsi" w:cs="Arial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C00184"/>
    <w:rPr>
      <w:rFonts w:ascii="Arial" w:hAnsi="Arial" w:cs="Arial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C00184"/>
    <w:rPr>
      <w:rFonts w:ascii="Arial" w:hAnsi="Arial" w:cs="Arial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C00184"/>
    <w:rPr>
      <w:rFonts w:ascii="Arial" w:hAnsi="Arial" w:cs="Arial"/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C00184"/>
    <w:rPr>
      <w:rFonts w:ascii="Arial" w:hAnsi="Arial" w:cs="Arial"/>
      <w:sz w:val="20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C00184"/>
    <w:rPr>
      <w:rFonts w:ascii="Arial" w:hAnsi="Arial" w:cs="Arial"/>
      <w:i/>
      <w:iCs/>
      <w:sz w:val="20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C00184"/>
    <w:rPr>
      <w:rFonts w:asciiTheme="majorHAnsi" w:eastAsiaTheme="majorEastAsia" w:hAnsiTheme="majorHAnsi" w:cs="Arial"/>
    </w:rPr>
  </w:style>
  <w:style w:type="paragraph" w:styleId="Lgende">
    <w:name w:val="caption"/>
    <w:basedOn w:val="Normal"/>
    <w:next w:val="Normal"/>
    <w:uiPriority w:val="35"/>
    <w:semiHidden/>
    <w:unhideWhenUsed/>
    <w:rsid w:val="00F03B08"/>
    <w:rPr>
      <w:b/>
      <w:bCs/>
      <w:color w:val="365F91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C21556"/>
    <w:pPr>
      <w:spacing w:after="60"/>
      <w:jc w:val="center"/>
      <w:outlineLvl w:val="0"/>
    </w:pPr>
    <w:rPr>
      <w:rFonts w:eastAsiaTheme="majorEastAsia"/>
      <w:b/>
      <w:bCs/>
      <w:kern w:val="28"/>
      <w:sz w:val="44"/>
      <w:szCs w:val="32"/>
    </w:rPr>
  </w:style>
  <w:style w:type="character" w:customStyle="1" w:styleId="TitreCar">
    <w:name w:val="Titre Car"/>
    <w:basedOn w:val="Policepardfaut"/>
    <w:link w:val="Titre"/>
    <w:rsid w:val="00C21556"/>
    <w:rPr>
      <w:rFonts w:ascii="Arial" w:eastAsiaTheme="majorEastAsia" w:hAnsi="Arial" w:cs="Arial"/>
      <w:b/>
      <w:bCs/>
      <w:kern w:val="28"/>
      <w:sz w:val="44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00184"/>
    <w:pPr>
      <w:spacing w:after="60"/>
      <w:jc w:val="center"/>
      <w:outlineLvl w:val="1"/>
    </w:pPr>
    <w:rPr>
      <w:rFonts w:eastAsiaTheme="majorEastAsia"/>
      <w:b/>
      <w:i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C00184"/>
    <w:rPr>
      <w:rFonts w:ascii="Arial" w:eastAsiaTheme="majorEastAsia" w:hAnsi="Arial" w:cs="Arial"/>
      <w:b/>
      <w:i/>
      <w:sz w:val="24"/>
      <w:szCs w:val="24"/>
    </w:rPr>
  </w:style>
  <w:style w:type="character" w:styleId="lev">
    <w:name w:val="Strong"/>
    <w:basedOn w:val="Policepardfaut"/>
    <w:uiPriority w:val="22"/>
    <w:qFormat/>
    <w:rsid w:val="00C00184"/>
    <w:rPr>
      <w:b/>
      <w:bCs/>
    </w:rPr>
  </w:style>
  <w:style w:type="character" w:styleId="Accentuation">
    <w:name w:val="Emphasis"/>
    <w:basedOn w:val="Policepardfaut"/>
    <w:uiPriority w:val="20"/>
    <w:qFormat/>
    <w:rsid w:val="00C00184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link w:val="SansinterligneCar"/>
    <w:uiPriority w:val="1"/>
    <w:qFormat/>
    <w:rsid w:val="00C00184"/>
    <w:rPr>
      <w:szCs w:val="32"/>
    </w:rPr>
  </w:style>
  <w:style w:type="character" w:customStyle="1" w:styleId="SansinterligneCar">
    <w:name w:val="Sans interligne Car"/>
    <w:link w:val="Sansinterligne"/>
    <w:uiPriority w:val="1"/>
    <w:rsid w:val="00F03B08"/>
    <w:rPr>
      <w:sz w:val="24"/>
      <w:szCs w:val="32"/>
    </w:rPr>
  </w:style>
  <w:style w:type="paragraph" w:styleId="Paragraphedeliste">
    <w:name w:val="List Paragraph"/>
    <w:basedOn w:val="Normal"/>
    <w:uiPriority w:val="34"/>
    <w:qFormat/>
    <w:rsid w:val="00C00184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00184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C00184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00184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00184"/>
    <w:rPr>
      <w:b/>
      <w:i/>
      <w:sz w:val="24"/>
    </w:rPr>
  </w:style>
  <w:style w:type="character" w:styleId="Accentuationlgre">
    <w:name w:val="Subtle Emphasis"/>
    <w:uiPriority w:val="19"/>
    <w:qFormat/>
    <w:rsid w:val="00C00184"/>
    <w:rPr>
      <w:i/>
      <w:color w:val="5A5A5A" w:themeColor="text1" w:themeTint="A5"/>
    </w:rPr>
  </w:style>
  <w:style w:type="character" w:styleId="Accentuationintense">
    <w:name w:val="Intense Emphasis"/>
    <w:basedOn w:val="Policepardfaut"/>
    <w:uiPriority w:val="21"/>
    <w:qFormat/>
    <w:rsid w:val="00C00184"/>
    <w:rPr>
      <w:b/>
      <w:i/>
      <w:sz w:val="24"/>
      <w:szCs w:val="24"/>
      <w:u w:val="single"/>
    </w:rPr>
  </w:style>
  <w:style w:type="character" w:styleId="Rfrenceple">
    <w:name w:val="Subtle Reference"/>
    <w:basedOn w:val="Policepardfaut"/>
    <w:uiPriority w:val="31"/>
    <w:qFormat/>
    <w:rsid w:val="00C00184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C00184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C21556"/>
    <w:rPr>
      <w:rFonts w:asciiTheme="minorHAnsi" w:hAnsiTheme="minorHAnsi" w:cstheme="minorHAnsi"/>
      <w:sz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00184"/>
    <w:pPr>
      <w:outlineLvl w:val="9"/>
    </w:pPr>
  </w:style>
  <w:style w:type="character" w:styleId="Numrodepage">
    <w:name w:val="page number"/>
    <w:uiPriority w:val="99"/>
    <w:unhideWhenUsed/>
    <w:rsid w:val="00CC1B88"/>
    <w:rPr>
      <w:rFonts w:eastAsia="Times New Roman" w:cs="Times New Roman"/>
      <w:bCs w:val="0"/>
      <w:iCs w:val="0"/>
      <w:szCs w:val="22"/>
      <w:lang w:val="fr-FR"/>
    </w:rPr>
  </w:style>
  <w:style w:type="paragraph" w:customStyle="1" w:styleId="schema">
    <w:name w:val="schema"/>
    <w:basedOn w:val="Normal"/>
    <w:rsid w:val="003B1DD4"/>
    <w:pPr>
      <w:spacing w:after="120" w:line="120" w:lineRule="atLeast"/>
      <w:ind w:left="397"/>
      <w:jc w:val="both"/>
    </w:pPr>
    <w:rPr>
      <w:sz w:val="22"/>
    </w:rPr>
  </w:style>
  <w:style w:type="table" w:styleId="Listeclaire-Accent1">
    <w:name w:val="Light List Accent 1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steclaire-Accent2">
    <w:name w:val="Light List Accent 2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Grilleclaire-Accent1">
    <w:name w:val="Light Grid Accent 1"/>
    <w:basedOn w:val="TableauNormal"/>
    <w:uiPriority w:val="62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3A528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A5285"/>
    <w:rPr>
      <w:rFonts w:ascii="Tahoma" w:hAnsi="Tahoma" w:cs="Tahoma"/>
      <w:sz w:val="16"/>
      <w:szCs w:val="16"/>
      <w:lang w:eastAsia="en-US" w:bidi="en-US"/>
    </w:rPr>
  </w:style>
  <w:style w:type="paragraph" w:customStyle="1" w:styleId="Style1">
    <w:name w:val="Style1"/>
    <w:basedOn w:val="Normal"/>
    <w:qFormat/>
    <w:rsid w:val="004C7061"/>
    <w:pPr>
      <w:spacing w:after="120"/>
      <w:jc w:val="center"/>
    </w:pPr>
    <w:rPr>
      <w:rFonts w:eastAsia="Times New Roman" w:cs="Times New Roman"/>
      <w:b/>
      <w:sz w:val="5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4325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18527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2.wdp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om\AppData\Roaming\Microsoft\Templates\mod&#232;le%20V%20finalis&#233;%20MMCM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B8BAA-523D-43A5-88CB-82D013DF3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V finalisé MMCM.dotx</Template>
  <TotalTime>5</TotalTime>
  <Pages>1</Pages>
  <Words>1015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CCF unité U42 BTS MMCM</vt:lpstr>
    </vt:vector>
  </TitlesOfParts>
  <Company>Lycée du Dauphiné</Company>
  <LinksUpToDate>false</LinksUpToDate>
  <CharactersWithSpaces>6590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CCF unité U42 BTS MMCM</dc:title>
  <dc:subject>Calcul du coût de revient</dc:subject>
  <dc:creator>ddom</dc:creator>
  <cp:lastModifiedBy>Dominique DUC</cp:lastModifiedBy>
  <cp:revision>6</cp:revision>
  <cp:lastPrinted>2018-03-07T08:45:00Z</cp:lastPrinted>
  <dcterms:created xsi:type="dcterms:W3CDTF">2018-03-07T08:44:00Z</dcterms:created>
  <dcterms:modified xsi:type="dcterms:W3CDTF">2018-04-04T08:19:00Z</dcterms:modified>
</cp:coreProperties>
</file>