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33B" w:rsidRDefault="00957AD9" w:rsidP="00E64B93">
      <w:pPr>
        <w:pStyle w:val="Titre1"/>
        <w:spacing w:before="120"/>
      </w:pPr>
      <w:r>
        <w:rPr>
          <w:noProof/>
        </w:rPr>
        <mc:AlternateContent>
          <mc:Choice Requires="wps">
            <w:drawing>
              <wp:anchor distT="0" distB="0" distL="114300" distR="114300" simplePos="0" relativeHeight="252264448" behindDoc="0" locked="0" layoutInCell="1" allowOverlap="1" wp14:anchorId="5245A290" wp14:editId="547A515E">
                <wp:simplePos x="0" y="0"/>
                <wp:positionH relativeFrom="column">
                  <wp:posOffset>4457700</wp:posOffset>
                </wp:positionH>
                <wp:positionV relativeFrom="paragraph">
                  <wp:posOffset>341630</wp:posOffset>
                </wp:positionV>
                <wp:extent cx="1107440" cy="266065"/>
                <wp:effectExtent l="0" t="0" r="16510" b="19685"/>
                <wp:wrapNone/>
                <wp:docPr id="4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6065"/>
                        </a:xfrm>
                        <a:prstGeom prst="rect">
                          <a:avLst/>
                        </a:prstGeom>
                        <a:solidFill>
                          <a:srgbClr val="FFFFFF"/>
                        </a:solidFill>
                        <a:ln w="9525">
                          <a:solidFill>
                            <a:srgbClr val="FFFFFF"/>
                          </a:solidFill>
                          <a:miter lim="800000"/>
                          <a:headEnd/>
                          <a:tailEnd/>
                        </a:ln>
                      </wps:spPr>
                      <wps:txbx>
                        <w:txbxContent>
                          <w:p w:rsidR="00652831" w:rsidRDefault="00652831" w:rsidP="00F92445">
                            <w:r>
                              <w:t>Talon</w:t>
                            </w:r>
                            <w:r w:rsidR="00957AD9">
                              <w:t xml:space="preserve"> - </w:t>
                            </w:r>
                            <w:r w:rsidR="00957AD9" w:rsidRPr="00957AD9">
                              <w:rPr>
                                <w:b/>
                                <w:color w:val="1F497D" w:themeColor="text2"/>
                              </w:rPr>
                              <w:t>heel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351pt;margin-top:26.9pt;width:87.2pt;height:20.95pt;z-index:25226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" strokecolor="white">
                <v:textbox>
                  <w:txbxContent>
                    <w:p w:rsidR="00652831" w:rsidRDefault="00652831" w:rsidP="00F92445">
                      <w:r>
                        <w:t>Talon</w:t>
                      </w:r>
                      <w:r w:rsidR="00957AD9">
                        <w:t xml:space="preserve"> - </w:t>
                      </w:r>
                      <w:r w:rsidR="00957AD9" w:rsidRPr="00957AD9">
                        <w:rPr>
                          <w:b/>
                          <w:color w:val="1F497D" w:themeColor="text2"/>
                        </w:rPr>
                        <w:t>heel</w:t>
                      </w:r>
                    </w:p>
                  </w:txbxContent>
                </v:textbox>
              </v:shape>
            </w:pict>
          </mc:Fallback>
        </mc:AlternateContent>
      </w:r>
      <w:r w:rsidR="00652831">
        <w:rPr>
          <w:noProof/>
        </w:rPr>
        <mc:AlternateContent>
          <mc:Choice Requires="wps">
            <w:drawing>
              <wp:anchor distT="0" distB="0" distL="114300" distR="114300" simplePos="0" relativeHeight="252263424" behindDoc="0" locked="0" layoutInCell="1" allowOverlap="1" wp14:anchorId="116D1E96" wp14:editId="223B26A1">
                <wp:simplePos x="0" y="0"/>
                <wp:positionH relativeFrom="column">
                  <wp:posOffset>4649149</wp:posOffset>
                </wp:positionH>
                <wp:positionV relativeFrom="paragraph">
                  <wp:posOffset>-186343</wp:posOffset>
                </wp:positionV>
                <wp:extent cx="134860" cy="1691787"/>
                <wp:effectExtent l="2540" t="0" r="20320" b="20320"/>
                <wp:wrapNone/>
                <wp:docPr id="47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4860" cy="1691787"/>
                        </a:xfrm>
                        <a:prstGeom prst="leftBrace">
                          <a:avLst>
                            <a:gd name="adj1" fmla="val 975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0" o:spid="_x0000_s1026" type="#_x0000_t87" style="position:absolute;margin-left:366.05pt;margin-top:-14.65pt;width:10.6pt;height:133.2pt;rotation:90;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" adj="1680"/>
            </w:pict>
          </mc:Fallback>
        </mc:AlternateContent>
      </w:r>
      <w:r w:rsidR="00F92445" w:rsidRPr="00E64B93">
        <w:rPr>
          <w:noProof/>
        </w:rPr>
        <mc:AlternateContent>
          <mc:Choice Requires="wps">
            <w:drawing>
              <wp:anchor distT="0" distB="0" distL="114300" distR="114300" simplePos="0" relativeHeight="252273664" behindDoc="0" locked="0" layoutInCell="1" allowOverlap="1" wp14:anchorId="6C1BFAF4" wp14:editId="08774EC4">
                <wp:simplePos x="0" y="0"/>
                <wp:positionH relativeFrom="column">
                  <wp:posOffset>152400</wp:posOffset>
                </wp:positionH>
                <wp:positionV relativeFrom="paragraph">
                  <wp:posOffset>379730</wp:posOffset>
                </wp:positionV>
                <wp:extent cx="3549650" cy="266065"/>
                <wp:effectExtent l="0" t="0" r="12700" b="19685"/>
                <wp:wrapNone/>
                <wp:docPr id="48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6065"/>
                        </a:xfrm>
                        <a:prstGeom prst="rect">
                          <a:avLst/>
                        </a:prstGeom>
                        <a:solidFill>
                          <a:srgbClr val="FFFFFF"/>
                        </a:solidFill>
                        <a:ln w="9525">
                          <a:solidFill>
                            <a:srgbClr val="FFFFFF"/>
                          </a:solidFill>
                          <a:miter lim="800000"/>
                          <a:headEnd/>
                          <a:tailEnd/>
                        </a:ln>
                      </wps:spPr>
                      <wps:txbx>
                        <w:txbxContent>
                          <w:p w:rsidR="00652831" w:rsidRDefault="00652831" w:rsidP="00F92445">
                            <w:pPr>
                              <w:jc w:val="center"/>
                            </w:pPr>
                            <w:r>
                              <w:t>Semelle</w:t>
                            </w:r>
                            <w:r w:rsidR="00957AD9">
                              <w:t xml:space="preserve"> - </w:t>
                            </w:r>
                            <w:r w:rsidR="00957AD9" w:rsidRPr="00957AD9">
                              <w:rPr>
                                <w:b/>
                                <w:color w:val="1F497D" w:themeColor="text2"/>
                              </w:rPr>
                              <w:t>sole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27" type="#_x0000_t202" style="position:absolute;left:0;text-align:left;margin-left:12pt;margin-top:29.9pt;width:279.5pt;height:20.95pt;z-index:2522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" strokecolor="white">
                <v:textbox>
                  <w:txbxContent>
                    <w:p w:rsidR="00652831" w:rsidRDefault="00652831" w:rsidP="00F92445">
                      <w:pPr>
                        <w:jc w:val="center"/>
                      </w:pPr>
                      <w:r>
                        <w:t>Semelle</w:t>
                      </w:r>
                      <w:r w:rsidR="00957AD9">
                        <w:t xml:space="preserve"> - </w:t>
                      </w:r>
                      <w:r w:rsidR="00957AD9" w:rsidRPr="00957AD9">
                        <w:rPr>
                          <w:b/>
                          <w:color w:val="1F497D" w:themeColor="text2"/>
                        </w:rPr>
                        <w:t>sole</w:t>
                      </w:r>
                    </w:p>
                  </w:txbxContent>
                </v:textbox>
              </v:shape>
            </w:pict>
          </mc:Fallback>
        </mc:AlternateContent>
      </w:r>
      <w:r w:rsidR="00F92445" w:rsidRPr="00E64B93">
        <w:rPr>
          <w:noProof/>
        </w:rPr>
        <mc:AlternateContent>
          <mc:Choice Requires="wps">
            <w:drawing>
              <wp:anchor distT="0" distB="0" distL="114300" distR="114300" simplePos="0" relativeHeight="252275712" behindDoc="0" locked="0" layoutInCell="1" allowOverlap="1" wp14:anchorId="64156CDF" wp14:editId="24FEA5A4">
                <wp:simplePos x="0" y="0"/>
                <wp:positionH relativeFrom="column">
                  <wp:posOffset>1917382</wp:posOffset>
                </wp:positionH>
                <wp:positionV relativeFrom="paragraph">
                  <wp:posOffset>-1081722</wp:posOffset>
                </wp:positionV>
                <wp:extent cx="98425" cy="3533140"/>
                <wp:effectExtent l="0" t="2857" r="13017" b="13018"/>
                <wp:wrapNone/>
                <wp:docPr id="48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8425" cy="3533140"/>
                        </a:xfrm>
                        <a:prstGeom prst="leftBrace">
                          <a:avLst>
                            <a:gd name="adj1" fmla="val 975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0" o:spid="_x0000_s1026" type="#_x0000_t87" style="position:absolute;margin-left:150.95pt;margin-top:-85.15pt;width:7.75pt;height:278.2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" adj="587"/>
            </w:pict>
          </mc:Fallback>
        </mc:AlternateContent>
      </w:r>
      <w:r w:rsidR="00AA333B" w:rsidRPr="00E64B93">
        <w:t>Terminologies</w:t>
      </w:r>
      <w:r w:rsidR="00AA333B">
        <w:t xml:space="preserve"> </w:t>
      </w:r>
      <w:r w:rsidR="00AA333B" w:rsidRPr="00E64B93">
        <w:t>usuelles du talon</w:t>
      </w:r>
    </w:p>
    <w:p w:rsidR="00AA333B" w:rsidRDefault="00652831" w:rsidP="00AA333B">
      <w:r>
        <w:rPr>
          <w:noProof/>
        </w:rPr>
        <mc:AlternateContent>
          <mc:Choice Requires="wpg">
            <w:drawing>
              <wp:anchor distT="0" distB="0" distL="114300" distR="114300" simplePos="0" relativeHeight="252262400" behindDoc="0" locked="0" layoutInCell="1" allowOverlap="1">
                <wp:simplePos x="0" y="0"/>
                <wp:positionH relativeFrom="column">
                  <wp:posOffset>3954780</wp:posOffset>
                </wp:positionH>
                <wp:positionV relativeFrom="paragraph">
                  <wp:posOffset>88900</wp:posOffset>
                </wp:positionV>
                <wp:extent cx="2133410" cy="479444"/>
                <wp:effectExtent l="0" t="0" r="19685" b="53975"/>
                <wp:wrapNone/>
                <wp:docPr id="4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410" cy="479444"/>
                          <a:chOff x="8100" y="2795"/>
                          <a:chExt cx="3884" cy="935"/>
                        </a:xfrm>
                      </wpg:grpSpPr>
                      <wps:wsp>
                        <wps:cNvPr id="474" name="Text Box 107"/>
                        <wps:cNvSpPr txBox="1">
                          <a:spLocks noChangeArrowheads="1"/>
                        </wps:cNvSpPr>
                        <wps:spPr bwMode="auto">
                          <a:xfrm>
                            <a:off x="8100" y="2795"/>
                            <a:ext cx="3884" cy="935"/>
                          </a:xfrm>
                          <a:prstGeom prst="rect">
                            <a:avLst/>
                          </a:prstGeom>
                          <a:solidFill>
                            <a:srgbClr val="FFFFFF"/>
                          </a:solidFill>
                          <a:ln w="9525">
                            <a:solidFill>
                              <a:srgbClr val="FFFFFF"/>
                            </a:solidFill>
                            <a:miter lim="800000"/>
                            <a:headEnd/>
                            <a:tailEnd/>
                          </a:ln>
                        </wps:spPr>
                        <wps:txbx>
                          <w:txbxContent>
                            <w:p w:rsidR="00652831" w:rsidRPr="00D50913" w:rsidRDefault="00652831" w:rsidP="00F92445">
                              <w:pPr>
                                <w:rPr>
                                  <w:color w:val="1F497D" w:themeColor="text2"/>
                                  <w:sz w:val="22"/>
                                  <w:lang w:val="en-US"/>
                                </w:rPr>
                              </w:pPr>
                              <w:r w:rsidRPr="00D50913">
                                <w:rPr>
                                  <w:sz w:val="22"/>
                                  <w:lang w:val="en-US"/>
                                </w:rPr>
                                <w:t>Emboîtage (creuse)</w:t>
                              </w:r>
                              <w:r w:rsidR="00D50913" w:rsidRPr="00D50913">
                                <w:rPr>
                                  <w:sz w:val="22"/>
                                  <w:lang w:val="en-US"/>
                                </w:rPr>
                                <w:t xml:space="preserve"> – </w:t>
                              </w:r>
                              <w:r w:rsidR="00D50913" w:rsidRPr="00D50913">
                                <w:rPr>
                                  <w:color w:val="1F497D" w:themeColor="text2"/>
                                  <w:sz w:val="22"/>
                                  <w:lang w:val="en-US"/>
                                </w:rPr>
                                <w:t>seat of the heel</w:t>
                              </w:r>
                            </w:p>
                          </w:txbxContent>
                        </wps:txbx>
                        <wps:bodyPr rot="0" vert="horz" wrap="square" lIns="91440" tIns="45720" rIns="91440" bIns="45720" anchor="t" anchorCtr="0" upright="1">
                          <a:noAutofit/>
                        </wps:bodyPr>
                      </wps:wsp>
                      <wps:wsp>
                        <wps:cNvPr id="475" name="Line 108"/>
                        <wps:cNvCnPr/>
                        <wps:spPr bwMode="auto">
                          <a:xfrm flipH="1" flipV="1">
                            <a:off x="9360" y="3230"/>
                            <a:ext cx="270" cy="500"/>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76" name="Line 109"/>
                        <wps:cNvCnPr/>
                        <wps:spPr bwMode="auto">
                          <a:xfrm flipH="1">
                            <a:off x="8233" y="3240"/>
                            <a:ext cx="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106" o:spid="_x0000_s1028" style="position:absolute;margin-left:311.4pt;margin-top:7pt;width:168pt;height:37.75pt;z-index:252262400;mso-width-relative:margin" coordorigin="8100,2795" coordsize="388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">
                <v:shape id="Text Box 107" o:spid="_x0000_s1029" type="#_x0000_t202" style="position:absolute;left:8100;top:2795;width:3884;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aacMA&#10;AADcAAAADwAAAGRycy9kb3ducmV2LnhtbESPT4vCMBTE7wt+h/AEL4umFlGpRhFZca/+uXh7NM+2&#10;2Ly0TdZWP/1GEDwOM/MbZrnuTCnu1LjCsoLxKAJBnFpdcKbgfNoN5yCcR9ZYWiYFD3KwXvW+lpho&#10;2/KB7kefiQBhl6CC3PsqkdKlORl0I1sRB+9qG4M+yCaTusE2wE0p4yiaSoMFh4UcK9rmlN6Of0aB&#10;bX8exlIdxd+Xp9lvN/XhGtdKDfrdZgHCU+c/4Xf7VyuYzC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aacMAAADcAAAADwAAAAAAAAAAAAAAAACYAgAAZHJzL2Rv&#10;d25yZXYueG1sUEsFBgAAAAAEAAQA9QAAAIgDAAAAAA==&#10;" strokecolor="white">
                  <v:textbox>
                    <w:txbxContent>
                      <w:p w:rsidR="00652831" w:rsidRPr="00D50913" w:rsidRDefault="00652831" w:rsidP="00F92445">
                        <w:pPr>
                          <w:rPr>
                            <w:color w:val="1F497D" w:themeColor="text2"/>
                            <w:sz w:val="22"/>
                            <w:lang w:val="en-US"/>
                          </w:rPr>
                        </w:pPr>
                        <w:r w:rsidRPr="00D50913">
                          <w:rPr>
                            <w:sz w:val="22"/>
                            <w:lang w:val="en-US"/>
                          </w:rPr>
                          <w:t>Emboîtage (creuse)</w:t>
                        </w:r>
                        <w:r w:rsidR="00D50913" w:rsidRPr="00D50913">
                          <w:rPr>
                            <w:sz w:val="22"/>
                            <w:lang w:val="en-US"/>
                          </w:rPr>
                          <w:t xml:space="preserve"> – </w:t>
                        </w:r>
                        <w:r w:rsidR="00D50913" w:rsidRPr="00D50913">
                          <w:rPr>
                            <w:color w:val="1F497D" w:themeColor="text2"/>
                            <w:sz w:val="22"/>
                            <w:lang w:val="en-US"/>
                          </w:rPr>
                          <w:t>seat of the heel</w:t>
                        </w:r>
                      </w:p>
                    </w:txbxContent>
                  </v:textbox>
                </v:shape>
                <v:line id="Line 108" o:spid="_x0000_s1030" style="position:absolute;flip:x y;visibility:visible;mso-wrap-style:square" from="9360,3230" to="9630,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a6MYAAADcAAAADwAAAGRycy9kb3ducmV2LnhtbESPQWvCQBSE7wX/w/KE3upGq6lEVxFB&#10;rAcP2lKvj+wzSZt9G7LbbOyv7xYKHoeZ+YZZrntTi45aV1lWMB4lIIhzqysuFLy/7Z7mIJxH1lhb&#10;JgU3crBeDR6WmGkb+ETd2RciQthlqKD0vsmkdHlJBt3INsTRu9rWoI+yLaRuMUS4qeUkSVJpsOK4&#10;UGJD25Lyr/O3UTA7HoPeB53uw0d3OGzdT/N8+VTqcdhvFiA89f4e/m+/agXTlx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uWujGAAAA3AAAAA8AAAAAAAAA&#10;AAAAAAAAoQIAAGRycy9kb3ducmV2LnhtbFBLBQYAAAAABAAEAPkAAACUAwAAAAA=&#10;" strokeweight=".25pt">
                  <v:stroke startarrow="block"/>
                </v:line>
                <v:line id="Line 109" o:spid="_x0000_s1031" style="position:absolute;flip:x;visibility:visible;mso-wrap-style:square" from="8233,3240" to="936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group>
            </w:pict>
          </mc:Fallback>
        </mc:AlternateContent>
      </w:r>
    </w:p>
    <w:p w:rsidR="00171692" w:rsidRDefault="00171692" w:rsidP="00AA333B"/>
    <w:p w:rsidR="00171692" w:rsidRDefault="00652831" w:rsidP="00AA333B">
      <w:r>
        <w:rPr>
          <w:noProof/>
        </w:rPr>
        <mc:AlternateContent>
          <mc:Choice Requires="wpg">
            <w:drawing>
              <wp:anchor distT="0" distB="0" distL="114300" distR="114300" simplePos="0" relativeHeight="252356608" behindDoc="0" locked="0" layoutInCell="1" allowOverlap="1" wp14:anchorId="7FC3C7F9" wp14:editId="14DBA554">
                <wp:simplePos x="0" y="0"/>
                <wp:positionH relativeFrom="column">
                  <wp:posOffset>4038600</wp:posOffset>
                </wp:positionH>
                <wp:positionV relativeFrom="paragraph">
                  <wp:posOffset>82550</wp:posOffset>
                </wp:positionV>
                <wp:extent cx="1512172" cy="1291166"/>
                <wp:effectExtent l="0" t="0" r="12065" b="23495"/>
                <wp:wrapNone/>
                <wp:docPr id="4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172" cy="1291166"/>
                          <a:chOff x="8220" y="2387"/>
                          <a:chExt cx="2753" cy="2518"/>
                        </a:xfrm>
                      </wpg:grpSpPr>
                      <wps:wsp>
                        <wps:cNvPr id="453" name="Freeform 86"/>
                        <wps:cNvSpPr>
                          <a:spLocks/>
                        </wps:cNvSpPr>
                        <wps:spPr bwMode="auto">
                          <a:xfrm>
                            <a:off x="8220" y="2387"/>
                            <a:ext cx="2753" cy="1378"/>
                          </a:xfrm>
                          <a:custGeom>
                            <a:avLst/>
                            <a:gdLst>
                              <a:gd name="T0" fmla="*/ 0 w 2753"/>
                              <a:gd name="T1" fmla="*/ 973 h 1378"/>
                              <a:gd name="T2" fmla="*/ 460 w 2753"/>
                              <a:gd name="T3" fmla="*/ 573 h 1378"/>
                              <a:gd name="T4" fmla="*/ 1140 w 2753"/>
                              <a:gd name="T5" fmla="*/ 213 h 1378"/>
                              <a:gd name="T6" fmla="*/ 2020 w 2753"/>
                              <a:gd name="T7" fmla="*/ 13 h 1378"/>
                              <a:gd name="T8" fmla="*/ 2660 w 2753"/>
                              <a:gd name="T9" fmla="*/ 133 h 1378"/>
                              <a:gd name="T10" fmla="*/ 2580 w 2753"/>
                              <a:gd name="T11" fmla="*/ 493 h 1378"/>
                              <a:gd name="T12" fmla="*/ 1628 w 2753"/>
                              <a:gd name="T13" fmla="*/ 928 h 1378"/>
                              <a:gd name="T14" fmla="*/ 1080 w 2753"/>
                              <a:gd name="T15" fmla="*/ 1378 h 13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53" h="1378">
                                <a:moveTo>
                                  <a:pt x="0" y="973"/>
                                </a:moveTo>
                                <a:cubicBezTo>
                                  <a:pt x="77" y="908"/>
                                  <a:pt x="270" y="700"/>
                                  <a:pt x="460" y="573"/>
                                </a:cubicBezTo>
                                <a:cubicBezTo>
                                  <a:pt x="650" y="446"/>
                                  <a:pt x="880" y="306"/>
                                  <a:pt x="1140" y="213"/>
                                </a:cubicBezTo>
                                <a:cubicBezTo>
                                  <a:pt x="1400" y="120"/>
                                  <a:pt x="1767" y="26"/>
                                  <a:pt x="2020" y="13"/>
                                </a:cubicBezTo>
                                <a:cubicBezTo>
                                  <a:pt x="2273" y="0"/>
                                  <a:pt x="2567" y="53"/>
                                  <a:pt x="2660" y="133"/>
                                </a:cubicBezTo>
                                <a:cubicBezTo>
                                  <a:pt x="2753" y="213"/>
                                  <a:pt x="2752" y="361"/>
                                  <a:pt x="2580" y="493"/>
                                </a:cubicBezTo>
                                <a:cubicBezTo>
                                  <a:pt x="2408" y="625"/>
                                  <a:pt x="1878" y="781"/>
                                  <a:pt x="1628" y="928"/>
                                </a:cubicBezTo>
                                <a:cubicBezTo>
                                  <a:pt x="1378" y="1075"/>
                                  <a:pt x="1194" y="1284"/>
                                  <a:pt x="1080" y="13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87"/>
                        <wps:cNvSpPr>
                          <a:spLocks/>
                        </wps:cNvSpPr>
                        <wps:spPr bwMode="auto">
                          <a:xfrm>
                            <a:off x="9653" y="2790"/>
                            <a:ext cx="1245" cy="2115"/>
                          </a:xfrm>
                          <a:custGeom>
                            <a:avLst/>
                            <a:gdLst>
                              <a:gd name="T0" fmla="*/ 1245 w 1245"/>
                              <a:gd name="T1" fmla="*/ 0 h 2115"/>
                              <a:gd name="T2" fmla="*/ 402 w 1245"/>
                              <a:gd name="T3" fmla="*/ 1280 h 2115"/>
                              <a:gd name="T4" fmla="*/ 307 w 1245"/>
                              <a:gd name="T5" fmla="*/ 1965 h 2115"/>
                              <a:gd name="T6" fmla="*/ 0 w 1245"/>
                              <a:gd name="T7" fmla="*/ 2115 h 2115"/>
                            </a:gdLst>
                            <a:ahLst/>
                            <a:cxnLst>
                              <a:cxn ang="0">
                                <a:pos x="T0" y="T1"/>
                              </a:cxn>
                              <a:cxn ang="0">
                                <a:pos x="T2" y="T3"/>
                              </a:cxn>
                              <a:cxn ang="0">
                                <a:pos x="T4" y="T5"/>
                              </a:cxn>
                              <a:cxn ang="0">
                                <a:pos x="T6" y="T7"/>
                              </a:cxn>
                            </a:cxnLst>
                            <a:rect l="0" t="0" r="r" b="b"/>
                            <a:pathLst>
                              <a:path w="1245" h="2115">
                                <a:moveTo>
                                  <a:pt x="1245" y="0"/>
                                </a:moveTo>
                                <a:cubicBezTo>
                                  <a:pt x="1105" y="212"/>
                                  <a:pt x="558" y="953"/>
                                  <a:pt x="402" y="1280"/>
                                </a:cubicBezTo>
                                <a:cubicBezTo>
                                  <a:pt x="246" y="1607"/>
                                  <a:pt x="285" y="1793"/>
                                  <a:pt x="307" y="1965"/>
                                </a:cubicBezTo>
                                <a:cubicBezTo>
                                  <a:pt x="285" y="2040"/>
                                  <a:pt x="64" y="2084"/>
                                  <a:pt x="0" y="21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88"/>
                        <wps:cNvSpPr>
                          <a:spLocks/>
                        </wps:cNvSpPr>
                        <wps:spPr bwMode="auto">
                          <a:xfrm>
                            <a:off x="9338" y="3591"/>
                            <a:ext cx="421" cy="1299"/>
                          </a:xfrm>
                          <a:custGeom>
                            <a:avLst/>
                            <a:gdLst>
                              <a:gd name="T0" fmla="*/ 0 w 421"/>
                              <a:gd name="T1" fmla="*/ 152 h 1299"/>
                              <a:gd name="T2" fmla="*/ 315 w 421"/>
                              <a:gd name="T3" fmla="*/ 17 h 1299"/>
                              <a:gd name="T4" fmla="*/ 420 w 421"/>
                              <a:gd name="T5" fmla="*/ 257 h 1299"/>
                              <a:gd name="T6" fmla="*/ 322 w 421"/>
                              <a:gd name="T7" fmla="*/ 1014 h 1299"/>
                              <a:gd name="T8" fmla="*/ 300 w 421"/>
                              <a:gd name="T9" fmla="*/ 1299 h 1299"/>
                            </a:gdLst>
                            <a:ahLst/>
                            <a:cxnLst>
                              <a:cxn ang="0">
                                <a:pos x="T0" y="T1"/>
                              </a:cxn>
                              <a:cxn ang="0">
                                <a:pos x="T2" y="T3"/>
                              </a:cxn>
                              <a:cxn ang="0">
                                <a:pos x="T4" y="T5"/>
                              </a:cxn>
                              <a:cxn ang="0">
                                <a:pos x="T6" y="T7"/>
                              </a:cxn>
                              <a:cxn ang="0">
                                <a:pos x="T8" y="T9"/>
                              </a:cxn>
                            </a:cxnLst>
                            <a:rect l="0" t="0" r="r" b="b"/>
                            <a:pathLst>
                              <a:path w="421" h="1299">
                                <a:moveTo>
                                  <a:pt x="0" y="152"/>
                                </a:moveTo>
                                <a:cubicBezTo>
                                  <a:pt x="122" y="76"/>
                                  <a:pt x="245" y="0"/>
                                  <a:pt x="315" y="17"/>
                                </a:cubicBezTo>
                                <a:cubicBezTo>
                                  <a:pt x="385" y="34"/>
                                  <a:pt x="419" y="91"/>
                                  <a:pt x="420" y="257"/>
                                </a:cubicBezTo>
                                <a:cubicBezTo>
                                  <a:pt x="421" y="423"/>
                                  <a:pt x="342" y="840"/>
                                  <a:pt x="322" y="1014"/>
                                </a:cubicBezTo>
                                <a:cubicBezTo>
                                  <a:pt x="302" y="1188"/>
                                  <a:pt x="304" y="1251"/>
                                  <a:pt x="300" y="12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9"/>
                        <wps:cNvSpPr>
                          <a:spLocks/>
                        </wps:cNvSpPr>
                        <wps:spPr bwMode="auto">
                          <a:xfrm>
                            <a:off x="8220" y="3320"/>
                            <a:ext cx="1163" cy="453"/>
                          </a:xfrm>
                          <a:custGeom>
                            <a:avLst/>
                            <a:gdLst>
                              <a:gd name="T0" fmla="*/ 0 w 1163"/>
                              <a:gd name="T1" fmla="*/ 40 h 453"/>
                              <a:gd name="T2" fmla="*/ 405 w 1163"/>
                              <a:gd name="T3" fmla="*/ 10 h 453"/>
                              <a:gd name="T4" fmla="*/ 893 w 1163"/>
                              <a:gd name="T5" fmla="*/ 100 h 453"/>
                              <a:gd name="T6" fmla="*/ 1133 w 1163"/>
                              <a:gd name="T7" fmla="*/ 318 h 453"/>
                              <a:gd name="T8" fmla="*/ 1073 w 1163"/>
                              <a:gd name="T9" fmla="*/ 453 h 453"/>
                            </a:gdLst>
                            <a:ahLst/>
                            <a:cxnLst>
                              <a:cxn ang="0">
                                <a:pos x="T0" y="T1"/>
                              </a:cxn>
                              <a:cxn ang="0">
                                <a:pos x="T2" y="T3"/>
                              </a:cxn>
                              <a:cxn ang="0">
                                <a:pos x="T4" y="T5"/>
                              </a:cxn>
                              <a:cxn ang="0">
                                <a:pos x="T6" y="T7"/>
                              </a:cxn>
                              <a:cxn ang="0">
                                <a:pos x="T8" y="T9"/>
                              </a:cxn>
                            </a:cxnLst>
                            <a:rect l="0" t="0" r="r" b="b"/>
                            <a:pathLst>
                              <a:path w="1163" h="453">
                                <a:moveTo>
                                  <a:pt x="0" y="40"/>
                                </a:moveTo>
                                <a:cubicBezTo>
                                  <a:pt x="67" y="35"/>
                                  <a:pt x="256" y="0"/>
                                  <a:pt x="405" y="10"/>
                                </a:cubicBezTo>
                                <a:cubicBezTo>
                                  <a:pt x="554" y="20"/>
                                  <a:pt x="772" y="49"/>
                                  <a:pt x="893" y="100"/>
                                </a:cubicBezTo>
                                <a:cubicBezTo>
                                  <a:pt x="1014" y="151"/>
                                  <a:pt x="1103" y="259"/>
                                  <a:pt x="1133" y="318"/>
                                </a:cubicBezTo>
                                <a:cubicBezTo>
                                  <a:pt x="1163" y="377"/>
                                  <a:pt x="1104" y="408"/>
                                  <a:pt x="1073" y="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90"/>
                        <wps:cNvSpPr>
                          <a:spLocks/>
                        </wps:cNvSpPr>
                        <wps:spPr bwMode="auto">
                          <a:xfrm>
                            <a:off x="9379" y="3998"/>
                            <a:ext cx="251" cy="907"/>
                          </a:xfrm>
                          <a:custGeom>
                            <a:avLst/>
                            <a:gdLst>
                              <a:gd name="T0" fmla="*/ 251 w 251"/>
                              <a:gd name="T1" fmla="*/ 907 h 907"/>
                              <a:gd name="T2" fmla="*/ 19 w 251"/>
                              <a:gd name="T3" fmla="*/ 832 h 907"/>
                              <a:gd name="T4" fmla="*/ 139 w 251"/>
                              <a:gd name="T5" fmla="*/ 0 h 907"/>
                            </a:gdLst>
                            <a:ahLst/>
                            <a:cxnLst>
                              <a:cxn ang="0">
                                <a:pos x="T0" y="T1"/>
                              </a:cxn>
                              <a:cxn ang="0">
                                <a:pos x="T2" y="T3"/>
                              </a:cxn>
                              <a:cxn ang="0">
                                <a:pos x="T4" y="T5"/>
                              </a:cxn>
                            </a:cxnLst>
                            <a:rect l="0" t="0" r="r" b="b"/>
                            <a:pathLst>
                              <a:path w="251" h="907">
                                <a:moveTo>
                                  <a:pt x="251" y="907"/>
                                </a:moveTo>
                                <a:cubicBezTo>
                                  <a:pt x="206" y="862"/>
                                  <a:pt x="161" y="825"/>
                                  <a:pt x="19" y="832"/>
                                </a:cubicBezTo>
                                <a:cubicBezTo>
                                  <a:pt x="0" y="681"/>
                                  <a:pt x="119" y="139"/>
                                  <a:pt x="13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85" o:spid="_x0000_s1026" style="position:absolute;margin-left:318pt;margin-top:6.5pt;width:119.05pt;height:101.65pt;z-index:252356608" coordorigin="8220,2387" coordsize="275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">
                <v:shape id="Freeform 86" o:spid="_x0000_s1027" style="position:absolute;left:8220;top:2387;width:2753;height:1378;visibility:visible;mso-wrap-style:square;v-text-anchor:top" coordsize="2753,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0cUA&#10;AADcAAAADwAAAGRycy9kb3ducmV2LnhtbESPQWvCQBSE7wX/w/IK3uqm0ZaSuooI1lw8NBHa42v2&#10;NQnNvg27WxP/vSsIHoeZ+YZZrkfTiRM531pW8DxLQBBXVrdcKziWu6c3ED4ga+wsk4IzeVivJg9L&#10;zLQd+JNORahFhLDPUEETQp9J6auGDPqZ7Ymj92udwRClq6V2OES46WSaJK/SYMtxocGetg1Vf8W/&#10;UWDK44fLy/23/1kUaTIchjT/qpWaPo6bdxCBxnAP39q5VrB4mcP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wXRxQAAANwAAAAPAAAAAAAAAAAAAAAAAJgCAABkcnMv&#10;ZG93bnJldi54bWxQSwUGAAAAAAQABAD1AAAAigMAAAAA&#10;" path="m,973c77,908,270,700,460,573,650,446,880,306,1140,213,1400,120,1767,26,2020,13,2273,,2567,53,2660,133v93,80,92,228,-80,360c2408,625,1878,781,1628,928v-250,147,-434,356,-548,450e" filled="f">
                  <v:path arrowok="t" o:connecttype="custom" o:connectlocs="0,973;460,573;1140,213;2020,13;2660,133;2580,493;1628,928;1080,1378" o:connectangles="0,0,0,0,0,0,0,0"/>
                </v:shape>
                <v:shape id="Freeform 87" o:spid="_x0000_s1028" style="position:absolute;left:9653;top:2790;width:1245;height:2115;visibility:visible;mso-wrap-style:square;v-text-anchor:top" coordsize="1245,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R8UA&#10;AADcAAAADwAAAGRycy9kb3ducmV2LnhtbESPQWvCQBSE7wX/w/KEXopuKjFIdBUpBApCxVSKx2f2&#10;mQSzb0N2G9N/3xUEj8PMfMOsNoNpRE+dqy0reJ9GIIgLq2suFRy/s8kChPPIGhvLpOCPHGzWo5cV&#10;ptre+EB97ksRIOxSVFB536ZSuqIig25qW+LgXWxn0AfZlVJ3eAtw08hZFCXSYM1hocKWPioqrvmv&#10;UWC/kl3bx4ejOWX7XZHx7PyW/yj1Oh62SxCeBv8MP9qfWkE8j+F+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N5HxQAAANwAAAAPAAAAAAAAAAAAAAAAAJgCAABkcnMv&#10;ZG93bnJldi54bWxQSwUGAAAAAAQABAD1AAAAigMAAAAA&#10;" path="m1245,c1105,212,558,953,402,1280v-156,327,-117,513,-95,685c285,2040,64,2084,,2115e" filled="f">
                  <v:path arrowok="t" o:connecttype="custom" o:connectlocs="1245,0;402,1280;307,1965;0,2115" o:connectangles="0,0,0,0"/>
                </v:shape>
                <v:shape id="Freeform 88" o:spid="_x0000_s1029" style="position:absolute;left:9338;top:3591;width:421;height:1299;visibility:visible;mso-wrap-style:square;v-text-anchor:top" coordsize="421,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MnMQA&#10;AADcAAAADwAAAGRycy9kb3ducmV2LnhtbESPUWvCQBCE3wv+h2MLvpR6URqR1FNEEBRCoSo+L7lt&#10;EpLbC7lV47/3CoU+DjPzDbNcD65VN+pD7dnAdJKAIi68rbk0cD7t3heggiBbbD2TgQcFWK9GL0vM&#10;rL/zN92OUqoI4ZChgUqky7QORUUOw8R3xNH78b1DibIvte3xHuGu1bMkmWuHNceFCjvaVlQ0x6sz&#10;cMjfLvnlK226NpVtPnfNYi+JMePXYfMJSmiQ//Bfe28NfKQp/J6JR0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DJzEAAAA3AAAAA8AAAAAAAAAAAAAAAAAmAIAAGRycy9k&#10;b3ducmV2LnhtbFBLBQYAAAAABAAEAPUAAACJAwAAAAA=&#10;" path="m,152c122,76,245,,315,17v70,17,104,74,105,240c421,423,342,840,322,1014v-20,174,-18,237,-22,285e" filled="f">
                  <v:path arrowok="t" o:connecttype="custom" o:connectlocs="0,152;315,17;420,257;322,1014;300,1299" o:connectangles="0,0,0,0,0"/>
                </v:shape>
                <v:shape id="Freeform 89" o:spid="_x0000_s1030" style="position:absolute;left:8220;top:3320;width:1163;height:453;visibility:visible;mso-wrap-style:square;v-text-anchor:top" coordsize="116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kEsIA&#10;AADcAAAADwAAAGRycy9kb3ducmV2LnhtbESPQWsCMRSE74L/IbxCL1ITW1d0axQpbfGqFs+PzdvN&#10;4uZlSaJu/31TKPQ4zMw3zHo7uE7cKMTWs4bZVIEgrrxpudHwdfp4WoKICdlg55k0fFOE7WY8WmNp&#10;/J0PdDumRmQIxxI12JT6UspYWXIYp74nzl7tg8OUZWikCXjPcNfJZ6UW0mHLecFiT2+Wqsvx6jRM&#10;Xj7DUqVLLVfDe90UyrI/W60fH4bdK4hEQ/oP/7X3RsO8WMDvmXw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qQSwgAAANwAAAAPAAAAAAAAAAAAAAAAAJgCAABkcnMvZG93&#10;bnJldi54bWxQSwUGAAAAAAQABAD1AAAAhwMAAAAA&#10;" path="m,40c67,35,256,,405,10v149,10,367,39,488,90c1014,151,1103,259,1133,318v30,59,-29,90,-60,135e" filled="f">
                  <v:path arrowok="t" o:connecttype="custom" o:connectlocs="0,40;405,10;893,100;1133,318;1073,453" o:connectangles="0,0,0,0,0"/>
                </v:shape>
                <v:shape id="Freeform 90" o:spid="_x0000_s1031" style="position:absolute;left:9379;top:3998;width:251;height:907;visibility:visible;mso-wrap-style:square;v-text-anchor:top" coordsize="25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888cA&#10;AADcAAAADwAAAGRycy9kb3ducmV2LnhtbESPW2sCMRSE3wX/QzhCX0SzlXrbGqUXpEpLi5cfcNyc&#10;7i7dnIRN1PXfm4Lg4zAz3zCzRWMqcaLal5YVPPYTEMSZ1SXnCva7ZW8CwgdkjZVlUnAhD4t5uzXD&#10;VNszb+i0DbmIEPYpKihCcKmUPivIoO9bRxy9X1sbDFHWudQ1niPcVHKQJCNpsOS4UKCjt4Kyv+3R&#10;KKjc5mNwef88fHWn8mdNr99udegq9dBpXp5BBGrCPXxrr7SCp+E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PPHAAAA3AAAAA8AAAAAAAAAAAAAAAAAmAIAAGRy&#10;cy9kb3ducmV2LnhtbFBLBQYAAAAABAAEAPUAAACMAwAAAAA=&#10;" path="m251,907c206,862,161,825,19,832,,681,119,139,139,e" filled="f">
                  <v:path arrowok="t" o:connecttype="custom" o:connectlocs="251,907;19,832;139,0" o:connectangles="0,0,0"/>
                </v:shape>
              </v:group>
            </w:pict>
          </mc:Fallback>
        </mc:AlternateContent>
      </w:r>
    </w:p>
    <w:p w:rsidR="00171692" w:rsidRDefault="00171692" w:rsidP="00AA333B"/>
    <w:p w:rsidR="00171692" w:rsidRDefault="00171692" w:rsidP="00AA333B"/>
    <w:p w:rsidR="00171692" w:rsidRDefault="00F92445" w:rsidP="00AA333B">
      <w:r>
        <w:rPr>
          <w:noProof/>
        </w:rPr>
        <mc:AlternateContent>
          <mc:Choice Requires="wpg">
            <w:drawing>
              <wp:anchor distT="0" distB="0" distL="114300" distR="114300" simplePos="0" relativeHeight="251726846" behindDoc="0" locked="0" layoutInCell="1" allowOverlap="1" wp14:anchorId="12A50C85" wp14:editId="60DE1159">
                <wp:simplePos x="0" y="0"/>
                <wp:positionH relativeFrom="column">
                  <wp:posOffset>0</wp:posOffset>
                </wp:positionH>
                <wp:positionV relativeFrom="paragraph">
                  <wp:posOffset>88650</wp:posOffset>
                </wp:positionV>
                <wp:extent cx="3945761" cy="1571970"/>
                <wp:effectExtent l="0" t="0" r="17145" b="0"/>
                <wp:wrapNone/>
                <wp:docPr id="43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761" cy="1571970"/>
                          <a:chOff x="1340" y="4008"/>
                          <a:chExt cx="7183" cy="3067"/>
                        </a:xfrm>
                      </wpg:grpSpPr>
                      <wps:wsp>
                        <wps:cNvPr id="432" name="Freeform 65"/>
                        <wps:cNvSpPr>
                          <a:spLocks/>
                        </wps:cNvSpPr>
                        <wps:spPr bwMode="auto">
                          <a:xfrm>
                            <a:off x="1340" y="4008"/>
                            <a:ext cx="6958" cy="3067"/>
                          </a:xfrm>
                          <a:custGeom>
                            <a:avLst/>
                            <a:gdLst>
                              <a:gd name="T0" fmla="*/ 6958 w 6958"/>
                              <a:gd name="T1" fmla="*/ 111 h 3067"/>
                              <a:gd name="T2" fmla="*/ 6300 w 6958"/>
                              <a:gd name="T3" fmla="*/ 47 h 3067"/>
                              <a:gd name="T4" fmla="*/ 5740 w 6958"/>
                              <a:gd name="T5" fmla="*/ 147 h 3067"/>
                              <a:gd name="T6" fmla="*/ 5240 w 6958"/>
                              <a:gd name="T7" fmla="*/ 197 h 3067"/>
                              <a:gd name="T8" fmla="*/ 4540 w 6958"/>
                              <a:gd name="T9" fmla="*/ 487 h 3067"/>
                              <a:gd name="T10" fmla="*/ 3600 w 6958"/>
                              <a:gd name="T11" fmla="*/ 1567 h 3067"/>
                              <a:gd name="T12" fmla="*/ 2960 w 6958"/>
                              <a:gd name="T13" fmla="*/ 1947 h 3067"/>
                              <a:gd name="T14" fmla="*/ 1660 w 6958"/>
                              <a:gd name="T15" fmla="*/ 2007 h 3067"/>
                              <a:gd name="T16" fmla="*/ 200 w 6958"/>
                              <a:gd name="T17" fmla="*/ 2827 h 3067"/>
                              <a:gd name="T18" fmla="*/ 3320 w 6958"/>
                              <a:gd name="T19" fmla="*/ 2827 h 3067"/>
                              <a:gd name="T20" fmla="*/ 4180 w 6958"/>
                              <a:gd name="T21" fmla="*/ 2147 h 3067"/>
                              <a:gd name="T22" fmla="*/ 4900 w 6958"/>
                              <a:gd name="T23" fmla="*/ 1427 h 3067"/>
                              <a:gd name="T24" fmla="*/ 5720 w 6958"/>
                              <a:gd name="T25" fmla="*/ 847 h 3067"/>
                              <a:gd name="T26" fmla="*/ 6198 w 6958"/>
                              <a:gd name="T27" fmla="*/ 327 h 3067"/>
                              <a:gd name="T28" fmla="*/ 6958 w 6958"/>
                              <a:gd name="T29" fmla="*/ 111 h 3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58" h="3067">
                                <a:moveTo>
                                  <a:pt x="6958" y="111"/>
                                </a:moveTo>
                                <a:cubicBezTo>
                                  <a:pt x="6697" y="0"/>
                                  <a:pt x="6500" y="17"/>
                                  <a:pt x="6300" y="47"/>
                                </a:cubicBezTo>
                                <a:cubicBezTo>
                                  <a:pt x="6100" y="77"/>
                                  <a:pt x="5917" y="122"/>
                                  <a:pt x="5740" y="147"/>
                                </a:cubicBezTo>
                                <a:cubicBezTo>
                                  <a:pt x="5563" y="172"/>
                                  <a:pt x="5440" y="167"/>
                                  <a:pt x="5240" y="197"/>
                                </a:cubicBezTo>
                                <a:cubicBezTo>
                                  <a:pt x="5040" y="227"/>
                                  <a:pt x="4813" y="259"/>
                                  <a:pt x="4540" y="487"/>
                                </a:cubicBezTo>
                                <a:cubicBezTo>
                                  <a:pt x="4267" y="715"/>
                                  <a:pt x="3863" y="1324"/>
                                  <a:pt x="3600" y="1567"/>
                                </a:cubicBezTo>
                                <a:cubicBezTo>
                                  <a:pt x="3337" y="1810"/>
                                  <a:pt x="3283" y="1874"/>
                                  <a:pt x="2960" y="1947"/>
                                </a:cubicBezTo>
                                <a:cubicBezTo>
                                  <a:pt x="2637" y="2020"/>
                                  <a:pt x="2120" y="1860"/>
                                  <a:pt x="1660" y="2007"/>
                                </a:cubicBezTo>
                                <a:cubicBezTo>
                                  <a:pt x="1200" y="2154"/>
                                  <a:pt x="0" y="2587"/>
                                  <a:pt x="200" y="2827"/>
                                </a:cubicBezTo>
                                <a:cubicBezTo>
                                  <a:pt x="400" y="3067"/>
                                  <a:pt x="2657" y="2940"/>
                                  <a:pt x="3320" y="2827"/>
                                </a:cubicBezTo>
                                <a:cubicBezTo>
                                  <a:pt x="3983" y="2714"/>
                                  <a:pt x="4000" y="2377"/>
                                  <a:pt x="4180" y="2147"/>
                                </a:cubicBezTo>
                                <a:cubicBezTo>
                                  <a:pt x="4360" y="1917"/>
                                  <a:pt x="4643" y="1644"/>
                                  <a:pt x="4900" y="1427"/>
                                </a:cubicBezTo>
                                <a:cubicBezTo>
                                  <a:pt x="5157" y="1210"/>
                                  <a:pt x="5504" y="1030"/>
                                  <a:pt x="5720" y="847"/>
                                </a:cubicBezTo>
                                <a:cubicBezTo>
                                  <a:pt x="5977" y="654"/>
                                  <a:pt x="5890" y="635"/>
                                  <a:pt x="6198" y="327"/>
                                </a:cubicBezTo>
                                <a:cubicBezTo>
                                  <a:pt x="6506" y="19"/>
                                  <a:pt x="6715" y="9"/>
                                  <a:pt x="6958" y="11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 name="Freeform 66"/>
                        <wps:cNvSpPr>
                          <a:spLocks/>
                        </wps:cNvSpPr>
                        <wps:spPr bwMode="auto">
                          <a:xfrm>
                            <a:off x="1509" y="6345"/>
                            <a:ext cx="3891" cy="564"/>
                          </a:xfrm>
                          <a:custGeom>
                            <a:avLst/>
                            <a:gdLst>
                              <a:gd name="T0" fmla="*/ 21 w 3891"/>
                              <a:gd name="T1" fmla="*/ 395 h 564"/>
                              <a:gd name="T2" fmla="*/ 71 w 3891"/>
                              <a:gd name="T3" fmla="*/ 475 h 564"/>
                              <a:gd name="T4" fmla="*/ 449 w 3891"/>
                              <a:gd name="T5" fmla="*/ 548 h 564"/>
                              <a:gd name="T6" fmla="*/ 1401 w 3891"/>
                              <a:gd name="T7" fmla="*/ 555 h 564"/>
                              <a:gd name="T8" fmla="*/ 2491 w 3891"/>
                              <a:gd name="T9" fmla="*/ 495 h 564"/>
                              <a:gd name="T10" fmla="*/ 3254 w 3891"/>
                              <a:gd name="T11" fmla="*/ 390 h 564"/>
                              <a:gd name="T12" fmla="*/ 3636 w 3891"/>
                              <a:gd name="T13" fmla="*/ 240 h 564"/>
                              <a:gd name="T14" fmla="*/ 3891 w 3891"/>
                              <a:gd name="T15" fmla="*/ 0 h 5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91" h="564">
                                <a:moveTo>
                                  <a:pt x="21" y="395"/>
                                </a:moveTo>
                                <a:cubicBezTo>
                                  <a:pt x="12" y="421"/>
                                  <a:pt x="0" y="450"/>
                                  <a:pt x="71" y="475"/>
                                </a:cubicBezTo>
                                <a:cubicBezTo>
                                  <a:pt x="142" y="500"/>
                                  <a:pt x="227" y="535"/>
                                  <a:pt x="449" y="548"/>
                                </a:cubicBezTo>
                                <a:cubicBezTo>
                                  <a:pt x="671" y="561"/>
                                  <a:pt x="1061" y="564"/>
                                  <a:pt x="1401" y="555"/>
                                </a:cubicBezTo>
                                <a:cubicBezTo>
                                  <a:pt x="1741" y="546"/>
                                  <a:pt x="2182" y="522"/>
                                  <a:pt x="2491" y="495"/>
                                </a:cubicBezTo>
                                <a:cubicBezTo>
                                  <a:pt x="2800" y="468"/>
                                  <a:pt x="3063" y="432"/>
                                  <a:pt x="3254" y="390"/>
                                </a:cubicBezTo>
                                <a:cubicBezTo>
                                  <a:pt x="3445" y="348"/>
                                  <a:pt x="3530" y="305"/>
                                  <a:pt x="3636" y="240"/>
                                </a:cubicBezTo>
                                <a:cubicBezTo>
                                  <a:pt x="3742" y="175"/>
                                  <a:pt x="3838" y="50"/>
                                  <a:pt x="389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67"/>
                        <wps:cNvSpPr>
                          <a:spLocks/>
                        </wps:cNvSpPr>
                        <wps:spPr bwMode="auto">
                          <a:xfrm>
                            <a:off x="3560" y="4480"/>
                            <a:ext cx="3150" cy="2038"/>
                          </a:xfrm>
                          <a:custGeom>
                            <a:avLst/>
                            <a:gdLst>
                              <a:gd name="T0" fmla="*/ 0 w 3150"/>
                              <a:gd name="T1" fmla="*/ 1510 h 2038"/>
                              <a:gd name="T2" fmla="*/ 470 w 3150"/>
                              <a:gd name="T3" fmla="*/ 1660 h 2038"/>
                              <a:gd name="T4" fmla="*/ 1080 w 3150"/>
                              <a:gd name="T5" fmla="*/ 1650 h 2038"/>
                              <a:gd name="T6" fmla="*/ 1720 w 3150"/>
                              <a:gd name="T7" fmla="*/ 1150 h 2038"/>
                              <a:gd name="T8" fmla="*/ 2610 w 3150"/>
                              <a:gd name="T9" fmla="*/ 170 h 2038"/>
                              <a:gd name="T10" fmla="*/ 3030 w 3150"/>
                              <a:gd name="T11" fmla="*/ 130 h 2038"/>
                              <a:gd name="T12" fmla="*/ 3060 w 3150"/>
                              <a:gd name="T13" fmla="*/ 310 h 2038"/>
                              <a:gd name="T14" fmla="*/ 2490 w 3150"/>
                              <a:gd name="T15" fmla="*/ 680 h 2038"/>
                              <a:gd name="T16" fmla="*/ 1880 w 3150"/>
                              <a:gd name="T17" fmla="*/ 1280 h 2038"/>
                              <a:gd name="T18" fmla="*/ 1440 w 3150"/>
                              <a:gd name="T19" fmla="*/ 1850 h 2038"/>
                              <a:gd name="T20" fmla="*/ 1540 w 3150"/>
                              <a:gd name="T21" fmla="*/ 2010 h 2038"/>
                              <a:gd name="T22" fmla="*/ 1680 w 3150"/>
                              <a:gd name="T23" fmla="*/ 2020 h 2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50" h="2038">
                                <a:moveTo>
                                  <a:pt x="0" y="1510"/>
                                </a:moveTo>
                                <a:cubicBezTo>
                                  <a:pt x="145" y="1573"/>
                                  <a:pt x="290" y="1637"/>
                                  <a:pt x="470" y="1660"/>
                                </a:cubicBezTo>
                                <a:cubicBezTo>
                                  <a:pt x="650" y="1683"/>
                                  <a:pt x="872" y="1735"/>
                                  <a:pt x="1080" y="1650"/>
                                </a:cubicBezTo>
                                <a:cubicBezTo>
                                  <a:pt x="1288" y="1565"/>
                                  <a:pt x="1465" y="1397"/>
                                  <a:pt x="1720" y="1150"/>
                                </a:cubicBezTo>
                                <a:cubicBezTo>
                                  <a:pt x="1975" y="903"/>
                                  <a:pt x="2392" y="340"/>
                                  <a:pt x="2610" y="170"/>
                                </a:cubicBezTo>
                                <a:cubicBezTo>
                                  <a:pt x="2828" y="0"/>
                                  <a:pt x="2955" y="107"/>
                                  <a:pt x="3030" y="130"/>
                                </a:cubicBezTo>
                                <a:cubicBezTo>
                                  <a:pt x="3105" y="153"/>
                                  <a:pt x="3150" y="218"/>
                                  <a:pt x="3060" y="310"/>
                                </a:cubicBezTo>
                                <a:cubicBezTo>
                                  <a:pt x="2970" y="402"/>
                                  <a:pt x="2687" y="518"/>
                                  <a:pt x="2490" y="680"/>
                                </a:cubicBezTo>
                                <a:cubicBezTo>
                                  <a:pt x="2293" y="842"/>
                                  <a:pt x="2055" y="1085"/>
                                  <a:pt x="1880" y="1280"/>
                                </a:cubicBezTo>
                                <a:cubicBezTo>
                                  <a:pt x="1705" y="1475"/>
                                  <a:pt x="1497" y="1728"/>
                                  <a:pt x="1440" y="1850"/>
                                </a:cubicBezTo>
                                <a:cubicBezTo>
                                  <a:pt x="1383" y="1967"/>
                                  <a:pt x="1500" y="1982"/>
                                  <a:pt x="1540" y="2010"/>
                                </a:cubicBezTo>
                                <a:cubicBezTo>
                                  <a:pt x="1580" y="2038"/>
                                  <a:pt x="1651" y="2018"/>
                                  <a:pt x="1680" y="2020"/>
                                </a:cubicBezTo>
                              </a:path>
                            </a:pathLst>
                          </a:custGeom>
                          <a:noFill/>
                          <a:ln w="0"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68"/>
                        <wps:cNvSpPr>
                          <a:spLocks/>
                        </wps:cNvSpPr>
                        <wps:spPr bwMode="auto">
                          <a:xfrm>
                            <a:off x="7680" y="4008"/>
                            <a:ext cx="843" cy="1430"/>
                          </a:xfrm>
                          <a:custGeom>
                            <a:avLst/>
                            <a:gdLst>
                              <a:gd name="T0" fmla="*/ 453 w 843"/>
                              <a:gd name="T1" fmla="*/ 42 h 1430"/>
                              <a:gd name="T2" fmla="*/ 681 w 843"/>
                              <a:gd name="T3" fmla="*/ 135 h 1430"/>
                              <a:gd name="T4" fmla="*/ 798 w 843"/>
                              <a:gd name="T5" fmla="*/ 303 h 1430"/>
                              <a:gd name="T6" fmla="*/ 803 w 843"/>
                              <a:gd name="T7" fmla="*/ 597 h 1430"/>
                              <a:gd name="T8" fmla="*/ 623 w 843"/>
                              <a:gd name="T9" fmla="*/ 965 h 1430"/>
                              <a:gd name="T10" fmla="*/ 323 w 843"/>
                              <a:gd name="T11" fmla="*/ 1430 h 1430"/>
                              <a:gd name="T12" fmla="*/ 0 w 843"/>
                              <a:gd name="T13" fmla="*/ 1252 h 1430"/>
                              <a:gd name="T14" fmla="*/ 458 w 843"/>
                              <a:gd name="T15" fmla="*/ 650 h 1430"/>
                              <a:gd name="T16" fmla="*/ 555 w 843"/>
                              <a:gd name="T17" fmla="*/ 350 h 1430"/>
                              <a:gd name="T18" fmla="*/ 462 w 843"/>
                              <a:gd name="T19" fmla="*/ 147 h 1430"/>
                              <a:gd name="T20" fmla="*/ 240 w 843"/>
                              <a:gd name="T21" fmla="*/ 84 h 1430"/>
                              <a:gd name="T22" fmla="*/ 9 w 843"/>
                              <a:gd name="T23" fmla="*/ 177 h 1430"/>
                              <a:gd name="T24" fmla="*/ 453 w 843"/>
                              <a:gd name="T25" fmla="*/ 42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3" h="1430">
                                <a:moveTo>
                                  <a:pt x="453" y="42"/>
                                </a:moveTo>
                                <a:cubicBezTo>
                                  <a:pt x="504" y="54"/>
                                  <a:pt x="625" y="89"/>
                                  <a:pt x="681" y="135"/>
                                </a:cubicBezTo>
                                <a:cubicBezTo>
                                  <a:pt x="737" y="181"/>
                                  <a:pt x="786" y="273"/>
                                  <a:pt x="798" y="303"/>
                                </a:cubicBezTo>
                                <a:cubicBezTo>
                                  <a:pt x="810" y="333"/>
                                  <a:pt x="843" y="439"/>
                                  <a:pt x="803" y="597"/>
                                </a:cubicBezTo>
                                <a:cubicBezTo>
                                  <a:pt x="774" y="707"/>
                                  <a:pt x="703" y="826"/>
                                  <a:pt x="623" y="965"/>
                                </a:cubicBezTo>
                                <a:cubicBezTo>
                                  <a:pt x="543" y="1104"/>
                                  <a:pt x="353" y="1317"/>
                                  <a:pt x="323" y="1430"/>
                                </a:cubicBezTo>
                                <a:cubicBezTo>
                                  <a:pt x="255" y="1362"/>
                                  <a:pt x="98" y="1302"/>
                                  <a:pt x="0" y="1252"/>
                                </a:cubicBezTo>
                                <a:cubicBezTo>
                                  <a:pt x="53" y="1115"/>
                                  <a:pt x="366" y="800"/>
                                  <a:pt x="458" y="650"/>
                                </a:cubicBezTo>
                                <a:cubicBezTo>
                                  <a:pt x="550" y="500"/>
                                  <a:pt x="554" y="434"/>
                                  <a:pt x="555" y="350"/>
                                </a:cubicBezTo>
                                <a:cubicBezTo>
                                  <a:pt x="556" y="266"/>
                                  <a:pt x="514" y="191"/>
                                  <a:pt x="462" y="147"/>
                                </a:cubicBezTo>
                                <a:cubicBezTo>
                                  <a:pt x="410" y="103"/>
                                  <a:pt x="315" y="79"/>
                                  <a:pt x="240" y="84"/>
                                </a:cubicBezTo>
                                <a:cubicBezTo>
                                  <a:pt x="165" y="89"/>
                                  <a:pt x="72" y="117"/>
                                  <a:pt x="9" y="177"/>
                                </a:cubicBezTo>
                                <a:cubicBezTo>
                                  <a:pt x="264" y="0"/>
                                  <a:pt x="402" y="30"/>
                                  <a:pt x="453" y="42"/>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64" o:spid="_x0000_s1026" style="position:absolute;margin-left:0;margin-top:7pt;width:310.7pt;height:123.8pt;z-index:251726846" coordorigin="1340,4008" coordsize="7183,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">
                <v:shape id="Freeform 65" o:spid="_x0000_s1027" style="position:absolute;left:1340;top:4008;width:6958;height:3067;visibility:visible;mso-wrap-style:square;v-text-anchor:top" coordsize="6958,3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aMcA&#10;AADcAAAADwAAAGRycy9kb3ducmV2LnhtbESPT2sCMRTE7wW/Q3iCl1Kz/kHq1igiiEqFVruHHh+b&#10;183q5mXZRN1++6YgeBxm5jfMbNHaSlyp8aVjBYN+AoI4d7rkQkH2tX55BeEDssbKMSn4JQ+Leedp&#10;hql2Nz7Q9RgKESHsU1RgQqhTKX1uyKLvu5o4ej+usRiibAqpG7xFuK3kMEkm0mLJccFgTStD+fl4&#10;sQrei+9sP92uT2Zz+JCZnNTP08+dUr1uu3wDEagNj/C9vdUKxqMh/J+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bGjHAAAA3AAAAA8AAAAAAAAAAAAAAAAAmAIAAGRy&#10;cy9kb3ducmV2LnhtbFBLBQYAAAAABAAEAPUAAACMAwAAAAA=&#10;" path="m6958,111c6697,,6500,17,6300,47v-200,30,-383,75,-560,100c5563,172,5440,167,5240,197v-200,30,-427,62,-700,290c4267,715,3863,1324,3600,1567v-263,243,-317,307,-640,380c2637,2020,2120,1860,1660,2007,1200,2154,,2587,200,2827v200,240,2457,113,3120,c3983,2714,4000,2377,4180,2147v180,-230,463,-503,720,-720c5157,1210,5504,1030,5720,847,5977,654,5890,635,6198,327,6506,19,6715,9,6958,111xe">
                  <v:path arrowok="t" o:connecttype="custom" o:connectlocs="6958,111;6300,47;5740,147;5240,197;4540,487;3600,1567;2960,1947;1660,2007;200,2827;3320,2827;4180,2147;4900,1427;5720,847;6198,327;6958,111" o:connectangles="0,0,0,0,0,0,0,0,0,0,0,0,0,0,0"/>
                </v:shape>
                <v:shape id="Freeform 66" o:spid="_x0000_s1028" style="position:absolute;left:1509;top:6345;width:3891;height:564;visibility:visible;mso-wrap-style:square;v-text-anchor:top" coordsize="389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g3sUA&#10;AADcAAAADwAAAGRycy9kb3ducmV2LnhtbESPwWrDMBBE74X8g9hAb43sOjTFiWxKS6Cnxkn6AYu0&#10;sU2slbFUx83XV4FAj8PMvGE25WQ7MdLgW8cK0kUCglg703Kt4Pu4fXoF4QOywc4xKfglD2Uxe9hg&#10;btyF9zQeQi0ihH2OCpoQ+lxKrxuy6BeuJ47eyQ0WQ5RDLc2Alwi3nXxOkhdpseW40GBP7w3p8+HH&#10;Kjhva22r3fG6utKok69VlY4flVKP8+ltDSLQFP7D9/anUbDMMr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iDexQAAANwAAAAPAAAAAAAAAAAAAAAAAJgCAABkcnMv&#10;ZG93bnJldi54bWxQSwUGAAAAAAQABAD1AAAAigMAAAAA&#10;" path="m21,395c12,421,,450,71,475v71,25,156,60,378,73c671,561,1061,564,1401,555v340,-9,781,-33,1090,-60c2800,468,3063,432,3254,390v191,-42,276,-85,382,-150c3742,175,3838,50,3891,e" filled="f">
                  <v:path arrowok="t" o:connecttype="custom" o:connectlocs="21,395;71,475;449,548;1401,555;2491,495;3254,390;3636,240;3891,0" o:connectangles="0,0,0,0,0,0,0,0"/>
                </v:shape>
                <v:shape id="Freeform 67" o:spid="_x0000_s1029" style="position:absolute;left:3560;top:4480;width:3150;height:2038;visibility:visible;mso-wrap-style:square;v-text-anchor:top" coordsize="3150,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8fsYA&#10;AADcAAAADwAAAGRycy9kb3ducmV2LnhtbESPQWvCQBSE7wX/w/KE3ppNGxGJriKCjbQn00I8PrPP&#10;JDX7NmS3mvbXu0Khx2FmvmEWq8G04kK9aywreI5iEMSl1Q1XCj4/tk8zEM4ja2wtk4IfcrBajh4W&#10;mGp75T1dcl+JAGGXooLa+y6V0pU1GXSR7YiDd7K9QR9kX0nd4zXATStf4ngqDTYcFmrsaFNTec6/&#10;jYK8eH1z9M6H7Hd9Tmb+Kzs2u0Kpx/GwnoPwNPj/8F97pxVMkg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d8fsYAAADcAAAADwAAAAAAAAAAAAAAAACYAgAAZHJz&#10;L2Rvd25yZXYueG1sUEsFBgAAAAAEAAQA9QAAAIsDAAAAAA==&#10;" path="m,1510v145,63,290,127,470,150c650,1683,872,1735,1080,1650v208,-85,385,-253,640,-500c1975,903,2392,340,2610,170,2828,,2955,107,3030,130v75,23,120,88,30,180c2970,402,2687,518,2490,680v-197,162,-435,405,-610,600c1705,1475,1497,1728,1440,1850v-57,117,60,132,100,160c1580,2038,1651,2018,1680,2020e" filled="f" strokeweight="0">
                  <v:stroke dashstyle="longDash"/>
                  <v:path arrowok="t" o:connecttype="custom" o:connectlocs="0,1510;470,1660;1080,1650;1720,1150;2610,170;3030,130;3060,310;2490,680;1880,1280;1440,1850;1540,2010;1680,2020" o:connectangles="0,0,0,0,0,0,0,0,0,0,0,0"/>
                </v:shape>
                <v:shape id="Freeform 68" o:spid="_x0000_s1030" style="position:absolute;left:7680;top:4008;width:843;height:1430;visibility:visible;mso-wrap-style:square;v-text-anchor:top" coordsize="843,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71sYA&#10;AADcAAAADwAAAGRycy9kb3ducmV2LnhtbESPT2vCQBTE74V+h+UVvDWbWiuSuooWxFykGD3o7Zl9&#10;+YPZtyG7mvTbd4VCj8PM/IaZLwfTiDt1rras4C2KQRDnVtdcKjgeNq8zEM4ja2wsk4IfcrBcPD/N&#10;MdG25z3dM1+KAGGXoILK+zaR0uUVGXSRbYmDV9jOoA+yK6XusA9w08hxHE+lwZrDQoUtfVWUX7Ob&#10;UVCmk9P3Zbu7XtbHorhNcY/nzVqp0cuw+gThafD/4b92qhVM3j/gcS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v71sYAAADcAAAADwAAAAAAAAAAAAAAAACYAgAAZHJz&#10;L2Rvd25yZXYueG1sUEsFBgAAAAAEAAQA9QAAAIsDAAAAAA==&#10;" path="m453,42v51,12,172,47,228,93c737,181,786,273,798,303v12,30,45,136,5,294c774,707,703,826,623,965v-80,139,-270,352,-300,465c255,1362,98,1302,,1252,53,1115,366,800,458,650,550,500,554,434,555,350,556,266,514,191,462,147,410,103,315,79,240,84,165,89,72,117,9,177,264,,402,30,453,42xe" fillcolor="yellow">
                  <v:path arrowok="t" o:connecttype="custom" o:connectlocs="453,42;681,135;798,303;803,597;623,965;323,1430;0,1252;458,650;555,350;462,147;240,84;9,177;453,42" o:connectangles="0,0,0,0,0,0,0,0,0,0,0,0,0"/>
                </v:shape>
              </v:group>
            </w:pict>
          </mc:Fallback>
        </mc:AlternateContent>
      </w:r>
    </w:p>
    <w:p w:rsidR="00171692" w:rsidRDefault="00171692" w:rsidP="00AA333B"/>
    <w:p w:rsidR="00171692" w:rsidRDefault="00F92445" w:rsidP="00AA333B">
      <w:r>
        <w:rPr>
          <w:noProof/>
        </w:rPr>
        <mc:AlternateContent>
          <mc:Choice Requires="wps">
            <w:drawing>
              <wp:anchor distT="0" distB="0" distL="114300" distR="114300" simplePos="0" relativeHeight="251730942" behindDoc="0" locked="0" layoutInCell="1" allowOverlap="1" wp14:anchorId="424C64AA" wp14:editId="07BEA5BA">
                <wp:simplePos x="0" y="0"/>
                <wp:positionH relativeFrom="column">
                  <wp:posOffset>3734273</wp:posOffset>
                </wp:positionH>
                <wp:positionV relativeFrom="paragraph">
                  <wp:posOffset>49693</wp:posOffset>
                </wp:positionV>
                <wp:extent cx="436160" cy="416698"/>
                <wp:effectExtent l="38100" t="38100" r="21590" b="21590"/>
                <wp:wrapNone/>
                <wp:docPr id="440" name="Line 73"/>
                <wp:cNvGraphicFramePr/>
                <a:graphic xmlns:a="http://schemas.openxmlformats.org/drawingml/2006/main">
                  <a:graphicData uri="http://schemas.microsoft.com/office/word/2010/wordprocessingShape">
                    <wps:wsp>
                      <wps:cNvCnPr/>
                      <wps:spPr bwMode="auto">
                        <a:xfrm>
                          <a:off x="0" y="0"/>
                          <a:ext cx="436160" cy="416698"/>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73" o:spid="_x0000_s1026" style="position:absolute;z-index:251730942;visibility:visible;mso-wrap-style:square;mso-wrap-distance-left:9pt;mso-wrap-distance-top:0;mso-wrap-distance-right:9pt;mso-wrap-distance-bottom:0;mso-position-horizontal:absolute;mso-position-horizontal-relative:text;mso-position-vertical:absolute;mso-position-vertical-relative:text" from="294.05pt,3.9pt" to="328.4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" strokeweight=".25pt">
                <v:stroke startarrow="block"/>
              </v:line>
            </w:pict>
          </mc:Fallback>
        </mc:AlternateContent>
      </w:r>
      <w:r>
        <w:rPr>
          <w:noProof/>
        </w:rPr>
        <mc:AlternateContent>
          <mc:Choice Requires="wps">
            <w:drawing>
              <wp:anchor distT="0" distB="0" distL="114300" distR="114300" simplePos="0" relativeHeight="251732990" behindDoc="0" locked="0" layoutInCell="1" allowOverlap="1" wp14:anchorId="37E88D7D" wp14:editId="6F88C1BC">
                <wp:simplePos x="0" y="0"/>
                <wp:positionH relativeFrom="column">
                  <wp:posOffset>3923788</wp:posOffset>
                </wp:positionH>
                <wp:positionV relativeFrom="paragraph">
                  <wp:posOffset>22529</wp:posOffset>
                </wp:positionV>
                <wp:extent cx="246644" cy="443862"/>
                <wp:effectExtent l="38100" t="38100" r="20320" b="33020"/>
                <wp:wrapNone/>
                <wp:docPr id="442" name="Line 75"/>
                <wp:cNvGraphicFramePr/>
                <a:graphic xmlns:a="http://schemas.openxmlformats.org/drawingml/2006/main">
                  <a:graphicData uri="http://schemas.microsoft.com/office/word/2010/wordprocessingShape">
                    <wps:wsp>
                      <wps:cNvCnPr/>
                      <wps:spPr bwMode="auto">
                        <a:xfrm>
                          <a:off x="0" y="0"/>
                          <a:ext cx="246644" cy="44386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75" o:spid="_x0000_s1026" style="position:absolute;z-index:251732990;visibility:visible;mso-wrap-style:square;mso-wrap-distance-left:9pt;mso-wrap-distance-top:0;mso-wrap-distance-right:9pt;mso-wrap-distance-bottom:0;mso-position-horizontal:absolute;mso-position-horizontal-relative:text;mso-position-vertical:absolute;mso-position-vertical-relative:text" from="308.95pt,1.75pt" to="328.3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" strokeweight=".25pt">
                <v:stroke startarrow="block"/>
              </v:line>
            </w:pict>
          </mc:Fallback>
        </mc:AlternateContent>
      </w:r>
      <w:r>
        <w:rPr>
          <w:noProof/>
        </w:rPr>
        <mc:AlternateContent>
          <mc:Choice Requires="wps">
            <w:drawing>
              <wp:anchor distT="0" distB="0" distL="114300" distR="114300" simplePos="0" relativeHeight="252269568" behindDoc="0" locked="0" layoutInCell="1" allowOverlap="1" wp14:anchorId="6C7D3484" wp14:editId="1A54A976">
                <wp:simplePos x="0" y="0"/>
                <wp:positionH relativeFrom="column">
                  <wp:posOffset>4227336</wp:posOffset>
                </wp:positionH>
                <wp:positionV relativeFrom="paragraph">
                  <wp:posOffset>177165</wp:posOffset>
                </wp:positionV>
                <wp:extent cx="490714" cy="271780"/>
                <wp:effectExtent l="0" t="38100" r="62230" b="33020"/>
                <wp:wrapNone/>
                <wp:docPr id="479" name="Line 75"/>
                <wp:cNvGraphicFramePr/>
                <a:graphic xmlns:a="http://schemas.openxmlformats.org/drawingml/2006/main">
                  <a:graphicData uri="http://schemas.microsoft.com/office/word/2010/wordprocessingShape">
                    <wps:wsp>
                      <wps:cNvCnPr/>
                      <wps:spPr bwMode="auto">
                        <a:xfrm flipH="1">
                          <a:off x="0" y="0"/>
                          <a:ext cx="490714" cy="271780"/>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75" o:spid="_x0000_s1026" style="position:absolute;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85pt,13.95pt" to="371.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" strokeweight=".25pt">
                <v:stroke startarrow="block"/>
              </v:line>
            </w:pict>
          </mc:Fallback>
        </mc:AlternateContent>
      </w:r>
    </w:p>
    <w:p w:rsidR="00171692" w:rsidRDefault="00652831" w:rsidP="00AA333B">
      <w:r>
        <w:rPr>
          <w:noProof/>
        </w:rPr>
        <mc:AlternateContent>
          <mc:Choice Requires="wps">
            <w:drawing>
              <wp:anchor distT="0" distB="0" distL="114300" distR="114300" simplePos="0" relativeHeight="252256256" behindDoc="0" locked="0" layoutInCell="1" allowOverlap="1" wp14:anchorId="3CF5D0EF" wp14:editId="3D5D3C16">
                <wp:simplePos x="0" y="0"/>
                <wp:positionH relativeFrom="column">
                  <wp:posOffset>4091222</wp:posOffset>
                </wp:positionH>
                <wp:positionV relativeFrom="paragraph">
                  <wp:posOffset>129855</wp:posOffset>
                </wp:positionV>
                <wp:extent cx="663532" cy="990681"/>
                <wp:effectExtent l="0" t="38100" r="60960" b="19050"/>
                <wp:wrapNone/>
                <wp:docPr id="465" name="Line 98"/>
                <wp:cNvGraphicFramePr/>
                <a:graphic xmlns:a="http://schemas.openxmlformats.org/drawingml/2006/main">
                  <a:graphicData uri="http://schemas.microsoft.com/office/word/2010/wordprocessingShape">
                    <wps:wsp>
                      <wps:cNvCnPr/>
                      <wps:spPr bwMode="auto">
                        <a:xfrm flipH="1">
                          <a:off x="0" y="0"/>
                          <a:ext cx="663532" cy="990681"/>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98" o:spid="_x0000_s1026" style="position:absolute;flip:x;z-index:252256256;visibility:visible;mso-wrap-style:square;mso-wrap-distance-left:9pt;mso-wrap-distance-top:0;mso-wrap-distance-right:9pt;mso-wrap-distance-bottom:0;mso-position-horizontal:absolute;mso-position-horizontal-relative:text;mso-position-vertical:absolute;mso-position-vertical-relative:text" from="322.15pt,10.2pt" to="374.4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" strokeweight=".25pt">
                <v:stroke startarrow="block"/>
              </v:line>
            </w:pict>
          </mc:Fallback>
        </mc:AlternateContent>
      </w:r>
      <w:r>
        <w:rPr>
          <w:noProof/>
        </w:rPr>
        <mc:AlternateContent>
          <mc:Choice Requires="wps">
            <w:drawing>
              <wp:anchor distT="0" distB="0" distL="114300" distR="114300" simplePos="0" relativeHeight="252265472" behindDoc="0" locked="0" layoutInCell="1" allowOverlap="1" wp14:anchorId="3CD6FAF9" wp14:editId="1E66FA46">
                <wp:simplePos x="0" y="0"/>
                <wp:positionH relativeFrom="column">
                  <wp:posOffset>5178800</wp:posOffset>
                </wp:positionH>
                <wp:positionV relativeFrom="paragraph">
                  <wp:posOffset>147289</wp:posOffset>
                </wp:positionV>
                <wp:extent cx="527310" cy="292282"/>
                <wp:effectExtent l="0" t="0" r="25400" b="12700"/>
                <wp:wrapNone/>
                <wp:docPr id="47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10" cy="292282"/>
                        </a:xfrm>
                        <a:prstGeom prst="rect">
                          <a:avLst/>
                        </a:prstGeom>
                        <a:noFill/>
                        <a:ln w="9525">
                          <a:solidFill>
                            <a:srgbClr val="FFFFFF"/>
                          </a:solidFill>
                          <a:miter lim="800000"/>
                          <a:headEnd/>
                          <a:tailEnd/>
                        </a:ln>
                      </wps:spPr>
                      <wps:txbx>
                        <w:txbxContent>
                          <w:p w:rsidR="00652831" w:rsidRPr="00F92445" w:rsidRDefault="00652831">
                            <w:pPr>
                              <w:rPr>
                                <w:rFonts w:ascii="Arial" w:hAnsi="Arial"/>
                                <w:i/>
                                <w:sz w:val="20"/>
                              </w:rPr>
                            </w:pPr>
                            <w:r w:rsidRPr="00F92445">
                              <w:rPr>
                                <w:rFonts w:ascii="Arial" w:hAnsi="Arial"/>
                                <w:i/>
                                <w:sz w:val="20"/>
                              </w:rPr>
                              <w:t>pavé</w:t>
                            </w:r>
                          </w:p>
                        </w:txbxContent>
                      </wps:txbx>
                      <wps:bodyPr rot="0" vert="horz" wrap="square" lIns="91440" tIns="45720" rIns="91440" bIns="45720" anchor="t" anchorCtr="0" upright="1">
                        <a:noAutofit/>
                      </wps:bodyPr>
                    </wps:wsp>
                  </a:graphicData>
                </a:graphic>
              </wp:anchor>
            </w:drawing>
          </mc:Choice>
          <mc:Fallback>
            <w:pict>
              <v:shape id="Text Box 103" o:spid="_x0000_s1032" type="#_x0000_t202" style="position:absolute;margin-left:407.8pt;margin-top:11.6pt;width:41.5pt;height:23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" filled="f" strokecolor="white">
                <v:textbox>
                  <w:txbxContent>
                    <w:p w:rsidR="00652831" w:rsidRPr="00F92445" w:rsidRDefault="00652831">
                      <w:pPr>
                        <w:rPr>
                          <w:rFonts w:ascii="Arial" w:hAnsi="Arial"/>
                          <w:i/>
                          <w:sz w:val="20"/>
                        </w:rPr>
                      </w:pPr>
                      <w:r w:rsidRPr="00F92445">
                        <w:rPr>
                          <w:rFonts w:ascii="Arial" w:hAnsi="Arial"/>
                          <w:i/>
                          <w:sz w:val="20"/>
                        </w:rPr>
                        <w:t>pavé</w:t>
                      </w:r>
                    </w:p>
                  </w:txbxContent>
                </v:textbox>
              </v:shape>
            </w:pict>
          </mc:Fallback>
        </mc:AlternateContent>
      </w:r>
      <w:r w:rsidR="00F92445">
        <w:rPr>
          <w:noProof/>
        </w:rPr>
        <mc:AlternateContent>
          <mc:Choice Requires="wps">
            <w:drawing>
              <wp:anchor distT="0" distB="0" distL="114300" distR="114300" simplePos="0" relativeHeight="251728894" behindDoc="0" locked="0" layoutInCell="1" allowOverlap="1" wp14:anchorId="6F9C24C5" wp14:editId="543B957F">
                <wp:simplePos x="0" y="0"/>
                <wp:positionH relativeFrom="column">
                  <wp:posOffset>3642537</wp:posOffset>
                </wp:positionH>
                <wp:positionV relativeFrom="paragraph">
                  <wp:posOffset>108634</wp:posOffset>
                </wp:positionV>
                <wp:extent cx="59876" cy="749338"/>
                <wp:effectExtent l="38100" t="38100" r="35560" b="12700"/>
                <wp:wrapNone/>
                <wp:docPr id="437" name="Line 70"/>
                <wp:cNvGraphicFramePr/>
                <a:graphic xmlns:a="http://schemas.openxmlformats.org/drawingml/2006/main">
                  <a:graphicData uri="http://schemas.microsoft.com/office/word/2010/wordprocessingShape">
                    <wps:wsp>
                      <wps:cNvCnPr/>
                      <wps:spPr bwMode="auto">
                        <a:xfrm>
                          <a:off x="0" y="0"/>
                          <a:ext cx="59876" cy="749338"/>
                        </a:xfrm>
                        <a:prstGeom prst="line">
                          <a:avLst/>
                        </a:prstGeom>
                        <a:noFill/>
                        <a:ln w="317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70" o:spid="_x0000_s1026" style="position:absolute;z-index:251728894;visibility:visible;mso-wrap-style:square;mso-wrap-distance-left:9pt;mso-wrap-distance-top:0;mso-wrap-distance-right:9pt;mso-wrap-distance-bottom:0;mso-position-horizontal:absolute;mso-position-horizontal-relative:text;mso-position-vertical:absolute;mso-position-vertical-relative:text" from="286.8pt,8.55pt" to="291.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" strokeweight=".25pt">
                <v:stroke startarrow="oval"/>
              </v:line>
            </w:pict>
          </mc:Fallback>
        </mc:AlternateContent>
      </w:r>
      <w:r w:rsidR="00F92445">
        <w:rPr>
          <w:noProof/>
        </w:rPr>
        <mc:AlternateContent>
          <mc:Choice Requires="wps">
            <w:drawing>
              <wp:anchor distT="0" distB="0" distL="114300" distR="114300" simplePos="0" relativeHeight="252271616" behindDoc="0" locked="0" layoutInCell="1" allowOverlap="1" wp14:anchorId="0CE313C3" wp14:editId="7E79E585">
                <wp:simplePos x="0" y="0"/>
                <wp:positionH relativeFrom="column">
                  <wp:posOffset>4227336</wp:posOffset>
                </wp:positionH>
                <wp:positionV relativeFrom="paragraph">
                  <wp:posOffset>52070</wp:posOffset>
                </wp:positionV>
                <wp:extent cx="612000" cy="211070"/>
                <wp:effectExtent l="0" t="38100" r="55245" b="36830"/>
                <wp:wrapNone/>
                <wp:docPr id="480" name="Line 75"/>
                <wp:cNvGraphicFramePr/>
                <a:graphic xmlns:a="http://schemas.openxmlformats.org/drawingml/2006/main">
                  <a:graphicData uri="http://schemas.microsoft.com/office/word/2010/wordprocessingShape">
                    <wps:wsp>
                      <wps:cNvCnPr/>
                      <wps:spPr bwMode="auto">
                        <a:xfrm flipH="1">
                          <a:off x="0" y="0"/>
                          <a:ext cx="612000" cy="211070"/>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75" o:spid="_x0000_s1026" style="position:absolute;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85pt,4.1pt" to="381.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" strokeweight=".25pt">
                <v:stroke startarrow="block"/>
              </v:line>
            </w:pict>
          </mc:Fallback>
        </mc:AlternateContent>
      </w:r>
    </w:p>
    <w:p w:rsidR="00171692" w:rsidRDefault="003C622E" w:rsidP="00AA333B">
      <w:r>
        <w:rPr>
          <w:noProof/>
        </w:rPr>
        <mc:AlternateContent>
          <mc:Choice Requires="wps">
            <w:drawing>
              <wp:anchor distT="0" distB="0" distL="114300" distR="114300" simplePos="0" relativeHeight="251729918" behindDoc="0" locked="0" layoutInCell="1" allowOverlap="1" wp14:anchorId="6D9AA51C" wp14:editId="60BD15CF">
                <wp:simplePos x="0" y="0"/>
                <wp:positionH relativeFrom="column">
                  <wp:posOffset>3825240</wp:posOffset>
                </wp:positionH>
                <wp:positionV relativeFrom="paragraph">
                  <wp:posOffset>90805</wp:posOffset>
                </wp:positionV>
                <wp:extent cx="695960" cy="579120"/>
                <wp:effectExtent l="0" t="0" r="27940" b="11430"/>
                <wp:wrapNone/>
                <wp:docPr id="4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579120"/>
                        </a:xfrm>
                        <a:prstGeom prst="rect">
                          <a:avLst/>
                        </a:prstGeom>
                        <a:solidFill>
                          <a:srgbClr val="FFFFFF"/>
                        </a:solidFill>
                        <a:ln w="9525">
                          <a:solidFill>
                            <a:srgbClr val="FFFFFF"/>
                          </a:solidFill>
                          <a:miter lim="800000"/>
                          <a:headEnd/>
                          <a:tailEnd/>
                        </a:ln>
                      </wps:spPr>
                      <wps:txbx>
                        <w:txbxContent>
                          <w:p w:rsidR="00652831" w:rsidRPr="003C622E" w:rsidRDefault="003C622E" w:rsidP="003C622E">
                            <w:pPr>
                              <w:rPr>
                                <w:rFonts w:ascii="Arial" w:hAnsi="Arial"/>
                                <w:b/>
                                <w:i/>
                                <w:color w:val="1F497D" w:themeColor="text2"/>
                                <w:sz w:val="18"/>
                              </w:rPr>
                            </w:pPr>
                            <w:r w:rsidRPr="00F92445">
                              <w:rPr>
                                <w:rFonts w:ascii="Arial" w:hAnsi="Arial"/>
                                <w:i/>
                                <w:sz w:val="18"/>
                              </w:rPr>
                              <w:t>M</w:t>
                            </w:r>
                            <w:r w:rsidR="00652831" w:rsidRPr="00F92445">
                              <w:rPr>
                                <w:rFonts w:ascii="Arial" w:hAnsi="Arial"/>
                                <w:i/>
                                <w:sz w:val="18"/>
                              </w:rPr>
                              <w:t>ontants</w:t>
                            </w:r>
                            <w:r>
                              <w:rPr>
                                <w:rFonts w:ascii="Arial" w:hAnsi="Arial"/>
                                <w:i/>
                                <w:sz w:val="18"/>
                              </w:rPr>
                              <w:t xml:space="preserve"> – </w:t>
                            </w:r>
                            <w:r w:rsidRPr="003C622E">
                              <w:rPr>
                                <w:rFonts w:ascii="Arial" w:hAnsi="Arial"/>
                                <w:b/>
                                <w:i/>
                                <w:color w:val="1F497D" w:themeColor="text2"/>
                                <w:sz w:val="18"/>
                              </w:rPr>
                              <w:t>breast flap edge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72" o:spid="_x0000_s1033" type="#_x0000_t202" style="position:absolute;margin-left:301.2pt;margin-top:7.15pt;width:54.8pt;height:45.6pt;z-index:2517299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" strokecolor="white">
                <v:textbox>
                  <w:txbxContent>
                    <w:p w:rsidR="00652831" w:rsidRPr="003C622E" w:rsidRDefault="003C622E" w:rsidP="003C622E">
                      <w:pPr>
                        <w:rPr>
                          <w:rFonts w:ascii="Arial" w:hAnsi="Arial"/>
                          <w:b/>
                          <w:i/>
                          <w:color w:val="1F497D" w:themeColor="text2"/>
                          <w:sz w:val="18"/>
                        </w:rPr>
                      </w:pPr>
                      <w:r w:rsidRPr="00F92445">
                        <w:rPr>
                          <w:rFonts w:ascii="Arial" w:hAnsi="Arial"/>
                          <w:i/>
                          <w:sz w:val="18"/>
                        </w:rPr>
                        <w:t>M</w:t>
                      </w:r>
                      <w:r w:rsidR="00652831" w:rsidRPr="00F92445">
                        <w:rPr>
                          <w:rFonts w:ascii="Arial" w:hAnsi="Arial"/>
                          <w:i/>
                          <w:sz w:val="18"/>
                        </w:rPr>
                        <w:t>ontants</w:t>
                      </w:r>
                      <w:r>
                        <w:rPr>
                          <w:rFonts w:ascii="Arial" w:hAnsi="Arial"/>
                          <w:i/>
                          <w:sz w:val="18"/>
                        </w:rPr>
                        <w:t xml:space="preserve"> – </w:t>
                      </w:r>
                      <w:r w:rsidRPr="003C622E">
                        <w:rPr>
                          <w:rFonts w:ascii="Arial" w:hAnsi="Arial"/>
                          <w:b/>
                          <w:i/>
                          <w:color w:val="1F497D" w:themeColor="text2"/>
                          <w:sz w:val="18"/>
                        </w:rPr>
                        <w:t>breast flap edge</w:t>
                      </w:r>
                    </w:p>
                  </w:txbxContent>
                </v:textbox>
              </v:shape>
            </w:pict>
          </mc:Fallback>
        </mc:AlternateContent>
      </w:r>
      <w:r w:rsidR="00652831">
        <w:rPr>
          <w:noProof/>
        </w:rPr>
        <mc:AlternateContent>
          <mc:Choice Requires="wpg">
            <w:drawing>
              <wp:anchor distT="0" distB="0" distL="114300" distR="114300" simplePos="0" relativeHeight="252255232" behindDoc="0" locked="0" layoutInCell="1" allowOverlap="1" wp14:anchorId="267AED71" wp14:editId="54F3E111">
                <wp:simplePos x="0" y="0"/>
                <wp:positionH relativeFrom="column">
                  <wp:posOffset>4671372</wp:posOffset>
                </wp:positionH>
                <wp:positionV relativeFrom="paragraph">
                  <wp:posOffset>122096</wp:posOffset>
                </wp:positionV>
                <wp:extent cx="336160" cy="247670"/>
                <wp:effectExtent l="0" t="0" r="26035" b="19050"/>
                <wp:wrapNone/>
                <wp:docPr id="45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60" cy="247670"/>
                          <a:chOff x="9372" y="5004"/>
                          <a:chExt cx="612" cy="483"/>
                        </a:xfrm>
                      </wpg:grpSpPr>
                      <wps:wsp>
                        <wps:cNvPr id="459" name="Freeform 92"/>
                        <wps:cNvSpPr>
                          <a:spLocks/>
                        </wps:cNvSpPr>
                        <wps:spPr bwMode="auto">
                          <a:xfrm>
                            <a:off x="9372" y="5202"/>
                            <a:ext cx="588" cy="281"/>
                          </a:xfrm>
                          <a:custGeom>
                            <a:avLst/>
                            <a:gdLst>
                              <a:gd name="T0" fmla="*/ 3 w 588"/>
                              <a:gd name="T1" fmla="*/ 192 h 281"/>
                              <a:gd name="T2" fmla="*/ 3 w 588"/>
                              <a:gd name="T3" fmla="*/ 93 h 281"/>
                              <a:gd name="T4" fmla="*/ 432 w 588"/>
                              <a:gd name="T5" fmla="*/ 78 h 281"/>
                              <a:gd name="T6" fmla="*/ 588 w 588"/>
                              <a:gd name="T7" fmla="*/ 9 h 281"/>
                              <a:gd name="T8" fmla="*/ 582 w 588"/>
                              <a:gd name="T9" fmla="*/ 131 h 281"/>
                              <a:gd name="T10" fmla="*/ 252 w 588"/>
                              <a:gd name="T11" fmla="*/ 281 h 281"/>
                              <a:gd name="T12" fmla="*/ 170 w 588"/>
                              <a:gd name="T13" fmla="*/ 198 h 281"/>
                              <a:gd name="T14" fmla="*/ 3 w 588"/>
                              <a:gd name="T15" fmla="*/ 192 h 2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8" h="281">
                                <a:moveTo>
                                  <a:pt x="3" y="192"/>
                                </a:moveTo>
                                <a:cubicBezTo>
                                  <a:pt x="0" y="165"/>
                                  <a:pt x="6" y="126"/>
                                  <a:pt x="3" y="93"/>
                                </a:cubicBezTo>
                                <a:cubicBezTo>
                                  <a:pt x="73" y="74"/>
                                  <a:pt x="336" y="92"/>
                                  <a:pt x="432" y="78"/>
                                </a:cubicBezTo>
                                <a:cubicBezTo>
                                  <a:pt x="529" y="64"/>
                                  <a:pt x="563" y="0"/>
                                  <a:pt x="588" y="9"/>
                                </a:cubicBezTo>
                                <a:cubicBezTo>
                                  <a:pt x="588" y="72"/>
                                  <a:pt x="582" y="84"/>
                                  <a:pt x="582" y="131"/>
                                </a:cubicBezTo>
                                <a:cubicBezTo>
                                  <a:pt x="570" y="162"/>
                                  <a:pt x="321" y="270"/>
                                  <a:pt x="252" y="281"/>
                                </a:cubicBezTo>
                                <a:cubicBezTo>
                                  <a:pt x="237" y="252"/>
                                  <a:pt x="211" y="213"/>
                                  <a:pt x="170" y="198"/>
                                </a:cubicBezTo>
                                <a:cubicBezTo>
                                  <a:pt x="129" y="183"/>
                                  <a:pt x="33" y="189"/>
                                  <a:pt x="3" y="192"/>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60" name="Freeform 93"/>
                        <wps:cNvSpPr>
                          <a:spLocks/>
                        </wps:cNvSpPr>
                        <wps:spPr bwMode="auto">
                          <a:xfrm>
                            <a:off x="9384" y="5165"/>
                            <a:ext cx="600" cy="213"/>
                          </a:xfrm>
                          <a:custGeom>
                            <a:avLst/>
                            <a:gdLst>
                              <a:gd name="T0" fmla="*/ 0 w 600"/>
                              <a:gd name="T1" fmla="*/ 123 h 213"/>
                              <a:gd name="T2" fmla="*/ 420 w 600"/>
                              <a:gd name="T3" fmla="*/ 10 h 213"/>
                              <a:gd name="T4" fmla="*/ 570 w 600"/>
                              <a:gd name="T5" fmla="*/ 63 h 213"/>
                              <a:gd name="T6" fmla="*/ 240 w 600"/>
                              <a:gd name="T7" fmla="*/ 213 h 213"/>
                              <a:gd name="T8" fmla="*/ 158 w 600"/>
                              <a:gd name="T9" fmla="*/ 130 h 213"/>
                              <a:gd name="T10" fmla="*/ 0 w 600"/>
                              <a:gd name="T11" fmla="*/ 123 h 213"/>
                            </a:gdLst>
                            <a:ahLst/>
                            <a:cxnLst>
                              <a:cxn ang="0">
                                <a:pos x="T0" y="T1"/>
                              </a:cxn>
                              <a:cxn ang="0">
                                <a:pos x="T2" y="T3"/>
                              </a:cxn>
                              <a:cxn ang="0">
                                <a:pos x="T4" y="T5"/>
                              </a:cxn>
                              <a:cxn ang="0">
                                <a:pos x="T6" y="T7"/>
                              </a:cxn>
                              <a:cxn ang="0">
                                <a:pos x="T8" y="T9"/>
                              </a:cxn>
                              <a:cxn ang="0">
                                <a:pos x="T10" y="T11"/>
                              </a:cxn>
                            </a:cxnLst>
                            <a:rect l="0" t="0" r="r" b="b"/>
                            <a:pathLst>
                              <a:path w="600" h="213">
                                <a:moveTo>
                                  <a:pt x="0" y="123"/>
                                </a:moveTo>
                                <a:cubicBezTo>
                                  <a:pt x="44" y="103"/>
                                  <a:pt x="325" y="20"/>
                                  <a:pt x="420" y="10"/>
                                </a:cubicBezTo>
                                <a:cubicBezTo>
                                  <a:pt x="515" y="0"/>
                                  <a:pt x="600" y="29"/>
                                  <a:pt x="570" y="63"/>
                                </a:cubicBezTo>
                                <a:cubicBezTo>
                                  <a:pt x="540" y="97"/>
                                  <a:pt x="309" y="202"/>
                                  <a:pt x="240" y="213"/>
                                </a:cubicBezTo>
                                <a:cubicBezTo>
                                  <a:pt x="225" y="184"/>
                                  <a:pt x="199" y="145"/>
                                  <a:pt x="158" y="130"/>
                                </a:cubicBezTo>
                                <a:cubicBezTo>
                                  <a:pt x="117" y="115"/>
                                  <a:pt x="63" y="121"/>
                                  <a:pt x="0" y="12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 name="Line 94"/>
                        <wps:cNvCnPr/>
                        <wps:spPr bwMode="auto">
                          <a:xfrm>
                            <a:off x="9627" y="5376"/>
                            <a:ext cx="0"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Freeform 95"/>
                        <wps:cNvSpPr>
                          <a:spLocks/>
                        </wps:cNvSpPr>
                        <wps:spPr bwMode="auto">
                          <a:xfrm>
                            <a:off x="9582" y="5004"/>
                            <a:ext cx="300" cy="300"/>
                          </a:xfrm>
                          <a:custGeom>
                            <a:avLst/>
                            <a:gdLst>
                              <a:gd name="T0" fmla="*/ 105 w 300"/>
                              <a:gd name="T1" fmla="*/ 300 h 300"/>
                              <a:gd name="T2" fmla="*/ 264 w 300"/>
                              <a:gd name="T3" fmla="*/ 228 h 300"/>
                              <a:gd name="T4" fmla="*/ 207 w 300"/>
                              <a:gd name="T5" fmla="*/ 27 h 300"/>
                              <a:gd name="T6" fmla="*/ 9 w 300"/>
                              <a:gd name="T7" fmla="*/ 60 h 300"/>
                              <a:gd name="T8" fmla="*/ 120 w 300"/>
                              <a:gd name="T9" fmla="*/ 108 h 300"/>
                              <a:gd name="T10" fmla="*/ 261 w 300"/>
                              <a:gd name="T11" fmla="*/ 57 h 300"/>
                              <a:gd name="T12" fmla="*/ 6 w 300"/>
                              <a:gd name="T13" fmla="*/ 63 h 300"/>
                              <a:gd name="T14" fmla="*/ 15 w 300"/>
                              <a:gd name="T15" fmla="*/ 258 h 300"/>
                              <a:gd name="T16" fmla="*/ 105 w 300"/>
                              <a:gd name="T17" fmla="*/ 30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0" h="300">
                                <a:moveTo>
                                  <a:pt x="105" y="300"/>
                                </a:moveTo>
                                <a:cubicBezTo>
                                  <a:pt x="141" y="300"/>
                                  <a:pt x="241" y="271"/>
                                  <a:pt x="264" y="228"/>
                                </a:cubicBezTo>
                                <a:cubicBezTo>
                                  <a:pt x="255" y="192"/>
                                  <a:pt x="300" y="15"/>
                                  <a:pt x="207" y="27"/>
                                </a:cubicBezTo>
                                <a:cubicBezTo>
                                  <a:pt x="165" y="1"/>
                                  <a:pt x="34" y="50"/>
                                  <a:pt x="9" y="60"/>
                                </a:cubicBezTo>
                                <a:cubicBezTo>
                                  <a:pt x="39" y="87"/>
                                  <a:pt x="79" y="110"/>
                                  <a:pt x="120" y="108"/>
                                </a:cubicBezTo>
                                <a:cubicBezTo>
                                  <a:pt x="162" y="108"/>
                                  <a:pt x="280" y="64"/>
                                  <a:pt x="261" y="57"/>
                                </a:cubicBezTo>
                                <a:cubicBezTo>
                                  <a:pt x="225" y="0"/>
                                  <a:pt x="47" y="30"/>
                                  <a:pt x="6" y="63"/>
                                </a:cubicBezTo>
                                <a:cubicBezTo>
                                  <a:pt x="12" y="129"/>
                                  <a:pt x="0" y="217"/>
                                  <a:pt x="15" y="258"/>
                                </a:cubicBezTo>
                                <a:cubicBezTo>
                                  <a:pt x="51" y="273"/>
                                  <a:pt x="75" y="291"/>
                                  <a:pt x="105" y="300"/>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63" name="Line 96"/>
                        <wps:cNvCnPr/>
                        <wps:spPr bwMode="auto">
                          <a:xfrm>
                            <a:off x="9687" y="5139"/>
                            <a:ext cx="0" cy="1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1" o:spid="_x0000_s1026" style="position:absolute;margin-left:367.8pt;margin-top:9.6pt;width:26.45pt;height:19.5pt;z-index:252255232" coordorigin="9372,5004" coordsize="6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">
                <v:shape id="Freeform 92" o:spid="_x0000_s1027" style="position:absolute;left:9372;top:5202;width:588;height:281;visibility:visible;mso-wrap-style:square;v-text-anchor:top" coordsize="58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fA8cA&#10;AADcAAAADwAAAGRycy9kb3ducmV2LnhtbESPQWvCQBSE70L/w/IK3nRTW1tNXUUqFkUoaFTo7ZF9&#10;TYLZtyG7TeK/7wpCj8PMfMPMFp0pRUO1KywreBpGIIhTqwvOFByT9WACwnlkjaVlUnAlB4v5Q2+G&#10;sbYt76k5+EwECLsYFeTeV7GULs3JoBvaijh4P7Y26IOsM6lrbAPclHIURa/SYMFhIceKPnJKL4df&#10;o+D8vHs7fU5l8rXU4+1qcuq+k/Veqf5jt3wH4anz/+F7e6MVvIyn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tnwPHAAAA3AAAAA8AAAAAAAAAAAAAAAAAmAIAAGRy&#10;cy9kb3ducmV2LnhtbFBLBQYAAAAABAAEAPUAAACMAwAAAAA=&#10;" path="m3,192c,165,6,126,3,93,73,74,336,92,432,78,529,64,563,,588,9v,63,-6,75,-6,122c570,162,321,270,252,281,237,252,211,213,170,198,129,183,33,189,3,192xe" fillcolor="yellow">
                  <v:path arrowok="t" o:connecttype="custom" o:connectlocs="3,192;3,93;432,78;588,9;582,131;252,281;170,198;3,192" o:connectangles="0,0,0,0,0,0,0,0"/>
                </v:shape>
                <v:shape id="Freeform 93" o:spid="_x0000_s1028" style="position:absolute;left:9384;top:5165;width:600;height:213;visibility:visible;mso-wrap-style:square;v-text-anchor:top" coordsize="60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47TMMA&#10;AADcAAAADwAAAGRycy9kb3ducmV2LnhtbERPz2vCMBS+C/sfwht4EU0nQ0Y1LUNa2C6DqUOPj+bZ&#10;ljUvoYm1869fDoLHj+/3Jh9NJwbqfWtZwcsiAUFcWd1yreCwL+dvIHxA1thZJgV/5CHPniYbTLW9&#10;8jcNu1CLGMI+RQVNCC6V0lcNGfQL64gjd7a9wRBhX0vd4zWGm04uk2QlDbYcGxp0tG2o+t1djIL6&#10;VG6d+ymH4dYdi9vsqzh/Xgqlps/j+xpEoDE8xHf3h1bwuor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47TMMAAADcAAAADwAAAAAAAAAAAAAAAACYAgAAZHJzL2Rv&#10;d25yZXYueG1sUEsFBgAAAAAEAAQA9QAAAIgDAAAAAA==&#10;" path="m,123c44,103,325,20,420,10,515,,600,29,570,63,540,97,309,202,240,213,225,184,199,145,158,130,117,115,63,121,,123xe">
                  <v:path arrowok="t" o:connecttype="custom" o:connectlocs="0,123;420,10;570,63;240,213;158,130;0,123" o:connectangles="0,0,0,0,0,0"/>
                </v:shape>
                <v:line id="Line 94" o:spid="_x0000_s1029" style="position:absolute;visibility:visible;mso-wrap-style:square" from="9627,5376" to="9627,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shape id="Freeform 95" o:spid="_x0000_s1030" style="position:absolute;left:9582;top:5004;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eIcYA&#10;AADcAAAADwAAAGRycy9kb3ducmV2LnhtbESPQUvDQBSE70L/w/IKXsRuGrTW2G0pimBPpTXen9ln&#10;Esy+DbsvbfTXu4LgcZiZb5jVZnSdOlGIrWcD81kGirjytuXaQPn6fL0EFQXZYueZDHxRhM16crHC&#10;wvozH+h0lFolCMcCDTQifaF1rBpyGGe+J07ehw8OJclQaxvwnOCu03mWLbTDltNCgz09NlR9Hgdn&#10;4Ont+70cStmFw7IbbvOd3F3t7425nI7bB1BCo/yH/9ov1sDNIo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eIcYAAADcAAAADwAAAAAAAAAAAAAAAACYAgAAZHJz&#10;L2Rvd25yZXYueG1sUEsFBgAAAAAEAAQA9QAAAIsDAAAAAA==&#10;" path="m105,300v36,,136,-29,159,-72c255,192,300,15,207,27,165,1,34,50,9,60v30,27,70,50,111,48c162,108,280,64,261,57,225,,47,30,6,63v6,66,-6,154,9,195c51,273,75,291,105,300xe" fillcolor="yellow">
                  <v:path arrowok="t" o:connecttype="custom" o:connectlocs="105,300;264,228;207,27;9,60;120,108;261,57;6,63;15,258;105,300" o:connectangles="0,0,0,0,0,0,0,0,0"/>
                </v:shape>
                <v:line id="Line 96" o:spid="_x0000_s1031" style="position:absolute;visibility:visible;mso-wrap-style:square" from="9687,5139" to="9687,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dAMQAAADcAAAADwAAAGRycy9kb3ducmV2LnhtbESPQWsCMRSE74X+h/AK3mq2KiJboxRR&#10;KB6EVQ/29tg8N4ublzVJ1+2/bwTB4zAz3zDzZW8b0ZEPtWMFH8MMBHHpdM2VguNh8z4DESKyxsYx&#10;KfijAMvF68scc+1uXFC3j5VIEA45KjAxtrmUoTRkMQxdS5y8s/MWY5K+ktrjLcFtI0dZNpUWa04L&#10;BltaGSov+1+rwP/EcCqu4203qdbX3cWbA50LpQZv/dcniEh9fIYf7W+tYDId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50AxAAAANwAAAAPAAAAAAAAAAAA&#10;AAAAAKECAABkcnMvZG93bnJldi54bWxQSwUGAAAAAAQABAD5AAAAkgMAAAAA&#10;" strokeweight=".25pt"/>
              </v:group>
            </w:pict>
          </mc:Fallback>
        </mc:AlternateContent>
      </w:r>
      <w:r w:rsidR="00652831">
        <w:rPr>
          <w:noProof/>
        </w:rPr>
        <mc:AlternateContent>
          <mc:Choice Requires="wps">
            <w:drawing>
              <wp:anchor distT="0" distB="0" distL="114300" distR="114300" simplePos="0" relativeHeight="252260352" behindDoc="0" locked="0" layoutInCell="1" allowOverlap="1" wp14:anchorId="2B0E1AED" wp14:editId="572BB017">
                <wp:simplePos x="0" y="0"/>
                <wp:positionH relativeFrom="column">
                  <wp:posOffset>4931623</wp:posOffset>
                </wp:positionH>
                <wp:positionV relativeFrom="paragraph">
                  <wp:posOffset>50970</wp:posOffset>
                </wp:positionV>
                <wp:extent cx="159292" cy="112810"/>
                <wp:effectExtent l="38100" t="38100" r="31750" b="20955"/>
                <wp:wrapNone/>
                <wp:docPr id="471" name="Line 104"/>
                <wp:cNvGraphicFramePr/>
                <a:graphic xmlns:a="http://schemas.openxmlformats.org/drawingml/2006/main">
                  <a:graphicData uri="http://schemas.microsoft.com/office/word/2010/wordprocessingShape">
                    <wps:wsp>
                      <wps:cNvCnPr/>
                      <wps:spPr bwMode="auto">
                        <a:xfrm>
                          <a:off x="0" y="0"/>
                          <a:ext cx="159292" cy="112810"/>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104" o:spid="_x0000_s1026" style="position:absolute;z-index:252260352;visibility:visible;mso-wrap-style:square;mso-wrap-distance-left:9pt;mso-wrap-distance-top:0;mso-wrap-distance-right:9pt;mso-wrap-distance-bottom:0;mso-position-horizontal:absolute;mso-position-horizontal-relative:text;mso-position-vertical:absolute;mso-position-vertical-relative:text" from="388.3pt,4pt" to="400.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" strokeweight=".25pt">
                <v:stroke startarrow="block"/>
              </v:line>
            </w:pict>
          </mc:Fallback>
        </mc:AlternateContent>
      </w:r>
      <w:r w:rsidR="00652831">
        <w:rPr>
          <w:noProof/>
        </w:rPr>
        <mc:AlternateContent>
          <mc:Choice Requires="wps">
            <w:drawing>
              <wp:anchor distT="0" distB="0" distL="114300" distR="114300" simplePos="0" relativeHeight="252261376" behindDoc="0" locked="0" layoutInCell="1" allowOverlap="1" wp14:anchorId="420F52D3" wp14:editId="60E934C7">
                <wp:simplePos x="0" y="0"/>
                <wp:positionH relativeFrom="column">
                  <wp:posOffset>5087070</wp:posOffset>
                </wp:positionH>
                <wp:positionV relativeFrom="paragraph">
                  <wp:posOffset>163780</wp:posOffset>
                </wp:positionV>
                <wp:extent cx="455904" cy="0"/>
                <wp:effectExtent l="0" t="0" r="20955" b="19050"/>
                <wp:wrapNone/>
                <wp:docPr id="472" name="Line 105"/>
                <wp:cNvGraphicFramePr/>
                <a:graphic xmlns:a="http://schemas.openxmlformats.org/drawingml/2006/main">
                  <a:graphicData uri="http://schemas.microsoft.com/office/word/2010/wordprocessingShape">
                    <wps:wsp>
                      <wps:cNvCnPr/>
                      <wps:spPr bwMode="auto">
                        <a:xfrm flipH="1">
                          <a:off x="0" y="0"/>
                          <a:ext cx="455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05" o:spid="_x0000_s1026" style="position:absolute;flip:x;z-index:252261376;visibility:visible;mso-wrap-style:square;mso-wrap-distance-left:9pt;mso-wrap-distance-top:0;mso-wrap-distance-right:9pt;mso-wrap-distance-bottom:0;mso-position-horizontal:absolute;mso-position-horizontal-relative:text;mso-position-vertical:absolute;mso-position-vertical-relative:text" from="400.55pt,12.9pt" to="436.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"/>
            </w:pict>
          </mc:Fallback>
        </mc:AlternateContent>
      </w:r>
    </w:p>
    <w:p w:rsidR="00171692" w:rsidRDefault="00652831" w:rsidP="00AA333B">
      <w:r>
        <w:rPr>
          <w:noProof/>
        </w:rPr>
        <mc:AlternateContent>
          <mc:Choice Requires="wps">
            <w:drawing>
              <wp:anchor distT="0" distB="0" distL="114300" distR="114300" simplePos="0" relativeHeight="252258304" behindDoc="0" locked="0" layoutInCell="1" allowOverlap="1">
                <wp:simplePos x="0" y="0"/>
                <wp:positionH relativeFrom="column">
                  <wp:posOffset>4717403</wp:posOffset>
                </wp:positionH>
                <wp:positionV relativeFrom="paragraph">
                  <wp:posOffset>146941</wp:posOffset>
                </wp:positionV>
                <wp:extent cx="65914" cy="271771"/>
                <wp:effectExtent l="19050" t="38100" r="48895" b="14605"/>
                <wp:wrapNone/>
                <wp:docPr id="468" name="Line 101"/>
                <wp:cNvGraphicFramePr/>
                <a:graphic xmlns:a="http://schemas.openxmlformats.org/drawingml/2006/main">
                  <a:graphicData uri="http://schemas.microsoft.com/office/word/2010/wordprocessingShape">
                    <wps:wsp>
                      <wps:cNvCnPr/>
                      <wps:spPr bwMode="auto">
                        <a:xfrm flipH="1">
                          <a:off x="0" y="0"/>
                          <a:ext cx="65914" cy="271771"/>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101" o:spid="_x0000_s1026" style="position:absolute;flip:x;z-index:252258304;visibility:visible;mso-wrap-style:square;mso-wrap-distance-left:9pt;mso-wrap-distance-top:0;mso-wrap-distance-right:9pt;mso-wrap-distance-bottom:0;mso-position-horizontal:absolute;mso-position-horizontal-relative:text;mso-position-vertical:absolute;mso-position-vertical-relative:text" from="371.45pt,11.55pt" to="376.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" strokeweight=".25pt">
                <v:stroke startarrow="block"/>
              </v:line>
            </w:pict>
          </mc:Fallback>
        </mc:AlternateContent>
      </w:r>
      <w:r w:rsidR="00F92445">
        <w:rPr>
          <w:noProof/>
        </w:rPr>
        <mc:AlternateContent>
          <mc:Choice Requires="wps">
            <w:drawing>
              <wp:anchor distT="0" distB="0" distL="114300" distR="114300" simplePos="0" relativeHeight="251736062" behindDoc="0" locked="0" layoutInCell="1" allowOverlap="1" wp14:anchorId="58CD0C5C" wp14:editId="4D5FFB97">
                <wp:simplePos x="0" y="0"/>
                <wp:positionH relativeFrom="column">
                  <wp:posOffset>2257703</wp:posOffset>
                </wp:positionH>
                <wp:positionV relativeFrom="paragraph">
                  <wp:posOffset>92229</wp:posOffset>
                </wp:positionV>
                <wp:extent cx="186769" cy="760102"/>
                <wp:effectExtent l="0" t="38100" r="60960" b="20955"/>
                <wp:wrapNone/>
                <wp:docPr id="447" name="Line 80"/>
                <wp:cNvGraphicFramePr/>
                <a:graphic xmlns:a="http://schemas.openxmlformats.org/drawingml/2006/main">
                  <a:graphicData uri="http://schemas.microsoft.com/office/word/2010/wordprocessingShape">
                    <wps:wsp>
                      <wps:cNvCnPr/>
                      <wps:spPr bwMode="auto">
                        <a:xfrm flipH="1">
                          <a:off x="0" y="0"/>
                          <a:ext cx="186769" cy="76010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80" o:spid="_x0000_s1026" style="position:absolute;flip:x;z-index:251736062;visibility:visible;mso-wrap-style:square;mso-wrap-distance-left:9pt;mso-wrap-distance-top:0;mso-wrap-distance-right:9pt;mso-wrap-distance-bottom:0;mso-position-horizontal:absolute;mso-position-horizontal-relative:text;mso-position-vertical:absolute;mso-position-vertical-relative:text" from="177.75pt,7.25pt" to="192.4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" strokeweight=".25pt">
                <v:stroke startarrow="block"/>
              </v:line>
            </w:pict>
          </mc:Fallback>
        </mc:AlternateContent>
      </w:r>
    </w:p>
    <w:p w:rsidR="00171692" w:rsidRDefault="00957AD9" w:rsidP="00AA333B">
      <w:r>
        <w:rPr>
          <w:noProof/>
        </w:rPr>
        <mc:AlternateContent>
          <mc:Choice Requires="wps">
            <w:drawing>
              <wp:anchor distT="0" distB="0" distL="114300" distR="114300" simplePos="0" relativeHeight="252266496" behindDoc="0" locked="0" layoutInCell="1" allowOverlap="1" wp14:anchorId="5E4EFBBA" wp14:editId="171BFCA5">
                <wp:simplePos x="0" y="0"/>
                <wp:positionH relativeFrom="column">
                  <wp:posOffset>4838700</wp:posOffset>
                </wp:positionH>
                <wp:positionV relativeFrom="paragraph">
                  <wp:posOffset>92075</wp:posOffset>
                </wp:positionV>
                <wp:extent cx="1249680" cy="215265"/>
                <wp:effectExtent l="0" t="0" r="26670" b="13335"/>
                <wp:wrapNone/>
                <wp:docPr id="4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15265"/>
                        </a:xfrm>
                        <a:prstGeom prst="rect">
                          <a:avLst/>
                        </a:prstGeom>
                        <a:solidFill>
                          <a:srgbClr val="FFFFFF"/>
                        </a:solidFill>
                        <a:ln w="9525">
                          <a:solidFill>
                            <a:srgbClr val="FFFFFF"/>
                          </a:solidFill>
                          <a:miter lim="800000"/>
                          <a:headEnd/>
                          <a:tailEnd/>
                        </a:ln>
                      </wps:spPr>
                      <wps:txbx>
                        <w:txbxContent>
                          <w:p w:rsidR="00652831" w:rsidRPr="00F92445" w:rsidRDefault="00957AD9">
                            <w:pPr>
                              <w:rPr>
                                <w:rFonts w:ascii="Arial" w:hAnsi="Arial"/>
                                <w:i/>
                                <w:sz w:val="18"/>
                              </w:rPr>
                            </w:pPr>
                            <w:r w:rsidRPr="00F92445">
                              <w:rPr>
                                <w:rFonts w:ascii="Arial" w:hAnsi="Arial"/>
                                <w:i/>
                                <w:sz w:val="18"/>
                              </w:rPr>
                              <w:t>B</w:t>
                            </w:r>
                            <w:r w:rsidR="00652831" w:rsidRPr="00F92445">
                              <w:rPr>
                                <w:rFonts w:ascii="Arial" w:hAnsi="Arial"/>
                                <w:i/>
                                <w:sz w:val="18"/>
                              </w:rPr>
                              <w:t>onbout</w:t>
                            </w:r>
                            <w:r>
                              <w:rPr>
                                <w:rFonts w:ascii="Arial" w:hAnsi="Arial"/>
                                <w:i/>
                                <w:sz w:val="18"/>
                              </w:rPr>
                              <w:t xml:space="preserve"> – </w:t>
                            </w:r>
                            <w:r w:rsidRPr="00957AD9">
                              <w:rPr>
                                <w:rFonts w:ascii="Arial" w:hAnsi="Arial"/>
                                <w:b/>
                                <w:color w:val="1F497D" w:themeColor="text2"/>
                                <w:sz w:val="18"/>
                              </w:rPr>
                              <w:t>top piece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00" o:spid="_x0000_s1034" type="#_x0000_t202" style="position:absolute;margin-left:381pt;margin-top:7.25pt;width:98.4pt;height:16.95pt;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" strokecolor="white">
                <v:textbox>
                  <w:txbxContent>
                    <w:p w:rsidR="00652831" w:rsidRPr="00F92445" w:rsidRDefault="00957AD9">
                      <w:pPr>
                        <w:rPr>
                          <w:rFonts w:ascii="Arial" w:hAnsi="Arial"/>
                          <w:i/>
                          <w:sz w:val="18"/>
                        </w:rPr>
                      </w:pPr>
                      <w:r w:rsidRPr="00F92445">
                        <w:rPr>
                          <w:rFonts w:ascii="Arial" w:hAnsi="Arial"/>
                          <w:i/>
                          <w:sz w:val="18"/>
                        </w:rPr>
                        <w:t>B</w:t>
                      </w:r>
                      <w:r w:rsidR="00652831" w:rsidRPr="00F92445">
                        <w:rPr>
                          <w:rFonts w:ascii="Arial" w:hAnsi="Arial"/>
                          <w:i/>
                          <w:sz w:val="18"/>
                        </w:rPr>
                        <w:t>onbout</w:t>
                      </w:r>
                      <w:r>
                        <w:rPr>
                          <w:rFonts w:ascii="Arial" w:hAnsi="Arial"/>
                          <w:i/>
                          <w:sz w:val="18"/>
                        </w:rPr>
                        <w:t xml:space="preserve"> – </w:t>
                      </w:r>
                      <w:r w:rsidRPr="00957AD9">
                        <w:rPr>
                          <w:rFonts w:ascii="Arial" w:hAnsi="Arial"/>
                          <w:b/>
                          <w:color w:val="1F497D" w:themeColor="text2"/>
                          <w:sz w:val="18"/>
                        </w:rPr>
                        <w:t>top piece</w:t>
                      </w:r>
                    </w:p>
                  </w:txbxContent>
                </v:textbox>
              </v:shape>
            </w:pict>
          </mc:Fallback>
        </mc:AlternateContent>
      </w:r>
      <w:r w:rsidR="002F00D0">
        <w:rPr>
          <w:noProof/>
        </w:rPr>
        <mc:AlternateContent>
          <mc:Choice Requires="wps">
            <w:drawing>
              <wp:anchor distT="0" distB="0" distL="114300" distR="114300" simplePos="0" relativeHeight="251727870" behindDoc="0" locked="0" layoutInCell="1" allowOverlap="1" wp14:anchorId="15793655" wp14:editId="6626170B">
                <wp:simplePos x="0" y="0"/>
                <wp:positionH relativeFrom="column">
                  <wp:posOffset>2446020</wp:posOffset>
                </wp:positionH>
                <wp:positionV relativeFrom="paragraph">
                  <wp:posOffset>153035</wp:posOffset>
                </wp:positionV>
                <wp:extent cx="1159510" cy="411480"/>
                <wp:effectExtent l="0" t="0" r="21590" b="26670"/>
                <wp:wrapNone/>
                <wp:docPr id="4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411480"/>
                        </a:xfrm>
                        <a:prstGeom prst="rect">
                          <a:avLst/>
                        </a:prstGeom>
                        <a:solidFill>
                          <a:schemeClr val="bg1"/>
                        </a:solidFill>
                        <a:ln w="9525">
                          <a:solidFill>
                            <a:srgbClr val="FFFFFF"/>
                          </a:solidFill>
                          <a:miter lim="800000"/>
                          <a:headEnd/>
                          <a:tailEnd/>
                        </a:ln>
                      </wps:spPr>
                      <wps:txbx>
                        <w:txbxContent>
                          <w:p w:rsidR="00652831" w:rsidRPr="00F92445" w:rsidRDefault="00652831">
                            <w:pPr>
                              <w:rPr>
                                <w:rFonts w:ascii="Arial" w:hAnsi="Arial"/>
                                <w:i/>
                                <w:sz w:val="20"/>
                              </w:rPr>
                            </w:pPr>
                            <w:r w:rsidRPr="00F92445">
                              <w:rPr>
                                <w:rFonts w:ascii="Arial" w:hAnsi="Arial"/>
                                <w:i/>
                                <w:sz w:val="20"/>
                              </w:rPr>
                              <w:t>queue de emelle</w:t>
                            </w:r>
                            <w:r w:rsidR="002F00D0">
                              <w:rPr>
                                <w:rFonts w:ascii="Arial" w:hAnsi="Arial"/>
                                <w:i/>
                                <w:sz w:val="20"/>
                              </w:rPr>
                              <w:br/>
                            </w:r>
                            <w:r w:rsidR="002F00D0" w:rsidRPr="00957AD9">
                              <w:rPr>
                                <w:rFonts w:ascii="Arial" w:hAnsi="Arial"/>
                                <w:b/>
                                <w:color w:val="1F497D" w:themeColor="text2"/>
                                <w:sz w:val="20"/>
                              </w:rPr>
                              <w:t>heel breast flap</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69" o:spid="_x0000_s1035" type="#_x0000_t202" style="position:absolute;margin-left:192.6pt;margin-top:12.05pt;width:91.3pt;height:32.4pt;z-index:2517278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" fillcolor="white [3212]" strokecolor="white">
                <v:textbox>
                  <w:txbxContent>
                    <w:p w:rsidR="00652831" w:rsidRPr="00F92445" w:rsidRDefault="00652831">
                      <w:pPr>
                        <w:rPr>
                          <w:rFonts w:ascii="Arial" w:hAnsi="Arial"/>
                          <w:i/>
                          <w:sz w:val="20"/>
                        </w:rPr>
                      </w:pPr>
                      <w:r w:rsidRPr="00F92445">
                        <w:rPr>
                          <w:rFonts w:ascii="Arial" w:hAnsi="Arial"/>
                          <w:i/>
                          <w:sz w:val="20"/>
                        </w:rPr>
                        <w:t>queue de emelle</w:t>
                      </w:r>
                      <w:r w:rsidR="002F00D0">
                        <w:rPr>
                          <w:rFonts w:ascii="Arial" w:hAnsi="Arial"/>
                          <w:i/>
                          <w:sz w:val="20"/>
                        </w:rPr>
                        <w:br/>
                      </w:r>
                      <w:r w:rsidR="002F00D0" w:rsidRPr="00957AD9">
                        <w:rPr>
                          <w:rFonts w:ascii="Arial" w:hAnsi="Arial"/>
                          <w:b/>
                          <w:color w:val="1F497D" w:themeColor="text2"/>
                          <w:sz w:val="20"/>
                        </w:rPr>
                        <w:t>heel breast flap</w:t>
                      </w:r>
                    </w:p>
                  </w:txbxContent>
                </v:textbox>
              </v:shape>
            </w:pict>
          </mc:Fallback>
        </mc:AlternateContent>
      </w:r>
    </w:p>
    <w:p w:rsidR="00171692" w:rsidRDefault="00652831" w:rsidP="00AA333B">
      <w:r>
        <w:rPr>
          <w:noProof/>
        </w:rPr>
        <mc:AlternateContent>
          <mc:Choice Requires="wps">
            <w:drawing>
              <wp:anchor distT="0" distB="0" distL="114300" distR="114300" simplePos="0" relativeHeight="252259328" behindDoc="0" locked="0" layoutInCell="1" allowOverlap="1">
                <wp:simplePos x="0" y="0"/>
                <wp:positionH relativeFrom="column">
                  <wp:posOffset>4713558</wp:posOffset>
                </wp:positionH>
                <wp:positionV relativeFrom="paragraph">
                  <wp:posOffset>46601</wp:posOffset>
                </wp:positionV>
                <wp:extent cx="620688" cy="0"/>
                <wp:effectExtent l="0" t="0" r="27305" b="19050"/>
                <wp:wrapNone/>
                <wp:docPr id="469" name="Line 102"/>
                <wp:cNvGraphicFramePr/>
                <a:graphic xmlns:a="http://schemas.openxmlformats.org/drawingml/2006/main">
                  <a:graphicData uri="http://schemas.microsoft.com/office/word/2010/wordprocessingShape">
                    <wps:wsp>
                      <wps:cNvCnPr/>
                      <wps:spPr bwMode="auto">
                        <a:xfrm flipH="1">
                          <a:off x="0" y="0"/>
                          <a:ext cx="620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02" o:spid="_x0000_s1026" style="position:absolute;flip:x;z-index:252259328;visibility:visible;mso-wrap-style:square;mso-wrap-distance-left:9pt;mso-wrap-distance-top:0;mso-wrap-distance-right:9pt;mso-wrap-distance-bottom:0;mso-position-horizontal:absolute;mso-position-horizontal-relative:text;mso-position-vertical:absolute;mso-position-vertical-relative:text" from="371.15pt,3.65pt" to="42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"/>
            </w:pict>
          </mc:Fallback>
        </mc:AlternateContent>
      </w:r>
      <w:r w:rsidR="00F92445">
        <w:rPr>
          <w:noProof/>
        </w:rPr>
        <mc:AlternateContent>
          <mc:Choice Requires="wps">
            <w:drawing>
              <wp:anchor distT="0" distB="0" distL="114300" distR="114300" simplePos="0" relativeHeight="251725822" behindDoc="0" locked="0" layoutInCell="1" allowOverlap="1" wp14:anchorId="3F1735F9" wp14:editId="787E7050">
                <wp:simplePos x="0" y="0"/>
                <wp:positionH relativeFrom="column">
                  <wp:posOffset>2753738</wp:posOffset>
                </wp:positionH>
                <wp:positionV relativeFrom="paragraph">
                  <wp:posOffset>109652</wp:posOffset>
                </wp:positionV>
                <wp:extent cx="955816" cy="0"/>
                <wp:effectExtent l="0" t="0" r="15875" b="19050"/>
                <wp:wrapNone/>
                <wp:docPr id="438" name="Line 71"/>
                <wp:cNvGraphicFramePr/>
                <a:graphic xmlns:a="http://schemas.openxmlformats.org/drawingml/2006/main">
                  <a:graphicData uri="http://schemas.microsoft.com/office/word/2010/wordprocessingShape">
                    <wps:wsp>
                      <wps:cNvCnPr/>
                      <wps:spPr bwMode="auto">
                        <a:xfrm flipH="1">
                          <a:off x="0" y="0"/>
                          <a:ext cx="955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71" o:spid="_x0000_s1026" style="position:absolute;flip:x;z-index:251725822;visibility:visible;mso-wrap-style:square;mso-wrap-distance-left:9pt;mso-wrap-distance-top:0;mso-wrap-distance-right:9pt;mso-wrap-distance-bottom:0;mso-position-horizontal:absolute;mso-position-horizontal-relative:text;mso-position-vertical:absolute;mso-position-vertical-relative:text" from="216.85pt,8.65pt" to="292.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"/>
            </w:pict>
          </mc:Fallback>
        </mc:AlternateContent>
      </w:r>
    </w:p>
    <w:p w:rsidR="00171692" w:rsidRDefault="003C622E" w:rsidP="00AA333B">
      <w:r>
        <w:rPr>
          <w:noProof/>
        </w:rPr>
        <mc:AlternateContent>
          <mc:Choice Requires="wps">
            <w:drawing>
              <wp:anchor distT="0" distB="0" distL="114300" distR="114300" simplePos="0" relativeHeight="252267520" behindDoc="0" locked="0" layoutInCell="1" allowOverlap="1" wp14:anchorId="3C9321B0" wp14:editId="73801EF2">
                <wp:simplePos x="0" y="0"/>
                <wp:positionH relativeFrom="column">
                  <wp:posOffset>4343400</wp:posOffset>
                </wp:positionH>
                <wp:positionV relativeFrom="paragraph">
                  <wp:posOffset>47625</wp:posOffset>
                </wp:positionV>
                <wp:extent cx="1744980" cy="273685"/>
                <wp:effectExtent l="0" t="0" r="26670" b="12065"/>
                <wp:wrapNone/>
                <wp:docPr id="4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73685"/>
                        </a:xfrm>
                        <a:prstGeom prst="rect">
                          <a:avLst/>
                        </a:prstGeom>
                        <a:solidFill>
                          <a:schemeClr val="bg1"/>
                        </a:solidFill>
                        <a:ln w="9525">
                          <a:solidFill>
                            <a:srgbClr val="FFFFFF"/>
                          </a:solidFill>
                          <a:miter lim="800000"/>
                          <a:headEnd/>
                          <a:tailEnd/>
                        </a:ln>
                      </wps:spPr>
                      <wps:txbx>
                        <w:txbxContent>
                          <w:p w:rsidR="00652831" w:rsidRPr="00F92445" w:rsidRDefault="00652831">
                            <w:pPr>
                              <w:rPr>
                                <w:rFonts w:ascii="Arial" w:hAnsi="Arial"/>
                                <w:i/>
                                <w:sz w:val="18"/>
                              </w:rPr>
                            </w:pPr>
                            <w:r w:rsidRPr="00F92445">
                              <w:rPr>
                                <w:rFonts w:ascii="Arial" w:hAnsi="Arial"/>
                                <w:i/>
                                <w:sz w:val="18"/>
                              </w:rPr>
                              <w:t>gorge du talon</w:t>
                            </w:r>
                            <w:r w:rsidR="00957AD9">
                              <w:rPr>
                                <w:rFonts w:ascii="Arial" w:hAnsi="Arial"/>
                                <w:i/>
                                <w:sz w:val="18"/>
                              </w:rPr>
                              <w:t xml:space="preserve"> – </w:t>
                            </w:r>
                            <w:r w:rsidR="00957AD9" w:rsidRPr="00957AD9">
                              <w:rPr>
                                <w:rFonts w:ascii="Arial" w:hAnsi="Arial"/>
                                <w:b/>
                                <w:color w:val="1F497D" w:themeColor="text2"/>
                                <w:sz w:val="18"/>
                              </w:rPr>
                              <w:t>heel reast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97" o:spid="_x0000_s1036" type="#_x0000_t202" style="position:absolute;margin-left:342pt;margin-top:3.75pt;width:137.4pt;height:21.55pt;z-index:25226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" fillcolor="white [3212]" strokecolor="white">
                <v:textbox>
                  <w:txbxContent>
                    <w:p w:rsidR="00652831" w:rsidRPr="00F92445" w:rsidRDefault="00652831">
                      <w:pPr>
                        <w:rPr>
                          <w:rFonts w:ascii="Arial" w:hAnsi="Arial"/>
                          <w:i/>
                          <w:sz w:val="18"/>
                        </w:rPr>
                      </w:pPr>
                      <w:r w:rsidRPr="00F92445">
                        <w:rPr>
                          <w:rFonts w:ascii="Arial" w:hAnsi="Arial"/>
                          <w:i/>
                          <w:sz w:val="18"/>
                        </w:rPr>
                        <w:t>gorge du talon</w:t>
                      </w:r>
                      <w:r w:rsidR="00957AD9">
                        <w:rPr>
                          <w:rFonts w:ascii="Arial" w:hAnsi="Arial"/>
                          <w:i/>
                          <w:sz w:val="18"/>
                        </w:rPr>
                        <w:t xml:space="preserve"> – </w:t>
                      </w:r>
                      <w:r w:rsidR="00957AD9" w:rsidRPr="00957AD9">
                        <w:rPr>
                          <w:rFonts w:ascii="Arial" w:hAnsi="Arial"/>
                          <w:b/>
                          <w:color w:val="1F497D" w:themeColor="text2"/>
                          <w:sz w:val="18"/>
                        </w:rPr>
                        <w:t>heel reast</w:t>
                      </w:r>
                    </w:p>
                  </w:txbxContent>
                </v:textbox>
              </v:shape>
            </w:pict>
          </mc:Fallback>
        </mc:AlternateContent>
      </w:r>
      <w:r w:rsidR="00957AD9">
        <w:rPr>
          <w:noProof/>
        </w:rPr>
        <mc:AlternateContent>
          <mc:Choice Requires="wps">
            <w:drawing>
              <wp:anchor distT="0" distB="0" distL="114300" distR="114300" simplePos="0" relativeHeight="251738110" behindDoc="0" locked="0" layoutInCell="1" allowOverlap="1" wp14:anchorId="07010408" wp14:editId="4D046492">
                <wp:simplePos x="0" y="0"/>
                <wp:positionH relativeFrom="column">
                  <wp:posOffset>2400300</wp:posOffset>
                </wp:positionH>
                <wp:positionV relativeFrom="paragraph">
                  <wp:posOffset>146685</wp:posOffset>
                </wp:positionV>
                <wp:extent cx="1638300" cy="274955"/>
                <wp:effectExtent l="0" t="0" r="19050" b="10795"/>
                <wp:wrapNone/>
                <wp:docPr id="4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74955"/>
                        </a:xfrm>
                        <a:prstGeom prst="rect">
                          <a:avLst/>
                        </a:prstGeom>
                        <a:solidFill>
                          <a:srgbClr val="FFFFFF"/>
                        </a:solidFill>
                        <a:ln w="9525">
                          <a:solidFill>
                            <a:srgbClr val="FFFFFF"/>
                          </a:solidFill>
                          <a:miter lim="800000"/>
                          <a:headEnd/>
                          <a:tailEnd/>
                        </a:ln>
                      </wps:spPr>
                      <wps:txbx>
                        <w:txbxContent>
                          <w:p w:rsidR="00652831" w:rsidRPr="00F92445" w:rsidRDefault="00652831">
                            <w:pPr>
                              <w:rPr>
                                <w:rFonts w:ascii="Arial" w:hAnsi="Arial"/>
                                <w:i/>
                                <w:sz w:val="20"/>
                              </w:rPr>
                            </w:pPr>
                            <w:r w:rsidRPr="00F92445">
                              <w:rPr>
                                <w:rFonts w:ascii="Arial" w:hAnsi="Arial"/>
                                <w:i/>
                                <w:sz w:val="20"/>
                              </w:rPr>
                              <w:t>sans-lisse</w:t>
                            </w:r>
                            <w:r w:rsidR="00957AD9">
                              <w:rPr>
                                <w:rFonts w:ascii="Arial" w:hAnsi="Arial"/>
                                <w:i/>
                                <w:sz w:val="20"/>
                              </w:rPr>
                              <w:t xml:space="preserve"> – </w:t>
                            </w:r>
                            <w:r w:rsidR="00957AD9" w:rsidRPr="00957AD9">
                              <w:rPr>
                                <w:rFonts w:ascii="Arial" w:hAnsi="Arial"/>
                                <w:b/>
                                <w:color w:val="1F497D" w:themeColor="text2"/>
                                <w:sz w:val="20"/>
                              </w:rPr>
                              <w:t>waist edge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79" o:spid="_x0000_s1037" type="#_x0000_t202" style="position:absolute;margin-left:189pt;margin-top:11.55pt;width:129pt;height:21.65pt;z-index:2517381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" strokecolor="white">
                <v:textbox>
                  <w:txbxContent>
                    <w:p w:rsidR="00652831" w:rsidRPr="00F92445" w:rsidRDefault="00652831">
                      <w:pPr>
                        <w:rPr>
                          <w:rFonts w:ascii="Arial" w:hAnsi="Arial"/>
                          <w:i/>
                          <w:sz w:val="20"/>
                        </w:rPr>
                      </w:pPr>
                      <w:r w:rsidRPr="00F92445">
                        <w:rPr>
                          <w:rFonts w:ascii="Arial" w:hAnsi="Arial"/>
                          <w:i/>
                          <w:sz w:val="20"/>
                        </w:rPr>
                        <w:t>sans-lisse</w:t>
                      </w:r>
                      <w:r w:rsidR="00957AD9">
                        <w:rPr>
                          <w:rFonts w:ascii="Arial" w:hAnsi="Arial"/>
                          <w:i/>
                          <w:sz w:val="20"/>
                        </w:rPr>
                        <w:t xml:space="preserve"> – </w:t>
                      </w:r>
                      <w:r w:rsidR="00957AD9" w:rsidRPr="00957AD9">
                        <w:rPr>
                          <w:rFonts w:ascii="Arial" w:hAnsi="Arial"/>
                          <w:b/>
                          <w:color w:val="1F497D" w:themeColor="text2"/>
                          <w:sz w:val="20"/>
                        </w:rPr>
                        <w:t>waist edge</w:t>
                      </w:r>
                    </w:p>
                  </w:txbxContent>
                </v:textbox>
              </v:shape>
            </w:pict>
          </mc:Fallback>
        </mc:AlternateContent>
      </w:r>
      <w:r w:rsidR="00F92445">
        <w:rPr>
          <w:noProof/>
        </w:rPr>
        <mc:AlternateContent>
          <mc:Choice Requires="wps">
            <w:drawing>
              <wp:anchor distT="0" distB="0" distL="114300" distR="114300" simplePos="0" relativeHeight="251734014" behindDoc="0" locked="0" layoutInCell="1" allowOverlap="1" wp14:anchorId="0EE4920F" wp14:editId="71C3FECC">
                <wp:simplePos x="0" y="0"/>
                <wp:positionH relativeFrom="column">
                  <wp:posOffset>685551</wp:posOffset>
                </wp:positionH>
                <wp:positionV relativeFrom="paragraph">
                  <wp:posOffset>97861</wp:posOffset>
                </wp:positionV>
                <wp:extent cx="193360" cy="325977"/>
                <wp:effectExtent l="0" t="38100" r="54610" b="17145"/>
                <wp:wrapNone/>
                <wp:docPr id="444" name="Line 77"/>
                <wp:cNvGraphicFramePr/>
                <a:graphic xmlns:a="http://schemas.openxmlformats.org/drawingml/2006/main">
                  <a:graphicData uri="http://schemas.microsoft.com/office/word/2010/wordprocessingShape">
                    <wps:wsp>
                      <wps:cNvCnPr/>
                      <wps:spPr bwMode="auto">
                        <a:xfrm flipH="1">
                          <a:off x="0" y="0"/>
                          <a:ext cx="193360" cy="325977"/>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id="Line 77" o:spid="_x0000_s1026" style="position:absolute;flip:x;z-index:251734014;visibility:visible;mso-wrap-style:square;mso-wrap-distance-left:9pt;mso-wrap-distance-top:0;mso-wrap-distance-right:9pt;mso-wrap-distance-bottom:0;mso-position-horizontal:absolute;mso-position-horizontal-relative:text;mso-position-vertical:absolute;mso-position-vertical-relative:text" from="54pt,7.7pt" to="69.2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" strokeweight=".25pt">
                <v:stroke startarrow="block"/>
              </v:line>
            </w:pict>
          </mc:Fallback>
        </mc:AlternateContent>
      </w:r>
    </w:p>
    <w:p w:rsidR="00171692" w:rsidRDefault="00957AD9" w:rsidP="00171692">
      <w:pPr>
        <w:tabs>
          <w:tab w:val="left" w:pos="2328"/>
        </w:tabs>
      </w:pPr>
      <w:r>
        <w:rPr>
          <w:noProof/>
        </w:rPr>
        <mc:AlternateContent>
          <mc:Choice Requires="wps">
            <w:drawing>
              <wp:anchor distT="0" distB="0" distL="114300" distR="114300" simplePos="0" relativeHeight="251739134" behindDoc="0" locked="0" layoutInCell="1" allowOverlap="1" wp14:anchorId="08B8A6D8" wp14:editId="2EE56185">
                <wp:simplePos x="0" y="0"/>
                <wp:positionH relativeFrom="column">
                  <wp:posOffset>822960</wp:posOffset>
                </wp:positionH>
                <wp:positionV relativeFrom="paragraph">
                  <wp:posOffset>74930</wp:posOffset>
                </wp:positionV>
                <wp:extent cx="1036320" cy="273050"/>
                <wp:effectExtent l="0" t="0" r="11430" b="12700"/>
                <wp:wrapNone/>
                <wp:docPr id="4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73050"/>
                        </a:xfrm>
                        <a:prstGeom prst="rect">
                          <a:avLst/>
                        </a:prstGeom>
                        <a:solidFill>
                          <a:srgbClr val="FFFFFF"/>
                        </a:solidFill>
                        <a:ln w="9525">
                          <a:solidFill>
                            <a:srgbClr val="FFFFFF"/>
                          </a:solidFill>
                          <a:miter lim="800000"/>
                          <a:headEnd/>
                          <a:tailEnd/>
                        </a:ln>
                      </wps:spPr>
                      <wps:txbx>
                        <w:txbxContent>
                          <w:p w:rsidR="00652831" w:rsidRPr="00F92445" w:rsidRDefault="00957AD9">
                            <w:pPr>
                              <w:rPr>
                                <w:rFonts w:ascii="Arial" w:hAnsi="Arial"/>
                                <w:i/>
                                <w:sz w:val="20"/>
                              </w:rPr>
                            </w:pPr>
                            <w:r w:rsidRPr="00F92445">
                              <w:rPr>
                                <w:rFonts w:ascii="Arial" w:hAnsi="Arial"/>
                                <w:i/>
                                <w:sz w:val="20"/>
                              </w:rPr>
                              <w:t>L</w:t>
                            </w:r>
                            <w:r w:rsidR="00652831" w:rsidRPr="00F92445">
                              <w:rPr>
                                <w:rFonts w:ascii="Arial" w:hAnsi="Arial"/>
                                <w:i/>
                                <w:sz w:val="20"/>
                              </w:rPr>
                              <w:t>isse</w:t>
                            </w:r>
                            <w:r>
                              <w:rPr>
                                <w:rFonts w:ascii="Arial" w:hAnsi="Arial"/>
                                <w:i/>
                                <w:sz w:val="20"/>
                              </w:rPr>
                              <w:t xml:space="preserve"> - </w:t>
                            </w:r>
                            <w:r w:rsidRPr="00957AD9">
                              <w:rPr>
                                <w:rFonts w:ascii="Arial" w:hAnsi="Arial"/>
                                <w:b/>
                                <w:color w:val="1F497D" w:themeColor="text2"/>
                                <w:sz w:val="20"/>
                              </w:rPr>
                              <w:t>edge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76" o:spid="_x0000_s1038" type="#_x0000_t202" style="position:absolute;margin-left:64.8pt;margin-top:5.9pt;width:81.6pt;height:21.5pt;z-index:2517391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" strokecolor="white">
                <v:textbox>
                  <w:txbxContent>
                    <w:p w:rsidR="00652831" w:rsidRPr="00F92445" w:rsidRDefault="00957AD9">
                      <w:pPr>
                        <w:rPr>
                          <w:rFonts w:ascii="Arial" w:hAnsi="Arial"/>
                          <w:i/>
                          <w:sz w:val="20"/>
                        </w:rPr>
                      </w:pPr>
                      <w:r w:rsidRPr="00F92445">
                        <w:rPr>
                          <w:rFonts w:ascii="Arial" w:hAnsi="Arial"/>
                          <w:i/>
                          <w:sz w:val="20"/>
                        </w:rPr>
                        <w:t>L</w:t>
                      </w:r>
                      <w:r w:rsidR="00652831" w:rsidRPr="00F92445">
                        <w:rPr>
                          <w:rFonts w:ascii="Arial" w:hAnsi="Arial"/>
                          <w:i/>
                          <w:sz w:val="20"/>
                        </w:rPr>
                        <w:t>isse</w:t>
                      </w:r>
                      <w:r>
                        <w:rPr>
                          <w:rFonts w:ascii="Arial" w:hAnsi="Arial"/>
                          <w:i/>
                          <w:sz w:val="20"/>
                        </w:rPr>
                        <w:t xml:space="preserve"> - </w:t>
                      </w:r>
                      <w:r w:rsidRPr="00957AD9">
                        <w:rPr>
                          <w:rFonts w:ascii="Arial" w:hAnsi="Arial"/>
                          <w:b/>
                          <w:color w:val="1F497D" w:themeColor="text2"/>
                          <w:sz w:val="20"/>
                        </w:rPr>
                        <w:t>edge</w:t>
                      </w:r>
                    </w:p>
                  </w:txbxContent>
                </v:textbox>
              </v:shape>
            </w:pict>
          </mc:Fallback>
        </mc:AlternateContent>
      </w:r>
      <w:r w:rsidR="00652831">
        <w:rPr>
          <w:noProof/>
        </w:rPr>
        <mc:AlternateContent>
          <mc:Choice Requires="wps">
            <w:drawing>
              <wp:anchor distT="0" distB="0" distL="114300" distR="114300" simplePos="0" relativeHeight="252257280" behindDoc="0" locked="0" layoutInCell="1" allowOverlap="1" wp14:anchorId="7098B6B0" wp14:editId="2DA56CAF">
                <wp:simplePos x="0" y="0"/>
                <wp:positionH relativeFrom="column">
                  <wp:posOffset>4081884</wp:posOffset>
                </wp:positionH>
                <wp:positionV relativeFrom="paragraph">
                  <wp:posOffset>1129</wp:posOffset>
                </wp:positionV>
                <wp:extent cx="955750" cy="513"/>
                <wp:effectExtent l="0" t="0" r="15875" b="19050"/>
                <wp:wrapNone/>
                <wp:docPr id="466" name="Line 99"/>
                <wp:cNvGraphicFramePr/>
                <a:graphic xmlns:a="http://schemas.openxmlformats.org/drawingml/2006/main">
                  <a:graphicData uri="http://schemas.microsoft.com/office/word/2010/wordprocessingShape">
                    <wps:wsp>
                      <wps:cNvCnPr/>
                      <wps:spPr bwMode="auto">
                        <a:xfrm flipH="1">
                          <a:off x="0" y="0"/>
                          <a:ext cx="95575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9" o:spid="_x0000_s1026" style="position:absolute;flip:x;z-index:252257280;visibility:visible;mso-wrap-style:square;mso-wrap-distance-left:9pt;mso-wrap-distance-top:0;mso-wrap-distance-right:9pt;mso-wrap-distance-bottom:0;mso-position-horizontal:absolute;mso-position-horizontal-relative:text;mso-position-vertical:absolute;mso-position-vertical-relative:text" from="321.4pt,.1pt" to="39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"/>
            </w:pict>
          </mc:Fallback>
        </mc:AlternateContent>
      </w:r>
      <w:r w:rsidR="00F92445">
        <w:rPr>
          <w:noProof/>
        </w:rPr>
        <mc:AlternateContent>
          <mc:Choice Requires="wps">
            <w:drawing>
              <wp:anchor distT="0" distB="0" distL="114300" distR="114300" simplePos="0" relativeHeight="251737086" behindDoc="0" locked="0" layoutInCell="1" allowOverlap="1" wp14:anchorId="3E473B08" wp14:editId="4DB08A5B">
                <wp:simplePos x="0" y="0"/>
                <wp:positionH relativeFrom="column">
                  <wp:posOffset>2248364</wp:posOffset>
                </wp:positionH>
                <wp:positionV relativeFrom="paragraph">
                  <wp:posOffset>105035</wp:posOffset>
                </wp:positionV>
                <wp:extent cx="618534" cy="513"/>
                <wp:effectExtent l="0" t="0" r="10160" b="19050"/>
                <wp:wrapNone/>
                <wp:docPr id="448" name="Line 81"/>
                <wp:cNvGraphicFramePr/>
                <a:graphic xmlns:a="http://schemas.openxmlformats.org/drawingml/2006/main">
                  <a:graphicData uri="http://schemas.microsoft.com/office/word/2010/wordprocessingShape">
                    <wps:wsp>
                      <wps:cNvCnPr/>
                      <wps:spPr bwMode="auto">
                        <a:xfrm flipH="1">
                          <a:off x="0" y="0"/>
                          <a:ext cx="618534"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81" o:spid="_x0000_s1026" style="position:absolute;flip:x;z-index:251737086;visibility:visible;mso-wrap-style:square;mso-wrap-distance-left:9pt;mso-wrap-distance-top:0;mso-wrap-distance-right:9pt;mso-wrap-distance-bottom:0;mso-position-horizontal:absolute;mso-position-horizontal-relative:text;mso-position-vertical:absolute;mso-position-vertical-relative:text" from="177.05pt,8.25pt" to="22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"/>
            </w:pict>
          </mc:Fallback>
        </mc:AlternateContent>
      </w:r>
      <w:r w:rsidR="00171692">
        <w:tab/>
      </w:r>
    </w:p>
    <w:p w:rsidR="00171692" w:rsidRDefault="00F92445" w:rsidP="00AA333B">
      <w:r>
        <w:rPr>
          <w:noProof/>
        </w:rPr>
        <mc:AlternateContent>
          <mc:Choice Requires="wps">
            <w:drawing>
              <wp:anchor distT="0" distB="0" distL="114300" distR="114300" simplePos="0" relativeHeight="251735038" behindDoc="0" locked="0" layoutInCell="1" allowOverlap="1" wp14:anchorId="30AE7374" wp14:editId="2F8FF26C">
                <wp:simplePos x="0" y="0"/>
                <wp:positionH relativeFrom="column">
                  <wp:posOffset>680607</wp:posOffset>
                </wp:positionH>
                <wp:positionV relativeFrom="paragraph">
                  <wp:posOffset>49289</wp:posOffset>
                </wp:positionV>
                <wp:extent cx="472415" cy="513"/>
                <wp:effectExtent l="0" t="0" r="23495" b="19050"/>
                <wp:wrapNone/>
                <wp:docPr id="445" name="Line 78"/>
                <wp:cNvGraphicFramePr/>
                <a:graphic xmlns:a="http://schemas.openxmlformats.org/drawingml/2006/main">
                  <a:graphicData uri="http://schemas.microsoft.com/office/word/2010/wordprocessingShape">
                    <wps:wsp>
                      <wps:cNvCnPr/>
                      <wps:spPr bwMode="auto">
                        <a:xfrm flipH="1">
                          <a:off x="0" y="0"/>
                          <a:ext cx="472415"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78" o:spid="_x0000_s1026" style="position:absolute;flip:x;z-index:251735038;visibility:visible;mso-wrap-style:square;mso-wrap-distance-left:9pt;mso-wrap-distance-top:0;mso-wrap-distance-right:9pt;mso-wrap-distance-bottom:0;mso-position-horizontal:absolute;mso-position-horizontal-relative:text;mso-position-vertical:absolute;mso-position-vertical-relative:text" from="53.6pt,3.9pt" to="90.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"/>
            </w:pict>
          </mc:Fallback>
        </mc:AlternateContent>
      </w:r>
    </w:p>
    <w:p w:rsidR="00E64B93" w:rsidRDefault="00197C3F" w:rsidP="00E64B93">
      <w:pPr>
        <w:pStyle w:val="Titre1"/>
      </w:pPr>
      <w:r>
        <w:t>Les t</w:t>
      </w:r>
      <w:r w:rsidR="00E64B93">
        <w:t>ypes de talon</w:t>
      </w:r>
    </w:p>
    <w:p w:rsidR="00197C3F" w:rsidRDefault="00197C3F" w:rsidP="00F92445">
      <w:r>
        <w:t>La diversité des talons est importante et jouent un rôle prépondérant dans l’esthétique du produit.</w:t>
      </w:r>
      <w:r w:rsidR="0080516A">
        <w:t xml:space="preserve"> </w:t>
      </w:r>
    </w:p>
    <w:p w:rsidR="00E64B93" w:rsidRDefault="00197C3F" w:rsidP="00F92445">
      <w:r>
        <w:t>Il existe différentes terminologies pour les désigner. Les principales sont :</w:t>
      </w:r>
    </w:p>
    <w:p w:rsidR="00E64B93" w:rsidRDefault="00E64B93" w:rsidP="00E64B93">
      <w:pPr>
        <w:numPr>
          <w:ilvl w:val="0"/>
          <w:numId w:val="46"/>
        </w:numPr>
      </w:pPr>
      <w:r>
        <w:t>La hauteur,</w:t>
      </w:r>
    </w:p>
    <w:p w:rsidR="00E64B93" w:rsidRDefault="003C3480" w:rsidP="00E64B93">
      <w:pPr>
        <w:numPr>
          <w:ilvl w:val="0"/>
          <w:numId w:val="46"/>
        </w:numPr>
      </w:pPr>
      <w:r>
        <w:t>Les</w:t>
      </w:r>
      <w:r w:rsidR="00E64B93">
        <w:t xml:space="preserve"> </w:t>
      </w:r>
      <w:r>
        <w:t>lignes (profil, courbure),</w:t>
      </w:r>
      <w:r w:rsidR="00E64B93">
        <w:t xml:space="preserve"> </w:t>
      </w:r>
    </w:p>
    <w:p w:rsidR="00E64B93" w:rsidRDefault="00197C3F" w:rsidP="00E64B93">
      <w:pPr>
        <w:numPr>
          <w:ilvl w:val="0"/>
          <w:numId w:val="46"/>
        </w:numPr>
      </w:pPr>
      <w:r>
        <w:t>Le type de fabrication (enrobée, Louis XV, Bottier</w:t>
      </w:r>
      <w:r w:rsidR="00E64B93">
        <w:t>).</w:t>
      </w:r>
    </w:p>
    <w:p w:rsidR="0080516A" w:rsidRDefault="0080516A" w:rsidP="0080516A"/>
    <w:p w:rsidR="0080516A" w:rsidRDefault="0080516A" w:rsidP="0080516A">
      <w:r>
        <w:t>La désignation d’un talon  sera souvent composée de  différents  critères (technique et esthétique). Par exemple : talon aiguille de type Louis XV de 9 cm. Le premier terme désigne l’aspect du talon ; le deuxième décrit le type de fabrication (semelle avec queue de semelle) ; le troisième désigne sa hauteur.</w:t>
      </w:r>
    </w:p>
    <w:p w:rsidR="00E64B93" w:rsidRDefault="00E64B93" w:rsidP="00E64B93"/>
    <w:p w:rsidR="003B2269" w:rsidRDefault="003B2269">
      <w:pPr>
        <w:rPr>
          <w:rFonts w:ascii="Arial" w:eastAsiaTheme="majorEastAsia" w:hAnsi="Arial" w:cs="Arial"/>
          <w:b/>
          <w:bCs/>
          <w:i/>
          <w:iCs/>
          <w:sz w:val="28"/>
          <w:szCs w:val="28"/>
        </w:rPr>
      </w:pPr>
      <w:r>
        <w:br w:type="page"/>
      </w:r>
    </w:p>
    <w:p w:rsidR="003C3480" w:rsidRPr="00197C3F" w:rsidRDefault="003C3480" w:rsidP="00197C3F">
      <w:pPr>
        <w:pStyle w:val="Titre2"/>
      </w:pPr>
      <w:r w:rsidRPr="00197C3F">
        <w:lastRenderedPageBreak/>
        <w:t xml:space="preserve">En fonction de la hauteur </w:t>
      </w:r>
    </w:p>
    <w:p w:rsidR="003C3480" w:rsidRDefault="003C3480" w:rsidP="00E64B93"/>
    <w:tbl>
      <w:tblPr>
        <w:tblStyle w:val="Grilledutableau"/>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156"/>
        <w:gridCol w:w="3156"/>
      </w:tblGrid>
      <w:tr w:rsidR="00987F23" w:rsidTr="00D50139">
        <w:trPr>
          <w:trHeight w:val="397"/>
        </w:trPr>
        <w:tc>
          <w:tcPr>
            <w:tcW w:w="3786" w:type="dxa"/>
            <w:vMerge w:val="restart"/>
            <w:vAlign w:val="center"/>
          </w:tcPr>
          <w:p w:rsidR="00987F23" w:rsidRDefault="00987F23" w:rsidP="00957AD9">
            <w:pPr>
              <w:pStyle w:val="Titre"/>
              <w:pBdr>
                <w:bottom w:val="none" w:sz="0" w:space="0" w:color="auto"/>
              </w:pBdr>
            </w:pPr>
            <w:r w:rsidRPr="00957AD9">
              <w:rPr>
                <w:color w:val="000000" w:themeColor="text1"/>
              </w:rPr>
              <w:t>Talon Haut</w:t>
            </w:r>
            <w:r w:rsidR="00957AD9" w:rsidRPr="00957AD9">
              <w:rPr>
                <w:color w:val="000000" w:themeColor="text1"/>
              </w:rPr>
              <w:t xml:space="preserve"> </w:t>
            </w:r>
            <w:r w:rsidR="00957AD9">
              <w:t>– hight heel</w:t>
            </w:r>
          </w:p>
          <w:p w:rsidR="00987F23" w:rsidRDefault="00987F23" w:rsidP="00D50139">
            <w:pPr>
              <w:ind w:firstLine="708"/>
            </w:pPr>
            <w:r>
              <w:rPr>
                <w:noProof/>
              </w:rPr>
              <w:drawing>
                <wp:anchor distT="0" distB="0" distL="114300" distR="114300" simplePos="0" relativeHeight="252337152" behindDoc="0" locked="0" layoutInCell="1" allowOverlap="1" wp14:anchorId="4F662829" wp14:editId="1D1F9CEA">
                  <wp:simplePos x="0" y="0"/>
                  <wp:positionH relativeFrom="column">
                    <wp:posOffset>99060</wp:posOffset>
                  </wp:positionH>
                  <wp:positionV relativeFrom="paragraph">
                    <wp:posOffset>421005</wp:posOffset>
                  </wp:positionV>
                  <wp:extent cx="2058035" cy="1066800"/>
                  <wp:effectExtent l="0" t="0" r="0"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908" r="-2168" b="-6060"/>
                          <a:stretch/>
                        </pic:blipFill>
                        <pic:spPr bwMode="auto">
                          <a:xfrm>
                            <a:off x="0" y="0"/>
                            <a:ext cx="205803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12" w:type="dxa"/>
            <w:gridSpan w:val="2"/>
            <w:vAlign w:val="center"/>
          </w:tcPr>
          <w:p w:rsidR="00987F23" w:rsidRPr="003D3408" w:rsidRDefault="00987F23" w:rsidP="00652831">
            <w:pPr>
              <w:rPr>
                <w:rFonts w:cstheme="majorBidi"/>
                <w:i/>
                <w:iCs/>
              </w:rPr>
            </w:pPr>
            <w:r w:rsidRPr="00987F23">
              <w:rPr>
                <w:rFonts w:cstheme="majorBidi"/>
                <w:i/>
                <w:iCs/>
              </w:rPr>
              <w:t>Terme générique, désignant tous les talons dont les bords inférieur et supérieur ne sont pas parallèles, et présentant entre eux un angle dit : angle de pente d’emboîtage</w:t>
            </w:r>
          </w:p>
        </w:tc>
      </w:tr>
      <w:tr w:rsidR="00987F23" w:rsidTr="00987F23">
        <w:trPr>
          <w:trHeight w:val="964"/>
        </w:trPr>
        <w:tc>
          <w:tcPr>
            <w:tcW w:w="3786" w:type="dxa"/>
            <w:vMerge/>
          </w:tcPr>
          <w:p w:rsidR="00987F23" w:rsidRPr="001D0BB3" w:rsidRDefault="00987F23" w:rsidP="00652831">
            <w:pPr>
              <w:ind w:firstLine="708"/>
            </w:pPr>
          </w:p>
        </w:tc>
        <w:tc>
          <w:tcPr>
            <w:tcW w:w="3156" w:type="dxa"/>
            <w:vAlign w:val="center"/>
          </w:tcPr>
          <w:p w:rsidR="00987F23" w:rsidRDefault="00987F23" w:rsidP="00652831">
            <w:pPr>
              <w:jc w:val="center"/>
              <w:rPr>
                <w:b/>
              </w:rPr>
            </w:pPr>
            <w:r>
              <w:rPr>
                <w:b/>
                <w:noProof/>
              </w:rPr>
              <w:drawing>
                <wp:inline distT="0" distB="0" distL="0" distR="0" wp14:anchorId="60D385B0" wp14:editId="2DBC921F">
                  <wp:extent cx="1623060" cy="1475325"/>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69218_122193_04.jpg"/>
                          <pic:cNvPicPr/>
                        </pic:nvPicPr>
                        <pic:blipFill rotWithShape="1">
                          <a:blip r:embed="rId10" cstate="print">
                            <a:extLst>
                              <a:ext uri="{28A0092B-C50C-407E-A947-70E740481C1C}">
                                <a14:useLocalDpi xmlns:a14="http://schemas.microsoft.com/office/drawing/2010/main" val="0"/>
                              </a:ext>
                            </a:extLst>
                          </a:blip>
                          <a:srcRect l="15000" t="3902" r="14546"/>
                          <a:stretch/>
                        </pic:blipFill>
                        <pic:spPr bwMode="auto">
                          <a:xfrm>
                            <a:off x="0" y="0"/>
                            <a:ext cx="1626580" cy="1478524"/>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vAlign w:val="center"/>
          </w:tcPr>
          <w:p w:rsidR="00987F23" w:rsidRDefault="00987F23" w:rsidP="00652831">
            <w:pPr>
              <w:jc w:val="center"/>
              <w:rPr>
                <w:b/>
              </w:rPr>
            </w:pPr>
            <w:r>
              <w:rPr>
                <w:b/>
                <w:noProof/>
              </w:rPr>
              <w:drawing>
                <wp:inline distT="0" distB="0" distL="0" distR="0" wp14:anchorId="363E794B" wp14:editId="15BFF768">
                  <wp:extent cx="1668780" cy="1254348"/>
                  <wp:effectExtent l="0" t="0" r="7620" b="317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81846_148114_04.jpg"/>
                          <pic:cNvPicPr/>
                        </pic:nvPicPr>
                        <pic:blipFill rotWithShape="1">
                          <a:blip r:embed="rId11" cstate="print">
                            <a:extLst>
                              <a:ext uri="{28A0092B-C50C-407E-A947-70E740481C1C}">
                                <a14:useLocalDpi xmlns:a14="http://schemas.microsoft.com/office/drawing/2010/main" val="0"/>
                              </a:ext>
                            </a:extLst>
                          </a:blip>
                          <a:srcRect l="11336"/>
                          <a:stretch/>
                        </pic:blipFill>
                        <pic:spPr bwMode="auto">
                          <a:xfrm flipH="1">
                            <a:off x="0" y="0"/>
                            <a:ext cx="1671724" cy="1256561"/>
                          </a:xfrm>
                          <a:prstGeom prst="rect">
                            <a:avLst/>
                          </a:prstGeom>
                          <a:ln>
                            <a:noFill/>
                          </a:ln>
                          <a:extLst>
                            <a:ext uri="{53640926-AAD7-44D8-BBD7-CCE9431645EC}">
                              <a14:shadowObscured xmlns:a14="http://schemas.microsoft.com/office/drawing/2010/main"/>
                            </a:ext>
                          </a:extLst>
                        </pic:spPr>
                      </pic:pic>
                    </a:graphicData>
                  </a:graphic>
                </wp:inline>
              </w:drawing>
            </w:r>
          </w:p>
        </w:tc>
      </w:tr>
      <w:tr w:rsidR="00987F23" w:rsidTr="00D50139">
        <w:trPr>
          <w:trHeight w:val="456"/>
        </w:trPr>
        <w:tc>
          <w:tcPr>
            <w:tcW w:w="3786" w:type="dxa"/>
            <w:vMerge w:val="restart"/>
            <w:vAlign w:val="center"/>
          </w:tcPr>
          <w:p w:rsidR="00987F23" w:rsidRDefault="00987F23" w:rsidP="00D50139">
            <w:pPr>
              <w:pStyle w:val="Titre"/>
              <w:pBdr>
                <w:bottom w:val="none" w:sz="0" w:space="0" w:color="auto"/>
              </w:pBdr>
              <w:jc w:val="left"/>
            </w:pPr>
            <w:r w:rsidRPr="00957AD9">
              <w:rPr>
                <w:color w:val="000000" w:themeColor="text1"/>
              </w:rPr>
              <w:t>Talon Plat</w:t>
            </w:r>
            <w:r w:rsidR="00957AD9">
              <w:rPr>
                <w:color w:val="FF0000"/>
                <w:sz w:val="24"/>
              </w:rPr>
              <w:t xml:space="preserve"> </w:t>
            </w:r>
            <w:r w:rsidR="00957AD9" w:rsidRPr="00957AD9">
              <w:rPr>
                <w:color w:val="1F497D" w:themeColor="text2"/>
                <w:sz w:val="24"/>
              </w:rPr>
              <w:t>-</w:t>
            </w:r>
            <w:r w:rsidR="002F00D0" w:rsidRPr="00957AD9">
              <w:rPr>
                <w:color w:val="1F497D" w:themeColor="text2"/>
                <w:sz w:val="24"/>
              </w:rPr>
              <w:t xml:space="preserve"> low heel</w:t>
            </w:r>
          </w:p>
          <w:p w:rsidR="00987F23" w:rsidRDefault="00987F23" w:rsidP="00D50139">
            <w:r>
              <w:rPr>
                <w:noProof/>
              </w:rPr>
              <w:drawing>
                <wp:anchor distT="0" distB="0" distL="114300" distR="114300" simplePos="0" relativeHeight="252338176" behindDoc="0" locked="0" layoutInCell="1" allowOverlap="1" wp14:anchorId="00831D5D" wp14:editId="410A1E53">
                  <wp:simplePos x="0" y="0"/>
                  <wp:positionH relativeFrom="column">
                    <wp:posOffset>152400</wp:posOffset>
                  </wp:positionH>
                  <wp:positionV relativeFrom="paragraph">
                    <wp:posOffset>435610</wp:posOffset>
                  </wp:positionV>
                  <wp:extent cx="1859280" cy="631156"/>
                  <wp:effectExtent l="0" t="0" r="7620"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280" cy="631156"/>
                          </a:xfrm>
                          <a:prstGeom prst="rect">
                            <a:avLst/>
                          </a:prstGeom>
                          <a:noFill/>
                        </pic:spPr>
                      </pic:pic>
                    </a:graphicData>
                  </a:graphic>
                  <wp14:sizeRelH relativeFrom="page">
                    <wp14:pctWidth>0</wp14:pctWidth>
                  </wp14:sizeRelH>
                  <wp14:sizeRelV relativeFrom="page">
                    <wp14:pctHeight>0</wp14:pctHeight>
                  </wp14:sizeRelV>
                </wp:anchor>
              </w:drawing>
            </w:r>
          </w:p>
        </w:tc>
        <w:tc>
          <w:tcPr>
            <w:tcW w:w="6312" w:type="dxa"/>
            <w:gridSpan w:val="2"/>
            <w:vAlign w:val="center"/>
          </w:tcPr>
          <w:p w:rsidR="00987F23" w:rsidRDefault="00987F23" w:rsidP="00987F23">
            <w:pPr>
              <w:rPr>
                <w:b/>
              </w:rPr>
            </w:pPr>
            <w:r w:rsidRPr="00987F23">
              <w:rPr>
                <w:rFonts w:cstheme="majorBidi"/>
                <w:i/>
                <w:iCs/>
              </w:rPr>
              <w:t>Terme générique qui désigne un talon dont les bords supérieur et inférieur sont plans et parallèles.</w:t>
            </w:r>
          </w:p>
        </w:tc>
      </w:tr>
      <w:tr w:rsidR="00987F23" w:rsidTr="00987F23">
        <w:trPr>
          <w:trHeight w:val="1644"/>
        </w:trPr>
        <w:tc>
          <w:tcPr>
            <w:tcW w:w="3786" w:type="dxa"/>
            <w:vMerge/>
          </w:tcPr>
          <w:p w:rsidR="00987F23" w:rsidRDefault="00987F23" w:rsidP="00652831">
            <w:pPr>
              <w:pStyle w:val="Titre"/>
            </w:pPr>
          </w:p>
        </w:tc>
        <w:tc>
          <w:tcPr>
            <w:tcW w:w="3156" w:type="dxa"/>
            <w:vAlign w:val="center"/>
          </w:tcPr>
          <w:p w:rsidR="00987F23" w:rsidRDefault="00987F23" w:rsidP="00652831">
            <w:pPr>
              <w:jc w:val="center"/>
              <w:rPr>
                <w:b/>
                <w:noProof/>
              </w:rPr>
            </w:pPr>
            <w:r>
              <w:rPr>
                <w:b/>
                <w:noProof/>
              </w:rPr>
              <w:drawing>
                <wp:inline distT="0" distB="0" distL="0" distR="0" wp14:anchorId="3C3A3011" wp14:editId="1F52E048">
                  <wp:extent cx="1706880" cy="807646"/>
                  <wp:effectExtent l="0" t="0" r="762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0966_125700_04.jpg"/>
                          <pic:cNvPicPr/>
                        </pic:nvPicPr>
                        <pic:blipFill rotWithShape="1">
                          <a:blip r:embed="rId13" cstate="print">
                            <a:extLst>
                              <a:ext uri="{28A0092B-C50C-407E-A947-70E740481C1C}">
                                <a14:useLocalDpi xmlns:a14="http://schemas.microsoft.com/office/drawing/2010/main" val="0"/>
                              </a:ext>
                            </a:extLst>
                          </a:blip>
                          <a:srcRect t="15372" b="13625"/>
                          <a:stretch/>
                        </pic:blipFill>
                        <pic:spPr bwMode="auto">
                          <a:xfrm>
                            <a:off x="0" y="0"/>
                            <a:ext cx="1712525" cy="810317"/>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vAlign w:val="center"/>
          </w:tcPr>
          <w:p w:rsidR="00987F23" w:rsidRDefault="00987F23" w:rsidP="00652831">
            <w:pPr>
              <w:jc w:val="center"/>
              <w:rPr>
                <w:b/>
                <w:noProof/>
              </w:rPr>
            </w:pPr>
            <w:r>
              <w:rPr>
                <w:b/>
                <w:noProof/>
              </w:rPr>
              <w:drawing>
                <wp:inline distT="0" distB="0" distL="0" distR="0" wp14:anchorId="4972F768" wp14:editId="5A8A3509">
                  <wp:extent cx="1654167" cy="746760"/>
                  <wp:effectExtent l="0" t="0" r="381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5270_134960_04.jpg"/>
                          <pic:cNvPicPr/>
                        </pic:nvPicPr>
                        <pic:blipFill rotWithShape="1">
                          <a:blip r:embed="rId14" cstate="print">
                            <a:extLst>
                              <a:ext uri="{28A0092B-C50C-407E-A947-70E740481C1C}">
                                <a14:useLocalDpi xmlns:a14="http://schemas.microsoft.com/office/drawing/2010/main" val="0"/>
                              </a:ext>
                            </a:extLst>
                          </a:blip>
                          <a:srcRect t="14839" b="17420"/>
                          <a:stretch/>
                        </pic:blipFill>
                        <pic:spPr bwMode="auto">
                          <a:xfrm flipH="1">
                            <a:off x="0" y="0"/>
                            <a:ext cx="1656714" cy="747910"/>
                          </a:xfrm>
                          <a:prstGeom prst="rect">
                            <a:avLst/>
                          </a:prstGeom>
                          <a:ln>
                            <a:noFill/>
                          </a:ln>
                          <a:extLst>
                            <a:ext uri="{53640926-AAD7-44D8-BBD7-CCE9431645EC}">
                              <a14:shadowObscured xmlns:a14="http://schemas.microsoft.com/office/drawing/2010/main"/>
                            </a:ext>
                          </a:extLst>
                        </pic:spPr>
                      </pic:pic>
                    </a:graphicData>
                  </a:graphic>
                </wp:inline>
              </w:drawing>
            </w:r>
          </w:p>
        </w:tc>
      </w:tr>
      <w:tr w:rsidR="00987F23" w:rsidTr="00D50139">
        <w:trPr>
          <w:trHeight w:val="336"/>
        </w:trPr>
        <w:tc>
          <w:tcPr>
            <w:tcW w:w="3786" w:type="dxa"/>
            <w:vMerge w:val="restart"/>
            <w:vAlign w:val="center"/>
          </w:tcPr>
          <w:p w:rsidR="00987F23" w:rsidRPr="00957AD9" w:rsidRDefault="00987F23" w:rsidP="00D50139">
            <w:pPr>
              <w:pStyle w:val="Titre"/>
              <w:pBdr>
                <w:bottom w:val="none" w:sz="0" w:space="0" w:color="auto"/>
              </w:pBdr>
              <w:jc w:val="left"/>
              <w:rPr>
                <w:lang w:val="en-US"/>
              </w:rPr>
            </w:pPr>
            <w:r w:rsidRPr="00957AD9">
              <w:rPr>
                <w:color w:val="000000" w:themeColor="text1"/>
              </w:rPr>
              <mc:AlternateContent>
                <mc:Choice Requires="wpg">
                  <w:drawing>
                    <wp:anchor distT="0" distB="0" distL="114300" distR="114300" simplePos="0" relativeHeight="252336128" behindDoc="0" locked="0" layoutInCell="0" allowOverlap="1" wp14:anchorId="03217576" wp14:editId="35A3E584">
                      <wp:simplePos x="0" y="0"/>
                      <wp:positionH relativeFrom="column">
                        <wp:posOffset>838835</wp:posOffset>
                      </wp:positionH>
                      <wp:positionV relativeFrom="paragraph">
                        <wp:posOffset>6974205</wp:posOffset>
                      </wp:positionV>
                      <wp:extent cx="2861310" cy="1463675"/>
                      <wp:effectExtent l="10160" t="11430" r="5080" b="10795"/>
                      <wp:wrapNone/>
                      <wp:docPr id="553" name="Groupe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463675"/>
                                <a:chOff x="1125" y="10221"/>
                                <a:chExt cx="4506" cy="2305"/>
                              </a:xfrm>
                            </wpg:grpSpPr>
                            <wps:wsp>
                              <wps:cNvPr id="554" name="Freeform 78"/>
                              <wps:cNvSpPr>
                                <a:spLocks/>
                              </wps:cNvSpPr>
                              <wps:spPr bwMode="auto">
                                <a:xfrm>
                                  <a:off x="1150" y="11114"/>
                                  <a:ext cx="1979" cy="1042"/>
                                </a:xfrm>
                                <a:custGeom>
                                  <a:avLst/>
                                  <a:gdLst>
                                    <a:gd name="T0" fmla="*/ 0 w 2595"/>
                                    <a:gd name="T1" fmla="*/ 0 h 1365"/>
                                    <a:gd name="T2" fmla="*/ 2595 w 2595"/>
                                    <a:gd name="T3" fmla="*/ 1365 h 1365"/>
                                  </a:gdLst>
                                  <a:ahLst/>
                                  <a:cxnLst>
                                    <a:cxn ang="0">
                                      <a:pos x="T0" y="T1"/>
                                    </a:cxn>
                                    <a:cxn ang="0">
                                      <a:pos x="T2" y="T3"/>
                                    </a:cxn>
                                  </a:cxnLst>
                                  <a:rect l="0" t="0" r="r" b="b"/>
                                  <a:pathLst>
                                    <a:path w="2595" h="1365">
                                      <a:moveTo>
                                        <a:pt x="0" y="0"/>
                                      </a:moveTo>
                                      <a:cubicBezTo>
                                        <a:pt x="1695" y="255"/>
                                        <a:pt x="2295" y="1275"/>
                                        <a:pt x="2595" y="13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79"/>
                              <wps:cNvSpPr>
                                <a:spLocks/>
                              </wps:cNvSpPr>
                              <wps:spPr bwMode="auto">
                                <a:xfrm>
                                  <a:off x="1226" y="10221"/>
                                  <a:ext cx="44" cy="931"/>
                                </a:xfrm>
                                <a:custGeom>
                                  <a:avLst/>
                                  <a:gdLst>
                                    <a:gd name="T0" fmla="*/ 15 w 44"/>
                                    <a:gd name="T1" fmla="*/ 931 h 931"/>
                                    <a:gd name="T2" fmla="*/ 0 w 44"/>
                                    <a:gd name="T3" fmla="*/ 0 h 931"/>
                                  </a:gdLst>
                                  <a:ahLst/>
                                  <a:cxnLst>
                                    <a:cxn ang="0">
                                      <a:pos x="T0" y="T1"/>
                                    </a:cxn>
                                    <a:cxn ang="0">
                                      <a:pos x="T2" y="T3"/>
                                    </a:cxn>
                                  </a:cxnLst>
                                  <a:rect l="0" t="0" r="r" b="b"/>
                                  <a:pathLst>
                                    <a:path w="44" h="931">
                                      <a:moveTo>
                                        <a:pt x="15" y="931"/>
                                      </a:moveTo>
                                      <a:cubicBezTo>
                                        <a:pt x="44" y="492"/>
                                        <a:pt x="19" y="178"/>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80"/>
                              <wps:cNvSpPr>
                                <a:spLocks/>
                              </wps:cNvSpPr>
                              <wps:spPr bwMode="auto">
                                <a:xfrm>
                                  <a:off x="3202" y="12231"/>
                                  <a:ext cx="2273" cy="136"/>
                                </a:xfrm>
                                <a:custGeom>
                                  <a:avLst/>
                                  <a:gdLst>
                                    <a:gd name="T0" fmla="*/ 0 w 2273"/>
                                    <a:gd name="T1" fmla="*/ 0 h 136"/>
                                    <a:gd name="T2" fmla="*/ 458 w 2273"/>
                                    <a:gd name="T3" fmla="*/ 132 h 136"/>
                                    <a:gd name="T4" fmla="*/ 2273 w 2273"/>
                                    <a:gd name="T5" fmla="*/ 64 h 136"/>
                                  </a:gdLst>
                                  <a:ahLst/>
                                  <a:cxnLst>
                                    <a:cxn ang="0">
                                      <a:pos x="T0" y="T1"/>
                                    </a:cxn>
                                    <a:cxn ang="0">
                                      <a:pos x="T2" y="T3"/>
                                    </a:cxn>
                                    <a:cxn ang="0">
                                      <a:pos x="T4" y="T5"/>
                                    </a:cxn>
                                  </a:cxnLst>
                                  <a:rect l="0" t="0" r="r" b="b"/>
                                  <a:pathLst>
                                    <a:path w="2273" h="136">
                                      <a:moveTo>
                                        <a:pt x="0" y="0"/>
                                      </a:moveTo>
                                      <a:cubicBezTo>
                                        <a:pt x="79" y="19"/>
                                        <a:pt x="77" y="128"/>
                                        <a:pt x="458" y="132"/>
                                      </a:cubicBezTo>
                                      <a:cubicBezTo>
                                        <a:pt x="839" y="136"/>
                                        <a:pt x="1713" y="52"/>
                                        <a:pt x="2273" y="6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81"/>
                              <wps:cNvSpPr>
                                <a:spLocks/>
                              </wps:cNvSpPr>
                              <wps:spPr bwMode="auto">
                                <a:xfrm>
                                  <a:off x="3345" y="10264"/>
                                  <a:ext cx="2286" cy="2262"/>
                                </a:xfrm>
                                <a:custGeom>
                                  <a:avLst/>
                                  <a:gdLst>
                                    <a:gd name="T0" fmla="*/ 2169 w 2286"/>
                                    <a:gd name="T1" fmla="*/ 1955 h 2262"/>
                                    <a:gd name="T2" fmla="*/ 1925 w 2286"/>
                                    <a:gd name="T3" fmla="*/ 1732 h 2262"/>
                                    <a:gd name="T4" fmla="*/ 0 w 2286"/>
                                    <a:gd name="T5" fmla="*/ 0 h 2262"/>
                                  </a:gdLst>
                                  <a:ahLst/>
                                  <a:cxnLst>
                                    <a:cxn ang="0">
                                      <a:pos x="T0" y="T1"/>
                                    </a:cxn>
                                    <a:cxn ang="0">
                                      <a:pos x="T2" y="T3"/>
                                    </a:cxn>
                                    <a:cxn ang="0">
                                      <a:pos x="T4" y="T5"/>
                                    </a:cxn>
                                  </a:cxnLst>
                                  <a:rect l="0" t="0" r="r" b="b"/>
                                  <a:pathLst>
                                    <a:path w="2286" h="2262">
                                      <a:moveTo>
                                        <a:pt x="2169" y="1955"/>
                                      </a:moveTo>
                                      <a:cubicBezTo>
                                        <a:pt x="2133" y="1926"/>
                                        <a:pt x="2286" y="2058"/>
                                        <a:pt x="1925" y="1732"/>
                                      </a:cubicBezTo>
                                      <a:cubicBezTo>
                                        <a:pt x="205" y="2262"/>
                                        <a:pt x="401" y="361"/>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82"/>
                              <wps:cNvSpPr>
                                <a:spLocks/>
                              </wps:cNvSpPr>
                              <wps:spPr bwMode="auto">
                                <a:xfrm>
                                  <a:off x="2094" y="11430"/>
                                  <a:ext cx="3466" cy="1033"/>
                                </a:xfrm>
                                <a:custGeom>
                                  <a:avLst/>
                                  <a:gdLst>
                                    <a:gd name="T0" fmla="*/ 0 w 3466"/>
                                    <a:gd name="T1" fmla="*/ 0 h 1033"/>
                                    <a:gd name="T2" fmla="*/ 906 w 3466"/>
                                    <a:gd name="T3" fmla="*/ 672 h 1033"/>
                                    <a:gd name="T4" fmla="*/ 1481 w 3466"/>
                                    <a:gd name="T5" fmla="*/ 989 h 1033"/>
                                    <a:gd name="T6" fmla="*/ 2706 w 3466"/>
                                    <a:gd name="T7" fmla="*/ 939 h 1033"/>
                                    <a:gd name="T8" fmla="*/ 3466 w 3466"/>
                                    <a:gd name="T9" fmla="*/ 909 h 1033"/>
                                  </a:gdLst>
                                  <a:ahLst/>
                                  <a:cxnLst>
                                    <a:cxn ang="0">
                                      <a:pos x="T0" y="T1"/>
                                    </a:cxn>
                                    <a:cxn ang="0">
                                      <a:pos x="T2" y="T3"/>
                                    </a:cxn>
                                    <a:cxn ang="0">
                                      <a:pos x="T4" y="T5"/>
                                    </a:cxn>
                                    <a:cxn ang="0">
                                      <a:pos x="T6" y="T7"/>
                                    </a:cxn>
                                    <a:cxn ang="0">
                                      <a:pos x="T8" y="T9"/>
                                    </a:cxn>
                                  </a:cxnLst>
                                  <a:rect l="0" t="0" r="r" b="b"/>
                                  <a:pathLst>
                                    <a:path w="3466" h="1033">
                                      <a:moveTo>
                                        <a:pt x="0" y="0"/>
                                      </a:moveTo>
                                      <a:cubicBezTo>
                                        <a:pt x="465" y="243"/>
                                        <a:pt x="666" y="477"/>
                                        <a:pt x="906" y="672"/>
                                      </a:cubicBezTo>
                                      <a:cubicBezTo>
                                        <a:pt x="1146" y="867"/>
                                        <a:pt x="1181" y="945"/>
                                        <a:pt x="1481" y="989"/>
                                      </a:cubicBezTo>
                                      <a:cubicBezTo>
                                        <a:pt x="1781" y="1033"/>
                                        <a:pt x="2375" y="952"/>
                                        <a:pt x="2706" y="939"/>
                                      </a:cubicBezTo>
                                      <a:cubicBezTo>
                                        <a:pt x="3037" y="926"/>
                                        <a:pt x="3308" y="915"/>
                                        <a:pt x="3466" y="909"/>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83"/>
                              <wps:cNvSpPr>
                                <a:spLocks/>
                              </wps:cNvSpPr>
                              <wps:spPr bwMode="auto">
                                <a:xfrm>
                                  <a:off x="2630" y="10294"/>
                                  <a:ext cx="850" cy="653"/>
                                </a:xfrm>
                                <a:custGeom>
                                  <a:avLst/>
                                  <a:gdLst>
                                    <a:gd name="T0" fmla="*/ 850 w 850"/>
                                    <a:gd name="T1" fmla="*/ 0 h 653"/>
                                    <a:gd name="T2" fmla="*/ 0 w 850"/>
                                    <a:gd name="T3" fmla="*/ 476 h 653"/>
                                    <a:gd name="T4" fmla="*/ 250 w 850"/>
                                    <a:gd name="T5" fmla="*/ 653 h 653"/>
                                  </a:gdLst>
                                  <a:ahLst/>
                                  <a:cxnLst>
                                    <a:cxn ang="0">
                                      <a:pos x="T0" y="T1"/>
                                    </a:cxn>
                                    <a:cxn ang="0">
                                      <a:pos x="T2" y="T3"/>
                                    </a:cxn>
                                    <a:cxn ang="0">
                                      <a:pos x="T4" y="T5"/>
                                    </a:cxn>
                                  </a:cxnLst>
                                  <a:rect l="0" t="0" r="r" b="b"/>
                                  <a:pathLst>
                                    <a:path w="850" h="653">
                                      <a:moveTo>
                                        <a:pt x="850" y="0"/>
                                      </a:moveTo>
                                      <a:cubicBezTo>
                                        <a:pt x="708" y="79"/>
                                        <a:pt x="100" y="367"/>
                                        <a:pt x="0" y="476"/>
                                      </a:cubicBezTo>
                                      <a:cubicBezTo>
                                        <a:pt x="140" y="546"/>
                                        <a:pt x="208" y="624"/>
                                        <a:pt x="250" y="65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84"/>
                              <wps:cNvSpPr>
                                <a:spLocks/>
                              </wps:cNvSpPr>
                              <wps:spPr bwMode="auto">
                                <a:xfrm>
                                  <a:off x="2110" y="11074"/>
                                  <a:ext cx="1700" cy="976"/>
                                </a:xfrm>
                                <a:custGeom>
                                  <a:avLst/>
                                  <a:gdLst>
                                    <a:gd name="T0" fmla="*/ 1010 w 1700"/>
                                    <a:gd name="T1" fmla="*/ 0 h 976"/>
                                    <a:gd name="T2" fmla="*/ 1700 w 1700"/>
                                    <a:gd name="T3" fmla="*/ 946 h 976"/>
                                    <a:gd name="T4" fmla="*/ 1190 w 1700"/>
                                    <a:gd name="T5" fmla="*/ 36 h 976"/>
                                  </a:gdLst>
                                  <a:ahLst/>
                                  <a:cxnLst>
                                    <a:cxn ang="0">
                                      <a:pos x="T0" y="T1"/>
                                    </a:cxn>
                                    <a:cxn ang="0">
                                      <a:pos x="T2" y="T3"/>
                                    </a:cxn>
                                    <a:cxn ang="0">
                                      <a:pos x="T4" y="T5"/>
                                    </a:cxn>
                                  </a:cxnLst>
                                  <a:rect l="0" t="0" r="r" b="b"/>
                                  <a:pathLst>
                                    <a:path w="1700" h="976">
                                      <a:moveTo>
                                        <a:pt x="1010" y="0"/>
                                      </a:moveTo>
                                      <a:cubicBezTo>
                                        <a:pt x="1250" y="176"/>
                                        <a:pt x="1690" y="556"/>
                                        <a:pt x="1700" y="946"/>
                                      </a:cubicBezTo>
                                      <a:cubicBezTo>
                                        <a:pt x="1200" y="976"/>
                                        <a:pt x="0" y="86"/>
                                        <a:pt x="1190" y="3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85"/>
                              <wps:cNvSpPr>
                                <a:spLocks/>
                              </wps:cNvSpPr>
                              <wps:spPr bwMode="auto">
                                <a:xfrm>
                                  <a:off x="1125" y="10227"/>
                                  <a:ext cx="1205" cy="889"/>
                                </a:xfrm>
                                <a:custGeom>
                                  <a:avLst/>
                                  <a:gdLst>
                                    <a:gd name="T0" fmla="*/ 0 w 1205"/>
                                    <a:gd name="T1" fmla="*/ 0 h 889"/>
                                    <a:gd name="T2" fmla="*/ 1205 w 1205"/>
                                    <a:gd name="T3" fmla="*/ 869 h 889"/>
                                  </a:gdLst>
                                  <a:ahLst/>
                                  <a:cxnLst>
                                    <a:cxn ang="0">
                                      <a:pos x="T0" y="T1"/>
                                    </a:cxn>
                                    <a:cxn ang="0">
                                      <a:pos x="T2" y="T3"/>
                                    </a:cxn>
                                  </a:cxnLst>
                                  <a:rect l="0" t="0" r="r" b="b"/>
                                  <a:pathLst>
                                    <a:path w="1205" h="889">
                                      <a:moveTo>
                                        <a:pt x="0" y="0"/>
                                      </a:moveTo>
                                      <a:cubicBezTo>
                                        <a:pt x="458" y="187"/>
                                        <a:pt x="985" y="889"/>
                                        <a:pt x="1205" y="869"/>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86"/>
                              <wps:cNvSpPr>
                                <a:spLocks/>
                              </wps:cNvSpPr>
                              <wps:spPr bwMode="auto">
                                <a:xfrm>
                                  <a:off x="1204" y="11096"/>
                                  <a:ext cx="837" cy="1229"/>
                                </a:xfrm>
                                <a:custGeom>
                                  <a:avLst/>
                                  <a:gdLst>
                                    <a:gd name="T0" fmla="*/ 0 w 837"/>
                                    <a:gd name="T1" fmla="*/ 0 h 1229"/>
                                    <a:gd name="T2" fmla="*/ 409 w 837"/>
                                    <a:gd name="T3" fmla="*/ 1227 h 1229"/>
                                    <a:gd name="T4" fmla="*/ 794 w 837"/>
                                    <a:gd name="T5" fmla="*/ 1228 h 1229"/>
                                  </a:gdLst>
                                  <a:ahLst/>
                                  <a:cxnLst>
                                    <a:cxn ang="0">
                                      <a:pos x="T0" y="T1"/>
                                    </a:cxn>
                                    <a:cxn ang="0">
                                      <a:pos x="T2" y="T3"/>
                                    </a:cxn>
                                    <a:cxn ang="0">
                                      <a:pos x="T4" y="T5"/>
                                    </a:cxn>
                                  </a:cxnLst>
                                  <a:rect l="0" t="0" r="r" b="b"/>
                                  <a:pathLst>
                                    <a:path w="837" h="1229">
                                      <a:moveTo>
                                        <a:pt x="0" y="0"/>
                                      </a:moveTo>
                                      <a:cubicBezTo>
                                        <a:pt x="4" y="574"/>
                                        <a:pt x="837" y="899"/>
                                        <a:pt x="409" y="1227"/>
                                      </a:cubicBezTo>
                                      <a:cubicBezTo>
                                        <a:pt x="478" y="1227"/>
                                        <a:pt x="740" y="1229"/>
                                        <a:pt x="794" y="12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87"/>
                              <wps:cNvSpPr>
                                <a:spLocks/>
                              </wps:cNvSpPr>
                              <wps:spPr bwMode="auto">
                                <a:xfrm>
                                  <a:off x="1823" y="11408"/>
                                  <a:ext cx="277" cy="1012"/>
                                </a:xfrm>
                                <a:custGeom>
                                  <a:avLst/>
                                  <a:gdLst>
                                    <a:gd name="T0" fmla="*/ 255 w 277"/>
                                    <a:gd name="T1" fmla="*/ 1012 h 1012"/>
                                    <a:gd name="T2" fmla="*/ 262 w 277"/>
                                    <a:gd name="T3" fmla="*/ 0 h 1012"/>
                                  </a:gdLst>
                                  <a:ahLst/>
                                  <a:cxnLst>
                                    <a:cxn ang="0">
                                      <a:pos x="T0" y="T1"/>
                                    </a:cxn>
                                    <a:cxn ang="0">
                                      <a:pos x="T2" y="T3"/>
                                    </a:cxn>
                                  </a:cxnLst>
                                  <a:rect l="0" t="0" r="r" b="b"/>
                                  <a:pathLst>
                                    <a:path w="277" h="1012">
                                      <a:moveTo>
                                        <a:pt x="255" y="1012"/>
                                      </a:moveTo>
                                      <a:cubicBezTo>
                                        <a:pt x="0" y="585"/>
                                        <a:pt x="277" y="282"/>
                                        <a:pt x="2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88"/>
                              <wps:cNvSpPr>
                                <a:spLocks/>
                              </wps:cNvSpPr>
                              <wps:spPr bwMode="auto">
                                <a:xfrm>
                                  <a:off x="1482" y="12339"/>
                                  <a:ext cx="594" cy="93"/>
                                </a:xfrm>
                                <a:custGeom>
                                  <a:avLst/>
                                  <a:gdLst>
                                    <a:gd name="T0" fmla="*/ 123 w 594"/>
                                    <a:gd name="T1" fmla="*/ 0 h 93"/>
                                    <a:gd name="T2" fmla="*/ 78 w 594"/>
                                    <a:gd name="T3" fmla="*/ 93 h 93"/>
                                    <a:gd name="T4" fmla="*/ 594 w 594"/>
                                    <a:gd name="T5" fmla="*/ 93 h 93"/>
                                  </a:gdLst>
                                  <a:ahLst/>
                                  <a:cxnLst>
                                    <a:cxn ang="0">
                                      <a:pos x="T0" y="T1"/>
                                    </a:cxn>
                                    <a:cxn ang="0">
                                      <a:pos x="T2" y="T3"/>
                                    </a:cxn>
                                    <a:cxn ang="0">
                                      <a:pos x="T4" y="T5"/>
                                    </a:cxn>
                                  </a:cxnLst>
                                  <a:rect l="0" t="0" r="r" b="b"/>
                                  <a:pathLst>
                                    <a:path w="594" h="93">
                                      <a:moveTo>
                                        <a:pt x="123" y="0"/>
                                      </a:moveTo>
                                      <a:cubicBezTo>
                                        <a:pt x="116" y="15"/>
                                        <a:pt x="0" y="78"/>
                                        <a:pt x="78" y="93"/>
                                      </a:cubicBezTo>
                                      <a:cubicBezTo>
                                        <a:pt x="135" y="93"/>
                                        <a:pt x="487" y="93"/>
                                        <a:pt x="594" y="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89"/>
                              <wps:cNvSpPr>
                                <a:spLocks/>
                              </wps:cNvSpPr>
                              <wps:spPr bwMode="auto">
                                <a:xfrm>
                                  <a:off x="1710" y="12225"/>
                                  <a:ext cx="243" cy="1"/>
                                </a:xfrm>
                                <a:custGeom>
                                  <a:avLst/>
                                  <a:gdLst>
                                    <a:gd name="T0" fmla="*/ 0 w 243"/>
                                    <a:gd name="T1" fmla="*/ 0 h 1"/>
                                    <a:gd name="T2" fmla="*/ 243 w 243"/>
                                    <a:gd name="T3" fmla="*/ 0 h 1"/>
                                  </a:gdLst>
                                  <a:ahLst/>
                                  <a:cxnLst>
                                    <a:cxn ang="0">
                                      <a:pos x="T0" y="T1"/>
                                    </a:cxn>
                                    <a:cxn ang="0">
                                      <a:pos x="T2" y="T3"/>
                                    </a:cxn>
                                  </a:cxnLst>
                                  <a:rect l="0" t="0" r="r" b="b"/>
                                  <a:pathLst>
                                    <a:path w="243" h="1">
                                      <a:moveTo>
                                        <a:pt x="0" y="0"/>
                                      </a:moveTo>
                                      <a:cubicBezTo>
                                        <a:pt x="41" y="0"/>
                                        <a:pt x="193" y="0"/>
                                        <a:pt x="243"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90"/>
                              <wps:cNvSpPr>
                                <a:spLocks/>
                              </wps:cNvSpPr>
                              <wps:spPr bwMode="auto">
                                <a:xfrm>
                                  <a:off x="1743" y="12135"/>
                                  <a:ext cx="201" cy="1"/>
                                </a:xfrm>
                                <a:custGeom>
                                  <a:avLst/>
                                  <a:gdLst>
                                    <a:gd name="T0" fmla="*/ 0 w 201"/>
                                    <a:gd name="T1" fmla="*/ 0 h 1"/>
                                    <a:gd name="T2" fmla="*/ 201 w 201"/>
                                    <a:gd name="T3" fmla="*/ 0 h 1"/>
                                  </a:gdLst>
                                  <a:ahLst/>
                                  <a:cxnLst>
                                    <a:cxn ang="0">
                                      <a:pos x="T0" y="T1"/>
                                    </a:cxn>
                                    <a:cxn ang="0">
                                      <a:pos x="T2" y="T3"/>
                                    </a:cxn>
                                  </a:cxnLst>
                                  <a:rect l="0" t="0" r="r" b="b"/>
                                  <a:pathLst>
                                    <a:path w="201" h="1">
                                      <a:moveTo>
                                        <a:pt x="0" y="0"/>
                                      </a:moveTo>
                                      <a:cubicBezTo>
                                        <a:pt x="33" y="0"/>
                                        <a:pt x="159" y="0"/>
                                        <a:pt x="201"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91"/>
                              <wps:cNvSpPr>
                                <a:spLocks/>
                              </wps:cNvSpPr>
                              <wps:spPr bwMode="auto">
                                <a:xfrm>
                                  <a:off x="1719" y="12042"/>
                                  <a:ext cx="204" cy="1"/>
                                </a:xfrm>
                                <a:custGeom>
                                  <a:avLst/>
                                  <a:gdLst>
                                    <a:gd name="T0" fmla="*/ 0 w 204"/>
                                    <a:gd name="T1" fmla="*/ 0 h 1"/>
                                    <a:gd name="T2" fmla="*/ 204 w 204"/>
                                    <a:gd name="T3" fmla="*/ 0 h 1"/>
                                  </a:gdLst>
                                  <a:ahLst/>
                                  <a:cxnLst>
                                    <a:cxn ang="0">
                                      <a:pos x="T0" y="T1"/>
                                    </a:cxn>
                                    <a:cxn ang="0">
                                      <a:pos x="T2" y="T3"/>
                                    </a:cxn>
                                  </a:cxnLst>
                                  <a:rect l="0" t="0" r="r" b="b"/>
                                  <a:pathLst>
                                    <a:path w="204" h="1">
                                      <a:moveTo>
                                        <a:pt x="0" y="0"/>
                                      </a:moveTo>
                                      <a:cubicBezTo>
                                        <a:pt x="34" y="0"/>
                                        <a:pt x="162" y="0"/>
                                        <a:pt x="204"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92"/>
                              <wps:cNvSpPr>
                                <a:spLocks/>
                              </wps:cNvSpPr>
                              <wps:spPr bwMode="auto">
                                <a:xfrm>
                                  <a:off x="1674" y="11955"/>
                                  <a:ext cx="258" cy="1"/>
                                </a:xfrm>
                                <a:custGeom>
                                  <a:avLst/>
                                  <a:gdLst>
                                    <a:gd name="T0" fmla="*/ 0 w 258"/>
                                    <a:gd name="T1" fmla="*/ 0 h 1"/>
                                    <a:gd name="T2" fmla="*/ 258 w 258"/>
                                    <a:gd name="T3" fmla="*/ 0 h 1"/>
                                  </a:gdLst>
                                  <a:ahLst/>
                                  <a:cxnLst>
                                    <a:cxn ang="0">
                                      <a:pos x="T0" y="T1"/>
                                    </a:cxn>
                                    <a:cxn ang="0">
                                      <a:pos x="T2" y="T3"/>
                                    </a:cxn>
                                  </a:cxnLst>
                                  <a:rect l="0" t="0" r="r" b="b"/>
                                  <a:pathLst>
                                    <a:path w="258" h="1">
                                      <a:moveTo>
                                        <a:pt x="0" y="0"/>
                                      </a:moveTo>
                                      <a:cubicBezTo>
                                        <a:pt x="43" y="1"/>
                                        <a:pt x="204" y="0"/>
                                        <a:pt x="258"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93"/>
                              <wps:cNvSpPr>
                                <a:spLocks/>
                              </wps:cNvSpPr>
                              <wps:spPr bwMode="auto">
                                <a:xfrm>
                                  <a:off x="1623" y="11868"/>
                                  <a:ext cx="300" cy="3"/>
                                </a:xfrm>
                                <a:custGeom>
                                  <a:avLst/>
                                  <a:gdLst>
                                    <a:gd name="T0" fmla="*/ 0 w 300"/>
                                    <a:gd name="T1" fmla="*/ 0 h 3"/>
                                    <a:gd name="T2" fmla="*/ 300 w 300"/>
                                    <a:gd name="T3" fmla="*/ 3 h 3"/>
                                  </a:gdLst>
                                  <a:ahLst/>
                                  <a:cxnLst>
                                    <a:cxn ang="0">
                                      <a:pos x="T0" y="T1"/>
                                    </a:cxn>
                                    <a:cxn ang="0">
                                      <a:pos x="T2" y="T3"/>
                                    </a:cxn>
                                  </a:cxnLst>
                                  <a:rect l="0" t="0" r="r" b="b"/>
                                  <a:pathLst>
                                    <a:path w="300" h="3">
                                      <a:moveTo>
                                        <a:pt x="0" y="0"/>
                                      </a:moveTo>
                                      <a:cubicBezTo>
                                        <a:pt x="49" y="0"/>
                                        <a:pt x="238" y="3"/>
                                        <a:pt x="300" y="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94" hidden="1"/>
                              <wps:cNvSpPr>
                                <a:spLocks/>
                              </wps:cNvSpPr>
                              <wps:spPr bwMode="auto">
                                <a:xfrm>
                                  <a:off x="1560" y="11784"/>
                                  <a:ext cx="372" cy="1"/>
                                </a:xfrm>
                                <a:custGeom>
                                  <a:avLst/>
                                  <a:gdLst>
                                    <a:gd name="T0" fmla="*/ 0 w 372"/>
                                    <a:gd name="T1" fmla="*/ 0 h 1"/>
                                    <a:gd name="T2" fmla="*/ 372 w 372"/>
                                    <a:gd name="T3" fmla="*/ 0 h 1"/>
                                  </a:gdLst>
                                  <a:ahLst/>
                                  <a:cxnLst>
                                    <a:cxn ang="0">
                                      <a:pos x="T0" y="T1"/>
                                    </a:cxn>
                                    <a:cxn ang="0">
                                      <a:pos x="T2" y="T3"/>
                                    </a:cxn>
                                  </a:cxnLst>
                                  <a:rect l="0" t="0" r="r" b="b"/>
                                  <a:pathLst>
                                    <a:path w="372" h="1">
                                      <a:moveTo>
                                        <a:pt x="0" y="0"/>
                                      </a:moveTo>
                                      <a:cubicBezTo>
                                        <a:pt x="62" y="0"/>
                                        <a:pt x="295" y="0"/>
                                        <a:pt x="372"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95"/>
                              <wps:cNvSpPr>
                                <a:spLocks/>
                              </wps:cNvSpPr>
                              <wps:spPr bwMode="auto">
                                <a:xfrm>
                                  <a:off x="1482" y="11700"/>
                                  <a:ext cx="444" cy="6"/>
                                </a:xfrm>
                                <a:custGeom>
                                  <a:avLst/>
                                  <a:gdLst>
                                    <a:gd name="T0" fmla="*/ 0 w 444"/>
                                    <a:gd name="T1" fmla="*/ 0 h 6"/>
                                    <a:gd name="T2" fmla="*/ 444 w 444"/>
                                    <a:gd name="T3" fmla="*/ 6 h 6"/>
                                  </a:gdLst>
                                  <a:ahLst/>
                                  <a:cxnLst>
                                    <a:cxn ang="0">
                                      <a:pos x="T0" y="T1"/>
                                    </a:cxn>
                                    <a:cxn ang="0">
                                      <a:pos x="T2" y="T3"/>
                                    </a:cxn>
                                  </a:cxnLst>
                                  <a:rect l="0" t="0" r="r" b="b"/>
                                  <a:pathLst>
                                    <a:path w="444" h="6">
                                      <a:moveTo>
                                        <a:pt x="0" y="0"/>
                                      </a:moveTo>
                                      <a:cubicBezTo>
                                        <a:pt x="74" y="2"/>
                                        <a:pt x="352" y="5"/>
                                        <a:pt x="444"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96"/>
                              <wps:cNvSpPr>
                                <a:spLocks/>
                              </wps:cNvSpPr>
                              <wps:spPr bwMode="auto">
                                <a:xfrm>
                                  <a:off x="1431" y="11622"/>
                                  <a:ext cx="501" cy="6"/>
                                </a:xfrm>
                                <a:custGeom>
                                  <a:avLst/>
                                  <a:gdLst>
                                    <a:gd name="T0" fmla="*/ 0 w 501"/>
                                    <a:gd name="T1" fmla="*/ 0 h 6"/>
                                    <a:gd name="T2" fmla="*/ 501 w 501"/>
                                    <a:gd name="T3" fmla="*/ 6 h 6"/>
                                  </a:gdLst>
                                  <a:ahLst/>
                                  <a:cxnLst>
                                    <a:cxn ang="0">
                                      <a:pos x="T0" y="T1"/>
                                    </a:cxn>
                                    <a:cxn ang="0">
                                      <a:pos x="T2" y="T3"/>
                                    </a:cxn>
                                  </a:cxnLst>
                                  <a:rect l="0" t="0" r="r" b="b"/>
                                  <a:pathLst>
                                    <a:path w="501" h="6">
                                      <a:moveTo>
                                        <a:pt x="0" y="0"/>
                                      </a:moveTo>
                                      <a:cubicBezTo>
                                        <a:pt x="83" y="1"/>
                                        <a:pt x="397" y="5"/>
                                        <a:pt x="501"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97"/>
                              <wps:cNvSpPr>
                                <a:spLocks/>
                              </wps:cNvSpPr>
                              <wps:spPr bwMode="auto">
                                <a:xfrm>
                                  <a:off x="1359" y="11544"/>
                                  <a:ext cx="567" cy="6"/>
                                </a:xfrm>
                                <a:custGeom>
                                  <a:avLst/>
                                  <a:gdLst>
                                    <a:gd name="T0" fmla="*/ 0 w 567"/>
                                    <a:gd name="T1" fmla="*/ 0 h 6"/>
                                    <a:gd name="T2" fmla="*/ 567 w 567"/>
                                    <a:gd name="T3" fmla="*/ 6 h 6"/>
                                  </a:gdLst>
                                  <a:ahLst/>
                                  <a:cxnLst>
                                    <a:cxn ang="0">
                                      <a:pos x="T0" y="T1"/>
                                    </a:cxn>
                                    <a:cxn ang="0">
                                      <a:pos x="T2" y="T3"/>
                                    </a:cxn>
                                  </a:cxnLst>
                                  <a:rect l="0" t="0" r="r" b="b"/>
                                  <a:pathLst>
                                    <a:path w="567" h="6">
                                      <a:moveTo>
                                        <a:pt x="0" y="0"/>
                                      </a:moveTo>
                                      <a:cubicBezTo>
                                        <a:pt x="94" y="1"/>
                                        <a:pt x="449" y="5"/>
                                        <a:pt x="567"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98"/>
                              <wps:cNvSpPr>
                                <a:spLocks/>
                              </wps:cNvSpPr>
                              <wps:spPr bwMode="auto">
                                <a:xfrm>
                                  <a:off x="1317" y="11460"/>
                                  <a:ext cx="600" cy="6"/>
                                </a:xfrm>
                                <a:custGeom>
                                  <a:avLst/>
                                  <a:gdLst>
                                    <a:gd name="T0" fmla="*/ 0 w 600"/>
                                    <a:gd name="T1" fmla="*/ 0 h 6"/>
                                    <a:gd name="T2" fmla="*/ 600 w 600"/>
                                    <a:gd name="T3" fmla="*/ 6 h 6"/>
                                  </a:gdLst>
                                  <a:ahLst/>
                                  <a:cxnLst>
                                    <a:cxn ang="0">
                                      <a:pos x="T0" y="T1"/>
                                    </a:cxn>
                                    <a:cxn ang="0">
                                      <a:pos x="T2" y="T3"/>
                                    </a:cxn>
                                  </a:cxnLst>
                                  <a:rect l="0" t="0" r="r" b="b"/>
                                  <a:pathLst>
                                    <a:path w="600" h="6">
                                      <a:moveTo>
                                        <a:pt x="0" y="0"/>
                                      </a:moveTo>
                                      <a:cubicBezTo>
                                        <a:pt x="100" y="0"/>
                                        <a:pt x="475" y="5"/>
                                        <a:pt x="600"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99"/>
                              <wps:cNvSpPr>
                                <a:spLocks/>
                              </wps:cNvSpPr>
                              <wps:spPr bwMode="auto">
                                <a:xfrm>
                                  <a:off x="1263" y="11376"/>
                                  <a:ext cx="660" cy="6"/>
                                </a:xfrm>
                                <a:custGeom>
                                  <a:avLst/>
                                  <a:gdLst>
                                    <a:gd name="T0" fmla="*/ 0 w 660"/>
                                    <a:gd name="T1" fmla="*/ 0 h 6"/>
                                    <a:gd name="T2" fmla="*/ 660 w 660"/>
                                    <a:gd name="T3" fmla="*/ 6 h 6"/>
                                  </a:gdLst>
                                  <a:ahLst/>
                                  <a:cxnLst>
                                    <a:cxn ang="0">
                                      <a:pos x="T0" y="T1"/>
                                    </a:cxn>
                                    <a:cxn ang="0">
                                      <a:pos x="T2" y="T3"/>
                                    </a:cxn>
                                  </a:cxnLst>
                                  <a:rect l="0" t="0" r="r" b="b"/>
                                  <a:pathLst>
                                    <a:path w="660" h="6">
                                      <a:moveTo>
                                        <a:pt x="0" y="0"/>
                                      </a:moveTo>
                                      <a:cubicBezTo>
                                        <a:pt x="110" y="1"/>
                                        <a:pt x="523" y="5"/>
                                        <a:pt x="660"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00"/>
                              <wps:cNvSpPr>
                                <a:spLocks/>
                              </wps:cNvSpPr>
                              <wps:spPr bwMode="auto">
                                <a:xfrm>
                                  <a:off x="1233" y="11286"/>
                                  <a:ext cx="573" cy="15"/>
                                </a:xfrm>
                                <a:custGeom>
                                  <a:avLst/>
                                  <a:gdLst>
                                    <a:gd name="T0" fmla="*/ 0 w 573"/>
                                    <a:gd name="T1" fmla="*/ 0 h 15"/>
                                    <a:gd name="T2" fmla="*/ 573 w 573"/>
                                    <a:gd name="T3" fmla="*/ 15 h 15"/>
                                  </a:gdLst>
                                  <a:ahLst/>
                                  <a:cxnLst>
                                    <a:cxn ang="0">
                                      <a:pos x="T0" y="T1"/>
                                    </a:cxn>
                                    <a:cxn ang="0">
                                      <a:pos x="T2" y="T3"/>
                                    </a:cxn>
                                  </a:cxnLst>
                                  <a:rect l="0" t="0" r="r" b="b"/>
                                  <a:pathLst>
                                    <a:path w="573" h="15">
                                      <a:moveTo>
                                        <a:pt x="0" y="0"/>
                                      </a:moveTo>
                                      <a:cubicBezTo>
                                        <a:pt x="95" y="2"/>
                                        <a:pt x="454" y="12"/>
                                        <a:pt x="573" y="15"/>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01"/>
                              <wps:cNvSpPr>
                                <a:spLocks/>
                              </wps:cNvSpPr>
                              <wps:spPr bwMode="auto">
                                <a:xfrm>
                                  <a:off x="1215" y="11199"/>
                                  <a:ext cx="303" cy="12"/>
                                </a:xfrm>
                                <a:custGeom>
                                  <a:avLst/>
                                  <a:gdLst>
                                    <a:gd name="T0" fmla="*/ 0 w 303"/>
                                    <a:gd name="T1" fmla="*/ 0 h 12"/>
                                    <a:gd name="T2" fmla="*/ 303 w 303"/>
                                    <a:gd name="T3" fmla="*/ 12 h 12"/>
                                  </a:gdLst>
                                  <a:ahLst/>
                                  <a:cxnLst>
                                    <a:cxn ang="0">
                                      <a:pos x="T0" y="T1"/>
                                    </a:cxn>
                                    <a:cxn ang="0">
                                      <a:pos x="T2" y="T3"/>
                                    </a:cxn>
                                  </a:cxnLst>
                                  <a:rect l="0" t="0" r="r" b="b"/>
                                  <a:pathLst>
                                    <a:path w="303" h="12">
                                      <a:moveTo>
                                        <a:pt x="0" y="0"/>
                                      </a:moveTo>
                                      <a:cubicBezTo>
                                        <a:pt x="50" y="2"/>
                                        <a:pt x="240" y="9"/>
                                        <a:pt x="303" y="12"/>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53" o:spid="_x0000_s1026" style="position:absolute;margin-left:66.05pt;margin-top:549.15pt;width:225.3pt;height:115.25pt;z-index:252336128" coordorigin="1125,10221" coordsize="450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" o:allowincell="f">
                      <v:shape id="Freeform 78" o:spid="_x0000_s1027" style="position:absolute;left:1150;top:11114;width:1979;height:1042;visibility:visible;mso-wrap-style:square;v-text-anchor:top" coordsize="259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4y8cA&#10;AADcAAAADwAAAGRycy9kb3ducmV2LnhtbESPT2vCQBTE7wW/w/IEL0U3Ff81ZiOlttCToJbS4zP7&#10;TILZt2l2NbGf3i0UPA4z8xsmWXWmEhdqXGlZwdMoAkGcWV1yruBz/z5cgHAeWWNlmRRcycEq7T0k&#10;GGvb8pYuO5+LAGEXo4LC+zqW0mUFGXQjWxMH72gbgz7IJpe6wTbATSXHUTSTBksOCwXW9FpQdtqd&#10;jYIv+p5vN8+zw8K/mfY6sb+Pm5+1UoN+97IE4anz9/B/+0MrmE4n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ceMvHAAAA3AAAAA8AAAAAAAAAAAAAAAAAmAIAAGRy&#10;cy9kb3ducmV2LnhtbFBLBQYAAAAABAAEAPUAAACMAwAAAAA=&#10;" path="m,c1695,255,2295,1275,2595,1365e" filled="f">
                        <v:path arrowok="t" o:connecttype="custom" o:connectlocs="0,0;1979,1042" o:connectangles="0,0"/>
                      </v:shape>
                      <v:shape id="Freeform 79" o:spid="_x0000_s1028" style="position:absolute;left:1226;top:10221;width:44;height:931;visibility:visible;mso-wrap-style:square;v-text-anchor:top" coordsize="4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4cQA&#10;AADcAAAADwAAAGRycy9kb3ducmV2LnhtbESPQWvCQBSE70L/w/IK3symhYQSXUXE0iKCNLb3R/aZ&#10;BLNvw+5Wo7/eFQSPw8x8w8wWg+nEiZxvLSt4S1IQxJXVLdcKfvefkw8QPiBr7CyTggt5WMxfRjMs&#10;tD3zD53KUIsIYV+ggiaEvpDSVw0Z9IntiaN3sM5giNLVUjs8R7jp5Hua5tJgy3GhwZ5WDVXH8t8o&#10;+PPV7qvO87K7rHdXt92sV2WbKjV+HZZTEIGG8Aw/2t9aQZZl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XB+HEAAAA3AAAAA8AAAAAAAAAAAAAAAAAmAIAAGRycy9k&#10;b3ducmV2LnhtbFBLBQYAAAAABAAEAPUAAACJAwAAAAA=&#10;" path="m15,931c44,492,19,178,,e" filled="f" strokeweight=".25pt">
                        <v:path arrowok="t" o:connecttype="custom" o:connectlocs="15,931;0,0" o:connectangles="0,0"/>
                      </v:shape>
                      <v:shape id="Freeform 80" o:spid="_x0000_s1029" style="position:absolute;left:3202;top:12231;width:2273;height:136;visibility:visible;mso-wrap-style:square;v-text-anchor:top" coordsize="227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TGccA&#10;AADcAAAADwAAAGRycy9kb3ducmV2LnhtbESPzWrDMBCE74W8g9hAL6WR3RJT3CgmBAKlUEidH8ht&#10;sba2ibUylhrbffqoEMhxmJlvmEU2mEZcqHO1ZQXxLAJBXFhdc6lgv9s8v4FwHlljY5kUjOQgW04e&#10;Fphq2/M3XXJfigBhl6KCyvs2ldIVFRl0M9sSB+/HdgZ9kF0pdYd9gJtGvkRRIg3WHBYqbGldUXHO&#10;f42Cdf6Hh+Num/tz8Zl8nV4PzdMYK/U4HVbvIDwN/h6+tT+0gvk8gf8z4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ExnHAAAA3AAAAA8AAAAAAAAAAAAAAAAAmAIAAGRy&#10;cy9kb3ducmV2LnhtbFBLBQYAAAAABAAEAPUAAACMAwAAAAA=&#10;" path="m,c79,19,77,128,458,132,839,136,1713,52,2273,64e" filled="f" strokeweight=".25pt">
                        <v:path arrowok="t" o:connecttype="custom" o:connectlocs="0,0;458,132;2273,64" o:connectangles="0,0,0"/>
                      </v:shape>
                      <v:shape id="Freeform 81" o:spid="_x0000_s1030" style="position:absolute;left:3345;top:10264;width:2286;height:2262;visibility:visible;mso-wrap-style:square;v-text-anchor:top" coordsize="22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0TcYA&#10;AADcAAAADwAAAGRycy9kb3ducmV2LnhtbESPQWsCMRSE70L/Q3gFL6LZFtbKahRbqIgFQSuIt8fm&#10;uVm6eVk2UVd/vSkIHoeZ+YaZzFpbiTM1vnSs4G2QgCDOnS65ULD7/e6PQPiArLFyTAqu5GE2felM&#10;MNPuwhs6b0MhIoR9hgpMCHUmpc8NWfQDVxNH7+gaiyHKppC6wUuE20q+J8lQWiw5Lhis6ctQ/rc9&#10;WQVFe73Nez6VZnFa/xw+9ysrj0Oluq/tfAwiUBue4Ud7qRWk6Qf8n4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30TcYAAADcAAAADwAAAAAAAAAAAAAAAACYAgAAZHJz&#10;L2Rvd25yZXYueG1sUEsFBgAAAAAEAAQA9QAAAIsDAAAAAA==&#10;" path="m2169,1955v-36,-29,117,103,-244,-223c205,2262,401,361,,e" filled="f" strokeweight=".25pt">
                        <v:path arrowok="t" o:connecttype="custom" o:connectlocs="2169,1955;1925,1732;0,0" o:connectangles="0,0,0"/>
                      </v:shape>
                      <v:shape id="Freeform 82" o:spid="_x0000_s1031" style="position:absolute;left:2094;top:11430;width:3466;height:1033;visibility:visible;mso-wrap-style:square;v-text-anchor:top" coordsize="346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IrsQA&#10;AADcAAAADwAAAGRycy9kb3ducmV2LnhtbESPTWvCQBCG7wX/wzKCt7pRMNrUVUQRK3jxA3odstMk&#10;mJ0N2dXEf985FHoc3nmfeWa57l2tntSGyrOByTgBRZx7W3Fh4Hbdvy9AhYhssfZMBl4UYL0avC0x&#10;s77jMz0vsVAC4ZChgTLGJtM65CU5DGPfEEv241uHUca20LbFTuCu1tMkSbXDiuVCiQ1tS8rvl4cT&#10;Df29mHfbmBaHzf5wSu/HHX4cjRkN+80nqEh9/F/+a39ZA7OZ2MozQ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CK7EAAAA3AAAAA8AAAAAAAAAAAAAAAAAmAIAAGRycy9k&#10;b3ducmV2LnhtbFBLBQYAAAAABAAEAPUAAACJAwAAAAA=&#10;" path="m,c465,243,666,477,906,672v240,195,275,273,575,317c1781,1033,2375,952,2706,939v331,-13,602,-24,760,-30e" filled="f" strokeweight=".25pt">
                        <v:path arrowok="t" o:connecttype="custom" o:connectlocs="0,0;906,672;1481,989;2706,939;3466,909" o:connectangles="0,0,0,0,0"/>
                      </v:shape>
                      <v:shape id="Freeform 83" o:spid="_x0000_s1032" style="position:absolute;left:2630;top:10294;width:850;height:653;visibility:visible;mso-wrap-style:square;v-text-anchor:top" coordsize="8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lr8YA&#10;AADcAAAADwAAAGRycy9kb3ducmV2LnhtbESPQWvCQBSE7wX/w/KEXopulMbWmI1ISsFDL8ZKPT6y&#10;zySYfRuy25j+e7dQ6HGYmW+YdDuaVgzUu8aygsU8AkFcWt1wpeDz+D57BeE8ssbWMin4IQfbbPKQ&#10;YqLtjQ80FL4SAcIuQQW1910ipStrMujmtiMO3sX2Bn2QfSV1j7cAN61cRtFKGmw4LNTYUV5TeS2+&#10;jYJTkdPu4+Xpq3Ln52Ydv5XcRk6px+m424DwNPr/8F97rxXE8Rp+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qlr8YAAADcAAAADwAAAAAAAAAAAAAAAACYAgAAZHJz&#10;L2Rvd25yZXYueG1sUEsFBgAAAAAEAAQA9QAAAIsDAAAAAA==&#10;" path="m850,c708,79,100,367,,476v140,70,208,148,250,177e" filled="f" strokeweight=".25pt">
                        <v:path arrowok="t" o:connecttype="custom" o:connectlocs="850,0;0,476;250,653" o:connectangles="0,0,0"/>
                      </v:shape>
                      <v:shape id="Freeform 84" o:spid="_x0000_s1033" style="position:absolute;left:2110;top:11074;width:1700;height:976;visibility:visible;mso-wrap-style:square;v-text-anchor:top" coordsize="170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ws8IA&#10;AADcAAAADwAAAGRycy9kb3ducmV2LnhtbERPTYvCMBC9C/6HMIIXWVPF7UrXKKIIoiC7KsLehmZs&#10;i82kNLHWf785CB4f73u2aE0pGqpdYVnBaBiBIE6tLjhTcD5tPqYgnEfWWFomBU9ysJh3OzNMtH3w&#10;LzVHn4kQwi5BBbn3VSKlS3My6Ia2Ig7c1dYGfYB1JnWNjxBuSjmOolgaLDg05FjRKqf0drwbBfvd&#10;z+WvmRR7KS9mMPrC+2ntDkr1e+3yG4Sn1r/FL/dWK/iMw/xwJhw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vCzwgAAANwAAAAPAAAAAAAAAAAAAAAAAJgCAABkcnMvZG93&#10;bnJldi54bWxQSwUGAAAAAAQABAD1AAAAhwMAAAAA&#10;" path="m1010,v240,176,680,556,690,946c1200,976,,86,1190,36e" filled="f" strokeweight=".25pt">
                        <v:path arrowok="t" o:connecttype="custom" o:connectlocs="1010,0;1700,946;1190,36" o:connectangles="0,0,0"/>
                      </v:shape>
                      <v:shape id="Freeform 85" o:spid="_x0000_s1034" style="position:absolute;left:1125;top:10227;width:1205;height:889;visibility:visible;mso-wrap-style:square;v-text-anchor:top" coordsize="120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dmMMA&#10;AADcAAAADwAAAGRycy9kb3ducmV2LnhtbESPQWvCQBSE7wX/w/IEb3WjYCrRVUQQlJ5qVTw+ss8k&#10;mn0bdleT/PtuodDjMDPfMMt1Z2rxIucrywom4wQEcW51xYWC0/fufQ7CB2SNtWVS0JOH9WrwtsRM&#10;25a/6HUMhYgQ9hkqKENoMil9XpJBP7YNcfRu1hkMUbpCaodthJtaTpMklQYrjgslNrQtKX8cn0aB&#10;7Q/33lXU1+mpy88fd3dtL59KjYbdZgEiUBf+w3/tvVYwSy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dmMMAAADcAAAADwAAAAAAAAAAAAAAAACYAgAAZHJzL2Rv&#10;d25yZXYueG1sUEsFBgAAAAAEAAQA9QAAAIgDAAAAAA==&#10;" path="m,c458,187,985,889,1205,869e" filled="f" strokeweight=".5pt">
                        <v:path arrowok="t" o:connecttype="custom" o:connectlocs="0,0;1205,869" o:connectangles="0,0"/>
                      </v:shape>
                      <v:shape id="Freeform 86" o:spid="_x0000_s1035" style="position:absolute;left:1204;top:11096;width:837;height:1229;visibility:visible;mso-wrap-style:square;v-text-anchor:top" coordsize="83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kKsQA&#10;AADcAAAADwAAAGRycy9kb3ducmV2LnhtbESPQWvCQBSE7wX/w/IEb3VjQJHoKioI7cGGahCPj+wz&#10;G8y+DdlV47/vFgo9DjPzDbNc97YRD+p87VjBZJyAIC6drrlSUJz273MQPiBrbByTghd5WK8Gb0vM&#10;tHvyNz2OoRIRwj5DBSaENpPSl4Ys+rFriaN3dZ3FEGVXSd3hM8JtI9MkmUmLNccFgy3tDJW3490q&#10;mBfN12Vy3/JnftBVfk6TbW4KpUbDfrMAEagP/+G/9odWMJ2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5CrEAAAA3AAAAA8AAAAAAAAAAAAAAAAAmAIAAGRycy9k&#10;b3ducmV2LnhtbFBLBQYAAAAABAAEAPUAAACJAwAAAAA=&#10;" path="m,c4,574,837,899,409,1227v69,,331,2,385,1e" filled="f">
                        <v:path arrowok="t" o:connecttype="custom" o:connectlocs="0,0;409,1227;794,1228" o:connectangles="0,0,0"/>
                      </v:shape>
                      <v:shape id="Freeform 87" o:spid="_x0000_s1036" style="position:absolute;left:1823;top:11408;width:277;height:1012;visibility:visible;mso-wrap-style:square;v-text-anchor:top" coordsize="277,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xncUA&#10;AADcAAAADwAAAGRycy9kb3ducmV2LnhtbESPT2sCMRTE70K/Q3iFXkSzVZR2a5RS2FqPag96e2ze&#10;/qGbl7CJuu6nNwXB4zAzv2EWq8404kytry0reB0nIIhzq2suFfzus9EbCB+QNTaWScGVPKyWT4MF&#10;ptpeeEvnXShFhLBPUUEVgkul9HlFBv3YOuLoFbY1GKJsS6lbvES4aeQkSebSYM1xoUJHXxXlf7uT&#10;UbDefB8yNyyL/lD0s6x34Vjwu1Ivz93nB4hAXXiE7+0frWA2n8L/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XGdxQAAANwAAAAPAAAAAAAAAAAAAAAAAJgCAABkcnMv&#10;ZG93bnJldi54bWxQSwUGAAAAAAQABAD1AAAAigMAAAAA&#10;" path="m255,1012c,585,277,282,262,e" filled="f">
                        <v:path arrowok="t" o:connecttype="custom" o:connectlocs="255,1012;262,0" o:connectangles="0,0"/>
                      </v:shape>
                      <v:shape id="Freeform 88" o:spid="_x0000_s1037" style="position:absolute;left:1482;top:12339;width:594;height:93;visibility:visible;mso-wrap-style:square;v-text-anchor:top" coordsize="5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8QsQA&#10;AADcAAAADwAAAGRycy9kb3ducmV2LnhtbESP3YrCMBSE7xd8h3AEbxZNFRW3axQR/65k1X2AQ3Ns&#10;yzYnNYla394Iwl4OM/MNM503phI3cr60rKDfS0AQZ1aXnCv4Pa27ExA+IGusLJOCB3mYz1ofU0y1&#10;vfOBbseQiwhhn6KCIoQ6ldJnBRn0PVsTR+9sncEQpculdniPcFPJQZKMpcGS40KBNS0Lyv6OV6Ng&#10;UFeXz5/z/rQ5fOFqv01Kp+VSqU67WXyDCNSE//C7vdMKRuMhvM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ELEAAAA3AAAAA8AAAAAAAAAAAAAAAAAmAIAAGRycy9k&#10;b3ducmV2LnhtbFBLBQYAAAAABAAEAPUAAACJAwAAAAA=&#10;" path="m123,c116,15,,78,78,93v57,,409,,516,e" filled="f">
                        <v:path arrowok="t" o:connecttype="custom" o:connectlocs="123,0;78,93;594,93" o:connectangles="0,0,0"/>
                      </v:shape>
                      <v:shape id="Freeform 89" o:spid="_x0000_s1038" style="position:absolute;left:1710;top:12225;width:243;height: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97cUA&#10;AADcAAAADwAAAGRycy9kb3ducmV2LnhtbESPUWvCMBSF34X9h3AHvmk60SKdUcZgnT4Mtm4/4NJc&#10;02JzU5PM1n9vhMEeD+ec73A2u9F24kI+tI4VPM0zEMS10y0bBT/fb7M1iBCRNXaOScGVAuy2D5MN&#10;FtoN/EWXKhqRIBwKVNDE2BdShrohi2HueuLkHZ23GJP0RmqPQ4LbTi6yLJcWW04LDfb02lB9qn6t&#10;grI11eDP+edZm+uy/HhfmPWhVGr6OL48g4g0xv/wX3uvFazyFdzPp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L3txQAAANwAAAAPAAAAAAAAAAAAAAAAAJgCAABkcnMv&#10;ZG93bnJldi54bWxQSwUGAAAAAAQABAD1AAAAigMAAAAA&#10;" path="m,c41,,193,,243,e" filled="f" strokeweight=".25pt">
                        <v:path arrowok="t" o:connecttype="custom" o:connectlocs="0,0;243,0" o:connectangles="0,0"/>
                      </v:shape>
                      <v:shape id="Freeform 90" o:spid="_x0000_s1039" style="position:absolute;left:1743;top:12135;width:201;height: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Q/8MA&#10;AADcAAAADwAAAGRycy9kb3ducmV2LnhtbESPT2sCMRTE7wW/Q3hCbzVrsUFXo0jR0qP1D14fm+fu&#10;4uZl2cTd9Ns3hUKPw8z8hlltom1ET52vHWuYTjIQxIUzNZcazqf9yxyED8gGG8ek4Zs8bNajpxXm&#10;xg38Rf0xlCJB2OeooQqhzaX0RUUW/cS1xMm7uc5iSLIrpelwSHDbyNcsU9JizWmhwpbeKyrux4fV&#10;cLgs4ilmu4+e68HNrgc13K3S+nkct0sQgWL4D/+1P42GN6X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DQ/8MAAADcAAAADwAAAAAAAAAAAAAAAACYAgAAZHJzL2Rv&#10;d25yZXYueG1sUEsFBgAAAAAEAAQA9QAAAIgDAAAAAA==&#10;" path="m,c33,,159,,201,e" filled="f" strokeweight=".25pt">
                        <v:path arrowok="t" o:connecttype="custom" o:connectlocs="0,0;201,0" o:connectangles="0,0"/>
                      </v:shape>
                      <v:shape id="Freeform 91" o:spid="_x0000_s1040" style="position:absolute;left:1719;top:12042;width:204;height:1;visibility:visible;mso-wrap-style:square;v-text-anchor:top" coordsize="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XHcUA&#10;AADcAAAADwAAAGRycy9kb3ducmV2LnhtbESPT2vCQBDF70K/wzIFb7pp8U+JriIFQUQQtYf2NmTH&#10;JDY7G7KjRj99tyB4fLx5vzdvOm9dpS7UhNKzgbd+Aoo487bk3MDXYdn7ABUE2WLlmQzcKMB89tKZ&#10;Ymr9lXd02UuuIoRDigYKkTrVOmQFOQx9XxNH7+gbhxJlk2vb4DXCXaXfk2SkHZYcGwqs6bOg7Hd/&#10;dvGN7eL8s6bt9+Akm+M9GYdwl8yY7mu7mIASauV5/EivrIHhaAz/YyIB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1cdxQAAANwAAAAPAAAAAAAAAAAAAAAAAJgCAABkcnMv&#10;ZG93bnJldi54bWxQSwUGAAAAAAQABAD1AAAAigMAAAAA&#10;" path="m,c34,,162,,204,e" filled="f" strokeweight=".25pt">
                        <v:path arrowok="t" o:connecttype="custom" o:connectlocs="0,0;204,0" o:connectangles="0,0"/>
                      </v:shape>
                      <v:shape id="Freeform 92" o:spid="_x0000_s1041" style="position:absolute;left:1674;top:11955;width:258;height:1;visibility:visible;mso-wrap-style:square;v-text-anchor:top" coordsize="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16r8A&#10;AADcAAAADwAAAGRycy9kb3ducmV2LnhtbERPy4rCMBTdC/5DuII7TUeplI5RRkVxI/j6gGtzbcs0&#10;N6WJ2v69WQguD+c9X7amEk9qXGlZwc84AkGcWV1yruB62Y4SEM4ja6wsk4KOHCwX/d4cU21ffKLn&#10;2ecihLBLUUHhfZ1K6bKCDLqxrYkDd7eNQR9gk0vd4CuEm0pOomgmDZYcGgqsaV1Q9n9+GAUrqafd&#10;IYlruclNfLztuvvElUoNB+3fLwhPrf+KP+69VhDPwtpwJhw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uXXqvwAAANwAAAAPAAAAAAAAAAAAAAAAAJgCAABkcnMvZG93bnJl&#10;di54bWxQSwUGAAAAAAQABAD1AAAAhAMAAAAA&#10;" path="m,c43,1,204,,258,e" filled="f" strokeweight=".25pt">
                        <v:path arrowok="t" o:connecttype="custom" o:connectlocs="0,0;258,0" o:connectangles="0,0"/>
                      </v:shape>
                      <v:shape id="Freeform 93" o:spid="_x0000_s1042" style="position:absolute;left:1623;top:11868;width:300;height:3;visibility:visible;mso-wrap-style:square;v-text-anchor:top" coordsize="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Qh8UA&#10;AADcAAAADwAAAGRycy9kb3ducmV2LnhtbESPQWvCQBSE7wX/w/IEL0U3tSgaXUWkihQ8RD14fGSf&#10;STD7NmQ3uv333ULB4zAz3zDLdTC1eFDrKssKPkYJCOLc6ooLBZfzbjgD4TyyxtoyKfghB+tV722J&#10;qbZPzuhx8oWIEHYpKii9b1IpXV6SQTeyDXH0brY16KNsC6lbfEa4qeU4SabSYMVxocSGtiXl91Nn&#10;FLx/byfjo99fD1+Zm3XZPnx2WVBq0A+bBQhPwb/C/+2DVjCZ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dCHxQAAANwAAAAPAAAAAAAAAAAAAAAAAJgCAABkcnMv&#10;ZG93bnJldi54bWxQSwUGAAAAAAQABAD1AAAAigMAAAAA&#10;" path="m,c49,,238,3,300,3e" filled="f" strokeweight=".25pt">
                        <v:path arrowok="t" o:connecttype="custom" o:connectlocs="0,0;300,3" o:connectangles="0,0"/>
                      </v:shape>
                      <v:shape id="Freeform 94" o:spid="_x0000_s1043" style="position:absolute;left:1560;top:11784;width:372;height:1;visibility:hidden;mso-wrap-style:square;v-text-anchor:top" coordsize="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BgcMA&#10;AADcAAAADwAAAGRycy9kb3ducmV2LnhtbERPS2vCQBC+F/wPywi91V2DWEldRYSaniz1kfOQnSZp&#10;s7NpdtXYX98tCN7m43vOfNnbRpyp87VjDeORAkFcOFNzqeGwf32agfAB2WDjmDRcycNyMXiYY2rc&#10;hT/ovAuliCHsU9RQhdCmUvqiIot+5FriyH26zmKIsCul6fASw20jE6Wm0mLNsaHCltYVFd+7k9Wg&#10;ktNvPqZ9/rM9ZlNVfOVZ/r7R+nHYr15ABOrDXXxzv5k4/3kC/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3BgcMAAADcAAAADwAAAAAAAAAAAAAAAACYAgAAZHJzL2Rv&#10;d25yZXYueG1sUEsFBgAAAAAEAAQA9QAAAIgDAAAAAA==&#10;" path="m,c62,,295,,372,e" filled="f" strokeweight=".25pt">
                        <v:path arrowok="t" o:connecttype="custom" o:connectlocs="0,0;372,0" o:connectangles="0,0"/>
                      </v:shape>
                      <v:shape id="Freeform 95" o:spid="_x0000_s1044" style="position:absolute;left:1482;top:11700;width:444;height: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FTcQA&#10;AADcAAAADwAAAGRycy9kb3ducmV2LnhtbESPQWvCQBCF7wX/wzJCL0U37SFKdBURAl48NHrQ25Ad&#10;k2h2NmSnmv77bkHwNsN78743y/XgWnWnPjSeDXxOE1DEpbcNVwaOh3wyBxUE2WLrmQz8UoD1avS2&#10;xMz6B3/TvZBKxRAOGRqoRbpM61DW5DBMfUcctYvvHUpc+0rbHh8x3LX6K0lS7bDhSKixo21N5a34&#10;cRFy+0iP+aEoddGd+BrO+1xSMeZ9PGwWoIQGeZmf1zsb689m8P9Mn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hU3EAAAA3AAAAA8AAAAAAAAAAAAAAAAAmAIAAGRycy9k&#10;b3ducmV2LnhtbFBLBQYAAAAABAAEAPUAAACJAwAAAAA=&#10;" path="m,c74,2,352,5,444,6e" filled="f" strokeweight=".25pt">
                        <v:path arrowok="t" o:connecttype="custom" o:connectlocs="0,0;444,6" o:connectangles="0,0"/>
                      </v:shape>
                      <v:shape id="Freeform 96" o:spid="_x0000_s1045" style="position:absolute;left:1431;top:11622;width:501;height: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n7sQA&#10;AADcAAAADwAAAGRycy9kb3ducmV2LnhtbESP0WrCQBBF3wv+wzJC3+rG0FaJriKCWGgpGP2AMTsm&#10;0exsyK4x/fvOQ6FvM9w7955ZrgfXqJ66UHs2MJ0koIgLb2suDZyOu5c5qBCRLTaeycAPBVivRk9L&#10;zKx/8IH6PJZKQjhkaKCKsc20DkVFDsPEt8SiXXznMMraldp2+JBw1+g0Sd61w5qlocKWthUVt/zu&#10;DOD+tW+ba7r9nh+/0vMn5W9kc2Oex8NmASrSEP/Nf9cfVvB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8J+7EAAAA3AAAAA8AAAAAAAAAAAAAAAAAmAIAAGRycy9k&#10;b3ducmV2LnhtbFBLBQYAAAAABAAEAPUAAACJAwAAAAA=&#10;" path="m,c83,1,397,5,501,6e" filled="f" strokeweight=".25pt">
                        <v:path arrowok="t" o:connecttype="custom" o:connectlocs="0,0;501,6" o:connectangles="0,0"/>
                      </v:shape>
                      <v:shape id="Freeform 97" o:spid="_x0000_s1046" style="position:absolute;left:1359;top:11544;width:567;height:6;visibility:visible;mso-wrap-style:square;v-text-anchor:top" coordsize="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49G8QA&#10;AADcAAAADwAAAGRycy9kb3ducmV2LnhtbERPS0vDQBC+C/0PywhexG7qwUfabSmFoJ5KY1C8jdlp&#10;EszOhuxmk/77bkHobT6+56w2k2lFoN41lhUs5gkI4tLqhisFxWf28ALCeWSNrWVScCIHm/XsZoWp&#10;tiMfKOS+EjGEXYoKau+7VEpX1mTQzW1HHLmj7Q36CPtK6h7HGG5a+ZgkT9Jgw7Ghxo52NZV/+WAU&#10;hPuQhbevj73Nf8aBv4sh+92TUne303YJwtPkr+J/97uO859f4fJMvEC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PRvEAAAA3AAAAA8AAAAAAAAAAAAAAAAAmAIAAGRycy9k&#10;b3ducmV2LnhtbFBLBQYAAAAABAAEAPUAAACJAwAAAAA=&#10;" path="m,c94,1,449,5,567,6e" filled="f" strokeweight=".25pt">
                        <v:path arrowok="t" o:connecttype="custom" o:connectlocs="0,0;567,6" o:connectangles="0,0"/>
                      </v:shape>
                      <v:shape id="Freeform 98" o:spid="_x0000_s1047" style="position:absolute;left:1317;top:11460;width:600;height:6;visibility:visible;mso-wrap-style:square;v-text-anchor:top" coordsize="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urscA&#10;AADcAAAADwAAAGRycy9kb3ducmV2LnhtbESPQWsCQQyF70L/wxDBi9RZKy2ydZQqFMSLaAutt7CT&#10;7m7dySwzo67+enMo9JbwXt77Mlt0rlFnCrH2bGA8ykARF97WXBr4/Hh/nIKKCdli45kMXCnCYv7Q&#10;m2Fu/YV3dN6nUkkIxxwNVCm1udaxqMhhHPmWWLQfHxwmWUOpbcCLhLtGP2XZi3ZYszRU2NKqouK4&#10;PzkDh+diOwmnw61cft/sbrj82vzWE2MG/e7tFVSiLv2b/67XVvCngi/PyAR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2bq7HAAAA3AAAAA8AAAAAAAAAAAAAAAAAmAIAAGRy&#10;cy9kb3ducmV2LnhtbFBLBQYAAAAABAAEAPUAAACMAwAAAAA=&#10;" path="m,c100,,475,5,600,6e" filled="f" strokeweight=".25pt">
                        <v:path arrowok="t" o:connecttype="custom" o:connectlocs="0,0;600,6" o:connectangles="0,0"/>
                      </v:shape>
                      <v:shape id="Freeform 99" o:spid="_x0000_s1048" style="position:absolute;left:1263;top:11376;width:660;height:6;visibility:visible;mso-wrap-style:square;v-text-anchor:top" coordsize="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BXcIA&#10;AADcAAAADwAAAGRycy9kb3ducmV2LnhtbERPTWvCQBC9C/6HZQRvZqOBkqZZRQSxHkqpLXgdsmMS&#10;zc7G7DZJ/323UPA2j/c5+WY0jeipc7VlBcsoBkFcWF1zqeDrc79IQTiPrLGxTAp+yMFmPZ3kmGk7&#10;8Af1J1+KEMIuQwWV920mpSsqMugi2xIH7mI7gz7ArpS6wyGEm0au4vhJGqw5NFTY0q6i4nb6Ngro&#10;+n7oB3Mummfdvx3re2Lu50Sp+WzcvoDwNPqH+N/9qsP8dAl/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IFdwgAAANwAAAAPAAAAAAAAAAAAAAAAAJgCAABkcnMvZG93&#10;bnJldi54bWxQSwUGAAAAAAQABAD1AAAAhwMAAAAA&#10;" path="m,c110,1,523,5,660,6e" filled="f" strokeweight=".25pt">
                        <v:path arrowok="t" o:connecttype="custom" o:connectlocs="0,0;660,6" o:connectangles="0,0"/>
                      </v:shape>
                      <v:shape id="Freeform 100" o:spid="_x0000_s1049" style="position:absolute;left:1233;top:11286;width:573;height:15;visibility:visible;mso-wrap-style:square;v-text-anchor:top" coordsize="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9r8IA&#10;AADcAAAADwAAAGRycy9kb3ducmV2LnhtbERPTWsCMRC9F/wPYYTealYtVVajqFjqpQWj4HXcjLuL&#10;m0nYpLr996ZQ6G0e73Pmy8424kZtqB0rGA4yEMSFMzWXCo6H95cpiBCRDTaOScEPBVguek9zzI27&#10;855uOpYihXDIUUEVo8+lDEVFFsPAeeLEXVxrMSbYltK0eE/htpGjLHuTFmtODRV62lRUXPW3VfCh&#10;vyanej028vO82TeTV731Xiv13O9WMxCRuvgv/nPvTJo/HcHv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X2vwgAAANwAAAAPAAAAAAAAAAAAAAAAAJgCAABkcnMvZG93&#10;bnJldi54bWxQSwUGAAAAAAQABAD1AAAAhwMAAAAA&#10;" path="m,c95,2,454,12,573,15e" filled="f" strokeweight=".25pt">
                        <v:path arrowok="t" o:connecttype="custom" o:connectlocs="0,0;573,15" o:connectangles="0,0"/>
                      </v:shape>
                      <v:shape id="Freeform 101" o:spid="_x0000_s1050" style="position:absolute;left:1215;top:11199;width:303;height:12;visibility:visible;mso-wrap-style:square;v-text-anchor:top" coordsize="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rMIA&#10;AADcAAAADwAAAGRycy9kb3ducmV2LnhtbESPzWrDMBCE74W+g9hAL6WR00AJTpQQalJyjZMHWKyt&#10;ZSKtjCT/5O2rQqG3XWZ2vtndYXZWjBRi51nBalmAIG687rhVcLue3jYgYkLWaD2TggdFOOyfn3ZY&#10;aj/xhcY6tSKHcCxRgUmpL6WMjSGHcel74qx9++Aw5TW0Ugeccriz8r0oPqTDjjPBYE+fhpp7PbjM&#10;NTfJY+1t/Tqsvq6Dq8LZV0q9LObjFkSiOf2b/67POtffrOH3mTy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m2swgAAANwAAAAPAAAAAAAAAAAAAAAAAJgCAABkcnMvZG93&#10;bnJldi54bWxQSwUGAAAAAAQABAD1AAAAhwMAAAAA&#10;" path="m,c50,2,240,9,303,12e" filled="f" strokeweight=".25pt">
                        <v:path arrowok="t" o:connecttype="custom" o:connectlocs="0,0;303,12" o:connectangles="0,0"/>
                      </v:shape>
                    </v:group>
                  </w:pict>
                </mc:Fallback>
              </mc:AlternateContent>
            </w:r>
            <w:r w:rsidRPr="00957AD9">
              <w:rPr>
                <w:color w:val="000000" w:themeColor="text1"/>
                <w:lang w:val="en-US"/>
              </w:rPr>
              <w:t>Talon chiquet</w:t>
            </w:r>
            <w:r w:rsidR="00957AD9" w:rsidRPr="00957AD9">
              <w:rPr>
                <w:color w:val="000000" w:themeColor="text1"/>
                <w:lang w:val="en-US"/>
              </w:rPr>
              <w:t xml:space="preserve"> </w:t>
            </w:r>
            <w:r w:rsidR="00957AD9" w:rsidRPr="00957AD9">
              <w:rPr>
                <w:lang w:val="en-US"/>
              </w:rPr>
              <w:t>– flat heel or single lift heel</w:t>
            </w:r>
          </w:p>
          <w:p w:rsidR="00987F23" w:rsidRPr="00957AD9" w:rsidRDefault="00D50139" w:rsidP="00D50139">
            <w:pPr>
              <w:rPr>
                <w:lang w:val="en-US"/>
              </w:rPr>
            </w:pPr>
            <w:r>
              <w:rPr>
                <w:noProof/>
              </w:rPr>
              <w:drawing>
                <wp:anchor distT="0" distB="0" distL="114300" distR="114300" simplePos="0" relativeHeight="252348416" behindDoc="0" locked="0" layoutInCell="1" allowOverlap="1" wp14:anchorId="6BA8D4E4" wp14:editId="46FC1ACD">
                  <wp:simplePos x="0" y="0"/>
                  <wp:positionH relativeFrom="column">
                    <wp:posOffset>156845</wp:posOffset>
                  </wp:positionH>
                  <wp:positionV relativeFrom="paragraph">
                    <wp:posOffset>216535</wp:posOffset>
                  </wp:positionV>
                  <wp:extent cx="1885950" cy="510540"/>
                  <wp:effectExtent l="0" t="0" r="0" b="3810"/>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510540"/>
                          </a:xfrm>
                          <a:prstGeom prst="rect">
                            <a:avLst/>
                          </a:prstGeom>
                          <a:noFill/>
                        </pic:spPr>
                      </pic:pic>
                    </a:graphicData>
                  </a:graphic>
                  <wp14:sizeRelH relativeFrom="page">
                    <wp14:pctWidth>0</wp14:pctWidth>
                  </wp14:sizeRelH>
                  <wp14:sizeRelV relativeFrom="page">
                    <wp14:pctHeight>0</wp14:pctHeight>
                  </wp14:sizeRelV>
                </wp:anchor>
              </w:drawing>
            </w:r>
          </w:p>
        </w:tc>
        <w:tc>
          <w:tcPr>
            <w:tcW w:w="6312" w:type="dxa"/>
            <w:gridSpan w:val="2"/>
          </w:tcPr>
          <w:p w:rsidR="00987F23" w:rsidRDefault="00987F23" w:rsidP="00987F23">
            <w:pPr>
              <w:rPr>
                <w:b/>
              </w:rPr>
            </w:pPr>
            <w:r w:rsidRPr="00987F23">
              <w:rPr>
                <w:rFonts w:cstheme="majorBidi"/>
                <w:i/>
                <w:iCs/>
              </w:rPr>
              <w:t>Talon plat, constitué d’une simple feuille de cuir ou de tout autre matériau fixé sous l’emboîtage.</w:t>
            </w:r>
          </w:p>
        </w:tc>
      </w:tr>
      <w:tr w:rsidR="00987F23" w:rsidTr="00987F23">
        <w:trPr>
          <w:trHeight w:val="1440"/>
        </w:trPr>
        <w:tc>
          <w:tcPr>
            <w:tcW w:w="3786" w:type="dxa"/>
            <w:vMerge/>
          </w:tcPr>
          <w:p w:rsidR="00987F23" w:rsidRDefault="00987F23" w:rsidP="00652831">
            <w:pPr>
              <w:pStyle w:val="Titre"/>
            </w:pPr>
          </w:p>
        </w:tc>
        <w:tc>
          <w:tcPr>
            <w:tcW w:w="3156" w:type="dxa"/>
            <w:vAlign w:val="center"/>
          </w:tcPr>
          <w:p w:rsidR="00987F23" w:rsidRDefault="00987F23" w:rsidP="00987F23">
            <w:pPr>
              <w:jc w:val="center"/>
              <w:rPr>
                <w:b/>
                <w:noProof/>
              </w:rPr>
            </w:pPr>
            <w:r>
              <w:rPr>
                <w:b/>
                <w:noProof/>
              </w:rPr>
              <w:drawing>
                <wp:inline distT="0" distB="0" distL="0" distR="0" wp14:anchorId="509CFA92" wp14:editId="3145938C">
                  <wp:extent cx="1794358" cy="678180"/>
                  <wp:effectExtent l="0" t="0" r="0" b="762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66435_152865_06.jpg"/>
                          <pic:cNvPicPr/>
                        </pic:nvPicPr>
                        <pic:blipFill rotWithShape="1">
                          <a:blip r:embed="rId16" cstate="print">
                            <a:extLst>
                              <a:ext uri="{28A0092B-C50C-407E-A947-70E740481C1C}">
                                <a14:useLocalDpi xmlns:a14="http://schemas.microsoft.com/office/drawing/2010/main" val="0"/>
                              </a:ext>
                            </a:extLst>
                          </a:blip>
                          <a:srcRect t="20982" b="22303"/>
                          <a:stretch/>
                        </pic:blipFill>
                        <pic:spPr bwMode="auto">
                          <a:xfrm flipH="1">
                            <a:off x="0" y="0"/>
                            <a:ext cx="1797607" cy="679408"/>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vAlign w:val="center"/>
          </w:tcPr>
          <w:p w:rsidR="00987F23" w:rsidRDefault="00987F23" w:rsidP="00987F23">
            <w:pPr>
              <w:jc w:val="center"/>
              <w:rPr>
                <w:b/>
                <w:noProof/>
              </w:rPr>
            </w:pPr>
            <w:r>
              <w:rPr>
                <w:b/>
                <w:noProof/>
              </w:rPr>
              <w:drawing>
                <wp:inline distT="0" distB="0" distL="0" distR="0" wp14:anchorId="553A39E6" wp14:editId="35CC16CE">
                  <wp:extent cx="1612458" cy="545721"/>
                  <wp:effectExtent l="0" t="0" r="6985" b="6985"/>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83828_151493_04.jpg"/>
                          <pic:cNvPicPr/>
                        </pic:nvPicPr>
                        <pic:blipFill rotWithShape="1">
                          <a:blip r:embed="rId17" cstate="print">
                            <a:extLst>
                              <a:ext uri="{28A0092B-C50C-407E-A947-70E740481C1C}">
                                <a14:useLocalDpi xmlns:a14="http://schemas.microsoft.com/office/drawing/2010/main" val="0"/>
                              </a:ext>
                            </a:extLst>
                          </a:blip>
                          <a:srcRect t="29843" b="19371"/>
                          <a:stretch/>
                        </pic:blipFill>
                        <pic:spPr bwMode="auto">
                          <a:xfrm flipH="1">
                            <a:off x="0" y="0"/>
                            <a:ext cx="1614273" cy="546335"/>
                          </a:xfrm>
                          <a:prstGeom prst="rect">
                            <a:avLst/>
                          </a:prstGeom>
                          <a:ln>
                            <a:noFill/>
                          </a:ln>
                          <a:extLst>
                            <a:ext uri="{53640926-AAD7-44D8-BBD7-CCE9431645EC}">
                              <a14:shadowObscured xmlns:a14="http://schemas.microsoft.com/office/drawing/2010/main"/>
                            </a:ext>
                          </a:extLst>
                        </pic:spPr>
                      </pic:pic>
                    </a:graphicData>
                  </a:graphic>
                </wp:inline>
              </w:drawing>
            </w:r>
          </w:p>
        </w:tc>
      </w:tr>
    </w:tbl>
    <w:p w:rsidR="003C3480" w:rsidRDefault="003C3480" w:rsidP="00E64B93"/>
    <w:p w:rsidR="00987F23" w:rsidRDefault="00987F23">
      <w:pPr>
        <w:rPr>
          <w:b/>
        </w:rPr>
      </w:pPr>
      <w:r>
        <w:rPr>
          <w:b/>
        </w:rPr>
        <w:br w:type="page"/>
      </w:r>
    </w:p>
    <w:p w:rsidR="003C3480" w:rsidRDefault="00987F23" w:rsidP="00197C3F">
      <w:pPr>
        <w:pStyle w:val="Titre2"/>
      </w:pPr>
      <w:r>
        <w:t>En fonction de leur</w:t>
      </w:r>
      <w:r w:rsidR="003C3480" w:rsidRPr="003C3480">
        <w:t xml:space="preserve"> forme </w:t>
      </w:r>
    </w:p>
    <w:tbl>
      <w:tblPr>
        <w:tblStyle w:val="Grilledutableau"/>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156"/>
        <w:gridCol w:w="3156"/>
      </w:tblGrid>
      <w:tr w:rsidR="001D0BB3" w:rsidTr="00D50139">
        <w:trPr>
          <w:trHeight w:val="397"/>
        </w:trPr>
        <w:tc>
          <w:tcPr>
            <w:tcW w:w="3786" w:type="dxa"/>
            <w:vMerge w:val="restart"/>
          </w:tcPr>
          <w:p w:rsidR="001D0BB3" w:rsidRPr="00957AD9" w:rsidRDefault="00957AD9" w:rsidP="00D50139">
            <w:pPr>
              <w:pStyle w:val="Titre"/>
              <w:pBdr>
                <w:bottom w:val="none" w:sz="0" w:space="0" w:color="auto"/>
              </w:pBdr>
              <w:spacing w:before="120"/>
              <w:jc w:val="left"/>
              <w:rPr>
                <w:lang w:val="en-US"/>
              </w:rPr>
            </w:pPr>
            <w:r>
              <w:rPr>
                <w:b w:val="0"/>
              </w:rPr>
              <mc:AlternateContent>
                <mc:Choice Requires="wpg">
                  <w:drawing>
                    <wp:anchor distT="0" distB="0" distL="114300" distR="114300" simplePos="0" relativeHeight="252320768" behindDoc="0" locked="0" layoutInCell="1" allowOverlap="1" wp14:anchorId="7193A60A" wp14:editId="4855B93B">
                      <wp:simplePos x="0" y="0"/>
                      <wp:positionH relativeFrom="column">
                        <wp:posOffset>234315</wp:posOffset>
                      </wp:positionH>
                      <wp:positionV relativeFrom="paragraph">
                        <wp:posOffset>409162</wp:posOffset>
                      </wp:positionV>
                      <wp:extent cx="1668780" cy="847725"/>
                      <wp:effectExtent l="0" t="0" r="26670" b="28575"/>
                      <wp:wrapNone/>
                      <wp:docPr id="47" name="Groupe 47"/>
                      <wp:cNvGraphicFramePr/>
                      <a:graphic xmlns:a="http://schemas.openxmlformats.org/drawingml/2006/main">
                        <a:graphicData uri="http://schemas.microsoft.com/office/word/2010/wordprocessingGroup">
                          <wpg:wgp>
                            <wpg:cNvGrpSpPr/>
                            <wpg:grpSpPr>
                              <a:xfrm>
                                <a:off x="0" y="0"/>
                                <a:ext cx="1668780" cy="847725"/>
                                <a:chOff x="0" y="0"/>
                                <a:chExt cx="1787225" cy="940219"/>
                              </a:xfrm>
                            </wpg:grpSpPr>
                            <wps:wsp>
                              <wps:cNvPr id="61" name="Freeform 17"/>
                              <wps:cNvSpPr>
                                <a:spLocks/>
                              </wps:cNvSpPr>
                              <wps:spPr bwMode="auto">
                                <a:xfrm>
                                  <a:off x="960120" y="883920"/>
                                  <a:ext cx="827105" cy="56299"/>
                                </a:xfrm>
                                <a:custGeom>
                                  <a:avLst/>
                                  <a:gdLst>
                                    <a:gd name="T0" fmla="*/ 0 w 1102"/>
                                    <a:gd name="T1" fmla="*/ 0 h 75"/>
                                    <a:gd name="T2" fmla="*/ 238 w 1102"/>
                                    <a:gd name="T3" fmla="*/ 73 h 75"/>
                                    <a:gd name="T4" fmla="*/ 1102 w 1102"/>
                                    <a:gd name="T5" fmla="*/ 34 h 75"/>
                                  </a:gdLst>
                                  <a:ahLst/>
                                  <a:cxnLst>
                                    <a:cxn ang="0">
                                      <a:pos x="T0" y="T1"/>
                                    </a:cxn>
                                    <a:cxn ang="0">
                                      <a:pos x="T2" y="T3"/>
                                    </a:cxn>
                                    <a:cxn ang="0">
                                      <a:pos x="T4" y="T5"/>
                                    </a:cxn>
                                  </a:cxnLst>
                                  <a:rect l="0" t="0" r="r" b="b"/>
                                  <a:pathLst>
                                    <a:path w="1102" h="75">
                                      <a:moveTo>
                                        <a:pt x="0" y="0"/>
                                      </a:moveTo>
                                      <a:cubicBezTo>
                                        <a:pt x="43" y="10"/>
                                        <a:pt x="31" y="71"/>
                                        <a:pt x="238" y="73"/>
                                      </a:cubicBezTo>
                                      <a:cubicBezTo>
                                        <a:pt x="444" y="75"/>
                                        <a:pt x="802" y="57"/>
                                        <a:pt x="1102" y="3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8"/>
                              <wps:cNvSpPr>
                                <a:spLocks/>
                              </wps:cNvSpPr>
                              <wps:spPr bwMode="auto">
                                <a:xfrm>
                                  <a:off x="1196340" y="609600"/>
                                  <a:ext cx="523883" cy="257473"/>
                                </a:xfrm>
                                <a:custGeom>
                                  <a:avLst/>
                                  <a:gdLst>
                                    <a:gd name="T0" fmla="*/ 698 w 698"/>
                                    <a:gd name="T1" fmla="*/ 321 h 343"/>
                                    <a:gd name="T2" fmla="*/ 0 w 698"/>
                                    <a:gd name="T3" fmla="*/ 0 h 343"/>
                                  </a:gdLst>
                                  <a:ahLst/>
                                  <a:cxnLst>
                                    <a:cxn ang="0">
                                      <a:pos x="T0" y="T1"/>
                                    </a:cxn>
                                    <a:cxn ang="0">
                                      <a:pos x="T2" y="T3"/>
                                    </a:cxn>
                                  </a:cxnLst>
                                  <a:rect l="0" t="0" r="r" b="b"/>
                                  <a:pathLst>
                                    <a:path w="698" h="343">
                                      <a:moveTo>
                                        <a:pt x="698" y="321"/>
                                      </a:moveTo>
                                      <a:cubicBezTo>
                                        <a:pt x="428" y="343"/>
                                        <a:pt x="60" y="260"/>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e 11"/>
                              <wpg:cNvGrpSpPr/>
                              <wpg:grpSpPr>
                                <a:xfrm>
                                  <a:off x="0" y="0"/>
                                  <a:ext cx="1489075" cy="860171"/>
                                  <a:chOff x="0" y="0"/>
                                  <a:chExt cx="1912522" cy="980023"/>
                                </a:xfrm>
                              </wpg:grpSpPr>
                              <wps:wsp>
                                <wps:cNvPr id="48" name="Freeform 16"/>
                                <wps:cNvSpPr>
                                  <a:spLocks/>
                                </wps:cNvSpPr>
                                <wps:spPr bwMode="auto">
                                  <a:xfrm>
                                    <a:off x="38100" y="209550"/>
                                    <a:ext cx="878143" cy="650813"/>
                                  </a:xfrm>
                                  <a:custGeom>
                                    <a:avLst/>
                                    <a:gdLst>
                                      <a:gd name="T0" fmla="*/ 0 w 1170"/>
                                      <a:gd name="T1" fmla="*/ 0 h 867"/>
                                      <a:gd name="T2" fmla="*/ 1170 w 1170"/>
                                      <a:gd name="T3" fmla="*/ 867 h 867"/>
                                    </a:gdLst>
                                    <a:ahLst/>
                                    <a:cxnLst>
                                      <a:cxn ang="0">
                                        <a:pos x="T0" y="T1"/>
                                      </a:cxn>
                                      <a:cxn ang="0">
                                        <a:pos x="T2" y="T3"/>
                                      </a:cxn>
                                    </a:cxnLst>
                                    <a:rect l="0" t="0" r="r" b="b"/>
                                    <a:pathLst>
                                      <a:path w="1170" h="867">
                                        <a:moveTo>
                                          <a:pt x="0" y="0"/>
                                        </a:moveTo>
                                        <a:cubicBezTo>
                                          <a:pt x="825" y="248"/>
                                          <a:pt x="1046" y="830"/>
                                          <a:pt x="1170" y="8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9"/>
                                <wps:cNvSpPr>
                                  <a:spLocks/>
                                </wps:cNvSpPr>
                                <wps:spPr bwMode="auto">
                                  <a:xfrm>
                                    <a:off x="0" y="171450"/>
                                    <a:ext cx="424060" cy="794938"/>
                                  </a:xfrm>
                                  <a:custGeom>
                                    <a:avLst/>
                                    <a:gdLst>
                                      <a:gd name="T0" fmla="*/ 0 w 565"/>
                                      <a:gd name="T1" fmla="*/ 0 h 1059"/>
                                      <a:gd name="T2" fmla="*/ 502 w 565"/>
                                      <a:gd name="T3" fmla="*/ 1059 h 1059"/>
                                    </a:gdLst>
                                    <a:ahLst/>
                                    <a:cxnLst>
                                      <a:cxn ang="0">
                                        <a:pos x="T0" y="T1"/>
                                      </a:cxn>
                                      <a:cxn ang="0">
                                        <a:pos x="T2" y="T3"/>
                                      </a:cxn>
                                    </a:cxnLst>
                                    <a:rect l="0" t="0" r="r" b="b"/>
                                    <a:pathLst>
                                      <a:path w="565" h="1059">
                                        <a:moveTo>
                                          <a:pt x="0" y="0"/>
                                        </a:moveTo>
                                        <a:cubicBezTo>
                                          <a:pt x="285" y="195"/>
                                          <a:pt x="565" y="858"/>
                                          <a:pt x="502" y="105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0"/>
                                <wps:cNvSpPr>
                                  <a:spLocks/>
                                </wps:cNvSpPr>
                                <wps:spPr bwMode="auto">
                                  <a:xfrm>
                                    <a:off x="676275" y="114300"/>
                                    <a:ext cx="382780" cy="158387"/>
                                  </a:xfrm>
                                  <a:custGeom>
                                    <a:avLst/>
                                    <a:gdLst>
                                      <a:gd name="T0" fmla="*/ 0 w 510"/>
                                      <a:gd name="T1" fmla="*/ 211 h 211"/>
                                      <a:gd name="T2" fmla="*/ 510 w 510"/>
                                      <a:gd name="T3" fmla="*/ 0 h 211"/>
                                    </a:gdLst>
                                    <a:ahLst/>
                                    <a:cxnLst>
                                      <a:cxn ang="0">
                                        <a:pos x="T0" y="T1"/>
                                      </a:cxn>
                                      <a:cxn ang="0">
                                        <a:pos x="T2" y="T3"/>
                                      </a:cxn>
                                    </a:cxnLst>
                                    <a:rect l="0" t="0" r="r" b="b"/>
                                    <a:pathLst>
                                      <a:path w="510" h="211">
                                        <a:moveTo>
                                          <a:pt x="0" y="211"/>
                                        </a:moveTo>
                                        <a:cubicBezTo>
                                          <a:pt x="113" y="61"/>
                                          <a:pt x="270" y="52"/>
                                          <a:pt x="51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1"/>
                                <wps:cNvSpPr>
                                  <a:spLocks/>
                                </wps:cNvSpPr>
                                <wps:spPr bwMode="auto">
                                  <a:xfrm>
                                    <a:off x="361950" y="314325"/>
                                    <a:ext cx="327990" cy="665076"/>
                                  </a:xfrm>
                                  <a:custGeom>
                                    <a:avLst/>
                                    <a:gdLst>
                                      <a:gd name="T0" fmla="*/ 108 w 437"/>
                                      <a:gd name="T1" fmla="*/ 886 h 886"/>
                                      <a:gd name="T2" fmla="*/ 437 w 437"/>
                                      <a:gd name="T3" fmla="*/ 420 h 886"/>
                                    </a:gdLst>
                                    <a:ahLst/>
                                    <a:cxnLst>
                                      <a:cxn ang="0">
                                        <a:pos x="T0" y="T1"/>
                                      </a:cxn>
                                      <a:cxn ang="0">
                                        <a:pos x="T2" y="T3"/>
                                      </a:cxn>
                                    </a:cxnLst>
                                    <a:rect l="0" t="0" r="r" b="b"/>
                                    <a:pathLst>
                                      <a:path w="437" h="886">
                                        <a:moveTo>
                                          <a:pt x="108" y="886"/>
                                        </a:moveTo>
                                        <a:cubicBezTo>
                                          <a:pt x="0" y="283"/>
                                          <a:pt x="24" y="0"/>
                                          <a:pt x="437" y="42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3"/>
                                <wps:cNvSpPr>
                                  <a:spLocks/>
                                </wps:cNvSpPr>
                                <wps:spPr bwMode="auto">
                                  <a:xfrm>
                                    <a:off x="857250" y="809625"/>
                                    <a:ext cx="1055272" cy="170398"/>
                                  </a:xfrm>
                                  <a:custGeom>
                                    <a:avLst/>
                                    <a:gdLst>
                                      <a:gd name="T0" fmla="*/ 0 w 1406"/>
                                      <a:gd name="T1" fmla="*/ 0 h 227"/>
                                      <a:gd name="T2" fmla="*/ 320 w 1406"/>
                                      <a:gd name="T3" fmla="*/ 203 h 227"/>
                                      <a:gd name="T4" fmla="*/ 1406 w 1406"/>
                                      <a:gd name="T5" fmla="*/ 146 h 227"/>
                                    </a:gdLst>
                                    <a:ahLst/>
                                    <a:cxnLst>
                                      <a:cxn ang="0">
                                        <a:pos x="T0" y="T1"/>
                                      </a:cxn>
                                      <a:cxn ang="0">
                                        <a:pos x="T2" y="T3"/>
                                      </a:cxn>
                                      <a:cxn ang="0">
                                        <a:pos x="T4" y="T5"/>
                                      </a:cxn>
                                    </a:cxnLst>
                                    <a:rect l="0" t="0" r="r" b="b"/>
                                    <a:pathLst>
                                      <a:path w="1406" h="227">
                                        <a:moveTo>
                                          <a:pt x="0" y="0"/>
                                        </a:moveTo>
                                        <a:cubicBezTo>
                                          <a:pt x="60" y="57"/>
                                          <a:pt x="86" y="179"/>
                                          <a:pt x="320" y="203"/>
                                        </a:cubicBezTo>
                                        <a:cubicBezTo>
                                          <a:pt x="554" y="227"/>
                                          <a:pt x="1016" y="168"/>
                                          <a:pt x="1406" y="14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6"/>
                                <wps:cNvSpPr>
                                  <a:spLocks/>
                                </wps:cNvSpPr>
                                <wps:spPr bwMode="auto">
                                  <a:xfrm>
                                    <a:off x="1104900" y="0"/>
                                    <a:ext cx="90066" cy="540468"/>
                                  </a:xfrm>
                                  <a:custGeom>
                                    <a:avLst/>
                                    <a:gdLst>
                                      <a:gd name="T0" fmla="*/ 120 w 120"/>
                                      <a:gd name="T1" fmla="*/ 720 h 720"/>
                                      <a:gd name="T2" fmla="*/ 0 w 120"/>
                                      <a:gd name="T3" fmla="*/ 0 h 720"/>
                                    </a:gdLst>
                                    <a:ahLst/>
                                    <a:cxnLst>
                                      <a:cxn ang="0">
                                        <a:pos x="T0" y="T1"/>
                                      </a:cxn>
                                      <a:cxn ang="0">
                                        <a:pos x="T2" y="T3"/>
                                      </a:cxn>
                                    </a:cxnLst>
                                    <a:rect l="0" t="0" r="r" b="b"/>
                                    <a:pathLst>
                                      <a:path w="120" h="720">
                                        <a:moveTo>
                                          <a:pt x="120" y="720"/>
                                        </a:moveTo>
                                        <a:cubicBezTo>
                                          <a:pt x="105" y="548"/>
                                          <a:pt x="68" y="178"/>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e 47" o:spid="_x0000_s1026" style="position:absolute;margin-left:18.45pt;margin-top:32.2pt;width:131.4pt;height:66.75pt;z-index:252320768;mso-width-relative:margin;mso-height-relative:margin" coordsize="17872,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">
                      <v:shape id="Freeform 17" o:spid="_x0000_s1027" style="position:absolute;left:9601;top:8839;width:8271;height:563;visibility:visible;mso-wrap-style:square;v-text-anchor:top" coordsize="11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3D8IA&#10;AADbAAAADwAAAGRycy9kb3ducmV2LnhtbESPQWvCQBSE74L/YXkFb7pJC0HSbMQqgh4bC+3xkX0m&#10;wezbkF018de7BcHjMDPfMNlqMK24Uu8aywriRQSCuLS64UrBz3E3X4JwHllja5kUjORglU8nGaba&#10;3vibroWvRICwS1FB7X2XSunKmgy6he2Ig3eyvUEfZF9J3eMtwE0r36MokQYbDgs1drSpqTwXFxMo&#10;u+3HZTys/8zvV2nGOL63cr9VavY2rD9BeBr8K/xs77WCJIb/L+E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cPwgAAANsAAAAPAAAAAAAAAAAAAAAAAJgCAABkcnMvZG93&#10;bnJldi54bWxQSwUGAAAAAAQABAD1AAAAhwMAAAAA&#10;" path="m,c43,10,31,71,238,73,444,75,802,57,1102,34e" filled="f" strokeweight=".25pt">
                        <v:path arrowok="t" o:connecttype="custom" o:connectlocs="0,0;178631,54798;827105,25522" o:connectangles="0,0,0"/>
                      </v:shape>
                      <v:shape id="Freeform 18" o:spid="_x0000_s1028" style="position:absolute;left:11963;top:6096;width:5239;height:2574;visibility:visible;mso-wrap-style:square;v-text-anchor:top" coordsize="69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LdMQA&#10;AADbAAAADwAAAGRycy9kb3ducmV2LnhtbESP0WrCQBRE34X+w3IF33STIFJSV5GAYKEPrfUDbrPX&#10;JJi9m+6uMfHruwXBx2FmzjDr7WBa0ZPzjWUF6SIBQVxa3XCl4PS9n7+C8AFZY2uZFIzkYbt5mawx&#10;1/bGX9QfQyUihH2OCuoQulxKX9Zk0C9sRxy9s3UGQ5SuktrhLcJNK7MkWUmDDceFGjsqaiovx6tR&#10;0KfF/v57dz9ptgznj/G98JfPUanZdNi9gQg0hGf40T5oBasM/r/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S3TEAAAA2wAAAA8AAAAAAAAAAAAAAAAAmAIAAGRycy9k&#10;b3ducmV2LnhtbFBLBQYAAAAABAAEAPUAAACJAwAAAAA=&#10;" path="m698,321c428,343,60,260,,e" filled="f" strokeweight=".25pt">
                        <v:path arrowok="t" o:connecttype="custom" o:connectlocs="523883,240959;0,0" o:connectangles="0,0"/>
                      </v:shape>
                      <v:group id="Groupe 11" o:spid="_x0000_s1029" style="position:absolute;width:14890;height:8601" coordsize="19125,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6" o:spid="_x0000_s1030" style="position:absolute;left:381;top:2095;width:8781;height:6508;visibility:visible;mso-wrap-style:square;v-text-anchor:top" coordsize="1170,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U5sAA&#10;AADbAAAADwAAAGRycy9kb3ducmV2LnhtbERPy4rCMBTdC/MP4Q7MTlNn6oNqlEEYcOHGB+Ly0lyT&#10;anNTmqidvzcLweXhvOfLztXiTm2oPCsYDjIQxKXXFRsFh/1ffwoiRGSNtWdS8E8BlouP3hwL7R+8&#10;pfsuGpFCOBSowMbYFFKG0pLDMPANceLOvnUYE2yN1C0+Urir5XeWjaXDilODxYZWlsrr7uYUXDZ2&#10;OvHN8LTZHnOjM5MffkZrpb4+u98ZiEhdfItf7rVWkKex6Uv6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gU5sAAAADbAAAADwAAAAAAAAAAAAAAAACYAgAAZHJzL2Rvd25y&#10;ZXYueG1sUEsFBgAAAAAEAAQA9QAAAIUDAAAAAA==&#10;" path="m,c825,248,1046,830,1170,867e" filled="f">
                          <v:path arrowok="t" o:connecttype="custom" o:connectlocs="0,0;878143,650813" o:connectangles="0,0"/>
                        </v:shape>
                        <v:shape id="Freeform 19" o:spid="_x0000_s1031" style="position:absolute;top:1714;width:4240;height:7949;visibility:visible;mso-wrap-style:square;v-text-anchor:top" coordsize="565,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ppcQA&#10;AADcAAAADwAAAGRycy9kb3ducmV2LnhtbESPQYvCMBSE78L+h/AWvGm6KlKrUURYEUFE3cMeH82z&#10;LTYv3Sbb1n9vBMHjMDPfMItVZ0rRUO0Kywq+hhEI4tTqgjMFP5fvQQzCeWSNpWVScCcHq+VHb4GJ&#10;ti2fqDn7TAQIuwQV5N5XiZQuzcmgG9qKOHhXWxv0QdaZ1DW2AW5KOYqiqTRYcFjIsaJNTunt/G8U&#10;zBqzm8b7a/w7/ovX6eHUbu2xVar/2a3nIDx1/h1+tXdawWQyg+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aXEAAAA3AAAAA8AAAAAAAAAAAAAAAAAmAIAAGRycy9k&#10;b3ducmV2LnhtbFBLBQYAAAAABAAEAPUAAACJAwAAAAA=&#10;" path="m,c285,195,565,858,502,1059e" filled="f" strokecolor="red">
                          <v:path arrowok="t" o:connecttype="custom" o:connectlocs="0,0;376775,794938" o:connectangles="0,0"/>
                        </v:shape>
                        <v:shape id="Freeform 20" o:spid="_x0000_s1032" style="position:absolute;left:6762;top:1143;width:3828;height:1583;visibility:visible;mso-wrap-style:square;v-text-anchor:top" coordsize="51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IUMQA&#10;AADcAAAADwAAAGRycy9kb3ducmV2LnhtbERPzWrCQBC+F/oOyxS81Y1tTCV1ldA2Kh4KUR9gzE6T&#10;YHY2ZFcT3757KPT48f0v16NpxY1611hWMJtGIIhLqxuuFJyO+fMChPPIGlvLpOBODtarx4clptoO&#10;XNDt4CsRQtilqKD2vkuldGVNBt3UdsSB+7G9QR9gX0nd4xDCTStfoiiRBhsODTV29FFTeTlcjYJ8&#10;8RlvNl/n7HIvimPyNnvdx99bpSZPY/YOwtPo/8V/7p1WMI/C2nA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yFDEAAAA3AAAAA8AAAAAAAAAAAAAAAAAmAIAAGRycy9k&#10;b3ducmV2LnhtbFBLBQYAAAAABAAEAPUAAACJAwAAAAA=&#10;" path="m,211c113,61,270,52,510,e" filled="f" strokeweight=".25pt">
                          <v:path arrowok="t" o:connecttype="custom" o:connectlocs="0,158387;382780,0" o:connectangles="0,0"/>
                        </v:shape>
                        <v:shape id="Freeform 21" o:spid="_x0000_s1033" style="position:absolute;left:3619;top:3143;width:3280;height:6651;visibility:visible;mso-wrap-style:square;v-text-anchor:top" coordsize="437,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GY8UA&#10;AADcAAAADwAAAGRycy9kb3ducmV2LnhtbESP3WrCQBSE7wu+w3IEb0Q3af2NrlJahCJe+PcAh+wx&#10;iWbPhuyqqU/fFYReDjPzDTNfNqYUN6pdYVlB3I9AEKdWF5wpOB5WvQkI55E1lpZJwS85WC5ab3NM&#10;tL3zjm57n4kAYZeggtz7KpHSpTkZdH1bEQfvZGuDPsg6k7rGe4CbUr5H0UgaLDgs5FjRV07pZX81&#10;CtYfcSHH0/O2G53Mjqt08/0YO6U67eZzBsJT4//Dr/aPVjCMB/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sZjxQAAANwAAAAPAAAAAAAAAAAAAAAAAJgCAABkcnMv&#10;ZG93bnJldi54bWxQSwUGAAAAAAQABAD1AAAAigMAAAAA&#10;" path="m108,886c,283,24,,437,420e" filled="f" strokecolor="red">
                          <v:path arrowok="t" o:connecttype="custom" o:connectlocs="81059,665076;327990,315273" o:connectangles="0,0"/>
                        </v:shape>
                        <v:shape id="Freeform 23" o:spid="_x0000_s1034" style="position:absolute;left:8572;top:8096;width:10553;height:1704;visibility:visible;mso-wrap-style:square;v-text-anchor:top" coordsize="140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cYA&#10;AADcAAAADwAAAGRycy9kb3ducmV2LnhtbESPQWvCQBSE74X+h+UVvDUbBYOk2UgJFFowQrWX3h7Z&#10;ZxKbfZtm1xj99W5B6HGYmW+YbD2ZTow0uNaygnkUgyCurG65VvC1f3tegXAeWWNnmRRcyME6f3zI&#10;MNX2zJ807nwtAoRdigoa7/tUSlc1ZNBFticO3sEOBn2QQy31gOcAN51cxHEiDbYcFhrsqWio+tmd&#10;jIJucSnHYiq2182+3Pyi/UjK47dSs6fp9QWEp8n/h+/td61gOU/g70w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cYAAADcAAAADwAAAAAAAAAAAAAAAACYAgAAZHJz&#10;L2Rvd25yZXYueG1sUEsFBgAAAAAEAAQA9QAAAIsDAAAAAA==&#10;" path="m,c60,57,86,179,320,203v234,24,696,-35,1086,-57e" filled="f" strokeweight=".25pt">
                          <v:path arrowok="t" o:connecttype="custom" o:connectlocs="0,0;240176,152382;1055272,109595" o:connectangles="0,0,0"/>
                        </v:shape>
                        <v:shape id="Freeform 26" o:spid="_x0000_s1035" style="position:absolute;left:11049;width:900;height:5404;visibility:visible;mso-wrap-style:square;v-text-anchor:top" coordsize="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8EMcA&#10;AADcAAAADwAAAGRycy9kb3ducmV2LnhtbESPX0vDQBDE3wW/w7GCL9JeUlDa2GsRqaVoofSf+Ljm&#10;1iSY2w25a5p+e08QfBxm5jfMdN67WnXU+krYQDpMQBHnYisuDBz2L4MxKB+QLdbCZOBCHuaz66sp&#10;ZlbOvKVuFwoVIewzNFCG0GRa+7wkh34oDXH0vqR1GKJsC21bPEe4q/UoSR60w4rjQokNPZeUf+9O&#10;zoAcpXofpeFjvby8ymKxebtbdp/G3N70T4+gAvXhP/zXXlkD9+kE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rPBDHAAAA3AAAAA8AAAAAAAAAAAAAAAAAmAIAAGRy&#10;cy9kb3ducmV2LnhtbFBLBQYAAAAABAAEAPUAAACMAwAAAAA=&#10;" path="m120,720c105,548,68,178,,e" filled="f" strokeweight=".25pt">
                          <v:path arrowok="t" o:connecttype="custom" o:connectlocs="90066,540468;0,0" o:connectangles="0,0"/>
                        </v:shape>
                      </v:group>
                    </v:group>
                  </w:pict>
                </mc:Fallback>
              </mc:AlternateContent>
            </w:r>
            <w:r w:rsidR="001D0BB3" w:rsidRPr="00957AD9">
              <w:rPr>
                <w:color w:val="000000" w:themeColor="text1"/>
                <w:lang w:val="en-US"/>
              </w:rPr>
              <w:t>Talon aiguille</w:t>
            </w:r>
            <w:r w:rsidRPr="00957AD9">
              <w:rPr>
                <w:color w:val="000000" w:themeColor="text1"/>
                <w:lang w:val="en-US"/>
              </w:rPr>
              <w:t xml:space="preserve"> </w:t>
            </w:r>
            <w:r w:rsidRPr="00957AD9">
              <w:rPr>
                <w:lang w:val="en-US"/>
              </w:rPr>
              <w:t>– spike or stilleto heel</w:t>
            </w:r>
          </w:p>
          <w:p w:rsidR="001D0BB3" w:rsidRPr="00957AD9" w:rsidRDefault="001D0BB3" w:rsidP="00D50139">
            <w:pPr>
              <w:rPr>
                <w:b/>
                <w:lang w:val="en-US"/>
              </w:rPr>
            </w:pPr>
          </w:p>
          <w:p w:rsidR="001D0BB3" w:rsidRPr="00957AD9" w:rsidRDefault="009F75C5" w:rsidP="00D50139">
            <w:pPr>
              <w:ind w:firstLine="708"/>
              <w:rPr>
                <w:lang w:val="en-US"/>
              </w:rPr>
            </w:pPr>
            <w:r>
              <w:rPr>
                <w:noProof/>
              </w:rPr>
              <mc:AlternateContent>
                <mc:Choice Requires="wps">
                  <w:drawing>
                    <wp:anchor distT="0" distB="0" distL="114300" distR="114300" simplePos="0" relativeHeight="252316672" behindDoc="0" locked="0" layoutInCell="1" allowOverlap="1" wp14:anchorId="1BAFDFFB" wp14:editId="453067F7">
                      <wp:simplePos x="0" y="0"/>
                      <wp:positionH relativeFrom="column">
                        <wp:posOffset>561907</wp:posOffset>
                      </wp:positionH>
                      <wp:positionV relativeFrom="paragraph">
                        <wp:posOffset>862985</wp:posOffset>
                      </wp:positionV>
                      <wp:extent cx="99073" cy="2252"/>
                      <wp:effectExtent l="0" t="0" r="15240" b="17145"/>
                      <wp:wrapNone/>
                      <wp:docPr id="51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73" cy="2252"/>
                              </a:xfrm>
                              <a:custGeom>
                                <a:avLst/>
                                <a:gdLst>
                                  <a:gd name="T0" fmla="*/ 0 w 132"/>
                                  <a:gd name="T1" fmla="*/ 3 h 3"/>
                                  <a:gd name="T2" fmla="*/ 132 w 132"/>
                                  <a:gd name="T3" fmla="*/ 0 h 3"/>
                                </a:gdLst>
                                <a:ahLst/>
                                <a:cxnLst>
                                  <a:cxn ang="0">
                                    <a:pos x="T0" y="T1"/>
                                  </a:cxn>
                                  <a:cxn ang="0">
                                    <a:pos x="T2" y="T3"/>
                                  </a:cxn>
                                </a:cxnLst>
                                <a:rect l="0" t="0" r="r" b="b"/>
                                <a:pathLst>
                                  <a:path w="132" h="3">
                                    <a:moveTo>
                                      <a:pt x="0" y="3"/>
                                    </a:moveTo>
                                    <a:cubicBezTo>
                                      <a:pt x="22" y="2"/>
                                      <a:pt x="105" y="1"/>
                                      <a:pt x="13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2" o:spid="_x0000_s1026" style="position:absolute;margin-left:44.25pt;margin-top:67.95pt;width:7.8pt;height:.2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" path="m,3c22,2,105,1,132,e" filled="f">
                      <v:path arrowok="t" o:connecttype="custom" o:connectlocs="0,2252;99073,0" o:connectangles="0,0"/>
                    </v:shape>
                  </w:pict>
                </mc:Fallback>
              </mc:AlternateContent>
            </w:r>
            <w:r>
              <w:rPr>
                <w:noProof/>
              </w:rPr>
              <mc:AlternateContent>
                <mc:Choice Requires="wps">
                  <w:drawing>
                    <wp:anchor distT="0" distB="0" distL="114300" distR="114300" simplePos="0" relativeHeight="252318720" behindDoc="0" locked="0" layoutInCell="1" allowOverlap="1" wp14:anchorId="6D114904" wp14:editId="4B2B19EF">
                      <wp:simplePos x="0" y="0"/>
                      <wp:positionH relativeFrom="column">
                        <wp:posOffset>568662</wp:posOffset>
                      </wp:positionH>
                      <wp:positionV relativeFrom="paragraph">
                        <wp:posOffset>829206</wp:posOffset>
                      </wp:positionV>
                      <wp:extent cx="45033" cy="2252"/>
                      <wp:effectExtent l="0" t="0" r="12700" b="17145"/>
                      <wp:wrapNone/>
                      <wp:docPr id="51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33" cy="2252"/>
                              </a:xfrm>
                              <a:custGeom>
                                <a:avLst/>
                                <a:gdLst>
                                  <a:gd name="T0" fmla="*/ 0 w 60"/>
                                  <a:gd name="T1" fmla="*/ 0 h 3"/>
                                  <a:gd name="T2" fmla="*/ 60 w 60"/>
                                  <a:gd name="T3" fmla="*/ 3 h 3"/>
                                </a:gdLst>
                                <a:ahLst/>
                                <a:cxnLst>
                                  <a:cxn ang="0">
                                    <a:pos x="T0" y="T1"/>
                                  </a:cxn>
                                  <a:cxn ang="0">
                                    <a:pos x="T2" y="T3"/>
                                  </a:cxn>
                                </a:cxnLst>
                                <a:rect l="0" t="0" r="r" b="b"/>
                                <a:pathLst>
                                  <a:path w="60" h="3">
                                    <a:moveTo>
                                      <a:pt x="0" y="0"/>
                                    </a:moveTo>
                                    <a:cubicBezTo>
                                      <a:pt x="10" y="1"/>
                                      <a:pt x="48" y="3"/>
                                      <a:pt x="60"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4" o:spid="_x0000_s1026" style="position:absolute;margin-left:44.8pt;margin-top:65.3pt;width:3.55pt;height:.2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" path="m,c10,1,48,3,60,3e" filled="f">
                      <v:path arrowok="t" o:connecttype="custom" o:connectlocs="0,0;45033,2252" o:connectangles="0,0"/>
                    </v:shape>
                  </w:pict>
                </mc:Fallback>
              </mc:AlternateContent>
            </w:r>
            <w:r>
              <w:rPr>
                <w:noProof/>
              </w:rPr>
              <mc:AlternateContent>
                <mc:Choice Requires="wps">
                  <w:drawing>
                    <wp:anchor distT="0" distB="0" distL="114300" distR="114300" simplePos="0" relativeHeight="252319744" behindDoc="0" locked="0" layoutInCell="1" allowOverlap="1" wp14:anchorId="4F8ECCDA" wp14:editId="345597AB">
                      <wp:simplePos x="0" y="0"/>
                      <wp:positionH relativeFrom="column">
                        <wp:posOffset>1854354</wp:posOffset>
                      </wp:positionH>
                      <wp:positionV relativeFrom="paragraph">
                        <wp:posOffset>685081</wp:posOffset>
                      </wp:positionV>
                      <wp:extent cx="92318" cy="162140"/>
                      <wp:effectExtent l="0" t="0" r="22225" b="28575"/>
                      <wp:wrapNone/>
                      <wp:docPr id="51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18" cy="162140"/>
                              </a:xfrm>
                              <a:custGeom>
                                <a:avLst/>
                                <a:gdLst>
                                  <a:gd name="T0" fmla="*/ 123 w 123"/>
                                  <a:gd name="T1" fmla="*/ 216 h 216"/>
                                  <a:gd name="T2" fmla="*/ 0 w 123"/>
                                  <a:gd name="T3" fmla="*/ 0 h 216"/>
                                </a:gdLst>
                                <a:ahLst/>
                                <a:cxnLst>
                                  <a:cxn ang="0">
                                    <a:pos x="T0" y="T1"/>
                                  </a:cxn>
                                  <a:cxn ang="0">
                                    <a:pos x="T2" y="T3"/>
                                  </a:cxn>
                                </a:cxnLst>
                                <a:rect l="0" t="0" r="r" b="b"/>
                                <a:pathLst>
                                  <a:path w="123" h="216">
                                    <a:moveTo>
                                      <a:pt x="123" y="216"/>
                                    </a:moveTo>
                                    <a:cubicBezTo>
                                      <a:pt x="51" y="126"/>
                                      <a:pt x="21" y="57"/>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5" o:spid="_x0000_s1026" style="position:absolute;margin-left:146pt;margin-top:53.95pt;width:7.25pt;height:12.7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2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" path="m123,216c51,126,21,57,,e" filled="f" strokeweight=".25pt">
                      <v:path arrowok="t" o:connecttype="custom" o:connectlocs="92318,162140;0,0" o:connectangles="0,0"/>
                    </v:shape>
                  </w:pict>
                </mc:Fallback>
              </mc:AlternateContent>
            </w:r>
          </w:p>
        </w:tc>
        <w:tc>
          <w:tcPr>
            <w:tcW w:w="6312" w:type="dxa"/>
            <w:gridSpan w:val="2"/>
            <w:vAlign w:val="center"/>
          </w:tcPr>
          <w:p w:rsidR="001D0BB3" w:rsidRPr="003D3408" w:rsidRDefault="001D0BB3" w:rsidP="003D3408">
            <w:pPr>
              <w:rPr>
                <w:rFonts w:cstheme="majorBidi"/>
                <w:i/>
                <w:iCs/>
              </w:rPr>
            </w:pPr>
            <w:r w:rsidRPr="003D3408">
              <w:rPr>
                <w:rFonts w:cstheme="majorBidi"/>
                <w:i/>
                <w:iCs/>
              </w:rPr>
              <w:t>Talon haut, très souvent de type Louis XV, effilé vers le bas, terminé par un bonbout de surface très réduite.</w:t>
            </w:r>
          </w:p>
        </w:tc>
      </w:tr>
      <w:tr w:rsidR="001D0BB3" w:rsidTr="00987F23">
        <w:trPr>
          <w:trHeight w:val="964"/>
        </w:trPr>
        <w:tc>
          <w:tcPr>
            <w:tcW w:w="3786" w:type="dxa"/>
            <w:vMerge/>
          </w:tcPr>
          <w:p w:rsidR="001D0BB3" w:rsidRPr="001D0BB3" w:rsidRDefault="001D0BB3" w:rsidP="001D0BB3">
            <w:pPr>
              <w:ind w:firstLine="708"/>
            </w:pPr>
          </w:p>
        </w:tc>
        <w:tc>
          <w:tcPr>
            <w:tcW w:w="3156" w:type="dxa"/>
            <w:vAlign w:val="center"/>
          </w:tcPr>
          <w:p w:rsidR="001D0BB3" w:rsidRDefault="001D0BB3" w:rsidP="001D0BB3">
            <w:pPr>
              <w:jc w:val="center"/>
              <w:rPr>
                <w:b/>
              </w:rPr>
            </w:pPr>
            <w:r>
              <w:rPr>
                <w:b/>
                <w:noProof/>
              </w:rPr>
              <w:drawing>
                <wp:inline distT="0" distB="0" distL="0" distR="0" wp14:anchorId="52A8581B" wp14:editId="1F48ED9C">
                  <wp:extent cx="1226820" cy="105532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81846_148114_04.jpg"/>
                          <pic:cNvPicPr/>
                        </pic:nvPicPr>
                        <pic:blipFill rotWithShape="1">
                          <a:blip r:embed="rId18" cstate="print">
                            <a:extLst>
                              <a:ext uri="{28A0092B-C50C-407E-A947-70E740481C1C}">
                                <a14:useLocalDpi xmlns:a14="http://schemas.microsoft.com/office/drawing/2010/main" val="0"/>
                              </a:ext>
                            </a:extLst>
                          </a:blip>
                          <a:srcRect l="11246" r="11283"/>
                          <a:stretch/>
                        </pic:blipFill>
                        <pic:spPr bwMode="auto">
                          <a:xfrm>
                            <a:off x="0" y="0"/>
                            <a:ext cx="1231000" cy="1058925"/>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vAlign w:val="center"/>
          </w:tcPr>
          <w:p w:rsidR="001D0BB3" w:rsidRDefault="001D0BB3" w:rsidP="001D0BB3">
            <w:pPr>
              <w:jc w:val="center"/>
              <w:rPr>
                <w:b/>
              </w:rPr>
            </w:pPr>
            <w:r>
              <w:rPr>
                <w:b/>
                <w:noProof/>
              </w:rPr>
              <w:drawing>
                <wp:inline distT="0" distB="0" distL="0" distR="0" wp14:anchorId="4BD03F6E" wp14:editId="0F1E3CED">
                  <wp:extent cx="1623060" cy="8839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0405_124553_06.jpg"/>
                          <pic:cNvPicPr/>
                        </pic:nvPicPr>
                        <pic:blipFill rotWithShape="1">
                          <a:blip r:embed="rId19" cstate="print">
                            <a:extLst>
                              <a:ext uri="{28A0092B-C50C-407E-A947-70E740481C1C}">
                                <a14:useLocalDpi xmlns:a14="http://schemas.microsoft.com/office/drawing/2010/main" val="0"/>
                              </a:ext>
                            </a:extLst>
                          </a:blip>
                          <a:srcRect t="11272" b="7006"/>
                          <a:stretch/>
                        </pic:blipFill>
                        <pic:spPr bwMode="auto">
                          <a:xfrm>
                            <a:off x="0" y="0"/>
                            <a:ext cx="1621832" cy="883251"/>
                          </a:xfrm>
                          <a:prstGeom prst="rect">
                            <a:avLst/>
                          </a:prstGeom>
                          <a:ln>
                            <a:noFill/>
                          </a:ln>
                          <a:extLst>
                            <a:ext uri="{53640926-AAD7-44D8-BBD7-CCE9431645EC}">
                              <a14:shadowObscured xmlns:a14="http://schemas.microsoft.com/office/drawing/2010/main"/>
                            </a:ext>
                          </a:extLst>
                        </pic:spPr>
                      </pic:pic>
                    </a:graphicData>
                  </a:graphic>
                </wp:inline>
              </w:drawing>
            </w:r>
          </w:p>
        </w:tc>
      </w:tr>
      <w:tr w:rsidR="001D0BB3" w:rsidTr="00987F23">
        <w:trPr>
          <w:trHeight w:val="456"/>
        </w:trPr>
        <w:tc>
          <w:tcPr>
            <w:tcW w:w="3786" w:type="dxa"/>
            <w:vMerge w:val="restart"/>
          </w:tcPr>
          <w:p w:rsidR="001D0BB3" w:rsidRDefault="001D0BB3" w:rsidP="00D50139">
            <w:pPr>
              <w:pStyle w:val="Titre"/>
              <w:pBdr>
                <w:bottom w:val="none" w:sz="0" w:space="0" w:color="auto"/>
              </w:pBdr>
              <w:spacing w:before="120"/>
              <w:jc w:val="left"/>
            </w:pPr>
            <w:r>
              <w:t>Talon droit</w:t>
            </w:r>
            <w:r w:rsidR="00957AD9">
              <w:t xml:space="preserve"> - </w:t>
            </w:r>
          </w:p>
          <w:p w:rsidR="001D0BB3" w:rsidRDefault="004A2F76" w:rsidP="00D50139">
            <w:r>
              <w:rPr>
                <w:noProof/>
              </w:rPr>
              <w:drawing>
                <wp:inline distT="0" distB="0" distL="0" distR="0" wp14:anchorId="1613FB09" wp14:editId="17923ED2">
                  <wp:extent cx="1882918" cy="1009650"/>
                  <wp:effectExtent l="0" t="0" r="3175" b="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21"/>
                          <a:stretch/>
                        </pic:blipFill>
                        <pic:spPr bwMode="auto">
                          <a:xfrm>
                            <a:off x="0" y="0"/>
                            <a:ext cx="1882918"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12" w:type="dxa"/>
            <w:gridSpan w:val="2"/>
            <w:vAlign w:val="center"/>
          </w:tcPr>
          <w:p w:rsidR="001D0BB3" w:rsidRDefault="001D0BB3" w:rsidP="003D3408">
            <w:pPr>
              <w:rPr>
                <w:b/>
              </w:rPr>
            </w:pPr>
            <w:r w:rsidRPr="003D3408">
              <w:rPr>
                <w:rFonts w:cstheme="majorBidi"/>
                <w:i/>
                <w:iCs/>
              </w:rPr>
              <w:t>Type de talon cubain, dont le pourtour est rectiligne</w:t>
            </w:r>
          </w:p>
        </w:tc>
      </w:tr>
      <w:tr w:rsidR="001D0BB3" w:rsidTr="00987F23">
        <w:trPr>
          <w:trHeight w:val="1644"/>
        </w:trPr>
        <w:tc>
          <w:tcPr>
            <w:tcW w:w="3786" w:type="dxa"/>
            <w:vMerge/>
          </w:tcPr>
          <w:p w:rsidR="001D0BB3" w:rsidRDefault="001D0BB3" w:rsidP="001D0BB3">
            <w:pPr>
              <w:pStyle w:val="Titre"/>
            </w:pPr>
          </w:p>
        </w:tc>
        <w:tc>
          <w:tcPr>
            <w:tcW w:w="3156" w:type="dxa"/>
            <w:vAlign w:val="center"/>
          </w:tcPr>
          <w:p w:rsidR="001D0BB3" w:rsidRDefault="001D0BB3" w:rsidP="001D0BB3">
            <w:pPr>
              <w:jc w:val="center"/>
              <w:rPr>
                <w:b/>
                <w:noProof/>
              </w:rPr>
            </w:pPr>
            <w:r>
              <w:rPr>
                <w:b/>
                <w:noProof/>
              </w:rPr>
              <w:drawing>
                <wp:inline distT="0" distB="0" distL="0" distR="0" wp14:anchorId="6080BAC1" wp14:editId="45896E5B">
                  <wp:extent cx="1554480" cy="8382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65342_139919_04.jpg"/>
                          <pic:cNvPicPr/>
                        </pic:nvPicPr>
                        <pic:blipFill rotWithShape="1">
                          <a:blip r:embed="rId21" cstate="print">
                            <a:extLst>
                              <a:ext uri="{28A0092B-C50C-407E-A947-70E740481C1C}">
                                <a14:useLocalDpi xmlns:a14="http://schemas.microsoft.com/office/drawing/2010/main" val="0"/>
                              </a:ext>
                            </a:extLst>
                          </a:blip>
                          <a:srcRect t="12505" b="6582"/>
                          <a:stretch/>
                        </pic:blipFill>
                        <pic:spPr bwMode="auto">
                          <a:xfrm>
                            <a:off x="0" y="0"/>
                            <a:ext cx="1553648" cy="837751"/>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vAlign w:val="center"/>
          </w:tcPr>
          <w:p w:rsidR="001D0BB3" w:rsidRDefault="001D0BB3" w:rsidP="001D0BB3">
            <w:pPr>
              <w:jc w:val="center"/>
              <w:rPr>
                <w:b/>
                <w:noProof/>
              </w:rPr>
            </w:pPr>
            <w:r>
              <w:rPr>
                <w:b/>
                <w:noProof/>
              </w:rPr>
              <w:drawing>
                <wp:inline distT="0" distB="0" distL="0" distR="0" wp14:anchorId="445B76A5" wp14:editId="03E36CC4">
                  <wp:extent cx="1568077" cy="7696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42273_71163_06.jpg"/>
                          <pic:cNvPicPr/>
                        </pic:nvPicPr>
                        <pic:blipFill rotWithShape="1">
                          <a:blip r:embed="rId22" cstate="print">
                            <a:extLst>
                              <a:ext uri="{28A0092B-C50C-407E-A947-70E740481C1C}">
                                <a14:useLocalDpi xmlns:a14="http://schemas.microsoft.com/office/drawing/2010/main" val="0"/>
                              </a:ext>
                            </a:extLst>
                          </a:blip>
                          <a:srcRect t="14864" b="11487"/>
                          <a:stretch/>
                        </pic:blipFill>
                        <pic:spPr bwMode="auto">
                          <a:xfrm>
                            <a:off x="0" y="0"/>
                            <a:ext cx="1573656" cy="772358"/>
                          </a:xfrm>
                          <a:prstGeom prst="rect">
                            <a:avLst/>
                          </a:prstGeom>
                          <a:ln>
                            <a:noFill/>
                          </a:ln>
                          <a:extLst>
                            <a:ext uri="{53640926-AAD7-44D8-BBD7-CCE9431645EC}">
                              <a14:shadowObscured xmlns:a14="http://schemas.microsoft.com/office/drawing/2010/main"/>
                            </a:ext>
                          </a:extLst>
                        </pic:spPr>
                      </pic:pic>
                    </a:graphicData>
                  </a:graphic>
                </wp:inline>
              </w:drawing>
            </w:r>
          </w:p>
        </w:tc>
      </w:tr>
      <w:tr w:rsidR="00987F23" w:rsidTr="00987F23">
        <w:trPr>
          <w:trHeight w:val="384"/>
        </w:trPr>
        <w:tc>
          <w:tcPr>
            <w:tcW w:w="3786" w:type="dxa"/>
            <w:vMerge w:val="restart"/>
            <w:vAlign w:val="center"/>
          </w:tcPr>
          <w:p w:rsidR="00987F23" w:rsidRPr="00801604" w:rsidRDefault="00987F23" w:rsidP="00987F23">
            <w:pPr>
              <w:pStyle w:val="Titre"/>
              <w:pBdr>
                <w:bottom w:val="none" w:sz="0" w:space="0" w:color="auto"/>
              </w:pBdr>
              <w:jc w:val="left"/>
            </w:pPr>
            <w:r w:rsidRPr="00801604">
              <w:rPr>
                <w:color w:val="auto"/>
              </w:rPr>
              <w:t>Talon quille</w:t>
            </w:r>
            <w:r w:rsidR="002F00D0" w:rsidRPr="00801604">
              <w:rPr>
                <w:color w:val="auto"/>
              </w:rPr>
              <w:t xml:space="preserve"> </w:t>
            </w:r>
            <w:r w:rsidRPr="00801604">
              <w:rPr>
                <w:color w:val="auto"/>
              </w:rPr>
              <w:t>ou cubain</w:t>
            </w:r>
            <w:r w:rsidR="002F00D0" w:rsidRPr="00801604">
              <w:rPr>
                <w:color w:val="auto"/>
              </w:rPr>
              <w:t xml:space="preserve"> </w:t>
            </w:r>
            <w:r w:rsidR="002F00D0" w:rsidRPr="00801604">
              <w:t>cuban heel</w:t>
            </w:r>
          </w:p>
          <w:p w:rsidR="004A2F76" w:rsidRPr="004A2F76" w:rsidRDefault="004A2F76" w:rsidP="004A2F76">
            <w:bookmarkStart w:id="0" w:name="_GoBack"/>
            <w:bookmarkEnd w:id="0"/>
            <w:r>
              <w:rPr>
                <w:noProof/>
              </w:rPr>
              <w:drawing>
                <wp:anchor distT="0" distB="0" distL="114300" distR="114300" simplePos="0" relativeHeight="252354560" behindDoc="0" locked="0" layoutInCell="1" allowOverlap="1" wp14:anchorId="46D03FFE" wp14:editId="3E33D43B">
                  <wp:simplePos x="0" y="0"/>
                  <wp:positionH relativeFrom="column">
                    <wp:posOffset>233045</wp:posOffset>
                  </wp:positionH>
                  <wp:positionV relativeFrom="paragraph">
                    <wp:posOffset>86360</wp:posOffset>
                  </wp:positionV>
                  <wp:extent cx="1670050" cy="876300"/>
                  <wp:effectExtent l="0" t="0" r="6350" b="0"/>
                  <wp:wrapTopAndBottom/>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3">
                            <a:extLst>
                              <a:ext uri="{28A0092B-C50C-407E-A947-70E740481C1C}">
                                <a14:useLocalDpi xmlns:a14="http://schemas.microsoft.com/office/drawing/2010/main" val="0"/>
                              </a:ext>
                            </a:extLst>
                          </a:blip>
                          <a:srcRect l="-2057" t="-7000" b="15001"/>
                          <a:stretch/>
                        </pic:blipFill>
                        <pic:spPr bwMode="auto">
                          <a:xfrm>
                            <a:off x="0" y="0"/>
                            <a:ext cx="16700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12" w:type="dxa"/>
            <w:gridSpan w:val="2"/>
            <w:vAlign w:val="center"/>
          </w:tcPr>
          <w:p w:rsidR="00987F23" w:rsidRDefault="00987F23" w:rsidP="00987F23">
            <w:pPr>
              <w:rPr>
                <w:b/>
                <w:noProof/>
              </w:rPr>
            </w:pPr>
            <w:r w:rsidRPr="00987F23">
              <w:rPr>
                <w:rFonts w:cstheme="majorBidi"/>
                <w:i/>
                <w:iCs/>
              </w:rPr>
              <w:t>Talon haut, enveloppé ou en cuir, abattu et dont le profil est rectiligne, ou presque rectiligne, sur tout son pourtour.</w:t>
            </w:r>
          </w:p>
        </w:tc>
      </w:tr>
      <w:tr w:rsidR="00987F23" w:rsidTr="00987F23">
        <w:trPr>
          <w:trHeight w:val="1248"/>
        </w:trPr>
        <w:tc>
          <w:tcPr>
            <w:tcW w:w="3786" w:type="dxa"/>
            <w:vMerge/>
          </w:tcPr>
          <w:p w:rsidR="00987F23" w:rsidRDefault="00987F23" w:rsidP="001D0BB3">
            <w:pPr>
              <w:pStyle w:val="Titre"/>
            </w:pPr>
          </w:p>
        </w:tc>
        <w:tc>
          <w:tcPr>
            <w:tcW w:w="3156" w:type="dxa"/>
            <w:vAlign w:val="center"/>
          </w:tcPr>
          <w:p w:rsidR="00987F23" w:rsidRDefault="00987F23" w:rsidP="001D0BB3">
            <w:pPr>
              <w:jc w:val="center"/>
              <w:rPr>
                <w:b/>
                <w:noProof/>
              </w:rPr>
            </w:pPr>
            <w:r>
              <w:rPr>
                <w:b/>
                <w:noProof/>
              </w:rPr>
              <w:drawing>
                <wp:inline distT="0" distB="0" distL="0" distR="0" wp14:anchorId="6561B6EB" wp14:editId="70B34D41">
                  <wp:extent cx="1555069" cy="1036320"/>
                  <wp:effectExtent l="0" t="0" r="762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3425_130361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7138" cy="1037699"/>
                          </a:xfrm>
                          <a:prstGeom prst="rect">
                            <a:avLst/>
                          </a:prstGeom>
                        </pic:spPr>
                      </pic:pic>
                    </a:graphicData>
                  </a:graphic>
                </wp:inline>
              </w:drawing>
            </w:r>
          </w:p>
        </w:tc>
        <w:tc>
          <w:tcPr>
            <w:tcW w:w="3156" w:type="dxa"/>
            <w:vAlign w:val="center"/>
          </w:tcPr>
          <w:p w:rsidR="00987F23" w:rsidRPr="00987F23" w:rsidRDefault="00987F23" w:rsidP="00987F23">
            <w:pPr>
              <w:jc w:val="center"/>
            </w:pPr>
            <w:r>
              <w:rPr>
                <w:b/>
                <w:noProof/>
              </w:rPr>
              <w:drawing>
                <wp:inline distT="0" distB="0" distL="0" distR="0" wp14:anchorId="29A7A86E" wp14:editId="1FF55A81">
                  <wp:extent cx="1635109" cy="1089660"/>
                  <wp:effectExtent l="0" t="0" r="381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0841_125458_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7828" cy="1091472"/>
                          </a:xfrm>
                          <a:prstGeom prst="rect">
                            <a:avLst/>
                          </a:prstGeom>
                        </pic:spPr>
                      </pic:pic>
                    </a:graphicData>
                  </a:graphic>
                </wp:inline>
              </w:drawing>
            </w:r>
          </w:p>
        </w:tc>
      </w:tr>
      <w:tr w:rsidR="001D0BB3" w:rsidTr="00987F23">
        <w:trPr>
          <w:trHeight w:val="336"/>
        </w:trPr>
        <w:tc>
          <w:tcPr>
            <w:tcW w:w="3786" w:type="dxa"/>
            <w:vMerge w:val="restart"/>
          </w:tcPr>
          <w:p w:rsidR="001D0BB3" w:rsidRPr="00957AD9" w:rsidRDefault="00ED1C89" w:rsidP="001D0BB3">
            <w:pPr>
              <w:pStyle w:val="Titre"/>
              <w:pBdr>
                <w:bottom w:val="none" w:sz="0" w:space="0" w:color="auto"/>
              </w:pBdr>
              <w:rPr>
                <w:lang w:val="en-US"/>
              </w:rPr>
            </w:pPr>
            <w:r w:rsidRPr="00957AD9">
              <w:rPr>
                <w:color w:val="000000" w:themeColor="text1"/>
              </w:rPr>
              <w:drawing>
                <wp:anchor distT="0" distB="0" distL="114300" distR="114300" simplePos="0" relativeHeight="252353536" behindDoc="1" locked="0" layoutInCell="1" allowOverlap="1" wp14:anchorId="229DD8D6" wp14:editId="1C9458A5">
                  <wp:simplePos x="0" y="0"/>
                  <wp:positionH relativeFrom="column">
                    <wp:posOffset>275590</wp:posOffset>
                  </wp:positionH>
                  <wp:positionV relativeFrom="paragraph">
                    <wp:posOffset>286385</wp:posOffset>
                  </wp:positionV>
                  <wp:extent cx="1819275" cy="942975"/>
                  <wp:effectExtent l="0" t="0" r="9525" b="9525"/>
                  <wp:wrapThrough wrapText="bothSides">
                    <wp:wrapPolygon edited="0">
                      <wp:start x="0" y="0"/>
                      <wp:lineTo x="0" y="9164"/>
                      <wp:lineTo x="1131" y="13964"/>
                      <wp:lineTo x="1357" y="21382"/>
                      <wp:lineTo x="16737" y="21382"/>
                      <wp:lineTo x="21487" y="20509"/>
                      <wp:lineTo x="21487" y="16582"/>
                      <wp:lineTo x="14249" y="13964"/>
                      <wp:lineTo x="12440" y="6982"/>
                      <wp:lineTo x="12892" y="873"/>
                      <wp:lineTo x="11083" y="0"/>
                      <wp:lineTo x="905" y="0"/>
                      <wp:lineTo x="0" y="0"/>
                    </wp:wrapPolygon>
                  </wp:wrapThrough>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pic:spPr>
                      </pic:pic>
                    </a:graphicData>
                  </a:graphic>
                  <wp14:sizeRelH relativeFrom="page">
                    <wp14:pctWidth>0</wp14:pctWidth>
                  </wp14:sizeRelH>
                  <wp14:sizeRelV relativeFrom="page">
                    <wp14:pctHeight>0</wp14:pctHeight>
                  </wp14:sizeRelV>
                </wp:anchor>
              </w:drawing>
            </w:r>
            <w:r w:rsidR="004A2F76" w:rsidRPr="00957AD9">
              <w:rPr>
                <w:color w:val="000000" w:themeColor="text1"/>
              </w:rPr>
              <mc:AlternateContent>
                <mc:Choice Requires="wpg">
                  <w:drawing>
                    <wp:anchor distT="0" distB="0" distL="114300" distR="114300" simplePos="0" relativeHeight="252352512" behindDoc="0" locked="0" layoutInCell="1" allowOverlap="1" wp14:anchorId="02196FB0" wp14:editId="24DE59D4">
                      <wp:simplePos x="0" y="0"/>
                      <wp:positionH relativeFrom="column">
                        <wp:posOffset>714375</wp:posOffset>
                      </wp:positionH>
                      <wp:positionV relativeFrom="paragraph">
                        <wp:posOffset>5707380</wp:posOffset>
                      </wp:positionV>
                      <wp:extent cx="2861310" cy="1463675"/>
                      <wp:effectExtent l="0" t="0" r="0" b="0"/>
                      <wp:wrapNone/>
                      <wp:docPr id="544" name="Groupe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463675"/>
                                <a:chOff x="1125" y="8988"/>
                                <a:chExt cx="4506" cy="2305"/>
                              </a:xfrm>
                            </wpg:grpSpPr>
                            <wps:wsp>
                              <wps:cNvPr id="545" name="Freeform 30"/>
                              <wps:cNvSpPr>
                                <a:spLocks/>
                              </wps:cNvSpPr>
                              <wps:spPr bwMode="auto">
                                <a:xfrm>
                                  <a:off x="1150" y="9881"/>
                                  <a:ext cx="1979" cy="1042"/>
                                </a:xfrm>
                                <a:custGeom>
                                  <a:avLst/>
                                  <a:gdLst>
                                    <a:gd name="T0" fmla="*/ 0 w 2595"/>
                                    <a:gd name="T1" fmla="*/ 0 h 1365"/>
                                    <a:gd name="T2" fmla="*/ 2595 w 2595"/>
                                    <a:gd name="T3" fmla="*/ 1365 h 1365"/>
                                  </a:gdLst>
                                  <a:ahLst/>
                                  <a:cxnLst>
                                    <a:cxn ang="0">
                                      <a:pos x="T0" y="T1"/>
                                    </a:cxn>
                                    <a:cxn ang="0">
                                      <a:pos x="T2" y="T3"/>
                                    </a:cxn>
                                  </a:cxnLst>
                                  <a:rect l="0" t="0" r="r" b="b"/>
                                  <a:pathLst>
                                    <a:path w="2595" h="1365">
                                      <a:moveTo>
                                        <a:pt x="0" y="0"/>
                                      </a:moveTo>
                                      <a:cubicBezTo>
                                        <a:pt x="1695" y="255"/>
                                        <a:pt x="2295" y="1275"/>
                                        <a:pt x="2595" y="1365"/>
                                      </a:cubicBezTo>
                                    </a:path>
                                  </a:pathLst>
                                </a:cu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46" name="Freeform 31"/>
                              <wps:cNvSpPr>
                                <a:spLocks/>
                              </wps:cNvSpPr>
                              <wps:spPr bwMode="auto">
                                <a:xfrm>
                                  <a:off x="1226" y="8988"/>
                                  <a:ext cx="44" cy="931"/>
                                </a:xfrm>
                                <a:custGeom>
                                  <a:avLst/>
                                  <a:gdLst>
                                    <a:gd name="T0" fmla="*/ 15 w 44"/>
                                    <a:gd name="T1" fmla="*/ 931 h 931"/>
                                    <a:gd name="T2" fmla="*/ 0 w 44"/>
                                    <a:gd name="T3" fmla="*/ 0 h 931"/>
                                  </a:gdLst>
                                  <a:ahLst/>
                                  <a:cxnLst>
                                    <a:cxn ang="0">
                                      <a:pos x="T0" y="T1"/>
                                    </a:cxn>
                                    <a:cxn ang="0">
                                      <a:pos x="T2" y="T3"/>
                                    </a:cxn>
                                  </a:cxnLst>
                                  <a:rect l="0" t="0" r="r" b="b"/>
                                  <a:pathLst>
                                    <a:path w="44" h="931">
                                      <a:moveTo>
                                        <a:pt x="15" y="931"/>
                                      </a:moveTo>
                                      <a:cubicBezTo>
                                        <a:pt x="44" y="492"/>
                                        <a:pt x="19" y="178"/>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32"/>
                              <wps:cNvSpPr>
                                <a:spLocks/>
                              </wps:cNvSpPr>
                              <wps:spPr bwMode="auto">
                                <a:xfrm>
                                  <a:off x="3202" y="10998"/>
                                  <a:ext cx="2273" cy="136"/>
                                </a:xfrm>
                                <a:custGeom>
                                  <a:avLst/>
                                  <a:gdLst>
                                    <a:gd name="T0" fmla="*/ 0 w 2273"/>
                                    <a:gd name="T1" fmla="*/ 0 h 136"/>
                                    <a:gd name="T2" fmla="*/ 458 w 2273"/>
                                    <a:gd name="T3" fmla="*/ 132 h 136"/>
                                    <a:gd name="T4" fmla="*/ 2273 w 2273"/>
                                    <a:gd name="T5" fmla="*/ 64 h 136"/>
                                  </a:gdLst>
                                  <a:ahLst/>
                                  <a:cxnLst>
                                    <a:cxn ang="0">
                                      <a:pos x="T0" y="T1"/>
                                    </a:cxn>
                                    <a:cxn ang="0">
                                      <a:pos x="T2" y="T3"/>
                                    </a:cxn>
                                    <a:cxn ang="0">
                                      <a:pos x="T4" y="T5"/>
                                    </a:cxn>
                                  </a:cxnLst>
                                  <a:rect l="0" t="0" r="r" b="b"/>
                                  <a:pathLst>
                                    <a:path w="2273" h="136">
                                      <a:moveTo>
                                        <a:pt x="0" y="0"/>
                                      </a:moveTo>
                                      <a:cubicBezTo>
                                        <a:pt x="79" y="19"/>
                                        <a:pt x="77" y="128"/>
                                        <a:pt x="458" y="132"/>
                                      </a:cubicBezTo>
                                      <a:cubicBezTo>
                                        <a:pt x="839" y="136"/>
                                        <a:pt x="1713" y="52"/>
                                        <a:pt x="2273" y="6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3"/>
                              <wps:cNvSpPr>
                                <a:spLocks/>
                              </wps:cNvSpPr>
                              <wps:spPr bwMode="auto">
                                <a:xfrm>
                                  <a:off x="3345" y="9031"/>
                                  <a:ext cx="2286" cy="2262"/>
                                </a:xfrm>
                                <a:custGeom>
                                  <a:avLst/>
                                  <a:gdLst>
                                    <a:gd name="T0" fmla="*/ 2169 w 2286"/>
                                    <a:gd name="T1" fmla="*/ 1955 h 2262"/>
                                    <a:gd name="T2" fmla="*/ 1925 w 2286"/>
                                    <a:gd name="T3" fmla="*/ 1732 h 2262"/>
                                    <a:gd name="T4" fmla="*/ 0 w 2286"/>
                                    <a:gd name="T5" fmla="*/ 0 h 2262"/>
                                  </a:gdLst>
                                  <a:ahLst/>
                                  <a:cxnLst>
                                    <a:cxn ang="0">
                                      <a:pos x="T0" y="T1"/>
                                    </a:cxn>
                                    <a:cxn ang="0">
                                      <a:pos x="T2" y="T3"/>
                                    </a:cxn>
                                    <a:cxn ang="0">
                                      <a:pos x="T4" y="T5"/>
                                    </a:cxn>
                                  </a:cxnLst>
                                  <a:rect l="0" t="0" r="r" b="b"/>
                                  <a:pathLst>
                                    <a:path w="2286" h="2262">
                                      <a:moveTo>
                                        <a:pt x="2169" y="1955"/>
                                      </a:moveTo>
                                      <a:cubicBezTo>
                                        <a:pt x="2133" y="1926"/>
                                        <a:pt x="2286" y="2058"/>
                                        <a:pt x="1925" y="1732"/>
                                      </a:cubicBezTo>
                                      <a:cubicBezTo>
                                        <a:pt x="205" y="2262"/>
                                        <a:pt x="401" y="361"/>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4"/>
                              <wps:cNvSpPr>
                                <a:spLocks/>
                              </wps:cNvSpPr>
                              <wps:spPr bwMode="auto">
                                <a:xfrm>
                                  <a:off x="2094" y="10197"/>
                                  <a:ext cx="3466" cy="1033"/>
                                </a:xfrm>
                                <a:custGeom>
                                  <a:avLst/>
                                  <a:gdLst>
                                    <a:gd name="T0" fmla="*/ 0 w 3466"/>
                                    <a:gd name="T1" fmla="*/ 0 h 1033"/>
                                    <a:gd name="T2" fmla="*/ 906 w 3466"/>
                                    <a:gd name="T3" fmla="*/ 672 h 1033"/>
                                    <a:gd name="T4" fmla="*/ 1481 w 3466"/>
                                    <a:gd name="T5" fmla="*/ 989 h 1033"/>
                                    <a:gd name="T6" fmla="*/ 2706 w 3466"/>
                                    <a:gd name="T7" fmla="*/ 939 h 1033"/>
                                    <a:gd name="T8" fmla="*/ 3466 w 3466"/>
                                    <a:gd name="T9" fmla="*/ 909 h 1033"/>
                                  </a:gdLst>
                                  <a:ahLst/>
                                  <a:cxnLst>
                                    <a:cxn ang="0">
                                      <a:pos x="T0" y="T1"/>
                                    </a:cxn>
                                    <a:cxn ang="0">
                                      <a:pos x="T2" y="T3"/>
                                    </a:cxn>
                                    <a:cxn ang="0">
                                      <a:pos x="T4" y="T5"/>
                                    </a:cxn>
                                    <a:cxn ang="0">
                                      <a:pos x="T6" y="T7"/>
                                    </a:cxn>
                                    <a:cxn ang="0">
                                      <a:pos x="T8" y="T9"/>
                                    </a:cxn>
                                  </a:cxnLst>
                                  <a:rect l="0" t="0" r="r" b="b"/>
                                  <a:pathLst>
                                    <a:path w="3466" h="1033">
                                      <a:moveTo>
                                        <a:pt x="0" y="0"/>
                                      </a:moveTo>
                                      <a:cubicBezTo>
                                        <a:pt x="465" y="243"/>
                                        <a:pt x="666" y="477"/>
                                        <a:pt x="906" y="672"/>
                                      </a:cubicBezTo>
                                      <a:cubicBezTo>
                                        <a:pt x="1146" y="867"/>
                                        <a:pt x="1181" y="945"/>
                                        <a:pt x="1481" y="989"/>
                                      </a:cubicBezTo>
                                      <a:cubicBezTo>
                                        <a:pt x="1781" y="1033"/>
                                        <a:pt x="2375" y="952"/>
                                        <a:pt x="2706" y="939"/>
                                      </a:cubicBezTo>
                                      <a:cubicBezTo>
                                        <a:pt x="3037" y="926"/>
                                        <a:pt x="3308" y="915"/>
                                        <a:pt x="3466" y="909"/>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5"/>
                              <wps:cNvSpPr>
                                <a:spLocks/>
                              </wps:cNvSpPr>
                              <wps:spPr bwMode="auto">
                                <a:xfrm>
                                  <a:off x="2630" y="9061"/>
                                  <a:ext cx="850" cy="653"/>
                                </a:xfrm>
                                <a:custGeom>
                                  <a:avLst/>
                                  <a:gdLst>
                                    <a:gd name="T0" fmla="*/ 850 w 850"/>
                                    <a:gd name="T1" fmla="*/ 0 h 653"/>
                                    <a:gd name="T2" fmla="*/ 0 w 850"/>
                                    <a:gd name="T3" fmla="*/ 476 h 653"/>
                                    <a:gd name="T4" fmla="*/ 250 w 850"/>
                                    <a:gd name="T5" fmla="*/ 653 h 653"/>
                                  </a:gdLst>
                                  <a:ahLst/>
                                  <a:cxnLst>
                                    <a:cxn ang="0">
                                      <a:pos x="T0" y="T1"/>
                                    </a:cxn>
                                    <a:cxn ang="0">
                                      <a:pos x="T2" y="T3"/>
                                    </a:cxn>
                                    <a:cxn ang="0">
                                      <a:pos x="T4" y="T5"/>
                                    </a:cxn>
                                  </a:cxnLst>
                                  <a:rect l="0" t="0" r="r" b="b"/>
                                  <a:pathLst>
                                    <a:path w="850" h="653">
                                      <a:moveTo>
                                        <a:pt x="850" y="0"/>
                                      </a:moveTo>
                                      <a:cubicBezTo>
                                        <a:pt x="708" y="79"/>
                                        <a:pt x="100" y="367"/>
                                        <a:pt x="0" y="476"/>
                                      </a:cubicBezTo>
                                      <a:cubicBezTo>
                                        <a:pt x="140" y="546"/>
                                        <a:pt x="208" y="624"/>
                                        <a:pt x="250" y="65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36"/>
                              <wps:cNvSpPr>
                                <a:spLocks/>
                              </wps:cNvSpPr>
                              <wps:spPr bwMode="auto">
                                <a:xfrm>
                                  <a:off x="2110" y="9841"/>
                                  <a:ext cx="1700" cy="976"/>
                                </a:xfrm>
                                <a:custGeom>
                                  <a:avLst/>
                                  <a:gdLst>
                                    <a:gd name="T0" fmla="*/ 1010 w 1700"/>
                                    <a:gd name="T1" fmla="*/ 0 h 976"/>
                                    <a:gd name="T2" fmla="*/ 1700 w 1700"/>
                                    <a:gd name="T3" fmla="*/ 946 h 976"/>
                                    <a:gd name="T4" fmla="*/ 1190 w 1700"/>
                                    <a:gd name="T5" fmla="*/ 36 h 976"/>
                                  </a:gdLst>
                                  <a:ahLst/>
                                  <a:cxnLst>
                                    <a:cxn ang="0">
                                      <a:pos x="T0" y="T1"/>
                                    </a:cxn>
                                    <a:cxn ang="0">
                                      <a:pos x="T2" y="T3"/>
                                    </a:cxn>
                                    <a:cxn ang="0">
                                      <a:pos x="T4" y="T5"/>
                                    </a:cxn>
                                  </a:cxnLst>
                                  <a:rect l="0" t="0" r="r" b="b"/>
                                  <a:pathLst>
                                    <a:path w="1700" h="976">
                                      <a:moveTo>
                                        <a:pt x="1010" y="0"/>
                                      </a:moveTo>
                                      <a:cubicBezTo>
                                        <a:pt x="1250" y="176"/>
                                        <a:pt x="1690" y="556"/>
                                        <a:pt x="1700" y="946"/>
                                      </a:cubicBezTo>
                                      <a:cubicBezTo>
                                        <a:pt x="1200" y="976"/>
                                        <a:pt x="0" y="86"/>
                                        <a:pt x="1190" y="3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37"/>
                              <wps:cNvSpPr>
                                <a:spLocks/>
                              </wps:cNvSpPr>
                              <wps:spPr bwMode="auto">
                                <a:xfrm>
                                  <a:off x="1125" y="8994"/>
                                  <a:ext cx="1205" cy="889"/>
                                </a:xfrm>
                                <a:custGeom>
                                  <a:avLst/>
                                  <a:gdLst>
                                    <a:gd name="T0" fmla="*/ 0 w 1205"/>
                                    <a:gd name="T1" fmla="*/ 0 h 889"/>
                                    <a:gd name="T2" fmla="*/ 1205 w 1205"/>
                                    <a:gd name="T3" fmla="*/ 869 h 889"/>
                                  </a:gdLst>
                                  <a:ahLst/>
                                  <a:cxnLst>
                                    <a:cxn ang="0">
                                      <a:pos x="T0" y="T1"/>
                                    </a:cxn>
                                    <a:cxn ang="0">
                                      <a:pos x="T2" y="T3"/>
                                    </a:cxn>
                                  </a:cxnLst>
                                  <a:rect l="0" t="0" r="r" b="b"/>
                                  <a:pathLst>
                                    <a:path w="1205" h="889">
                                      <a:moveTo>
                                        <a:pt x="0" y="0"/>
                                      </a:moveTo>
                                      <a:cubicBezTo>
                                        <a:pt x="458" y="187"/>
                                        <a:pt x="985" y="889"/>
                                        <a:pt x="1205" y="869"/>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38"/>
                              <wps:cNvSpPr>
                                <a:spLocks/>
                              </wps:cNvSpPr>
                              <wps:spPr bwMode="auto">
                                <a:xfrm>
                                  <a:off x="1204" y="9863"/>
                                  <a:ext cx="837" cy="1229"/>
                                </a:xfrm>
                                <a:custGeom>
                                  <a:avLst/>
                                  <a:gdLst>
                                    <a:gd name="T0" fmla="*/ 0 w 837"/>
                                    <a:gd name="T1" fmla="*/ 0 h 1229"/>
                                    <a:gd name="T2" fmla="*/ 409 w 837"/>
                                    <a:gd name="T3" fmla="*/ 1227 h 1229"/>
                                    <a:gd name="T4" fmla="*/ 794 w 837"/>
                                    <a:gd name="T5" fmla="*/ 1228 h 1229"/>
                                  </a:gdLst>
                                  <a:ahLst/>
                                  <a:cxnLst>
                                    <a:cxn ang="0">
                                      <a:pos x="T0" y="T1"/>
                                    </a:cxn>
                                    <a:cxn ang="0">
                                      <a:pos x="T2" y="T3"/>
                                    </a:cxn>
                                    <a:cxn ang="0">
                                      <a:pos x="T4" y="T5"/>
                                    </a:cxn>
                                  </a:cxnLst>
                                  <a:rect l="0" t="0" r="r" b="b"/>
                                  <a:pathLst>
                                    <a:path w="837" h="1229">
                                      <a:moveTo>
                                        <a:pt x="0" y="0"/>
                                      </a:moveTo>
                                      <a:cubicBezTo>
                                        <a:pt x="4" y="574"/>
                                        <a:pt x="837" y="899"/>
                                        <a:pt x="409" y="1227"/>
                                      </a:cubicBezTo>
                                      <a:cubicBezTo>
                                        <a:pt x="478" y="1227"/>
                                        <a:pt x="740" y="1229"/>
                                        <a:pt x="794" y="1228"/>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39"/>
                              <wps:cNvSpPr>
                                <a:spLocks/>
                              </wps:cNvSpPr>
                              <wps:spPr bwMode="auto">
                                <a:xfrm>
                                  <a:off x="1823" y="10175"/>
                                  <a:ext cx="277" cy="1012"/>
                                </a:xfrm>
                                <a:custGeom>
                                  <a:avLst/>
                                  <a:gdLst>
                                    <a:gd name="T0" fmla="*/ 255 w 277"/>
                                    <a:gd name="T1" fmla="*/ 1012 h 1012"/>
                                    <a:gd name="T2" fmla="*/ 262 w 277"/>
                                    <a:gd name="T3" fmla="*/ 0 h 1012"/>
                                  </a:gdLst>
                                  <a:ahLst/>
                                  <a:cxnLst>
                                    <a:cxn ang="0">
                                      <a:pos x="T0" y="T1"/>
                                    </a:cxn>
                                    <a:cxn ang="0">
                                      <a:pos x="T2" y="T3"/>
                                    </a:cxn>
                                  </a:cxnLst>
                                  <a:rect l="0" t="0" r="r" b="b"/>
                                  <a:pathLst>
                                    <a:path w="277" h="1012">
                                      <a:moveTo>
                                        <a:pt x="255" y="1012"/>
                                      </a:moveTo>
                                      <a:cubicBezTo>
                                        <a:pt x="0" y="585"/>
                                        <a:pt x="277" y="282"/>
                                        <a:pt x="262"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40"/>
                              <wps:cNvSpPr>
                                <a:spLocks/>
                              </wps:cNvSpPr>
                              <wps:spPr bwMode="auto">
                                <a:xfrm>
                                  <a:off x="1482" y="11106"/>
                                  <a:ext cx="594" cy="93"/>
                                </a:xfrm>
                                <a:custGeom>
                                  <a:avLst/>
                                  <a:gdLst>
                                    <a:gd name="T0" fmla="*/ 123 w 594"/>
                                    <a:gd name="T1" fmla="*/ 0 h 93"/>
                                    <a:gd name="T2" fmla="*/ 78 w 594"/>
                                    <a:gd name="T3" fmla="*/ 93 h 93"/>
                                    <a:gd name="T4" fmla="*/ 594 w 594"/>
                                    <a:gd name="T5" fmla="*/ 93 h 93"/>
                                  </a:gdLst>
                                  <a:ahLst/>
                                  <a:cxnLst>
                                    <a:cxn ang="0">
                                      <a:pos x="T0" y="T1"/>
                                    </a:cxn>
                                    <a:cxn ang="0">
                                      <a:pos x="T2" y="T3"/>
                                    </a:cxn>
                                    <a:cxn ang="0">
                                      <a:pos x="T4" y="T5"/>
                                    </a:cxn>
                                  </a:cxnLst>
                                  <a:rect l="0" t="0" r="r" b="b"/>
                                  <a:pathLst>
                                    <a:path w="594" h="93">
                                      <a:moveTo>
                                        <a:pt x="123" y="0"/>
                                      </a:moveTo>
                                      <a:cubicBezTo>
                                        <a:pt x="116" y="15"/>
                                        <a:pt x="0" y="78"/>
                                        <a:pt x="78" y="93"/>
                                      </a:cubicBezTo>
                                      <a:cubicBezTo>
                                        <a:pt x="135" y="93"/>
                                        <a:pt x="487" y="93"/>
                                        <a:pt x="594" y="93"/>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41"/>
                              <wps:cNvSpPr>
                                <a:spLocks/>
                              </wps:cNvSpPr>
                              <wps:spPr bwMode="auto">
                                <a:xfrm>
                                  <a:off x="1710" y="10992"/>
                                  <a:ext cx="243" cy="1"/>
                                </a:xfrm>
                                <a:custGeom>
                                  <a:avLst/>
                                  <a:gdLst>
                                    <a:gd name="T0" fmla="*/ 0 w 243"/>
                                    <a:gd name="T1" fmla="*/ 0 h 1"/>
                                    <a:gd name="T2" fmla="*/ 243 w 243"/>
                                    <a:gd name="T3" fmla="*/ 0 h 1"/>
                                  </a:gdLst>
                                  <a:ahLst/>
                                  <a:cxnLst>
                                    <a:cxn ang="0">
                                      <a:pos x="T0" y="T1"/>
                                    </a:cxn>
                                    <a:cxn ang="0">
                                      <a:pos x="T2" y="T3"/>
                                    </a:cxn>
                                  </a:cxnLst>
                                  <a:rect l="0" t="0" r="r" b="b"/>
                                  <a:pathLst>
                                    <a:path w="243" h="1">
                                      <a:moveTo>
                                        <a:pt x="0" y="0"/>
                                      </a:moveTo>
                                      <a:cubicBezTo>
                                        <a:pt x="41" y="0"/>
                                        <a:pt x="193" y="0"/>
                                        <a:pt x="243"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42"/>
                              <wps:cNvSpPr>
                                <a:spLocks/>
                              </wps:cNvSpPr>
                              <wps:spPr bwMode="auto">
                                <a:xfrm>
                                  <a:off x="1743" y="10902"/>
                                  <a:ext cx="201" cy="1"/>
                                </a:xfrm>
                                <a:custGeom>
                                  <a:avLst/>
                                  <a:gdLst>
                                    <a:gd name="T0" fmla="*/ 0 w 201"/>
                                    <a:gd name="T1" fmla="*/ 0 h 1"/>
                                    <a:gd name="T2" fmla="*/ 201 w 201"/>
                                    <a:gd name="T3" fmla="*/ 0 h 1"/>
                                  </a:gdLst>
                                  <a:ahLst/>
                                  <a:cxnLst>
                                    <a:cxn ang="0">
                                      <a:pos x="T0" y="T1"/>
                                    </a:cxn>
                                    <a:cxn ang="0">
                                      <a:pos x="T2" y="T3"/>
                                    </a:cxn>
                                  </a:cxnLst>
                                  <a:rect l="0" t="0" r="r" b="b"/>
                                  <a:pathLst>
                                    <a:path w="201" h="1">
                                      <a:moveTo>
                                        <a:pt x="0" y="0"/>
                                      </a:moveTo>
                                      <a:cubicBezTo>
                                        <a:pt x="33" y="0"/>
                                        <a:pt x="159" y="0"/>
                                        <a:pt x="201"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43"/>
                              <wps:cNvSpPr>
                                <a:spLocks/>
                              </wps:cNvSpPr>
                              <wps:spPr bwMode="auto">
                                <a:xfrm>
                                  <a:off x="1719" y="10809"/>
                                  <a:ext cx="204" cy="1"/>
                                </a:xfrm>
                                <a:custGeom>
                                  <a:avLst/>
                                  <a:gdLst>
                                    <a:gd name="T0" fmla="*/ 0 w 204"/>
                                    <a:gd name="T1" fmla="*/ 0 h 1"/>
                                    <a:gd name="T2" fmla="*/ 204 w 204"/>
                                    <a:gd name="T3" fmla="*/ 0 h 1"/>
                                  </a:gdLst>
                                  <a:ahLst/>
                                  <a:cxnLst>
                                    <a:cxn ang="0">
                                      <a:pos x="T0" y="T1"/>
                                    </a:cxn>
                                    <a:cxn ang="0">
                                      <a:pos x="T2" y="T3"/>
                                    </a:cxn>
                                  </a:cxnLst>
                                  <a:rect l="0" t="0" r="r" b="b"/>
                                  <a:pathLst>
                                    <a:path w="204" h="1">
                                      <a:moveTo>
                                        <a:pt x="0" y="0"/>
                                      </a:moveTo>
                                      <a:cubicBezTo>
                                        <a:pt x="34" y="0"/>
                                        <a:pt x="162" y="0"/>
                                        <a:pt x="204"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44"/>
                              <wps:cNvSpPr>
                                <a:spLocks/>
                              </wps:cNvSpPr>
                              <wps:spPr bwMode="auto">
                                <a:xfrm>
                                  <a:off x="1674" y="10722"/>
                                  <a:ext cx="258" cy="1"/>
                                </a:xfrm>
                                <a:custGeom>
                                  <a:avLst/>
                                  <a:gdLst>
                                    <a:gd name="T0" fmla="*/ 0 w 258"/>
                                    <a:gd name="T1" fmla="*/ 0 h 1"/>
                                    <a:gd name="T2" fmla="*/ 258 w 258"/>
                                    <a:gd name="T3" fmla="*/ 0 h 1"/>
                                  </a:gdLst>
                                  <a:ahLst/>
                                  <a:cxnLst>
                                    <a:cxn ang="0">
                                      <a:pos x="T0" y="T1"/>
                                    </a:cxn>
                                    <a:cxn ang="0">
                                      <a:pos x="T2" y="T3"/>
                                    </a:cxn>
                                  </a:cxnLst>
                                  <a:rect l="0" t="0" r="r" b="b"/>
                                  <a:pathLst>
                                    <a:path w="258" h="1">
                                      <a:moveTo>
                                        <a:pt x="0" y="0"/>
                                      </a:moveTo>
                                      <a:cubicBezTo>
                                        <a:pt x="43" y="1"/>
                                        <a:pt x="204" y="0"/>
                                        <a:pt x="258"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45"/>
                              <wps:cNvSpPr>
                                <a:spLocks/>
                              </wps:cNvSpPr>
                              <wps:spPr bwMode="auto">
                                <a:xfrm>
                                  <a:off x="1623" y="10635"/>
                                  <a:ext cx="300" cy="3"/>
                                </a:xfrm>
                                <a:custGeom>
                                  <a:avLst/>
                                  <a:gdLst>
                                    <a:gd name="T0" fmla="*/ 0 w 300"/>
                                    <a:gd name="T1" fmla="*/ 0 h 3"/>
                                    <a:gd name="T2" fmla="*/ 300 w 300"/>
                                    <a:gd name="T3" fmla="*/ 3 h 3"/>
                                  </a:gdLst>
                                  <a:ahLst/>
                                  <a:cxnLst>
                                    <a:cxn ang="0">
                                      <a:pos x="T0" y="T1"/>
                                    </a:cxn>
                                    <a:cxn ang="0">
                                      <a:pos x="T2" y="T3"/>
                                    </a:cxn>
                                  </a:cxnLst>
                                  <a:rect l="0" t="0" r="r" b="b"/>
                                  <a:pathLst>
                                    <a:path w="300" h="3">
                                      <a:moveTo>
                                        <a:pt x="0" y="0"/>
                                      </a:moveTo>
                                      <a:cubicBezTo>
                                        <a:pt x="49" y="0"/>
                                        <a:pt x="238" y="3"/>
                                        <a:pt x="300" y="3"/>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6"/>
                              <wps:cNvSpPr>
                                <a:spLocks/>
                              </wps:cNvSpPr>
                              <wps:spPr bwMode="auto">
                                <a:xfrm>
                                  <a:off x="1560" y="10551"/>
                                  <a:ext cx="372" cy="1"/>
                                </a:xfrm>
                                <a:custGeom>
                                  <a:avLst/>
                                  <a:gdLst>
                                    <a:gd name="T0" fmla="*/ 0 w 372"/>
                                    <a:gd name="T1" fmla="*/ 0 h 1"/>
                                    <a:gd name="T2" fmla="*/ 372 w 372"/>
                                    <a:gd name="T3" fmla="*/ 0 h 1"/>
                                  </a:gdLst>
                                  <a:ahLst/>
                                  <a:cxnLst>
                                    <a:cxn ang="0">
                                      <a:pos x="T0" y="T1"/>
                                    </a:cxn>
                                    <a:cxn ang="0">
                                      <a:pos x="T2" y="T3"/>
                                    </a:cxn>
                                  </a:cxnLst>
                                  <a:rect l="0" t="0" r="r" b="b"/>
                                  <a:pathLst>
                                    <a:path w="372" h="1">
                                      <a:moveTo>
                                        <a:pt x="0" y="0"/>
                                      </a:moveTo>
                                      <a:cubicBezTo>
                                        <a:pt x="62" y="0"/>
                                        <a:pt x="295" y="0"/>
                                        <a:pt x="372"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47"/>
                              <wps:cNvSpPr>
                                <a:spLocks/>
                              </wps:cNvSpPr>
                              <wps:spPr bwMode="auto">
                                <a:xfrm>
                                  <a:off x="1482" y="10467"/>
                                  <a:ext cx="444" cy="6"/>
                                </a:xfrm>
                                <a:custGeom>
                                  <a:avLst/>
                                  <a:gdLst>
                                    <a:gd name="T0" fmla="*/ 0 w 444"/>
                                    <a:gd name="T1" fmla="*/ 0 h 6"/>
                                    <a:gd name="T2" fmla="*/ 444 w 444"/>
                                    <a:gd name="T3" fmla="*/ 6 h 6"/>
                                  </a:gdLst>
                                  <a:ahLst/>
                                  <a:cxnLst>
                                    <a:cxn ang="0">
                                      <a:pos x="T0" y="T1"/>
                                    </a:cxn>
                                    <a:cxn ang="0">
                                      <a:pos x="T2" y="T3"/>
                                    </a:cxn>
                                  </a:cxnLst>
                                  <a:rect l="0" t="0" r="r" b="b"/>
                                  <a:pathLst>
                                    <a:path w="444" h="6">
                                      <a:moveTo>
                                        <a:pt x="0" y="0"/>
                                      </a:moveTo>
                                      <a:cubicBezTo>
                                        <a:pt x="74" y="2"/>
                                        <a:pt x="352" y="5"/>
                                        <a:pt x="444"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8"/>
                              <wps:cNvSpPr>
                                <a:spLocks/>
                              </wps:cNvSpPr>
                              <wps:spPr bwMode="auto">
                                <a:xfrm>
                                  <a:off x="1431" y="10389"/>
                                  <a:ext cx="501" cy="6"/>
                                </a:xfrm>
                                <a:custGeom>
                                  <a:avLst/>
                                  <a:gdLst>
                                    <a:gd name="T0" fmla="*/ 0 w 501"/>
                                    <a:gd name="T1" fmla="*/ 0 h 6"/>
                                    <a:gd name="T2" fmla="*/ 501 w 501"/>
                                    <a:gd name="T3" fmla="*/ 6 h 6"/>
                                  </a:gdLst>
                                  <a:ahLst/>
                                  <a:cxnLst>
                                    <a:cxn ang="0">
                                      <a:pos x="T0" y="T1"/>
                                    </a:cxn>
                                    <a:cxn ang="0">
                                      <a:pos x="T2" y="T3"/>
                                    </a:cxn>
                                  </a:cxnLst>
                                  <a:rect l="0" t="0" r="r" b="b"/>
                                  <a:pathLst>
                                    <a:path w="501" h="6">
                                      <a:moveTo>
                                        <a:pt x="0" y="0"/>
                                      </a:moveTo>
                                      <a:cubicBezTo>
                                        <a:pt x="83" y="1"/>
                                        <a:pt x="397" y="5"/>
                                        <a:pt x="501"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49"/>
                              <wps:cNvSpPr>
                                <a:spLocks/>
                              </wps:cNvSpPr>
                              <wps:spPr bwMode="auto">
                                <a:xfrm>
                                  <a:off x="1359" y="10311"/>
                                  <a:ext cx="567" cy="6"/>
                                </a:xfrm>
                                <a:custGeom>
                                  <a:avLst/>
                                  <a:gdLst>
                                    <a:gd name="T0" fmla="*/ 0 w 567"/>
                                    <a:gd name="T1" fmla="*/ 0 h 6"/>
                                    <a:gd name="T2" fmla="*/ 567 w 567"/>
                                    <a:gd name="T3" fmla="*/ 6 h 6"/>
                                  </a:gdLst>
                                  <a:ahLst/>
                                  <a:cxnLst>
                                    <a:cxn ang="0">
                                      <a:pos x="T0" y="T1"/>
                                    </a:cxn>
                                    <a:cxn ang="0">
                                      <a:pos x="T2" y="T3"/>
                                    </a:cxn>
                                  </a:cxnLst>
                                  <a:rect l="0" t="0" r="r" b="b"/>
                                  <a:pathLst>
                                    <a:path w="567" h="6">
                                      <a:moveTo>
                                        <a:pt x="0" y="0"/>
                                      </a:moveTo>
                                      <a:cubicBezTo>
                                        <a:pt x="94" y="1"/>
                                        <a:pt x="449" y="5"/>
                                        <a:pt x="567"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0"/>
                              <wps:cNvSpPr>
                                <a:spLocks/>
                              </wps:cNvSpPr>
                              <wps:spPr bwMode="auto">
                                <a:xfrm>
                                  <a:off x="1317" y="10227"/>
                                  <a:ext cx="600" cy="6"/>
                                </a:xfrm>
                                <a:custGeom>
                                  <a:avLst/>
                                  <a:gdLst>
                                    <a:gd name="T0" fmla="*/ 0 w 600"/>
                                    <a:gd name="T1" fmla="*/ 0 h 6"/>
                                    <a:gd name="T2" fmla="*/ 600 w 600"/>
                                    <a:gd name="T3" fmla="*/ 6 h 6"/>
                                  </a:gdLst>
                                  <a:ahLst/>
                                  <a:cxnLst>
                                    <a:cxn ang="0">
                                      <a:pos x="T0" y="T1"/>
                                    </a:cxn>
                                    <a:cxn ang="0">
                                      <a:pos x="T2" y="T3"/>
                                    </a:cxn>
                                  </a:cxnLst>
                                  <a:rect l="0" t="0" r="r" b="b"/>
                                  <a:pathLst>
                                    <a:path w="600" h="6">
                                      <a:moveTo>
                                        <a:pt x="0" y="0"/>
                                      </a:moveTo>
                                      <a:cubicBezTo>
                                        <a:pt x="100" y="0"/>
                                        <a:pt x="475" y="5"/>
                                        <a:pt x="600"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1"/>
                              <wps:cNvSpPr>
                                <a:spLocks/>
                              </wps:cNvSpPr>
                              <wps:spPr bwMode="auto">
                                <a:xfrm>
                                  <a:off x="1263" y="10143"/>
                                  <a:ext cx="660" cy="6"/>
                                </a:xfrm>
                                <a:custGeom>
                                  <a:avLst/>
                                  <a:gdLst>
                                    <a:gd name="T0" fmla="*/ 0 w 660"/>
                                    <a:gd name="T1" fmla="*/ 0 h 6"/>
                                    <a:gd name="T2" fmla="*/ 660 w 660"/>
                                    <a:gd name="T3" fmla="*/ 6 h 6"/>
                                  </a:gdLst>
                                  <a:ahLst/>
                                  <a:cxnLst>
                                    <a:cxn ang="0">
                                      <a:pos x="T0" y="T1"/>
                                    </a:cxn>
                                    <a:cxn ang="0">
                                      <a:pos x="T2" y="T3"/>
                                    </a:cxn>
                                  </a:cxnLst>
                                  <a:rect l="0" t="0" r="r" b="b"/>
                                  <a:pathLst>
                                    <a:path w="660" h="6">
                                      <a:moveTo>
                                        <a:pt x="0" y="0"/>
                                      </a:moveTo>
                                      <a:cubicBezTo>
                                        <a:pt x="110" y="1"/>
                                        <a:pt x="523" y="5"/>
                                        <a:pt x="660"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2"/>
                              <wps:cNvSpPr>
                                <a:spLocks/>
                              </wps:cNvSpPr>
                              <wps:spPr bwMode="auto">
                                <a:xfrm>
                                  <a:off x="1233" y="10053"/>
                                  <a:ext cx="573" cy="15"/>
                                </a:xfrm>
                                <a:custGeom>
                                  <a:avLst/>
                                  <a:gdLst>
                                    <a:gd name="T0" fmla="*/ 0 w 573"/>
                                    <a:gd name="T1" fmla="*/ 0 h 15"/>
                                    <a:gd name="T2" fmla="*/ 573 w 573"/>
                                    <a:gd name="T3" fmla="*/ 15 h 15"/>
                                  </a:gdLst>
                                  <a:ahLst/>
                                  <a:cxnLst>
                                    <a:cxn ang="0">
                                      <a:pos x="T0" y="T1"/>
                                    </a:cxn>
                                    <a:cxn ang="0">
                                      <a:pos x="T2" y="T3"/>
                                    </a:cxn>
                                  </a:cxnLst>
                                  <a:rect l="0" t="0" r="r" b="b"/>
                                  <a:pathLst>
                                    <a:path w="573" h="15">
                                      <a:moveTo>
                                        <a:pt x="0" y="0"/>
                                      </a:moveTo>
                                      <a:cubicBezTo>
                                        <a:pt x="95" y="2"/>
                                        <a:pt x="454" y="12"/>
                                        <a:pt x="573" y="15"/>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3"/>
                              <wps:cNvSpPr>
                                <a:spLocks/>
                              </wps:cNvSpPr>
                              <wps:spPr bwMode="auto">
                                <a:xfrm>
                                  <a:off x="1215" y="9966"/>
                                  <a:ext cx="303" cy="12"/>
                                </a:xfrm>
                                <a:custGeom>
                                  <a:avLst/>
                                  <a:gdLst>
                                    <a:gd name="T0" fmla="*/ 0 w 303"/>
                                    <a:gd name="T1" fmla="*/ 0 h 12"/>
                                    <a:gd name="T2" fmla="*/ 303 w 303"/>
                                    <a:gd name="T3" fmla="*/ 12 h 12"/>
                                  </a:gdLst>
                                  <a:ahLst/>
                                  <a:cxnLst>
                                    <a:cxn ang="0">
                                      <a:pos x="T0" y="T1"/>
                                    </a:cxn>
                                    <a:cxn ang="0">
                                      <a:pos x="T2" y="T3"/>
                                    </a:cxn>
                                  </a:cxnLst>
                                  <a:rect l="0" t="0" r="r" b="b"/>
                                  <a:pathLst>
                                    <a:path w="303" h="12">
                                      <a:moveTo>
                                        <a:pt x="0" y="0"/>
                                      </a:moveTo>
                                      <a:cubicBezTo>
                                        <a:pt x="50" y="2"/>
                                        <a:pt x="240" y="9"/>
                                        <a:pt x="303" y="12"/>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44" o:spid="_x0000_s1026" style="position:absolute;margin-left:56.25pt;margin-top:449.4pt;width:225.3pt;height:115.25pt;z-index:252352512" coordorigin="1125,8988" coordsize="450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">
                      <v:shape id="Freeform 30" o:spid="_x0000_s1027" style="position:absolute;left:1150;top:9881;width:1979;height:1042;visibility:visible;mso-wrap-style:square;v-text-anchor:top" coordsize="259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xHMQA&#10;AADcAAAADwAAAGRycy9kb3ducmV2LnhtbESPQWvCQBSE70L/w/IKXopuFJWSukpbFLQnteb+yD6T&#10;xezbmF1N/PduoeBxmJlvmPmys5W4UeONYwWjYQKCOHfacKHg+LsevIPwAVlj5ZgU3MnDcvHSm2Oq&#10;Xct7uh1CISKEfYoKyhDqVEqfl2TRD11NHL2TayyGKJtC6gbbCLeVHCfJTFo0HBdKrOm7pPx8uFoF&#10;p9XonH2Zy3b79hN0djFtlm92SvVfu88PEIG68Az/tzdawXQy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cRzEAAAA3AAAAA8AAAAAAAAAAAAAAAAAmAIAAGRycy9k&#10;b3ducmV2LnhtbFBLBQYAAAAABAAEAPUAAACJAwAAAAA=&#10;" path="m,c1695,255,2295,1275,2595,1365e" filled="f" fillcolor="red" strokecolor="red">
                        <v:path arrowok="t" o:connecttype="custom" o:connectlocs="0,0;1979,1042" o:connectangles="0,0"/>
                      </v:shape>
                      <v:shape id="Freeform 31" o:spid="_x0000_s1028" style="position:absolute;left:1226;top:8988;width:44;height:931;visibility:visible;mso-wrap-style:square;v-text-anchor:top" coordsize="4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PS8QA&#10;AADcAAAADwAAAGRycy9kb3ducmV2LnhtbESPQWvCQBSE74L/YXmF3symoqFEVymiWIogpu39kX0m&#10;odm3YXfV2F/vCoLHYWa+YebL3rTiTM43lhW8JSkI4tLqhisFP9+b0TsIH5A1tpZJwZU8LBfDwRxz&#10;bS98oHMRKhEh7HNUUIfQ5VL6siaDPrEdcfSO1hkMUbpKaoeXCDetHKdpJg02HBdq7GhVU/lXnIyC&#10;X1/ut1WWFe11vf93u6/1qmhSpV5f+o8ZiEB9eIYf7U+tYDrJ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D0vEAAAA3AAAAA8AAAAAAAAAAAAAAAAAmAIAAGRycy9k&#10;b3ducmV2LnhtbFBLBQYAAAAABAAEAPUAAACJAwAAAAA=&#10;" path="m15,931c44,492,19,178,,e" filled="f" strokeweight=".25pt">
                        <v:path arrowok="t" o:connecttype="custom" o:connectlocs="15,931;0,0" o:connectangles="0,0"/>
                      </v:shape>
                      <v:shape id="Freeform 32" o:spid="_x0000_s1029" style="position:absolute;left:3202;top:10998;width:2273;height:136;visibility:visible;mso-wrap-style:square;v-text-anchor:top" coordsize="227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gX8YA&#10;AADcAAAADwAAAGRycy9kb3ducmV2LnhtbESPQWvCQBSE74L/YXmCl6IbbbUSXUUEoQiCxlro7ZF9&#10;JsHs25BdNfrr3ULB4zAz3zCzRWNKcaXaFZYVDPoRCOLU6oIzBd+HdW8CwnlkjaVlUnAnB4t5uzXD&#10;WNsb7+ma+EwECLsYFeTeV7GULs3JoOvbijh4J1sb9EHWmdQ13gLclHIYRWNpsOCwkGNFq5zSc3Ix&#10;ClbJA48/h13iz+lmvP19P5Zv94FS3U6znILw1PhX+L/9pRWMPj7h7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MgX8YAAADcAAAADwAAAAAAAAAAAAAAAACYAgAAZHJz&#10;L2Rvd25yZXYueG1sUEsFBgAAAAAEAAQA9QAAAIsDAAAAAA==&#10;" path="m,c79,19,77,128,458,132,839,136,1713,52,2273,64e" filled="f" strokeweight=".25pt">
                        <v:path arrowok="t" o:connecttype="custom" o:connectlocs="0,0;458,132;2273,64" o:connectangles="0,0,0"/>
                      </v:shape>
                      <v:shape id="Freeform 33" o:spid="_x0000_s1030" style="position:absolute;left:3345;top:9031;width:2286;height:2262;visibility:visible;mso-wrap-style:square;v-text-anchor:top" coordsize="22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24sMA&#10;AADcAAAADwAAAGRycy9kb3ducmV2LnhtbERPy4rCMBTdD/gP4QpuBk1HRpFqFB1QBgXBB4i7S3Nt&#10;is1NaaJWv94sBmZ5OO/JrLGluFPtC8cKvnoJCOLM6YJzBcfDsjsC4QOyxtIxKXiSh9m09THBVLsH&#10;7+i+D7mIIexTVGBCqFIpfWbIou+5ijhyF1dbDBHWudQ1PmK4LWU/SYbSYsGxwWBFP4ay6/5mFeTN&#10;8zX/9ANpVrft5rw4ra28DJXqtJv5GESgJvyL/9y/WsHgO66NZ+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v24sMAAADcAAAADwAAAAAAAAAAAAAAAACYAgAAZHJzL2Rv&#10;d25yZXYueG1sUEsFBgAAAAAEAAQA9QAAAIgDAAAAAA==&#10;" path="m2169,1955v-36,-29,117,103,-244,-223c205,2262,401,361,,e" filled="f" strokeweight=".25pt">
                        <v:path arrowok="t" o:connecttype="custom" o:connectlocs="2169,1955;1925,1732;0,0" o:connectangles="0,0,0"/>
                      </v:shape>
                      <v:shape id="Freeform 34" o:spid="_x0000_s1031" style="position:absolute;left:2094;top:10197;width:3466;height:1033;visibility:visible;mso-wrap-style:square;v-text-anchor:top" coordsize="346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76MQA&#10;AADcAAAADwAAAGRycy9kb3ducmV2LnhtbESPQYvCMBCF78L+hzALe9PURbtajSKKqOBlq+B1aMa2&#10;2ExKk7Xdf28EwePjzfvevPmyM5W4U+NKywqGgwgEcWZ1ybmC82nbn4BwHlljZZkU/JOD5eKjN8dE&#10;25Z/6Z76XAQIuwQVFN7XiZQuK8igG9iaOHhX2xj0QTa51A22AW4q+R1FsTRYcmgosKZ1Qdkt/TPh&#10;DXmZ/LRrH+e71XZ3jG+HDU4PSn19dqsZCE+dfx+/0nutYDyawnNMI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O+jEAAAA3AAAAA8AAAAAAAAAAAAAAAAAmAIAAGRycy9k&#10;b3ducmV2LnhtbFBLBQYAAAAABAAEAPUAAACJAwAAAAA=&#10;" path="m,c465,243,666,477,906,672v240,195,275,273,575,317c1781,1033,2375,952,2706,939v331,-13,602,-24,760,-30e" filled="f" strokeweight=".25pt">
                        <v:path arrowok="t" o:connecttype="custom" o:connectlocs="0,0;906,672;1481,989;2706,939;3466,909" o:connectangles="0,0,0,0,0"/>
                      </v:shape>
                      <v:shape id="Freeform 35" o:spid="_x0000_s1032" style="position:absolute;left:2630;top:9061;width:850;height:653;visibility:visible;mso-wrap-style:square;v-text-anchor:top" coordsize="8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MMsMA&#10;AADcAAAADwAAAGRycy9kb3ducmV2LnhtbERPz2vCMBS+C/sfwht4EZtO7OY6YykOwYMXu4k7Ppq3&#10;tqx5KUmm3X+/HASPH9/vdTGaXlzI+c6ygqckBUFcW91xo+DzYzdfgfABWWNvmRT8kYdi8zBZY67t&#10;lY90qUIjYgj7HBW0IQy5lL5uyaBP7EAcuW/rDIYIXSO1w2sMN71cpOmzNNhxbGhxoG1L9U/1axSc&#10;qi2Vh5fZufFfy+41e6+5T71S08exfAMRaAx38c291wqyLM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MMsMAAADcAAAADwAAAAAAAAAAAAAAAACYAgAAZHJzL2Rv&#10;d25yZXYueG1sUEsFBgAAAAAEAAQA9QAAAIgDAAAAAA==&#10;" path="m850,c708,79,100,367,,476v140,70,208,148,250,177e" filled="f" strokeweight=".25pt">
                        <v:path arrowok="t" o:connecttype="custom" o:connectlocs="850,0;0,476;250,653" o:connectangles="0,0,0"/>
                      </v:shape>
                      <v:shape id="Freeform 36" o:spid="_x0000_s1033" style="position:absolute;left:2110;top:9841;width:1700;height:976;visibility:visible;mso-wrap-style:square;v-text-anchor:top" coordsize="170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flcYA&#10;AADcAAAADwAAAGRycy9kb3ducmV2LnhtbESP3WrCQBSE7wXfYTkFb6TZpKgtaVYpLYIoiD9F6N0h&#10;e5oEs2dDdo3x7bsFwcthZr5hskVvatFR6yrLCpIoBkGcW11xoeD7uHx+A+E8ssbaMim4kYPFfDjI&#10;MNX2ynvqDr4QAcIuRQWl900qpctLMugi2xAH79e2Bn2QbSF1i9cAN7V8ieOZNFhxWCixoc+S8vPh&#10;YhRs1rvTTzepNlKezDh5xcvxy22VGj31H+8gPPX+Eb63V1rBdJrA/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6flcYAAADcAAAADwAAAAAAAAAAAAAAAACYAgAAZHJz&#10;L2Rvd25yZXYueG1sUEsFBgAAAAAEAAQA9QAAAIsDAAAAAA==&#10;" path="m1010,v240,176,680,556,690,946c1200,976,,86,1190,36e" filled="f" strokeweight=".25pt">
                        <v:path arrowok="t" o:connecttype="custom" o:connectlocs="1010,0;1700,946;1190,36" o:connectangles="0,0,0"/>
                      </v:shape>
                      <v:shape id="Freeform 37" o:spid="_x0000_s1034" style="position:absolute;left:1125;top:8994;width:1205;height:889;visibility:visible;mso-wrap-style:square;v-text-anchor:top" coordsize="120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JUsUA&#10;AADcAAAADwAAAGRycy9kb3ducmV2LnhtbESPzWrDMBCE74G+g9hCb4lcg93iRgmlUEjJKWlSelys&#10;je3EWhlJ8c/bR4FCj8PMfMMs16NpRU/ON5YVPC8SEMSl1Q1XCg7fn/NXED4ga2wtk4KJPKxXD7Ml&#10;FtoOvKN+HyoRIewLVFCH0BVS+rImg35hO+LonawzGKJ0ldQOhwg3rUyTJJcGG44LNXb0UVN52V+N&#10;Ajt9nSfX0NTmh7E8vpzd7/CzVerpcXx/AxFoDP/hv/ZGK8iy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klSxQAAANwAAAAPAAAAAAAAAAAAAAAAAJgCAABkcnMv&#10;ZG93bnJldi54bWxQSwUGAAAAAAQABAD1AAAAigMAAAAA&#10;" path="m,c458,187,985,889,1205,869e" filled="f" strokeweight=".5pt">
                        <v:path arrowok="t" o:connecttype="custom" o:connectlocs="0,0;1205,869" o:connectangles="0,0"/>
                      </v:shape>
                      <v:shape id="Freeform 38" o:spid="_x0000_s1035" style="position:absolute;left:1204;top:9863;width:837;height:1229;visibility:visible;mso-wrap-style:square;v-text-anchor:top" coordsize="83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ricIA&#10;AADcAAAADwAAAGRycy9kb3ducmV2LnhtbERPzWrCQBC+F/oOyxR6q5tKEUndhLYqiodikj7AkJ0m&#10;S7OzIbvG+PauIPQ2H9/vrPLJdmKkwRvHCl5nCQji2mnDjYKfavuyBOEDssbOMSm4kIc8e3xYYard&#10;mQsay9CIGMI+RQVtCH0qpa9bsuhnrieO3K8bLIYIh0bqAc8x3HZyniQLadFwbGixp6+W6r/yZBUU&#10;4+FULpLv3uBxR6a6rD83oVLq+Wn6eAcRaAr/4rt7r+P85Rvcno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uJwgAAANwAAAAPAAAAAAAAAAAAAAAAAJgCAABkcnMvZG93&#10;bnJldi54bWxQSwUGAAAAAAQABAD1AAAAhwMAAAAA&#10;" path="m,c4,574,837,899,409,1227v69,,331,2,385,1e" filled="f" strokecolor="red">
                        <v:path arrowok="t" o:connecttype="custom" o:connectlocs="0,0;409,1227;794,1228" o:connectangles="0,0,0"/>
                      </v:shape>
                      <v:shape id="Freeform 39" o:spid="_x0000_s1036" style="position:absolute;left:1823;top:10175;width:277;height:1012;visibility:visible;mso-wrap-style:square;v-text-anchor:top" coordsize="277,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KiMIA&#10;AADcAAAADwAAAGRycy9kb3ducmV2LnhtbERPTWvCQBC9C/6HZQQvUjcKShpdxZaKxVtti9chO2aD&#10;2dmQ3Saxv75bELzN433OetvbSrTU+NKxgtk0AUGcO11yoeDrc/+UgvABWWPlmBTcyMN2MxysMdOu&#10;4w9qT6EQMYR9hgpMCHUmpc8NWfRTVxNH7uIaiyHCppC6wS6G20rOk2QpLZYcGwzW9Goov55+rIJz&#10;29WGz2/P6e838Uz3y8Pk5ajUeNTvViAC9eEhvrvfdZyfLuD/mXi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qIwgAAANwAAAAPAAAAAAAAAAAAAAAAAJgCAABkcnMvZG93&#10;bnJldi54bWxQSwUGAAAAAAQABAD1AAAAhwMAAAAA&#10;" path="m255,1012c,585,277,282,262,e" filled="f" strokecolor="red">
                        <v:path arrowok="t" o:connecttype="custom" o:connectlocs="255,1012;262,0" o:connectangles="0,0"/>
                      </v:shape>
                      <v:shape id="Freeform 40" o:spid="_x0000_s1037" style="position:absolute;left:1482;top:11106;width:594;height:93;visibility:visible;mso-wrap-style:square;v-text-anchor:top" coordsize="5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wj8MA&#10;AADcAAAADwAAAGRycy9kb3ducmV2LnhtbERPS4vCMBC+C/sfwix4W9P1ULUaZREEBT2sLzwOzbQp&#10;NpPSRO3urzcLC97m43vObNHZWtyp9ZVjBZ+DBARx7nTFpYLjYfUxBuEDssbaMSn4IQ+L+Vtvhpl2&#10;D/6m+z6UIoawz1CBCaHJpPS5IYt+4BriyBWutRgibEupW3zEcFvLYZKk0mLFscFgQ0tD+XV/swpW&#10;o8t2ZH5PyeS2OZ/S7abYFV4q1X/vvqYgAnXhJf53r3WcP07h75l4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wj8MAAADcAAAADwAAAAAAAAAAAAAAAACYAgAAZHJzL2Rv&#10;d25yZXYueG1sUEsFBgAAAAAEAAQA9QAAAIgDAAAAAA==&#10;" path="m123,c116,15,,78,78,93v57,,409,,516,e" filled="f" strokecolor="red">
                        <v:path arrowok="t" o:connecttype="custom" o:connectlocs="123,0;78,93;594,93" o:connectangles="0,0,0"/>
                      </v:shape>
                      <v:shape id="Freeform 41" o:spid="_x0000_s1038" style="position:absolute;left:1710;top:10992;width:243;height: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gL8A&#10;AADcAAAADwAAAGRycy9kb3ducmV2LnhtbERPy6rCMBDdC/5DGMHdNa3CvVqNUnzA3bjw8QFDM7bF&#10;ZlKaWNu/N4Lgbg7nOatNZyrRUuNKywriSQSCOLO65FzB9XL4mYNwHlljZZkU9ORgsx4OVpho++QT&#10;tWefixDCLkEFhfd1IqXLCjLoJrYmDtzNNgZ9gE0udYPPEG4qOY2iX2mw5NBQYE3bgrL7+WEUtIz9&#10;7HZMe+sW+7ZLd5c4NjulxqMuXYLw1Pmv+OP+12H+/A/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XiAvwAAANwAAAAPAAAAAAAAAAAAAAAAAJgCAABkcnMvZG93bnJl&#10;di54bWxQSwUGAAAAAAQABAD1AAAAhAMAAAAA&#10;" path="m,c41,,193,,243,e" filled="f" strokecolor="red" strokeweight=".25pt">
                        <v:path arrowok="t" o:connecttype="custom" o:connectlocs="0,0;243,0" o:connectangles="0,0"/>
                      </v:shape>
                      <v:shape id="Freeform 42" o:spid="_x0000_s1039" style="position:absolute;left:1743;top:10902;width:201;height: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exMIA&#10;AADcAAAADwAAAGRycy9kb3ducmV2LnhtbESPQWvCQBCF70L/wzIFb7qxhyDRVUQQpPSitfchOybB&#10;7GzITjTtr+8cBG8zvDfvfbPejqE1d+pTE9nBYp6BIS6jb7hycPk+zJZgkiB7bCOTg19KsN28TdZY&#10;+PjgE93PUhkN4VSgg1qkK6xNZU0B0zx2xKpdYx9QdO0r63t8aHho7UeW5TZgw9pQY0f7msrbeQgO&#10;4vFPWsqHbP91ketP2n36ccidm76PuxUYoVFe5uf10Sv+Umn1GZ3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7EwgAAANwAAAAPAAAAAAAAAAAAAAAAAJgCAABkcnMvZG93&#10;bnJldi54bWxQSwUGAAAAAAQABAD1AAAAhwMAAAAA&#10;" path="m,c33,,159,,201,e" filled="f" strokecolor="red" strokeweight=".25pt">
                        <v:path arrowok="t" o:connecttype="custom" o:connectlocs="0,0;201,0" o:connectangles="0,0"/>
                      </v:shape>
                      <v:shape id="Freeform 43" o:spid="_x0000_s1040" style="position:absolute;left:1719;top:10809;width:204;height:1;visibility:visible;mso-wrap-style:square;v-text-anchor:top" coordsize="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8O8QA&#10;AADcAAAADwAAAGRycy9kb3ducmV2LnhtbERPTWvCQBC9F/oflhG8FN1Uaoipq0ggpZeKRsHrmJ0m&#10;wexsyG5N+u+7hUJv83ifs96OphV36l1jWcHzPAJBXFrdcKXgfMpnCQjnkTW2lknBNznYbh4f1phq&#10;O/CR7oWvRAhhl6KC2vsuldKVNRl0c9sRB+7T9gZ9gH0ldY9DCDetXERRLA02HBpq7CirqbwVX0bB&#10;xxPtu+Eay8M+vy4vcmeyl+WbUtPJuHsF4Wn0/+I/97sO85MV/D4TL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fDvEAAAA3AAAAA8AAAAAAAAAAAAAAAAAmAIAAGRycy9k&#10;b3ducmV2LnhtbFBLBQYAAAAABAAEAPUAAACJAwAAAAA=&#10;" path="m,c34,,162,,204,e" filled="f" strokecolor="red" strokeweight=".25pt">
                        <v:path arrowok="t" o:connecttype="custom" o:connectlocs="0,0;204,0" o:connectangles="0,0"/>
                      </v:shape>
                      <v:shape id="Freeform 44" o:spid="_x0000_s1041" style="position:absolute;left:1674;top:10722;width:258;height:1;visibility:visible;mso-wrap-style:square;v-text-anchor:top" coordsize="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ShsYA&#10;AADcAAAADwAAAGRycy9kb3ducmV2LnhtbESPQWvCQBCF74X+h2UKvRTd2GLV6Cq2VCjeqqLXITsm&#10;wexs2N2a+O87B6G3Gd6b975ZrHrXqCuFWHs2MBpmoIgLb2suDRz2m8EUVEzIFhvPZOBGEVbLx4cF&#10;5tZ3/EPXXSqVhHDM0UCVUptrHYuKHMahb4lFO/vgMMkaSm0DdhLuGv2aZe/aYc3SUGFLnxUVl92v&#10;M7Af3cbH8vLy5U/bSfjITutx99YZ8/zUr+egEvXp33y//raCPxN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EShsYAAADcAAAADwAAAAAAAAAAAAAAAACYAgAAZHJz&#10;L2Rvd25yZXYueG1sUEsFBgAAAAAEAAQA9QAAAIsDAAAAAA==&#10;" path="m,c43,1,204,,258,e" filled="f" strokecolor="red" strokeweight=".25pt">
                        <v:path arrowok="t" o:connecttype="custom" o:connectlocs="0,0;258,0" o:connectangles="0,0"/>
                      </v:shape>
                      <v:shape id="Freeform 45" o:spid="_x0000_s1042" style="position:absolute;left:1623;top:10635;width:300;height:3;visibility:visible;mso-wrap-style:square;v-text-anchor:top" coordsize="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scIA&#10;AADcAAAADwAAAGRycy9kb3ducmV2LnhtbERPzYrCMBC+L/gOYQQvi6YqlLUaRQRlwYNu9QHGZmyr&#10;zaQ2Wa1vb4SFvc3H9zuzRWsqcafGlZYVDAcRCOLM6pJzBcfDuv8FwnlkjZVlUvAkB4t552OGibYP&#10;/qF76nMRQtglqKDwvk6kdFlBBt3A1sSBO9vGoA+wyaVu8BHCTSVHURRLgyWHhgJrWhWUXdNfoyA+&#10;0O4S3fbr7dLSKb6OzWe13SjV67bLKQhPrf8X/7m/dZg/GcL7mXC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ESxwgAAANwAAAAPAAAAAAAAAAAAAAAAAJgCAABkcnMvZG93&#10;bnJldi54bWxQSwUGAAAAAAQABAD1AAAAhwMAAAAA&#10;" path="m,c49,,238,3,300,3e" filled="f" strokecolor="red" strokeweight=".25pt">
                        <v:path arrowok="t" o:connecttype="custom" o:connectlocs="0,0;300,3" o:connectangles="0,0"/>
                      </v:shape>
                      <v:shape id="Freeform 46" o:spid="_x0000_s1043" style="position:absolute;left:1560;top:10551;width:372;height:1;visibility:visible;mso-wrap-style:square;v-text-anchor:top" coordsize="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1LsUA&#10;AADcAAAADwAAAGRycy9kb3ducmV2LnhtbESPX2vCMBTF3wd+h3AF32ba4Z/RGcUJMhEGW6fvl+au&#10;KTY3pYk1fvtlMNjj4ZzzO5zVJtpWDNT7xrGCfJqBIK6cbrhWcPraPz6D8AFZY+uYFNzJw2Y9elhh&#10;od2NP2koQy0ShH2BCkwIXSGlrwxZ9FPXESfv2/UWQ5J9LXWPtwS3rXzKsoW02HBaMNjRzlB1Ka9W&#10;wfGanw+htLN8MHH5fv94Pb7No1KTcdy+gAgUw3/4r33QCubLB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jUuxQAAANwAAAAPAAAAAAAAAAAAAAAAAJgCAABkcnMv&#10;ZG93bnJldi54bWxQSwUGAAAAAAQABAD1AAAAigMAAAAA&#10;" path="m,c62,,295,,372,e" filled="f" strokecolor="red" strokeweight=".25pt">
                        <v:path arrowok="t" o:connecttype="custom" o:connectlocs="0,0;372,0" o:connectangles="0,0"/>
                      </v:shape>
                      <v:shape id="Freeform 47" o:spid="_x0000_s1044" style="position:absolute;left:1482;top:10467;width:444;height: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B8MA&#10;AADcAAAADwAAAGRycy9kb3ducmV2LnhtbESPT4vCMBTE74LfITxhb5q6+I9qlLWgyIoLqx48Pppn&#10;W2xeSpOt9dubBcHjMDO/YRar1pSiodoVlhUMBxEI4tTqgjMF59OmPwPhPLLG0jIpeJCD1bLbWWCs&#10;7Z1/qTn6TAQIuxgV5N5XsZQuzcmgG9iKOHhXWxv0QdaZ1DXeA9yU8jOKJtJgwWEhx4qSnNLb8c8o&#10;+Kbm0mjW22S3Hq3NPtHyxxyU+ui1X3MQnlr/Dr/aO61gPJ3C/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HB8MAAADcAAAADwAAAAAAAAAAAAAAAACYAgAAZHJzL2Rv&#10;d25yZXYueG1sUEsFBgAAAAAEAAQA9QAAAIgDAAAAAA==&#10;" path="m,c74,2,352,5,444,6e" filled="f" strokecolor="red" strokeweight=".25pt">
                        <v:path arrowok="t" o:connecttype="custom" o:connectlocs="0,0;444,6" o:connectangles="0,0"/>
                      </v:shape>
                      <v:shape id="Freeform 48" o:spid="_x0000_s1045" style="position:absolute;left:1431;top:10389;width:501;height: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Xzb8A&#10;AADcAAAADwAAAGRycy9kb3ducmV2LnhtbERPy4rCMBTdD/gP4QruxlTBsXSMIjoDLscHs740t02w&#10;uSlNtPXvzUJweTjv1WZwjbhTF6xnBbNpBoK49NpyreBy/v3MQYSIrLHxTAoeFGCzHn2ssNC+5yPd&#10;T7EWKYRDgQpMjG0hZSgNOQxT3xInrvKdw5hgV0vdYZ/CXSPnWfYlHVpODQZb2hkqr6ebU6Drxsz+&#10;+stRVnaf2/+fsK+uQanJeNh+g4g0xLf45T5oBYtlWpvOp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FfNvwAAANwAAAAPAAAAAAAAAAAAAAAAAJgCAABkcnMvZG93bnJl&#10;di54bWxQSwUGAAAAAAQABAD1AAAAhAMAAAAA&#10;" path="m,c83,1,397,5,501,6e" filled="f" strokecolor="red" strokeweight=".25pt">
                        <v:path arrowok="t" o:connecttype="custom" o:connectlocs="0,0;501,6" o:connectangles="0,0"/>
                      </v:shape>
                      <v:shape id="Freeform 49" o:spid="_x0000_s1046" style="position:absolute;left:1359;top:10311;width:567;height:6;visibility:visible;mso-wrap-style:square;v-text-anchor:top" coordsize="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g8cA&#10;AADcAAAADwAAAGRycy9kb3ducmV2LnhtbESP3UrDQBSE7wt9h+UUvGs3VdQ27baoKJVKoT95gEP2&#10;NInung3ZNYk+fVcQejnMzDfMct1bI1pqfOVYwXSSgCDOna64UJCd3sYzED4gazSOScEPeVivhoMl&#10;ptp1fKD2GAoRIexTVFCGUKdS+rwki37iauLonV1jMUTZFFI32EW4NfI2SR6kxYrjQok1vZSUfx2/&#10;rYLOWLvzO7PZfnzus9c799xmvwelbkb90wJEoD5cw//td63g/nEOf2fi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GYPHAAAA3AAAAA8AAAAAAAAAAAAAAAAAmAIAAGRy&#10;cy9kb3ducmV2LnhtbFBLBQYAAAAABAAEAPUAAACMAwAAAAA=&#10;" path="m,c94,1,449,5,567,6e" filled="f" strokecolor="red" strokeweight=".25pt">
                        <v:path arrowok="t" o:connecttype="custom" o:connectlocs="0,0;567,6" o:connectangles="0,0"/>
                      </v:shape>
                      <v:shape id="Freeform 50" o:spid="_x0000_s1047" style="position:absolute;left:1317;top:10227;width:600;height:6;visibility:visible;mso-wrap-style:square;v-text-anchor:top" coordsize="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DXcYA&#10;AADcAAAADwAAAGRycy9kb3ducmV2LnhtbESPT0vDQBTE7wW/w/IEb81GwTbGbIt/sC3ixaYVj8/s&#10;Mwnuvg3ZNYnfvisIHoeZ+Q1TrCdrxEC9bx0ruExSEMSV0y3XCg7l0zwD4QOyRuOYFPyQh/XqbFZg&#10;rt3IrzTsQy0ihH2OCpoQulxKXzVk0SeuI47ep+sthij7Wuoexwi3Rl6l6UJabDkuNNjRQ0PV1/7b&#10;KqDH4/O7Gd9McFvzceNehvJ+Myh1cT7d3YIINIX/8F97pxVcZ0v4PROPgFy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DXcYAAADcAAAADwAAAAAAAAAAAAAAAACYAgAAZHJz&#10;L2Rvd25yZXYueG1sUEsFBgAAAAAEAAQA9QAAAIsDAAAAAA==&#10;" path="m,c100,,475,5,600,6e" filled="f" strokecolor="red" strokeweight=".25pt">
                        <v:path arrowok="t" o:connecttype="custom" o:connectlocs="0,0;600,6" o:connectangles="0,0"/>
                      </v:shape>
                      <v:shape id="Freeform 51" o:spid="_x0000_s1048" style="position:absolute;left:1263;top:10143;width:660;height:6;visibility:visible;mso-wrap-style:square;v-text-anchor:top" coordsize="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l5cAA&#10;AADcAAAADwAAAGRycy9kb3ducmV2LnhtbERP3WrCMBS+H/gO4Qx2M2zqYKPURplCYTcOVn2AQ3Js&#10;qs1JSTLt3n65GOzy4/tvtrMbxY1CHDwrWBUlCGLtzcC9gtOxXVYgYkI2OHomBT8UYbtZPDRYG3/n&#10;L7p1qRc5hGONCmxKUy1l1JYcxsJPxJk7++AwZRh6aQLec7gb5UtZvkmHA+cGixPtLelr9+0U0KHT&#10;rZ8pHPyOyjHY50tsP5V6epzf1yASzelf/Of+MApeq7w2n8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Kl5cAAAADcAAAADwAAAAAAAAAAAAAAAACYAgAAZHJzL2Rvd25y&#10;ZXYueG1sUEsFBgAAAAAEAAQA9QAAAIUDAAAAAA==&#10;" path="m,c110,1,523,5,660,6e" filled="f" strokecolor="red" strokeweight=".25pt">
                        <v:path arrowok="t" o:connecttype="custom" o:connectlocs="0,0;660,6" o:connectangles="0,0"/>
                      </v:shape>
                      <v:shape id="Freeform 52" o:spid="_x0000_s1049" style="position:absolute;left:1233;top:10053;width:573;height:15;visibility:visible;mso-wrap-style:square;v-text-anchor:top" coordsize="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lf8YA&#10;AADcAAAADwAAAGRycy9kb3ducmV2LnhtbESPQYvCMBSE7wv+h/AEL4umuipajSKC4mVRqwjeHs2z&#10;LTYvpYna/fdmYWGPw8x8w8yXjSnFk2pXWFbQ70UgiFOrC84UnE+b7gSE88gaS8uk4IccLBetjznG&#10;2r74SM/EZyJA2MWoIPe+iqV0aU4GXc9WxMG72dqgD7LOpK7xFeCmlIMoGkuDBYeFHCta55Tek4dR&#10;sP3a7D+H/fN4eJDF9aKP39vkNFWq025WMxCeGv8f/mvvtILRZAq/Z8IRkI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tlf8YAAADcAAAADwAAAAAAAAAAAAAAAACYAgAAZHJz&#10;L2Rvd25yZXYueG1sUEsFBgAAAAAEAAQA9QAAAIsDAAAAAA==&#10;" path="m,c95,2,454,12,573,15e" filled="f" strokecolor="red" strokeweight=".25pt">
                        <v:path arrowok="t" o:connecttype="custom" o:connectlocs="0,0;573,15" o:connectangles="0,0"/>
                      </v:shape>
                      <v:shape id="Freeform 53" o:spid="_x0000_s1050" style="position:absolute;left:1215;top:9966;width:303;height:12;visibility:visible;mso-wrap-style:square;v-text-anchor:top" coordsize="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cMcEA&#10;AADcAAAADwAAAGRycy9kb3ducmV2LnhtbERPy4rCMBTdC/5DuMLsNFVQtGMU0VFciY9BmN2d5toW&#10;m5tOktH692YhuDyc93TemErcyPnSsoJ+LwFBnFldcq7g+7TujkH4gKyxskwKHuRhPmu3pphqe+cD&#10;3Y4hFzGEfYoKihDqVEqfFWTQ92xNHLmLdQZDhC6X2uE9hptKDpJkJA2WHBsKrGlZUHY9/hsFZynz&#10;3e7HbXFsN79/58l1X66+lProNItPEIGa8Ba/3FutYDiJ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CnDHBAAAA3AAAAA8AAAAAAAAAAAAAAAAAmAIAAGRycy9kb3du&#10;cmV2LnhtbFBLBQYAAAAABAAEAPUAAACGAwAAAAA=&#10;" path="m,c50,2,240,9,303,12e" filled="f" strokecolor="red" strokeweight=".25pt">
                        <v:path arrowok="t" o:connecttype="custom" o:connectlocs="0,0;303,12" o:connectangles="0,0"/>
                      </v:shape>
                    </v:group>
                  </w:pict>
                </mc:Fallback>
              </mc:AlternateContent>
            </w:r>
            <w:r w:rsidR="004A2F76" w:rsidRPr="00957AD9">
              <w:rPr>
                <w:color w:val="000000" w:themeColor="text1"/>
              </w:rPr>
              <mc:AlternateContent>
                <mc:Choice Requires="wpg">
                  <w:drawing>
                    <wp:anchor distT="0" distB="0" distL="114300" distR="114300" simplePos="0" relativeHeight="252351488" behindDoc="0" locked="0" layoutInCell="1" allowOverlap="1" wp14:anchorId="0128D7EA" wp14:editId="16EFD17A">
                      <wp:simplePos x="0" y="0"/>
                      <wp:positionH relativeFrom="column">
                        <wp:posOffset>714375</wp:posOffset>
                      </wp:positionH>
                      <wp:positionV relativeFrom="paragraph">
                        <wp:posOffset>5707380</wp:posOffset>
                      </wp:positionV>
                      <wp:extent cx="2861310" cy="1463675"/>
                      <wp:effectExtent l="0" t="0" r="0" b="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463675"/>
                                <a:chOff x="1125" y="8988"/>
                                <a:chExt cx="4506" cy="2305"/>
                              </a:xfrm>
                            </wpg:grpSpPr>
                            <wps:wsp>
                              <wps:cNvPr id="520" name="Freeform 5"/>
                              <wps:cNvSpPr>
                                <a:spLocks/>
                              </wps:cNvSpPr>
                              <wps:spPr bwMode="auto">
                                <a:xfrm>
                                  <a:off x="1150" y="9881"/>
                                  <a:ext cx="1979" cy="1042"/>
                                </a:xfrm>
                                <a:custGeom>
                                  <a:avLst/>
                                  <a:gdLst>
                                    <a:gd name="T0" fmla="*/ 0 w 2595"/>
                                    <a:gd name="T1" fmla="*/ 0 h 1365"/>
                                    <a:gd name="T2" fmla="*/ 2595 w 2595"/>
                                    <a:gd name="T3" fmla="*/ 1365 h 1365"/>
                                  </a:gdLst>
                                  <a:ahLst/>
                                  <a:cxnLst>
                                    <a:cxn ang="0">
                                      <a:pos x="T0" y="T1"/>
                                    </a:cxn>
                                    <a:cxn ang="0">
                                      <a:pos x="T2" y="T3"/>
                                    </a:cxn>
                                  </a:cxnLst>
                                  <a:rect l="0" t="0" r="r" b="b"/>
                                  <a:pathLst>
                                    <a:path w="2595" h="1365">
                                      <a:moveTo>
                                        <a:pt x="0" y="0"/>
                                      </a:moveTo>
                                      <a:cubicBezTo>
                                        <a:pt x="1695" y="255"/>
                                        <a:pt x="2295" y="1275"/>
                                        <a:pt x="2595" y="1365"/>
                                      </a:cubicBezTo>
                                    </a:path>
                                  </a:pathLst>
                                </a:cu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21" name="Freeform 6"/>
                              <wps:cNvSpPr>
                                <a:spLocks/>
                              </wps:cNvSpPr>
                              <wps:spPr bwMode="auto">
                                <a:xfrm>
                                  <a:off x="1226" y="8988"/>
                                  <a:ext cx="44" cy="931"/>
                                </a:xfrm>
                                <a:custGeom>
                                  <a:avLst/>
                                  <a:gdLst>
                                    <a:gd name="T0" fmla="*/ 15 w 44"/>
                                    <a:gd name="T1" fmla="*/ 931 h 931"/>
                                    <a:gd name="T2" fmla="*/ 0 w 44"/>
                                    <a:gd name="T3" fmla="*/ 0 h 931"/>
                                  </a:gdLst>
                                  <a:ahLst/>
                                  <a:cxnLst>
                                    <a:cxn ang="0">
                                      <a:pos x="T0" y="T1"/>
                                    </a:cxn>
                                    <a:cxn ang="0">
                                      <a:pos x="T2" y="T3"/>
                                    </a:cxn>
                                  </a:cxnLst>
                                  <a:rect l="0" t="0" r="r" b="b"/>
                                  <a:pathLst>
                                    <a:path w="44" h="931">
                                      <a:moveTo>
                                        <a:pt x="15" y="931"/>
                                      </a:moveTo>
                                      <a:cubicBezTo>
                                        <a:pt x="44" y="492"/>
                                        <a:pt x="19" y="178"/>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7"/>
                              <wps:cNvSpPr>
                                <a:spLocks/>
                              </wps:cNvSpPr>
                              <wps:spPr bwMode="auto">
                                <a:xfrm>
                                  <a:off x="3202" y="10998"/>
                                  <a:ext cx="2273" cy="136"/>
                                </a:xfrm>
                                <a:custGeom>
                                  <a:avLst/>
                                  <a:gdLst>
                                    <a:gd name="T0" fmla="*/ 0 w 2273"/>
                                    <a:gd name="T1" fmla="*/ 0 h 136"/>
                                    <a:gd name="T2" fmla="*/ 458 w 2273"/>
                                    <a:gd name="T3" fmla="*/ 132 h 136"/>
                                    <a:gd name="T4" fmla="*/ 2273 w 2273"/>
                                    <a:gd name="T5" fmla="*/ 64 h 136"/>
                                  </a:gdLst>
                                  <a:ahLst/>
                                  <a:cxnLst>
                                    <a:cxn ang="0">
                                      <a:pos x="T0" y="T1"/>
                                    </a:cxn>
                                    <a:cxn ang="0">
                                      <a:pos x="T2" y="T3"/>
                                    </a:cxn>
                                    <a:cxn ang="0">
                                      <a:pos x="T4" y="T5"/>
                                    </a:cxn>
                                  </a:cxnLst>
                                  <a:rect l="0" t="0" r="r" b="b"/>
                                  <a:pathLst>
                                    <a:path w="2273" h="136">
                                      <a:moveTo>
                                        <a:pt x="0" y="0"/>
                                      </a:moveTo>
                                      <a:cubicBezTo>
                                        <a:pt x="79" y="19"/>
                                        <a:pt x="77" y="128"/>
                                        <a:pt x="458" y="132"/>
                                      </a:cubicBezTo>
                                      <a:cubicBezTo>
                                        <a:pt x="839" y="136"/>
                                        <a:pt x="1713" y="52"/>
                                        <a:pt x="2273" y="6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8"/>
                              <wps:cNvSpPr>
                                <a:spLocks/>
                              </wps:cNvSpPr>
                              <wps:spPr bwMode="auto">
                                <a:xfrm>
                                  <a:off x="3345" y="9031"/>
                                  <a:ext cx="2286" cy="2262"/>
                                </a:xfrm>
                                <a:custGeom>
                                  <a:avLst/>
                                  <a:gdLst>
                                    <a:gd name="T0" fmla="*/ 2169 w 2286"/>
                                    <a:gd name="T1" fmla="*/ 1955 h 2262"/>
                                    <a:gd name="T2" fmla="*/ 1925 w 2286"/>
                                    <a:gd name="T3" fmla="*/ 1732 h 2262"/>
                                    <a:gd name="T4" fmla="*/ 0 w 2286"/>
                                    <a:gd name="T5" fmla="*/ 0 h 2262"/>
                                  </a:gdLst>
                                  <a:ahLst/>
                                  <a:cxnLst>
                                    <a:cxn ang="0">
                                      <a:pos x="T0" y="T1"/>
                                    </a:cxn>
                                    <a:cxn ang="0">
                                      <a:pos x="T2" y="T3"/>
                                    </a:cxn>
                                    <a:cxn ang="0">
                                      <a:pos x="T4" y="T5"/>
                                    </a:cxn>
                                  </a:cxnLst>
                                  <a:rect l="0" t="0" r="r" b="b"/>
                                  <a:pathLst>
                                    <a:path w="2286" h="2262">
                                      <a:moveTo>
                                        <a:pt x="2169" y="1955"/>
                                      </a:moveTo>
                                      <a:cubicBezTo>
                                        <a:pt x="2133" y="1926"/>
                                        <a:pt x="2286" y="2058"/>
                                        <a:pt x="1925" y="1732"/>
                                      </a:cubicBezTo>
                                      <a:cubicBezTo>
                                        <a:pt x="205" y="2262"/>
                                        <a:pt x="401" y="361"/>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9"/>
                              <wps:cNvSpPr>
                                <a:spLocks/>
                              </wps:cNvSpPr>
                              <wps:spPr bwMode="auto">
                                <a:xfrm>
                                  <a:off x="2094" y="10197"/>
                                  <a:ext cx="3466" cy="1033"/>
                                </a:xfrm>
                                <a:custGeom>
                                  <a:avLst/>
                                  <a:gdLst>
                                    <a:gd name="T0" fmla="*/ 0 w 3466"/>
                                    <a:gd name="T1" fmla="*/ 0 h 1033"/>
                                    <a:gd name="T2" fmla="*/ 906 w 3466"/>
                                    <a:gd name="T3" fmla="*/ 672 h 1033"/>
                                    <a:gd name="T4" fmla="*/ 1481 w 3466"/>
                                    <a:gd name="T5" fmla="*/ 989 h 1033"/>
                                    <a:gd name="T6" fmla="*/ 2706 w 3466"/>
                                    <a:gd name="T7" fmla="*/ 939 h 1033"/>
                                    <a:gd name="T8" fmla="*/ 3466 w 3466"/>
                                    <a:gd name="T9" fmla="*/ 909 h 1033"/>
                                  </a:gdLst>
                                  <a:ahLst/>
                                  <a:cxnLst>
                                    <a:cxn ang="0">
                                      <a:pos x="T0" y="T1"/>
                                    </a:cxn>
                                    <a:cxn ang="0">
                                      <a:pos x="T2" y="T3"/>
                                    </a:cxn>
                                    <a:cxn ang="0">
                                      <a:pos x="T4" y="T5"/>
                                    </a:cxn>
                                    <a:cxn ang="0">
                                      <a:pos x="T6" y="T7"/>
                                    </a:cxn>
                                    <a:cxn ang="0">
                                      <a:pos x="T8" y="T9"/>
                                    </a:cxn>
                                  </a:cxnLst>
                                  <a:rect l="0" t="0" r="r" b="b"/>
                                  <a:pathLst>
                                    <a:path w="3466" h="1033">
                                      <a:moveTo>
                                        <a:pt x="0" y="0"/>
                                      </a:moveTo>
                                      <a:cubicBezTo>
                                        <a:pt x="465" y="243"/>
                                        <a:pt x="666" y="477"/>
                                        <a:pt x="906" y="672"/>
                                      </a:cubicBezTo>
                                      <a:cubicBezTo>
                                        <a:pt x="1146" y="867"/>
                                        <a:pt x="1181" y="945"/>
                                        <a:pt x="1481" y="989"/>
                                      </a:cubicBezTo>
                                      <a:cubicBezTo>
                                        <a:pt x="1781" y="1033"/>
                                        <a:pt x="2375" y="952"/>
                                        <a:pt x="2706" y="939"/>
                                      </a:cubicBezTo>
                                      <a:cubicBezTo>
                                        <a:pt x="3037" y="926"/>
                                        <a:pt x="3308" y="915"/>
                                        <a:pt x="3466" y="909"/>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0"/>
                              <wps:cNvSpPr>
                                <a:spLocks/>
                              </wps:cNvSpPr>
                              <wps:spPr bwMode="auto">
                                <a:xfrm>
                                  <a:off x="2630" y="9061"/>
                                  <a:ext cx="850" cy="653"/>
                                </a:xfrm>
                                <a:custGeom>
                                  <a:avLst/>
                                  <a:gdLst>
                                    <a:gd name="T0" fmla="*/ 850 w 850"/>
                                    <a:gd name="T1" fmla="*/ 0 h 653"/>
                                    <a:gd name="T2" fmla="*/ 0 w 850"/>
                                    <a:gd name="T3" fmla="*/ 476 h 653"/>
                                    <a:gd name="T4" fmla="*/ 250 w 850"/>
                                    <a:gd name="T5" fmla="*/ 653 h 653"/>
                                  </a:gdLst>
                                  <a:ahLst/>
                                  <a:cxnLst>
                                    <a:cxn ang="0">
                                      <a:pos x="T0" y="T1"/>
                                    </a:cxn>
                                    <a:cxn ang="0">
                                      <a:pos x="T2" y="T3"/>
                                    </a:cxn>
                                    <a:cxn ang="0">
                                      <a:pos x="T4" y="T5"/>
                                    </a:cxn>
                                  </a:cxnLst>
                                  <a:rect l="0" t="0" r="r" b="b"/>
                                  <a:pathLst>
                                    <a:path w="850" h="653">
                                      <a:moveTo>
                                        <a:pt x="850" y="0"/>
                                      </a:moveTo>
                                      <a:cubicBezTo>
                                        <a:pt x="708" y="79"/>
                                        <a:pt x="100" y="367"/>
                                        <a:pt x="0" y="476"/>
                                      </a:cubicBezTo>
                                      <a:cubicBezTo>
                                        <a:pt x="140" y="546"/>
                                        <a:pt x="208" y="624"/>
                                        <a:pt x="250" y="65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1"/>
                              <wps:cNvSpPr>
                                <a:spLocks/>
                              </wps:cNvSpPr>
                              <wps:spPr bwMode="auto">
                                <a:xfrm>
                                  <a:off x="2110" y="9841"/>
                                  <a:ext cx="1700" cy="976"/>
                                </a:xfrm>
                                <a:custGeom>
                                  <a:avLst/>
                                  <a:gdLst>
                                    <a:gd name="T0" fmla="*/ 1010 w 1700"/>
                                    <a:gd name="T1" fmla="*/ 0 h 976"/>
                                    <a:gd name="T2" fmla="*/ 1700 w 1700"/>
                                    <a:gd name="T3" fmla="*/ 946 h 976"/>
                                    <a:gd name="T4" fmla="*/ 1190 w 1700"/>
                                    <a:gd name="T5" fmla="*/ 36 h 976"/>
                                  </a:gdLst>
                                  <a:ahLst/>
                                  <a:cxnLst>
                                    <a:cxn ang="0">
                                      <a:pos x="T0" y="T1"/>
                                    </a:cxn>
                                    <a:cxn ang="0">
                                      <a:pos x="T2" y="T3"/>
                                    </a:cxn>
                                    <a:cxn ang="0">
                                      <a:pos x="T4" y="T5"/>
                                    </a:cxn>
                                  </a:cxnLst>
                                  <a:rect l="0" t="0" r="r" b="b"/>
                                  <a:pathLst>
                                    <a:path w="1700" h="976">
                                      <a:moveTo>
                                        <a:pt x="1010" y="0"/>
                                      </a:moveTo>
                                      <a:cubicBezTo>
                                        <a:pt x="1250" y="176"/>
                                        <a:pt x="1690" y="556"/>
                                        <a:pt x="1700" y="946"/>
                                      </a:cubicBezTo>
                                      <a:cubicBezTo>
                                        <a:pt x="1200" y="976"/>
                                        <a:pt x="0" y="86"/>
                                        <a:pt x="1190" y="3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2"/>
                              <wps:cNvSpPr>
                                <a:spLocks/>
                              </wps:cNvSpPr>
                              <wps:spPr bwMode="auto">
                                <a:xfrm>
                                  <a:off x="1125" y="8994"/>
                                  <a:ext cx="1205" cy="889"/>
                                </a:xfrm>
                                <a:custGeom>
                                  <a:avLst/>
                                  <a:gdLst>
                                    <a:gd name="T0" fmla="*/ 0 w 1205"/>
                                    <a:gd name="T1" fmla="*/ 0 h 889"/>
                                    <a:gd name="T2" fmla="*/ 1205 w 1205"/>
                                    <a:gd name="T3" fmla="*/ 869 h 889"/>
                                  </a:gdLst>
                                  <a:ahLst/>
                                  <a:cxnLst>
                                    <a:cxn ang="0">
                                      <a:pos x="T0" y="T1"/>
                                    </a:cxn>
                                    <a:cxn ang="0">
                                      <a:pos x="T2" y="T3"/>
                                    </a:cxn>
                                  </a:cxnLst>
                                  <a:rect l="0" t="0" r="r" b="b"/>
                                  <a:pathLst>
                                    <a:path w="1205" h="889">
                                      <a:moveTo>
                                        <a:pt x="0" y="0"/>
                                      </a:moveTo>
                                      <a:cubicBezTo>
                                        <a:pt x="458" y="187"/>
                                        <a:pt x="985" y="889"/>
                                        <a:pt x="1205" y="869"/>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13"/>
                              <wps:cNvSpPr>
                                <a:spLocks/>
                              </wps:cNvSpPr>
                              <wps:spPr bwMode="auto">
                                <a:xfrm>
                                  <a:off x="1204" y="9863"/>
                                  <a:ext cx="837" cy="1229"/>
                                </a:xfrm>
                                <a:custGeom>
                                  <a:avLst/>
                                  <a:gdLst>
                                    <a:gd name="T0" fmla="*/ 0 w 837"/>
                                    <a:gd name="T1" fmla="*/ 0 h 1229"/>
                                    <a:gd name="T2" fmla="*/ 409 w 837"/>
                                    <a:gd name="T3" fmla="*/ 1227 h 1229"/>
                                    <a:gd name="T4" fmla="*/ 794 w 837"/>
                                    <a:gd name="T5" fmla="*/ 1228 h 1229"/>
                                  </a:gdLst>
                                  <a:ahLst/>
                                  <a:cxnLst>
                                    <a:cxn ang="0">
                                      <a:pos x="T0" y="T1"/>
                                    </a:cxn>
                                    <a:cxn ang="0">
                                      <a:pos x="T2" y="T3"/>
                                    </a:cxn>
                                    <a:cxn ang="0">
                                      <a:pos x="T4" y="T5"/>
                                    </a:cxn>
                                  </a:cxnLst>
                                  <a:rect l="0" t="0" r="r" b="b"/>
                                  <a:pathLst>
                                    <a:path w="837" h="1229">
                                      <a:moveTo>
                                        <a:pt x="0" y="0"/>
                                      </a:moveTo>
                                      <a:cubicBezTo>
                                        <a:pt x="4" y="574"/>
                                        <a:pt x="837" y="899"/>
                                        <a:pt x="409" y="1227"/>
                                      </a:cubicBezTo>
                                      <a:cubicBezTo>
                                        <a:pt x="478" y="1227"/>
                                        <a:pt x="740" y="1229"/>
                                        <a:pt x="794" y="1228"/>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
                              <wps:cNvSpPr>
                                <a:spLocks/>
                              </wps:cNvSpPr>
                              <wps:spPr bwMode="auto">
                                <a:xfrm>
                                  <a:off x="1823" y="10175"/>
                                  <a:ext cx="277" cy="1012"/>
                                </a:xfrm>
                                <a:custGeom>
                                  <a:avLst/>
                                  <a:gdLst>
                                    <a:gd name="T0" fmla="*/ 255 w 277"/>
                                    <a:gd name="T1" fmla="*/ 1012 h 1012"/>
                                    <a:gd name="T2" fmla="*/ 262 w 277"/>
                                    <a:gd name="T3" fmla="*/ 0 h 1012"/>
                                  </a:gdLst>
                                  <a:ahLst/>
                                  <a:cxnLst>
                                    <a:cxn ang="0">
                                      <a:pos x="T0" y="T1"/>
                                    </a:cxn>
                                    <a:cxn ang="0">
                                      <a:pos x="T2" y="T3"/>
                                    </a:cxn>
                                  </a:cxnLst>
                                  <a:rect l="0" t="0" r="r" b="b"/>
                                  <a:pathLst>
                                    <a:path w="277" h="1012">
                                      <a:moveTo>
                                        <a:pt x="255" y="1012"/>
                                      </a:moveTo>
                                      <a:cubicBezTo>
                                        <a:pt x="0" y="585"/>
                                        <a:pt x="277" y="282"/>
                                        <a:pt x="262"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5"/>
                              <wps:cNvSpPr>
                                <a:spLocks/>
                              </wps:cNvSpPr>
                              <wps:spPr bwMode="auto">
                                <a:xfrm>
                                  <a:off x="1482" y="11106"/>
                                  <a:ext cx="594" cy="93"/>
                                </a:xfrm>
                                <a:custGeom>
                                  <a:avLst/>
                                  <a:gdLst>
                                    <a:gd name="T0" fmla="*/ 123 w 594"/>
                                    <a:gd name="T1" fmla="*/ 0 h 93"/>
                                    <a:gd name="T2" fmla="*/ 78 w 594"/>
                                    <a:gd name="T3" fmla="*/ 93 h 93"/>
                                    <a:gd name="T4" fmla="*/ 594 w 594"/>
                                    <a:gd name="T5" fmla="*/ 93 h 93"/>
                                  </a:gdLst>
                                  <a:ahLst/>
                                  <a:cxnLst>
                                    <a:cxn ang="0">
                                      <a:pos x="T0" y="T1"/>
                                    </a:cxn>
                                    <a:cxn ang="0">
                                      <a:pos x="T2" y="T3"/>
                                    </a:cxn>
                                    <a:cxn ang="0">
                                      <a:pos x="T4" y="T5"/>
                                    </a:cxn>
                                  </a:cxnLst>
                                  <a:rect l="0" t="0" r="r" b="b"/>
                                  <a:pathLst>
                                    <a:path w="594" h="93">
                                      <a:moveTo>
                                        <a:pt x="123" y="0"/>
                                      </a:moveTo>
                                      <a:cubicBezTo>
                                        <a:pt x="116" y="15"/>
                                        <a:pt x="0" y="78"/>
                                        <a:pt x="78" y="93"/>
                                      </a:cubicBezTo>
                                      <a:cubicBezTo>
                                        <a:pt x="135" y="93"/>
                                        <a:pt x="487" y="93"/>
                                        <a:pt x="594" y="93"/>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6"/>
                              <wps:cNvSpPr>
                                <a:spLocks/>
                              </wps:cNvSpPr>
                              <wps:spPr bwMode="auto">
                                <a:xfrm>
                                  <a:off x="1710" y="10992"/>
                                  <a:ext cx="243" cy="1"/>
                                </a:xfrm>
                                <a:custGeom>
                                  <a:avLst/>
                                  <a:gdLst>
                                    <a:gd name="T0" fmla="*/ 0 w 243"/>
                                    <a:gd name="T1" fmla="*/ 0 h 1"/>
                                    <a:gd name="T2" fmla="*/ 243 w 243"/>
                                    <a:gd name="T3" fmla="*/ 0 h 1"/>
                                  </a:gdLst>
                                  <a:ahLst/>
                                  <a:cxnLst>
                                    <a:cxn ang="0">
                                      <a:pos x="T0" y="T1"/>
                                    </a:cxn>
                                    <a:cxn ang="0">
                                      <a:pos x="T2" y="T3"/>
                                    </a:cxn>
                                  </a:cxnLst>
                                  <a:rect l="0" t="0" r="r" b="b"/>
                                  <a:pathLst>
                                    <a:path w="243" h="1">
                                      <a:moveTo>
                                        <a:pt x="0" y="0"/>
                                      </a:moveTo>
                                      <a:cubicBezTo>
                                        <a:pt x="41" y="0"/>
                                        <a:pt x="193" y="0"/>
                                        <a:pt x="243"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7"/>
                              <wps:cNvSpPr>
                                <a:spLocks/>
                              </wps:cNvSpPr>
                              <wps:spPr bwMode="auto">
                                <a:xfrm>
                                  <a:off x="1743" y="10902"/>
                                  <a:ext cx="201" cy="1"/>
                                </a:xfrm>
                                <a:custGeom>
                                  <a:avLst/>
                                  <a:gdLst>
                                    <a:gd name="T0" fmla="*/ 0 w 201"/>
                                    <a:gd name="T1" fmla="*/ 0 h 1"/>
                                    <a:gd name="T2" fmla="*/ 201 w 201"/>
                                    <a:gd name="T3" fmla="*/ 0 h 1"/>
                                  </a:gdLst>
                                  <a:ahLst/>
                                  <a:cxnLst>
                                    <a:cxn ang="0">
                                      <a:pos x="T0" y="T1"/>
                                    </a:cxn>
                                    <a:cxn ang="0">
                                      <a:pos x="T2" y="T3"/>
                                    </a:cxn>
                                  </a:cxnLst>
                                  <a:rect l="0" t="0" r="r" b="b"/>
                                  <a:pathLst>
                                    <a:path w="201" h="1">
                                      <a:moveTo>
                                        <a:pt x="0" y="0"/>
                                      </a:moveTo>
                                      <a:cubicBezTo>
                                        <a:pt x="33" y="0"/>
                                        <a:pt x="159" y="0"/>
                                        <a:pt x="201"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8"/>
                              <wps:cNvSpPr>
                                <a:spLocks/>
                              </wps:cNvSpPr>
                              <wps:spPr bwMode="auto">
                                <a:xfrm>
                                  <a:off x="1719" y="10809"/>
                                  <a:ext cx="204" cy="1"/>
                                </a:xfrm>
                                <a:custGeom>
                                  <a:avLst/>
                                  <a:gdLst>
                                    <a:gd name="T0" fmla="*/ 0 w 204"/>
                                    <a:gd name="T1" fmla="*/ 0 h 1"/>
                                    <a:gd name="T2" fmla="*/ 204 w 204"/>
                                    <a:gd name="T3" fmla="*/ 0 h 1"/>
                                  </a:gdLst>
                                  <a:ahLst/>
                                  <a:cxnLst>
                                    <a:cxn ang="0">
                                      <a:pos x="T0" y="T1"/>
                                    </a:cxn>
                                    <a:cxn ang="0">
                                      <a:pos x="T2" y="T3"/>
                                    </a:cxn>
                                  </a:cxnLst>
                                  <a:rect l="0" t="0" r="r" b="b"/>
                                  <a:pathLst>
                                    <a:path w="204" h="1">
                                      <a:moveTo>
                                        <a:pt x="0" y="0"/>
                                      </a:moveTo>
                                      <a:cubicBezTo>
                                        <a:pt x="34" y="0"/>
                                        <a:pt x="162" y="0"/>
                                        <a:pt x="204"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19"/>
                              <wps:cNvSpPr>
                                <a:spLocks/>
                              </wps:cNvSpPr>
                              <wps:spPr bwMode="auto">
                                <a:xfrm>
                                  <a:off x="1674" y="10722"/>
                                  <a:ext cx="258" cy="1"/>
                                </a:xfrm>
                                <a:custGeom>
                                  <a:avLst/>
                                  <a:gdLst>
                                    <a:gd name="T0" fmla="*/ 0 w 258"/>
                                    <a:gd name="T1" fmla="*/ 0 h 1"/>
                                    <a:gd name="T2" fmla="*/ 258 w 258"/>
                                    <a:gd name="T3" fmla="*/ 0 h 1"/>
                                  </a:gdLst>
                                  <a:ahLst/>
                                  <a:cxnLst>
                                    <a:cxn ang="0">
                                      <a:pos x="T0" y="T1"/>
                                    </a:cxn>
                                    <a:cxn ang="0">
                                      <a:pos x="T2" y="T3"/>
                                    </a:cxn>
                                  </a:cxnLst>
                                  <a:rect l="0" t="0" r="r" b="b"/>
                                  <a:pathLst>
                                    <a:path w="258" h="1">
                                      <a:moveTo>
                                        <a:pt x="0" y="0"/>
                                      </a:moveTo>
                                      <a:cubicBezTo>
                                        <a:pt x="43" y="1"/>
                                        <a:pt x="204" y="0"/>
                                        <a:pt x="258"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20"/>
                              <wps:cNvSpPr>
                                <a:spLocks/>
                              </wps:cNvSpPr>
                              <wps:spPr bwMode="auto">
                                <a:xfrm>
                                  <a:off x="1623" y="10635"/>
                                  <a:ext cx="300" cy="3"/>
                                </a:xfrm>
                                <a:custGeom>
                                  <a:avLst/>
                                  <a:gdLst>
                                    <a:gd name="T0" fmla="*/ 0 w 300"/>
                                    <a:gd name="T1" fmla="*/ 0 h 3"/>
                                    <a:gd name="T2" fmla="*/ 300 w 300"/>
                                    <a:gd name="T3" fmla="*/ 3 h 3"/>
                                  </a:gdLst>
                                  <a:ahLst/>
                                  <a:cxnLst>
                                    <a:cxn ang="0">
                                      <a:pos x="T0" y="T1"/>
                                    </a:cxn>
                                    <a:cxn ang="0">
                                      <a:pos x="T2" y="T3"/>
                                    </a:cxn>
                                  </a:cxnLst>
                                  <a:rect l="0" t="0" r="r" b="b"/>
                                  <a:pathLst>
                                    <a:path w="300" h="3">
                                      <a:moveTo>
                                        <a:pt x="0" y="0"/>
                                      </a:moveTo>
                                      <a:cubicBezTo>
                                        <a:pt x="49" y="0"/>
                                        <a:pt x="238" y="3"/>
                                        <a:pt x="300" y="3"/>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1"/>
                              <wps:cNvSpPr>
                                <a:spLocks/>
                              </wps:cNvSpPr>
                              <wps:spPr bwMode="auto">
                                <a:xfrm>
                                  <a:off x="1560" y="10551"/>
                                  <a:ext cx="372" cy="1"/>
                                </a:xfrm>
                                <a:custGeom>
                                  <a:avLst/>
                                  <a:gdLst>
                                    <a:gd name="T0" fmla="*/ 0 w 372"/>
                                    <a:gd name="T1" fmla="*/ 0 h 1"/>
                                    <a:gd name="T2" fmla="*/ 372 w 372"/>
                                    <a:gd name="T3" fmla="*/ 0 h 1"/>
                                  </a:gdLst>
                                  <a:ahLst/>
                                  <a:cxnLst>
                                    <a:cxn ang="0">
                                      <a:pos x="T0" y="T1"/>
                                    </a:cxn>
                                    <a:cxn ang="0">
                                      <a:pos x="T2" y="T3"/>
                                    </a:cxn>
                                  </a:cxnLst>
                                  <a:rect l="0" t="0" r="r" b="b"/>
                                  <a:pathLst>
                                    <a:path w="372" h="1">
                                      <a:moveTo>
                                        <a:pt x="0" y="0"/>
                                      </a:moveTo>
                                      <a:cubicBezTo>
                                        <a:pt x="62" y="0"/>
                                        <a:pt x="295" y="0"/>
                                        <a:pt x="372" y="0"/>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22"/>
                              <wps:cNvSpPr>
                                <a:spLocks/>
                              </wps:cNvSpPr>
                              <wps:spPr bwMode="auto">
                                <a:xfrm>
                                  <a:off x="1482" y="10467"/>
                                  <a:ext cx="444" cy="6"/>
                                </a:xfrm>
                                <a:custGeom>
                                  <a:avLst/>
                                  <a:gdLst>
                                    <a:gd name="T0" fmla="*/ 0 w 444"/>
                                    <a:gd name="T1" fmla="*/ 0 h 6"/>
                                    <a:gd name="T2" fmla="*/ 444 w 444"/>
                                    <a:gd name="T3" fmla="*/ 6 h 6"/>
                                  </a:gdLst>
                                  <a:ahLst/>
                                  <a:cxnLst>
                                    <a:cxn ang="0">
                                      <a:pos x="T0" y="T1"/>
                                    </a:cxn>
                                    <a:cxn ang="0">
                                      <a:pos x="T2" y="T3"/>
                                    </a:cxn>
                                  </a:cxnLst>
                                  <a:rect l="0" t="0" r="r" b="b"/>
                                  <a:pathLst>
                                    <a:path w="444" h="6">
                                      <a:moveTo>
                                        <a:pt x="0" y="0"/>
                                      </a:moveTo>
                                      <a:cubicBezTo>
                                        <a:pt x="74" y="2"/>
                                        <a:pt x="352" y="5"/>
                                        <a:pt x="444"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23"/>
                              <wps:cNvSpPr>
                                <a:spLocks/>
                              </wps:cNvSpPr>
                              <wps:spPr bwMode="auto">
                                <a:xfrm>
                                  <a:off x="1431" y="10389"/>
                                  <a:ext cx="501" cy="6"/>
                                </a:xfrm>
                                <a:custGeom>
                                  <a:avLst/>
                                  <a:gdLst>
                                    <a:gd name="T0" fmla="*/ 0 w 501"/>
                                    <a:gd name="T1" fmla="*/ 0 h 6"/>
                                    <a:gd name="T2" fmla="*/ 501 w 501"/>
                                    <a:gd name="T3" fmla="*/ 6 h 6"/>
                                  </a:gdLst>
                                  <a:ahLst/>
                                  <a:cxnLst>
                                    <a:cxn ang="0">
                                      <a:pos x="T0" y="T1"/>
                                    </a:cxn>
                                    <a:cxn ang="0">
                                      <a:pos x="T2" y="T3"/>
                                    </a:cxn>
                                  </a:cxnLst>
                                  <a:rect l="0" t="0" r="r" b="b"/>
                                  <a:pathLst>
                                    <a:path w="501" h="6">
                                      <a:moveTo>
                                        <a:pt x="0" y="0"/>
                                      </a:moveTo>
                                      <a:cubicBezTo>
                                        <a:pt x="83" y="1"/>
                                        <a:pt x="397" y="5"/>
                                        <a:pt x="501"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24"/>
                              <wps:cNvSpPr>
                                <a:spLocks/>
                              </wps:cNvSpPr>
                              <wps:spPr bwMode="auto">
                                <a:xfrm>
                                  <a:off x="1359" y="10311"/>
                                  <a:ext cx="567" cy="6"/>
                                </a:xfrm>
                                <a:custGeom>
                                  <a:avLst/>
                                  <a:gdLst>
                                    <a:gd name="T0" fmla="*/ 0 w 567"/>
                                    <a:gd name="T1" fmla="*/ 0 h 6"/>
                                    <a:gd name="T2" fmla="*/ 567 w 567"/>
                                    <a:gd name="T3" fmla="*/ 6 h 6"/>
                                  </a:gdLst>
                                  <a:ahLst/>
                                  <a:cxnLst>
                                    <a:cxn ang="0">
                                      <a:pos x="T0" y="T1"/>
                                    </a:cxn>
                                    <a:cxn ang="0">
                                      <a:pos x="T2" y="T3"/>
                                    </a:cxn>
                                  </a:cxnLst>
                                  <a:rect l="0" t="0" r="r" b="b"/>
                                  <a:pathLst>
                                    <a:path w="567" h="6">
                                      <a:moveTo>
                                        <a:pt x="0" y="0"/>
                                      </a:moveTo>
                                      <a:cubicBezTo>
                                        <a:pt x="94" y="1"/>
                                        <a:pt x="449" y="5"/>
                                        <a:pt x="567"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25"/>
                              <wps:cNvSpPr>
                                <a:spLocks/>
                              </wps:cNvSpPr>
                              <wps:spPr bwMode="auto">
                                <a:xfrm>
                                  <a:off x="1317" y="10227"/>
                                  <a:ext cx="600" cy="6"/>
                                </a:xfrm>
                                <a:custGeom>
                                  <a:avLst/>
                                  <a:gdLst>
                                    <a:gd name="T0" fmla="*/ 0 w 600"/>
                                    <a:gd name="T1" fmla="*/ 0 h 6"/>
                                    <a:gd name="T2" fmla="*/ 600 w 600"/>
                                    <a:gd name="T3" fmla="*/ 6 h 6"/>
                                  </a:gdLst>
                                  <a:ahLst/>
                                  <a:cxnLst>
                                    <a:cxn ang="0">
                                      <a:pos x="T0" y="T1"/>
                                    </a:cxn>
                                    <a:cxn ang="0">
                                      <a:pos x="T2" y="T3"/>
                                    </a:cxn>
                                  </a:cxnLst>
                                  <a:rect l="0" t="0" r="r" b="b"/>
                                  <a:pathLst>
                                    <a:path w="600" h="6">
                                      <a:moveTo>
                                        <a:pt x="0" y="0"/>
                                      </a:moveTo>
                                      <a:cubicBezTo>
                                        <a:pt x="100" y="0"/>
                                        <a:pt x="475" y="5"/>
                                        <a:pt x="600"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26"/>
                              <wps:cNvSpPr>
                                <a:spLocks/>
                              </wps:cNvSpPr>
                              <wps:spPr bwMode="auto">
                                <a:xfrm>
                                  <a:off x="1263" y="10143"/>
                                  <a:ext cx="660" cy="6"/>
                                </a:xfrm>
                                <a:custGeom>
                                  <a:avLst/>
                                  <a:gdLst>
                                    <a:gd name="T0" fmla="*/ 0 w 660"/>
                                    <a:gd name="T1" fmla="*/ 0 h 6"/>
                                    <a:gd name="T2" fmla="*/ 660 w 660"/>
                                    <a:gd name="T3" fmla="*/ 6 h 6"/>
                                  </a:gdLst>
                                  <a:ahLst/>
                                  <a:cxnLst>
                                    <a:cxn ang="0">
                                      <a:pos x="T0" y="T1"/>
                                    </a:cxn>
                                    <a:cxn ang="0">
                                      <a:pos x="T2" y="T3"/>
                                    </a:cxn>
                                  </a:cxnLst>
                                  <a:rect l="0" t="0" r="r" b="b"/>
                                  <a:pathLst>
                                    <a:path w="660" h="6">
                                      <a:moveTo>
                                        <a:pt x="0" y="0"/>
                                      </a:moveTo>
                                      <a:cubicBezTo>
                                        <a:pt x="110" y="1"/>
                                        <a:pt x="523" y="5"/>
                                        <a:pt x="660" y="6"/>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27"/>
                              <wps:cNvSpPr>
                                <a:spLocks/>
                              </wps:cNvSpPr>
                              <wps:spPr bwMode="auto">
                                <a:xfrm>
                                  <a:off x="1233" y="10053"/>
                                  <a:ext cx="573" cy="15"/>
                                </a:xfrm>
                                <a:custGeom>
                                  <a:avLst/>
                                  <a:gdLst>
                                    <a:gd name="T0" fmla="*/ 0 w 573"/>
                                    <a:gd name="T1" fmla="*/ 0 h 15"/>
                                    <a:gd name="T2" fmla="*/ 573 w 573"/>
                                    <a:gd name="T3" fmla="*/ 15 h 15"/>
                                  </a:gdLst>
                                  <a:ahLst/>
                                  <a:cxnLst>
                                    <a:cxn ang="0">
                                      <a:pos x="T0" y="T1"/>
                                    </a:cxn>
                                    <a:cxn ang="0">
                                      <a:pos x="T2" y="T3"/>
                                    </a:cxn>
                                  </a:cxnLst>
                                  <a:rect l="0" t="0" r="r" b="b"/>
                                  <a:pathLst>
                                    <a:path w="573" h="15">
                                      <a:moveTo>
                                        <a:pt x="0" y="0"/>
                                      </a:moveTo>
                                      <a:cubicBezTo>
                                        <a:pt x="95" y="2"/>
                                        <a:pt x="454" y="12"/>
                                        <a:pt x="573" y="15"/>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28"/>
                              <wps:cNvSpPr>
                                <a:spLocks/>
                              </wps:cNvSpPr>
                              <wps:spPr bwMode="auto">
                                <a:xfrm>
                                  <a:off x="1215" y="9966"/>
                                  <a:ext cx="303" cy="12"/>
                                </a:xfrm>
                                <a:custGeom>
                                  <a:avLst/>
                                  <a:gdLst>
                                    <a:gd name="T0" fmla="*/ 0 w 303"/>
                                    <a:gd name="T1" fmla="*/ 0 h 12"/>
                                    <a:gd name="T2" fmla="*/ 303 w 303"/>
                                    <a:gd name="T3" fmla="*/ 12 h 12"/>
                                  </a:gdLst>
                                  <a:ahLst/>
                                  <a:cxnLst>
                                    <a:cxn ang="0">
                                      <a:pos x="T0" y="T1"/>
                                    </a:cxn>
                                    <a:cxn ang="0">
                                      <a:pos x="T2" y="T3"/>
                                    </a:cxn>
                                  </a:cxnLst>
                                  <a:rect l="0" t="0" r="r" b="b"/>
                                  <a:pathLst>
                                    <a:path w="303" h="12">
                                      <a:moveTo>
                                        <a:pt x="0" y="0"/>
                                      </a:moveTo>
                                      <a:cubicBezTo>
                                        <a:pt x="50" y="2"/>
                                        <a:pt x="240" y="9"/>
                                        <a:pt x="303" y="12"/>
                                      </a:cubicBezTo>
                                    </a:path>
                                  </a:pathLst>
                                </a:custGeom>
                                <a:noFill/>
                                <a:ln w="31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3" o:spid="_x0000_s1026" style="position:absolute;margin-left:56.25pt;margin-top:449.4pt;width:225.3pt;height:115.25pt;z-index:252351488" coordorigin="1125,8988" coordsize="450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">
                      <v:shape id="Freeform 5" o:spid="_x0000_s1027" style="position:absolute;left:1150;top:9881;width:1979;height:1042;visibility:visible;mso-wrap-style:square;v-text-anchor:top" coordsize="259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3JMIA&#10;AADcAAAADwAAAGRycy9kb3ducmV2LnhtbERPz2vCMBS+D/wfwhO8jJkqbEhnLFMm1J2mrvdH82yD&#10;zUvbZG333y+HwY4f3+9tNtlGDNR741jBapmAIC6dNlwp+LoenzYgfEDW2DgmBT/kIdvNHraYajfy&#10;mYZLqEQMYZ+igjqENpXSlzVZ9EvXEkfu5nqLIcK+krrHMYbbRq6T5EVaNBwbamzpUFN5v3xbBbf3&#10;1b3Ym+50evwIuujMWJT5p1KL+fT2CiLQFP7Ff+5cK3hex/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TckwgAAANwAAAAPAAAAAAAAAAAAAAAAAJgCAABkcnMvZG93&#10;bnJldi54bWxQSwUGAAAAAAQABAD1AAAAhwMAAAAA&#10;" path="m,c1695,255,2295,1275,2595,1365e" filled="f" fillcolor="red" strokecolor="red">
                        <v:path arrowok="t" o:connecttype="custom" o:connectlocs="0,0;1979,1042" o:connectangles="0,0"/>
                      </v:shape>
                      <v:shape id="Freeform 6" o:spid="_x0000_s1028" style="position:absolute;left:1226;top:8988;width:44;height:931;visibility:visible;mso-wrap-style:square;v-text-anchor:top" coordsize="4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yn8MA&#10;AADcAAAADwAAAGRycy9kb3ducmV2LnhtbESPQYvCMBSE78L+h/AWvGmqsEW6RlnExUUEsbr3R/Ns&#10;i81LSaJWf70RBI/DzHzDTOedacSFnK8tKxgNExDEhdU1lwoO+9/BBIQPyBoby6TgRh7ms4/eFDNt&#10;r7yjSx5KESHsM1RQhdBmUvqiIoN+aFvi6B2tMxiidKXUDq8Rbho5TpJUGqw5LlTY0qKi4pSfjYJ/&#10;X2xXZZrmzW25vbvNernI60Sp/mf38w0iUBfe4Vf7Tyv4Go/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yn8MAAADcAAAADwAAAAAAAAAAAAAAAACYAgAAZHJzL2Rv&#10;d25yZXYueG1sUEsFBgAAAAAEAAQA9QAAAIgDAAAAAA==&#10;" path="m15,931c44,492,19,178,,e" filled="f" strokeweight=".25pt">
                        <v:path arrowok="t" o:connecttype="custom" o:connectlocs="15,931;0,0" o:connectangles="0,0"/>
                      </v:shape>
                      <v:shape id="Freeform 7" o:spid="_x0000_s1029" style="position:absolute;left:3202;top:10998;width:2273;height:136;visibility:visible;mso-wrap-style:square;v-text-anchor:top" coordsize="227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mZ8cA&#10;AADcAAAADwAAAGRycy9kb3ducmV2LnhtbESPQWvCQBSE7wX/w/KEXopuTKlIdBURhFIotEkjeHtk&#10;n0kw+zZktybpr+8WhB6HmfmG2ewG04gbda62rGAxj0AQF1bXXCr4yo6zFQjnkTU2lknBSA5228nD&#10;BhNte/6kW+pLESDsElRQed8mUrqiIoNublvi4F1sZ9AH2ZVSd9gHuGlkHEVLabDmsFBhS4eKimv6&#10;bRQc0h/MT9lH6q/F2/L9/Jw3T+NCqcfpsF+D8DT4//C9/aoVvMQx/J0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LZmfHAAAA3AAAAA8AAAAAAAAAAAAAAAAAmAIAAGRy&#10;cy9kb3ducmV2LnhtbFBLBQYAAAAABAAEAPUAAACMAwAAAAA=&#10;" path="m,c79,19,77,128,458,132,839,136,1713,52,2273,64e" filled="f" strokeweight=".25pt">
                        <v:path arrowok="t" o:connecttype="custom" o:connectlocs="0,0;458,132;2273,64" o:connectangles="0,0,0"/>
                      </v:shape>
                      <v:shape id="Freeform 8" o:spid="_x0000_s1030" style="position:absolute;left:3345;top:9031;width:2286;height:2262;visibility:visible;mso-wrap-style:square;v-text-anchor:top" coordsize="22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BM8YA&#10;AADcAAAADwAAAGRycy9kb3ducmV2LnhtbESPQWvCQBSE74X+h+UVvBTdaFFKmlVUUIoFQSuU3h7Z&#10;l2xo9m3Irhr99a5Q8DjMzDdMNutsLU7U+sqxguEgAUGcO11xqeDwveq/g/ABWWPtmBRcyMNs+vyU&#10;YardmXd02odSRAj7FBWYEJpUSp8bsugHriGOXuFaiyHKtpS6xXOE21qOkmQiLVYcFww2tDSU/+2P&#10;VkHZXa7zVz+WZn3cfv0ufjZWFhOlei/d/ANEoC48wv/tT61gPHqD+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CBM8YAAADcAAAADwAAAAAAAAAAAAAAAACYAgAAZHJz&#10;L2Rvd25yZXYueG1sUEsFBgAAAAAEAAQA9QAAAIsDAAAAAA==&#10;" path="m2169,1955v-36,-29,117,103,-244,-223c205,2262,401,361,,e" filled="f" strokeweight=".25pt">
                        <v:path arrowok="t" o:connecttype="custom" o:connectlocs="2169,1955;1925,1732;0,0" o:connectangles="0,0,0"/>
                      </v:shape>
                      <v:shape id="Freeform 9" o:spid="_x0000_s1031" style="position:absolute;left:2094;top:10197;width:3466;height:1033;visibility:visible;mso-wrap-style:square;v-text-anchor:top" coordsize="346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x1sYA&#10;AADcAAAADwAAAGRycy9kb3ducmV2LnhtbESPQWvCQBCF70L/wzKF3nTT0KaaukpIERW8NC14HbLT&#10;JJidDdltkv77riB4fLx535u33k6mFQP1rrGs4HkRgSAurW64UvD9tZsvQTiPrLG1TAr+yMF28zBb&#10;Y6rtyJ80FL4SAcIuRQW1910qpStrMugWtiMO3o/tDfog+0rqHscAN62MoyiRBhsODTV2lNdUXopf&#10;E96Q5+XbmPuk2me7/Sm5HD9wdVTq6XHK3kF4mvz9+JY+aAWv8QtcxwQC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5x1sYAAADcAAAADwAAAAAAAAAAAAAAAACYAgAAZHJz&#10;L2Rvd25yZXYueG1sUEsFBgAAAAAEAAQA9QAAAIsDAAAAAA==&#10;" path="m,c465,243,666,477,906,672v240,195,275,273,575,317c1781,1033,2375,952,2706,939v331,-13,602,-24,760,-30e" filled="f" strokeweight=".25pt">
                        <v:path arrowok="t" o:connecttype="custom" o:connectlocs="0,0;906,672;1481,989;2706,939;3466,909" o:connectangles="0,0,0,0,0"/>
                      </v:shape>
                      <v:shape id="Freeform 10" o:spid="_x0000_s1032" style="position:absolute;left:2630;top:9061;width:850;height:653;visibility:visible;mso-wrap-style:square;v-text-anchor:top" coordsize="8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c18QA&#10;AADcAAAADwAAAGRycy9kb3ducmV2LnhtbESPT4vCMBTE7wt+h/CEvYimytY/1SiiCB72YlX0+Gie&#10;bbF5KU1Wu9/eLAh7HGbmN8xi1ZpKPKhxpWUFw0EEgjizuuRcwem4609BOI+ssbJMCn7JwWrZ+Vhg&#10;ou2TD/RIfS4ChF2CCgrv60RKlxVk0A1sTRy8m20M+iCbXOoGnwFuKjmKorE0WHJYKLCmTUHZPf0x&#10;Cs7phtbfk94ld9evchZvM64ip9Rnt13PQXhq/X/43d5rBfEoh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3NfEAAAA3AAAAA8AAAAAAAAAAAAAAAAAmAIAAGRycy9k&#10;b3ducmV2LnhtbFBLBQYAAAAABAAEAPUAAACJAwAAAAA=&#10;" path="m850,c708,79,100,367,,476v140,70,208,148,250,177e" filled="f" strokeweight=".25pt">
                        <v:path arrowok="t" o:connecttype="custom" o:connectlocs="850,0;0,476;250,653" o:connectangles="0,0,0"/>
                      </v:shape>
                      <v:shape id="Freeform 11" o:spid="_x0000_s1033" style="position:absolute;left:2110;top:9841;width:1700;height:976;visibility:visible;mso-wrap-style:square;v-text-anchor:top" coordsize="170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0nMYA&#10;AADcAAAADwAAAGRycy9kb3ducmV2LnhtbESPQWvCQBSE70L/w/IKvUjdGKwtaTYiSkEUxGoRentk&#10;X5Ng9m3IbmL8991CweMwM98w6WIwteipdZVlBdNJBII4t7riQsHX6eP5DYTzyBpry6TgRg4W2cMo&#10;xUTbK39Sf/SFCBB2CSoovW8SKV1ekkE3sQ1x8H5sa9AH2RZSt3gNcFPLOIrm0mDFYaHEhlYl5Zdj&#10;ZxTstofzdz+rdlKezXj6it1p7fZKPT0Oy3cQngZ/D/+3N1rBSzyH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F0nMYAAADcAAAADwAAAAAAAAAAAAAAAACYAgAAZHJz&#10;L2Rvd25yZXYueG1sUEsFBgAAAAAEAAQA9QAAAIsDAAAAAA==&#10;" path="m1010,v240,176,680,556,690,946c1200,976,,86,1190,36e" filled="f" strokeweight=".25pt">
                        <v:path arrowok="t" o:connecttype="custom" o:connectlocs="1010,0;1700,946;1190,36" o:connectangles="0,0,0"/>
                      </v:shape>
                      <v:shape id="Freeform 12" o:spid="_x0000_s1034" style="position:absolute;left:1125;top:8994;width:1205;height:889;visibility:visible;mso-wrap-style:square;v-text-anchor:top" coordsize="120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Zt8UA&#10;AADcAAAADwAAAGRycy9kb3ducmV2LnhtbESPzWrDMBCE74W8g9hAb40cQ53gRgkhEGjpqW4Selys&#10;je3EWhlJ9c/bV4VCj8PMfMNsdqNpRU/ON5YVLBcJCOLS6oYrBafP49MahA/IGlvLpGAiD7vt7GGD&#10;ubYDf1BfhEpECPscFdQhdLmUvqzJoF/Yjjh6V+sMhihdJbXDIcJNK9MkyaTBhuNCjR0dairvxbdR&#10;YKe32+QamtrsNJbn1c19DZd3pR7n4/4FRKAx/If/2q9awXO6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5m3xQAAANwAAAAPAAAAAAAAAAAAAAAAAJgCAABkcnMv&#10;ZG93bnJldi54bWxQSwUGAAAAAAQABAD1AAAAigMAAAAA&#10;" path="m,c458,187,985,889,1205,869e" filled="f" strokeweight=".5pt">
                        <v:path arrowok="t" o:connecttype="custom" o:connectlocs="0,0;1205,869" o:connectangles="0,0"/>
                      </v:shape>
                      <v:shape id="Freeform 13" o:spid="_x0000_s1035" style="position:absolute;left:1204;top:9863;width:837;height:1229;visibility:visible;mso-wrap-style:square;v-text-anchor:top" coordsize="83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Sr8IA&#10;AADcAAAADwAAAGRycy9kb3ducmV2LnhtbERP3WrCMBS+F/YO4Qx2Z9MJK9IZxW2KYxeytnuAQ3PW&#10;BpuT0sTavr25GOzy4/vf7CbbiZEGbxwreE5SEMS104YbBT/VcbkG4QOyxs4xKZjJw277sNhgrt2N&#10;CxrL0IgYwj5HBW0IfS6lr1uy6BPXE0fu1w0WQ4RDI/WAtxhuO7lK00xaNBwbWuzpvaX6Ul6tgmL8&#10;upZZeu4Nfp/IVPPH2yFUSj09TvtXEIGm8C/+c39qBS+ruDaei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tKvwgAAANwAAAAPAAAAAAAAAAAAAAAAAJgCAABkcnMvZG93&#10;bnJldi54bWxQSwUGAAAAAAQABAD1AAAAhwMAAAAA&#10;" path="m,c4,574,837,899,409,1227v69,,331,2,385,1e" filled="f" strokecolor="red">
                        <v:path arrowok="t" o:connecttype="custom" o:connectlocs="0,0;409,1227;794,1228" o:connectangles="0,0,0"/>
                      </v:shape>
                      <v:shape id="Freeform 14" o:spid="_x0000_s1036" style="position:absolute;left:1823;top:10175;width:277;height:1012;visibility:visible;mso-wrap-style:square;v-text-anchor:top" coordsize="277,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zrsQA&#10;AADcAAAADwAAAGRycy9kb3ducmV2LnhtbESPQWvCQBSE70L/w/IKXqRuFBRNXaUVRfFW2+L1kX3N&#10;hmbfhuyaRH+9Kwgeh5n5hlmsOluKhmpfOFYwGiYgiDOnC84V/Hxv32YgfEDWWDomBRfysFq+9BaY&#10;atfyFzXHkIsIYZ+iAhNClUrpM0MW/dBVxNH7c7XFEGWdS11jG+G2lOMkmUqLBccFgxWtDWX/x7NV&#10;cGrayvBpM59df4lHupvuBp8Hpfqv3cc7iEBdeIYf7b1WMBnP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s67EAAAA3AAAAA8AAAAAAAAAAAAAAAAAmAIAAGRycy9k&#10;b3ducmV2LnhtbFBLBQYAAAAABAAEAPUAAACJAwAAAAA=&#10;" path="m255,1012c,585,277,282,262,e" filled="f" strokecolor="red">
                        <v:path arrowok="t" o:connecttype="custom" o:connectlocs="255,1012;262,0" o:connectangles="0,0"/>
                      </v:shape>
                      <v:shape id="Freeform 15" o:spid="_x0000_s1037" style="position:absolute;left:1482;top:11106;width:594;height:93;visibility:visible;mso-wrap-style:square;v-text-anchor:top" coordsize="5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onsQA&#10;AADcAAAADwAAAGRycy9kb3ducmV2LnhtbERPy2rCQBTdF/oPwy10Vyda6iNmFCkIFeyiVsXlJXOT&#10;CWbuhMxEU7/eWRRcHs47W/a2FhdqfeVYwXCQgCDOna64VLD/Xb9NQfiArLF2TAr+yMNy8fyUYard&#10;lX/osguliCHsU1RgQmhSKX1uyKIfuIY4coVrLYYI21LqFq8x3NZylCRjabHi2GCwoU9D+XnXWQXr&#10;yWk7MbdDMus2x8N4uym+Cy+Ven3pV3MQgfrwEP+7v7SCj/c4P56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6J7EAAAA3AAAAA8AAAAAAAAAAAAAAAAAmAIAAGRycy9k&#10;b3ducmV2LnhtbFBLBQYAAAAABAAEAPUAAACJAwAAAAA=&#10;" path="m123,c116,15,,78,78,93v57,,409,,516,e" filled="f" strokecolor="red">
                        <v:path arrowok="t" o:connecttype="custom" o:connectlocs="123,0;78,93;594,93" o:connectangles="0,0,0"/>
                      </v:shape>
                      <v:shape id="Freeform 16" o:spid="_x0000_s1038" style="position:absolute;left:1710;top:10992;width:243;height: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gkcMA&#10;AADcAAAADwAAAGRycy9kb3ducmV2LnhtbESPzYrCQBCE7wu+w9AL3nQSRXGzmUjwB7x4WPUBmkyb&#10;hM30hMwYk7d3FoQ9FlX1FZVuB9OInjpXW1YQzyMQxIXVNZcKbtfjbAPCeWSNjWVSMJKDbTb5SDHR&#10;9sk/1F98KQKEXYIKKu/bREpXVGTQzW1LHLy77Qz6ILtS6g6fAW4auYiitTRYc1iosKVdRcXv5WEU&#10;9Izj8n7OR+u+Dv2Q769xbPZKTT+H/BuEp8H/h9/tk1awWsbwdyYc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gkcMAAADcAAAADwAAAAAAAAAAAAAAAACYAgAAZHJzL2Rv&#10;d25yZXYueG1sUEsFBgAAAAAEAAQA9QAAAIgDAAAAAA==&#10;" path="m,c41,,193,,243,e" filled="f" strokecolor="red" strokeweight=".25pt">
                        <v:path arrowok="t" o:connecttype="custom" o:connectlocs="0,0;243,0" o:connectangles="0,0"/>
                      </v:shape>
                      <v:shape id="Freeform 17" o:spid="_x0000_s1039" style="position:absolute;left:1743;top:10902;width:201;height: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M0MIA&#10;AADcAAAADwAAAGRycy9kb3ducmV2LnhtbESPzYrCQBCE74LvMLSwN53oYliyjiKCIMte/Ls3mTYJ&#10;ZnpCpqNxn35HEDwWVfUVtVj1rlY3akPl2cB0koAizr2tuDBwOm7HX6CCIFusPZOBBwVYLYeDBWbW&#10;33lPt4MUKkI4ZGigFGkyrUNeksMw8Q1x9C6+dShRtoW2Ld4j3NV6liSpdlhxXCixoU1J+fXQOQN+&#10;9yc1pV2y+T3J5RzWP7bvUmM+Rv36G5RQL+/wq72zBuafM3ieiUd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gzQwgAAANwAAAAPAAAAAAAAAAAAAAAAAJgCAABkcnMvZG93&#10;bnJldi54bWxQSwUGAAAAAAQABAD1AAAAhwMAAAAA&#10;" path="m,c33,,159,,201,e" filled="f" strokecolor="red" strokeweight=".25pt">
                        <v:path arrowok="t" o:connecttype="custom" o:connectlocs="0,0;201,0" o:connectangles="0,0"/>
                      </v:shape>
                      <v:shape id="Freeform 18" o:spid="_x0000_s1040" style="position:absolute;left:1719;top:10809;width:204;height:1;visibility:visible;mso-wrap-style:square;v-text-anchor:top" coordsize="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uL8UA&#10;AADcAAAADwAAAGRycy9kb3ducmV2LnhtbESPT4vCMBTE78J+h/AEL7Kmq1akaxQRFC8r/lnw+mze&#10;tsXmpTTR1m+/EQSPw8z8hpktWlOKO9WusKzgaxCBIE6tLjhT8Htaf05BOI+ssbRMCh7kYDH/6Mww&#10;0bbhA92PPhMBwi5BBbn3VSKlS3My6Aa2Ig7en60N+iDrTOoamwA3pRxG0UQaLDgs5FjRKqf0erwZ&#10;BT992lXNZSL3u/UlPsulWY3jjVK9brv8BuGp9e/wq73VCuLRC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4vxQAAANwAAAAPAAAAAAAAAAAAAAAAAJgCAABkcnMv&#10;ZG93bnJldi54bWxQSwUGAAAAAAQABAD1AAAAigMAAAAA&#10;" path="m,c34,,162,,204,e" filled="f" strokecolor="red" strokeweight=".25pt">
                        <v:path arrowok="t" o:connecttype="custom" o:connectlocs="0,0;204,0" o:connectangles="0,0"/>
                      </v:shape>
                      <v:shape id="Freeform 19" o:spid="_x0000_s1041" style="position:absolute;left:1674;top:10722;width:258;height:1;visibility:visible;mso-wrap-style:square;v-text-anchor:top" coordsize="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npsUA&#10;AADcAAAADwAAAGRycy9kb3ducmV2LnhtbESPQWvCQBSE7wX/w/KEXkQ3VlMluoqWFsRbVfT6yD6T&#10;YPZt2N2a+O+7BaHHYWa+YZbrztTiTs5XlhWMRwkI4tzqigsFp+PXcA7CB2SNtWVS8CAP61XvZYmZ&#10;ti1/0/0QChEh7DNUUIbQZFL6vCSDfmQb4uhdrTMYonSF1A7bCDe1fEuSd2mw4rhQYkMfJeW3w49R&#10;cBw/0nNxG3zay37mtsllk7aTVqnXfrdZgAjUhf/ws73TCtLJ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emxQAAANwAAAAPAAAAAAAAAAAAAAAAAJgCAABkcnMv&#10;ZG93bnJldi54bWxQSwUGAAAAAAQABAD1AAAAigMAAAAA&#10;" path="m,c43,1,204,,258,e" filled="f" strokecolor="red" strokeweight=".25pt">
                        <v:path arrowok="t" o:connecttype="custom" o:connectlocs="0,0;258,0" o:connectangles="0,0"/>
                      </v:shape>
                      <v:shape id="Freeform 20" o:spid="_x0000_s1042" style="position:absolute;left:1623;top:10635;width:300;height:3;visibility:visible;mso-wrap-style:square;v-text-anchor:top" coordsize="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xkcQA&#10;AADcAAAADwAAAGRycy9kb3ducmV2LnhtbESP3YrCMBSE7xd8h3AEbxZNVSxSjSKCi+CFvw9wbI5t&#10;tTnpNlG7b78RBC+HmfmGmc4bU4oH1a6wrKDfi0AQp1YXnCk4HVfdMQjnkTWWlknBHzmYz1pfU0y0&#10;ffKeHgefiQBhl6CC3PsqkdKlORl0PVsRB+9ia4M+yDqTusZngJtSDqIolgYLDgs5VrTMKb0d7kZB&#10;fKTtNfrdrTYLS+f4NjTf5eZHqU67WUxAeGr8J/xur7WC0XAEr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sZHEAAAA3AAAAA8AAAAAAAAAAAAAAAAAmAIAAGRycy9k&#10;b3ducmV2LnhtbFBLBQYAAAAABAAEAPUAAACJAwAAAAA=&#10;" path="m,c49,,238,3,300,3e" filled="f" strokecolor="red" strokeweight=".25pt">
                        <v:path arrowok="t" o:connecttype="custom" o:connectlocs="0,0;300,3" o:connectangles="0,0"/>
                      </v:shape>
                      <v:shape id="Freeform 21" o:spid="_x0000_s1043" style="position:absolute;left:1560;top:10551;width:372;height:1;visibility:visible;mso-wrap-style:square;v-text-anchor:top" coordsize="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7sUA&#10;AADcAAAADwAAAGRycy9kb3ducmV2LnhtbESPUUvDMBSF3wX/Q7iCby6tuip1aVFBHIPB7Ob7pbk2&#10;xeamNFmX/XsjCD4ezjnf4azqaAcx0+R7xwryRQaCuHW6507BYf928wjCB2SNg2NScCYPdXV5scJS&#10;uxN/0NyETiQI+xIVmBDGUkrfGrLoF24kTt6XmyyGJKdO6glPCW4HeZtlhbTYc1owONKrofa7OVoF&#10;m2P+uQ6Nvc9nEx+2593L5n0Zlbq+is9PIALF8B/+a6+1guVdAb9n0h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IzuxQAAANwAAAAPAAAAAAAAAAAAAAAAAJgCAABkcnMv&#10;ZG93bnJldi54bWxQSwUGAAAAAAQABAD1AAAAigMAAAAA&#10;" path="m,c62,,295,,372,e" filled="f" strokecolor="red" strokeweight=".25pt">
                        <v:path arrowok="t" o:connecttype="custom" o:connectlocs="0,0;372,0" o:connectangles="0,0"/>
                      </v:shape>
                      <v:shape id="Freeform 22" o:spid="_x0000_s1044" style="position:absolute;left:1482;top:10467;width:444;height: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x8UA&#10;AADcAAAADwAAAGRycy9kb3ducmV2LnhtbESPW2vCQBSE3wv9D8sp9M1svLRKdJUaUESp4OXBx0P2&#10;mIRmz4bsNsZ/7xaEPg4z8w0zW3SmEi01rrSsoB/FIIgzq0vOFZxPq94EhPPIGivLpOBODhbz15cZ&#10;Jtre+EDt0eciQNglqKDwvk6kdFlBBl1ka+LgXW1j0AfZ5FI3eAtwU8lBHH9KgyWHhQJrSgvKfo6/&#10;RsGW2kurWa/TzXK0NLtUy735Vur9rfuagvDU+f/ws73RCj6GY/g7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7HxQAAANwAAAAPAAAAAAAAAAAAAAAAAJgCAABkcnMv&#10;ZG93bnJldi54bWxQSwUGAAAAAAQABAD1AAAAigMAAAAA&#10;" path="m,c74,2,352,5,444,6e" filled="f" strokecolor="red" strokeweight=".25pt">
                        <v:path arrowok="t" o:connecttype="custom" o:connectlocs="0,0;444,6" o:connectangles="0,0"/>
                      </v:shape>
                      <v:shape id="Freeform 23" o:spid="_x0000_s1045" style="position:absolute;left:1431;top:10389;width:501;height: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uDb8A&#10;AADcAAAADwAAAGRycy9kb3ducmV2LnhtbERPy4rCMBTdD/gP4QruxlRlpHSMIjoDLscHs740t02w&#10;uSlNtPXvzUJweTjv1WZwjbhTF6xnBbNpBoK49NpyreBy/v3MQYSIrLHxTAoeFGCzHn2ssNC+5yPd&#10;T7EWKYRDgQpMjG0hZSgNOQxT3xInrvKdw5hgV0vdYZ/CXSPnWbaUDi2nBoMt7QyV19PNKdB1Y2Z/&#10;/eUoK7vP7f9P2FfXoNRkPGy/QUQa4lv8ch+0gq9FWpvOp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7u4NvwAAANwAAAAPAAAAAAAAAAAAAAAAAJgCAABkcnMvZG93bnJl&#10;di54bWxQSwUGAAAAAAQABAD1AAAAhAMAAAAA&#10;" path="m,c83,1,397,5,501,6e" filled="f" strokecolor="red" strokeweight=".25pt">
                        <v:path arrowok="t" o:connecttype="custom" o:connectlocs="0,0;501,6" o:connectangles="0,0"/>
                      </v:shape>
                      <v:shape id="Freeform 24" o:spid="_x0000_s1046" style="position:absolute;left:1359;top:10311;width:567;height:6;visibility:visible;mso-wrap-style:square;v-text-anchor:top" coordsize="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gQ8YA&#10;AADcAAAADwAAAGRycy9kb3ducmV2LnhtbESP3WrCQBSE7wu+w3IE7+rGSotGV2mLpaUi+JMHOGSP&#10;SXT3bMhuk7RP3y0UvBxm5htmue6tES01vnKsYDJOQBDnTldcKMhOb/czED4gazSOScE3eVivBndL&#10;TLXr+EDtMRQiQtinqKAMoU6l9HlJFv3Y1cTRO7vGYoiyKaRusItwa+RDkjxJixXHhRJrei0pvx6/&#10;rILOWLvzO/P+ub3ss83UvbTZz0Gp0bB/XoAI1Idb+L/9oRU8Tu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CgQ8YAAADcAAAADwAAAAAAAAAAAAAAAACYAgAAZHJz&#10;L2Rvd25yZXYueG1sUEsFBgAAAAAEAAQA9QAAAIsDAAAAAA==&#10;" path="m,c94,1,449,5,567,6e" filled="f" strokecolor="red" strokeweight=".25pt">
                        <v:path arrowok="t" o:connecttype="custom" o:connectlocs="0,0;567,6" o:connectangles="0,0"/>
                      </v:shape>
                      <v:shape id="Freeform 25" o:spid="_x0000_s1047" style="position:absolute;left:1317;top:10227;width:600;height:6;visibility:visible;mso-wrap-style:square;v-text-anchor:top" coordsize="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hs8IA&#10;AADcAAAADwAAAGRycy9kb3ducmV2LnhtbERPy2rCQBTdC/2H4Qru6sRiRVNHqRVbKd34pMvbzG0S&#10;nLkTMtMk/r2zKLg8nPd82VkjGqp96VjBaJiAIM6cLjlXcDxsHqcgfEDWaByTgit5WC4eenNMtWt5&#10;R80+5CKGsE9RQRFClUrps4Is+qGriCP362qLIcI6l7rGNoZbI5+SZCItlhwbCqzoraDssv+zCmh9&#10;+vw27dkE92F+Zu6rOazeG6UG/e71BUSgLtzF/+6tVvA8jvPjmXg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6GzwgAAANwAAAAPAAAAAAAAAAAAAAAAAJgCAABkcnMvZG93&#10;bnJldi54bWxQSwUGAAAAAAQABAD1AAAAhwMAAAAA&#10;" path="m,c100,,475,5,600,6e" filled="f" strokecolor="red" strokeweight=".25pt">
                        <v:path arrowok="t" o:connecttype="custom" o:connectlocs="0,0;600,6" o:connectangles="0,0"/>
                      </v:shape>
                      <v:shape id="Freeform 26" o:spid="_x0000_s1048" style="position:absolute;left:1263;top:10143;width:660;height:6;visibility:visible;mso-wrap-style:square;v-text-anchor:top" coordsize="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24sMA&#10;AADcAAAADwAAAGRycy9kb3ducmV2LnhtbESPUWvCMBSF3wf+h3AFX8ZMKyqjGosOCntxYPUHXJpr&#10;0625KUmm3b83g8EeD+ec73C25Wh7cSMfOscK8nkGgrhxuuNWweVcvbyCCBFZY++YFPxQgHI3edpi&#10;od2dT3SrYysShEOBCkyMQyFlaAxZDHM3ECfv6rzFmKRvpfZ4T3Dby0WWraXFjtOCwYHeDDVf9bdV&#10;QMe6qdxI/ugOlPXePH+G6kOp2XTcb0BEGuN/+K/9rhWsljn8nk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G24sMAAADcAAAADwAAAAAAAAAAAAAAAACYAgAAZHJzL2Rv&#10;d25yZXYueG1sUEsFBgAAAAAEAAQA9QAAAIgDAAAAAA==&#10;" path="m,c110,1,523,5,660,6e" filled="f" strokecolor="red" strokeweight=".25pt">
                        <v:path arrowok="t" o:connecttype="custom" o:connectlocs="0,0;660,6" o:connectangles="0,0"/>
                      </v:shape>
                      <v:shape id="Freeform 27" o:spid="_x0000_s1049" style="position:absolute;left:1233;top:10053;width:573;height:15;visibility:visible;mso-wrap-style:square;v-text-anchor:top" coordsize="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NlMcA&#10;AADcAAAADwAAAGRycy9kb3ducmV2LnhtbESPQWvCQBSE7wX/w/KEXkrdaFOp0VVKQfEiNlEKvT2y&#10;zySYfRuy2yT9965Q6HGYmW+Y1WYwteiodZVlBdNJBII4t7riQsH5tH1+A+E8ssbaMin4JQeb9ehh&#10;hYm2PafUZb4QAcIuQQWl900ipctLMugmtiEO3sW2Bn2QbSF1i32Am1rOomguDVYcFkps6KOk/Jr9&#10;GAW7l+3xKZ6e5/GnrL6/dHrYZaeFUo/j4X0JwtPg/8N/7b1W8BrP4H4mH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GTZTHAAAA3AAAAA8AAAAAAAAAAAAAAAAAmAIAAGRy&#10;cy9kb3ducmV2LnhtbFBLBQYAAAAABAAEAPUAAACMAwAAAAA=&#10;" path="m,c95,2,454,12,573,15e" filled="f" strokecolor="red" strokeweight=".25pt">
                        <v:path arrowok="t" o:connecttype="custom" o:connectlocs="0,0;573,15" o:connectangles="0,0"/>
                      </v:shape>
                      <v:shape id="Freeform 28" o:spid="_x0000_s1050" style="position:absolute;left:1215;top:9966;width:303;height:12;visibility:visible;mso-wrap-style:square;v-text-anchor:top" coordsize="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uAcUA&#10;AADcAAAADwAAAGRycy9kb3ducmV2LnhtbESPW2sCMRSE3wv+h3CEvtWstoquRpHe8Em8Ifh23Bx3&#10;Fzcn2yTV7b83BcHHYWa+YSazxlTiQs6XlhV0OwkI4szqknMFu+3XyxCED8gaK8uk4I88zKatpwmm&#10;2l55TZdNyEWEsE9RQRFCnUrps4IM+o6tiaN3ss5giNLlUju8RripZC9JBtJgyXGhwJreC8rOm1+j&#10;YC9lvlwe3AKH9vv4sx+dV+XHp1LP7WY+BhGoCY/wvb3QCvpvr/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C4BxQAAANwAAAAPAAAAAAAAAAAAAAAAAJgCAABkcnMv&#10;ZG93bnJldi54bWxQSwUGAAAAAAQABAD1AAAAigMAAAAA&#10;" path="m,c50,2,240,9,303,12e" filled="f" strokecolor="red" strokeweight=".25pt">
                        <v:path arrowok="t" o:connecttype="custom" o:connectlocs="0,0;303,12" o:connectangles="0,0"/>
                      </v:shape>
                    </v:group>
                  </w:pict>
                </mc:Fallback>
              </mc:AlternateContent>
            </w:r>
            <w:r w:rsidR="003D3408" w:rsidRPr="00957AD9">
              <w:rPr>
                <w:color w:val="000000" w:themeColor="text1"/>
              </w:rPr>
              <mc:AlternateContent>
                <mc:Choice Requires="wpg">
                  <w:drawing>
                    <wp:anchor distT="0" distB="0" distL="114300" distR="114300" simplePos="0" relativeHeight="252321792" behindDoc="0" locked="0" layoutInCell="0" allowOverlap="1" wp14:anchorId="0943E1E8" wp14:editId="0C3E432F">
                      <wp:simplePos x="0" y="0"/>
                      <wp:positionH relativeFrom="column">
                        <wp:posOffset>838835</wp:posOffset>
                      </wp:positionH>
                      <wp:positionV relativeFrom="paragraph">
                        <wp:posOffset>6974205</wp:posOffset>
                      </wp:positionV>
                      <wp:extent cx="2861310" cy="1463675"/>
                      <wp:effectExtent l="10160" t="11430" r="5080" b="10795"/>
                      <wp:wrapNone/>
                      <wp:docPr id="570" name="Groupe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463675"/>
                                <a:chOff x="1125" y="10221"/>
                                <a:chExt cx="4506" cy="2305"/>
                              </a:xfrm>
                            </wpg:grpSpPr>
                            <wps:wsp>
                              <wps:cNvPr id="571" name="Freeform 78"/>
                              <wps:cNvSpPr>
                                <a:spLocks/>
                              </wps:cNvSpPr>
                              <wps:spPr bwMode="auto">
                                <a:xfrm>
                                  <a:off x="1150" y="11114"/>
                                  <a:ext cx="1979" cy="1042"/>
                                </a:xfrm>
                                <a:custGeom>
                                  <a:avLst/>
                                  <a:gdLst>
                                    <a:gd name="T0" fmla="*/ 0 w 2595"/>
                                    <a:gd name="T1" fmla="*/ 0 h 1365"/>
                                    <a:gd name="T2" fmla="*/ 2595 w 2595"/>
                                    <a:gd name="T3" fmla="*/ 1365 h 1365"/>
                                  </a:gdLst>
                                  <a:ahLst/>
                                  <a:cxnLst>
                                    <a:cxn ang="0">
                                      <a:pos x="T0" y="T1"/>
                                    </a:cxn>
                                    <a:cxn ang="0">
                                      <a:pos x="T2" y="T3"/>
                                    </a:cxn>
                                  </a:cxnLst>
                                  <a:rect l="0" t="0" r="r" b="b"/>
                                  <a:pathLst>
                                    <a:path w="2595" h="1365">
                                      <a:moveTo>
                                        <a:pt x="0" y="0"/>
                                      </a:moveTo>
                                      <a:cubicBezTo>
                                        <a:pt x="1695" y="255"/>
                                        <a:pt x="2295" y="1275"/>
                                        <a:pt x="2595" y="13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79"/>
                              <wps:cNvSpPr>
                                <a:spLocks/>
                              </wps:cNvSpPr>
                              <wps:spPr bwMode="auto">
                                <a:xfrm>
                                  <a:off x="1226" y="10221"/>
                                  <a:ext cx="44" cy="931"/>
                                </a:xfrm>
                                <a:custGeom>
                                  <a:avLst/>
                                  <a:gdLst>
                                    <a:gd name="T0" fmla="*/ 15 w 44"/>
                                    <a:gd name="T1" fmla="*/ 931 h 931"/>
                                    <a:gd name="T2" fmla="*/ 0 w 44"/>
                                    <a:gd name="T3" fmla="*/ 0 h 931"/>
                                  </a:gdLst>
                                  <a:ahLst/>
                                  <a:cxnLst>
                                    <a:cxn ang="0">
                                      <a:pos x="T0" y="T1"/>
                                    </a:cxn>
                                    <a:cxn ang="0">
                                      <a:pos x="T2" y="T3"/>
                                    </a:cxn>
                                  </a:cxnLst>
                                  <a:rect l="0" t="0" r="r" b="b"/>
                                  <a:pathLst>
                                    <a:path w="44" h="931">
                                      <a:moveTo>
                                        <a:pt x="15" y="931"/>
                                      </a:moveTo>
                                      <a:cubicBezTo>
                                        <a:pt x="44" y="492"/>
                                        <a:pt x="19" y="178"/>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80"/>
                              <wps:cNvSpPr>
                                <a:spLocks/>
                              </wps:cNvSpPr>
                              <wps:spPr bwMode="auto">
                                <a:xfrm>
                                  <a:off x="3202" y="12231"/>
                                  <a:ext cx="2273" cy="136"/>
                                </a:xfrm>
                                <a:custGeom>
                                  <a:avLst/>
                                  <a:gdLst>
                                    <a:gd name="T0" fmla="*/ 0 w 2273"/>
                                    <a:gd name="T1" fmla="*/ 0 h 136"/>
                                    <a:gd name="T2" fmla="*/ 458 w 2273"/>
                                    <a:gd name="T3" fmla="*/ 132 h 136"/>
                                    <a:gd name="T4" fmla="*/ 2273 w 2273"/>
                                    <a:gd name="T5" fmla="*/ 64 h 136"/>
                                  </a:gdLst>
                                  <a:ahLst/>
                                  <a:cxnLst>
                                    <a:cxn ang="0">
                                      <a:pos x="T0" y="T1"/>
                                    </a:cxn>
                                    <a:cxn ang="0">
                                      <a:pos x="T2" y="T3"/>
                                    </a:cxn>
                                    <a:cxn ang="0">
                                      <a:pos x="T4" y="T5"/>
                                    </a:cxn>
                                  </a:cxnLst>
                                  <a:rect l="0" t="0" r="r" b="b"/>
                                  <a:pathLst>
                                    <a:path w="2273" h="136">
                                      <a:moveTo>
                                        <a:pt x="0" y="0"/>
                                      </a:moveTo>
                                      <a:cubicBezTo>
                                        <a:pt x="79" y="19"/>
                                        <a:pt x="77" y="128"/>
                                        <a:pt x="458" y="132"/>
                                      </a:cubicBezTo>
                                      <a:cubicBezTo>
                                        <a:pt x="839" y="136"/>
                                        <a:pt x="1713" y="52"/>
                                        <a:pt x="2273" y="6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81"/>
                              <wps:cNvSpPr>
                                <a:spLocks/>
                              </wps:cNvSpPr>
                              <wps:spPr bwMode="auto">
                                <a:xfrm>
                                  <a:off x="3345" y="10264"/>
                                  <a:ext cx="2286" cy="2262"/>
                                </a:xfrm>
                                <a:custGeom>
                                  <a:avLst/>
                                  <a:gdLst>
                                    <a:gd name="T0" fmla="*/ 2169 w 2286"/>
                                    <a:gd name="T1" fmla="*/ 1955 h 2262"/>
                                    <a:gd name="T2" fmla="*/ 1925 w 2286"/>
                                    <a:gd name="T3" fmla="*/ 1732 h 2262"/>
                                    <a:gd name="T4" fmla="*/ 0 w 2286"/>
                                    <a:gd name="T5" fmla="*/ 0 h 2262"/>
                                  </a:gdLst>
                                  <a:ahLst/>
                                  <a:cxnLst>
                                    <a:cxn ang="0">
                                      <a:pos x="T0" y="T1"/>
                                    </a:cxn>
                                    <a:cxn ang="0">
                                      <a:pos x="T2" y="T3"/>
                                    </a:cxn>
                                    <a:cxn ang="0">
                                      <a:pos x="T4" y="T5"/>
                                    </a:cxn>
                                  </a:cxnLst>
                                  <a:rect l="0" t="0" r="r" b="b"/>
                                  <a:pathLst>
                                    <a:path w="2286" h="2262">
                                      <a:moveTo>
                                        <a:pt x="2169" y="1955"/>
                                      </a:moveTo>
                                      <a:cubicBezTo>
                                        <a:pt x="2133" y="1926"/>
                                        <a:pt x="2286" y="2058"/>
                                        <a:pt x="1925" y="1732"/>
                                      </a:cubicBezTo>
                                      <a:cubicBezTo>
                                        <a:pt x="205" y="2262"/>
                                        <a:pt x="401" y="361"/>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82"/>
                              <wps:cNvSpPr>
                                <a:spLocks/>
                              </wps:cNvSpPr>
                              <wps:spPr bwMode="auto">
                                <a:xfrm>
                                  <a:off x="2094" y="11430"/>
                                  <a:ext cx="3466" cy="1033"/>
                                </a:xfrm>
                                <a:custGeom>
                                  <a:avLst/>
                                  <a:gdLst>
                                    <a:gd name="T0" fmla="*/ 0 w 3466"/>
                                    <a:gd name="T1" fmla="*/ 0 h 1033"/>
                                    <a:gd name="T2" fmla="*/ 906 w 3466"/>
                                    <a:gd name="T3" fmla="*/ 672 h 1033"/>
                                    <a:gd name="T4" fmla="*/ 1481 w 3466"/>
                                    <a:gd name="T5" fmla="*/ 989 h 1033"/>
                                    <a:gd name="T6" fmla="*/ 2706 w 3466"/>
                                    <a:gd name="T7" fmla="*/ 939 h 1033"/>
                                    <a:gd name="T8" fmla="*/ 3466 w 3466"/>
                                    <a:gd name="T9" fmla="*/ 909 h 1033"/>
                                  </a:gdLst>
                                  <a:ahLst/>
                                  <a:cxnLst>
                                    <a:cxn ang="0">
                                      <a:pos x="T0" y="T1"/>
                                    </a:cxn>
                                    <a:cxn ang="0">
                                      <a:pos x="T2" y="T3"/>
                                    </a:cxn>
                                    <a:cxn ang="0">
                                      <a:pos x="T4" y="T5"/>
                                    </a:cxn>
                                    <a:cxn ang="0">
                                      <a:pos x="T6" y="T7"/>
                                    </a:cxn>
                                    <a:cxn ang="0">
                                      <a:pos x="T8" y="T9"/>
                                    </a:cxn>
                                  </a:cxnLst>
                                  <a:rect l="0" t="0" r="r" b="b"/>
                                  <a:pathLst>
                                    <a:path w="3466" h="1033">
                                      <a:moveTo>
                                        <a:pt x="0" y="0"/>
                                      </a:moveTo>
                                      <a:cubicBezTo>
                                        <a:pt x="465" y="243"/>
                                        <a:pt x="666" y="477"/>
                                        <a:pt x="906" y="672"/>
                                      </a:cubicBezTo>
                                      <a:cubicBezTo>
                                        <a:pt x="1146" y="867"/>
                                        <a:pt x="1181" y="945"/>
                                        <a:pt x="1481" y="989"/>
                                      </a:cubicBezTo>
                                      <a:cubicBezTo>
                                        <a:pt x="1781" y="1033"/>
                                        <a:pt x="2375" y="952"/>
                                        <a:pt x="2706" y="939"/>
                                      </a:cubicBezTo>
                                      <a:cubicBezTo>
                                        <a:pt x="3037" y="926"/>
                                        <a:pt x="3308" y="915"/>
                                        <a:pt x="3466" y="909"/>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83"/>
                              <wps:cNvSpPr>
                                <a:spLocks/>
                              </wps:cNvSpPr>
                              <wps:spPr bwMode="auto">
                                <a:xfrm>
                                  <a:off x="2630" y="10294"/>
                                  <a:ext cx="850" cy="653"/>
                                </a:xfrm>
                                <a:custGeom>
                                  <a:avLst/>
                                  <a:gdLst>
                                    <a:gd name="T0" fmla="*/ 850 w 850"/>
                                    <a:gd name="T1" fmla="*/ 0 h 653"/>
                                    <a:gd name="T2" fmla="*/ 0 w 850"/>
                                    <a:gd name="T3" fmla="*/ 476 h 653"/>
                                    <a:gd name="T4" fmla="*/ 250 w 850"/>
                                    <a:gd name="T5" fmla="*/ 653 h 653"/>
                                  </a:gdLst>
                                  <a:ahLst/>
                                  <a:cxnLst>
                                    <a:cxn ang="0">
                                      <a:pos x="T0" y="T1"/>
                                    </a:cxn>
                                    <a:cxn ang="0">
                                      <a:pos x="T2" y="T3"/>
                                    </a:cxn>
                                    <a:cxn ang="0">
                                      <a:pos x="T4" y="T5"/>
                                    </a:cxn>
                                  </a:cxnLst>
                                  <a:rect l="0" t="0" r="r" b="b"/>
                                  <a:pathLst>
                                    <a:path w="850" h="653">
                                      <a:moveTo>
                                        <a:pt x="850" y="0"/>
                                      </a:moveTo>
                                      <a:cubicBezTo>
                                        <a:pt x="708" y="79"/>
                                        <a:pt x="100" y="367"/>
                                        <a:pt x="0" y="476"/>
                                      </a:cubicBezTo>
                                      <a:cubicBezTo>
                                        <a:pt x="140" y="546"/>
                                        <a:pt x="208" y="624"/>
                                        <a:pt x="250" y="65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84"/>
                              <wps:cNvSpPr>
                                <a:spLocks/>
                              </wps:cNvSpPr>
                              <wps:spPr bwMode="auto">
                                <a:xfrm>
                                  <a:off x="2110" y="11074"/>
                                  <a:ext cx="1700" cy="976"/>
                                </a:xfrm>
                                <a:custGeom>
                                  <a:avLst/>
                                  <a:gdLst>
                                    <a:gd name="T0" fmla="*/ 1010 w 1700"/>
                                    <a:gd name="T1" fmla="*/ 0 h 976"/>
                                    <a:gd name="T2" fmla="*/ 1700 w 1700"/>
                                    <a:gd name="T3" fmla="*/ 946 h 976"/>
                                    <a:gd name="T4" fmla="*/ 1190 w 1700"/>
                                    <a:gd name="T5" fmla="*/ 36 h 976"/>
                                  </a:gdLst>
                                  <a:ahLst/>
                                  <a:cxnLst>
                                    <a:cxn ang="0">
                                      <a:pos x="T0" y="T1"/>
                                    </a:cxn>
                                    <a:cxn ang="0">
                                      <a:pos x="T2" y="T3"/>
                                    </a:cxn>
                                    <a:cxn ang="0">
                                      <a:pos x="T4" y="T5"/>
                                    </a:cxn>
                                  </a:cxnLst>
                                  <a:rect l="0" t="0" r="r" b="b"/>
                                  <a:pathLst>
                                    <a:path w="1700" h="976">
                                      <a:moveTo>
                                        <a:pt x="1010" y="0"/>
                                      </a:moveTo>
                                      <a:cubicBezTo>
                                        <a:pt x="1250" y="176"/>
                                        <a:pt x="1690" y="556"/>
                                        <a:pt x="1700" y="946"/>
                                      </a:cubicBezTo>
                                      <a:cubicBezTo>
                                        <a:pt x="1200" y="976"/>
                                        <a:pt x="0" y="86"/>
                                        <a:pt x="1190" y="3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85"/>
                              <wps:cNvSpPr>
                                <a:spLocks/>
                              </wps:cNvSpPr>
                              <wps:spPr bwMode="auto">
                                <a:xfrm>
                                  <a:off x="1125" y="10227"/>
                                  <a:ext cx="1205" cy="889"/>
                                </a:xfrm>
                                <a:custGeom>
                                  <a:avLst/>
                                  <a:gdLst>
                                    <a:gd name="T0" fmla="*/ 0 w 1205"/>
                                    <a:gd name="T1" fmla="*/ 0 h 889"/>
                                    <a:gd name="T2" fmla="*/ 1205 w 1205"/>
                                    <a:gd name="T3" fmla="*/ 869 h 889"/>
                                  </a:gdLst>
                                  <a:ahLst/>
                                  <a:cxnLst>
                                    <a:cxn ang="0">
                                      <a:pos x="T0" y="T1"/>
                                    </a:cxn>
                                    <a:cxn ang="0">
                                      <a:pos x="T2" y="T3"/>
                                    </a:cxn>
                                  </a:cxnLst>
                                  <a:rect l="0" t="0" r="r" b="b"/>
                                  <a:pathLst>
                                    <a:path w="1205" h="889">
                                      <a:moveTo>
                                        <a:pt x="0" y="0"/>
                                      </a:moveTo>
                                      <a:cubicBezTo>
                                        <a:pt x="458" y="187"/>
                                        <a:pt x="985" y="889"/>
                                        <a:pt x="1205" y="869"/>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86"/>
                              <wps:cNvSpPr>
                                <a:spLocks/>
                              </wps:cNvSpPr>
                              <wps:spPr bwMode="auto">
                                <a:xfrm>
                                  <a:off x="1204" y="11096"/>
                                  <a:ext cx="837" cy="1229"/>
                                </a:xfrm>
                                <a:custGeom>
                                  <a:avLst/>
                                  <a:gdLst>
                                    <a:gd name="T0" fmla="*/ 0 w 837"/>
                                    <a:gd name="T1" fmla="*/ 0 h 1229"/>
                                    <a:gd name="T2" fmla="*/ 409 w 837"/>
                                    <a:gd name="T3" fmla="*/ 1227 h 1229"/>
                                    <a:gd name="T4" fmla="*/ 794 w 837"/>
                                    <a:gd name="T5" fmla="*/ 1228 h 1229"/>
                                  </a:gdLst>
                                  <a:ahLst/>
                                  <a:cxnLst>
                                    <a:cxn ang="0">
                                      <a:pos x="T0" y="T1"/>
                                    </a:cxn>
                                    <a:cxn ang="0">
                                      <a:pos x="T2" y="T3"/>
                                    </a:cxn>
                                    <a:cxn ang="0">
                                      <a:pos x="T4" y="T5"/>
                                    </a:cxn>
                                  </a:cxnLst>
                                  <a:rect l="0" t="0" r="r" b="b"/>
                                  <a:pathLst>
                                    <a:path w="837" h="1229">
                                      <a:moveTo>
                                        <a:pt x="0" y="0"/>
                                      </a:moveTo>
                                      <a:cubicBezTo>
                                        <a:pt x="4" y="574"/>
                                        <a:pt x="837" y="899"/>
                                        <a:pt x="409" y="1227"/>
                                      </a:cubicBezTo>
                                      <a:cubicBezTo>
                                        <a:pt x="478" y="1227"/>
                                        <a:pt x="740" y="1229"/>
                                        <a:pt x="794" y="12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87"/>
                              <wps:cNvSpPr>
                                <a:spLocks/>
                              </wps:cNvSpPr>
                              <wps:spPr bwMode="auto">
                                <a:xfrm>
                                  <a:off x="1823" y="11408"/>
                                  <a:ext cx="277" cy="1012"/>
                                </a:xfrm>
                                <a:custGeom>
                                  <a:avLst/>
                                  <a:gdLst>
                                    <a:gd name="T0" fmla="*/ 255 w 277"/>
                                    <a:gd name="T1" fmla="*/ 1012 h 1012"/>
                                    <a:gd name="T2" fmla="*/ 262 w 277"/>
                                    <a:gd name="T3" fmla="*/ 0 h 1012"/>
                                  </a:gdLst>
                                  <a:ahLst/>
                                  <a:cxnLst>
                                    <a:cxn ang="0">
                                      <a:pos x="T0" y="T1"/>
                                    </a:cxn>
                                    <a:cxn ang="0">
                                      <a:pos x="T2" y="T3"/>
                                    </a:cxn>
                                  </a:cxnLst>
                                  <a:rect l="0" t="0" r="r" b="b"/>
                                  <a:pathLst>
                                    <a:path w="277" h="1012">
                                      <a:moveTo>
                                        <a:pt x="255" y="1012"/>
                                      </a:moveTo>
                                      <a:cubicBezTo>
                                        <a:pt x="0" y="585"/>
                                        <a:pt x="277" y="282"/>
                                        <a:pt x="2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88"/>
                              <wps:cNvSpPr>
                                <a:spLocks/>
                              </wps:cNvSpPr>
                              <wps:spPr bwMode="auto">
                                <a:xfrm>
                                  <a:off x="1482" y="12339"/>
                                  <a:ext cx="594" cy="93"/>
                                </a:xfrm>
                                <a:custGeom>
                                  <a:avLst/>
                                  <a:gdLst>
                                    <a:gd name="T0" fmla="*/ 123 w 594"/>
                                    <a:gd name="T1" fmla="*/ 0 h 93"/>
                                    <a:gd name="T2" fmla="*/ 78 w 594"/>
                                    <a:gd name="T3" fmla="*/ 93 h 93"/>
                                    <a:gd name="T4" fmla="*/ 594 w 594"/>
                                    <a:gd name="T5" fmla="*/ 93 h 93"/>
                                  </a:gdLst>
                                  <a:ahLst/>
                                  <a:cxnLst>
                                    <a:cxn ang="0">
                                      <a:pos x="T0" y="T1"/>
                                    </a:cxn>
                                    <a:cxn ang="0">
                                      <a:pos x="T2" y="T3"/>
                                    </a:cxn>
                                    <a:cxn ang="0">
                                      <a:pos x="T4" y="T5"/>
                                    </a:cxn>
                                  </a:cxnLst>
                                  <a:rect l="0" t="0" r="r" b="b"/>
                                  <a:pathLst>
                                    <a:path w="594" h="93">
                                      <a:moveTo>
                                        <a:pt x="123" y="0"/>
                                      </a:moveTo>
                                      <a:cubicBezTo>
                                        <a:pt x="116" y="15"/>
                                        <a:pt x="0" y="78"/>
                                        <a:pt x="78" y="93"/>
                                      </a:cubicBezTo>
                                      <a:cubicBezTo>
                                        <a:pt x="135" y="93"/>
                                        <a:pt x="487" y="93"/>
                                        <a:pt x="594" y="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89"/>
                              <wps:cNvSpPr>
                                <a:spLocks/>
                              </wps:cNvSpPr>
                              <wps:spPr bwMode="auto">
                                <a:xfrm>
                                  <a:off x="1710" y="12225"/>
                                  <a:ext cx="243" cy="1"/>
                                </a:xfrm>
                                <a:custGeom>
                                  <a:avLst/>
                                  <a:gdLst>
                                    <a:gd name="T0" fmla="*/ 0 w 243"/>
                                    <a:gd name="T1" fmla="*/ 0 h 1"/>
                                    <a:gd name="T2" fmla="*/ 243 w 243"/>
                                    <a:gd name="T3" fmla="*/ 0 h 1"/>
                                  </a:gdLst>
                                  <a:ahLst/>
                                  <a:cxnLst>
                                    <a:cxn ang="0">
                                      <a:pos x="T0" y="T1"/>
                                    </a:cxn>
                                    <a:cxn ang="0">
                                      <a:pos x="T2" y="T3"/>
                                    </a:cxn>
                                  </a:cxnLst>
                                  <a:rect l="0" t="0" r="r" b="b"/>
                                  <a:pathLst>
                                    <a:path w="243" h="1">
                                      <a:moveTo>
                                        <a:pt x="0" y="0"/>
                                      </a:moveTo>
                                      <a:cubicBezTo>
                                        <a:pt x="41" y="0"/>
                                        <a:pt x="193" y="0"/>
                                        <a:pt x="243"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90"/>
                              <wps:cNvSpPr>
                                <a:spLocks/>
                              </wps:cNvSpPr>
                              <wps:spPr bwMode="auto">
                                <a:xfrm>
                                  <a:off x="1743" y="12135"/>
                                  <a:ext cx="201" cy="1"/>
                                </a:xfrm>
                                <a:custGeom>
                                  <a:avLst/>
                                  <a:gdLst>
                                    <a:gd name="T0" fmla="*/ 0 w 201"/>
                                    <a:gd name="T1" fmla="*/ 0 h 1"/>
                                    <a:gd name="T2" fmla="*/ 201 w 201"/>
                                    <a:gd name="T3" fmla="*/ 0 h 1"/>
                                  </a:gdLst>
                                  <a:ahLst/>
                                  <a:cxnLst>
                                    <a:cxn ang="0">
                                      <a:pos x="T0" y="T1"/>
                                    </a:cxn>
                                    <a:cxn ang="0">
                                      <a:pos x="T2" y="T3"/>
                                    </a:cxn>
                                  </a:cxnLst>
                                  <a:rect l="0" t="0" r="r" b="b"/>
                                  <a:pathLst>
                                    <a:path w="201" h="1">
                                      <a:moveTo>
                                        <a:pt x="0" y="0"/>
                                      </a:moveTo>
                                      <a:cubicBezTo>
                                        <a:pt x="33" y="0"/>
                                        <a:pt x="159" y="0"/>
                                        <a:pt x="201"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91"/>
                              <wps:cNvSpPr>
                                <a:spLocks/>
                              </wps:cNvSpPr>
                              <wps:spPr bwMode="auto">
                                <a:xfrm>
                                  <a:off x="1719" y="12042"/>
                                  <a:ext cx="204" cy="1"/>
                                </a:xfrm>
                                <a:custGeom>
                                  <a:avLst/>
                                  <a:gdLst>
                                    <a:gd name="T0" fmla="*/ 0 w 204"/>
                                    <a:gd name="T1" fmla="*/ 0 h 1"/>
                                    <a:gd name="T2" fmla="*/ 204 w 204"/>
                                    <a:gd name="T3" fmla="*/ 0 h 1"/>
                                  </a:gdLst>
                                  <a:ahLst/>
                                  <a:cxnLst>
                                    <a:cxn ang="0">
                                      <a:pos x="T0" y="T1"/>
                                    </a:cxn>
                                    <a:cxn ang="0">
                                      <a:pos x="T2" y="T3"/>
                                    </a:cxn>
                                  </a:cxnLst>
                                  <a:rect l="0" t="0" r="r" b="b"/>
                                  <a:pathLst>
                                    <a:path w="204" h="1">
                                      <a:moveTo>
                                        <a:pt x="0" y="0"/>
                                      </a:moveTo>
                                      <a:cubicBezTo>
                                        <a:pt x="34" y="0"/>
                                        <a:pt x="162" y="0"/>
                                        <a:pt x="204"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92"/>
                              <wps:cNvSpPr>
                                <a:spLocks/>
                              </wps:cNvSpPr>
                              <wps:spPr bwMode="auto">
                                <a:xfrm>
                                  <a:off x="1674" y="11955"/>
                                  <a:ext cx="258" cy="1"/>
                                </a:xfrm>
                                <a:custGeom>
                                  <a:avLst/>
                                  <a:gdLst>
                                    <a:gd name="T0" fmla="*/ 0 w 258"/>
                                    <a:gd name="T1" fmla="*/ 0 h 1"/>
                                    <a:gd name="T2" fmla="*/ 258 w 258"/>
                                    <a:gd name="T3" fmla="*/ 0 h 1"/>
                                  </a:gdLst>
                                  <a:ahLst/>
                                  <a:cxnLst>
                                    <a:cxn ang="0">
                                      <a:pos x="T0" y="T1"/>
                                    </a:cxn>
                                    <a:cxn ang="0">
                                      <a:pos x="T2" y="T3"/>
                                    </a:cxn>
                                  </a:cxnLst>
                                  <a:rect l="0" t="0" r="r" b="b"/>
                                  <a:pathLst>
                                    <a:path w="258" h="1">
                                      <a:moveTo>
                                        <a:pt x="0" y="0"/>
                                      </a:moveTo>
                                      <a:cubicBezTo>
                                        <a:pt x="43" y="1"/>
                                        <a:pt x="204" y="0"/>
                                        <a:pt x="258"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93"/>
                              <wps:cNvSpPr>
                                <a:spLocks/>
                              </wps:cNvSpPr>
                              <wps:spPr bwMode="auto">
                                <a:xfrm>
                                  <a:off x="1623" y="11868"/>
                                  <a:ext cx="300" cy="3"/>
                                </a:xfrm>
                                <a:custGeom>
                                  <a:avLst/>
                                  <a:gdLst>
                                    <a:gd name="T0" fmla="*/ 0 w 300"/>
                                    <a:gd name="T1" fmla="*/ 0 h 3"/>
                                    <a:gd name="T2" fmla="*/ 300 w 300"/>
                                    <a:gd name="T3" fmla="*/ 3 h 3"/>
                                  </a:gdLst>
                                  <a:ahLst/>
                                  <a:cxnLst>
                                    <a:cxn ang="0">
                                      <a:pos x="T0" y="T1"/>
                                    </a:cxn>
                                    <a:cxn ang="0">
                                      <a:pos x="T2" y="T3"/>
                                    </a:cxn>
                                  </a:cxnLst>
                                  <a:rect l="0" t="0" r="r" b="b"/>
                                  <a:pathLst>
                                    <a:path w="300" h="3">
                                      <a:moveTo>
                                        <a:pt x="0" y="0"/>
                                      </a:moveTo>
                                      <a:cubicBezTo>
                                        <a:pt x="49" y="0"/>
                                        <a:pt x="238" y="3"/>
                                        <a:pt x="300" y="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94" hidden="1"/>
                              <wps:cNvSpPr>
                                <a:spLocks/>
                              </wps:cNvSpPr>
                              <wps:spPr bwMode="auto">
                                <a:xfrm>
                                  <a:off x="1560" y="11784"/>
                                  <a:ext cx="372" cy="1"/>
                                </a:xfrm>
                                <a:custGeom>
                                  <a:avLst/>
                                  <a:gdLst>
                                    <a:gd name="T0" fmla="*/ 0 w 372"/>
                                    <a:gd name="T1" fmla="*/ 0 h 1"/>
                                    <a:gd name="T2" fmla="*/ 372 w 372"/>
                                    <a:gd name="T3" fmla="*/ 0 h 1"/>
                                  </a:gdLst>
                                  <a:ahLst/>
                                  <a:cxnLst>
                                    <a:cxn ang="0">
                                      <a:pos x="T0" y="T1"/>
                                    </a:cxn>
                                    <a:cxn ang="0">
                                      <a:pos x="T2" y="T3"/>
                                    </a:cxn>
                                  </a:cxnLst>
                                  <a:rect l="0" t="0" r="r" b="b"/>
                                  <a:pathLst>
                                    <a:path w="372" h="1">
                                      <a:moveTo>
                                        <a:pt x="0" y="0"/>
                                      </a:moveTo>
                                      <a:cubicBezTo>
                                        <a:pt x="62" y="0"/>
                                        <a:pt x="295" y="0"/>
                                        <a:pt x="372"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95"/>
                              <wps:cNvSpPr>
                                <a:spLocks/>
                              </wps:cNvSpPr>
                              <wps:spPr bwMode="auto">
                                <a:xfrm>
                                  <a:off x="1482" y="11700"/>
                                  <a:ext cx="444" cy="6"/>
                                </a:xfrm>
                                <a:custGeom>
                                  <a:avLst/>
                                  <a:gdLst>
                                    <a:gd name="T0" fmla="*/ 0 w 444"/>
                                    <a:gd name="T1" fmla="*/ 0 h 6"/>
                                    <a:gd name="T2" fmla="*/ 444 w 444"/>
                                    <a:gd name="T3" fmla="*/ 6 h 6"/>
                                  </a:gdLst>
                                  <a:ahLst/>
                                  <a:cxnLst>
                                    <a:cxn ang="0">
                                      <a:pos x="T0" y="T1"/>
                                    </a:cxn>
                                    <a:cxn ang="0">
                                      <a:pos x="T2" y="T3"/>
                                    </a:cxn>
                                  </a:cxnLst>
                                  <a:rect l="0" t="0" r="r" b="b"/>
                                  <a:pathLst>
                                    <a:path w="444" h="6">
                                      <a:moveTo>
                                        <a:pt x="0" y="0"/>
                                      </a:moveTo>
                                      <a:cubicBezTo>
                                        <a:pt x="74" y="2"/>
                                        <a:pt x="352" y="5"/>
                                        <a:pt x="444"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96"/>
                              <wps:cNvSpPr>
                                <a:spLocks/>
                              </wps:cNvSpPr>
                              <wps:spPr bwMode="auto">
                                <a:xfrm>
                                  <a:off x="1431" y="11622"/>
                                  <a:ext cx="501" cy="6"/>
                                </a:xfrm>
                                <a:custGeom>
                                  <a:avLst/>
                                  <a:gdLst>
                                    <a:gd name="T0" fmla="*/ 0 w 501"/>
                                    <a:gd name="T1" fmla="*/ 0 h 6"/>
                                    <a:gd name="T2" fmla="*/ 501 w 501"/>
                                    <a:gd name="T3" fmla="*/ 6 h 6"/>
                                  </a:gdLst>
                                  <a:ahLst/>
                                  <a:cxnLst>
                                    <a:cxn ang="0">
                                      <a:pos x="T0" y="T1"/>
                                    </a:cxn>
                                    <a:cxn ang="0">
                                      <a:pos x="T2" y="T3"/>
                                    </a:cxn>
                                  </a:cxnLst>
                                  <a:rect l="0" t="0" r="r" b="b"/>
                                  <a:pathLst>
                                    <a:path w="501" h="6">
                                      <a:moveTo>
                                        <a:pt x="0" y="0"/>
                                      </a:moveTo>
                                      <a:cubicBezTo>
                                        <a:pt x="83" y="1"/>
                                        <a:pt x="397" y="5"/>
                                        <a:pt x="501"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97"/>
                              <wps:cNvSpPr>
                                <a:spLocks/>
                              </wps:cNvSpPr>
                              <wps:spPr bwMode="auto">
                                <a:xfrm>
                                  <a:off x="1359" y="11544"/>
                                  <a:ext cx="567" cy="6"/>
                                </a:xfrm>
                                <a:custGeom>
                                  <a:avLst/>
                                  <a:gdLst>
                                    <a:gd name="T0" fmla="*/ 0 w 567"/>
                                    <a:gd name="T1" fmla="*/ 0 h 6"/>
                                    <a:gd name="T2" fmla="*/ 567 w 567"/>
                                    <a:gd name="T3" fmla="*/ 6 h 6"/>
                                  </a:gdLst>
                                  <a:ahLst/>
                                  <a:cxnLst>
                                    <a:cxn ang="0">
                                      <a:pos x="T0" y="T1"/>
                                    </a:cxn>
                                    <a:cxn ang="0">
                                      <a:pos x="T2" y="T3"/>
                                    </a:cxn>
                                  </a:cxnLst>
                                  <a:rect l="0" t="0" r="r" b="b"/>
                                  <a:pathLst>
                                    <a:path w="567" h="6">
                                      <a:moveTo>
                                        <a:pt x="0" y="0"/>
                                      </a:moveTo>
                                      <a:cubicBezTo>
                                        <a:pt x="94" y="1"/>
                                        <a:pt x="449" y="5"/>
                                        <a:pt x="567"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98"/>
                              <wps:cNvSpPr>
                                <a:spLocks/>
                              </wps:cNvSpPr>
                              <wps:spPr bwMode="auto">
                                <a:xfrm>
                                  <a:off x="1317" y="11460"/>
                                  <a:ext cx="600" cy="6"/>
                                </a:xfrm>
                                <a:custGeom>
                                  <a:avLst/>
                                  <a:gdLst>
                                    <a:gd name="T0" fmla="*/ 0 w 600"/>
                                    <a:gd name="T1" fmla="*/ 0 h 6"/>
                                    <a:gd name="T2" fmla="*/ 600 w 600"/>
                                    <a:gd name="T3" fmla="*/ 6 h 6"/>
                                  </a:gdLst>
                                  <a:ahLst/>
                                  <a:cxnLst>
                                    <a:cxn ang="0">
                                      <a:pos x="T0" y="T1"/>
                                    </a:cxn>
                                    <a:cxn ang="0">
                                      <a:pos x="T2" y="T3"/>
                                    </a:cxn>
                                  </a:cxnLst>
                                  <a:rect l="0" t="0" r="r" b="b"/>
                                  <a:pathLst>
                                    <a:path w="600" h="6">
                                      <a:moveTo>
                                        <a:pt x="0" y="0"/>
                                      </a:moveTo>
                                      <a:cubicBezTo>
                                        <a:pt x="100" y="0"/>
                                        <a:pt x="475" y="5"/>
                                        <a:pt x="600"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99"/>
                              <wps:cNvSpPr>
                                <a:spLocks/>
                              </wps:cNvSpPr>
                              <wps:spPr bwMode="auto">
                                <a:xfrm>
                                  <a:off x="1263" y="11376"/>
                                  <a:ext cx="660" cy="6"/>
                                </a:xfrm>
                                <a:custGeom>
                                  <a:avLst/>
                                  <a:gdLst>
                                    <a:gd name="T0" fmla="*/ 0 w 660"/>
                                    <a:gd name="T1" fmla="*/ 0 h 6"/>
                                    <a:gd name="T2" fmla="*/ 660 w 660"/>
                                    <a:gd name="T3" fmla="*/ 6 h 6"/>
                                  </a:gdLst>
                                  <a:ahLst/>
                                  <a:cxnLst>
                                    <a:cxn ang="0">
                                      <a:pos x="T0" y="T1"/>
                                    </a:cxn>
                                    <a:cxn ang="0">
                                      <a:pos x="T2" y="T3"/>
                                    </a:cxn>
                                  </a:cxnLst>
                                  <a:rect l="0" t="0" r="r" b="b"/>
                                  <a:pathLst>
                                    <a:path w="660" h="6">
                                      <a:moveTo>
                                        <a:pt x="0" y="0"/>
                                      </a:moveTo>
                                      <a:cubicBezTo>
                                        <a:pt x="110" y="1"/>
                                        <a:pt x="523" y="5"/>
                                        <a:pt x="660"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00"/>
                              <wps:cNvSpPr>
                                <a:spLocks/>
                              </wps:cNvSpPr>
                              <wps:spPr bwMode="auto">
                                <a:xfrm>
                                  <a:off x="1233" y="11286"/>
                                  <a:ext cx="573" cy="15"/>
                                </a:xfrm>
                                <a:custGeom>
                                  <a:avLst/>
                                  <a:gdLst>
                                    <a:gd name="T0" fmla="*/ 0 w 573"/>
                                    <a:gd name="T1" fmla="*/ 0 h 15"/>
                                    <a:gd name="T2" fmla="*/ 573 w 573"/>
                                    <a:gd name="T3" fmla="*/ 15 h 15"/>
                                  </a:gdLst>
                                  <a:ahLst/>
                                  <a:cxnLst>
                                    <a:cxn ang="0">
                                      <a:pos x="T0" y="T1"/>
                                    </a:cxn>
                                    <a:cxn ang="0">
                                      <a:pos x="T2" y="T3"/>
                                    </a:cxn>
                                  </a:cxnLst>
                                  <a:rect l="0" t="0" r="r" b="b"/>
                                  <a:pathLst>
                                    <a:path w="573" h="15">
                                      <a:moveTo>
                                        <a:pt x="0" y="0"/>
                                      </a:moveTo>
                                      <a:cubicBezTo>
                                        <a:pt x="95" y="2"/>
                                        <a:pt x="454" y="12"/>
                                        <a:pt x="573" y="15"/>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01"/>
                              <wps:cNvSpPr>
                                <a:spLocks/>
                              </wps:cNvSpPr>
                              <wps:spPr bwMode="auto">
                                <a:xfrm>
                                  <a:off x="1215" y="11199"/>
                                  <a:ext cx="303" cy="12"/>
                                </a:xfrm>
                                <a:custGeom>
                                  <a:avLst/>
                                  <a:gdLst>
                                    <a:gd name="T0" fmla="*/ 0 w 303"/>
                                    <a:gd name="T1" fmla="*/ 0 h 12"/>
                                    <a:gd name="T2" fmla="*/ 303 w 303"/>
                                    <a:gd name="T3" fmla="*/ 12 h 12"/>
                                  </a:gdLst>
                                  <a:ahLst/>
                                  <a:cxnLst>
                                    <a:cxn ang="0">
                                      <a:pos x="T0" y="T1"/>
                                    </a:cxn>
                                    <a:cxn ang="0">
                                      <a:pos x="T2" y="T3"/>
                                    </a:cxn>
                                  </a:cxnLst>
                                  <a:rect l="0" t="0" r="r" b="b"/>
                                  <a:pathLst>
                                    <a:path w="303" h="12">
                                      <a:moveTo>
                                        <a:pt x="0" y="0"/>
                                      </a:moveTo>
                                      <a:cubicBezTo>
                                        <a:pt x="50" y="2"/>
                                        <a:pt x="240" y="9"/>
                                        <a:pt x="303" y="12"/>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70" o:spid="_x0000_s1026" style="position:absolute;margin-left:66.05pt;margin-top:549.15pt;width:225.3pt;height:115.25pt;z-index:252321792" coordorigin="1125,10221" coordsize="450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" o:allowincell="f">
                      <v:shape id="Freeform 78" o:spid="_x0000_s1027" style="position:absolute;left:1150;top:11114;width:1979;height:1042;visibility:visible;mso-wrap-style:square;v-text-anchor:top" coordsize="259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HM8YA&#10;AADcAAAADwAAAGRycy9kb3ducmV2LnhtbESPT2vCQBTE74LfYXlCL6Ibi1Wbuoq0Cj0J/kE8vmZf&#10;k2D2bZrdmuindwXB4zAzv2Gm88YU4kyVyy0rGPQjEMSJ1TmnCva7VW8CwnlkjYVlUnAhB/NZuzXF&#10;WNuaN3Te+lQECLsYFWTel7GULsnIoOvbkjh4v7Yy6IOsUqkrrAPcFPI1ikbSYM5hIcOSPjNKTtt/&#10;o+BAx/Fm/T76mfilqS9De+2u/76Ueuk0iw8Qnhr/DD/a31rB23gA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6HM8YAAADcAAAADwAAAAAAAAAAAAAAAACYAgAAZHJz&#10;L2Rvd25yZXYueG1sUEsFBgAAAAAEAAQA9QAAAIsDAAAAAA==&#10;" path="m,c1695,255,2295,1275,2595,1365e" filled="f">
                        <v:path arrowok="t" o:connecttype="custom" o:connectlocs="0,0;1979,1042" o:connectangles="0,0"/>
                      </v:shape>
                      <v:shape id="Freeform 79" o:spid="_x0000_s1028" style="position:absolute;left:1226;top:10221;width:44;height:931;visibility:visible;mso-wrap-style:square;v-text-anchor:top" coordsize="4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D9cQA&#10;AADcAAAADwAAAGRycy9kb3ducmV2LnhtbESPQWvCQBSE74X+h+UVvOmmglGiqxSxKCKIab0/ss8k&#10;mH0bdrca/fWuIPQ4zMw3zGzRmUZcyPnasoLPQQKCuLC65lLB7893fwLCB2SNjWVScCMPi/n72wwz&#10;ba98oEseShEh7DNUUIXQZlL6oiKDfmBb4uidrDMYonSl1A6vEW4aOUySVBqsOS5U2NKyouKc/xkF&#10;R1/s12Wa5s1ttb+73Xa1zOtEqd5H9zUFEagL/+FXe6MVjMZ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w/XEAAAA3AAAAA8AAAAAAAAAAAAAAAAAmAIAAGRycy9k&#10;b3ducmV2LnhtbFBLBQYAAAAABAAEAPUAAACJAwAAAAA=&#10;" path="m15,931c44,492,19,178,,e" filled="f" strokeweight=".25pt">
                        <v:path arrowok="t" o:connecttype="custom" o:connectlocs="15,931;0,0" o:connectangles="0,0"/>
                      </v:shape>
                      <v:shape id="Freeform 80" o:spid="_x0000_s1029" style="position:absolute;left:3202;top:12231;width:2273;height:136;visibility:visible;mso-wrap-style:square;v-text-anchor:top" coordsize="227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s4cYA&#10;AADcAAAADwAAAGRycy9kb3ducmV2LnhtbESPQYvCMBSE7wv+h/AEL8uaqqhLNYoIwiIIWnVhb4/m&#10;2Rabl9JktfrrjSB4HGbmG2Y6b0wpLlS7wrKCXjcCQZxaXXCm4LBffX2DcB5ZY2mZFNzIwXzW+phi&#10;rO2Vd3RJfCYChF2MCnLvq1hKl+Zk0HVtRRy8k60N+iDrTOoarwFuStmPopE0WHBYyLGiZU7pOfk3&#10;CpbJHY+/+23iz+l6tPkbHMvPW0+pTrtZTEB4avw7/Gr/aAXD8QC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s4cYAAADcAAAADwAAAAAAAAAAAAAAAACYAgAAZHJz&#10;L2Rvd25yZXYueG1sUEsFBgAAAAAEAAQA9QAAAIsDAAAAAA==&#10;" path="m,c79,19,77,128,458,132,839,136,1713,52,2273,64e" filled="f" strokeweight=".25pt">
                        <v:path arrowok="t" o:connecttype="custom" o:connectlocs="0,0;458,132;2273,64" o:connectangles="0,0,0"/>
                      </v:shape>
                      <v:shape id="Freeform 81" o:spid="_x0000_s1030" style="position:absolute;left:3345;top:10264;width:2286;height:2262;visibility:visible;mso-wrap-style:square;v-text-anchor:top" coordsize="22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2WscA&#10;AADcAAAADwAAAGRycy9kb3ducmV2LnhtbESPW2sCMRSE3wX/QziFvohmlXphaxQVWoqC4AVK3w6b&#10;42Zxc7Jsoq799U1B8HGYmW+Y6byxpbhS7QvHCvq9BARx5nTBuYLj4aM7AeEDssbSMSm4k4f5rN2a&#10;YqrdjXd03YdcRAj7FBWYEKpUSp8Zsuh7riKO3snVFkOUdS51jbcIt6UcJMlIWiw4LhisaGUoO+8v&#10;VkHe3H8XHT+U5vOy3fwsv9dWnkZKvb40i3cQgZrwDD/aX1rBcPwG/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6NlrHAAAA3AAAAA8AAAAAAAAAAAAAAAAAmAIAAGRy&#10;cy9kb3ducmV2LnhtbFBLBQYAAAAABAAEAPUAAACMAwAAAAA=&#10;" path="m2169,1955v-36,-29,117,103,-244,-223c205,2262,401,361,,e" filled="f" strokeweight=".25pt">
                        <v:path arrowok="t" o:connecttype="custom" o:connectlocs="2169,1955;1925,1732;0,0" o:connectangles="0,0,0"/>
                      </v:shape>
                      <v:shape id="Freeform 82" o:spid="_x0000_s1031" style="position:absolute;left:2094;top:11430;width:3466;height:1033;visibility:visible;mso-wrap-style:square;v-text-anchor:top" coordsize="346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7UMQA&#10;AADcAAAADwAAAGRycy9kb3ducmV2LnhtbESPzYrCQBCE78K+w9AL3nSyC0Y360REERW8+AN7bTK9&#10;SUimJ2RGE9/eEQSPRXV91TVf9KYWN2pdaVnB1zgCQZxZXXKu4HLejGYgnEfWWFsmBXdysEg/BnNM&#10;tO34SLeTz0WAsEtQQeF9k0jpsoIMurFtiIP3b1uDPsg2l7rFLsBNLb+jKJYGSw4NBTa0KiirTlcT&#10;3pB/s2m38nG+XW62h7jar/Fnr9Tws1/+gvDU+/fxK73TCibTCTzHBAL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1DEAAAA3AAAAA8AAAAAAAAAAAAAAAAAmAIAAGRycy9k&#10;b3ducmV2LnhtbFBLBQYAAAAABAAEAPUAAACJAwAAAAA=&#10;" path="m,c465,243,666,477,906,672v240,195,275,273,575,317c1781,1033,2375,952,2706,939v331,-13,602,-24,760,-30e" filled="f" strokeweight=".25pt">
                        <v:path arrowok="t" o:connecttype="custom" o:connectlocs="0,0;906,672;1481,989;2706,939;3466,909" o:connectangles="0,0,0,0,0"/>
                      </v:shape>
                      <v:shape id="Freeform 83" o:spid="_x0000_s1032" style="position:absolute;left:2630;top:10294;width:850;height:653;visibility:visible;mso-wrap-style:square;v-text-anchor:top" coordsize="8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y8EA&#10;AADcAAAADwAAAGRycy9kb3ducmV2LnhtbERPS4vCMBC+L/gfwgheZE0VH2s1iiiCBy9Wl/U4NGNb&#10;bCaliVr/vRGEvc3H95z5sjGluFPtCssK+r0IBHFqdcGZgtNx+/0DwnlkjaVlUvAkB8tF62uOsbYP&#10;PtA98ZkIIexiVJB7X8VSujQng65nK+LAXWxt0AdYZ1LX+AjhppSDKBpLgwWHhhwrWueUXpObUfCb&#10;rGm1n3T/MnceFtPRJuUyckp12s1qBsJT4//FH/dOh/mDKbyfC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svBAAAA3AAAAA8AAAAAAAAAAAAAAAAAmAIAAGRycy9kb3du&#10;cmV2LnhtbFBLBQYAAAAABAAEAPUAAACGAwAAAAA=&#10;" path="m850,c708,79,100,367,,476v140,70,208,148,250,177e" filled="f" strokeweight=".25pt">
                        <v:path arrowok="t" o:connecttype="custom" o:connectlocs="850,0;0,476;250,653" o:connectangles="0,0,0"/>
                      </v:shape>
                      <v:shape id="Freeform 84" o:spid="_x0000_s1033" style="position:absolute;left:2110;top:11074;width:1700;height:976;visibility:visible;mso-wrap-style:square;v-text-anchor:top" coordsize="170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zt8cA&#10;AADcAAAADwAAAGRycy9kb3ducmV2LnhtbESPW2vCQBCF3wv+h2UKvhTdeEEldZVSEaRCqReEvg3Z&#10;aRLMzobsGtN/7zwU+jbDOXPON8t15yrVUhNKzwZGwwQUceZtybmB82k7WIAKEdli5ZkM/FKA9ar3&#10;tMTU+jsfqD3GXEkIhxQNFDHWqdYhK8hhGPqaWLQf3ziMsja5tg3eJdxVepwkM+2wZGkosKb3grLr&#10;8eYM7D++Lt/ttNxrfXEvozneTpvwaUz/uXt7BRWpi//mv+udFfyJ4MszMoF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Sc7fHAAAA3AAAAA8AAAAAAAAAAAAAAAAAmAIAAGRy&#10;cy9kb3ducmV2LnhtbFBLBQYAAAAABAAEAPUAAACMAwAAAAA=&#10;" path="m1010,v240,176,680,556,690,946c1200,976,,86,1190,36e" filled="f" strokeweight=".25pt">
                        <v:path arrowok="t" o:connecttype="custom" o:connectlocs="1010,0;1700,946;1190,36" o:connectangles="0,0,0"/>
                      </v:shape>
                      <v:shape id="Freeform 85" o:spid="_x0000_s1034" style="position:absolute;left:1125;top:10227;width:1205;height:889;visibility:visible;mso-wrap-style:square;v-text-anchor:top" coordsize="120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enMAA&#10;AADcAAAADwAAAGRycy9kb3ducmV2LnhtbERPS4vCMBC+C/6HMMLeNHUXVLpGWQRhxZNPPA7NbFu3&#10;mZQk2vbfG0HwNh/fc+bL1lTiTs6XlhWMRwkI4szqknMFx8N6OAPhA7LGyjIp6MjDctHvzTHVtuEd&#10;3fchFzGEfYoKihDqVEqfFWTQj2xNHLk/6wyGCF0utcMmhptKfibJRBosOTYUWNOqoOx/fzMKbLe5&#10;dq6krpoc2+w0vbpLc94q9TFof75BBGrDW/xy/+o4/2sMz2fi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CenMAAAADcAAAADwAAAAAAAAAAAAAAAACYAgAAZHJzL2Rvd25y&#10;ZXYueG1sUEsFBgAAAAAEAAQA9QAAAIUDAAAAAA==&#10;" path="m,c458,187,985,889,1205,869e" filled="f" strokeweight=".5pt">
                        <v:path arrowok="t" o:connecttype="custom" o:connectlocs="0,0;1205,869" o:connectangles="0,0"/>
                      </v:shape>
                      <v:shape id="Freeform 86" o:spid="_x0000_s1035" style="position:absolute;left:1204;top:11096;width:837;height:1229;visibility:visible;mso-wrap-style:square;v-text-anchor:top" coordsize="83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nLsMA&#10;AADcAAAADwAAAGRycy9kb3ducmV2LnhtbERPTWvCQBC9F/wPywje6sYIRVI3QYVCPdjQGKTHITvN&#10;hmZnQ3bV9N93C4Xe5vE+Z1tMthc3Gn3nWMFqmYAgbpzuuFVQn18eNyB8QNbYOyYF3+ShyGcPW8y0&#10;u/M73arQihjCPkMFJoQhk9I3hiz6pRuII/fpRoshwrGVesR7DLe9TJPkSVrsODYYHOhgqPmqrlbB&#10;pu7fPlbXPR/Lk27LS5rsS1MrtZhPu2cQgabwL/5zv+o4f53C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nLsMAAADcAAAADwAAAAAAAAAAAAAAAACYAgAAZHJzL2Rv&#10;d25yZXYueG1sUEsFBgAAAAAEAAQA9QAAAIgDAAAAAA==&#10;" path="m,c4,574,837,899,409,1227v69,,331,2,385,1e" filled="f">
                        <v:path arrowok="t" o:connecttype="custom" o:connectlocs="0,0;409,1227;794,1228" o:connectangles="0,0,0"/>
                      </v:shape>
                      <v:shape id="Freeform 87" o:spid="_x0000_s1036" style="position:absolute;left:1823;top:11408;width:277;height:1012;visibility:visible;mso-wrap-style:square;v-text-anchor:top" coordsize="277,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ymcMA&#10;AADcAAAADwAAAGRycy9kb3ducmV2LnhtbERPS2sCMRC+F/ofwhR6KZq1YtHVKFLYWo9dPeht2Mw+&#10;cDMJm1S3++tNodDbfHzPWW1604ordb6xrGAyTkAQF1Y3XCk4HrLRHIQPyBpby6Tghzxs1o8PK0y1&#10;vfEXXfNQiRjCPkUFdQguldIXNRn0Y+uII1fazmCIsKuk7vAWw00rX5PkTRpsODbU6Oi9puKSfxsF&#10;u/3HKXMvVTmcymGWDS6cS14o9fzUb5cgAvXhX/zn/tRx/nQKv8/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ymcMAAADcAAAADwAAAAAAAAAAAAAAAACYAgAAZHJzL2Rv&#10;d25yZXYueG1sUEsFBgAAAAAEAAQA9QAAAIgDAAAAAA==&#10;" path="m255,1012c,585,277,282,262,e" filled="f">
                        <v:path arrowok="t" o:connecttype="custom" o:connectlocs="255,1012;262,0" o:connectangles="0,0"/>
                      </v:shape>
                      <v:shape id="Freeform 88" o:spid="_x0000_s1037" style="position:absolute;left:1482;top:12339;width:594;height:93;visibility:visible;mso-wrap-style:square;v-text-anchor:top" coordsize="5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a3cIA&#10;AADcAAAADwAAAGRycy9kb3ducmV2LnhtbERP24rCMBB9F/yHMIIvsqYqK7vVKCJe9km87AcMzdgW&#10;m0lNota/NwsLvs3hXGc6b0wl7uR8aVnBoJ+AIM6sLjlX8Htaf3yB8AFZY2WZFDzJw3zWbk0x1fbB&#10;B7ofQy5iCPsUFRQh1KmUPivIoO/bmjhyZ+sMhghdLrXDRww3lRwmyVgaLDk2FFjTsqDscrwZBcO6&#10;uvb2591pc/jG1W6blE7LpVLdTrOYgAjUhLf43/2j4/zRJ/w9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NrdwgAAANwAAAAPAAAAAAAAAAAAAAAAAJgCAABkcnMvZG93&#10;bnJldi54bWxQSwUGAAAAAAQABAD1AAAAhwMAAAAA&#10;" path="m123,c116,15,,78,78,93v57,,409,,516,e" filled="f">
                        <v:path arrowok="t" o:connecttype="custom" o:connectlocs="123,0;78,93;594,93" o:connectangles="0,0,0"/>
                      </v:shape>
                      <v:shape id="Freeform 89" o:spid="_x0000_s1038" style="position:absolute;left:1710;top:12225;width:243;height: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gnsIA&#10;AADcAAAADwAAAGRycy9kb3ducmV2LnhtbERP3WrCMBS+H/gO4Qx2N9PpKNIZRYTVeTGY1Qc4NGdp&#10;sTmpSWbr25vBYHfn4/s9y/VoO3ElH1rHCl6mGQji2umWjYLT8f15ASJEZI2dY1JwowDr1eRhiYV2&#10;Ax/oWkUjUgiHAhU0MfaFlKFuyGKYup44cd/OW4wJeiO1xyGF207OsiyXFltODQ32tG2oPlc/VkHZ&#10;mmrwl/zros3ttfzczcxiXyr19Dhu3kBEGuO/+M/9odP8eQ6/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qCewgAAANwAAAAPAAAAAAAAAAAAAAAAAJgCAABkcnMvZG93&#10;bnJldi54bWxQSwUGAAAAAAQABAD1AAAAhwMAAAAA&#10;" path="m,c41,,193,,243,e" filled="f" strokeweight=".25pt">
                        <v:path arrowok="t" o:connecttype="custom" o:connectlocs="0,0;243,0" o:connectangles="0,0"/>
                      </v:shape>
                      <v:shape id="Freeform 90" o:spid="_x0000_s1039" style="position:absolute;left:1743;top:12135;width:201;height: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YMEA&#10;AADcAAAADwAAAGRycy9kb3ducmV2LnhtbERPS2vCQBC+C/0PyxS86aatxDZ1lSJVPPqoeB2y0ySY&#10;nQ3ZNVn/vSsI3ubje85sEUwtOmpdZVnB2zgBQZxbXXGh4O+wGn2CcB5ZY22ZFFzJwWL+Mphhpm3P&#10;O+r2vhAxhF2GCkrvm0xKl5dk0I1tQxy5f9sa9BG2hdQt9jHc1PI9SVJpsOLYUGJDy5Ly8/5iFGyP&#10;X+EQkt91x1VvJ6dt2p9NqtTwNfx8g/AU/FP8cG90nP8xhfsz8QI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w9mDBAAAA3AAAAA8AAAAAAAAAAAAAAAAAmAIAAGRycy9kb3du&#10;cmV2LnhtbFBLBQYAAAAABAAEAPUAAACGAwAAAAA=&#10;" path="m,c33,,159,,201,e" filled="f" strokeweight=".25pt">
                        <v:path arrowok="t" o:connecttype="custom" o:connectlocs="0,0;201,0" o:connectangles="0,0"/>
                      </v:shape>
                      <v:shape id="Freeform 91" o:spid="_x0000_s1040" style="position:absolute;left:1719;top:12042;width:204;height:1;visibility:visible;mso-wrap-style:square;v-text-anchor:top" coordsize="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a8UA&#10;AADcAAAADwAAAGRycy9kb3ducmV2LnhtbESPQWsCQQyF74X+hyEFb3W2tVRZHUUKhVIKUvWgt7AT&#10;d9fuZJadqFt/fXMoeMsj73t5mS360JgzdamO7OBpmIEhLqKvuXSw3bw/TsAkQfbYRCYHv5RgMb+/&#10;m2Hu44W/6byW0mgIpxwdVCJtbm0qKgqYhrEl1t0hdgFFZVda3+FFw0Njn7Ps1QasWS9U2NJbRcXP&#10;+hS0xmp52n/SavdylK/DNRundJXCucFDv5yCEerlZv6nP7xyI22rz+gEd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EBrxQAAANwAAAAPAAAAAAAAAAAAAAAAAJgCAABkcnMv&#10;ZG93bnJldi54bWxQSwUGAAAAAAQABAD1AAAAigMAAAAA&#10;" path="m,c34,,162,,204,e" filled="f" strokeweight=".25pt">
                        <v:path arrowok="t" o:connecttype="custom" o:connectlocs="0,0;204,0" o:connectangles="0,0"/>
                      </v:shape>
                      <v:shape id="Freeform 92" o:spid="_x0000_s1041" style="position:absolute;left:1674;top:11955;width:258;height:1;visibility:visible;mso-wrap-style:square;v-text-anchor:top" coordsize="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TdcEA&#10;AADcAAAADwAAAGRycy9kb3ducmV2LnhtbERP24rCMBB9X/Afwgi+aaqiaNdUvKD4suBlP2C2mV7Y&#10;ZlKaqO3fG2Fh3+ZwrrNat6YSD2pcaVnBeBSBIE6tLjlX8H07DBcgnEfWWFkmBR05WCe9jxXG2j75&#10;Qo+rz0UIYRejgsL7OpbSpQUZdCNbEwcus41BH2CTS93gM4SbSk6iaC4NlhwaCqxpV1D6e70bBVup&#10;p93XYlbLfW5m559jl01cqdSg324+QXhq/b/4z33SYf50Ce9nwgU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U3XBAAAA3AAAAA8AAAAAAAAAAAAAAAAAmAIAAGRycy9kb3du&#10;cmV2LnhtbFBLBQYAAAAABAAEAPUAAACGAwAAAAA=&#10;" path="m,c43,1,204,,258,e" filled="f" strokeweight=".25pt">
                        <v:path arrowok="t" o:connecttype="custom" o:connectlocs="0,0;258,0" o:connectangles="0,0"/>
                      </v:shape>
                      <v:shape id="Freeform 93" o:spid="_x0000_s1042" style="position:absolute;left:1623;top:11868;width:300;height:3;visibility:visible;mso-wrap-style:square;v-text-anchor:top" coordsize="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JY8cA&#10;AADcAAAADwAAAGRycy9kb3ducmV2LnhtbESPT2vCQBDF70K/wzKFXkQ39U+R1FWKtCKCh1gPPQ7Z&#10;aRKanQ3ZjW6/vXMo9DbDe/Peb9bb5Fp1pT40ng08TzNQxKW3DVcGLp8fkxWoEJEttp7JwC8F2G4e&#10;RmvMrb9xQddzrJSEcMjRQB1jl2sdypochqnviEX79r3DKGtfadvjTcJdq2dZ9qIdNiwNNXa0q6n8&#10;OQ/OwPi4W85Ocf91eC/Caij2aT4UyZinx/T2CipSiv/mv+uDFfyF4MszMoH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xiWPHAAAA3AAAAA8AAAAAAAAAAAAAAAAAmAIAAGRy&#10;cy9kb3ducmV2LnhtbFBLBQYAAAAABAAEAPUAAACMAwAAAAA=&#10;" path="m,c49,,238,3,300,3e" filled="f" strokeweight=".25pt">
                        <v:path arrowok="t" o:connecttype="custom" o:connectlocs="0,0;300,3" o:connectangles="0,0"/>
                      </v:shape>
                      <v:shape id="Freeform 94" o:spid="_x0000_s1043" style="position:absolute;left:1560;top:11784;width:372;height:1;visibility:hidden;mso-wrap-style:square;v-text-anchor:top" coordsize="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pMMA&#10;AADcAAAADwAAAGRycy9kb3ducmV2LnhtbERPTWvCQBC9F/oflil4q7sREUndhFKoerKobc5Ddpqk&#10;zc7G7Kqpv94VhN7m8T5nkQ+2FSfqfeNYQzJWIIhLZxquNHzu35/nIHxANtg6Jg1/5CHPHh8WmBp3&#10;5i2ddqESMYR9ihrqELpUSl/WZNGPXUccuW/XWwwR9pU0PZ5juG3lRKmZtNhwbKixo7eayt/d0WpQ&#10;k+OlSGhfHDZfq5kqf4pV8bHUevQ0vL6ACDSEf/HdvTZx/jSB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pMMAAADcAAAADwAAAAAAAAAAAAAAAACYAgAAZHJzL2Rv&#10;d25yZXYueG1sUEsFBgAAAAAEAAQA9QAAAIgDAAAAAA==&#10;" path="m,c62,,295,,372,e" filled="f" strokeweight=".25pt">
                        <v:path arrowok="t" o:connecttype="custom" o:connectlocs="0,0;372,0" o:connectangles="0,0"/>
                      </v:shape>
                      <v:shape id="Freeform 95" o:spid="_x0000_s1044" style="position:absolute;left:1482;top:11700;width:444;height: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saMQA&#10;AADcAAAADwAAAGRycy9kb3ducmV2LnhtbESPQWvCQBCF70L/wzKFXqRuFAmSZpVSCHjx0OhBb0N2&#10;TKLZ2ZAdNf33XaHQ2wzvzfve5JvRdepOQ2g9G5jPElDElbct1wYO++J9BSoIssXOMxn4oQCb9csk&#10;x8z6B3/TvZRaxRAOGRpoRPpM61A15DDMfE8ctbMfHEpch1rbAR8x3HV6kSSpdthyJDTY01dD1bW8&#10;uQi5TtNDsS8rXfZHvoTTrpBUjHl7HT8/QAmN8m/+u97aWH+5gOczc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17GjEAAAA3AAAAA8AAAAAAAAAAAAAAAAAmAIAAGRycy9k&#10;b3ducmV2LnhtbFBLBQYAAAAABAAEAPUAAACJAwAAAAA=&#10;" path="m,c74,2,352,5,444,6e" filled="f" strokeweight=".25pt">
                        <v:path arrowok="t" o:connecttype="custom" o:connectlocs="0,0;444,6" o:connectangles="0,0"/>
                      </v:shape>
                      <v:shape id="Freeform 96" o:spid="_x0000_s1045" style="position:absolute;left:1431;top:11622;width:501;height: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IsEA&#10;AADcAAAADwAAAGRycy9kb3ducmV2LnhtbERP24rCMBB9F/yHMMK+raldV6QaRQRxYUWw+gFjM7bV&#10;ZlKaWLt/vxEE3+ZwrjNfdqYSLTWutKxgNIxAEGdWl5wrOB03n1MQziNrrCyTgj9ysFz0e3NMtH3w&#10;gdrU5yKEsEtQQeF9nUjpsoIMuqGtiQN3sY1BH2CTS93gI4SbSsZRNJEGSw4NBda0Lii7pXejALfj&#10;tq6u8Xo/Pe7i8y+l36RTpT4G3WoGwlPn3+KX+0eH+eMveD4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0fyLBAAAA3AAAAA8AAAAAAAAAAAAAAAAAmAIAAGRycy9kb3du&#10;cmV2LnhtbFBLBQYAAAAABAAEAPUAAACGAwAAAAA=&#10;" path="m,c83,1,397,5,501,6e" filled="f" strokeweight=".25pt">
                        <v:path arrowok="t" o:connecttype="custom" o:connectlocs="0,0;501,6" o:connectangles="0,0"/>
                      </v:shape>
                      <v:shape id="Freeform 97" o:spid="_x0000_s1046" style="position:absolute;left:1359;top:11544;width:567;height:6;visibility:visible;mso-wrap-style:square;v-text-anchor:top" coordsize="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NYOMMA&#10;AADcAAAADwAAAGRycy9kb3ducmV2LnhtbERPTWvCQBC9F/wPywheSt0oUiR1FRFC25M0iqW3MTsm&#10;wexsyG426b/vFgq9zeN9zmY3mkYE6lxtWcFinoAgLqyuuVRwPmVPaxDOI2tsLJOCb3Kw204eNphq&#10;O/AHhdyXIoawS1FB5X2bSumKigy6uW2JI3eznUEfYVdK3eEQw00jl0nyLA3WHBsqbOlQUXHPe6Mg&#10;PIYsvF7ejzb/Gnr+PPfZ9UhKzabj/gWEp9H/i//cbzrOX63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NYOMMAAADcAAAADwAAAAAAAAAAAAAAAACYAgAAZHJzL2Rv&#10;d25yZXYueG1sUEsFBgAAAAAEAAQA9QAAAIgDAAAAAA==&#10;" path="m,c94,1,449,5,567,6e" filled="f" strokeweight=".25pt">
                        <v:path arrowok="t" o:connecttype="custom" o:connectlocs="0,0;567,6" o:connectangles="0,0"/>
                      </v:shape>
                      <v:shape id="Freeform 98" o:spid="_x0000_s1047" style="position:absolute;left:1317;top:11460;width:600;height:6;visibility:visible;mso-wrap-style:square;v-text-anchor:top" coordsize="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3rMUA&#10;AADcAAAADwAAAGRycy9kb3ducmV2LnhtbERPTWvCQBC9C/0PyxS8iG6sWkrqGkxBkF5EW7Dehuw0&#10;SZudDburRn99VxB6m8f7nHnWmUacyPnasoLxKAFBXFhdc6ng82M1fAHhA7LGxjIpuJCHbPHQm2Oq&#10;7Zm3dNqFUsQQ9ikqqEJoUyl9UZFBP7ItceS+rTMYInSl1A7PMdw08ilJnqXBmmNDhS29VVT87o5G&#10;wWFWbCbueLiW+ddVbwf5/v2nnijVf+yWryACdeFffHevdZw/ncHtmXi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HesxQAAANwAAAAPAAAAAAAAAAAAAAAAAJgCAABkcnMv&#10;ZG93bnJldi54bWxQSwUGAAAAAAQABAD1AAAAigMAAAAA&#10;" path="m,c100,,475,5,600,6e" filled="f" strokeweight=".25pt">
                        <v:path arrowok="t" o:connecttype="custom" o:connectlocs="0,0;600,6" o:connectangles="0,0"/>
                      </v:shape>
                      <v:shape id="Freeform 99" o:spid="_x0000_s1048" style="position:absolute;left:1263;top:11376;width:660;height:6;visibility:visible;mso-wrap-style:square;v-text-anchor:top" coordsize="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js8MA&#10;AADcAAAADwAAAGRycy9kb3ducmV2LnhtbERPTWvCQBC9F/oflil4azZtRDS6SimUtgcpRsHrkB2T&#10;aHY2ya5J/PduodDbPN7nrDajqUVPnassK3iJYhDEudUVFwoO+4/nOQjnkTXWlknBjRxs1o8PK0y1&#10;HXhHfeYLEULYpaig9L5JpXR5SQZdZBviwJ1sZ9AH2BVSdziEcFPL1zieSYMVh4YSG3ovKb9kV6OA&#10;zj+f/WCOeb3Q/fa7ahPTHhOlJk/j2xKEp9H/i//cXzrMn87g95lw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js8MAAADcAAAADwAAAAAAAAAAAAAAAACYAgAAZHJzL2Rv&#10;d25yZXYueG1sUEsFBgAAAAAEAAQA9QAAAIgDAAAAAA==&#10;" path="m,c110,1,523,5,660,6e" filled="f" strokeweight=".25pt">
                        <v:path arrowok="t" o:connecttype="custom" o:connectlocs="0,0;660,6" o:connectangles="0,0"/>
                      </v:shape>
                      <v:shape id="Freeform 100" o:spid="_x0000_s1049" style="position:absolute;left:1233;top:11286;width:573;height:15;visibility:visible;mso-wrap-style:square;v-text-anchor:top" coordsize="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krcIA&#10;AADcAAAADwAAAGRycy9kb3ducmV2LnhtbERPTWsCMRC9F/wPYYTeatZWurIaRaWlvVQwCl7Hzbi7&#10;uJmETarbf98UCt7m8T5nvuxtK67UhcaxgvEoA0FcOtNwpeCwf3+agggR2WDrmBT8UIDlYvAwx8K4&#10;G+/oqmMlUgiHAhXUMfpCylDWZDGMnCdO3Nl1FmOCXSVNh7cUblv5nGWv0mLDqaFGT5uayov+tgo+&#10;9DY/NusXI79Om12bT/Sb91qpx2G/moGI1Me7+N/9adL8SQ5/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2StwgAAANwAAAAPAAAAAAAAAAAAAAAAAJgCAABkcnMvZG93&#10;bnJldi54bWxQSwUGAAAAAAQABAD1AAAAhwMAAAAA&#10;" path="m,c95,2,454,12,573,15e" filled="f" strokeweight=".25pt">
                        <v:path arrowok="t" o:connecttype="custom" o:connectlocs="0,0;573,15" o:connectangles="0,0"/>
                      </v:shape>
                      <v:shape id="Freeform 101" o:spid="_x0000_s1050" style="position:absolute;left:1215;top:11199;width:303;height:12;visibility:visible;mso-wrap-style:square;v-text-anchor:top" coordsize="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FR8EA&#10;AADcAAAADwAAAGRycy9kb3ducmV2LnhtbESPzWrCQBDH70LfYZmCF6kbS5GSuopUWrw2+gBDdpoN&#10;ZmfD7ibGt3cOgrcZ5v/xm81u8p0aKaY2sIHVsgBFXAfbcmPgfPp5+wSVMrLFLjAZuFGC3fZltsHS&#10;hiv/0VjlRkkIpxINuJz7UutUO/KYlqEnltt/iB6zrLHRNuJVwn2n34tirT22LA0Oe/p2VF+qwUuv&#10;O2seq9BVi2H1exr8IR7DwZj567T/ApVpyk/xw320gv8htPKMTK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zRUfBAAAA3AAAAA8AAAAAAAAAAAAAAAAAmAIAAGRycy9kb3du&#10;cmV2LnhtbFBLBQYAAAAABAAEAPUAAACGAwAAAAA=&#10;" path="m,c50,2,240,9,303,12e" filled="f" strokeweight=".25pt">
                        <v:path arrowok="t" o:connecttype="custom" o:connectlocs="0,0;303,12" o:connectangles="0,0"/>
                      </v:shape>
                    </v:group>
                  </w:pict>
                </mc:Fallback>
              </mc:AlternateContent>
            </w:r>
            <w:r w:rsidR="001D0BB3" w:rsidRPr="00957AD9">
              <w:rPr>
                <w:color w:val="000000" w:themeColor="text1"/>
                <w:lang w:val="en-US"/>
              </w:rPr>
              <w:t>Talon bobine</w:t>
            </w:r>
            <w:r w:rsidR="00957AD9" w:rsidRPr="00957AD9">
              <w:rPr>
                <w:color w:val="000000" w:themeColor="text1"/>
                <w:lang w:val="en-US"/>
              </w:rPr>
              <w:t xml:space="preserve"> </w:t>
            </w:r>
            <w:r w:rsidR="00957AD9" w:rsidRPr="00957AD9">
              <w:rPr>
                <w:lang w:val="en-US"/>
              </w:rPr>
              <w:t>– waisted or « hour glass » heel</w:t>
            </w:r>
          </w:p>
          <w:p w:rsidR="001D0BB3" w:rsidRPr="00957AD9" w:rsidRDefault="001D0BB3" w:rsidP="00D50139">
            <w:pPr>
              <w:rPr>
                <w:lang w:val="en-US"/>
              </w:rPr>
            </w:pPr>
          </w:p>
        </w:tc>
        <w:tc>
          <w:tcPr>
            <w:tcW w:w="6312" w:type="dxa"/>
            <w:gridSpan w:val="2"/>
          </w:tcPr>
          <w:p w:rsidR="001D0BB3" w:rsidRDefault="001D0BB3" w:rsidP="00E64B93">
            <w:pPr>
              <w:rPr>
                <w:b/>
              </w:rPr>
            </w:pPr>
            <w:r w:rsidRPr="003D3408">
              <w:rPr>
                <w:rFonts w:cstheme="majorBidi"/>
                <w:i/>
                <w:iCs/>
              </w:rPr>
              <w:t>Talon haut, creusé sur tout son pourtour à mi-hauteur et évasé vers le bas.</w:t>
            </w:r>
          </w:p>
        </w:tc>
      </w:tr>
      <w:tr w:rsidR="001D0BB3" w:rsidTr="00987F23">
        <w:trPr>
          <w:trHeight w:val="1440"/>
        </w:trPr>
        <w:tc>
          <w:tcPr>
            <w:tcW w:w="3786" w:type="dxa"/>
            <w:vMerge/>
          </w:tcPr>
          <w:p w:rsidR="001D0BB3" w:rsidRDefault="001D0BB3" w:rsidP="001D0BB3">
            <w:pPr>
              <w:pStyle w:val="Titre"/>
            </w:pPr>
          </w:p>
        </w:tc>
        <w:tc>
          <w:tcPr>
            <w:tcW w:w="3156" w:type="dxa"/>
          </w:tcPr>
          <w:p w:rsidR="001D0BB3" w:rsidRDefault="001D0BB3" w:rsidP="00E64B93">
            <w:pPr>
              <w:rPr>
                <w:b/>
                <w:noProof/>
              </w:rPr>
            </w:pPr>
            <w:r>
              <w:rPr>
                <w:b/>
                <w:noProof/>
              </w:rPr>
              <w:drawing>
                <wp:inline distT="0" distB="0" distL="0" distR="0" wp14:anchorId="4BA41F41" wp14:editId="724FD325">
                  <wp:extent cx="1643684" cy="9715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11282_14791_06.jpg"/>
                          <pic:cNvPicPr/>
                        </pic:nvPicPr>
                        <pic:blipFill rotWithShape="1">
                          <a:blip r:embed="rId27" cstate="print">
                            <a:extLst>
                              <a:ext uri="{28A0092B-C50C-407E-A947-70E740481C1C}">
                                <a14:useLocalDpi xmlns:a14="http://schemas.microsoft.com/office/drawing/2010/main" val="0"/>
                              </a:ext>
                            </a:extLst>
                          </a:blip>
                          <a:srcRect t="11305"/>
                          <a:stretch/>
                        </pic:blipFill>
                        <pic:spPr bwMode="auto">
                          <a:xfrm flipH="1">
                            <a:off x="0" y="0"/>
                            <a:ext cx="1645450" cy="972594"/>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tcPr>
          <w:p w:rsidR="001D0BB3" w:rsidRDefault="001D0BB3" w:rsidP="00E64B93">
            <w:pPr>
              <w:rPr>
                <w:b/>
                <w:noProof/>
              </w:rPr>
            </w:pPr>
            <w:r>
              <w:rPr>
                <w:b/>
                <w:noProof/>
              </w:rPr>
              <w:drawing>
                <wp:inline distT="0" distB="0" distL="0" distR="0" wp14:anchorId="7B642262" wp14:editId="4B87F1D4">
                  <wp:extent cx="1504950" cy="1043069"/>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i7q4Cx6JL._SL1200_.jpg"/>
                          <pic:cNvPicPr/>
                        </pic:nvPicPr>
                        <pic:blipFill rotWithShape="1">
                          <a:blip r:embed="rId28" cstate="print">
                            <a:extLst>
                              <a:ext uri="{28A0092B-C50C-407E-A947-70E740481C1C}">
                                <a14:useLocalDpi xmlns:a14="http://schemas.microsoft.com/office/drawing/2010/main" val="0"/>
                              </a:ext>
                            </a:extLst>
                          </a:blip>
                          <a:srcRect t="7594"/>
                          <a:stretch/>
                        </pic:blipFill>
                        <pic:spPr bwMode="auto">
                          <a:xfrm>
                            <a:off x="0" y="0"/>
                            <a:ext cx="1509087" cy="1045936"/>
                          </a:xfrm>
                          <a:prstGeom prst="rect">
                            <a:avLst/>
                          </a:prstGeom>
                          <a:ln>
                            <a:noFill/>
                          </a:ln>
                          <a:extLst>
                            <a:ext uri="{53640926-AAD7-44D8-BBD7-CCE9431645EC}">
                              <a14:shadowObscured xmlns:a14="http://schemas.microsoft.com/office/drawing/2010/main"/>
                            </a:ext>
                          </a:extLst>
                        </pic:spPr>
                      </pic:pic>
                    </a:graphicData>
                  </a:graphic>
                </wp:inline>
              </w:drawing>
            </w:r>
          </w:p>
        </w:tc>
      </w:tr>
      <w:tr w:rsidR="003D3408" w:rsidTr="00987F23">
        <w:trPr>
          <w:trHeight w:val="348"/>
        </w:trPr>
        <w:tc>
          <w:tcPr>
            <w:tcW w:w="3786" w:type="dxa"/>
            <w:vMerge w:val="restart"/>
            <w:vAlign w:val="center"/>
          </w:tcPr>
          <w:p w:rsidR="003D3408" w:rsidRPr="001D0BB3" w:rsidRDefault="003D3408" w:rsidP="00987F23">
            <w:pPr>
              <w:pStyle w:val="Titre"/>
              <w:pBdr>
                <w:bottom w:val="none" w:sz="0" w:space="0" w:color="auto"/>
              </w:pBdr>
              <w:jc w:val="left"/>
            </w:pPr>
            <w:r w:rsidRPr="003C622E">
              <w:rPr>
                <w:color w:val="000000" w:themeColor="text1"/>
              </w:rPr>
              <w:t>Talon compensé</w:t>
            </w:r>
            <w:r w:rsidR="00957AD9" w:rsidRPr="003C622E">
              <w:rPr>
                <w:color w:val="000000" w:themeColor="text1"/>
              </w:rPr>
              <w:t xml:space="preserve"> </w:t>
            </w:r>
            <w:r w:rsidR="003C622E">
              <w:t>–</w:t>
            </w:r>
            <w:r w:rsidR="00957AD9">
              <w:t xml:space="preserve"> </w:t>
            </w:r>
            <w:r w:rsidR="003C622E">
              <w:t>wedge heel</w:t>
            </w:r>
          </w:p>
          <w:p w:rsidR="003D3408" w:rsidRDefault="004A2F76" w:rsidP="00987F23">
            <w:pPr>
              <w:rPr>
                <w:b/>
              </w:rPr>
            </w:pPr>
            <w:r>
              <w:rPr>
                <w:b/>
                <w:noProof/>
              </w:rPr>
              <w:drawing>
                <wp:inline distT="0" distB="0" distL="0" distR="0" wp14:anchorId="39551EF8" wp14:editId="1191D87A">
                  <wp:extent cx="2137531" cy="7905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7531" cy="790575"/>
                          </a:xfrm>
                          <a:prstGeom prst="rect">
                            <a:avLst/>
                          </a:prstGeom>
                          <a:noFill/>
                        </pic:spPr>
                      </pic:pic>
                    </a:graphicData>
                  </a:graphic>
                </wp:inline>
              </w:drawing>
            </w:r>
          </w:p>
        </w:tc>
        <w:tc>
          <w:tcPr>
            <w:tcW w:w="6312" w:type="dxa"/>
            <w:gridSpan w:val="2"/>
            <w:vAlign w:val="center"/>
          </w:tcPr>
          <w:p w:rsidR="003D3408" w:rsidRDefault="003D3408" w:rsidP="003D3408">
            <w:pPr>
              <w:rPr>
                <w:b/>
              </w:rPr>
            </w:pPr>
            <w:r w:rsidRPr="001D0BB3">
              <w:rPr>
                <w:rFonts w:cstheme="majorBidi"/>
                <w:i/>
                <w:iCs/>
              </w:rPr>
              <w:t>Talon qui se prolonge vers l’avant pour se raccorder sans</w:t>
            </w:r>
            <w:r w:rsidRPr="001D0BB3">
              <w:rPr>
                <w:b/>
              </w:rPr>
              <w:t xml:space="preserve"> </w:t>
            </w:r>
            <w:r w:rsidRPr="001D0BB3">
              <w:rPr>
                <w:rFonts w:cstheme="majorBidi"/>
                <w:i/>
                <w:iCs/>
              </w:rPr>
              <w:t>interruption à l’appui de la semelle.</w:t>
            </w:r>
          </w:p>
        </w:tc>
      </w:tr>
      <w:tr w:rsidR="003D3408" w:rsidTr="00987F23">
        <w:trPr>
          <w:trHeight w:val="1368"/>
        </w:trPr>
        <w:tc>
          <w:tcPr>
            <w:tcW w:w="3786" w:type="dxa"/>
            <w:vMerge/>
          </w:tcPr>
          <w:p w:rsidR="003D3408" w:rsidRPr="001D0BB3" w:rsidRDefault="003D3408" w:rsidP="001D0BB3">
            <w:pPr>
              <w:pStyle w:val="Titre"/>
            </w:pPr>
          </w:p>
        </w:tc>
        <w:tc>
          <w:tcPr>
            <w:tcW w:w="3156" w:type="dxa"/>
            <w:vAlign w:val="center"/>
          </w:tcPr>
          <w:p w:rsidR="003D3408" w:rsidRDefault="003D3408" w:rsidP="001D0BB3">
            <w:pPr>
              <w:jc w:val="center"/>
              <w:rPr>
                <w:b/>
                <w:noProof/>
              </w:rPr>
            </w:pPr>
            <w:r>
              <w:rPr>
                <w:b/>
                <w:noProof/>
              </w:rPr>
              <w:drawing>
                <wp:inline distT="0" distB="0" distL="0" distR="0" wp14:anchorId="232A85A2" wp14:editId="31554C01">
                  <wp:extent cx="1767840" cy="1089204"/>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4598_133127_04.jpg"/>
                          <pic:cNvPicPr/>
                        </pic:nvPicPr>
                        <pic:blipFill rotWithShape="1">
                          <a:blip r:embed="rId30" cstate="print">
                            <a:extLst>
                              <a:ext uri="{28A0092B-C50C-407E-A947-70E740481C1C}">
                                <a14:useLocalDpi xmlns:a14="http://schemas.microsoft.com/office/drawing/2010/main" val="0"/>
                              </a:ext>
                            </a:extLst>
                          </a:blip>
                          <a:srcRect l="2110" t="5698" b="3799"/>
                          <a:stretch/>
                        </pic:blipFill>
                        <pic:spPr bwMode="auto">
                          <a:xfrm>
                            <a:off x="0" y="0"/>
                            <a:ext cx="1769091" cy="1089975"/>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vAlign w:val="center"/>
          </w:tcPr>
          <w:p w:rsidR="003D3408" w:rsidRDefault="003D3408" w:rsidP="001D0BB3">
            <w:pPr>
              <w:jc w:val="center"/>
              <w:rPr>
                <w:b/>
                <w:noProof/>
              </w:rPr>
            </w:pPr>
            <w:r>
              <w:rPr>
                <w:b/>
                <w:noProof/>
              </w:rPr>
              <w:drawing>
                <wp:inline distT="0" distB="0" distL="0" distR="0" wp14:anchorId="30518606" wp14:editId="428F6ED8">
                  <wp:extent cx="1508760" cy="1005459"/>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4598_133127_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1269" cy="1007131"/>
                          </a:xfrm>
                          <a:prstGeom prst="rect">
                            <a:avLst/>
                          </a:prstGeom>
                        </pic:spPr>
                      </pic:pic>
                    </a:graphicData>
                  </a:graphic>
                </wp:inline>
              </w:drawing>
            </w:r>
          </w:p>
        </w:tc>
      </w:tr>
      <w:tr w:rsidR="003D3408" w:rsidTr="00987F23">
        <w:trPr>
          <w:trHeight w:val="432"/>
        </w:trPr>
        <w:tc>
          <w:tcPr>
            <w:tcW w:w="3786" w:type="dxa"/>
            <w:vMerge w:val="restart"/>
          </w:tcPr>
          <w:p w:rsidR="003D3408" w:rsidRDefault="003C622E" w:rsidP="00987F23">
            <w:pPr>
              <w:pStyle w:val="Titre"/>
              <w:pBdr>
                <w:bottom w:val="none" w:sz="0" w:space="0" w:color="auto"/>
              </w:pBdr>
            </w:pPr>
            <w:r>
              <w:drawing>
                <wp:anchor distT="0" distB="0" distL="114300" distR="114300" simplePos="0" relativeHeight="252350464" behindDoc="0" locked="0" layoutInCell="1" allowOverlap="1" wp14:anchorId="139C2612" wp14:editId="686D2C98">
                  <wp:simplePos x="0" y="0"/>
                  <wp:positionH relativeFrom="column">
                    <wp:posOffset>5715</wp:posOffset>
                  </wp:positionH>
                  <wp:positionV relativeFrom="paragraph">
                    <wp:posOffset>383540</wp:posOffset>
                  </wp:positionV>
                  <wp:extent cx="2165985" cy="847725"/>
                  <wp:effectExtent l="0" t="0" r="571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5985" cy="847725"/>
                          </a:xfrm>
                          <a:prstGeom prst="rect">
                            <a:avLst/>
                          </a:prstGeom>
                          <a:noFill/>
                        </pic:spPr>
                      </pic:pic>
                    </a:graphicData>
                  </a:graphic>
                  <wp14:sizeRelH relativeFrom="page">
                    <wp14:pctWidth>0</wp14:pctWidth>
                  </wp14:sizeRelH>
                  <wp14:sizeRelV relativeFrom="page">
                    <wp14:pctHeight>0</wp14:pctHeight>
                  </wp14:sizeRelV>
                </wp:anchor>
              </w:drawing>
            </w:r>
            <w:r w:rsidR="003D3408">
              <w:t>Talon semi compensé</w:t>
            </w:r>
            <w:r>
              <w:t xml:space="preserve"> – wedge heel</w:t>
            </w:r>
          </w:p>
          <w:p w:rsidR="003D3408" w:rsidRDefault="003D3408" w:rsidP="001D0BB3">
            <w:pPr>
              <w:pStyle w:val="Citation"/>
            </w:pPr>
          </w:p>
        </w:tc>
        <w:tc>
          <w:tcPr>
            <w:tcW w:w="6312" w:type="dxa"/>
            <w:gridSpan w:val="2"/>
          </w:tcPr>
          <w:p w:rsidR="003D3408" w:rsidRDefault="003D3408" w:rsidP="00E64B93">
            <w:pPr>
              <w:rPr>
                <w:b/>
              </w:rPr>
            </w:pPr>
            <w:r w:rsidRPr="001D0BB3">
              <w:t>Talon qui se prolonge vers l’avant et se raccorde avec l’appui de la semelle en marquant une faible solution de continuité.</w:t>
            </w:r>
          </w:p>
        </w:tc>
      </w:tr>
      <w:tr w:rsidR="003D3408" w:rsidTr="00987F23">
        <w:trPr>
          <w:trHeight w:val="1080"/>
        </w:trPr>
        <w:tc>
          <w:tcPr>
            <w:tcW w:w="3786" w:type="dxa"/>
            <w:vMerge/>
          </w:tcPr>
          <w:p w:rsidR="003D3408" w:rsidRDefault="003D3408" w:rsidP="001D0BB3">
            <w:pPr>
              <w:pStyle w:val="Titre"/>
              <w:rPr>
                <w:b w:val="0"/>
              </w:rPr>
            </w:pPr>
          </w:p>
        </w:tc>
        <w:tc>
          <w:tcPr>
            <w:tcW w:w="3156" w:type="dxa"/>
          </w:tcPr>
          <w:p w:rsidR="003D3408" w:rsidRDefault="003D3408" w:rsidP="00E64B93">
            <w:pPr>
              <w:rPr>
                <w:b/>
                <w:noProof/>
              </w:rPr>
            </w:pPr>
            <w:r>
              <w:rPr>
                <w:b/>
                <w:noProof/>
              </w:rPr>
              <w:drawing>
                <wp:inline distT="0" distB="0" distL="0" distR="0" wp14:anchorId="3F54BBEE" wp14:editId="30BA64D7">
                  <wp:extent cx="1859279" cy="918788"/>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0300_124327_04.jpg"/>
                          <pic:cNvPicPr/>
                        </pic:nvPicPr>
                        <pic:blipFill rotWithShape="1">
                          <a:blip r:embed="rId33" cstate="print">
                            <a:extLst>
                              <a:ext uri="{28A0092B-C50C-407E-A947-70E740481C1C}">
                                <a14:useLocalDpi xmlns:a14="http://schemas.microsoft.com/office/drawing/2010/main" val="0"/>
                              </a:ext>
                            </a:extLst>
                          </a:blip>
                          <a:srcRect l="3019" t="13025" b="15061"/>
                          <a:stretch/>
                        </pic:blipFill>
                        <pic:spPr bwMode="auto">
                          <a:xfrm>
                            <a:off x="0" y="0"/>
                            <a:ext cx="1858722" cy="918513"/>
                          </a:xfrm>
                          <a:prstGeom prst="rect">
                            <a:avLst/>
                          </a:prstGeom>
                          <a:ln>
                            <a:noFill/>
                          </a:ln>
                          <a:extLst>
                            <a:ext uri="{53640926-AAD7-44D8-BBD7-CCE9431645EC}">
                              <a14:shadowObscured xmlns:a14="http://schemas.microsoft.com/office/drawing/2010/main"/>
                            </a:ext>
                          </a:extLst>
                        </pic:spPr>
                      </pic:pic>
                    </a:graphicData>
                  </a:graphic>
                </wp:inline>
              </w:drawing>
            </w:r>
          </w:p>
        </w:tc>
        <w:tc>
          <w:tcPr>
            <w:tcW w:w="3156" w:type="dxa"/>
          </w:tcPr>
          <w:p w:rsidR="003D3408" w:rsidRDefault="003D3408" w:rsidP="00E64B93">
            <w:pPr>
              <w:rPr>
                <w:b/>
                <w:noProof/>
              </w:rPr>
            </w:pPr>
            <w:r>
              <w:rPr>
                <w:b/>
                <w:noProof/>
              </w:rPr>
              <w:drawing>
                <wp:inline distT="0" distB="0" distL="0" distR="0" wp14:anchorId="79BB5B9A" wp14:editId="23B6186F">
                  <wp:extent cx="1859280" cy="777240"/>
                  <wp:effectExtent l="0" t="0" r="762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0300_124327_08.jpg"/>
                          <pic:cNvPicPr/>
                        </pic:nvPicPr>
                        <pic:blipFill rotWithShape="1">
                          <a:blip r:embed="rId34" cstate="print">
                            <a:extLst>
                              <a:ext uri="{28A0092B-C50C-407E-A947-70E740481C1C}">
                                <a14:useLocalDpi xmlns:a14="http://schemas.microsoft.com/office/drawing/2010/main" val="0"/>
                              </a:ext>
                            </a:extLst>
                          </a:blip>
                          <a:srcRect t="13530" b="23741"/>
                          <a:stretch/>
                        </pic:blipFill>
                        <pic:spPr bwMode="auto">
                          <a:xfrm>
                            <a:off x="0" y="0"/>
                            <a:ext cx="1862492" cy="778583"/>
                          </a:xfrm>
                          <a:prstGeom prst="rect">
                            <a:avLst/>
                          </a:prstGeom>
                          <a:ln>
                            <a:noFill/>
                          </a:ln>
                          <a:extLst>
                            <a:ext uri="{53640926-AAD7-44D8-BBD7-CCE9431645EC}">
                              <a14:shadowObscured xmlns:a14="http://schemas.microsoft.com/office/drawing/2010/main"/>
                            </a:ext>
                          </a:extLst>
                        </pic:spPr>
                      </pic:pic>
                    </a:graphicData>
                  </a:graphic>
                </wp:inline>
              </w:drawing>
            </w:r>
          </w:p>
        </w:tc>
      </w:tr>
    </w:tbl>
    <w:p w:rsidR="003C3480" w:rsidRPr="003C3480" w:rsidRDefault="003D3408" w:rsidP="00197C3F">
      <w:pPr>
        <w:pStyle w:val="Titre2"/>
      </w:pPr>
      <w:r>
        <w:rPr>
          <w:noProof/>
        </w:rPr>
        <mc:AlternateContent>
          <mc:Choice Requires="wpg">
            <w:drawing>
              <wp:anchor distT="0" distB="0" distL="114300" distR="114300" simplePos="0" relativeHeight="252327936" behindDoc="0" locked="0" layoutInCell="0" allowOverlap="1" wp14:anchorId="1BD42CF9" wp14:editId="35CE0D59">
                <wp:simplePos x="0" y="0"/>
                <wp:positionH relativeFrom="column">
                  <wp:posOffset>3667760</wp:posOffset>
                </wp:positionH>
                <wp:positionV relativeFrom="paragraph">
                  <wp:posOffset>-635</wp:posOffset>
                </wp:positionV>
                <wp:extent cx="1741805" cy="842645"/>
                <wp:effectExtent l="0" t="0" r="10795" b="0"/>
                <wp:wrapNone/>
                <wp:docPr id="32" name="Groupe 32"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842645"/>
                          <a:chOff x="1125" y="2012"/>
                          <a:chExt cx="4435" cy="2563"/>
                        </a:xfrm>
                      </wpg:grpSpPr>
                      <wps:wsp>
                        <wps:cNvPr id="33" name="Freeform 4"/>
                        <wps:cNvSpPr>
                          <a:spLocks/>
                        </wps:cNvSpPr>
                        <wps:spPr bwMode="auto">
                          <a:xfrm>
                            <a:off x="1150" y="2905"/>
                            <a:ext cx="1979" cy="1042"/>
                          </a:xfrm>
                          <a:custGeom>
                            <a:avLst/>
                            <a:gdLst>
                              <a:gd name="T0" fmla="*/ 0 w 2595"/>
                              <a:gd name="T1" fmla="*/ 0 h 1365"/>
                              <a:gd name="T2" fmla="*/ 2595 w 2595"/>
                              <a:gd name="T3" fmla="*/ 1365 h 1365"/>
                            </a:gdLst>
                            <a:ahLst/>
                            <a:cxnLst>
                              <a:cxn ang="0">
                                <a:pos x="T0" y="T1"/>
                              </a:cxn>
                              <a:cxn ang="0">
                                <a:pos x="T2" y="T3"/>
                              </a:cxn>
                            </a:cxnLst>
                            <a:rect l="0" t="0" r="r" b="b"/>
                            <a:pathLst>
                              <a:path w="2595" h="1365">
                                <a:moveTo>
                                  <a:pt x="0" y="0"/>
                                </a:moveTo>
                                <a:cubicBezTo>
                                  <a:pt x="1695" y="255"/>
                                  <a:pt x="2295" y="1275"/>
                                  <a:pt x="2595" y="13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
                        <wps:cNvSpPr>
                          <a:spLocks/>
                        </wps:cNvSpPr>
                        <wps:spPr bwMode="auto">
                          <a:xfrm>
                            <a:off x="1226" y="2012"/>
                            <a:ext cx="44" cy="931"/>
                          </a:xfrm>
                          <a:custGeom>
                            <a:avLst/>
                            <a:gdLst>
                              <a:gd name="T0" fmla="*/ 15 w 44"/>
                              <a:gd name="T1" fmla="*/ 931 h 931"/>
                              <a:gd name="T2" fmla="*/ 0 w 44"/>
                              <a:gd name="T3" fmla="*/ 0 h 931"/>
                            </a:gdLst>
                            <a:ahLst/>
                            <a:cxnLst>
                              <a:cxn ang="0">
                                <a:pos x="T0" y="T1"/>
                              </a:cxn>
                              <a:cxn ang="0">
                                <a:pos x="T2" y="T3"/>
                              </a:cxn>
                            </a:cxnLst>
                            <a:rect l="0" t="0" r="r" b="b"/>
                            <a:pathLst>
                              <a:path w="44" h="931">
                                <a:moveTo>
                                  <a:pt x="15" y="931"/>
                                </a:moveTo>
                                <a:cubicBezTo>
                                  <a:pt x="44" y="492"/>
                                  <a:pt x="19" y="178"/>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
                        <wps:cNvSpPr>
                          <a:spLocks/>
                        </wps:cNvSpPr>
                        <wps:spPr bwMode="auto">
                          <a:xfrm>
                            <a:off x="3232" y="4016"/>
                            <a:ext cx="2273" cy="136"/>
                          </a:xfrm>
                          <a:custGeom>
                            <a:avLst/>
                            <a:gdLst>
                              <a:gd name="T0" fmla="*/ 0 w 2273"/>
                              <a:gd name="T1" fmla="*/ 0 h 136"/>
                              <a:gd name="T2" fmla="*/ 458 w 2273"/>
                              <a:gd name="T3" fmla="*/ 132 h 136"/>
                              <a:gd name="T4" fmla="*/ 2273 w 2273"/>
                              <a:gd name="T5" fmla="*/ 64 h 136"/>
                            </a:gdLst>
                            <a:ahLst/>
                            <a:cxnLst>
                              <a:cxn ang="0">
                                <a:pos x="T0" y="T1"/>
                              </a:cxn>
                              <a:cxn ang="0">
                                <a:pos x="T2" y="T3"/>
                              </a:cxn>
                              <a:cxn ang="0">
                                <a:pos x="T4" y="T5"/>
                              </a:cxn>
                            </a:cxnLst>
                            <a:rect l="0" t="0" r="r" b="b"/>
                            <a:pathLst>
                              <a:path w="2273" h="136">
                                <a:moveTo>
                                  <a:pt x="0" y="0"/>
                                </a:moveTo>
                                <a:cubicBezTo>
                                  <a:pt x="79" y="19"/>
                                  <a:pt x="77" y="128"/>
                                  <a:pt x="458" y="132"/>
                                </a:cubicBezTo>
                                <a:cubicBezTo>
                                  <a:pt x="839" y="136"/>
                                  <a:pt x="1713" y="52"/>
                                  <a:pt x="2273" y="6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7"/>
                        <wps:cNvSpPr>
                          <a:spLocks/>
                        </wps:cNvSpPr>
                        <wps:spPr bwMode="auto">
                          <a:xfrm>
                            <a:off x="3345" y="2055"/>
                            <a:ext cx="2169" cy="2520"/>
                          </a:xfrm>
                          <a:custGeom>
                            <a:avLst/>
                            <a:gdLst>
                              <a:gd name="T0" fmla="*/ 2169 w 2169"/>
                              <a:gd name="T1" fmla="*/ 1955 h 2520"/>
                              <a:gd name="T2" fmla="*/ 0 w 2169"/>
                              <a:gd name="T3" fmla="*/ 0 h 2520"/>
                            </a:gdLst>
                            <a:ahLst/>
                            <a:cxnLst>
                              <a:cxn ang="0">
                                <a:pos x="T0" y="T1"/>
                              </a:cxn>
                              <a:cxn ang="0">
                                <a:pos x="T2" y="T3"/>
                              </a:cxn>
                            </a:cxnLst>
                            <a:rect l="0" t="0" r="r" b="b"/>
                            <a:pathLst>
                              <a:path w="2169" h="2520">
                                <a:moveTo>
                                  <a:pt x="2169" y="1955"/>
                                </a:moveTo>
                                <a:cubicBezTo>
                                  <a:pt x="2165" y="1415"/>
                                  <a:pt x="330" y="2520"/>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8"/>
                        <wps:cNvSpPr>
                          <a:spLocks/>
                        </wps:cNvSpPr>
                        <wps:spPr bwMode="auto">
                          <a:xfrm>
                            <a:off x="1204" y="2887"/>
                            <a:ext cx="629" cy="1209"/>
                          </a:xfrm>
                          <a:custGeom>
                            <a:avLst/>
                            <a:gdLst>
                              <a:gd name="T0" fmla="*/ 0 w 629"/>
                              <a:gd name="T1" fmla="*/ 0 h 1209"/>
                              <a:gd name="T2" fmla="*/ 366 w 629"/>
                              <a:gd name="T3" fmla="*/ 1208 h 1209"/>
                              <a:gd name="T4" fmla="*/ 629 w 629"/>
                              <a:gd name="T5" fmla="*/ 1208 h 1209"/>
                            </a:gdLst>
                            <a:ahLst/>
                            <a:cxnLst>
                              <a:cxn ang="0">
                                <a:pos x="T0" y="T1"/>
                              </a:cxn>
                              <a:cxn ang="0">
                                <a:pos x="T2" y="T3"/>
                              </a:cxn>
                              <a:cxn ang="0">
                                <a:pos x="T4" y="T5"/>
                              </a:cxn>
                            </a:cxnLst>
                            <a:rect l="0" t="0" r="r" b="b"/>
                            <a:pathLst>
                              <a:path w="629" h="1209">
                                <a:moveTo>
                                  <a:pt x="0" y="0"/>
                                </a:moveTo>
                                <a:cubicBezTo>
                                  <a:pt x="57" y="172"/>
                                  <a:pt x="297" y="1208"/>
                                  <a:pt x="366" y="1208"/>
                                </a:cubicBezTo>
                                <a:cubicBezTo>
                                  <a:pt x="435" y="1208"/>
                                  <a:pt x="575" y="1209"/>
                                  <a:pt x="629" y="1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
                        <wps:cNvSpPr>
                          <a:spLocks/>
                        </wps:cNvSpPr>
                        <wps:spPr bwMode="auto">
                          <a:xfrm>
                            <a:off x="1868" y="3098"/>
                            <a:ext cx="22" cy="1065"/>
                          </a:xfrm>
                          <a:custGeom>
                            <a:avLst/>
                            <a:gdLst>
                              <a:gd name="T0" fmla="*/ 15 w 22"/>
                              <a:gd name="T1" fmla="*/ 1065 h 1065"/>
                              <a:gd name="T2" fmla="*/ 0 w 22"/>
                              <a:gd name="T3" fmla="*/ 0 h 1065"/>
                            </a:gdLst>
                            <a:ahLst/>
                            <a:cxnLst>
                              <a:cxn ang="0">
                                <a:pos x="T0" y="T1"/>
                              </a:cxn>
                              <a:cxn ang="0">
                                <a:pos x="T2" y="T3"/>
                              </a:cxn>
                            </a:cxnLst>
                            <a:rect l="0" t="0" r="r" b="b"/>
                            <a:pathLst>
                              <a:path w="22" h="1065">
                                <a:moveTo>
                                  <a:pt x="15" y="1065"/>
                                </a:moveTo>
                                <a:cubicBezTo>
                                  <a:pt x="22" y="825"/>
                                  <a:pt x="0" y="18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0"/>
                        <wps:cNvSpPr>
                          <a:spLocks/>
                        </wps:cNvSpPr>
                        <wps:spPr bwMode="auto">
                          <a:xfrm>
                            <a:off x="1557" y="4110"/>
                            <a:ext cx="432" cy="54"/>
                          </a:xfrm>
                          <a:custGeom>
                            <a:avLst/>
                            <a:gdLst>
                              <a:gd name="T0" fmla="*/ 0 w 432"/>
                              <a:gd name="T1" fmla="*/ 0 h 54"/>
                              <a:gd name="T2" fmla="*/ 12 w 432"/>
                              <a:gd name="T3" fmla="*/ 51 h 54"/>
                              <a:gd name="T4" fmla="*/ 432 w 432"/>
                              <a:gd name="T5" fmla="*/ 54 h 54"/>
                            </a:gdLst>
                            <a:ahLst/>
                            <a:cxnLst>
                              <a:cxn ang="0">
                                <a:pos x="T0" y="T1"/>
                              </a:cxn>
                              <a:cxn ang="0">
                                <a:pos x="T2" y="T3"/>
                              </a:cxn>
                              <a:cxn ang="0">
                                <a:pos x="T4" y="T5"/>
                              </a:cxn>
                            </a:cxnLst>
                            <a:rect l="0" t="0" r="r" b="b"/>
                            <a:pathLst>
                              <a:path w="432" h="54">
                                <a:moveTo>
                                  <a:pt x="0" y="0"/>
                                </a:moveTo>
                                <a:cubicBezTo>
                                  <a:pt x="2" y="8"/>
                                  <a:pt x="6" y="21"/>
                                  <a:pt x="12" y="51"/>
                                </a:cubicBezTo>
                                <a:cubicBezTo>
                                  <a:pt x="69" y="51"/>
                                  <a:pt x="345" y="54"/>
                                  <a:pt x="432"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1"/>
                        <wps:cNvSpPr>
                          <a:spLocks/>
                        </wps:cNvSpPr>
                        <wps:spPr bwMode="auto">
                          <a:xfrm>
                            <a:off x="1680" y="3068"/>
                            <a:ext cx="3880" cy="1186"/>
                          </a:xfrm>
                          <a:custGeom>
                            <a:avLst/>
                            <a:gdLst>
                              <a:gd name="T0" fmla="*/ 0 w 3880"/>
                              <a:gd name="T1" fmla="*/ 0 h 1186"/>
                              <a:gd name="T2" fmla="*/ 1320 w 3880"/>
                              <a:gd name="T3" fmla="*/ 825 h 1186"/>
                              <a:gd name="T4" fmla="*/ 1895 w 3880"/>
                              <a:gd name="T5" fmla="*/ 1142 h 1186"/>
                              <a:gd name="T6" fmla="*/ 3120 w 3880"/>
                              <a:gd name="T7" fmla="*/ 1092 h 1186"/>
                              <a:gd name="T8" fmla="*/ 3880 w 3880"/>
                              <a:gd name="T9" fmla="*/ 1062 h 1186"/>
                            </a:gdLst>
                            <a:ahLst/>
                            <a:cxnLst>
                              <a:cxn ang="0">
                                <a:pos x="T0" y="T1"/>
                              </a:cxn>
                              <a:cxn ang="0">
                                <a:pos x="T2" y="T3"/>
                              </a:cxn>
                              <a:cxn ang="0">
                                <a:pos x="T4" y="T5"/>
                              </a:cxn>
                              <a:cxn ang="0">
                                <a:pos x="T6" y="T7"/>
                              </a:cxn>
                              <a:cxn ang="0">
                                <a:pos x="T8" y="T9"/>
                              </a:cxn>
                            </a:cxnLst>
                            <a:rect l="0" t="0" r="r" b="b"/>
                            <a:pathLst>
                              <a:path w="3880" h="1186">
                                <a:moveTo>
                                  <a:pt x="0" y="0"/>
                                </a:moveTo>
                                <a:cubicBezTo>
                                  <a:pt x="525" y="82"/>
                                  <a:pt x="1080" y="630"/>
                                  <a:pt x="1320" y="825"/>
                                </a:cubicBezTo>
                                <a:cubicBezTo>
                                  <a:pt x="1560" y="1020"/>
                                  <a:pt x="1595" y="1098"/>
                                  <a:pt x="1895" y="1142"/>
                                </a:cubicBezTo>
                                <a:cubicBezTo>
                                  <a:pt x="2195" y="1186"/>
                                  <a:pt x="2789" y="1105"/>
                                  <a:pt x="3120" y="1092"/>
                                </a:cubicBezTo>
                                <a:cubicBezTo>
                                  <a:pt x="3451" y="1079"/>
                                  <a:pt x="3722" y="1068"/>
                                  <a:pt x="3880" y="1062"/>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2"/>
                        <wps:cNvSpPr>
                          <a:spLocks/>
                        </wps:cNvSpPr>
                        <wps:spPr bwMode="auto">
                          <a:xfrm>
                            <a:off x="2175" y="2085"/>
                            <a:ext cx="1305" cy="653"/>
                          </a:xfrm>
                          <a:custGeom>
                            <a:avLst/>
                            <a:gdLst>
                              <a:gd name="T0" fmla="*/ 1305 w 1305"/>
                              <a:gd name="T1" fmla="*/ 0 h 653"/>
                              <a:gd name="T2" fmla="*/ 705 w 1305"/>
                              <a:gd name="T3" fmla="*/ 653 h 653"/>
                            </a:gdLst>
                            <a:ahLst/>
                            <a:cxnLst>
                              <a:cxn ang="0">
                                <a:pos x="T0" y="T1"/>
                              </a:cxn>
                              <a:cxn ang="0">
                                <a:pos x="T2" y="T3"/>
                              </a:cxn>
                            </a:cxnLst>
                            <a:rect l="0" t="0" r="r" b="b"/>
                            <a:pathLst>
                              <a:path w="1305" h="653">
                                <a:moveTo>
                                  <a:pt x="1305" y="0"/>
                                </a:moveTo>
                                <a:cubicBezTo>
                                  <a:pt x="0" y="510"/>
                                  <a:pt x="540" y="571"/>
                                  <a:pt x="705" y="65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3"/>
                        <wps:cNvSpPr>
                          <a:spLocks/>
                        </wps:cNvSpPr>
                        <wps:spPr bwMode="auto">
                          <a:xfrm>
                            <a:off x="2918" y="2865"/>
                            <a:ext cx="778" cy="827"/>
                          </a:xfrm>
                          <a:custGeom>
                            <a:avLst/>
                            <a:gdLst>
                              <a:gd name="T0" fmla="*/ 202 w 778"/>
                              <a:gd name="T1" fmla="*/ 0 h 827"/>
                              <a:gd name="T2" fmla="*/ 742 w 778"/>
                              <a:gd name="T3" fmla="*/ 780 h 827"/>
                              <a:gd name="T4" fmla="*/ 0 w 778"/>
                              <a:gd name="T5" fmla="*/ 233 h 827"/>
                            </a:gdLst>
                            <a:ahLst/>
                            <a:cxnLst>
                              <a:cxn ang="0">
                                <a:pos x="T0" y="T1"/>
                              </a:cxn>
                              <a:cxn ang="0">
                                <a:pos x="T2" y="T3"/>
                              </a:cxn>
                              <a:cxn ang="0">
                                <a:pos x="T4" y="T5"/>
                              </a:cxn>
                            </a:cxnLst>
                            <a:rect l="0" t="0" r="r" b="b"/>
                            <a:pathLst>
                              <a:path w="778" h="827">
                                <a:moveTo>
                                  <a:pt x="202" y="0"/>
                                </a:moveTo>
                                <a:cubicBezTo>
                                  <a:pt x="465" y="135"/>
                                  <a:pt x="778" y="733"/>
                                  <a:pt x="742" y="780"/>
                                </a:cubicBezTo>
                                <a:cubicBezTo>
                                  <a:pt x="706" y="827"/>
                                  <a:pt x="360" y="503"/>
                                  <a:pt x="0" y="23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4"/>
                        <wps:cNvSpPr>
                          <a:spLocks/>
                        </wps:cNvSpPr>
                        <wps:spPr bwMode="auto">
                          <a:xfrm>
                            <a:off x="1125" y="2018"/>
                            <a:ext cx="1118" cy="667"/>
                          </a:xfrm>
                          <a:custGeom>
                            <a:avLst/>
                            <a:gdLst>
                              <a:gd name="T0" fmla="*/ 0 w 1118"/>
                              <a:gd name="T1" fmla="*/ 0 h 667"/>
                              <a:gd name="T2" fmla="*/ 1118 w 1118"/>
                              <a:gd name="T3" fmla="*/ 667 h 667"/>
                            </a:gdLst>
                            <a:ahLst/>
                            <a:cxnLst>
                              <a:cxn ang="0">
                                <a:pos x="T0" y="T1"/>
                              </a:cxn>
                              <a:cxn ang="0">
                                <a:pos x="T2" y="T3"/>
                              </a:cxn>
                            </a:cxnLst>
                            <a:rect l="0" t="0" r="r" b="b"/>
                            <a:pathLst>
                              <a:path w="1118" h="667">
                                <a:moveTo>
                                  <a:pt x="0" y="0"/>
                                </a:moveTo>
                                <a:cubicBezTo>
                                  <a:pt x="458" y="187"/>
                                  <a:pt x="713" y="464"/>
                                  <a:pt x="1118" y="667"/>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2" o:spid="_x0000_s1026" style="position:absolute;margin-left:288.8pt;margin-top:-.05pt;width:137.15pt;height:66.35pt;z-index:252327936;visibility:hidden" coordorigin="1125,2012" coordsize="4435,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" o:allowincell="f">
                <v:shape id="Freeform 4" o:spid="_x0000_s1027" style="position:absolute;left:1150;top:2905;width:1979;height:1042;visibility:visible;mso-wrap-style:square;v-text-anchor:top" coordsize="259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C1cYA&#10;AADbAAAADwAAAGRycy9kb3ducmV2LnhtbESPT2vCQBTE7wW/w/IEL6Vu/IPV6CqiFjwJ2iIen9ln&#10;Esy+jdnVxH76bqHQ4zAzv2Fmi8YU4kGVyy0r6HUjEMSJ1TmnCr4+P97GIJxH1lhYJgVPcrCYt15m&#10;GGtb854eB5+KAGEXo4LM+zKW0iUZGXRdWxIH72Irgz7IKpW6wjrATSH7UTSSBnMOCxmWtMoouR7u&#10;RsGRTu/73WR0HvuNqZ9D+/26u62V6rSb5RSEp8b/h//aW61gMID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C1cYAAADbAAAADwAAAAAAAAAAAAAAAACYAgAAZHJz&#10;L2Rvd25yZXYueG1sUEsFBgAAAAAEAAQA9QAAAIsDAAAAAA==&#10;" path="m,c1695,255,2295,1275,2595,1365e" filled="f">
                  <v:path arrowok="t" o:connecttype="custom" o:connectlocs="0,0;1979,1042" o:connectangles="0,0"/>
                </v:shape>
                <v:shape id="Freeform 5" o:spid="_x0000_s1028" style="position:absolute;left:1226;top:2012;width:44;height:931;visibility:visible;mso-wrap-style:square;v-text-anchor:top" coordsize="4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R68MA&#10;AADbAAAADwAAAGRycy9kb3ducmV2LnhtbESPQWvCQBSE7wX/w/IK3symSkOJriJiUaQgpnp/ZJ9J&#10;MPs27G41+uu7BaHHYWa+YWaL3rTiSs43lhW8JSkI4tLqhisFx+/P0QcIH5A1tpZJwZ08LOaDlxnm&#10;2t74QNciVCJC2OeooA6hy6X0ZU0GfWI74uidrTMYonSV1A5vEW5aOU7TTBpsOC7U2NGqpvJS/BgF&#10;J1/uN1WWFe19vX+4r916VTSpUsPXfjkFEagP/+Fne6sVTN7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R68MAAADbAAAADwAAAAAAAAAAAAAAAACYAgAAZHJzL2Rv&#10;d25yZXYueG1sUEsFBgAAAAAEAAQA9QAAAIgDAAAAAA==&#10;" path="m15,931c44,492,19,178,,e" filled="f" strokeweight=".25pt">
                  <v:path arrowok="t" o:connecttype="custom" o:connectlocs="15,931;0,0" o:connectangles="0,0"/>
                </v:shape>
                <v:shape id="Freeform 6" o:spid="_x0000_s1029" style="position:absolute;left:3232;top:4016;width:2273;height:136;visibility:visible;mso-wrap-style:square;v-text-anchor:top" coordsize="227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ic8YA&#10;AADbAAAADwAAAGRycy9kb3ducmV2LnhtbESPQWvCQBSE7wX/w/IEL0U3MRAkdRURhCIIbVIFb4/s&#10;axLMvg3ZbYz99d1CocdhZr5h1tvRtGKg3jWWFcSLCARxaXXDlYKP4jBfgXAeWWNrmRQ8yMF2M3la&#10;Y6btnd9pyH0lAoRdhgpq77tMSlfWZNAtbEccvE/bG/RB9pXUPd4D3LRyGUWpNNhwWKixo31N5S3/&#10;Mgr2+TeeL8Vb7m/lMT1dk3P7/IiVmk3H3QsIT6P/D/+1X7WCJIX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eic8YAAADbAAAADwAAAAAAAAAAAAAAAACYAgAAZHJz&#10;L2Rvd25yZXYueG1sUEsFBgAAAAAEAAQA9QAAAIsDAAAAAA==&#10;" path="m,c79,19,77,128,458,132,839,136,1713,52,2273,64e" filled="f" strokeweight=".25pt">
                  <v:path arrowok="t" o:connecttype="custom" o:connectlocs="0,0;458,132;2273,64" o:connectangles="0,0,0"/>
                </v:shape>
                <v:shape id="Freeform 7" o:spid="_x0000_s1030" style="position:absolute;left:3345;top:2055;width:2169;height:2520;visibility:visible;mso-wrap-style:square;v-text-anchor:top" coordsize="216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cfb8A&#10;AADbAAAADwAAAGRycy9kb3ducmV2LnhtbERPy4rCMBTdC/5DuAPuNK3CKB3TIjMoLtzUx/7S3GnD&#10;NDe1iVr/frIQXB7Oe10MthV36r1xrCCdJSCIK6cN1wrOp+10BcIHZI2tY1LwJA9FPh6tMdPuwSXd&#10;j6EWMYR9hgqaELpMSl81ZNHPXEccuV/XWwwR9rXUPT5iuG3lPEk+pUXDsaHBjr4bqv6ON6uAd8uh&#10;PFSHS8nXnfkxt3SztKlSk49h8wUi0BDe4pd7rxUs4tj4Jf4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Bx9vwAAANsAAAAPAAAAAAAAAAAAAAAAAJgCAABkcnMvZG93bnJl&#10;di54bWxQSwUGAAAAAAQABAD1AAAAhAMAAAAA&#10;" path="m2169,1955c2165,1415,330,2520,,e" filled="f" strokeweight=".25pt">
                  <v:path arrowok="t" o:connecttype="custom" o:connectlocs="2169,1955;0,0" o:connectangles="0,0"/>
                </v:shape>
                <v:shape id="Freeform 8" o:spid="_x0000_s1031" style="position:absolute;left:1204;top:2887;width:629;height:1209;visibility:visible;mso-wrap-style:square;v-text-anchor:top" coordsize="629,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r0cMA&#10;AADbAAAADwAAAGRycy9kb3ducmV2LnhtbESPQWvCQBSE74X+h+UVvNWNtRVNXaUIgr1YYovnR/Y1&#10;G8y+DdmnJv/eFQo9DjPzDbNc975RF+piHdjAZJyBIi6Drbky8PO9fZ6DioJssQlMBgaKsF49Piwx&#10;t+HKBV0OUqkE4ZijASfS5lrH0pHHOA4tcfJ+Q+dRkuwqbTu8Jrhv9EuWzbTHmtOCw5Y2jsrT4ewN&#10;7F+DnvrWvcmpKGT4HJrj/GtizOip/3gHJdTLf/ivvbMGpgu4f0k/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Rr0cMAAADbAAAADwAAAAAAAAAAAAAAAACYAgAAZHJzL2Rv&#10;d25yZXYueG1sUEsFBgAAAAAEAAQA9QAAAIgDAAAAAA==&#10;" path="m,c57,172,297,1208,366,1208v69,,209,1,263,e" filled="f">
                  <v:path arrowok="t" o:connecttype="custom" o:connectlocs="0,0;366,1208;629,1208" o:connectangles="0,0,0"/>
                </v:shape>
                <v:shape id="Freeform 9" o:spid="_x0000_s1032" style="position:absolute;left:1868;top:3098;width:22;height:1065;visibility:visible;mso-wrap-style:square;v-text-anchor:top" coordsize="2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VicAA&#10;AADbAAAADwAAAGRycy9kb3ducmV2LnhtbERPz2vCMBS+C/sfwht409QhKp1RhloY7GQVvD6aZ1Ns&#10;XkqS1c6/fjkIHj++3+vtYFvRkw+NYwWzaQaCuHK64VrB+VRMViBCRNbYOiYFfxRgu3kbrTHX7s5H&#10;6stYixTCIUcFJsYulzJUhiyGqeuIE3d13mJM0NdSe7yncNvKjyxbSIsNpwaDHe0MVbfy1yrYm/Kn&#10;Keaz/lEMx+tl4Q+P5fKm1Ph9+PoEEWmIL/HT/a0VzNP69CX9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8VicAAAADbAAAADwAAAAAAAAAAAAAAAACYAgAAZHJzL2Rvd25y&#10;ZXYueG1sUEsFBgAAAAAEAAQA9QAAAIUDAAAAAA==&#10;" path="m15,1065c22,825,,187,,e" filled="f">
                  <v:path arrowok="t" o:connecttype="custom" o:connectlocs="15,1065;0,0" o:connectangles="0,0"/>
                </v:shape>
                <v:shape id="Freeform 10" o:spid="_x0000_s1033" style="position:absolute;left:1557;top:4110;width:432;height:54;visibility:visible;mso-wrap-style:square;v-text-anchor:top" coordsize="4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jAcMA&#10;AADbAAAADwAAAGRycy9kb3ducmV2LnhtbESPQYvCMBCF78L+hzALXmRNFRGtpmURBD0I2t1D9zY0&#10;Y1u2mZQmav33RhA8Pt68781bp71pxJU6V1tWMBlHIIgLq2suFfz+bL8WIJxH1thYJgV3cpAmH4M1&#10;xtre+ETXzJciQNjFqKDyvo2ldEVFBt3YtsTBO9vOoA+yK6Xu8BbgppHTKJpLgzWHhgpb2lRU/GcX&#10;E97II8+L3O4P+Whj3LFe/rVyqdTws/9egfDU+/fxK73TCmYTeG4JAJ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vjAcMAAADbAAAADwAAAAAAAAAAAAAAAACYAgAAZHJzL2Rv&#10;d25yZXYueG1sUEsFBgAAAAAEAAQA9QAAAIgDAAAAAA==&#10;" path="m,c2,8,6,21,12,51v57,,333,3,420,3e" filled="f">
                  <v:path arrowok="t" o:connecttype="custom" o:connectlocs="0,0;12,51;432,54" o:connectangles="0,0,0"/>
                </v:shape>
                <v:shape id="Freeform 11" o:spid="_x0000_s1034" style="position:absolute;left:1680;top:3068;width:3880;height:1186;visibility:visible;mso-wrap-style:square;v-text-anchor:top" coordsize="3880,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YOcQA&#10;AADbAAAADwAAAGRycy9kb3ducmV2LnhtbESP0WrCQBRE3wv+w3KFvjUbtUSJrmILgg2lNNEPuGSv&#10;STR7N2S3Mf37bqHQx2FmzjCb3WhaMVDvGssKZlEMgri0uuFKwfl0eFqBcB5ZY2uZFHyTg9128rDB&#10;VNs75zQUvhIBwi5FBbX3XSqlK2sy6CLbEQfvYnuDPsi+krrHe4CbVs7jOJEGGw4LNXb0WlN5K76M&#10;gs8y4zcXL5PFu86vH0NRZMeXRqnH6bhfg/A0+v/wX/uoFTzP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GDnEAAAA2wAAAA8AAAAAAAAAAAAAAAAAmAIAAGRycy9k&#10;b3ducmV2LnhtbFBLBQYAAAAABAAEAPUAAACJAwAAAAA=&#10;" path="m,c525,82,1080,630,1320,825v240,195,275,273,575,317c2195,1186,2789,1105,3120,1092v331,-13,602,-24,760,-30e" filled="f" strokeweight=".25pt">
                  <v:path arrowok="t" o:connecttype="custom" o:connectlocs="0,0;1320,825;1895,1142;3120,1092;3880,1062" o:connectangles="0,0,0,0,0"/>
                </v:shape>
                <v:shape id="Freeform 12" o:spid="_x0000_s1035" style="position:absolute;left:2175;top:2085;width:1305;height:653;visibility:visible;mso-wrap-style:square;v-text-anchor:top" coordsize="130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GfMYA&#10;AADbAAAADwAAAGRycy9kb3ducmV2LnhtbESPT2sCMRTE74V+h/AKvRTNVovIahQpllaoB/+h3p6b&#10;5+7i5mVJoq7f3hQKHoeZ+Q0zHDemEhdyvrSs4L2dgCDOrC45V7BefbX6IHxA1lhZJgU38jAePT8N&#10;MdX2ygu6LEMuIoR9igqKEOpUSp8VZNC3bU0cvaN1BkOULpfa4TXCTSU7SdKTBkuOCwXW9FlQdlqe&#10;jYLd7He6OVTnjqu/w/xth1s93W+Ven1pJgMQgZrwCP+3f7SCjy78fYk/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XGfMYAAADbAAAADwAAAAAAAAAAAAAAAACYAgAAZHJz&#10;L2Rvd25yZXYueG1sUEsFBgAAAAAEAAQA9QAAAIsDAAAAAA==&#10;" path="m1305,c,510,540,571,705,653e" filled="f" strokeweight=".25pt">
                  <v:path arrowok="t" o:connecttype="custom" o:connectlocs="1305,0;705,653" o:connectangles="0,0"/>
                </v:shape>
                <v:shape id="Freeform 13" o:spid="_x0000_s1036" style="position:absolute;left:2918;top:2865;width:778;height:827;visibility:visible;mso-wrap-style:square;v-text-anchor:top" coordsize="77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ZJsAA&#10;AADbAAAADwAAAGRycy9kb3ducmV2LnhtbESPUUsDMRCE3wX/Q9iCbzZXOUTPpqUIivStZ3/Aelkv&#10;Ry+bkKzt3b9vBMHHYWa+YdbbyY/qTCkPgQ2slhUo4i7YgXsDx8+3+ydQWZAtjoHJwEwZtpvbmzU2&#10;Nlz4QOdWelUgnBs04ERio3XuHHnMyxCJi/cdkkcpMvXaJrwUuB/1Q1U9ao8DlwWHkV4ddaf2xxuI&#10;c9y/13I4fmFMuW+d0IzPxtwtpt0LKKFJ/sN/7Q9roK7h90v5AXp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ZJsAAAADbAAAADwAAAAAAAAAAAAAAAACYAgAAZHJzL2Rvd25y&#10;ZXYueG1sUEsFBgAAAAAEAAQA9QAAAIUDAAAAAA==&#10;" path="m202,c465,135,778,733,742,780,706,827,360,503,,233e" filled="f" strokeweight=".25pt">
                  <v:path arrowok="t" o:connecttype="custom" o:connectlocs="202,0;742,780;0,233" o:connectangles="0,0,0"/>
                </v:shape>
                <v:shape id="Freeform 14" o:spid="_x0000_s1037" style="position:absolute;left:1125;top:2018;width:1118;height:667;visibility:visible;mso-wrap-style:square;v-text-anchor:top" coordsize="111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axsMA&#10;AADbAAAADwAAAGRycy9kb3ducmV2LnhtbESPS4vCQBCE74L/YegFbzrxyRIdRXyx4EF0V/HYZHqT&#10;YKYnZMYY//2OIOyxqKqvqNmiMYWoqXK5ZQX9XgSCOLE651TBz/e2+wnCeWSNhWVS8CQHi3m7NcNY&#10;2wcfqT75VAQIuxgVZN6XsZQuycig69mSOHi/tjLog6xSqSt8BLgp5CCKJtJgzmEhw5JWGSW3090o&#10;MJOUj/J6P2/wsO7v6+Fqd3G5Up2PZjkF4anx/+F3+0srGI3h9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kaxsMAAADbAAAADwAAAAAAAAAAAAAAAACYAgAAZHJzL2Rv&#10;d25yZXYueG1sUEsFBgAAAAAEAAQA9QAAAIgDAAAAAA==&#10;" path="m,c458,187,713,464,1118,667e" filled="f" strokeweight=".5pt">
                  <v:path arrowok="t" o:connecttype="custom" o:connectlocs="0,0;1118,667" o:connectangles="0,0"/>
                </v:shape>
              </v:group>
            </w:pict>
          </mc:Fallback>
        </mc:AlternateContent>
      </w:r>
      <w:r w:rsidR="003C3480" w:rsidRPr="003C3480">
        <w:t xml:space="preserve">En fonction du </w:t>
      </w:r>
      <w:r w:rsidR="003C3480" w:rsidRPr="00197C3F">
        <w:rPr>
          <w:rStyle w:val="Titre2Car"/>
        </w:rPr>
        <w:t>t</w:t>
      </w:r>
      <w:r w:rsidR="003C3480" w:rsidRPr="003C3480">
        <w:t xml:space="preserve">ype de fabrication </w:t>
      </w:r>
    </w:p>
    <w:p w:rsidR="003C3480" w:rsidRDefault="003C3480" w:rsidP="00E64B93"/>
    <w:tbl>
      <w:tblPr>
        <w:tblStyle w:val="Grilledutableau"/>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12"/>
        <w:gridCol w:w="3152"/>
      </w:tblGrid>
      <w:tr w:rsidR="00197C3F" w:rsidTr="00987F23">
        <w:trPr>
          <w:trHeight w:val="397"/>
        </w:trPr>
        <w:tc>
          <w:tcPr>
            <w:tcW w:w="3402" w:type="dxa"/>
            <w:vMerge w:val="restart"/>
          </w:tcPr>
          <w:p w:rsidR="00987F23" w:rsidRDefault="00987F23" w:rsidP="00652831">
            <w:pPr>
              <w:pStyle w:val="Titre"/>
              <w:pBdr>
                <w:bottom w:val="none" w:sz="0" w:space="0" w:color="auto"/>
              </w:pBdr>
            </w:pPr>
            <w:r w:rsidRPr="003C622E">
              <w:rPr>
                <w:color w:val="000000" w:themeColor="text1"/>
              </w:rPr>
              <w:t>Talon Louis XV</w:t>
            </w:r>
            <w:r w:rsidR="003C622E" w:rsidRPr="003C622E">
              <w:rPr>
                <w:color w:val="000000" w:themeColor="text1"/>
              </w:rPr>
              <w:t xml:space="preserve"> </w:t>
            </w:r>
            <w:r w:rsidR="003C622E">
              <w:t>– Louis heel</w:t>
            </w:r>
          </w:p>
          <w:p w:rsidR="00987F23" w:rsidRDefault="00987F23" w:rsidP="00652831">
            <w:pPr>
              <w:rPr>
                <w:b/>
              </w:rPr>
            </w:pPr>
          </w:p>
          <w:p w:rsidR="00987F23" w:rsidRDefault="00987F23" w:rsidP="00652831">
            <w:pPr>
              <w:ind w:firstLine="708"/>
            </w:pPr>
            <w:r>
              <w:rPr>
                <w:noProof/>
              </w:rPr>
              <w:drawing>
                <wp:anchor distT="0" distB="0" distL="114300" distR="114300" simplePos="0" relativeHeight="252343296" behindDoc="0" locked="0" layoutInCell="1" allowOverlap="1" wp14:anchorId="3CE2CE59" wp14:editId="6412FCF4">
                  <wp:simplePos x="0" y="0"/>
                  <wp:positionH relativeFrom="column">
                    <wp:posOffset>83820</wp:posOffset>
                  </wp:positionH>
                  <wp:positionV relativeFrom="paragraph">
                    <wp:posOffset>176530</wp:posOffset>
                  </wp:positionV>
                  <wp:extent cx="1789325" cy="952500"/>
                  <wp:effectExtent l="0" t="0" r="1905" b="0"/>
                  <wp:wrapNone/>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93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6464" w:type="dxa"/>
            <w:gridSpan w:val="2"/>
            <w:vAlign w:val="center"/>
          </w:tcPr>
          <w:p w:rsidR="00987F23" w:rsidRPr="003D3408" w:rsidRDefault="00987F23" w:rsidP="00652831">
            <w:pPr>
              <w:rPr>
                <w:rFonts w:cstheme="majorBidi"/>
                <w:i/>
                <w:iCs/>
              </w:rPr>
            </w:pPr>
            <w:r w:rsidRPr="00987F23">
              <w:rPr>
                <w:rFonts w:cstheme="majorBidi"/>
                <w:i/>
                <w:iCs/>
              </w:rPr>
              <w:t>Talon haut, très abattu, de profil concave, dont la gorge est recouverte par un prolongement de la semelle, obtenu par refente, appelée : queue de semelle.</w:t>
            </w:r>
          </w:p>
        </w:tc>
      </w:tr>
      <w:tr w:rsidR="00987F23" w:rsidTr="00987F23">
        <w:trPr>
          <w:trHeight w:val="964"/>
        </w:trPr>
        <w:tc>
          <w:tcPr>
            <w:tcW w:w="3402" w:type="dxa"/>
            <w:vMerge/>
          </w:tcPr>
          <w:p w:rsidR="00987F23" w:rsidRPr="001D0BB3" w:rsidRDefault="00987F23" w:rsidP="00652831">
            <w:pPr>
              <w:ind w:firstLine="708"/>
            </w:pPr>
          </w:p>
        </w:tc>
        <w:tc>
          <w:tcPr>
            <w:tcW w:w="3312" w:type="dxa"/>
            <w:vAlign w:val="center"/>
          </w:tcPr>
          <w:p w:rsidR="00987F23" w:rsidRDefault="00987F23" w:rsidP="00652831">
            <w:pPr>
              <w:jc w:val="center"/>
              <w:rPr>
                <w:b/>
              </w:rPr>
            </w:pPr>
            <w:r>
              <w:rPr>
                <w:b/>
                <w:noProof/>
              </w:rPr>
              <w:drawing>
                <wp:inline distT="0" distB="0" distL="0" distR="0" wp14:anchorId="477F0790" wp14:editId="6F5200DE">
                  <wp:extent cx="1965960" cy="1310144"/>
                  <wp:effectExtent l="0" t="0" r="0" b="4445"/>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65852_115982_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7663" cy="1311279"/>
                          </a:xfrm>
                          <a:prstGeom prst="rect">
                            <a:avLst/>
                          </a:prstGeom>
                        </pic:spPr>
                      </pic:pic>
                    </a:graphicData>
                  </a:graphic>
                </wp:inline>
              </w:drawing>
            </w:r>
          </w:p>
        </w:tc>
        <w:tc>
          <w:tcPr>
            <w:tcW w:w="3152" w:type="dxa"/>
            <w:vAlign w:val="center"/>
          </w:tcPr>
          <w:p w:rsidR="00987F23" w:rsidRDefault="00987F23" w:rsidP="00652831">
            <w:pPr>
              <w:jc w:val="center"/>
              <w:rPr>
                <w:b/>
              </w:rPr>
            </w:pPr>
            <w:r>
              <w:rPr>
                <w:b/>
                <w:noProof/>
              </w:rPr>
              <w:drawing>
                <wp:inline distT="0" distB="0" distL="0" distR="0" wp14:anchorId="37F83185" wp14:editId="4790924F">
                  <wp:extent cx="1828800" cy="12573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65852_115982_08.jpg"/>
                          <pic:cNvPicPr/>
                        </pic:nvPicPr>
                        <pic:blipFill rotWithShape="1">
                          <a:blip r:embed="rId37" cstate="print">
                            <a:extLst>
                              <a:ext uri="{28A0092B-C50C-407E-A947-70E740481C1C}">
                                <a14:useLocalDpi xmlns:a14="http://schemas.microsoft.com/office/drawing/2010/main" val="0"/>
                              </a:ext>
                            </a:extLst>
                          </a:blip>
                          <a:srcRect t="24742" r="45038" b="18556"/>
                          <a:stretch/>
                        </pic:blipFill>
                        <pic:spPr bwMode="auto">
                          <a:xfrm>
                            <a:off x="0" y="0"/>
                            <a:ext cx="1830220" cy="1258276"/>
                          </a:xfrm>
                          <a:prstGeom prst="rect">
                            <a:avLst/>
                          </a:prstGeom>
                          <a:ln>
                            <a:noFill/>
                          </a:ln>
                          <a:extLst>
                            <a:ext uri="{53640926-AAD7-44D8-BBD7-CCE9431645EC}">
                              <a14:shadowObscured xmlns:a14="http://schemas.microsoft.com/office/drawing/2010/main"/>
                            </a:ext>
                          </a:extLst>
                        </pic:spPr>
                      </pic:pic>
                    </a:graphicData>
                  </a:graphic>
                </wp:inline>
              </w:drawing>
            </w:r>
          </w:p>
        </w:tc>
      </w:tr>
      <w:tr w:rsidR="00197C3F" w:rsidTr="00987F23">
        <w:trPr>
          <w:trHeight w:val="456"/>
        </w:trPr>
        <w:tc>
          <w:tcPr>
            <w:tcW w:w="3402" w:type="dxa"/>
            <w:vMerge w:val="restart"/>
          </w:tcPr>
          <w:p w:rsidR="00987F23" w:rsidRDefault="003C622E" w:rsidP="00652831">
            <w:pPr>
              <w:pStyle w:val="Titre"/>
              <w:pBdr>
                <w:bottom w:val="none" w:sz="0" w:space="0" w:color="auto"/>
              </w:pBdr>
            </w:pPr>
            <w:r>
              <w:drawing>
                <wp:anchor distT="0" distB="0" distL="114300" distR="114300" simplePos="0" relativeHeight="252344320" behindDoc="0" locked="0" layoutInCell="1" allowOverlap="1" wp14:anchorId="1049B61F" wp14:editId="76DC796F">
                  <wp:simplePos x="0" y="0"/>
                  <wp:positionH relativeFrom="column">
                    <wp:posOffset>5715</wp:posOffset>
                  </wp:positionH>
                  <wp:positionV relativeFrom="paragraph">
                    <wp:posOffset>379730</wp:posOffset>
                  </wp:positionV>
                  <wp:extent cx="1988820" cy="1023620"/>
                  <wp:effectExtent l="0" t="0" r="0" b="5080"/>
                  <wp:wrapNone/>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8820" cy="1023620"/>
                          </a:xfrm>
                          <a:prstGeom prst="rect">
                            <a:avLst/>
                          </a:prstGeom>
                          <a:noFill/>
                        </pic:spPr>
                      </pic:pic>
                    </a:graphicData>
                  </a:graphic>
                  <wp14:sizeRelH relativeFrom="page">
                    <wp14:pctWidth>0</wp14:pctWidth>
                  </wp14:sizeRelH>
                  <wp14:sizeRelV relativeFrom="page">
                    <wp14:pctHeight>0</wp14:pctHeight>
                  </wp14:sizeRelV>
                </wp:anchor>
              </w:drawing>
            </w:r>
            <w:r w:rsidR="00987F23" w:rsidRPr="003C622E">
              <w:rPr>
                <w:color w:val="000000" w:themeColor="text1"/>
              </w:rPr>
              <w:t xml:space="preserve">Talon </w:t>
            </w:r>
            <w:r w:rsidR="00197C3F" w:rsidRPr="003C622E">
              <w:rPr>
                <w:color w:val="000000" w:themeColor="text1"/>
              </w:rPr>
              <w:t>Bottier</w:t>
            </w:r>
            <w:r w:rsidRPr="003C622E">
              <w:rPr>
                <w:color w:val="000000" w:themeColor="text1"/>
              </w:rPr>
              <w:t xml:space="preserve"> </w:t>
            </w:r>
            <w:r>
              <w:t>– built heel</w:t>
            </w:r>
          </w:p>
          <w:p w:rsidR="00987F23" w:rsidRDefault="00987F23" w:rsidP="00197C3F"/>
        </w:tc>
        <w:tc>
          <w:tcPr>
            <w:tcW w:w="6464" w:type="dxa"/>
            <w:gridSpan w:val="2"/>
            <w:vAlign w:val="center"/>
          </w:tcPr>
          <w:p w:rsidR="00987F23" w:rsidRDefault="00197C3F" w:rsidP="00197C3F">
            <w:pPr>
              <w:rPr>
                <w:b/>
              </w:rPr>
            </w:pPr>
            <w:r w:rsidRPr="00197C3F">
              <w:rPr>
                <w:rFonts w:cstheme="majorBidi"/>
                <w:i/>
                <w:iCs/>
              </w:rPr>
              <w:t>Talon haut, en cuir ou dont le revêtement offre l’aspect de tranches de cuir superposées.</w:t>
            </w:r>
          </w:p>
        </w:tc>
      </w:tr>
      <w:tr w:rsidR="00987F23" w:rsidTr="00987F23">
        <w:trPr>
          <w:trHeight w:val="1644"/>
        </w:trPr>
        <w:tc>
          <w:tcPr>
            <w:tcW w:w="3402" w:type="dxa"/>
            <w:vMerge/>
          </w:tcPr>
          <w:p w:rsidR="00987F23" w:rsidRDefault="00987F23" w:rsidP="00652831">
            <w:pPr>
              <w:pStyle w:val="Titre"/>
            </w:pPr>
          </w:p>
        </w:tc>
        <w:tc>
          <w:tcPr>
            <w:tcW w:w="3312" w:type="dxa"/>
            <w:vAlign w:val="center"/>
          </w:tcPr>
          <w:p w:rsidR="00987F23" w:rsidRDefault="00197C3F" w:rsidP="00652831">
            <w:pPr>
              <w:jc w:val="center"/>
              <w:rPr>
                <w:b/>
                <w:noProof/>
              </w:rPr>
            </w:pPr>
            <w:r>
              <w:rPr>
                <w:b/>
                <w:noProof/>
              </w:rPr>
              <w:drawing>
                <wp:inline distT="0" distB="0" distL="0" distR="0" wp14:anchorId="032B7DAE" wp14:editId="3681347C">
                  <wp:extent cx="1783080" cy="906780"/>
                  <wp:effectExtent l="0" t="0" r="7620" b="762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80739_146309_04.jpg"/>
                          <pic:cNvPicPr/>
                        </pic:nvPicPr>
                        <pic:blipFill rotWithShape="1">
                          <a:blip r:embed="rId39" cstate="print">
                            <a:extLst>
                              <a:ext uri="{28A0092B-C50C-407E-A947-70E740481C1C}">
                                <a14:useLocalDpi xmlns:a14="http://schemas.microsoft.com/office/drawing/2010/main" val="0"/>
                              </a:ext>
                            </a:extLst>
                          </a:blip>
                          <a:srcRect t="13466" b="10222"/>
                          <a:stretch/>
                        </pic:blipFill>
                        <pic:spPr bwMode="auto">
                          <a:xfrm>
                            <a:off x="0" y="0"/>
                            <a:ext cx="1784624" cy="907565"/>
                          </a:xfrm>
                          <a:prstGeom prst="rect">
                            <a:avLst/>
                          </a:prstGeom>
                          <a:ln>
                            <a:noFill/>
                          </a:ln>
                          <a:extLst>
                            <a:ext uri="{53640926-AAD7-44D8-BBD7-CCE9431645EC}">
                              <a14:shadowObscured xmlns:a14="http://schemas.microsoft.com/office/drawing/2010/main"/>
                            </a:ext>
                          </a:extLst>
                        </pic:spPr>
                      </pic:pic>
                    </a:graphicData>
                  </a:graphic>
                </wp:inline>
              </w:drawing>
            </w:r>
          </w:p>
        </w:tc>
        <w:tc>
          <w:tcPr>
            <w:tcW w:w="3152" w:type="dxa"/>
            <w:vAlign w:val="center"/>
          </w:tcPr>
          <w:p w:rsidR="00987F23" w:rsidRDefault="00197C3F" w:rsidP="00652831">
            <w:pPr>
              <w:jc w:val="center"/>
              <w:rPr>
                <w:b/>
                <w:noProof/>
              </w:rPr>
            </w:pPr>
            <w:r>
              <w:rPr>
                <w:b/>
                <w:noProof/>
              </w:rPr>
              <w:drawing>
                <wp:inline distT="0" distB="0" distL="0" distR="0" wp14:anchorId="15C73C56" wp14:editId="17627E12">
                  <wp:extent cx="1597095" cy="1064327"/>
                  <wp:effectExtent l="0" t="0" r="3175" b="254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67513_118940_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9173" cy="1065712"/>
                          </a:xfrm>
                          <a:prstGeom prst="rect">
                            <a:avLst/>
                          </a:prstGeom>
                        </pic:spPr>
                      </pic:pic>
                    </a:graphicData>
                  </a:graphic>
                </wp:inline>
              </w:drawing>
            </w:r>
          </w:p>
        </w:tc>
      </w:tr>
      <w:tr w:rsidR="00197C3F" w:rsidTr="00987F23">
        <w:trPr>
          <w:trHeight w:val="336"/>
        </w:trPr>
        <w:tc>
          <w:tcPr>
            <w:tcW w:w="3402" w:type="dxa"/>
            <w:vMerge w:val="restart"/>
          </w:tcPr>
          <w:p w:rsidR="00987F23" w:rsidRDefault="00987F23" w:rsidP="00197C3F">
            <w:pPr>
              <w:pStyle w:val="Titre"/>
              <w:pBdr>
                <w:bottom w:val="none" w:sz="0" w:space="0" w:color="auto"/>
              </w:pBdr>
            </w:pPr>
            <w:r w:rsidRPr="003C622E">
              <w:rPr>
                <w:color w:val="000000" w:themeColor="text1"/>
              </w:rPr>
              <mc:AlternateContent>
                <mc:Choice Requires="wpg">
                  <w:drawing>
                    <wp:anchor distT="0" distB="0" distL="114300" distR="114300" simplePos="0" relativeHeight="252340224" behindDoc="0" locked="0" layoutInCell="0" allowOverlap="1" wp14:anchorId="388B2F50" wp14:editId="4EA2E16F">
                      <wp:simplePos x="0" y="0"/>
                      <wp:positionH relativeFrom="column">
                        <wp:posOffset>838835</wp:posOffset>
                      </wp:positionH>
                      <wp:positionV relativeFrom="paragraph">
                        <wp:posOffset>6974205</wp:posOffset>
                      </wp:positionV>
                      <wp:extent cx="2861310" cy="1463675"/>
                      <wp:effectExtent l="10160" t="11430" r="5080" b="10795"/>
                      <wp:wrapNone/>
                      <wp:docPr id="370" name="Groupe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463675"/>
                                <a:chOff x="1125" y="10221"/>
                                <a:chExt cx="4506" cy="2305"/>
                              </a:xfrm>
                            </wpg:grpSpPr>
                            <wps:wsp>
                              <wps:cNvPr id="371" name="Freeform 78"/>
                              <wps:cNvSpPr>
                                <a:spLocks/>
                              </wps:cNvSpPr>
                              <wps:spPr bwMode="auto">
                                <a:xfrm>
                                  <a:off x="1150" y="11114"/>
                                  <a:ext cx="1979" cy="1042"/>
                                </a:xfrm>
                                <a:custGeom>
                                  <a:avLst/>
                                  <a:gdLst>
                                    <a:gd name="T0" fmla="*/ 0 w 2595"/>
                                    <a:gd name="T1" fmla="*/ 0 h 1365"/>
                                    <a:gd name="T2" fmla="*/ 2595 w 2595"/>
                                    <a:gd name="T3" fmla="*/ 1365 h 1365"/>
                                  </a:gdLst>
                                  <a:ahLst/>
                                  <a:cxnLst>
                                    <a:cxn ang="0">
                                      <a:pos x="T0" y="T1"/>
                                    </a:cxn>
                                    <a:cxn ang="0">
                                      <a:pos x="T2" y="T3"/>
                                    </a:cxn>
                                  </a:cxnLst>
                                  <a:rect l="0" t="0" r="r" b="b"/>
                                  <a:pathLst>
                                    <a:path w="2595" h="1365">
                                      <a:moveTo>
                                        <a:pt x="0" y="0"/>
                                      </a:moveTo>
                                      <a:cubicBezTo>
                                        <a:pt x="1695" y="255"/>
                                        <a:pt x="2295" y="1275"/>
                                        <a:pt x="2595" y="13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79"/>
                              <wps:cNvSpPr>
                                <a:spLocks/>
                              </wps:cNvSpPr>
                              <wps:spPr bwMode="auto">
                                <a:xfrm>
                                  <a:off x="1226" y="10221"/>
                                  <a:ext cx="44" cy="931"/>
                                </a:xfrm>
                                <a:custGeom>
                                  <a:avLst/>
                                  <a:gdLst>
                                    <a:gd name="T0" fmla="*/ 15 w 44"/>
                                    <a:gd name="T1" fmla="*/ 931 h 931"/>
                                    <a:gd name="T2" fmla="*/ 0 w 44"/>
                                    <a:gd name="T3" fmla="*/ 0 h 931"/>
                                  </a:gdLst>
                                  <a:ahLst/>
                                  <a:cxnLst>
                                    <a:cxn ang="0">
                                      <a:pos x="T0" y="T1"/>
                                    </a:cxn>
                                    <a:cxn ang="0">
                                      <a:pos x="T2" y="T3"/>
                                    </a:cxn>
                                  </a:cxnLst>
                                  <a:rect l="0" t="0" r="r" b="b"/>
                                  <a:pathLst>
                                    <a:path w="44" h="931">
                                      <a:moveTo>
                                        <a:pt x="15" y="931"/>
                                      </a:moveTo>
                                      <a:cubicBezTo>
                                        <a:pt x="44" y="492"/>
                                        <a:pt x="19" y="178"/>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80"/>
                              <wps:cNvSpPr>
                                <a:spLocks/>
                              </wps:cNvSpPr>
                              <wps:spPr bwMode="auto">
                                <a:xfrm>
                                  <a:off x="3202" y="12231"/>
                                  <a:ext cx="2273" cy="136"/>
                                </a:xfrm>
                                <a:custGeom>
                                  <a:avLst/>
                                  <a:gdLst>
                                    <a:gd name="T0" fmla="*/ 0 w 2273"/>
                                    <a:gd name="T1" fmla="*/ 0 h 136"/>
                                    <a:gd name="T2" fmla="*/ 458 w 2273"/>
                                    <a:gd name="T3" fmla="*/ 132 h 136"/>
                                    <a:gd name="T4" fmla="*/ 2273 w 2273"/>
                                    <a:gd name="T5" fmla="*/ 64 h 136"/>
                                  </a:gdLst>
                                  <a:ahLst/>
                                  <a:cxnLst>
                                    <a:cxn ang="0">
                                      <a:pos x="T0" y="T1"/>
                                    </a:cxn>
                                    <a:cxn ang="0">
                                      <a:pos x="T2" y="T3"/>
                                    </a:cxn>
                                    <a:cxn ang="0">
                                      <a:pos x="T4" y="T5"/>
                                    </a:cxn>
                                  </a:cxnLst>
                                  <a:rect l="0" t="0" r="r" b="b"/>
                                  <a:pathLst>
                                    <a:path w="2273" h="136">
                                      <a:moveTo>
                                        <a:pt x="0" y="0"/>
                                      </a:moveTo>
                                      <a:cubicBezTo>
                                        <a:pt x="79" y="19"/>
                                        <a:pt x="77" y="128"/>
                                        <a:pt x="458" y="132"/>
                                      </a:cubicBezTo>
                                      <a:cubicBezTo>
                                        <a:pt x="839" y="136"/>
                                        <a:pt x="1713" y="52"/>
                                        <a:pt x="2273" y="6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81"/>
                              <wps:cNvSpPr>
                                <a:spLocks/>
                              </wps:cNvSpPr>
                              <wps:spPr bwMode="auto">
                                <a:xfrm>
                                  <a:off x="3345" y="10264"/>
                                  <a:ext cx="2286" cy="2262"/>
                                </a:xfrm>
                                <a:custGeom>
                                  <a:avLst/>
                                  <a:gdLst>
                                    <a:gd name="T0" fmla="*/ 2169 w 2286"/>
                                    <a:gd name="T1" fmla="*/ 1955 h 2262"/>
                                    <a:gd name="T2" fmla="*/ 1925 w 2286"/>
                                    <a:gd name="T3" fmla="*/ 1732 h 2262"/>
                                    <a:gd name="T4" fmla="*/ 0 w 2286"/>
                                    <a:gd name="T5" fmla="*/ 0 h 2262"/>
                                  </a:gdLst>
                                  <a:ahLst/>
                                  <a:cxnLst>
                                    <a:cxn ang="0">
                                      <a:pos x="T0" y="T1"/>
                                    </a:cxn>
                                    <a:cxn ang="0">
                                      <a:pos x="T2" y="T3"/>
                                    </a:cxn>
                                    <a:cxn ang="0">
                                      <a:pos x="T4" y="T5"/>
                                    </a:cxn>
                                  </a:cxnLst>
                                  <a:rect l="0" t="0" r="r" b="b"/>
                                  <a:pathLst>
                                    <a:path w="2286" h="2262">
                                      <a:moveTo>
                                        <a:pt x="2169" y="1955"/>
                                      </a:moveTo>
                                      <a:cubicBezTo>
                                        <a:pt x="2133" y="1926"/>
                                        <a:pt x="2286" y="2058"/>
                                        <a:pt x="1925" y="1732"/>
                                      </a:cubicBezTo>
                                      <a:cubicBezTo>
                                        <a:pt x="205" y="2262"/>
                                        <a:pt x="401" y="361"/>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2"/>
                              <wps:cNvSpPr>
                                <a:spLocks/>
                              </wps:cNvSpPr>
                              <wps:spPr bwMode="auto">
                                <a:xfrm>
                                  <a:off x="2094" y="11430"/>
                                  <a:ext cx="3466" cy="1033"/>
                                </a:xfrm>
                                <a:custGeom>
                                  <a:avLst/>
                                  <a:gdLst>
                                    <a:gd name="T0" fmla="*/ 0 w 3466"/>
                                    <a:gd name="T1" fmla="*/ 0 h 1033"/>
                                    <a:gd name="T2" fmla="*/ 906 w 3466"/>
                                    <a:gd name="T3" fmla="*/ 672 h 1033"/>
                                    <a:gd name="T4" fmla="*/ 1481 w 3466"/>
                                    <a:gd name="T5" fmla="*/ 989 h 1033"/>
                                    <a:gd name="T6" fmla="*/ 2706 w 3466"/>
                                    <a:gd name="T7" fmla="*/ 939 h 1033"/>
                                    <a:gd name="T8" fmla="*/ 3466 w 3466"/>
                                    <a:gd name="T9" fmla="*/ 909 h 1033"/>
                                  </a:gdLst>
                                  <a:ahLst/>
                                  <a:cxnLst>
                                    <a:cxn ang="0">
                                      <a:pos x="T0" y="T1"/>
                                    </a:cxn>
                                    <a:cxn ang="0">
                                      <a:pos x="T2" y="T3"/>
                                    </a:cxn>
                                    <a:cxn ang="0">
                                      <a:pos x="T4" y="T5"/>
                                    </a:cxn>
                                    <a:cxn ang="0">
                                      <a:pos x="T6" y="T7"/>
                                    </a:cxn>
                                    <a:cxn ang="0">
                                      <a:pos x="T8" y="T9"/>
                                    </a:cxn>
                                  </a:cxnLst>
                                  <a:rect l="0" t="0" r="r" b="b"/>
                                  <a:pathLst>
                                    <a:path w="3466" h="1033">
                                      <a:moveTo>
                                        <a:pt x="0" y="0"/>
                                      </a:moveTo>
                                      <a:cubicBezTo>
                                        <a:pt x="465" y="243"/>
                                        <a:pt x="666" y="477"/>
                                        <a:pt x="906" y="672"/>
                                      </a:cubicBezTo>
                                      <a:cubicBezTo>
                                        <a:pt x="1146" y="867"/>
                                        <a:pt x="1181" y="945"/>
                                        <a:pt x="1481" y="989"/>
                                      </a:cubicBezTo>
                                      <a:cubicBezTo>
                                        <a:pt x="1781" y="1033"/>
                                        <a:pt x="2375" y="952"/>
                                        <a:pt x="2706" y="939"/>
                                      </a:cubicBezTo>
                                      <a:cubicBezTo>
                                        <a:pt x="3037" y="926"/>
                                        <a:pt x="3308" y="915"/>
                                        <a:pt x="3466" y="909"/>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83"/>
                              <wps:cNvSpPr>
                                <a:spLocks/>
                              </wps:cNvSpPr>
                              <wps:spPr bwMode="auto">
                                <a:xfrm>
                                  <a:off x="2630" y="10294"/>
                                  <a:ext cx="850" cy="653"/>
                                </a:xfrm>
                                <a:custGeom>
                                  <a:avLst/>
                                  <a:gdLst>
                                    <a:gd name="T0" fmla="*/ 850 w 850"/>
                                    <a:gd name="T1" fmla="*/ 0 h 653"/>
                                    <a:gd name="T2" fmla="*/ 0 w 850"/>
                                    <a:gd name="T3" fmla="*/ 476 h 653"/>
                                    <a:gd name="T4" fmla="*/ 250 w 850"/>
                                    <a:gd name="T5" fmla="*/ 653 h 653"/>
                                  </a:gdLst>
                                  <a:ahLst/>
                                  <a:cxnLst>
                                    <a:cxn ang="0">
                                      <a:pos x="T0" y="T1"/>
                                    </a:cxn>
                                    <a:cxn ang="0">
                                      <a:pos x="T2" y="T3"/>
                                    </a:cxn>
                                    <a:cxn ang="0">
                                      <a:pos x="T4" y="T5"/>
                                    </a:cxn>
                                  </a:cxnLst>
                                  <a:rect l="0" t="0" r="r" b="b"/>
                                  <a:pathLst>
                                    <a:path w="850" h="653">
                                      <a:moveTo>
                                        <a:pt x="850" y="0"/>
                                      </a:moveTo>
                                      <a:cubicBezTo>
                                        <a:pt x="708" y="79"/>
                                        <a:pt x="100" y="367"/>
                                        <a:pt x="0" y="476"/>
                                      </a:cubicBezTo>
                                      <a:cubicBezTo>
                                        <a:pt x="140" y="546"/>
                                        <a:pt x="208" y="624"/>
                                        <a:pt x="250" y="65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84"/>
                              <wps:cNvSpPr>
                                <a:spLocks/>
                              </wps:cNvSpPr>
                              <wps:spPr bwMode="auto">
                                <a:xfrm>
                                  <a:off x="2110" y="11074"/>
                                  <a:ext cx="1700" cy="976"/>
                                </a:xfrm>
                                <a:custGeom>
                                  <a:avLst/>
                                  <a:gdLst>
                                    <a:gd name="T0" fmla="*/ 1010 w 1700"/>
                                    <a:gd name="T1" fmla="*/ 0 h 976"/>
                                    <a:gd name="T2" fmla="*/ 1700 w 1700"/>
                                    <a:gd name="T3" fmla="*/ 946 h 976"/>
                                    <a:gd name="T4" fmla="*/ 1190 w 1700"/>
                                    <a:gd name="T5" fmla="*/ 36 h 976"/>
                                  </a:gdLst>
                                  <a:ahLst/>
                                  <a:cxnLst>
                                    <a:cxn ang="0">
                                      <a:pos x="T0" y="T1"/>
                                    </a:cxn>
                                    <a:cxn ang="0">
                                      <a:pos x="T2" y="T3"/>
                                    </a:cxn>
                                    <a:cxn ang="0">
                                      <a:pos x="T4" y="T5"/>
                                    </a:cxn>
                                  </a:cxnLst>
                                  <a:rect l="0" t="0" r="r" b="b"/>
                                  <a:pathLst>
                                    <a:path w="1700" h="976">
                                      <a:moveTo>
                                        <a:pt x="1010" y="0"/>
                                      </a:moveTo>
                                      <a:cubicBezTo>
                                        <a:pt x="1250" y="176"/>
                                        <a:pt x="1690" y="556"/>
                                        <a:pt x="1700" y="946"/>
                                      </a:cubicBezTo>
                                      <a:cubicBezTo>
                                        <a:pt x="1200" y="976"/>
                                        <a:pt x="0" y="86"/>
                                        <a:pt x="1190" y="3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85"/>
                              <wps:cNvSpPr>
                                <a:spLocks/>
                              </wps:cNvSpPr>
                              <wps:spPr bwMode="auto">
                                <a:xfrm>
                                  <a:off x="1125" y="10227"/>
                                  <a:ext cx="1205" cy="889"/>
                                </a:xfrm>
                                <a:custGeom>
                                  <a:avLst/>
                                  <a:gdLst>
                                    <a:gd name="T0" fmla="*/ 0 w 1205"/>
                                    <a:gd name="T1" fmla="*/ 0 h 889"/>
                                    <a:gd name="T2" fmla="*/ 1205 w 1205"/>
                                    <a:gd name="T3" fmla="*/ 869 h 889"/>
                                  </a:gdLst>
                                  <a:ahLst/>
                                  <a:cxnLst>
                                    <a:cxn ang="0">
                                      <a:pos x="T0" y="T1"/>
                                    </a:cxn>
                                    <a:cxn ang="0">
                                      <a:pos x="T2" y="T3"/>
                                    </a:cxn>
                                  </a:cxnLst>
                                  <a:rect l="0" t="0" r="r" b="b"/>
                                  <a:pathLst>
                                    <a:path w="1205" h="889">
                                      <a:moveTo>
                                        <a:pt x="0" y="0"/>
                                      </a:moveTo>
                                      <a:cubicBezTo>
                                        <a:pt x="458" y="187"/>
                                        <a:pt x="985" y="889"/>
                                        <a:pt x="1205" y="869"/>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86"/>
                              <wps:cNvSpPr>
                                <a:spLocks/>
                              </wps:cNvSpPr>
                              <wps:spPr bwMode="auto">
                                <a:xfrm>
                                  <a:off x="1204" y="11096"/>
                                  <a:ext cx="837" cy="1229"/>
                                </a:xfrm>
                                <a:custGeom>
                                  <a:avLst/>
                                  <a:gdLst>
                                    <a:gd name="T0" fmla="*/ 0 w 837"/>
                                    <a:gd name="T1" fmla="*/ 0 h 1229"/>
                                    <a:gd name="T2" fmla="*/ 409 w 837"/>
                                    <a:gd name="T3" fmla="*/ 1227 h 1229"/>
                                    <a:gd name="T4" fmla="*/ 794 w 837"/>
                                    <a:gd name="T5" fmla="*/ 1228 h 1229"/>
                                  </a:gdLst>
                                  <a:ahLst/>
                                  <a:cxnLst>
                                    <a:cxn ang="0">
                                      <a:pos x="T0" y="T1"/>
                                    </a:cxn>
                                    <a:cxn ang="0">
                                      <a:pos x="T2" y="T3"/>
                                    </a:cxn>
                                    <a:cxn ang="0">
                                      <a:pos x="T4" y="T5"/>
                                    </a:cxn>
                                  </a:cxnLst>
                                  <a:rect l="0" t="0" r="r" b="b"/>
                                  <a:pathLst>
                                    <a:path w="837" h="1229">
                                      <a:moveTo>
                                        <a:pt x="0" y="0"/>
                                      </a:moveTo>
                                      <a:cubicBezTo>
                                        <a:pt x="4" y="574"/>
                                        <a:pt x="837" y="899"/>
                                        <a:pt x="409" y="1227"/>
                                      </a:cubicBezTo>
                                      <a:cubicBezTo>
                                        <a:pt x="478" y="1227"/>
                                        <a:pt x="740" y="1229"/>
                                        <a:pt x="794" y="12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87"/>
                              <wps:cNvSpPr>
                                <a:spLocks/>
                              </wps:cNvSpPr>
                              <wps:spPr bwMode="auto">
                                <a:xfrm>
                                  <a:off x="1823" y="11408"/>
                                  <a:ext cx="277" cy="1012"/>
                                </a:xfrm>
                                <a:custGeom>
                                  <a:avLst/>
                                  <a:gdLst>
                                    <a:gd name="T0" fmla="*/ 255 w 277"/>
                                    <a:gd name="T1" fmla="*/ 1012 h 1012"/>
                                    <a:gd name="T2" fmla="*/ 262 w 277"/>
                                    <a:gd name="T3" fmla="*/ 0 h 1012"/>
                                  </a:gdLst>
                                  <a:ahLst/>
                                  <a:cxnLst>
                                    <a:cxn ang="0">
                                      <a:pos x="T0" y="T1"/>
                                    </a:cxn>
                                    <a:cxn ang="0">
                                      <a:pos x="T2" y="T3"/>
                                    </a:cxn>
                                  </a:cxnLst>
                                  <a:rect l="0" t="0" r="r" b="b"/>
                                  <a:pathLst>
                                    <a:path w="277" h="1012">
                                      <a:moveTo>
                                        <a:pt x="255" y="1012"/>
                                      </a:moveTo>
                                      <a:cubicBezTo>
                                        <a:pt x="0" y="585"/>
                                        <a:pt x="277" y="282"/>
                                        <a:pt x="2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88"/>
                              <wps:cNvSpPr>
                                <a:spLocks/>
                              </wps:cNvSpPr>
                              <wps:spPr bwMode="auto">
                                <a:xfrm>
                                  <a:off x="1482" y="12339"/>
                                  <a:ext cx="594" cy="93"/>
                                </a:xfrm>
                                <a:custGeom>
                                  <a:avLst/>
                                  <a:gdLst>
                                    <a:gd name="T0" fmla="*/ 123 w 594"/>
                                    <a:gd name="T1" fmla="*/ 0 h 93"/>
                                    <a:gd name="T2" fmla="*/ 78 w 594"/>
                                    <a:gd name="T3" fmla="*/ 93 h 93"/>
                                    <a:gd name="T4" fmla="*/ 594 w 594"/>
                                    <a:gd name="T5" fmla="*/ 93 h 93"/>
                                  </a:gdLst>
                                  <a:ahLst/>
                                  <a:cxnLst>
                                    <a:cxn ang="0">
                                      <a:pos x="T0" y="T1"/>
                                    </a:cxn>
                                    <a:cxn ang="0">
                                      <a:pos x="T2" y="T3"/>
                                    </a:cxn>
                                    <a:cxn ang="0">
                                      <a:pos x="T4" y="T5"/>
                                    </a:cxn>
                                  </a:cxnLst>
                                  <a:rect l="0" t="0" r="r" b="b"/>
                                  <a:pathLst>
                                    <a:path w="594" h="93">
                                      <a:moveTo>
                                        <a:pt x="123" y="0"/>
                                      </a:moveTo>
                                      <a:cubicBezTo>
                                        <a:pt x="116" y="15"/>
                                        <a:pt x="0" y="78"/>
                                        <a:pt x="78" y="93"/>
                                      </a:cubicBezTo>
                                      <a:cubicBezTo>
                                        <a:pt x="135" y="93"/>
                                        <a:pt x="487" y="93"/>
                                        <a:pt x="594" y="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89"/>
                              <wps:cNvSpPr>
                                <a:spLocks/>
                              </wps:cNvSpPr>
                              <wps:spPr bwMode="auto">
                                <a:xfrm>
                                  <a:off x="1710" y="12225"/>
                                  <a:ext cx="243" cy="1"/>
                                </a:xfrm>
                                <a:custGeom>
                                  <a:avLst/>
                                  <a:gdLst>
                                    <a:gd name="T0" fmla="*/ 0 w 243"/>
                                    <a:gd name="T1" fmla="*/ 0 h 1"/>
                                    <a:gd name="T2" fmla="*/ 243 w 243"/>
                                    <a:gd name="T3" fmla="*/ 0 h 1"/>
                                  </a:gdLst>
                                  <a:ahLst/>
                                  <a:cxnLst>
                                    <a:cxn ang="0">
                                      <a:pos x="T0" y="T1"/>
                                    </a:cxn>
                                    <a:cxn ang="0">
                                      <a:pos x="T2" y="T3"/>
                                    </a:cxn>
                                  </a:cxnLst>
                                  <a:rect l="0" t="0" r="r" b="b"/>
                                  <a:pathLst>
                                    <a:path w="243" h="1">
                                      <a:moveTo>
                                        <a:pt x="0" y="0"/>
                                      </a:moveTo>
                                      <a:cubicBezTo>
                                        <a:pt x="41" y="0"/>
                                        <a:pt x="193" y="0"/>
                                        <a:pt x="243"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90"/>
                              <wps:cNvSpPr>
                                <a:spLocks/>
                              </wps:cNvSpPr>
                              <wps:spPr bwMode="auto">
                                <a:xfrm>
                                  <a:off x="1743" y="12135"/>
                                  <a:ext cx="201" cy="1"/>
                                </a:xfrm>
                                <a:custGeom>
                                  <a:avLst/>
                                  <a:gdLst>
                                    <a:gd name="T0" fmla="*/ 0 w 201"/>
                                    <a:gd name="T1" fmla="*/ 0 h 1"/>
                                    <a:gd name="T2" fmla="*/ 201 w 201"/>
                                    <a:gd name="T3" fmla="*/ 0 h 1"/>
                                  </a:gdLst>
                                  <a:ahLst/>
                                  <a:cxnLst>
                                    <a:cxn ang="0">
                                      <a:pos x="T0" y="T1"/>
                                    </a:cxn>
                                    <a:cxn ang="0">
                                      <a:pos x="T2" y="T3"/>
                                    </a:cxn>
                                  </a:cxnLst>
                                  <a:rect l="0" t="0" r="r" b="b"/>
                                  <a:pathLst>
                                    <a:path w="201" h="1">
                                      <a:moveTo>
                                        <a:pt x="0" y="0"/>
                                      </a:moveTo>
                                      <a:cubicBezTo>
                                        <a:pt x="33" y="0"/>
                                        <a:pt x="159" y="0"/>
                                        <a:pt x="201"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91"/>
                              <wps:cNvSpPr>
                                <a:spLocks/>
                              </wps:cNvSpPr>
                              <wps:spPr bwMode="auto">
                                <a:xfrm>
                                  <a:off x="1719" y="12042"/>
                                  <a:ext cx="204" cy="1"/>
                                </a:xfrm>
                                <a:custGeom>
                                  <a:avLst/>
                                  <a:gdLst>
                                    <a:gd name="T0" fmla="*/ 0 w 204"/>
                                    <a:gd name="T1" fmla="*/ 0 h 1"/>
                                    <a:gd name="T2" fmla="*/ 204 w 204"/>
                                    <a:gd name="T3" fmla="*/ 0 h 1"/>
                                  </a:gdLst>
                                  <a:ahLst/>
                                  <a:cxnLst>
                                    <a:cxn ang="0">
                                      <a:pos x="T0" y="T1"/>
                                    </a:cxn>
                                    <a:cxn ang="0">
                                      <a:pos x="T2" y="T3"/>
                                    </a:cxn>
                                  </a:cxnLst>
                                  <a:rect l="0" t="0" r="r" b="b"/>
                                  <a:pathLst>
                                    <a:path w="204" h="1">
                                      <a:moveTo>
                                        <a:pt x="0" y="0"/>
                                      </a:moveTo>
                                      <a:cubicBezTo>
                                        <a:pt x="34" y="0"/>
                                        <a:pt x="162" y="0"/>
                                        <a:pt x="204"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92"/>
                              <wps:cNvSpPr>
                                <a:spLocks/>
                              </wps:cNvSpPr>
                              <wps:spPr bwMode="auto">
                                <a:xfrm>
                                  <a:off x="1674" y="11955"/>
                                  <a:ext cx="258" cy="1"/>
                                </a:xfrm>
                                <a:custGeom>
                                  <a:avLst/>
                                  <a:gdLst>
                                    <a:gd name="T0" fmla="*/ 0 w 258"/>
                                    <a:gd name="T1" fmla="*/ 0 h 1"/>
                                    <a:gd name="T2" fmla="*/ 258 w 258"/>
                                    <a:gd name="T3" fmla="*/ 0 h 1"/>
                                  </a:gdLst>
                                  <a:ahLst/>
                                  <a:cxnLst>
                                    <a:cxn ang="0">
                                      <a:pos x="T0" y="T1"/>
                                    </a:cxn>
                                    <a:cxn ang="0">
                                      <a:pos x="T2" y="T3"/>
                                    </a:cxn>
                                  </a:cxnLst>
                                  <a:rect l="0" t="0" r="r" b="b"/>
                                  <a:pathLst>
                                    <a:path w="258" h="1">
                                      <a:moveTo>
                                        <a:pt x="0" y="0"/>
                                      </a:moveTo>
                                      <a:cubicBezTo>
                                        <a:pt x="43" y="1"/>
                                        <a:pt x="204" y="0"/>
                                        <a:pt x="258"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93"/>
                              <wps:cNvSpPr>
                                <a:spLocks/>
                              </wps:cNvSpPr>
                              <wps:spPr bwMode="auto">
                                <a:xfrm>
                                  <a:off x="1623" y="11868"/>
                                  <a:ext cx="300" cy="3"/>
                                </a:xfrm>
                                <a:custGeom>
                                  <a:avLst/>
                                  <a:gdLst>
                                    <a:gd name="T0" fmla="*/ 0 w 300"/>
                                    <a:gd name="T1" fmla="*/ 0 h 3"/>
                                    <a:gd name="T2" fmla="*/ 300 w 300"/>
                                    <a:gd name="T3" fmla="*/ 3 h 3"/>
                                  </a:gdLst>
                                  <a:ahLst/>
                                  <a:cxnLst>
                                    <a:cxn ang="0">
                                      <a:pos x="T0" y="T1"/>
                                    </a:cxn>
                                    <a:cxn ang="0">
                                      <a:pos x="T2" y="T3"/>
                                    </a:cxn>
                                  </a:cxnLst>
                                  <a:rect l="0" t="0" r="r" b="b"/>
                                  <a:pathLst>
                                    <a:path w="300" h="3">
                                      <a:moveTo>
                                        <a:pt x="0" y="0"/>
                                      </a:moveTo>
                                      <a:cubicBezTo>
                                        <a:pt x="49" y="0"/>
                                        <a:pt x="238" y="3"/>
                                        <a:pt x="300" y="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94" hidden="1"/>
                              <wps:cNvSpPr>
                                <a:spLocks/>
                              </wps:cNvSpPr>
                              <wps:spPr bwMode="auto">
                                <a:xfrm>
                                  <a:off x="1560" y="11784"/>
                                  <a:ext cx="372" cy="1"/>
                                </a:xfrm>
                                <a:custGeom>
                                  <a:avLst/>
                                  <a:gdLst>
                                    <a:gd name="T0" fmla="*/ 0 w 372"/>
                                    <a:gd name="T1" fmla="*/ 0 h 1"/>
                                    <a:gd name="T2" fmla="*/ 372 w 372"/>
                                    <a:gd name="T3" fmla="*/ 0 h 1"/>
                                  </a:gdLst>
                                  <a:ahLst/>
                                  <a:cxnLst>
                                    <a:cxn ang="0">
                                      <a:pos x="T0" y="T1"/>
                                    </a:cxn>
                                    <a:cxn ang="0">
                                      <a:pos x="T2" y="T3"/>
                                    </a:cxn>
                                  </a:cxnLst>
                                  <a:rect l="0" t="0" r="r" b="b"/>
                                  <a:pathLst>
                                    <a:path w="372" h="1">
                                      <a:moveTo>
                                        <a:pt x="0" y="0"/>
                                      </a:moveTo>
                                      <a:cubicBezTo>
                                        <a:pt x="62" y="0"/>
                                        <a:pt x="295" y="0"/>
                                        <a:pt x="372"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95"/>
                              <wps:cNvSpPr>
                                <a:spLocks/>
                              </wps:cNvSpPr>
                              <wps:spPr bwMode="auto">
                                <a:xfrm>
                                  <a:off x="1482" y="11700"/>
                                  <a:ext cx="444" cy="6"/>
                                </a:xfrm>
                                <a:custGeom>
                                  <a:avLst/>
                                  <a:gdLst>
                                    <a:gd name="T0" fmla="*/ 0 w 444"/>
                                    <a:gd name="T1" fmla="*/ 0 h 6"/>
                                    <a:gd name="T2" fmla="*/ 444 w 444"/>
                                    <a:gd name="T3" fmla="*/ 6 h 6"/>
                                  </a:gdLst>
                                  <a:ahLst/>
                                  <a:cxnLst>
                                    <a:cxn ang="0">
                                      <a:pos x="T0" y="T1"/>
                                    </a:cxn>
                                    <a:cxn ang="0">
                                      <a:pos x="T2" y="T3"/>
                                    </a:cxn>
                                  </a:cxnLst>
                                  <a:rect l="0" t="0" r="r" b="b"/>
                                  <a:pathLst>
                                    <a:path w="444" h="6">
                                      <a:moveTo>
                                        <a:pt x="0" y="0"/>
                                      </a:moveTo>
                                      <a:cubicBezTo>
                                        <a:pt x="74" y="2"/>
                                        <a:pt x="352" y="5"/>
                                        <a:pt x="444"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96"/>
                              <wps:cNvSpPr>
                                <a:spLocks/>
                              </wps:cNvSpPr>
                              <wps:spPr bwMode="auto">
                                <a:xfrm>
                                  <a:off x="1431" y="11622"/>
                                  <a:ext cx="501" cy="6"/>
                                </a:xfrm>
                                <a:custGeom>
                                  <a:avLst/>
                                  <a:gdLst>
                                    <a:gd name="T0" fmla="*/ 0 w 501"/>
                                    <a:gd name="T1" fmla="*/ 0 h 6"/>
                                    <a:gd name="T2" fmla="*/ 501 w 501"/>
                                    <a:gd name="T3" fmla="*/ 6 h 6"/>
                                  </a:gdLst>
                                  <a:ahLst/>
                                  <a:cxnLst>
                                    <a:cxn ang="0">
                                      <a:pos x="T0" y="T1"/>
                                    </a:cxn>
                                    <a:cxn ang="0">
                                      <a:pos x="T2" y="T3"/>
                                    </a:cxn>
                                  </a:cxnLst>
                                  <a:rect l="0" t="0" r="r" b="b"/>
                                  <a:pathLst>
                                    <a:path w="501" h="6">
                                      <a:moveTo>
                                        <a:pt x="0" y="0"/>
                                      </a:moveTo>
                                      <a:cubicBezTo>
                                        <a:pt x="83" y="1"/>
                                        <a:pt x="397" y="5"/>
                                        <a:pt x="501"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97"/>
                              <wps:cNvSpPr>
                                <a:spLocks/>
                              </wps:cNvSpPr>
                              <wps:spPr bwMode="auto">
                                <a:xfrm>
                                  <a:off x="1359" y="11544"/>
                                  <a:ext cx="567" cy="6"/>
                                </a:xfrm>
                                <a:custGeom>
                                  <a:avLst/>
                                  <a:gdLst>
                                    <a:gd name="T0" fmla="*/ 0 w 567"/>
                                    <a:gd name="T1" fmla="*/ 0 h 6"/>
                                    <a:gd name="T2" fmla="*/ 567 w 567"/>
                                    <a:gd name="T3" fmla="*/ 6 h 6"/>
                                  </a:gdLst>
                                  <a:ahLst/>
                                  <a:cxnLst>
                                    <a:cxn ang="0">
                                      <a:pos x="T0" y="T1"/>
                                    </a:cxn>
                                    <a:cxn ang="0">
                                      <a:pos x="T2" y="T3"/>
                                    </a:cxn>
                                  </a:cxnLst>
                                  <a:rect l="0" t="0" r="r" b="b"/>
                                  <a:pathLst>
                                    <a:path w="567" h="6">
                                      <a:moveTo>
                                        <a:pt x="0" y="0"/>
                                      </a:moveTo>
                                      <a:cubicBezTo>
                                        <a:pt x="94" y="1"/>
                                        <a:pt x="449" y="5"/>
                                        <a:pt x="567"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98"/>
                              <wps:cNvSpPr>
                                <a:spLocks/>
                              </wps:cNvSpPr>
                              <wps:spPr bwMode="auto">
                                <a:xfrm>
                                  <a:off x="1317" y="11460"/>
                                  <a:ext cx="600" cy="6"/>
                                </a:xfrm>
                                <a:custGeom>
                                  <a:avLst/>
                                  <a:gdLst>
                                    <a:gd name="T0" fmla="*/ 0 w 600"/>
                                    <a:gd name="T1" fmla="*/ 0 h 6"/>
                                    <a:gd name="T2" fmla="*/ 600 w 600"/>
                                    <a:gd name="T3" fmla="*/ 6 h 6"/>
                                  </a:gdLst>
                                  <a:ahLst/>
                                  <a:cxnLst>
                                    <a:cxn ang="0">
                                      <a:pos x="T0" y="T1"/>
                                    </a:cxn>
                                    <a:cxn ang="0">
                                      <a:pos x="T2" y="T3"/>
                                    </a:cxn>
                                  </a:cxnLst>
                                  <a:rect l="0" t="0" r="r" b="b"/>
                                  <a:pathLst>
                                    <a:path w="600" h="6">
                                      <a:moveTo>
                                        <a:pt x="0" y="0"/>
                                      </a:moveTo>
                                      <a:cubicBezTo>
                                        <a:pt x="100" y="0"/>
                                        <a:pt x="475" y="5"/>
                                        <a:pt x="600"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99"/>
                              <wps:cNvSpPr>
                                <a:spLocks/>
                              </wps:cNvSpPr>
                              <wps:spPr bwMode="auto">
                                <a:xfrm>
                                  <a:off x="1263" y="11376"/>
                                  <a:ext cx="660" cy="6"/>
                                </a:xfrm>
                                <a:custGeom>
                                  <a:avLst/>
                                  <a:gdLst>
                                    <a:gd name="T0" fmla="*/ 0 w 660"/>
                                    <a:gd name="T1" fmla="*/ 0 h 6"/>
                                    <a:gd name="T2" fmla="*/ 660 w 660"/>
                                    <a:gd name="T3" fmla="*/ 6 h 6"/>
                                  </a:gdLst>
                                  <a:ahLst/>
                                  <a:cxnLst>
                                    <a:cxn ang="0">
                                      <a:pos x="T0" y="T1"/>
                                    </a:cxn>
                                    <a:cxn ang="0">
                                      <a:pos x="T2" y="T3"/>
                                    </a:cxn>
                                  </a:cxnLst>
                                  <a:rect l="0" t="0" r="r" b="b"/>
                                  <a:pathLst>
                                    <a:path w="660" h="6">
                                      <a:moveTo>
                                        <a:pt x="0" y="0"/>
                                      </a:moveTo>
                                      <a:cubicBezTo>
                                        <a:pt x="110" y="1"/>
                                        <a:pt x="523" y="5"/>
                                        <a:pt x="660" y="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00"/>
                              <wps:cNvSpPr>
                                <a:spLocks/>
                              </wps:cNvSpPr>
                              <wps:spPr bwMode="auto">
                                <a:xfrm>
                                  <a:off x="1233" y="11286"/>
                                  <a:ext cx="573" cy="15"/>
                                </a:xfrm>
                                <a:custGeom>
                                  <a:avLst/>
                                  <a:gdLst>
                                    <a:gd name="T0" fmla="*/ 0 w 573"/>
                                    <a:gd name="T1" fmla="*/ 0 h 15"/>
                                    <a:gd name="T2" fmla="*/ 573 w 573"/>
                                    <a:gd name="T3" fmla="*/ 15 h 15"/>
                                  </a:gdLst>
                                  <a:ahLst/>
                                  <a:cxnLst>
                                    <a:cxn ang="0">
                                      <a:pos x="T0" y="T1"/>
                                    </a:cxn>
                                    <a:cxn ang="0">
                                      <a:pos x="T2" y="T3"/>
                                    </a:cxn>
                                  </a:cxnLst>
                                  <a:rect l="0" t="0" r="r" b="b"/>
                                  <a:pathLst>
                                    <a:path w="573" h="15">
                                      <a:moveTo>
                                        <a:pt x="0" y="0"/>
                                      </a:moveTo>
                                      <a:cubicBezTo>
                                        <a:pt x="95" y="2"/>
                                        <a:pt x="454" y="12"/>
                                        <a:pt x="573" y="15"/>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01"/>
                              <wps:cNvSpPr>
                                <a:spLocks/>
                              </wps:cNvSpPr>
                              <wps:spPr bwMode="auto">
                                <a:xfrm>
                                  <a:off x="1215" y="11199"/>
                                  <a:ext cx="303" cy="12"/>
                                </a:xfrm>
                                <a:custGeom>
                                  <a:avLst/>
                                  <a:gdLst>
                                    <a:gd name="T0" fmla="*/ 0 w 303"/>
                                    <a:gd name="T1" fmla="*/ 0 h 12"/>
                                    <a:gd name="T2" fmla="*/ 303 w 303"/>
                                    <a:gd name="T3" fmla="*/ 12 h 12"/>
                                  </a:gdLst>
                                  <a:ahLst/>
                                  <a:cxnLst>
                                    <a:cxn ang="0">
                                      <a:pos x="T0" y="T1"/>
                                    </a:cxn>
                                    <a:cxn ang="0">
                                      <a:pos x="T2" y="T3"/>
                                    </a:cxn>
                                  </a:cxnLst>
                                  <a:rect l="0" t="0" r="r" b="b"/>
                                  <a:pathLst>
                                    <a:path w="303" h="12">
                                      <a:moveTo>
                                        <a:pt x="0" y="0"/>
                                      </a:moveTo>
                                      <a:cubicBezTo>
                                        <a:pt x="50" y="2"/>
                                        <a:pt x="240" y="9"/>
                                        <a:pt x="303" y="12"/>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70" o:spid="_x0000_s1026" style="position:absolute;margin-left:66.05pt;margin-top:549.15pt;width:225.3pt;height:115.25pt;z-index:252340224" coordorigin="1125,10221" coordsize="450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" o:allowincell="f">
                      <v:shape id="Freeform 78" o:spid="_x0000_s1027" style="position:absolute;left:1150;top:11114;width:1979;height:1042;visibility:visible;mso-wrap-style:square;v-text-anchor:top" coordsize="2595,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Fy8YA&#10;AADcAAAADwAAAGRycy9kb3ducmV2LnhtbESPT2vCQBTE74LfYXlCL6Iba1Gbuoq0Cj0J/kE8vmZf&#10;k2D2bZrdmuindwXB4zAzv2Gm88YU4kyVyy0rGPQjEMSJ1TmnCva7VW8CwnlkjYVlUnAhB/NZuzXF&#10;WNuaN3Te+lQECLsYFWTel7GULsnIoOvbkjh4v7Yy6IOsUqkrrAPcFPI1ikbSYM5hIcOSPjNKTtt/&#10;o+BAx/Fm/T76mfilqS9v9tpd/30p9dJpFh8gPDX+GX60v7WC4XgA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Fy8YAAADcAAAADwAAAAAAAAAAAAAAAACYAgAAZHJz&#10;L2Rvd25yZXYueG1sUEsFBgAAAAAEAAQA9QAAAIsDAAAAAA==&#10;" path="m,c1695,255,2295,1275,2595,1365e" filled="f">
                        <v:path arrowok="t" o:connecttype="custom" o:connectlocs="0,0;1979,1042" o:connectangles="0,0"/>
                      </v:shape>
                      <v:shape id="Freeform 79" o:spid="_x0000_s1028" style="position:absolute;left:1226;top:10221;width:44;height:931;visibility:visible;mso-wrap-style:square;v-text-anchor:top" coordsize="4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BDcQA&#10;AADcAAAADwAAAGRycy9kb3ducmV2LnhtbESPQWvCQBSE74X+h+UVvOmmClGiqxSxKCKIab0/ss8k&#10;mH0bdrca/fWuIPQ4zMw3zGzRmUZcyPnasoLPQQKCuLC65lLB7893fwLCB2SNjWVScCMPi/n72wwz&#10;ba98oEseShEh7DNUUIXQZlL6oiKDfmBb4uidrDMYonSl1A6vEW4aOUySVBqsOS5U2NKyouKc/xkF&#10;R1/s12Wa5s1ttb+73Xa1zOtEqd5H9zUFEagL/+FXe6MVjMZ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AQ3EAAAA3AAAAA8AAAAAAAAAAAAAAAAAmAIAAGRycy9k&#10;b3ducmV2LnhtbFBLBQYAAAAABAAEAPUAAACJAwAAAAA=&#10;" path="m15,931c44,492,19,178,,e" filled="f" strokeweight=".25pt">
                        <v:path arrowok="t" o:connecttype="custom" o:connectlocs="15,931;0,0" o:connectangles="0,0"/>
                      </v:shape>
                      <v:shape id="Freeform 80" o:spid="_x0000_s1029" style="position:absolute;left:3202;top:12231;width:2273;height:136;visibility:visible;mso-wrap-style:square;v-text-anchor:top" coordsize="227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uGccA&#10;AADcAAAADwAAAGRycy9kb3ducmV2LnhtbESPzWrDMBCE74W8g9hAL6WWU0NSXCshBAKlUEidH8ht&#10;sba2ibUylhrbffoqUMhxmJlvmGw1mEZcqXO1ZQWzKAZBXFhdc6ngsN8+v4JwHlljY5kUjORgtZw8&#10;ZJhq2/MXXXNfigBhl6KCyvs2ldIVFRl0kW2Jg/dtO4M+yK6UusM+wE0jX+J4Lg3WHBYqbGlTUXHJ&#10;f4yCTf6Lx9N+l/tL8TH/PCfH5mmcKfU4HdZvIDwN/h7+b79rBckigduZc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LhnHAAAA3AAAAA8AAAAAAAAAAAAAAAAAmAIAAGRy&#10;cy9kb3ducmV2LnhtbFBLBQYAAAAABAAEAPUAAACMAwAAAAA=&#10;" path="m,c79,19,77,128,458,132,839,136,1713,52,2273,64e" filled="f" strokeweight=".25pt">
                        <v:path arrowok="t" o:connecttype="custom" o:connectlocs="0,0;458,132;2273,64" o:connectangles="0,0,0"/>
                      </v:shape>
                      <v:shape id="Freeform 81" o:spid="_x0000_s1030" style="position:absolute;left:3345;top:10264;width:2286;height:2262;visibility:visible;mso-wrap-style:square;v-text-anchor:top" coordsize="22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0oscA&#10;AADcAAAADwAAAGRycy9kb3ducmV2LnhtbESPQWsCMRSE7wX/Q3hCL0WztrqV1Si2UCkKhWpBvD02&#10;z83i5mXZRF37641Q6HGYmW+Y6by1lThT40vHCgb9BARx7nTJhYKf7UdvDMIHZI2VY1JwJQ/zWedh&#10;ipl2F/6m8yYUIkLYZ6jAhFBnUvrckEXfdzVx9A6usRiibAqpG7xEuK3kc5Kk0mLJccFgTe+G8uPm&#10;ZBUU7fV38eRH0ixPX+v9225l5SFV6rHbLiYgArXhP/zX/tQKXl6H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9KLHAAAA3AAAAA8AAAAAAAAAAAAAAAAAmAIAAGRy&#10;cy9kb3ducmV2LnhtbFBLBQYAAAAABAAEAPUAAACMAwAAAAA=&#10;" path="m2169,1955v-36,-29,117,103,-244,-223c205,2262,401,361,,e" filled="f" strokeweight=".25pt">
                        <v:path arrowok="t" o:connecttype="custom" o:connectlocs="2169,1955;1925,1732;0,0" o:connectangles="0,0,0"/>
                      </v:shape>
                      <v:shape id="Freeform 82" o:spid="_x0000_s1031" style="position:absolute;left:2094;top:11430;width:3466;height:1033;visibility:visible;mso-wrap-style:square;v-text-anchor:top" coordsize="346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5qMQA&#10;AADcAAAADwAAAGRycy9kb3ducmV2LnhtbESPQYvCMBCF78L+hzALe9PUFVutRhFFVPCyruB1aMa2&#10;2ExKk7Xdf28EwePjzfvevPmyM5W4U+NKywqGgwgEcWZ1ybmC8++2PwHhPLLGyjIp+CcHy8VHb46p&#10;ti3/0P3kcxEg7FJUUHhfp1K6rCCDbmBr4uBdbWPQB9nkUjfYBrip5HcUxdJgyaGhwJrWBWW3058J&#10;b8jLJGnXPs53q+3uGN8OG5welPr67FYzEJ46/z5+pfdawSgZw3NMI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OajEAAAA3AAAAA8AAAAAAAAAAAAAAAAAmAIAAGRycy9k&#10;b3ducmV2LnhtbFBLBQYAAAAABAAEAPUAAACJAwAAAAA=&#10;" path="m,c465,243,666,477,906,672v240,195,275,273,575,317c1781,1033,2375,952,2706,939v331,-13,602,-24,760,-30e" filled="f" strokeweight=".25pt">
                        <v:path arrowok="t" o:connecttype="custom" o:connectlocs="0,0;906,672;1481,989;2706,939;3466,909" o:connectangles="0,0,0,0,0"/>
                      </v:shape>
                      <v:shape id="Freeform 83" o:spid="_x0000_s1032" style="position:absolute;left:2630;top:10294;width:850;height:653;visibility:visible;mso-wrap-style:square;v-text-anchor:top" coordsize="8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vRcUA&#10;AADcAAAADwAAAGRycy9kb3ducmV2LnhtbESPT4vCMBTE74LfITzBi2jqn9XdahRRFjx4sau4x0fz&#10;ti02L6WJ2v32RhA8DjPzG2axakwpblS7wrKC4SACQZxaXXCm4Pjz3f8E4TyyxtIyKfgnB6tlu7XA&#10;WNs7H+iW+EwECLsYFeTeV7GULs3JoBvYijh4f7Y26IOsM6lrvAe4KeUoiqbSYMFhIceKNjmll+Rq&#10;FJySDa33s945c7+T4utjm3IZOaW6nWY9B+Gp8e/wq73TCsazK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69FxQAAANwAAAAPAAAAAAAAAAAAAAAAAJgCAABkcnMv&#10;ZG93bnJldi54bWxQSwUGAAAAAAQABAD1AAAAigMAAAAA&#10;" path="m850,c708,79,100,367,,476v140,70,208,148,250,177e" filled="f" strokeweight=".25pt">
                        <v:path arrowok="t" o:connecttype="custom" o:connectlocs="850,0;0,476;250,653" o:connectangles="0,0,0"/>
                      </v:shape>
                      <v:shape id="Freeform 84" o:spid="_x0000_s1033" style="position:absolute;left:2110;top:11074;width:1700;height:976;visibility:visible;mso-wrap-style:square;v-text-anchor:top" coordsize="170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4sYA&#10;AADcAAAADwAAAGRycy9kb3ducmV2LnhtbESP3WrCQBSE7wXfYTlCb4rZ2BYjMatIiyAVSv1B8O6Q&#10;PSbB7NmQXWP69t1CwcthZr5hsmVvatFR6yrLCiZRDII4t7riQsHxsB7PQDiPrLG2TAp+yMFyMRxk&#10;mGp75x11e1+IAGGXooLS+yaV0uUlGXSRbYiDd7GtQR9kW0jd4j3ATS1f4ngqDVYcFkps6L2k/Lq/&#10;GQXbz+/TuXurtlKezPMkwdvhw30p9TTqV3MQnnr/CP+3N1rBa5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84sYAAADcAAAADwAAAAAAAAAAAAAAAACYAgAAZHJz&#10;L2Rvd25yZXYueG1sUEsFBgAAAAAEAAQA9QAAAIsDAAAAAA==&#10;" path="m1010,v240,176,680,556,690,946c1200,976,,86,1190,36e" filled="f" strokeweight=".25pt">
                        <v:path arrowok="t" o:connecttype="custom" o:connectlocs="1010,0;1700,946;1190,36" o:connectangles="0,0,0"/>
                      </v:shape>
                      <v:shape id="Freeform 85" o:spid="_x0000_s1034" style="position:absolute;left:1125;top:10227;width:1205;height:889;visibility:visible;mso-wrap-style:square;v-text-anchor:top" coordsize="120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gIMAA&#10;AADcAAAADwAAAGRycy9kb3ducmV2LnhtbERPTYvCMBC9C/6HMII3TV1BpWsUEYQVT7pV9jg0s23d&#10;ZlKSaNt/bw7CHh/ve73tTC2e5HxlWcFsmoAgzq2uuFCQfR8mKxA+IGusLZOCnjxsN8PBGlNtWz7T&#10;8xIKEUPYp6igDKFJpfR5SQb91DbEkfu1zmCI0BVSO2xjuKnlR5IspMGKY0OJDe1Lyv8uD6PA9sd7&#10;7yrq60XW5dfl3f20t5NS41G3+wQRqAv/4rf7SyuYL+PaeCYe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TgIMAAAADcAAAADwAAAAAAAAAAAAAAAACYAgAAZHJzL2Rvd25y&#10;ZXYueG1sUEsFBgAAAAAEAAQA9QAAAIUDAAAAAA==&#10;" path="m,c458,187,985,889,1205,869e" filled="f" strokeweight=".5pt">
                        <v:path arrowok="t" o:connecttype="custom" o:connectlocs="0,0;1205,869" o:connectangles="0,0"/>
                      </v:shape>
                      <v:shape id="Freeform 86" o:spid="_x0000_s1035" style="position:absolute;left:1204;top:11096;width:837;height:1229;visibility:visible;mso-wrap-style:square;v-text-anchor:top" coordsize="83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ifsUA&#10;AADcAAAADwAAAGRycy9kb3ducmV2LnhtbESPQWvCQBSE74L/YXlCb7rRQtXUVbRQ0IOGaig9PrKv&#10;2WD2bciumv57VxB6HGbmG2ax6mwtrtT6yrGC8SgBQVw4XXGpID99DmcgfEDWWDsmBX/kYbXs9xaY&#10;anfjL7oeQykihH2KCkwITSqlLwxZ9CPXEEfv17UWQ5RtKXWLtwi3tZwkyZu0WHFcMNjQh6HifLxY&#10;BbO8PvyMLxveZXtdZt+TZJOZXKmXQbd+BxGoC//hZ3urFbxO5/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yJ+xQAAANwAAAAPAAAAAAAAAAAAAAAAAJgCAABkcnMv&#10;ZG93bnJldi54bWxQSwUGAAAAAAQABAD1AAAAigMAAAAA&#10;" path="m,c4,574,837,899,409,1227v69,,331,2,385,1e" filled="f">
                        <v:path arrowok="t" o:connecttype="custom" o:connectlocs="0,0;409,1227;794,1228" o:connectangles="0,0,0"/>
                      </v:shape>
                      <v:shape id="Freeform 87" o:spid="_x0000_s1036" style="position:absolute;left:1823;top:11408;width:277;height:1012;visibility:visible;mso-wrap-style:square;v-text-anchor:top" coordsize="277,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L6MIA&#10;AADcAAAADwAAAGRycy9kb3ducmV2LnhtbERPy2oCMRTdF/oP4RbclJqp0qKjUYowPpbaLnR3mdx5&#10;4OQmTKKO8/VmIXR5OO/5sjONuFLra8sKPocJCOLc6ppLBX+/2ccEhA/IGhvLpOBOHpaL15c5ptre&#10;eE/XQyhFDGGfooIqBJdK6fOKDPqhdcSRK2xrMETYllK3eIvhppGjJPmWBmuODRU6WlWUnw8Xo2Cz&#10;Wx8z914W/bHov7LehVPBU6UGb93PDESgLvyLn+6tVjCexPn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MvowgAAANwAAAAPAAAAAAAAAAAAAAAAAJgCAABkcnMvZG93&#10;bnJldi54bWxQSwUGAAAAAAQABAD1AAAAhwMAAAAA&#10;" path="m255,1012c,585,277,282,262,e" filled="f">
                        <v:path arrowok="t" o:connecttype="custom" o:connectlocs="255,1012;262,0" o:connectangles="0,0"/>
                      </v:shape>
                      <v:shape id="Freeform 88" o:spid="_x0000_s1037" style="position:absolute;left:1482;top:12339;width:594;height:93;visibility:visible;mso-wrap-style:square;v-text-anchor:top" coordsize="5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72MUA&#10;AADcAAAADwAAAGRycy9kb3ducmV2LnhtbESP0WoCMRRE34X+Q7iFvkjNqiDbrVGK1OrTUrUfcNlc&#10;N0s3N9sk6vr3RhD6OMzMGWa+7G0rzuRD41jBeJSBIK6cbrhW8HNYv+YgQkTW2DomBVcKsFw8DeZY&#10;aHfhHZ33sRYJwqFABSbGrpAyVIYshpHriJN3dN5iTNLXUnu8JLht5STLZtJiw2nBYEcrQ9Xv/mQV&#10;TLr2b/h9LA9fuzf8LDdZ47VcKfXy3H+8g4jUx//wo73VCqb5G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HvYxQAAANwAAAAPAAAAAAAAAAAAAAAAAJgCAABkcnMv&#10;ZG93bnJldi54bWxQSwUGAAAAAAQABAD1AAAAigMAAAAA&#10;" path="m123,c116,15,,78,78,93v57,,409,,516,e" filled="f">
                        <v:path arrowok="t" o:connecttype="custom" o:connectlocs="123,0;78,93;594,93" o:connectangles="0,0,0"/>
                      </v:shape>
                      <v:shape id="Freeform 89" o:spid="_x0000_s1038" style="position:absolute;left:1710;top:12225;width:243;height:1;visibility:visible;mso-wrap-style:square;v-text-anchor:top" coordsize="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Bm8UA&#10;AADcAAAADwAAAGRycy9kb3ducmV2LnhtbESPwWrDMBBE74H8g9hCb4lctwTjRgklELc5FBq3H7BY&#10;W9nUWjmSEjt/HxUKPQ4z84ZZbyfbiwv50DlW8LDMQBA3TndsFHx97hcFiBCRNfaOScGVAmw389ka&#10;S+1GPtKljkYkCIcSFbQxDqWUoWnJYli6gTh5385bjEl6I7XHMcFtL/MsW0mLHaeFFgfatdT81Ger&#10;oOpMPfrT6uOkzfWpen/NTXGolLq/m16eQUSa4n/4r/2mFTwWOfyeS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gGbxQAAANwAAAAPAAAAAAAAAAAAAAAAAJgCAABkcnMv&#10;ZG93bnJldi54bWxQSwUGAAAAAAQABAD1AAAAigMAAAAA&#10;" path="m,c41,,193,,243,e" filled="f" strokeweight=".25pt">
                        <v:path arrowok="t" o:connecttype="custom" o:connectlocs="0,0;243,0" o:connectangles="0,0"/>
                      </v:shape>
                      <v:shape id="Freeform 90" o:spid="_x0000_s1039" style="position:absolute;left:1743;top:12135;width:201;height: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XZcQA&#10;AADcAAAADwAAAGRycy9kb3ducmV2LnhtbESPzWrDMBCE74W8g9hAb42cppjEiRxCaEuPaX7IdbE2&#10;trG1MpZqK28fFQo9DjPzDbPZBtOKgXpXW1YwnyUgiAuray4VnE8fL0sQziNrbC2Tgjs52OaTpw1m&#10;2o78TcPRlyJC2GWooPK+y6R0RUUG3cx2xNG72d6gj7Ivpe5xjHDTytckSaXBmuNChR3tKyqa449R&#10;cLiswikk758D16N9ux7SsTGpUs/TsFuD8BT8f/iv/aUVLJYL+D0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V2XEAAAA3AAAAA8AAAAAAAAAAAAAAAAAmAIAAGRycy9k&#10;b3ducmV2LnhtbFBLBQYAAAAABAAEAPUAAACJAwAAAAA=&#10;" path="m,c33,,159,,201,e" filled="f" strokeweight=".25pt">
                        <v:path arrowok="t" o:connecttype="custom" o:connectlocs="0,0;201,0" o:connectangles="0,0"/>
                      </v:shape>
                      <v:shape id="Freeform 91" o:spid="_x0000_s1040" style="position:absolute;left:1719;top:12042;width:204;height:1;visibility:visible;mso-wrap-style:square;v-text-anchor:top" coordsize="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taMUA&#10;AADcAAAADwAAAGRycy9kb3ducmV2LnhtbESPQWvCQBCF70L/wzIFb7ppFZXUVaQgiAhS9dDehuyY&#10;pM3Ohuyo0V/vFgSPjzfve/Om89ZV6kxNKD0beOsnoIgzb0vODRz2y94EVBBki5VnMnClAPPZS2eK&#10;qfUX/qLzTnIVIRxSNFCI1KnWISvIYej7mjh6R984lCibXNsGLxHuKv2eJCPtsOTYUGBNnwVlf7uT&#10;i29sF6efNW2/h7+yOd6ScQg3yYzpvraLD1BCrTyPH+mVNTCYDOF/TCS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u1oxQAAANwAAAAPAAAAAAAAAAAAAAAAAJgCAABkcnMv&#10;ZG93bnJldi54bWxQSwUGAAAAAAQABAD1AAAAigMAAAAA&#10;" path="m,c34,,162,,204,e" filled="f" strokeweight=".25pt">
                        <v:path arrowok="t" o:connecttype="custom" o:connectlocs="0,0;204,0" o:connectangles="0,0"/>
                      </v:shape>
                      <v:shape id="Freeform 92" o:spid="_x0000_s1041" style="position:absolute;left:1674;top:11955;width:258;height:1;visibility:visible;mso-wrap-style:square;v-text-anchor:top" coordsize="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sMA&#10;AADcAAAADwAAAGRycy9kb3ducmV2LnhtbESP3YrCMBSE7wXfIZyFvdN0lUqpRvGHXfZG0OoDHJtj&#10;W2xOSpPV9u03guDlMDPfMItVZ2pxp9ZVlhV8jSMQxLnVFRcKzqfvUQLCeWSNtWVS0JOD1XI4WGCq&#10;7YOPdM98IQKEXYoKSu+bVEqXl2TQjW1DHLyrbQ36INtC6hYfAW5qOYmimTRYcVgosaFtSfkt+zMK&#10;NlJP+30SN3JXmPhw+emvE1cp9fnRrecgPHX+HX61f7WCaRLD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dsMAAADcAAAADwAAAAAAAAAAAAAAAACYAgAAZHJzL2Rv&#10;d25yZXYueG1sUEsFBgAAAAAEAAQA9QAAAIgDAAAAAA==&#10;" path="m,c43,1,204,,258,e" filled="f" strokeweight=".25pt">
                        <v:path arrowok="t" o:connecttype="custom" o:connectlocs="0,0;258,0" o:connectangles="0,0"/>
                      </v:shape>
                      <v:shape id="Freeform 93" o:spid="_x0000_s1042" style="position:absolute;left:1623;top:11868;width:300;height:3;visibility:visible;mso-wrap-style:square;v-text-anchor:top" coordsize="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98UA&#10;AADcAAAADwAAAGRycy9kb3ducmV2LnhtbESPQWvCQBSE7wX/w/IEL0U3KpUQXUVERQo9xPbg8ZF9&#10;JsHs25Dd6PbfdwuCx2FmvmFWm2AacafO1ZYVTCcJCOLC6ppLBT/fh3EKwnlkjY1lUvBLDjbrwdsK&#10;M20fnNP97EsRIewyVFB532ZSuqIig25iW+LoXW1n0EfZlVJ3+Ihw08hZkiykwZrjQoUt7Soqbufe&#10;KHj/3H3MvvzxctrnLu3zY5j3eVBqNAzbJQhPwb/Cz/ZJK5in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WD3xQAAANwAAAAPAAAAAAAAAAAAAAAAAJgCAABkcnMv&#10;ZG93bnJldi54bWxQSwUGAAAAAAQABAD1AAAAigMAAAAA&#10;" path="m,c49,,238,3,300,3e" filled="f" strokeweight=".25pt">
                        <v:path arrowok="t" o:connecttype="custom" o:connectlocs="0,0;300,3" o:connectangles="0,0"/>
                      </v:shape>
                      <v:shape id="Freeform 94" o:spid="_x0000_s1043" style="position:absolute;left:1560;top:11784;width:372;height:1;visibility:hidden;mso-wrap-style:square;v-text-anchor:top" coordsize="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BMMUA&#10;AADcAAAADwAAAGRycy9kb3ducmV2LnhtbESPT2sCMRTE74LfITyhN01UUNkaRYRqTxX/7fmxed3d&#10;dvOy3UTd+umbguBxmJnfMPNlaytxpcaXjjUMBwoEceZMybmG0/GtPwPhA7LByjFp+CUPy0W3M8fE&#10;uBvv6XoIuYgQ9glqKEKoEyl9VpBFP3A1cfQ+XWMxRNnk0jR4i3BbyZFSE2mx5LhQYE3rgrLvw8Vq&#10;UKPLPR3SMf35OG8nKvtKt+luo/VLr129ggjUhmf40X43Gsaz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kEwxQAAANwAAAAPAAAAAAAAAAAAAAAAAJgCAABkcnMv&#10;ZG93bnJldi54bWxQSwUGAAAAAAQABAD1AAAAigMAAAAA&#10;" path="m,c62,,295,,372,e" filled="f" strokeweight=".25pt">
                        <v:path arrowok="t" o:connecttype="custom" o:connectlocs="0,0;372,0" o:connectangles="0,0"/>
                      </v:shape>
                      <v:shape id="Freeform 95" o:spid="_x0000_s1044" style="position:absolute;left:1482;top:11700;width:444;height: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P+cEA&#10;AADcAAAADwAAAGRycy9kb3ducmV2LnhtbERPTWvCQBC9C/0PywhepG5qIUjqKlII9NJDo4f2NmTH&#10;JJqdDdmppv++cyj0+Hjf2/0UenOjMXWRHTytMjDEdfQdNw5Ox/JxAyYJssc+Mjn4oQT73cNsi4WP&#10;d/6gWyWN0RBOBTpoRYbC2lS3FDCt4kCs3DmOAUXh2Fg/4l3DQ2/XWZbbgB1rQ4sDvbZUX6vvoCXX&#10;ZX4qj1Vtq+GTL+nrvZRcnFvMp8MLGKFJ/sV/7jfv4Hmja/WMHgG7+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D/nBAAAA3AAAAA8AAAAAAAAAAAAAAAAAmAIAAGRycy9kb3du&#10;cmV2LnhtbFBLBQYAAAAABAAEAPUAAACGAwAAAAA=&#10;" path="m,c74,2,352,5,444,6e" filled="f" strokeweight=".25pt">
                        <v:path arrowok="t" o:connecttype="custom" o:connectlocs="0,0;444,6" o:connectangles="0,0"/>
                      </v:shape>
                      <v:shape id="Freeform 96" o:spid="_x0000_s1045" style="position:absolute;left:1431;top:11622;width:501;height: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cs8UA&#10;AADcAAAADwAAAGRycy9kb3ducmV2LnhtbESP0WrCQBRE3wv9h+UWfNNNY1tizEZEkBZahEY/4Jq9&#10;JrHZuyG7jfHv3YLQx2FmzjDZajStGKh3jWUFz7MIBHFpdcOVgsN+O01AOI+ssbVMCq7kYJU/PmSY&#10;anvhbxoKX4kAYZeigtr7LpXSlTUZdDPbEQfvZHuDPsi+krrHS4CbVsZR9CYNNhwWauxoU1P5U/wa&#10;Bfj+MnTtOd7skv1XfPyk4pV0odTkaVwvQXga/X/43v7QCubJAv7Oh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ZyzxQAAANwAAAAPAAAAAAAAAAAAAAAAAJgCAABkcnMv&#10;ZG93bnJldi54bWxQSwUGAAAAAAQABAD1AAAAigMAAAAA&#10;" path="m,c83,1,397,5,501,6e" filled="f" strokeweight=".25pt">
                        <v:path arrowok="t" o:connecttype="custom" o:connectlocs="0,0;501,6" o:connectangles="0,0"/>
                      </v:shape>
                      <v:shape id="Freeform 97" o:spid="_x0000_s1046" style="position:absolute;left:1359;top:11544;width:567;height:6;visibility:visible;mso-wrap-style:square;v-text-anchor:top" coordsize="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cncMA&#10;AADcAAAADwAAAGRycy9kb3ducmV2LnhtbERPz2vCMBS+C/4P4QleZKZzIFtnFBHKtpPYycTbW/PW&#10;ljUvpUnT7r83B2HHj+/3ZjeaRgTqXG1ZweMyAUFcWF1zqeD8mT08g3AeWWNjmRT8kYPddjrZYKrt&#10;wCcKuS9FDGGXooLK+zaV0hUVGXRL2xJH7sd2Bn2EXSl1h0MMN41cJclaGqw5NlTY0qGi4jfvjYKw&#10;CFl4+/o42vw69Hw599n3kZSaz8b9KwhPo/8X393vWsHTS5wfz8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cncMAAADcAAAADwAAAAAAAAAAAAAAAACYAgAAZHJzL2Rv&#10;d25yZXYueG1sUEsFBgAAAAAEAAQA9QAAAIgDAAAAAA==&#10;" path="m,c94,1,449,5,567,6e" filled="f" strokeweight=".25pt">
                        <v:path arrowok="t" o:connecttype="custom" o:connectlocs="0,0;567,6" o:connectangles="0,0"/>
                      </v:shape>
                      <v:shape id="Freeform 98" o:spid="_x0000_s1047" style="position:absolute;left:1317;top:11460;width:600;height:6;visibility:visible;mso-wrap-style:square;v-text-anchor:top" coordsize="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zCccA&#10;AADcAAAADwAAAGRycy9kb3ducmV2LnhtbESPQWsCMRSE70L/Q3gFL1Kzuljq1igqCOJFtIXq7bF5&#10;3d1287IkUVd/vSkIPQ4z8w0zmbWmFmdyvrKsYNBPQBDnVldcKPj8WL28gfABWWNtmRRcycNs+tSZ&#10;YKbthXd03odCRAj7DBWUITSZlD4vyaDv24Y4et/WGQxRukJqh5cIN7UcJsmrNFhxXCixoWVJ+e/+&#10;ZBQcR/k2dafjrVgcbnrXW3xtfqpUqe5zO38HEagN/+FHe60VpOMB/J2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MwnHAAAA3AAAAA8AAAAAAAAAAAAAAAAAmAIAAGRy&#10;cy9kb3ducmV2LnhtbFBLBQYAAAAABAAEAPUAAACMAwAAAAA=&#10;" path="m,c100,,475,5,600,6e" filled="f" strokeweight=".25pt">
                        <v:path arrowok="t" o:connecttype="custom" o:connectlocs="0,0;600,6" o:connectangles="0,0"/>
                      </v:shape>
                      <v:shape id="Freeform 99" o:spid="_x0000_s1048" style="position:absolute;left:1263;top:11376;width:660;height:6;visibility:visible;mso-wrap-style:square;v-text-anchor:top" coordsize="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nFsQA&#10;AADcAAAADwAAAGRycy9kb3ducmV2LnhtbESPT4vCMBTE78J+h/AW9qapFkSrUWRh2fUg4h/w+mie&#10;bbV5qU22rd/eCILHYWZ+w8yXnSlFQ7UrLCsYDiIQxKnVBWcKjoef/gSE88gaS8uk4E4OlouP3hwT&#10;bVveUbP3mQgQdgkqyL2vEildmpNBN7AVcfDOtjbog6wzqWtsA9yUchRFY2mw4LCQY0XfOaXX/b9R&#10;QJftb9OaU1pOdbNZF7fY3E6xUl+f3WoGwlPn3+FX+08riKc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L5xbEAAAA3AAAAA8AAAAAAAAAAAAAAAAAmAIAAGRycy9k&#10;b3ducmV2LnhtbFBLBQYAAAAABAAEAPUAAACJAwAAAAA=&#10;" path="m,c110,1,523,5,660,6e" filled="f" strokeweight=".25pt">
                        <v:path arrowok="t" o:connecttype="custom" o:connectlocs="0,0;660,6" o:connectangles="0,0"/>
                      </v:shape>
                      <v:shape id="Freeform 100" o:spid="_x0000_s1049" style="position:absolute;left:1233;top:11286;width:573;height:15;visibility:visible;mso-wrap-style:square;v-text-anchor:top" coordsize="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gCMUA&#10;AADcAAAADwAAAGRycy9kb3ducmV2LnhtbESPQWsCMRSE74X+h/AK3mq2rtS6NUoVxV4smBa8vm5e&#10;d5duXsIm6vrvTaHgcZiZb5jZoretOFEXGscKnoYZCOLSmYYrBV+fm8cXECEiG2wdk4ILBVjM7+9m&#10;WBh35j2ddKxEgnAoUEEdoy+kDGVNFsPQeeLk/bjOYkyyq6Tp8JzgtpWjLHuWFhtOCzV6WtVU/uqj&#10;VbDVH5NDs8yN3H2v9u1krNfea6UGD/3bK4hIfbyF/9vvRkE+zeHv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CAIxQAAANwAAAAPAAAAAAAAAAAAAAAAAJgCAABkcnMv&#10;ZG93bnJldi54bWxQSwUGAAAAAAQABAD1AAAAigMAAAAA&#10;" path="m,c95,2,454,12,573,15e" filled="f" strokeweight=".25pt">
                        <v:path arrowok="t" o:connecttype="custom" o:connectlocs="0,0;573,15" o:connectangles="0,0"/>
                      </v:shape>
                      <v:shape id="Freeform 101" o:spid="_x0000_s1050" style="position:absolute;left:1215;top:11199;width:303;height:12;visibility:visible;mso-wrap-style:square;v-text-anchor:top" coordsize="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N5MEA&#10;AADcAAAADwAAAGRycy9kb3ducmV2LnhtbESP32rCMBTG7we+QzjCboambiKuGmVMNry19QEOzVlT&#10;bE5Kktb69mYgePnx/fnxbfejbcVAPjSOFSzmGQjiyumGawXn8me2BhEissbWMSm4UYD9bvKyxVy7&#10;K59oKGIt0giHHBWYGLtcylAZshjmriNO3p/zFmOSvpba4zWN21a+Z9lKWmw4EQx29G2ouhS9TVxz&#10;ljwUri3e+sVv2duDP7qDUq/T8WsDItIYn+FH+6gVfHwu4f9MO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DeTBAAAA3AAAAA8AAAAAAAAAAAAAAAAAmAIAAGRycy9kb3du&#10;cmV2LnhtbFBLBQYAAAAABAAEAPUAAACGAwAAAAA=&#10;" path="m,c50,2,240,9,303,12e" filled="f" strokeweight=".25pt">
                        <v:path arrowok="t" o:connecttype="custom" o:connectlocs="0,0;303,12" o:connectangles="0,0"/>
                      </v:shape>
                    </v:group>
                  </w:pict>
                </mc:Fallback>
              </mc:AlternateContent>
            </w:r>
            <w:r w:rsidRPr="003C622E">
              <w:rPr>
                <w:color w:val="000000" w:themeColor="text1"/>
              </w:rPr>
              <w:t xml:space="preserve">Talon </w:t>
            </w:r>
            <w:r w:rsidR="00197C3F" w:rsidRPr="003C622E">
              <w:rPr>
                <w:color w:val="000000" w:themeColor="text1"/>
              </w:rPr>
              <w:t>enrobé</w:t>
            </w:r>
            <w:r w:rsidR="003C622E" w:rsidRPr="003C622E">
              <w:rPr>
                <w:color w:val="000000" w:themeColor="text1"/>
              </w:rPr>
              <w:t xml:space="preserve"> </w:t>
            </w:r>
            <w:r w:rsidR="003C622E">
              <w:t>– covered heel</w:t>
            </w:r>
          </w:p>
        </w:tc>
        <w:tc>
          <w:tcPr>
            <w:tcW w:w="6464" w:type="dxa"/>
            <w:gridSpan w:val="2"/>
          </w:tcPr>
          <w:p w:rsidR="00987F23" w:rsidRDefault="00987F23" w:rsidP="00197C3F">
            <w:pPr>
              <w:rPr>
                <w:b/>
              </w:rPr>
            </w:pPr>
            <w:r w:rsidRPr="00987F23">
              <w:rPr>
                <w:rFonts w:cstheme="majorBidi"/>
                <w:i/>
                <w:iCs/>
              </w:rPr>
              <w:t xml:space="preserve">Talon </w:t>
            </w:r>
            <w:r w:rsidR="00197C3F">
              <w:rPr>
                <w:rFonts w:cstheme="majorBidi"/>
                <w:i/>
                <w:iCs/>
              </w:rPr>
              <w:t>recouvert d’une « enveloppe talon » fixée sur le talon par collage ou autre procédé</w:t>
            </w:r>
          </w:p>
        </w:tc>
      </w:tr>
      <w:tr w:rsidR="00987F23" w:rsidTr="00987F23">
        <w:trPr>
          <w:trHeight w:val="1440"/>
        </w:trPr>
        <w:tc>
          <w:tcPr>
            <w:tcW w:w="3402" w:type="dxa"/>
            <w:vMerge/>
          </w:tcPr>
          <w:p w:rsidR="00987F23" w:rsidRDefault="00987F23" w:rsidP="00652831">
            <w:pPr>
              <w:pStyle w:val="Titre"/>
            </w:pPr>
          </w:p>
        </w:tc>
        <w:tc>
          <w:tcPr>
            <w:tcW w:w="3312" w:type="dxa"/>
            <w:vAlign w:val="center"/>
          </w:tcPr>
          <w:p w:rsidR="00987F23" w:rsidRDefault="00197C3F" w:rsidP="00652831">
            <w:pPr>
              <w:jc w:val="center"/>
              <w:rPr>
                <w:b/>
                <w:noProof/>
              </w:rPr>
            </w:pPr>
            <w:r>
              <w:rPr>
                <w:b/>
                <w:noProof/>
              </w:rPr>
              <w:drawing>
                <wp:inline distT="0" distB="0" distL="0" distR="0" wp14:anchorId="59AF4334" wp14:editId="33B2009A">
                  <wp:extent cx="1949131" cy="1298929"/>
                  <wp:effectExtent l="0" t="0" r="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72118_127748_06.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950081" cy="1299562"/>
                          </a:xfrm>
                          <a:prstGeom prst="rect">
                            <a:avLst/>
                          </a:prstGeom>
                        </pic:spPr>
                      </pic:pic>
                    </a:graphicData>
                  </a:graphic>
                </wp:inline>
              </w:drawing>
            </w:r>
          </w:p>
        </w:tc>
        <w:tc>
          <w:tcPr>
            <w:tcW w:w="3152" w:type="dxa"/>
            <w:vAlign w:val="center"/>
          </w:tcPr>
          <w:p w:rsidR="00987F23" w:rsidRDefault="00197C3F" w:rsidP="00652831">
            <w:pPr>
              <w:jc w:val="center"/>
              <w:rPr>
                <w:b/>
                <w:noProof/>
              </w:rPr>
            </w:pPr>
            <w:r>
              <w:rPr>
                <w:b/>
                <w:noProof/>
              </w:rPr>
              <w:drawing>
                <wp:inline distT="0" distB="0" distL="0" distR="0" wp14:anchorId="4ECDDE33" wp14:editId="4AD22497">
                  <wp:extent cx="1719190" cy="1145692"/>
                  <wp:effectExtent l="0" t="0" r="0" b="0"/>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0000068845_121388_04.jp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721022" cy="1146913"/>
                          </a:xfrm>
                          <a:prstGeom prst="rect">
                            <a:avLst/>
                          </a:prstGeom>
                        </pic:spPr>
                      </pic:pic>
                    </a:graphicData>
                  </a:graphic>
                </wp:inline>
              </w:drawing>
            </w:r>
          </w:p>
        </w:tc>
      </w:tr>
    </w:tbl>
    <w:p w:rsidR="003C3480" w:rsidRDefault="003C3480" w:rsidP="00E64B93"/>
    <w:p w:rsidR="003C3480" w:rsidRDefault="003D3408" w:rsidP="003D3408">
      <w:pPr>
        <w:tabs>
          <w:tab w:val="left" w:pos="936"/>
        </w:tabs>
      </w:pPr>
      <w:r>
        <w:rPr>
          <w:noProof/>
        </w:rPr>
        <mc:AlternateContent>
          <mc:Choice Requires="wpg">
            <w:drawing>
              <wp:anchor distT="0" distB="0" distL="114300" distR="114300" simplePos="0" relativeHeight="252328960" behindDoc="0" locked="0" layoutInCell="0" allowOverlap="1" wp14:anchorId="7AD29B6E" wp14:editId="7CA1BE59">
                <wp:simplePos x="0" y="0"/>
                <wp:positionH relativeFrom="column">
                  <wp:posOffset>635000</wp:posOffset>
                </wp:positionH>
                <wp:positionV relativeFrom="paragraph">
                  <wp:posOffset>8247380</wp:posOffset>
                </wp:positionV>
                <wp:extent cx="2870200" cy="1108710"/>
                <wp:effectExtent l="0" t="0" r="0" b="0"/>
                <wp:wrapNone/>
                <wp:docPr id="289" name="Groupe 289"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108710"/>
                          <a:chOff x="1010" y="9675"/>
                          <a:chExt cx="3300" cy="1026"/>
                        </a:xfrm>
                      </wpg:grpSpPr>
                      <wps:wsp>
                        <wps:cNvPr id="290" name="Freeform 176"/>
                        <wps:cNvSpPr>
                          <a:spLocks/>
                        </wps:cNvSpPr>
                        <wps:spPr bwMode="auto">
                          <a:xfrm>
                            <a:off x="1010" y="9731"/>
                            <a:ext cx="1671" cy="884"/>
                          </a:xfrm>
                          <a:custGeom>
                            <a:avLst/>
                            <a:gdLst>
                              <a:gd name="T0" fmla="*/ 0 w 1314"/>
                              <a:gd name="T1" fmla="*/ 0 h 678"/>
                              <a:gd name="T2" fmla="*/ 1314 w 1314"/>
                              <a:gd name="T3" fmla="*/ 678 h 678"/>
                            </a:gdLst>
                            <a:ahLst/>
                            <a:cxnLst>
                              <a:cxn ang="0">
                                <a:pos x="T0" y="T1"/>
                              </a:cxn>
                              <a:cxn ang="0">
                                <a:pos x="T2" y="T3"/>
                              </a:cxn>
                            </a:cxnLst>
                            <a:rect l="0" t="0" r="r" b="b"/>
                            <a:pathLst>
                              <a:path w="1314" h="678">
                                <a:moveTo>
                                  <a:pt x="0" y="0"/>
                                </a:moveTo>
                                <a:cubicBezTo>
                                  <a:pt x="735" y="105"/>
                                  <a:pt x="1185" y="645"/>
                                  <a:pt x="1314" y="6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77"/>
                        <wps:cNvSpPr>
                          <a:spLocks/>
                        </wps:cNvSpPr>
                        <wps:spPr bwMode="auto">
                          <a:xfrm>
                            <a:off x="2565" y="10555"/>
                            <a:ext cx="1684" cy="83"/>
                          </a:xfrm>
                          <a:custGeom>
                            <a:avLst/>
                            <a:gdLst>
                              <a:gd name="T0" fmla="*/ 0 w 1324"/>
                              <a:gd name="T1" fmla="*/ 0 h 64"/>
                              <a:gd name="T2" fmla="*/ 254 w 1324"/>
                              <a:gd name="T3" fmla="*/ 62 h 64"/>
                              <a:gd name="T4" fmla="*/ 1324 w 1324"/>
                              <a:gd name="T5" fmla="*/ 43 h 64"/>
                            </a:gdLst>
                            <a:ahLst/>
                            <a:cxnLst>
                              <a:cxn ang="0">
                                <a:pos x="T0" y="T1"/>
                              </a:cxn>
                              <a:cxn ang="0">
                                <a:pos x="T2" y="T3"/>
                              </a:cxn>
                              <a:cxn ang="0">
                                <a:pos x="T4" y="T5"/>
                              </a:cxn>
                            </a:cxnLst>
                            <a:rect l="0" t="0" r="r" b="b"/>
                            <a:pathLst>
                              <a:path w="1324" h="64">
                                <a:moveTo>
                                  <a:pt x="0" y="0"/>
                                </a:moveTo>
                                <a:cubicBezTo>
                                  <a:pt x="43" y="10"/>
                                  <a:pt x="47" y="60"/>
                                  <a:pt x="254" y="62"/>
                                </a:cubicBezTo>
                                <a:cubicBezTo>
                                  <a:pt x="460" y="64"/>
                                  <a:pt x="1030" y="55"/>
                                  <a:pt x="1324" y="4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78"/>
                        <wps:cNvSpPr>
                          <a:spLocks/>
                        </wps:cNvSpPr>
                        <wps:spPr bwMode="auto">
                          <a:xfrm>
                            <a:off x="2848" y="9749"/>
                            <a:ext cx="1278" cy="811"/>
                          </a:xfrm>
                          <a:custGeom>
                            <a:avLst/>
                            <a:gdLst>
                              <a:gd name="T0" fmla="*/ 1005 w 1005"/>
                              <a:gd name="T1" fmla="*/ 622 h 622"/>
                              <a:gd name="T2" fmla="*/ 0 w 1005"/>
                              <a:gd name="T3" fmla="*/ 0 h 622"/>
                            </a:gdLst>
                            <a:ahLst/>
                            <a:cxnLst>
                              <a:cxn ang="0">
                                <a:pos x="T0" y="T1"/>
                              </a:cxn>
                              <a:cxn ang="0">
                                <a:pos x="T2" y="T3"/>
                              </a:cxn>
                            </a:cxnLst>
                            <a:rect l="0" t="0" r="r" b="b"/>
                            <a:pathLst>
                              <a:path w="1005" h="622">
                                <a:moveTo>
                                  <a:pt x="1005" y="622"/>
                                </a:moveTo>
                                <a:cubicBezTo>
                                  <a:pt x="723" y="577"/>
                                  <a:pt x="45" y="577"/>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79"/>
                        <wps:cNvSpPr>
                          <a:spLocks/>
                        </wps:cNvSpPr>
                        <wps:spPr bwMode="auto">
                          <a:xfrm>
                            <a:off x="1132" y="9762"/>
                            <a:ext cx="557" cy="806"/>
                          </a:xfrm>
                          <a:custGeom>
                            <a:avLst/>
                            <a:gdLst>
                              <a:gd name="T0" fmla="*/ 0 w 438"/>
                              <a:gd name="T1" fmla="*/ 0 h 618"/>
                              <a:gd name="T2" fmla="*/ 279 w 438"/>
                              <a:gd name="T3" fmla="*/ 618 h 618"/>
                            </a:gdLst>
                            <a:ahLst/>
                            <a:cxnLst>
                              <a:cxn ang="0">
                                <a:pos x="T0" y="T1"/>
                              </a:cxn>
                              <a:cxn ang="0">
                                <a:pos x="T2" y="T3"/>
                              </a:cxn>
                            </a:cxnLst>
                            <a:rect l="0" t="0" r="r" b="b"/>
                            <a:pathLst>
                              <a:path w="438" h="618">
                                <a:moveTo>
                                  <a:pt x="0" y="0"/>
                                </a:moveTo>
                                <a:cubicBezTo>
                                  <a:pt x="31" y="93"/>
                                  <a:pt x="438" y="501"/>
                                  <a:pt x="279" y="6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80"/>
                        <wps:cNvSpPr>
                          <a:spLocks/>
                        </wps:cNvSpPr>
                        <wps:spPr bwMode="auto">
                          <a:xfrm>
                            <a:off x="1080" y="9675"/>
                            <a:ext cx="1845" cy="215"/>
                          </a:xfrm>
                          <a:custGeom>
                            <a:avLst/>
                            <a:gdLst>
                              <a:gd name="T0" fmla="*/ 0 w 1845"/>
                              <a:gd name="T1" fmla="*/ 23 h 215"/>
                              <a:gd name="T2" fmla="*/ 1830 w 1845"/>
                              <a:gd name="T3" fmla="*/ 113 h 215"/>
                            </a:gdLst>
                            <a:ahLst/>
                            <a:cxnLst>
                              <a:cxn ang="0">
                                <a:pos x="T0" y="T1"/>
                              </a:cxn>
                              <a:cxn ang="0">
                                <a:pos x="T2" y="T3"/>
                              </a:cxn>
                            </a:cxnLst>
                            <a:rect l="0" t="0" r="r" b="b"/>
                            <a:pathLst>
                              <a:path w="1845" h="215">
                                <a:moveTo>
                                  <a:pt x="0" y="23"/>
                                </a:moveTo>
                                <a:cubicBezTo>
                                  <a:pt x="300" y="0"/>
                                  <a:pt x="1845" y="215"/>
                                  <a:pt x="1830" y="11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81"/>
                        <wps:cNvSpPr>
                          <a:spLocks/>
                        </wps:cNvSpPr>
                        <wps:spPr bwMode="auto">
                          <a:xfrm>
                            <a:off x="1883" y="10559"/>
                            <a:ext cx="862" cy="130"/>
                          </a:xfrm>
                          <a:custGeom>
                            <a:avLst/>
                            <a:gdLst>
                              <a:gd name="T0" fmla="*/ 1 w 862"/>
                              <a:gd name="T1" fmla="*/ 130 h 130"/>
                              <a:gd name="T2" fmla="*/ 232 w 862"/>
                              <a:gd name="T3" fmla="*/ 9 h 130"/>
                              <a:gd name="T4" fmla="*/ 862 w 862"/>
                              <a:gd name="T5" fmla="*/ 76 h 130"/>
                            </a:gdLst>
                            <a:ahLst/>
                            <a:cxnLst>
                              <a:cxn ang="0">
                                <a:pos x="T0" y="T1"/>
                              </a:cxn>
                              <a:cxn ang="0">
                                <a:pos x="T2" y="T3"/>
                              </a:cxn>
                              <a:cxn ang="0">
                                <a:pos x="T4" y="T5"/>
                              </a:cxn>
                            </a:cxnLst>
                            <a:rect l="0" t="0" r="r" b="b"/>
                            <a:pathLst>
                              <a:path w="862" h="130">
                                <a:moveTo>
                                  <a:pt x="1" y="130"/>
                                </a:moveTo>
                                <a:cubicBezTo>
                                  <a:pt x="0" y="124"/>
                                  <a:pt x="90" y="15"/>
                                  <a:pt x="232" y="9"/>
                                </a:cubicBezTo>
                                <a:cubicBezTo>
                                  <a:pt x="375" y="0"/>
                                  <a:pt x="706" y="73"/>
                                  <a:pt x="862"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82"/>
                        <wps:cNvSpPr>
                          <a:spLocks/>
                        </wps:cNvSpPr>
                        <wps:spPr bwMode="auto">
                          <a:xfrm>
                            <a:off x="1356" y="10645"/>
                            <a:ext cx="596" cy="56"/>
                          </a:xfrm>
                          <a:custGeom>
                            <a:avLst/>
                            <a:gdLst>
                              <a:gd name="T0" fmla="*/ 51 w 469"/>
                              <a:gd name="T1" fmla="*/ 0 h 43"/>
                              <a:gd name="T2" fmla="*/ 70 w 469"/>
                              <a:gd name="T3" fmla="*/ 37 h 43"/>
                              <a:gd name="T4" fmla="*/ 469 w 469"/>
                              <a:gd name="T5" fmla="*/ 37 h 43"/>
                            </a:gdLst>
                            <a:ahLst/>
                            <a:cxnLst>
                              <a:cxn ang="0">
                                <a:pos x="T0" y="T1"/>
                              </a:cxn>
                              <a:cxn ang="0">
                                <a:pos x="T2" y="T3"/>
                              </a:cxn>
                              <a:cxn ang="0">
                                <a:pos x="T4" y="T5"/>
                              </a:cxn>
                            </a:cxnLst>
                            <a:rect l="0" t="0" r="r" b="b"/>
                            <a:pathLst>
                              <a:path w="469" h="43">
                                <a:moveTo>
                                  <a:pt x="51" y="0"/>
                                </a:moveTo>
                                <a:cubicBezTo>
                                  <a:pt x="54" y="6"/>
                                  <a:pt x="0" y="31"/>
                                  <a:pt x="70" y="37"/>
                                </a:cubicBezTo>
                                <a:cubicBezTo>
                                  <a:pt x="140" y="43"/>
                                  <a:pt x="386" y="37"/>
                                  <a:pt x="469" y="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83"/>
                        <wps:cNvSpPr>
                          <a:spLocks/>
                        </wps:cNvSpPr>
                        <wps:spPr bwMode="auto">
                          <a:xfrm>
                            <a:off x="2677" y="10642"/>
                            <a:ext cx="1633" cy="47"/>
                          </a:xfrm>
                          <a:custGeom>
                            <a:avLst/>
                            <a:gdLst>
                              <a:gd name="T0" fmla="*/ 0 w 1284"/>
                              <a:gd name="T1" fmla="*/ 12 h 36"/>
                              <a:gd name="T2" fmla="*/ 210 w 1284"/>
                              <a:gd name="T3" fmla="*/ 33 h 36"/>
                              <a:gd name="T4" fmla="*/ 1284 w 1284"/>
                              <a:gd name="T5" fmla="*/ 0 h 36"/>
                            </a:gdLst>
                            <a:ahLst/>
                            <a:cxnLst>
                              <a:cxn ang="0">
                                <a:pos x="T0" y="T1"/>
                              </a:cxn>
                              <a:cxn ang="0">
                                <a:pos x="T2" y="T3"/>
                              </a:cxn>
                              <a:cxn ang="0">
                                <a:pos x="T4" y="T5"/>
                              </a:cxn>
                            </a:cxnLst>
                            <a:rect l="0" t="0" r="r" b="b"/>
                            <a:pathLst>
                              <a:path w="1284" h="36">
                                <a:moveTo>
                                  <a:pt x="0" y="12"/>
                                </a:moveTo>
                                <a:cubicBezTo>
                                  <a:pt x="24" y="24"/>
                                  <a:pt x="162" y="36"/>
                                  <a:pt x="210" y="33"/>
                                </a:cubicBezTo>
                                <a:cubicBezTo>
                                  <a:pt x="258" y="30"/>
                                  <a:pt x="1037" y="7"/>
                                  <a:pt x="1284"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84"/>
                        <wps:cNvSpPr>
                          <a:spLocks/>
                        </wps:cNvSpPr>
                        <wps:spPr bwMode="auto">
                          <a:xfrm>
                            <a:off x="1420" y="10598"/>
                            <a:ext cx="527" cy="43"/>
                          </a:xfrm>
                          <a:custGeom>
                            <a:avLst/>
                            <a:gdLst>
                              <a:gd name="T0" fmla="*/ 42 w 527"/>
                              <a:gd name="T1" fmla="*/ 0 h 43"/>
                              <a:gd name="T2" fmla="*/ 41 w 527"/>
                              <a:gd name="T3" fmla="*/ 37 h 43"/>
                              <a:gd name="T4" fmla="*/ 288 w 527"/>
                              <a:gd name="T5" fmla="*/ 36 h 43"/>
                              <a:gd name="T6" fmla="*/ 527 w 527"/>
                              <a:gd name="T7" fmla="*/ 37 h 43"/>
                            </a:gdLst>
                            <a:ahLst/>
                            <a:cxnLst>
                              <a:cxn ang="0">
                                <a:pos x="T0" y="T1"/>
                              </a:cxn>
                              <a:cxn ang="0">
                                <a:pos x="T2" y="T3"/>
                              </a:cxn>
                              <a:cxn ang="0">
                                <a:pos x="T4" y="T5"/>
                              </a:cxn>
                              <a:cxn ang="0">
                                <a:pos x="T6" y="T7"/>
                              </a:cxn>
                            </a:cxnLst>
                            <a:rect l="0" t="0" r="r" b="b"/>
                            <a:pathLst>
                              <a:path w="527" h="43">
                                <a:moveTo>
                                  <a:pt x="42" y="0"/>
                                </a:moveTo>
                                <a:cubicBezTo>
                                  <a:pt x="42" y="6"/>
                                  <a:pt x="0" y="31"/>
                                  <a:pt x="41" y="37"/>
                                </a:cubicBezTo>
                                <a:cubicBezTo>
                                  <a:pt x="82" y="43"/>
                                  <a:pt x="207" y="36"/>
                                  <a:pt x="288" y="36"/>
                                </a:cubicBezTo>
                                <a:cubicBezTo>
                                  <a:pt x="369" y="36"/>
                                  <a:pt x="477" y="37"/>
                                  <a:pt x="527" y="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85"/>
                        <wps:cNvSpPr>
                          <a:spLocks/>
                        </wps:cNvSpPr>
                        <wps:spPr bwMode="auto">
                          <a:xfrm>
                            <a:off x="4039" y="10462"/>
                            <a:ext cx="103" cy="188"/>
                          </a:xfrm>
                          <a:custGeom>
                            <a:avLst/>
                            <a:gdLst>
                              <a:gd name="T0" fmla="*/ 81 w 81"/>
                              <a:gd name="T1" fmla="*/ 144 h 144"/>
                              <a:gd name="T2" fmla="*/ 0 w 81"/>
                              <a:gd name="T3" fmla="*/ 0 h 144"/>
                            </a:gdLst>
                            <a:ahLst/>
                            <a:cxnLst>
                              <a:cxn ang="0">
                                <a:pos x="T0" y="T1"/>
                              </a:cxn>
                              <a:cxn ang="0">
                                <a:pos x="T2" y="T3"/>
                              </a:cxn>
                            </a:cxnLst>
                            <a:rect l="0" t="0" r="r" b="b"/>
                            <a:pathLst>
                              <a:path w="81" h="144">
                                <a:moveTo>
                                  <a:pt x="81" y="144"/>
                                </a:moveTo>
                                <a:cubicBezTo>
                                  <a:pt x="9" y="54"/>
                                  <a:pt x="21" y="57"/>
                                  <a:pt x="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86"/>
                        <wps:cNvSpPr>
                          <a:spLocks/>
                        </wps:cNvSpPr>
                        <wps:spPr bwMode="auto">
                          <a:xfrm>
                            <a:off x="4240" y="10599"/>
                            <a:ext cx="1" cy="59"/>
                          </a:xfrm>
                          <a:custGeom>
                            <a:avLst/>
                            <a:gdLst>
                              <a:gd name="T0" fmla="*/ 1 w 1"/>
                              <a:gd name="T1" fmla="*/ 0 h 45"/>
                              <a:gd name="T2" fmla="*/ 1 w 1"/>
                              <a:gd name="T3" fmla="*/ 45 h 45"/>
                            </a:gdLst>
                            <a:ahLst/>
                            <a:cxnLst>
                              <a:cxn ang="0">
                                <a:pos x="T0" y="T1"/>
                              </a:cxn>
                              <a:cxn ang="0">
                                <a:pos x="T2" y="T3"/>
                              </a:cxn>
                            </a:cxnLst>
                            <a:rect l="0" t="0" r="r" b="b"/>
                            <a:pathLst>
                              <a:path w="1" h="45">
                                <a:moveTo>
                                  <a:pt x="1" y="0"/>
                                </a:moveTo>
                                <a:cubicBezTo>
                                  <a:pt x="0" y="17"/>
                                  <a:pt x="0" y="34"/>
                                  <a:pt x="1" y="45"/>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9" o:spid="_x0000_s1026" style="position:absolute;margin-left:50pt;margin-top:649.4pt;width:226pt;height:87.3pt;z-index:252328960;visibility:hidden" coordorigin="1010,9675" coordsize="3300,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" o:allowincell="f">
                <v:shape id="Freeform 176" o:spid="_x0000_s1027" style="position:absolute;left:1010;top:9731;width:1671;height:884;visibility:visible;mso-wrap-style:square;v-text-anchor:top" coordsize="131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67sEA&#10;AADcAAAADwAAAGRycy9kb3ducmV2LnhtbERPzUoDMRC+C75DGMGL2Gwril2bllYoehK66wMMm+km&#10;uJksSdyub+8cBI8f3/9mN4dBTZSyj2xguahAEXfReu4NfLbH+2dQuSBbHCKTgR/KsNteX22wtvHC&#10;J5qa0isJ4VyjAVfKWGudO0cB8yKOxMKdYwpYBKZe24QXCQ+DXlXVkw7oWRocjvTqqPtqvoOUpNa3&#10;j1N+6P1yf1fePg6H5uiMub2Z9y+gCs3lX/znfrcGVmuZL2fk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NOu7BAAAA3AAAAA8AAAAAAAAAAAAAAAAAmAIAAGRycy9kb3du&#10;cmV2LnhtbFBLBQYAAAAABAAEAPUAAACGAwAAAAA=&#10;" path="m,c735,105,1185,645,1314,678e" filled="f">
                  <v:path arrowok="t" o:connecttype="custom" o:connectlocs="0,0;1671,884" o:connectangles="0,0"/>
                </v:shape>
                <v:shape id="Freeform 177" o:spid="_x0000_s1028" style="position:absolute;left:2565;top:10555;width:1684;height:83;visibility:visible;mso-wrap-style:square;v-text-anchor:top" coordsize="13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xYMUA&#10;AADcAAAADwAAAGRycy9kb3ducmV2LnhtbESPQWvCQBSE7wX/w/KE3uomHiRGV5GA2PZSagP1+Mg+&#10;s9Hs25DdJum/7xYKPQ4z8w2z3U+2FQP1vnGsIF0kIIgrpxuuFZQfx6cMhA/IGlvHpOCbPOx3s4ct&#10;5tqN/E7DOdQiQtjnqMCE0OVS+sqQRb9wHXH0rq63GKLsa6l7HCPctnKZJCtpseG4YLCjwlB1P39Z&#10;BcPphS+1e7uV0qz1qmhfP8sMlXqcT4cNiEBT+A//tZ+1guU6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zFgxQAAANwAAAAPAAAAAAAAAAAAAAAAAJgCAABkcnMv&#10;ZG93bnJldi54bWxQSwUGAAAAAAQABAD1AAAAigMAAAAA&#10;" path="m,c43,10,47,60,254,62v206,2,776,-7,1070,-19e" filled="f" strokeweight=".25pt">
                  <v:path arrowok="t" o:connecttype="custom" o:connectlocs="0,0;323,80;1684,56" o:connectangles="0,0,0"/>
                </v:shape>
                <v:shape id="Freeform 178" o:spid="_x0000_s1029" style="position:absolute;left:2848;top:9749;width:1278;height:811;visibility:visible;mso-wrap-style:square;v-text-anchor:top" coordsize="100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VBsYA&#10;AADcAAAADwAAAGRycy9kb3ducmV2LnhtbESPQWvCQBSE7wX/w/IEb3VjDqLRVaoQsQfFJnro7ZF9&#10;TVKzb0N2q/HfdwtCj8PMfMMs171pxI06V1tWMBlHIIgLq2suFZzz9HUGwnlkjY1lUvAgB+vV4GWJ&#10;ibZ3/qBb5ksRIOwSVFB53yZSuqIig25sW+LgfdnOoA+yK6Xu8B7gppFxFE2lwZrDQoUtbSsqrtmP&#10;UZB/7/ZpNqXz5djP3o+ndL75pINSo2H/tgDhqff/4Wd7rxXE8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uVBsYAAADcAAAADwAAAAAAAAAAAAAAAACYAgAAZHJz&#10;L2Rvd25yZXYueG1sUEsFBgAAAAAEAAQA9QAAAIsDAAAAAA==&#10;" path="m1005,622c723,577,45,577,,e" filled="f" strokeweight=".25pt">
                  <v:path arrowok="t" o:connecttype="custom" o:connectlocs="1278,811;0,0" o:connectangles="0,0"/>
                </v:shape>
                <v:shape id="Freeform 179" o:spid="_x0000_s1030" style="position:absolute;left:1132;top:9762;width:557;height:806;visibility:visible;mso-wrap-style:square;v-text-anchor:top" coordsize="438,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yRMUA&#10;AADcAAAADwAAAGRycy9kb3ducmV2LnhtbESPQWuDQBSE74X8h+UFepFkrYXSmGxCKAQC7UUtJseH&#10;+6IS9624W7X/vlso9DjMzDfM7jCbTow0uNaygqd1DIK4srrlWsFncVq9gnAeWWNnmRR8k4PDfvGw&#10;w1TbiTMac1+LAGGXooLG+z6V0lUNGXRr2xMH72YHgz7IoZZ6wCnATSeTOH6RBlsOCw329NZQdc+/&#10;jIJz9i59VESnMrnOZXlJPlwROaUel/NxC8LT7P/Df+2zVpBsnu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JExQAAANwAAAAPAAAAAAAAAAAAAAAAAJgCAABkcnMv&#10;ZG93bnJldi54bWxQSwUGAAAAAAQABAD1AAAAigMAAAAA&#10;" path="m,c31,93,438,501,279,618e" filled="f">
                  <v:path arrowok="t" o:connecttype="custom" o:connectlocs="0,0;355,806" o:connectangles="0,0"/>
                </v:shape>
                <v:shape id="Freeform 180" o:spid="_x0000_s1031" style="position:absolute;left:1080;top:9675;width:1845;height:215;visibility:visible;mso-wrap-style:square;v-text-anchor:top" coordsize="184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I8sUA&#10;AADcAAAADwAAAGRycy9kb3ducmV2LnhtbESPQWvCQBSE7wX/w/KE3pqNUqRNXSUIAfFSjJb2+Mw+&#10;s9Hs25jdavrvu0Khx2FmvmHmy8G24kq9bxwrmCQpCOLK6YZrBftd8fQCwgdkja1jUvBDHpaL0cMc&#10;M+1uvKVrGWoRIewzVGBC6DIpfWXIok9cRxy9o+sthij7WuoebxFuWzlN05m02HBcMNjRylB1Lr+t&#10;gtPn5lAecP3eFqePvNgbl+eXL6Uex0P+BiLQEP7Df+21VjB9fYb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QjyxQAAANwAAAAPAAAAAAAAAAAAAAAAAJgCAABkcnMv&#10;ZG93bnJldi54bWxQSwUGAAAAAAQABAD1AAAAigMAAAAA&#10;" path="m,23c300,,1845,215,1830,113e" filled="f" strokeweight=".25pt">
                  <v:path arrowok="t" o:connecttype="custom" o:connectlocs="0,23;1830,113" o:connectangles="0,0"/>
                </v:shape>
                <v:shape id="Freeform 181" o:spid="_x0000_s1032" style="position:absolute;left:1883;top:10559;width:862;height:130;visibility:visible;mso-wrap-style:square;v-text-anchor:top" coordsize="8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FcUA&#10;AADcAAAADwAAAGRycy9kb3ducmV2LnhtbESPUWvCMBSF3wf7D+EKvs3UimXrjLKNicJ80e0H3DV3&#10;TVlzU5LMVn+9EQY+Hs453+EsVoNtxZF8aBwrmE4yEMSV0w3XCr4+1w+PIEJE1tg6JgUnCrBa3t8t&#10;sNSu5z0dD7EWCcKhRAUmxq6UMlSGLIaJ64iT9+O8xZikr6X22Ce4bWWeZYW02HBaMNjRm6Hq9/Bn&#10;Fezez6e6l2bbfmxeiz7ffWMx80qNR8PLM4hIQ7yF/9tbrSB/msP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5AVxQAAANwAAAAPAAAAAAAAAAAAAAAAAJgCAABkcnMv&#10;ZG93bnJldi54bWxQSwUGAAAAAAQABAD1AAAAigMAAAAA&#10;" path="m1,130c,124,90,15,232,9,375,,706,73,862,76e" filled="f">
                  <v:path arrowok="t" o:connecttype="custom" o:connectlocs="1,130;232,9;862,76" o:connectangles="0,0,0"/>
                </v:shape>
                <v:shape id="Freeform 182" o:spid="_x0000_s1033" style="position:absolute;left:1356;top:10645;width:596;height:56;visibility:visible;mso-wrap-style:square;v-text-anchor:top" coordsize="4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3PcUA&#10;AADcAAAADwAAAGRycy9kb3ducmV2LnhtbESPQWvCQBSE7wX/w/KE3upGD0Gjq4hY9CJSFcXbI/tM&#10;otm3aXYbo7++Wyh4HGbmG2Yya00pGqpdYVlBvxeBIE6tLjhTcNh/fgxBOI+ssbRMCh7kYDbtvE0w&#10;0fbOX9TsfCYChF2CCnLvq0RKl+Zk0PVsRRy8i60N+iDrTOoa7wFuSjmIolgaLDgs5FjRIqf0tvsx&#10;CppV+VwON/H1/C2jJt2O8Hi6xUq9d9v5GISn1r/C/+21VjAYxfB3Jhw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fc9xQAAANwAAAAPAAAAAAAAAAAAAAAAAJgCAABkcnMv&#10;ZG93bnJldi54bWxQSwUGAAAAAAQABAD1AAAAigMAAAAA&#10;" path="m51,c54,6,,31,70,37v70,6,316,,399,e" filled="f">
                  <v:path arrowok="t" o:connecttype="custom" o:connectlocs="65,0;89,48;596,48" o:connectangles="0,0,0"/>
                </v:shape>
                <v:shape id="Freeform 183" o:spid="_x0000_s1034" style="position:absolute;left:2677;top:10642;width:1633;height:47;visibility:visible;mso-wrap-style:square;v-text-anchor:top" coordsize="12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i2MYA&#10;AADcAAAADwAAAGRycy9kb3ducmV2LnhtbESPT2sCMRTE70K/Q3gFb5qtYK2rUVRw8eCh/gHx9tg8&#10;N2s3L+sm1e23bwpCj8PM/IaZzltbiTs1vnSs4K2fgCDOnS65UHA8rHsfIHxA1lg5JgU/5GE+e+lM&#10;MdXuwTu670MhIoR9igpMCHUqpc8NWfR9VxNH7+IaiyHKppC6wUeE20oOkuRdWiw5LhisaWUo/9p/&#10;WwU3uq62289dZk/n5cbwKAvDOlOq+9ouJiACteE//GxvtILBeA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3i2MYAAADcAAAADwAAAAAAAAAAAAAAAACYAgAAZHJz&#10;L2Rvd25yZXYueG1sUEsFBgAAAAAEAAQA9QAAAIsDAAAAAA==&#10;" path="m,12c24,24,162,36,210,33,258,30,1037,7,1284,e" filled="f" strokeweight=".25pt">
                  <v:path arrowok="t" o:connecttype="custom" o:connectlocs="0,16;267,43;1633,0" o:connectangles="0,0,0"/>
                </v:shape>
                <v:shape id="Freeform 184" o:spid="_x0000_s1035" style="position:absolute;left:1420;top:10598;width:527;height:43;visibility:visible;mso-wrap-style:square;v-text-anchor:top" coordsize="5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5EsAA&#10;AADcAAAADwAAAGRycy9kb3ducmV2LnhtbERPy4rCMBTdD/gP4QpuBk11QLQaRRTBWbjw8QHX5toU&#10;m5vaxFr/3iwEl4fzni9bW4qGal84VjAcJCCIM6cLzhWcT9v+BIQPyBpLx6TgRR6Wi87PHFPtnnyg&#10;5hhyEUPYp6jAhFClUvrMkEU/cBVx5K6uthgirHOpa3zGcFvKUZKMpcWCY4PBitaGstvxYRXoSbXD&#10;1ebXXJv/+2F7v+z/tJwq1eu2qxmIQG34ij/unVYwmsa1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j5EsAAAADcAAAADwAAAAAAAAAAAAAAAACYAgAAZHJzL2Rvd25y&#10;ZXYueG1sUEsFBgAAAAAEAAQA9QAAAIUDAAAAAA==&#10;" path="m42,c42,6,,31,41,37v41,6,166,-1,247,-1c369,36,477,37,527,37e" filled="f">
                  <v:path arrowok="t" o:connecttype="custom" o:connectlocs="42,0;41,37;288,36;527,37" o:connectangles="0,0,0,0"/>
                </v:shape>
                <v:shape id="Freeform 185" o:spid="_x0000_s1036" style="position:absolute;left:4039;top:10462;width:103;height:188;visibility:visible;mso-wrap-style:square;v-text-anchor:top" coordsize="8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YFMQA&#10;AADcAAAADwAAAGRycy9kb3ducmV2LnhtbESPS4vCQBCE78L+h6EX9qaT9SAaHUWWFVwQfB48tpk2&#10;CWZ6spkxj3/vCILHoqq+omaL1hSipsrllhV8DyIQxInVOacKTsdVfwzCeWSNhWVS0JGDxfyjN8NY&#10;24b3VB98KgKEXYwKMu/LWEqXZGTQDWxJHLyrrQz6IKtU6gqbADeFHEbRSBrMOSxkWNJPRsntcDcK&#10;/v5H+7qTm+Y3XZ+3u+6yTBreKfX12S6nIDy1/h1+tddawXAy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GBTEAAAA3AAAAA8AAAAAAAAAAAAAAAAAmAIAAGRycy9k&#10;b3ducmV2LnhtbFBLBQYAAAAABAAEAPUAAACJAwAAAAA=&#10;" path="m81,144c9,54,21,57,,e" filled="f" strokeweight=".25pt">
                  <v:path arrowok="t" o:connecttype="custom" o:connectlocs="103,188;0,0" o:connectangles="0,0"/>
                </v:shape>
                <v:shape id="Freeform 186" o:spid="_x0000_s1037" style="position:absolute;left:4240;top:10599;width:1;height:59;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xsQA&#10;AADcAAAADwAAAGRycy9kb3ducmV2LnhtbESPQYvCMBSE78L+h/CEvWmqiyLVKCIIe+hlVcTjo3m2&#10;xeYl22Tbrr/eCILHYWa+YVab3tSipcZXlhVMxgkI4tzqigsFp+N+tADhA7LG2jIp+CcPm/XHYIWp&#10;th3/UHsIhYgQ9ikqKENwqZQ+L8mgH1tHHL2rbQyGKJtC6ga7CDe1nCbJXBqsOC6U6GhXUn47/BkF&#10;96ptqfu9nd0sm+fueMmm13um1Oew3y5BBOrDO/xqf2sFX8kE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f8bEAAAA3AAAAA8AAAAAAAAAAAAAAAAAmAIAAGRycy9k&#10;b3ducmV2LnhtbFBLBQYAAAAABAAEAPUAAACJAwAAAAA=&#10;" path="m1,c,17,,34,1,45e" filled="f" strokeweight=".25pt">
                  <v:path arrowok="t" o:connecttype="custom" o:connectlocs="1,0;1,59" o:connectangles="0,0"/>
                </v:shape>
              </v:group>
            </w:pict>
          </mc:Fallback>
        </mc:AlternateContent>
      </w:r>
    </w:p>
    <w:p w:rsidR="009468FC" w:rsidRDefault="009468FC" w:rsidP="00E64B93"/>
    <w:p w:rsidR="0083495D" w:rsidRDefault="0083495D" w:rsidP="00E64B93"/>
    <w:p w:rsidR="0083495D" w:rsidRDefault="0083495D" w:rsidP="00E64B93"/>
    <w:p w:rsidR="003B596B" w:rsidRDefault="003B596B">
      <w:r>
        <w:br w:type="page"/>
      </w:r>
    </w:p>
    <w:p w:rsidR="003B596B" w:rsidRDefault="003B2269" w:rsidP="003B2269">
      <w:pPr>
        <w:pStyle w:val="Titre2"/>
      </w:pPr>
      <w:r>
        <w:t>Talon pour homme</w:t>
      </w:r>
    </w:p>
    <w:p w:rsidR="003B2269" w:rsidRDefault="003B2269" w:rsidP="003B596B"/>
    <w:tbl>
      <w:tblPr>
        <w:tblStyle w:val="Grilledutableau"/>
        <w:tblW w:w="0" w:type="auto"/>
        <w:tblLook w:val="04A0" w:firstRow="1" w:lastRow="0" w:firstColumn="1" w:lastColumn="0" w:noHBand="0" w:noVBand="1"/>
      </w:tblPr>
      <w:tblGrid>
        <w:gridCol w:w="4691"/>
        <w:gridCol w:w="4691"/>
      </w:tblGrid>
      <w:tr w:rsidR="00177193" w:rsidTr="00177193">
        <w:tc>
          <w:tcPr>
            <w:tcW w:w="4691" w:type="dxa"/>
          </w:tcPr>
          <w:p w:rsidR="00177193" w:rsidRPr="00177193" w:rsidRDefault="00177193" w:rsidP="00177193">
            <w:pPr>
              <w:pStyle w:val="Titre"/>
              <w:pBdr>
                <w:bottom w:val="none" w:sz="0" w:space="0" w:color="auto"/>
              </w:pBdr>
              <w:rPr>
                <w:lang w:val="en-US"/>
              </w:rPr>
            </w:pPr>
            <w:r w:rsidRPr="00177193">
              <w:rPr>
                <w:color w:val="000000" w:themeColor="text1"/>
              </w:rPr>
              <mc:AlternateContent>
                <mc:Choice Requires="wpg">
                  <w:drawing>
                    <wp:anchor distT="0" distB="0" distL="114300" distR="114300" simplePos="0" relativeHeight="252361728" behindDoc="1" locked="0" layoutInCell="0" allowOverlap="0" wp14:anchorId="6410520B" wp14:editId="6128579F">
                      <wp:simplePos x="0" y="0"/>
                      <wp:positionH relativeFrom="column">
                        <wp:posOffset>823595</wp:posOffset>
                      </wp:positionH>
                      <wp:positionV relativeFrom="page">
                        <wp:posOffset>1470025</wp:posOffset>
                      </wp:positionV>
                      <wp:extent cx="1584960" cy="1283335"/>
                      <wp:effectExtent l="0" t="0" r="15240" b="12065"/>
                      <wp:wrapTight wrapText="bothSides">
                        <wp:wrapPolygon edited="0">
                          <wp:start x="15837" y="0"/>
                          <wp:lineTo x="13500" y="2244"/>
                          <wp:lineTo x="11163" y="5130"/>
                          <wp:lineTo x="7269" y="6092"/>
                          <wp:lineTo x="1817" y="8978"/>
                          <wp:lineTo x="1817" y="10260"/>
                          <wp:lineTo x="0" y="10260"/>
                          <wp:lineTo x="0" y="17314"/>
                          <wp:lineTo x="1298" y="20521"/>
                          <wp:lineTo x="2337" y="21482"/>
                          <wp:lineTo x="2596" y="21482"/>
                          <wp:lineTo x="6750" y="21482"/>
                          <wp:lineTo x="16875" y="21482"/>
                          <wp:lineTo x="21288" y="21162"/>
                          <wp:lineTo x="21548" y="19879"/>
                          <wp:lineTo x="21548" y="11863"/>
                          <wp:lineTo x="21288" y="10260"/>
                          <wp:lineTo x="18952" y="5130"/>
                          <wp:lineTo x="18952" y="1283"/>
                          <wp:lineTo x="17913" y="0"/>
                          <wp:lineTo x="15837" y="0"/>
                        </wp:wrapPolygon>
                      </wp:wrapTight>
                      <wp:docPr id="658" name="Groupe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283335"/>
                                <a:chOff x="1613" y="2182"/>
                                <a:chExt cx="3026" cy="2438"/>
                              </a:xfrm>
                            </wpg:grpSpPr>
                            <wps:wsp>
                              <wps:cNvPr id="659" name="Freeform 202"/>
                              <wps:cNvSpPr>
                                <a:spLocks/>
                              </wps:cNvSpPr>
                              <wps:spPr bwMode="auto">
                                <a:xfrm>
                                  <a:off x="1626" y="2413"/>
                                  <a:ext cx="3013" cy="2092"/>
                                </a:xfrm>
                                <a:custGeom>
                                  <a:avLst/>
                                  <a:gdLst>
                                    <a:gd name="T0" fmla="*/ 4140 w 4790"/>
                                    <a:gd name="T1" fmla="*/ 0 h 3327"/>
                                    <a:gd name="T2" fmla="*/ 4100 w 4790"/>
                                    <a:gd name="T3" fmla="*/ 600 h 3327"/>
                                    <a:gd name="T4" fmla="*/ 4760 w 4790"/>
                                    <a:gd name="T5" fmla="*/ 1960 h 3327"/>
                                    <a:gd name="T6" fmla="*/ 3920 w 4790"/>
                                    <a:gd name="T7" fmla="*/ 2540 h 3327"/>
                                    <a:gd name="T8" fmla="*/ 2698 w 4790"/>
                                    <a:gd name="T9" fmla="*/ 2563 h 3327"/>
                                    <a:gd name="T10" fmla="*/ 1440 w 4790"/>
                                    <a:gd name="T11" fmla="*/ 3240 h 3327"/>
                                    <a:gd name="T12" fmla="*/ 360 w 4790"/>
                                    <a:gd name="T13" fmla="*/ 3080 h 3327"/>
                                    <a:gd name="T14" fmla="*/ 20 w 4790"/>
                                    <a:gd name="T15" fmla="*/ 1760 h 3327"/>
                                    <a:gd name="T16" fmla="*/ 179 w 4790"/>
                                    <a:gd name="T17" fmla="*/ 1577 h 3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90" h="3327">
                                      <a:moveTo>
                                        <a:pt x="4140" y="0"/>
                                      </a:moveTo>
                                      <a:cubicBezTo>
                                        <a:pt x="4133" y="100"/>
                                        <a:pt x="3997" y="273"/>
                                        <a:pt x="4100" y="600"/>
                                      </a:cubicBezTo>
                                      <a:cubicBezTo>
                                        <a:pt x="4203" y="927"/>
                                        <a:pt x="4790" y="1637"/>
                                        <a:pt x="4760" y="1960"/>
                                      </a:cubicBezTo>
                                      <a:cubicBezTo>
                                        <a:pt x="4730" y="2283"/>
                                        <a:pt x="4264" y="2440"/>
                                        <a:pt x="3920" y="2540"/>
                                      </a:cubicBezTo>
                                      <a:cubicBezTo>
                                        <a:pt x="3576" y="2640"/>
                                        <a:pt x="3111" y="2446"/>
                                        <a:pt x="2698" y="2563"/>
                                      </a:cubicBezTo>
                                      <a:cubicBezTo>
                                        <a:pt x="2285" y="2680"/>
                                        <a:pt x="1830" y="3154"/>
                                        <a:pt x="1440" y="3240"/>
                                      </a:cubicBezTo>
                                      <a:cubicBezTo>
                                        <a:pt x="1050" y="3326"/>
                                        <a:pt x="597" y="3327"/>
                                        <a:pt x="360" y="3080"/>
                                      </a:cubicBezTo>
                                      <a:cubicBezTo>
                                        <a:pt x="123" y="2833"/>
                                        <a:pt x="0" y="2030"/>
                                        <a:pt x="20" y="1760"/>
                                      </a:cubicBezTo>
                                      <a:cubicBezTo>
                                        <a:pt x="40" y="1490"/>
                                        <a:pt x="146" y="1615"/>
                                        <a:pt x="179" y="1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203"/>
                              <wps:cNvSpPr>
                                <a:spLocks/>
                              </wps:cNvSpPr>
                              <wps:spPr bwMode="auto">
                                <a:xfrm>
                                  <a:off x="2388" y="2182"/>
                                  <a:ext cx="1829" cy="1553"/>
                                </a:xfrm>
                                <a:custGeom>
                                  <a:avLst/>
                                  <a:gdLst>
                                    <a:gd name="T0" fmla="*/ 2909 w 2909"/>
                                    <a:gd name="T1" fmla="*/ 307 h 2469"/>
                                    <a:gd name="T2" fmla="*/ 2529 w 2909"/>
                                    <a:gd name="T3" fmla="*/ 7 h 2469"/>
                                    <a:gd name="T4" fmla="*/ 2069 w 2909"/>
                                    <a:gd name="T5" fmla="*/ 267 h 2469"/>
                                    <a:gd name="T6" fmla="*/ 1289 w 2909"/>
                                    <a:gd name="T7" fmla="*/ 1027 h 2469"/>
                                    <a:gd name="T8" fmla="*/ 389 w 2909"/>
                                    <a:gd name="T9" fmla="*/ 2307 h 2469"/>
                                    <a:gd name="T10" fmla="*/ 47 w 2909"/>
                                    <a:gd name="T11" fmla="*/ 2000 h 2469"/>
                                    <a:gd name="T12" fmla="*/ 107 w 2909"/>
                                    <a:gd name="T13" fmla="*/ 1415 h 2469"/>
                                    <a:gd name="T14" fmla="*/ 189 w 2909"/>
                                    <a:gd name="T15" fmla="*/ 1325 h 24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9" h="2469">
                                      <a:moveTo>
                                        <a:pt x="2909" y="307"/>
                                      </a:moveTo>
                                      <a:cubicBezTo>
                                        <a:pt x="2790" y="148"/>
                                        <a:pt x="2669" y="14"/>
                                        <a:pt x="2529" y="7"/>
                                      </a:cubicBezTo>
                                      <a:cubicBezTo>
                                        <a:pt x="2389" y="0"/>
                                        <a:pt x="2276" y="97"/>
                                        <a:pt x="2069" y="267"/>
                                      </a:cubicBezTo>
                                      <a:cubicBezTo>
                                        <a:pt x="1862" y="437"/>
                                        <a:pt x="1569" y="687"/>
                                        <a:pt x="1289" y="1027"/>
                                      </a:cubicBezTo>
                                      <a:cubicBezTo>
                                        <a:pt x="1009" y="1367"/>
                                        <a:pt x="596" y="2145"/>
                                        <a:pt x="389" y="2307"/>
                                      </a:cubicBezTo>
                                      <a:cubicBezTo>
                                        <a:pt x="182" y="2469"/>
                                        <a:pt x="94" y="2149"/>
                                        <a:pt x="47" y="2000"/>
                                      </a:cubicBezTo>
                                      <a:cubicBezTo>
                                        <a:pt x="0" y="1851"/>
                                        <a:pt x="83" y="1527"/>
                                        <a:pt x="107" y="1415"/>
                                      </a:cubicBezTo>
                                      <a:cubicBezTo>
                                        <a:pt x="131" y="1303"/>
                                        <a:pt x="172" y="1344"/>
                                        <a:pt x="189" y="13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204"/>
                              <wps:cNvSpPr>
                                <a:spLocks/>
                              </wps:cNvSpPr>
                              <wps:spPr bwMode="auto">
                                <a:xfrm>
                                  <a:off x="2422" y="2910"/>
                                  <a:ext cx="339" cy="426"/>
                                </a:xfrm>
                                <a:custGeom>
                                  <a:avLst/>
                                  <a:gdLst>
                                    <a:gd name="T0" fmla="*/ 0 w 539"/>
                                    <a:gd name="T1" fmla="*/ 678 h 678"/>
                                    <a:gd name="T2" fmla="*/ 190 w 539"/>
                                    <a:gd name="T3" fmla="*/ 100 h 678"/>
                                    <a:gd name="T4" fmla="*/ 470 w 539"/>
                                    <a:gd name="T5" fmla="*/ 80 h 678"/>
                                    <a:gd name="T6" fmla="*/ 495 w 539"/>
                                    <a:gd name="T7" fmla="*/ 505 h 678"/>
                                    <a:gd name="T8" fmla="*/ 203 w 539"/>
                                    <a:gd name="T9" fmla="*/ 618 h 678"/>
                                  </a:gdLst>
                                  <a:ahLst/>
                                  <a:cxnLst>
                                    <a:cxn ang="0">
                                      <a:pos x="T0" y="T1"/>
                                    </a:cxn>
                                    <a:cxn ang="0">
                                      <a:pos x="T2" y="T3"/>
                                    </a:cxn>
                                    <a:cxn ang="0">
                                      <a:pos x="T4" y="T5"/>
                                    </a:cxn>
                                    <a:cxn ang="0">
                                      <a:pos x="T6" y="T7"/>
                                    </a:cxn>
                                    <a:cxn ang="0">
                                      <a:pos x="T8" y="T9"/>
                                    </a:cxn>
                                  </a:cxnLst>
                                  <a:rect l="0" t="0" r="r" b="b"/>
                                  <a:pathLst>
                                    <a:path w="539" h="678">
                                      <a:moveTo>
                                        <a:pt x="0" y="678"/>
                                      </a:moveTo>
                                      <a:cubicBezTo>
                                        <a:pt x="33" y="582"/>
                                        <a:pt x="112" y="200"/>
                                        <a:pt x="190" y="100"/>
                                      </a:cubicBezTo>
                                      <a:cubicBezTo>
                                        <a:pt x="268" y="0"/>
                                        <a:pt x="419" y="13"/>
                                        <a:pt x="470" y="80"/>
                                      </a:cubicBezTo>
                                      <a:cubicBezTo>
                                        <a:pt x="521" y="147"/>
                                        <a:pt x="539" y="415"/>
                                        <a:pt x="495" y="505"/>
                                      </a:cubicBezTo>
                                      <a:cubicBezTo>
                                        <a:pt x="451" y="595"/>
                                        <a:pt x="264" y="595"/>
                                        <a:pt x="203" y="6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205"/>
                              <wps:cNvSpPr>
                                <a:spLocks/>
                              </wps:cNvSpPr>
                              <wps:spPr bwMode="auto">
                                <a:xfrm>
                                  <a:off x="2743" y="3006"/>
                                  <a:ext cx="84" cy="311"/>
                                </a:xfrm>
                                <a:custGeom>
                                  <a:avLst/>
                                  <a:gdLst>
                                    <a:gd name="T0" fmla="*/ 0 w 135"/>
                                    <a:gd name="T1" fmla="*/ 0 h 495"/>
                                    <a:gd name="T2" fmla="*/ 60 w 135"/>
                                    <a:gd name="T3" fmla="*/ 120 h 495"/>
                                    <a:gd name="T4" fmla="*/ 135 w 135"/>
                                    <a:gd name="T5" fmla="*/ 495 h 495"/>
                                  </a:gdLst>
                                  <a:ahLst/>
                                  <a:cxnLst>
                                    <a:cxn ang="0">
                                      <a:pos x="T0" y="T1"/>
                                    </a:cxn>
                                    <a:cxn ang="0">
                                      <a:pos x="T2" y="T3"/>
                                    </a:cxn>
                                    <a:cxn ang="0">
                                      <a:pos x="T4" y="T5"/>
                                    </a:cxn>
                                  </a:cxnLst>
                                  <a:rect l="0" t="0" r="r" b="b"/>
                                  <a:pathLst>
                                    <a:path w="135" h="495">
                                      <a:moveTo>
                                        <a:pt x="0" y="0"/>
                                      </a:moveTo>
                                      <a:cubicBezTo>
                                        <a:pt x="18" y="18"/>
                                        <a:pt x="37" y="37"/>
                                        <a:pt x="60" y="120"/>
                                      </a:cubicBezTo>
                                      <a:cubicBezTo>
                                        <a:pt x="83" y="203"/>
                                        <a:pt x="124" y="433"/>
                                        <a:pt x="135" y="4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06"/>
                              <wps:cNvSpPr>
                                <a:spLocks/>
                              </wps:cNvSpPr>
                              <wps:spPr bwMode="auto">
                                <a:xfrm>
                                  <a:off x="2243" y="3035"/>
                                  <a:ext cx="226" cy="648"/>
                                </a:xfrm>
                                <a:custGeom>
                                  <a:avLst/>
                                  <a:gdLst>
                                    <a:gd name="T0" fmla="*/ 360 w 360"/>
                                    <a:gd name="T1" fmla="*/ 0 h 1030"/>
                                    <a:gd name="T2" fmla="*/ 0 w 360"/>
                                    <a:gd name="T3" fmla="*/ 1030 h 1030"/>
                                  </a:gdLst>
                                  <a:ahLst/>
                                  <a:cxnLst>
                                    <a:cxn ang="0">
                                      <a:pos x="T0" y="T1"/>
                                    </a:cxn>
                                    <a:cxn ang="0">
                                      <a:pos x="T2" y="T3"/>
                                    </a:cxn>
                                  </a:cxnLst>
                                  <a:rect l="0" t="0" r="r" b="b"/>
                                  <a:pathLst>
                                    <a:path w="360" h="1030">
                                      <a:moveTo>
                                        <a:pt x="360" y="0"/>
                                      </a:moveTo>
                                      <a:cubicBezTo>
                                        <a:pt x="160" y="410"/>
                                        <a:pt x="60" y="770"/>
                                        <a:pt x="0" y="10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07"/>
                              <wps:cNvSpPr>
                                <a:spLocks/>
                              </wps:cNvSpPr>
                              <wps:spPr bwMode="auto">
                                <a:xfrm>
                                  <a:off x="1668" y="3324"/>
                                  <a:ext cx="864" cy="1149"/>
                                </a:xfrm>
                                <a:custGeom>
                                  <a:avLst/>
                                  <a:gdLst>
                                    <a:gd name="T0" fmla="*/ 562 w 864"/>
                                    <a:gd name="T1" fmla="*/ 245 h 1149"/>
                                    <a:gd name="T2" fmla="*/ 482 w 864"/>
                                    <a:gd name="T3" fmla="*/ 26 h 1149"/>
                                    <a:gd name="T4" fmla="*/ 75 w 864"/>
                                    <a:gd name="T5" fmla="*/ 87 h 1149"/>
                                    <a:gd name="T6" fmla="*/ 33 w 864"/>
                                    <a:gd name="T7" fmla="*/ 412 h 1149"/>
                                    <a:gd name="T8" fmla="*/ 153 w 864"/>
                                    <a:gd name="T9" fmla="*/ 830 h 1149"/>
                                    <a:gd name="T10" fmla="*/ 367 w 864"/>
                                    <a:gd name="T11" fmla="*/ 1057 h 1149"/>
                                    <a:gd name="T12" fmla="*/ 669 w 864"/>
                                    <a:gd name="T13" fmla="*/ 1138 h 1149"/>
                                    <a:gd name="T14" fmla="*/ 864 w 864"/>
                                    <a:gd name="T15" fmla="*/ 1119 h 11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4" h="1149">
                                      <a:moveTo>
                                        <a:pt x="562" y="245"/>
                                      </a:moveTo>
                                      <a:cubicBezTo>
                                        <a:pt x="549" y="209"/>
                                        <a:pt x="563" y="52"/>
                                        <a:pt x="482" y="26"/>
                                      </a:cubicBezTo>
                                      <a:cubicBezTo>
                                        <a:pt x="401" y="0"/>
                                        <a:pt x="150" y="23"/>
                                        <a:pt x="75" y="87"/>
                                      </a:cubicBezTo>
                                      <a:cubicBezTo>
                                        <a:pt x="0" y="151"/>
                                        <a:pt x="20" y="288"/>
                                        <a:pt x="33" y="412"/>
                                      </a:cubicBezTo>
                                      <a:cubicBezTo>
                                        <a:pt x="46" y="536"/>
                                        <a:pt x="97" y="723"/>
                                        <a:pt x="153" y="830"/>
                                      </a:cubicBezTo>
                                      <a:cubicBezTo>
                                        <a:pt x="209" y="938"/>
                                        <a:pt x="281" y="1005"/>
                                        <a:pt x="367" y="1057"/>
                                      </a:cubicBezTo>
                                      <a:cubicBezTo>
                                        <a:pt x="453" y="1108"/>
                                        <a:pt x="586" y="1128"/>
                                        <a:pt x="669" y="1138"/>
                                      </a:cubicBezTo>
                                      <a:cubicBezTo>
                                        <a:pt x="752" y="1149"/>
                                        <a:pt x="834" y="1121"/>
                                        <a:pt x="864" y="11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208"/>
                              <wps:cNvSpPr>
                                <a:spLocks/>
                              </wps:cNvSpPr>
                              <wps:spPr bwMode="auto">
                                <a:xfrm>
                                  <a:off x="3110" y="2501"/>
                                  <a:ext cx="663" cy="1528"/>
                                </a:xfrm>
                                <a:custGeom>
                                  <a:avLst/>
                                  <a:gdLst>
                                    <a:gd name="T0" fmla="*/ 660 w 1053"/>
                                    <a:gd name="T1" fmla="*/ 0 h 2430"/>
                                    <a:gd name="T2" fmla="*/ 960 w 1053"/>
                                    <a:gd name="T3" fmla="*/ 315 h 2430"/>
                                    <a:gd name="T4" fmla="*/ 105 w 1053"/>
                                    <a:gd name="T5" fmla="*/ 1095 h 2430"/>
                                    <a:gd name="T6" fmla="*/ 330 w 1053"/>
                                    <a:gd name="T7" fmla="*/ 2040 h 2430"/>
                                    <a:gd name="T8" fmla="*/ 310 w 1053"/>
                                    <a:gd name="T9" fmla="*/ 2430 h 2430"/>
                                  </a:gdLst>
                                  <a:ahLst/>
                                  <a:cxnLst>
                                    <a:cxn ang="0">
                                      <a:pos x="T0" y="T1"/>
                                    </a:cxn>
                                    <a:cxn ang="0">
                                      <a:pos x="T2" y="T3"/>
                                    </a:cxn>
                                    <a:cxn ang="0">
                                      <a:pos x="T4" y="T5"/>
                                    </a:cxn>
                                    <a:cxn ang="0">
                                      <a:pos x="T6" y="T7"/>
                                    </a:cxn>
                                    <a:cxn ang="0">
                                      <a:pos x="T8" y="T9"/>
                                    </a:cxn>
                                  </a:cxnLst>
                                  <a:rect l="0" t="0" r="r" b="b"/>
                                  <a:pathLst>
                                    <a:path w="1053" h="2430">
                                      <a:moveTo>
                                        <a:pt x="660" y="0"/>
                                      </a:moveTo>
                                      <a:cubicBezTo>
                                        <a:pt x="710" y="52"/>
                                        <a:pt x="1053" y="132"/>
                                        <a:pt x="960" y="315"/>
                                      </a:cubicBezTo>
                                      <a:cubicBezTo>
                                        <a:pt x="867" y="498"/>
                                        <a:pt x="210" y="808"/>
                                        <a:pt x="105" y="1095"/>
                                      </a:cubicBezTo>
                                      <a:cubicBezTo>
                                        <a:pt x="0" y="1382"/>
                                        <a:pt x="296" y="1818"/>
                                        <a:pt x="330" y="2040"/>
                                      </a:cubicBezTo>
                                      <a:cubicBezTo>
                                        <a:pt x="364" y="2262"/>
                                        <a:pt x="314" y="2349"/>
                                        <a:pt x="310" y="24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209"/>
                              <wps:cNvSpPr>
                                <a:spLocks/>
                              </wps:cNvSpPr>
                              <wps:spPr bwMode="auto">
                                <a:xfrm>
                                  <a:off x="2120" y="3597"/>
                                  <a:ext cx="130" cy="73"/>
                                </a:xfrm>
                                <a:custGeom>
                                  <a:avLst/>
                                  <a:gdLst>
                                    <a:gd name="T0" fmla="*/ 0 w 130"/>
                                    <a:gd name="T1" fmla="*/ 73 h 73"/>
                                    <a:gd name="T2" fmla="*/ 130 w 130"/>
                                    <a:gd name="T3" fmla="*/ 60 h 73"/>
                                  </a:gdLst>
                                  <a:ahLst/>
                                  <a:cxnLst>
                                    <a:cxn ang="0">
                                      <a:pos x="T0" y="T1"/>
                                    </a:cxn>
                                    <a:cxn ang="0">
                                      <a:pos x="T2" y="T3"/>
                                    </a:cxn>
                                  </a:cxnLst>
                                  <a:rect l="0" t="0" r="r" b="b"/>
                                  <a:pathLst>
                                    <a:path w="130" h="73">
                                      <a:moveTo>
                                        <a:pt x="0" y="73"/>
                                      </a:moveTo>
                                      <a:cubicBezTo>
                                        <a:pt x="46" y="0"/>
                                        <a:pt x="130" y="45"/>
                                        <a:pt x="13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210"/>
                              <wps:cNvSpPr>
                                <a:spLocks/>
                              </wps:cNvSpPr>
                              <wps:spPr bwMode="auto">
                                <a:xfrm>
                                  <a:off x="1994" y="3648"/>
                                  <a:ext cx="126" cy="310"/>
                                </a:xfrm>
                                <a:custGeom>
                                  <a:avLst/>
                                  <a:gdLst>
                                    <a:gd name="T0" fmla="*/ 126 w 126"/>
                                    <a:gd name="T1" fmla="*/ 18 h 310"/>
                                    <a:gd name="T2" fmla="*/ 4 w 126"/>
                                    <a:gd name="T3" fmla="*/ 75 h 310"/>
                                    <a:gd name="T4" fmla="*/ 8 w 126"/>
                                    <a:gd name="T5" fmla="*/ 310 h 310"/>
                                  </a:gdLst>
                                  <a:ahLst/>
                                  <a:cxnLst>
                                    <a:cxn ang="0">
                                      <a:pos x="T0" y="T1"/>
                                    </a:cxn>
                                    <a:cxn ang="0">
                                      <a:pos x="T2" y="T3"/>
                                    </a:cxn>
                                    <a:cxn ang="0">
                                      <a:pos x="T4" y="T5"/>
                                    </a:cxn>
                                  </a:cxnLst>
                                  <a:rect l="0" t="0" r="r" b="b"/>
                                  <a:pathLst>
                                    <a:path w="126" h="310">
                                      <a:moveTo>
                                        <a:pt x="126" y="18"/>
                                      </a:moveTo>
                                      <a:cubicBezTo>
                                        <a:pt x="51" y="18"/>
                                        <a:pt x="9" y="0"/>
                                        <a:pt x="4" y="75"/>
                                      </a:cubicBezTo>
                                      <a:cubicBezTo>
                                        <a:pt x="0" y="151"/>
                                        <a:pt x="22" y="235"/>
                                        <a:pt x="8" y="3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211"/>
                              <wps:cNvSpPr>
                                <a:spLocks/>
                              </wps:cNvSpPr>
                              <wps:spPr bwMode="auto">
                                <a:xfrm>
                                  <a:off x="1997" y="3897"/>
                                  <a:ext cx="819" cy="413"/>
                                </a:xfrm>
                                <a:custGeom>
                                  <a:avLst/>
                                  <a:gdLst>
                                    <a:gd name="T0" fmla="*/ 0 w 1302"/>
                                    <a:gd name="T1" fmla="*/ 143 h 657"/>
                                    <a:gd name="T2" fmla="*/ 615 w 1302"/>
                                    <a:gd name="T3" fmla="*/ 15 h 657"/>
                                    <a:gd name="T4" fmla="*/ 1302 w 1302"/>
                                    <a:gd name="T5" fmla="*/ 657 h 657"/>
                                  </a:gdLst>
                                  <a:ahLst/>
                                  <a:cxnLst>
                                    <a:cxn ang="0">
                                      <a:pos x="T0" y="T1"/>
                                    </a:cxn>
                                    <a:cxn ang="0">
                                      <a:pos x="T2" y="T3"/>
                                    </a:cxn>
                                    <a:cxn ang="0">
                                      <a:pos x="T4" y="T5"/>
                                    </a:cxn>
                                  </a:cxnLst>
                                  <a:rect l="0" t="0" r="r" b="b"/>
                                  <a:pathLst>
                                    <a:path w="1302" h="657">
                                      <a:moveTo>
                                        <a:pt x="0" y="143"/>
                                      </a:moveTo>
                                      <a:cubicBezTo>
                                        <a:pt x="30" y="285"/>
                                        <a:pt x="375" y="0"/>
                                        <a:pt x="615" y="15"/>
                                      </a:cubicBezTo>
                                      <a:cubicBezTo>
                                        <a:pt x="855" y="30"/>
                                        <a:pt x="1017" y="214"/>
                                        <a:pt x="1302" y="6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212"/>
                              <wps:cNvSpPr>
                                <a:spLocks/>
                              </wps:cNvSpPr>
                              <wps:spPr bwMode="auto">
                                <a:xfrm>
                                  <a:off x="1912" y="3996"/>
                                  <a:ext cx="57" cy="165"/>
                                </a:xfrm>
                                <a:custGeom>
                                  <a:avLst/>
                                  <a:gdLst>
                                    <a:gd name="T0" fmla="*/ 90 w 90"/>
                                    <a:gd name="T1" fmla="*/ 0 h 262"/>
                                    <a:gd name="T2" fmla="*/ 0 w 90"/>
                                    <a:gd name="T3" fmla="*/ 262 h 262"/>
                                  </a:gdLst>
                                  <a:ahLst/>
                                  <a:cxnLst>
                                    <a:cxn ang="0">
                                      <a:pos x="T0" y="T1"/>
                                    </a:cxn>
                                    <a:cxn ang="0">
                                      <a:pos x="T2" y="T3"/>
                                    </a:cxn>
                                  </a:cxnLst>
                                  <a:rect l="0" t="0" r="r" b="b"/>
                                  <a:pathLst>
                                    <a:path w="90" h="262">
                                      <a:moveTo>
                                        <a:pt x="90" y="0"/>
                                      </a:moveTo>
                                      <a:cubicBezTo>
                                        <a:pt x="0" y="52"/>
                                        <a:pt x="15" y="150"/>
                                        <a:pt x="0" y="262"/>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213"/>
                              <wps:cNvSpPr>
                                <a:spLocks/>
                              </wps:cNvSpPr>
                              <wps:spPr bwMode="auto">
                                <a:xfrm>
                                  <a:off x="1960" y="4029"/>
                                  <a:ext cx="18" cy="109"/>
                                </a:xfrm>
                                <a:custGeom>
                                  <a:avLst/>
                                  <a:gdLst>
                                    <a:gd name="T0" fmla="*/ 30 w 30"/>
                                    <a:gd name="T1" fmla="*/ 0 h 173"/>
                                    <a:gd name="T2" fmla="*/ 30 w 30"/>
                                    <a:gd name="T3" fmla="*/ 173 h 173"/>
                                  </a:gdLst>
                                  <a:ahLst/>
                                  <a:cxnLst>
                                    <a:cxn ang="0">
                                      <a:pos x="T0" y="T1"/>
                                    </a:cxn>
                                    <a:cxn ang="0">
                                      <a:pos x="T2" y="T3"/>
                                    </a:cxn>
                                  </a:cxnLst>
                                  <a:rect l="0" t="0" r="r" b="b"/>
                                  <a:pathLst>
                                    <a:path w="30" h="173">
                                      <a:moveTo>
                                        <a:pt x="30" y="0"/>
                                      </a:moveTo>
                                      <a:cubicBezTo>
                                        <a:pt x="0" y="68"/>
                                        <a:pt x="0" y="113"/>
                                        <a:pt x="30" y="17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214"/>
                              <wps:cNvSpPr>
                                <a:spLocks/>
                              </wps:cNvSpPr>
                              <wps:spPr bwMode="auto">
                                <a:xfrm>
                                  <a:off x="1870" y="3987"/>
                                  <a:ext cx="85" cy="61"/>
                                </a:xfrm>
                                <a:custGeom>
                                  <a:avLst/>
                                  <a:gdLst>
                                    <a:gd name="T0" fmla="*/ 135 w 135"/>
                                    <a:gd name="T1" fmla="*/ 0 h 97"/>
                                    <a:gd name="T2" fmla="*/ 0 w 135"/>
                                    <a:gd name="T3" fmla="*/ 97 h 97"/>
                                  </a:gdLst>
                                  <a:ahLst/>
                                  <a:cxnLst>
                                    <a:cxn ang="0">
                                      <a:pos x="T0" y="T1"/>
                                    </a:cxn>
                                    <a:cxn ang="0">
                                      <a:pos x="T2" y="T3"/>
                                    </a:cxn>
                                  </a:cxnLst>
                                  <a:rect l="0" t="0" r="r" b="b"/>
                                  <a:pathLst>
                                    <a:path w="135" h="97">
                                      <a:moveTo>
                                        <a:pt x="135" y="0"/>
                                      </a:moveTo>
                                      <a:cubicBezTo>
                                        <a:pt x="83" y="23"/>
                                        <a:pt x="30" y="22"/>
                                        <a:pt x="0" y="97"/>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215"/>
                              <wps:cNvSpPr>
                                <a:spLocks/>
                              </wps:cNvSpPr>
                              <wps:spPr bwMode="auto">
                                <a:xfrm>
                                  <a:off x="1613" y="3440"/>
                                  <a:ext cx="1705" cy="1180"/>
                                </a:xfrm>
                                <a:custGeom>
                                  <a:avLst/>
                                  <a:gdLst>
                                    <a:gd name="T0" fmla="*/ 56 w 2711"/>
                                    <a:gd name="T1" fmla="*/ 0 h 1877"/>
                                    <a:gd name="T2" fmla="*/ 4 w 2711"/>
                                    <a:gd name="T3" fmla="*/ 330 h 1877"/>
                                    <a:gd name="T4" fmla="*/ 79 w 2711"/>
                                    <a:gd name="T5" fmla="*/ 990 h 1877"/>
                                    <a:gd name="T6" fmla="*/ 236 w 2711"/>
                                    <a:gd name="T7" fmla="*/ 1447 h 1877"/>
                                    <a:gd name="T8" fmla="*/ 521 w 2711"/>
                                    <a:gd name="T9" fmla="*/ 1755 h 1877"/>
                                    <a:gd name="T10" fmla="*/ 1091 w 2711"/>
                                    <a:gd name="T11" fmla="*/ 1867 h 1877"/>
                                    <a:gd name="T12" fmla="*/ 1721 w 2711"/>
                                    <a:gd name="T13" fmla="*/ 1695 h 1877"/>
                                    <a:gd name="T14" fmla="*/ 2389 w 2711"/>
                                    <a:gd name="T15" fmla="*/ 1207 h 1877"/>
                                    <a:gd name="T16" fmla="*/ 2711 w 2711"/>
                                    <a:gd name="T17" fmla="*/ 1027 h 1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1" h="1877">
                                      <a:moveTo>
                                        <a:pt x="56" y="0"/>
                                      </a:moveTo>
                                      <a:cubicBezTo>
                                        <a:pt x="46" y="55"/>
                                        <a:pt x="0" y="165"/>
                                        <a:pt x="4" y="330"/>
                                      </a:cubicBezTo>
                                      <a:cubicBezTo>
                                        <a:pt x="8" y="495"/>
                                        <a:pt x="40" y="804"/>
                                        <a:pt x="79" y="990"/>
                                      </a:cubicBezTo>
                                      <a:cubicBezTo>
                                        <a:pt x="118" y="1176"/>
                                        <a:pt x="162" y="1320"/>
                                        <a:pt x="236" y="1447"/>
                                      </a:cubicBezTo>
                                      <a:cubicBezTo>
                                        <a:pt x="310" y="1574"/>
                                        <a:pt x="379" y="1685"/>
                                        <a:pt x="521" y="1755"/>
                                      </a:cubicBezTo>
                                      <a:cubicBezTo>
                                        <a:pt x="663" y="1825"/>
                                        <a:pt x="891" y="1877"/>
                                        <a:pt x="1091" y="1867"/>
                                      </a:cubicBezTo>
                                      <a:cubicBezTo>
                                        <a:pt x="1291" y="1857"/>
                                        <a:pt x="1505" y="1805"/>
                                        <a:pt x="1721" y="1695"/>
                                      </a:cubicBezTo>
                                      <a:cubicBezTo>
                                        <a:pt x="1931" y="1552"/>
                                        <a:pt x="2209" y="1327"/>
                                        <a:pt x="2389" y="1207"/>
                                      </a:cubicBezTo>
                                      <a:cubicBezTo>
                                        <a:pt x="2569" y="1087"/>
                                        <a:pt x="2644" y="1064"/>
                                        <a:pt x="2711" y="10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216"/>
                              <wps:cNvSpPr>
                                <a:spLocks/>
                              </wps:cNvSpPr>
                              <wps:spPr bwMode="auto">
                                <a:xfrm>
                                  <a:off x="1629" y="3525"/>
                                  <a:ext cx="2128" cy="985"/>
                                </a:xfrm>
                                <a:custGeom>
                                  <a:avLst/>
                                  <a:gdLst>
                                    <a:gd name="T0" fmla="*/ 0 w 2128"/>
                                    <a:gd name="T1" fmla="*/ 0 h 985"/>
                                    <a:gd name="T2" fmla="*/ 28 w 2128"/>
                                    <a:gd name="T3" fmla="*/ 344 h 985"/>
                                    <a:gd name="T4" fmla="*/ 109 w 2128"/>
                                    <a:gd name="T5" fmla="*/ 664 h 985"/>
                                    <a:gd name="T6" fmla="*/ 198 w 2128"/>
                                    <a:gd name="T7" fmla="*/ 839 h 985"/>
                                    <a:gd name="T8" fmla="*/ 345 w 2128"/>
                                    <a:gd name="T9" fmla="*/ 938 h 985"/>
                                    <a:gd name="T10" fmla="*/ 575 w 2128"/>
                                    <a:gd name="T11" fmla="*/ 981 h 985"/>
                                    <a:gd name="T12" fmla="*/ 783 w 2128"/>
                                    <a:gd name="T13" fmla="*/ 966 h 985"/>
                                    <a:gd name="T14" fmla="*/ 986 w 2128"/>
                                    <a:gd name="T15" fmla="*/ 910 h 985"/>
                                    <a:gd name="T16" fmla="*/ 1213 w 2128"/>
                                    <a:gd name="T17" fmla="*/ 792 h 985"/>
                                    <a:gd name="T18" fmla="*/ 1430 w 2128"/>
                                    <a:gd name="T19" fmla="*/ 655 h 985"/>
                                    <a:gd name="T20" fmla="*/ 1675 w 2128"/>
                                    <a:gd name="T21" fmla="*/ 519 h 985"/>
                                    <a:gd name="T22" fmla="*/ 1877 w 2128"/>
                                    <a:gd name="T23" fmla="*/ 481 h 985"/>
                                    <a:gd name="T24" fmla="*/ 2128 w 2128"/>
                                    <a:gd name="T25" fmla="*/ 514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28" h="985">
                                      <a:moveTo>
                                        <a:pt x="0" y="0"/>
                                      </a:moveTo>
                                      <a:cubicBezTo>
                                        <a:pt x="5" y="116"/>
                                        <a:pt x="10" y="233"/>
                                        <a:pt x="28" y="344"/>
                                      </a:cubicBezTo>
                                      <a:cubicBezTo>
                                        <a:pt x="47" y="454"/>
                                        <a:pt x="81" y="582"/>
                                        <a:pt x="109" y="664"/>
                                      </a:cubicBezTo>
                                      <a:cubicBezTo>
                                        <a:pt x="137" y="747"/>
                                        <a:pt x="159" y="794"/>
                                        <a:pt x="198" y="839"/>
                                      </a:cubicBezTo>
                                      <a:cubicBezTo>
                                        <a:pt x="237" y="884"/>
                                        <a:pt x="282" y="915"/>
                                        <a:pt x="345" y="938"/>
                                      </a:cubicBezTo>
                                      <a:cubicBezTo>
                                        <a:pt x="408" y="961"/>
                                        <a:pt x="502" y="976"/>
                                        <a:pt x="575" y="981"/>
                                      </a:cubicBezTo>
                                      <a:cubicBezTo>
                                        <a:pt x="648" y="985"/>
                                        <a:pt x="714" y="978"/>
                                        <a:pt x="783" y="966"/>
                                      </a:cubicBezTo>
                                      <a:cubicBezTo>
                                        <a:pt x="852" y="954"/>
                                        <a:pt x="914" y="938"/>
                                        <a:pt x="986" y="910"/>
                                      </a:cubicBezTo>
                                      <a:cubicBezTo>
                                        <a:pt x="1058" y="881"/>
                                        <a:pt x="1139" y="835"/>
                                        <a:pt x="1213" y="792"/>
                                      </a:cubicBezTo>
                                      <a:cubicBezTo>
                                        <a:pt x="1286" y="749"/>
                                        <a:pt x="1352" y="701"/>
                                        <a:pt x="1430" y="655"/>
                                      </a:cubicBezTo>
                                      <a:cubicBezTo>
                                        <a:pt x="1507" y="609"/>
                                        <a:pt x="1600" y="548"/>
                                        <a:pt x="1675" y="519"/>
                                      </a:cubicBezTo>
                                      <a:cubicBezTo>
                                        <a:pt x="1750" y="490"/>
                                        <a:pt x="1802" y="481"/>
                                        <a:pt x="1877" y="481"/>
                                      </a:cubicBezTo>
                                      <a:cubicBezTo>
                                        <a:pt x="1953" y="480"/>
                                        <a:pt x="2086" y="509"/>
                                        <a:pt x="2128" y="5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17"/>
                              <wps:cNvSpPr>
                                <a:spLocks/>
                              </wps:cNvSpPr>
                              <wps:spPr bwMode="auto">
                                <a:xfrm>
                                  <a:off x="3327" y="3721"/>
                                  <a:ext cx="1305" cy="840"/>
                                </a:xfrm>
                                <a:custGeom>
                                  <a:avLst/>
                                  <a:gdLst>
                                    <a:gd name="T0" fmla="*/ 1299 w 1305"/>
                                    <a:gd name="T1" fmla="*/ 0 h 840"/>
                                    <a:gd name="T2" fmla="*/ 1301 w 1305"/>
                                    <a:gd name="T3" fmla="*/ 617 h 840"/>
                                    <a:gd name="T4" fmla="*/ 888 w 1305"/>
                                    <a:gd name="T5" fmla="*/ 816 h 840"/>
                                    <a:gd name="T6" fmla="*/ 333 w 1305"/>
                                    <a:gd name="T7" fmla="*/ 762 h 840"/>
                                    <a:gd name="T8" fmla="*/ 0 w 1305"/>
                                    <a:gd name="T9" fmla="*/ 667 h 840"/>
                                    <a:gd name="T10" fmla="*/ 3 w 1305"/>
                                    <a:gd name="T11" fmla="*/ 359 h 840"/>
                                  </a:gdLst>
                                  <a:ahLst/>
                                  <a:cxnLst>
                                    <a:cxn ang="0">
                                      <a:pos x="T0" y="T1"/>
                                    </a:cxn>
                                    <a:cxn ang="0">
                                      <a:pos x="T2" y="T3"/>
                                    </a:cxn>
                                    <a:cxn ang="0">
                                      <a:pos x="T4" y="T5"/>
                                    </a:cxn>
                                    <a:cxn ang="0">
                                      <a:pos x="T6" y="T7"/>
                                    </a:cxn>
                                    <a:cxn ang="0">
                                      <a:pos x="T8" y="T9"/>
                                    </a:cxn>
                                    <a:cxn ang="0">
                                      <a:pos x="T10" y="T11"/>
                                    </a:cxn>
                                  </a:cxnLst>
                                  <a:rect l="0" t="0" r="r" b="b"/>
                                  <a:pathLst>
                                    <a:path w="1305" h="840">
                                      <a:moveTo>
                                        <a:pt x="1299" y="0"/>
                                      </a:moveTo>
                                      <a:cubicBezTo>
                                        <a:pt x="1305" y="252"/>
                                        <a:pt x="1295" y="466"/>
                                        <a:pt x="1301" y="617"/>
                                      </a:cubicBezTo>
                                      <a:cubicBezTo>
                                        <a:pt x="1239" y="738"/>
                                        <a:pt x="1050" y="792"/>
                                        <a:pt x="888" y="816"/>
                                      </a:cubicBezTo>
                                      <a:cubicBezTo>
                                        <a:pt x="727" y="840"/>
                                        <a:pt x="462" y="798"/>
                                        <a:pt x="333" y="762"/>
                                      </a:cubicBezTo>
                                      <a:cubicBezTo>
                                        <a:pt x="204" y="726"/>
                                        <a:pt x="93" y="681"/>
                                        <a:pt x="0" y="667"/>
                                      </a:cubicBezTo>
                                      <a:cubicBezTo>
                                        <a:pt x="13" y="522"/>
                                        <a:pt x="9" y="403"/>
                                        <a:pt x="3" y="3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218"/>
                              <wps:cNvSpPr>
                                <a:spLocks/>
                              </wps:cNvSpPr>
                              <wps:spPr bwMode="auto">
                                <a:xfrm>
                                  <a:off x="2599" y="4138"/>
                                  <a:ext cx="724" cy="413"/>
                                </a:xfrm>
                                <a:custGeom>
                                  <a:avLst/>
                                  <a:gdLst>
                                    <a:gd name="T0" fmla="*/ 0 w 1151"/>
                                    <a:gd name="T1" fmla="*/ 658 h 658"/>
                                    <a:gd name="T2" fmla="*/ 843 w 1151"/>
                                    <a:gd name="T3" fmla="*/ 412 h 658"/>
                                    <a:gd name="T4" fmla="*/ 1151 w 1151"/>
                                    <a:gd name="T5" fmla="*/ 0 h 658"/>
                                  </a:gdLst>
                                  <a:ahLst/>
                                  <a:cxnLst>
                                    <a:cxn ang="0">
                                      <a:pos x="T0" y="T1"/>
                                    </a:cxn>
                                    <a:cxn ang="0">
                                      <a:pos x="T2" y="T3"/>
                                    </a:cxn>
                                    <a:cxn ang="0">
                                      <a:pos x="T4" y="T5"/>
                                    </a:cxn>
                                  </a:cxnLst>
                                  <a:rect l="0" t="0" r="r" b="b"/>
                                  <a:pathLst>
                                    <a:path w="1151" h="658">
                                      <a:moveTo>
                                        <a:pt x="0" y="658"/>
                                      </a:moveTo>
                                      <a:cubicBezTo>
                                        <a:pt x="225" y="568"/>
                                        <a:pt x="633" y="435"/>
                                        <a:pt x="843" y="412"/>
                                      </a:cubicBezTo>
                                      <a:cubicBezTo>
                                        <a:pt x="813" y="232"/>
                                        <a:pt x="1087" y="86"/>
                                        <a:pt x="115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219"/>
                              <wps:cNvSpPr>
                                <a:spLocks/>
                              </wps:cNvSpPr>
                              <wps:spPr bwMode="auto">
                                <a:xfrm>
                                  <a:off x="3185" y="2482"/>
                                  <a:ext cx="572" cy="1534"/>
                                </a:xfrm>
                                <a:custGeom>
                                  <a:avLst/>
                                  <a:gdLst>
                                    <a:gd name="T0" fmla="*/ 602 w 910"/>
                                    <a:gd name="T1" fmla="*/ 0 h 2440"/>
                                    <a:gd name="T2" fmla="*/ 862 w 910"/>
                                    <a:gd name="T3" fmla="*/ 180 h 2440"/>
                                    <a:gd name="T4" fmla="*/ 892 w 910"/>
                                    <a:gd name="T5" fmla="*/ 300 h 2440"/>
                                    <a:gd name="T6" fmla="*/ 842 w 910"/>
                                    <a:gd name="T7" fmla="*/ 430 h 2440"/>
                                    <a:gd name="T8" fmla="*/ 622 w 910"/>
                                    <a:gd name="T9" fmla="*/ 590 h 2440"/>
                                    <a:gd name="T10" fmla="*/ 192 w 910"/>
                                    <a:gd name="T11" fmla="*/ 910 h 2440"/>
                                    <a:gd name="T12" fmla="*/ 32 w 910"/>
                                    <a:gd name="T13" fmla="*/ 1110 h 2440"/>
                                    <a:gd name="T14" fmla="*/ 12 w 910"/>
                                    <a:gd name="T15" fmla="*/ 1320 h 2440"/>
                                    <a:gd name="T16" fmla="*/ 102 w 910"/>
                                    <a:gd name="T17" fmla="*/ 1630 h 2440"/>
                                    <a:gd name="T18" fmla="*/ 202 w 910"/>
                                    <a:gd name="T19" fmla="*/ 1880 h 2440"/>
                                    <a:gd name="T20" fmla="*/ 272 w 910"/>
                                    <a:gd name="T21" fmla="*/ 2130 h 2440"/>
                                    <a:gd name="T22" fmla="*/ 252 w 910"/>
                                    <a:gd name="T23" fmla="*/ 2440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10" h="2440">
                                      <a:moveTo>
                                        <a:pt x="602" y="0"/>
                                      </a:moveTo>
                                      <a:cubicBezTo>
                                        <a:pt x="708" y="65"/>
                                        <a:pt x="814" y="130"/>
                                        <a:pt x="862" y="180"/>
                                      </a:cubicBezTo>
                                      <a:cubicBezTo>
                                        <a:pt x="910" y="230"/>
                                        <a:pt x="895" y="258"/>
                                        <a:pt x="892" y="300"/>
                                      </a:cubicBezTo>
                                      <a:cubicBezTo>
                                        <a:pt x="889" y="342"/>
                                        <a:pt x="887" y="382"/>
                                        <a:pt x="842" y="430"/>
                                      </a:cubicBezTo>
                                      <a:cubicBezTo>
                                        <a:pt x="797" y="478"/>
                                        <a:pt x="730" y="510"/>
                                        <a:pt x="622" y="590"/>
                                      </a:cubicBezTo>
                                      <a:cubicBezTo>
                                        <a:pt x="514" y="670"/>
                                        <a:pt x="290" y="823"/>
                                        <a:pt x="192" y="910"/>
                                      </a:cubicBezTo>
                                      <a:cubicBezTo>
                                        <a:pt x="94" y="997"/>
                                        <a:pt x="62" y="1042"/>
                                        <a:pt x="32" y="1110"/>
                                      </a:cubicBezTo>
                                      <a:cubicBezTo>
                                        <a:pt x="2" y="1178"/>
                                        <a:pt x="0" y="1233"/>
                                        <a:pt x="12" y="1320"/>
                                      </a:cubicBezTo>
                                      <a:cubicBezTo>
                                        <a:pt x="24" y="1407"/>
                                        <a:pt x="70" y="1537"/>
                                        <a:pt x="102" y="1630"/>
                                      </a:cubicBezTo>
                                      <a:cubicBezTo>
                                        <a:pt x="134" y="1723"/>
                                        <a:pt x="174" y="1797"/>
                                        <a:pt x="202" y="1880"/>
                                      </a:cubicBezTo>
                                      <a:cubicBezTo>
                                        <a:pt x="230" y="1963"/>
                                        <a:pt x="264" y="2037"/>
                                        <a:pt x="272" y="2130"/>
                                      </a:cubicBezTo>
                                      <a:cubicBezTo>
                                        <a:pt x="280" y="2223"/>
                                        <a:pt x="266" y="2331"/>
                                        <a:pt x="252" y="24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20"/>
                              <wps:cNvSpPr>
                                <a:spLocks/>
                              </wps:cNvSpPr>
                              <wps:spPr bwMode="auto">
                                <a:xfrm>
                                  <a:off x="2371" y="2212"/>
                                  <a:ext cx="1821" cy="1498"/>
                                </a:xfrm>
                                <a:custGeom>
                                  <a:avLst/>
                                  <a:gdLst>
                                    <a:gd name="T0" fmla="*/ 75 w 2895"/>
                                    <a:gd name="T1" fmla="*/ 1530 h 2383"/>
                                    <a:gd name="T2" fmla="*/ 15 w 2895"/>
                                    <a:gd name="T3" fmla="*/ 1890 h 2383"/>
                                    <a:gd name="T4" fmla="*/ 165 w 2895"/>
                                    <a:gd name="T5" fmla="*/ 2280 h 2383"/>
                                    <a:gd name="T6" fmla="*/ 345 w 2895"/>
                                    <a:gd name="T7" fmla="*/ 2360 h 2383"/>
                                    <a:gd name="T8" fmla="*/ 595 w 2895"/>
                                    <a:gd name="T9" fmla="*/ 2140 h 2383"/>
                                    <a:gd name="T10" fmla="*/ 895 w 2895"/>
                                    <a:gd name="T11" fmla="*/ 1660 h 2383"/>
                                    <a:gd name="T12" fmla="*/ 1355 w 2895"/>
                                    <a:gd name="T13" fmla="*/ 990 h 2383"/>
                                    <a:gd name="T14" fmla="*/ 2065 w 2895"/>
                                    <a:gd name="T15" fmla="*/ 280 h 2383"/>
                                    <a:gd name="T16" fmla="*/ 2565 w 2895"/>
                                    <a:gd name="T17" fmla="*/ 0 h 2383"/>
                                    <a:gd name="T18" fmla="*/ 2895 w 2895"/>
                                    <a:gd name="T19" fmla="*/ 290 h 2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95" h="2383">
                                      <a:moveTo>
                                        <a:pt x="75" y="1530"/>
                                      </a:moveTo>
                                      <a:cubicBezTo>
                                        <a:pt x="37" y="1647"/>
                                        <a:pt x="0" y="1765"/>
                                        <a:pt x="15" y="1890"/>
                                      </a:cubicBezTo>
                                      <a:cubicBezTo>
                                        <a:pt x="30" y="2015"/>
                                        <a:pt x="110" y="2202"/>
                                        <a:pt x="165" y="2280"/>
                                      </a:cubicBezTo>
                                      <a:cubicBezTo>
                                        <a:pt x="220" y="2358"/>
                                        <a:pt x="273" y="2383"/>
                                        <a:pt x="345" y="2360"/>
                                      </a:cubicBezTo>
                                      <a:cubicBezTo>
                                        <a:pt x="417" y="2337"/>
                                        <a:pt x="503" y="2257"/>
                                        <a:pt x="595" y="2140"/>
                                      </a:cubicBezTo>
                                      <a:cubicBezTo>
                                        <a:pt x="687" y="2023"/>
                                        <a:pt x="768" y="1852"/>
                                        <a:pt x="895" y="1660"/>
                                      </a:cubicBezTo>
                                      <a:cubicBezTo>
                                        <a:pt x="1022" y="1468"/>
                                        <a:pt x="1160" y="1220"/>
                                        <a:pt x="1355" y="990"/>
                                      </a:cubicBezTo>
                                      <a:cubicBezTo>
                                        <a:pt x="1550" y="760"/>
                                        <a:pt x="1863" y="445"/>
                                        <a:pt x="2065" y="280"/>
                                      </a:cubicBezTo>
                                      <a:cubicBezTo>
                                        <a:pt x="2267" y="115"/>
                                        <a:pt x="2375" y="0"/>
                                        <a:pt x="2565" y="0"/>
                                      </a:cubicBezTo>
                                      <a:cubicBezTo>
                                        <a:pt x="2755" y="0"/>
                                        <a:pt x="2827" y="230"/>
                                        <a:pt x="2895" y="29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21"/>
                              <wps:cNvSpPr>
                                <a:spLocks/>
                              </wps:cNvSpPr>
                              <wps:spPr bwMode="auto">
                                <a:xfrm>
                                  <a:off x="1974" y="3599"/>
                                  <a:ext cx="276" cy="358"/>
                                </a:xfrm>
                                <a:custGeom>
                                  <a:avLst/>
                                  <a:gdLst>
                                    <a:gd name="T0" fmla="*/ 276 w 276"/>
                                    <a:gd name="T1" fmla="*/ 22 h 358"/>
                                    <a:gd name="T2" fmla="*/ 198 w 276"/>
                                    <a:gd name="T3" fmla="*/ 4 h 358"/>
                                    <a:gd name="T4" fmla="*/ 129 w 276"/>
                                    <a:gd name="T5" fmla="*/ 49 h 358"/>
                                    <a:gd name="T6" fmla="*/ 66 w 276"/>
                                    <a:gd name="T7" fmla="*/ 40 h 358"/>
                                    <a:gd name="T8" fmla="*/ 9 w 276"/>
                                    <a:gd name="T9" fmla="*/ 88 h 358"/>
                                    <a:gd name="T10" fmla="*/ 9 w 276"/>
                                    <a:gd name="T11" fmla="*/ 187 h 358"/>
                                    <a:gd name="T12" fmla="*/ 9 w 276"/>
                                    <a:gd name="T13" fmla="*/ 262 h 358"/>
                                    <a:gd name="T14" fmla="*/ 9 w 276"/>
                                    <a:gd name="T15" fmla="*/ 358 h 3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 h="358">
                                      <a:moveTo>
                                        <a:pt x="276" y="22"/>
                                      </a:moveTo>
                                      <a:cubicBezTo>
                                        <a:pt x="263" y="19"/>
                                        <a:pt x="222" y="0"/>
                                        <a:pt x="198" y="4"/>
                                      </a:cubicBezTo>
                                      <a:cubicBezTo>
                                        <a:pt x="174" y="8"/>
                                        <a:pt x="151" y="43"/>
                                        <a:pt x="129" y="49"/>
                                      </a:cubicBezTo>
                                      <a:cubicBezTo>
                                        <a:pt x="110" y="47"/>
                                        <a:pt x="86" y="33"/>
                                        <a:pt x="66" y="40"/>
                                      </a:cubicBezTo>
                                      <a:cubicBezTo>
                                        <a:pt x="46" y="47"/>
                                        <a:pt x="18" y="64"/>
                                        <a:pt x="9" y="88"/>
                                      </a:cubicBezTo>
                                      <a:cubicBezTo>
                                        <a:pt x="0" y="112"/>
                                        <a:pt x="9" y="158"/>
                                        <a:pt x="9" y="187"/>
                                      </a:cubicBezTo>
                                      <a:cubicBezTo>
                                        <a:pt x="9" y="216"/>
                                        <a:pt x="9" y="234"/>
                                        <a:pt x="9" y="262"/>
                                      </a:cubicBezTo>
                                      <a:cubicBezTo>
                                        <a:pt x="9" y="290"/>
                                        <a:pt x="9" y="338"/>
                                        <a:pt x="9" y="358"/>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22"/>
                              <wps:cNvSpPr>
                                <a:spLocks/>
                              </wps:cNvSpPr>
                              <wps:spPr bwMode="auto">
                                <a:xfrm>
                                  <a:off x="2016" y="3919"/>
                                  <a:ext cx="791" cy="399"/>
                                </a:xfrm>
                                <a:custGeom>
                                  <a:avLst/>
                                  <a:gdLst>
                                    <a:gd name="T0" fmla="*/ 0 w 1257"/>
                                    <a:gd name="T1" fmla="*/ 153 h 633"/>
                                    <a:gd name="T2" fmla="*/ 69 w 1257"/>
                                    <a:gd name="T3" fmla="*/ 156 h 633"/>
                                    <a:gd name="T4" fmla="*/ 240 w 1257"/>
                                    <a:gd name="T5" fmla="*/ 96 h 633"/>
                                    <a:gd name="T6" fmla="*/ 420 w 1257"/>
                                    <a:gd name="T7" fmla="*/ 30 h 633"/>
                                    <a:gd name="T8" fmla="*/ 570 w 1257"/>
                                    <a:gd name="T9" fmla="*/ 0 h 633"/>
                                    <a:gd name="T10" fmla="*/ 732 w 1257"/>
                                    <a:gd name="T11" fmla="*/ 33 h 633"/>
                                    <a:gd name="T12" fmla="*/ 858 w 1257"/>
                                    <a:gd name="T13" fmla="*/ 114 h 633"/>
                                    <a:gd name="T14" fmla="*/ 990 w 1257"/>
                                    <a:gd name="T15" fmla="*/ 252 h 633"/>
                                    <a:gd name="T16" fmla="*/ 1110 w 1257"/>
                                    <a:gd name="T17" fmla="*/ 414 h 633"/>
                                    <a:gd name="T18" fmla="*/ 1257 w 1257"/>
                                    <a:gd name="T19" fmla="*/ 6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7" h="633">
                                      <a:moveTo>
                                        <a:pt x="0" y="153"/>
                                      </a:moveTo>
                                      <a:cubicBezTo>
                                        <a:pt x="14" y="159"/>
                                        <a:pt x="29" y="165"/>
                                        <a:pt x="69" y="156"/>
                                      </a:cubicBezTo>
                                      <a:cubicBezTo>
                                        <a:pt x="109" y="147"/>
                                        <a:pt x="182" y="117"/>
                                        <a:pt x="240" y="96"/>
                                      </a:cubicBezTo>
                                      <a:cubicBezTo>
                                        <a:pt x="298" y="75"/>
                                        <a:pt x="365" y="46"/>
                                        <a:pt x="420" y="30"/>
                                      </a:cubicBezTo>
                                      <a:cubicBezTo>
                                        <a:pt x="475" y="14"/>
                                        <a:pt x="518" y="0"/>
                                        <a:pt x="570" y="0"/>
                                      </a:cubicBezTo>
                                      <a:cubicBezTo>
                                        <a:pt x="622" y="0"/>
                                        <a:pt x="684" y="14"/>
                                        <a:pt x="732" y="33"/>
                                      </a:cubicBezTo>
                                      <a:cubicBezTo>
                                        <a:pt x="780" y="52"/>
                                        <a:pt x="815" y="78"/>
                                        <a:pt x="858" y="114"/>
                                      </a:cubicBezTo>
                                      <a:cubicBezTo>
                                        <a:pt x="901" y="150"/>
                                        <a:pt x="948" y="202"/>
                                        <a:pt x="990" y="252"/>
                                      </a:cubicBezTo>
                                      <a:cubicBezTo>
                                        <a:pt x="1032" y="302"/>
                                        <a:pt x="1066" y="351"/>
                                        <a:pt x="1110" y="414"/>
                                      </a:cubicBezTo>
                                      <a:cubicBezTo>
                                        <a:pt x="1154" y="477"/>
                                        <a:pt x="1227" y="588"/>
                                        <a:pt x="1257" y="633"/>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23"/>
                              <wps:cNvSpPr>
                                <a:spLocks/>
                              </wps:cNvSpPr>
                              <wps:spPr bwMode="auto">
                                <a:xfrm>
                                  <a:off x="3705" y="3694"/>
                                  <a:ext cx="931" cy="366"/>
                                </a:xfrm>
                                <a:custGeom>
                                  <a:avLst/>
                                  <a:gdLst>
                                    <a:gd name="T0" fmla="*/ 0 w 931"/>
                                    <a:gd name="T1" fmla="*/ 336 h 366"/>
                                    <a:gd name="T2" fmla="*/ 351 w 931"/>
                                    <a:gd name="T3" fmla="*/ 345 h 366"/>
                                    <a:gd name="T4" fmla="*/ 723 w 931"/>
                                    <a:gd name="T5" fmla="*/ 207 h 366"/>
                                    <a:gd name="T6" fmla="*/ 900 w 931"/>
                                    <a:gd name="T7" fmla="*/ 66 h 366"/>
                                    <a:gd name="T8" fmla="*/ 909 w 931"/>
                                    <a:gd name="T9" fmla="*/ 0 h 366"/>
                                  </a:gdLst>
                                  <a:ahLst/>
                                  <a:cxnLst>
                                    <a:cxn ang="0">
                                      <a:pos x="T0" y="T1"/>
                                    </a:cxn>
                                    <a:cxn ang="0">
                                      <a:pos x="T2" y="T3"/>
                                    </a:cxn>
                                    <a:cxn ang="0">
                                      <a:pos x="T4" y="T5"/>
                                    </a:cxn>
                                    <a:cxn ang="0">
                                      <a:pos x="T6" y="T7"/>
                                    </a:cxn>
                                    <a:cxn ang="0">
                                      <a:pos x="T8" y="T9"/>
                                    </a:cxn>
                                  </a:cxnLst>
                                  <a:rect l="0" t="0" r="r" b="b"/>
                                  <a:pathLst>
                                    <a:path w="931" h="366">
                                      <a:moveTo>
                                        <a:pt x="0" y="336"/>
                                      </a:moveTo>
                                      <a:cubicBezTo>
                                        <a:pt x="58" y="337"/>
                                        <a:pt x="231" y="366"/>
                                        <a:pt x="351" y="345"/>
                                      </a:cubicBezTo>
                                      <a:cubicBezTo>
                                        <a:pt x="471" y="324"/>
                                        <a:pt x="632" y="253"/>
                                        <a:pt x="723" y="207"/>
                                      </a:cubicBezTo>
                                      <a:cubicBezTo>
                                        <a:pt x="814" y="161"/>
                                        <a:pt x="869" y="100"/>
                                        <a:pt x="900" y="66"/>
                                      </a:cubicBezTo>
                                      <a:cubicBezTo>
                                        <a:pt x="931" y="32"/>
                                        <a:pt x="907" y="14"/>
                                        <a:pt x="9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24"/>
                              <wps:cNvSpPr>
                                <a:spLocks/>
                              </wps:cNvSpPr>
                              <wps:spPr bwMode="auto">
                                <a:xfrm>
                                  <a:off x="3337" y="4276"/>
                                  <a:ext cx="1283" cy="212"/>
                                </a:xfrm>
                                <a:custGeom>
                                  <a:avLst/>
                                  <a:gdLst>
                                    <a:gd name="T0" fmla="*/ 0 w 1283"/>
                                    <a:gd name="T1" fmla="*/ 41 h 212"/>
                                    <a:gd name="T2" fmla="*/ 470 w 1283"/>
                                    <a:gd name="T3" fmla="*/ 168 h 212"/>
                                    <a:gd name="T4" fmla="*/ 842 w 1283"/>
                                    <a:gd name="T5" fmla="*/ 201 h 212"/>
                                    <a:gd name="T6" fmla="*/ 1166 w 1283"/>
                                    <a:gd name="T7" fmla="*/ 105 h 212"/>
                                    <a:gd name="T8" fmla="*/ 1283 w 1283"/>
                                    <a:gd name="T9" fmla="*/ 0 h 212"/>
                                  </a:gdLst>
                                  <a:ahLst/>
                                  <a:cxnLst>
                                    <a:cxn ang="0">
                                      <a:pos x="T0" y="T1"/>
                                    </a:cxn>
                                    <a:cxn ang="0">
                                      <a:pos x="T2" y="T3"/>
                                    </a:cxn>
                                    <a:cxn ang="0">
                                      <a:pos x="T4" y="T5"/>
                                    </a:cxn>
                                    <a:cxn ang="0">
                                      <a:pos x="T6" y="T7"/>
                                    </a:cxn>
                                    <a:cxn ang="0">
                                      <a:pos x="T8" y="T9"/>
                                    </a:cxn>
                                  </a:cxnLst>
                                  <a:rect l="0" t="0" r="r" b="b"/>
                                  <a:pathLst>
                                    <a:path w="1283" h="212">
                                      <a:moveTo>
                                        <a:pt x="0" y="41"/>
                                      </a:moveTo>
                                      <a:cubicBezTo>
                                        <a:pt x="78" y="62"/>
                                        <a:pt x="330" y="141"/>
                                        <a:pt x="470" y="168"/>
                                      </a:cubicBezTo>
                                      <a:cubicBezTo>
                                        <a:pt x="610" y="195"/>
                                        <a:pt x="726" y="212"/>
                                        <a:pt x="842" y="201"/>
                                      </a:cubicBezTo>
                                      <a:cubicBezTo>
                                        <a:pt x="958" y="190"/>
                                        <a:pt x="1093" y="138"/>
                                        <a:pt x="1166" y="105"/>
                                      </a:cubicBezTo>
                                      <a:cubicBezTo>
                                        <a:pt x="1239" y="72"/>
                                        <a:pt x="1259" y="22"/>
                                        <a:pt x="128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25"/>
                              <wps:cNvSpPr>
                                <a:spLocks/>
                              </wps:cNvSpPr>
                              <wps:spPr bwMode="auto">
                                <a:xfrm>
                                  <a:off x="3375" y="3841"/>
                                  <a:ext cx="1254" cy="290"/>
                                </a:xfrm>
                                <a:custGeom>
                                  <a:avLst/>
                                  <a:gdLst>
                                    <a:gd name="T0" fmla="*/ 0 w 1254"/>
                                    <a:gd name="T1" fmla="*/ 229 h 290"/>
                                    <a:gd name="T2" fmla="*/ 147 w 1254"/>
                                    <a:gd name="T3" fmla="*/ 237 h 290"/>
                                    <a:gd name="T4" fmla="*/ 627 w 1254"/>
                                    <a:gd name="T5" fmla="*/ 279 h 290"/>
                                    <a:gd name="T6" fmla="*/ 1023 w 1254"/>
                                    <a:gd name="T7" fmla="*/ 171 h 290"/>
                                    <a:gd name="T8" fmla="*/ 1254 w 1254"/>
                                    <a:gd name="T9" fmla="*/ 0 h 290"/>
                                  </a:gdLst>
                                  <a:ahLst/>
                                  <a:cxnLst>
                                    <a:cxn ang="0">
                                      <a:pos x="T0" y="T1"/>
                                    </a:cxn>
                                    <a:cxn ang="0">
                                      <a:pos x="T2" y="T3"/>
                                    </a:cxn>
                                    <a:cxn ang="0">
                                      <a:pos x="T4" y="T5"/>
                                    </a:cxn>
                                    <a:cxn ang="0">
                                      <a:pos x="T6" y="T7"/>
                                    </a:cxn>
                                    <a:cxn ang="0">
                                      <a:pos x="T8" y="T9"/>
                                    </a:cxn>
                                  </a:cxnLst>
                                  <a:rect l="0" t="0" r="r" b="b"/>
                                  <a:pathLst>
                                    <a:path w="1254" h="290">
                                      <a:moveTo>
                                        <a:pt x="0" y="229"/>
                                      </a:moveTo>
                                      <a:cubicBezTo>
                                        <a:pt x="38" y="224"/>
                                        <a:pt x="43" y="229"/>
                                        <a:pt x="147" y="237"/>
                                      </a:cubicBezTo>
                                      <a:cubicBezTo>
                                        <a:pt x="251" y="245"/>
                                        <a:pt x="481" y="290"/>
                                        <a:pt x="627" y="279"/>
                                      </a:cubicBezTo>
                                      <a:cubicBezTo>
                                        <a:pt x="773" y="268"/>
                                        <a:pt x="919" y="217"/>
                                        <a:pt x="1023" y="171"/>
                                      </a:cubicBezTo>
                                      <a:cubicBezTo>
                                        <a:pt x="1127" y="125"/>
                                        <a:pt x="1230" y="51"/>
                                        <a:pt x="1254"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3" name="Group 226"/>
                              <wpg:cNvGrpSpPr>
                                <a:grpSpLocks/>
                              </wpg:cNvGrpSpPr>
                              <wpg:grpSpPr bwMode="auto">
                                <a:xfrm>
                                  <a:off x="1633" y="3410"/>
                                  <a:ext cx="559" cy="1062"/>
                                  <a:chOff x="4071" y="6186"/>
                                  <a:chExt cx="888" cy="1689"/>
                                </a:xfrm>
                              </wpg:grpSpPr>
                              <wps:wsp>
                                <wps:cNvPr id="684" name="Freeform 227"/>
                                <wps:cNvSpPr>
                                  <a:spLocks/>
                                </wps:cNvSpPr>
                                <wps:spPr bwMode="auto">
                                  <a:xfrm>
                                    <a:off x="4523" y="7710"/>
                                    <a:ext cx="148" cy="53"/>
                                  </a:xfrm>
                                  <a:custGeom>
                                    <a:avLst/>
                                    <a:gdLst>
                                      <a:gd name="T0" fmla="*/ 0 w 148"/>
                                      <a:gd name="T1" fmla="*/ 53 h 53"/>
                                      <a:gd name="T2" fmla="*/ 148 w 148"/>
                                      <a:gd name="T3" fmla="*/ 0 h 53"/>
                                    </a:gdLst>
                                    <a:ahLst/>
                                    <a:cxnLst>
                                      <a:cxn ang="0">
                                        <a:pos x="T0" y="T1"/>
                                      </a:cxn>
                                      <a:cxn ang="0">
                                        <a:pos x="T2" y="T3"/>
                                      </a:cxn>
                                    </a:cxnLst>
                                    <a:rect l="0" t="0" r="r" b="b"/>
                                    <a:pathLst>
                                      <a:path w="148" h="53">
                                        <a:moveTo>
                                          <a:pt x="0" y="53"/>
                                        </a:moveTo>
                                        <a:cubicBezTo>
                                          <a:pt x="25" y="44"/>
                                          <a:pt x="117" y="11"/>
                                          <a:pt x="1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228"/>
                                <wps:cNvSpPr>
                                  <a:spLocks/>
                                </wps:cNvSpPr>
                                <wps:spPr bwMode="auto">
                                  <a:xfrm>
                                    <a:off x="4673" y="7779"/>
                                    <a:ext cx="124" cy="44"/>
                                  </a:xfrm>
                                  <a:custGeom>
                                    <a:avLst/>
                                    <a:gdLst>
                                      <a:gd name="T0" fmla="*/ 0 w 124"/>
                                      <a:gd name="T1" fmla="*/ 44 h 44"/>
                                      <a:gd name="T2" fmla="*/ 124 w 124"/>
                                      <a:gd name="T3" fmla="*/ 0 h 44"/>
                                    </a:gdLst>
                                    <a:ahLst/>
                                    <a:cxnLst>
                                      <a:cxn ang="0">
                                        <a:pos x="T0" y="T1"/>
                                      </a:cxn>
                                      <a:cxn ang="0">
                                        <a:pos x="T2" y="T3"/>
                                      </a:cxn>
                                    </a:cxnLst>
                                    <a:rect l="0" t="0" r="r" b="b"/>
                                    <a:pathLst>
                                      <a:path w="124" h="44">
                                        <a:moveTo>
                                          <a:pt x="0" y="44"/>
                                        </a:moveTo>
                                        <a:cubicBezTo>
                                          <a:pt x="21" y="37"/>
                                          <a:pt x="98" y="9"/>
                                          <a:pt x="1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229"/>
                                <wps:cNvSpPr>
                                  <a:spLocks/>
                                </wps:cNvSpPr>
                                <wps:spPr bwMode="auto">
                                  <a:xfrm>
                                    <a:off x="4820" y="7821"/>
                                    <a:ext cx="139" cy="54"/>
                                  </a:xfrm>
                                  <a:custGeom>
                                    <a:avLst/>
                                    <a:gdLst>
                                      <a:gd name="T0" fmla="*/ 0 w 139"/>
                                      <a:gd name="T1" fmla="*/ 54 h 54"/>
                                      <a:gd name="T2" fmla="*/ 139 w 139"/>
                                      <a:gd name="T3" fmla="*/ 0 h 54"/>
                                    </a:gdLst>
                                    <a:ahLst/>
                                    <a:cxnLst>
                                      <a:cxn ang="0">
                                        <a:pos x="T0" y="T1"/>
                                      </a:cxn>
                                      <a:cxn ang="0">
                                        <a:pos x="T2" y="T3"/>
                                      </a:cxn>
                                    </a:cxnLst>
                                    <a:rect l="0" t="0" r="r" b="b"/>
                                    <a:pathLst>
                                      <a:path w="139" h="54">
                                        <a:moveTo>
                                          <a:pt x="0" y="54"/>
                                        </a:moveTo>
                                        <a:cubicBezTo>
                                          <a:pt x="23" y="45"/>
                                          <a:pt x="110" y="11"/>
                                          <a:pt x="13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230"/>
                                <wps:cNvSpPr>
                                  <a:spLocks/>
                                </wps:cNvSpPr>
                                <wps:spPr bwMode="auto">
                                  <a:xfrm>
                                    <a:off x="4425" y="7635"/>
                                    <a:ext cx="156" cy="39"/>
                                  </a:xfrm>
                                  <a:custGeom>
                                    <a:avLst/>
                                    <a:gdLst>
                                      <a:gd name="T0" fmla="*/ 0 w 156"/>
                                      <a:gd name="T1" fmla="*/ 39 h 39"/>
                                      <a:gd name="T2" fmla="*/ 156 w 156"/>
                                      <a:gd name="T3" fmla="*/ 0 h 39"/>
                                    </a:gdLst>
                                    <a:ahLst/>
                                    <a:cxnLst>
                                      <a:cxn ang="0">
                                        <a:pos x="T0" y="T1"/>
                                      </a:cxn>
                                      <a:cxn ang="0">
                                        <a:pos x="T2" y="T3"/>
                                      </a:cxn>
                                    </a:cxnLst>
                                    <a:rect l="0" t="0" r="r" b="b"/>
                                    <a:pathLst>
                                      <a:path w="156" h="39">
                                        <a:moveTo>
                                          <a:pt x="0" y="39"/>
                                        </a:moveTo>
                                        <a:cubicBezTo>
                                          <a:pt x="26" y="33"/>
                                          <a:pt x="124" y="8"/>
                                          <a:pt x="1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231"/>
                                <wps:cNvSpPr>
                                  <a:spLocks/>
                                </wps:cNvSpPr>
                                <wps:spPr bwMode="auto">
                                  <a:xfrm>
                                    <a:off x="4347" y="7542"/>
                                    <a:ext cx="141" cy="27"/>
                                  </a:xfrm>
                                  <a:custGeom>
                                    <a:avLst/>
                                    <a:gdLst>
                                      <a:gd name="T0" fmla="*/ 0 w 141"/>
                                      <a:gd name="T1" fmla="*/ 27 h 27"/>
                                      <a:gd name="T2" fmla="*/ 141 w 141"/>
                                      <a:gd name="T3" fmla="*/ 0 h 27"/>
                                    </a:gdLst>
                                    <a:ahLst/>
                                    <a:cxnLst>
                                      <a:cxn ang="0">
                                        <a:pos x="T0" y="T1"/>
                                      </a:cxn>
                                      <a:cxn ang="0">
                                        <a:pos x="T2" y="T3"/>
                                      </a:cxn>
                                    </a:cxnLst>
                                    <a:rect l="0" t="0" r="r" b="b"/>
                                    <a:pathLst>
                                      <a:path w="141" h="27">
                                        <a:moveTo>
                                          <a:pt x="0" y="27"/>
                                        </a:moveTo>
                                        <a:cubicBezTo>
                                          <a:pt x="23" y="22"/>
                                          <a:pt x="112" y="6"/>
                                          <a:pt x="14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232"/>
                                <wps:cNvSpPr>
                                  <a:spLocks/>
                                </wps:cNvSpPr>
                                <wps:spPr bwMode="auto">
                                  <a:xfrm>
                                    <a:off x="4293" y="7455"/>
                                    <a:ext cx="120" cy="9"/>
                                  </a:xfrm>
                                  <a:custGeom>
                                    <a:avLst/>
                                    <a:gdLst>
                                      <a:gd name="T0" fmla="*/ 0 w 120"/>
                                      <a:gd name="T1" fmla="*/ 9 h 9"/>
                                      <a:gd name="T2" fmla="*/ 120 w 120"/>
                                      <a:gd name="T3" fmla="*/ 0 h 9"/>
                                    </a:gdLst>
                                    <a:ahLst/>
                                    <a:cxnLst>
                                      <a:cxn ang="0">
                                        <a:pos x="T0" y="T1"/>
                                      </a:cxn>
                                      <a:cxn ang="0">
                                        <a:pos x="T2" y="T3"/>
                                      </a:cxn>
                                    </a:cxnLst>
                                    <a:rect l="0" t="0" r="r" b="b"/>
                                    <a:pathLst>
                                      <a:path w="120" h="9">
                                        <a:moveTo>
                                          <a:pt x="0" y="9"/>
                                        </a:moveTo>
                                        <a:cubicBezTo>
                                          <a:pt x="20" y="7"/>
                                          <a:pt x="95" y="2"/>
                                          <a:pt x="1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233"/>
                                <wps:cNvSpPr>
                                  <a:spLocks/>
                                </wps:cNvSpPr>
                                <wps:spPr bwMode="auto">
                                  <a:xfrm>
                                    <a:off x="4254" y="7356"/>
                                    <a:ext cx="111" cy="1"/>
                                  </a:xfrm>
                                  <a:custGeom>
                                    <a:avLst/>
                                    <a:gdLst>
                                      <a:gd name="T0" fmla="*/ 0 w 111"/>
                                      <a:gd name="T1" fmla="*/ 0 h 1"/>
                                      <a:gd name="T2" fmla="*/ 111 w 111"/>
                                      <a:gd name="T3" fmla="*/ 0 h 1"/>
                                    </a:gdLst>
                                    <a:ahLst/>
                                    <a:cxnLst>
                                      <a:cxn ang="0">
                                        <a:pos x="T0" y="T1"/>
                                      </a:cxn>
                                      <a:cxn ang="0">
                                        <a:pos x="T2" y="T3"/>
                                      </a:cxn>
                                    </a:cxnLst>
                                    <a:rect l="0" t="0" r="r" b="b"/>
                                    <a:pathLst>
                                      <a:path w="111" h="1">
                                        <a:moveTo>
                                          <a:pt x="0" y="0"/>
                                        </a:moveTo>
                                        <a:cubicBezTo>
                                          <a:pt x="18" y="0"/>
                                          <a:pt x="88" y="0"/>
                                          <a:pt x="1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234"/>
                                <wps:cNvSpPr>
                                  <a:spLocks/>
                                </wps:cNvSpPr>
                                <wps:spPr bwMode="auto">
                                  <a:xfrm>
                                    <a:off x="4221" y="7266"/>
                                    <a:ext cx="96" cy="1"/>
                                  </a:xfrm>
                                  <a:custGeom>
                                    <a:avLst/>
                                    <a:gdLst>
                                      <a:gd name="T0" fmla="*/ 0 w 96"/>
                                      <a:gd name="T1" fmla="*/ 0 h 1"/>
                                      <a:gd name="T2" fmla="*/ 96 w 96"/>
                                      <a:gd name="T3" fmla="*/ 0 h 1"/>
                                    </a:gdLst>
                                    <a:ahLst/>
                                    <a:cxnLst>
                                      <a:cxn ang="0">
                                        <a:pos x="T0" y="T1"/>
                                      </a:cxn>
                                      <a:cxn ang="0">
                                        <a:pos x="T2" y="T3"/>
                                      </a:cxn>
                                    </a:cxnLst>
                                    <a:rect l="0" t="0" r="r" b="b"/>
                                    <a:pathLst>
                                      <a:path w="96" h="1">
                                        <a:moveTo>
                                          <a:pt x="0" y="0"/>
                                        </a:moveTo>
                                        <a:cubicBezTo>
                                          <a:pt x="15" y="0"/>
                                          <a:pt x="76"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235"/>
                                <wps:cNvSpPr>
                                  <a:spLocks/>
                                </wps:cNvSpPr>
                                <wps:spPr bwMode="auto">
                                  <a:xfrm>
                                    <a:off x="4194" y="7170"/>
                                    <a:ext cx="93" cy="6"/>
                                  </a:xfrm>
                                  <a:custGeom>
                                    <a:avLst/>
                                    <a:gdLst>
                                      <a:gd name="T0" fmla="*/ 0 w 93"/>
                                      <a:gd name="T1" fmla="*/ 0 h 6"/>
                                      <a:gd name="T2" fmla="*/ 93 w 93"/>
                                      <a:gd name="T3" fmla="*/ 6 h 6"/>
                                    </a:gdLst>
                                    <a:ahLst/>
                                    <a:cxnLst>
                                      <a:cxn ang="0">
                                        <a:pos x="T0" y="T1"/>
                                      </a:cxn>
                                      <a:cxn ang="0">
                                        <a:pos x="T2" y="T3"/>
                                      </a:cxn>
                                    </a:cxnLst>
                                    <a:rect l="0" t="0" r="r" b="b"/>
                                    <a:pathLst>
                                      <a:path w="93" h="6">
                                        <a:moveTo>
                                          <a:pt x="0" y="0"/>
                                        </a:moveTo>
                                        <a:cubicBezTo>
                                          <a:pt x="15" y="0"/>
                                          <a:pt x="74" y="5"/>
                                          <a:pt x="93"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36"/>
                                <wps:cNvSpPr>
                                  <a:spLocks/>
                                </wps:cNvSpPr>
                                <wps:spPr bwMode="auto">
                                  <a:xfrm>
                                    <a:off x="4170" y="7077"/>
                                    <a:ext cx="93" cy="9"/>
                                  </a:xfrm>
                                  <a:custGeom>
                                    <a:avLst/>
                                    <a:gdLst>
                                      <a:gd name="T0" fmla="*/ 0 w 93"/>
                                      <a:gd name="T1" fmla="*/ 0 h 9"/>
                                      <a:gd name="T2" fmla="*/ 93 w 93"/>
                                      <a:gd name="T3" fmla="*/ 9 h 9"/>
                                    </a:gdLst>
                                    <a:ahLst/>
                                    <a:cxnLst>
                                      <a:cxn ang="0">
                                        <a:pos x="T0" y="T1"/>
                                      </a:cxn>
                                      <a:cxn ang="0">
                                        <a:pos x="T2" y="T3"/>
                                      </a:cxn>
                                    </a:cxnLst>
                                    <a:rect l="0" t="0" r="r" b="b"/>
                                    <a:pathLst>
                                      <a:path w="93" h="9">
                                        <a:moveTo>
                                          <a:pt x="0" y="0"/>
                                        </a:moveTo>
                                        <a:cubicBezTo>
                                          <a:pt x="16" y="1"/>
                                          <a:pt x="74" y="7"/>
                                          <a:pt x="93"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37"/>
                                <wps:cNvSpPr>
                                  <a:spLocks/>
                                </wps:cNvSpPr>
                                <wps:spPr bwMode="auto">
                                  <a:xfrm>
                                    <a:off x="4149" y="698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38"/>
                                <wps:cNvSpPr>
                                  <a:spLocks/>
                                </wps:cNvSpPr>
                                <wps:spPr bwMode="auto">
                                  <a:xfrm>
                                    <a:off x="4134" y="6891"/>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39"/>
                                <wps:cNvSpPr>
                                  <a:spLocks/>
                                </wps:cNvSpPr>
                                <wps:spPr bwMode="auto">
                                  <a:xfrm>
                                    <a:off x="4110" y="680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40"/>
                                <wps:cNvSpPr>
                                  <a:spLocks/>
                                </wps:cNvSpPr>
                                <wps:spPr bwMode="auto">
                                  <a:xfrm>
                                    <a:off x="4098" y="671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41"/>
                                <wps:cNvSpPr>
                                  <a:spLocks/>
                                </wps:cNvSpPr>
                                <wps:spPr bwMode="auto">
                                  <a:xfrm>
                                    <a:off x="4086" y="6630"/>
                                    <a:ext cx="81" cy="9"/>
                                  </a:xfrm>
                                  <a:custGeom>
                                    <a:avLst/>
                                    <a:gdLst>
                                      <a:gd name="T0" fmla="*/ 0 w 81"/>
                                      <a:gd name="T1" fmla="*/ 0 h 9"/>
                                      <a:gd name="T2" fmla="*/ 81 w 81"/>
                                      <a:gd name="T3" fmla="*/ 9 h 9"/>
                                    </a:gdLst>
                                    <a:ahLst/>
                                    <a:cxnLst>
                                      <a:cxn ang="0">
                                        <a:pos x="T0" y="T1"/>
                                      </a:cxn>
                                      <a:cxn ang="0">
                                        <a:pos x="T2" y="T3"/>
                                      </a:cxn>
                                    </a:cxnLst>
                                    <a:rect l="0" t="0" r="r" b="b"/>
                                    <a:pathLst>
                                      <a:path w="81" h="9">
                                        <a:moveTo>
                                          <a:pt x="0" y="0"/>
                                        </a:moveTo>
                                        <a:cubicBezTo>
                                          <a:pt x="13" y="2"/>
                                          <a:pt x="64" y="7"/>
                                          <a:pt x="81"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42"/>
                                <wps:cNvSpPr>
                                  <a:spLocks/>
                                </wps:cNvSpPr>
                                <wps:spPr bwMode="auto">
                                  <a:xfrm>
                                    <a:off x="4080" y="6555"/>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43"/>
                                <wps:cNvSpPr>
                                  <a:spLocks/>
                                </wps:cNvSpPr>
                                <wps:spPr bwMode="auto">
                                  <a:xfrm>
                                    <a:off x="4071" y="647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44"/>
                                <wps:cNvSpPr>
                                  <a:spLocks/>
                                </wps:cNvSpPr>
                                <wps:spPr bwMode="auto">
                                  <a:xfrm>
                                    <a:off x="4086" y="6393"/>
                                    <a:ext cx="81" cy="9"/>
                                  </a:xfrm>
                                  <a:custGeom>
                                    <a:avLst/>
                                    <a:gdLst>
                                      <a:gd name="T0" fmla="*/ 0 w 81"/>
                                      <a:gd name="T1" fmla="*/ 0 h 9"/>
                                      <a:gd name="T2" fmla="*/ 81 w 81"/>
                                      <a:gd name="T3" fmla="*/ 9 h 9"/>
                                    </a:gdLst>
                                    <a:ahLst/>
                                    <a:cxnLst>
                                      <a:cxn ang="0">
                                        <a:pos x="T0" y="T1"/>
                                      </a:cxn>
                                      <a:cxn ang="0">
                                        <a:pos x="T2" y="T3"/>
                                      </a:cxn>
                                    </a:cxnLst>
                                    <a:rect l="0" t="0" r="r" b="b"/>
                                    <a:pathLst>
                                      <a:path w="81" h="9">
                                        <a:moveTo>
                                          <a:pt x="0" y="0"/>
                                        </a:moveTo>
                                        <a:cubicBezTo>
                                          <a:pt x="13" y="2"/>
                                          <a:pt x="64" y="7"/>
                                          <a:pt x="81"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45"/>
                                <wps:cNvSpPr>
                                  <a:spLocks/>
                                </wps:cNvSpPr>
                                <wps:spPr bwMode="auto">
                                  <a:xfrm>
                                    <a:off x="4083" y="6312"/>
                                    <a:ext cx="87" cy="21"/>
                                  </a:xfrm>
                                  <a:custGeom>
                                    <a:avLst/>
                                    <a:gdLst>
                                      <a:gd name="T0" fmla="*/ 0 w 87"/>
                                      <a:gd name="T1" fmla="*/ 0 h 21"/>
                                      <a:gd name="T2" fmla="*/ 87 w 87"/>
                                      <a:gd name="T3" fmla="*/ 21 h 21"/>
                                    </a:gdLst>
                                    <a:ahLst/>
                                    <a:cxnLst>
                                      <a:cxn ang="0">
                                        <a:pos x="T0" y="T1"/>
                                      </a:cxn>
                                      <a:cxn ang="0">
                                        <a:pos x="T2" y="T3"/>
                                      </a:cxn>
                                    </a:cxnLst>
                                    <a:rect l="0" t="0" r="r" b="b"/>
                                    <a:pathLst>
                                      <a:path w="87" h="21">
                                        <a:moveTo>
                                          <a:pt x="0" y="0"/>
                                        </a:moveTo>
                                        <a:cubicBezTo>
                                          <a:pt x="14" y="4"/>
                                          <a:pt x="69" y="17"/>
                                          <a:pt x="87" y="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46"/>
                                <wps:cNvSpPr>
                                  <a:spLocks/>
                                </wps:cNvSpPr>
                                <wps:spPr bwMode="auto">
                                  <a:xfrm>
                                    <a:off x="4110" y="6234"/>
                                    <a:ext cx="81" cy="33"/>
                                  </a:xfrm>
                                  <a:custGeom>
                                    <a:avLst/>
                                    <a:gdLst>
                                      <a:gd name="T0" fmla="*/ 0 w 81"/>
                                      <a:gd name="T1" fmla="*/ 0 h 33"/>
                                      <a:gd name="T2" fmla="*/ 81 w 81"/>
                                      <a:gd name="T3" fmla="*/ 33 h 33"/>
                                    </a:gdLst>
                                    <a:ahLst/>
                                    <a:cxnLst>
                                      <a:cxn ang="0">
                                        <a:pos x="T0" y="T1"/>
                                      </a:cxn>
                                      <a:cxn ang="0">
                                        <a:pos x="T2" y="T3"/>
                                      </a:cxn>
                                    </a:cxnLst>
                                    <a:rect l="0" t="0" r="r" b="b"/>
                                    <a:pathLst>
                                      <a:path w="81" h="33">
                                        <a:moveTo>
                                          <a:pt x="0" y="0"/>
                                        </a:moveTo>
                                        <a:cubicBezTo>
                                          <a:pt x="13" y="5"/>
                                          <a:pt x="64" y="26"/>
                                          <a:pt x="81" y="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47"/>
                                <wps:cNvSpPr>
                                  <a:spLocks/>
                                </wps:cNvSpPr>
                                <wps:spPr bwMode="auto">
                                  <a:xfrm>
                                    <a:off x="4164" y="6186"/>
                                    <a:ext cx="39" cy="45"/>
                                  </a:xfrm>
                                  <a:custGeom>
                                    <a:avLst/>
                                    <a:gdLst>
                                      <a:gd name="T0" fmla="*/ 0 w 39"/>
                                      <a:gd name="T1" fmla="*/ 0 h 45"/>
                                      <a:gd name="T2" fmla="*/ 39 w 39"/>
                                      <a:gd name="T3" fmla="*/ 45 h 45"/>
                                    </a:gdLst>
                                    <a:ahLst/>
                                    <a:cxnLst>
                                      <a:cxn ang="0">
                                        <a:pos x="T0" y="T1"/>
                                      </a:cxn>
                                      <a:cxn ang="0">
                                        <a:pos x="T2" y="T3"/>
                                      </a:cxn>
                                    </a:cxnLst>
                                    <a:rect l="0" t="0" r="r" b="b"/>
                                    <a:pathLst>
                                      <a:path w="39" h="45">
                                        <a:moveTo>
                                          <a:pt x="0" y="0"/>
                                        </a:moveTo>
                                        <a:cubicBezTo>
                                          <a:pt x="15" y="15"/>
                                          <a:pt x="30" y="31"/>
                                          <a:pt x="39" y="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5" name="Freeform 248"/>
                              <wps:cNvSpPr>
                                <a:spLocks/>
                              </wps:cNvSpPr>
                              <wps:spPr bwMode="auto">
                                <a:xfrm>
                                  <a:off x="1666" y="3420"/>
                                  <a:ext cx="648" cy="1063"/>
                                </a:xfrm>
                                <a:custGeom>
                                  <a:avLst/>
                                  <a:gdLst>
                                    <a:gd name="T0" fmla="*/ 77 w 1030"/>
                                    <a:gd name="T1" fmla="*/ 9 h 1691"/>
                                    <a:gd name="T2" fmla="*/ 10 w 1030"/>
                                    <a:gd name="T3" fmla="*/ 84 h 1691"/>
                                    <a:gd name="T4" fmla="*/ 17 w 1030"/>
                                    <a:gd name="T5" fmla="*/ 512 h 1691"/>
                                    <a:gd name="T6" fmla="*/ 107 w 1030"/>
                                    <a:gd name="T7" fmla="*/ 954 h 1691"/>
                                    <a:gd name="T8" fmla="*/ 242 w 1030"/>
                                    <a:gd name="T9" fmla="*/ 1299 h 1691"/>
                                    <a:gd name="T10" fmla="*/ 467 w 1030"/>
                                    <a:gd name="T11" fmla="*/ 1539 h 1691"/>
                                    <a:gd name="T12" fmla="*/ 857 w 1030"/>
                                    <a:gd name="T13" fmla="*/ 1667 h 1691"/>
                                    <a:gd name="T14" fmla="*/ 1030 w 1030"/>
                                    <a:gd name="T15" fmla="*/ 1682 h 16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0" h="1691">
                                      <a:moveTo>
                                        <a:pt x="77" y="9"/>
                                      </a:moveTo>
                                      <a:cubicBezTo>
                                        <a:pt x="48" y="4"/>
                                        <a:pt x="20" y="0"/>
                                        <a:pt x="10" y="84"/>
                                      </a:cubicBezTo>
                                      <a:cubicBezTo>
                                        <a:pt x="0" y="168"/>
                                        <a:pt x="1" y="367"/>
                                        <a:pt x="17" y="512"/>
                                      </a:cubicBezTo>
                                      <a:cubicBezTo>
                                        <a:pt x="33" y="657"/>
                                        <a:pt x="70" y="823"/>
                                        <a:pt x="107" y="954"/>
                                      </a:cubicBezTo>
                                      <a:cubicBezTo>
                                        <a:pt x="144" y="1085"/>
                                        <a:pt x="182" y="1202"/>
                                        <a:pt x="242" y="1299"/>
                                      </a:cubicBezTo>
                                      <a:cubicBezTo>
                                        <a:pt x="302" y="1396"/>
                                        <a:pt x="365" y="1478"/>
                                        <a:pt x="467" y="1539"/>
                                      </a:cubicBezTo>
                                      <a:cubicBezTo>
                                        <a:pt x="569" y="1600"/>
                                        <a:pt x="763" y="1643"/>
                                        <a:pt x="857" y="1667"/>
                                      </a:cubicBezTo>
                                      <a:cubicBezTo>
                                        <a:pt x="951" y="1691"/>
                                        <a:pt x="990" y="1686"/>
                                        <a:pt x="1030" y="1682"/>
                                      </a:cubicBezTo>
                                    </a:path>
                                  </a:pathLst>
                                </a:custGeom>
                                <a:noFill/>
                                <a:ln w="1905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49"/>
                              <wps:cNvSpPr>
                                <a:spLocks/>
                              </wps:cNvSpPr>
                              <wps:spPr bwMode="auto">
                                <a:xfrm>
                                  <a:off x="3528" y="3958"/>
                                  <a:ext cx="1101" cy="252"/>
                                </a:xfrm>
                                <a:custGeom>
                                  <a:avLst/>
                                  <a:gdLst>
                                    <a:gd name="T0" fmla="*/ 0 w 1101"/>
                                    <a:gd name="T1" fmla="*/ 192 h 252"/>
                                    <a:gd name="T2" fmla="*/ 486 w 1101"/>
                                    <a:gd name="T3" fmla="*/ 249 h 252"/>
                                    <a:gd name="T4" fmla="*/ 870 w 1101"/>
                                    <a:gd name="T5" fmla="*/ 171 h 252"/>
                                    <a:gd name="T6" fmla="*/ 1101 w 1101"/>
                                    <a:gd name="T7" fmla="*/ 0 h 252"/>
                                  </a:gdLst>
                                  <a:ahLst/>
                                  <a:cxnLst>
                                    <a:cxn ang="0">
                                      <a:pos x="T0" y="T1"/>
                                    </a:cxn>
                                    <a:cxn ang="0">
                                      <a:pos x="T2" y="T3"/>
                                    </a:cxn>
                                    <a:cxn ang="0">
                                      <a:pos x="T4" y="T5"/>
                                    </a:cxn>
                                    <a:cxn ang="0">
                                      <a:pos x="T6" y="T7"/>
                                    </a:cxn>
                                  </a:cxnLst>
                                  <a:rect l="0" t="0" r="r" b="b"/>
                                  <a:pathLst>
                                    <a:path w="1101" h="252">
                                      <a:moveTo>
                                        <a:pt x="0" y="192"/>
                                      </a:moveTo>
                                      <a:cubicBezTo>
                                        <a:pt x="81" y="201"/>
                                        <a:pt x="341" y="252"/>
                                        <a:pt x="486" y="249"/>
                                      </a:cubicBezTo>
                                      <a:cubicBezTo>
                                        <a:pt x="631" y="246"/>
                                        <a:pt x="768" y="212"/>
                                        <a:pt x="870" y="171"/>
                                      </a:cubicBezTo>
                                      <a:cubicBezTo>
                                        <a:pt x="972" y="130"/>
                                        <a:pt x="1077" y="51"/>
                                        <a:pt x="1101"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250"/>
                              <wps:cNvSpPr>
                                <a:spLocks/>
                              </wps:cNvSpPr>
                              <wps:spPr bwMode="auto">
                                <a:xfrm>
                                  <a:off x="3381" y="4060"/>
                                  <a:ext cx="1245" cy="246"/>
                                </a:xfrm>
                                <a:custGeom>
                                  <a:avLst/>
                                  <a:gdLst>
                                    <a:gd name="T0" fmla="*/ 0 w 1245"/>
                                    <a:gd name="T1" fmla="*/ 153 h 246"/>
                                    <a:gd name="T2" fmla="*/ 675 w 1245"/>
                                    <a:gd name="T3" fmla="*/ 243 h 246"/>
                                    <a:gd name="T4" fmla="*/ 1014 w 1245"/>
                                    <a:gd name="T5" fmla="*/ 171 h 246"/>
                                    <a:gd name="T6" fmla="*/ 1245 w 1245"/>
                                    <a:gd name="T7" fmla="*/ 0 h 246"/>
                                  </a:gdLst>
                                  <a:ahLst/>
                                  <a:cxnLst>
                                    <a:cxn ang="0">
                                      <a:pos x="T0" y="T1"/>
                                    </a:cxn>
                                    <a:cxn ang="0">
                                      <a:pos x="T2" y="T3"/>
                                    </a:cxn>
                                    <a:cxn ang="0">
                                      <a:pos x="T4" y="T5"/>
                                    </a:cxn>
                                    <a:cxn ang="0">
                                      <a:pos x="T6" y="T7"/>
                                    </a:cxn>
                                  </a:cxnLst>
                                  <a:rect l="0" t="0" r="r" b="b"/>
                                  <a:pathLst>
                                    <a:path w="1245" h="246">
                                      <a:moveTo>
                                        <a:pt x="0" y="153"/>
                                      </a:moveTo>
                                      <a:cubicBezTo>
                                        <a:pt x="159" y="168"/>
                                        <a:pt x="506" y="240"/>
                                        <a:pt x="675" y="243"/>
                                      </a:cubicBezTo>
                                      <a:cubicBezTo>
                                        <a:pt x="844" y="246"/>
                                        <a:pt x="919" y="211"/>
                                        <a:pt x="1014" y="171"/>
                                      </a:cubicBezTo>
                                      <a:cubicBezTo>
                                        <a:pt x="1109" y="131"/>
                                        <a:pt x="1221" y="51"/>
                                        <a:pt x="1245"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251"/>
                              <wps:cNvSpPr>
                                <a:spLocks/>
                              </wps:cNvSpPr>
                              <wps:spPr bwMode="auto">
                                <a:xfrm>
                                  <a:off x="3348" y="4156"/>
                                  <a:ext cx="1281" cy="254"/>
                                </a:xfrm>
                                <a:custGeom>
                                  <a:avLst/>
                                  <a:gdLst>
                                    <a:gd name="T0" fmla="*/ 0 w 1281"/>
                                    <a:gd name="T1" fmla="*/ 108 h 254"/>
                                    <a:gd name="T2" fmla="*/ 711 w 1281"/>
                                    <a:gd name="T3" fmla="*/ 243 h 254"/>
                                    <a:gd name="T4" fmla="*/ 1050 w 1281"/>
                                    <a:gd name="T5" fmla="*/ 171 h 254"/>
                                    <a:gd name="T6" fmla="*/ 1281 w 1281"/>
                                    <a:gd name="T7" fmla="*/ 0 h 254"/>
                                  </a:gdLst>
                                  <a:ahLst/>
                                  <a:cxnLst>
                                    <a:cxn ang="0">
                                      <a:pos x="T0" y="T1"/>
                                    </a:cxn>
                                    <a:cxn ang="0">
                                      <a:pos x="T2" y="T3"/>
                                    </a:cxn>
                                    <a:cxn ang="0">
                                      <a:pos x="T4" y="T5"/>
                                    </a:cxn>
                                    <a:cxn ang="0">
                                      <a:pos x="T6" y="T7"/>
                                    </a:cxn>
                                  </a:cxnLst>
                                  <a:rect l="0" t="0" r="r" b="b"/>
                                  <a:pathLst>
                                    <a:path w="1281" h="254">
                                      <a:moveTo>
                                        <a:pt x="0" y="108"/>
                                      </a:moveTo>
                                      <a:cubicBezTo>
                                        <a:pt x="168" y="150"/>
                                        <a:pt x="536" y="232"/>
                                        <a:pt x="711" y="243"/>
                                      </a:cubicBezTo>
                                      <a:cubicBezTo>
                                        <a:pt x="886" y="254"/>
                                        <a:pt x="955" y="211"/>
                                        <a:pt x="1050" y="171"/>
                                      </a:cubicBezTo>
                                      <a:cubicBezTo>
                                        <a:pt x="1145" y="131"/>
                                        <a:pt x="1257" y="51"/>
                                        <a:pt x="1281"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58" o:spid="_x0000_s1026" style="position:absolute;margin-left:64.85pt;margin-top:115.75pt;width:124.8pt;height:101.05pt;z-index:-250954752;mso-position-vertical-relative:page" coordorigin="1613,2182" coordsize="3026,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" o:allowincell="f" o:allowoverlap="f">
                      <v:shape id="Freeform 202" o:spid="_x0000_s1027" style="position:absolute;left:1626;top:2413;width:3013;height:2092;visibility:visible;mso-wrap-style:square;v-text-anchor:top" coordsize="479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7CMIA&#10;AADcAAAADwAAAGRycy9kb3ducmV2LnhtbESPwWrDMBBE74X8g9hCbo1UQ0PiRDYlEOgpbex8wGJt&#10;bbXWylhK7Px9VSj0OMzMG2Zfzq4XNxqD9azheaVAEDfeWG41XOrj0wZEiMgGe8+k4U4BymLxsMfc&#10;+InPdKtiKxKEQ44auhiHXMrQdOQwrPxAnLxPPzqMSY6tNCNOCe56mSm1lg4tp4UOBzp01HxXV6eh&#10;OsVa2fZLnSb7/mEG5TDDTOvl4/y6AxFpjv/hv/ab0bB+2cLvmXQ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sIwgAAANwAAAAPAAAAAAAAAAAAAAAAAJgCAABkcnMvZG93&#10;bnJldi54bWxQSwUGAAAAAAQABAD1AAAAhwMAAAAA&#10;" path="m4140,v-7,100,-143,273,-40,600c4203,927,4790,1637,4760,1960v-30,323,-496,480,-840,580c3576,2640,3111,2446,2698,2563v-413,117,-868,591,-1258,677c1050,3326,597,3327,360,3080,123,2833,,2030,20,1760,40,1490,146,1615,179,1577e" filled="f">
                        <v:path arrowok="t" o:connecttype="custom" o:connectlocs="2604,0;2579,377;2994,1232;2466,1597;1697,1612;906,2037;226,1937;13,1107;113,992" o:connectangles="0,0,0,0,0,0,0,0,0"/>
                      </v:shape>
                      <v:shape id="Freeform 203" o:spid="_x0000_s1028" style="position:absolute;left:2388;top:2182;width:1829;height:1553;visibility:visible;mso-wrap-style:square;v-text-anchor:top" coordsize="2909,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UB8EA&#10;AADcAAAADwAAAGRycy9kb3ducmV2LnhtbERPW2vCMBR+H+w/hCPsbaZurEptFBm7MRC8vh+a07TY&#10;nJQkav335mGwx4/vXi4H24kL+dA6VjAZZyCIK6dbNgoO+8/nGYgQkTV2jknBjQIsF48PJRbaXXlL&#10;l100IoVwKFBBE2NfSBmqhiyGseuJE1c7bzEm6I3UHq8p3HbyJctyabHl1NBgT+8NVafd2SrQx7eV&#10;2dTn7evmW8ovP8X1h/lV6mk0rOYgIg3xX/zn/tEK8jzNT2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1AfBAAAA3AAAAA8AAAAAAAAAAAAAAAAAmAIAAGRycy9kb3du&#10;cmV2LnhtbFBLBQYAAAAABAAEAPUAAACGAwAAAAA=&#10;" path="m2909,307c2790,148,2669,14,2529,7,2389,,2276,97,2069,267v-207,170,-500,420,-780,760c1009,1367,596,2145,389,2307,182,2469,94,2149,47,2000,,1851,83,1527,107,1415v24,-112,65,-71,82,-90e" filled="f">
                        <v:path arrowok="t" o:connecttype="custom" o:connectlocs="1829,193;1590,4;1301,168;810,646;245,1451;30,1258;67,890;119,833" o:connectangles="0,0,0,0,0,0,0,0"/>
                      </v:shape>
                      <v:shape id="Freeform 204" o:spid="_x0000_s1029" style="position:absolute;left:2422;top:2910;width:339;height:426;visibility:visible;mso-wrap-style:square;v-text-anchor:top" coordsize="53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cN8UA&#10;AADcAAAADwAAAGRycy9kb3ducmV2LnhtbESPQWvCQBSE7wX/w/IEb3VjxVCiq0hopdJLGz14fGSf&#10;2WD2bcxuY/rvu4LQ4zAz3zCrzWAb0VPna8cKZtMEBHHpdM2VguPh/fkVhA/IGhvHpOCXPGzWo6cV&#10;Ztrd+Jv6IlQiQthnqMCE0GZS+tKQRT91LXH0zq6zGKLsKqk7vEW4beRLkqTSYs1xwWBLuaHyUvxY&#10;BQvz1u6Kr2tuPhueJ/2uGPanXKnJeNguQQQawn/40f7QCtJ0Bv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w3xQAAANwAAAAPAAAAAAAAAAAAAAAAAJgCAABkcnMv&#10;ZG93bnJldi54bWxQSwUGAAAAAAQABAD1AAAAigMAAAAA&#10;" path="m,678c33,582,112,200,190,100,268,,419,13,470,80v51,67,69,335,25,425c451,595,264,595,203,618e" filled="f">
                        <v:path arrowok="t" o:connecttype="custom" o:connectlocs="0,426;119,63;296,50;311,317;128,388" o:connectangles="0,0,0,0,0"/>
                      </v:shape>
                      <v:shape id="Freeform 205" o:spid="_x0000_s1030" style="position:absolute;left:2743;top:3006;width:84;height:311;visibility:visible;mso-wrap-style:square;v-text-anchor:top" coordsize="13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WUb8A&#10;AADcAAAADwAAAGRycy9kb3ducmV2LnhtbESPS4vCMBSF9wP+h3AFd2OqQhmqUUQU3Ppg1tfk2hSb&#10;m5JErf/eCAOzPJzHx1mseteKB4XYeFYwGRcgiLU3DdcKzqfd9w+ImJANtp5JwYsirJaDrwVWxj/5&#10;QI9jqkUe4VihAptSV0kZtSWHcew74uxdfXCYsgy1NAGfedy1cloUpXTYcCZY7GhjSd+Od5chZ6NP&#10;v2130ZvQWJ2uvF3fZkqNhv16DiJRn/7Df+29UVCWU/icy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ZZRvwAAANwAAAAPAAAAAAAAAAAAAAAAAJgCAABkcnMvZG93bnJl&#10;di54bWxQSwUGAAAAAAQABAD1AAAAhAMAAAAA&#10;" path="m,c18,18,37,37,60,120v23,83,64,313,75,375e" filled="f">
                        <v:path arrowok="t" o:connecttype="custom" o:connectlocs="0,0;37,75;84,311" o:connectangles="0,0,0"/>
                      </v:shape>
                      <v:shape id="Freeform 206" o:spid="_x0000_s1031" style="position:absolute;left:2243;top:3035;width:226;height:648;visibility:visible;mso-wrap-style:square;v-text-anchor:top" coordsize="36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IIMcA&#10;AADcAAAADwAAAGRycy9kb3ducmV2LnhtbESPQU8CMRSE7yb8h+aReJMuKhtZKWSj0YBcEDjg7WX7&#10;2G7Yvm7aCuu/tyYmHCcz801mtuhtK87kQ+NYwXiUgSCunG64VrDfvd09gQgRWWPrmBT8UIDFfHAz&#10;w0K7C3/SeRtrkSAcClRgYuwKKUNlyGIYuY44eUfnLcYkfS21x0uC21beZ1kuLTacFgx29GKoOm2/&#10;rYLJ4+Fj/75eftF092rKY7le5Ruv1O2wL59BROrjNfzfXmoFef4A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CDHAAAA3AAAAA8AAAAAAAAAAAAAAAAAmAIAAGRy&#10;cy9kb3ducmV2LnhtbFBLBQYAAAAABAAEAPUAAACMAwAAAAA=&#10;" path="m360,c160,410,60,770,,1030e" filled="f">
                        <v:path arrowok="t" o:connecttype="custom" o:connectlocs="226,0;0,648" o:connectangles="0,0"/>
                      </v:shape>
                      <v:shape id="Freeform 207" o:spid="_x0000_s1032" style="position:absolute;left:1668;top:3324;width:864;height:1149;visibility:visible;mso-wrap-style:square;v-text-anchor:top" coordsize="8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5HsYA&#10;AADcAAAADwAAAGRycy9kb3ducmV2LnhtbESPT2sCMRTE74V+h/AKvdWspbvoapQitHjx4B8Qb4/N&#10;c3d18xKSdF2/fSMUehxm5jfMfDmYTvTkQ2tZwXiUgSCurG65VnDYf71NQISIrLGzTAruFGC5eH6a&#10;Y6ntjbfU72ItEoRDiQqaGF0pZagaMhhG1hEn72y9wZikr6X2eEtw08n3LCukwZbTQoOOVg1V192P&#10;UTDNs/u0P19Wh43brL/z48lpnyv1+jJ8zkBEGuJ/+K+91gqK4gMe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g5HsYAAADcAAAADwAAAAAAAAAAAAAAAACYAgAAZHJz&#10;L2Rvd25yZXYueG1sUEsFBgAAAAAEAAQA9QAAAIsDAAAAAA==&#10;" path="m562,245c549,209,563,52,482,26,401,,150,23,75,87,,151,20,288,33,412,46,536,97,723,153,830v56,108,128,175,214,227c453,1108,586,1128,669,1138v83,11,165,-17,195,-19e" filled="f">
                        <v:path arrowok="t" o:connecttype="custom" o:connectlocs="562,245;482,26;75,87;33,412;153,830;367,1057;669,1138;864,1119" o:connectangles="0,0,0,0,0,0,0,0"/>
                      </v:shape>
                      <v:shape id="Freeform 208" o:spid="_x0000_s1033" style="position:absolute;left:3110;top:2501;width:663;height:1528;visibility:visible;mso-wrap-style:square;v-text-anchor:top" coordsize="1053,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TIMMA&#10;AADcAAAADwAAAGRycy9kb3ducmV2LnhtbESPQWvCQBSE74L/YXmCN90oGEp0lRJQBG2hUe+v2dck&#10;NPs27K4x/vtuodDjMDPfMJvdYFrRk/ONZQWLeQKCuLS64UrB9bKfvYDwAVlja5kUPMnDbjsebTDT&#10;9sEf1BehEhHCPkMFdQhdJqUvazLo57Yjjt6XdQZDlK6S2uEjwk0rl0mSSoMNx4UaO8prKr+Lu1FQ&#10;6Pzz9CbRLfHWh+uhyi/v50Kp6WR4XYMINIT/8F/7qBWk6Qp+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TIMMAAADcAAAADwAAAAAAAAAAAAAAAACYAgAAZHJzL2Rv&#10;d25yZXYueG1sUEsFBgAAAAAEAAQA9QAAAIgDAAAAAA==&#10;" path="m660,v50,52,393,132,300,315c867,498,210,808,105,1095,,1382,296,1818,330,2040v34,222,-16,309,-20,390e" filled="f">
                        <v:path arrowok="t" o:connecttype="custom" o:connectlocs="416,0;604,198;66,689;208,1283;195,1528" o:connectangles="0,0,0,0,0"/>
                      </v:shape>
                      <v:shape id="Freeform 209" o:spid="_x0000_s1034" style="position:absolute;left:2120;top:3597;width:130;height:73;visibility:visible;mso-wrap-style:square;v-text-anchor:top" coordsize="1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LMQA&#10;AADcAAAADwAAAGRycy9kb3ducmV2LnhtbESP0WrCQBRE3wX/YbmFvummQmOJriK2ohQUtH7AJXvN&#10;BrN3Q3Y10a/vCoKPw8ycYabzzlbiSo0vHSv4GCYgiHOnSy4UHP9Wgy8QPiBrrByTght5mM/6vSlm&#10;2rW8p+shFCJC2GeowIRQZ1L63JBFP3Q1cfROrrEYomwKqRtsI9xWcpQkqbRYclwwWNPSUH4+XKyC&#10;Vbn7+R6Pjvff7d6sQ4tE28+LUu9v3WICIlAXXuFne6MVpGkKj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vyzEAAAA3AAAAA8AAAAAAAAAAAAAAAAAmAIAAGRycy9k&#10;b3ducmV2LnhtbFBLBQYAAAAABAAEAPUAAACJAwAAAAA=&#10;" path="m,73c46,,130,45,130,60e" filled="f">
                        <v:path arrowok="t" o:connecttype="custom" o:connectlocs="0,73;130,60" o:connectangles="0,0"/>
                      </v:shape>
                      <v:shape id="Freeform 210" o:spid="_x0000_s1035" style="position:absolute;left:1994;top:3648;width:126;height:310;visibility:visible;mso-wrap-style:square;v-text-anchor:top" coordsize="1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ScUA&#10;AADcAAAADwAAAGRycy9kb3ducmV2LnhtbESPQWvCQBSE74X+h+UVeqsbxUaJboIIiuChNFXw+Mw+&#10;k2j2bchuY/z33UKhx2FmvmGW2WAa0VPnassKxqMIBHFhdc2lgsPX5m0OwnlkjY1lUvAgB1n6/LTE&#10;RNs7f1Kf+1IECLsEFVTet4mUrqjIoBvZljh4F9sZ9EF2pdQd3gPcNHISRbE0WHNYqLCldUXFLf82&#10;CvZmw/X7dhY9jvNzP/Uf+elwXSv1+jKsFiA8Df4//NfeaQVxPIP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5JxQAAANwAAAAPAAAAAAAAAAAAAAAAAJgCAABkcnMv&#10;ZG93bnJldi54bWxQSwUGAAAAAAQABAD1AAAAigMAAAAA&#10;" path="m126,18c51,18,9,,4,75,,151,22,235,8,310e" filled="f">
                        <v:path arrowok="t" o:connecttype="custom" o:connectlocs="126,18;4,75;8,310" o:connectangles="0,0,0"/>
                      </v:shape>
                      <v:shape id="Freeform 211" o:spid="_x0000_s1036" style="position:absolute;left:1997;top:3897;width:819;height:413;visibility:visible;mso-wrap-style:square;v-text-anchor:top" coordsize="130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DV8EA&#10;AADcAAAADwAAAGRycy9kb3ducmV2LnhtbERPu27CMBTdkfoP1q3UDRw6RChgIp5SBRMJHbpd4ksS&#10;Jb6OYhfC3+MBifHovBfpYFpxo97VlhVMJxEI4sLqmksF53w/noFwHllja5kUPMhBuvwYLTDR9s4n&#10;umW+FCGEXYIKKu+7REpXVGTQTWxHHLir7Q36APtS6h7vIdy08juKYmmw5tBQYUebioom+zcK6CCv&#10;Wf2Xu+3vYb3fyfUlPzVHpb4+h9UchKfBv8Uv949WEMdhbTg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9A1fBAAAA3AAAAA8AAAAAAAAAAAAAAAAAmAIAAGRycy9kb3du&#10;cmV2LnhtbFBLBQYAAAAABAAEAPUAAACGAwAAAAA=&#10;" path="m,143c30,285,375,,615,15v240,15,402,199,687,642e" filled="f">
                        <v:path arrowok="t" o:connecttype="custom" o:connectlocs="0,90;387,9;819,413" o:connectangles="0,0,0"/>
                      </v:shape>
                      <v:shape id="Freeform 212" o:spid="_x0000_s1037" style="position:absolute;left:1912;top:3996;width:57;height:165;visibility:visible;mso-wrap-style:square;v-text-anchor:top" coordsize="9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ATsUA&#10;AADcAAAADwAAAGRycy9kb3ducmV2LnhtbESP0WrCQBRE34X+w3ILvohuNCXV6CoiBItPav2AS/aa&#10;RLN3Q3bVtF/fFQo+DjNzhlmsOlOLO7WusqxgPIpAEOdWV1woOH1nwykI55E11pZJwQ85WC3fegtM&#10;tX3wge5HX4gAYZeigtL7JpXS5SUZdCPbEAfvbFuDPsi2kLrFR4CbWk6iKJEGKw4LJTa0KSm/Hm9G&#10;weDymw2y3cbEXfOxHxfbGD+3sVL99249B+Gp86/wf/tLK0iSGTz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YBOxQAAANwAAAAPAAAAAAAAAAAAAAAAAJgCAABkcnMv&#10;ZG93bnJldi54bWxQSwUGAAAAAAQABAD1AAAAigMAAAAA&#10;" path="m90,c,52,15,150,,262e" filled="f" strokeweight=".25pt">
                        <v:path arrowok="t" o:connecttype="custom" o:connectlocs="57,0;0,165" o:connectangles="0,0"/>
                      </v:shape>
                      <v:shape id="Freeform 213" o:spid="_x0000_s1038" style="position:absolute;left:1960;top:4029;width:18;height:109;visibility:visible;mso-wrap-style:square;v-text-anchor:top" coordsize="3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9h9MIA&#10;AADcAAAADwAAAGRycy9kb3ducmV2LnhtbERPS2rDMBDdF3oHMYVuSiM5i9R1rQQTGugiKeRzgMEa&#10;W6bWyFhK7N4+WhS6fLx/uZldL240hs6zhmyhQBDX3nTcaricd685iBCRDfaeScMvBdisHx9KLIyf&#10;+Ei3U2xFCuFQoAYb41BIGWpLDsPCD8SJa/zoMCY4ttKMOKVw18ulUivpsOPUYHGgraX653R1GkJW&#10;fS7Vgab3qVE7+jb7l8OQa/38NFcfICLN8V/85/4yGlZvaX46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2H0wgAAANwAAAAPAAAAAAAAAAAAAAAAAJgCAABkcnMvZG93&#10;bnJldi54bWxQSwUGAAAAAAQABAD1AAAAhwMAAAAA&#10;" path="m30,c,68,,113,30,173e" filled="f" strokeweight=".25pt">
                        <v:path arrowok="t" o:connecttype="custom" o:connectlocs="18,0;18,109" o:connectangles="0,0"/>
                      </v:shape>
                      <v:shape id="Freeform 214" o:spid="_x0000_s1039" style="position:absolute;left:1870;top:3987;width:85;height:61;visibility:visible;mso-wrap-style:square;v-text-anchor:top" coordsize="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D08YA&#10;AADcAAAADwAAAGRycy9kb3ducmV2LnhtbESPQWsCMRSE74X+h/AK3mp2lVpZjVK0WqGnqoUen5vn&#10;ZunmZZukuv33RhB6HGbmG2Y672wjTuRD7VhB3s9AEJdO11wp2O9Wj2MQISJrbByTgj8KMJ/d302x&#10;0O7MH3TaxkokCIcCFZgY20LKUBqyGPquJU7e0XmLMUlfSe3xnOC2kYMsG0mLNacFgy0tDJXf21+r&#10;YJcP338Og+Pn194sX9+e6rUfjtdK9R66lwmISF38D9/aG61g9JzD9Uw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oD08YAAADcAAAADwAAAAAAAAAAAAAAAACYAgAAZHJz&#10;L2Rvd25yZXYueG1sUEsFBgAAAAAEAAQA9QAAAIsDAAAAAA==&#10;" path="m135,c83,23,30,22,,97e" filled="f" strokeweight=".25pt">
                        <v:path arrowok="t" o:connecttype="custom" o:connectlocs="85,0;0,61" o:connectangles="0,0"/>
                      </v:shape>
                      <v:shape id="Freeform 215" o:spid="_x0000_s1040" style="position:absolute;left:1613;top:3440;width:1705;height:1180;visibility:visible;mso-wrap-style:square;v-text-anchor:top" coordsize="2711,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WBscA&#10;AADcAAAADwAAAGRycy9kb3ducmV2LnhtbESPT2vCQBTE74V+h+UJvRTdaPEP0VWKKLSXSlXw+sw+&#10;k2D2bcyuJvHTuwWhx2FmfsPMFo0pxI0ql1tW0O9FIIgTq3NOFex36+4EhPPIGgvLpKAlB4v568sM&#10;Y21r/qXb1qciQNjFqCDzvoyldElGBl3PlsTBO9nKoA+ySqWusA5wU8hBFI2kwZzDQoYlLTNKztur&#10;UbC5DCP//lEc2mZcfq+O9XV9b3+Ueus0n1MQnhr/H362v7SC0XgAf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h1gbHAAAA3AAAAA8AAAAAAAAAAAAAAAAAmAIAAGRy&#10;cy9kb3ducmV2LnhtbFBLBQYAAAAABAAEAPUAAACMAwAAAAA=&#10;" path="m56,c46,55,,165,4,330,8,495,40,804,79,990v39,186,83,330,157,457c310,1574,379,1685,521,1755v142,70,370,122,570,112c1291,1857,1505,1805,1721,1695v210,-143,488,-368,668,-488c2569,1087,2644,1064,2711,1027e" filled="f">
                        <v:path arrowok="t" o:connecttype="custom" o:connectlocs="35,0;3,207;50,622;148,910;328,1103;686,1174;1082,1066;1502,759;1705,646" o:connectangles="0,0,0,0,0,0,0,0,0"/>
                      </v:shape>
                      <v:shape id="Freeform 216" o:spid="_x0000_s1041" style="position:absolute;left:1629;top:3525;width:2128;height:985;visibility:visible;mso-wrap-style:square;v-text-anchor:top" coordsize="212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cQA&#10;AADcAAAADwAAAGRycy9kb3ducmV2LnhtbESPQWvCQBSE7wX/w/IEb3XTSG2MrtIWhF4qGAteH9ln&#10;Epp9G7KvJv77bqHgcZiZb5jNbnStulIfGs8GnuYJKOLS24YrA1+n/WMGKgiyxdYzGbhRgN128rDB&#10;3PqBj3QtpFIRwiFHA7VIl2sdypochrnviKN38b1DibKvtO1xiHDX6jRJltphw3Ghxo7eayq/ix9n&#10;gHiQlPwpldVbmu0Pz+fsc1wYM5uOr2tQQqPcw//tD2tg+bKAvzPxC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ibnEAAAA3AAAAA8AAAAAAAAAAAAAAAAAmAIAAGRycy9k&#10;b3ducmV2LnhtbFBLBQYAAAAABAAEAPUAAACJAwAAAAA=&#10;" path="m,c5,116,10,233,28,344v19,110,53,238,81,320c137,747,159,794,198,839v39,45,84,76,147,99c408,961,502,976,575,981v73,4,139,-3,208,-15c852,954,914,938,986,910v72,-29,153,-75,227,-118c1286,749,1352,701,1430,655v77,-46,170,-107,245,-136c1750,490,1802,481,1877,481v76,-1,209,28,251,33e" filled="f">
                        <v:path arrowok="t" o:connecttype="custom" o:connectlocs="0,0;28,344;109,664;198,839;345,938;575,981;783,966;986,910;1213,792;1430,655;1675,519;1877,481;2128,514" o:connectangles="0,0,0,0,0,0,0,0,0,0,0,0,0"/>
                      </v:shape>
                      <v:shape id="Freeform 217" o:spid="_x0000_s1042" style="position:absolute;left:3327;top:3721;width:1305;height:840;visibility:visible;mso-wrap-style:square;v-text-anchor:top" coordsize="130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6o8IA&#10;AADcAAAADwAAAGRycy9kb3ducmV2LnhtbESPT4vCMBTE7wt+h/CEva2py1prNcoiLHj13/3RPJti&#10;81Kb2Hb99EZY2OMwM79hVpvB1qKj1leOFUwnCQjiwumKSwWn489HBsIHZI21Y1LwSx4269HbCnPt&#10;et5TdwiliBD2OSowITS5lL4wZNFPXEMcvYtrLYYo21LqFvsIt7X8TJJUWqw4LhhsaGuouB7uVkHy&#10;yFxxnR9nfZrtOlOeF35/00q9j4fvJYhAQ/gP/7V3WkE6/4L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qjwgAAANwAAAAPAAAAAAAAAAAAAAAAAJgCAABkcnMvZG93&#10;bnJldi54bWxQSwUGAAAAAAQABAD1AAAAhwMAAAAA&#10;" path="m1299,v6,252,-4,466,2,617c1239,738,1050,792,888,816,727,840,462,798,333,762,204,726,93,681,,667,13,522,9,403,3,359e" filled="f">
                        <v:path arrowok="t" o:connecttype="custom" o:connectlocs="1299,0;1301,617;888,816;333,762;0,667;3,359" o:connectangles="0,0,0,0,0,0"/>
                      </v:shape>
                      <v:shape id="Freeform 218" o:spid="_x0000_s1043" style="position:absolute;left:2599;top:4138;width:724;height:413;visibility:visible;mso-wrap-style:square;v-text-anchor:top" coordsize="11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LycUA&#10;AADcAAAADwAAAGRycy9kb3ducmV2LnhtbESP3WrCQBSE7wu+w3KE3hTdWIxKdBV/WqiI4N8DHLLH&#10;JJg9G7LbmL69KxS8HGbmG2a2aE0pGqpdYVnBoB+BIE6tLjhTcDl/9yYgnEfWWFomBX/kYDHvvM0w&#10;0fbOR2pOPhMBwi5BBbn3VSKlS3My6Pq2Ig7e1dYGfZB1JnWN9wA3pfyMopE0WHBYyLGidU7p7fRr&#10;FAxJbw9ls9ld4v1qN4w/bhtNX0q9d9vlFISn1r/C/+0frWA0ju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gvJxQAAANwAAAAPAAAAAAAAAAAAAAAAAJgCAABkcnMv&#10;ZG93bnJldi54bWxQSwUGAAAAAAQABAD1AAAAigMAAAAA&#10;" path="m,658c225,568,633,435,843,412,813,232,1087,86,1151,e" filled="f">
                        <v:path arrowok="t" o:connecttype="custom" o:connectlocs="0,413;530,259;724,0" o:connectangles="0,0,0"/>
                      </v:shape>
                      <v:shape id="Freeform 219" o:spid="_x0000_s1044" style="position:absolute;left:3185;top:2482;width:572;height:1534;visibility:visible;mso-wrap-style:square;v-text-anchor:top" coordsize="910,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OW8UA&#10;AADcAAAADwAAAGRycy9kb3ducmV2LnhtbESPQWvCQBSE7wX/w/IEL0U36SGW6CoqSDz00ljw+sw+&#10;k2j2bdjdavz33UKhx2FmvmGW68F04k7Ot5YVpLMEBHFldcu1gq/jfvoOwgdkjZ1lUvAkD+vV6GWJ&#10;ubYP/qR7GWoRIexzVNCE0OdS+qohg35me+LoXawzGKJ0tdQOHxFuOvmWJJk02HJcaLCnXUPVrfw2&#10;Ck7b13BND/J4nrviVBYf+4KuqVKT8bBZgAg0hP/wX/ugFWTz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g5bxQAAANwAAAAPAAAAAAAAAAAAAAAAAJgCAABkcnMv&#10;ZG93bnJldi54bWxQSwUGAAAAAAQABAD1AAAAigMAAAAA&#10;" path="m602,c708,65,814,130,862,180v48,50,33,78,30,120c889,342,887,382,842,430,797,478,730,510,622,590,514,670,290,823,192,910,94,997,62,1042,32,1110,2,1178,,1233,12,1320v12,87,58,217,90,310c134,1723,174,1797,202,1880v28,83,62,157,70,250c280,2223,266,2331,252,2440e" filled="f">
                        <v:stroke dashstyle="dash"/>
                        <v:path arrowok="t" o:connecttype="custom" o:connectlocs="378,0;542,113;561,189;529,270;391,371;121,572;20,698;8,830;64,1025;127,1182;171,1339;158,1534" o:connectangles="0,0,0,0,0,0,0,0,0,0,0,0"/>
                      </v:shape>
                      <v:shape id="Freeform 220" o:spid="_x0000_s1045" style="position:absolute;left:2371;top:2212;width:1821;height:1498;visibility:visible;mso-wrap-style:square;v-text-anchor:top" coordsize="2895,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reMUA&#10;AADcAAAADwAAAGRycy9kb3ducmV2LnhtbESPQWvCQBSE7wX/w/IEb3VjICrRVUQpWOilaQ4en9ln&#10;Esy+jdmtRn99VxB6HGbmG2a57k0jrtS52rKCyTgCQVxYXXOpIP/5eJ+DcB5ZY2OZFNzJwXo1eFti&#10;qu2Nv+ma+VIECLsUFVTet6mUrqjIoBvbljh4J9sZ9EF2pdQd3gLcNDKOoqk0WHNYqLClbUXFOfs1&#10;ChK/Oz4eeRR/xbv8knzOs8MmuSs1GvabBQhPvf8Pv9p7rWA6m8Hz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6t4xQAAANwAAAAPAAAAAAAAAAAAAAAAAJgCAABkcnMv&#10;ZG93bnJldi54bWxQSwUGAAAAAAQABAD1AAAAigMAAAAA&#10;" path="m75,1530c37,1647,,1765,15,1890v15,125,95,312,150,390c220,2358,273,2383,345,2360v72,-23,158,-103,250,-220c687,2023,768,1852,895,1660v127,-192,265,-440,460,-670c1550,760,1863,445,2065,280,2267,115,2375,,2565,v190,,262,230,330,290e" filled="f">
                        <v:stroke dashstyle="dash"/>
                        <v:path arrowok="t" o:connecttype="custom" o:connectlocs="47,962;9,1188;104,1433;217,1484;374,1345;563,1044;852,622;1299,176;1613,0;1821,182" o:connectangles="0,0,0,0,0,0,0,0,0,0"/>
                      </v:shape>
                      <v:shape id="Freeform 221" o:spid="_x0000_s1046" style="position:absolute;left:1974;top:3599;width:276;height:358;visibility:visible;mso-wrap-style:square;v-text-anchor:top" coordsize="27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8dMIA&#10;AADcAAAADwAAAGRycy9kb3ducmV2LnhtbERPS2vCQBC+F/oflhF6qxt7UEldRRRLCwUfLT0P2Wk2&#10;NTsbsmNM/fXuQfD48b1ni97XqqM2VoENjIYZKOIi2IpLA99fm+cpqCjIFuvAZOCfIizmjw8zzG04&#10;8566g5QqhXDM0YATaXKtY+HIYxyGhjhxv6H1KAm2pbYtnlO4r/VLlo21x4pTg8OGVo6K4+HkDWC9&#10;2q6lE/d50W/rn9PH9G+zi8Y8DfrlKyihXu7im/vdGhhP0tp0Jh0B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Hx0wgAAANwAAAAPAAAAAAAAAAAAAAAAAJgCAABkcnMvZG93&#10;bnJldi54bWxQSwUGAAAAAAQABAD1AAAAhwMAAAAA&#10;" path="m276,22c263,19,222,,198,4,174,8,151,43,129,49,110,47,86,33,66,40,46,47,18,64,9,88v-9,24,,70,,99c9,216,9,234,9,262v,28,,76,,96e" filled="f">
                        <v:stroke dashstyle="dash"/>
                        <v:path arrowok="t" o:connecttype="custom" o:connectlocs="276,22;198,4;129,49;66,40;9,88;9,187;9,262;9,358" o:connectangles="0,0,0,0,0,0,0,0"/>
                      </v:shape>
                      <v:shape id="Freeform 222" o:spid="_x0000_s1047" style="position:absolute;left:2016;top:3919;width:791;height:399;visibility:visible;mso-wrap-style:square;v-text-anchor:top" coordsize="125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KrMYA&#10;AADcAAAADwAAAGRycy9kb3ducmV2LnhtbESPQWsCMRSE70L/Q3iFXkSzelC7GkUK4l5aqPbg8ZE8&#10;dxc3L2uSrmt/fVMoeBxm5htmteltIzryoXasYDLOQBBrZ2ouFXwdd6MFiBCRDTaOScGdAmzWT4MV&#10;5sbd+JO6QyxFgnDIUUEVY5tLGXRFFsPYtcTJOztvMSbpS2k83hLcNnKaZTNpsea0UGFLbxXpy+Hb&#10;Kvi4dvqnCMPd/j2b1xN9Py1OvlDq5bnfLkFE6uMj/N8ujILZ/BX+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tKrMYAAADcAAAADwAAAAAAAAAAAAAAAACYAgAAZHJz&#10;L2Rvd25yZXYueG1sUEsFBgAAAAAEAAQA9QAAAIsDAAAAAA==&#10;" path="m,153v14,6,29,12,69,3c109,147,182,117,240,96,298,75,365,46,420,30,475,14,518,,570,v52,,114,14,162,33c780,52,815,78,858,114v43,36,90,88,132,138c1032,302,1066,351,1110,414v44,63,117,174,147,219e" filled="f">
                        <v:stroke dashstyle="dash"/>
                        <v:path arrowok="t" o:connecttype="custom" o:connectlocs="0,96;43,98;151,61;264,19;359,0;461,21;540,72;623,159;698,261;791,399" o:connectangles="0,0,0,0,0,0,0,0,0,0"/>
                      </v:shape>
                      <v:shape id="Freeform 223" o:spid="_x0000_s1048" style="position:absolute;left:3705;top:3694;width:931;height:366;visibility:visible;mso-wrap-style:square;v-text-anchor:top" coordsize="93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MksEA&#10;AADcAAAADwAAAGRycy9kb3ducmV2LnhtbERPy4rCMBTdC/5DuII7TR1BpJoWEQdmoAg+ENxdmmtb&#10;bG5KE9vO308WgsvDeW/TwdSio9ZVlhUs5hEI4tzqigsF18v3bA3CeWSNtWVS8EcO0mQ82mKsbc8n&#10;6s6+ECGEXYwKSu+bWEqXl2TQzW1DHLiHbQ36ANtC6hb7EG5q+RVFK2mw4tBQYkP7kvLn+WUUZOZ3&#10;2ex3WfY6dPfaHeXt3muj1HQy7DYgPA3+I367f7SC1TrMD2fCEZ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jJLBAAAA3AAAAA8AAAAAAAAAAAAAAAAAmAIAAGRycy9kb3du&#10;cmV2LnhtbFBLBQYAAAAABAAEAPUAAACGAwAAAAA=&#10;" path="m,336v58,1,231,30,351,9c471,324,632,253,723,207,814,161,869,100,900,66,931,32,907,14,909,e" filled="f">
                        <v:path arrowok="t" o:connecttype="custom" o:connectlocs="0,336;351,345;723,207;900,66;909,0" o:connectangles="0,0,0,0,0"/>
                      </v:shape>
                      <v:shape id="Freeform 224" o:spid="_x0000_s1049" style="position:absolute;left:3337;top:4276;width:1283;height:212;visibility:visible;mso-wrap-style:square;v-text-anchor:top" coordsize="128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i+8QA&#10;AADcAAAADwAAAGRycy9kb3ducmV2LnhtbESPT2sCMRTE7wW/Q3iCl1KzFtRlaxQRhN7UVfT6SN7+&#10;aTcvyyar22/fCIUeh5n5DbPaDLYRd+p87VjBbJqAINbO1FwquJz3bykIH5ANNo5JwQ952KxHLyvM&#10;jHvwie55KEWEsM9QQRVCm0npdUUW/dS1xNErXGcxRNmV0nT4iHDbyPckWUiLNceFClvaVaS/894q&#10;KIp8+Xrs5/oi99eb7ht5/koPSk3Gw/YDRKAh/If/2p9GwSKdwf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7ovvEAAAA3AAAAA8AAAAAAAAAAAAAAAAAmAIAAGRycy9k&#10;b3ducmV2LnhtbFBLBQYAAAAABAAEAPUAAACJAwAAAAA=&#10;" path="m,41c78,62,330,141,470,168v140,27,256,44,372,33c958,190,1093,138,1166,105,1239,72,1259,22,1283,e" filled="f">
                        <v:path arrowok="t" o:connecttype="custom" o:connectlocs="0,41;470,168;842,201;1166,105;1283,0" o:connectangles="0,0,0,0,0"/>
                      </v:shape>
                      <v:shape id="Freeform 225" o:spid="_x0000_s1050" style="position:absolute;left:3375;top:3841;width:1254;height:290;visibility:visible;mso-wrap-style:square;v-text-anchor:top" coordsize="125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Ys8MA&#10;AADcAAAADwAAAGRycy9kb3ducmV2LnhtbESPT4vCMBTE78J+h/AW9qapHkSqUUQQvSzL+u/8aJ5N&#10;NXkpTdZ2/fRGEDwOM/MbZrbonBU3akLlWcFwkIEgLryuuFRw2K/7ExAhImu0nknBPwVYzD96M8y1&#10;b/mXbrtYigThkKMCE2OdSxkKQw7DwNfEyTv7xmFMsimlbrBNcGflKMvG0mHFacFgTStDxXX35xRs&#10;zOV0tCu8n117+f65G5vF41Cpr89uOQURqYvv8Ku91QrGkxE8z6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aYs8MAAADcAAAADwAAAAAAAAAAAAAAAACYAgAAZHJzL2Rv&#10;d25yZXYueG1sUEsFBgAAAAAEAAQA9QAAAIgDAAAAAA==&#10;" path="m,229v38,-5,43,,147,8c251,245,481,290,627,279,773,268,919,217,1023,171,1127,125,1230,51,1254,e" filled="f" strokeweight=".25pt">
                        <v:path arrowok="t" o:connecttype="custom" o:connectlocs="0,229;147,237;627,279;1023,171;1254,0" o:connectangles="0,0,0,0,0"/>
                      </v:shape>
                      <v:group id="Group 226" o:spid="_x0000_s1051" style="position:absolute;left:1633;top:3410;width:559;height:1062" coordorigin="4071,6186" coordsize="888,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227" o:spid="_x0000_s1052" style="position:absolute;left:4523;top:7710;width:148;height:53;visibility:visible;mso-wrap-style:square;v-text-anchor:top" coordsize="1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eC8UA&#10;AADcAAAADwAAAGRycy9kb3ducmV2LnhtbESPQWvCQBSE70L/w/IKXkQ3LUVDdJVQEHqSVgWvj+wz&#10;CWbfxt2Nif313YLgcZiZb5jVZjCNuJHztWUFb7MEBHFhdc2lguNhO01B+ICssbFMCu7kYbN+Ga0w&#10;07bnH7rtQykihH2GCqoQ2kxKX1Rk0M9sSxy9s3UGQ5SulNphH+Gmke9JMpcGa44LFbb0WVFx2XdG&#10;wXVbc39cTPLvtDh17nfX5Ve/U2r8OuRLEIGG8Aw/2l9awTz9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4LxQAAANwAAAAPAAAAAAAAAAAAAAAAAJgCAABkcnMv&#10;ZG93bnJldi54bWxQSwUGAAAAAAQABAD1AAAAigMAAAAA&#10;" path="m,53c25,44,117,11,148,e" filled="f">
                          <v:path arrowok="t" o:connecttype="custom" o:connectlocs="0,53;148,0" o:connectangles="0,0"/>
                        </v:shape>
                        <v:shape id="Freeform 228" o:spid="_x0000_s1053" style="position:absolute;left:4673;top:7779;width:124;height:44;visibility:visible;mso-wrap-style:square;v-text-anchor:top" coordsize="1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FMcQA&#10;AADcAAAADwAAAGRycy9kb3ducmV2LnhtbESPT4vCMBTE78J+h/AWvIimCpbaNYoIi3vw4h/0+mie&#10;TdnmpTRZW7/9RhA8DjPzG2a57m0t7tT6yrGC6SQBQVw4XXGp4Hz6HmcgfEDWWDsmBQ/ysF59DJaY&#10;a9fxge7HUIoIYZ+jAhNCk0vpC0MW/cQ1xNG7udZiiLItpW6xi3Bby1mSpNJixXHBYENbQ8Xv8c8q&#10;GHmz8N3JXNPbfD/KLruiOm8zpYaf/eYLRKA+vMOv9o9WkGZz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RTHEAAAA3AAAAA8AAAAAAAAAAAAAAAAAmAIAAGRycy9k&#10;b3ducmV2LnhtbFBLBQYAAAAABAAEAPUAAACJAwAAAAA=&#10;" path="m,44c21,37,98,9,124,e" filled="f">
                          <v:path arrowok="t" o:connecttype="custom" o:connectlocs="0,44;124,0" o:connectangles="0,0"/>
                        </v:shape>
                        <v:shape id="Freeform 229" o:spid="_x0000_s1054" style="position:absolute;left:4820;top:7821;width:139;height:54;visibility:visible;mso-wrap-style:square;v-text-anchor:top" coordsize="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MScYA&#10;AADcAAAADwAAAGRycy9kb3ducmV2LnhtbESPQWvCQBSE74X+h+UVequbKqYhuooUBMFAayqen9ln&#10;Es2+jdmtSf99t1DwOMzMN8x8OZhG3KhztWUFr6MIBHFhdc2lgv3X+iUB4TyyxsYyKfghB8vF48Mc&#10;U2173tEt96UIEHYpKqi8b1MpXVGRQTeyLXHwTrYz6IPsSqk77APcNHIcRbE0WHNYqLCl94qKS/5t&#10;FGwn0/6afR6aUzHJVofz5S0xH0elnp+G1QyEp8Hfw//tjVYQJ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BMScYAAADcAAAADwAAAAAAAAAAAAAAAACYAgAAZHJz&#10;L2Rvd25yZXYueG1sUEsFBgAAAAAEAAQA9QAAAIsDAAAAAA==&#10;" path="m,54c23,45,110,11,139,e" filled="f">
                          <v:path arrowok="t" o:connecttype="custom" o:connectlocs="0,54;139,0" o:connectangles="0,0"/>
                        </v:shape>
                        <v:shape id="Freeform 230" o:spid="_x0000_s1055" style="position:absolute;left:4425;top:7635;width:156;height:39;visibility:visible;mso-wrap-style:square;v-text-anchor:top" coordsize="1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TlsUA&#10;AADcAAAADwAAAGRycy9kb3ducmV2LnhtbESP3WrCQBCF7wu+wzKF3ummpY0hdRWxlghF8O8BhuyY&#10;LM3Ohuwa0z69WxB6eTg/H2e2GGwjeuq8cazgeZKAIC6dNlwpOB0/xxkIH5A1No5JwQ95WMxHDzPM&#10;tbvynvpDqEQcYZ+jgjqENpfSlzVZ9BPXEkfv7DqLIcqukrrDaxy3jXxJklRaNBwJNba0qqn8Plxs&#10;5KbFa3le9Ufztvv4ysxvsd5vC6WeHoflO4hAQ/gP39sbrSDNpvB3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lOWxQAAANwAAAAPAAAAAAAAAAAAAAAAAJgCAABkcnMv&#10;ZG93bnJldi54bWxQSwUGAAAAAAQABAD1AAAAigMAAAAA&#10;" path="m,39c26,33,124,8,156,e" filled="f">
                          <v:path arrowok="t" o:connecttype="custom" o:connectlocs="0,39;156,0" o:connectangles="0,0"/>
                        </v:shape>
                        <v:shape id="Freeform 231" o:spid="_x0000_s1056" style="position:absolute;left:4347;top:7542;width:141;height:27;visibility:visible;mso-wrap-style:square;v-text-anchor:top" coordsize="1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8WMIA&#10;AADcAAAADwAAAGRycy9kb3ducmV2LnhtbERPy4rCMBTdD/gP4QqzG1NdiFSjiKA4qAO+UHfX5toW&#10;m5vSRFv/frIQXB7OezRpTCGeVLncsoJuJwJBnFidc6rgsJ//DEA4j6yxsEwKXuRgMm59jTDWtuYt&#10;PXc+FSGEXYwKMu/LWEqXZGTQdWxJHLibrQz6AKtU6grrEG4K2YuivjSYc2jIsKRZRsl99zAK6LzY&#10;X35Px2u9Wa3/Zq9Vb110F0p9t5vpEISnxn/Eb/dSK+gPwtpwJhwBO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DxYwgAAANwAAAAPAAAAAAAAAAAAAAAAAJgCAABkcnMvZG93&#10;bnJldi54bWxQSwUGAAAAAAQABAD1AAAAhwMAAAAA&#10;" path="m,27c23,22,112,6,141,e" filled="f">
                          <v:path arrowok="t" o:connecttype="custom" o:connectlocs="0,27;141,0" o:connectangles="0,0"/>
                        </v:shape>
                        <v:shape id="Freeform 232" o:spid="_x0000_s1057" style="position:absolute;left:4293;top:7455;width:120;height:9;visibility:visible;mso-wrap-style:square;v-text-anchor:top" coordsize="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Jy8UA&#10;AADcAAAADwAAAGRycy9kb3ducmV2LnhtbESPS2sCQRCE7wH/w9CCtzirAR+ro4RAUMlBY/Te7vQ+&#10;cKdn3Rl1za93BMFjUVVfUdN5Y0pxodoVlhX0uhEI4sTqgjMFu7/v9xEI55E1lpZJwY0czGettynG&#10;2l75ly5bn4kAYRejgtz7KpbSJTkZdF1bEQcvtbVBH2SdSV3jNcBNKftRNJAGCw4LOVb0lVNy3J6N&#10;gtP/Ilm79LjZ8zD96S0+Vrv1YaVUp918TkB4avwr/GwvtYLB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0nLxQAAANwAAAAPAAAAAAAAAAAAAAAAAJgCAABkcnMv&#10;ZG93bnJldi54bWxQSwUGAAAAAAQABAD1AAAAigMAAAAA&#10;" path="m,9c20,7,95,2,120,e" filled="f">
                          <v:path arrowok="t" o:connecttype="custom" o:connectlocs="0,9;120,0" o:connectangles="0,0"/>
                        </v:shape>
                        <v:shape id="Freeform 233" o:spid="_x0000_s1058" style="position:absolute;left:4254;top:7356;width:111;height: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FOcIA&#10;AADcAAAADwAAAGRycy9kb3ducmV2LnhtbERPS2vCQBC+F/wPywje6qZKxUZXEV+Ugge1B70N2TEJ&#10;zc6G7Griv+8cCj1+fO/5snOVelATSs8G3oYJKOLM25JzA9/n3esUVIjIFivPZOBJAZaL3sscU+tb&#10;PtLjFHMlIRxSNFDEWKdah6wgh2Hoa2Lhbr5xGAU2ubYNthLuKj1Kkol2WLI0FFjTuqDs53R30utW&#10;+fQ55vay3h42er97/6o3V2MG/W41AxWpi//iP/enNTD5kPlyRo6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UU5wgAAANwAAAAPAAAAAAAAAAAAAAAAAJgCAABkcnMvZG93&#10;bnJldi54bWxQSwUGAAAAAAQABAD1AAAAhwMAAAAA&#10;" path="m,c18,,88,,111,e" filled="f">
                          <v:path arrowok="t" o:connecttype="custom" o:connectlocs="0,0;111,0" o:connectangles="0,0"/>
                        </v:shape>
                        <v:shape id="Freeform 234" o:spid="_x0000_s1059" style="position:absolute;left:4221;top:7266;width:96;height:1;visibility:visible;mso-wrap-style:square;v-text-anchor:top" coordsize="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D8cUA&#10;AADcAAAADwAAAGRycy9kb3ducmV2LnhtbESPQWvCQBSE74L/YXlCb7rRQ6ipmyCitNRT0or09si+&#10;bkKzb0N2a9J/7xYKPQ4z8w2zKybbiRsNvnWsYL1KQBDXTrdsFLy/nZaPIHxA1tg5JgU/5KHI57Md&#10;ZtqNXNKtCkZECPsMFTQh9JmUvm7Iol+5njh6n26wGKIcjNQDjhFuO7lJklRabDkuNNjToaH6q/q2&#10;Crb1ZXOuyhI/rtN4fH5NDVfaKPWwmPZPIAJN4T/8137RCtLtGn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0PxxQAAANwAAAAPAAAAAAAAAAAAAAAAAJgCAABkcnMv&#10;ZG93bnJldi54bWxQSwUGAAAAAAQABAD1AAAAigMAAAAA&#10;" path="m,c15,,76,,96,e" filled="f">
                          <v:path arrowok="t" o:connecttype="custom" o:connectlocs="0,0;96,0" o:connectangles="0,0"/>
                        </v:shape>
                        <v:shape id="Freeform 235" o:spid="_x0000_s1060" style="position:absolute;left:4194;top:7170;width:93;height: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tc8YA&#10;AADcAAAADwAAAGRycy9kb3ducmV2LnhtbESPzWrDMBCE74W8g9hAb7WcHEziRgnBYFIoNM3PJbfF&#10;2tpurZVjqbbbp68KgRyHmfmGWW1G04ieOldbVjCLYhDEhdU1lwrOp/xpAcJ5ZI2NZVLwQw4268nD&#10;ClNtBz5Qf/SlCBB2KSqovG9TKV1RkUEX2ZY4eB+2M+iD7EqpOxwC3DRyHseJNFhzWKiwpayi4uv4&#10;bRS8DZddb/Ll6/UzyzP9Tsn+d0SlHqfj9hmEp9Hfw7f2i1aQLO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ftc8YAAADcAAAADwAAAAAAAAAAAAAAAACYAgAAZHJz&#10;L2Rvd25yZXYueG1sUEsFBgAAAAAEAAQA9QAAAIsDAAAAAA==&#10;" path="m,c15,,74,5,93,6e" filled="f">
                          <v:path arrowok="t" o:connecttype="custom" o:connectlocs="0,0;93,6" o:connectangles="0,0"/>
                        </v:shape>
                        <v:shape id="Freeform 236" o:spid="_x0000_s1061" style="position:absolute;left:4170;top:7077;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8GsQA&#10;AADcAAAADwAAAGRycy9kb3ducmV2LnhtbESPQWsCMRSE7wX/Q3hCL0Wz2iK6GkUEIYd6qIp4fGye&#10;m8XNy7KJ6/bfN4VCj8PMfMOsNr2rRUdtqDwrmIwzEMSFNxWXCs6n/WgOIkRkg7VnUvBNATbrwcsK&#10;c+Of/EXdMZYiQTjkqMDG2ORShsKSwzD2DXHybr51GJNsS2lafCa4q+U0y2bSYcVpwWJDO0vF/fhw&#10;CuYfnwt5uOhLd3jLtEaj3dVqpV6H/XYJIlIf/8N/bW0UzBb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fBrEAAAA3AAAAA8AAAAAAAAAAAAAAAAAmAIAAGRycy9k&#10;b3ducmV2LnhtbFBLBQYAAAAABAAEAPUAAACJAwAAAAA=&#10;" path="m,c16,1,74,7,93,9e" filled="f">
                          <v:path arrowok="t" o:connecttype="custom" o:connectlocs="0,0;93,9" o:connectangles="0,0"/>
                        </v:shape>
                        <v:shape id="Freeform 237" o:spid="_x0000_s1062" style="position:absolute;left:4149;top:698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6dMUA&#10;AADcAAAADwAAAGRycy9kb3ducmV2LnhtbESPQUvDQBSE74L/YXmCN7sxpqVNuy1FKYo3a3t/yT6T&#10;YPZtyD6b1F/vCoUeh5n5hlltRteqE/Wh8WzgcZKAIi69bbgycPjcPcxBBUG22HomA2cKsFnf3qww&#10;t37gDzrtpVIRwiFHA7VIl2sdypochonviKP35XuHEmVfadvjEOGu1WmSzLTDhuNCjR0911R+73+c&#10;gdeXaZHORX7H9P1pqIptVhzTzJj7u3G7BCU0yjV8ab9ZA7NFBv9n4h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7p0xQAAANwAAAAPAAAAAAAAAAAAAAAAAJgCAABkcnMv&#10;ZG93bnJldi54bWxQSwUGAAAAAAQABAD1AAAAigMAAAAA&#10;" path="m,c14,2,67,7,84,9e" filled="f">
                          <v:path arrowok="t" o:connecttype="custom" o:connectlocs="0,0;84,9" o:connectangles="0,0"/>
                        </v:shape>
                        <v:shape id="Freeform 238" o:spid="_x0000_s1063" style="position:absolute;left:4134;top:6891;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78UA&#10;AADcAAAADwAAAGRycy9kb3ducmV2LnhtbESPS2vDMBCE74X+B7GF3Bq5zoPEiRJCQ2jprXnc19bG&#10;NrVWxtrGbn99VSj0OMzMN8x6O7hG3agLtWcDT+MEFHHhbc2lgfPp8LgAFQTZYuOZDHxRgO3m/m6N&#10;mfU9v9PtKKWKEA4ZGqhE2kzrUFTkMIx9Sxy9q+8cSpRdqW2HfYS7RqdJMtcOa44LFbb0XFHxcfx0&#10;Bl72szxdiHwP6dukL/PdNL+kU2NGD8NuBUpokP/wX/vVGpgvZ/B7Jh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x/vxQAAANwAAAAPAAAAAAAAAAAAAAAAAJgCAABkcnMv&#10;ZG93bnJldi54bWxQSwUGAAAAAAQABAD1AAAAigMAAAAA&#10;" path="m,c14,2,67,7,84,9e" filled="f">
                          <v:path arrowok="t" o:connecttype="custom" o:connectlocs="0,0;84,9" o:connectangles="0,0"/>
                        </v:shape>
                        <v:shape id="Freeform 239" o:spid="_x0000_s1064" style="position:absolute;left:4110;top:680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BmMUA&#10;AADcAAAADwAAAGRycy9kb3ducmV2LnhtbESPQUvDQBSE70L/w/KE3uzGtA01dltKpSjerHp/yT6T&#10;YPZtyD6b1F/vCoUeh5n5hllvR9eqE/Wh8WzgfpaAIi69bbgy8PF+uFuBCoJssfVMBs4UYLuZ3Kwx&#10;t37gNzodpVIRwiFHA7VIl2sdypochpnviKP35XuHEmVfadvjEOGu1WmSZNphw3Ghxo72NZXfxx9n&#10;4PlpWaQrkd8xfZ0PVbFbFJ/pwpjp7bh7BCU0yjV8ab9YA9lDBv9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YGYxQAAANwAAAAPAAAAAAAAAAAAAAAAAJgCAABkcnMv&#10;ZG93bnJldi54bWxQSwUGAAAAAAQABAD1AAAAigMAAAAA&#10;" path="m,c14,2,67,7,84,9e" filled="f">
                          <v:path arrowok="t" o:connecttype="custom" o:connectlocs="0,0;84,9" o:connectangles="0,0"/>
                        </v:shape>
                        <v:shape id="Freeform 240" o:spid="_x0000_s1065" style="position:absolute;left:4098;top:671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kA8UA&#10;AADcAAAADwAAAGRycy9kb3ducmV2LnhtbESPX0vDQBDE3wW/w7GCb/Zi7N+011IsRfHN2r5vctsk&#10;mNsLubWJfnpPKPg4zMxvmNVmcI26UBdqzwYeRwko4sLbmksDx4/9wxxUEGSLjWcy8E0BNuvbmxVm&#10;1vf8TpeDlCpCOGRooBJpM61DUZHDMPItcfTOvnMoUXalth32Ee4anSbJVDusOS5U2NJzRcXn4csZ&#10;eNlN8nQu8jOkb099mW/H+SkdG3N/N2yXoIQG+Q9f26/WwHQx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SQDxQAAANwAAAAPAAAAAAAAAAAAAAAAAJgCAABkcnMv&#10;ZG93bnJldi54bWxQSwUGAAAAAAQABAD1AAAAigMAAAAA&#10;" path="m,c14,2,67,7,84,9e" filled="f">
                          <v:path arrowok="t" o:connecttype="custom" o:connectlocs="0,0;84,9" o:connectangles="0,0"/>
                        </v:shape>
                        <v:shape id="Freeform 241" o:spid="_x0000_s1066" style="position:absolute;left:4086;top:6630;width:81;height:9;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2sMEA&#10;AADcAAAADwAAAGRycy9kb3ducmV2LnhtbERPy2oCMRTdC/5DuIIbqZl2oXY0irQUBHHhA9fXye1k&#10;6uRmmkQd/94sBJeH854tWluLK/lQOVbwPsxAEBdOV1wqOOx/3iYgQkTWWDsmBXcKsJh3OzPMtbvx&#10;lq67WIoUwiFHBSbGJpcyFIYshqFriBP367zFmKAvpfZ4S+G2lh9ZNpIWK04NBhv6MlScdxeroOHL&#10;39oPbInf5vh/ysZ3X28qpfq9djkFEamNL/HTvdIKRp9pbT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3NrDBAAAA3AAAAA8AAAAAAAAAAAAAAAAAmAIAAGRycy9kb3du&#10;cmV2LnhtbFBLBQYAAAAABAAEAPUAAACGAwAAAAA=&#10;" path="m,c13,2,64,7,81,9e" filled="f">
                          <v:path arrowok="t" o:connecttype="custom" o:connectlocs="0,0;81,9" o:connectangles="0,0"/>
                        </v:shape>
                        <v:shape id="Freeform 242" o:spid="_x0000_s1067" style="position:absolute;left:4080;top:6555;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V6sUA&#10;AADcAAAADwAAAGRycy9kb3ducmV2LnhtbESPX0vDQBDE34V+h2MF3+zF2JY27bWUiii+2T/vm9w2&#10;Cc3thdzaRD+9JxR8HGbmN8xqM7hGXakLtWcDT+MEFHHhbc2lgePh9XEOKgiyxcYzGfimAJv16G6F&#10;mfU9f9J1L6WKEA4ZGqhE2kzrUFTkMIx9Sxy9s+8cSpRdqW2HfYS7RqdJMtMOa44LFba0q6i47L+c&#10;gbeXaZ7ORX6G9OO5L/PtJD+lE2Me7oftEpTQIP/hW/vdGpgtFvB3Jh4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hXqxQAAANwAAAAPAAAAAAAAAAAAAAAAAJgCAABkcnMv&#10;ZG93bnJldi54bWxQSwUGAAAAAAQABAD1AAAAigMAAAAA&#10;" path="m,c14,2,67,7,84,9e" filled="f">
                          <v:path arrowok="t" o:connecttype="custom" o:connectlocs="0,0;84,9" o:connectangles="0,0"/>
                        </v:shape>
                        <v:shape id="Freeform 243" o:spid="_x0000_s1068" style="position:absolute;left:4071;top:647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mbcEA&#10;AADcAAAADwAAAGRycy9kb3ducmV2LnhtbERPTU/CQBC9m/AfNmPiTbZWRFJYCMEQiTdA7tPu0DZ0&#10;Z5vuSIu/nj2YeHx534vV4Bp1pS7Ung28jBNQxIW3NZcGvo/b5xmoIMgWG89k4EYBVsvRwwIz63ve&#10;0/UgpYohHDI0UIm0mdahqMhhGPuWOHJn3zmUCLtS2w77GO4anSbJVDusOTZU2NKmouJy+HEGPj/e&#10;8nQm8jukX699ma8n+SmdGPP0OKznoIQG+Rf/uXfWwHsS58cz8Qj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HJm3BAAAA3AAAAA8AAAAAAAAAAAAAAAAAmAIAAGRycy9kb3du&#10;cmV2LnhtbFBLBQYAAAAABAAEAPUAAACGAwAAAAA=&#10;" path="m,c14,2,67,7,84,9e" filled="f">
                          <v:path arrowok="t" o:connecttype="custom" o:connectlocs="0,0;84,9" o:connectangles="0,0"/>
                        </v:shape>
                        <v:shape id="Freeform 244" o:spid="_x0000_s1069" style="position:absolute;left:4086;top:6393;width:81;height:9;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FN8QA&#10;AADcAAAADwAAAGRycy9kb3ducmV2LnhtbESPT2sCMRTE74V+h/AKXqSb6KHK1iilUiiIB//g+XXz&#10;utl287ImUddv3whCj8PM/IaZLXrXijOF2HjWMCoUCOLKm4ZrDfvdx/MUREzIBlvPpOFKERbzx4cZ&#10;lsZfeEPnbapFhnAsUYNNqSuljJUlh7HwHXH2vn1wmLIMtTQBLxnuWjlW6kU6bDgvWOzo3VL1uz05&#10;DR2fflZh6Gpc2sPxS02uoV03Wg+e+rdXEIn69B++tz+Nhokawe1MP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BTfEAAAA3AAAAA8AAAAAAAAAAAAAAAAAmAIAAGRycy9k&#10;b3ducmV2LnhtbFBLBQYAAAAABAAEAPUAAACJAwAAAAA=&#10;" path="m,c13,2,64,7,81,9e" filled="f">
                          <v:path arrowok="t" o:connecttype="custom" o:connectlocs="0,0;81,9" o:connectangles="0,0"/>
                        </v:shape>
                        <v:shape id="Freeform 245" o:spid="_x0000_s1070" style="position:absolute;left:4083;top:6312;width:87;height:21;visibility:visible;mso-wrap-style:square;v-text-anchor:top" coordsize="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wccYA&#10;AADcAAAADwAAAGRycy9kb3ducmV2LnhtbESP3WoCMRSE7wu+QzhC72q2Cv5sjdIWBBGh1Nbu7WFz&#10;ml3cnGyTdF3f3hSEXg4z8w2zXPe2ER35UDtW8DjKQBCXTtdsFHx+bB7mIEJE1tg4JgUXCrBeDe6W&#10;mGt35nfqDtGIBOGQo4IqxjaXMpQVWQwj1xIn79t5izFJb6T2eE5w28hxlk2lxZrTQoUtvVZUng6/&#10;VsHeFD81+d1b8WXmp+64MMXkxSh1P+yfn0BE6uN/+NbeagWzbAx/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EwccYAAADcAAAADwAAAAAAAAAAAAAAAACYAgAAZHJz&#10;L2Rvd25yZXYueG1sUEsFBgAAAAAEAAQA9QAAAIsDAAAAAA==&#10;" path="m,c14,4,69,17,87,21e" filled="f">
                          <v:path arrowok="t" o:connecttype="custom" o:connectlocs="0,0;87,21" o:connectangles="0,0"/>
                        </v:shape>
                        <v:shape id="Freeform 246" o:spid="_x0000_s1071" style="position:absolute;left:4110;top:6234;width:81;height:33;visibility:visible;mso-wrap-style:square;v-text-anchor:top" coordsize="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3zsYA&#10;AADcAAAADwAAAGRycy9kb3ducmV2LnhtbESPQUsDMRSE74L/ITzBi7RJK2jZNi2iWFrw0rW9Pzav&#10;u+tuXtYk3a7++kYQehxm5htmsRpsK3ryoXasYTJWIIgLZ2ouNew/30czECEiG2wdk4YfCrBa3t4s&#10;MDPuzDvq81iKBOGQoYYqxi6TMhQVWQxj1xEn7+i8xZikL6XxeE5w28qpUk/SYs1pocKOXisqmvxk&#10;NWwn077xb5vf5vSg8sNXuV5/f1it7++GlzmISEO8hv/bG6PhWT3C35l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3zsYAAADcAAAADwAAAAAAAAAAAAAAAACYAgAAZHJz&#10;L2Rvd25yZXYueG1sUEsFBgAAAAAEAAQA9QAAAIsDAAAAAA==&#10;" path="m,c13,5,64,26,81,33e" filled="f">
                          <v:path arrowok="t" o:connecttype="custom" o:connectlocs="0,0;81,33" o:connectangles="0,0"/>
                        </v:shape>
                        <v:shape id="Freeform 247" o:spid="_x0000_s1072" style="position:absolute;left:4164;top:618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HsYA&#10;AADcAAAADwAAAGRycy9kb3ducmV2LnhtbESPT2vCQBTE7wW/w/KE3uqmJViNWUWE0khPRnvo7ZF9&#10;5k+zb0N21aSfvlsoeBxm5jdMuhlMK67Uu9qygudZBIK4sLrmUsHp+Pa0AOE8ssbWMikYycFmPXlI&#10;MdH2xge65r4UAcIuQQWV910ipSsqMuhmtiMO3tn2Bn2QfSl1j7cAN618iaK5NFhzWKiwo11FxXd+&#10;MQrij8vnierl+2G53WeOfpqv3dgo9TgdtisQngZ/D/+3M63gNYr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UnHsYAAADcAAAADwAAAAAAAAAAAAAAAACYAgAAZHJz&#10;L2Rvd25yZXYueG1sUEsFBgAAAAAEAAQA9QAAAIsDAAAAAA==&#10;" path="m,c15,15,30,31,39,45e" filled="f">
                          <v:path arrowok="t" o:connecttype="custom" o:connectlocs="0,0;39,45" o:connectangles="0,0"/>
                        </v:shape>
                      </v:group>
                      <v:shape id="Freeform 248" o:spid="_x0000_s1073" style="position:absolute;left:1666;top:3420;width:648;height:1063;visibility:visible;mso-wrap-style:square;v-text-anchor:top" coordsize="1030,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N0cUA&#10;AADcAAAADwAAAGRycy9kb3ducmV2LnhtbESPQWvCQBSE74L/YXlCb7qxpSrRVaS00EMRYiri7Zl9&#10;JsHs27C7avz3XUHocZiZb5jFqjONuJLztWUF41ECgriwuuZSwW/+NZyB8AFZY2OZFNzJw2rZ7y0w&#10;1fbGGV23oRQRwj5FBVUIbSqlLyoy6Ee2JY7eyTqDIUpXSu3wFuGmka9JMpEGa44LFbb0UVFx3l6M&#10;goPL8uNm0szu2efbbjfd/1w0F0q9DLr1HESgLvyHn+1vrWCavMP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U3RxQAAANwAAAAPAAAAAAAAAAAAAAAAAJgCAABkcnMv&#10;ZG93bnJldi54bWxQSwUGAAAAAAQABAD1AAAAigMAAAAA&#10;" path="m77,9c48,4,20,,10,84,,168,1,367,17,512v16,145,53,311,90,442c144,1085,182,1202,242,1299v60,97,123,179,225,240c569,1600,763,1643,857,1667v94,24,133,19,173,15e" filled="f" strokeweight="1.5pt">
                        <v:stroke dashstyle="dash"/>
                        <v:path arrowok="t" o:connecttype="custom" o:connectlocs="48,6;6,53;11,322;67,600;152,817;294,967;539,1048;648,1057" o:connectangles="0,0,0,0,0,0,0,0"/>
                      </v:shape>
                      <v:shape id="Freeform 249" o:spid="_x0000_s1074" style="position:absolute;left:3528;top:3958;width:1101;height:252;visibility:visible;mso-wrap-style:square;v-text-anchor:top" coordsize="11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zEcEA&#10;AADcAAAADwAAAGRycy9kb3ducmV2LnhtbESPQYvCMBSE74L/ITxhbzZRoSvVKKIIHnrZrj/g0Tzb&#10;YvNSmmirv36zsLDHYWa+Ybb70bbiSb1vHGtYJAoEcelMw5WG6/d5vgbhA7LB1jFpeJGH/W462WJm&#10;3MBf9CxCJSKEfYYa6hC6TEpf1mTRJ64jjt7N9RZDlH0lTY9DhNtWLpVKpcWG40KNHR1rKu/Fw2rw&#10;clB0wm6U71WeVwWmt0uOWn/MxsMGRKAx/If/2hej4VOl8HsmHgG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cxHBAAAA3AAAAA8AAAAAAAAAAAAAAAAAmAIAAGRycy9kb3du&#10;cmV2LnhtbFBLBQYAAAAABAAEAPUAAACGAwAAAAA=&#10;" path="m,192v81,9,341,60,486,57c631,246,768,212,870,171,972,130,1077,51,1101,e" filled="f" strokeweight=".25pt">
                        <v:path arrowok="t" o:connecttype="custom" o:connectlocs="0,192;486,249;870,171;1101,0" o:connectangles="0,0,0,0"/>
                      </v:shape>
                      <v:shape id="Freeform 250" o:spid="_x0000_s1075" style="position:absolute;left:3381;top:4060;width:1245;height:246;visibility:visible;mso-wrap-style:square;v-text-anchor:top" coordsize="124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sm8QA&#10;AADcAAAADwAAAGRycy9kb3ducmV2LnhtbESPT4vCMBTE74LfITxhL6LprmClGkVkhd2TrP/A26N5&#10;tsXmpTTRtt/eCAseh5n5DbNYtaYUD6pdYVnB5zgCQZxaXXCm4HjYjmYgnEfWWFomBR05WC37vQUm&#10;2jb8R4+9z0SAsEtQQe59lUjp0pwMurGtiIN3tbVBH2SdSV1jE+CmlF9RNJUGCw4LOVa0ySm97e9G&#10;wWWDUnbT30ncXHhX2Y6+T+ehUh+Ddj0H4an17/B/+0criKM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67JvEAAAA3AAAAA8AAAAAAAAAAAAAAAAAmAIAAGRycy9k&#10;b3ducmV2LnhtbFBLBQYAAAAABAAEAPUAAACJAwAAAAA=&#10;" path="m,153v159,15,506,87,675,90c844,246,919,211,1014,171,1109,131,1221,51,1245,e" filled="f" strokeweight=".25pt">
                        <v:path arrowok="t" o:connecttype="custom" o:connectlocs="0,153;675,243;1014,171;1245,0" o:connectangles="0,0,0,0"/>
                      </v:shape>
                      <v:shape id="Freeform 251" o:spid="_x0000_s1076" style="position:absolute;left:3348;top:4156;width:1281;height:254;visibility:visible;mso-wrap-style:square;v-text-anchor:top" coordsize="128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iN8QA&#10;AADcAAAADwAAAGRycy9kb3ducmV2LnhtbERP3WrCMBS+H/gO4Qi7GTNVYbpqFJW5iaBjtg9waI5t&#10;bXNSmqjd25uLwS4/vv/5sjO1uFHrSssKhoMIBHFmdcm5gjTZvk5BOI+ssbZMCn7JwXLRe5pjrO2d&#10;f+h28rkIIexiVFB438RSuqwgg25gG+LAnW1r0AfY5lK3eA/hppajKHqTBksODQU2tCkoq05Xo4C/&#10;PsfZsby8JOvj+/fuY1vt00Ol1HO/W81AeOr8v/jPvdMKJlFYG8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ojfEAAAA3AAAAA8AAAAAAAAAAAAAAAAAmAIAAGRycy9k&#10;b3ducmV2LnhtbFBLBQYAAAAABAAEAPUAAACJAwAAAAA=&#10;" path="m,108v168,42,536,124,711,135c886,254,955,211,1050,171,1145,131,1257,51,1281,e" filled="f" strokeweight=".25pt">
                        <v:path arrowok="t" o:connecttype="custom" o:connectlocs="0,108;711,243;1050,171;1281,0" o:connectangles="0,0,0,0"/>
                      </v:shape>
                      <w10:wrap type="tight" anchory="page"/>
                    </v:group>
                  </w:pict>
                </mc:Fallback>
              </mc:AlternateContent>
            </w:r>
            <w:r w:rsidRPr="00177193">
              <w:rPr>
                <w:color w:val="000000" w:themeColor="text1"/>
                <w:lang w:val="en-US"/>
              </w:rPr>
              <w:t xml:space="preserve">Talon </w:t>
            </w:r>
            <w:r>
              <w:rPr>
                <w:color w:val="000000" w:themeColor="text1"/>
                <w:lang w:val="en-US"/>
              </w:rPr>
              <w:t xml:space="preserve">collant – </w:t>
            </w:r>
            <w:r w:rsidRPr="00177193">
              <w:rPr>
                <w:lang w:val="en-US"/>
              </w:rPr>
              <w:t>close seat heel</w:t>
            </w:r>
          </w:p>
          <w:p w:rsidR="00177193" w:rsidRDefault="00177193" w:rsidP="00177193">
            <w:pPr>
              <w:rPr>
                <w:lang w:val="en-US"/>
              </w:rPr>
            </w:pPr>
          </w:p>
          <w:p w:rsidR="003B2269" w:rsidRPr="00177193" w:rsidRDefault="003B2269" w:rsidP="00177193">
            <w:pPr>
              <w:rPr>
                <w:lang w:val="en-US"/>
              </w:rPr>
            </w:pPr>
          </w:p>
          <w:p w:rsidR="00177193" w:rsidRPr="00177193" w:rsidRDefault="00177193" w:rsidP="00177193">
            <w:pPr>
              <w:rPr>
                <w:lang w:val="en-US"/>
              </w:rPr>
            </w:pPr>
          </w:p>
          <w:p w:rsidR="00177193" w:rsidRPr="00177193" w:rsidRDefault="00177193" w:rsidP="00177193">
            <w:pPr>
              <w:rPr>
                <w:lang w:val="en-US"/>
              </w:rPr>
            </w:pPr>
          </w:p>
          <w:p w:rsidR="003B2269" w:rsidRPr="00177193" w:rsidRDefault="003B2269" w:rsidP="003B2269">
            <w:pPr>
              <w:rPr>
                <w:lang w:val="en-US"/>
              </w:rPr>
            </w:pPr>
          </w:p>
          <w:p w:rsidR="003B2269" w:rsidRPr="00177193" w:rsidRDefault="003B2269" w:rsidP="003B2269">
            <w:pPr>
              <w:rPr>
                <w:lang w:val="en-US"/>
              </w:rPr>
            </w:pPr>
          </w:p>
          <w:p w:rsidR="00177193" w:rsidRPr="00177193" w:rsidRDefault="00177193" w:rsidP="00177193">
            <w:pPr>
              <w:rPr>
                <w:lang w:val="en-US"/>
              </w:rPr>
            </w:pPr>
          </w:p>
          <w:p w:rsidR="00177193" w:rsidRPr="00177193" w:rsidRDefault="00177193" w:rsidP="00177193">
            <w:pPr>
              <w:rPr>
                <w:lang w:val="en-US"/>
              </w:rPr>
            </w:pPr>
          </w:p>
        </w:tc>
        <w:tc>
          <w:tcPr>
            <w:tcW w:w="4691" w:type="dxa"/>
            <w:vAlign w:val="center"/>
          </w:tcPr>
          <w:p w:rsidR="00177193" w:rsidRDefault="00177193" w:rsidP="00177193">
            <w:r>
              <w:t>Talon dont le pourtour est arasé au niveau de la carre de l’emboîtage.</w:t>
            </w:r>
          </w:p>
          <w:p w:rsidR="00177193" w:rsidRDefault="00177193" w:rsidP="00177193"/>
        </w:tc>
      </w:tr>
      <w:tr w:rsidR="00177193" w:rsidTr="00177193">
        <w:tc>
          <w:tcPr>
            <w:tcW w:w="4691" w:type="dxa"/>
          </w:tcPr>
          <w:p w:rsidR="00177193" w:rsidRDefault="00177193" w:rsidP="00177193"/>
          <w:p w:rsidR="00177193" w:rsidRPr="00177193" w:rsidRDefault="00177193" w:rsidP="00177193">
            <w:pPr>
              <w:pStyle w:val="Titre"/>
              <w:pBdr>
                <w:bottom w:val="none" w:sz="0" w:space="0" w:color="auto"/>
              </w:pBdr>
              <w:rPr>
                <w:lang w:val="en-US"/>
              </w:rPr>
            </w:pPr>
            <w:r>
              <mc:AlternateContent>
                <mc:Choice Requires="wpg">
                  <w:drawing>
                    <wp:anchor distT="0" distB="0" distL="114300" distR="114300" simplePos="0" relativeHeight="252359680" behindDoc="1" locked="0" layoutInCell="1" allowOverlap="0" wp14:anchorId="63B6509E" wp14:editId="643F9FC7">
                      <wp:simplePos x="0" y="0"/>
                      <wp:positionH relativeFrom="column">
                        <wp:posOffset>593090</wp:posOffset>
                      </wp:positionH>
                      <wp:positionV relativeFrom="page">
                        <wp:posOffset>560705</wp:posOffset>
                      </wp:positionV>
                      <wp:extent cx="1661795" cy="1289050"/>
                      <wp:effectExtent l="0" t="0" r="14605" b="25400"/>
                      <wp:wrapThrough wrapText="bothSides">
                        <wp:wrapPolygon edited="0">
                          <wp:start x="15352" y="0"/>
                          <wp:lineTo x="13123" y="2234"/>
                          <wp:lineTo x="10895" y="5107"/>
                          <wp:lineTo x="7181" y="6065"/>
                          <wp:lineTo x="743" y="9257"/>
                          <wp:lineTo x="0" y="10534"/>
                          <wp:lineTo x="0" y="17557"/>
                          <wp:lineTo x="990" y="20430"/>
                          <wp:lineTo x="2476" y="21706"/>
                          <wp:lineTo x="2724" y="21706"/>
                          <wp:lineTo x="6686" y="21706"/>
                          <wp:lineTo x="16095" y="21706"/>
                          <wp:lineTo x="21542" y="21387"/>
                          <wp:lineTo x="21542" y="13407"/>
                          <wp:lineTo x="20799" y="10215"/>
                          <wp:lineTo x="18571" y="5107"/>
                          <wp:lineTo x="18571" y="1915"/>
                          <wp:lineTo x="17333" y="0"/>
                          <wp:lineTo x="15352" y="0"/>
                        </wp:wrapPolygon>
                      </wp:wrapThrough>
                      <wp:docPr id="168" name="Groupe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289050"/>
                                <a:chOff x="4039" y="4233"/>
                                <a:chExt cx="4929" cy="3877"/>
                              </a:xfrm>
                            </wpg:grpSpPr>
                            <wps:wsp>
                              <wps:cNvPr id="169" name="Freeform 3"/>
                              <wps:cNvSpPr>
                                <a:spLocks/>
                              </wps:cNvSpPr>
                              <wps:spPr bwMode="auto">
                                <a:xfrm>
                                  <a:off x="4060" y="4600"/>
                                  <a:ext cx="4790" cy="3327"/>
                                </a:xfrm>
                                <a:custGeom>
                                  <a:avLst/>
                                  <a:gdLst>
                                    <a:gd name="T0" fmla="*/ 4140 w 4790"/>
                                    <a:gd name="T1" fmla="*/ 0 h 3327"/>
                                    <a:gd name="T2" fmla="*/ 4100 w 4790"/>
                                    <a:gd name="T3" fmla="*/ 600 h 3327"/>
                                    <a:gd name="T4" fmla="*/ 4760 w 4790"/>
                                    <a:gd name="T5" fmla="*/ 1960 h 3327"/>
                                    <a:gd name="T6" fmla="*/ 3920 w 4790"/>
                                    <a:gd name="T7" fmla="*/ 2540 h 3327"/>
                                    <a:gd name="T8" fmla="*/ 2698 w 4790"/>
                                    <a:gd name="T9" fmla="*/ 2563 h 3327"/>
                                    <a:gd name="T10" fmla="*/ 1440 w 4790"/>
                                    <a:gd name="T11" fmla="*/ 3240 h 3327"/>
                                    <a:gd name="T12" fmla="*/ 360 w 4790"/>
                                    <a:gd name="T13" fmla="*/ 3080 h 3327"/>
                                    <a:gd name="T14" fmla="*/ 20 w 4790"/>
                                    <a:gd name="T15" fmla="*/ 1760 h 3327"/>
                                    <a:gd name="T16" fmla="*/ 179 w 4790"/>
                                    <a:gd name="T17" fmla="*/ 1577 h 3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90" h="3327">
                                      <a:moveTo>
                                        <a:pt x="4140" y="0"/>
                                      </a:moveTo>
                                      <a:cubicBezTo>
                                        <a:pt x="4133" y="100"/>
                                        <a:pt x="3997" y="273"/>
                                        <a:pt x="4100" y="600"/>
                                      </a:cubicBezTo>
                                      <a:cubicBezTo>
                                        <a:pt x="4203" y="927"/>
                                        <a:pt x="4790" y="1637"/>
                                        <a:pt x="4760" y="1960"/>
                                      </a:cubicBezTo>
                                      <a:cubicBezTo>
                                        <a:pt x="4730" y="2283"/>
                                        <a:pt x="4264" y="2440"/>
                                        <a:pt x="3920" y="2540"/>
                                      </a:cubicBezTo>
                                      <a:cubicBezTo>
                                        <a:pt x="3576" y="2640"/>
                                        <a:pt x="3111" y="2446"/>
                                        <a:pt x="2698" y="2563"/>
                                      </a:cubicBezTo>
                                      <a:cubicBezTo>
                                        <a:pt x="2285" y="2680"/>
                                        <a:pt x="1830" y="3154"/>
                                        <a:pt x="1440" y="3240"/>
                                      </a:cubicBezTo>
                                      <a:cubicBezTo>
                                        <a:pt x="1050" y="3326"/>
                                        <a:pt x="597" y="3327"/>
                                        <a:pt x="360" y="3080"/>
                                      </a:cubicBezTo>
                                      <a:cubicBezTo>
                                        <a:pt x="123" y="2833"/>
                                        <a:pt x="0" y="2030"/>
                                        <a:pt x="20" y="1760"/>
                                      </a:cubicBezTo>
                                      <a:cubicBezTo>
                                        <a:pt x="40" y="1490"/>
                                        <a:pt x="146" y="1615"/>
                                        <a:pt x="179" y="1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4"/>
                              <wps:cNvSpPr>
                                <a:spLocks/>
                              </wps:cNvSpPr>
                              <wps:spPr bwMode="auto">
                                <a:xfrm>
                                  <a:off x="5271" y="4233"/>
                                  <a:ext cx="2909" cy="2469"/>
                                </a:xfrm>
                                <a:custGeom>
                                  <a:avLst/>
                                  <a:gdLst>
                                    <a:gd name="T0" fmla="*/ 2909 w 2909"/>
                                    <a:gd name="T1" fmla="*/ 307 h 2469"/>
                                    <a:gd name="T2" fmla="*/ 2529 w 2909"/>
                                    <a:gd name="T3" fmla="*/ 7 h 2469"/>
                                    <a:gd name="T4" fmla="*/ 2069 w 2909"/>
                                    <a:gd name="T5" fmla="*/ 267 h 2469"/>
                                    <a:gd name="T6" fmla="*/ 1289 w 2909"/>
                                    <a:gd name="T7" fmla="*/ 1027 h 2469"/>
                                    <a:gd name="T8" fmla="*/ 389 w 2909"/>
                                    <a:gd name="T9" fmla="*/ 2307 h 2469"/>
                                    <a:gd name="T10" fmla="*/ 47 w 2909"/>
                                    <a:gd name="T11" fmla="*/ 2000 h 2469"/>
                                    <a:gd name="T12" fmla="*/ 107 w 2909"/>
                                    <a:gd name="T13" fmla="*/ 1415 h 2469"/>
                                    <a:gd name="T14" fmla="*/ 189 w 2909"/>
                                    <a:gd name="T15" fmla="*/ 1325 h 24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9" h="2469">
                                      <a:moveTo>
                                        <a:pt x="2909" y="307"/>
                                      </a:moveTo>
                                      <a:cubicBezTo>
                                        <a:pt x="2790" y="148"/>
                                        <a:pt x="2669" y="14"/>
                                        <a:pt x="2529" y="7"/>
                                      </a:cubicBezTo>
                                      <a:cubicBezTo>
                                        <a:pt x="2389" y="0"/>
                                        <a:pt x="2276" y="97"/>
                                        <a:pt x="2069" y="267"/>
                                      </a:cubicBezTo>
                                      <a:cubicBezTo>
                                        <a:pt x="1862" y="437"/>
                                        <a:pt x="1569" y="687"/>
                                        <a:pt x="1289" y="1027"/>
                                      </a:cubicBezTo>
                                      <a:cubicBezTo>
                                        <a:pt x="1009" y="1367"/>
                                        <a:pt x="596" y="2145"/>
                                        <a:pt x="389" y="2307"/>
                                      </a:cubicBezTo>
                                      <a:cubicBezTo>
                                        <a:pt x="182" y="2469"/>
                                        <a:pt x="94" y="2149"/>
                                        <a:pt x="47" y="2000"/>
                                      </a:cubicBezTo>
                                      <a:cubicBezTo>
                                        <a:pt x="0" y="1851"/>
                                        <a:pt x="83" y="1527"/>
                                        <a:pt x="107" y="1415"/>
                                      </a:cubicBezTo>
                                      <a:cubicBezTo>
                                        <a:pt x="131" y="1303"/>
                                        <a:pt x="172" y="1344"/>
                                        <a:pt x="189" y="13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5"/>
                              <wps:cNvSpPr>
                                <a:spLocks/>
                              </wps:cNvSpPr>
                              <wps:spPr bwMode="auto">
                                <a:xfrm>
                                  <a:off x="5325" y="5390"/>
                                  <a:ext cx="539" cy="678"/>
                                </a:xfrm>
                                <a:custGeom>
                                  <a:avLst/>
                                  <a:gdLst>
                                    <a:gd name="T0" fmla="*/ 0 w 539"/>
                                    <a:gd name="T1" fmla="*/ 678 h 678"/>
                                    <a:gd name="T2" fmla="*/ 190 w 539"/>
                                    <a:gd name="T3" fmla="*/ 100 h 678"/>
                                    <a:gd name="T4" fmla="*/ 470 w 539"/>
                                    <a:gd name="T5" fmla="*/ 80 h 678"/>
                                    <a:gd name="T6" fmla="*/ 495 w 539"/>
                                    <a:gd name="T7" fmla="*/ 505 h 678"/>
                                    <a:gd name="T8" fmla="*/ 203 w 539"/>
                                    <a:gd name="T9" fmla="*/ 618 h 678"/>
                                  </a:gdLst>
                                  <a:ahLst/>
                                  <a:cxnLst>
                                    <a:cxn ang="0">
                                      <a:pos x="T0" y="T1"/>
                                    </a:cxn>
                                    <a:cxn ang="0">
                                      <a:pos x="T2" y="T3"/>
                                    </a:cxn>
                                    <a:cxn ang="0">
                                      <a:pos x="T4" y="T5"/>
                                    </a:cxn>
                                    <a:cxn ang="0">
                                      <a:pos x="T6" y="T7"/>
                                    </a:cxn>
                                    <a:cxn ang="0">
                                      <a:pos x="T8" y="T9"/>
                                    </a:cxn>
                                  </a:cxnLst>
                                  <a:rect l="0" t="0" r="r" b="b"/>
                                  <a:pathLst>
                                    <a:path w="539" h="678">
                                      <a:moveTo>
                                        <a:pt x="0" y="678"/>
                                      </a:moveTo>
                                      <a:cubicBezTo>
                                        <a:pt x="33" y="582"/>
                                        <a:pt x="112" y="200"/>
                                        <a:pt x="190" y="100"/>
                                      </a:cubicBezTo>
                                      <a:cubicBezTo>
                                        <a:pt x="268" y="0"/>
                                        <a:pt x="419" y="13"/>
                                        <a:pt x="470" y="80"/>
                                      </a:cubicBezTo>
                                      <a:cubicBezTo>
                                        <a:pt x="521" y="147"/>
                                        <a:pt x="539" y="415"/>
                                        <a:pt x="495" y="505"/>
                                      </a:cubicBezTo>
                                      <a:cubicBezTo>
                                        <a:pt x="451" y="595"/>
                                        <a:pt x="264" y="595"/>
                                        <a:pt x="203" y="6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6"/>
                              <wps:cNvSpPr>
                                <a:spLocks/>
                              </wps:cNvSpPr>
                              <wps:spPr bwMode="auto">
                                <a:xfrm>
                                  <a:off x="5835" y="5543"/>
                                  <a:ext cx="135" cy="495"/>
                                </a:xfrm>
                                <a:custGeom>
                                  <a:avLst/>
                                  <a:gdLst>
                                    <a:gd name="T0" fmla="*/ 0 w 135"/>
                                    <a:gd name="T1" fmla="*/ 0 h 495"/>
                                    <a:gd name="T2" fmla="*/ 60 w 135"/>
                                    <a:gd name="T3" fmla="*/ 120 h 495"/>
                                    <a:gd name="T4" fmla="*/ 135 w 135"/>
                                    <a:gd name="T5" fmla="*/ 495 h 495"/>
                                  </a:gdLst>
                                  <a:ahLst/>
                                  <a:cxnLst>
                                    <a:cxn ang="0">
                                      <a:pos x="T0" y="T1"/>
                                    </a:cxn>
                                    <a:cxn ang="0">
                                      <a:pos x="T2" y="T3"/>
                                    </a:cxn>
                                    <a:cxn ang="0">
                                      <a:pos x="T4" y="T5"/>
                                    </a:cxn>
                                  </a:cxnLst>
                                  <a:rect l="0" t="0" r="r" b="b"/>
                                  <a:pathLst>
                                    <a:path w="135" h="495">
                                      <a:moveTo>
                                        <a:pt x="0" y="0"/>
                                      </a:moveTo>
                                      <a:cubicBezTo>
                                        <a:pt x="18" y="18"/>
                                        <a:pt x="37" y="37"/>
                                        <a:pt x="60" y="120"/>
                                      </a:cubicBezTo>
                                      <a:cubicBezTo>
                                        <a:pt x="83" y="203"/>
                                        <a:pt x="124" y="433"/>
                                        <a:pt x="135" y="4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7"/>
                              <wps:cNvSpPr>
                                <a:spLocks/>
                              </wps:cNvSpPr>
                              <wps:spPr bwMode="auto">
                                <a:xfrm>
                                  <a:off x="5040" y="5590"/>
                                  <a:ext cx="360" cy="1030"/>
                                </a:xfrm>
                                <a:custGeom>
                                  <a:avLst/>
                                  <a:gdLst>
                                    <a:gd name="T0" fmla="*/ 360 w 360"/>
                                    <a:gd name="T1" fmla="*/ 0 h 1030"/>
                                    <a:gd name="T2" fmla="*/ 0 w 360"/>
                                    <a:gd name="T3" fmla="*/ 1030 h 1030"/>
                                  </a:gdLst>
                                  <a:ahLst/>
                                  <a:cxnLst>
                                    <a:cxn ang="0">
                                      <a:pos x="T0" y="T1"/>
                                    </a:cxn>
                                    <a:cxn ang="0">
                                      <a:pos x="T2" y="T3"/>
                                    </a:cxn>
                                  </a:cxnLst>
                                  <a:rect l="0" t="0" r="r" b="b"/>
                                  <a:pathLst>
                                    <a:path w="360" h="1030">
                                      <a:moveTo>
                                        <a:pt x="360" y="0"/>
                                      </a:moveTo>
                                      <a:cubicBezTo>
                                        <a:pt x="160" y="410"/>
                                        <a:pt x="60" y="770"/>
                                        <a:pt x="0" y="10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8"/>
                              <wps:cNvSpPr>
                                <a:spLocks/>
                              </wps:cNvSpPr>
                              <wps:spPr bwMode="auto">
                                <a:xfrm>
                                  <a:off x="4153" y="6088"/>
                                  <a:ext cx="1347" cy="1789"/>
                                </a:xfrm>
                                <a:custGeom>
                                  <a:avLst/>
                                  <a:gdLst>
                                    <a:gd name="T0" fmla="*/ 867 w 1347"/>
                                    <a:gd name="T1" fmla="*/ 352 h 1789"/>
                                    <a:gd name="T2" fmla="*/ 357 w 1347"/>
                                    <a:gd name="T3" fmla="*/ 42 h 1789"/>
                                    <a:gd name="T4" fmla="*/ 67 w 1347"/>
                                    <a:gd name="T5" fmla="*/ 102 h 1789"/>
                                    <a:gd name="T6" fmla="*/ 25 w 1347"/>
                                    <a:gd name="T7" fmla="*/ 617 h 1789"/>
                                    <a:gd name="T8" fmla="*/ 217 w 1347"/>
                                    <a:gd name="T9" fmla="*/ 1282 h 1789"/>
                                    <a:gd name="T10" fmla="*/ 557 w 1347"/>
                                    <a:gd name="T11" fmla="*/ 1642 h 1789"/>
                                    <a:gd name="T12" fmla="*/ 1037 w 1347"/>
                                    <a:gd name="T13" fmla="*/ 1772 h 1789"/>
                                    <a:gd name="T14" fmla="*/ 1347 w 1347"/>
                                    <a:gd name="T15" fmla="*/ 1742 h 17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7" h="1789">
                                      <a:moveTo>
                                        <a:pt x="867" y="352"/>
                                      </a:moveTo>
                                      <a:cubicBezTo>
                                        <a:pt x="782" y="300"/>
                                        <a:pt x="490" y="84"/>
                                        <a:pt x="357" y="42"/>
                                      </a:cubicBezTo>
                                      <a:cubicBezTo>
                                        <a:pt x="224" y="0"/>
                                        <a:pt x="122" y="6"/>
                                        <a:pt x="67" y="102"/>
                                      </a:cubicBezTo>
                                      <a:cubicBezTo>
                                        <a:pt x="12" y="198"/>
                                        <a:pt x="0" y="420"/>
                                        <a:pt x="25" y="617"/>
                                      </a:cubicBezTo>
                                      <a:cubicBezTo>
                                        <a:pt x="50" y="814"/>
                                        <a:pt x="128" y="1111"/>
                                        <a:pt x="217" y="1282"/>
                                      </a:cubicBezTo>
                                      <a:cubicBezTo>
                                        <a:pt x="306" y="1453"/>
                                        <a:pt x="420" y="1560"/>
                                        <a:pt x="557" y="1642"/>
                                      </a:cubicBezTo>
                                      <a:cubicBezTo>
                                        <a:pt x="694" y="1724"/>
                                        <a:pt x="905" y="1755"/>
                                        <a:pt x="1037" y="1772"/>
                                      </a:cubicBezTo>
                                      <a:cubicBezTo>
                                        <a:pt x="1169" y="1789"/>
                                        <a:pt x="1300" y="1745"/>
                                        <a:pt x="1347" y="17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9"/>
                              <wps:cNvSpPr>
                                <a:spLocks/>
                              </wps:cNvSpPr>
                              <wps:spPr bwMode="auto">
                                <a:xfrm>
                                  <a:off x="6420" y="4740"/>
                                  <a:ext cx="1053" cy="2430"/>
                                </a:xfrm>
                                <a:custGeom>
                                  <a:avLst/>
                                  <a:gdLst>
                                    <a:gd name="T0" fmla="*/ 660 w 1053"/>
                                    <a:gd name="T1" fmla="*/ 0 h 2430"/>
                                    <a:gd name="T2" fmla="*/ 960 w 1053"/>
                                    <a:gd name="T3" fmla="*/ 315 h 2430"/>
                                    <a:gd name="T4" fmla="*/ 105 w 1053"/>
                                    <a:gd name="T5" fmla="*/ 1095 h 2430"/>
                                    <a:gd name="T6" fmla="*/ 330 w 1053"/>
                                    <a:gd name="T7" fmla="*/ 2040 h 2430"/>
                                    <a:gd name="T8" fmla="*/ 310 w 1053"/>
                                    <a:gd name="T9" fmla="*/ 2430 h 2430"/>
                                  </a:gdLst>
                                  <a:ahLst/>
                                  <a:cxnLst>
                                    <a:cxn ang="0">
                                      <a:pos x="T0" y="T1"/>
                                    </a:cxn>
                                    <a:cxn ang="0">
                                      <a:pos x="T2" y="T3"/>
                                    </a:cxn>
                                    <a:cxn ang="0">
                                      <a:pos x="T4" y="T5"/>
                                    </a:cxn>
                                    <a:cxn ang="0">
                                      <a:pos x="T6" y="T7"/>
                                    </a:cxn>
                                    <a:cxn ang="0">
                                      <a:pos x="T8" y="T9"/>
                                    </a:cxn>
                                  </a:cxnLst>
                                  <a:rect l="0" t="0" r="r" b="b"/>
                                  <a:pathLst>
                                    <a:path w="1053" h="2430">
                                      <a:moveTo>
                                        <a:pt x="660" y="0"/>
                                      </a:moveTo>
                                      <a:cubicBezTo>
                                        <a:pt x="710" y="52"/>
                                        <a:pt x="1053" y="132"/>
                                        <a:pt x="960" y="315"/>
                                      </a:cubicBezTo>
                                      <a:cubicBezTo>
                                        <a:pt x="867" y="498"/>
                                        <a:pt x="210" y="808"/>
                                        <a:pt x="105" y="1095"/>
                                      </a:cubicBezTo>
                                      <a:cubicBezTo>
                                        <a:pt x="0" y="1382"/>
                                        <a:pt x="296" y="1818"/>
                                        <a:pt x="330" y="2040"/>
                                      </a:cubicBezTo>
                                      <a:cubicBezTo>
                                        <a:pt x="364" y="2262"/>
                                        <a:pt x="314" y="2349"/>
                                        <a:pt x="310" y="24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0"/>
                              <wps:cNvSpPr>
                                <a:spLocks/>
                              </wps:cNvSpPr>
                              <wps:spPr bwMode="auto">
                                <a:xfrm>
                                  <a:off x="4845" y="6428"/>
                                  <a:ext cx="210" cy="172"/>
                                </a:xfrm>
                                <a:custGeom>
                                  <a:avLst/>
                                  <a:gdLst>
                                    <a:gd name="T0" fmla="*/ 0 w 210"/>
                                    <a:gd name="T1" fmla="*/ 172 h 172"/>
                                    <a:gd name="T2" fmla="*/ 210 w 210"/>
                                    <a:gd name="T3" fmla="*/ 60 h 172"/>
                                  </a:gdLst>
                                  <a:ahLst/>
                                  <a:cxnLst>
                                    <a:cxn ang="0">
                                      <a:pos x="T0" y="T1"/>
                                    </a:cxn>
                                    <a:cxn ang="0">
                                      <a:pos x="T2" y="T3"/>
                                    </a:cxn>
                                  </a:cxnLst>
                                  <a:rect l="0" t="0" r="r" b="b"/>
                                  <a:pathLst>
                                    <a:path w="210" h="172">
                                      <a:moveTo>
                                        <a:pt x="0" y="172"/>
                                      </a:moveTo>
                                      <a:cubicBezTo>
                                        <a:pt x="8" y="0"/>
                                        <a:pt x="98" y="38"/>
                                        <a:pt x="21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1"/>
                              <wps:cNvSpPr>
                                <a:spLocks/>
                              </wps:cNvSpPr>
                              <wps:spPr bwMode="auto">
                                <a:xfrm>
                                  <a:off x="4643" y="6593"/>
                                  <a:ext cx="202" cy="465"/>
                                </a:xfrm>
                                <a:custGeom>
                                  <a:avLst/>
                                  <a:gdLst>
                                    <a:gd name="T0" fmla="*/ 202 w 202"/>
                                    <a:gd name="T1" fmla="*/ 0 h 465"/>
                                    <a:gd name="T2" fmla="*/ 7 w 202"/>
                                    <a:gd name="T3" fmla="*/ 120 h 465"/>
                                    <a:gd name="T4" fmla="*/ 15 w 202"/>
                                    <a:gd name="T5" fmla="*/ 465 h 465"/>
                                  </a:gdLst>
                                  <a:ahLst/>
                                  <a:cxnLst>
                                    <a:cxn ang="0">
                                      <a:pos x="T0" y="T1"/>
                                    </a:cxn>
                                    <a:cxn ang="0">
                                      <a:pos x="T2" y="T3"/>
                                    </a:cxn>
                                    <a:cxn ang="0">
                                      <a:pos x="T4" y="T5"/>
                                    </a:cxn>
                                  </a:cxnLst>
                                  <a:rect l="0" t="0" r="r" b="b"/>
                                  <a:pathLst>
                                    <a:path w="202" h="465">
                                      <a:moveTo>
                                        <a:pt x="202" y="0"/>
                                      </a:moveTo>
                                      <a:cubicBezTo>
                                        <a:pt x="82" y="0"/>
                                        <a:pt x="14" y="0"/>
                                        <a:pt x="7" y="120"/>
                                      </a:cubicBezTo>
                                      <a:cubicBezTo>
                                        <a:pt x="0" y="240"/>
                                        <a:pt x="37" y="345"/>
                                        <a:pt x="15"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2"/>
                              <wps:cNvSpPr>
                                <a:spLocks/>
                              </wps:cNvSpPr>
                              <wps:spPr bwMode="auto">
                                <a:xfrm>
                                  <a:off x="4650" y="6960"/>
                                  <a:ext cx="1302" cy="657"/>
                                </a:xfrm>
                                <a:custGeom>
                                  <a:avLst/>
                                  <a:gdLst>
                                    <a:gd name="T0" fmla="*/ 0 w 1302"/>
                                    <a:gd name="T1" fmla="*/ 143 h 657"/>
                                    <a:gd name="T2" fmla="*/ 615 w 1302"/>
                                    <a:gd name="T3" fmla="*/ 15 h 657"/>
                                    <a:gd name="T4" fmla="*/ 1302 w 1302"/>
                                    <a:gd name="T5" fmla="*/ 657 h 657"/>
                                  </a:gdLst>
                                  <a:ahLst/>
                                  <a:cxnLst>
                                    <a:cxn ang="0">
                                      <a:pos x="T0" y="T1"/>
                                    </a:cxn>
                                    <a:cxn ang="0">
                                      <a:pos x="T2" y="T3"/>
                                    </a:cxn>
                                    <a:cxn ang="0">
                                      <a:pos x="T4" y="T5"/>
                                    </a:cxn>
                                  </a:cxnLst>
                                  <a:rect l="0" t="0" r="r" b="b"/>
                                  <a:pathLst>
                                    <a:path w="1302" h="657">
                                      <a:moveTo>
                                        <a:pt x="0" y="143"/>
                                      </a:moveTo>
                                      <a:cubicBezTo>
                                        <a:pt x="30" y="285"/>
                                        <a:pt x="375" y="0"/>
                                        <a:pt x="615" y="15"/>
                                      </a:cubicBezTo>
                                      <a:cubicBezTo>
                                        <a:pt x="855" y="30"/>
                                        <a:pt x="1017" y="214"/>
                                        <a:pt x="1302" y="6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3"/>
                              <wps:cNvSpPr>
                                <a:spLocks/>
                              </wps:cNvSpPr>
                              <wps:spPr bwMode="auto">
                                <a:xfrm>
                                  <a:off x="4515" y="7118"/>
                                  <a:ext cx="90" cy="262"/>
                                </a:xfrm>
                                <a:custGeom>
                                  <a:avLst/>
                                  <a:gdLst>
                                    <a:gd name="T0" fmla="*/ 90 w 90"/>
                                    <a:gd name="T1" fmla="*/ 0 h 262"/>
                                    <a:gd name="T2" fmla="*/ 0 w 90"/>
                                    <a:gd name="T3" fmla="*/ 262 h 262"/>
                                  </a:gdLst>
                                  <a:ahLst/>
                                  <a:cxnLst>
                                    <a:cxn ang="0">
                                      <a:pos x="T0" y="T1"/>
                                    </a:cxn>
                                    <a:cxn ang="0">
                                      <a:pos x="T2" y="T3"/>
                                    </a:cxn>
                                  </a:cxnLst>
                                  <a:rect l="0" t="0" r="r" b="b"/>
                                  <a:pathLst>
                                    <a:path w="90" h="262">
                                      <a:moveTo>
                                        <a:pt x="90" y="0"/>
                                      </a:moveTo>
                                      <a:cubicBezTo>
                                        <a:pt x="0" y="52"/>
                                        <a:pt x="15" y="150"/>
                                        <a:pt x="0" y="262"/>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4"/>
                              <wps:cNvSpPr>
                                <a:spLocks/>
                              </wps:cNvSpPr>
                              <wps:spPr bwMode="auto">
                                <a:xfrm>
                                  <a:off x="4590" y="7170"/>
                                  <a:ext cx="30" cy="173"/>
                                </a:xfrm>
                                <a:custGeom>
                                  <a:avLst/>
                                  <a:gdLst>
                                    <a:gd name="T0" fmla="*/ 30 w 30"/>
                                    <a:gd name="T1" fmla="*/ 0 h 173"/>
                                    <a:gd name="T2" fmla="*/ 30 w 30"/>
                                    <a:gd name="T3" fmla="*/ 173 h 173"/>
                                  </a:gdLst>
                                  <a:ahLst/>
                                  <a:cxnLst>
                                    <a:cxn ang="0">
                                      <a:pos x="T0" y="T1"/>
                                    </a:cxn>
                                    <a:cxn ang="0">
                                      <a:pos x="T2" y="T3"/>
                                    </a:cxn>
                                  </a:cxnLst>
                                  <a:rect l="0" t="0" r="r" b="b"/>
                                  <a:pathLst>
                                    <a:path w="30" h="173">
                                      <a:moveTo>
                                        <a:pt x="30" y="0"/>
                                      </a:moveTo>
                                      <a:cubicBezTo>
                                        <a:pt x="0" y="68"/>
                                        <a:pt x="0" y="113"/>
                                        <a:pt x="30" y="173"/>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5"/>
                              <wps:cNvSpPr>
                                <a:spLocks/>
                              </wps:cNvSpPr>
                              <wps:spPr bwMode="auto">
                                <a:xfrm>
                                  <a:off x="4448" y="7103"/>
                                  <a:ext cx="135" cy="97"/>
                                </a:xfrm>
                                <a:custGeom>
                                  <a:avLst/>
                                  <a:gdLst>
                                    <a:gd name="T0" fmla="*/ 135 w 135"/>
                                    <a:gd name="T1" fmla="*/ 0 h 97"/>
                                    <a:gd name="T2" fmla="*/ 0 w 135"/>
                                    <a:gd name="T3" fmla="*/ 97 h 97"/>
                                  </a:gdLst>
                                  <a:ahLst/>
                                  <a:cxnLst>
                                    <a:cxn ang="0">
                                      <a:pos x="T0" y="T1"/>
                                    </a:cxn>
                                    <a:cxn ang="0">
                                      <a:pos x="T2" y="T3"/>
                                    </a:cxn>
                                  </a:cxnLst>
                                  <a:rect l="0" t="0" r="r" b="b"/>
                                  <a:pathLst>
                                    <a:path w="135" h="97">
                                      <a:moveTo>
                                        <a:pt x="135" y="0"/>
                                      </a:moveTo>
                                      <a:cubicBezTo>
                                        <a:pt x="83" y="23"/>
                                        <a:pt x="30" y="22"/>
                                        <a:pt x="0" y="97"/>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6"/>
                              <wps:cNvSpPr>
                                <a:spLocks/>
                              </wps:cNvSpPr>
                              <wps:spPr bwMode="auto">
                                <a:xfrm>
                                  <a:off x="4039" y="6233"/>
                                  <a:ext cx="2711" cy="1877"/>
                                </a:xfrm>
                                <a:custGeom>
                                  <a:avLst/>
                                  <a:gdLst>
                                    <a:gd name="T0" fmla="*/ 56 w 2711"/>
                                    <a:gd name="T1" fmla="*/ 0 h 1877"/>
                                    <a:gd name="T2" fmla="*/ 4 w 2711"/>
                                    <a:gd name="T3" fmla="*/ 330 h 1877"/>
                                    <a:gd name="T4" fmla="*/ 79 w 2711"/>
                                    <a:gd name="T5" fmla="*/ 990 h 1877"/>
                                    <a:gd name="T6" fmla="*/ 236 w 2711"/>
                                    <a:gd name="T7" fmla="*/ 1447 h 1877"/>
                                    <a:gd name="T8" fmla="*/ 521 w 2711"/>
                                    <a:gd name="T9" fmla="*/ 1755 h 1877"/>
                                    <a:gd name="T10" fmla="*/ 1091 w 2711"/>
                                    <a:gd name="T11" fmla="*/ 1867 h 1877"/>
                                    <a:gd name="T12" fmla="*/ 1721 w 2711"/>
                                    <a:gd name="T13" fmla="*/ 1695 h 1877"/>
                                    <a:gd name="T14" fmla="*/ 2389 w 2711"/>
                                    <a:gd name="T15" fmla="*/ 1207 h 1877"/>
                                    <a:gd name="T16" fmla="*/ 2711 w 2711"/>
                                    <a:gd name="T17" fmla="*/ 1027 h 1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1" h="1877">
                                      <a:moveTo>
                                        <a:pt x="56" y="0"/>
                                      </a:moveTo>
                                      <a:cubicBezTo>
                                        <a:pt x="46" y="55"/>
                                        <a:pt x="0" y="165"/>
                                        <a:pt x="4" y="330"/>
                                      </a:cubicBezTo>
                                      <a:cubicBezTo>
                                        <a:pt x="8" y="495"/>
                                        <a:pt x="40" y="804"/>
                                        <a:pt x="79" y="990"/>
                                      </a:cubicBezTo>
                                      <a:cubicBezTo>
                                        <a:pt x="118" y="1176"/>
                                        <a:pt x="162" y="1320"/>
                                        <a:pt x="236" y="1447"/>
                                      </a:cubicBezTo>
                                      <a:cubicBezTo>
                                        <a:pt x="310" y="1574"/>
                                        <a:pt x="379" y="1685"/>
                                        <a:pt x="521" y="1755"/>
                                      </a:cubicBezTo>
                                      <a:cubicBezTo>
                                        <a:pt x="663" y="1825"/>
                                        <a:pt x="891" y="1877"/>
                                        <a:pt x="1091" y="1867"/>
                                      </a:cubicBezTo>
                                      <a:cubicBezTo>
                                        <a:pt x="1291" y="1857"/>
                                        <a:pt x="1505" y="1805"/>
                                        <a:pt x="1721" y="1695"/>
                                      </a:cubicBezTo>
                                      <a:cubicBezTo>
                                        <a:pt x="1931" y="1552"/>
                                        <a:pt x="2209" y="1327"/>
                                        <a:pt x="2389" y="1207"/>
                                      </a:cubicBezTo>
                                      <a:cubicBezTo>
                                        <a:pt x="2569" y="1087"/>
                                        <a:pt x="2644" y="1064"/>
                                        <a:pt x="2711" y="10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7"/>
                              <wps:cNvSpPr>
                                <a:spLocks/>
                              </wps:cNvSpPr>
                              <wps:spPr bwMode="auto">
                                <a:xfrm>
                                  <a:off x="4065" y="6368"/>
                                  <a:ext cx="4891" cy="1567"/>
                                </a:xfrm>
                                <a:custGeom>
                                  <a:avLst/>
                                  <a:gdLst>
                                    <a:gd name="T0" fmla="*/ 0 w 4891"/>
                                    <a:gd name="T1" fmla="*/ 0 h 1567"/>
                                    <a:gd name="T2" fmla="*/ 45 w 4891"/>
                                    <a:gd name="T3" fmla="*/ 547 h 1567"/>
                                    <a:gd name="T4" fmla="*/ 173 w 4891"/>
                                    <a:gd name="T5" fmla="*/ 1057 h 1567"/>
                                    <a:gd name="T6" fmla="*/ 315 w 4891"/>
                                    <a:gd name="T7" fmla="*/ 1335 h 1567"/>
                                    <a:gd name="T8" fmla="*/ 548 w 4891"/>
                                    <a:gd name="T9" fmla="*/ 1492 h 1567"/>
                                    <a:gd name="T10" fmla="*/ 915 w 4891"/>
                                    <a:gd name="T11" fmla="*/ 1560 h 1567"/>
                                    <a:gd name="T12" fmla="*/ 1245 w 4891"/>
                                    <a:gd name="T13" fmla="*/ 1537 h 1567"/>
                                    <a:gd name="T14" fmla="*/ 1568 w 4891"/>
                                    <a:gd name="T15" fmla="*/ 1447 h 1567"/>
                                    <a:gd name="T16" fmla="*/ 1928 w 4891"/>
                                    <a:gd name="T17" fmla="*/ 1260 h 1567"/>
                                    <a:gd name="T18" fmla="*/ 2273 w 4891"/>
                                    <a:gd name="T19" fmla="*/ 1042 h 1567"/>
                                    <a:gd name="T20" fmla="*/ 2663 w 4891"/>
                                    <a:gd name="T21" fmla="*/ 825 h 1567"/>
                                    <a:gd name="T22" fmla="*/ 2985 w 4891"/>
                                    <a:gd name="T23" fmla="*/ 765 h 1567"/>
                                    <a:gd name="T24" fmla="*/ 3383 w 4891"/>
                                    <a:gd name="T25" fmla="*/ 817 h 1567"/>
                                    <a:gd name="T26" fmla="*/ 3810 w 4891"/>
                                    <a:gd name="T27" fmla="*/ 862 h 1567"/>
                                    <a:gd name="T28" fmla="*/ 4223 w 4891"/>
                                    <a:gd name="T29" fmla="*/ 787 h 1567"/>
                                    <a:gd name="T30" fmla="*/ 4628 w 4891"/>
                                    <a:gd name="T31" fmla="*/ 607 h 1567"/>
                                    <a:gd name="T32" fmla="*/ 4868 w 4891"/>
                                    <a:gd name="T33" fmla="*/ 337 h 1567"/>
                                    <a:gd name="T34" fmla="*/ 4763 w 4891"/>
                                    <a:gd name="T35" fmla="*/ 232 h 1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91" h="1567">
                                      <a:moveTo>
                                        <a:pt x="0" y="0"/>
                                      </a:moveTo>
                                      <a:cubicBezTo>
                                        <a:pt x="8" y="185"/>
                                        <a:pt x="16" y="371"/>
                                        <a:pt x="45" y="547"/>
                                      </a:cubicBezTo>
                                      <a:cubicBezTo>
                                        <a:pt x="74" y="723"/>
                                        <a:pt x="128" y="926"/>
                                        <a:pt x="173" y="1057"/>
                                      </a:cubicBezTo>
                                      <a:cubicBezTo>
                                        <a:pt x="218" y="1188"/>
                                        <a:pt x="253" y="1263"/>
                                        <a:pt x="315" y="1335"/>
                                      </a:cubicBezTo>
                                      <a:cubicBezTo>
                                        <a:pt x="377" y="1407"/>
                                        <a:pt x="448" y="1455"/>
                                        <a:pt x="548" y="1492"/>
                                      </a:cubicBezTo>
                                      <a:cubicBezTo>
                                        <a:pt x="648" y="1529"/>
                                        <a:pt x="799" y="1553"/>
                                        <a:pt x="915" y="1560"/>
                                      </a:cubicBezTo>
                                      <a:cubicBezTo>
                                        <a:pt x="1031" y="1567"/>
                                        <a:pt x="1136" y="1556"/>
                                        <a:pt x="1245" y="1537"/>
                                      </a:cubicBezTo>
                                      <a:cubicBezTo>
                                        <a:pt x="1354" y="1518"/>
                                        <a:pt x="1454" y="1493"/>
                                        <a:pt x="1568" y="1447"/>
                                      </a:cubicBezTo>
                                      <a:cubicBezTo>
                                        <a:pt x="1682" y="1401"/>
                                        <a:pt x="1811" y="1328"/>
                                        <a:pt x="1928" y="1260"/>
                                      </a:cubicBezTo>
                                      <a:cubicBezTo>
                                        <a:pt x="2045" y="1192"/>
                                        <a:pt x="2150" y="1115"/>
                                        <a:pt x="2273" y="1042"/>
                                      </a:cubicBezTo>
                                      <a:cubicBezTo>
                                        <a:pt x="2396" y="969"/>
                                        <a:pt x="2544" y="871"/>
                                        <a:pt x="2663" y="825"/>
                                      </a:cubicBezTo>
                                      <a:cubicBezTo>
                                        <a:pt x="2782" y="779"/>
                                        <a:pt x="2865" y="766"/>
                                        <a:pt x="2985" y="765"/>
                                      </a:cubicBezTo>
                                      <a:cubicBezTo>
                                        <a:pt x="3105" y="764"/>
                                        <a:pt x="3246" y="801"/>
                                        <a:pt x="3383" y="817"/>
                                      </a:cubicBezTo>
                                      <a:cubicBezTo>
                                        <a:pt x="3520" y="833"/>
                                        <a:pt x="3670" y="867"/>
                                        <a:pt x="3810" y="862"/>
                                      </a:cubicBezTo>
                                      <a:cubicBezTo>
                                        <a:pt x="3950" y="857"/>
                                        <a:pt x="4087" y="829"/>
                                        <a:pt x="4223" y="787"/>
                                      </a:cubicBezTo>
                                      <a:cubicBezTo>
                                        <a:pt x="4359" y="745"/>
                                        <a:pt x="4521" y="682"/>
                                        <a:pt x="4628" y="607"/>
                                      </a:cubicBezTo>
                                      <a:cubicBezTo>
                                        <a:pt x="4735" y="532"/>
                                        <a:pt x="4845" y="400"/>
                                        <a:pt x="4868" y="337"/>
                                      </a:cubicBezTo>
                                      <a:cubicBezTo>
                                        <a:pt x="4891" y="274"/>
                                        <a:pt x="4785" y="254"/>
                                        <a:pt x="4763"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8"/>
                              <wps:cNvSpPr>
                                <a:spLocks/>
                              </wps:cNvSpPr>
                              <wps:spPr bwMode="auto">
                                <a:xfrm>
                                  <a:off x="6765" y="6680"/>
                                  <a:ext cx="2190" cy="1372"/>
                                </a:xfrm>
                                <a:custGeom>
                                  <a:avLst/>
                                  <a:gdLst>
                                    <a:gd name="T0" fmla="*/ 2175 w 2190"/>
                                    <a:gd name="T1" fmla="*/ 0 h 1372"/>
                                    <a:gd name="T2" fmla="*/ 2190 w 2190"/>
                                    <a:gd name="T3" fmla="*/ 955 h 1372"/>
                                    <a:gd name="T4" fmla="*/ 1425 w 2190"/>
                                    <a:gd name="T5" fmla="*/ 1330 h 1372"/>
                                    <a:gd name="T6" fmla="*/ 525 w 2190"/>
                                    <a:gd name="T7" fmla="*/ 1210 h 1372"/>
                                    <a:gd name="T8" fmla="*/ 0 w 2190"/>
                                    <a:gd name="T9" fmla="*/ 1060 h 1372"/>
                                    <a:gd name="T10" fmla="*/ 5 w 2190"/>
                                    <a:gd name="T11" fmla="*/ 570 h 1372"/>
                                  </a:gdLst>
                                  <a:ahLst/>
                                  <a:cxnLst>
                                    <a:cxn ang="0">
                                      <a:pos x="T0" y="T1"/>
                                    </a:cxn>
                                    <a:cxn ang="0">
                                      <a:pos x="T2" y="T3"/>
                                    </a:cxn>
                                    <a:cxn ang="0">
                                      <a:pos x="T4" y="T5"/>
                                    </a:cxn>
                                    <a:cxn ang="0">
                                      <a:pos x="T6" y="T7"/>
                                    </a:cxn>
                                    <a:cxn ang="0">
                                      <a:pos x="T8" y="T9"/>
                                    </a:cxn>
                                    <a:cxn ang="0">
                                      <a:pos x="T10" y="T11"/>
                                    </a:cxn>
                                  </a:cxnLst>
                                  <a:rect l="0" t="0" r="r" b="b"/>
                                  <a:pathLst>
                                    <a:path w="2190" h="1372">
                                      <a:moveTo>
                                        <a:pt x="2175" y="0"/>
                                      </a:moveTo>
                                      <a:cubicBezTo>
                                        <a:pt x="2185" y="400"/>
                                        <a:pt x="2180" y="715"/>
                                        <a:pt x="2190" y="955"/>
                                      </a:cubicBezTo>
                                      <a:cubicBezTo>
                                        <a:pt x="2085" y="1177"/>
                                        <a:pt x="1702" y="1288"/>
                                        <a:pt x="1425" y="1330"/>
                                      </a:cubicBezTo>
                                      <a:cubicBezTo>
                                        <a:pt x="1148" y="1372"/>
                                        <a:pt x="762" y="1255"/>
                                        <a:pt x="525" y="1210"/>
                                      </a:cubicBezTo>
                                      <a:cubicBezTo>
                                        <a:pt x="288" y="1165"/>
                                        <a:pt x="165" y="1090"/>
                                        <a:pt x="0" y="1060"/>
                                      </a:cubicBezTo>
                                      <a:cubicBezTo>
                                        <a:pt x="20" y="830"/>
                                        <a:pt x="15" y="640"/>
                                        <a:pt x="5"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
                              <wps:cNvSpPr>
                                <a:spLocks/>
                              </wps:cNvSpPr>
                              <wps:spPr bwMode="auto">
                                <a:xfrm>
                                  <a:off x="5607" y="7343"/>
                                  <a:ext cx="1151" cy="658"/>
                                </a:xfrm>
                                <a:custGeom>
                                  <a:avLst/>
                                  <a:gdLst>
                                    <a:gd name="T0" fmla="*/ 0 w 1151"/>
                                    <a:gd name="T1" fmla="*/ 658 h 658"/>
                                    <a:gd name="T2" fmla="*/ 843 w 1151"/>
                                    <a:gd name="T3" fmla="*/ 412 h 658"/>
                                    <a:gd name="T4" fmla="*/ 1151 w 1151"/>
                                    <a:gd name="T5" fmla="*/ 0 h 658"/>
                                  </a:gdLst>
                                  <a:ahLst/>
                                  <a:cxnLst>
                                    <a:cxn ang="0">
                                      <a:pos x="T0" y="T1"/>
                                    </a:cxn>
                                    <a:cxn ang="0">
                                      <a:pos x="T2" y="T3"/>
                                    </a:cxn>
                                    <a:cxn ang="0">
                                      <a:pos x="T4" y="T5"/>
                                    </a:cxn>
                                  </a:cxnLst>
                                  <a:rect l="0" t="0" r="r" b="b"/>
                                  <a:pathLst>
                                    <a:path w="1151" h="658">
                                      <a:moveTo>
                                        <a:pt x="0" y="658"/>
                                      </a:moveTo>
                                      <a:cubicBezTo>
                                        <a:pt x="225" y="568"/>
                                        <a:pt x="633" y="435"/>
                                        <a:pt x="843" y="412"/>
                                      </a:cubicBezTo>
                                      <a:cubicBezTo>
                                        <a:pt x="813" y="232"/>
                                        <a:pt x="1087" y="86"/>
                                        <a:pt x="115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3" name="Group 20"/>
                              <wpg:cNvGrpSpPr>
                                <a:grpSpLocks/>
                              </wpg:cNvGrpSpPr>
                              <wpg:grpSpPr bwMode="auto">
                                <a:xfrm>
                                  <a:off x="7218" y="4629"/>
                                  <a:ext cx="252" cy="207"/>
                                  <a:chOff x="7218" y="4629"/>
                                  <a:chExt cx="252" cy="207"/>
                                </a:xfrm>
                              </wpg:grpSpPr>
                              <wps:wsp>
                                <wps:cNvPr id="604" name="Freeform 21"/>
                                <wps:cNvSpPr>
                                  <a:spLocks/>
                                </wps:cNvSpPr>
                                <wps:spPr bwMode="auto">
                                  <a:xfrm>
                                    <a:off x="7378" y="4794"/>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 name="Freeform 22"/>
                                <wps:cNvSpPr>
                                  <a:spLocks/>
                                </wps:cNvSpPr>
                                <wps:spPr bwMode="auto">
                                  <a:xfrm>
                                    <a:off x="7432" y="473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06" name="Group 23"/>
                                <wpg:cNvGrpSpPr>
                                  <a:grpSpLocks/>
                                </wpg:cNvGrpSpPr>
                                <wpg:grpSpPr bwMode="auto">
                                  <a:xfrm>
                                    <a:off x="7218" y="4629"/>
                                    <a:ext cx="153" cy="148"/>
                                    <a:chOff x="7218" y="4629"/>
                                    <a:chExt cx="153" cy="148"/>
                                  </a:xfrm>
                                </wpg:grpSpPr>
                                <wps:wsp>
                                  <wps:cNvPr id="607" name="Freeform 24"/>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 name="Freeform 25"/>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09" name="Group 26"/>
                              <wpg:cNvGrpSpPr>
                                <a:grpSpLocks/>
                              </wpg:cNvGrpSpPr>
                              <wpg:grpSpPr bwMode="auto">
                                <a:xfrm rot="3310448">
                                  <a:off x="7489" y="5010"/>
                                  <a:ext cx="92" cy="99"/>
                                  <a:chOff x="7618" y="4977"/>
                                  <a:chExt cx="92" cy="99"/>
                                </a:xfrm>
                              </wpg:grpSpPr>
                              <wps:wsp>
                                <wps:cNvPr id="610" name="Freeform 27"/>
                                <wps:cNvSpPr>
                                  <a:spLocks/>
                                </wps:cNvSpPr>
                                <wps:spPr bwMode="auto">
                                  <a:xfrm>
                                    <a:off x="7618" y="5034"/>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 name="Freeform 28"/>
                                <wps:cNvSpPr>
                                  <a:spLocks/>
                                </wps:cNvSpPr>
                                <wps:spPr bwMode="auto">
                                  <a:xfrm>
                                    <a:off x="7672" y="49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12" name="Group 29"/>
                              <wpg:cNvGrpSpPr>
                                <a:grpSpLocks/>
                              </wpg:cNvGrpSpPr>
                              <wpg:grpSpPr bwMode="auto">
                                <a:xfrm>
                                  <a:off x="7455" y="4848"/>
                                  <a:ext cx="153" cy="148"/>
                                  <a:chOff x="7218" y="4629"/>
                                  <a:chExt cx="153" cy="148"/>
                                </a:xfrm>
                              </wpg:grpSpPr>
                              <wps:wsp>
                                <wps:cNvPr id="613" name="Freeform 30"/>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 name="Freeform 31"/>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32"/>
                              <wpg:cNvGrpSpPr>
                                <a:grpSpLocks/>
                              </wpg:cNvGrpSpPr>
                              <wpg:grpSpPr bwMode="auto">
                                <a:xfrm>
                                  <a:off x="7299" y="5112"/>
                                  <a:ext cx="237" cy="219"/>
                                  <a:chOff x="7299" y="5112"/>
                                  <a:chExt cx="237" cy="219"/>
                                </a:xfrm>
                              </wpg:grpSpPr>
                              <wpg:grpSp>
                                <wpg:cNvPr id="616" name="Group 33"/>
                                <wpg:cNvGrpSpPr>
                                  <a:grpSpLocks/>
                                </wpg:cNvGrpSpPr>
                                <wpg:grpSpPr bwMode="auto">
                                  <a:xfrm rot="5566212">
                                    <a:off x="7303" y="5235"/>
                                    <a:ext cx="92" cy="99"/>
                                    <a:chOff x="7543" y="5220"/>
                                    <a:chExt cx="92" cy="99"/>
                                  </a:xfrm>
                                </wpg:grpSpPr>
                                <wps:wsp>
                                  <wps:cNvPr id="617" name="Freeform 34"/>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 name="Freeform 35"/>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19" name="Group 36"/>
                                <wpg:cNvGrpSpPr>
                                  <a:grpSpLocks/>
                                </wpg:cNvGrpSpPr>
                                <wpg:grpSpPr bwMode="auto">
                                  <a:xfrm>
                                    <a:off x="7383" y="5112"/>
                                    <a:ext cx="153" cy="148"/>
                                    <a:chOff x="7218" y="4629"/>
                                    <a:chExt cx="153" cy="148"/>
                                  </a:xfrm>
                                </wpg:grpSpPr>
                                <wps:wsp>
                                  <wps:cNvPr id="620" name="Freeform 37"/>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 name="Freeform 38"/>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2" name="Group 39"/>
                              <wpg:cNvGrpSpPr>
                                <a:grpSpLocks/>
                              </wpg:cNvGrpSpPr>
                              <wpg:grpSpPr bwMode="auto">
                                <a:xfrm>
                                  <a:off x="7053" y="5298"/>
                                  <a:ext cx="237" cy="219"/>
                                  <a:chOff x="7299" y="5112"/>
                                  <a:chExt cx="237" cy="219"/>
                                </a:xfrm>
                              </wpg:grpSpPr>
                              <wpg:grpSp>
                                <wpg:cNvPr id="623" name="Group 40"/>
                                <wpg:cNvGrpSpPr>
                                  <a:grpSpLocks/>
                                </wpg:cNvGrpSpPr>
                                <wpg:grpSpPr bwMode="auto">
                                  <a:xfrm rot="5566212">
                                    <a:off x="7303" y="5235"/>
                                    <a:ext cx="92" cy="99"/>
                                    <a:chOff x="7543" y="5220"/>
                                    <a:chExt cx="92" cy="99"/>
                                  </a:xfrm>
                                </wpg:grpSpPr>
                                <wps:wsp>
                                  <wps:cNvPr id="624" name="Freeform 41"/>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Freeform 42"/>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26" name="Group 43"/>
                                <wpg:cNvGrpSpPr>
                                  <a:grpSpLocks/>
                                </wpg:cNvGrpSpPr>
                                <wpg:grpSpPr bwMode="auto">
                                  <a:xfrm>
                                    <a:off x="7383" y="5112"/>
                                    <a:ext cx="153" cy="148"/>
                                    <a:chOff x="7218" y="4629"/>
                                    <a:chExt cx="153" cy="148"/>
                                  </a:xfrm>
                                </wpg:grpSpPr>
                                <wps:wsp>
                                  <wps:cNvPr id="627" name="Freeform 44"/>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8" name="Freeform 45"/>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9" name="Group 46"/>
                              <wpg:cNvGrpSpPr>
                                <a:grpSpLocks/>
                              </wpg:cNvGrpSpPr>
                              <wpg:grpSpPr bwMode="auto">
                                <a:xfrm>
                                  <a:off x="6807" y="5481"/>
                                  <a:ext cx="237" cy="219"/>
                                  <a:chOff x="7299" y="5112"/>
                                  <a:chExt cx="237" cy="219"/>
                                </a:xfrm>
                              </wpg:grpSpPr>
                              <wpg:grpSp>
                                <wpg:cNvPr id="630" name="Group 47"/>
                                <wpg:cNvGrpSpPr>
                                  <a:grpSpLocks/>
                                </wpg:cNvGrpSpPr>
                                <wpg:grpSpPr bwMode="auto">
                                  <a:xfrm rot="5566212">
                                    <a:off x="7303" y="5235"/>
                                    <a:ext cx="92" cy="99"/>
                                    <a:chOff x="7543" y="5220"/>
                                    <a:chExt cx="92" cy="99"/>
                                  </a:xfrm>
                                </wpg:grpSpPr>
                                <wps:wsp>
                                  <wps:cNvPr id="631" name="Freeform 48"/>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 name="Freeform 49"/>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3" name="Group 50"/>
                                <wpg:cNvGrpSpPr>
                                  <a:grpSpLocks/>
                                </wpg:cNvGrpSpPr>
                                <wpg:grpSpPr bwMode="auto">
                                  <a:xfrm>
                                    <a:off x="7383" y="5112"/>
                                    <a:ext cx="153" cy="148"/>
                                    <a:chOff x="7218" y="4629"/>
                                    <a:chExt cx="153" cy="148"/>
                                  </a:xfrm>
                                </wpg:grpSpPr>
                                <wps:wsp>
                                  <wps:cNvPr id="634" name="Freeform 51"/>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5" name="Freeform 52"/>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36" name="Group 53"/>
                              <wpg:cNvGrpSpPr>
                                <a:grpSpLocks/>
                              </wpg:cNvGrpSpPr>
                              <wpg:grpSpPr bwMode="auto">
                                <a:xfrm rot="4270968">
                                  <a:off x="6615" y="5815"/>
                                  <a:ext cx="92" cy="99"/>
                                  <a:chOff x="7543" y="5220"/>
                                  <a:chExt cx="92" cy="99"/>
                                </a:xfrm>
                              </wpg:grpSpPr>
                              <wps:wsp>
                                <wps:cNvPr id="637" name="Freeform 54"/>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8" name="Freeform 55"/>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9" name="Group 56"/>
                              <wpg:cNvGrpSpPr>
                                <a:grpSpLocks/>
                              </wpg:cNvGrpSpPr>
                              <wpg:grpSpPr bwMode="auto">
                                <a:xfrm rot="-572494">
                                  <a:off x="6677" y="5675"/>
                                  <a:ext cx="153" cy="148"/>
                                  <a:chOff x="7218" y="4629"/>
                                  <a:chExt cx="153" cy="148"/>
                                </a:xfrm>
                              </wpg:grpSpPr>
                              <wps:wsp>
                                <wps:cNvPr id="256" name="Freeform 57"/>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Freeform 58"/>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59"/>
                              <wpg:cNvGrpSpPr>
                                <a:grpSpLocks/>
                              </wpg:cNvGrpSpPr>
                              <wpg:grpSpPr bwMode="auto">
                                <a:xfrm>
                                  <a:off x="6570" y="5928"/>
                                  <a:ext cx="153" cy="258"/>
                                  <a:chOff x="6570" y="5928"/>
                                  <a:chExt cx="153" cy="258"/>
                                </a:xfrm>
                              </wpg:grpSpPr>
                              <wpg:grpSp>
                                <wpg:cNvPr id="259" name="Group 60"/>
                                <wpg:cNvGrpSpPr>
                                  <a:grpSpLocks/>
                                </wpg:cNvGrpSpPr>
                                <wpg:grpSpPr bwMode="auto">
                                  <a:xfrm rot="1827757">
                                    <a:off x="6622" y="6087"/>
                                    <a:ext cx="92" cy="99"/>
                                    <a:chOff x="7543" y="5220"/>
                                    <a:chExt cx="92" cy="99"/>
                                  </a:xfrm>
                                </wpg:grpSpPr>
                                <wps:wsp>
                                  <wps:cNvPr id="260" name="Freeform 61"/>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Freeform 62"/>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62" name="Group 63"/>
                                <wpg:cNvGrpSpPr>
                                  <a:grpSpLocks/>
                                </wpg:cNvGrpSpPr>
                                <wpg:grpSpPr bwMode="auto">
                                  <a:xfrm>
                                    <a:off x="6570" y="5928"/>
                                    <a:ext cx="153" cy="148"/>
                                    <a:chOff x="7218" y="4629"/>
                                    <a:chExt cx="153" cy="148"/>
                                  </a:xfrm>
                                </wpg:grpSpPr>
                                <wps:wsp>
                                  <wps:cNvPr id="263" name="Freeform 64"/>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Freeform 65"/>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5" name="Group 66"/>
                              <wpg:cNvGrpSpPr>
                                <a:grpSpLocks/>
                              </wpg:cNvGrpSpPr>
                              <wpg:grpSpPr bwMode="auto">
                                <a:xfrm rot="-355517">
                                  <a:off x="6648" y="6192"/>
                                  <a:ext cx="153" cy="258"/>
                                  <a:chOff x="6570" y="5928"/>
                                  <a:chExt cx="153" cy="258"/>
                                </a:xfrm>
                              </wpg:grpSpPr>
                              <wpg:grpSp>
                                <wpg:cNvPr id="266" name="Group 67"/>
                                <wpg:cNvGrpSpPr>
                                  <a:grpSpLocks/>
                                </wpg:cNvGrpSpPr>
                                <wpg:grpSpPr bwMode="auto">
                                  <a:xfrm rot="1827757">
                                    <a:off x="6622" y="6087"/>
                                    <a:ext cx="92" cy="99"/>
                                    <a:chOff x="7543" y="5220"/>
                                    <a:chExt cx="92" cy="99"/>
                                  </a:xfrm>
                                </wpg:grpSpPr>
                                <wps:wsp>
                                  <wps:cNvPr id="267" name="Freeform 68"/>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Freeform 69"/>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69" name="Group 70"/>
                                <wpg:cNvGrpSpPr>
                                  <a:grpSpLocks/>
                                </wpg:cNvGrpSpPr>
                                <wpg:grpSpPr bwMode="auto">
                                  <a:xfrm>
                                    <a:off x="6570" y="5928"/>
                                    <a:ext cx="153" cy="148"/>
                                    <a:chOff x="7218" y="4629"/>
                                    <a:chExt cx="153" cy="148"/>
                                  </a:xfrm>
                                </wpg:grpSpPr>
                                <wps:wsp>
                                  <wps:cNvPr id="270" name="Freeform 71"/>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 name="Freeform 72"/>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2" name="Group 73"/>
                              <wpg:cNvGrpSpPr>
                                <a:grpSpLocks/>
                              </wpg:cNvGrpSpPr>
                              <wpg:grpSpPr bwMode="auto">
                                <a:xfrm rot="-355517">
                                  <a:off x="6750" y="6453"/>
                                  <a:ext cx="153" cy="258"/>
                                  <a:chOff x="6570" y="5928"/>
                                  <a:chExt cx="153" cy="258"/>
                                </a:xfrm>
                              </wpg:grpSpPr>
                              <wpg:grpSp>
                                <wpg:cNvPr id="273" name="Group 74"/>
                                <wpg:cNvGrpSpPr>
                                  <a:grpSpLocks/>
                                </wpg:cNvGrpSpPr>
                                <wpg:grpSpPr bwMode="auto">
                                  <a:xfrm rot="1827757">
                                    <a:off x="6622" y="6087"/>
                                    <a:ext cx="92" cy="99"/>
                                    <a:chOff x="7543" y="5220"/>
                                    <a:chExt cx="92" cy="99"/>
                                  </a:xfrm>
                                </wpg:grpSpPr>
                                <wps:wsp>
                                  <wps:cNvPr id="274" name="Freeform 75"/>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Freeform 76"/>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76" name="Group 77"/>
                                <wpg:cNvGrpSpPr>
                                  <a:grpSpLocks/>
                                </wpg:cNvGrpSpPr>
                                <wpg:grpSpPr bwMode="auto">
                                  <a:xfrm>
                                    <a:off x="6570" y="5928"/>
                                    <a:ext cx="153" cy="148"/>
                                    <a:chOff x="7218" y="4629"/>
                                    <a:chExt cx="153" cy="148"/>
                                  </a:xfrm>
                                </wpg:grpSpPr>
                                <wps:wsp>
                                  <wps:cNvPr id="277" name="Freeform 78"/>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Freeform 79"/>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9" name="Group 80"/>
                              <wpg:cNvGrpSpPr>
                                <a:grpSpLocks/>
                              </wpg:cNvGrpSpPr>
                              <wpg:grpSpPr bwMode="auto">
                                <a:xfrm rot="-273031">
                                  <a:off x="6828" y="6726"/>
                                  <a:ext cx="153" cy="258"/>
                                  <a:chOff x="6570" y="5928"/>
                                  <a:chExt cx="153" cy="258"/>
                                </a:xfrm>
                              </wpg:grpSpPr>
                              <wpg:grpSp>
                                <wpg:cNvPr id="280" name="Group 81"/>
                                <wpg:cNvGrpSpPr>
                                  <a:grpSpLocks/>
                                </wpg:cNvGrpSpPr>
                                <wpg:grpSpPr bwMode="auto">
                                  <a:xfrm rot="1827757">
                                    <a:off x="6622" y="6087"/>
                                    <a:ext cx="92" cy="99"/>
                                    <a:chOff x="7543" y="5220"/>
                                    <a:chExt cx="92" cy="99"/>
                                  </a:xfrm>
                                </wpg:grpSpPr>
                                <wps:wsp>
                                  <wps:cNvPr id="281" name="Freeform 82"/>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Freeform 83"/>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3" name="Group 84"/>
                                <wpg:cNvGrpSpPr>
                                  <a:grpSpLocks/>
                                </wpg:cNvGrpSpPr>
                                <wpg:grpSpPr bwMode="auto">
                                  <a:xfrm>
                                    <a:off x="6570" y="5928"/>
                                    <a:ext cx="153" cy="148"/>
                                    <a:chOff x="7218" y="4629"/>
                                    <a:chExt cx="153" cy="148"/>
                                  </a:xfrm>
                                </wpg:grpSpPr>
                                <wps:wsp>
                                  <wps:cNvPr id="284" name="Freeform 85"/>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Freeform 86"/>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6" name="Group 87"/>
                              <wpg:cNvGrpSpPr>
                                <a:grpSpLocks/>
                              </wpg:cNvGrpSpPr>
                              <wpg:grpSpPr bwMode="auto">
                                <a:xfrm rot="-355517">
                                  <a:off x="6834" y="6996"/>
                                  <a:ext cx="153" cy="148"/>
                                  <a:chOff x="7218" y="4629"/>
                                  <a:chExt cx="153" cy="148"/>
                                </a:xfrm>
                              </wpg:grpSpPr>
                              <wps:wsp>
                                <wps:cNvPr id="300" name="Freeform 88"/>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Freeform 89"/>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3" name="Freeform 90"/>
                              <wps:cNvSpPr>
                                <a:spLocks/>
                              </wps:cNvSpPr>
                              <wps:spPr bwMode="auto">
                                <a:xfrm>
                                  <a:off x="6762" y="4590"/>
                                  <a:ext cx="943" cy="2510"/>
                                </a:xfrm>
                                <a:custGeom>
                                  <a:avLst/>
                                  <a:gdLst>
                                    <a:gd name="T0" fmla="*/ 568 w 943"/>
                                    <a:gd name="T1" fmla="*/ 0 h 2510"/>
                                    <a:gd name="T2" fmla="*/ 858 w 943"/>
                                    <a:gd name="T3" fmla="*/ 190 h 2510"/>
                                    <a:gd name="T4" fmla="*/ 928 w 943"/>
                                    <a:gd name="T5" fmla="*/ 460 h 2510"/>
                                    <a:gd name="T6" fmla="*/ 768 w 943"/>
                                    <a:gd name="T7" fmla="*/ 700 h 2510"/>
                                    <a:gd name="T8" fmla="*/ 218 w 943"/>
                                    <a:gd name="T9" fmla="*/ 1090 h 2510"/>
                                    <a:gd name="T10" fmla="*/ 28 w 943"/>
                                    <a:gd name="T11" fmla="*/ 1310 h 2510"/>
                                    <a:gd name="T12" fmla="*/ 48 w 943"/>
                                    <a:gd name="T13" fmla="*/ 1520 h 2510"/>
                                    <a:gd name="T14" fmla="*/ 208 w 943"/>
                                    <a:gd name="T15" fmla="*/ 1950 h 2510"/>
                                    <a:gd name="T16" fmla="*/ 278 w 943"/>
                                    <a:gd name="T17" fmla="*/ 2230 h 2510"/>
                                    <a:gd name="T18" fmla="*/ 278 w 943"/>
                                    <a:gd name="T19" fmla="*/ 2510 h 2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3" h="2510">
                                      <a:moveTo>
                                        <a:pt x="568" y="0"/>
                                      </a:moveTo>
                                      <a:cubicBezTo>
                                        <a:pt x="683" y="56"/>
                                        <a:pt x="798" y="113"/>
                                        <a:pt x="858" y="190"/>
                                      </a:cubicBezTo>
                                      <a:cubicBezTo>
                                        <a:pt x="918" y="267"/>
                                        <a:pt x="943" y="375"/>
                                        <a:pt x="928" y="460"/>
                                      </a:cubicBezTo>
                                      <a:cubicBezTo>
                                        <a:pt x="913" y="545"/>
                                        <a:pt x="886" y="595"/>
                                        <a:pt x="768" y="700"/>
                                      </a:cubicBezTo>
                                      <a:cubicBezTo>
                                        <a:pt x="650" y="805"/>
                                        <a:pt x="341" y="988"/>
                                        <a:pt x="218" y="1090"/>
                                      </a:cubicBezTo>
                                      <a:cubicBezTo>
                                        <a:pt x="95" y="1192"/>
                                        <a:pt x="56" y="1238"/>
                                        <a:pt x="28" y="1310"/>
                                      </a:cubicBezTo>
                                      <a:cubicBezTo>
                                        <a:pt x="0" y="1382"/>
                                        <a:pt x="18" y="1413"/>
                                        <a:pt x="48" y="1520"/>
                                      </a:cubicBezTo>
                                      <a:cubicBezTo>
                                        <a:pt x="78" y="1627"/>
                                        <a:pt x="170" y="1832"/>
                                        <a:pt x="208" y="1950"/>
                                      </a:cubicBezTo>
                                      <a:cubicBezTo>
                                        <a:pt x="246" y="2068"/>
                                        <a:pt x="266" y="2137"/>
                                        <a:pt x="278" y="2230"/>
                                      </a:cubicBezTo>
                                      <a:cubicBezTo>
                                        <a:pt x="290" y="2323"/>
                                        <a:pt x="284" y="2416"/>
                                        <a:pt x="278" y="251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91"/>
                              <wps:cNvSpPr>
                                <a:spLocks/>
                              </wps:cNvSpPr>
                              <wps:spPr bwMode="auto">
                                <a:xfrm>
                                  <a:off x="6538" y="4710"/>
                                  <a:ext cx="910" cy="2440"/>
                                </a:xfrm>
                                <a:custGeom>
                                  <a:avLst/>
                                  <a:gdLst>
                                    <a:gd name="T0" fmla="*/ 602 w 910"/>
                                    <a:gd name="T1" fmla="*/ 0 h 2440"/>
                                    <a:gd name="T2" fmla="*/ 862 w 910"/>
                                    <a:gd name="T3" fmla="*/ 180 h 2440"/>
                                    <a:gd name="T4" fmla="*/ 892 w 910"/>
                                    <a:gd name="T5" fmla="*/ 300 h 2440"/>
                                    <a:gd name="T6" fmla="*/ 842 w 910"/>
                                    <a:gd name="T7" fmla="*/ 430 h 2440"/>
                                    <a:gd name="T8" fmla="*/ 622 w 910"/>
                                    <a:gd name="T9" fmla="*/ 590 h 2440"/>
                                    <a:gd name="T10" fmla="*/ 192 w 910"/>
                                    <a:gd name="T11" fmla="*/ 910 h 2440"/>
                                    <a:gd name="T12" fmla="*/ 32 w 910"/>
                                    <a:gd name="T13" fmla="*/ 1110 h 2440"/>
                                    <a:gd name="T14" fmla="*/ 12 w 910"/>
                                    <a:gd name="T15" fmla="*/ 1320 h 2440"/>
                                    <a:gd name="T16" fmla="*/ 102 w 910"/>
                                    <a:gd name="T17" fmla="*/ 1630 h 2440"/>
                                    <a:gd name="T18" fmla="*/ 202 w 910"/>
                                    <a:gd name="T19" fmla="*/ 1880 h 2440"/>
                                    <a:gd name="T20" fmla="*/ 272 w 910"/>
                                    <a:gd name="T21" fmla="*/ 2130 h 2440"/>
                                    <a:gd name="T22" fmla="*/ 252 w 910"/>
                                    <a:gd name="T23" fmla="*/ 2440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10" h="2440">
                                      <a:moveTo>
                                        <a:pt x="602" y="0"/>
                                      </a:moveTo>
                                      <a:cubicBezTo>
                                        <a:pt x="708" y="65"/>
                                        <a:pt x="814" y="130"/>
                                        <a:pt x="862" y="180"/>
                                      </a:cubicBezTo>
                                      <a:cubicBezTo>
                                        <a:pt x="910" y="230"/>
                                        <a:pt x="895" y="258"/>
                                        <a:pt x="892" y="300"/>
                                      </a:cubicBezTo>
                                      <a:cubicBezTo>
                                        <a:pt x="889" y="342"/>
                                        <a:pt x="887" y="382"/>
                                        <a:pt x="842" y="430"/>
                                      </a:cubicBezTo>
                                      <a:cubicBezTo>
                                        <a:pt x="797" y="478"/>
                                        <a:pt x="730" y="510"/>
                                        <a:pt x="622" y="590"/>
                                      </a:cubicBezTo>
                                      <a:cubicBezTo>
                                        <a:pt x="514" y="670"/>
                                        <a:pt x="290" y="823"/>
                                        <a:pt x="192" y="910"/>
                                      </a:cubicBezTo>
                                      <a:cubicBezTo>
                                        <a:pt x="94" y="997"/>
                                        <a:pt x="62" y="1042"/>
                                        <a:pt x="32" y="1110"/>
                                      </a:cubicBezTo>
                                      <a:cubicBezTo>
                                        <a:pt x="2" y="1178"/>
                                        <a:pt x="0" y="1233"/>
                                        <a:pt x="12" y="1320"/>
                                      </a:cubicBezTo>
                                      <a:cubicBezTo>
                                        <a:pt x="24" y="1407"/>
                                        <a:pt x="70" y="1537"/>
                                        <a:pt x="102" y="1630"/>
                                      </a:cubicBezTo>
                                      <a:cubicBezTo>
                                        <a:pt x="134" y="1723"/>
                                        <a:pt x="174" y="1797"/>
                                        <a:pt x="202" y="1880"/>
                                      </a:cubicBezTo>
                                      <a:cubicBezTo>
                                        <a:pt x="230" y="1963"/>
                                        <a:pt x="264" y="2037"/>
                                        <a:pt x="272" y="2130"/>
                                      </a:cubicBezTo>
                                      <a:cubicBezTo>
                                        <a:pt x="280" y="2223"/>
                                        <a:pt x="266" y="2331"/>
                                        <a:pt x="252" y="24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92"/>
                              <wps:cNvSpPr>
                                <a:spLocks/>
                              </wps:cNvSpPr>
                              <wps:spPr bwMode="auto">
                                <a:xfrm>
                                  <a:off x="5245" y="4280"/>
                                  <a:ext cx="2895" cy="2383"/>
                                </a:xfrm>
                                <a:custGeom>
                                  <a:avLst/>
                                  <a:gdLst>
                                    <a:gd name="T0" fmla="*/ 75 w 2895"/>
                                    <a:gd name="T1" fmla="*/ 1530 h 2383"/>
                                    <a:gd name="T2" fmla="*/ 15 w 2895"/>
                                    <a:gd name="T3" fmla="*/ 1890 h 2383"/>
                                    <a:gd name="T4" fmla="*/ 165 w 2895"/>
                                    <a:gd name="T5" fmla="*/ 2280 h 2383"/>
                                    <a:gd name="T6" fmla="*/ 345 w 2895"/>
                                    <a:gd name="T7" fmla="*/ 2360 h 2383"/>
                                    <a:gd name="T8" fmla="*/ 595 w 2895"/>
                                    <a:gd name="T9" fmla="*/ 2140 h 2383"/>
                                    <a:gd name="T10" fmla="*/ 895 w 2895"/>
                                    <a:gd name="T11" fmla="*/ 1660 h 2383"/>
                                    <a:gd name="T12" fmla="*/ 1355 w 2895"/>
                                    <a:gd name="T13" fmla="*/ 990 h 2383"/>
                                    <a:gd name="T14" fmla="*/ 2065 w 2895"/>
                                    <a:gd name="T15" fmla="*/ 280 h 2383"/>
                                    <a:gd name="T16" fmla="*/ 2565 w 2895"/>
                                    <a:gd name="T17" fmla="*/ 0 h 2383"/>
                                    <a:gd name="T18" fmla="*/ 2895 w 2895"/>
                                    <a:gd name="T19" fmla="*/ 290 h 2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95" h="2383">
                                      <a:moveTo>
                                        <a:pt x="75" y="1530"/>
                                      </a:moveTo>
                                      <a:cubicBezTo>
                                        <a:pt x="37" y="1647"/>
                                        <a:pt x="0" y="1765"/>
                                        <a:pt x="15" y="1890"/>
                                      </a:cubicBezTo>
                                      <a:cubicBezTo>
                                        <a:pt x="30" y="2015"/>
                                        <a:pt x="110" y="2202"/>
                                        <a:pt x="165" y="2280"/>
                                      </a:cubicBezTo>
                                      <a:cubicBezTo>
                                        <a:pt x="220" y="2358"/>
                                        <a:pt x="273" y="2383"/>
                                        <a:pt x="345" y="2360"/>
                                      </a:cubicBezTo>
                                      <a:cubicBezTo>
                                        <a:pt x="417" y="2337"/>
                                        <a:pt x="503" y="2257"/>
                                        <a:pt x="595" y="2140"/>
                                      </a:cubicBezTo>
                                      <a:cubicBezTo>
                                        <a:pt x="687" y="2023"/>
                                        <a:pt x="768" y="1852"/>
                                        <a:pt x="895" y="1660"/>
                                      </a:cubicBezTo>
                                      <a:cubicBezTo>
                                        <a:pt x="1022" y="1468"/>
                                        <a:pt x="1160" y="1220"/>
                                        <a:pt x="1355" y="990"/>
                                      </a:cubicBezTo>
                                      <a:cubicBezTo>
                                        <a:pt x="1550" y="760"/>
                                        <a:pt x="1863" y="445"/>
                                        <a:pt x="2065" y="280"/>
                                      </a:cubicBezTo>
                                      <a:cubicBezTo>
                                        <a:pt x="2267" y="115"/>
                                        <a:pt x="2375" y="0"/>
                                        <a:pt x="2565" y="0"/>
                                      </a:cubicBezTo>
                                      <a:cubicBezTo>
                                        <a:pt x="2755" y="0"/>
                                        <a:pt x="2827" y="230"/>
                                        <a:pt x="2895" y="29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6" name="Group 93"/>
                              <wpg:cNvGrpSpPr>
                                <a:grpSpLocks/>
                              </wpg:cNvGrpSpPr>
                              <wpg:grpSpPr bwMode="auto">
                                <a:xfrm rot="-16229279">
                                  <a:off x="4550" y="6499"/>
                                  <a:ext cx="92" cy="99"/>
                                  <a:chOff x="7543" y="5220"/>
                                  <a:chExt cx="92" cy="99"/>
                                </a:xfrm>
                              </wpg:grpSpPr>
                              <wps:wsp>
                                <wps:cNvPr id="307" name="Freeform 94"/>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Freeform 95"/>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9" name="Group 96"/>
                              <wpg:cNvGrpSpPr>
                                <a:grpSpLocks/>
                              </wpg:cNvGrpSpPr>
                              <wpg:grpSpPr bwMode="auto">
                                <a:xfrm rot="-355517">
                                  <a:off x="4658" y="6424"/>
                                  <a:ext cx="153" cy="148"/>
                                  <a:chOff x="7218" y="4629"/>
                                  <a:chExt cx="153" cy="148"/>
                                </a:xfrm>
                              </wpg:grpSpPr>
                              <wps:wsp>
                                <wps:cNvPr id="310" name="Freeform 97"/>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Freeform 98"/>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99"/>
                              <wpg:cNvGrpSpPr>
                                <a:grpSpLocks/>
                              </wpg:cNvGrpSpPr>
                              <wpg:grpSpPr bwMode="auto">
                                <a:xfrm rot="-16229279">
                                  <a:off x="4790" y="6349"/>
                                  <a:ext cx="92" cy="99"/>
                                  <a:chOff x="7543" y="5220"/>
                                  <a:chExt cx="92" cy="99"/>
                                </a:xfrm>
                              </wpg:grpSpPr>
                              <wps:wsp>
                                <wps:cNvPr id="313" name="Freeform 100"/>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Freeform 101"/>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15" name="Group 102"/>
                              <wpg:cNvGrpSpPr>
                                <a:grpSpLocks/>
                              </wpg:cNvGrpSpPr>
                              <wpg:grpSpPr bwMode="auto">
                                <a:xfrm rot="-355517">
                                  <a:off x="4466" y="6601"/>
                                  <a:ext cx="153" cy="148"/>
                                  <a:chOff x="7218" y="4629"/>
                                  <a:chExt cx="153" cy="148"/>
                                </a:xfrm>
                              </wpg:grpSpPr>
                              <wps:wsp>
                                <wps:cNvPr id="316" name="Freeform 103"/>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Freeform 104"/>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05"/>
                              <wpg:cNvGrpSpPr>
                                <a:grpSpLocks/>
                              </wpg:cNvGrpSpPr>
                              <wpg:grpSpPr bwMode="auto">
                                <a:xfrm rot="-18814067">
                                  <a:off x="4505" y="6754"/>
                                  <a:ext cx="92" cy="99"/>
                                  <a:chOff x="7543" y="5220"/>
                                  <a:chExt cx="92" cy="99"/>
                                </a:xfrm>
                              </wpg:grpSpPr>
                              <wps:wsp>
                                <wps:cNvPr id="320" name="Freeform 106"/>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1" name="Freeform 107"/>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22" name="Group 108"/>
                              <wpg:cNvGrpSpPr>
                                <a:grpSpLocks/>
                              </wpg:cNvGrpSpPr>
                              <wpg:grpSpPr bwMode="auto">
                                <a:xfrm rot="-355517">
                                  <a:off x="4469" y="6853"/>
                                  <a:ext cx="153" cy="148"/>
                                  <a:chOff x="7218" y="4629"/>
                                  <a:chExt cx="153" cy="148"/>
                                </a:xfrm>
                              </wpg:grpSpPr>
                              <wps:wsp>
                                <wps:cNvPr id="323" name="Freeform 109"/>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 name="Freeform 110"/>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11"/>
                              <wpg:cNvGrpSpPr>
                                <a:grpSpLocks/>
                              </wpg:cNvGrpSpPr>
                              <wpg:grpSpPr bwMode="auto">
                                <a:xfrm rot="-18814067">
                                  <a:off x="4502" y="7003"/>
                                  <a:ext cx="92" cy="99"/>
                                  <a:chOff x="7543" y="5220"/>
                                  <a:chExt cx="92" cy="99"/>
                                </a:xfrm>
                              </wpg:grpSpPr>
                              <wps:wsp>
                                <wps:cNvPr id="326" name="Freeform 112"/>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Freeform 113"/>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28" name="Group 114"/>
                              <wpg:cNvGrpSpPr>
                                <a:grpSpLocks/>
                              </wpg:cNvGrpSpPr>
                              <wpg:grpSpPr bwMode="auto">
                                <a:xfrm rot="-355517">
                                  <a:off x="4523" y="7120"/>
                                  <a:ext cx="153" cy="148"/>
                                  <a:chOff x="7218" y="4629"/>
                                  <a:chExt cx="153" cy="148"/>
                                </a:xfrm>
                              </wpg:grpSpPr>
                              <wps:wsp>
                                <wps:cNvPr id="329" name="Freeform 115"/>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Freeform 116"/>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17"/>
                              <wpg:cNvGrpSpPr>
                                <a:grpSpLocks/>
                              </wpg:cNvGrpSpPr>
                              <wpg:grpSpPr bwMode="auto">
                                <a:xfrm rot="-2542520">
                                  <a:off x="4694" y="7174"/>
                                  <a:ext cx="92" cy="99"/>
                                  <a:chOff x="7543" y="5220"/>
                                  <a:chExt cx="92" cy="99"/>
                                </a:xfrm>
                              </wpg:grpSpPr>
                              <wps:wsp>
                                <wps:cNvPr id="332" name="Freeform 118"/>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 name="Freeform 119"/>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34" name="Group 120"/>
                              <wpg:cNvGrpSpPr>
                                <a:grpSpLocks/>
                              </wpg:cNvGrpSpPr>
                              <wpg:grpSpPr bwMode="auto">
                                <a:xfrm rot="-355517">
                                  <a:off x="4805" y="7126"/>
                                  <a:ext cx="153" cy="148"/>
                                  <a:chOff x="7218" y="4629"/>
                                  <a:chExt cx="153" cy="148"/>
                                </a:xfrm>
                              </wpg:grpSpPr>
                              <wps:wsp>
                                <wps:cNvPr id="335" name="Freeform 121"/>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Freeform 122"/>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123"/>
                              <wpg:cNvGrpSpPr>
                                <a:grpSpLocks/>
                              </wpg:cNvGrpSpPr>
                              <wpg:grpSpPr bwMode="auto">
                                <a:xfrm rot="-3814390">
                                  <a:off x="4964" y="7096"/>
                                  <a:ext cx="92" cy="99"/>
                                  <a:chOff x="7543" y="5220"/>
                                  <a:chExt cx="92" cy="99"/>
                                </a:xfrm>
                              </wpg:grpSpPr>
                              <wps:wsp>
                                <wps:cNvPr id="338" name="Freeform 124"/>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Freeform 125"/>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40" name="Group 126"/>
                              <wpg:cNvGrpSpPr>
                                <a:grpSpLocks/>
                              </wpg:cNvGrpSpPr>
                              <wpg:grpSpPr bwMode="auto">
                                <a:xfrm rot="-355517">
                                  <a:off x="5060" y="7033"/>
                                  <a:ext cx="153" cy="148"/>
                                  <a:chOff x="7218" y="4629"/>
                                  <a:chExt cx="153" cy="148"/>
                                </a:xfrm>
                              </wpg:grpSpPr>
                              <wps:wsp>
                                <wps:cNvPr id="341" name="Freeform 127"/>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Freeform 128"/>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129"/>
                              <wpg:cNvGrpSpPr>
                                <a:grpSpLocks/>
                              </wpg:cNvGrpSpPr>
                              <wpg:grpSpPr bwMode="auto">
                                <a:xfrm rot="-2625310">
                                  <a:off x="5234" y="7027"/>
                                  <a:ext cx="92" cy="99"/>
                                  <a:chOff x="7543" y="5220"/>
                                  <a:chExt cx="92" cy="99"/>
                                </a:xfrm>
                              </wpg:grpSpPr>
                              <wps:wsp>
                                <wps:cNvPr id="344" name="Freeform 130"/>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Freeform 131"/>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47" name="Group 132"/>
                              <wpg:cNvGrpSpPr>
                                <a:grpSpLocks/>
                              </wpg:cNvGrpSpPr>
                              <wpg:grpSpPr bwMode="auto">
                                <a:xfrm rot="-355517">
                                  <a:off x="5327" y="7051"/>
                                  <a:ext cx="153" cy="148"/>
                                  <a:chOff x="7218" y="4629"/>
                                  <a:chExt cx="153" cy="148"/>
                                </a:xfrm>
                              </wpg:grpSpPr>
                              <wps:wsp>
                                <wps:cNvPr id="348" name="Freeform 133"/>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Freeform 134"/>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35"/>
                              <wpg:cNvGrpSpPr>
                                <a:grpSpLocks/>
                              </wpg:cNvGrpSpPr>
                              <wpg:grpSpPr bwMode="auto">
                                <a:xfrm rot="340227">
                                  <a:off x="5468" y="7150"/>
                                  <a:ext cx="92" cy="99"/>
                                  <a:chOff x="7543" y="5220"/>
                                  <a:chExt cx="92" cy="99"/>
                                </a:xfrm>
                              </wpg:grpSpPr>
                              <wps:wsp>
                                <wps:cNvPr id="354" name="Freeform 136"/>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Freeform 137"/>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56" name="Group 138"/>
                              <wpg:cNvGrpSpPr>
                                <a:grpSpLocks/>
                              </wpg:cNvGrpSpPr>
                              <wpg:grpSpPr bwMode="auto">
                                <a:xfrm rot="-355517">
                                  <a:off x="5513" y="7219"/>
                                  <a:ext cx="153" cy="148"/>
                                  <a:chOff x="7218" y="4629"/>
                                  <a:chExt cx="153" cy="148"/>
                                </a:xfrm>
                              </wpg:grpSpPr>
                              <wps:wsp>
                                <wps:cNvPr id="357" name="Freeform 139"/>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Freeform 140"/>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41"/>
                              <wpg:cNvGrpSpPr>
                                <a:grpSpLocks/>
                              </wpg:cNvGrpSpPr>
                              <wpg:grpSpPr bwMode="auto">
                                <a:xfrm rot="484937">
                                  <a:off x="5630" y="7333"/>
                                  <a:ext cx="92" cy="99"/>
                                  <a:chOff x="7543" y="5220"/>
                                  <a:chExt cx="92" cy="99"/>
                                </a:xfrm>
                              </wpg:grpSpPr>
                              <wps:wsp>
                                <wps:cNvPr id="360" name="Freeform 142"/>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Freeform 143"/>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2" name="Group 144"/>
                              <wpg:cNvGrpSpPr>
                                <a:grpSpLocks/>
                              </wpg:cNvGrpSpPr>
                              <wpg:grpSpPr bwMode="auto">
                                <a:xfrm rot="-355517">
                                  <a:off x="5669" y="7426"/>
                                  <a:ext cx="153" cy="148"/>
                                  <a:chOff x="7218" y="4629"/>
                                  <a:chExt cx="153" cy="148"/>
                                </a:xfrm>
                              </wpg:grpSpPr>
                              <wps:wsp>
                                <wps:cNvPr id="363" name="Freeform 145"/>
                                <wps:cNvSpPr>
                                  <a:spLocks/>
                                </wps:cNvSpPr>
                                <wps:spPr bwMode="auto">
                                  <a:xfrm>
                                    <a:off x="7218" y="4629"/>
                                    <a:ext cx="153" cy="148"/>
                                  </a:xfrm>
                                  <a:custGeom>
                                    <a:avLst/>
                                    <a:gdLst>
                                      <a:gd name="T0" fmla="*/ 147 w 153"/>
                                      <a:gd name="T1" fmla="*/ 59 h 148"/>
                                      <a:gd name="T2" fmla="*/ 65 w 153"/>
                                      <a:gd name="T3" fmla="*/ 6 h 148"/>
                                      <a:gd name="T4" fmla="*/ 5 w 153"/>
                                      <a:gd name="T5" fmla="*/ 89 h 148"/>
                                      <a:gd name="T6" fmla="*/ 95 w 153"/>
                                      <a:gd name="T7" fmla="*/ 134 h 148"/>
                                      <a:gd name="T8" fmla="*/ 147 w 153"/>
                                      <a:gd name="T9" fmla="*/ 59 h 148"/>
                                    </a:gdLst>
                                    <a:ahLst/>
                                    <a:cxnLst>
                                      <a:cxn ang="0">
                                        <a:pos x="T0" y="T1"/>
                                      </a:cxn>
                                      <a:cxn ang="0">
                                        <a:pos x="T2" y="T3"/>
                                      </a:cxn>
                                      <a:cxn ang="0">
                                        <a:pos x="T4" y="T5"/>
                                      </a:cxn>
                                      <a:cxn ang="0">
                                        <a:pos x="T6" y="T7"/>
                                      </a:cxn>
                                      <a:cxn ang="0">
                                        <a:pos x="T8" y="T9"/>
                                      </a:cxn>
                                    </a:cxnLst>
                                    <a:rect l="0" t="0" r="r" b="b"/>
                                    <a:pathLst>
                                      <a:path w="153" h="148">
                                        <a:moveTo>
                                          <a:pt x="147" y="59"/>
                                        </a:moveTo>
                                        <a:cubicBezTo>
                                          <a:pt x="141" y="37"/>
                                          <a:pt x="111" y="0"/>
                                          <a:pt x="65" y="6"/>
                                        </a:cubicBezTo>
                                        <a:cubicBezTo>
                                          <a:pt x="19" y="12"/>
                                          <a:pt x="0" y="66"/>
                                          <a:pt x="5" y="89"/>
                                        </a:cubicBezTo>
                                        <a:cubicBezTo>
                                          <a:pt x="10" y="112"/>
                                          <a:pt x="55" y="148"/>
                                          <a:pt x="95" y="134"/>
                                        </a:cubicBezTo>
                                        <a:cubicBezTo>
                                          <a:pt x="135" y="120"/>
                                          <a:pt x="153" y="81"/>
                                          <a:pt x="147" y="5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Freeform 146"/>
                                <wps:cNvSpPr>
                                  <a:spLocks/>
                                </wps:cNvSpPr>
                                <wps:spPr bwMode="auto">
                                  <a:xfrm>
                                    <a:off x="7246" y="4649"/>
                                    <a:ext cx="98" cy="112"/>
                                  </a:xfrm>
                                  <a:custGeom>
                                    <a:avLst/>
                                    <a:gdLst>
                                      <a:gd name="T0" fmla="*/ 98 w 98"/>
                                      <a:gd name="T1" fmla="*/ 13 h 112"/>
                                      <a:gd name="T2" fmla="*/ 35 w 98"/>
                                      <a:gd name="T3" fmla="*/ 7 h 112"/>
                                      <a:gd name="T4" fmla="*/ 2 w 98"/>
                                      <a:gd name="T5" fmla="*/ 55 h 112"/>
                                      <a:gd name="T6" fmla="*/ 20 w 98"/>
                                      <a:gd name="T7" fmla="*/ 94 h 112"/>
                                      <a:gd name="T8" fmla="*/ 74 w 98"/>
                                      <a:gd name="T9" fmla="*/ 112 h 112"/>
                                    </a:gdLst>
                                    <a:ahLst/>
                                    <a:cxnLst>
                                      <a:cxn ang="0">
                                        <a:pos x="T0" y="T1"/>
                                      </a:cxn>
                                      <a:cxn ang="0">
                                        <a:pos x="T2" y="T3"/>
                                      </a:cxn>
                                      <a:cxn ang="0">
                                        <a:pos x="T4" y="T5"/>
                                      </a:cxn>
                                      <a:cxn ang="0">
                                        <a:pos x="T6" y="T7"/>
                                      </a:cxn>
                                      <a:cxn ang="0">
                                        <a:pos x="T8" y="T9"/>
                                      </a:cxn>
                                    </a:cxnLst>
                                    <a:rect l="0" t="0" r="r" b="b"/>
                                    <a:pathLst>
                                      <a:path w="98" h="112">
                                        <a:moveTo>
                                          <a:pt x="98" y="13"/>
                                        </a:moveTo>
                                        <a:cubicBezTo>
                                          <a:pt x="74" y="7"/>
                                          <a:pt x="51" y="0"/>
                                          <a:pt x="35" y="7"/>
                                        </a:cubicBezTo>
                                        <a:cubicBezTo>
                                          <a:pt x="19" y="14"/>
                                          <a:pt x="4" y="41"/>
                                          <a:pt x="2" y="55"/>
                                        </a:cubicBezTo>
                                        <a:cubicBezTo>
                                          <a:pt x="0" y="69"/>
                                          <a:pt x="8" y="85"/>
                                          <a:pt x="20" y="94"/>
                                        </a:cubicBezTo>
                                        <a:cubicBezTo>
                                          <a:pt x="32" y="103"/>
                                          <a:pt x="63" y="108"/>
                                          <a:pt x="74"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147"/>
                              <wpg:cNvGrpSpPr>
                                <a:grpSpLocks/>
                              </wpg:cNvGrpSpPr>
                              <wpg:grpSpPr bwMode="auto">
                                <a:xfrm rot="484937">
                                  <a:off x="5780" y="7552"/>
                                  <a:ext cx="92" cy="99"/>
                                  <a:chOff x="7543" y="5220"/>
                                  <a:chExt cx="92" cy="99"/>
                                </a:xfrm>
                              </wpg:grpSpPr>
                              <wps:wsp>
                                <wps:cNvPr id="367" name="Freeform 148"/>
                                <wps:cNvSpPr>
                                  <a:spLocks/>
                                </wps:cNvSpPr>
                                <wps:spPr bwMode="auto">
                                  <a:xfrm>
                                    <a:off x="7543" y="5277"/>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8" name="Freeform 149"/>
                                <wps:cNvSpPr>
                                  <a:spLocks/>
                                </wps:cNvSpPr>
                                <wps:spPr bwMode="auto">
                                  <a:xfrm>
                                    <a:off x="7597" y="5220"/>
                                    <a:ext cx="38" cy="42"/>
                                  </a:xfrm>
                                  <a:custGeom>
                                    <a:avLst/>
                                    <a:gdLst>
                                      <a:gd name="T0" fmla="*/ 38 w 38"/>
                                      <a:gd name="T1" fmla="*/ 21 h 42"/>
                                      <a:gd name="T2" fmla="*/ 5 w 38"/>
                                      <a:gd name="T3" fmla="*/ 3 h 42"/>
                                      <a:gd name="T4" fmla="*/ 5 w 38"/>
                                      <a:gd name="T5" fmla="*/ 39 h 42"/>
                                      <a:gd name="T6" fmla="*/ 38 w 38"/>
                                      <a:gd name="T7" fmla="*/ 21 h 42"/>
                                    </a:gdLst>
                                    <a:ahLst/>
                                    <a:cxnLst>
                                      <a:cxn ang="0">
                                        <a:pos x="T0" y="T1"/>
                                      </a:cxn>
                                      <a:cxn ang="0">
                                        <a:pos x="T2" y="T3"/>
                                      </a:cxn>
                                      <a:cxn ang="0">
                                        <a:pos x="T4" y="T5"/>
                                      </a:cxn>
                                      <a:cxn ang="0">
                                        <a:pos x="T6" y="T7"/>
                                      </a:cxn>
                                    </a:cxnLst>
                                    <a:rect l="0" t="0" r="r" b="b"/>
                                    <a:pathLst>
                                      <a:path w="38" h="42">
                                        <a:moveTo>
                                          <a:pt x="38" y="21"/>
                                        </a:moveTo>
                                        <a:cubicBezTo>
                                          <a:pt x="38" y="15"/>
                                          <a:pt x="10" y="0"/>
                                          <a:pt x="5" y="3"/>
                                        </a:cubicBezTo>
                                        <a:cubicBezTo>
                                          <a:pt x="0" y="6"/>
                                          <a:pt x="0" y="36"/>
                                          <a:pt x="5" y="39"/>
                                        </a:cubicBezTo>
                                        <a:cubicBezTo>
                                          <a:pt x="10" y="42"/>
                                          <a:pt x="38" y="28"/>
                                          <a:pt x="38"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69" name="Freeform 150"/>
                              <wps:cNvSpPr>
                                <a:spLocks/>
                              </wps:cNvSpPr>
                              <wps:spPr bwMode="auto">
                                <a:xfrm>
                                  <a:off x="4887" y="6363"/>
                                  <a:ext cx="120" cy="75"/>
                                </a:xfrm>
                                <a:custGeom>
                                  <a:avLst/>
                                  <a:gdLst>
                                    <a:gd name="T0" fmla="*/ 23 w 120"/>
                                    <a:gd name="T1" fmla="*/ 0 h 75"/>
                                    <a:gd name="T2" fmla="*/ 36 w 120"/>
                                    <a:gd name="T3" fmla="*/ 63 h 75"/>
                                    <a:gd name="T4" fmla="*/ 120 w 120"/>
                                    <a:gd name="T5" fmla="*/ 75 h 75"/>
                                  </a:gdLst>
                                  <a:ahLst/>
                                  <a:cxnLst>
                                    <a:cxn ang="0">
                                      <a:pos x="T0" y="T1"/>
                                    </a:cxn>
                                    <a:cxn ang="0">
                                      <a:pos x="T2" y="T3"/>
                                    </a:cxn>
                                    <a:cxn ang="0">
                                      <a:pos x="T4" y="T5"/>
                                    </a:cxn>
                                  </a:cxnLst>
                                  <a:rect l="0" t="0" r="r" b="b"/>
                                  <a:pathLst>
                                    <a:path w="120" h="75">
                                      <a:moveTo>
                                        <a:pt x="23" y="0"/>
                                      </a:moveTo>
                                      <a:cubicBezTo>
                                        <a:pt x="0" y="30"/>
                                        <a:pt x="20" y="51"/>
                                        <a:pt x="36" y="63"/>
                                      </a:cubicBezTo>
                                      <a:cubicBezTo>
                                        <a:pt x="52" y="75"/>
                                        <a:pt x="103" y="73"/>
                                        <a:pt x="120"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51"/>
                              <wps:cNvSpPr>
                                <a:spLocks/>
                              </wps:cNvSpPr>
                              <wps:spPr bwMode="auto">
                                <a:xfrm>
                                  <a:off x="4438" y="6307"/>
                                  <a:ext cx="400" cy="961"/>
                                </a:xfrm>
                                <a:custGeom>
                                  <a:avLst/>
                                  <a:gdLst>
                                    <a:gd name="T0" fmla="*/ 400 w 400"/>
                                    <a:gd name="T1" fmla="*/ 16 h 961"/>
                                    <a:gd name="T2" fmla="*/ 295 w 400"/>
                                    <a:gd name="T3" fmla="*/ 16 h 961"/>
                                    <a:gd name="T4" fmla="*/ 233 w 400"/>
                                    <a:gd name="T5" fmla="*/ 110 h 961"/>
                                    <a:gd name="T6" fmla="*/ 125 w 400"/>
                                    <a:gd name="T7" fmla="*/ 131 h 961"/>
                                    <a:gd name="T8" fmla="*/ 59 w 400"/>
                                    <a:gd name="T9" fmla="*/ 167 h 961"/>
                                    <a:gd name="T10" fmla="*/ 17 w 400"/>
                                    <a:gd name="T11" fmla="*/ 263 h 961"/>
                                    <a:gd name="T12" fmla="*/ 14 w 400"/>
                                    <a:gd name="T13" fmla="*/ 473 h 961"/>
                                    <a:gd name="T14" fmla="*/ 8 w 400"/>
                                    <a:gd name="T15" fmla="*/ 851 h 961"/>
                                    <a:gd name="T16" fmla="*/ 62 w 400"/>
                                    <a:gd name="T17" fmla="*/ 961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0" h="961">
                                      <a:moveTo>
                                        <a:pt x="400" y="16"/>
                                      </a:moveTo>
                                      <a:cubicBezTo>
                                        <a:pt x="360" y="11"/>
                                        <a:pt x="323" y="0"/>
                                        <a:pt x="295" y="16"/>
                                      </a:cubicBezTo>
                                      <a:cubicBezTo>
                                        <a:pt x="267" y="32"/>
                                        <a:pt x="261" y="91"/>
                                        <a:pt x="233" y="110"/>
                                      </a:cubicBezTo>
                                      <a:cubicBezTo>
                                        <a:pt x="206" y="113"/>
                                        <a:pt x="154" y="122"/>
                                        <a:pt x="125" y="131"/>
                                      </a:cubicBezTo>
                                      <a:cubicBezTo>
                                        <a:pt x="96" y="140"/>
                                        <a:pt x="77" y="145"/>
                                        <a:pt x="59" y="167"/>
                                      </a:cubicBezTo>
                                      <a:cubicBezTo>
                                        <a:pt x="41" y="189"/>
                                        <a:pt x="24" y="212"/>
                                        <a:pt x="17" y="263"/>
                                      </a:cubicBezTo>
                                      <a:cubicBezTo>
                                        <a:pt x="10" y="314"/>
                                        <a:pt x="16" y="375"/>
                                        <a:pt x="14" y="473"/>
                                      </a:cubicBezTo>
                                      <a:cubicBezTo>
                                        <a:pt x="12" y="571"/>
                                        <a:pt x="0" y="770"/>
                                        <a:pt x="8" y="851"/>
                                      </a:cubicBezTo>
                                      <a:cubicBezTo>
                                        <a:pt x="16" y="932"/>
                                        <a:pt x="51" y="938"/>
                                        <a:pt x="62" y="961"/>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52"/>
                              <wps:cNvSpPr>
                                <a:spLocks/>
                              </wps:cNvSpPr>
                              <wps:spPr bwMode="auto">
                                <a:xfrm>
                                  <a:off x="4625" y="6435"/>
                                  <a:ext cx="421" cy="612"/>
                                </a:xfrm>
                                <a:custGeom>
                                  <a:avLst/>
                                  <a:gdLst>
                                    <a:gd name="T0" fmla="*/ 421 w 421"/>
                                    <a:gd name="T1" fmla="*/ 30 h 612"/>
                                    <a:gd name="T2" fmla="*/ 265 w 421"/>
                                    <a:gd name="T3" fmla="*/ 18 h 612"/>
                                    <a:gd name="T4" fmla="*/ 196 w 421"/>
                                    <a:gd name="T5" fmla="*/ 141 h 612"/>
                                    <a:gd name="T6" fmla="*/ 79 w 421"/>
                                    <a:gd name="T7" fmla="*/ 144 h 612"/>
                                    <a:gd name="T8" fmla="*/ 13 w 421"/>
                                    <a:gd name="T9" fmla="*/ 210 h 612"/>
                                    <a:gd name="T10" fmla="*/ 4 w 421"/>
                                    <a:gd name="T11" fmla="*/ 369 h 612"/>
                                    <a:gd name="T12" fmla="*/ 16 w 421"/>
                                    <a:gd name="T13" fmla="*/ 483 h 612"/>
                                    <a:gd name="T14" fmla="*/ 10 w 421"/>
                                    <a:gd name="T15" fmla="*/ 612 h 6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1" h="612">
                                      <a:moveTo>
                                        <a:pt x="421" y="30"/>
                                      </a:moveTo>
                                      <a:cubicBezTo>
                                        <a:pt x="395" y="28"/>
                                        <a:pt x="302" y="0"/>
                                        <a:pt x="265" y="18"/>
                                      </a:cubicBezTo>
                                      <a:cubicBezTo>
                                        <a:pt x="228" y="36"/>
                                        <a:pt x="205" y="75"/>
                                        <a:pt x="196" y="141"/>
                                      </a:cubicBezTo>
                                      <a:cubicBezTo>
                                        <a:pt x="166" y="138"/>
                                        <a:pt x="111" y="132"/>
                                        <a:pt x="79" y="144"/>
                                      </a:cubicBezTo>
                                      <a:cubicBezTo>
                                        <a:pt x="49" y="155"/>
                                        <a:pt x="26" y="172"/>
                                        <a:pt x="13" y="210"/>
                                      </a:cubicBezTo>
                                      <a:cubicBezTo>
                                        <a:pt x="0" y="248"/>
                                        <a:pt x="4" y="324"/>
                                        <a:pt x="4" y="369"/>
                                      </a:cubicBezTo>
                                      <a:cubicBezTo>
                                        <a:pt x="4" y="414"/>
                                        <a:pt x="15" y="443"/>
                                        <a:pt x="16" y="483"/>
                                      </a:cubicBezTo>
                                      <a:cubicBezTo>
                                        <a:pt x="17" y="523"/>
                                        <a:pt x="13" y="567"/>
                                        <a:pt x="10" y="612"/>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53"/>
                              <wps:cNvSpPr>
                                <a:spLocks/>
                              </wps:cNvSpPr>
                              <wps:spPr bwMode="auto">
                                <a:xfrm>
                                  <a:off x="4524" y="7169"/>
                                  <a:ext cx="1254" cy="535"/>
                                </a:xfrm>
                                <a:custGeom>
                                  <a:avLst/>
                                  <a:gdLst>
                                    <a:gd name="T0" fmla="*/ 0 w 1254"/>
                                    <a:gd name="T1" fmla="*/ 118 h 535"/>
                                    <a:gd name="T2" fmla="*/ 51 w 1254"/>
                                    <a:gd name="T3" fmla="*/ 106 h 535"/>
                                    <a:gd name="T4" fmla="*/ 123 w 1254"/>
                                    <a:gd name="T5" fmla="*/ 148 h 535"/>
                                    <a:gd name="T6" fmla="*/ 186 w 1254"/>
                                    <a:gd name="T7" fmla="*/ 145 h 535"/>
                                    <a:gd name="T8" fmla="*/ 426 w 1254"/>
                                    <a:gd name="T9" fmla="*/ 106 h 535"/>
                                    <a:gd name="T10" fmla="*/ 594 w 1254"/>
                                    <a:gd name="T11" fmla="*/ 37 h 535"/>
                                    <a:gd name="T12" fmla="*/ 735 w 1254"/>
                                    <a:gd name="T13" fmla="*/ 1 h 535"/>
                                    <a:gd name="T14" fmla="*/ 858 w 1254"/>
                                    <a:gd name="T15" fmla="*/ 43 h 535"/>
                                    <a:gd name="T16" fmla="*/ 1008 w 1254"/>
                                    <a:gd name="T17" fmla="*/ 199 h 535"/>
                                    <a:gd name="T18" fmla="*/ 1170 w 1254"/>
                                    <a:gd name="T19" fmla="*/ 421 h 535"/>
                                    <a:gd name="T20" fmla="*/ 1254 w 1254"/>
                                    <a:gd name="T21"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54" h="535">
                                      <a:moveTo>
                                        <a:pt x="0" y="118"/>
                                      </a:moveTo>
                                      <a:cubicBezTo>
                                        <a:pt x="8" y="116"/>
                                        <a:pt x="31" y="101"/>
                                        <a:pt x="51" y="106"/>
                                      </a:cubicBezTo>
                                      <a:cubicBezTo>
                                        <a:pt x="71" y="111"/>
                                        <a:pt x="101" y="142"/>
                                        <a:pt x="123" y="148"/>
                                      </a:cubicBezTo>
                                      <a:cubicBezTo>
                                        <a:pt x="145" y="154"/>
                                        <a:pt x="136" y="152"/>
                                        <a:pt x="186" y="145"/>
                                      </a:cubicBezTo>
                                      <a:cubicBezTo>
                                        <a:pt x="236" y="138"/>
                                        <a:pt x="358" y="124"/>
                                        <a:pt x="426" y="106"/>
                                      </a:cubicBezTo>
                                      <a:cubicBezTo>
                                        <a:pt x="494" y="88"/>
                                        <a:pt x="542" y="55"/>
                                        <a:pt x="594" y="37"/>
                                      </a:cubicBezTo>
                                      <a:cubicBezTo>
                                        <a:pt x="646" y="19"/>
                                        <a:pt x="691" y="0"/>
                                        <a:pt x="735" y="1"/>
                                      </a:cubicBezTo>
                                      <a:cubicBezTo>
                                        <a:pt x="779" y="2"/>
                                        <a:pt x="812" y="10"/>
                                        <a:pt x="858" y="43"/>
                                      </a:cubicBezTo>
                                      <a:cubicBezTo>
                                        <a:pt x="904" y="76"/>
                                        <a:pt x="956" y="136"/>
                                        <a:pt x="1008" y="199"/>
                                      </a:cubicBezTo>
                                      <a:cubicBezTo>
                                        <a:pt x="1060" y="262"/>
                                        <a:pt x="1129" y="365"/>
                                        <a:pt x="1170" y="421"/>
                                      </a:cubicBezTo>
                                      <a:cubicBezTo>
                                        <a:pt x="1211" y="477"/>
                                        <a:pt x="1240" y="515"/>
                                        <a:pt x="1254" y="535"/>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54"/>
                              <wps:cNvSpPr>
                                <a:spLocks/>
                              </wps:cNvSpPr>
                              <wps:spPr bwMode="auto">
                                <a:xfrm>
                                  <a:off x="4680" y="6996"/>
                                  <a:ext cx="1257" cy="633"/>
                                </a:xfrm>
                                <a:custGeom>
                                  <a:avLst/>
                                  <a:gdLst>
                                    <a:gd name="T0" fmla="*/ 0 w 1257"/>
                                    <a:gd name="T1" fmla="*/ 153 h 633"/>
                                    <a:gd name="T2" fmla="*/ 69 w 1257"/>
                                    <a:gd name="T3" fmla="*/ 156 h 633"/>
                                    <a:gd name="T4" fmla="*/ 240 w 1257"/>
                                    <a:gd name="T5" fmla="*/ 96 h 633"/>
                                    <a:gd name="T6" fmla="*/ 420 w 1257"/>
                                    <a:gd name="T7" fmla="*/ 30 h 633"/>
                                    <a:gd name="T8" fmla="*/ 570 w 1257"/>
                                    <a:gd name="T9" fmla="*/ 0 h 633"/>
                                    <a:gd name="T10" fmla="*/ 732 w 1257"/>
                                    <a:gd name="T11" fmla="*/ 33 h 633"/>
                                    <a:gd name="T12" fmla="*/ 858 w 1257"/>
                                    <a:gd name="T13" fmla="*/ 114 h 633"/>
                                    <a:gd name="T14" fmla="*/ 990 w 1257"/>
                                    <a:gd name="T15" fmla="*/ 252 h 633"/>
                                    <a:gd name="T16" fmla="*/ 1110 w 1257"/>
                                    <a:gd name="T17" fmla="*/ 414 h 633"/>
                                    <a:gd name="T18" fmla="*/ 1257 w 1257"/>
                                    <a:gd name="T19" fmla="*/ 63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7" h="633">
                                      <a:moveTo>
                                        <a:pt x="0" y="153"/>
                                      </a:moveTo>
                                      <a:cubicBezTo>
                                        <a:pt x="14" y="159"/>
                                        <a:pt x="29" y="165"/>
                                        <a:pt x="69" y="156"/>
                                      </a:cubicBezTo>
                                      <a:cubicBezTo>
                                        <a:pt x="109" y="147"/>
                                        <a:pt x="182" y="117"/>
                                        <a:pt x="240" y="96"/>
                                      </a:cubicBezTo>
                                      <a:cubicBezTo>
                                        <a:pt x="298" y="75"/>
                                        <a:pt x="365" y="46"/>
                                        <a:pt x="420" y="30"/>
                                      </a:cubicBezTo>
                                      <a:cubicBezTo>
                                        <a:pt x="475" y="14"/>
                                        <a:pt x="518" y="0"/>
                                        <a:pt x="570" y="0"/>
                                      </a:cubicBezTo>
                                      <a:cubicBezTo>
                                        <a:pt x="622" y="0"/>
                                        <a:pt x="684" y="14"/>
                                        <a:pt x="732" y="33"/>
                                      </a:cubicBezTo>
                                      <a:cubicBezTo>
                                        <a:pt x="780" y="52"/>
                                        <a:pt x="815" y="78"/>
                                        <a:pt x="858" y="114"/>
                                      </a:cubicBezTo>
                                      <a:cubicBezTo>
                                        <a:pt x="901" y="150"/>
                                        <a:pt x="948" y="202"/>
                                        <a:pt x="990" y="252"/>
                                      </a:cubicBezTo>
                                      <a:cubicBezTo>
                                        <a:pt x="1032" y="302"/>
                                        <a:pt x="1066" y="351"/>
                                        <a:pt x="1110" y="414"/>
                                      </a:cubicBezTo>
                                      <a:cubicBezTo>
                                        <a:pt x="1154" y="477"/>
                                        <a:pt x="1227" y="588"/>
                                        <a:pt x="1257" y="633"/>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9" name="Group 155"/>
                              <wpg:cNvGrpSpPr>
                                <a:grpSpLocks/>
                              </wpg:cNvGrpSpPr>
                              <wpg:grpSpPr bwMode="auto">
                                <a:xfrm>
                                  <a:off x="7350" y="6663"/>
                                  <a:ext cx="1578" cy="567"/>
                                  <a:chOff x="7350" y="6663"/>
                                  <a:chExt cx="1578" cy="567"/>
                                </a:xfrm>
                              </wpg:grpSpPr>
                              <wps:wsp>
                                <wps:cNvPr id="400" name="Freeform 156"/>
                                <wps:cNvSpPr>
                                  <a:spLocks/>
                                </wps:cNvSpPr>
                                <wps:spPr bwMode="auto">
                                  <a:xfrm>
                                    <a:off x="7491" y="7164"/>
                                    <a:ext cx="102" cy="24"/>
                                  </a:xfrm>
                                  <a:custGeom>
                                    <a:avLst/>
                                    <a:gdLst>
                                      <a:gd name="T0" fmla="*/ 102 w 102"/>
                                      <a:gd name="T1" fmla="*/ 0 h 24"/>
                                      <a:gd name="T2" fmla="*/ 0 w 102"/>
                                      <a:gd name="T3" fmla="*/ 24 h 24"/>
                                    </a:gdLst>
                                    <a:ahLst/>
                                    <a:cxnLst>
                                      <a:cxn ang="0">
                                        <a:pos x="T0" y="T1"/>
                                      </a:cxn>
                                      <a:cxn ang="0">
                                        <a:pos x="T2" y="T3"/>
                                      </a:cxn>
                                    </a:cxnLst>
                                    <a:rect l="0" t="0" r="r" b="b"/>
                                    <a:pathLst>
                                      <a:path w="102" h="24">
                                        <a:moveTo>
                                          <a:pt x="102" y="0"/>
                                        </a:moveTo>
                                        <a:cubicBezTo>
                                          <a:pt x="76" y="21"/>
                                          <a:pt x="54" y="9"/>
                                          <a:pt x="0" y="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57"/>
                                <wps:cNvSpPr>
                                  <a:spLocks/>
                                </wps:cNvSpPr>
                                <wps:spPr bwMode="auto">
                                  <a:xfrm>
                                    <a:off x="7644" y="7167"/>
                                    <a:ext cx="78" cy="42"/>
                                  </a:xfrm>
                                  <a:custGeom>
                                    <a:avLst/>
                                    <a:gdLst>
                                      <a:gd name="T0" fmla="*/ 78 w 78"/>
                                      <a:gd name="T1" fmla="*/ 0 h 42"/>
                                      <a:gd name="T2" fmla="*/ 0 w 78"/>
                                      <a:gd name="T3" fmla="*/ 42 h 42"/>
                                    </a:gdLst>
                                    <a:ahLst/>
                                    <a:cxnLst>
                                      <a:cxn ang="0">
                                        <a:pos x="T0" y="T1"/>
                                      </a:cxn>
                                      <a:cxn ang="0">
                                        <a:pos x="T2" y="T3"/>
                                      </a:cxn>
                                    </a:cxnLst>
                                    <a:rect l="0" t="0" r="r" b="b"/>
                                    <a:pathLst>
                                      <a:path w="78" h="42">
                                        <a:moveTo>
                                          <a:pt x="78" y="0"/>
                                        </a:moveTo>
                                        <a:cubicBezTo>
                                          <a:pt x="65" y="7"/>
                                          <a:pt x="16" y="33"/>
                                          <a:pt x="0" y="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58"/>
                                <wps:cNvSpPr>
                                  <a:spLocks/>
                                </wps:cNvSpPr>
                                <wps:spPr bwMode="auto">
                                  <a:xfrm>
                                    <a:off x="7785" y="7170"/>
                                    <a:ext cx="33" cy="57"/>
                                  </a:xfrm>
                                  <a:custGeom>
                                    <a:avLst/>
                                    <a:gdLst>
                                      <a:gd name="T0" fmla="*/ 33 w 33"/>
                                      <a:gd name="T1" fmla="*/ 0 h 57"/>
                                      <a:gd name="T2" fmla="*/ 0 w 33"/>
                                      <a:gd name="T3" fmla="*/ 57 h 57"/>
                                    </a:gdLst>
                                    <a:ahLst/>
                                    <a:cxnLst>
                                      <a:cxn ang="0">
                                        <a:pos x="T0" y="T1"/>
                                      </a:cxn>
                                      <a:cxn ang="0">
                                        <a:pos x="T2" y="T3"/>
                                      </a:cxn>
                                    </a:cxnLst>
                                    <a:rect l="0" t="0" r="r" b="b"/>
                                    <a:pathLst>
                                      <a:path w="33" h="57">
                                        <a:moveTo>
                                          <a:pt x="33" y="0"/>
                                        </a:moveTo>
                                        <a:cubicBezTo>
                                          <a:pt x="28" y="9"/>
                                          <a:pt x="7" y="45"/>
                                          <a:pt x="0"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59"/>
                                <wps:cNvSpPr>
                                  <a:spLocks/>
                                </wps:cNvSpPr>
                                <wps:spPr bwMode="auto">
                                  <a:xfrm>
                                    <a:off x="7920" y="7158"/>
                                    <a:ext cx="3" cy="72"/>
                                  </a:xfrm>
                                  <a:custGeom>
                                    <a:avLst/>
                                    <a:gdLst>
                                      <a:gd name="T0" fmla="*/ 0 w 3"/>
                                      <a:gd name="T1" fmla="*/ 0 h 72"/>
                                      <a:gd name="T2" fmla="*/ 3 w 3"/>
                                      <a:gd name="T3" fmla="*/ 72 h 72"/>
                                    </a:gdLst>
                                    <a:ahLst/>
                                    <a:cxnLst>
                                      <a:cxn ang="0">
                                        <a:pos x="T0" y="T1"/>
                                      </a:cxn>
                                      <a:cxn ang="0">
                                        <a:pos x="T2" y="T3"/>
                                      </a:cxn>
                                    </a:cxnLst>
                                    <a:rect l="0" t="0" r="r" b="b"/>
                                    <a:pathLst>
                                      <a:path w="3" h="72">
                                        <a:moveTo>
                                          <a:pt x="0" y="0"/>
                                        </a:moveTo>
                                        <a:cubicBezTo>
                                          <a:pt x="0" y="12"/>
                                          <a:pt x="2" y="57"/>
                                          <a:pt x="3"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60"/>
                                <wps:cNvSpPr>
                                  <a:spLocks/>
                                </wps:cNvSpPr>
                                <wps:spPr bwMode="auto">
                                  <a:xfrm>
                                    <a:off x="8004" y="7131"/>
                                    <a:ext cx="54" cy="81"/>
                                  </a:xfrm>
                                  <a:custGeom>
                                    <a:avLst/>
                                    <a:gdLst>
                                      <a:gd name="T0" fmla="*/ 0 w 54"/>
                                      <a:gd name="T1" fmla="*/ 0 h 81"/>
                                      <a:gd name="T2" fmla="*/ 54 w 54"/>
                                      <a:gd name="T3" fmla="*/ 81 h 81"/>
                                    </a:gdLst>
                                    <a:ahLst/>
                                    <a:cxnLst>
                                      <a:cxn ang="0">
                                        <a:pos x="T0" y="T1"/>
                                      </a:cxn>
                                      <a:cxn ang="0">
                                        <a:pos x="T2" y="T3"/>
                                      </a:cxn>
                                    </a:cxnLst>
                                    <a:rect l="0" t="0" r="r" b="b"/>
                                    <a:pathLst>
                                      <a:path w="54" h="81">
                                        <a:moveTo>
                                          <a:pt x="0" y="0"/>
                                        </a:moveTo>
                                        <a:cubicBezTo>
                                          <a:pt x="9" y="13"/>
                                          <a:pt x="43" y="64"/>
                                          <a:pt x="54" y="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61"/>
                                <wps:cNvSpPr>
                                  <a:spLocks/>
                                </wps:cNvSpPr>
                                <wps:spPr bwMode="auto">
                                  <a:xfrm>
                                    <a:off x="8106" y="7110"/>
                                    <a:ext cx="69" cy="69"/>
                                  </a:xfrm>
                                  <a:custGeom>
                                    <a:avLst/>
                                    <a:gdLst>
                                      <a:gd name="T0" fmla="*/ 0 w 69"/>
                                      <a:gd name="T1" fmla="*/ 0 h 69"/>
                                      <a:gd name="T2" fmla="*/ 69 w 69"/>
                                      <a:gd name="T3" fmla="*/ 69 h 69"/>
                                    </a:gdLst>
                                    <a:ahLst/>
                                    <a:cxnLst>
                                      <a:cxn ang="0">
                                        <a:pos x="T0" y="T1"/>
                                      </a:cxn>
                                      <a:cxn ang="0">
                                        <a:pos x="T2" y="T3"/>
                                      </a:cxn>
                                    </a:cxnLst>
                                    <a:rect l="0" t="0" r="r" b="b"/>
                                    <a:pathLst>
                                      <a:path w="69" h="69">
                                        <a:moveTo>
                                          <a:pt x="0" y="0"/>
                                        </a:moveTo>
                                        <a:cubicBezTo>
                                          <a:pt x="11" y="11"/>
                                          <a:pt x="55" y="55"/>
                                          <a:pt x="69" y="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62"/>
                                <wps:cNvSpPr>
                                  <a:spLocks/>
                                </wps:cNvSpPr>
                                <wps:spPr bwMode="auto">
                                  <a:xfrm>
                                    <a:off x="8199" y="7071"/>
                                    <a:ext cx="108" cy="72"/>
                                  </a:xfrm>
                                  <a:custGeom>
                                    <a:avLst/>
                                    <a:gdLst>
                                      <a:gd name="T0" fmla="*/ 0 w 108"/>
                                      <a:gd name="T1" fmla="*/ 0 h 72"/>
                                      <a:gd name="T2" fmla="*/ 108 w 108"/>
                                      <a:gd name="T3" fmla="*/ 72 h 72"/>
                                    </a:gdLst>
                                    <a:ahLst/>
                                    <a:cxnLst>
                                      <a:cxn ang="0">
                                        <a:pos x="T0" y="T1"/>
                                      </a:cxn>
                                      <a:cxn ang="0">
                                        <a:pos x="T2" y="T3"/>
                                      </a:cxn>
                                    </a:cxnLst>
                                    <a:rect l="0" t="0" r="r" b="b"/>
                                    <a:pathLst>
                                      <a:path w="108" h="72">
                                        <a:moveTo>
                                          <a:pt x="0" y="0"/>
                                        </a:moveTo>
                                        <a:cubicBezTo>
                                          <a:pt x="18" y="12"/>
                                          <a:pt x="86" y="57"/>
                                          <a:pt x="108"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63"/>
                                <wps:cNvSpPr>
                                  <a:spLocks/>
                                </wps:cNvSpPr>
                                <wps:spPr bwMode="auto">
                                  <a:xfrm>
                                    <a:off x="8304" y="7041"/>
                                    <a:ext cx="126" cy="60"/>
                                  </a:xfrm>
                                  <a:custGeom>
                                    <a:avLst/>
                                    <a:gdLst>
                                      <a:gd name="T0" fmla="*/ 0 w 126"/>
                                      <a:gd name="T1" fmla="*/ 0 h 60"/>
                                      <a:gd name="T2" fmla="*/ 126 w 126"/>
                                      <a:gd name="T3" fmla="*/ 60 h 60"/>
                                    </a:gdLst>
                                    <a:ahLst/>
                                    <a:cxnLst>
                                      <a:cxn ang="0">
                                        <a:pos x="T0" y="T1"/>
                                      </a:cxn>
                                      <a:cxn ang="0">
                                        <a:pos x="T2" y="T3"/>
                                      </a:cxn>
                                    </a:cxnLst>
                                    <a:rect l="0" t="0" r="r" b="b"/>
                                    <a:pathLst>
                                      <a:path w="126" h="60">
                                        <a:moveTo>
                                          <a:pt x="0" y="0"/>
                                        </a:moveTo>
                                        <a:cubicBezTo>
                                          <a:pt x="21" y="10"/>
                                          <a:pt x="100" y="47"/>
                                          <a:pt x="126"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64"/>
                                <wps:cNvSpPr>
                                  <a:spLocks/>
                                </wps:cNvSpPr>
                                <wps:spPr bwMode="auto">
                                  <a:xfrm>
                                    <a:off x="8403" y="6993"/>
                                    <a:ext cx="171" cy="54"/>
                                  </a:xfrm>
                                  <a:custGeom>
                                    <a:avLst/>
                                    <a:gdLst>
                                      <a:gd name="T0" fmla="*/ 0 w 171"/>
                                      <a:gd name="T1" fmla="*/ 0 h 54"/>
                                      <a:gd name="T2" fmla="*/ 171 w 171"/>
                                      <a:gd name="T3" fmla="*/ 54 h 54"/>
                                    </a:gdLst>
                                    <a:ahLst/>
                                    <a:cxnLst>
                                      <a:cxn ang="0">
                                        <a:pos x="T0" y="T1"/>
                                      </a:cxn>
                                      <a:cxn ang="0">
                                        <a:pos x="T2" y="T3"/>
                                      </a:cxn>
                                    </a:cxnLst>
                                    <a:rect l="0" t="0" r="r" b="b"/>
                                    <a:pathLst>
                                      <a:path w="171" h="54">
                                        <a:moveTo>
                                          <a:pt x="0" y="0"/>
                                        </a:moveTo>
                                        <a:cubicBezTo>
                                          <a:pt x="28" y="9"/>
                                          <a:pt x="136" y="43"/>
                                          <a:pt x="171"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65"/>
                                <wps:cNvSpPr>
                                  <a:spLocks/>
                                </wps:cNvSpPr>
                                <wps:spPr bwMode="auto">
                                  <a:xfrm>
                                    <a:off x="8514" y="6939"/>
                                    <a:ext cx="174" cy="36"/>
                                  </a:xfrm>
                                  <a:custGeom>
                                    <a:avLst/>
                                    <a:gdLst>
                                      <a:gd name="T0" fmla="*/ 0 w 174"/>
                                      <a:gd name="T1" fmla="*/ 0 h 36"/>
                                      <a:gd name="T2" fmla="*/ 174 w 174"/>
                                      <a:gd name="T3" fmla="*/ 36 h 36"/>
                                    </a:gdLst>
                                    <a:ahLst/>
                                    <a:cxnLst>
                                      <a:cxn ang="0">
                                        <a:pos x="T0" y="T1"/>
                                      </a:cxn>
                                      <a:cxn ang="0">
                                        <a:pos x="T2" y="T3"/>
                                      </a:cxn>
                                    </a:cxnLst>
                                    <a:rect l="0" t="0" r="r" b="b"/>
                                    <a:pathLst>
                                      <a:path w="174" h="36">
                                        <a:moveTo>
                                          <a:pt x="0" y="0"/>
                                        </a:moveTo>
                                        <a:cubicBezTo>
                                          <a:pt x="29" y="6"/>
                                          <a:pt x="138" y="29"/>
                                          <a:pt x="174"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166"/>
                                <wps:cNvSpPr>
                                  <a:spLocks/>
                                </wps:cNvSpPr>
                                <wps:spPr bwMode="auto">
                                  <a:xfrm>
                                    <a:off x="8595" y="6888"/>
                                    <a:ext cx="180" cy="15"/>
                                  </a:xfrm>
                                  <a:custGeom>
                                    <a:avLst/>
                                    <a:gdLst>
                                      <a:gd name="T0" fmla="*/ 0 w 180"/>
                                      <a:gd name="T1" fmla="*/ 0 h 15"/>
                                      <a:gd name="T2" fmla="*/ 180 w 180"/>
                                      <a:gd name="T3" fmla="*/ 15 h 15"/>
                                    </a:gdLst>
                                    <a:ahLst/>
                                    <a:cxnLst>
                                      <a:cxn ang="0">
                                        <a:pos x="T0" y="T1"/>
                                      </a:cxn>
                                      <a:cxn ang="0">
                                        <a:pos x="T2" y="T3"/>
                                      </a:cxn>
                                    </a:cxnLst>
                                    <a:rect l="0" t="0" r="r" b="b"/>
                                    <a:pathLst>
                                      <a:path w="180" h="15">
                                        <a:moveTo>
                                          <a:pt x="0" y="0"/>
                                        </a:moveTo>
                                        <a:cubicBezTo>
                                          <a:pt x="30" y="2"/>
                                          <a:pt x="143" y="12"/>
                                          <a:pt x="18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67"/>
                                <wps:cNvSpPr>
                                  <a:spLocks/>
                                </wps:cNvSpPr>
                                <wps:spPr bwMode="auto">
                                  <a:xfrm>
                                    <a:off x="8682" y="6822"/>
                                    <a:ext cx="174" cy="3"/>
                                  </a:xfrm>
                                  <a:custGeom>
                                    <a:avLst/>
                                    <a:gdLst>
                                      <a:gd name="T0" fmla="*/ 0 w 174"/>
                                      <a:gd name="T1" fmla="*/ 0 h 3"/>
                                      <a:gd name="T2" fmla="*/ 174 w 174"/>
                                      <a:gd name="T3" fmla="*/ 3 h 3"/>
                                    </a:gdLst>
                                    <a:ahLst/>
                                    <a:cxnLst>
                                      <a:cxn ang="0">
                                        <a:pos x="T0" y="T1"/>
                                      </a:cxn>
                                      <a:cxn ang="0">
                                        <a:pos x="T2" y="T3"/>
                                      </a:cxn>
                                    </a:cxnLst>
                                    <a:rect l="0" t="0" r="r" b="b"/>
                                    <a:pathLst>
                                      <a:path w="174" h="3">
                                        <a:moveTo>
                                          <a:pt x="0" y="0"/>
                                        </a:moveTo>
                                        <a:cubicBezTo>
                                          <a:pt x="29" y="0"/>
                                          <a:pt x="138" y="3"/>
                                          <a:pt x="174"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68"/>
                                <wps:cNvSpPr>
                                  <a:spLocks/>
                                </wps:cNvSpPr>
                                <wps:spPr bwMode="auto">
                                  <a:xfrm>
                                    <a:off x="8739" y="6744"/>
                                    <a:ext cx="174" cy="15"/>
                                  </a:xfrm>
                                  <a:custGeom>
                                    <a:avLst/>
                                    <a:gdLst>
                                      <a:gd name="T0" fmla="*/ 0 w 174"/>
                                      <a:gd name="T1" fmla="*/ 15 h 15"/>
                                      <a:gd name="T2" fmla="*/ 174 w 174"/>
                                      <a:gd name="T3" fmla="*/ 0 h 15"/>
                                    </a:gdLst>
                                    <a:ahLst/>
                                    <a:cxnLst>
                                      <a:cxn ang="0">
                                        <a:pos x="T0" y="T1"/>
                                      </a:cxn>
                                      <a:cxn ang="0">
                                        <a:pos x="T2" y="T3"/>
                                      </a:cxn>
                                    </a:cxnLst>
                                    <a:rect l="0" t="0" r="r" b="b"/>
                                    <a:pathLst>
                                      <a:path w="174" h="15">
                                        <a:moveTo>
                                          <a:pt x="0" y="15"/>
                                        </a:moveTo>
                                        <a:cubicBezTo>
                                          <a:pt x="29" y="12"/>
                                          <a:pt x="138" y="3"/>
                                          <a:pt x="17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169"/>
                                <wps:cNvSpPr>
                                  <a:spLocks/>
                                </wps:cNvSpPr>
                                <wps:spPr bwMode="auto">
                                  <a:xfrm>
                                    <a:off x="8781" y="6663"/>
                                    <a:ext cx="147" cy="30"/>
                                  </a:xfrm>
                                  <a:custGeom>
                                    <a:avLst/>
                                    <a:gdLst>
                                      <a:gd name="T0" fmla="*/ 0 w 147"/>
                                      <a:gd name="T1" fmla="*/ 30 h 30"/>
                                      <a:gd name="T2" fmla="*/ 147 w 147"/>
                                      <a:gd name="T3" fmla="*/ 0 h 30"/>
                                    </a:gdLst>
                                    <a:ahLst/>
                                    <a:cxnLst>
                                      <a:cxn ang="0">
                                        <a:pos x="T0" y="T1"/>
                                      </a:cxn>
                                      <a:cxn ang="0">
                                        <a:pos x="T2" y="T3"/>
                                      </a:cxn>
                                    </a:cxnLst>
                                    <a:rect l="0" t="0" r="r" b="b"/>
                                    <a:pathLst>
                                      <a:path w="147" h="30">
                                        <a:moveTo>
                                          <a:pt x="0" y="30"/>
                                        </a:moveTo>
                                        <a:cubicBezTo>
                                          <a:pt x="24" y="25"/>
                                          <a:pt x="117" y="6"/>
                                          <a:pt x="1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170"/>
                                <wps:cNvSpPr>
                                  <a:spLocks/>
                                </wps:cNvSpPr>
                                <wps:spPr bwMode="auto">
                                  <a:xfrm>
                                    <a:off x="7350" y="7149"/>
                                    <a:ext cx="102" cy="18"/>
                                  </a:xfrm>
                                  <a:custGeom>
                                    <a:avLst/>
                                    <a:gdLst>
                                      <a:gd name="T0" fmla="*/ 102 w 102"/>
                                      <a:gd name="T1" fmla="*/ 0 h 18"/>
                                      <a:gd name="T2" fmla="*/ 0 w 102"/>
                                      <a:gd name="T3" fmla="*/ 18 h 18"/>
                                    </a:gdLst>
                                    <a:ahLst/>
                                    <a:cxnLst>
                                      <a:cxn ang="0">
                                        <a:pos x="T0" y="T1"/>
                                      </a:cxn>
                                      <a:cxn ang="0">
                                        <a:pos x="T2" y="T3"/>
                                      </a:cxn>
                                    </a:cxnLst>
                                    <a:rect l="0" t="0" r="r" b="b"/>
                                    <a:pathLst>
                                      <a:path w="102" h="18">
                                        <a:moveTo>
                                          <a:pt x="102" y="0"/>
                                        </a:moveTo>
                                        <a:cubicBezTo>
                                          <a:pt x="84" y="12"/>
                                          <a:pt x="54" y="3"/>
                                          <a:pt x="0"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0" name="Freeform 171"/>
                              <wps:cNvSpPr>
                                <a:spLocks/>
                              </wps:cNvSpPr>
                              <wps:spPr bwMode="auto">
                                <a:xfrm>
                                  <a:off x="6863" y="6728"/>
                                  <a:ext cx="2077" cy="549"/>
                                </a:xfrm>
                                <a:custGeom>
                                  <a:avLst/>
                                  <a:gdLst>
                                    <a:gd name="T0" fmla="*/ 0 w 2077"/>
                                    <a:gd name="T1" fmla="*/ 427 h 549"/>
                                    <a:gd name="T2" fmla="*/ 202 w 2077"/>
                                    <a:gd name="T3" fmla="*/ 427 h 549"/>
                                    <a:gd name="T4" fmla="*/ 435 w 2077"/>
                                    <a:gd name="T5" fmla="*/ 480 h 549"/>
                                    <a:gd name="T6" fmla="*/ 922 w 2077"/>
                                    <a:gd name="T7" fmla="*/ 540 h 549"/>
                                    <a:gd name="T8" fmla="*/ 1312 w 2077"/>
                                    <a:gd name="T9" fmla="*/ 510 h 549"/>
                                    <a:gd name="T10" fmla="*/ 1830 w 2077"/>
                                    <a:gd name="T11" fmla="*/ 307 h 549"/>
                                    <a:gd name="T12" fmla="*/ 2077 w 2077"/>
                                    <a:gd name="T13" fmla="*/ 0 h 549"/>
                                  </a:gdLst>
                                  <a:ahLst/>
                                  <a:cxnLst>
                                    <a:cxn ang="0">
                                      <a:pos x="T0" y="T1"/>
                                    </a:cxn>
                                    <a:cxn ang="0">
                                      <a:pos x="T2" y="T3"/>
                                    </a:cxn>
                                    <a:cxn ang="0">
                                      <a:pos x="T4" y="T5"/>
                                    </a:cxn>
                                    <a:cxn ang="0">
                                      <a:pos x="T6" y="T7"/>
                                    </a:cxn>
                                    <a:cxn ang="0">
                                      <a:pos x="T8" y="T9"/>
                                    </a:cxn>
                                    <a:cxn ang="0">
                                      <a:pos x="T10" y="T11"/>
                                    </a:cxn>
                                    <a:cxn ang="0">
                                      <a:pos x="T12" y="T13"/>
                                    </a:cxn>
                                  </a:cxnLst>
                                  <a:rect l="0" t="0" r="r" b="b"/>
                                  <a:pathLst>
                                    <a:path w="2077" h="549">
                                      <a:moveTo>
                                        <a:pt x="0" y="427"/>
                                      </a:moveTo>
                                      <a:cubicBezTo>
                                        <a:pt x="65" y="422"/>
                                        <a:pt x="130" y="418"/>
                                        <a:pt x="202" y="427"/>
                                      </a:cubicBezTo>
                                      <a:cubicBezTo>
                                        <a:pt x="274" y="436"/>
                                        <a:pt x="315" y="461"/>
                                        <a:pt x="435" y="480"/>
                                      </a:cubicBezTo>
                                      <a:cubicBezTo>
                                        <a:pt x="555" y="499"/>
                                        <a:pt x="776" y="535"/>
                                        <a:pt x="922" y="540"/>
                                      </a:cubicBezTo>
                                      <a:cubicBezTo>
                                        <a:pt x="1068" y="545"/>
                                        <a:pt x="1161" y="549"/>
                                        <a:pt x="1312" y="510"/>
                                      </a:cubicBezTo>
                                      <a:cubicBezTo>
                                        <a:pt x="1463" y="471"/>
                                        <a:pt x="1703" y="392"/>
                                        <a:pt x="1830" y="307"/>
                                      </a:cubicBezTo>
                                      <a:cubicBezTo>
                                        <a:pt x="1957" y="222"/>
                                        <a:pt x="2026" y="64"/>
                                        <a:pt x="207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172"/>
                              <wps:cNvSpPr>
                                <a:spLocks/>
                              </wps:cNvSpPr>
                              <wps:spPr bwMode="auto">
                                <a:xfrm>
                                  <a:off x="6780" y="7478"/>
                                  <a:ext cx="2188" cy="442"/>
                                </a:xfrm>
                                <a:custGeom>
                                  <a:avLst/>
                                  <a:gdLst>
                                    <a:gd name="T0" fmla="*/ 0 w 2188"/>
                                    <a:gd name="T1" fmla="*/ 150 h 442"/>
                                    <a:gd name="T2" fmla="*/ 863 w 2188"/>
                                    <a:gd name="T3" fmla="*/ 382 h 442"/>
                                    <a:gd name="T4" fmla="*/ 1343 w 2188"/>
                                    <a:gd name="T5" fmla="*/ 427 h 442"/>
                                    <a:gd name="T6" fmla="*/ 1860 w 2188"/>
                                    <a:gd name="T7" fmla="*/ 292 h 442"/>
                                    <a:gd name="T8" fmla="*/ 2138 w 2188"/>
                                    <a:gd name="T9" fmla="*/ 82 h 442"/>
                                    <a:gd name="T10" fmla="*/ 2160 w 2188"/>
                                    <a:gd name="T11" fmla="*/ 0 h 442"/>
                                  </a:gdLst>
                                  <a:ahLst/>
                                  <a:cxnLst>
                                    <a:cxn ang="0">
                                      <a:pos x="T0" y="T1"/>
                                    </a:cxn>
                                    <a:cxn ang="0">
                                      <a:pos x="T2" y="T3"/>
                                    </a:cxn>
                                    <a:cxn ang="0">
                                      <a:pos x="T4" y="T5"/>
                                    </a:cxn>
                                    <a:cxn ang="0">
                                      <a:pos x="T6" y="T7"/>
                                    </a:cxn>
                                    <a:cxn ang="0">
                                      <a:pos x="T8" y="T9"/>
                                    </a:cxn>
                                    <a:cxn ang="0">
                                      <a:pos x="T10" y="T11"/>
                                    </a:cxn>
                                  </a:cxnLst>
                                  <a:rect l="0" t="0" r="r" b="b"/>
                                  <a:pathLst>
                                    <a:path w="2188" h="442">
                                      <a:moveTo>
                                        <a:pt x="0" y="150"/>
                                      </a:moveTo>
                                      <a:cubicBezTo>
                                        <a:pt x="319" y="243"/>
                                        <a:pt x="639" y="336"/>
                                        <a:pt x="863" y="382"/>
                                      </a:cubicBezTo>
                                      <a:cubicBezTo>
                                        <a:pt x="1087" y="428"/>
                                        <a:pt x="1177" y="442"/>
                                        <a:pt x="1343" y="427"/>
                                      </a:cubicBezTo>
                                      <a:cubicBezTo>
                                        <a:pt x="1509" y="412"/>
                                        <a:pt x="1728" y="349"/>
                                        <a:pt x="1860" y="292"/>
                                      </a:cubicBezTo>
                                      <a:cubicBezTo>
                                        <a:pt x="1992" y="235"/>
                                        <a:pt x="2088" y="131"/>
                                        <a:pt x="2138" y="82"/>
                                      </a:cubicBezTo>
                                      <a:cubicBezTo>
                                        <a:pt x="2188" y="33"/>
                                        <a:pt x="2156" y="17"/>
                                        <a:pt x="21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73"/>
                              <wps:cNvSpPr>
                                <a:spLocks/>
                              </wps:cNvSpPr>
                              <wps:spPr bwMode="auto">
                                <a:xfrm>
                                  <a:off x="6840" y="6878"/>
                                  <a:ext cx="2100" cy="512"/>
                                </a:xfrm>
                                <a:custGeom>
                                  <a:avLst/>
                                  <a:gdLst>
                                    <a:gd name="T0" fmla="*/ 0 w 2100"/>
                                    <a:gd name="T1" fmla="*/ 367 h 512"/>
                                    <a:gd name="T2" fmla="*/ 225 w 2100"/>
                                    <a:gd name="T3" fmla="*/ 390 h 512"/>
                                    <a:gd name="T4" fmla="*/ 825 w 2100"/>
                                    <a:gd name="T5" fmla="*/ 495 h 512"/>
                                    <a:gd name="T6" fmla="*/ 1410 w 2100"/>
                                    <a:gd name="T7" fmla="*/ 472 h 512"/>
                                    <a:gd name="T8" fmla="*/ 1928 w 2100"/>
                                    <a:gd name="T9" fmla="*/ 255 h 512"/>
                                    <a:gd name="T10" fmla="*/ 2100 w 2100"/>
                                    <a:gd name="T11" fmla="*/ 0 h 512"/>
                                  </a:gdLst>
                                  <a:ahLst/>
                                  <a:cxnLst>
                                    <a:cxn ang="0">
                                      <a:pos x="T0" y="T1"/>
                                    </a:cxn>
                                    <a:cxn ang="0">
                                      <a:pos x="T2" y="T3"/>
                                    </a:cxn>
                                    <a:cxn ang="0">
                                      <a:pos x="T4" y="T5"/>
                                    </a:cxn>
                                    <a:cxn ang="0">
                                      <a:pos x="T6" y="T7"/>
                                    </a:cxn>
                                    <a:cxn ang="0">
                                      <a:pos x="T8" y="T9"/>
                                    </a:cxn>
                                    <a:cxn ang="0">
                                      <a:pos x="T10" y="T11"/>
                                    </a:cxn>
                                  </a:cxnLst>
                                  <a:rect l="0" t="0" r="r" b="b"/>
                                  <a:pathLst>
                                    <a:path w="2100" h="512">
                                      <a:moveTo>
                                        <a:pt x="0" y="367"/>
                                      </a:moveTo>
                                      <a:cubicBezTo>
                                        <a:pt x="60" y="360"/>
                                        <a:pt x="88" y="369"/>
                                        <a:pt x="225" y="390"/>
                                      </a:cubicBezTo>
                                      <a:cubicBezTo>
                                        <a:pt x="362" y="411"/>
                                        <a:pt x="628" y="481"/>
                                        <a:pt x="825" y="495"/>
                                      </a:cubicBezTo>
                                      <a:cubicBezTo>
                                        <a:pt x="1022" y="509"/>
                                        <a:pt x="1226" y="512"/>
                                        <a:pt x="1410" y="472"/>
                                      </a:cubicBezTo>
                                      <a:cubicBezTo>
                                        <a:pt x="1594" y="432"/>
                                        <a:pt x="1813" y="334"/>
                                        <a:pt x="1928" y="255"/>
                                      </a:cubicBezTo>
                                      <a:cubicBezTo>
                                        <a:pt x="2043" y="176"/>
                                        <a:pt x="2071" y="88"/>
                                        <a:pt x="210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174"/>
                              <wps:cNvSpPr>
                                <a:spLocks/>
                              </wps:cNvSpPr>
                              <wps:spPr bwMode="auto">
                                <a:xfrm>
                                  <a:off x="7140" y="7058"/>
                                  <a:ext cx="1815" cy="474"/>
                                </a:xfrm>
                                <a:custGeom>
                                  <a:avLst/>
                                  <a:gdLst>
                                    <a:gd name="T0" fmla="*/ 0 w 1815"/>
                                    <a:gd name="T1" fmla="*/ 337 h 474"/>
                                    <a:gd name="T2" fmla="*/ 840 w 1815"/>
                                    <a:gd name="T3" fmla="*/ 465 h 474"/>
                                    <a:gd name="T4" fmla="*/ 1545 w 1815"/>
                                    <a:gd name="T5" fmla="*/ 285 h 474"/>
                                    <a:gd name="T6" fmla="*/ 1815 w 1815"/>
                                    <a:gd name="T7" fmla="*/ 0 h 474"/>
                                  </a:gdLst>
                                  <a:ahLst/>
                                  <a:cxnLst>
                                    <a:cxn ang="0">
                                      <a:pos x="T0" y="T1"/>
                                    </a:cxn>
                                    <a:cxn ang="0">
                                      <a:pos x="T2" y="T3"/>
                                    </a:cxn>
                                    <a:cxn ang="0">
                                      <a:pos x="T4" y="T5"/>
                                    </a:cxn>
                                    <a:cxn ang="0">
                                      <a:pos x="T6" y="T7"/>
                                    </a:cxn>
                                  </a:cxnLst>
                                  <a:rect l="0" t="0" r="r" b="b"/>
                                  <a:pathLst>
                                    <a:path w="1815" h="474">
                                      <a:moveTo>
                                        <a:pt x="0" y="337"/>
                                      </a:moveTo>
                                      <a:cubicBezTo>
                                        <a:pt x="140" y="358"/>
                                        <a:pt x="583" y="474"/>
                                        <a:pt x="840" y="465"/>
                                      </a:cubicBezTo>
                                      <a:cubicBezTo>
                                        <a:pt x="1097" y="456"/>
                                        <a:pt x="1383" y="362"/>
                                        <a:pt x="1545" y="285"/>
                                      </a:cubicBezTo>
                                      <a:cubicBezTo>
                                        <a:pt x="1707" y="208"/>
                                        <a:pt x="1759" y="59"/>
                                        <a:pt x="1815"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75"/>
                              <wps:cNvSpPr>
                                <a:spLocks/>
                              </wps:cNvSpPr>
                              <wps:spPr bwMode="auto">
                                <a:xfrm>
                                  <a:off x="6900" y="7201"/>
                                  <a:ext cx="2055" cy="465"/>
                                </a:xfrm>
                                <a:custGeom>
                                  <a:avLst/>
                                  <a:gdLst>
                                    <a:gd name="T0" fmla="*/ 0 w 2055"/>
                                    <a:gd name="T1" fmla="*/ 262 h 465"/>
                                    <a:gd name="T2" fmla="*/ 1080 w 2055"/>
                                    <a:gd name="T3" fmla="*/ 465 h 465"/>
                                    <a:gd name="T4" fmla="*/ 1868 w 2055"/>
                                    <a:gd name="T5" fmla="*/ 247 h 465"/>
                                    <a:gd name="T6" fmla="*/ 2055 w 2055"/>
                                    <a:gd name="T7" fmla="*/ 0 h 465"/>
                                  </a:gdLst>
                                  <a:ahLst/>
                                  <a:cxnLst>
                                    <a:cxn ang="0">
                                      <a:pos x="T0" y="T1"/>
                                    </a:cxn>
                                    <a:cxn ang="0">
                                      <a:pos x="T2" y="T3"/>
                                    </a:cxn>
                                    <a:cxn ang="0">
                                      <a:pos x="T4" y="T5"/>
                                    </a:cxn>
                                    <a:cxn ang="0">
                                      <a:pos x="T6" y="T7"/>
                                    </a:cxn>
                                  </a:cxnLst>
                                  <a:rect l="0" t="0" r="r" b="b"/>
                                  <a:pathLst>
                                    <a:path w="2055" h="465">
                                      <a:moveTo>
                                        <a:pt x="0" y="262"/>
                                      </a:moveTo>
                                      <a:cubicBezTo>
                                        <a:pt x="181" y="295"/>
                                        <a:pt x="783" y="461"/>
                                        <a:pt x="1080" y="465"/>
                                      </a:cubicBezTo>
                                      <a:cubicBezTo>
                                        <a:pt x="1391" y="463"/>
                                        <a:pt x="1740" y="330"/>
                                        <a:pt x="1868" y="247"/>
                                      </a:cubicBezTo>
                                      <a:cubicBezTo>
                                        <a:pt x="1996" y="164"/>
                                        <a:pt x="2010" y="56"/>
                                        <a:pt x="2055"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76"/>
                              <wps:cNvSpPr>
                                <a:spLocks/>
                              </wps:cNvSpPr>
                              <wps:spPr bwMode="auto">
                                <a:xfrm>
                                  <a:off x="6780" y="7388"/>
                                  <a:ext cx="2160" cy="407"/>
                                </a:xfrm>
                                <a:custGeom>
                                  <a:avLst/>
                                  <a:gdLst>
                                    <a:gd name="T0" fmla="*/ 0 w 2160"/>
                                    <a:gd name="T1" fmla="*/ 150 h 407"/>
                                    <a:gd name="T2" fmla="*/ 1200 w 2160"/>
                                    <a:gd name="T3" fmla="*/ 398 h 407"/>
                                    <a:gd name="T4" fmla="*/ 1958 w 2160"/>
                                    <a:gd name="T5" fmla="*/ 202 h 407"/>
                                    <a:gd name="T6" fmla="*/ 2160 w 2160"/>
                                    <a:gd name="T7" fmla="*/ 0 h 407"/>
                                  </a:gdLst>
                                  <a:ahLst/>
                                  <a:cxnLst>
                                    <a:cxn ang="0">
                                      <a:pos x="T0" y="T1"/>
                                    </a:cxn>
                                    <a:cxn ang="0">
                                      <a:pos x="T2" y="T3"/>
                                    </a:cxn>
                                    <a:cxn ang="0">
                                      <a:pos x="T4" y="T5"/>
                                    </a:cxn>
                                    <a:cxn ang="0">
                                      <a:pos x="T6" y="T7"/>
                                    </a:cxn>
                                  </a:cxnLst>
                                  <a:rect l="0" t="0" r="r" b="b"/>
                                  <a:pathLst>
                                    <a:path w="2160" h="407">
                                      <a:moveTo>
                                        <a:pt x="0" y="150"/>
                                      </a:moveTo>
                                      <a:cubicBezTo>
                                        <a:pt x="248" y="180"/>
                                        <a:pt x="874" y="389"/>
                                        <a:pt x="1200" y="398"/>
                                      </a:cubicBezTo>
                                      <a:cubicBezTo>
                                        <a:pt x="1526" y="407"/>
                                        <a:pt x="1798" y="268"/>
                                        <a:pt x="1958" y="202"/>
                                      </a:cubicBezTo>
                                      <a:cubicBezTo>
                                        <a:pt x="2118" y="136"/>
                                        <a:pt x="2115" y="56"/>
                                        <a:pt x="2160" y="0"/>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6" name="Group 177"/>
                              <wpg:cNvGrpSpPr>
                                <a:grpSpLocks/>
                              </wpg:cNvGrpSpPr>
                              <wpg:grpSpPr bwMode="auto">
                                <a:xfrm>
                                  <a:off x="4071" y="6186"/>
                                  <a:ext cx="888" cy="1689"/>
                                  <a:chOff x="4071" y="6186"/>
                                  <a:chExt cx="888" cy="1689"/>
                                </a:xfrm>
                              </wpg:grpSpPr>
                              <wps:wsp>
                                <wps:cNvPr id="427" name="Freeform 178"/>
                                <wps:cNvSpPr>
                                  <a:spLocks/>
                                </wps:cNvSpPr>
                                <wps:spPr bwMode="auto">
                                  <a:xfrm>
                                    <a:off x="4523" y="7710"/>
                                    <a:ext cx="148" cy="53"/>
                                  </a:xfrm>
                                  <a:custGeom>
                                    <a:avLst/>
                                    <a:gdLst>
                                      <a:gd name="T0" fmla="*/ 0 w 148"/>
                                      <a:gd name="T1" fmla="*/ 53 h 53"/>
                                      <a:gd name="T2" fmla="*/ 148 w 148"/>
                                      <a:gd name="T3" fmla="*/ 0 h 53"/>
                                    </a:gdLst>
                                    <a:ahLst/>
                                    <a:cxnLst>
                                      <a:cxn ang="0">
                                        <a:pos x="T0" y="T1"/>
                                      </a:cxn>
                                      <a:cxn ang="0">
                                        <a:pos x="T2" y="T3"/>
                                      </a:cxn>
                                    </a:cxnLst>
                                    <a:rect l="0" t="0" r="r" b="b"/>
                                    <a:pathLst>
                                      <a:path w="148" h="53">
                                        <a:moveTo>
                                          <a:pt x="0" y="53"/>
                                        </a:moveTo>
                                        <a:cubicBezTo>
                                          <a:pt x="25" y="44"/>
                                          <a:pt x="117" y="11"/>
                                          <a:pt x="1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79"/>
                                <wps:cNvSpPr>
                                  <a:spLocks/>
                                </wps:cNvSpPr>
                                <wps:spPr bwMode="auto">
                                  <a:xfrm>
                                    <a:off x="4673" y="7779"/>
                                    <a:ext cx="124" cy="44"/>
                                  </a:xfrm>
                                  <a:custGeom>
                                    <a:avLst/>
                                    <a:gdLst>
                                      <a:gd name="T0" fmla="*/ 0 w 124"/>
                                      <a:gd name="T1" fmla="*/ 44 h 44"/>
                                      <a:gd name="T2" fmla="*/ 124 w 124"/>
                                      <a:gd name="T3" fmla="*/ 0 h 44"/>
                                    </a:gdLst>
                                    <a:ahLst/>
                                    <a:cxnLst>
                                      <a:cxn ang="0">
                                        <a:pos x="T0" y="T1"/>
                                      </a:cxn>
                                      <a:cxn ang="0">
                                        <a:pos x="T2" y="T3"/>
                                      </a:cxn>
                                    </a:cxnLst>
                                    <a:rect l="0" t="0" r="r" b="b"/>
                                    <a:pathLst>
                                      <a:path w="124" h="44">
                                        <a:moveTo>
                                          <a:pt x="0" y="44"/>
                                        </a:moveTo>
                                        <a:cubicBezTo>
                                          <a:pt x="21" y="37"/>
                                          <a:pt x="98" y="9"/>
                                          <a:pt x="1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80"/>
                                <wps:cNvSpPr>
                                  <a:spLocks/>
                                </wps:cNvSpPr>
                                <wps:spPr bwMode="auto">
                                  <a:xfrm>
                                    <a:off x="4820" y="7821"/>
                                    <a:ext cx="139" cy="54"/>
                                  </a:xfrm>
                                  <a:custGeom>
                                    <a:avLst/>
                                    <a:gdLst>
                                      <a:gd name="T0" fmla="*/ 0 w 139"/>
                                      <a:gd name="T1" fmla="*/ 54 h 54"/>
                                      <a:gd name="T2" fmla="*/ 139 w 139"/>
                                      <a:gd name="T3" fmla="*/ 0 h 54"/>
                                    </a:gdLst>
                                    <a:ahLst/>
                                    <a:cxnLst>
                                      <a:cxn ang="0">
                                        <a:pos x="T0" y="T1"/>
                                      </a:cxn>
                                      <a:cxn ang="0">
                                        <a:pos x="T2" y="T3"/>
                                      </a:cxn>
                                    </a:cxnLst>
                                    <a:rect l="0" t="0" r="r" b="b"/>
                                    <a:pathLst>
                                      <a:path w="139" h="54">
                                        <a:moveTo>
                                          <a:pt x="0" y="54"/>
                                        </a:moveTo>
                                        <a:cubicBezTo>
                                          <a:pt x="23" y="45"/>
                                          <a:pt x="110" y="11"/>
                                          <a:pt x="13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81"/>
                                <wps:cNvSpPr>
                                  <a:spLocks/>
                                </wps:cNvSpPr>
                                <wps:spPr bwMode="auto">
                                  <a:xfrm>
                                    <a:off x="4425" y="7635"/>
                                    <a:ext cx="156" cy="39"/>
                                  </a:xfrm>
                                  <a:custGeom>
                                    <a:avLst/>
                                    <a:gdLst>
                                      <a:gd name="T0" fmla="*/ 0 w 156"/>
                                      <a:gd name="T1" fmla="*/ 39 h 39"/>
                                      <a:gd name="T2" fmla="*/ 156 w 156"/>
                                      <a:gd name="T3" fmla="*/ 0 h 39"/>
                                    </a:gdLst>
                                    <a:ahLst/>
                                    <a:cxnLst>
                                      <a:cxn ang="0">
                                        <a:pos x="T0" y="T1"/>
                                      </a:cxn>
                                      <a:cxn ang="0">
                                        <a:pos x="T2" y="T3"/>
                                      </a:cxn>
                                    </a:cxnLst>
                                    <a:rect l="0" t="0" r="r" b="b"/>
                                    <a:pathLst>
                                      <a:path w="156" h="39">
                                        <a:moveTo>
                                          <a:pt x="0" y="39"/>
                                        </a:moveTo>
                                        <a:cubicBezTo>
                                          <a:pt x="26" y="33"/>
                                          <a:pt x="124" y="8"/>
                                          <a:pt x="1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82"/>
                                <wps:cNvSpPr>
                                  <a:spLocks/>
                                </wps:cNvSpPr>
                                <wps:spPr bwMode="auto">
                                  <a:xfrm>
                                    <a:off x="4347" y="7542"/>
                                    <a:ext cx="141" cy="27"/>
                                  </a:xfrm>
                                  <a:custGeom>
                                    <a:avLst/>
                                    <a:gdLst>
                                      <a:gd name="T0" fmla="*/ 0 w 141"/>
                                      <a:gd name="T1" fmla="*/ 27 h 27"/>
                                      <a:gd name="T2" fmla="*/ 141 w 141"/>
                                      <a:gd name="T3" fmla="*/ 0 h 27"/>
                                    </a:gdLst>
                                    <a:ahLst/>
                                    <a:cxnLst>
                                      <a:cxn ang="0">
                                        <a:pos x="T0" y="T1"/>
                                      </a:cxn>
                                      <a:cxn ang="0">
                                        <a:pos x="T2" y="T3"/>
                                      </a:cxn>
                                    </a:cxnLst>
                                    <a:rect l="0" t="0" r="r" b="b"/>
                                    <a:pathLst>
                                      <a:path w="141" h="27">
                                        <a:moveTo>
                                          <a:pt x="0" y="27"/>
                                        </a:moveTo>
                                        <a:cubicBezTo>
                                          <a:pt x="23" y="22"/>
                                          <a:pt x="112" y="6"/>
                                          <a:pt x="14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83"/>
                                <wps:cNvSpPr>
                                  <a:spLocks/>
                                </wps:cNvSpPr>
                                <wps:spPr bwMode="auto">
                                  <a:xfrm>
                                    <a:off x="4293" y="7455"/>
                                    <a:ext cx="120" cy="9"/>
                                  </a:xfrm>
                                  <a:custGeom>
                                    <a:avLst/>
                                    <a:gdLst>
                                      <a:gd name="T0" fmla="*/ 0 w 120"/>
                                      <a:gd name="T1" fmla="*/ 9 h 9"/>
                                      <a:gd name="T2" fmla="*/ 120 w 120"/>
                                      <a:gd name="T3" fmla="*/ 0 h 9"/>
                                    </a:gdLst>
                                    <a:ahLst/>
                                    <a:cxnLst>
                                      <a:cxn ang="0">
                                        <a:pos x="T0" y="T1"/>
                                      </a:cxn>
                                      <a:cxn ang="0">
                                        <a:pos x="T2" y="T3"/>
                                      </a:cxn>
                                    </a:cxnLst>
                                    <a:rect l="0" t="0" r="r" b="b"/>
                                    <a:pathLst>
                                      <a:path w="120" h="9">
                                        <a:moveTo>
                                          <a:pt x="0" y="9"/>
                                        </a:moveTo>
                                        <a:cubicBezTo>
                                          <a:pt x="20" y="7"/>
                                          <a:pt x="95" y="2"/>
                                          <a:pt x="1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84"/>
                                <wps:cNvSpPr>
                                  <a:spLocks/>
                                </wps:cNvSpPr>
                                <wps:spPr bwMode="auto">
                                  <a:xfrm>
                                    <a:off x="4254" y="7356"/>
                                    <a:ext cx="111" cy="1"/>
                                  </a:xfrm>
                                  <a:custGeom>
                                    <a:avLst/>
                                    <a:gdLst>
                                      <a:gd name="T0" fmla="*/ 0 w 111"/>
                                      <a:gd name="T1" fmla="*/ 0 h 1"/>
                                      <a:gd name="T2" fmla="*/ 111 w 111"/>
                                      <a:gd name="T3" fmla="*/ 0 h 1"/>
                                    </a:gdLst>
                                    <a:ahLst/>
                                    <a:cxnLst>
                                      <a:cxn ang="0">
                                        <a:pos x="T0" y="T1"/>
                                      </a:cxn>
                                      <a:cxn ang="0">
                                        <a:pos x="T2" y="T3"/>
                                      </a:cxn>
                                    </a:cxnLst>
                                    <a:rect l="0" t="0" r="r" b="b"/>
                                    <a:pathLst>
                                      <a:path w="111" h="1">
                                        <a:moveTo>
                                          <a:pt x="0" y="0"/>
                                        </a:moveTo>
                                        <a:cubicBezTo>
                                          <a:pt x="18" y="0"/>
                                          <a:pt x="88" y="0"/>
                                          <a:pt x="1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85"/>
                                <wps:cNvSpPr>
                                  <a:spLocks/>
                                </wps:cNvSpPr>
                                <wps:spPr bwMode="auto">
                                  <a:xfrm>
                                    <a:off x="4221" y="7266"/>
                                    <a:ext cx="96" cy="1"/>
                                  </a:xfrm>
                                  <a:custGeom>
                                    <a:avLst/>
                                    <a:gdLst>
                                      <a:gd name="T0" fmla="*/ 0 w 96"/>
                                      <a:gd name="T1" fmla="*/ 0 h 1"/>
                                      <a:gd name="T2" fmla="*/ 96 w 96"/>
                                      <a:gd name="T3" fmla="*/ 0 h 1"/>
                                    </a:gdLst>
                                    <a:ahLst/>
                                    <a:cxnLst>
                                      <a:cxn ang="0">
                                        <a:pos x="T0" y="T1"/>
                                      </a:cxn>
                                      <a:cxn ang="0">
                                        <a:pos x="T2" y="T3"/>
                                      </a:cxn>
                                    </a:cxnLst>
                                    <a:rect l="0" t="0" r="r" b="b"/>
                                    <a:pathLst>
                                      <a:path w="96" h="1">
                                        <a:moveTo>
                                          <a:pt x="0" y="0"/>
                                        </a:moveTo>
                                        <a:cubicBezTo>
                                          <a:pt x="15" y="0"/>
                                          <a:pt x="76"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186"/>
                                <wps:cNvSpPr>
                                  <a:spLocks/>
                                </wps:cNvSpPr>
                                <wps:spPr bwMode="auto">
                                  <a:xfrm>
                                    <a:off x="4194" y="7170"/>
                                    <a:ext cx="93" cy="6"/>
                                  </a:xfrm>
                                  <a:custGeom>
                                    <a:avLst/>
                                    <a:gdLst>
                                      <a:gd name="T0" fmla="*/ 0 w 93"/>
                                      <a:gd name="T1" fmla="*/ 0 h 6"/>
                                      <a:gd name="T2" fmla="*/ 93 w 93"/>
                                      <a:gd name="T3" fmla="*/ 6 h 6"/>
                                    </a:gdLst>
                                    <a:ahLst/>
                                    <a:cxnLst>
                                      <a:cxn ang="0">
                                        <a:pos x="T0" y="T1"/>
                                      </a:cxn>
                                      <a:cxn ang="0">
                                        <a:pos x="T2" y="T3"/>
                                      </a:cxn>
                                    </a:cxnLst>
                                    <a:rect l="0" t="0" r="r" b="b"/>
                                    <a:pathLst>
                                      <a:path w="93" h="6">
                                        <a:moveTo>
                                          <a:pt x="0" y="0"/>
                                        </a:moveTo>
                                        <a:cubicBezTo>
                                          <a:pt x="15" y="0"/>
                                          <a:pt x="74" y="5"/>
                                          <a:pt x="93"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187"/>
                                <wps:cNvSpPr>
                                  <a:spLocks/>
                                </wps:cNvSpPr>
                                <wps:spPr bwMode="auto">
                                  <a:xfrm>
                                    <a:off x="4170" y="7077"/>
                                    <a:ext cx="93" cy="9"/>
                                  </a:xfrm>
                                  <a:custGeom>
                                    <a:avLst/>
                                    <a:gdLst>
                                      <a:gd name="T0" fmla="*/ 0 w 93"/>
                                      <a:gd name="T1" fmla="*/ 0 h 9"/>
                                      <a:gd name="T2" fmla="*/ 93 w 93"/>
                                      <a:gd name="T3" fmla="*/ 9 h 9"/>
                                    </a:gdLst>
                                    <a:ahLst/>
                                    <a:cxnLst>
                                      <a:cxn ang="0">
                                        <a:pos x="T0" y="T1"/>
                                      </a:cxn>
                                      <a:cxn ang="0">
                                        <a:pos x="T2" y="T3"/>
                                      </a:cxn>
                                    </a:cxnLst>
                                    <a:rect l="0" t="0" r="r" b="b"/>
                                    <a:pathLst>
                                      <a:path w="93" h="9">
                                        <a:moveTo>
                                          <a:pt x="0" y="0"/>
                                        </a:moveTo>
                                        <a:cubicBezTo>
                                          <a:pt x="16" y="1"/>
                                          <a:pt x="74" y="7"/>
                                          <a:pt x="93"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188"/>
                                <wps:cNvSpPr>
                                  <a:spLocks/>
                                </wps:cNvSpPr>
                                <wps:spPr bwMode="auto">
                                  <a:xfrm>
                                    <a:off x="4149" y="698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189"/>
                                <wps:cNvSpPr>
                                  <a:spLocks/>
                                </wps:cNvSpPr>
                                <wps:spPr bwMode="auto">
                                  <a:xfrm>
                                    <a:off x="4134" y="6891"/>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90"/>
                                <wps:cNvSpPr>
                                  <a:spLocks/>
                                </wps:cNvSpPr>
                                <wps:spPr bwMode="auto">
                                  <a:xfrm>
                                    <a:off x="4110" y="680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91"/>
                                <wps:cNvSpPr>
                                  <a:spLocks/>
                                </wps:cNvSpPr>
                                <wps:spPr bwMode="auto">
                                  <a:xfrm>
                                    <a:off x="4098" y="671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92"/>
                                <wps:cNvSpPr>
                                  <a:spLocks/>
                                </wps:cNvSpPr>
                                <wps:spPr bwMode="auto">
                                  <a:xfrm>
                                    <a:off x="4086" y="6630"/>
                                    <a:ext cx="81" cy="9"/>
                                  </a:xfrm>
                                  <a:custGeom>
                                    <a:avLst/>
                                    <a:gdLst>
                                      <a:gd name="T0" fmla="*/ 0 w 81"/>
                                      <a:gd name="T1" fmla="*/ 0 h 9"/>
                                      <a:gd name="T2" fmla="*/ 81 w 81"/>
                                      <a:gd name="T3" fmla="*/ 9 h 9"/>
                                    </a:gdLst>
                                    <a:ahLst/>
                                    <a:cxnLst>
                                      <a:cxn ang="0">
                                        <a:pos x="T0" y="T1"/>
                                      </a:cxn>
                                      <a:cxn ang="0">
                                        <a:pos x="T2" y="T3"/>
                                      </a:cxn>
                                    </a:cxnLst>
                                    <a:rect l="0" t="0" r="r" b="b"/>
                                    <a:pathLst>
                                      <a:path w="81" h="9">
                                        <a:moveTo>
                                          <a:pt x="0" y="0"/>
                                        </a:moveTo>
                                        <a:cubicBezTo>
                                          <a:pt x="13" y="2"/>
                                          <a:pt x="64" y="7"/>
                                          <a:pt x="81"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193"/>
                                <wps:cNvSpPr>
                                  <a:spLocks/>
                                </wps:cNvSpPr>
                                <wps:spPr bwMode="auto">
                                  <a:xfrm>
                                    <a:off x="4080" y="6555"/>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94"/>
                                <wps:cNvSpPr>
                                  <a:spLocks/>
                                </wps:cNvSpPr>
                                <wps:spPr bwMode="auto">
                                  <a:xfrm>
                                    <a:off x="4071" y="6474"/>
                                    <a:ext cx="84" cy="9"/>
                                  </a:xfrm>
                                  <a:custGeom>
                                    <a:avLst/>
                                    <a:gdLst>
                                      <a:gd name="T0" fmla="*/ 0 w 84"/>
                                      <a:gd name="T1" fmla="*/ 0 h 9"/>
                                      <a:gd name="T2" fmla="*/ 84 w 84"/>
                                      <a:gd name="T3" fmla="*/ 9 h 9"/>
                                    </a:gdLst>
                                    <a:ahLst/>
                                    <a:cxnLst>
                                      <a:cxn ang="0">
                                        <a:pos x="T0" y="T1"/>
                                      </a:cxn>
                                      <a:cxn ang="0">
                                        <a:pos x="T2" y="T3"/>
                                      </a:cxn>
                                    </a:cxnLst>
                                    <a:rect l="0" t="0" r="r" b="b"/>
                                    <a:pathLst>
                                      <a:path w="84" h="9">
                                        <a:moveTo>
                                          <a:pt x="0" y="0"/>
                                        </a:moveTo>
                                        <a:cubicBezTo>
                                          <a:pt x="14" y="2"/>
                                          <a:pt x="67" y="7"/>
                                          <a:pt x="84"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95"/>
                                <wps:cNvSpPr>
                                  <a:spLocks/>
                                </wps:cNvSpPr>
                                <wps:spPr bwMode="auto">
                                  <a:xfrm>
                                    <a:off x="4086" y="6393"/>
                                    <a:ext cx="81" cy="9"/>
                                  </a:xfrm>
                                  <a:custGeom>
                                    <a:avLst/>
                                    <a:gdLst>
                                      <a:gd name="T0" fmla="*/ 0 w 81"/>
                                      <a:gd name="T1" fmla="*/ 0 h 9"/>
                                      <a:gd name="T2" fmla="*/ 81 w 81"/>
                                      <a:gd name="T3" fmla="*/ 9 h 9"/>
                                    </a:gdLst>
                                    <a:ahLst/>
                                    <a:cxnLst>
                                      <a:cxn ang="0">
                                        <a:pos x="T0" y="T1"/>
                                      </a:cxn>
                                      <a:cxn ang="0">
                                        <a:pos x="T2" y="T3"/>
                                      </a:cxn>
                                    </a:cxnLst>
                                    <a:rect l="0" t="0" r="r" b="b"/>
                                    <a:pathLst>
                                      <a:path w="81" h="9">
                                        <a:moveTo>
                                          <a:pt x="0" y="0"/>
                                        </a:moveTo>
                                        <a:cubicBezTo>
                                          <a:pt x="13" y="2"/>
                                          <a:pt x="64" y="7"/>
                                          <a:pt x="81"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96"/>
                                <wps:cNvSpPr>
                                  <a:spLocks/>
                                </wps:cNvSpPr>
                                <wps:spPr bwMode="auto">
                                  <a:xfrm>
                                    <a:off x="4083" y="6312"/>
                                    <a:ext cx="87" cy="21"/>
                                  </a:xfrm>
                                  <a:custGeom>
                                    <a:avLst/>
                                    <a:gdLst>
                                      <a:gd name="T0" fmla="*/ 0 w 87"/>
                                      <a:gd name="T1" fmla="*/ 0 h 21"/>
                                      <a:gd name="T2" fmla="*/ 87 w 87"/>
                                      <a:gd name="T3" fmla="*/ 21 h 21"/>
                                    </a:gdLst>
                                    <a:ahLst/>
                                    <a:cxnLst>
                                      <a:cxn ang="0">
                                        <a:pos x="T0" y="T1"/>
                                      </a:cxn>
                                      <a:cxn ang="0">
                                        <a:pos x="T2" y="T3"/>
                                      </a:cxn>
                                    </a:cxnLst>
                                    <a:rect l="0" t="0" r="r" b="b"/>
                                    <a:pathLst>
                                      <a:path w="87" h="21">
                                        <a:moveTo>
                                          <a:pt x="0" y="0"/>
                                        </a:moveTo>
                                        <a:cubicBezTo>
                                          <a:pt x="14" y="4"/>
                                          <a:pt x="69" y="17"/>
                                          <a:pt x="87" y="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97"/>
                                <wps:cNvSpPr>
                                  <a:spLocks/>
                                </wps:cNvSpPr>
                                <wps:spPr bwMode="auto">
                                  <a:xfrm>
                                    <a:off x="4110" y="6234"/>
                                    <a:ext cx="81" cy="33"/>
                                  </a:xfrm>
                                  <a:custGeom>
                                    <a:avLst/>
                                    <a:gdLst>
                                      <a:gd name="T0" fmla="*/ 0 w 81"/>
                                      <a:gd name="T1" fmla="*/ 0 h 33"/>
                                      <a:gd name="T2" fmla="*/ 81 w 81"/>
                                      <a:gd name="T3" fmla="*/ 33 h 33"/>
                                    </a:gdLst>
                                    <a:ahLst/>
                                    <a:cxnLst>
                                      <a:cxn ang="0">
                                        <a:pos x="T0" y="T1"/>
                                      </a:cxn>
                                      <a:cxn ang="0">
                                        <a:pos x="T2" y="T3"/>
                                      </a:cxn>
                                    </a:cxnLst>
                                    <a:rect l="0" t="0" r="r" b="b"/>
                                    <a:pathLst>
                                      <a:path w="81" h="33">
                                        <a:moveTo>
                                          <a:pt x="0" y="0"/>
                                        </a:moveTo>
                                        <a:cubicBezTo>
                                          <a:pt x="13" y="5"/>
                                          <a:pt x="64" y="26"/>
                                          <a:pt x="81" y="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98"/>
                                <wps:cNvSpPr>
                                  <a:spLocks/>
                                </wps:cNvSpPr>
                                <wps:spPr bwMode="auto">
                                  <a:xfrm>
                                    <a:off x="4164" y="6186"/>
                                    <a:ext cx="39" cy="45"/>
                                  </a:xfrm>
                                  <a:custGeom>
                                    <a:avLst/>
                                    <a:gdLst>
                                      <a:gd name="T0" fmla="*/ 0 w 39"/>
                                      <a:gd name="T1" fmla="*/ 0 h 45"/>
                                      <a:gd name="T2" fmla="*/ 39 w 39"/>
                                      <a:gd name="T3" fmla="*/ 45 h 45"/>
                                    </a:gdLst>
                                    <a:ahLst/>
                                    <a:cxnLst>
                                      <a:cxn ang="0">
                                        <a:pos x="T0" y="T1"/>
                                      </a:cxn>
                                      <a:cxn ang="0">
                                        <a:pos x="T2" y="T3"/>
                                      </a:cxn>
                                    </a:cxnLst>
                                    <a:rect l="0" t="0" r="r" b="b"/>
                                    <a:pathLst>
                                      <a:path w="39" h="45">
                                        <a:moveTo>
                                          <a:pt x="0" y="0"/>
                                        </a:moveTo>
                                        <a:cubicBezTo>
                                          <a:pt x="15" y="15"/>
                                          <a:pt x="30" y="31"/>
                                          <a:pt x="39" y="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6" name="Freeform 199"/>
                              <wps:cNvSpPr>
                                <a:spLocks/>
                              </wps:cNvSpPr>
                              <wps:spPr bwMode="auto">
                                <a:xfrm>
                                  <a:off x="7410" y="6615"/>
                                  <a:ext cx="1452" cy="587"/>
                                </a:xfrm>
                                <a:custGeom>
                                  <a:avLst/>
                                  <a:gdLst>
                                    <a:gd name="T0" fmla="*/ 0 w 1452"/>
                                    <a:gd name="T1" fmla="*/ 555 h 587"/>
                                    <a:gd name="T2" fmla="*/ 585 w 1452"/>
                                    <a:gd name="T3" fmla="*/ 555 h 587"/>
                                    <a:gd name="T4" fmla="*/ 1155 w 1452"/>
                                    <a:gd name="T5" fmla="*/ 360 h 587"/>
                                    <a:gd name="T6" fmla="*/ 1410 w 1452"/>
                                    <a:gd name="T7" fmla="*/ 105 h 587"/>
                                    <a:gd name="T8" fmla="*/ 1410 w 1452"/>
                                    <a:gd name="T9" fmla="*/ 0 h 587"/>
                                  </a:gdLst>
                                  <a:ahLst/>
                                  <a:cxnLst>
                                    <a:cxn ang="0">
                                      <a:pos x="T0" y="T1"/>
                                    </a:cxn>
                                    <a:cxn ang="0">
                                      <a:pos x="T2" y="T3"/>
                                    </a:cxn>
                                    <a:cxn ang="0">
                                      <a:pos x="T4" y="T5"/>
                                    </a:cxn>
                                    <a:cxn ang="0">
                                      <a:pos x="T6" y="T7"/>
                                    </a:cxn>
                                    <a:cxn ang="0">
                                      <a:pos x="T8" y="T9"/>
                                    </a:cxn>
                                  </a:cxnLst>
                                  <a:rect l="0" t="0" r="r" b="b"/>
                                  <a:pathLst>
                                    <a:path w="1452" h="587">
                                      <a:moveTo>
                                        <a:pt x="0" y="555"/>
                                      </a:moveTo>
                                      <a:cubicBezTo>
                                        <a:pt x="97" y="555"/>
                                        <a:pt x="393" y="587"/>
                                        <a:pt x="585" y="555"/>
                                      </a:cubicBezTo>
                                      <a:cubicBezTo>
                                        <a:pt x="777" y="523"/>
                                        <a:pt x="1018" y="435"/>
                                        <a:pt x="1155" y="360"/>
                                      </a:cubicBezTo>
                                      <a:cubicBezTo>
                                        <a:pt x="1292" y="285"/>
                                        <a:pt x="1368" y="165"/>
                                        <a:pt x="1410" y="105"/>
                                      </a:cubicBezTo>
                                      <a:cubicBezTo>
                                        <a:pt x="1452" y="45"/>
                                        <a:pt x="1431" y="22"/>
                                        <a:pt x="1410" y="0"/>
                                      </a:cubicBezTo>
                                    </a:path>
                                  </a:pathLst>
                                </a:custGeom>
                                <a:noFill/>
                                <a:ln w="1905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200"/>
                              <wps:cNvSpPr>
                                <a:spLocks/>
                              </wps:cNvSpPr>
                              <wps:spPr bwMode="auto">
                                <a:xfrm>
                                  <a:off x="4123" y="6201"/>
                                  <a:ext cx="1030" cy="1691"/>
                                </a:xfrm>
                                <a:custGeom>
                                  <a:avLst/>
                                  <a:gdLst>
                                    <a:gd name="T0" fmla="*/ 77 w 1030"/>
                                    <a:gd name="T1" fmla="*/ 9 h 1691"/>
                                    <a:gd name="T2" fmla="*/ 10 w 1030"/>
                                    <a:gd name="T3" fmla="*/ 84 h 1691"/>
                                    <a:gd name="T4" fmla="*/ 17 w 1030"/>
                                    <a:gd name="T5" fmla="*/ 512 h 1691"/>
                                    <a:gd name="T6" fmla="*/ 107 w 1030"/>
                                    <a:gd name="T7" fmla="*/ 954 h 1691"/>
                                    <a:gd name="T8" fmla="*/ 242 w 1030"/>
                                    <a:gd name="T9" fmla="*/ 1299 h 1691"/>
                                    <a:gd name="T10" fmla="*/ 467 w 1030"/>
                                    <a:gd name="T11" fmla="*/ 1539 h 1691"/>
                                    <a:gd name="T12" fmla="*/ 857 w 1030"/>
                                    <a:gd name="T13" fmla="*/ 1667 h 1691"/>
                                    <a:gd name="T14" fmla="*/ 1030 w 1030"/>
                                    <a:gd name="T15" fmla="*/ 1682 h 16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0" h="1691">
                                      <a:moveTo>
                                        <a:pt x="77" y="9"/>
                                      </a:moveTo>
                                      <a:cubicBezTo>
                                        <a:pt x="48" y="4"/>
                                        <a:pt x="20" y="0"/>
                                        <a:pt x="10" y="84"/>
                                      </a:cubicBezTo>
                                      <a:cubicBezTo>
                                        <a:pt x="0" y="168"/>
                                        <a:pt x="1" y="367"/>
                                        <a:pt x="17" y="512"/>
                                      </a:cubicBezTo>
                                      <a:cubicBezTo>
                                        <a:pt x="33" y="657"/>
                                        <a:pt x="70" y="823"/>
                                        <a:pt x="107" y="954"/>
                                      </a:cubicBezTo>
                                      <a:cubicBezTo>
                                        <a:pt x="144" y="1085"/>
                                        <a:pt x="182" y="1202"/>
                                        <a:pt x="242" y="1299"/>
                                      </a:cubicBezTo>
                                      <a:cubicBezTo>
                                        <a:pt x="302" y="1396"/>
                                        <a:pt x="365" y="1478"/>
                                        <a:pt x="467" y="1539"/>
                                      </a:cubicBezTo>
                                      <a:cubicBezTo>
                                        <a:pt x="569" y="1600"/>
                                        <a:pt x="763" y="1643"/>
                                        <a:pt x="857" y="1667"/>
                                      </a:cubicBezTo>
                                      <a:cubicBezTo>
                                        <a:pt x="951" y="1691"/>
                                        <a:pt x="990" y="1686"/>
                                        <a:pt x="1030" y="1682"/>
                                      </a:cubicBezTo>
                                    </a:path>
                                  </a:pathLst>
                                </a:custGeom>
                                <a:noFill/>
                                <a:ln w="1905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8" o:spid="_x0000_s1026" style="position:absolute;margin-left:46.7pt;margin-top:44.15pt;width:130.85pt;height:101.5pt;z-index:-250956800;mso-position-vertical-relative:page" coordorigin="4039,4233" coordsize="4929,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" o:allowoverlap="f">
                      <v:shape id="Freeform 3" o:spid="_x0000_s1027" style="position:absolute;left:4060;top:4600;width:4790;height:3327;visibility:visible;mso-wrap-style:square;v-text-anchor:top" coordsize="479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80L8A&#10;AADcAAAADwAAAGRycy9kb3ducmV2LnhtbERPzYrCMBC+L/gOYQRva2IP4naNIoLgyZ+6DzA0Yxtt&#10;JqWJtr69WVjY23x8v7NcD64RT+qC9axhNlUgiEtvLFcafi67zwWIEJENNp5Jw4sCrFejjyXmxvd8&#10;pmcRK5FCOOSooY6xzaUMZU0Ow9S3xIm7+s5hTLCrpOmwT+GukZlSc+nQcmqosaVtTeW9eDgNxSFe&#10;lK1u6tDb48m0ymGGmdaT8bD5BhFpiP/iP/fepPnzL/h9Jl0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qXzQvwAAANwAAAAPAAAAAAAAAAAAAAAAAJgCAABkcnMvZG93bnJl&#10;di54bWxQSwUGAAAAAAQABAD1AAAAhAMAAAAA&#10;" path="m4140,v-7,100,-143,273,-40,600c4203,927,4790,1637,4760,1960v-30,323,-496,480,-840,580c3576,2640,3111,2446,2698,2563v-413,117,-868,591,-1258,677c1050,3326,597,3327,360,3080,123,2833,,2030,20,1760,40,1490,146,1615,179,1577e" filled="f">
                        <v:path arrowok="t" o:connecttype="custom" o:connectlocs="4140,0;4100,600;4760,1960;3920,2540;2698,2563;1440,3240;360,3080;20,1760;179,1577" o:connectangles="0,0,0,0,0,0,0,0,0"/>
                      </v:shape>
                      <v:shape id="Freeform 4" o:spid="_x0000_s1028" style="position:absolute;left:5271;top:4233;width:2909;height:2469;visibility:visible;mso-wrap-style:square;v-text-anchor:top" coordsize="2909,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Pv8UA&#10;AADcAAAADwAAAGRycy9kb3ducmV2LnhtbESPQWsCMRCF70L/Q5iCN822xVq2RpHSqhQKavU+bMbs&#10;0s1kSaJu/33nIPQ2w3vz3jezRe9bdaGYmsAGHsYFKOIq2IadgcP3x+gFVMrIFtvAZOCXEizmd4MZ&#10;ljZceUeXfXZKQjiVaKDOuSu1TlVNHtM4dMSinUL0mGWNTtuIVwn3rX4simftsWFpqLGjt5qqn/3Z&#10;G7DHydJtT+fd03at9SpO8evdfRozvO+Xr6Ay9fnffLveWMGfCr48Ix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xQAAANwAAAAPAAAAAAAAAAAAAAAAAJgCAABkcnMv&#10;ZG93bnJldi54bWxQSwUGAAAAAAQABAD1AAAAigMAAAAA&#10;" path="m2909,307c2790,148,2669,14,2529,7,2389,,2276,97,2069,267v-207,170,-500,420,-780,760c1009,1367,596,2145,389,2307,182,2469,94,2149,47,2000,,1851,83,1527,107,1415v24,-112,65,-71,82,-90e" filled="f">
                        <v:path arrowok="t" o:connecttype="custom" o:connectlocs="2909,307;2529,7;2069,267;1289,1027;389,2307;47,2000;107,1415;189,1325" o:connectangles="0,0,0,0,0,0,0,0"/>
                      </v:shape>
                      <v:shape id="Freeform 5" o:spid="_x0000_s1029" style="position:absolute;left:5325;top:5390;width:539;height:678;visibility:visible;mso-wrap-style:square;v-text-anchor:top" coordsize="53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Hj8MA&#10;AADcAAAADwAAAGRycy9kb3ducmV2LnhtbERPTWvCQBC9F/wPywjedGPFKtFVSqhi6aWNHjwO2Wk2&#10;NDubZtcY/71bEHqbx/uc9ba3teio9ZVjBdNJAoK4cLriUsHpuBsvQfiArLF2TApu5GG7GTytMdXu&#10;yl/U5aEUMYR9igpMCE0qpS8MWfQT1xBH7tu1FkOEbSl1i9cYbmv5nCQv0mLFscFgQ5mh4ie/WAVz&#10;89bs88/fzHzUPEu6fd6/nzOlRsP+dQUiUB/+xQ/3Qcf5iyn8PR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Hj8MAAADcAAAADwAAAAAAAAAAAAAAAACYAgAAZHJzL2Rv&#10;d25yZXYueG1sUEsFBgAAAAAEAAQA9QAAAIgDAAAAAA==&#10;" path="m,678c33,582,112,200,190,100,268,,419,13,470,80v51,67,69,335,25,425c451,595,264,595,203,618e" filled="f">
                        <v:path arrowok="t" o:connecttype="custom" o:connectlocs="0,678;190,100;470,80;495,505;203,618" o:connectangles="0,0,0,0,0"/>
                      </v:shape>
                      <v:shape id="Freeform 6" o:spid="_x0000_s1030" style="position:absolute;left:5835;top:5543;width:135;height:495;visibility:visible;mso-wrap-style:square;v-text-anchor:top" coordsize="13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N6cIA&#10;AADcAAAADwAAAGRycy9kb3ducmV2LnhtbESPQWvDMAyF74P+B6PCbqvTDraR1g2hdLBrk9KzZqtx&#10;aCwH222zfz8XBrtJvKf3PW2qyQ3iRiH2nhUsFwUIYu1Nz52CY/v58gEiJmSDg2dS8EMRqu3saYOl&#10;8Xc+0K1JncghHEtUYFMaSymjtuQwLvxInLWzDw5TXkMnTcB7DneDXBXFm3TYcyZYHGlnSV+aq8uQ&#10;o9HtaRi/9S70Vqcz7+vLq1LP86leg0g0pX/z3/WXyfXfV/B4Jk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s3pwgAAANwAAAAPAAAAAAAAAAAAAAAAAJgCAABkcnMvZG93&#10;bnJldi54bWxQSwUGAAAAAAQABAD1AAAAhwMAAAAA&#10;" path="m,c18,18,37,37,60,120v23,83,64,313,75,375e" filled="f">
                        <v:path arrowok="t" o:connecttype="custom" o:connectlocs="0,0;60,120;135,495" o:connectangles="0,0,0"/>
                      </v:shape>
                      <v:shape id="Freeform 7" o:spid="_x0000_s1031" style="position:absolute;left:5040;top:5590;width:360;height:1030;visibility:visible;mso-wrap-style:square;v-text-anchor:top" coordsize="36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TmMQA&#10;AADcAAAADwAAAGRycy9kb3ducmV2LnhtbERPyU7DMBC9I/EP1iBxow4FuoS6VQQCdbl0O8BtFE/j&#10;qPE4sk0b/h4jVeptnt46k1lnG3EiH2rHCh57GQji0umaKwX73cfDCESIyBobx6TglwLMprc3E8y1&#10;O/OGTttYiRTCIUcFJsY2lzKUhiyGnmuJE3dw3mJM0FdSezyncNvIfpYNpMWaU4PBlt4Mlcftj1Xw&#10;8vy13H+u5t803r2b4lCsFoO1V+r+riteQUTq4lV8cc91mj98gv9n0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k5jEAAAA3AAAAA8AAAAAAAAAAAAAAAAAmAIAAGRycy9k&#10;b3ducmV2LnhtbFBLBQYAAAAABAAEAPUAAACJAwAAAAA=&#10;" path="m360,c160,410,60,770,,1030e" filled="f">
                        <v:path arrowok="t" o:connecttype="custom" o:connectlocs="360,0;0,1030" o:connectangles="0,0"/>
                      </v:shape>
                      <v:shape id="Freeform 8" o:spid="_x0000_s1032" style="position:absolute;left:4153;top:6088;width:1347;height:1789;visibility:visible;mso-wrap-style:square;v-text-anchor:top" coordsize="1347,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LKsQA&#10;AADcAAAADwAAAGRycy9kb3ducmV2LnhtbERP22rCQBB9L/gPywh9KbqJUFNS1yBCQRoQLwV9HLLT&#10;JJidTbNbk/59VxB8m8O5ziIbTCOu1LnasoJ4GoEgLqyuuVTwdfyYvIFwHlljY5kU/JGDbDl6WmCq&#10;bc97uh58KUIIuxQVVN63qZSuqMigm9qWOHDftjPoA+xKqTvsQ7hp5CyK5tJgzaGhwpbWFRWXw69R&#10;kLf6s9yedo3P1zkn+5dzXPyclXoeD6t3EJ4G/xDf3Rsd5ievcHsmX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CyrEAAAA3AAAAA8AAAAAAAAAAAAAAAAAmAIAAGRycy9k&#10;b3ducmV2LnhtbFBLBQYAAAAABAAEAPUAAACJAwAAAAA=&#10;" path="m867,352c782,300,490,84,357,42,224,,122,6,67,102,12,198,,420,25,617v25,197,103,494,192,665c306,1453,420,1560,557,1642v137,82,348,113,480,130c1169,1789,1300,1745,1347,1742e" filled="f">
                        <v:path arrowok="t" o:connecttype="custom" o:connectlocs="867,352;357,42;67,102;25,617;217,1282;557,1642;1037,1772;1347,1742" o:connectangles="0,0,0,0,0,0,0,0"/>
                      </v:shape>
                      <v:shape id="Freeform 9" o:spid="_x0000_s1033" style="position:absolute;left:6420;top:4740;width:1053;height:2430;visibility:visible;mso-wrap-style:square;v-text-anchor:top" coordsize="1053,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W78IA&#10;AADcAAAADwAAAGRycy9kb3ducmV2LnhtbERPTWvCQBC9C/0PyxR6001zsBJdgwQqgm3BRO/T7DQJ&#10;ZmfD7hrTf98tFHqbx/ucTT6ZXozkfGdZwfMiAUFcW91xo+Bcvc5XIHxA1thbJgXf5CHfPsw2mGl7&#10;5xONZWhEDGGfoYI2hCGT0tctGfQLOxBH7ss6gyFC10jt8B7DTS/TJFlKgx3HhhYHKlqqr+XNKCh1&#10;8Xl8l+hSvIzhvG+K6uOtVOrpcdqtQQSawr/4z33Qcf7LEn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hbvwgAAANwAAAAPAAAAAAAAAAAAAAAAAJgCAABkcnMvZG93&#10;bnJldi54bWxQSwUGAAAAAAQABAD1AAAAhwMAAAAA&#10;" path="m660,v50,52,393,132,300,315c867,498,210,808,105,1095,,1382,296,1818,330,2040v34,222,-16,309,-20,390e" filled="f">
                        <v:path arrowok="t" o:connecttype="custom" o:connectlocs="660,0;960,315;105,1095;330,2040;310,2430" o:connectangles="0,0,0,0,0"/>
                      </v:shape>
                      <v:shape id="Freeform 10" o:spid="_x0000_s1034" style="position:absolute;left:4845;top:6428;width:210;height:172;visibility:visible;mso-wrap-style:square;v-text-anchor:top" coordsize="21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itMMA&#10;AADcAAAADwAAAGRycy9kb3ducmV2LnhtbESP3YrCMBSE7xd8h3AE79bUrlWpRqm7CF4J/jzAoTk2&#10;xeakNFHr228WFrwcZr4ZZrXpbSMe1PnasYLJOAFBXDpdc6Xgct59LkD4gKyxcUwKXuRhsx58rDDX&#10;7slHepxCJWIJ+xwVmBDaXEpfGrLox64ljt7VdRZDlF0ldYfPWG4bmSbJTFqsOS4YbOnbUHk73a2C&#10;LN0mX4dwn5vinNmfYp7up71VajTsiyWIQH14h//pvY7cIoO/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itMMAAADcAAAADwAAAAAAAAAAAAAAAACYAgAAZHJzL2Rv&#10;d25yZXYueG1sUEsFBgAAAAAEAAQA9QAAAIgDAAAAAA==&#10;" path="m,172c8,,98,38,210,60e" filled="f">
                        <v:path arrowok="t" o:connecttype="custom" o:connectlocs="0,172;210,60" o:connectangles="0,0"/>
                      </v:shape>
                      <v:shape id="Freeform 11" o:spid="_x0000_s1035" style="position:absolute;left:4643;top:6593;width:202;height:465;visibility:visible;mso-wrap-style:square;v-text-anchor:top" coordsize="20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ABcUA&#10;AADcAAAADwAAAGRycy9kb3ducmV2LnhtbESP0WrCQBRE3wv+w3KFvtWNpZUaXYMUSgLRQq0fcMle&#10;k2D2bpLdmtivd4VCH4eZOcOsk9E04kK9qy0rmM8iEMSF1TWXCo7fH09vIJxH1thYJgVXcpBsJg9r&#10;jLUd+IsuB1+KAGEXo4LK+zaW0hUVGXQz2xIH72R7gz7IvpS6xyHATSOfo2ghDdYcFips6b2i4nz4&#10;MQrSHVnMuv2v2ec6X7o8/bx2qVKP03G7AuFp9P/hv3amFbwuX+B+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EAFxQAAANwAAAAPAAAAAAAAAAAAAAAAAJgCAABkcnMv&#10;ZG93bnJldi54bWxQSwUGAAAAAAQABAD1AAAAigMAAAAA&#10;" path="m202,c82,,14,,7,120,,240,37,345,15,465e" filled="f">
                        <v:path arrowok="t" o:connecttype="custom" o:connectlocs="202,0;7,120;15,465" o:connectangles="0,0,0"/>
                      </v:shape>
                      <v:shape id="Freeform 12" o:spid="_x0000_s1036" style="position:absolute;left:4650;top:6960;width:1302;height:657;visibility:visible;mso-wrap-style:square;v-text-anchor:top" coordsize="130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9ksQA&#10;AADcAAAADwAAAGRycy9kb3ducmV2LnhtbESPQYvCMBSE78L+h/AW9qapC4pbjaKrgujJdj14ezbP&#10;tti8lCar9d8bQfA4zMw3zGTWmkpcqXGlZQX9XgSCOLO65FzBX7rujkA4j6yxskwK7uRgNv3oTDDW&#10;9sZ7uiY+FwHCLkYFhfd1LKXLCjLoerYmDt7ZNgZ9kE0udYO3ADeV/I6ioTRYclgosKbfgrJL8m8U&#10;0Faek/KYuuVhu1iv5OKU7i87pb4+2/kYhKfWv8Ov9kYrGPwM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vZLEAAAA3AAAAA8AAAAAAAAAAAAAAAAAmAIAAGRycy9k&#10;b3ducmV2LnhtbFBLBQYAAAAABAAEAPUAAACJAwAAAAA=&#10;" path="m,143c30,285,375,,615,15v240,15,402,199,687,642e" filled="f">
                        <v:path arrowok="t" o:connecttype="custom" o:connectlocs="0,143;615,15;1302,657" o:connectangles="0,0,0"/>
                      </v:shape>
                      <v:shape id="Freeform 13" o:spid="_x0000_s1037" style="position:absolute;left:4515;top:7118;width:90;height:262;visibility:visible;mso-wrap-style:square;v-text-anchor:top" coordsize="9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FZ8YA&#10;AADcAAAADwAAAGRycy9kb3ducmV2LnhtbESP0WrCQBRE3wX/YblCX6RubKqtMatIIFh8suoHXLLX&#10;JJq9G7JbTfv13ULBx2FmzjDpujeNuFHnassKppMIBHFhdc2lgtMxf34H4TyyxsYyKfgmB+vVcJBi&#10;ou2dP+l28KUIEHYJKqi8bxMpXVGRQTexLXHwzrYz6IPsSqk7vAe4aeRLFM2lwZrDQoUtZRUV18OX&#10;UTC+/OTjfJeZuG9f99NyG+PbNlbqadRvliA89f4R/m9/aAWzxR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YFZ8YAAADcAAAADwAAAAAAAAAAAAAAAACYAgAAZHJz&#10;L2Rvd25yZXYueG1sUEsFBgAAAAAEAAQA9QAAAIsDAAAAAA==&#10;" path="m90,c,52,15,150,,262e" filled="f" strokeweight=".25pt">
                        <v:path arrowok="t" o:connecttype="custom" o:connectlocs="90,0;0,262" o:connectangles="0,0"/>
                      </v:shape>
                      <v:shape id="Freeform 14" o:spid="_x0000_s1038" style="position:absolute;left:4590;top:7170;width:30;height:173;visibility:visible;mso-wrap-style:square;v-text-anchor:top" coordsize="3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BsUA&#10;AADcAAAADwAAAGRycy9kb3ducmV2LnhtbESP0WrCQBRE3wv+w3KFvpS6m0CrRlcRacCHKmj9gEv2&#10;mgSzd0N2m6R/7xYKfRxm5gyz3o62ET11vnasIZkpEMSFMzWXGq5f+esChA/IBhvHpOGHPGw3k6c1&#10;ZsYNfKb+EkoRIewz1FCF0GZS+qIii37mWuLo3VxnMUTZldJ0OES4bWSq1Lu0WHNcqLClfUXF/fJt&#10;Nfhk95GqIw3L4aZyOpnPl2O70Pp5Ou5WIAKN4T/81z4YDW/LO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34GxQAAANwAAAAPAAAAAAAAAAAAAAAAAJgCAABkcnMv&#10;ZG93bnJldi54bWxQSwUGAAAAAAQABAD1AAAAigMAAAAA&#10;" path="m30,c,68,,113,30,173e" filled="f" strokeweight=".25pt">
                        <v:path arrowok="t" o:connecttype="custom" o:connectlocs="30,0;30,173" o:connectangles="0,0"/>
                      </v:shape>
                      <v:shape id="Freeform 15" o:spid="_x0000_s1039" style="position:absolute;left:4448;top:7103;width:135;height:97;visibility:visible;mso-wrap-style:square;v-text-anchor:top" coordsize="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tyMMA&#10;AADcAAAADwAAAGRycy9kb3ducmV2LnhtbERPy2oCMRTdC/5DuAV3mlGx6GiU0lotuKoPcHk7uU4G&#10;JzfTJNXx75tFocvDeS9Wra3FjXyoHCsYDjIQxIXTFZcKjof3/hREiMgaa8ek4EEBVstuZ4G5dnf+&#10;pNs+liKFcMhRgYmxyaUMhSGLYeAa4sRdnLcYE/Sl1B7vKdzWcpRlz9JixanBYEOvhorr/scqOAzH&#10;u++v0eV0Ppq39XZSbfx4ulGq99S+zEFEauO/+M/9oRVMZmlt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ktyMMAAADcAAAADwAAAAAAAAAAAAAAAACYAgAAZHJzL2Rv&#10;d25yZXYueG1sUEsFBgAAAAAEAAQA9QAAAIgDAAAAAA==&#10;" path="m135,c83,23,30,22,,97e" filled="f" strokeweight=".25pt">
                        <v:path arrowok="t" o:connecttype="custom" o:connectlocs="135,0;0,97" o:connectangles="0,0"/>
                      </v:shape>
                      <v:shape id="Freeform 16" o:spid="_x0000_s1040" style="position:absolute;left:4039;top:6233;width:2711;height:1877;visibility:visible;mso-wrap-style:square;v-text-anchor:top" coordsize="2711,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8ccA&#10;AADcAAAADwAAAGRycy9kb3ducmV2LnhtbESPW2vCQBSE3wv9D8sp9KXopoq36CpFKtQXxQv4eswe&#10;k9Ds2TS7mqS/3hUKfRxm5htmtmhMIW5UudyygvduBII4sTrnVMHxsOqMQTiPrLGwTApacrCYPz/N&#10;MNa25h3d9j4VAcIuRgWZ92UspUsyMui6tiQO3sVWBn2QVSp1hXWAm0L2omgoDeYcFjIsaZlR8r2/&#10;GgXbn0Hk3/rFqW1G5frzXF9Xv+1GqdeX5mMKwlPj/8N/7S+tYDCZwONMO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sw/HHAAAA3AAAAA8AAAAAAAAAAAAAAAAAmAIAAGRy&#10;cy9kb3ducmV2LnhtbFBLBQYAAAAABAAEAPUAAACMAwAAAAA=&#10;" path="m56,c46,55,,165,4,330,8,495,40,804,79,990v39,186,83,330,157,457c310,1574,379,1685,521,1755v142,70,370,122,570,112c1291,1857,1505,1805,1721,1695v210,-143,488,-368,668,-488c2569,1087,2644,1064,2711,1027e" filled="f">
                        <v:path arrowok="t" o:connecttype="custom" o:connectlocs="56,0;4,330;79,990;236,1447;521,1755;1091,1867;1721,1695;2389,1207;2711,1027" o:connectangles="0,0,0,0,0,0,0,0,0"/>
                      </v:shape>
                      <v:shape id="Freeform 17" o:spid="_x0000_s1041" style="position:absolute;left:4065;top:6368;width:4891;height:1567;visibility:visible;mso-wrap-style:square;v-text-anchor:top" coordsize="489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G8MIA&#10;AADcAAAADwAAAGRycy9kb3ducmV2LnhtbERPzWrCQBC+F3yHZQRvdaMEqdFVVBBsvVTNA4zZMQnJ&#10;zsbsxqRv3z0Uevz4/tfbwdTiRa0rLSuYTSMQxJnVJecK0tvx/QOE88gaa8uk4IccbDejtzUm2vZ8&#10;odfV5yKEsEtQQeF9k0jpsoIMuqltiAP3sK1BH2CbS91iH8JNLedRtJAGSw4NBTZ0KCirrp1RwOfl&#10;Z/yM0/Phu/pa3rt9Gnd9pdRkPOxWIDwN/l/85z5pBYsozA9nw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8bwwgAAANwAAAAPAAAAAAAAAAAAAAAAAJgCAABkcnMvZG93&#10;bnJldi54bWxQSwUGAAAAAAQABAD1AAAAhwMAAAAA&#10;" path="m,c8,185,16,371,45,547v29,176,83,379,128,510c218,1188,253,1263,315,1335v62,72,133,120,233,157c648,1529,799,1553,915,1560v116,7,221,-4,330,-23c1354,1518,1454,1493,1568,1447v114,-46,243,-119,360,-187c2045,1192,2150,1115,2273,1042v123,-73,271,-171,390,-217c2782,779,2865,766,2985,765v120,-1,261,36,398,52c3520,833,3670,867,3810,862v140,-5,277,-33,413,-75c4359,745,4521,682,4628,607v107,-75,217,-207,240,-270c4891,274,4785,254,4763,232e" filled="f">
                        <v:path arrowok="t" o:connecttype="custom" o:connectlocs="0,0;45,547;173,1057;315,1335;548,1492;915,1560;1245,1537;1568,1447;1928,1260;2273,1042;2663,825;2985,765;3383,817;3810,862;4223,787;4628,607;4868,337;4763,232" o:connectangles="0,0,0,0,0,0,0,0,0,0,0,0,0,0,0,0,0,0"/>
                      </v:shape>
                      <v:shape id="Freeform 18" o:spid="_x0000_s1042" style="position:absolute;left:6765;top:6680;width:2190;height:1372;visibility:visible;mso-wrap-style:square;v-text-anchor:top" coordsize="219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ZjMQA&#10;AADcAAAADwAAAGRycy9kb3ducmV2LnhtbESP32rCMBTG7wd7h3AE72baISqdUTphsEG9sO4BDs2x&#10;rTYnJcm0fftFELz8+P78+NbbwXTiSs63lhWkswQEcWV1y7WC3+PX2wqED8gaO8ukYCQP283ryxoz&#10;bW98oGsZahFH2GeooAmhz6T0VUMG/cz2xNE7WWcwROlqqR3e4rjp5HuSLKTBliOhwZ52DVWX8s9E&#10;7jKd7/OfYje6s8vL4vNYnMazUtPJkH+ACDSEZ/jR/tYKFkkK9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2YzEAAAA3AAAAA8AAAAAAAAAAAAAAAAAmAIAAGRycy9k&#10;b3ducmV2LnhtbFBLBQYAAAAABAAEAPUAAACJAwAAAAA=&#10;" path="m2175,v10,400,5,715,15,955c2085,1177,1702,1288,1425,1330v-277,42,-663,-75,-900,-120c288,1165,165,1090,,1060,20,830,15,640,5,570e" filled="f">
                        <v:path arrowok="t" o:connecttype="custom" o:connectlocs="2175,0;2190,955;1425,1330;525,1210;0,1060;5,570" o:connectangles="0,0,0,0,0,0"/>
                      </v:shape>
                      <v:shape id="Freeform 19" o:spid="_x0000_s1043" style="position:absolute;left:5607;top:7343;width:1151;height:658;visibility:visible;mso-wrap-style:square;v-text-anchor:top" coordsize="11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gwMMA&#10;AADcAAAADwAAAGRycy9kb3ducmV2LnhtbESP3YrCMBSE74V9h3AWvBFNFRXpGsVfUETw7wEOzdm2&#10;2JyUJtbu228EwcthZr5hpvPGFKKmyuWWFfR7EQjixOqcUwW367Y7AeE8ssbCMin4Iwfz2VdrirG2&#10;Tz5TffGpCBB2MSrIvC9jKV2SkUHXsyVx8H5tZdAHWaVSV/gMcFPIQRSNpcGcw0KGJa0ySu6Xh1Ew&#10;JL0/FfX6cBsdl4fhqHNfa9oo1f5uFj8gPDX+E363d1rBOBrA60w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gwMMAAADcAAAADwAAAAAAAAAAAAAAAACYAgAAZHJzL2Rv&#10;d25yZXYueG1sUEsFBgAAAAAEAAQA9QAAAIgDAAAAAA==&#10;" path="m,658c225,568,633,435,843,412,813,232,1087,86,1151,e" filled="f">
                        <v:path arrowok="t" o:connecttype="custom" o:connectlocs="0,658;843,412;1151,0" o:connectangles="0,0,0"/>
                      </v:shape>
                      <v:group id="Group 20" o:spid="_x0000_s1044" style="position:absolute;left:7218;top:4629;width:252;height:207" coordorigin="7218,4629" coordsize="25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21" o:spid="_x0000_s1045" style="position:absolute;left:7378;top:4794;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ayMQA&#10;AADcAAAADwAAAGRycy9kb3ducmV2LnhtbESPQWuDQBSE74X8h+UVcqtrQ7BisgklEOuhUBKD54f7&#10;olL3rbjbaP59tlDocZiZb5jtfja9uNHoOssKXqMYBHFtdceNgkt5fElBOI+ssbdMCu7kYL9bPG0x&#10;03biE93OvhEBwi5DBa33Qyalq1sy6CI7EAfvakeDPsixkXrEKcBNL1dxnEiDHYeFFgc6tFR/n3+M&#10;gsIchzz/5DTNDx9zVbxVX+WpUmr5PL9vQHia/X/4r11oBUm8ht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msjEAAAA3AAAAA8AAAAAAAAAAAAAAAAAmAIAAGRycy9k&#10;b3ducmV2LnhtbFBLBQYAAAAABAAEAPUAAACJAwAAAAA=&#10;" path="m38,21c38,15,10,,5,3,,6,,36,5,39,10,42,38,28,38,21xe">
                          <v:path arrowok="t" o:connecttype="custom" o:connectlocs="38,21;5,3;5,39;38,21" o:connectangles="0,0,0,0"/>
                        </v:shape>
                        <v:shape id="Freeform 22" o:spid="_x0000_s1046" style="position:absolute;left:7432;top:473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U8QA&#10;AADcAAAADwAAAGRycy9kb3ducmV2LnhtbESPQWuDQBSE74X8h+UVcqtrA7FisgklEOuhUBKD54f7&#10;olL3rbjbaP59tlDocZiZb5jtfja9uNHoOssKXqMYBHFtdceNgkt5fElBOI+ssbdMCu7kYL9bPG0x&#10;03biE93OvhEBwi5DBa33Qyalq1sy6CI7EAfvakeDPsixkXrEKcBNL1dxnEiDHYeFFgc6tFR/n3+M&#10;gsIchzz/5DTNDx9zVbxVX+WpUmr5PL9vQHia/X/4r11oBUm8ht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rP1PEAAAA3AAAAA8AAAAAAAAAAAAAAAAAmAIAAGRycy9k&#10;b3ducmV2LnhtbFBLBQYAAAAABAAEAPUAAACJAwAAAAA=&#10;" path="m38,21c38,15,10,,5,3,,6,,36,5,39,10,42,38,28,38,21xe">
                          <v:path arrowok="t" o:connecttype="custom" o:connectlocs="38,21;5,3;5,39;38,21" o:connectangles="0,0,0,0"/>
                        </v:shape>
                        <v:group id="Group 23" o:spid="_x0000_s1047" style="position:absolute;left:7218;top:4629;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24" o:spid="_x0000_s1048"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QfMUA&#10;AADcAAAADwAAAGRycy9kb3ducmV2LnhtbESPT2sCMRTE74V+h/AK3jTbKiqrUbQglVLEfwePj81z&#10;s3TzEjZx3X77piD0OMzMb5j5srO1aKkJlWMFr4MMBHHhdMWlgvNp05+CCBFZY+2YFPxQgOXi+WmO&#10;uXZ3PlB7jKVIEA45KjAx+lzKUBiyGAbOEyfv6hqLMcmmlLrBe4LbWr5l2VharDgtGPT0bqj4Pt6s&#10;go+RObd+P/ocfrn1bauHl53xTqneS7eagYjUxf/wo73VCsbZ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9B8xQAAANwAAAAPAAAAAAAAAAAAAAAAAJgCAABkcnMv&#10;ZG93bnJldi54bWxQSwUGAAAAAAQABAD1AAAAigMAAAAA&#10;" path="m147,59c141,37,111,,65,6,19,12,,66,5,89v5,23,50,59,90,45c135,120,153,81,147,59xe">
                            <v:path arrowok="t" o:connecttype="custom" o:connectlocs="147,59;65,6;5,89;95,134;147,59" o:connectangles="0,0,0,0,0"/>
                          </v:shape>
                          <v:shape id="Freeform 25" o:spid="_x0000_s1049"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Whr0A&#10;AADcAAAADwAAAGRycy9kb3ducmV2LnhtbERPvQrCMBDeBd8hnOAimioiUo0igqijrYvb0ZxtsbmU&#10;Jrb17c0gOH58/9t9byrRUuNKywrmswgEcWZ1ybmCe3qarkE4j6yxskwKPuRgvxsOthhr2/GN2sTn&#10;IoSwi1FB4X0dS+myggy6ma2JA/e0jUEfYJNL3WAXwk0lF1G0kgZLDg0F1nQsKHslb6PgeF3eXHqe&#10;JM+yTbPHe3nANu+UGo/6wwaEp97/xT/3RStYRWFtOBOOgN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SzWhr0AAADcAAAADwAAAAAAAAAAAAAAAACYAgAAZHJzL2Rvd25yZXYu&#10;eG1sUEsFBgAAAAAEAAQA9QAAAIIDAAAAAA==&#10;" path="m98,13c74,7,51,,35,7,19,14,4,41,2,55,,69,8,85,20,94v12,9,43,14,54,18e" filled="f">
                            <v:path arrowok="t" o:connecttype="custom" o:connectlocs="98,13;35,7;2,55;20,94;74,112" o:connectangles="0,0,0,0,0"/>
                          </v:shape>
                        </v:group>
                      </v:group>
                      <v:group id="Group 26" o:spid="_x0000_s1050" style="position:absolute;left:7489;top:5010;width:92;height:99;rotation:3615892fd" coordorigin="7618,4977"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Z6hscAAADc&#10;AAAADwAAAAAAAAAAAAAAAACqAgAAZHJzL2Rvd25yZXYueG1sUEsFBgAAAAAEAAQA+gAAAJ4DAAAA&#10;AA==&#10;">
                        <v:shape id="Freeform 27" o:spid="_x0000_s1051" style="position:absolute;left:7618;top:5034;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KFsAA&#10;AADcAAAADwAAAGRycy9kb3ducmV2LnhtbERPTYvCMBC9L/gfwgje1lQPbqlGEcHagyBa6XloxrbY&#10;TEoTtf57cxD2+Hjfq81gWvGk3jWWFcymEQji0uqGKwXXfP8bg3AeWWNrmRS8ycFmPfpZYaLti8/0&#10;vPhKhBB2CSqove8SKV1Zk0E3tR1x4G62N+gD7Cupe3yFcNPKeRQtpMGGQ0ONHe1qKu+Xh1GQmX2X&#10;pkeO43R3GIrsrzjl50KpyXjYLkF4Gvy/+OvOtILFLMwP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UKFsAAAADcAAAADwAAAAAAAAAAAAAAAACYAgAAZHJzL2Rvd25y&#10;ZXYueG1sUEsFBgAAAAAEAAQA9QAAAIUDAAAAAA==&#10;" path="m38,21c38,15,10,,5,3,,6,,36,5,39,10,42,38,28,38,21xe">
                          <v:path arrowok="t" o:connecttype="custom" o:connectlocs="38,21;5,3;5,39;38,21" o:connectangles="0,0,0,0"/>
                        </v:shape>
                        <v:shape id="Freeform 28" o:spid="_x0000_s1052" style="position:absolute;left:7672;top:49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vjcMA&#10;AADcAAAADwAAAGRycy9kb3ducmV2LnhtbESPT4vCMBTE7wt+h/AEb2taD26pRhHB2sPC4h96fjTP&#10;tti8lCZq/fZmQfA4zMxvmOV6MK24U+8aywriaQSCuLS64UrB+bT7TkA4j6yxtUwKnuRgvRp9LTHV&#10;9sEHuh99JQKEXYoKau+7VEpX1mTQTW1HHLyL7Q36IPtK6h4fAW5aOYuiuTTYcFiosaNtTeX1eDMK&#10;crPrsuyXkyTb7oci/yn+TodCqcl42CxAeBr8J/xu51rBPI7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mvjcMAAADcAAAADwAAAAAAAAAAAAAAAACYAgAAZHJzL2Rv&#10;d25yZXYueG1sUEsFBgAAAAAEAAQA9QAAAIgDAAAAAA==&#10;" path="m38,21c38,15,10,,5,3,,6,,36,5,39,10,42,38,28,38,21xe">
                          <v:path arrowok="t" o:connecttype="custom" o:connectlocs="38,21;5,3;5,39;38,21" o:connectangles="0,0,0,0"/>
                        </v:shape>
                      </v:group>
                      <v:group id="Group 29" o:spid="_x0000_s1053" style="position:absolute;left:7455;top:4848;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30" o:spid="_x0000_s1054"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AosUA&#10;AADcAAAADwAAAGRycy9kb3ducmV2LnhtbESPQWsCMRSE74X+h/AKvdWsXRFZjVKFUilSdPXg8bF5&#10;bpZuXsImrtt/bwqFHoeZ+YZZrAbbip660DhWMB5lIIgrpxuuFZyO7y8zECEia2wdk4IfCrBaPj4s&#10;sNDuxgfqy1iLBOFQoAIToy+kDJUhi2HkPHHyLq6zGJPsaqk7vCW4beVrlk2lxYbTgkFPG0PVd3m1&#10;Cj4m5tT7/eQz37n1davz85fxTqnnp+FtDiLSEP/Df+2tVjAd5/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UCixQAAANwAAAAPAAAAAAAAAAAAAAAAAJgCAABkcnMv&#10;ZG93bnJldi54bWxQSwUGAAAAAAQABAD1AAAAigMAAAAA&#10;" path="m147,59c141,37,111,,65,6,19,12,,66,5,89v5,23,50,59,90,45c135,120,153,81,147,59xe">
                          <v:path arrowok="t" o:connecttype="custom" o:connectlocs="147,59;65,6;5,89;95,134;147,59" o:connectangles="0,0,0,0,0"/>
                        </v:shape>
                        <v:shape id="Freeform 31" o:spid="_x0000_s1055"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KXsMA&#10;AADcAAAADwAAAGRycy9kb3ducmV2LnhtbESPQYvCMBSE78L+h/CEvYimLkWW2lREWFyPtl729mie&#10;bbF5KU1s67/fCILHYWa+YdLdZFoxUO8aywrWqwgEcWl1w5WCS/Gz/AbhPLLG1jIpeJCDXfYxSzHR&#10;duQzDbmvRICwS1BB7X2XSOnKmgy6le2Ig3e1vUEfZF9J3eMY4KaVX1G0kQYbDgs1dnSoqbzld6Pg&#10;cIrPrjgu8mszFOXfPd7jUI1Kfc6n/RaEp8m/w6/2r1awWcfwP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hKXsMAAADcAAAADwAAAAAAAAAAAAAAAACYAgAAZHJzL2Rv&#10;d25yZXYueG1sUEsFBgAAAAAEAAQA9QAAAIgDAAAAAA==&#10;" path="m98,13c74,7,51,,35,7,19,14,4,41,2,55,,69,8,85,20,94v12,9,43,14,54,18e" filled="f">
                          <v:path arrowok="t" o:connecttype="custom" o:connectlocs="98,13;35,7;2,55;20,94;74,112" o:connectangles="0,0,0,0,0"/>
                        </v:shape>
                      </v:group>
                      <v:group id="Group 32" o:spid="_x0000_s1056" style="position:absolute;left:7299;top:5112;width:237;height:219" coordorigin="7299,5112" coordsize="23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group id="Group 33" o:spid="_x0000_s1057" style="position:absolute;left:7303;top:5235;width:92;height:99;rotation:6079788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AhoOwwAAANwAAAAP&#10;AAAAAAAAAAAAAAAAAKoCAABkcnMvZG93bnJldi54bWxQSwUGAAAAAAQABAD6AAAAmgMAAAAA&#10;">
                          <v:shape id="Freeform 34" o:spid="_x0000_s1058"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SYsQA&#10;AADcAAAADwAAAGRycy9kb3ducmV2LnhtbESPQWvCQBSE7wX/w/IK3upGDyak2UgRTHMoFLXk/Mg+&#10;k2D2bchuTfz33YLgcZiZb5hsN5te3Gh0nWUF61UEgri2uuNGwc/58JaAcB5ZY2+ZFNzJwS5fvGSY&#10;ajvxkW4n34gAYZeigtb7IZXS1S0ZdCs7EAfvYkeDPsixkXrEKcBNLzdRtJUGOw4LLQ60b6m+nn6N&#10;gtIchqL44iQp9p9zVcbV9/lYKbV8nT/eQXia/TP8aJdawXYdw/+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kmLEAAAA3AAAAA8AAAAAAAAAAAAAAAAAmAIAAGRycy9k&#10;b3ducmV2LnhtbFBLBQYAAAAABAAEAPUAAACJAwAAAAA=&#10;" path="m38,21c38,15,10,,5,3,,6,,36,5,39,10,42,38,28,38,21xe">
                            <v:path arrowok="t" o:connecttype="custom" o:connectlocs="38,21;5,3;5,39;38,21" o:connectangles="0,0,0,0"/>
                          </v:shape>
                          <v:shape id="Freeform 35" o:spid="_x0000_s1059"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GEMAA&#10;AADcAAAADwAAAGRycy9kb3ducmV2LnhtbERPTYvCMBC9L/gfwgje1lQPbqlGEcHagyBa6XloxrbY&#10;TEoTtf57cxD2+Hjfq81gWvGk3jWWFcymEQji0uqGKwXXfP8bg3AeWWNrmRS8ycFmPfpZYaLti8/0&#10;vPhKhBB2CSqove8SKV1Zk0E3tR1x4G62N+gD7Cupe3yFcNPKeRQtpMGGQ0ONHe1qKu+Xh1GQmX2X&#10;pkeO43R3GIrsrzjl50KpyXjYLkF4Gvy/+OvOtILFLKwN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MGEMAAAADcAAAADwAAAAAAAAAAAAAAAACYAgAAZHJzL2Rvd25y&#10;ZXYueG1sUEsFBgAAAAAEAAQA9QAAAIUDAAAAAA==&#10;" path="m38,21c38,15,10,,5,3,,6,,36,5,39,10,42,38,28,38,21xe">
                            <v:path arrowok="t" o:connecttype="custom" o:connectlocs="38,21;5,3;5,39;38,21" o:connectangles="0,0,0,0"/>
                          </v:shape>
                        </v:group>
                        <v:group id="Group 36" o:spid="_x0000_s1060" style="position:absolute;left:7383;top:5112;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37" o:spid="_x0000_s1061"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UaMIA&#10;AADcAAAADwAAAGRycy9kb3ducmV2LnhtbERPW2vCMBR+H/gfwhH2NlMviNSmosKYjDE29cHHQ3Ns&#10;is1JaGLt/v3yMNjjx3cvNoNtRU9daBwrmE4yEMSV0w3XCs6n15cViBCRNbaOScEPBdiUo6cCc+0e&#10;/E39MdYihXDIUYGJ0edShsqQxTBxnjhxV9dZjAl2tdQdPlK4beUsy5bSYsOpwaCnvaHqdrxbBW8L&#10;c+791+J9/uF294OeXz6Nd0o9j4ftGkSkIf6L/9wHrWA5S/PT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xRowgAAANwAAAAPAAAAAAAAAAAAAAAAAJgCAABkcnMvZG93&#10;bnJldi54bWxQSwUGAAAAAAQABAD1AAAAhwMAAAAA&#10;" path="m147,59c141,37,111,,65,6,19,12,,66,5,89v5,23,50,59,90,45c135,120,153,81,147,59xe">
                            <v:path arrowok="t" o:connecttype="custom" o:connectlocs="147,59;65,6;5,89;95,134;147,59" o:connectangles="0,0,0,0,0"/>
                          </v:shape>
                          <v:shape id="Freeform 38" o:spid="_x0000_s1062"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je8QA&#10;AADcAAAADwAAAGRycy9kb3ducmV2LnhtbESPzWrDMBCE74W8g9hALqWRE0IormVjDCHtMXYvvS3W&#10;+odaK2Mptvv2UaHQ4zAz3zBJtppBzDS53rKCwz4CQVxb3XOr4LO6vLyCcB5Z42CZFPyQgyzdPCUY&#10;a7vwjebStyJA2MWooPN+jKV0dUcG3d6OxMFr7GTQBzm1Uk+4BLgZ5DGKztJgz2Ghw5GKjurv8m4U&#10;FB+nm6uuz2XTz1X9dT/lOLeLUrvtmr+B8LT6//Bf+10rOB8P8Hs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I3vEAAAA3AAAAA8AAAAAAAAAAAAAAAAAmAIAAGRycy9k&#10;b3ducmV2LnhtbFBLBQYAAAAABAAEAPUAAACJAwAAAAA=&#10;" path="m98,13c74,7,51,,35,7,19,14,4,41,2,55,,69,8,85,20,94v12,9,43,14,54,18e" filled="f">
                            <v:path arrowok="t" o:connecttype="custom" o:connectlocs="98,13;35,7;2,55;20,94;74,112" o:connectangles="0,0,0,0,0"/>
                          </v:shape>
                        </v:group>
                      </v:group>
                      <v:group id="Group 39" o:spid="_x0000_s1063" style="position:absolute;left:7053;top:5298;width:237;height:219" coordorigin="7299,5112" coordsize="23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group id="Group 40" o:spid="_x0000_s1064" style="position:absolute;left:7303;top:5235;width:92;height:99;rotation:6079788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BlzK8QAAADcAAAA&#10;DwAAAAAAAAAAAAAAAACqAgAAZHJzL2Rvd25yZXYueG1sUEsFBgAAAAAEAAQA+gAAAJsDAAAAAA==&#10;">
                          <v:shape id="Freeform 41" o:spid="_x0000_s1065"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GqMUA&#10;AADcAAAADwAAAGRycy9kb3ducmV2LnhtbESPQWuDQBSE74X8h+UFemvWhGLFZhNCIMZDoZgUzw/3&#10;RSXuW3E3av99t1DocZiZb5jtfjadGGlwrWUF61UEgriyuuVawdf19JKAcB5ZY2eZFHyTg/1u8bTF&#10;VNuJCxovvhYBwi5FBY33fSqlqxoy6Fa2Jw7ezQ4GfZBDLfWAU4CbTm6iKJYGWw4LDfZ0bKi6Xx5G&#10;QW5OfZZ9cJJkx/Nc5m/l57UolXpezod3EJ5m/x/+a+daQbx5h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saoxQAAANwAAAAPAAAAAAAAAAAAAAAAAJgCAABkcnMv&#10;ZG93bnJldi54bWxQSwUGAAAAAAQABAD1AAAAigMAAAAA&#10;" path="m38,21c38,15,10,,5,3,,6,,36,5,39,10,42,38,28,38,21xe">
                            <v:path arrowok="t" o:connecttype="custom" o:connectlocs="38,21;5,3;5,39;38,21" o:connectangles="0,0,0,0"/>
                          </v:shape>
                          <v:shape id="Freeform 42" o:spid="_x0000_s1066"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jM8UA&#10;AADcAAAADwAAAGRycy9kb3ducmV2LnhtbESPQWuDQBSE74X8h+UFemvWBGrFZhNCIMZDoZgUzw/3&#10;RSXuW3E3av99t1DocZiZb5jtfjadGGlwrWUF61UEgriyuuVawdf19JKAcB5ZY2eZFHyTg/1u8bTF&#10;VNuJCxovvhYBwi5FBY33fSqlqxoy6Fa2Jw7ezQ4GfZBDLfWAU4CbTm6iKJYGWw4LDfZ0bKi6Xx5G&#10;QW5OfZZ9cJJkx/Nc5m/l57UolXpezod3EJ5m/x/+a+daQbx5h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mMzxQAAANwAAAAPAAAAAAAAAAAAAAAAAJgCAABkcnMv&#10;ZG93bnJldi54bWxQSwUGAAAAAAQABAD1AAAAigMAAAAA&#10;" path="m38,21c38,15,10,,5,3,,6,,36,5,39,10,42,38,28,38,21xe">
                            <v:path arrowok="t" o:connecttype="custom" o:connectlocs="38,21;5,3;5,39;38,21" o:connectangles="0,0,0,0"/>
                          </v:shape>
                        </v:group>
                        <v:group id="Group 43" o:spid="_x0000_s1067" style="position:absolute;left:7383;top:5112;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44" o:spid="_x0000_s1068"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MHMYA&#10;AADcAAAADwAAAGRycy9kb3ducmV2LnhtbESPT2sCMRTE74V+h/CE3rpZ/6BlNUoVSkWKqPXg8bF5&#10;3SzdvIRNXLff3hQKPQ4z8xtmseptIzpqQ+1YwTDLQRCXTtdcKTh/vj2/gAgRWWPjmBT8UIDV8vFh&#10;gYV2Nz5Sd4qVSBAOBSowMfpCylAashgy54mT9+VaizHJtpK6xVuC20aO8nwqLdacFgx62hgqv09X&#10;q+B9Ys6dP0x24w+3vm71+LI33in1NOhf5yAi9fE//NfeagXT0Qx+z6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KMHMYAAADcAAAADwAAAAAAAAAAAAAAAACYAgAAZHJz&#10;L2Rvd25yZXYueG1sUEsFBgAAAAAEAAQA9QAAAIsDAAAAAA==&#10;" path="m147,59c141,37,111,,65,6,19,12,,66,5,89v5,23,50,59,90,45c135,120,153,81,147,59xe">
                            <v:path arrowok="t" o:connecttype="custom" o:connectlocs="147,59;65,6;5,89;95,134;147,59" o:connectangles="0,0,0,0,0"/>
                          </v:shape>
                          <v:shape id="Freeform 45" o:spid="_x0000_s1069"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K5r0A&#10;AADcAAAADwAAAGRycy9kb3ducmV2LnhtbERPvQrCMBDeBd8hnOAimioiUo0igqijrYvb0ZxtsbmU&#10;Jrb17c0gOH58/9t9byrRUuNKywrmswgEcWZ1ybmCe3qarkE4j6yxskwKPuRgvxsOthhr2/GN2sTn&#10;IoSwi1FB4X0dS+myggy6ma2JA/e0jUEfYJNL3WAXwk0lF1G0kgZLDg0F1nQsKHslb6PgeF3eXHqe&#10;JM+yTbPHe3nANu+UGo/6wwaEp97/xT/3RStYLcLacCYcAb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mK5r0AAADcAAAADwAAAAAAAAAAAAAAAACYAgAAZHJzL2Rvd25yZXYu&#10;eG1sUEsFBgAAAAAEAAQA9QAAAIIDAAAAAA==&#10;" path="m98,13c74,7,51,,35,7,19,14,4,41,2,55,,69,8,85,20,94v12,9,43,14,54,18e" filled="f">
                            <v:path arrowok="t" o:connecttype="custom" o:connectlocs="98,13;35,7;2,55;20,94;74,112" o:connectangles="0,0,0,0,0"/>
                          </v:shape>
                        </v:group>
                      </v:group>
                      <v:group id="Group 46" o:spid="_x0000_s1070" style="position:absolute;left:6807;top:5481;width:237;height:219" coordorigin="7299,5112" coordsize="23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 47" o:spid="_x0000_s1071" style="position:absolute;left:7303;top:5235;width:92;height:99;rotation:6079788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J7gcAAAADcAAAADwAAAGRycy9kb3ducmV2LnhtbERPTYvCMBC9L/gfwgh7&#10;W1NdKFqNIqKw162ysLexGZtiM6lNrNVfbw6Cx8f7Xqx6W4uOWl85VjAeJSCIC6crLhUc9ruvKQgf&#10;kDXWjknBnTysloOPBWba3fiXujyUIoawz1CBCaHJpPSFIYt+5BriyJ1cazFE2JZSt3iL4baWkyRJ&#10;pcWKY4PBhjaGinN+tQrK+9+46NKDeVxmJj9etjL8u5NSn8N+PQcRqA9v8cv9oxWk33F+PBOPgFw+&#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1EnuBwAAAANwAAAAPAAAA&#10;AAAAAAAAAAAAAKoCAABkcnMvZG93bnJldi54bWxQSwUGAAAAAAQABAD6AAAAlwMAAAAA&#10;">
                          <v:shape id="Freeform 48" o:spid="_x0000_s1072"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z7cUA&#10;AADcAAAADwAAAGRycy9kb3ducmV2LnhtbESPQWuDQBSE74H+h+UVektWW0jFukoJxHgohCTF88N9&#10;Van7VtxNYv59thDocZiZb5ismM0gLjS53rKCeBWBIG6s7rlV8H3aLhMQziNrHCyTghs5KPKnRYap&#10;tlc+0OXoWxEg7FJU0Hk/plK6piODbmVH4uD92MmgD3JqpZ7wGuBmkK9RtJYGew4LHY606aj5PZ6N&#10;gspsx7L84iQpN7u5rt7r/elQK/XyPH9+gPA0+//wo11pBeu3GP7Oh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PPtxQAAANwAAAAPAAAAAAAAAAAAAAAAAJgCAABkcnMv&#10;ZG93bnJldi54bWxQSwUGAAAAAAQABAD1AAAAigMAAAAA&#10;" path="m38,21c38,15,10,,5,3,,6,,36,5,39,10,42,38,28,38,21xe">
                            <v:path arrowok="t" o:connecttype="custom" o:connectlocs="38,21;5,3;5,39;38,21" o:connectangles="0,0,0,0"/>
                          </v:shape>
                          <v:shape id="Freeform 49" o:spid="_x0000_s1073"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tmsUA&#10;AADcAAAADwAAAGRycy9kb3ducmV2LnhtbESPQWuDQBSE74X8h+UFemvWpGDFZhNCIMZDoZgUzw/3&#10;RSXuW3E3av99t1DocZiZb5jtfjadGGlwrWUF61UEgriyuuVawdf19JKAcB5ZY2eZFHyTg/1u8bTF&#10;VNuJCxovvhYBwi5FBY33fSqlqxoy6Fa2Jw7ezQ4GfZBDLfWAU4CbTm6iKJYGWw4LDfZ0bKi6Xx5G&#10;QW5OfZZ9cJJkx/Nc5m/l57UolXpezod3EJ5m/x/+a+daQfy6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2axQAAANwAAAAPAAAAAAAAAAAAAAAAAJgCAABkcnMv&#10;ZG93bnJldi54bWxQSwUGAAAAAAQABAD1AAAAigMAAAAA&#10;" path="m38,21c38,15,10,,5,3,,6,,36,5,39,10,42,38,28,38,21xe">
                            <v:path arrowok="t" o:connecttype="custom" o:connectlocs="38,21;5,3;5,39;38,21" o:connectangles="0,0,0,0"/>
                          </v:shape>
                        </v:group>
                        <v:group id="Group 50" o:spid="_x0000_s1074" style="position:absolute;left:7383;top:5112;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1" o:spid="_x0000_s1075"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EtsUA&#10;AADcAAAADwAAAGRycy9kb3ducmV2LnhtbESPQWsCMRSE74X+h/AKvdWs7iJlaxQVpCKlqPXQ42Pz&#10;ulm6eQmbuK7/vhGEHoeZ+YaZLQbbip660DhWMB5lIIgrpxuuFZy+Ni+vIEJE1tg6JgVXCrCYPz7M&#10;sNTuwgfqj7EWCcKhRAUmRl9KGSpDFsPIeeLk/bjOYkyyq6Xu8JLgtpWTLJtKiw2nBYOe1oaq3+PZ&#10;KngvzKn3+2KXf7jVeavz70/jnVLPT8PyDUSkIf6H7+2tVjDNC7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YS2xQAAANwAAAAPAAAAAAAAAAAAAAAAAJgCAABkcnMv&#10;ZG93bnJldi54bWxQSwUGAAAAAAQABAD1AAAAigMAAAAA&#10;" path="m147,59c141,37,111,,65,6,19,12,,66,5,89v5,23,50,59,90,45c135,120,153,81,147,59xe">
                            <v:path arrowok="t" o:connecttype="custom" o:connectlocs="147,59;65,6;5,89;95,134;147,59" o:connectangles="0,0,0,0,0"/>
                          </v:shape>
                          <v:shape id="Freeform 52" o:spid="_x0000_s1076"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zpcMA&#10;AADcAAAADwAAAGRycy9kb3ducmV2LnhtbESPQYvCMBSE74L/ITzBi2jq6opUo4iw6B5t9+Lt0Tzb&#10;YvNSmtjWf28EYY/DzHzDbPe9qURLjSstK5jPIhDEmdUl5wr+0p/pGoTzyBory6TgSQ72u+Fgi7G2&#10;HV+oTXwuAoRdjAoK7+tYSpcVZNDNbE0cvJttDPogm1zqBrsAN5X8iqKVNFhyWCiwpmNB2T15GAXH&#10;3+XFpadJcivbNLs+lgds806p8ag/bEB46v1/+NM+awWrxTe8z4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GzpcMAAADcAAAADwAAAAAAAAAAAAAAAACYAgAAZHJzL2Rv&#10;d25yZXYueG1sUEsFBgAAAAAEAAQA9QAAAIgDAAAAAA==&#10;" path="m98,13c74,7,51,,35,7,19,14,4,41,2,55,,69,8,85,20,94v12,9,43,14,54,18e" filled="f">
                            <v:path arrowok="t" o:connecttype="custom" o:connectlocs="98,13;35,7;2,55;20,94;74,112" o:connectangles="0,0,0,0,0"/>
                          </v:shape>
                        </v:group>
                      </v:group>
                      <v:group id="Group 53" o:spid="_x0000_s1077" style="position:absolute;left:6615;top:5815;width:92;height:99;rotation:4665036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X9xcQAAADcAAAA&#10;DwAAAAAAAAAAAAAAAACqAgAAZHJzL2Rvd25yZXYueG1sUEsFBgAAAAAEAAQA+gAAAJsDAAAAAA==&#10;">
                        <v:shape id="Freeform 54" o:spid="_x0000_s1078"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OAsMA&#10;AADcAAAADwAAAGRycy9kb3ducmV2LnhtbESPQYvCMBSE74L/ITxhb5qqoKVrFBGsPQiiLj0/mrdt&#10;2ealNFG7/94IgsdhZr5hVpveNOJOnastK5hOIhDEhdU1lwp+rvtxDMJ5ZI2NZVLwTw426+FghYm2&#10;Dz7T/eJLESDsElRQed8mUrqiIoNuYlvi4P3azqAPsiul7vAR4KaRsyhaSIM1h4UKW9pVVPxdbkZB&#10;ZvZtmh45jtPdoc+zZX66nnOlvkb99huEp95/wu92phUs5kt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nOAsMAAADcAAAADwAAAAAAAAAAAAAAAACYAgAAZHJzL2Rv&#10;d25yZXYueG1sUEsFBgAAAAAEAAQA9QAAAIgDAAAAAA==&#10;" path="m38,21c38,15,10,,5,3,,6,,36,5,39,10,42,38,28,38,21xe">
                          <v:path arrowok="t" o:connecttype="custom" o:connectlocs="38,21;5,3;5,39;38,21" o:connectangles="0,0,0,0"/>
                        </v:shape>
                        <v:shape id="Freeform 55" o:spid="_x0000_s1079"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acMAA&#10;AADcAAAADwAAAGRycy9kb3ducmV2LnhtbERPTYvCMBC9C/6HMII3TVVwS9coIlh7EBZ16XloxrbY&#10;TEoTtf57cxA8Pt73atObRjyoc7VlBbNpBIK4sLrmUsH/ZT+JQTiPrLGxTApe5GCzHg5WmGj75BM9&#10;zr4UIYRdggoq79tESldUZNBNbUscuKvtDPoAu1LqDp8h3DRyHkVLabDm0FBhS7uKitv5bhRkZt+m&#10;6ZHjON0d+jz7yf8up1yp8ajf/oLw1Puv+OPOtILlIqwNZ8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ZacMAAAADcAAAADwAAAAAAAAAAAAAAAACYAgAAZHJzL2Rvd25y&#10;ZXYueG1sUEsFBgAAAAAEAAQA9QAAAIUDAAAAAA==&#10;" path="m38,21c38,15,10,,5,3,,6,,36,5,39,10,42,38,28,38,21xe">
                          <v:path arrowok="t" o:connecttype="custom" o:connectlocs="38,21;5,3;5,39;38,21" o:connectangles="0,0,0,0"/>
                        </v:shape>
                      </v:group>
                      <v:group id="Group 56" o:spid="_x0000_s1080" style="position:absolute;left:6677;top:5675;width:153;height:148;rotation:-625316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ep3FwwAAANwAAAAP&#10;AAAAAAAAAAAAAAAAAKoCAABkcnMvZG93bnJldi54bWxQSwUGAAAAAAQABAD6AAAAmgMAAAAA&#10;">
                        <v:shape id="Freeform 57" o:spid="_x0000_s1081"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248UA&#10;AADcAAAADwAAAGRycy9kb3ducmV2LnhtbESPW2sCMRSE3wv+h3CEvtWsl4qsRmkFqZQi3h58PGyO&#10;m8XNSdjEdfvvm0Khj8PMfMMsVp2tRUtNqBwrGA4yEMSF0xWXCs6nzcsMRIjIGmvHpOCbAqyWvacF&#10;5to9+EDtMZYiQTjkqMDE6HMpQ2HIYhg4T5y8q2ssxiSbUuoGHwluaznKsqm0WHFaMOhpbai4He9W&#10;wcfEnFu/n3yOv9z7favHl53xTqnnfvc2BxGpi//hv/ZWKxi9Tu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bjxQAAANwAAAAPAAAAAAAAAAAAAAAAAJgCAABkcnMv&#10;ZG93bnJldi54bWxQSwUGAAAAAAQABAD1AAAAigMAAAAA&#10;" path="m147,59c141,37,111,,65,6,19,12,,66,5,89v5,23,50,59,90,45c135,120,153,81,147,59xe">
                          <v:path arrowok="t" o:connecttype="custom" o:connectlocs="147,59;65,6;5,89;95,134;147,59" o:connectangles="0,0,0,0,0"/>
                        </v:shape>
                        <v:shape id="Freeform 58" o:spid="_x0000_s1082"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8MUA&#10;AADcAAAADwAAAGRycy9kb3ducmV2LnhtbESPT2vCQBTE7wW/w/KEXopuFFslzSoiiO3RpBdvj+zL&#10;H5p9G7LrJv32bqHQ4zAzv2Gyw2Q6EWhwrWUFq2UCgri0uuVawVdxXuxAOI+ssbNMCn7IwWE/e8ow&#10;1XbkK4Xc1yJC2KWooPG+T6V0ZUMG3dL2xNGr7GDQRznUUg84Rrjp5DpJ3qTBluNCgz2dGiq/87tR&#10;cPrcXF1xecmrNhTl7b45YqhHpZ7n0/EdhKfJ/4f/2h9awfp1C7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8HwxQAAANwAAAAPAAAAAAAAAAAAAAAAAJgCAABkcnMv&#10;ZG93bnJldi54bWxQSwUGAAAAAAQABAD1AAAAigMAAAAA&#10;" path="m98,13c74,7,51,,35,7,19,14,4,41,2,55,,69,8,85,20,94v12,9,43,14,54,18e" filled="f">
                          <v:path arrowok="t" o:connecttype="custom" o:connectlocs="98,13;35,7;2,55;20,94;74,112" o:connectangles="0,0,0,0,0"/>
                        </v:shape>
                      </v:group>
                      <v:group id="Group 59" o:spid="_x0000_s1083" style="position:absolute;left:6570;top:5928;width:153;height:258" coordorigin="6570,5928" coordsize="1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60" o:spid="_x0000_s1084" style="position:absolute;left:6622;top:6087;width:92;height:99;rotation:1996398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WIB/FAAAA3AAA&#10;AA8AAAAAAAAAAAAAAAAAqgIAAGRycy9kb3ducmV2LnhtbFBLBQYAAAAABAAEAPoAAACcAwAAAAA=&#10;">
                          <v:shape id="Freeform 61" o:spid="_x0000_s1085"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VcsEA&#10;AADcAAAADwAAAGRycy9kb3ducmV2LnhtbERPTWuDQBC9B/oflin0FtfkkIp1lRCI9VAISYrnwZ2q&#10;1J0Vd6v233cPgR4f7zsrVjOImSbXW1awi2IQxI3VPbcKPu/nbQLCeWSNg2VS8EsOivxpk2Gq7cJX&#10;mm++FSGEXYoKOu/HVErXdGTQRXYkDtyXnQz6AKdW6gmXEG4GuY/jgzTYc2jocKRTR8337ccoqMx5&#10;LMsPTpLy9L7W1Wt9uV9rpV6e1+MbCE+r/xc/3JVWsD+E+eFMO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M1XLBAAAA3AAAAA8AAAAAAAAAAAAAAAAAmAIAAGRycy9kb3du&#10;cmV2LnhtbFBLBQYAAAAABAAEAPUAAACGAwAAAAA=&#10;" path="m38,21c38,15,10,,5,3,,6,,36,5,39,10,42,38,28,38,21xe">
                            <v:path arrowok="t" o:connecttype="custom" o:connectlocs="38,21;5,3;5,39;38,21" o:connectangles="0,0,0,0"/>
                          </v:shape>
                          <v:shape id="Freeform 62" o:spid="_x0000_s1086"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w6cQA&#10;AADcAAAADwAAAGRycy9kb3ducmV2LnhtbESPQWvCQBSE7wX/w/IKvdWNHjSk2UgRTHMoiFpyfmSf&#10;STD7NmTXJP57t1DocZiZb5h0N5tOjDS41rKC1TICQVxZ3XKt4OdyeI9BOI+ssbNMCh7kYJctXlJM&#10;tJ34ROPZ1yJA2CWooPG+T6R0VUMG3dL2xMG72sGgD3KopR5wCnDTyXUUbaTBlsNCgz3tG6pu57tR&#10;UJhDn+ffHMf5/msui215vJxKpd5e588PEJ5m/x/+axdawXqzgt8z4Qj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cOnEAAAA3AAAAA8AAAAAAAAAAAAAAAAAmAIAAGRycy9k&#10;b3ducmV2LnhtbFBLBQYAAAAABAAEAPUAAACJAwAAAAA=&#10;" path="m38,21c38,15,10,,5,3,,6,,36,5,39,10,42,38,28,38,21xe">
                            <v:path arrowok="t" o:connecttype="custom" o:connectlocs="38,21;5,3;5,39;38,21" o:connectangles="0,0,0,0"/>
                          </v:shape>
                        </v:group>
                        <v:group id="Group 63" o:spid="_x0000_s1087" style="position:absolute;left:6570;top:5928;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64" o:spid="_x0000_s1088"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fxsUA&#10;AADcAAAADwAAAGRycy9kb3ducmV2LnhtbESPT2sCMRTE74V+h/AKvWm2roisRmkFqZQi/jt4fGye&#10;m6Wbl7CJ6/bbN4LQ4zAzv2Hmy942oqM21I4VvA0zEMSl0zVXCk7H9WAKIkRkjY1jUvBLAZaL56c5&#10;FtrdeE/dIVYiQTgUqMDE6AspQ2nIYhg6T5y8i2stxiTbSuoWbwluGznKsom0WHNaMOhpZaj8OVyt&#10;gs+xOXV+N/7Kv93HdaPz89Z4p9TrS/8+AxGpj//hR3ujFYwmOd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J/GxQAAANwAAAAPAAAAAAAAAAAAAAAAAJgCAABkcnMv&#10;ZG93bnJldi54bWxQSwUGAAAAAAQABAD1AAAAigMAAAAA&#10;" path="m147,59c141,37,111,,65,6,19,12,,66,5,89v5,23,50,59,90,45c135,120,153,81,147,59xe">
                            <v:path arrowok="t" o:connecttype="custom" o:connectlocs="147,59;65,6;5,89;95,134;147,59" o:connectangles="0,0,0,0,0"/>
                          </v:shape>
                          <v:shape id="Freeform 65" o:spid="_x0000_s1089"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VOsIA&#10;AADcAAAADwAAAGRycy9kb3ducmV2LnhtbESPQYvCMBSE74L/IbwFL7KmShHpGkUEUY+2Xrw9mmdb&#10;tnkpTWzrvzeC4HGYmW+Y9XYwteiodZVlBfNZBII4t7riQsE1O/yuQDiPrLG2TAqe5GC7GY/WmGjb&#10;84W61BciQNglqKD0vkmkdHlJBt3MNsTBu9vWoA+yLaRusQ9wU8tFFC2lwYrDQokN7UvK/9OHUbA/&#10;xxeXHafpveqy/PaId9gVvVKTn2H3B8LT4L/hT/ukFSyWMbzPh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ZU6wgAAANwAAAAPAAAAAAAAAAAAAAAAAJgCAABkcnMvZG93&#10;bnJldi54bWxQSwUGAAAAAAQABAD1AAAAhwMAAAAA&#10;" path="m98,13c74,7,51,,35,7,19,14,4,41,2,55,,69,8,85,20,94v12,9,43,14,54,18e" filled="f">
                            <v:path arrowok="t" o:connecttype="custom" o:connectlocs="98,13;35,7;2,55;20,94;74,112" o:connectangles="0,0,0,0,0"/>
                          </v:shape>
                        </v:group>
                      </v:group>
                      <v:group id="Group 66" o:spid="_x0000_s1090" style="position:absolute;left:6648;top:6192;width:153;height:258;rotation:-388319fd" coordorigin="6570,5928" coordsize="1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Z61cQAAADcAAAA&#10;DwAAAAAAAAAAAAAAAACqAgAAZHJzL2Rvd25yZXYueG1sUEsFBgAAAAAEAAQA+gAAAJsDAAAAAA==&#10;">
                        <v:group id="Group 67" o:spid="_x0000_s1091" style="position:absolute;left:6622;top:6087;width:92;height:99;rotation:1996398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6V+0MQAAADcAAAA&#10;DwAAAAAAAAAAAAAAAACqAgAAZHJzL2Rvd25yZXYueG1sUEsFBgAAAAAEAAQA+gAAAJsDAAAAAA==&#10;">
                          <v:shape id="Freeform 68" o:spid="_x0000_s1092"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BsQA&#10;AADcAAAADwAAAGRycy9kb3ducmV2LnhtbESPQWuDQBSE74X+h+UVemvW5hDFZCNFiPVQKJrg+eG+&#10;qtR9K+422n/fLQRyHGbmG+aQrWYUV5rdYFnB6yYCQdxaPXCn4HI+vSQgnEfWOFomBb/kIDs+Phww&#10;1Xbhiq6170SAsEtRQe/9lErp2p4Muo2diIP3ZWeDPsi5k3rGJcDNKLdRtJMGBw4LPU6U99R+1z9G&#10;QWlOU1F8cJIU+fvalHHzea4apZ6f1rc9CE+rv4dv7VIr2O5i+D8Tj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TQbEAAAA3AAAAA8AAAAAAAAAAAAAAAAAmAIAAGRycy9k&#10;b3ducmV2LnhtbFBLBQYAAAAABAAEAPUAAACJAwAAAAA=&#10;" path="m38,21c38,15,10,,5,3,,6,,36,5,39,10,42,38,28,38,21xe">
                            <v:path arrowok="t" o:connecttype="custom" o:connectlocs="38,21;5,3;5,39;38,21" o:connectangles="0,0,0,0"/>
                          </v:shape>
                          <v:shape id="Freeform 69" o:spid="_x0000_s1093"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ZdMEA&#10;AADcAAAADwAAAGRycy9kb3ducmV2LnhtbERPTWuDQBC9B/oflin0FtfkkIp1lRCI9VAISYrnwZ2q&#10;1J0Vd6v233cPgR4f7zsrVjOImSbXW1awi2IQxI3VPbcKPu/nbQLCeWSNg2VS8EsOivxpk2Gq7cJX&#10;mm++FSGEXYoKOu/HVErXdGTQRXYkDtyXnQz6AKdW6gmXEG4GuY/jgzTYc2jocKRTR8337ccoqMx5&#10;LMsPTpLy9L7W1Wt9uV9rpV6e1+MbCE+r/xc/3JVWsD+EteFMO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62XTBAAAA3AAAAA8AAAAAAAAAAAAAAAAAmAIAAGRycy9kb3du&#10;cmV2LnhtbFBLBQYAAAAABAAEAPUAAACGAwAAAAA=&#10;" path="m38,21c38,15,10,,5,3,,6,,36,5,39,10,42,38,28,38,21xe">
                            <v:path arrowok="t" o:connecttype="custom" o:connectlocs="38,21;5,3;5,39;38,21" o:connectangles="0,0,0,0"/>
                          </v:shape>
                        </v:group>
                        <v:group id="Group 70" o:spid="_x0000_s1094" style="position:absolute;left:6570;top:5928;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71" o:spid="_x0000_s1095"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XbMIA&#10;AADcAAAADwAAAGRycy9kb3ducmV2LnhtbERPTWsCMRC9C/6HMAVvmq2KldUotiAVkdKqB4/DZrpZ&#10;upmETVy3/94cBI+P971cd7YWLTWhcqzgdZSBIC6crrhUcD5th3MQISJrrB2Tgn8KsF71e0vMtbvx&#10;D7XHWIoUwiFHBSZGn0sZCkMWw8h54sT9usZiTLAppW7wlsJtLcdZNpMWK04NBj19GCr+jler4HNq&#10;zq3/nu4nB/d+3enJ5ct4p9TgpdssQETq4lP8cO+0gvFb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dswgAAANwAAAAPAAAAAAAAAAAAAAAAAJgCAABkcnMvZG93&#10;bnJldi54bWxQSwUGAAAAAAQABAD1AAAAhwMAAAAA&#10;" path="m147,59c141,37,111,,65,6,19,12,,66,5,89v5,23,50,59,90,45c135,120,153,81,147,59xe">
                            <v:path arrowok="t" o:connecttype="custom" o:connectlocs="147,59;65,6;5,89;95,134;147,59" o:connectangles="0,0,0,0,0"/>
                          </v:shape>
                          <v:shape id="Freeform 72" o:spid="_x0000_s1096"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f8MA&#10;AADcAAAADwAAAGRycy9kb3ducmV2LnhtbESPQYvCMBSE78L+h/AWvIimiqxLbSoiLOrR1sveHs2z&#10;Ldu8lCa29d8bQdjjMDPfMMluNI3oqXO1ZQXLRQSCuLC65lLBNf+Zf4NwHlljY5kUPMjBLv2YJBhr&#10;O/CF+syXIkDYxaig8r6NpXRFRQbdwrbEwbvZzqAPsiul7nAIcNPIVRR9SYM1h4UKWzpUVPxld6Pg&#10;cF5fXH6cZbe6z4vf+3qPfTkoNf0c91sQnkb/H363T1rBarOE15l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gf8MAAADcAAAADwAAAAAAAAAAAAAAAACYAgAAZHJzL2Rv&#10;d25yZXYueG1sUEsFBgAAAAAEAAQA9QAAAIgDAAAAAA==&#10;" path="m98,13c74,7,51,,35,7,19,14,4,41,2,55,,69,8,85,20,94v12,9,43,14,54,18e" filled="f">
                            <v:path arrowok="t" o:connecttype="custom" o:connectlocs="98,13;35,7;2,55;20,94;74,112" o:connectangles="0,0,0,0,0"/>
                          </v:shape>
                        </v:group>
                      </v:group>
                      <v:group id="Group 73" o:spid="_x0000_s1097" style="position:absolute;left:6750;top:6453;width:153;height:258;rotation:-388319fd" coordorigin="6570,5928" coordsize="1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tnR8wwAAANwAAAAP&#10;AAAAAAAAAAAAAAAAAKoCAABkcnMvZG93bnJldi54bWxQSwUGAAAAAAQABAD6AAAAmgMAAAAA&#10;">
                        <v:group id="Group 74" o:spid="_x0000_s1098" style="position:absolute;left:6622;top:6087;width:92;height:99;rotation:1996398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LS5XFAAAA3AAA&#10;AA8AAAAAAAAAAAAAAAAAqgIAAGRycy9kb3ducmV2LnhtbFBLBQYAAAAABAAEAPoAAACcAwAAAAA=&#10;">
                          <v:shape id="Freeform 75" o:spid="_x0000_s1099"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FrMMA&#10;AADcAAAADwAAAGRycy9kb3ducmV2LnhtbESPQYvCMBSE78L+h/AWvGm6IlqqURbBbg+CWKXnR/O2&#10;Ldu8lCar9d8bQfA4zMw3zHo7mFZcqXeNZQVf0wgEcWl1w5WCy3k/iUE4j6yxtUwK7uRgu/kYrTHR&#10;9sYnuua+EgHCLkEFtfddIqUrazLoprYjDt6v7Q36IPtK6h5vAW5aOYuihTTYcFiosaNdTeVf/m8U&#10;ZGbfpemB4zjd/QxFtiyO51Oh1Phz+F6B8DT4d/jVzrSC2XIO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5FrMMAAADcAAAADwAAAAAAAAAAAAAAAACYAgAAZHJzL2Rv&#10;d25yZXYueG1sUEsFBgAAAAAEAAQA9QAAAIgDAAAAAA==&#10;" path="m38,21c38,15,10,,5,3,,6,,36,5,39,10,42,38,28,38,21xe">
                            <v:path arrowok="t" o:connecttype="custom" o:connectlocs="38,21;5,3;5,39;38,21" o:connectangles="0,0,0,0"/>
                          </v:shape>
                          <v:shape id="Freeform 76" o:spid="_x0000_s1100"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gN8MA&#10;AADcAAAADwAAAGRycy9kb3ducmV2LnhtbESPQYvCMBSE78L+h/AWvGm6glqqURbBbg+CWKXnR/O2&#10;Ldu8lCar9d8bQfA4zMw3zHo7mFZcqXeNZQVf0wgEcWl1w5WCy3k/iUE4j6yxtUwK7uRgu/kYrTHR&#10;9sYnuua+EgHCLkEFtfddIqUrazLoprYjDt6v7Q36IPtK6h5vAW5aOYuihTTYcFiosaNdTeVf/m8U&#10;ZGbfpemB4zjd/QxFtiyO51Oh1Phz+F6B8DT4d/jVzrSC2XIO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LgN8MAAADcAAAADwAAAAAAAAAAAAAAAACYAgAAZHJzL2Rv&#10;d25yZXYueG1sUEsFBgAAAAAEAAQA9QAAAIgDAAAAAA==&#10;" path="m38,21c38,15,10,,5,3,,6,,36,5,39,10,42,38,28,38,21xe">
                            <v:path arrowok="t" o:connecttype="custom" o:connectlocs="38,21;5,3;5,39;38,21" o:connectangles="0,0,0,0"/>
                          </v:shape>
                        </v:group>
                        <v:group id="Group 77" o:spid="_x0000_s1101" style="position:absolute;left:6570;top:5928;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78" o:spid="_x0000_s1102"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PGMUA&#10;AADcAAAADwAAAGRycy9kb3ducmV2LnhtbESPW2sCMRSE3wv+h3CEvtWsF6qsRmkFqZQi3h58PGyO&#10;m8XNSdjEdfvvm0Khj8PMfMMsVp2tRUtNqBwrGA4yEMSF0xWXCs6nzcsMRIjIGmvHpOCbAqyWvacF&#10;5to9+EDtMZYiQTjkqMDE6HMpQ2HIYhg4T5y8q2ssxiSbUuoGHwluaznKsldpseK0YNDT2lBxO96t&#10;go+JObd+P/kcf7n3+1aPLzvjnVLP/e5tDiJSF//Df+2tVjCaTu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8YxQAAANwAAAAPAAAAAAAAAAAAAAAAAJgCAABkcnMv&#10;ZG93bnJldi54bWxQSwUGAAAAAAQABAD1AAAAigMAAAAA&#10;" path="m147,59c141,37,111,,65,6,19,12,,66,5,89v5,23,50,59,90,45c135,120,153,81,147,59xe">
                            <v:path arrowok="t" o:connecttype="custom" o:connectlocs="147,59;65,6;5,89;95,134;147,59" o:connectangles="0,0,0,0,0"/>
                          </v:shape>
                          <v:shape id="Freeform 79" o:spid="_x0000_s1103"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4sAA&#10;AADcAAAADwAAAGRycy9kb3ducmV2LnhtbERPy4rCMBTdC/5DuANuZEwVUemYFhGGcZa2btxdmtsH&#10;09yUJrb1781iwOXhvI/pZFoxUO8aywrWqwgEcWF1w5WCW/79eQDhPLLG1jIpeJKDNJnPjhhrO/KV&#10;hsxXIoSwi1FB7X0XS+mKmgy6le2IA1fa3qAPsK+k7nEM4aaVmyjaSYMNh4YaOzrXVPxlD6Pg/Lu9&#10;uvxnmZXNkBf3x/aEQzUqtfiYTl8gPE3+Lf53X7SCzT6sDWfCEZ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UJ4sAAAADcAAAADwAAAAAAAAAAAAAAAACYAgAAZHJzL2Rvd25y&#10;ZXYueG1sUEsFBgAAAAAEAAQA9QAAAIUDAAAAAA==&#10;" path="m98,13c74,7,51,,35,7,19,14,4,41,2,55,,69,8,85,20,94v12,9,43,14,54,18e" filled="f">
                            <v:path arrowok="t" o:connecttype="custom" o:connectlocs="98,13;35,7;2,55;20,94;74,112" o:connectangles="0,0,0,0,0"/>
                          </v:shape>
                        </v:group>
                      </v:group>
                      <v:group id="Group 80" o:spid="_x0000_s1104" style="position:absolute;left:6828;top:6726;width:153;height:258;rotation:-298223fd" coordorigin="6570,5928" coordsize="1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SurDFAAAA3AAA&#10;AA8AAAAAAAAAAAAAAAAAqgIAAGRycy9kb3ducmV2LnhtbFBLBQYAAAAABAAEAPoAAACcAwAAAAA=&#10;">
                        <v:group id="Group 81" o:spid="_x0000_s1105" style="position:absolute;left:6622;top:6087;width:92;height:99;rotation:1996398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wylxcEAAADcAAAADwAA&#10;AAAAAAAAAAAAAACqAgAAZHJzL2Rvd25yZXYueG1sUEsFBgAAAAAEAAQA+gAAAJgDAAAAAA==&#10;">
                          <v:shape id="Freeform 82" o:spid="_x0000_s1106"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WE8MA&#10;AADcAAAADwAAAGRycy9kb3ducmV2LnhtbESPzarCMBSE94LvEI7gTlNdaKlGuQjWLgTxh64PzbEt&#10;tzkpTdTet78RBJfDzHzDrLe9acSTOldbVjCbRiCIC6trLhXcrvtJDMJ5ZI2NZVLwRw62m+FgjYm2&#10;Lz7T8+JLESDsElRQed8mUrqiIoNualvi4N1tZ9AH2ZVSd/gKcNPIeRQtpMGaw0KFLe0qKn4vD6Mg&#10;M/s2TY8cx+nu0OfZMj9dz7lS41H/swLhqfff8KedaQXzeAbv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yWE8MAAADcAAAADwAAAAAAAAAAAAAAAACYAgAAZHJzL2Rv&#10;d25yZXYueG1sUEsFBgAAAAAEAAQA9QAAAIgDAAAAAA==&#10;" path="m38,21c38,15,10,,5,3,,6,,36,5,39,10,42,38,28,38,21xe">
                            <v:path arrowok="t" o:connecttype="custom" o:connectlocs="38,21;5,3;5,39;38,21" o:connectangles="0,0,0,0"/>
                          </v:shape>
                          <v:shape id="Freeform 83" o:spid="_x0000_s1107"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IZMQA&#10;AADcAAAADwAAAGRycy9kb3ducmV2LnhtbESPwWrDMBBE74X8g9hAb41cH1rjRgnFYMeHQklSfF6s&#10;jWVirYylJM7fR4VCj8PMvGHW29kO4kqT7x0reF0lIIhbp3vuFPwcy5cMhA/IGgfHpOBOHrabxdMa&#10;c+1uvKfrIXQiQtjnqMCEMOZS+taQRb9yI3H0Tm6yGKKcOqknvEW4HWSaJG/SYs9xweBIhaH2fLhY&#10;BbUtx6r64iyrit3c1O/N93HfKPW8nD8/QASaw3/4r11rBWmW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CGTEAAAA3AAAAA8AAAAAAAAAAAAAAAAAmAIAAGRycy9k&#10;b3ducmV2LnhtbFBLBQYAAAAABAAEAPUAAACJAwAAAAA=&#10;" path="m38,21c38,15,10,,5,3,,6,,36,5,39,10,42,38,28,38,21xe">
                            <v:path arrowok="t" o:connecttype="custom" o:connectlocs="38,21;5,3;5,39;38,21" o:connectangles="0,0,0,0"/>
                          </v:shape>
                        </v:group>
                        <v:group id="Group 84" o:spid="_x0000_s1108" style="position:absolute;left:6570;top:5928;width:153;height:148"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85" o:spid="_x0000_s1109"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SMUA&#10;AADcAAAADwAAAGRycy9kb3ducmV2LnhtbESPT2sCMRTE7wW/Q3iCt5pVlyJbo6hQKlKK/w49Pjav&#10;m6Wbl7CJ6/rtTaHQ4zAzv2EWq942oqM21I4VTMYZCOLS6ZorBZfz2/McRIjIGhvHpOBOAVbLwdMC&#10;C+1ufKTuFCuRIBwKVGBi9IWUoTRkMYydJ07et2stxiTbSuoWbwluGznNshdpsea0YNDT1lD5c7pa&#10;Be+5uXT+kO9nH25z3enZ16fxTqnRsF+/gojUx//wX3unFUznOf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FIxQAAANwAAAAPAAAAAAAAAAAAAAAAAJgCAABkcnMv&#10;ZG93bnJldi54bWxQSwUGAAAAAAQABAD1AAAAigMAAAAA&#10;" path="m147,59c141,37,111,,65,6,19,12,,66,5,89v5,23,50,59,90,45c135,120,153,81,147,59xe">
                            <v:path arrowok="t" o:connecttype="custom" o:connectlocs="147,59;65,6;5,89;95,134;147,59" o:connectangles="0,0,0,0,0"/>
                          </v:shape>
                          <v:shape id="Freeform 86" o:spid="_x0000_s1110"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WW8QA&#10;AADcAAAADwAAAGRycy9kb3ducmV2LnhtbESPzWrDMBCE74W+g9hCL6WRa9wQnCjBGErTo+1celus&#10;jW1irYwl//Ttq0Chx2FmvmEOp9X0YqbRdZYVvG0iEMS11R03Ci7Vx+sOhPPIGnvLpOCHHJyOjw8H&#10;TLVduKC59I0IEHYpKmi9H1IpXd2SQbexA3HwrnY06IMcG6lHXALc9DKOoq002HFYaHGgvKX6Vk5G&#10;Qf6VFK76fCmv3VzV31OS4dwsSj0/rdkehKfV/4f/2metIN69w/1MOAL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1lvEAAAA3AAAAA8AAAAAAAAAAAAAAAAAmAIAAGRycy9k&#10;b3ducmV2LnhtbFBLBQYAAAAABAAEAPUAAACJAwAAAAA=&#10;" path="m98,13c74,7,51,,35,7,19,14,4,41,2,55,,69,8,85,20,94v12,9,43,14,54,18e" filled="f">
                            <v:path arrowok="t" o:connecttype="custom" o:connectlocs="98,13;35,7;2,55;20,94;74,112" o:connectangles="0,0,0,0,0"/>
                          </v:shape>
                        </v:group>
                      </v:group>
                      <v:group id="Group 87" o:spid="_x0000_s1111" style="position:absolute;left:6834;top:6996;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WAJYwwAAANwAAAAP&#10;AAAAAAAAAAAAAAAAAKoCAABkcnMvZG93bnJldi54bWxQSwUGAAAAAAQABAD6AAAAmgMAAAAA&#10;">
                        <v:shape id="Freeform 88" o:spid="_x0000_s1112"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rjMIA&#10;AADcAAAADwAAAGRycy9kb3ducmV2LnhtbERPz2vCMBS+C/sfwht403SryOhMyzYYyhBR52HHR/PW&#10;lDUvoYm1++/NQfD48f1eVaPtxEB9aB0reJpnIIhrp1tuFJy+P2cvIEJE1tg5JgX/FKAqHyYrLLS7&#10;8IGGY2xECuFQoAIToy+kDLUhi2HuPHHifl1vMSbYN1L3eEnhtpPPWbaUFltODQY9fRiq/45nq2C9&#10;MKfB7xdf+da9nzc6/9kZ75SaPo5vryAijfEuvrk3WkGepfnpTDoC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OuMwgAAANwAAAAPAAAAAAAAAAAAAAAAAJgCAABkcnMvZG93&#10;bnJldi54bWxQSwUGAAAAAAQABAD1AAAAhwMAAAAA&#10;" path="m147,59c141,37,111,,65,6,19,12,,66,5,89v5,23,50,59,90,45c135,120,153,81,147,59xe">
                          <v:path arrowok="t" o:connecttype="custom" o:connectlocs="147,59;65,6;5,89;95,134;147,59" o:connectangles="0,0,0,0,0"/>
                        </v:shape>
                        <v:shape id="Freeform 89" o:spid="_x0000_s1113"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C6MQA&#10;AADcAAAADwAAAGRycy9kb3ducmV2LnhtbESPzWrDMBCE74W+g9hCL6WR65hSHMshGEqbY+xcelus&#10;jW1irYwl/+Tto0Khx2FmvmGy/Wp6MdPoOssK3jYRCOLa6o4bBefq8/UDhPPIGnvLpOBGDvb540OG&#10;qbYLn2gufSMChF2KClrvh1RKV7dk0G3sQBy8ix0N+iDHRuoRlwA3vYyj6F0a7DgstDhQ0VJ9LSej&#10;oDgmJ1d9vZSXbq7qnyk54NwsSj0/rYcdCE+r/w//tb+1gm0Uw++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QujEAAAA3AAAAA8AAAAAAAAAAAAAAAAAmAIAAGRycy9k&#10;b3ducmV2LnhtbFBLBQYAAAAABAAEAPUAAACJAwAAAAA=&#10;" path="m98,13c74,7,51,,35,7,19,14,4,41,2,55,,69,8,85,20,94v12,9,43,14,54,18e" filled="f">
                          <v:path arrowok="t" o:connecttype="custom" o:connectlocs="98,13;35,7;2,55;20,94;74,112" o:connectangles="0,0,0,0,0"/>
                        </v:shape>
                      </v:group>
                      <v:shape id="Freeform 90" o:spid="_x0000_s1114" style="position:absolute;left:6762;top:4590;width:943;height:2510;visibility:visible;mso-wrap-style:square;v-text-anchor:top" coordsize="94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X5MUA&#10;AADcAAAADwAAAGRycy9kb3ducmV2LnhtbESP0WrCQBRE3wv+w3ILfSm62wpVUleRQEXUFxM/4Jq9&#10;TUKzd2N2NfHvuwWhj8PMnGEWq8E24kadrx1reJsoEMSFMzWXGk7513gOwgdkg41j0nAnD6vl6GmB&#10;iXE9H+mWhVJECPsENVQhtImUvqjIop+4ljh6366zGKLsSmk67CPcNvJdqQ9psea4UGFLaUXFT3a1&#10;GnJ12Z1xv6mzfLfODmk/O7+me61fnof1J4hAQ/gPP9pbo2Gq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FfkxQAAANwAAAAPAAAAAAAAAAAAAAAAAJgCAABkcnMv&#10;ZG93bnJldi54bWxQSwUGAAAAAAQABAD1AAAAigMAAAAA&#10;" path="m568,c683,56,798,113,858,190v60,77,85,185,70,270c913,545,886,595,768,700,650,805,341,988,218,1090,95,1192,56,1238,28,1310,,1382,18,1413,48,1520v30,107,122,312,160,430c246,2068,266,2137,278,2230v12,93,6,186,,280e" filled="f">
                        <v:stroke dashstyle="dash"/>
                        <v:path arrowok="t" o:connecttype="custom" o:connectlocs="568,0;858,190;928,460;768,700;218,1090;28,1310;48,1520;208,1950;278,2230;278,2510" o:connectangles="0,0,0,0,0,0,0,0,0,0"/>
                      </v:shape>
                      <v:shape id="Freeform 91" o:spid="_x0000_s1115" style="position:absolute;left:6538;top:4710;width:910;height:2440;visibility:visible;mso-wrap-style:square;v-text-anchor:top" coordsize="910,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lTsYA&#10;AADcAAAADwAAAGRycy9kb3ducmV2LnhtbESPQWvCQBSE74L/YXlCL0U3saWV1FVUkHjopUnB62v2&#10;mUSzb8PuVtN/3y0UPA4z8w2zXA+mE1dyvrWsIJ0lIIgrq1uuFXyW++kChA/IGjvLpOCHPKxX49ES&#10;M21v/EHXItQiQthnqKAJoc+k9FVDBv3M9sTRO1lnMETpaqkd3iLcdHKeJC/SYMtxocGedg1Vl+Lb&#10;KDhuH8M5Pcjy69XlxyJ/3+d0TpV6mAybNxCBhnAP/7cPWsFT8gx/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lTsYAAADcAAAADwAAAAAAAAAAAAAAAACYAgAAZHJz&#10;L2Rvd25yZXYueG1sUEsFBgAAAAAEAAQA9QAAAIsDAAAAAA==&#10;" path="m602,c708,65,814,130,862,180v48,50,33,78,30,120c889,342,887,382,842,430,797,478,730,510,622,590,514,670,290,823,192,910,94,997,62,1042,32,1110,2,1178,,1233,12,1320v12,87,58,217,90,310c134,1723,174,1797,202,1880v28,83,62,157,70,250c280,2223,266,2331,252,2440e" filled="f">
                        <v:stroke dashstyle="dash"/>
                        <v:path arrowok="t" o:connecttype="custom" o:connectlocs="602,0;862,180;892,300;842,430;622,590;192,910;32,1110;12,1320;102,1630;202,1880;272,2130;252,2440" o:connectangles="0,0,0,0,0,0,0,0,0,0,0,0"/>
                      </v:shape>
                      <v:shape id="Freeform 92" o:spid="_x0000_s1116" style="position:absolute;left:5245;top:4280;width:2895;height:2383;visibility:visible;mso-wrap-style:square;v-text-anchor:top" coordsize="2895,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AbcYA&#10;AADcAAAADwAAAGRycy9kb3ducmV2LnhtbESPQWvCQBSE70L/w/IK3nS3kRRJXUWUgkIvxhx6fM2+&#10;JqHZtzG71eiv7woFj8PMfMMsVoNtxZl63zjW8DJVIIhLZxquNBTH98kchA/IBlvHpOFKHlbLp9EC&#10;M+MufKBzHioRIewz1FCH0GVS+rImi37qOuLofbveYoiyr6Tp8RLhtpWJUq/SYsNxocaONjWVP/mv&#10;1ZCG7dftVqjkI9kWp3Q/zz/X6VXr8fOwfgMRaAiP8H97ZzTMVA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1AbcYAAADcAAAADwAAAAAAAAAAAAAAAACYAgAAZHJz&#10;L2Rvd25yZXYueG1sUEsFBgAAAAAEAAQA9QAAAIsDAAAAAA==&#10;" path="m75,1530c37,1647,,1765,15,1890v15,125,95,312,150,390c220,2358,273,2383,345,2360v72,-23,158,-103,250,-220c687,2023,768,1852,895,1660v127,-192,265,-440,460,-670c1550,760,1863,445,2065,280,2267,115,2375,,2565,v190,,262,230,330,290e" filled="f">
                        <v:stroke dashstyle="dash"/>
                        <v:path arrowok="t" o:connecttype="custom" o:connectlocs="75,1530;15,1890;165,2280;345,2360;595,2140;895,1660;1355,990;2065,280;2565,0;2895,290" o:connectangles="0,0,0,0,0,0,0,0,0,0"/>
                      </v:shape>
                      <v:group id="Group 93" o:spid="_x0000_s1117" style="position:absolute;left:4550;top:6499;width:92;height:99;rotation:5866260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AtnFAAAA3AAA&#10;AA8AAAAAAAAAAAAAAAAAqgIAAGRycy9kb3ducmV2LnhtbFBLBQYAAAAABAAEAPoAAACcAwAAAAA=&#10;">
                        <v:shape id="Freeform 94" o:spid="_x0000_s1118"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nO8QA&#10;AADcAAAADwAAAGRycy9kb3ducmV2LnhtbESPQWuDQBSE74X8h+UVcqtrE2jEZBNKINZDoRiD54f7&#10;olL3rbjbaP59tlDocZiZb5jdYTa9uNHoOssKXqMYBHFtdceNgkt5eklAOI+ssbdMCu7k4LBfPO0w&#10;1Xbigm5n34gAYZeigtb7IZXS1S0ZdJEdiIN3taNBH+TYSD3iFOCml6s4fpMGOw4LLQ50bKn+Pv8Y&#10;Bbk5DVn2yUmSHT/mKt9UX2VRKbV8nt+3IDzN/j/81861gnW8gd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pzvEAAAA3AAAAA8AAAAAAAAAAAAAAAAAmAIAAGRycy9k&#10;b3ducmV2LnhtbFBLBQYAAAAABAAEAPUAAACJAwAAAAA=&#10;" path="m38,21c38,15,10,,5,3,,6,,36,5,39,10,42,38,28,38,21xe">
                          <v:path arrowok="t" o:connecttype="custom" o:connectlocs="38,21;5,3;5,39;38,21" o:connectangles="0,0,0,0"/>
                        </v:shape>
                        <v:shape id="Freeform 95" o:spid="_x0000_s1119"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ScIA&#10;AADcAAAADwAAAGRycy9kb3ducmV2LnhtbERPTWuDQBC9F/Iflgnk1qxJoBWTTQiC1kOhRIPnwZ2o&#10;xJ0Vd5vYf989FHp8vO/DaTaDeNDkessKNusIBHFjdc+tgmuVvcYgnEfWOFgmBT/k4HRcvBww0fbJ&#10;F3qUvhUhhF2CCjrvx0RK13Rk0K3tSBy4m50M+gCnVuoJnyHcDHIbRW/SYM+hocOR0o6ae/ltFBQm&#10;G/P8k+M4Tz/munivv6pLrdRqOZ/3IDzN/l/85y60gl0U1oYz4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DNJwgAAANwAAAAPAAAAAAAAAAAAAAAAAJgCAABkcnMvZG93&#10;bnJldi54bWxQSwUGAAAAAAQABAD1AAAAhwMAAAAA&#10;" path="m38,21c38,15,10,,5,3,,6,,36,5,39,10,42,38,28,38,21xe">
                          <v:path arrowok="t" o:connecttype="custom" o:connectlocs="38,21;5,3;5,39;38,21" o:connectangles="0,0,0,0"/>
                        </v:shape>
                      </v:group>
                      <v:group id="Group 96" o:spid="_x0000_s1120" style="position:absolute;left:4658;top:6424;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1mu3FAAAA3AAA&#10;AA8AAAAAAAAAAAAAAAAAqgIAAGRycy9kb3ducmV2LnhtbFBLBQYAAAAABAAEAPoAAACcAwAAAAA=&#10;">
                        <v:shape id="Freeform 97" o:spid="_x0000_s1121"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9UcIA&#10;AADcAAAADwAAAGRycy9kb3ducmV2LnhtbERPy2oCMRTdF/yHcAV3NWNHioxGUaEopRRfC5eXyXUy&#10;OLkJkzhO/75ZFLo8nPdi1dtGdNSG2rGCyTgDQVw6XXOl4HL+eJ2BCBFZY+OYFPxQgNVy8LLAQrsn&#10;H6k7xUqkEA4FKjAx+kLKUBqyGMbOEyfu5lqLMcG2krrFZwq3jXzLsndpsebUYNDT1lB5Pz2sgt3U&#10;XDp/mH7mX27z2Ov8+m28U2o07NdzEJH6+C/+c++1gnyS5qcz6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X1RwgAAANwAAAAPAAAAAAAAAAAAAAAAAJgCAABkcnMvZG93&#10;bnJldi54bWxQSwUGAAAAAAQABAD1AAAAhwMAAAAA&#10;" path="m147,59c141,37,111,,65,6,19,12,,66,5,89v5,23,50,59,90,45c135,120,153,81,147,59xe">
                          <v:path arrowok="t" o:connecttype="custom" o:connectlocs="147,59;65,6;5,89;95,134;147,59" o:connectangles="0,0,0,0,0"/>
                        </v:shape>
                        <v:shape id="Freeform 98" o:spid="_x0000_s1122"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KQsIA&#10;AADcAAAADwAAAGRycy9kb3ducmV2LnhtbESPQYvCMBSE74L/ITxhL6JpVxGpRhFBXI+2Xrw9mmdb&#10;bF5KE9v6783Cwh6HmfmG2e4HU4uOWldZVhDPIxDEudUVFwpu2Wm2BuE8ssbaMil4k4P9bjzaYqJt&#10;z1fqUl+IAGGXoILS+yaR0uUlGXRz2xAH72Fbgz7ItpC6xT7ATS2/o2glDVYcFkps6FhS/kxfRsHx&#10;sry67DxNH1WX5ffX8oBd0Sv1NRkOGxCeBv8f/mv/aAWLOIbfM+EIy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UpCwgAAANwAAAAPAAAAAAAAAAAAAAAAAJgCAABkcnMvZG93&#10;bnJldi54bWxQSwUGAAAAAAQABAD1AAAAhwMAAAAA&#10;" path="m98,13c74,7,51,,35,7,19,14,4,41,2,55,,69,8,85,20,94v12,9,43,14,54,18e" filled="f">
                          <v:path arrowok="t" o:connecttype="custom" o:connectlocs="98,13;35,7;2,55;20,94;74,112" o:connectangles="0,0,0,0,0"/>
                        </v:shape>
                      </v:group>
                      <v:group id="Group 99" o:spid="_x0000_s1123" style="position:absolute;left:4790;top:6349;width:92;height:99;rotation:5866260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5IHxgAAANwA&#10;AAAPAAAAAAAAAAAAAAAAAKoCAABkcnMvZG93bnJldi54bWxQSwUGAAAAAAQABAD6AAAAnQMAAAAA&#10;">
                        <v:shape id="Freeform 100" o:spid="_x0000_s1124"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35cMA&#10;AADcAAAADwAAAGRycy9kb3ducmV2LnhtbESPQYvCMBSE78L+h/AW9qapK2ipRlkEaw+CWKXnR/O2&#10;Ldu8lCZq998bQfA4zMw3zGozmFbcqHeNZQXTSQSCuLS64UrB5bwbxyCcR9bYWiYF/+Rgs/4YrTDR&#10;9s4nuuW+EgHCLkEFtfddIqUrazLoJrYjDt6v7Q36IPtK6h7vAW5a+R1Fc2mw4bBQY0fbmsq//GoU&#10;ZGbXpemB4zjd7ociWxTH86lQ6utz+FmC8DT4d/jVzrSC2XQG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k35cMAAADcAAAADwAAAAAAAAAAAAAAAACYAgAAZHJzL2Rv&#10;d25yZXYueG1sUEsFBgAAAAAEAAQA9QAAAIgDAAAAAA==&#10;" path="m38,21c38,15,10,,5,3,,6,,36,5,39,10,42,38,28,38,21xe">
                          <v:path arrowok="t" o:connecttype="custom" o:connectlocs="38,21;5,3;5,39;38,21" o:connectangles="0,0,0,0"/>
                        </v:shape>
                        <v:shape id="Freeform 101" o:spid="_x0000_s1125"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vkcQA&#10;AADcAAAADwAAAGRycy9kb3ducmV2LnhtbESPQYvCMBSE78L+h/CEvWmqK26pRlkEuz0Ioi49P5pn&#10;W2xeShO1+++NIHgcZuYbZrnuTSNu1LnasoLJOAJBXFhdc6ng77QdxSCcR9bYWCYF/+RgvfoYLDHR&#10;9s4Huh19KQKEXYIKKu/bREpXVGTQjW1LHLyz7Qz6ILtS6g7vAW4aOY2iuTRYc1iosKVNRcXleDUK&#10;MrNt03THcZxufvs8+873p0Ou1Oew/1mA8NT7d/jVzrSCr8kM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r5HEAAAA3AAAAA8AAAAAAAAAAAAAAAAAmAIAAGRycy9k&#10;b3ducmV2LnhtbFBLBQYAAAAABAAEAPUAAACJAwAAAAA=&#10;" path="m38,21c38,15,10,,5,3,,6,,36,5,39,10,42,38,28,38,21xe">
                          <v:path arrowok="t" o:connecttype="custom" o:connectlocs="38,21;5,3;5,39;38,21" o:connectangles="0,0,0,0"/>
                        </v:shape>
                      </v:group>
                      <v:group id="Group 102" o:spid="_x0000_s1126" style="position:absolute;left:4466;top:6601;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hBjXFAAAA3AAA&#10;AA8AAAAAAAAAAAAAAAAAqgIAAGRycy9kb3ducmV2LnhtbFBLBQYAAAAABAAEAPoAAACcAwAAAAA=&#10;">
                        <v:shape id="Freeform 103" o:spid="_x0000_s1127"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AvsUA&#10;AADcAAAADwAAAGRycy9kb3ducmV2LnhtbESPQWsCMRSE74X+h/AKvdWsXRFZjVKFUilSdPXg8bF5&#10;bpZuXsImrtt/bwqFHoeZ+YZZrAbbip660DhWMB5lIIgrpxuuFZyO7y8zECEia2wdk4IfCrBaPj4s&#10;sNDuxgfqy1iLBOFQoAIToy+kDJUhi2HkPHHyLq6zGJPsaqk7vCW4beVrlk2lxYbTgkFPG0PVd3m1&#10;Cj4m5tT7/eQz37n1davz85fxTqnnp+FtDiLSEP/Df+2tVpCPp/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EC+xQAAANwAAAAPAAAAAAAAAAAAAAAAAJgCAABkcnMv&#10;ZG93bnJldi54bWxQSwUGAAAAAAQABAD1AAAAigMAAAAA&#10;" path="m147,59c141,37,111,,65,6,19,12,,66,5,89v5,23,50,59,90,45c135,120,153,81,147,59xe">
                          <v:path arrowok="t" o:connecttype="custom" o:connectlocs="147,59;65,6;5,89;95,134;147,59" o:connectangles="0,0,0,0,0"/>
                        </v:shape>
                        <v:shape id="Freeform 104" o:spid="_x0000_s1128"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j38AA&#10;AADcAAAADwAAAGRycy9kb3ducmV2LnhtbERPTYvCMBC9L/gfwgheFk11ZZFqWkQQ9Wi7F29DM7bF&#10;ZlKa2NZ/bw7CHh/ve5eOphE9da62rGC5iEAQF1bXXCr4y4/zDQjnkTU2lknBixykyeRrh7G2A1+p&#10;z3wpQgi7GBVU3rexlK6oyKBb2JY4cHfbGfQBdqXUHQ4h3DRyFUW/0mDNoaHClg4VFY/saRQcLuur&#10;y0/f2b3u8+L2XO+xLwelZtNxvwXhafT/4o/7rBX8LMPacCYcAZ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j38AAAADcAAAADwAAAAAAAAAAAAAAAACYAgAAZHJzL2Rvd25y&#10;ZXYueG1sUEsFBgAAAAAEAAQA9QAAAIUDAAAAAA==&#10;" path="m98,13c74,7,51,,35,7,19,14,4,41,2,55,,69,8,85,20,94v12,9,43,14,54,18e" filled="f">
                          <v:path arrowok="t" o:connecttype="custom" o:connectlocs="98,13;35,7;2,55;20,94;74,112" o:connectangles="0,0,0,0,0"/>
                        </v:shape>
                      </v:group>
                      <v:group id="Group 105" o:spid="_x0000_s1129" style="position:absolute;left:4505;top:6754;width:92;height:99;rotation:3042982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s918QAAADcAAAA&#10;DwAAAAAAAAAAAAAAAACqAgAAZHJzL2Rvd25yZXYueG1sUEsFBgAAAAAEAAQA+gAAAJsDAAAAAA==&#10;">
                        <v:shape id="Freeform 106" o:spid="_x0000_s1130"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jL8IA&#10;AADcAAAADwAAAGRycy9kb3ducmV2LnhtbERPTWuDQBC9F/Iflgn01qyx0IrNJoRAjIdCMSmeB3ei&#10;EndW3I2af589FHp8vO/NbjadGGlwrWUF61UEgriyuuVawe/l+JaAcB5ZY2eZFDzIwW67eNlgqu3E&#10;BY1nX4sQwi5FBY33fSqlqxoy6Fa2Jw7c1Q4GfYBDLfWAUwg3nYyj6EMabDk0NNjToaHqdr4bBbk5&#10;9ln2zUmSHU5zmX+WP5eiVOp1Oe+/QHia/b/4z51rBe9xmB/Oh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2MvwgAAANwAAAAPAAAAAAAAAAAAAAAAAJgCAABkcnMvZG93&#10;bnJldi54bWxQSwUGAAAAAAQABAD1AAAAhwMAAAAA&#10;" path="m38,21c38,15,10,,5,3,,6,,36,5,39,10,42,38,28,38,21xe">
                          <v:path arrowok="t" o:connecttype="custom" o:connectlocs="38,21;5,3;5,39;38,21" o:connectangles="0,0,0,0"/>
                        </v:shape>
                        <v:shape id="Freeform 107" o:spid="_x0000_s1131"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GtMMA&#10;AADcAAAADwAAAGRycy9kb3ducmV2LnhtbESPQYvCMBSE78L+h/AWvGmqgpauURbB2sOCWJeeH82z&#10;LTYvpclq/fcbQfA4zMw3zHo7mFbcqHeNZQWzaQSCuLS64UrB73k/iUE4j6yxtUwKHuRgu/kYrTHR&#10;9s4nuuW+EgHCLkEFtfddIqUrazLoprYjDt7F9gZ9kH0ldY/3ADetnEfRUhpsOCzU2NGupvKa/xkF&#10;mdl3afrDcZzuDkORrYrj+VQoNf4cvr9AeBr8O/xqZ1rBYj6D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vGtMMAAADcAAAADwAAAAAAAAAAAAAAAACYAgAAZHJzL2Rv&#10;d25yZXYueG1sUEsFBgAAAAAEAAQA9QAAAIgDAAAAAA==&#10;" path="m38,21c38,15,10,,5,3,,6,,36,5,39,10,42,38,28,38,21xe">
                          <v:path arrowok="t" o:connecttype="custom" o:connectlocs="38,21;5,3;5,39;38,21" o:connectangles="0,0,0,0"/>
                        </v:shape>
                      </v:group>
                      <v:group id="Group 108" o:spid="_x0000_s1132" style="position:absolute;left:4469;top:6853;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U/MQAAADcAAAA&#10;DwAAAAAAAAAAAAAAAACqAgAAZHJzL2Rvd25yZXYueG1sUEsFBgAAAAAEAAQA+gAAAJsDAAAAAA==&#10;">
                        <v:shape id="Freeform 109" o:spid="_x0000_s1133"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pm8QA&#10;AADcAAAADwAAAGRycy9kb3ducmV2LnhtbESPQWsCMRSE74L/ITyhN83WFSlbo1RBFCmltR56fGye&#10;m8XNS9jEdfvvTaHgcZiZb5jFqreN6KgNtWMFz5MMBHHpdM2VgtP3dvwCIkRkjY1jUvBLAVbL4WCB&#10;hXY3/qLuGCuRIBwKVGBi9IWUoTRkMUycJ07e2bUWY5JtJXWLtwS3jZxm2VxarDktGPS0MVRejler&#10;YDczp85/zg75u1tf9zr/+TDeKfU06t9eQUTq4yP8395rBfk0h7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KZvEAAAA3AAAAA8AAAAAAAAAAAAAAAAAmAIAAGRycy9k&#10;b3ducmV2LnhtbFBLBQYAAAAABAAEAPUAAACJAwAAAAA=&#10;" path="m147,59c141,37,111,,65,6,19,12,,66,5,89v5,23,50,59,90,45c135,120,153,81,147,59xe">
                          <v:path arrowok="t" o:connecttype="custom" o:connectlocs="147,59;65,6;5,89;95,134;147,59" o:connectangles="0,0,0,0,0"/>
                        </v:shape>
                        <v:shape id="Freeform 110" o:spid="_x0000_s1134"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jZ8MA&#10;AADcAAAADwAAAGRycy9kb3ducmV2LnhtbESPT4vCMBTE78J+h/AWvMiarpZlqUYRYVGPtl729mhe&#10;/2DzUprY1m9vBMHjMDO/Ydbb0TSip87VlhV8zyMQxLnVNZcKLtnf1y8I55E1NpZJwZ0cbDcfkzUm&#10;2g58pj71pQgQdgkqqLxvEyldXpFBN7ctcfAK2xn0QXal1B0OAW4auYiiH2mw5rBQYUv7ivJrejMK&#10;9qf47LLDLC3qPsv/b/EO+3JQavo57lYgPI3+HX61j1rBchHD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ojZ8MAAADcAAAADwAAAAAAAAAAAAAAAACYAgAAZHJzL2Rv&#10;d25yZXYueG1sUEsFBgAAAAAEAAQA9QAAAIgDAAAAAA==&#10;" path="m98,13c74,7,51,,35,7,19,14,4,41,2,55,,69,8,85,20,94v12,9,43,14,54,18e" filled="f">
                          <v:path arrowok="t" o:connecttype="custom" o:connectlocs="98,13;35,7;2,55;20,94;74,112" o:connectangles="0,0,0,0,0"/>
                        </v:shape>
                      </v:group>
                      <v:group id="Group 111" o:spid="_x0000_s1135" style="position:absolute;left:4502;top:7003;width:92;height:99;rotation:3042982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Sv1vwwAAANwAAAAP&#10;AAAAAAAAAAAAAAAAAKoCAABkcnMvZG93bnJldi54bWxQSwUGAAAAAAQABAD6AAAAmgMAAAAA&#10;">
                        <v:shape id="Freeform 112" o:spid="_x0000_s1136"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ewMUA&#10;AADcAAAADwAAAGRycy9kb3ducmV2LnhtbESPQWuDQBSE74X8h+UFemvWpGDFZhNCIMZDoZgUzw/3&#10;RSXuW3E3av99t1DocZiZb5jtfjadGGlwrWUF61UEgriyuuVawdf19JKAcB5ZY2eZFHyTg/1u8bTF&#10;VNuJCxovvhYBwi5FBY33fSqlqxoy6Fa2Jw7ezQ4GfZBDLfWAU4CbTm6iKJYGWw4LDfZ0bKi6Xx5G&#10;QW5OfZZ9cJJkx/Nc5m/l57UolXpezod3EJ5m/x/+a+dawesm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l7AxQAAANwAAAAPAAAAAAAAAAAAAAAAAJgCAABkcnMv&#10;ZG93bnJldi54bWxQSwUGAAAAAAQABAD1AAAAigMAAAAA&#10;" path="m38,21c38,15,10,,5,3,,6,,36,5,39,10,42,38,28,38,21xe">
                          <v:path arrowok="t" o:connecttype="custom" o:connectlocs="38,21;5,3;5,39;38,21" o:connectangles="0,0,0,0"/>
                        </v:shape>
                        <v:shape id="Freeform 113" o:spid="_x0000_s1137"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7W8MA&#10;AADcAAAADwAAAGRycy9kb3ducmV2LnhtbESPQYvCMBSE78L+h/AWvGm6ClqqURbBbg+CWKXnR/O2&#10;Ldu8lCar9d8bQfA4zMw3zHo7mFZcqXeNZQVf0wgEcWl1w5WCy3k/iUE4j6yxtUwK7uRgu/kYrTHR&#10;9sYnuua+EgHCLkEFtfddIqUrazLoprYjDt6v7Q36IPtK6h5vAW5aOYuihTTYcFiosaNdTeVf/m8U&#10;ZGbfpemB4zjd/QxFtiyO51Oh1Phz+F6B8DT4d/jVzrSC+WwJ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7W8MAAADcAAAADwAAAAAAAAAAAAAAAACYAgAAZHJzL2Rv&#10;d25yZXYueG1sUEsFBgAAAAAEAAQA9QAAAIgDAAAAAA==&#10;" path="m38,21c38,15,10,,5,3,,6,,36,5,39,10,42,38,28,38,21xe">
                          <v:path arrowok="t" o:connecttype="custom" o:connectlocs="38,21;5,3;5,39;38,21" o:connectangles="0,0,0,0"/>
                        </v:shape>
                      </v:group>
                      <v:group id="Group 114" o:spid="_x0000_s1138" style="position:absolute;left:4523;top:7120;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xjFsAAAADcAAAADwAAAGRycy9kb3ducmV2LnhtbERPy4rCMBTdC/5DuII7&#10;TVUQ6RhFBPEBIlbB7aW503amuSlNbOvfm4Xg8nDey3VnStFQ7QrLCibjCARxanXBmYL7bTdagHAe&#10;WWNpmRS8yMF61e8tMda25Ss1ic9ECGEXo4Lc+yqW0qU5GXRjWxEH7tfWBn2AdSZ1jW0IN6WcRtFc&#10;Giw4NORY0Tan9D95GgXHC831abu42n3SnOVDb7K/favUcNBtfkB46vxX/HEftILZNKwNZ8IRkK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GDGMWwAAAANwAAAAPAAAA&#10;AAAAAAAAAAAAAKoCAABkcnMvZG93bnJldi54bWxQSwUGAAAAAAQABAD6AAAAlwMAAAAA&#10;">
                        <v:shape id="Freeform 115" o:spid="_x0000_s1139"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eccUA&#10;AADcAAAADwAAAGRycy9kb3ducmV2LnhtbESPQWsCMRSE74L/ITzBW83WFWm3RmkFUUSktR56fGxe&#10;N0s3L2ET1+2/b4SCx2FmvmEWq942oqM21I4VPE4yEMSl0zVXCs6fm4cnECEia2wck4JfCrBaDgcL&#10;LLS78gd1p1iJBOFQoAIToy+kDKUhi2HiPHHyvl1rMSbZVlK3eE1w28hpls2lxZrTgkFPa0Plz+li&#10;FWxn5tz599k+P7i3y07nX0fjnVLjUf/6AiJSH+/h//ZOK8inz3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x5xxQAAANwAAAAPAAAAAAAAAAAAAAAAAJgCAABkcnMv&#10;ZG93bnJldi54bWxQSwUGAAAAAAQABAD1AAAAigMAAAAA&#10;" path="m147,59c141,37,111,,65,6,19,12,,66,5,89v5,23,50,59,90,45c135,120,153,81,147,59xe">
                          <v:path arrowok="t" o:connecttype="custom" o:connectlocs="147,59;65,6;5,89;95,134;147,59" o:connectangles="0,0,0,0,0"/>
                        </v:shape>
                        <v:shape id="Freeform 116" o:spid="_x0000_s1140"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zucEA&#10;AADcAAAADwAAAGRycy9kb3ducmV2LnhtbERPy4rCMBTdD/gP4QpuBk19MEg1LSKIM0vb2bi7NLcP&#10;bG5KE9v692YxMMvDeR/TybRioN41lhWsVxEI4sLqhisFv/lluQfhPLLG1jIpeJGDNJl9HDHWduQb&#10;DZmvRAhhF6OC2vsultIVNRl0K9sRB660vUEfYF9J3eMYwk0rN1H0JQ02HBpq7OhcU/HInkbB+Wd3&#10;c/n1MyubIS/uz90Jh2pUajGfTgcQnib/L/5zf2sF222YH86EIy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Ys7nBAAAA3AAAAA8AAAAAAAAAAAAAAAAAmAIAAGRycy9kb3du&#10;cmV2LnhtbFBLBQYAAAAABAAEAPUAAACGAwAAAAA=&#10;" path="m98,13c74,7,51,,35,7,19,14,4,41,2,55,,69,8,85,20,94v12,9,43,14,54,18e" filled="f">
                          <v:path arrowok="t" o:connecttype="custom" o:connectlocs="98,13;35,7;2,55;20,94;74,112" o:connectangles="0,0,0,0,0"/>
                        </v:shape>
                      </v:group>
                      <v:group id="Group 117" o:spid="_x0000_s1141" style="position:absolute;left:4694;top:7174;width:92;height:99;rotation:-2777110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LLBcQAAADcAAAA&#10;DwAAAAAAAAAAAAAAAACqAgAAZHJzL2Rvd25yZXYueG1sUEsFBgAAAAAEAAQA+gAAAJsDAAAAAA==&#10;">
                        <v:shape id="Freeform 118" o:spid="_x0000_s1142"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OHsMA&#10;AADcAAAADwAAAGRycy9kb3ducmV2LnhtbESPQYvCMBSE78L+h/AWvGm6ClqqURbBbg8LYpWeH82z&#10;LTYvpclq/fcbQfA4zMw3zHo7mFbcqHeNZQVf0wgEcWl1w5WC82k/iUE4j6yxtUwKHuRgu/kYrTHR&#10;9s5HuuW+EgHCLkEFtfddIqUrazLoprYjDt7F9gZ9kH0ldY/3ADetnEXRQhpsOCzU2NGupvKa/xkF&#10;mdl3afrLcZzufoYiWxaH07FQavw5fK9AeBr8O/xqZ1rBfD6D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OHsMAAADcAAAADwAAAAAAAAAAAAAAAACYAgAAZHJzL2Rv&#10;d25yZXYueG1sUEsFBgAAAAAEAAQA9QAAAIgDAAAAAA==&#10;" path="m38,21c38,15,10,,5,3,,6,,36,5,39,10,42,38,28,38,21xe">
                          <v:path arrowok="t" o:connecttype="custom" o:connectlocs="38,21;5,3;5,39;38,21" o:connectangles="0,0,0,0"/>
                        </v:shape>
                        <v:shape id="Freeform 119" o:spid="_x0000_s1143"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rhcQA&#10;AADcAAAADwAAAGRycy9kb3ducmV2LnhtbESPT4vCMBTE74LfITzBm6ZacEs1igh2e1hY/EPPj+bZ&#10;FpuX0mS1fvuNsLDHYWZ+w2x2g2nFg3rXWFawmEcgiEurG64UXC/HWQLCeWSNrWVS8CIHu+14tMFU&#10;2yef6HH2lQgQdikqqL3vUildWZNBN7cdcfButjfog+wrqXt8Brhp5TKKVtJgw2Ghxo4ONZX3849R&#10;kJtjl2VfnCTZ4XMo8o/i+3IqlJpOhv0ahKfB/4f/2rlWEMcxv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Ma4XEAAAA3AAAAA8AAAAAAAAAAAAAAAAAmAIAAGRycy9k&#10;b3ducmV2LnhtbFBLBQYAAAAABAAEAPUAAACJAwAAAAA=&#10;" path="m38,21c38,15,10,,5,3,,6,,36,5,39,10,42,38,28,38,21xe">
                          <v:path arrowok="t" o:connecttype="custom" o:connectlocs="38,21;5,3;5,39;38,21" o:connectangles="0,0,0,0"/>
                        </v:shape>
                      </v:group>
                      <v:group id="Group 120" o:spid="_x0000_s1144" style="position:absolute;left:4805;top:7126;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mP/OwwAAANwAAAAP&#10;AAAAAAAAAAAAAAAAAKoCAABkcnMvZG93bnJldi54bWxQSwUGAAAAAAQABAD6AAAAmgMAAAAA&#10;">
                        <v:shape id="Freeform 121" o:spid="_x0000_s1145"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qcUA&#10;AADcAAAADwAAAGRycy9kb3ducmV2LnhtbESPT2sCMRTE74V+h/AKvWm2rhVZjVILpVKK+O/g8bF5&#10;bhY3L2ET1+23bwpCj8PM/IaZL3vbiI7aUDtW8DLMQBCXTtdcKTgePgZTECEia2wck4IfCrBcPD7M&#10;sdDuxjvq9rESCcKhQAUmRl9IGUpDFsPQeeLknV1rMSbZVlK3eEtw28hRlk2kxZrTgkFP74bKy/5q&#10;FXyOzbHz2/FX/u1W17XOTxvjnVLPT/3bDESkPv6H7+21VpDnr/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4KpxQAAANwAAAAPAAAAAAAAAAAAAAAAAJgCAABkcnMv&#10;ZG93bnJldi54bWxQSwUGAAAAAAQABAD1AAAAigMAAAAA&#10;" path="m147,59c141,37,111,,65,6,19,12,,66,5,89v5,23,50,59,90,45c135,120,153,81,147,59xe">
                          <v:path arrowok="t" o:connecttype="custom" o:connectlocs="147,59;65,6;5,89;95,134;147,59" o:connectangles="0,0,0,0,0"/>
                        </v:shape>
                        <v:shape id="Freeform 122" o:spid="_x0000_s1146"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OVsQA&#10;AADcAAAADwAAAGRycy9kb3ducmV2LnhtbESPzWrDMBCE74W+g9hCLqWRW5tQnCjBGErTo+1eelus&#10;jW1irYwl/+Tto0Khx2FmvmEOp9X0YqbRdZYVvG4jEMS11R03Cr6rj5d3EM4ja+wtk4IbOTgdHx8O&#10;mGq7cEFz6RsRIOxSVNB6P6RSurolg25rB+LgXexo0Ac5NlKPuAS46eVbFO2kwY7DQosD5S3V13Iy&#10;CvKvpHDV53N56eaq/pmSDOdmUWrztGZ7EJ5W/x/+a5+1gjjewe+ZcATk8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9jlbEAAAA3AAAAA8AAAAAAAAAAAAAAAAAmAIAAGRycy9k&#10;b3ducmV2LnhtbFBLBQYAAAAABAAEAPUAAACJAwAAAAA=&#10;" path="m98,13c74,7,51,,35,7,19,14,4,41,2,55,,69,8,85,20,94v12,9,43,14,54,18e" filled="f">
                          <v:path arrowok="t" o:connecttype="custom" o:connectlocs="98,13;35,7;2,55;20,94;74,112" o:connectangles="0,0,0,0,0"/>
                        </v:shape>
                      </v:group>
                      <v:group id="Group 123" o:spid="_x0000_s1147" style="position:absolute;left:4964;top:7096;width:92;height:99;rotation:-4166331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Clo8QAAADcAAAA&#10;DwAAAAAAAAAAAAAAAACqAgAAZHJzL2Rvd25yZXYueG1sUEsFBgAAAAAEAAQA+gAAAJsDAAAAAA==&#10;">
                        <v:shape id="Freeform 124" o:spid="_x0000_s1148"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59MEA&#10;AADcAAAADwAAAGRycy9kb3ducmV2LnhtbERPTWuDQBC9F/oflin01qytkIrNKiUQ6yFQTIrnwZ2o&#10;xJ0Vd6vm32cPhR4f73uXr2YQM02ut6zgdROBIG6s7rlV8HM+vCQgnEfWOFgmBTdykGePDztMtV24&#10;ovnkWxFC2KWooPN+TKV0TUcG3caOxIG72MmgD3BqpZ5wCeFmkG9RtJUGew4NHY6076i5nn6NgtIc&#10;xqI4cpIU+6+1Lt/r73NVK/X8tH5+gPC0+n/xn7vUCuI4rA1nwhG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o+fTBAAAA3AAAAA8AAAAAAAAAAAAAAAAAmAIAAGRycy9kb3du&#10;cmV2LnhtbFBLBQYAAAAABAAEAPUAAACGAwAAAAA=&#10;" path="m38,21c38,15,10,,5,3,,6,,36,5,39,10,42,38,28,38,21xe">
                          <v:path arrowok="t" o:connecttype="custom" o:connectlocs="38,21;5,3;5,39;38,21" o:connectangles="0,0,0,0"/>
                        </v:shape>
                        <v:shape id="Freeform 125" o:spid="_x0000_s1149"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cb8UA&#10;AADcAAAADwAAAGRycy9kb3ducmV2LnhtbESPT2uDQBTE74V8h+UFemvWRmiNzUaCEOOhUPIHzw/3&#10;VaXuW3G30Xz7bqHQ4zAzv2G22Wx6caPRdZYVPK8iEMS11R03Cq6Xw1MCwnlkjb1lUnAnB9lu8bDF&#10;VNuJT3Q7+0YECLsUFbTeD6mUrm7JoFvZgTh4n3Y06IMcG6lHnALc9HIdRS/SYMdhocWB8pbqr/O3&#10;UVCaw1AU75wkRX6cq/K1+ricKqUel/P+DYSn2f+H/9qlVhDHG/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FxvxQAAANwAAAAPAAAAAAAAAAAAAAAAAJgCAABkcnMv&#10;ZG93bnJldi54bWxQSwUGAAAAAAQABAD1AAAAigMAAAAA&#10;" path="m38,21c38,15,10,,5,3,,6,,36,5,39,10,42,38,28,38,21xe">
                          <v:path arrowok="t" o:connecttype="custom" o:connectlocs="38,21;5,3;5,39;38,21" o:connectangles="0,0,0,0"/>
                        </v:shape>
                      </v:group>
                      <v:group id="Group 126" o:spid="_x0000_s1150" style="position:absolute;left:5060;top:7033;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WKsMAAAADcAAAADwAAAGRycy9kb3ducmV2LnhtbERPy4rCMBTdC/5DuII7&#10;TR1FpGMUEcQHiFgFt5fmTtuZ5qY0mbb+vVkILg/nvVx3phQN1a6wrGAyjkAQp1YXnCm433ajBQjn&#10;kTWWlknBkxysV/3eEmNtW75Sk/hMhBB2MSrIva9iKV2ak0E3thVx4H5sbdAHWGdS19iGcFPKryia&#10;S4MFh4YcK9rmlP4l/0bB8UJzfdournafNGf50Jvsd98qNRx0m28Qnjr/Eb/dB61gOgvzw5lwBOTq&#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lpYqwwAAAANwAAAAPAAAA&#10;AAAAAAAAAAAAAKoCAABkcnMvZG93bnJldi54bWxQSwUGAAAAAAQABAD6AAAAlwMAAAAA&#10;">
                        <v:shape id="Freeform 127" o:spid="_x0000_s1151"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318UA&#10;AADcAAAADwAAAGRycy9kb3ducmV2LnhtbESPQWsCMRSE7wX/Q3gFbzVrdyllNUotlEopotaDx8fm&#10;uVncvIRNXNd/3xSEHoeZ+YaZLwfbip660DhWMJ1kIIgrpxuuFRx+Pp5eQYSIrLF1TApuFGC5GD3M&#10;sdTuyjvq97EWCcKhRAUmRl9KGSpDFsPEeeLknVxnMSbZ1VJ3eE1w28rnLHuRFhtOCwY9vRuqzvuL&#10;VfBZmEPvt8VX/u1Wl7XOjxvjnVLjx+FtBiLSEP/D9/ZaK8iLK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vfXxQAAANwAAAAPAAAAAAAAAAAAAAAAAJgCAABkcnMv&#10;ZG93bnJldi54bWxQSwUGAAAAAAQABAD1AAAAigMAAAAA&#10;" path="m147,59c141,37,111,,65,6,19,12,,66,5,89v5,23,50,59,90,45c135,120,153,81,147,59xe">
                          <v:path arrowok="t" o:connecttype="custom" o:connectlocs="147,59;65,6;5,89;95,134;147,59" o:connectangles="0,0,0,0,0"/>
                        </v:shape>
                        <v:shape id="Freeform 128" o:spid="_x0000_s1152"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7KMMA&#10;AADcAAAADwAAAGRycy9kb3ducmV2LnhtbESPT4vCMBTE78J+h/AWvMiarpZlqUYRYVGPtl729mhe&#10;/2DzUprY1m9vBMHjMDO/Ydbb0TSip87VlhV8zyMQxLnVNZcKLtnf1y8I55E1NpZJwZ0cbDcfkzUm&#10;2g58pj71pQgQdgkqqLxvEyldXpFBN7ctcfAK2xn0QXal1B0OAW4auYiiH2mw5rBQYUv7ivJrejMK&#10;9qf47LLDLC3qPsv/b/EO+3JQavo57lYgPI3+HX61j1rBMl7A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D7KMMAAADcAAAADwAAAAAAAAAAAAAAAACYAgAAZHJzL2Rv&#10;d25yZXYueG1sUEsFBgAAAAAEAAQA9QAAAIgDAAAAAA==&#10;" path="m98,13c74,7,51,,35,7,19,14,4,41,2,55,,69,8,85,20,94v12,9,43,14,54,18e" filled="f">
                          <v:path arrowok="t" o:connecttype="custom" o:connectlocs="98,13;35,7;2,55;20,94;74,112" o:connectangles="0,0,0,0,0"/>
                        </v:shape>
                      </v:group>
                      <v:group id="Group 129" o:spid="_x0000_s1153" style="position:absolute;left:5234;top:7027;width:92;height:99;rotation:-2867539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xk3wwAAANwAAAAP&#10;AAAAAAAAAAAAAAAAAKoCAABkcnMvZG93bnJldi54bWxQSwUGAAAAAAQABAD6AAAAmgMAAAAA&#10;">
                        <v:shape id="Freeform 130" o:spid="_x0000_s1154"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AjMQA&#10;AADcAAAADwAAAGRycy9kb3ducmV2LnhtbESPT4vCMBTE78J+h/AW9qapq2ipRlkEuz0I4h96fjTP&#10;tti8lCZq99tvBMHjMDO/YZbr3jTiTp2rLSsYjyIQxIXVNZcKzqftMAbhPLLGxjIp+CMH69XHYImJ&#10;tg8+0P3oSxEg7BJUUHnfJlK6oiKDbmRb4uBdbGfQB9mVUnf4CHDTyO8omkmDNYeFClvaVFRcjzej&#10;IDPbNk13HMfp5rfPs3m+Px1ypb4++58FCE+9f4df7UwrmEy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gIzEAAAA3AAAAA8AAAAAAAAAAAAAAAAAmAIAAGRycy9k&#10;b3ducmV2LnhtbFBLBQYAAAAABAAEAPUAAACJAwAAAAA=&#10;" path="m38,21c38,15,10,,5,3,,6,,36,5,39,10,42,38,28,38,21xe">
                          <v:path arrowok="t" o:connecttype="custom" o:connectlocs="38,21;5,3;5,39;38,21" o:connectangles="0,0,0,0"/>
                        </v:shape>
                        <v:shape id="Freeform 131" o:spid="_x0000_s1155"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7YMUA&#10;AADcAAAADwAAAGRycy9kb3ducmV2LnhtbESPQWuDQBSE74X8h+UFcmvWJsWKzUaCEOOhUJIUzw/3&#10;VaXuW3E30f77bqHQ4zAz3zC7bDa9uNPoOssKntYRCOLa6o4bBR/X42MCwnlkjb1lUvBNDrL94mGH&#10;qbYTn+l+8Y0IEHYpKmi9H1IpXd2SQbe2A3HwPu1o0Ac5NlKPOAW46eUmimJpsOOw0OJAeUv11+Vm&#10;FJTmOBTFGydJkZ/mqnyp3q/nSqnVcj68gvA0+//wX7vUCrbPM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tgxQAAANwAAAAPAAAAAAAAAAAAAAAAAJgCAABkcnMv&#10;ZG93bnJldi54bWxQSwUGAAAAAAQABAD1AAAAigMAAAAA&#10;" path="m38,21c38,15,10,,5,3,,6,,36,5,39,10,42,38,28,38,21xe">
                          <v:path arrowok="t" o:connecttype="custom" o:connectlocs="38,21;5,3;5,39;38,21" o:connectangles="0,0,0,0"/>
                        </v:shape>
                      </v:group>
                      <v:group id="Group 132" o:spid="_x0000_s1156" style="position:absolute;left:5327;top:7051;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wSxMQAAADcAAAA&#10;DwAAAAAAAAAAAAAAAACqAgAAZHJzL2Rvd25yZXYueG1sUEsFBgAAAAAEAAQA+gAAAJsDAAAAAA==&#10;">
                        <v:shape id="Freeform 133" o:spid="_x0000_s1157"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eSsIA&#10;AADcAAAADwAAAGRycy9kb3ducmV2LnhtbERPz2vCMBS+D/wfwhO8zdS1DKlGUWEoY4xNPXh8NM+m&#10;2LyEJtbuv18Ogx0/vt/L9WBb0VMXGscKZtMMBHHldMO1gvPp7XkOIkRkja1jUvBDAdar0dMSS+0e&#10;/E39MdYihXAoUYGJ0ZdShsqQxTB1njhxV9dZjAl2tdQdPlK4beVLlr1Kiw2nBoOedoaq2/FuFewL&#10;c+79V/Gef7jt/aDzy6fxTqnJeNgsQEQa4r/4z33QCvIi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F5KwgAAANwAAAAPAAAAAAAAAAAAAAAAAJgCAABkcnMvZG93&#10;bnJldi54bWxQSwUGAAAAAAQABAD1AAAAhwMAAAAA&#10;" path="m147,59c141,37,111,,65,6,19,12,,66,5,89v5,23,50,59,90,45c135,120,153,81,147,59xe">
                          <v:path arrowok="t" o:connecttype="custom" o:connectlocs="147,59;65,6;5,89;95,134;147,59" o:connectangles="0,0,0,0,0"/>
                        </v:shape>
                        <v:shape id="Freeform 134" o:spid="_x0000_s1158"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zgsQA&#10;AADcAAAADwAAAGRycy9kb3ducmV2LnhtbESPQWvCQBSE7wX/w/IEL0U3sbZI6ipBENujSS+9PbLP&#10;JDT7NmTXTfz3bqHQ4zAz3zC7w2Q6EWhwrWUF6SoBQVxZ3XKt4Ks8LbcgnEfW2FkmBXdycNjPnnaY&#10;aTvyhULhaxEh7DJU0HjfZ1K6qiGDbmV74uhd7WDQRznUUg84Rrjp5DpJ3qTBluNCgz0dG6p+iptR&#10;cPzcXFx5fi6ubSir79smx1CPSi3mU/4OwtPk/8N/7Q+t4OU1hd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L84LEAAAA3AAAAA8AAAAAAAAAAAAAAAAAmAIAAGRycy9k&#10;b3ducmV2LnhtbFBLBQYAAAAABAAEAPUAAACJAwAAAAA=&#10;" path="m98,13c74,7,51,,35,7,19,14,4,41,2,55,,69,8,85,20,94v12,9,43,14,54,18e" filled="f">
                          <v:path arrowok="t" o:connecttype="custom" o:connectlocs="98,13;35,7;2,55;20,94;74,112" o:connectangles="0,0,0,0,0"/>
                        </v:shape>
                      </v:group>
                      <v:group id="Group 135" o:spid="_x0000_s1159" style="position:absolute;left:5468;top:7150;width:92;height:99;rotation:371619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paOrFAAAA3AAA&#10;AA8AAAAAAAAAAAAAAAAAqgIAAGRycy9kb3ducmV2LnhtbFBLBQYAAAAABAAEAPoAAACcAwAAAAA=&#10;">
                        <v:shape id="Freeform 136" o:spid="_x0000_s1160"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WUcUA&#10;AADcAAAADwAAAGRycy9kb3ducmV2LnhtbESPT4vCMBTE78J+h/AW9qbp/lFLNcoi2O1BkKr0/Gie&#10;bdnmpTRZ7X57Iwgeh5n5DbNcD6YVF+pdY1nB+yQCQVxa3XCl4HTcjmMQziNrbC2Tgn9ysF69jJaY&#10;aHvlnC4HX4kAYZeggtr7LpHSlTUZdBPbEQfvbHuDPsi+krrHa4CbVn5E0UwabDgs1NjRpqby9/Bn&#10;FGRm26XpjuM43fwMRTYv9se8UOrtdfhegPA0+Gf40c60gs/pF9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hZRxQAAANwAAAAPAAAAAAAAAAAAAAAAAJgCAABkcnMv&#10;ZG93bnJldi54bWxQSwUGAAAAAAQABAD1AAAAigMAAAAA&#10;" path="m38,21c38,15,10,,5,3,,6,,36,5,39,10,42,38,28,38,21xe">
                          <v:path arrowok="t" o:connecttype="custom" o:connectlocs="38,21;5,3;5,39;38,21" o:connectangles="0,0,0,0"/>
                        </v:shape>
                        <v:shape id="Freeform 137" o:spid="_x0000_s1161"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zysQA&#10;AADcAAAADwAAAGRycy9kb3ducmV2LnhtbESPT4vCMBTE78J+h/AW9qapK2qpRlkEuz0I4h96fjTP&#10;tti8lCZq99tvBMHjMDO/YZbr3jTiTp2rLSsYjyIQxIXVNZcKzqftMAbhPLLGxjIp+CMH69XHYImJ&#10;tg8+0P3oSxEg7BJUUHnfJlK6oiKDbmRb4uBdbGfQB9mVUnf4CHDTyO8omkmDNYeFClvaVFRcjzej&#10;IDPbNk13HMfp5rfPs3m+Px1ypb4++58FCE+9f4df7UwrmEy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2s8rEAAAA3AAAAA8AAAAAAAAAAAAAAAAAmAIAAGRycy9k&#10;b3ducmV2LnhtbFBLBQYAAAAABAAEAPUAAACJAwAAAAA=&#10;" path="m38,21c38,15,10,,5,3,,6,,36,5,39,10,42,38,28,38,21xe">
                          <v:path arrowok="t" o:connecttype="custom" o:connectlocs="38,21;5,3;5,39;38,21" o:connectangles="0,0,0,0"/>
                        </v:shape>
                      </v:group>
                      <v:group id="Group 138" o:spid="_x0000_s1162" style="position:absolute;left:5513;top:7219;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khgsQAAADcAAAA&#10;DwAAAAAAAAAAAAAAAACqAgAAZHJzL2Rvd25yZXYueG1sUEsFBgAAAAAEAAQA+gAAAJsDAAAAAA==&#10;">
                        <v:shape id="Freeform 139" o:spid="_x0000_s1163"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c5cYA&#10;AADcAAAADwAAAGRycy9kb3ducmV2LnhtbESPQWsCMRSE7wX/Q3hCbzVr19qyGqUKpVJE1Hro8bF5&#10;bhY3L2ET1+2/bwqFHoeZ+YaZL3vbiI7aUDtWMB5lIIhLp2uuFJw+3x5eQISIrLFxTAq+KcByMbib&#10;Y6HdjQ/UHWMlEoRDgQpMjL6QMpSGLIaR88TJO7vWYkyyraRu8ZbgtpGPWTaVFmtOCwY9rQ2Vl+PV&#10;KnifmFPn95OPfOtW143Ov3bGO6Xuh/3rDESkPv6H/9obrSB/eob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pc5cYAAADcAAAADwAAAAAAAAAAAAAAAACYAgAAZHJz&#10;L2Rvd25yZXYueG1sUEsFBgAAAAAEAAQA9QAAAIsDAAAAAA==&#10;" path="m147,59c141,37,111,,65,6,19,12,,66,5,89v5,23,50,59,90,45c135,120,153,81,147,59xe">
                          <v:path arrowok="t" o:connecttype="custom" o:connectlocs="147,59;65,6;5,89;95,134;147,59" o:connectangles="0,0,0,0,0"/>
                        </v:shape>
                        <v:shape id="Freeform 140" o:spid="_x0000_s1164"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H8EA&#10;AADcAAAADwAAAGRycy9kb3ducmV2LnhtbERPyWrDMBC9F/IPYgK5lFrO0lDcKMYEQtpj7F5yG6zx&#10;Qq2RsRTb+fvqEOjx8fZDOptOjDS41rKCdRSDIC6tbrlW8FOc3z5AOI+ssbNMCh7kID0uXg6YaDvx&#10;lcbc1yKEsEtQQeN9n0jpyoYMusj2xIGr7GDQBzjUUg84hXDTyU0c76XBlkNDgz2dGip/87tRcPre&#10;XV1xec2rdizK232X4VhPSq2Wc/YJwtPs/8VP95dWsH0Pa8OZcA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xWh/BAAAA3AAAAA8AAAAAAAAAAAAAAAAAmAIAAGRycy9kb3du&#10;cmV2LnhtbFBLBQYAAAAABAAEAPUAAACGAwAAAAA=&#10;" path="m98,13c74,7,51,,35,7,19,14,4,41,2,55,,69,8,85,20,94v12,9,43,14,54,18e" filled="f">
                          <v:path arrowok="t" o:connecttype="custom" o:connectlocs="98,13;35,7;2,55;20,94;74,112" o:connectangles="0,0,0,0,0"/>
                        </v:shape>
                      </v:group>
                      <v:group id="Group 141" o:spid="_x0000_s1165" style="position:absolute;left:5630;top:7333;width:92;height:99;rotation:529681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rbPawwAAANwAAAAP&#10;AAAAAAAAAAAAAAAAAKoCAABkcnMvZG93bnJldi54bWxQSwUGAAAAAAQABAD6AAAAmgMAAAAA&#10;">
                        <v:shape id="Freeform 142" o:spid="_x0000_s1166"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a78AA&#10;AADcAAAADwAAAGRycy9kb3ducmV2LnhtbERPTYvCMBC9C/6HMII3TVVwS9coIlh7EBZ16XloxrbY&#10;TEoTtf57cxA8Pt73atObRjyoc7VlBbNpBIK4sLrmUsH/ZT+JQTiPrLGxTApe5GCzHg5WmGj75BM9&#10;zr4UIYRdggoq79tESldUZNBNbUscuKvtDPoAu1LqDp8h3DRyHkVLabDm0FBhS7uKitv5bhRkZt+m&#10;6ZHjON0d+jz7yf8up1yp8ajf/oLw1Puv+OPOtILFMswPZ8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3a78AAAADcAAAADwAAAAAAAAAAAAAAAACYAgAAZHJzL2Rvd25y&#10;ZXYueG1sUEsFBgAAAAAEAAQA9QAAAIUDAAAAAA==&#10;" path="m38,21c38,15,10,,5,3,,6,,36,5,39,10,42,38,28,38,21xe">
                          <v:path arrowok="t" o:connecttype="custom" o:connectlocs="38,21;5,3;5,39;38,21" o:connectangles="0,0,0,0"/>
                        </v:shape>
                        <v:shape id="Freeform 143" o:spid="_x0000_s1167"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dMUA&#10;AADcAAAADwAAAGRycy9kb3ducmV2LnhtbESPQWuDQBSE74H+h+UVektWW0jFukoJxHgohCTF88N9&#10;Van7VtxNYv59thDocZiZb5ismM0gLjS53rKCeBWBIG6s7rlV8H3aLhMQziNrHCyTghs5KPKnRYap&#10;tlc+0OXoWxEg7FJU0Hk/plK6piODbmVH4uD92MmgD3JqpZ7wGuBmkK9RtJYGew4LHY606aj5PZ6N&#10;gspsx7L84iQpN7u5rt7r/elQK/XyPH9+gPA0+//wo11pBW/rGP7Oh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X90xQAAANwAAAAPAAAAAAAAAAAAAAAAAJgCAABkcnMv&#10;ZG93bnJldi54bWxQSwUGAAAAAAQABAD1AAAAigMAAAAA&#10;" path="m38,21c38,15,10,,5,3,,6,,36,5,39,10,42,38,28,38,21xe">
                          <v:path arrowok="t" o:connecttype="custom" o:connectlocs="38,21;5,3;5,39;38,21" o:connectangles="0,0,0,0"/>
                        </v:shape>
                      </v:group>
                      <v:group id="Group 144" o:spid="_x0000_s1168" style="position:absolute;left:5669;top:7426;width:153;height:148;rotation:-388319fd" coordorigin="7218,4629" coordsize="15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7tPMQAAADcAAAA&#10;DwAAAAAAAAAAAAAAAACqAgAAZHJzL2Rvd25yZXYueG1sUEsFBgAAAAAEAAQA+gAAAJsDAAAAAA==&#10;">
                        <v:shape id="Freeform 145" o:spid="_x0000_s1169" style="position:absolute;left:7218;top:4629;width:153;height:14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QW8QA&#10;AADcAAAADwAAAGRycy9kb3ducmV2LnhtbESPQWsCMRSE7wX/Q3iCt5q1KyKrUVQoSimlVQ8eH5vn&#10;ZnHzEjZx3f77plDocZiZb5jlureN6KgNtWMFk3EGgrh0uuZKwfn0+jwHESKyxsYxKfimAOvV4GmJ&#10;hXYP/qLuGCuRIBwKVGBi9IWUoTRkMYydJ07e1bUWY5JtJXWLjwS3jXzJspm0WHNaMOhpZ6i8He9W&#10;wX5qzp3/nL7l7257P+j88mG8U2o07DcLEJH6+B/+ax+0gnyW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kFvEAAAA3AAAAA8AAAAAAAAAAAAAAAAAmAIAAGRycy9k&#10;b3ducmV2LnhtbFBLBQYAAAAABAAEAPUAAACJAwAAAAA=&#10;" path="m147,59c141,37,111,,65,6,19,12,,66,5,89v5,23,50,59,90,45c135,120,153,81,147,59xe">
                          <v:path arrowok="t" o:connecttype="custom" o:connectlocs="147,59;65,6;5,89;95,134;147,59" o:connectangles="0,0,0,0,0"/>
                        </v:shape>
                        <v:shape id="Freeform 146" o:spid="_x0000_s1170" style="position:absolute;left:7246;top:4649;width:98;height:11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PMMA&#10;AADcAAAADwAAAGRycy9kb3ducmV2LnhtbESPQYvCMBSE74L/ITzBi2jq6opUo4iw6B5t9+Lt0Tzb&#10;YvNSmtjWf28EYY/DzHzDbPe9qURLjSstK5jPIhDEmdUl5wr+0p/pGoTzyBory6TgSQ72u+Fgi7G2&#10;HV+oTXwuAoRdjAoK7+tYSpcVZNDNbE0cvJttDPogm1zqBrsAN5X8iqKVNFhyWCiwpmNB2T15GAXH&#10;3+XFpadJcivbNLs+lgds806p8ag/bEB46v1/+NM+awWL1Te8z4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PMMAAADcAAAADwAAAAAAAAAAAAAAAACYAgAAZHJzL2Rv&#10;d25yZXYueG1sUEsFBgAAAAAEAAQA9QAAAIgDAAAAAA==&#10;" path="m98,13c74,7,51,,35,7,19,14,4,41,2,55,,69,8,85,20,94v12,9,43,14,54,18e" filled="f">
                          <v:path arrowok="t" o:connecttype="custom" o:connectlocs="98,13;35,7;2,55;20,94;74,112" o:connectangles="0,0,0,0,0"/>
                        </v:shape>
                      </v:group>
                      <v:group id="Group 147" o:spid="_x0000_s1171" style="position:absolute;left:5780;top:7552;width:92;height:99;rotation:529681fd" coordorigin="7543,5220" coordsize="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u0VwwAAANwAAAAP&#10;AAAAAAAAAAAAAAAAAKoCAABkcnMvZG93bnJldi54bWxQSwUGAAAAAAQABAD6AAAAmgMAAAAA&#10;">
                        <v:shape id="Freeform 148" o:spid="_x0000_s1172" style="position:absolute;left:7543;top:5277;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Cm8MA&#10;AADcAAAADwAAAGRycy9kb3ducmV2LnhtbESPQYvCMBSE74L/ITxhb5qqoKVrFBGsPQiiLj0/mrdt&#10;2ealNFG7/94IgsdhZr5hVpveNOJOnastK5hOIhDEhdU1lwp+rvtxDMJ5ZI2NZVLwTw426+FghYm2&#10;Dz7T/eJLESDsElRQed8mUrqiIoNuYlvi4P3azqAPsiul7vAR4KaRsyhaSIM1h4UKW9pVVPxdbkZB&#10;ZvZtmh45jtPdoc+zZX66nnOlvkb99huEp95/wu92phXMF0t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Cm8MAAADcAAAADwAAAAAAAAAAAAAAAACYAgAAZHJzL2Rv&#10;d25yZXYueG1sUEsFBgAAAAAEAAQA9QAAAIgDAAAAAA==&#10;" path="m38,21c38,15,10,,5,3,,6,,36,5,39,10,42,38,28,38,21xe">
                          <v:path arrowok="t" o:connecttype="custom" o:connectlocs="38,21;5,3;5,39;38,21" o:connectangles="0,0,0,0"/>
                        </v:shape>
                        <v:shape id="Freeform 149" o:spid="_x0000_s1173" style="position:absolute;left:7597;top:5220;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W6cAA&#10;AADcAAAADwAAAGRycy9kb3ducmV2LnhtbERPTYvCMBC9C/6HMII3TVVwS9coIlh7EBZ16XloxrbY&#10;TEoTtf57cxA8Pt73atObRjyoc7VlBbNpBIK4sLrmUsH/ZT+JQTiPrLGxTApe5GCzHg5WmGj75BM9&#10;zr4UIYRdggoq79tESldUZNBNbUscuKvtDPoAu1LqDp8h3DRyHkVLabDm0FBhS7uKitv5bhRkZt+m&#10;6ZHjON0d+jz7yf8up1yp8ajf/oLw1Puv+OPOtILFMqwNZ8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vW6cAAAADcAAAADwAAAAAAAAAAAAAAAACYAgAAZHJzL2Rvd25y&#10;ZXYueG1sUEsFBgAAAAAEAAQA9QAAAIUDAAAAAA==&#10;" path="m38,21c38,15,10,,5,3,,6,,36,5,39,10,42,38,28,38,21xe">
                          <v:path arrowok="t" o:connecttype="custom" o:connectlocs="38,21;5,3;5,39;38,21" o:connectangles="0,0,0,0"/>
                        </v:shape>
                      </v:group>
                      <v:shape id="Freeform 150" o:spid="_x0000_s1174" style="position:absolute;left:4887;top:6363;width:120;height:75;visibility:visible;mso-wrap-style:square;v-text-anchor:top" coordsize="1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Ka8YA&#10;AADcAAAADwAAAGRycy9kb3ducmV2LnhtbESPS4vCQBCE78L+h6EXvOnEB7JGR1kFHyy5+Lh4azJt&#10;EjfTEzJjkv33O8LCHouq+oparjtTioZqV1hWMBpGIIhTqwvOFFwvu8EHCOeRNZaWScEPOViv3npL&#10;jLVt+UTN2WciQNjFqCD3voqldGlOBt3QVsTBu9vaoA+yzqSusQ1wU8pxFM2kwYLDQo4VbXNKv89P&#10;o2BT3g779qtpMImm++T0SEa3p1Oq/959LkB46vx/+K991Aomszm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Ka8YAAADcAAAADwAAAAAAAAAAAAAAAACYAgAAZHJz&#10;L2Rvd25yZXYueG1sUEsFBgAAAAAEAAQA9QAAAIsDAAAAAA==&#10;" path="m23,c,30,20,51,36,63v16,12,67,10,84,12e" filled="f">
                        <v:path arrowok="t" o:connecttype="custom" o:connectlocs="23,0;36,63;120,75" o:connectangles="0,0,0"/>
                      </v:shape>
                      <v:shape id="Freeform 151" o:spid="_x0000_s1175" style="position:absolute;left:4438;top:6307;width:400;height:961;visibility:visible;mso-wrap-style:square;v-text-anchor:top" coordsize="40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7jMYA&#10;AADcAAAADwAAAGRycy9kb3ducmV2LnhtbESPQWvCQBSE74L/YXmCN91osJrUVaSo9NJDVQi9vWZf&#10;k2D2bZpdTfz33UKhx2FmvmHW297U4k6tqywrmE0jEMS51RUXCi7nw2QFwnlkjbVlUvAgB9vNcLDG&#10;VNuO3+l+8oUIEHYpKii9b1IpXV6SQTe1DXHwvmxr0AfZFlK32AW4qeU8ip6kwYrDQokNvZSUX083&#10;o6A7L2/H/SX7XnweZnH8Mfc6yd6UGo/63TMIT73/D/+1X7WCOFnA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07jMYAAADcAAAADwAAAAAAAAAAAAAAAACYAgAAZHJz&#10;L2Rvd25yZXYueG1sUEsFBgAAAAAEAAQA9QAAAIsDAAAAAA==&#10;" path="m400,16c360,11,323,,295,16v-28,16,-34,75,-62,94c206,113,154,122,125,131v-29,9,-48,14,-66,36c41,189,24,212,17,263v-7,51,-1,112,-3,210c12,571,,770,8,851v8,81,43,87,54,110e" filled="f">
                        <v:stroke dashstyle="dash"/>
                        <v:path arrowok="t" o:connecttype="custom" o:connectlocs="400,16;295,16;233,110;125,131;59,167;17,263;14,473;8,851;62,961" o:connectangles="0,0,0,0,0,0,0,0,0"/>
                      </v:shape>
                      <v:shape id="Freeform 152" o:spid="_x0000_s1176" style="position:absolute;left:4625;top:6435;width:421;height:612;visibility:visible;mso-wrap-style:square;v-text-anchor:top" coordsize="42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evcUA&#10;AADcAAAADwAAAGRycy9kb3ducmV2LnhtbESPQWvCQBSE7wX/w/KE3uqmFqSNrqGIgl6kWks9PrPP&#10;JJp9G3bXmP57VxB6HGbmG2aSdaYWLTlfWVbwOkhAEOdWV1wo2H0vXt5B+ICssbZMCv7IQzbtPU0w&#10;1fbKG2q3oRARwj5FBWUITSqlz0sy6Ae2IY7e0TqDIUpXSO3wGuGmlsMkGUmDFceFEhualZSftxej&#10;QM7MfHf8+t2v5nqj1y6//BxOpNRzv/scgwjUhf/wo73UCt4+Rn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B69xQAAANwAAAAPAAAAAAAAAAAAAAAAAJgCAABkcnMv&#10;ZG93bnJldi54bWxQSwUGAAAAAAQABAD1AAAAigMAAAAA&#10;" path="m421,30c395,28,302,,265,18,228,36,205,75,196,141v-30,-3,-85,-9,-117,3c49,155,26,172,13,210,,248,4,324,4,369v,45,11,74,12,114c17,523,13,567,10,612e" filled="f">
                        <v:stroke dashstyle="dash"/>
                        <v:path arrowok="t" o:connecttype="custom" o:connectlocs="421,30;265,18;196,141;79,144;13,210;4,369;16,483;10,612" o:connectangles="0,0,0,0,0,0,0,0"/>
                      </v:shape>
                      <v:shape id="Freeform 153" o:spid="_x0000_s1177" style="position:absolute;left:4524;top:7169;width:1254;height:535;visibility:visible;mso-wrap-style:square;v-text-anchor:top" coordsize="125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uc8MA&#10;AADcAAAADwAAAGRycy9kb3ducmV2LnhtbESPzWrDMBCE74W+g9hCb42c1KSOEyWYQkN7jNMHWKyN&#10;ZWKtjCX/tE8fFQo5DjPzDbM7zLYVI/W+caxguUhAEFdON1wr+D5/vGQgfEDW2DomBT/k4bB/fNhh&#10;rt3EJxrLUIsIYZ+jAhNCl0vpK0MW/cJ1xNG7uN5iiLKvpe5xinDbylWSrKXFhuOCwY7eDVXXcrAK&#10;rFml8+/6agcyxywdQv2VFoVSz09zsQURaA738H/7Uyt43bzB35l4BO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ruc8MAAADcAAAADwAAAAAAAAAAAAAAAACYAgAAZHJzL2Rv&#10;d25yZXYueG1sUEsFBgAAAAAEAAQA9QAAAIgDAAAAAA==&#10;" path="m,118v8,-2,31,-17,51,-12c71,111,101,142,123,148v22,6,13,4,63,-3c236,138,358,124,426,106,494,88,542,55,594,37,646,19,691,,735,1v44,1,77,9,123,42c904,76,956,136,1008,199v52,63,121,166,162,222c1211,477,1240,515,1254,535e" filled="f">
                        <v:stroke dashstyle="dash"/>
                        <v:path arrowok="t" o:connecttype="custom" o:connectlocs="0,118;51,106;123,148;186,145;426,106;594,37;735,1;858,43;1008,199;1170,421;1254,535" o:connectangles="0,0,0,0,0,0,0,0,0,0,0"/>
                      </v:shape>
                      <v:shape id="Freeform 154" o:spid="_x0000_s1178" style="position:absolute;left:4680;top:6996;width:1257;height:633;visibility:visible;mso-wrap-style:square;v-text-anchor:top" coordsize="125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qScMA&#10;AADcAAAADwAAAGRycy9kb3ducmV2LnhtbERPz2vCMBS+D/wfwhO8iKZu4LQzighiLw7mdvD4SN7a&#10;YvNSk6zW/fXmMNjx4/u92vS2ER35UDtWMJtmIIi1MzWXCr4+95MFiBCRDTaOScGdAmzWg6cV5sbd&#10;+IO6UyxFCuGQo4IqxjaXMuiKLIapa4kT9+28xZigL6XxeEvhtpHPWTaXFmtODRW2tKtIX04/VsH7&#10;tdO/RRjvD8fstZ7p+3lx9oVSo2G/fQMRqY//4j93YRS8LNPadC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WqScMAAADcAAAADwAAAAAAAAAAAAAAAACYAgAAZHJzL2Rv&#10;d25yZXYueG1sUEsFBgAAAAAEAAQA9QAAAIgDAAAAAA==&#10;" path="m,153v14,6,29,12,69,3c109,147,182,117,240,96,298,75,365,46,420,30,475,14,518,,570,v52,,114,14,162,33c780,52,815,78,858,114v43,36,90,88,132,138c1032,302,1066,351,1110,414v44,63,117,174,147,219e" filled="f">
                        <v:stroke dashstyle="dash"/>
                        <v:path arrowok="t" o:connecttype="custom" o:connectlocs="0,153;69,156;240,96;420,30;570,0;732,33;858,114;990,252;1110,414;1257,633" o:connectangles="0,0,0,0,0,0,0,0,0,0"/>
                      </v:shape>
                      <v:group id="Group 155" o:spid="_x0000_s1179" style="position:absolute;left:7350;top:6663;width:1578;height:567" coordorigin="7350,6663" coordsize="157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56" o:spid="_x0000_s1180" style="position:absolute;left:7491;top:7164;width:102;height:24;visibility:visible;mso-wrap-style:square;v-text-anchor:top" coordsize="1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m7cIA&#10;AADcAAAADwAAAGRycy9kb3ducmV2LnhtbERPy2oCMRTdC/2HcAtuRBOliE4nymBbKAXBRz/gMrnz&#10;wMnNkESd9uubRcHl4bzz7WA7cSMfWsca5jMFgrh0puVaw/f5Y7oCESKywc4xafihANvN0yjHzLg7&#10;H+l2irVIIRwy1NDE2GdShrIhi2HmeuLEVc5bjAn6WhqP9xRuO7lQaikttpwaGuxp11B5OV2thmK5&#10;L/yXuhz46g59nLz/VuvwpvX4eSheQUQa4kP87/40Gl5Ump/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qbtwgAAANwAAAAPAAAAAAAAAAAAAAAAAJgCAABkcnMvZG93&#10;bnJldi54bWxQSwUGAAAAAAQABAD1AAAAhwMAAAAA&#10;" path="m102,c76,21,54,9,,24e" filled="f">
                          <v:path arrowok="t" o:connecttype="custom" o:connectlocs="102,0;0,24" o:connectangles="0,0"/>
                        </v:shape>
                        <v:shape id="Freeform 157" o:spid="_x0000_s1181" style="position:absolute;left:7644;top:7167;width:78;height:42;visibility:visible;mso-wrap-style:square;v-text-anchor:top" coordsize="7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BP8EA&#10;AADcAAAADwAAAGRycy9kb3ducmV2LnhtbESP0YrCMBRE3xf8h3AF39a0IstSjSLiorj4sOoHXJtr&#10;U2xuSpPV+PdGEHwcZuYMM51H24grdb52rCAfZiCIS6drrhQcDz+f3yB8QNbYOCYFd/Iwn/U+plho&#10;d+M/uu5DJRKEfYEKTAhtIaUvDVn0Q9cSJ+/sOoshya6SusNbgttGjrLsS1qsOS0YbGlpqLzs/62C&#10;1Tp3cafjyOT1sd3+SryfEJUa9ONiAiJQDO/wq73RCsZZDs8z6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9gT/BAAAA3AAAAA8AAAAAAAAAAAAAAAAAmAIAAGRycy9kb3du&#10;cmV2LnhtbFBLBQYAAAAABAAEAPUAAACGAwAAAAA=&#10;" path="m78,c65,7,16,33,,42e" filled="f">
                          <v:path arrowok="t" o:connecttype="custom" o:connectlocs="78,0;0,42" o:connectangles="0,0"/>
                        </v:shape>
                        <v:shape id="Freeform 158" o:spid="_x0000_s1182" style="position:absolute;left:7785;top:7170;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eQcYA&#10;AADcAAAADwAAAGRycy9kb3ducmV2LnhtbESPT2vCQBTE70K/w/IK3symoRRJs4oV2gpCwWgP3h7Z&#10;lz82+zbNrpp8+25B8DjMzG+YbDmYVlyod41lBU9RDIK4sLrhSsFh/z6bg3AeWWNrmRSM5GC5eJhk&#10;mGp75R1dcl+JAGGXooLa+y6V0hU1GXSR7YiDV9reoA+yr6Tu8RrgppVJHL9Igw2HhRo7WtdU/ORn&#10;owA/v05+1b3JpGT9fRy3zcfvbq3U9HFYvYLwNPh7+NbeaAXPcQL/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JeQcYAAADcAAAADwAAAAAAAAAAAAAAAACYAgAAZHJz&#10;L2Rvd25yZXYueG1sUEsFBgAAAAAEAAQA9QAAAIsDAAAAAA==&#10;" path="m33,c28,9,7,45,,57e" filled="f">
                          <v:path arrowok="t" o:connecttype="custom" o:connectlocs="33,0;0,57" o:connectangles="0,0"/>
                        </v:shape>
                        <v:shape id="Freeform 159" o:spid="_x0000_s1183" style="position:absolute;left:7920;top:7158;width:3;height:7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QHsgA&#10;AADcAAAADwAAAGRycy9kb3ducmV2LnhtbESPQWvCQBSE74L/YXkFb7ppDRKiq5S20oogbSrY3h7Z&#10;1ySYfRuzW43++m5B8DjMzDfMbNGZWhypdZVlBfejCARxbnXFhYLt53KYgHAeWWNtmRScycFi3u/N&#10;MNX2xB90zHwhAoRdigpK75tUSpeXZNCNbEMcvB/bGvRBtoXULZ4C3NTyIYom0mDFYaHEhp5KyvfZ&#10;r1FgdkmeXTbx+8vhOVnvDtnqdfz1rdTgrnucgvDU+Vv42n7TCuIohv8z4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AeyAAAANwAAAAPAAAAAAAAAAAAAAAAAJgCAABk&#10;cnMvZG93bnJldi54bWxQSwUGAAAAAAQABAD1AAAAjQMAAAAA&#10;" path="m,c,12,2,57,3,72e" filled="f">
                          <v:path arrowok="t" o:connecttype="custom" o:connectlocs="0,0;3,72" o:connectangles="0,0"/>
                        </v:shape>
                        <v:shape id="Freeform 160" o:spid="_x0000_s1184" style="position:absolute;left:8004;top:7131;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pbMUA&#10;AADcAAAADwAAAGRycy9kb3ducmV2LnhtbESP3WrCQBSE7wu+w3KE3tWNRYtGV7GCpdgrfx7gkD1m&#10;o9mzMbsmqU/vFgpeDjPzDTNfdrYUDdW+cKxgOEhAEGdOF5wrOB42bxMQPiBrLB2Tgl/ysFz0XuaY&#10;atfyjpp9yEWEsE9RgQmhSqX0mSGLfuAq4uidXG0xRFnnUtfYRrgt5XuSfEiLBccFgxWtDWWX/c0q&#10;+Gq211ZWP6vsc3o26/uuPE6LjVKv/W41AxGoC8/wf/tbKxglY/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ylsxQAAANwAAAAPAAAAAAAAAAAAAAAAAJgCAABkcnMv&#10;ZG93bnJldi54bWxQSwUGAAAAAAQABAD1AAAAigMAAAAA&#10;" path="m,c9,13,43,64,54,81e" filled="f">
                          <v:path arrowok="t" o:connecttype="custom" o:connectlocs="0,0;54,81" o:connectangles="0,0"/>
                        </v:shape>
                        <v:shape id="Freeform 161" o:spid="_x0000_s1185" style="position:absolute;left:8106;top:711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WOMEA&#10;AADcAAAADwAAAGRycy9kb3ducmV2LnhtbERPPWvDMBDdA/0P4grdYjmhDcWNEpqGQocucbp0O6yL&#10;bGKdjKTEzr/vDYWMj/e93k6+V1eKqQtsYFGUoIibYDt2Bn6On/NXUCkjW+wDk4EbJdhuHmZrrGwY&#10;+UDXOjslIZwqNNDmPFRap6Ylj6kIA7FwpxA9ZoHRaRtxlHDf62VZrrTHjqWhxYE+WmrO9cVLya+r&#10;y93BXV6+x35/usXdufaTMU+P0/sbqExTvov/3V/WwPNC5ssZOQ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4VjjBAAAA3AAAAA8AAAAAAAAAAAAAAAAAmAIAAGRycy9kb3du&#10;cmV2LnhtbFBLBQYAAAAABAAEAPUAAACGAwAAAAA=&#10;" path="m,c11,11,55,55,69,69e" filled="f">
                          <v:path arrowok="t" o:connecttype="custom" o:connectlocs="0,0;69,69" o:connectangles="0,0"/>
                        </v:shape>
                        <v:shape id="Freeform 162" o:spid="_x0000_s1186" style="position:absolute;left:8199;top:7071;width:108;height:72;visibility:visible;mso-wrap-style:square;v-text-anchor:top" coordsize="1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lMYA&#10;AADcAAAADwAAAGRycy9kb3ducmV2LnhtbESPQWvCQBSE7wX/w/IK3uomIqWkbkIRKx6kUuvB4yP7&#10;ugnJvk2za4z+erdQ6HGYmW+YZTHaVgzU+9qxgnSWgCAuna7ZKDh+vT+9gPABWWPrmBRcyUORTx6W&#10;mGl34U8aDsGICGGfoYIqhC6T0pcVWfQz1xFH79v1FkOUvZG6x0uE21bOk+RZWqw5LlTY0aqisjmc&#10;rYLTzpi9Wd0Gff5Ir9sf26ztplFq+ji+vYIINIb/8F97qxUs0h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klMYAAADcAAAADwAAAAAAAAAAAAAAAACYAgAAZHJz&#10;L2Rvd25yZXYueG1sUEsFBgAAAAAEAAQA9QAAAIsDAAAAAA==&#10;" path="m,c18,12,86,57,108,72e" filled="f">
                          <v:path arrowok="t" o:connecttype="custom" o:connectlocs="0,0;108,72" o:connectangles="0,0"/>
                        </v:shape>
                        <v:shape id="Freeform 163" o:spid="_x0000_s1187" style="position:absolute;left:8304;top:7041;width:126;height:60;visibility:visible;mso-wrap-style:square;v-text-anchor:top" coordsize="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Q8QA&#10;AADcAAAADwAAAGRycy9kb3ducmV2LnhtbESPQWvCQBSE74L/YXkFb7pJsFLSbKRKBelJ09LzI/ua&#10;pM2+Ddmtif56VxA8DjPzDZOtR9OKE/WusawgXkQgiEurG64UfH3u5i8gnEfW2FomBWdysM6nkwxT&#10;bQc+0qnwlQgQdikqqL3vUildWZNBt7AdcfB+bG/QB9lXUvc4BLhpZRJFK2mw4bBQY0fbmsq/4t8o&#10;KLZenxP6fX9eycvmMHxUl+/4oNTsaXx7BeFp9I/wvb3XCpZxArcz4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dr0PEAAAA3AAAAA8AAAAAAAAAAAAAAAAAmAIAAGRycy9k&#10;b3ducmV2LnhtbFBLBQYAAAAABAAEAPUAAACJAwAAAAA=&#10;" path="m,c21,10,100,47,126,60e" filled="f">
                          <v:path arrowok="t" o:connecttype="custom" o:connectlocs="0,0;126,60" o:connectangles="0,0"/>
                        </v:shape>
                        <v:shape id="Freeform 164" o:spid="_x0000_s1188" style="position:absolute;left:8403;top:6993;width:171;height:54;visibility:visible;mso-wrap-style:square;v-text-anchor:top" coordsize="1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W6cYA&#10;AADcAAAADwAAAGRycy9kb3ducmV2LnhtbESPQWvCQBSE70L/w/KE3pqNVmpJXaWIreIhYCylx0f2&#10;NQlm36bZra7/3hUEj8PMfMPMFsG04ki9aywrGCUpCOLS6oYrBV/7j6dXEM4ja2wtk4IzOVjMHwYz&#10;zLQ98Y6Oha9EhLDLUEHtfZdJ6cqaDLrEdsTR+7W9QR9lX0nd4ynCTSvHafoiDTYcF2rsaFlTeSj+&#10;jYL8x29zt10V52kIf/mKvt1m/anU4zC8v4HwFPw9fGtvtILJ6Bm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uW6cYAAADcAAAADwAAAAAAAAAAAAAAAACYAgAAZHJz&#10;L2Rvd25yZXYueG1sUEsFBgAAAAAEAAQA9QAAAIsDAAAAAA==&#10;" path="m,c28,9,136,43,171,54e" filled="f">
                          <v:path arrowok="t" o:connecttype="custom" o:connectlocs="0,0;171,54" o:connectangles="0,0"/>
                        </v:shape>
                        <v:shape id="Freeform 165" o:spid="_x0000_s1189" style="position:absolute;left:8514;top:6939;width:174;height:36;visibility:visible;mso-wrap-style:square;v-text-anchor:top" coordsize="1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7CsUA&#10;AADcAAAADwAAAGRycy9kb3ducmV2LnhtbESPQWsCMRSE74L/ITyhF6nZlaXIahRRioWCoJXi8bF5&#10;zS5NXrabqNt/b4RCj8PMfMMsVr2z4kpdaDwryCcZCOLK64aNgtPH6/MMRIjIGq1nUvBLAVbL4WCB&#10;pfY3PtD1GI1IEA4lKqhjbEspQ1WTwzDxLXHyvnznMCbZGak7vCW4s3KaZS/SYcNpocaWNjVV38eL&#10;U7D9/PHveXGosou13pj9+Lzb7pV6GvXrOYhIffwP/7XftIIiL+Bx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HsKxQAAANwAAAAPAAAAAAAAAAAAAAAAAJgCAABkcnMv&#10;ZG93bnJldi54bWxQSwUGAAAAAAQABAD1AAAAigMAAAAA&#10;" path="m,c29,6,138,29,174,36e" filled="f">
                          <v:path arrowok="t" o:connecttype="custom" o:connectlocs="0,0;174,36" o:connectangles="0,0"/>
                        </v:shape>
                        <v:shape id="Freeform 166" o:spid="_x0000_s1190" style="position:absolute;left:8595;top:6888;width:180;height:15;visibility:visible;mso-wrap-style:square;v-text-anchor:top" coordsize="1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MvsQA&#10;AADcAAAADwAAAGRycy9kb3ducmV2LnhtbESPQYvCMBSE74L/IbwFb5oqKks1ioi7evCiu7B4ezbP&#10;pmzzUpuo9d8bQfA4zMw3zHTe2FJcqfaFYwX9XgKCOHO64FzB789X9xOED8gaS8ek4E4e5rN2a4qp&#10;djfe0XUfchEh7FNUYEKoUil9Zsii77mKOHonV1sMUda51DXeItyWcpAkY2mx4LhgsKKloex/f7EK&#10;FsdivbXfg3z15xJ/OF+GhsuNUp2PZjEBEagJ7/CrvdEKhv0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zL7EAAAA3AAAAA8AAAAAAAAAAAAAAAAAmAIAAGRycy9k&#10;b3ducmV2LnhtbFBLBQYAAAAABAAEAPUAAACJAwAAAAA=&#10;" path="m,c30,2,143,12,180,15e" filled="f">
                          <v:path arrowok="t" o:connecttype="custom" o:connectlocs="0,0;180,15" o:connectangles="0,0"/>
                        </v:shape>
                        <v:shape id="Freeform 167" o:spid="_x0000_s1191" style="position:absolute;left:8682;top:6822;width:174;height:3;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ojsUA&#10;AADcAAAADwAAAGRycy9kb3ducmV2LnhtbESPT4vCMBTE78J+h/AW9iKaWkSWahRZEERB8M8evD2b&#10;Z1NsXrpN1O63N4LgcZiZ3zCTWWsrcaPGl44VDPoJCOLc6ZILBYf9ovcNwgdkjZVjUvBPHmbTj84E&#10;M+3uvKXbLhQiQthnqMCEUGdS+tyQRd93NXH0zq6xGKJsCqkbvEe4rWSaJCNpseS4YLCmH0P5ZXe1&#10;Ci6/m5WxxV+6PqXHdbnqDj27pVJfn+18DCJQG97hV3upFQwHI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WiOxQAAANwAAAAPAAAAAAAAAAAAAAAAAJgCAABkcnMv&#10;ZG93bnJldi54bWxQSwUGAAAAAAQABAD1AAAAigMAAAAA&#10;" path="m,c29,,138,3,174,3e" filled="f">
                          <v:path arrowok="t" o:connecttype="custom" o:connectlocs="0,0;174,3" o:connectangles="0,0"/>
                        </v:shape>
                        <v:shape id="Freeform 168" o:spid="_x0000_s1192" style="position:absolute;left:8739;top:6744;width:174;height:15;visibility:visible;mso-wrap-style:square;v-text-anchor:top" coordsize="1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sr8MA&#10;AADcAAAADwAAAGRycy9kb3ducmV2LnhtbESPQWvCQBSE70L/w/KE3nSjFJXUVaTS0p6KifT8yD6z&#10;wezbkH2N8d93C4Ueh5n5htnuR9+qgfrYBDawmGegiKtgG64NnMvX2QZUFGSLbWAycKcI+93DZIu5&#10;DTc+0VBIrRKEY44GnEiXax0rRx7jPHTEybuE3qMk2dfa9nhLcN/qZZattMeG04LDjl4cVdfi2xv4&#10;Gjb3+ngtVqH4dFKGSyVvH9GYx+l4eAYlNMp/+K/9bg08LdbweyYd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msr8MAAADcAAAADwAAAAAAAAAAAAAAAACYAgAAZHJzL2Rv&#10;d25yZXYueG1sUEsFBgAAAAAEAAQA9QAAAIgDAAAAAA==&#10;" path="m,15c29,12,138,3,174,e" filled="f">
                          <v:path arrowok="t" o:connecttype="custom" o:connectlocs="0,15;174,0" o:connectangles="0,0"/>
                        </v:shape>
                        <v:shape id="Freeform 169" o:spid="_x0000_s1193" style="position:absolute;left:8781;top:6663;width:147;height:30;visibility:visible;mso-wrap-style:square;v-text-anchor:top" coordsize="1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rG8MA&#10;AADcAAAADwAAAGRycy9kb3ducmV2LnhtbERPXWvCMBR9H+w/hDvY20x1UkY1yjZQFHFsVfD1kty1&#10;xeYmNFGrv948DPZ4ON/TeW9bcaYuNI4VDAcZCGLtTMOVgv1u8fIGIkRkg61jUnClAPPZ48MUC+Mu&#10;/EPnMlYihXAoUEEdoy+kDLomi2HgPHHifl1nMSbYVdJ0eEnhtpWjLMulxYZTQ42ePmvSx/JkFfj8&#10;9Tscjht/Xa6rr1ub6+X2Qyv1/NS/T0BE6uO/+M+9MgrGw7Q2nU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mrG8MAAADcAAAADwAAAAAAAAAAAAAAAACYAgAAZHJzL2Rv&#10;d25yZXYueG1sUEsFBgAAAAAEAAQA9QAAAIgDAAAAAA==&#10;" path="m,30c24,25,117,6,147,e" filled="f">
                          <v:path arrowok="t" o:connecttype="custom" o:connectlocs="0,30;147,0" o:connectangles="0,0"/>
                        </v:shape>
                        <v:shape id="Freeform 170" o:spid="_x0000_s1194" style="position:absolute;left:7350;top:7149;width:102;height:18;visibility:visible;mso-wrap-style:square;v-text-anchor:top" coordsize="1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ml8MA&#10;AADcAAAADwAAAGRycy9kb3ducmV2LnhtbESPQYvCMBSE78L+h/CEvWlaWXStjbIIohcR3Xp/NM+2&#10;2rzUJmr992ZhweMwM98w6aIztbhT6yrLCuJhBII4t7riQkH2uxp8g3AeWWNtmRQ8ycFi/tFLMdH2&#10;wXu6H3whAoRdggpK75tESpeXZNANbUMcvJNtDfog20LqFh8Bbmo5iqKxNFhxWCixoWVJ+eVwMwqW&#10;q/NerqNstz1es1Fz1JOrtROlPvvdzwyEp86/w//tjVbwFU/h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cml8MAAADcAAAADwAAAAAAAAAAAAAAAACYAgAAZHJzL2Rv&#10;d25yZXYueG1sUEsFBgAAAAAEAAQA9QAAAIgDAAAAAA==&#10;" path="m102,c84,12,54,3,,18e" filled="f">
                          <v:path arrowok="t" o:connecttype="custom" o:connectlocs="102,0;0,18" o:connectangles="0,0"/>
                        </v:shape>
                      </v:group>
                      <v:shape id="Freeform 171" o:spid="_x0000_s1195" style="position:absolute;left:6863;top:6728;width:2077;height:549;visibility:visible;mso-wrap-style:square;v-text-anchor:top" coordsize="207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KcEA&#10;AADcAAAADwAAAGRycy9kb3ducmV2LnhtbERPTWvCQBC9F/wPywi9lLqpSJHUVUQIaHsyiuchO01C&#10;s7Nxd5qk/757KPT4eN+b3eQ6NVCIrWcDL4sMFHHlbcu1geuleF6DioJssfNMBn4owm47e9hgbv3I&#10;ZxpKqVUK4ZijgUakz7WOVUMO48L3xIn79MGhJBhqbQOOKdx1epllr9phy6mhwZ4ODVVf5bczoE+r&#10;c/d0vQ0HucvwUZToJ3435nE+7d9ACU3yL/5zH62B1TLNT2fSE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CynBAAAA3AAAAA8AAAAAAAAAAAAAAAAAmAIAAGRycy9kb3du&#10;cmV2LnhtbFBLBQYAAAAABAAEAPUAAACGAwAAAAA=&#10;" path="m,427v65,-5,130,-9,202,c274,436,315,461,435,480v120,19,341,55,487,60c1068,545,1161,549,1312,510v151,-39,391,-118,518,-203c1957,222,2026,64,2077,e" filled="f">
                        <v:path arrowok="t" o:connecttype="custom" o:connectlocs="0,427;202,427;435,480;922,540;1312,510;1830,307;2077,0" o:connectangles="0,0,0,0,0,0,0"/>
                      </v:shape>
                      <v:shape id="Freeform 172" o:spid="_x0000_s1196" style="position:absolute;left:6780;top:7478;width:2188;height:442;visibility:visible;mso-wrap-style:square;v-text-anchor:top" coordsize="21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HEXsYA&#10;AADcAAAADwAAAGRycy9kb3ducmV2LnhtbESPQWvCQBSE74X+h+UVvNVNpBRNXaUoQg9WUEPB2zP7&#10;TJZm34bsqtFf7wqCx2FmvmHG087W4kStN44VpP0EBHHhtOFSQb5dvA9B+ICssXZMCi7kYTp5fRlj&#10;pt2Z13TahFJECPsMFVQhNJmUvqjIou+7hjh6B9daDFG2pdQtniPc1nKQJJ/SouG4UGFDs4qK/83R&#10;KpgvVr+7v9FwRtrkZpdel/m+XirVe+u+v0AE6sIz/Gj/aAUfgxT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HEXsYAAADcAAAADwAAAAAAAAAAAAAAAACYAgAAZHJz&#10;L2Rvd25yZXYueG1sUEsFBgAAAAAEAAQA9QAAAIsDAAAAAA==&#10;" path="m,150v319,93,639,186,863,232c1087,428,1177,442,1343,427v166,-15,385,-78,517,-135c1992,235,2088,131,2138,82v50,-49,18,-65,22,-82e" filled="f">
                        <v:path arrowok="t" o:connecttype="custom" o:connectlocs="0,150;863,382;1343,427;1860,292;2138,82;2160,0" o:connectangles="0,0,0,0,0,0"/>
                      </v:shape>
                      <v:shape id="Freeform 173" o:spid="_x0000_s1197" style="position:absolute;left:6840;top:6878;width:2100;height:512;visibility:visible;mso-wrap-style:square;v-text-anchor:top" coordsize="210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WcYA&#10;AADcAAAADwAAAGRycy9kb3ducmV2LnhtbESPQWvCQBSE74X+h+UVvOnGYK1EV6mCUmpp0Zj7M/tM&#10;QrNvQ3bVtL++Kwg9DjPzDTNbdKYWF2pdZVnBcBCBIM6trrhQcEjX/QkI55E11pZJwQ85WMwfH2aY&#10;aHvlHV32vhABwi5BBaX3TSKly0sy6Aa2IQ7eybYGfZBtIXWL1wA3tYyjaCwNVhwWSmxoVVL+vT8b&#10;Bdnn+2/9vDrjcbx9WWfLj6+NSU9K9Z661ykIT53/D9/bb1rBKI7h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mPWcYAAADcAAAADwAAAAAAAAAAAAAAAACYAgAAZHJz&#10;L2Rvd25yZXYueG1sUEsFBgAAAAAEAAQA9QAAAIsDAAAAAA==&#10;" path="m,367v60,-7,88,2,225,23c362,411,628,481,825,495v197,14,401,17,585,-23c1594,432,1813,334,1928,255,2043,176,2071,88,2100,e" filled="f" strokeweight=".25pt">
                        <v:path arrowok="t" o:connecttype="custom" o:connectlocs="0,367;225,390;825,495;1410,472;1928,255;2100,0" o:connectangles="0,0,0,0,0,0"/>
                      </v:shape>
                      <v:shape id="Freeform 174" o:spid="_x0000_s1198" style="position:absolute;left:7140;top:7058;width:1815;height:474;visibility:visible;mso-wrap-style:square;v-text-anchor:top" coordsize="181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SOMUA&#10;AADcAAAADwAAAGRycy9kb3ducmV2LnhtbESPT4vCMBTE78J+h/AW9qapuohUo4h/Fg8e1HrQ26N5&#10;tsXmpSRRu9/eLCx4HGbmN8x03ppaPMj5yrKCfi8BQZxbXXGh4JRtumMQPiBrrC2Tgl/yMJ99dKaY&#10;avvkAz2OoRARwj5FBWUITSqlz0sy6Hu2IY7e1TqDIUpXSO3wGeGmloMkGUmDFceFEhtalpTfjnej&#10;4Ge/3axOt1X/6s5Z5saHPFtfdkp9fbaLCYhAbXiH/9tbreB7MIS/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JI4xQAAANwAAAAPAAAAAAAAAAAAAAAAAJgCAABkcnMv&#10;ZG93bnJldi54bWxQSwUGAAAAAAQABAD1AAAAigMAAAAA&#10;" path="m,337v140,21,583,137,840,128c1097,456,1383,362,1545,285,1707,208,1759,59,1815,e" filled="f" strokeweight=".25pt">
                        <v:path arrowok="t" o:connecttype="custom" o:connectlocs="0,337;840,465;1545,285;1815,0" o:connectangles="0,0,0,0"/>
                      </v:shape>
                      <v:shape id="Freeform 175" o:spid="_x0000_s1199" style="position:absolute;left:6900;top:7201;width:2055;height:465;visibility:visible;mso-wrap-style:square;v-text-anchor:top" coordsize="205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wOcQA&#10;AADcAAAADwAAAGRycy9kb3ducmV2LnhtbESPwWrDMBBE74H+g9hCb4lUN4TUjRJMgqGHXJr4AxZr&#10;a5laK2OptpuvrwqBHoeZecPsDrPrxEhDaD1reF4pEMS1Ny03GqprudyCCBHZYOeZNPxQgMP+YbHD&#10;3PiJP2i8xEYkCIccNdgY+1zKUFtyGFa+J07epx8cxiSHRpoBpwR3ncyU2kiHLacFiz0dLdVfl2+n&#10;Qd1uwRbq9WXTnM6jlHNV2r7S+ulxLt5ARJrjf/jefjca1tka/s6k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cDnEAAAA3AAAAA8AAAAAAAAAAAAAAAAAmAIAAGRycy9k&#10;b3ducmV2LnhtbFBLBQYAAAAABAAEAPUAAACJAwAAAAA=&#10;" path="m,262v181,33,783,199,1080,203c1391,463,1740,330,1868,247,1996,164,2010,56,2055,e" filled="f" strokeweight=".25pt">
                        <v:path arrowok="t" o:connecttype="custom" o:connectlocs="0,262;1080,465;1868,247;2055,0" o:connectangles="0,0,0,0"/>
                      </v:shape>
                      <v:shape id="Freeform 176" o:spid="_x0000_s1200" style="position:absolute;left:6780;top:7388;width:2160;height:407;visibility:visible;mso-wrap-style:square;v-text-anchor:top" coordsize="216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NpMIA&#10;AADcAAAADwAAAGRycy9kb3ducmV2LnhtbESPQYvCMBSE7wv+h/AEb2uqqEg1igqCeNta74/m2Rab&#10;l9pEW/31G0HwOMzMN8xy3ZlKPKhxpWUFo2EEgjizuuRcQXra/85BOI+ssbJMCp7kYL3q/Swx1rbl&#10;P3okPhcBwi5GBYX3dSylywoy6Ia2Jg7exTYGfZBNLnWDbYCbSo6jaCYNlhwWCqxpV1B2Te5GQXsv&#10;D8nmvJ2np8wd81d1S5/1TKlBv9ssQHjq/Df8aR+0gsl4C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c2kwgAAANwAAAAPAAAAAAAAAAAAAAAAAJgCAABkcnMvZG93&#10;bnJldi54bWxQSwUGAAAAAAQABAD1AAAAhwMAAAAA&#10;" path="m,150v248,30,874,239,1200,248c1526,407,1798,268,1958,202,2118,136,2115,56,2160,e" filled="f" strokeweight=".25pt">
                        <v:path arrowok="t" o:connecttype="custom" o:connectlocs="0,150;1200,398;1958,202;2160,0" o:connectangles="0,0,0,0"/>
                      </v:shape>
                      <v:group id="Group 177" o:spid="_x0000_s1201" style="position:absolute;left:4071;top:6186;width:888;height:1689" coordorigin="4071,6186" coordsize="888,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78" o:spid="_x0000_s1202" style="position:absolute;left:4523;top:7710;width:148;height:53;visibility:visible;mso-wrap-style:square;v-text-anchor:top" coordsize="1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p8QA&#10;AADcAAAADwAAAGRycy9kb3ducmV2LnhtbESPQWvCQBSE74X+h+UVvJS6UUQlukoQBE9irdDrI/ua&#10;BLNv4+7GRH+9KxQ8DjPzDbNc96YWV3K+sqxgNExAEOdWV1woOP1sv+YgfEDWWFsmBTfysF69vy0x&#10;1bbjb7oeQyEihH2KCsoQmlRKn5dk0A9tQxy9P+sMhihdIbXDLsJNLcdJMpUGK44LJTa0KSk/H1uj&#10;4LKtuDvNPrPDPP9t3X3fZhe/V2rw0WcLEIH68Ar/t3dawWQ8g+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8afEAAAA3AAAAA8AAAAAAAAAAAAAAAAAmAIAAGRycy9k&#10;b3ducmV2LnhtbFBLBQYAAAAABAAEAPUAAACJAwAAAAA=&#10;" path="m,53c25,44,117,11,148,e" filled="f">
                          <v:path arrowok="t" o:connecttype="custom" o:connectlocs="0,53;148,0" o:connectangles="0,0"/>
                        </v:shape>
                        <v:shape id="Freeform 179" o:spid="_x0000_s1203" style="position:absolute;left:4673;top:7779;width:124;height:44;visibility:visible;mso-wrap-style:square;v-text-anchor:top" coordsize="1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bdMEA&#10;AADcAAAADwAAAGRycy9kb3ducmV2LnhtbERPTYvCMBC9C/sfwizsRTRdUelWoyyCrAcvVnGvQzM2&#10;xWZSmmjrvzcHwePjfS/Xva3FnVpfOVbwPU5AEBdOV1wqOB23oxSED8gaa8ek4EEe1quPwRIz7To+&#10;0D0PpYgh7DNUYEJoMil9YciiH7uGOHIX11oMEbal1C12MdzWcpIkc2mx4thgsKGNoeKa36yCoTc/&#10;vjua//llth+m57+iOm1Spb4++98FiEB9eItf7p1WMJ3E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23TBAAAA3AAAAA8AAAAAAAAAAAAAAAAAmAIAAGRycy9kb3du&#10;cmV2LnhtbFBLBQYAAAAABAAEAPUAAACGAwAAAAA=&#10;" path="m,44c21,37,98,9,124,e" filled="f">
                          <v:path arrowok="t" o:connecttype="custom" o:connectlocs="0,44;124,0" o:connectangles="0,0"/>
                        </v:shape>
                        <v:shape id="Freeform 180" o:spid="_x0000_s1204" style="position:absolute;left:4820;top:7821;width:139;height:54;visibility:visible;mso-wrap-style:square;v-text-anchor:top" coordsize="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p4MYA&#10;AADcAAAADwAAAGRycy9kb3ducmV2LnhtbESPQWvCQBSE70L/w/IKvemmalubZiNSEAQFrYrn1+wz&#10;Sc2+TbOrif/eFQo9DjPzDZNMO1OJCzWutKzgeRCBIM6sLjlXsN/N+xMQziNrrCyTgis5mKYPvQRj&#10;bVv+osvW5yJA2MWooPC+jqV0WUEG3cDWxME72sagD7LJpW6wDXBTyWEUvUqDJYeFAmv6LCg7bc9G&#10;wXL00v6uNofqmI1Ws8PP6W1i1t9KPT12sw8Qnjr/H/5rL7SC8fAd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3p4MYAAADcAAAADwAAAAAAAAAAAAAAAACYAgAAZHJz&#10;L2Rvd25yZXYueG1sUEsFBgAAAAAEAAQA9QAAAIsDAAAAAA==&#10;" path="m,54c23,45,110,11,139,e" filled="f">
                          <v:path arrowok="t" o:connecttype="custom" o:connectlocs="0,54;139,0" o:connectangles="0,0"/>
                        </v:shape>
                        <v:shape id="Freeform 181" o:spid="_x0000_s1205" style="position:absolute;left:4425;top:7635;width:156;height:39;visibility:visible;mso-wrap-style:square;v-text-anchor:top" coordsize="1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s5MMA&#10;AADcAAAADwAAAGRycy9kb3ducmV2LnhtbERPzWrCQBC+C32HZYTedKO1ItFVirakUApV+wBDdkwW&#10;s7Mhu41pn75zKPT48f1vdoNvVE9ddIENzKYZKOIyWMeVgc/zy2QFKiZki01gMvBNEXbbu9EGcxtu&#10;fKT+lColIRxzNFCn1OZax7Imj3EaWmLhLqHzmAR2lbYd3iTcN3qeZUvt0bE01NjSvqbyevry0rss&#10;FuVl35/d48fhbeV+iufje2HM/Xh4WoNKNKR/8Z/71RpYPMh8OSNH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s5MMAAADcAAAADwAAAAAAAAAAAAAAAACYAgAAZHJzL2Rv&#10;d25yZXYueG1sUEsFBgAAAAAEAAQA9QAAAIgDAAAAAA==&#10;" path="m,39c26,33,124,8,156,e" filled="f">
                          <v:path arrowok="t" o:connecttype="custom" o:connectlocs="0,39;156,0" o:connectangles="0,0"/>
                        </v:shape>
                        <v:shape id="Freeform 182" o:spid="_x0000_s1206" style="position:absolute;left:4347;top:7542;width:141;height:27;visibility:visible;mso-wrap-style:square;v-text-anchor:top" coordsize="1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BvscA&#10;AADcAAAADwAAAGRycy9kb3ducmV2LnhtbESP3WrCQBSE7wt9h+UUelc3ESklugYJVFq0hfqDenfM&#10;HpPQ7NmQ3Zr49q5Q8HKYmW+YSdqbWpypdZVlBfEgAkGcW11xoWCzfn95A+E8ssbaMim4kIN0+vgw&#10;wUTbjn/ovPKFCBB2CSoovW8SKV1ekkE3sA1x8E62NeiDbAupW+wC3NRyGEWv0mDFYaHEhrKS8t/V&#10;n1FA+/n68LnbHruvxfI7uyyGyzqeK/X81M/GIDz1/h7+b39oBaNRDL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Qb7HAAAA3AAAAA8AAAAAAAAAAAAAAAAAmAIAAGRy&#10;cy9kb3ducmV2LnhtbFBLBQYAAAAABAAEAPUAAACMAwAAAAA=&#10;" path="m,27c23,22,112,6,141,e" filled="f">
                          <v:path arrowok="t" o:connecttype="custom" o:connectlocs="0,27;141,0" o:connectangles="0,0"/>
                        </v:shape>
                        <v:shape id="Freeform 183" o:spid="_x0000_s1207" style="position:absolute;left:4293;top:7455;width:120;height:9;visibility:visible;mso-wrap-style:square;v-text-anchor:top" coordsize="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azMQA&#10;AADcAAAADwAAAGRycy9kb3ducmV2LnhtbERPy2rCQBTdF/oPwy10p5O0kkp0DCIUDV34qO6vmZsH&#10;Zu6kmamm/frOQujycN7zbDCtuFLvGssK4nEEgriwuuFKwfHzfTQF4TyyxtYyKfghB9ni8WGOqbY3&#10;3tP14CsRQtilqKD2vkuldEVNBt3YdsSBK21v0AfYV1L3eAvhppUvUZRIgw2Hhho7WtVUXA7fRsHX&#10;77rYuvKyO/Fb+RGvX/Pj9pwr9fw0LGcgPA3+X3x3b7SCZBLmh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WszEAAAA3AAAAA8AAAAAAAAAAAAAAAAAmAIAAGRycy9k&#10;b3ducmV2LnhtbFBLBQYAAAAABAAEAPUAAACJAwAAAAA=&#10;" path="m,9c20,7,95,2,120,e" filled="f">
                          <v:path arrowok="t" o:connecttype="custom" o:connectlocs="0,9;120,0" o:connectangles="0,0"/>
                        </v:shape>
                        <v:shape id="Freeform 184" o:spid="_x0000_s1208" style="position:absolute;left:4254;top:7356;width:111;height: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M5cQA&#10;AADcAAAADwAAAGRycy9kb3ducmV2LnhtbESPS4vCMBSF94L/IVxhdprqjCLVKOKLQXDhY6G7S3Nt&#10;i81NaaKt/34yILg8nMfHmc4bU4gnVS63rKDfi0AQJ1bnnCo4nzbdMQjnkTUWlknBixzMZ+3WFGNt&#10;az7Q8+hTEUbYxagg876MpXRJRgZdz5bEwbvZyqAPskqlrrAO46aQgygaSYM5B0KGJS0zSu7Hhwlc&#10;s0jHr2+uL8v1fiW3m+GuXF2V+uo0iwkIT43/hN/tX61g9NOH/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zOXEAAAA3AAAAA8AAAAAAAAAAAAAAAAAmAIAAGRycy9k&#10;b3ducmV2LnhtbFBLBQYAAAAABAAEAPUAAACJAwAAAAA=&#10;" path="m,c18,,88,,111,e" filled="f">
                          <v:path arrowok="t" o:connecttype="custom" o:connectlocs="0,0;111,0" o:connectangles="0,0"/>
                        </v:shape>
                        <v:shape id="Freeform 185" o:spid="_x0000_s1209" style="position:absolute;left:4221;top:7266;width:96;height:1;visibility:visible;mso-wrap-style:square;v-text-anchor:top" coordsize="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xwcQA&#10;AADcAAAADwAAAGRycy9kb3ducmV2LnhtbESPQWvCQBSE7wX/w/IK3uqmQUKNrlKkpaWeEhXx9sg+&#10;N6HZtyG7Nem/7woFj8PMfMOsNqNtxZV63zhW8DxLQBBXTjdsFBz2708vIHxA1tg6JgW/5GGznjys&#10;MNdu4IKuZTAiQtjnqKAOocul9FVNFv3MdcTRu7jeYoiyN1L3OES4bWWaJJm02HBcqLGjbU3Vd/lj&#10;FSyqY7oriwLPp3F4+/jKDJfaKDV9HF+XIAKN4R7+b39qBdk8h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8cHEAAAA3AAAAA8AAAAAAAAAAAAAAAAAmAIAAGRycy9k&#10;b3ducmV2LnhtbFBLBQYAAAAABAAEAPUAAACJAwAAAAA=&#10;" path="m,c15,,76,,96,e" filled="f">
                          <v:path arrowok="t" o:connecttype="custom" o:connectlocs="0,0;96,0" o:connectangles="0,0"/>
                        </v:shape>
                        <v:shape id="Freeform 186" o:spid="_x0000_s1210" style="position:absolute;left:4194;top:7170;width:93;height: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kr8YA&#10;AADcAAAADwAAAGRycy9kb3ducmV2LnhtbESPT0vEMBTE74LfITzBm03VpbjdZhcpFIUF/9S97O3R&#10;PNtq81KT2FY/vREEj8PM/IYpdosZxETO95YVXCYpCOLG6p5bBYeX6uIGhA/IGgfLpOCLPOy2pycF&#10;5trO/ExTHVoRIexzVNCFMOZS+qYjgz6xI3H0Xq0zGKJ0rdQO5wg3g7xK00wa7DkudDhS2VHzXn8a&#10;BQ/z8W4y1Xr/8VZWpX6i7PF7QaXOz5bbDYhAS/gP/7XvtYJsdQ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tkr8YAAADcAAAADwAAAAAAAAAAAAAAAACYAgAAZHJz&#10;L2Rvd25yZXYueG1sUEsFBgAAAAAEAAQA9QAAAIsDAAAAAA==&#10;" path="m,c15,,74,5,93,6e" filled="f">
                          <v:path arrowok="t" o:connecttype="custom" o:connectlocs="0,0;93,6" o:connectangles="0,0"/>
                        </v:shape>
                        <v:shape id="Freeform 187" o:spid="_x0000_s1211" style="position:absolute;left:4170;top:7077;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IKcQA&#10;AADcAAAADwAAAGRycy9kb3ducmV2LnhtbESPQWsCMRSE7wX/Q3hCL0WzlUV0NYoIQg71oC3i8bF5&#10;bhY3L8smXbf/vikUPA4z8w2z3g6uET11ofas4H2agSAuvam5UvD1eZgsQISIbLDxTAp+KMB2M3pZ&#10;Y2H8g0/Un2MlEoRDgQpsjG0hZSgtOQxT3xIn7+Y7hzHJrpKmw0eCu0bOsmwuHdacFiy2tLdU3s/f&#10;TsEi/1jK40Vf+uNbpjUa7a5WK/U6HnYrEJGG+Az/t7VRMM9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yCnEAAAA3AAAAA8AAAAAAAAAAAAAAAAAmAIAAGRycy9k&#10;b3ducmV2LnhtbFBLBQYAAAAABAAEAPUAAACJAwAAAAA=&#10;" path="m,c16,1,74,7,93,9e" filled="f">
                          <v:path arrowok="t" o:connecttype="custom" o:connectlocs="0,0;93,9" o:connectangles="0,0"/>
                        </v:shape>
                        <v:shape id="Freeform 188" o:spid="_x0000_s1212" style="position:absolute;left:4149;top:698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qMQA&#10;AADcAAAADwAAAGRycy9kb3ducmV2LnhtbESPQWvCQBSE7wX/w/KE3urGGEVSVxGLtPRWtfeX7GsS&#10;mn0bsq8m7a/vFgoeh5n5htnsRteqK/Wh8WxgPktAEZfeNlwZuJyPD2tQQZAttp7JwDcF2G0ndxvM&#10;rR/4ja4nqVSEcMjRQC3S5VqHsiaHYeY74uh9+N6hRNlX2vY4RLhrdZokK+2w4bhQY0eHmsrP05cz&#10;8Py0LNK1yM+Yvi6GqthnxXuaGXM/HfePoIRGuYX/2y/WwCpbwt+Ze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M6jEAAAA3AAAAA8AAAAAAAAAAAAAAAAAmAIAAGRycy9k&#10;b3ducmV2LnhtbFBLBQYAAAAABAAEAPUAAACJAwAAAAA=&#10;" path="m,c14,2,67,7,84,9e" filled="f">
                          <v:path arrowok="t" o:connecttype="custom" o:connectlocs="0,0;84,9" o:connectangles="0,0"/>
                        </v:shape>
                        <v:shape id="Freeform 189" o:spid="_x0000_s1213" style="position:absolute;left:4134;top:6891;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t38QA&#10;AADcAAAADwAAAGRycy9kb3ducmV2LnhtbESPQUvDQBSE74L/YXlCb3ZjGkOJ3ZaiFKU3W72/ZJ9J&#10;MPs2ZF+b6K/vCkKPw8x8w6w2k+vUmYbQejbwME9AEVfetlwb+Dju7peggiBb7DyTgR8KsFnf3qyw&#10;sH7kdzofpFYRwqFAA41IX2gdqoYchrnviaP35QeHEuVQazvgGOGu02mS5Nphy3GhwZ6eG6q+Dydn&#10;4PXlsUyXIr9Tul+MdbnNys80M2Z2N22fQAlNcg3/t9+sgTzL4e9MPA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rd/EAAAA3AAAAA8AAAAAAAAAAAAAAAAAmAIAAGRycy9k&#10;b3ducmV2LnhtbFBLBQYAAAAABAAEAPUAAACJAwAAAAA=&#10;" path="m,c14,2,67,7,84,9e" filled="f">
                          <v:path arrowok="t" o:connecttype="custom" o:connectlocs="0,0;84,9" o:connectangles="0,0"/>
                        </v:shape>
                        <v:shape id="Freeform 190" o:spid="_x0000_s1214" style="position:absolute;left:4110;top:680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IRMUA&#10;AADcAAAADwAAAGRycy9kb3ducmV2LnhtbESPQUvDQBSE74L/YXmCN7sxprWk3ZaiFMWb1d5fsq9J&#10;aPZtyD6b1F/vCoUeh5n5hlmuR9eqE/Wh8WzgcZKAIi69bbgy8P21fZiDCoJssfVMBs4UYL26vVli&#10;bv3An3TaSaUihEOOBmqRLtc6lDU5DBPfEUfv4HuHEmVfadvjEOGu1WmSzLTDhuNCjR291FQedz/O&#10;wNvrtEjnIr9j+vE0VMUmK/ZpZsz93bhZgBIa5Rq+tN+tgVn2DP9n4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QhExQAAANwAAAAPAAAAAAAAAAAAAAAAAJgCAABkcnMv&#10;ZG93bnJldi54bWxQSwUGAAAAAAQABAD1AAAAigMAAAAA&#10;" path="m,c14,2,67,7,84,9e" filled="f">
                          <v:path arrowok="t" o:connecttype="custom" o:connectlocs="0,0;84,9" o:connectangles="0,0"/>
                        </v:shape>
                        <v:shape id="Freeform 191" o:spid="_x0000_s1215" style="position:absolute;left:4098;top:671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cNsEA&#10;AADcAAAADwAAAGRycy9kb3ducmV2LnhtbERPTWvCQBC9F/wPywi91Y1pKhJdRVqkxVu1vU+yYxLM&#10;zobsaNL+evdQ6PHxvtfb0bXqRn1oPBuYzxJQxKW3DVcGvk77pyWoIMgWW89k4IcCbDeThzXm1g/8&#10;SbejVCqGcMjRQC3S5VqHsiaHYeY74sidfe9QIuwrbXscYrhrdZokC+2w4dhQY0evNZWX49UZeH97&#10;KdKlyO+YHp6HqthlxXeaGfM4HXcrUEKj/Iv/3B/WwCKLa+OZeAT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6nDbBAAAA3AAAAA8AAAAAAAAAAAAAAAAAmAIAAGRycy9kb3du&#10;cmV2LnhtbFBLBQYAAAAABAAEAPUAAACGAwAAAAA=&#10;" path="m,c14,2,67,7,84,9e" filled="f">
                          <v:path arrowok="t" o:connecttype="custom" o:connectlocs="0,0;84,9" o:connectangles="0,0"/>
                        </v:shape>
                        <v:shape id="Freeform 192" o:spid="_x0000_s1216" style="position:absolute;left:4086;top:6630;width:81;height:9;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bMUA&#10;AADcAAAADwAAAGRycy9kb3ducmV2LnhtbESPW2sCMRSE3wv9D+EIfSmabREvW6OUlkJBfPCCz6eb&#10;42Z1c7JNoq7/3giCj8PMfMNMZq2txYl8qBwreOtlIIgLpysuFWzWP90RiBCRNdaOScGFAsymz08T&#10;zLU785JOq1iKBOGQowITY5NLGQpDFkPPNcTJ2zlvMSbpS6k9nhPc1vI9ywbSYsVpwWBDX4aKw+po&#10;FTR83M/9qy3x22z//7LhxdeLSqmXTvv5ASJSGx/he/tXKxj0x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9sxQAAANwAAAAPAAAAAAAAAAAAAAAAAJgCAABkcnMv&#10;ZG93bnJldi54bWxQSwUGAAAAAAQABAD1AAAAigMAAAAA&#10;" path="m,c13,2,64,7,81,9e" filled="f">
                          <v:path arrowok="t" o:connecttype="custom" o:connectlocs="0,0;81,9" o:connectangles="0,0"/>
                        </v:shape>
                        <v:shape id="Freeform 193" o:spid="_x0000_s1217" style="position:absolute;left:4080;top:6555;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G7cEA&#10;AADcAAAADwAAAGRycy9kb3ducmV2LnhtbERPS2vCQBC+F/wPywje6sb4QFJXEYsovdW290l2moRm&#10;Z0N2aqK/3j0Uevz43pvd4Bp1pS7Ung3Mpgko4sLbmksDnx/H5zWoIMgWG89k4EYBdtvR0wYz63t+&#10;p+tFShVDOGRooBJpM61DUZHDMPUtceS+fedQIuxKbTvsY7hrdJokK+2w5thQYUuHioqfy68zcHpd&#10;5ula5D6kb/O+zPeL/CtdGDMZD/sXUEKD/Iv/3GdrYLWM8+OZeAT0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Bu3BAAAA3AAAAA8AAAAAAAAAAAAAAAAAmAIAAGRycy9kb3du&#10;cmV2LnhtbFBLBQYAAAAABAAEAPUAAACGAwAAAAA=&#10;" path="m,c14,2,67,7,84,9e" filled="f">
                          <v:path arrowok="t" o:connecttype="custom" o:connectlocs="0,0;84,9" o:connectangles="0,0"/>
                        </v:shape>
                        <v:shape id="Freeform 194" o:spid="_x0000_s1218" style="position:absolute;left:4071;top:6474;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jdsUA&#10;AADcAAAADwAAAGRycy9kb3ducmV2LnhtbESPX2vCQBDE3wt+h2OFvtWL8Q8SPUUs0tK3Wn3f5NYk&#10;mNsLua1J++l7hUIfh5n5DbPZDa5Rd+pC7dnAdJKAIi68rbk0cP44Pq1ABUG22HgmA18UYLcdPWww&#10;s77nd7qfpFQRwiFDA5VIm2kdioocholviaN39Z1DibIrte2wj3DX6DRJltphzXGhwpYOFRW306cz&#10;8PK8yNOVyPeQvs36Mt/P80s6N+ZxPOzXoIQG+Q//tV+tgeViCr9n4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aN2xQAAANwAAAAPAAAAAAAAAAAAAAAAAJgCAABkcnMv&#10;ZG93bnJldi54bWxQSwUGAAAAAAQABAD1AAAAigMAAAAA&#10;" path="m,c14,2,67,7,84,9e" filled="f">
                          <v:path arrowok="t" o:connecttype="custom" o:connectlocs="0,0;84,9" o:connectangles="0,0"/>
                        </v:shape>
                        <v:shape id="Freeform 195" o:spid="_x0000_s1219" style="position:absolute;left:4086;top:6393;width:81;height:9;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7wMUA&#10;AADcAAAADwAAAGRycy9kb3ducmV2LnhtbESPQWsCMRSE7wX/Q3hCL0WzFbSymhVpKQjSQ614fm5e&#10;N1s3L9skq+u/N4WCx2FmvmGWq9424kw+1I4VPI8zEMSl0zVXCvZf76M5iBCRNTaOScGVAqyKwcMS&#10;c+0u/EnnXaxEgnDIUYGJsc2lDKUhi2HsWuLkfTtvMSbpK6k9XhLcNnKSZTNpsea0YLClV0PladdZ&#10;BS13P1v/ZCt8M4ffY/Zy9c1HrdTjsF8vQETq4z38395oBbPpBP7Op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rvAxQAAANwAAAAPAAAAAAAAAAAAAAAAAJgCAABkcnMv&#10;ZG93bnJldi54bWxQSwUGAAAAAAQABAD1AAAAigMAAAAA&#10;" path="m,c13,2,64,7,81,9e" filled="f">
                          <v:path arrowok="t" o:connecttype="custom" o:connectlocs="0,0;81,9" o:connectangles="0,0"/>
                        </v:shape>
                        <v:shape id="Freeform 196" o:spid="_x0000_s1220" style="position:absolute;left:4083;top:6312;width:87;height:21;visibility:visible;mso-wrap-style:square;v-text-anchor:top" coordsize="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asUA&#10;AADcAAAADwAAAGRycy9kb3ducmV2LnhtbESP3WoCMRSE74W+QzgF7zTbSsVujdIKghShaH/29rA5&#10;zS5uTtYkruvbG6HQy2FmvmHmy942oiMfascKHsYZCOLS6ZqNgq/P9WgGIkRkjY1jUnChAMvF3WCO&#10;uXZn3lG3j0YkCIccFVQxtrmUoazIYhi7ljh5v85bjEl6I7XHc4LbRj5m2VRarDktVNjSqqLysD9Z&#10;BVtTHGvy7x/Fj5kduu9nU0zejFLD+/71BUSkPv6H/9obrWD6NI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7VqxQAAANwAAAAPAAAAAAAAAAAAAAAAAJgCAABkcnMv&#10;ZG93bnJldi54bWxQSwUGAAAAAAQABAD1AAAAigMAAAAA&#10;" path="m,c14,4,69,17,87,21e" filled="f">
                          <v:path arrowok="t" o:connecttype="custom" o:connectlocs="0,0;87,21" o:connectangles="0,0"/>
                        </v:shape>
                        <v:shape id="Freeform 197" o:spid="_x0000_s1221" style="position:absolute;left:4110;top:6234;width:81;height:33;visibility:visible;mso-wrap-style:square;v-text-anchor:top" coordsize="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POsYA&#10;AADcAAAADwAAAGRycy9kb3ducmV2LnhtbESPQWvCQBSE74L/YXmCF6kbxUpJXUVaKgpeTNv7I/ua&#10;xGTfprtrTPvrXaHQ4zAz3zCrTW8a0ZHzlWUFs2kCgji3uuJCwcf728MTCB+QNTaWScEPedish4MV&#10;ptpe+URdFgoRIexTVFCG0KZS+rwkg35qW+LofVlnMETpCqkdXiPcNHKeJEtpsOK4UGJLLyXldXYx&#10;Cg6zeVe71/1vfZkk2ee52O2+j0ap8ajfPoMI1If/8F97rxUsHxd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POsYAAADcAAAADwAAAAAAAAAAAAAAAACYAgAAZHJz&#10;L2Rvd25yZXYueG1sUEsFBgAAAAAEAAQA9QAAAIsDAAAAAA==&#10;" path="m,c13,5,64,26,81,33e" filled="f">
                          <v:path arrowok="t" o:connecttype="custom" o:connectlocs="0,0;81,33" o:connectangles="0,0"/>
                        </v:shape>
                        <v:shape id="Freeform 198" o:spid="_x0000_s1222" style="position:absolute;left:4164;top:618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BcYA&#10;AADcAAAADwAAAGRycy9kb3ducmV2LnhtbESPQWvCQBSE7wX/w/IKvdVNpUqNWUMQSlN60tqDt0f2&#10;mUSzb0N2NUl/fVcQehxm5hsmSQfTiCt1rras4GUagSAurK65VLD/fn9+A+E8ssbGMikYyUG6njwk&#10;GGvb85auO1+KAGEXo4LK+zaW0hUVGXRT2xIH72g7gz7IrpS6wz7ATSNnUbSQBmsOCxW2tKmoOO8u&#10;RsHr1+VnT/XyY7vMPnNHv6fDZjwp9fQ4ZCsQngb/H763c61gMZ/D7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iBcYAAADcAAAADwAAAAAAAAAAAAAAAACYAgAAZHJz&#10;L2Rvd25yZXYueG1sUEsFBgAAAAAEAAQA9QAAAIsDAAAAAA==&#10;" path="m,c15,15,30,31,39,45e" filled="f">
                          <v:path arrowok="t" o:connecttype="custom" o:connectlocs="0,0;39,45" o:connectangles="0,0"/>
                        </v:shape>
                      </v:group>
                      <v:shape id="Freeform 199" o:spid="_x0000_s1223" style="position:absolute;left:7410;top:6615;width:1452;height:587;visibility:visible;mso-wrap-style:square;v-text-anchor:top" coordsize="145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FcQA&#10;AADcAAAADwAAAGRycy9kb3ducmV2LnhtbESP0WrCQBRE3wv+w3IF3+pGIUGiq4i0IAjF2H7ANXtN&#10;otm7YXfV2K93CwUfh5k5wyxWvWnFjZxvLCuYjBMQxKXVDVcKfr4/32cgfEDW2FomBQ/ysFoO3haY&#10;a3vngm6HUIkIYZ+jgjqELpfSlzUZ9GPbEUfvZJ3BEKWrpHZ4j3DTymmSZNJgw3Ghxo42NZWXw9Uo&#10;uH7tMb38fmz6IuzK7S49FtOzU2o07NdzEIH68Ar/t7daQZZm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5RXEAAAA3AAAAA8AAAAAAAAAAAAAAAAAmAIAAGRycy9k&#10;b3ducmV2LnhtbFBLBQYAAAAABAAEAPUAAACJAwAAAAA=&#10;" path="m,555v97,,393,32,585,c777,523,1018,435,1155,360v137,-75,213,-195,255,-255c1452,45,1431,22,1410,e" filled="f" strokeweight="1.5pt">
                        <v:stroke dashstyle="dash"/>
                        <v:path arrowok="t" o:connecttype="custom" o:connectlocs="0,555;585,555;1155,360;1410,105;1410,0" o:connectangles="0,0,0,0,0"/>
                      </v:shape>
                      <v:shape id="Freeform 200" o:spid="_x0000_s1224" style="position:absolute;left:4123;top:6201;width:1030;height:1691;visibility:visible;mso-wrap-style:square;v-text-anchor:top" coordsize="1030,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vcUA&#10;AADcAAAADwAAAGRycy9kb3ducmV2LnhtbESPQWvCQBSE74X+h+UJvdWNFqNEVynSQg9FiFbE2zP7&#10;TILZt2F31fjvXUHocZiZb5jZojONuJDztWUFg34CgriwuuZSwd/m+30CwgdkjY1lUnAjD4v568sM&#10;M22vnNNlHUoRIewzVFCF0GZS+qIig75vW+LoHa0zGKJ0pdQOrxFuGjlMklQarDkuVNjSsqLitD4b&#10;BXuXbw6rtJnc8q+P7Xa8+z1rLpR663WfUxCBuvAffrZ/tIJ0NIb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Va9xQAAANwAAAAPAAAAAAAAAAAAAAAAAJgCAABkcnMv&#10;ZG93bnJldi54bWxQSwUGAAAAAAQABAD1AAAAigMAAAAA&#10;" path="m77,9c48,4,20,,10,84,,168,1,367,17,512v16,145,53,311,90,442c144,1085,182,1202,242,1299v60,97,123,179,225,240c569,1600,763,1643,857,1667v94,24,133,19,173,15e" filled="f" strokeweight="1.5pt">
                        <v:stroke dashstyle="dash"/>
                        <v:path arrowok="t" o:connecttype="custom" o:connectlocs="77,9;10,84;17,512;107,954;242,1299;467,1539;857,1667;1030,1682" o:connectangles="0,0,0,0,0,0,0,0"/>
                      </v:shape>
                      <w10:wrap type="through" anchory="page"/>
                    </v:group>
                  </w:pict>
                </mc:Fallback>
              </mc:AlternateContent>
            </w:r>
            <w:r w:rsidRPr="00177193">
              <w:rPr>
                <w:color w:val="000000" w:themeColor="text1"/>
                <w:lang w:val="en-US"/>
              </w:rPr>
              <w:t xml:space="preserve">Talon baraquette </w:t>
            </w:r>
            <w:r w:rsidRPr="00177193">
              <w:rPr>
                <w:lang w:val="en-US"/>
              </w:rPr>
              <w:t>– extend sewn- seat heel</w:t>
            </w:r>
          </w:p>
          <w:p w:rsidR="00177193" w:rsidRPr="00177193" w:rsidRDefault="00177193" w:rsidP="00177193">
            <w:pPr>
              <w:rPr>
                <w:lang w:val="en-US"/>
              </w:rPr>
            </w:pPr>
          </w:p>
          <w:p w:rsidR="00177193" w:rsidRPr="00177193" w:rsidRDefault="00177193" w:rsidP="00177193">
            <w:pPr>
              <w:rPr>
                <w:lang w:val="en-US"/>
              </w:rPr>
            </w:pPr>
          </w:p>
          <w:p w:rsidR="00177193" w:rsidRPr="00177193" w:rsidRDefault="00177193" w:rsidP="00177193">
            <w:pPr>
              <w:rPr>
                <w:lang w:val="en-US"/>
              </w:rPr>
            </w:pPr>
          </w:p>
          <w:p w:rsidR="00177193" w:rsidRPr="00177193" w:rsidRDefault="00177193" w:rsidP="00177193">
            <w:pPr>
              <w:rPr>
                <w:lang w:val="en-US"/>
              </w:rPr>
            </w:pPr>
          </w:p>
          <w:p w:rsidR="00177193" w:rsidRPr="00177193" w:rsidRDefault="00177193" w:rsidP="00177193">
            <w:pPr>
              <w:rPr>
                <w:lang w:val="en-US"/>
              </w:rPr>
            </w:pPr>
          </w:p>
          <w:p w:rsidR="00177193" w:rsidRPr="00177193" w:rsidRDefault="00177193" w:rsidP="00177193">
            <w:pPr>
              <w:rPr>
                <w:lang w:val="en-US"/>
              </w:rPr>
            </w:pPr>
          </w:p>
          <w:p w:rsidR="00177193" w:rsidRPr="00177193" w:rsidRDefault="00177193" w:rsidP="00177193">
            <w:pPr>
              <w:rPr>
                <w:lang w:val="en-US"/>
              </w:rPr>
            </w:pPr>
          </w:p>
          <w:p w:rsidR="00177193" w:rsidRPr="00177193" w:rsidRDefault="00177193" w:rsidP="00177193">
            <w:pPr>
              <w:rPr>
                <w:lang w:val="en-US"/>
              </w:rPr>
            </w:pPr>
          </w:p>
          <w:p w:rsidR="00177193" w:rsidRPr="00177193" w:rsidRDefault="00177193" w:rsidP="00177193">
            <w:pPr>
              <w:rPr>
                <w:lang w:val="en-US"/>
              </w:rPr>
            </w:pPr>
          </w:p>
        </w:tc>
        <w:tc>
          <w:tcPr>
            <w:tcW w:w="4691" w:type="dxa"/>
            <w:vAlign w:val="center"/>
          </w:tcPr>
          <w:p w:rsidR="00177193" w:rsidRDefault="00177193" w:rsidP="00177193">
            <w:r>
              <w:t>Talon plat et débordant, vertical ou légèrement en talus, à gorge le plus souvent rectiligne.</w:t>
            </w:r>
          </w:p>
          <w:p w:rsidR="00177193" w:rsidRDefault="00177193" w:rsidP="00177193"/>
        </w:tc>
      </w:tr>
      <w:tr w:rsidR="00177193" w:rsidTr="00177193">
        <w:tc>
          <w:tcPr>
            <w:tcW w:w="4691" w:type="dxa"/>
          </w:tcPr>
          <w:p w:rsidR="00177193" w:rsidRPr="00177193" w:rsidRDefault="00177193" w:rsidP="00177193">
            <w:pPr>
              <w:pStyle w:val="Titre"/>
              <w:pBdr>
                <w:bottom w:val="none" w:sz="0" w:space="0" w:color="auto"/>
              </w:pBdr>
              <w:rPr>
                <w:color w:val="000000" w:themeColor="text1"/>
                <w:lang w:val="en-US"/>
              </w:rPr>
            </w:pPr>
            <w:r w:rsidRPr="00177193">
              <w:rPr>
                <w:color w:val="000000" w:themeColor="text1"/>
              </w:rPr>
              <mc:AlternateContent>
                <mc:Choice Requires="wpg">
                  <w:drawing>
                    <wp:anchor distT="0" distB="0" distL="114300" distR="114300" simplePos="0" relativeHeight="252358656" behindDoc="0" locked="0" layoutInCell="1" allowOverlap="0" wp14:anchorId="77E18216" wp14:editId="21487C4E">
                      <wp:simplePos x="0" y="0"/>
                      <wp:positionH relativeFrom="column">
                        <wp:posOffset>846455</wp:posOffset>
                      </wp:positionH>
                      <wp:positionV relativeFrom="page">
                        <wp:posOffset>7733665</wp:posOffset>
                      </wp:positionV>
                      <wp:extent cx="2052000" cy="806400"/>
                      <wp:effectExtent l="0" t="0" r="24765" b="1333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000" cy="806400"/>
                                <a:chOff x="2700" y="11571"/>
                                <a:chExt cx="7040" cy="3000"/>
                              </a:xfrm>
                            </wpg:grpSpPr>
                            <wps:wsp>
                              <wps:cNvPr id="9" name="Freeform 281"/>
                              <wps:cNvSpPr>
                                <a:spLocks/>
                              </wps:cNvSpPr>
                              <wps:spPr bwMode="auto">
                                <a:xfrm>
                                  <a:off x="2843" y="12116"/>
                                  <a:ext cx="6897" cy="1925"/>
                                </a:xfrm>
                                <a:custGeom>
                                  <a:avLst/>
                                  <a:gdLst>
                                    <a:gd name="T0" fmla="*/ 127 w 6897"/>
                                    <a:gd name="T1" fmla="*/ 1925 h 1925"/>
                                    <a:gd name="T2" fmla="*/ 82 w 6897"/>
                                    <a:gd name="T3" fmla="*/ 1520 h 1925"/>
                                    <a:gd name="T4" fmla="*/ 622 w 6897"/>
                                    <a:gd name="T5" fmla="*/ 1325 h 1925"/>
                                    <a:gd name="T6" fmla="*/ 1747 w 6897"/>
                                    <a:gd name="T7" fmla="*/ 1085 h 1925"/>
                                    <a:gd name="T8" fmla="*/ 3157 w 6897"/>
                                    <a:gd name="T9" fmla="*/ 860 h 1925"/>
                                    <a:gd name="T10" fmla="*/ 4282 w 6897"/>
                                    <a:gd name="T11" fmla="*/ 230 h 1925"/>
                                    <a:gd name="T12" fmla="*/ 6412 w 6897"/>
                                    <a:gd name="T13" fmla="*/ 35 h 1925"/>
                                    <a:gd name="T14" fmla="*/ 6832 w 6897"/>
                                    <a:gd name="T15" fmla="*/ 440 h 1925"/>
                                    <a:gd name="T16" fmla="*/ 6022 w 6897"/>
                                    <a:gd name="T17" fmla="*/ 1025 h 1925"/>
                                    <a:gd name="T18" fmla="*/ 4597 w 6897"/>
                                    <a:gd name="T19" fmla="*/ 1610 h 1925"/>
                                    <a:gd name="T20" fmla="*/ 3772 w 6897"/>
                                    <a:gd name="T21" fmla="*/ 1595 h 1925"/>
                                    <a:gd name="T22" fmla="*/ 3037 w 6897"/>
                                    <a:gd name="T23" fmla="*/ 1625 h 1925"/>
                                    <a:gd name="T24" fmla="*/ 2437 w 6897"/>
                                    <a:gd name="T25" fmla="*/ 1745 h 1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97" h="1925">
                                      <a:moveTo>
                                        <a:pt x="127" y="1925"/>
                                      </a:moveTo>
                                      <a:cubicBezTo>
                                        <a:pt x="120" y="1858"/>
                                        <a:pt x="0" y="1620"/>
                                        <a:pt x="82" y="1520"/>
                                      </a:cubicBezTo>
                                      <a:cubicBezTo>
                                        <a:pt x="164" y="1420"/>
                                        <a:pt x="345" y="1397"/>
                                        <a:pt x="622" y="1325"/>
                                      </a:cubicBezTo>
                                      <a:cubicBezTo>
                                        <a:pt x="899" y="1253"/>
                                        <a:pt x="1325" y="1162"/>
                                        <a:pt x="1747" y="1085"/>
                                      </a:cubicBezTo>
                                      <a:cubicBezTo>
                                        <a:pt x="2169" y="1008"/>
                                        <a:pt x="2735" y="1002"/>
                                        <a:pt x="3157" y="860"/>
                                      </a:cubicBezTo>
                                      <a:cubicBezTo>
                                        <a:pt x="3579" y="718"/>
                                        <a:pt x="3740" y="367"/>
                                        <a:pt x="4282" y="230"/>
                                      </a:cubicBezTo>
                                      <a:cubicBezTo>
                                        <a:pt x="4824" y="93"/>
                                        <a:pt x="5987" y="0"/>
                                        <a:pt x="6412" y="35"/>
                                      </a:cubicBezTo>
                                      <a:cubicBezTo>
                                        <a:pt x="6837" y="70"/>
                                        <a:pt x="6897" y="275"/>
                                        <a:pt x="6832" y="440"/>
                                      </a:cubicBezTo>
                                      <a:cubicBezTo>
                                        <a:pt x="6767" y="605"/>
                                        <a:pt x="6394" y="830"/>
                                        <a:pt x="6022" y="1025"/>
                                      </a:cubicBezTo>
                                      <a:cubicBezTo>
                                        <a:pt x="5650" y="1220"/>
                                        <a:pt x="4972" y="1515"/>
                                        <a:pt x="4597" y="1610"/>
                                      </a:cubicBezTo>
                                      <a:cubicBezTo>
                                        <a:pt x="4222" y="1705"/>
                                        <a:pt x="4032" y="1592"/>
                                        <a:pt x="3772" y="1595"/>
                                      </a:cubicBezTo>
                                      <a:cubicBezTo>
                                        <a:pt x="3512" y="1598"/>
                                        <a:pt x="3259" y="1600"/>
                                        <a:pt x="3037" y="1625"/>
                                      </a:cubicBezTo>
                                      <a:cubicBezTo>
                                        <a:pt x="2815" y="1650"/>
                                        <a:pt x="2562" y="1720"/>
                                        <a:pt x="2437" y="17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82"/>
                              <wps:cNvSpPr>
                                <a:spLocks/>
                              </wps:cNvSpPr>
                              <wps:spPr bwMode="auto">
                                <a:xfrm>
                                  <a:off x="4418" y="12208"/>
                                  <a:ext cx="5197" cy="1106"/>
                                </a:xfrm>
                                <a:custGeom>
                                  <a:avLst/>
                                  <a:gdLst>
                                    <a:gd name="T0" fmla="*/ 0 w 5197"/>
                                    <a:gd name="T1" fmla="*/ 1106 h 1106"/>
                                    <a:gd name="T2" fmla="*/ 1057 w 5197"/>
                                    <a:gd name="T3" fmla="*/ 956 h 1106"/>
                                    <a:gd name="T4" fmla="*/ 1747 w 5197"/>
                                    <a:gd name="T5" fmla="*/ 783 h 1106"/>
                                    <a:gd name="T6" fmla="*/ 2332 w 5197"/>
                                    <a:gd name="T7" fmla="*/ 393 h 1106"/>
                                    <a:gd name="T8" fmla="*/ 2692 w 5197"/>
                                    <a:gd name="T9" fmla="*/ 228 h 1106"/>
                                    <a:gd name="T10" fmla="*/ 3517 w 5197"/>
                                    <a:gd name="T11" fmla="*/ 78 h 1106"/>
                                    <a:gd name="T12" fmla="*/ 4672 w 5197"/>
                                    <a:gd name="T13" fmla="*/ 3 h 1106"/>
                                    <a:gd name="T14" fmla="*/ 5197 w 5197"/>
                                    <a:gd name="T15" fmla="*/ 63 h 11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97" h="1106">
                                      <a:moveTo>
                                        <a:pt x="0" y="1106"/>
                                      </a:moveTo>
                                      <a:cubicBezTo>
                                        <a:pt x="457" y="1031"/>
                                        <a:pt x="748" y="1017"/>
                                        <a:pt x="1057" y="956"/>
                                      </a:cubicBezTo>
                                      <a:cubicBezTo>
                                        <a:pt x="1348" y="902"/>
                                        <a:pt x="1535" y="877"/>
                                        <a:pt x="1747" y="783"/>
                                      </a:cubicBezTo>
                                      <a:cubicBezTo>
                                        <a:pt x="1959" y="689"/>
                                        <a:pt x="2175" y="485"/>
                                        <a:pt x="2332" y="393"/>
                                      </a:cubicBezTo>
                                      <a:cubicBezTo>
                                        <a:pt x="2489" y="301"/>
                                        <a:pt x="2495" y="280"/>
                                        <a:pt x="2692" y="228"/>
                                      </a:cubicBezTo>
                                      <a:cubicBezTo>
                                        <a:pt x="2889" y="176"/>
                                        <a:pt x="3187" y="115"/>
                                        <a:pt x="3517" y="78"/>
                                      </a:cubicBezTo>
                                      <a:cubicBezTo>
                                        <a:pt x="3847" y="41"/>
                                        <a:pt x="4392" y="6"/>
                                        <a:pt x="4672" y="3"/>
                                      </a:cubicBezTo>
                                      <a:cubicBezTo>
                                        <a:pt x="4952" y="0"/>
                                        <a:pt x="5064" y="23"/>
                                        <a:pt x="5197" y="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83"/>
                              <wps:cNvSpPr>
                                <a:spLocks/>
                              </wps:cNvSpPr>
                              <wps:spPr bwMode="auto">
                                <a:xfrm>
                                  <a:off x="2700" y="11571"/>
                                  <a:ext cx="4810" cy="2005"/>
                                </a:xfrm>
                                <a:custGeom>
                                  <a:avLst/>
                                  <a:gdLst>
                                    <a:gd name="T0" fmla="*/ 255 w 4810"/>
                                    <a:gd name="T1" fmla="*/ 2005 h 2005"/>
                                    <a:gd name="T2" fmla="*/ 80 w 4810"/>
                                    <a:gd name="T3" fmla="*/ 1779 h 2005"/>
                                    <a:gd name="T4" fmla="*/ 150 w 4810"/>
                                    <a:gd name="T5" fmla="*/ 1039 h 2005"/>
                                    <a:gd name="T6" fmla="*/ 1755 w 4810"/>
                                    <a:gd name="T7" fmla="*/ 910 h 2005"/>
                                    <a:gd name="T8" fmla="*/ 2985 w 4810"/>
                                    <a:gd name="T9" fmla="*/ 85 h 2005"/>
                                    <a:gd name="T10" fmla="*/ 4620 w 4810"/>
                                    <a:gd name="T11" fmla="*/ 400 h 2005"/>
                                    <a:gd name="T12" fmla="*/ 4125 w 4810"/>
                                    <a:gd name="T13" fmla="*/ 460 h 2005"/>
                                    <a:gd name="T14" fmla="*/ 3300 w 4810"/>
                                    <a:gd name="T15" fmla="*/ 685 h 2005"/>
                                    <a:gd name="T16" fmla="*/ 2790 w 4810"/>
                                    <a:gd name="T17" fmla="*/ 1135 h 2005"/>
                                    <a:gd name="T18" fmla="*/ 2745 w 4810"/>
                                    <a:gd name="T19" fmla="*/ 1495 h 2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10" h="2005">
                                      <a:moveTo>
                                        <a:pt x="255" y="2005"/>
                                      </a:moveTo>
                                      <a:cubicBezTo>
                                        <a:pt x="226" y="1967"/>
                                        <a:pt x="97" y="1940"/>
                                        <a:pt x="80" y="1779"/>
                                      </a:cubicBezTo>
                                      <a:cubicBezTo>
                                        <a:pt x="63" y="1618"/>
                                        <a:pt x="0" y="1369"/>
                                        <a:pt x="150" y="1039"/>
                                      </a:cubicBezTo>
                                      <a:cubicBezTo>
                                        <a:pt x="429" y="894"/>
                                        <a:pt x="1282" y="1069"/>
                                        <a:pt x="1755" y="910"/>
                                      </a:cubicBezTo>
                                      <a:cubicBezTo>
                                        <a:pt x="2228" y="751"/>
                                        <a:pt x="2508" y="170"/>
                                        <a:pt x="2985" y="85"/>
                                      </a:cubicBezTo>
                                      <a:cubicBezTo>
                                        <a:pt x="3462" y="0"/>
                                        <a:pt x="4430" y="338"/>
                                        <a:pt x="4620" y="400"/>
                                      </a:cubicBezTo>
                                      <a:cubicBezTo>
                                        <a:pt x="4810" y="462"/>
                                        <a:pt x="4345" y="413"/>
                                        <a:pt x="4125" y="460"/>
                                      </a:cubicBezTo>
                                      <a:cubicBezTo>
                                        <a:pt x="3905" y="507"/>
                                        <a:pt x="3522" y="573"/>
                                        <a:pt x="3300" y="685"/>
                                      </a:cubicBezTo>
                                      <a:cubicBezTo>
                                        <a:pt x="3078" y="797"/>
                                        <a:pt x="2882" y="1000"/>
                                        <a:pt x="2790" y="1135"/>
                                      </a:cubicBezTo>
                                      <a:cubicBezTo>
                                        <a:pt x="2698" y="1270"/>
                                        <a:pt x="2721" y="1382"/>
                                        <a:pt x="2745" y="14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84"/>
                              <wps:cNvSpPr>
                                <a:spLocks/>
                              </wps:cNvSpPr>
                              <wps:spPr bwMode="auto">
                                <a:xfrm>
                                  <a:off x="7275" y="11968"/>
                                  <a:ext cx="2123" cy="206"/>
                                </a:xfrm>
                                <a:custGeom>
                                  <a:avLst/>
                                  <a:gdLst>
                                    <a:gd name="T0" fmla="*/ 0 w 2123"/>
                                    <a:gd name="T1" fmla="*/ 48 h 206"/>
                                    <a:gd name="T2" fmla="*/ 930 w 2123"/>
                                    <a:gd name="T3" fmla="*/ 3 h 206"/>
                                    <a:gd name="T4" fmla="*/ 1920 w 2123"/>
                                    <a:gd name="T5" fmla="*/ 63 h 206"/>
                                    <a:gd name="T6" fmla="*/ 2123 w 2123"/>
                                    <a:gd name="T7" fmla="*/ 206 h 206"/>
                                  </a:gdLst>
                                  <a:ahLst/>
                                  <a:cxnLst>
                                    <a:cxn ang="0">
                                      <a:pos x="T0" y="T1"/>
                                    </a:cxn>
                                    <a:cxn ang="0">
                                      <a:pos x="T2" y="T3"/>
                                    </a:cxn>
                                    <a:cxn ang="0">
                                      <a:pos x="T4" y="T5"/>
                                    </a:cxn>
                                    <a:cxn ang="0">
                                      <a:pos x="T6" y="T7"/>
                                    </a:cxn>
                                  </a:cxnLst>
                                  <a:rect l="0" t="0" r="r" b="b"/>
                                  <a:pathLst>
                                    <a:path w="2123" h="206">
                                      <a:moveTo>
                                        <a:pt x="0" y="48"/>
                                      </a:moveTo>
                                      <a:cubicBezTo>
                                        <a:pt x="305" y="24"/>
                                        <a:pt x="610" y="0"/>
                                        <a:pt x="930" y="3"/>
                                      </a:cubicBezTo>
                                      <a:cubicBezTo>
                                        <a:pt x="1250" y="6"/>
                                        <a:pt x="1721" y="29"/>
                                        <a:pt x="1920" y="63"/>
                                      </a:cubicBezTo>
                                      <a:cubicBezTo>
                                        <a:pt x="2119" y="97"/>
                                        <a:pt x="2081" y="176"/>
                                        <a:pt x="2123" y="20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285"/>
                              <wpg:cNvGrpSpPr>
                                <a:grpSpLocks/>
                              </wpg:cNvGrpSpPr>
                              <wpg:grpSpPr bwMode="auto">
                                <a:xfrm>
                                  <a:off x="2864" y="13231"/>
                                  <a:ext cx="2596" cy="1340"/>
                                  <a:chOff x="2864" y="13231"/>
                                  <a:chExt cx="2596" cy="1340"/>
                                </a:xfrm>
                              </wpg:grpSpPr>
                              <wps:wsp>
                                <wps:cNvPr id="34" name="Freeform 286"/>
                                <wps:cNvSpPr>
                                  <a:spLocks/>
                                </wps:cNvSpPr>
                                <wps:spPr bwMode="auto">
                                  <a:xfrm>
                                    <a:off x="2870" y="13456"/>
                                    <a:ext cx="2560" cy="1115"/>
                                  </a:xfrm>
                                  <a:custGeom>
                                    <a:avLst/>
                                    <a:gdLst>
                                      <a:gd name="T0" fmla="*/ 1600 w 2560"/>
                                      <a:gd name="T1" fmla="*/ 0 h 1115"/>
                                      <a:gd name="T2" fmla="*/ 160 w 2560"/>
                                      <a:gd name="T3" fmla="*/ 420 h 1115"/>
                                      <a:gd name="T4" fmla="*/ 640 w 2560"/>
                                      <a:gd name="T5" fmla="*/ 1070 h 1115"/>
                                      <a:gd name="T6" fmla="*/ 2560 w 2560"/>
                                      <a:gd name="T7" fmla="*/ 690 h 1115"/>
                                    </a:gdLst>
                                    <a:ahLst/>
                                    <a:cxnLst>
                                      <a:cxn ang="0">
                                        <a:pos x="T0" y="T1"/>
                                      </a:cxn>
                                      <a:cxn ang="0">
                                        <a:pos x="T2" y="T3"/>
                                      </a:cxn>
                                      <a:cxn ang="0">
                                        <a:pos x="T4" y="T5"/>
                                      </a:cxn>
                                      <a:cxn ang="0">
                                        <a:pos x="T6" y="T7"/>
                                      </a:cxn>
                                    </a:cxnLst>
                                    <a:rect l="0" t="0" r="r" b="b"/>
                                    <a:pathLst>
                                      <a:path w="2560" h="1115">
                                        <a:moveTo>
                                          <a:pt x="1600" y="0"/>
                                        </a:moveTo>
                                        <a:cubicBezTo>
                                          <a:pt x="1360" y="72"/>
                                          <a:pt x="320" y="242"/>
                                          <a:pt x="160" y="420"/>
                                        </a:cubicBezTo>
                                        <a:cubicBezTo>
                                          <a:pt x="0" y="598"/>
                                          <a:pt x="240" y="1025"/>
                                          <a:pt x="640" y="1070"/>
                                        </a:cubicBezTo>
                                        <a:cubicBezTo>
                                          <a:pt x="1040" y="1115"/>
                                          <a:pt x="2160" y="769"/>
                                          <a:pt x="2560" y="69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87"/>
                                <wps:cNvSpPr>
                                  <a:spLocks/>
                                </wps:cNvSpPr>
                                <wps:spPr bwMode="auto">
                                  <a:xfrm>
                                    <a:off x="4470" y="13466"/>
                                    <a:ext cx="970" cy="660"/>
                                  </a:xfrm>
                                  <a:custGeom>
                                    <a:avLst/>
                                    <a:gdLst>
                                      <a:gd name="T0" fmla="*/ 0 w 970"/>
                                      <a:gd name="T1" fmla="*/ 0 h 660"/>
                                      <a:gd name="T2" fmla="*/ 970 w 970"/>
                                      <a:gd name="T3" fmla="*/ 660 h 660"/>
                                    </a:gdLst>
                                    <a:ahLst/>
                                    <a:cxnLst>
                                      <a:cxn ang="0">
                                        <a:pos x="T0" y="T1"/>
                                      </a:cxn>
                                      <a:cxn ang="0">
                                        <a:pos x="T2" y="T3"/>
                                      </a:cxn>
                                    </a:cxnLst>
                                    <a:rect l="0" t="0" r="r" b="b"/>
                                    <a:pathLst>
                                      <a:path w="970" h="660">
                                        <a:moveTo>
                                          <a:pt x="0" y="0"/>
                                        </a:moveTo>
                                        <a:cubicBezTo>
                                          <a:pt x="20" y="610"/>
                                          <a:pt x="812" y="545"/>
                                          <a:pt x="970" y="6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88"/>
                                <wps:cNvSpPr>
                                  <a:spLocks/>
                                </wps:cNvSpPr>
                                <wps:spPr bwMode="auto">
                                  <a:xfrm>
                                    <a:off x="4410" y="13291"/>
                                    <a:ext cx="76" cy="172"/>
                                  </a:xfrm>
                                  <a:custGeom>
                                    <a:avLst/>
                                    <a:gdLst>
                                      <a:gd name="T0" fmla="*/ 76 w 76"/>
                                      <a:gd name="T1" fmla="*/ 172 h 172"/>
                                      <a:gd name="T2" fmla="*/ 0 w 76"/>
                                      <a:gd name="T3" fmla="*/ 0 h 172"/>
                                    </a:gdLst>
                                    <a:ahLst/>
                                    <a:cxnLst>
                                      <a:cxn ang="0">
                                        <a:pos x="T0" y="T1"/>
                                      </a:cxn>
                                      <a:cxn ang="0">
                                        <a:pos x="T2" y="T3"/>
                                      </a:cxn>
                                    </a:cxnLst>
                                    <a:rect l="0" t="0" r="r" b="b"/>
                                    <a:pathLst>
                                      <a:path w="76" h="172">
                                        <a:moveTo>
                                          <a:pt x="76" y="172"/>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289"/>
                                <wps:cNvCnPr/>
                                <wps:spPr bwMode="auto">
                                  <a:xfrm flipH="1" flipV="1">
                                    <a:off x="5220" y="13861"/>
                                    <a:ext cx="240" cy="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Freeform 290"/>
                                <wps:cNvSpPr>
                                  <a:spLocks/>
                                </wps:cNvSpPr>
                                <wps:spPr bwMode="auto">
                                  <a:xfrm>
                                    <a:off x="4425" y="13336"/>
                                    <a:ext cx="780" cy="525"/>
                                  </a:xfrm>
                                  <a:custGeom>
                                    <a:avLst/>
                                    <a:gdLst>
                                      <a:gd name="T0" fmla="*/ 780 w 780"/>
                                      <a:gd name="T1" fmla="*/ 525 h 525"/>
                                      <a:gd name="T2" fmla="*/ 0 w 780"/>
                                      <a:gd name="T3" fmla="*/ 0 h 525"/>
                                    </a:gdLst>
                                    <a:ahLst/>
                                    <a:cxnLst>
                                      <a:cxn ang="0">
                                        <a:pos x="T0" y="T1"/>
                                      </a:cxn>
                                      <a:cxn ang="0">
                                        <a:pos x="T2" y="T3"/>
                                      </a:cxn>
                                    </a:cxnLst>
                                    <a:rect l="0" t="0" r="r" b="b"/>
                                    <a:pathLst>
                                      <a:path w="780" h="525">
                                        <a:moveTo>
                                          <a:pt x="780" y="525"/>
                                        </a:moveTo>
                                        <a:cubicBezTo>
                                          <a:pt x="270" y="390"/>
                                          <a:pt x="120" y="240"/>
                                          <a:pt x="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291"/>
                                <wps:cNvCnPr/>
                                <wps:spPr bwMode="auto">
                                  <a:xfrm>
                                    <a:off x="3090" y="13836"/>
                                    <a:ext cx="126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Freeform 292"/>
                                <wps:cNvSpPr>
                                  <a:spLocks/>
                                </wps:cNvSpPr>
                                <wps:spPr bwMode="auto">
                                  <a:xfrm>
                                    <a:off x="2950" y="13396"/>
                                    <a:ext cx="1490" cy="540"/>
                                  </a:xfrm>
                                  <a:custGeom>
                                    <a:avLst/>
                                    <a:gdLst>
                                      <a:gd name="T0" fmla="*/ 0 w 1490"/>
                                      <a:gd name="T1" fmla="*/ 540 h 540"/>
                                      <a:gd name="T2" fmla="*/ 90 w 1490"/>
                                      <a:gd name="T3" fmla="*/ 380 h 540"/>
                                      <a:gd name="T4" fmla="*/ 410 w 1490"/>
                                      <a:gd name="T5" fmla="*/ 250 h 540"/>
                                      <a:gd name="T6" fmla="*/ 1490 w 1490"/>
                                      <a:gd name="T7" fmla="*/ 0 h 540"/>
                                    </a:gdLst>
                                    <a:ahLst/>
                                    <a:cxnLst>
                                      <a:cxn ang="0">
                                        <a:pos x="T0" y="T1"/>
                                      </a:cxn>
                                      <a:cxn ang="0">
                                        <a:pos x="T2" y="T3"/>
                                      </a:cxn>
                                      <a:cxn ang="0">
                                        <a:pos x="T4" y="T5"/>
                                      </a:cxn>
                                      <a:cxn ang="0">
                                        <a:pos x="T6" y="T7"/>
                                      </a:cxn>
                                    </a:cxnLst>
                                    <a:rect l="0" t="0" r="r" b="b"/>
                                    <a:pathLst>
                                      <a:path w="1490" h="540">
                                        <a:moveTo>
                                          <a:pt x="0" y="540"/>
                                        </a:moveTo>
                                        <a:cubicBezTo>
                                          <a:pt x="16" y="481"/>
                                          <a:pt x="22" y="428"/>
                                          <a:pt x="90" y="380"/>
                                        </a:cubicBezTo>
                                        <a:cubicBezTo>
                                          <a:pt x="158" y="332"/>
                                          <a:pt x="177" y="313"/>
                                          <a:pt x="410" y="250"/>
                                        </a:cubicBezTo>
                                        <a:cubicBezTo>
                                          <a:pt x="643" y="187"/>
                                          <a:pt x="1265" y="52"/>
                                          <a:pt x="149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93"/>
                                <wps:cNvCnPr/>
                                <wps:spPr bwMode="auto">
                                  <a:xfrm flipH="1" flipV="1">
                                    <a:off x="3057" y="13765"/>
                                    <a:ext cx="27" cy="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Freeform 294"/>
                                <wps:cNvSpPr>
                                  <a:spLocks/>
                                </wps:cNvSpPr>
                                <wps:spPr bwMode="auto">
                                  <a:xfrm>
                                    <a:off x="4464" y="13408"/>
                                    <a:ext cx="886" cy="598"/>
                                  </a:xfrm>
                                  <a:custGeom>
                                    <a:avLst/>
                                    <a:gdLst>
                                      <a:gd name="T0" fmla="*/ 886 w 886"/>
                                      <a:gd name="T1" fmla="*/ 598 h 598"/>
                                      <a:gd name="T2" fmla="*/ 0 w 886"/>
                                      <a:gd name="T3" fmla="*/ 0 h 598"/>
                                    </a:gdLst>
                                    <a:ahLst/>
                                    <a:cxnLst>
                                      <a:cxn ang="0">
                                        <a:pos x="T0" y="T1"/>
                                      </a:cxn>
                                      <a:cxn ang="0">
                                        <a:pos x="T2" y="T3"/>
                                      </a:cxn>
                                    </a:cxnLst>
                                    <a:rect l="0" t="0" r="r" b="b"/>
                                    <a:pathLst>
                                      <a:path w="886" h="598">
                                        <a:moveTo>
                                          <a:pt x="886" y="598"/>
                                        </a:moveTo>
                                        <a:cubicBezTo>
                                          <a:pt x="76" y="508"/>
                                          <a:pt x="60" y="207"/>
                                          <a:pt x="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95"/>
                                <wps:cNvSpPr>
                                  <a:spLocks/>
                                </wps:cNvSpPr>
                                <wps:spPr bwMode="auto">
                                  <a:xfrm>
                                    <a:off x="2864" y="13231"/>
                                    <a:ext cx="1569" cy="878"/>
                                  </a:xfrm>
                                  <a:custGeom>
                                    <a:avLst/>
                                    <a:gdLst>
                                      <a:gd name="T0" fmla="*/ 121 w 1569"/>
                                      <a:gd name="T1" fmla="*/ 878 h 878"/>
                                      <a:gd name="T2" fmla="*/ 34 w 1569"/>
                                      <a:gd name="T3" fmla="*/ 533 h 878"/>
                                      <a:gd name="T4" fmla="*/ 256 w 1569"/>
                                      <a:gd name="T5" fmla="*/ 300 h 878"/>
                                      <a:gd name="T6" fmla="*/ 1569 w 1569"/>
                                      <a:gd name="T7" fmla="*/ 0 h 878"/>
                                    </a:gdLst>
                                    <a:ahLst/>
                                    <a:cxnLst>
                                      <a:cxn ang="0">
                                        <a:pos x="T0" y="T1"/>
                                      </a:cxn>
                                      <a:cxn ang="0">
                                        <a:pos x="T2" y="T3"/>
                                      </a:cxn>
                                      <a:cxn ang="0">
                                        <a:pos x="T4" y="T5"/>
                                      </a:cxn>
                                      <a:cxn ang="0">
                                        <a:pos x="T6" y="T7"/>
                                      </a:cxn>
                                    </a:cxnLst>
                                    <a:rect l="0" t="0" r="r" b="b"/>
                                    <a:pathLst>
                                      <a:path w="1569" h="878">
                                        <a:moveTo>
                                          <a:pt x="121" y="878"/>
                                        </a:moveTo>
                                        <a:cubicBezTo>
                                          <a:pt x="107" y="821"/>
                                          <a:pt x="58" y="620"/>
                                          <a:pt x="34" y="533"/>
                                        </a:cubicBezTo>
                                        <a:cubicBezTo>
                                          <a:pt x="10" y="446"/>
                                          <a:pt x="0" y="389"/>
                                          <a:pt x="256" y="300"/>
                                        </a:cubicBezTo>
                                        <a:cubicBezTo>
                                          <a:pt x="512" y="211"/>
                                          <a:pt x="1295" y="63"/>
                                          <a:pt x="1569"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7" o:spid="_x0000_s1026" style="position:absolute;margin-left:66.65pt;margin-top:608.95pt;width:161.55pt;height:63.5pt;z-index:252358656;mso-position-vertical-relative:page" coordorigin="2700,11571" coordsize="704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" o:allowoverlap="f">
                      <v:shape id="Freeform 281" o:spid="_x0000_s1027" style="position:absolute;left:2843;top:12116;width:6897;height:1925;visibility:visible;mso-wrap-style:square;v-text-anchor:top" coordsize="689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nqcMA&#10;AADaAAAADwAAAGRycy9kb3ducmV2LnhtbESPT2vCQBTE74V+h+UVeqsbLRWNboIIhdpbjRdvj+wz&#10;CWbfht01f/rpu4LQ4zAzv2G2+Wha0ZPzjWUF81kCgri0uuFKwan4fFuB8AFZY2uZFEzkIc+en7aY&#10;ajvwD/XHUIkIYZ+igjqELpXSlzUZ9DPbEUfvYp3BEKWrpHY4RLhp5SJJltJgw3Ghxo72NZXX480o&#10;WNhD4W4XuSrev8Nwnejj97w8KPX6Mu42IAKN4T/8aH9pBWu4X4k3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CnqcMAAADaAAAADwAAAAAAAAAAAAAAAACYAgAAZHJzL2Rv&#10;d25yZXYueG1sUEsFBgAAAAAEAAQA9QAAAIgDAAAAAA==&#10;" path="m127,1925c120,1858,,1620,82,1520v82,-100,263,-123,540,-195c899,1253,1325,1162,1747,1085v422,-77,988,-83,1410,-225c3579,718,3740,367,4282,230,4824,93,5987,,6412,35v425,35,485,240,420,405c6767,605,6394,830,6022,1025v-372,195,-1050,490,-1425,585c4222,1705,4032,1592,3772,1595v-260,3,-513,5,-735,30c2815,1650,2562,1720,2437,1745e" filled="f">
                        <v:path arrowok="t" o:connecttype="custom" o:connectlocs="127,1925;82,1520;622,1325;1747,1085;3157,860;4282,230;6412,35;6832,440;6022,1025;4597,1610;3772,1595;3037,1625;2437,1745" o:connectangles="0,0,0,0,0,0,0,0,0,0,0,0,0"/>
                      </v:shape>
                      <v:shape id="Freeform 282" o:spid="_x0000_s1028" style="position:absolute;left:4418;top:12208;width:5197;height:1106;visibility:visible;mso-wrap-style:square;v-text-anchor:top" coordsize="519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WD8IA&#10;AADbAAAADwAAAGRycy9kb3ducmV2LnhtbERPTWvCQBC9F/wPywi9FN20ASnRNdiI4qFQGgWvQ3bM&#10;BrOzIbvG+O+7hUJv83ifs8pH24qBet84VvA6T0AQV043XCs4HXezdxA+IGtsHZOCB3nI15OnFWba&#10;3fmbhjLUIoawz1CBCaHLpPSVIYt+7jriyF1cbzFE2NdS93iP4baVb0mykBYbjg0GOyoMVdfyZhVs&#10;dwf/VaYv+089LLpzkZo2qT6Uep6OmyWIQGP4F/+5DzrOT+H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BYPwgAAANsAAAAPAAAAAAAAAAAAAAAAAJgCAABkcnMvZG93&#10;bnJldi54bWxQSwUGAAAAAAQABAD1AAAAhwMAAAAA&#10;" path="m,1106v457,-75,748,-89,1057,-150c1348,902,1535,877,1747,783v212,-94,428,-298,585,-390c2489,301,2495,280,2692,228,2889,176,3187,115,3517,78,3847,41,4392,6,4672,3v280,-3,392,20,525,60e" filled="f">
                        <v:path arrowok="t" o:connecttype="custom" o:connectlocs="0,1106;1057,956;1747,783;2332,393;2692,228;3517,78;4672,3;5197,63" o:connectangles="0,0,0,0,0,0,0,0"/>
                      </v:shape>
                      <v:shape id="Freeform 283" o:spid="_x0000_s1029" style="position:absolute;left:2700;top:11571;width:4810;height:2005;visibility:visible;mso-wrap-style:square;v-text-anchor:top" coordsize="481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K8MA&#10;AADbAAAADwAAAGRycy9kb3ducmV2LnhtbESPwWrCQBCG7wXfYRmhl6IbeygluopEFKFQ2qj3ITsm&#10;0exszK4mffvOodDbDPPPN98sVoNr1IO6UHs2MJsmoIgLb2suDRwP28k7qBCRLTaeycAPBVgtR08L&#10;TK3v+ZseeSyVQDikaKCKsU21DkVFDsPUt8QyO/vOYZS2K7XtsBe4a/RrkrxphzXLhQpbyioqrvnd&#10;CeXl8tVusuz20X+KWH477bZ2ZszzeFjPQUUa4n/4b3tvRV9k5Rc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K8MAAADbAAAADwAAAAAAAAAAAAAAAACYAgAAZHJzL2Rv&#10;d25yZXYueG1sUEsFBgAAAAAEAAQA9QAAAIgDAAAAAA==&#10;" path="m255,2005c226,1967,97,1940,80,1779,63,1618,,1369,150,1039,429,894,1282,1069,1755,910,2228,751,2508,170,2985,85,3462,,4430,338,4620,400v190,62,-275,13,-495,60c3905,507,3522,573,3300,685v-222,112,-418,315,-510,450c2698,1270,2721,1382,2745,1495e" filled="f">
                        <v:path arrowok="t" o:connecttype="custom" o:connectlocs="255,2005;80,1779;150,1039;1755,910;2985,85;4620,400;4125,460;3300,685;2790,1135;2745,1495" o:connectangles="0,0,0,0,0,0,0,0,0,0"/>
                      </v:shape>
                      <v:shape id="Freeform 284" o:spid="_x0000_s1030" style="position:absolute;left:7275;top:11968;width:2123;height:206;visibility:visible;mso-wrap-style:square;v-text-anchor:top" coordsize="212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dSMMA&#10;AADbAAAADwAAAGRycy9kb3ducmV2LnhtbESPQWvCQBSE7wX/w/IEb3WjSNHUVSQgelCkxt4f2dck&#10;Nfs2ZldN+uvdguBxmJlvmPmyNZW4UeNKywpGwwgEcWZ1ybmCU7p+n4JwHlljZZkUdORguei9zTHW&#10;9s5fdDv6XAQIuxgVFN7XsZQuK8igG9qaOHg/tjHog2xyqRu8B7ip5DiKPqTBksNCgTUlBWXn49Uo&#10;qC+7TfrbulOX7jv/l30ns0OeKDXot6tPEJ5a/wo/21utYDyB/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dSMMAAADbAAAADwAAAAAAAAAAAAAAAACYAgAAZHJzL2Rv&#10;d25yZXYueG1sUEsFBgAAAAAEAAQA9QAAAIgDAAAAAA==&#10;" path="m,48c305,24,610,,930,3v320,3,791,26,990,60c2119,97,2081,176,2123,206e" filled="f">
                        <v:path arrowok="t" o:connecttype="custom" o:connectlocs="0,48;930,3;1920,63;2123,206" o:connectangles="0,0,0,0"/>
                      </v:shape>
                      <v:group id="Group 285" o:spid="_x0000_s1031" style="position:absolute;left:2864;top:13231;width:2596;height:1340" coordorigin="2864,13231" coordsize="2596,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6" o:spid="_x0000_s1032" style="position:absolute;left:2870;top:13456;width:2560;height:1115;visibility:visible;mso-wrap-style:square;v-text-anchor:top" coordsize="256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8dt8QA&#10;AADbAAAADwAAAGRycy9kb3ducmV2LnhtbESPS4sCMRCE74L/IbSwF9GMjxUdjSIugrAnH6jHZtLO&#10;DE46QxJ19t9vhIU9FlX1FbVYNaYST3K+tKxg0E9AEGdWl5wrOB23vSkIH5A1VpZJwQ95WC3brQWm&#10;2r54T89DyEWEsE9RQRFCnUrps4IM+r6tiaN3s85giNLlUjt8Rbip5DBJJtJgyXGhwJo2BWX3w8Mo&#10;uIzt+frVHXr92NvT53rwXc6kU+qj06znIAI14T/8195pBaMxvL/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bfEAAAA2wAAAA8AAAAAAAAAAAAAAAAAmAIAAGRycy9k&#10;b3ducmV2LnhtbFBLBQYAAAAABAAEAPUAAACJAwAAAAA=&#10;" path="m1600,c1360,72,320,242,160,420,,598,240,1025,640,1070v400,45,1520,-301,1920,-380e" filled="f" strokeweight="1.5pt">
                          <v:path arrowok="t" o:connecttype="custom" o:connectlocs="1600,0;160,420;640,1070;2560,690" o:connectangles="0,0,0,0"/>
                        </v:shape>
                        <v:shape id="Freeform 287" o:spid="_x0000_s1033" style="position:absolute;left:4470;top:13466;width:970;height:660;visibility:visible;mso-wrap-style:square;v-text-anchor:top" coordsize="97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e8UA&#10;AADbAAAADwAAAGRycy9kb3ducmV2LnhtbESP3WrCQBCF7wXfYRnBm6Ibtdg2uoqIUqEIVn2AMTsm&#10;0exsyK4x7dN3hYKXh/PzcabzxhSipsrllhUM+hEI4sTqnFMFx8O69w7CeWSNhWVS8EMO5rN2a4qx&#10;tnf+pnrvUxFG2MWoIPO+jKV0SUYGXd+WxME728qgD7JKpa7wHsZNIYdRNJYGcw6EDEtaZpRc9zcT&#10;uKd6+zFudq/56iVZHS+/xZf9HCjV7TSLCQhPjX+G/9sbrWD0Bo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zd7xQAAANsAAAAPAAAAAAAAAAAAAAAAAJgCAABkcnMv&#10;ZG93bnJldi54bWxQSwUGAAAAAAQABAD1AAAAigMAAAAA&#10;" path="m,c20,610,812,545,970,660e" filled="f" strokeweight="1.5pt">
                          <v:path arrowok="t" o:connecttype="custom" o:connectlocs="0,0;970,660" o:connectangles="0,0"/>
                        </v:shape>
                        <v:shape id="Freeform 288" o:spid="_x0000_s1034" style="position:absolute;left:4410;top:13291;width:76;height:172;visibility:visible;mso-wrap-style:square;v-text-anchor:top" coordsize="7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1OMMA&#10;AADbAAAADwAAAGRycy9kb3ducmV2LnhtbESPwWrDMBBE74H+g9hCb4lsN5jgRgltaEohpzj9gMXa&#10;WqbWyliqI/99VQjkOMzMG2a7j7YXE42+c6wgX2UgiBunO24VfF2Oyw0IH5A19o5JwUwe9ruHxRYr&#10;7a58pqkOrUgQ9hUqMCEMlZS+MWTRr9xAnLxvN1oMSY6t1CNeE9z2ssiyUlrsOC0YHOhgqPmpf62C&#10;j2fzVkyFPMW5Ph3z9/Iw57FW6ukxvr6ACBTDPXxrf2oF6xL+v6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R1OMMAAADbAAAADwAAAAAAAAAAAAAAAACYAgAAZHJzL2Rv&#10;d25yZXYueG1sUEsFBgAAAAAEAAQA9QAAAIgDAAAAAA==&#10;" path="m76,172l,e" filled="f">
                          <v:path arrowok="t" o:connecttype="custom" o:connectlocs="76,172;0,0" o:connectangles="0,0"/>
                        </v:shape>
                        <v:line id="Line 289" o:spid="_x0000_s1035" style="position:absolute;flip:x y;visibility:visible;mso-wrap-style:square" from="5220,13861" to="5460,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Xm8QAAADbAAAADwAAAGRycy9kb3ducmV2LnhtbESPQWvCQBSE70L/w/IKvenGEEqauoqt&#10;CF4bW1pvz+wziWbfht2tpv++Kwgeh5n5hpktBtOJMznfWlYwnSQgiCurW64VfG7X4xyED8gaO8uk&#10;4I88LOYPoxkW2l74g85lqEWEsC9QQRNCX0jpq4YM+ontiaN3sM5giNLVUju8RLjpZJokz9Jgy3Gh&#10;wZ7eG6pO5a9R0LPP0t3++23X1WnYZF8rmf8clXp6HJavIAIN4R6+tTdaQfYC1y/x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ZebxAAAANsAAAAPAAAAAAAAAAAA&#10;AAAAAKECAABkcnMvZG93bnJldi54bWxQSwUGAAAAAAQABAD5AAAAkgMAAAAA&#10;" strokeweight="1.5pt"/>
                        <v:shape id="Freeform 290" o:spid="_x0000_s1036" style="position:absolute;left:4425;top:13336;width:780;height:525;visibility:visible;mso-wrap-style:square;v-text-anchor:top" coordsize="78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KR8AA&#10;AADbAAAADwAAAGRycy9kb3ducmV2LnhtbERPyW7CMBC9V+IfrEHqrThAwxJiUEGqxAmJ5QOGeEhC&#10;4nEauxD+Hh+QOD69PV11phY3al1pWcFwEIEgzqwuOVdwOv5+zUA4j6yxtkwKHuRgtex9pJhoe+c9&#10;3Q4+FyGEXYIKCu+bREqXFWTQDWxDHLiLbQ36ANtc6hbvIdzUchRFE2mw5NBQYEObgrLq8G8U/FXH&#10;6TnezLfRtfmmeD3e0T4mpT773c8ChKfOv8Uv91YriMP68CX8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gKR8AAAADbAAAADwAAAAAAAAAAAAAAAACYAgAAZHJzL2Rvd25y&#10;ZXYueG1sUEsFBgAAAAAEAAQA9QAAAIUDAAAAAA==&#10;" path="m780,525c270,390,120,240,,e" filled="f" strokeweight="1.5pt">
                          <v:path arrowok="t" o:connecttype="custom" o:connectlocs="780,525;0,0" o:connectangles="0,0"/>
                        </v:shape>
                        <v:line id="Line 291" o:spid="_x0000_s1037" style="position:absolute;visibility:visible;mso-wrap-style:square" from="3090,13836" to="4350,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INcMAAADbAAAADwAAAGRycy9kb3ducmV2LnhtbESPQWvCQBSE7wX/w/IEb3Vjp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DCDXDAAAA2wAAAA8AAAAAAAAAAAAA&#10;AAAAoQIAAGRycy9kb3ducmV2LnhtbFBLBQYAAAAABAAEAPkAAACRAwAAAAA=&#10;" strokeweight="1.5pt"/>
                        <v:shape id="Freeform 292" o:spid="_x0000_s1038" style="position:absolute;left:2950;top:13396;width:1490;height:540;visibility:visible;mso-wrap-style:square;v-text-anchor:top" coordsize="149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t8MA&#10;AADbAAAADwAAAGRycy9kb3ducmV2LnhtbESPQWvCQBSE7wX/w/KE3urGFItGVxGpba+NInh7ZJ9J&#10;MPs23V1N/PddQfA4zMw3zGLVm0ZcyfnasoLxKAFBXFhdc6lgv9u+TUH4gKyxsUwKbuRhtRy8LDDT&#10;tuNfuuahFBHCPkMFVQhtJqUvKjLoR7Yljt7JOoMhSldK7bCLcNPINEk+pMGa40KFLW0qKs75xSg4&#10;87F7T3k6OXx9zlzy/XfbnPJcqddhv56DCNSHZ/jR/tEKJinc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t8MAAADbAAAADwAAAAAAAAAAAAAAAACYAgAAZHJzL2Rv&#10;d25yZXYueG1sUEsFBgAAAAAEAAQA9QAAAIgDAAAAAA==&#10;" path="m,540c16,481,22,428,90,380v68,-48,87,-67,320,-130c643,187,1265,52,1490,e" filled="f" strokeweight="1.5pt">
                          <v:path arrowok="t" o:connecttype="custom" o:connectlocs="0,540;90,380;410,250;1490,0" o:connectangles="0,0,0,0"/>
                        </v:shape>
                        <v:line id="Line 293" o:spid="_x0000_s1039" style="position:absolute;flip:x y;visibility:visible;mso-wrap-style:square" from="3057,13765" to="3084,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2rMMAAADbAAAADwAAAGRycy9kb3ducmV2LnhtbESPS4vCQBCE7wv+h6GFvenE+ECio7gr&#10;C159od7aTJtEMz0hM6vZf+8Iwh6LqvqKms4bU4o71a6wrKDXjUAQp1YXnCnYbX86YxDOI2ssLZOC&#10;P3Iwn7U+ppho++A13Tc+EwHCLkEFufdVIqVLczLourYiDt7F1gZ9kHUmdY2PADeljKNoJA0WHBZy&#10;rOg7p/S2+TUKKnaD+HQ+fJ3KLParwX4px8erUp/tZjEB4anx/+F3e6UVDPvw+h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NqzDAAAA2wAAAA8AAAAAAAAAAAAA&#10;AAAAoQIAAGRycy9kb3ducmV2LnhtbFBLBQYAAAAABAAEAPkAAACRAwAAAAA=&#10;" strokeweight="1.5pt"/>
                        <v:shape id="Freeform 294" o:spid="_x0000_s1040" style="position:absolute;left:4464;top:13408;width:886;height:598;visibility:visible;mso-wrap-style:square;v-text-anchor:top" coordsize="88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WgcQA&#10;AADbAAAADwAAAGRycy9kb3ducmV2LnhtbESPQWsCMRSE7wX/Q3iFXkrNWrtVtkaRSkHBS3e99PbY&#10;vGaXbl6WJOr6740g9DjMzDfMYjXYTpzIh9axgsk4A0FcO92yUXCovl7mIEJE1tg5JgUXCrBajh4W&#10;WGh35m86ldGIBOFQoIImxr6QMtQNWQxj1xMn79d5izFJb6T2eE5w28nXLHuXFltOCw329NlQ/Vce&#10;baIcMo/P5ezyszebarMzeYXTXqmnx2H9ASLSEP/D9/ZWK8jf4P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loHEAAAA2wAAAA8AAAAAAAAAAAAAAAAAmAIAAGRycy9k&#10;b3ducmV2LnhtbFBLBQYAAAAABAAEAPUAAACJAwAAAAA=&#10;" path="m886,598c76,508,60,207,,e" filled="f" strokeweight="1.5pt">
                          <v:path arrowok="t" o:connecttype="custom" o:connectlocs="886,598;0,0" o:connectangles="0,0"/>
                        </v:shape>
                        <v:shape id="Freeform 295" o:spid="_x0000_s1041" style="position:absolute;left:2864;top:13231;width:1569;height:878;visibility:visible;mso-wrap-style:square;v-text-anchor:top" coordsize="1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umsQA&#10;AADbAAAADwAAAGRycy9kb3ducmV2LnhtbESPQYvCMBSE74L/ITxhb5qqKFJNRQRZF9mDbg96ezTP&#10;trR5qU1W67/fCMIeh5n5hlmtO1OLO7WutKxgPIpAEGdWl5wrSH92wwUI55E11pZJwZMcrJN+b4Wx&#10;tg8+0v3kcxEg7GJUUHjfxFK6rCCDbmQb4uBdbWvQB9nmUrf4CHBTy0kUzaXBksNCgQ1tC8qq069R&#10;cP7m2+e53k19+jXZXLtLVPEhVepj0G2WIDx1/j/8bu+1gtkMXl/CD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7prEAAAA2wAAAA8AAAAAAAAAAAAAAAAAmAIAAGRycy9k&#10;b3ducmV2LnhtbFBLBQYAAAAABAAEAPUAAACJAwAAAAA=&#10;" path="m121,878c107,821,58,620,34,533,10,446,,389,256,300,512,211,1295,63,1569,e" filled="f" strokeweight="1.5pt">
                          <v:path arrowok="t" o:connecttype="custom" o:connectlocs="121,878;34,533;256,300;1569,0" o:connectangles="0,0,0,0"/>
                        </v:shape>
                      </v:group>
                      <w10:wrap anchory="page"/>
                    </v:group>
                  </w:pict>
                </mc:Fallback>
              </mc:AlternateContent>
            </w:r>
            <w:r w:rsidR="003B2269" w:rsidRPr="00177193">
              <w:rPr>
                <w:color w:val="000000" w:themeColor="text1"/>
                <w:lang w:val="en-US"/>
              </w:rPr>
              <w:t>Talon anglais</w:t>
            </w:r>
          </w:p>
          <w:p w:rsidR="00177193" w:rsidRDefault="00177193" w:rsidP="00177193">
            <w:pPr>
              <w:rPr>
                <w:lang w:val="fi-FI"/>
              </w:rPr>
            </w:pPr>
            <w:r w:rsidRPr="00177193">
              <w:rPr>
                <w:noProof/>
                <w:color w:val="000000" w:themeColor="text1"/>
                <w:sz w:val="28"/>
              </w:rPr>
              <mc:AlternateContent>
                <mc:Choice Requires="wpg">
                  <w:drawing>
                    <wp:anchor distT="0" distB="0" distL="114300" distR="114300" simplePos="0" relativeHeight="252360704" behindDoc="1" locked="0" layoutInCell="1" allowOverlap="0" wp14:anchorId="74D58EFB" wp14:editId="3FDB1A6F">
                      <wp:simplePos x="0" y="0"/>
                      <wp:positionH relativeFrom="column">
                        <wp:posOffset>950595</wp:posOffset>
                      </wp:positionH>
                      <wp:positionV relativeFrom="page">
                        <wp:posOffset>233680</wp:posOffset>
                      </wp:positionV>
                      <wp:extent cx="1268095" cy="1168400"/>
                      <wp:effectExtent l="0" t="0" r="27305" b="12700"/>
                      <wp:wrapThrough wrapText="bothSides">
                        <wp:wrapPolygon edited="0">
                          <wp:start x="8112" y="0"/>
                          <wp:lineTo x="5841" y="2465"/>
                          <wp:lineTo x="4218" y="4930"/>
                          <wp:lineTo x="0" y="15848"/>
                          <wp:lineTo x="0" y="21483"/>
                          <wp:lineTo x="17198" y="21483"/>
                          <wp:lineTo x="21741" y="21483"/>
                          <wp:lineTo x="21741" y="16904"/>
                          <wp:lineTo x="19794" y="13735"/>
                          <wp:lineTo x="17847" y="11270"/>
                          <wp:lineTo x="14926" y="4930"/>
                          <wp:lineTo x="13304" y="2465"/>
                          <wp:lineTo x="10708" y="0"/>
                          <wp:lineTo x="8112" y="0"/>
                        </wp:wrapPolygon>
                      </wp:wrapThrough>
                      <wp:docPr id="154" name="Groupe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1168400"/>
                                <a:chOff x="1935" y="7858"/>
                                <a:chExt cx="1926" cy="1870"/>
                              </a:xfrm>
                            </wpg:grpSpPr>
                            <wps:wsp>
                              <wps:cNvPr id="155" name="Freeform 253"/>
                              <wps:cNvSpPr>
                                <a:spLocks/>
                              </wps:cNvSpPr>
                              <wps:spPr bwMode="auto">
                                <a:xfrm>
                                  <a:off x="2068" y="8120"/>
                                  <a:ext cx="402" cy="1250"/>
                                </a:xfrm>
                                <a:custGeom>
                                  <a:avLst/>
                                  <a:gdLst>
                                    <a:gd name="T0" fmla="*/ 402 w 402"/>
                                    <a:gd name="T1" fmla="*/ 0 h 1250"/>
                                    <a:gd name="T2" fmla="*/ 42 w 402"/>
                                    <a:gd name="T3" fmla="*/ 870 h 1250"/>
                                    <a:gd name="T4" fmla="*/ 152 w 402"/>
                                    <a:gd name="T5" fmla="*/ 1250 h 1250"/>
                                  </a:gdLst>
                                  <a:ahLst/>
                                  <a:cxnLst>
                                    <a:cxn ang="0">
                                      <a:pos x="T0" y="T1"/>
                                    </a:cxn>
                                    <a:cxn ang="0">
                                      <a:pos x="T2" y="T3"/>
                                    </a:cxn>
                                    <a:cxn ang="0">
                                      <a:pos x="T4" y="T5"/>
                                    </a:cxn>
                                  </a:cxnLst>
                                  <a:rect l="0" t="0" r="r" b="b"/>
                                  <a:pathLst>
                                    <a:path w="402" h="1250">
                                      <a:moveTo>
                                        <a:pt x="402" y="0"/>
                                      </a:moveTo>
                                      <a:cubicBezTo>
                                        <a:pt x="362" y="260"/>
                                        <a:pt x="82" y="670"/>
                                        <a:pt x="42" y="870"/>
                                      </a:cubicBezTo>
                                      <a:cubicBezTo>
                                        <a:pt x="0" y="1078"/>
                                        <a:pt x="76" y="1147"/>
                                        <a:pt x="152" y="1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254"/>
                              <wps:cNvCnPr/>
                              <wps:spPr bwMode="auto">
                                <a:xfrm>
                                  <a:off x="2180" y="9370"/>
                                  <a:ext cx="12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Freeform 255"/>
                              <wps:cNvSpPr>
                                <a:spLocks/>
                              </wps:cNvSpPr>
                              <wps:spPr bwMode="auto">
                                <a:xfrm flipH="1">
                                  <a:off x="3088" y="8112"/>
                                  <a:ext cx="402" cy="1250"/>
                                </a:xfrm>
                                <a:custGeom>
                                  <a:avLst/>
                                  <a:gdLst>
                                    <a:gd name="T0" fmla="*/ 402 w 402"/>
                                    <a:gd name="T1" fmla="*/ 0 h 1250"/>
                                    <a:gd name="T2" fmla="*/ 42 w 402"/>
                                    <a:gd name="T3" fmla="*/ 870 h 1250"/>
                                    <a:gd name="T4" fmla="*/ 152 w 402"/>
                                    <a:gd name="T5" fmla="*/ 1250 h 1250"/>
                                  </a:gdLst>
                                  <a:ahLst/>
                                  <a:cxnLst>
                                    <a:cxn ang="0">
                                      <a:pos x="T0" y="T1"/>
                                    </a:cxn>
                                    <a:cxn ang="0">
                                      <a:pos x="T2" y="T3"/>
                                    </a:cxn>
                                    <a:cxn ang="0">
                                      <a:pos x="T4" y="T5"/>
                                    </a:cxn>
                                  </a:cxnLst>
                                  <a:rect l="0" t="0" r="r" b="b"/>
                                  <a:pathLst>
                                    <a:path w="402" h="1250">
                                      <a:moveTo>
                                        <a:pt x="402" y="0"/>
                                      </a:moveTo>
                                      <a:cubicBezTo>
                                        <a:pt x="362" y="260"/>
                                        <a:pt x="82" y="670"/>
                                        <a:pt x="42" y="870"/>
                                      </a:cubicBezTo>
                                      <a:cubicBezTo>
                                        <a:pt x="0" y="1078"/>
                                        <a:pt x="76" y="1147"/>
                                        <a:pt x="152" y="1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56"/>
                              <wps:cNvSpPr>
                                <a:spLocks/>
                              </wps:cNvSpPr>
                              <wps:spPr bwMode="auto">
                                <a:xfrm>
                                  <a:off x="2470" y="7858"/>
                                  <a:ext cx="611" cy="262"/>
                                </a:xfrm>
                                <a:custGeom>
                                  <a:avLst/>
                                  <a:gdLst>
                                    <a:gd name="T0" fmla="*/ 0 w 611"/>
                                    <a:gd name="T1" fmla="*/ 262 h 262"/>
                                    <a:gd name="T2" fmla="*/ 311 w 611"/>
                                    <a:gd name="T3" fmla="*/ 2 h 262"/>
                                    <a:gd name="T4" fmla="*/ 611 w 611"/>
                                    <a:gd name="T5" fmla="*/ 254 h 262"/>
                                  </a:gdLst>
                                  <a:ahLst/>
                                  <a:cxnLst>
                                    <a:cxn ang="0">
                                      <a:pos x="T0" y="T1"/>
                                    </a:cxn>
                                    <a:cxn ang="0">
                                      <a:pos x="T2" y="T3"/>
                                    </a:cxn>
                                    <a:cxn ang="0">
                                      <a:pos x="T4" y="T5"/>
                                    </a:cxn>
                                  </a:cxnLst>
                                  <a:rect l="0" t="0" r="r" b="b"/>
                                  <a:pathLst>
                                    <a:path w="611" h="262">
                                      <a:moveTo>
                                        <a:pt x="0" y="262"/>
                                      </a:moveTo>
                                      <a:cubicBezTo>
                                        <a:pt x="120" y="192"/>
                                        <a:pt x="211" y="0"/>
                                        <a:pt x="311" y="2"/>
                                      </a:cubicBezTo>
                                      <a:cubicBezTo>
                                        <a:pt x="413" y="1"/>
                                        <a:pt x="539" y="224"/>
                                        <a:pt x="611" y="2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57"/>
                              <wps:cNvSpPr>
                                <a:spLocks/>
                              </wps:cNvSpPr>
                              <wps:spPr bwMode="auto">
                                <a:xfrm>
                                  <a:off x="2735" y="7863"/>
                                  <a:ext cx="85" cy="1507"/>
                                </a:xfrm>
                                <a:custGeom>
                                  <a:avLst/>
                                  <a:gdLst>
                                    <a:gd name="T0" fmla="*/ 40 w 85"/>
                                    <a:gd name="T1" fmla="*/ 0 h 1507"/>
                                    <a:gd name="T2" fmla="*/ 35 w 85"/>
                                    <a:gd name="T3" fmla="*/ 1507 h 1507"/>
                                  </a:gdLst>
                                  <a:ahLst/>
                                  <a:cxnLst>
                                    <a:cxn ang="0">
                                      <a:pos x="T0" y="T1"/>
                                    </a:cxn>
                                    <a:cxn ang="0">
                                      <a:pos x="T2" y="T3"/>
                                    </a:cxn>
                                  </a:cxnLst>
                                  <a:rect l="0" t="0" r="r" b="b"/>
                                  <a:pathLst>
                                    <a:path w="85" h="1507">
                                      <a:moveTo>
                                        <a:pt x="40" y="0"/>
                                      </a:moveTo>
                                      <a:cubicBezTo>
                                        <a:pt x="0" y="730"/>
                                        <a:pt x="85" y="777"/>
                                        <a:pt x="35" y="15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58"/>
                              <wps:cNvSpPr>
                                <a:spLocks/>
                              </wps:cNvSpPr>
                              <wps:spPr bwMode="auto">
                                <a:xfrm>
                                  <a:off x="2160" y="9720"/>
                                  <a:ext cx="1245" cy="1"/>
                                </a:xfrm>
                                <a:custGeom>
                                  <a:avLst/>
                                  <a:gdLst>
                                    <a:gd name="T0" fmla="*/ 0 w 1245"/>
                                    <a:gd name="T1" fmla="*/ 0 h 1"/>
                                    <a:gd name="T2" fmla="*/ 1245 w 1245"/>
                                    <a:gd name="T3" fmla="*/ 0 h 1"/>
                                  </a:gdLst>
                                  <a:ahLst/>
                                  <a:cxnLst>
                                    <a:cxn ang="0">
                                      <a:pos x="T0" y="T1"/>
                                    </a:cxn>
                                    <a:cxn ang="0">
                                      <a:pos x="T2" y="T3"/>
                                    </a:cxn>
                                  </a:cxnLst>
                                  <a:rect l="0" t="0" r="r" b="b"/>
                                  <a:pathLst>
                                    <a:path w="1245" h="1">
                                      <a:moveTo>
                                        <a:pt x="0" y="0"/>
                                      </a:moveTo>
                                      <a:lnTo>
                                        <a:pt x="124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59"/>
                              <wps:cNvSpPr>
                                <a:spLocks/>
                              </wps:cNvSpPr>
                              <wps:spPr bwMode="auto">
                                <a:xfrm>
                                  <a:off x="2157" y="9370"/>
                                  <a:ext cx="15" cy="358"/>
                                </a:xfrm>
                                <a:custGeom>
                                  <a:avLst/>
                                  <a:gdLst>
                                    <a:gd name="T0" fmla="*/ 15 w 15"/>
                                    <a:gd name="T1" fmla="*/ 0 h 358"/>
                                    <a:gd name="T2" fmla="*/ 0 w 15"/>
                                    <a:gd name="T3" fmla="*/ 358 h 358"/>
                                  </a:gdLst>
                                  <a:ahLst/>
                                  <a:cxnLst>
                                    <a:cxn ang="0">
                                      <a:pos x="T0" y="T1"/>
                                    </a:cxn>
                                    <a:cxn ang="0">
                                      <a:pos x="T2" y="T3"/>
                                    </a:cxn>
                                  </a:cxnLst>
                                  <a:rect l="0" t="0" r="r" b="b"/>
                                  <a:pathLst>
                                    <a:path w="15" h="358">
                                      <a:moveTo>
                                        <a:pt x="15" y="0"/>
                                      </a:moveTo>
                                      <a:lnTo>
                                        <a:pt x="0" y="358"/>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60"/>
                              <wps:cNvSpPr>
                                <a:spLocks/>
                              </wps:cNvSpPr>
                              <wps:spPr bwMode="auto">
                                <a:xfrm flipH="1">
                                  <a:off x="3383" y="9370"/>
                                  <a:ext cx="15" cy="358"/>
                                </a:xfrm>
                                <a:custGeom>
                                  <a:avLst/>
                                  <a:gdLst>
                                    <a:gd name="T0" fmla="*/ 15 w 15"/>
                                    <a:gd name="T1" fmla="*/ 0 h 358"/>
                                    <a:gd name="T2" fmla="*/ 0 w 15"/>
                                    <a:gd name="T3" fmla="*/ 358 h 358"/>
                                  </a:gdLst>
                                  <a:ahLst/>
                                  <a:cxnLst>
                                    <a:cxn ang="0">
                                      <a:pos x="T0" y="T1"/>
                                    </a:cxn>
                                    <a:cxn ang="0">
                                      <a:pos x="T2" y="T3"/>
                                    </a:cxn>
                                  </a:cxnLst>
                                  <a:rect l="0" t="0" r="r" b="b"/>
                                  <a:pathLst>
                                    <a:path w="15" h="358">
                                      <a:moveTo>
                                        <a:pt x="15" y="0"/>
                                      </a:moveTo>
                                      <a:lnTo>
                                        <a:pt x="0" y="358"/>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61"/>
                              <wps:cNvSpPr>
                                <a:spLocks/>
                              </wps:cNvSpPr>
                              <wps:spPr bwMode="auto">
                                <a:xfrm>
                                  <a:off x="2163" y="9627"/>
                                  <a:ext cx="1237" cy="4"/>
                                </a:xfrm>
                                <a:custGeom>
                                  <a:avLst/>
                                  <a:gdLst>
                                    <a:gd name="T0" fmla="*/ 0 w 1237"/>
                                    <a:gd name="T1" fmla="*/ 0 h 4"/>
                                    <a:gd name="T2" fmla="*/ 1237 w 1237"/>
                                    <a:gd name="T3" fmla="*/ 4 h 4"/>
                                  </a:gdLst>
                                  <a:ahLst/>
                                  <a:cxnLst>
                                    <a:cxn ang="0">
                                      <a:pos x="T0" y="T1"/>
                                    </a:cxn>
                                    <a:cxn ang="0">
                                      <a:pos x="T2" y="T3"/>
                                    </a:cxn>
                                  </a:cxnLst>
                                  <a:rect l="0" t="0" r="r" b="b"/>
                                  <a:pathLst>
                                    <a:path w="1237" h="4">
                                      <a:moveTo>
                                        <a:pt x="0" y="0"/>
                                      </a:moveTo>
                                      <a:lnTo>
                                        <a:pt x="1237" y="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62"/>
                              <wps:cNvSpPr>
                                <a:spLocks/>
                              </wps:cNvSpPr>
                              <wps:spPr bwMode="auto">
                                <a:xfrm>
                                  <a:off x="1935" y="8937"/>
                                  <a:ext cx="165" cy="643"/>
                                </a:xfrm>
                                <a:custGeom>
                                  <a:avLst/>
                                  <a:gdLst>
                                    <a:gd name="T0" fmla="*/ 165 w 165"/>
                                    <a:gd name="T1" fmla="*/ 0 h 643"/>
                                    <a:gd name="T2" fmla="*/ 15 w 165"/>
                                    <a:gd name="T3" fmla="*/ 393 h 643"/>
                                    <a:gd name="T4" fmla="*/ 75 w 165"/>
                                    <a:gd name="T5" fmla="*/ 643 h 643"/>
                                  </a:gdLst>
                                  <a:ahLst/>
                                  <a:cxnLst>
                                    <a:cxn ang="0">
                                      <a:pos x="T0" y="T1"/>
                                    </a:cxn>
                                    <a:cxn ang="0">
                                      <a:pos x="T2" y="T3"/>
                                    </a:cxn>
                                    <a:cxn ang="0">
                                      <a:pos x="T4" y="T5"/>
                                    </a:cxn>
                                  </a:cxnLst>
                                  <a:rect l="0" t="0" r="r" b="b"/>
                                  <a:pathLst>
                                    <a:path w="165" h="643">
                                      <a:moveTo>
                                        <a:pt x="165" y="0"/>
                                      </a:moveTo>
                                      <a:cubicBezTo>
                                        <a:pt x="140" y="65"/>
                                        <a:pt x="30" y="286"/>
                                        <a:pt x="15" y="393"/>
                                      </a:cubicBezTo>
                                      <a:cubicBezTo>
                                        <a:pt x="0" y="500"/>
                                        <a:pt x="65" y="600"/>
                                        <a:pt x="75" y="643"/>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63"/>
                              <wps:cNvSpPr>
                                <a:spLocks/>
                              </wps:cNvSpPr>
                              <wps:spPr bwMode="auto">
                                <a:xfrm>
                                  <a:off x="1972" y="9564"/>
                                  <a:ext cx="153" cy="141"/>
                                </a:xfrm>
                                <a:custGeom>
                                  <a:avLst/>
                                  <a:gdLst>
                                    <a:gd name="T0" fmla="*/ 153 w 153"/>
                                    <a:gd name="T1" fmla="*/ 27 h 141"/>
                                    <a:gd name="T2" fmla="*/ 21 w 153"/>
                                    <a:gd name="T3" fmla="*/ 15 h 141"/>
                                    <a:gd name="T4" fmla="*/ 27 w 153"/>
                                    <a:gd name="T5" fmla="*/ 120 h 141"/>
                                    <a:gd name="T6" fmla="*/ 147 w 153"/>
                                    <a:gd name="T7" fmla="*/ 141 h 141"/>
                                  </a:gdLst>
                                  <a:ahLst/>
                                  <a:cxnLst>
                                    <a:cxn ang="0">
                                      <a:pos x="T0" y="T1"/>
                                    </a:cxn>
                                    <a:cxn ang="0">
                                      <a:pos x="T2" y="T3"/>
                                    </a:cxn>
                                    <a:cxn ang="0">
                                      <a:pos x="T4" y="T5"/>
                                    </a:cxn>
                                    <a:cxn ang="0">
                                      <a:pos x="T6" y="T7"/>
                                    </a:cxn>
                                  </a:cxnLst>
                                  <a:rect l="0" t="0" r="r" b="b"/>
                                  <a:pathLst>
                                    <a:path w="153" h="141">
                                      <a:moveTo>
                                        <a:pt x="153" y="27"/>
                                      </a:moveTo>
                                      <a:cubicBezTo>
                                        <a:pt x="54" y="27"/>
                                        <a:pt x="42" y="0"/>
                                        <a:pt x="21" y="15"/>
                                      </a:cubicBezTo>
                                      <a:cubicBezTo>
                                        <a:pt x="0" y="30"/>
                                        <a:pt x="6" y="99"/>
                                        <a:pt x="27" y="120"/>
                                      </a:cubicBezTo>
                                      <a:cubicBezTo>
                                        <a:pt x="48" y="141"/>
                                        <a:pt x="122" y="137"/>
                                        <a:pt x="147" y="141"/>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64"/>
                              <wps:cNvSpPr>
                                <a:spLocks/>
                              </wps:cNvSpPr>
                              <wps:spPr bwMode="auto">
                                <a:xfrm>
                                  <a:off x="3308" y="8625"/>
                                  <a:ext cx="553" cy="930"/>
                                </a:xfrm>
                                <a:custGeom>
                                  <a:avLst/>
                                  <a:gdLst>
                                    <a:gd name="T0" fmla="*/ 0 w 553"/>
                                    <a:gd name="T1" fmla="*/ 0 h 930"/>
                                    <a:gd name="T2" fmla="*/ 472 w 553"/>
                                    <a:gd name="T3" fmla="*/ 630 h 930"/>
                                    <a:gd name="T4" fmla="*/ 484 w 553"/>
                                    <a:gd name="T5" fmla="*/ 930 h 930"/>
                                  </a:gdLst>
                                  <a:ahLst/>
                                  <a:cxnLst>
                                    <a:cxn ang="0">
                                      <a:pos x="T0" y="T1"/>
                                    </a:cxn>
                                    <a:cxn ang="0">
                                      <a:pos x="T2" y="T3"/>
                                    </a:cxn>
                                    <a:cxn ang="0">
                                      <a:pos x="T4" y="T5"/>
                                    </a:cxn>
                                  </a:cxnLst>
                                  <a:rect l="0" t="0" r="r" b="b"/>
                                  <a:pathLst>
                                    <a:path w="553" h="930">
                                      <a:moveTo>
                                        <a:pt x="0" y="0"/>
                                      </a:moveTo>
                                      <a:cubicBezTo>
                                        <a:pt x="135" y="270"/>
                                        <a:pt x="393" y="469"/>
                                        <a:pt x="472" y="630"/>
                                      </a:cubicBezTo>
                                      <a:cubicBezTo>
                                        <a:pt x="553" y="785"/>
                                        <a:pt x="520" y="839"/>
                                        <a:pt x="484" y="93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65"/>
                              <wps:cNvSpPr>
                                <a:spLocks/>
                              </wps:cNvSpPr>
                              <wps:spPr bwMode="auto">
                                <a:xfrm>
                                  <a:off x="3505" y="9552"/>
                                  <a:ext cx="355" cy="135"/>
                                </a:xfrm>
                                <a:custGeom>
                                  <a:avLst/>
                                  <a:gdLst>
                                    <a:gd name="T0" fmla="*/ 15 w 355"/>
                                    <a:gd name="T1" fmla="*/ 27 h 135"/>
                                    <a:gd name="T2" fmla="*/ 309 w 355"/>
                                    <a:gd name="T3" fmla="*/ 0 h 135"/>
                                    <a:gd name="T4" fmla="*/ 294 w 355"/>
                                    <a:gd name="T5" fmla="*/ 102 h 135"/>
                                    <a:gd name="T6" fmla="*/ 0 w 355"/>
                                    <a:gd name="T7" fmla="*/ 135 h 135"/>
                                  </a:gdLst>
                                  <a:ahLst/>
                                  <a:cxnLst>
                                    <a:cxn ang="0">
                                      <a:pos x="T0" y="T1"/>
                                    </a:cxn>
                                    <a:cxn ang="0">
                                      <a:pos x="T2" y="T3"/>
                                    </a:cxn>
                                    <a:cxn ang="0">
                                      <a:pos x="T4" y="T5"/>
                                    </a:cxn>
                                    <a:cxn ang="0">
                                      <a:pos x="T6" y="T7"/>
                                    </a:cxn>
                                  </a:cxnLst>
                                  <a:rect l="0" t="0" r="r" b="b"/>
                                  <a:pathLst>
                                    <a:path w="355" h="135">
                                      <a:moveTo>
                                        <a:pt x="15" y="27"/>
                                      </a:moveTo>
                                      <a:cubicBezTo>
                                        <a:pt x="258" y="18"/>
                                        <a:pt x="261" y="3"/>
                                        <a:pt x="309" y="0"/>
                                      </a:cubicBezTo>
                                      <a:cubicBezTo>
                                        <a:pt x="355" y="12"/>
                                        <a:pt x="346" y="81"/>
                                        <a:pt x="294" y="102"/>
                                      </a:cubicBezTo>
                                      <a:cubicBezTo>
                                        <a:pt x="243" y="124"/>
                                        <a:pt x="62" y="130"/>
                                        <a:pt x="0" y="135"/>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54" o:spid="_x0000_s1026" style="position:absolute;margin-left:74.85pt;margin-top:18.4pt;width:99.85pt;height:92pt;z-index:-250955776;mso-position-vertical-relative:page" coordorigin="1935,7858" coordsize="1926,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" o:allowoverlap="f">
                      <v:shape id="Freeform 253" o:spid="_x0000_s1027" style="position:absolute;left:2068;top:8120;width:402;height:1250;visibility:visible;mso-wrap-style:square;v-text-anchor:top" coordsize="40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2GcIA&#10;AADcAAAADwAAAGRycy9kb3ducmV2LnhtbERPTWvCQBC9C/6HZYTedGOLImk2ohZB6kmr9zE7TdLu&#10;zobsamJ/vVso9DaP9znZsrdG3Kj1tWMF00kCgrhwuuZSweljO16A8AFZo3FMCu7kYZkPBxmm2nV8&#10;oNsxlCKGsE9RQRVCk0rpi4os+olriCP36VqLIcK2lLrFLoZbI5+TZC4t1hwbKmxoU1HxfbxaBZ2Z&#10;09tL866/Dma/KML6/HM5G6WeRv3qFUSgPvyL/9w7HefPZvD7TLx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nYZwgAAANwAAAAPAAAAAAAAAAAAAAAAAJgCAABkcnMvZG93&#10;bnJldi54bWxQSwUGAAAAAAQABAD1AAAAhwMAAAAA&#10;" path="m402,c362,260,82,670,42,870,,1078,76,1147,152,1250e" filled="f">
                        <v:path arrowok="t" o:connecttype="custom" o:connectlocs="402,0;42,870;152,1250" o:connectangles="0,0,0"/>
                      </v:shape>
                      <v:line id="Line 254" o:spid="_x0000_s1028" style="position:absolute;visibility:visible;mso-wrap-style:square" from="2180,9370" to="3390,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shape id="Freeform 255" o:spid="_x0000_s1029" style="position:absolute;left:3088;top:8112;width:402;height:1250;flip:x;visibility:visible;mso-wrap-style:square;v-text-anchor:top" coordsize="40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5XMUA&#10;AADcAAAADwAAAGRycy9kb3ducmV2LnhtbERPTWvCQBC9F/wPywi9FN3UUpXoKiIIYnuwiXoesmMS&#10;zM6m2a1J+uu7hUJv83ifs1x3phJ3alxpWcHzOAJBnFldcq7glO5GcxDOI2usLJOCnhysV4OHJcba&#10;tvxB98TnIoSwi1FB4X0dS+myggy6sa2JA3e1jUEfYJNL3WAbwk0lJ1E0lQZLDg0F1rQtKLslX0aB&#10;Ob9/9k9v7SH9Pman/uWYXHZpr9TjsNssQHjq/L/4z73XYf7rDH6fCR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DlcxQAAANwAAAAPAAAAAAAAAAAAAAAAAJgCAABkcnMv&#10;ZG93bnJldi54bWxQSwUGAAAAAAQABAD1AAAAigMAAAAA&#10;" path="m402,c362,260,82,670,42,870,,1078,76,1147,152,1250e" filled="f">
                        <v:path arrowok="t" o:connecttype="custom" o:connectlocs="402,0;42,870;152,1250" o:connectangles="0,0,0"/>
                      </v:shape>
                      <v:shape id="Freeform 256" o:spid="_x0000_s1030" style="position:absolute;left:2470;top:7858;width:611;height:262;visibility:visible;mso-wrap-style:square;v-text-anchor:top" coordsize="6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t8YA&#10;AADcAAAADwAAAGRycy9kb3ducmV2LnhtbESPTU/DMAyG70j7D5En7cZSNoGgLJvYJiQGB6CAtKPX&#10;mDaicaomrN2/nw9I3Gz5/Xi8WA2+UUfqogts4GqagSIug3VcGfj8eLy8BRUTssUmMBk4UYTVcnSx&#10;wNyGnt/pWKRKSQjHHA3UKbW51rGsyWOchpZYbt+h85hk7SptO+wl3Dd6lmU32qNjaaixpU1N5U/x&#10;66V3/qW3RbF31e7uef3Wnw6vyb0YMxkPD/egEg3pX/znfrKCfy208oxMo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5t8YAAADcAAAADwAAAAAAAAAAAAAAAACYAgAAZHJz&#10;L2Rvd25yZXYueG1sUEsFBgAAAAAEAAQA9QAAAIsDAAAAAA==&#10;" path="m,262c120,192,211,,311,2,413,1,539,224,611,254e" filled="f">
                        <v:path arrowok="t" o:connecttype="custom" o:connectlocs="0,262;311,2;611,254" o:connectangles="0,0,0"/>
                      </v:shape>
                      <v:shape id="Freeform 257" o:spid="_x0000_s1031" style="position:absolute;left:2735;top:7863;width:85;height:1507;visibility:visible;mso-wrap-style:square;v-text-anchor:top" coordsize="85,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QTcAA&#10;AADcAAAADwAAAGRycy9kb3ducmV2LnhtbERPzYrCMBC+L/gOYQRva6riotUoogge9LCtDzA0Y1tt&#10;JrWJWt/eCIK3+fh+Z75sTSXu1LjSsoJBPwJBnFldcq7gmG5/JyCcR9ZYWSYFT3KwXHR+5hhr++B/&#10;uic+FyGEXYwKCu/rWEqXFWTQ9W1NHLiTbQz6AJtc6gYfIdxUchhFf9JgyaGhwJrWBWWX5GYU+M0U&#10;B9ddfjjodD8+pcPRmc6sVK/brmYgPLX+K/64dzrMH0/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7QTcAAAADcAAAADwAAAAAAAAAAAAAAAACYAgAAZHJzL2Rvd25y&#10;ZXYueG1sUEsFBgAAAAAEAAQA9QAAAIUDAAAAAA==&#10;" path="m40,c,730,85,777,35,1507e" filled="f">
                        <v:path arrowok="t" o:connecttype="custom" o:connectlocs="40,0;35,1507" o:connectangles="0,0"/>
                      </v:shape>
                      <v:shape id="Freeform 258" o:spid="_x0000_s1032" style="position:absolute;left:2160;top:9720;width:1245;height:1;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Oh8cA&#10;AADcAAAADwAAAGRycy9kb3ducmV2LnhtbESPQWvCQBCF74X+h2WEXopuIkVqdJUqFHqqre3F25Ad&#10;k2B2Nma3ce2v7xyE3mZ4b977ZrlOrlUD9aHxbCCfZKCIS28brgx8f72On0GFiGyx9UwGrhRgvbq/&#10;W2Jh/YU/adjHSkkIhwIN1DF2hdahrMlhmPiOWLSj7x1GWftK2x4vEu5aPc2ymXbYsDTU2NG2pvK0&#10;/3EGntxHyufTmN43h+3p8Zp2v/l5MOZhlF4WoCKl+G++Xb9ZwZ8Jvj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RjofHAAAA3AAAAA8AAAAAAAAAAAAAAAAAmAIAAGRy&#10;cy9kb3ducmV2LnhtbFBLBQYAAAAABAAEAPUAAACMAwAAAAA=&#10;" path="m,l1245,e" filled="f" strokeweight="1pt">
                        <v:path arrowok="t" o:connecttype="custom" o:connectlocs="0,0;1245,0" o:connectangles="0,0"/>
                      </v:shape>
                      <v:shape id="Freeform 259" o:spid="_x0000_s1033" style="position:absolute;left:2157;top:9370;width:15;height:358;visibility:visible;mso-wrap-style:square;v-text-anchor:top" coordsize="1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LSMUA&#10;AADcAAAADwAAAGRycy9kb3ducmV2LnhtbERPS2vCQBC+F/wPywi9iNnYQtrGrCJKodCDNrUHb0N2&#10;8tDsbMhuNf57tyD0Nh/fc7LlYFpxpt41lhXMohgEcWF1w5WC/ff79BWE88gaW8uk4EoOlovRQ4ap&#10;thf+onPuKxFC2KWooPa+S6V0RU0GXWQ74sCVtjfoA+wrqXu8hHDTyqc4TqTBhkNDjR2taypO+a9R&#10;cEzeXnY/+Wa3cW6yPUyu5WfxLJV6HA+rOQhPg/8X390fOsxPZvD3TL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EtIxQAAANwAAAAPAAAAAAAAAAAAAAAAAJgCAABkcnMv&#10;ZG93bnJldi54bWxQSwUGAAAAAAQABAD1AAAAigMAAAAA&#10;" path="m15,l,358e" filled="f" strokeweight="1pt">
                        <v:path arrowok="t" o:connecttype="custom" o:connectlocs="15,0;0,358" o:connectangles="0,0"/>
                      </v:shape>
                      <v:shape id="Freeform 260" o:spid="_x0000_s1034" style="position:absolute;left:3383;top:9370;width:15;height:358;flip:x;visibility:visible;mso-wrap-style:square;v-text-anchor:top" coordsize="1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Jk8QA&#10;AADcAAAADwAAAGRycy9kb3ducmV2LnhtbERPTWvCQBC9C/0PyxS86aYBQ0ldJRZSehBirVC8Ddlp&#10;EszOptltEv+9Wyh4m8f7nPV2Mq0YqHeNZQVPywgEcWl1w5WC02e+eAbhPLLG1jIpuJKD7eZhtsZU&#10;25E/aDj6SoQQdikqqL3vUildWZNBt7QdceC+bW/QB9hXUvc4hnDTyjiKEmmw4dBQY0evNZWX469R&#10;kLz9ZKvh6xSfq3LYF2feHfJiUmr+OGUvIDxN/i7+d7/rMD+J4e+Zc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CZPEAAAA3AAAAA8AAAAAAAAAAAAAAAAAmAIAAGRycy9k&#10;b3ducmV2LnhtbFBLBQYAAAAABAAEAPUAAACJAwAAAAA=&#10;" path="m15,l,358e" filled="f" strokeweight="1pt">
                        <v:path arrowok="t" o:connecttype="custom" o:connectlocs="15,0;0,358" o:connectangles="0,0"/>
                      </v:shape>
                      <v:shape id="Freeform 261" o:spid="_x0000_s1035" style="position:absolute;left:2163;top:9627;width:1237;height:4;visibility:visible;mso-wrap-style:square;v-text-anchor:top" coordsize="1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W98IA&#10;AADcAAAADwAAAGRycy9kb3ducmV2LnhtbERPTWvCQBC9F/wPywje6sYKoUTXEAqW3kQNgrchO03S&#10;ZmfD7jZJ++tdQehtHu9ztvlkOjGQ861lBatlAoK4srrlWkF53j+/gvABWWNnmRT8kod8N3vaYqbt&#10;yEcaTqEWMYR9hgqaEPpMSl81ZNAvbU8cuU/rDIYIXS21wzGGm06+JEkqDbYcGxrs6a2h6vv0YxRc&#10;h7I+Htq1K9Lelunf13vlx4tSi/lUbEAEmsK/+OH+0HF+uob7M/EC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tb3wgAAANwAAAAPAAAAAAAAAAAAAAAAAJgCAABkcnMvZG93&#10;bnJldi54bWxQSwUGAAAAAAQABAD1AAAAhwMAAAAA&#10;" path="m,l1237,4e" filled="f">
                        <v:path arrowok="t" o:connecttype="custom" o:connectlocs="0,0;1237,4" o:connectangles="0,0"/>
                      </v:shape>
                      <v:shape id="Freeform 262" o:spid="_x0000_s1036" style="position:absolute;left:1935;top:8937;width:165;height:643;visibility:visible;mso-wrap-style:square;v-text-anchor:top" coordsize="16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D1MMA&#10;AADcAAAADwAAAGRycy9kb3ducmV2LnhtbERPTWvCQBC9F/wPywje6kYpqaauIkJFLBaa9NLbkJ0m&#10;wexs2F2T+O+7hUJv83ifs9mNphU9Od9YVrCYJyCIS6sbrhR8Fq+PKxA+IGtsLZOCO3nYbScPG8y0&#10;HfiD+jxUIoawz1BBHUKXSenLmgz6ue2II/dtncEQoaukdjjEcNPKZZKk0mDDsaHGjg41ldf8ZhT0&#10;y+E8yMulef4qjm+34zrt3gMqNZuO+xcQgcbwL/5zn3Scnz7B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sD1MMAAADcAAAADwAAAAAAAAAAAAAAAACYAgAAZHJzL2Rv&#10;d25yZXYueG1sUEsFBgAAAAAEAAQA9QAAAIgDAAAAAA==&#10;" path="m165,c140,65,30,286,15,393,,500,65,600,75,643e" filled="f" strokeweight=".5pt">
                        <v:path arrowok="t" o:connecttype="custom" o:connectlocs="165,0;15,393;75,643" o:connectangles="0,0,0"/>
                      </v:shape>
                      <v:shape id="Freeform 263" o:spid="_x0000_s1037" style="position:absolute;left:1972;top:9564;width:153;height:141;visibility:visible;mso-wrap-style:square;v-text-anchor:top" coordsize="15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NE8MA&#10;AADcAAAADwAAAGRycy9kb3ducmV2LnhtbERPPWvDMBDdA/0P4gpdQi2n0NC6kUMpGELIEqeLt8O6&#10;Wo6tk7EUx/n3UaHQ7R7v8zbb2fZiotG3jhWskhQEce10y42C71Px/AbCB2SNvWNScCMP2/xhscFM&#10;uysfaSpDI2II+wwVmBCGTEpfG7LoEzcQR+7HjRZDhGMj9YjXGG57+ZKma2mx5dhgcKAvQ3VXXqyC&#10;qTPnqjlSFbSVh/fyvNovi0Kpp8f58wNEoDn8i//cOx3nr1/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NE8MAAADcAAAADwAAAAAAAAAAAAAAAACYAgAAZHJzL2Rv&#10;d25yZXYueG1sUEsFBgAAAAAEAAQA9QAAAIgDAAAAAA==&#10;" path="m153,27c54,27,42,,21,15,,30,6,99,27,120v21,21,95,17,120,21e" filled="f" strokeweight=".5pt">
                        <v:path arrowok="t" o:connecttype="custom" o:connectlocs="153,27;21,15;27,120;147,141" o:connectangles="0,0,0,0"/>
                      </v:shape>
                      <v:shape id="Freeform 264" o:spid="_x0000_s1038" style="position:absolute;left:3308;top:8625;width:553;height:930;visibility:visible;mso-wrap-style:square;v-text-anchor:top" coordsize="55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VcIA&#10;AADcAAAADwAAAGRycy9kb3ducmV2LnhtbERPTYvCMBC9C/sfwgh7s6mCRaqxqCB42Iu6F29jM7bF&#10;ZtJtYm33128EYW/zeJ+zynpTi45aV1lWMI1iEMS51RUXCr7P+8kChPPIGmvLpGAgB9n6Y7TCVNsn&#10;H6k7+UKEEHYpKii9b1IpXV6SQRfZhjhwN9sa9AG2hdQtPkO4qeUsjhNpsOLQUGJDu5Ly++lhFCya&#10;ZDcfzvpnb+ePzh23X5frr1Pqc9xvliA89f5f/HYfdJifJPB6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sVVwgAAANwAAAAPAAAAAAAAAAAAAAAAAJgCAABkcnMvZG93&#10;bnJldi54bWxQSwUGAAAAAAQABAD1AAAAhwMAAAAA&#10;" path="m,c135,270,393,469,472,630v81,155,48,209,12,300e" filled="f" strokeweight=".5pt">
                        <v:path arrowok="t" o:connecttype="custom" o:connectlocs="0,0;472,630;484,930" o:connectangles="0,0,0"/>
                      </v:shape>
                      <v:shape id="Freeform 265" o:spid="_x0000_s1039" style="position:absolute;left:3505;top:9552;width:355;height:135;visibility:visible;mso-wrap-style:square;v-text-anchor:top" coordsize="35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56cIA&#10;AADcAAAADwAAAGRycy9kb3ducmV2LnhtbERPS2sCMRC+C/6HMII3zargYzWKFGp78FIVep1uxs22&#10;m0nYRHf77xuh4G0+vudsdp2txZ2aUDlWMBlnIIgLpysuFVzOr6MliBCRNdaOScEvBdht+70N5tq1&#10;/EH3UyxFCuGQowITo8+lDIUhi2HsPHHirq6xGBNsSqkbbFO4reU0y+bSYsWpwaCnF0PFz+lmFay+&#10;V7Pp8baUn+brbdFm/uBleVBqOOj2axCRuvgU/7vfdZo/X8DjmXS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HnpwgAAANwAAAAPAAAAAAAAAAAAAAAAAJgCAABkcnMvZG93&#10;bnJldi54bWxQSwUGAAAAAAQABAD1AAAAhwMAAAAA&#10;" path="m15,27c258,18,261,3,309,v46,12,37,81,-15,102c243,124,62,130,,135e" filled="f" strokeweight=".5pt">
                        <v:path arrowok="t" o:connecttype="custom" o:connectlocs="15,27;309,0;294,102;0,135" o:connectangles="0,0,0,0"/>
                      </v:shape>
                      <w10:wrap type="through" anchory="page"/>
                    </v:group>
                  </w:pict>
                </mc:Fallback>
              </mc:AlternateContent>
            </w:r>
          </w:p>
          <w:p w:rsidR="00177193" w:rsidRDefault="00177193" w:rsidP="00177193">
            <w:pPr>
              <w:rPr>
                <w:lang w:val="fi-FI"/>
              </w:rPr>
            </w:pPr>
          </w:p>
          <w:p w:rsidR="00177193" w:rsidRDefault="00177193" w:rsidP="00177193">
            <w:pPr>
              <w:rPr>
                <w:lang w:val="fi-FI"/>
              </w:rPr>
            </w:pPr>
          </w:p>
          <w:p w:rsidR="00177193" w:rsidRDefault="00177193" w:rsidP="00177193">
            <w:pPr>
              <w:rPr>
                <w:lang w:val="fi-FI"/>
              </w:rPr>
            </w:pPr>
          </w:p>
          <w:p w:rsidR="00177193" w:rsidRDefault="00177193" w:rsidP="00177193">
            <w:pPr>
              <w:rPr>
                <w:lang w:val="fi-FI"/>
              </w:rPr>
            </w:pPr>
          </w:p>
          <w:p w:rsidR="00177193" w:rsidRDefault="00177193" w:rsidP="00177193"/>
          <w:p w:rsidR="00177193" w:rsidRDefault="00177193" w:rsidP="00177193"/>
          <w:p w:rsidR="00177193" w:rsidRDefault="00177193" w:rsidP="00177193"/>
        </w:tc>
        <w:tc>
          <w:tcPr>
            <w:tcW w:w="4691" w:type="dxa"/>
            <w:vAlign w:val="center"/>
          </w:tcPr>
          <w:p w:rsidR="00177193" w:rsidRDefault="00177193" w:rsidP="00177193">
            <w:r>
              <w:t>Talon plat, collant, non abattu à l’arrière et légèrement en talus du côté extérieur.</w:t>
            </w:r>
          </w:p>
          <w:p w:rsidR="00177193" w:rsidRDefault="00177193" w:rsidP="00177193"/>
        </w:tc>
      </w:tr>
      <w:tr w:rsidR="00177193" w:rsidTr="00177193">
        <w:tc>
          <w:tcPr>
            <w:tcW w:w="4691" w:type="dxa"/>
          </w:tcPr>
          <w:p w:rsidR="00177193" w:rsidRPr="00177193" w:rsidRDefault="003B2269" w:rsidP="00177193">
            <w:pPr>
              <w:pStyle w:val="Titre"/>
              <w:pBdr>
                <w:bottom w:val="none" w:sz="0" w:space="0" w:color="auto"/>
              </w:pBdr>
              <w:rPr>
                <w:lang w:val="en-US"/>
              </w:rPr>
            </w:pPr>
            <w:r>
              <w:drawing>
                <wp:anchor distT="0" distB="0" distL="114300" distR="114300" simplePos="0" relativeHeight="252362752" behindDoc="0" locked="0" layoutInCell="1" allowOverlap="1" wp14:anchorId="5391F9DA" wp14:editId="222AFEC2">
                  <wp:simplePos x="0" y="0"/>
                  <wp:positionH relativeFrom="column">
                    <wp:posOffset>568960</wp:posOffset>
                  </wp:positionH>
                  <wp:positionV relativeFrom="paragraph">
                    <wp:posOffset>389255</wp:posOffset>
                  </wp:positionV>
                  <wp:extent cx="2132965" cy="922020"/>
                  <wp:effectExtent l="0" t="0" r="635" b="0"/>
                  <wp:wrapSquare wrapText="bothSides"/>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2965" cy="922020"/>
                          </a:xfrm>
                          <a:prstGeom prst="rect">
                            <a:avLst/>
                          </a:prstGeom>
                          <a:noFill/>
                        </pic:spPr>
                      </pic:pic>
                    </a:graphicData>
                  </a:graphic>
                  <wp14:sizeRelH relativeFrom="page">
                    <wp14:pctWidth>0</wp14:pctWidth>
                  </wp14:sizeRelH>
                  <wp14:sizeRelV relativeFrom="page">
                    <wp14:pctHeight>0</wp14:pctHeight>
                  </wp14:sizeRelV>
                </wp:anchor>
              </w:drawing>
            </w:r>
            <w:r w:rsidR="00177193" w:rsidRPr="00177193">
              <w:rPr>
                <w:color w:val="000000" w:themeColor="text1"/>
                <w:lang w:val="en-US"/>
              </w:rPr>
              <w:t xml:space="preserve">Talon français </w:t>
            </w:r>
            <w:r w:rsidR="00177193" w:rsidRPr="00177193">
              <w:rPr>
                <w:lang w:val="en-US"/>
              </w:rPr>
              <w:t>– french heel</w:t>
            </w:r>
          </w:p>
          <w:p w:rsidR="00177193" w:rsidRDefault="00177193" w:rsidP="00177193"/>
          <w:p w:rsidR="00177193" w:rsidRDefault="00177193" w:rsidP="00177193"/>
          <w:p w:rsidR="00177193" w:rsidRDefault="00177193" w:rsidP="00177193"/>
          <w:p w:rsidR="00177193" w:rsidRDefault="00177193" w:rsidP="00177193"/>
          <w:p w:rsidR="00177193" w:rsidRDefault="00177193" w:rsidP="00177193"/>
          <w:p w:rsidR="00177193" w:rsidRDefault="00177193" w:rsidP="00177193"/>
        </w:tc>
        <w:tc>
          <w:tcPr>
            <w:tcW w:w="4691" w:type="dxa"/>
            <w:vAlign w:val="center"/>
          </w:tcPr>
          <w:p w:rsidR="00177193" w:rsidRDefault="00177193" w:rsidP="00177193"/>
          <w:p w:rsidR="00177193" w:rsidRDefault="00177193" w:rsidP="00177193">
            <w:r>
              <w:t>Talon plat, collant, légèrement abattu, à gorge très creusée.</w:t>
            </w:r>
          </w:p>
          <w:p w:rsidR="00177193" w:rsidRDefault="00177193" w:rsidP="00177193"/>
        </w:tc>
      </w:tr>
    </w:tbl>
    <w:p w:rsidR="003B596B" w:rsidRDefault="003B596B" w:rsidP="003B596B"/>
    <w:p w:rsidR="003B2269" w:rsidRDefault="003B2269" w:rsidP="0083495D">
      <w:pPr>
        <w:ind w:left="-567"/>
        <w:rPr>
          <w:i/>
        </w:rPr>
      </w:pPr>
    </w:p>
    <w:p w:rsidR="0073633C" w:rsidRPr="0083495D" w:rsidRDefault="0073633C" w:rsidP="0073633C">
      <w:pPr>
        <w:rPr>
          <w:i/>
        </w:rPr>
      </w:pPr>
      <w:r>
        <w:t>R</w:t>
      </w:r>
      <w:r w:rsidRPr="0083495D">
        <w:rPr>
          <w:i/>
        </w:rPr>
        <w:t>emerciement à Jean Claude Jauzy</w:t>
      </w:r>
      <w:r>
        <w:rPr>
          <w:i/>
        </w:rPr>
        <w:t xml:space="preserve"> (enseignant au lycée du Dauphiné)</w:t>
      </w:r>
      <w:r w:rsidRPr="0083495D">
        <w:rPr>
          <w:i/>
        </w:rPr>
        <w:t xml:space="preserve"> pour l’usage de ses dessins.</w:t>
      </w:r>
    </w:p>
    <w:p w:rsidR="003B2269" w:rsidRDefault="003B2269">
      <w:pPr>
        <w:rPr>
          <w:i/>
        </w:rPr>
      </w:pPr>
      <w:r>
        <w:rPr>
          <w:i/>
        </w:rPr>
        <w:br w:type="page"/>
      </w:r>
    </w:p>
    <w:p w:rsidR="003B2269" w:rsidRDefault="003B2269" w:rsidP="003B2269">
      <w:pPr>
        <w:pStyle w:val="Titre1"/>
        <w:sectPr w:rsidR="003B2269" w:rsidSect="003B2269">
          <w:headerReference w:type="default" r:id="rId44"/>
          <w:footerReference w:type="default" r:id="rId45"/>
          <w:type w:val="continuous"/>
          <w:pgSz w:w="11906" w:h="16838" w:code="9"/>
          <w:pgMar w:top="1418" w:right="1332" w:bottom="1418" w:left="133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92445">
        <w:t>Définitions</w:t>
      </w:r>
    </w:p>
    <w:p w:rsidR="003B2269" w:rsidRPr="00E64B93" w:rsidRDefault="003B2269" w:rsidP="003B2269">
      <w:pPr>
        <w:pStyle w:val="Titre"/>
      </w:pPr>
      <w:r w:rsidRPr="00957AD9">
        <w:rPr>
          <w:color w:val="000000" w:themeColor="text1"/>
        </w:rPr>
        <w:t>Talon</w:t>
      </w:r>
      <w:r>
        <w:rPr>
          <w:color w:val="000000" w:themeColor="text1"/>
        </w:rPr>
        <w:t xml:space="preserve"> </w:t>
      </w:r>
      <w:r>
        <w:t>- Heel</w:t>
      </w:r>
    </w:p>
    <w:p w:rsidR="003B2269" w:rsidRDefault="003B2269" w:rsidP="003B2269">
      <w:pPr>
        <w:pStyle w:val="Citation"/>
      </w:pPr>
      <w:r w:rsidRPr="00F92445">
        <w:rPr>
          <w:rStyle w:val="CitationCar"/>
        </w:rPr>
        <w:t>Pièce plus ou moins esthétique</w:t>
      </w:r>
      <w:r>
        <w:t xml:space="preserve"> de la chaussure, placée sous l’emboîtage, il permet d’assurer l’aplomb du pied dans la chaussure.</w:t>
      </w:r>
    </w:p>
    <w:p w:rsidR="003B2269" w:rsidRDefault="003B2269" w:rsidP="003B2269">
      <w:pPr>
        <w:pStyle w:val="Corpsdetexte"/>
        <w:rPr>
          <w:sz w:val="32"/>
        </w:rPr>
      </w:pPr>
    </w:p>
    <w:p w:rsidR="003B2269" w:rsidRDefault="003B2269" w:rsidP="003B2269">
      <w:pPr>
        <w:pStyle w:val="Titre"/>
      </w:pPr>
      <w:r w:rsidRPr="00957AD9">
        <w:rPr>
          <w:color w:val="000000" w:themeColor="text1"/>
        </w:rPr>
        <w:t xml:space="preserve">Gorge du talon </w:t>
      </w:r>
      <w:r>
        <w:t>– heel breast</w:t>
      </w:r>
    </w:p>
    <w:p w:rsidR="003B2269" w:rsidRDefault="003B2269" w:rsidP="003B2269">
      <w:pPr>
        <w:pStyle w:val="Citation"/>
      </w:pPr>
      <w:r>
        <w:t>Face du talon, rectiligne ou plus ou moins concave, qui est tourné vers l’avant-pied de la chaussure.</w:t>
      </w:r>
    </w:p>
    <w:p w:rsidR="003B2269" w:rsidRDefault="003B2269" w:rsidP="003B2269">
      <w:pPr>
        <w:pStyle w:val="Corpsdetexte"/>
        <w:rPr>
          <w:sz w:val="32"/>
        </w:rPr>
      </w:pPr>
    </w:p>
    <w:p w:rsidR="003B2269" w:rsidRDefault="003B2269" w:rsidP="003B2269">
      <w:pPr>
        <w:pStyle w:val="Titre"/>
      </w:pPr>
      <w:r>
        <w:t>Pavé</w:t>
      </w:r>
    </w:p>
    <w:p w:rsidR="003B2269" w:rsidRDefault="003B2269" w:rsidP="003B2269">
      <w:pPr>
        <w:pStyle w:val="Citation"/>
      </w:pPr>
      <w:r>
        <w:t>Face du talon orientée vers le sol et en contact avec le bonbout.</w:t>
      </w:r>
    </w:p>
    <w:p w:rsidR="003B2269" w:rsidRDefault="003B2269" w:rsidP="003B2269">
      <w:pPr>
        <w:pStyle w:val="Titre"/>
      </w:pPr>
      <w:r w:rsidRPr="00957AD9">
        <w:rPr>
          <w:color w:val="000000" w:themeColor="text1"/>
        </w:rPr>
        <w:t>Emboîtage</w:t>
      </w:r>
      <w:r>
        <w:t xml:space="preserve"> – seat of the heel</w:t>
      </w:r>
    </w:p>
    <w:p w:rsidR="003B2269" w:rsidRDefault="003B2269" w:rsidP="003B2269">
      <w:pPr>
        <w:pStyle w:val="Citation"/>
      </w:pPr>
      <w:r>
        <w:t>Partie du dessus du talon, en forme de cuvette et dans laquelle s’emboîte l’arrière de la chaussure. L’emboitage se caractérise par une creuse dont la profondeur correspond au profil des épaisseurs de l’emboitage.</w:t>
      </w:r>
    </w:p>
    <w:p w:rsidR="003B2269" w:rsidRDefault="003B2269" w:rsidP="003B2269">
      <w:pPr>
        <w:pStyle w:val="Titre"/>
      </w:pPr>
      <w:r>
        <w:rPr>
          <w:sz w:val="32"/>
        </w:rPr>
        <w:br w:type="column"/>
      </w:r>
      <w:r w:rsidRPr="00957AD9">
        <w:rPr>
          <w:color w:val="000000" w:themeColor="text1"/>
        </w:rPr>
        <w:t>Bonbout</w:t>
      </w:r>
      <w:r>
        <w:t xml:space="preserve"> -  top piece</w:t>
      </w:r>
    </w:p>
    <w:p w:rsidR="003B2269" w:rsidRDefault="003B2269" w:rsidP="003B2269">
      <w:pPr>
        <w:pStyle w:val="Citation"/>
      </w:pPr>
      <w:r>
        <w:t>Feuille de cuir, d’élastomère ou de tout autre matériau, placé sous le talon pour servir de couche d’usure au contact avec le sol.</w:t>
      </w:r>
    </w:p>
    <w:p w:rsidR="003B2269" w:rsidRDefault="003B2269" w:rsidP="003B2269">
      <w:pPr>
        <w:jc w:val="both"/>
        <w:rPr>
          <w:rFonts w:ascii="Arial" w:hAnsi="Arial"/>
          <w:b/>
          <w:noProof/>
        </w:rPr>
      </w:pPr>
    </w:p>
    <w:p w:rsidR="003B2269" w:rsidRDefault="003B2269" w:rsidP="003B2269">
      <w:pPr>
        <w:pStyle w:val="Titre"/>
      </w:pPr>
      <w:r w:rsidRPr="00957AD9">
        <w:rPr>
          <w:color w:val="000000" w:themeColor="text1"/>
        </w:rPr>
        <w:t>Montants</w:t>
      </w:r>
      <w:r>
        <w:t xml:space="preserve"> – breast flap edge</w:t>
      </w:r>
    </w:p>
    <w:p w:rsidR="003B2269" w:rsidRDefault="003B2269" w:rsidP="003B2269">
      <w:pPr>
        <w:pStyle w:val="Citation"/>
      </w:pPr>
      <w:r>
        <w:rPr>
          <w:noProof/>
        </w:rPr>
        <w:t xml:space="preserve">Partie  </w:t>
      </w:r>
      <w:r>
        <w:t>débordante de la gorge d’un talon, sur une queue de semelle Louis XV, qui doit être arasée après affichage de cette même semelle sur son talon (montant perdu ou montant visible).</w:t>
      </w:r>
    </w:p>
    <w:p w:rsidR="003B2269" w:rsidRDefault="003B2269" w:rsidP="003B2269">
      <w:pPr>
        <w:pStyle w:val="Titre"/>
      </w:pPr>
      <w:r w:rsidRPr="00957AD9">
        <w:rPr>
          <w:color w:val="000000" w:themeColor="text1"/>
        </w:rPr>
        <w:t xml:space="preserve">Queue de semelle </w:t>
      </w:r>
      <w:r>
        <w:t xml:space="preserve">- </w:t>
      </w:r>
      <w:r w:rsidRPr="00957AD9">
        <w:t>heel breast flap</w:t>
      </w:r>
    </w:p>
    <w:p w:rsidR="003B2269" w:rsidRDefault="003B2269" w:rsidP="003B2269">
      <w:pPr>
        <w:pStyle w:val="Citation"/>
      </w:pPr>
      <w:r>
        <w:t xml:space="preserve">Partie  arrière de la semelle, refendue dans la fabrication </w:t>
      </w:r>
      <w:r>
        <w:rPr>
          <w:b/>
        </w:rPr>
        <w:t>Louis XV</w:t>
      </w:r>
      <w:r>
        <w:t>, dont le dessus vient s’appliquer sur la gorge du talon.</w:t>
      </w:r>
    </w:p>
    <w:p w:rsidR="003B2269" w:rsidRDefault="003B2269" w:rsidP="003B2269">
      <w:pPr>
        <w:pStyle w:val="Titre"/>
      </w:pPr>
      <w:r w:rsidRPr="00957AD9">
        <w:rPr>
          <w:color w:val="000000" w:themeColor="text1"/>
        </w:rPr>
        <w:t xml:space="preserve">Sans-lisse </w:t>
      </w:r>
      <w:r>
        <w:t xml:space="preserve">- </w:t>
      </w:r>
      <w:r w:rsidRPr="00957AD9">
        <w:t>waist edge</w:t>
      </w:r>
    </w:p>
    <w:p w:rsidR="003B2269" w:rsidRDefault="003B2269" w:rsidP="003B2269">
      <w:pPr>
        <w:pStyle w:val="Citation"/>
      </w:pPr>
      <w:r>
        <w:rPr>
          <w:noProof/>
        </w:rPr>
        <w:t>Portion de la lisse située en cambrure dont l’épaisseur apparente est réduite par rapport à celle de la lisse proprement dite</w:t>
      </w:r>
      <w:r>
        <w:rPr>
          <w:noProof/>
        </w:rPr>
        <w:tab/>
      </w:r>
    </w:p>
    <w:p w:rsidR="003B2269" w:rsidRDefault="003B2269" w:rsidP="003B2269">
      <w:pPr>
        <w:jc w:val="both"/>
        <w:rPr>
          <w:rFonts w:ascii="Arial" w:hAnsi="Arial"/>
          <w:b/>
          <w:noProof/>
        </w:rPr>
        <w:sectPr w:rsidR="003B2269" w:rsidSect="00F92445">
          <w:type w:val="continuous"/>
          <w:pgSz w:w="11906" w:h="16838" w:code="9"/>
          <w:pgMar w:top="1418" w:right="1332" w:bottom="1418" w:left="1332"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3B2269" w:rsidRDefault="003B2269" w:rsidP="003B2269">
      <w:pPr>
        <w:jc w:val="both"/>
        <w:rPr>
          <w:rFonts w:ascii="Arial" w:hAnsi="Arial"/>
          <w:b/>
          <w:noProof/>
        </w:rPr>
      </w:pPr>
    </w:p>
    <w:p w:rsidR="003B2269" w:rsidRDefault="003B2269" w:rsidP="003B2269">
      <w:pPr>
        <w:pStyle w:val="Titre"/>
      </w:pPr>
      <w:r w:rsidRPr="00957AD9">
        <w:rPr>
          <w:color w:val="000000" w:themeColor="text1"/>
        </w:rPr>
        <w:t xml:space="preserve">Lisse </w:t>
      </w:r>
      <w:r>
        <w:t>-  edge</w:t>
      </w:r>
    </w:p>
    <w:p w:rsidR="003B2269" w:rsidRDefault="003B2269" w:rsidP="003B2269">
      <w:pPr>
        <w:pStyle w:val="Citation"/>
      </w:pPr>
      <w:r>
        <w:t>Face latérale qui constitue le pourtour de la semelle, tranche ou profil latéral.</w:t>
      </w:r>
    </w:p>
    <w:p w:rsidR="003B2269" w:rsidRDefault="003B2269" w:rsidP="003B2269">
      <w:pPr>
        <w:pStyle w:val="Citation"/>
      </w:pPr>
      <w:r>
        <w:t>Différents profils de lisse peuvent être réalisés au moyen de l’outil rotatif appelé « fraise » (lisse filets, lisse ronde, plate … )</w:t>
      </w:r>
    </w:p>
    <w:p w:rsidR="003B2269" w:rsidRDefault="003B2269" w:rsidP="003B2269">
      <w:pPr>
        <w:pStyle w:val="Paragraphedeliste"/>
      </w:pPr>
    </w:p>
    <w:p w:rsidR="003B2269" w:rsidRDefault="003B2269" w:rsidP="003B2269">
      <w:pPr>
        <w:jc w:val="both"/>
        <w:rPr>
          <w:rFonts w:ascii="Arial" w:hAnsi="Arial"/>
        </w:rPr>
      </w:pPr>
      <w:r>
        <w:rPr>
          <w:rFonts w:ascii="Arial" w:hAnsi="Arial"/>
          <w:noProof/>
        </w:rPr>
        <mc:AlternateContent>
          <mc:Choice Requires="wpg">
            <w:drawing>
              <wp:anchor distT="0" distB="0" distL="114300" distR="114300" simplePos="0" relativeHeight="252382208" behindDoc="0" locked="0" layoutInCell="0" allowOverlap="1" wp14:anchorId="78BBDDCF" wp14:editId="5A394243">
                <wp:simplePos x="0" y="0"/>
                <wp:positionH relativeFrom="column">
                  <wp:posOffset>2117725</wp:posOffset>
                </wp:positionH>
                <wp:positionV relativeFrom="paragraph">
                  <wp:posOffset>100965</wp:posOffset>
                </wp:positionV>
                <wp:extent cx="1325880" cy="620395"/>
                <wp:effectExtent l="0" t="0" r="26670" b="27305"/>
                <wp:wrapNone/>
                <wp:docPr id="497" name="Groupe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620395"/>
                          <a:chOff x="3539" y="13041"/>
                          <a:chExt cx="754" cy="401"/>
                        </a:xfrm>
                      </wpg:grpSpPr>
                      <wps:wsp>
                        <wps:cNvPr id="498" name="Freeform 127"/>
                        <wps:cNvSpPr>
                          <a:spLocks/>
                        </wps:cNvSpPr>
                        <wps:spPr bwMode="auto">
                          <a:xfrm>
                            <a:off x="3539" y="13041"/>
                            <a:ext cx="754" cy="401"/>
                          </a:xfrm>
                          <a:custGeom>
                            <a:avLst/>
                            <a:gdLst>
                              <a:gd name="T0" fmla="*/ 754 w 754"/>
                              <a:gd name="T1" fmla="*/ 33 h 401"/>
                              <a:gd name="T2" fmla="*/ 196 w 754"/>
                              <a:gd name="T3" fmla="*/ 0 h 401"/>
                              <a:gd name="T4" fmla="*/ 34 w 754"/>
                              <a:gd name="T5" fmla="*/ 129 h 401"/>
                              <a:gd name="T6" fmla="*/ 118 w 754"/>
                              <a:gd name="T7" fmla="*/ 357 h 401"/>
                              <a:gd name="T8" fmla="*/ 742 w 754"/>
                              <a:gd name="T9" fmla="*/ 396 h 401"/>
                            </a:gdLst>
                            <a:ahLst/>
                            <a:cxnLst>
                              <a:cxn ang="0">
                                <a:pos x="T0" y="T1"/>
                              </a:cxn>
                              <a:cxn ang="0">
                                <a:pos x="T2" y="T3"/>
                              </a:cxn>
                              <a:cxn ang="0">
                                <a:pos x="T4" y="T5"/>
                              </a:cxn>
                              <a:cxn ang="0">
                                <a:pos x="T6" y="T7"/>
                              </a:cxn>
                              <a:cxn ang="0">
                                <a:pos x="T8" y="T9"/>
                              </a:cxn>
                            </a:cxnLst>
                            <a:rect l="0" t="0" r="r" b="b"/>
                            <a:pathLst>
                              <a:path w="754" h="401">
                                <a:moveTo>
                                  <a:pt x="754" y="33"/>
                                </a:moveTo>
                                <a:cubicBezTo>
                                  <a:pt x="716" y="34"/>
                                  <a:pt x="199" y="45"/>
                                  <a:pt x="196" y="0"/>
                                </a:cubicBezTo>
                                <a:cubicBezTo>
                                  <a:pt x="116" y="4"/>
                                  <a:pt x="47" y="70"/>
                                  <a:pt x="34" y="129"/>
                                </a:cubicBezTo>
                                <a:cubicBezTo>
                                  <a:pt x="21" y="188"/>
                                  <a:pt x="0" y="313"/>
                                  <a:pt x="118" y="357"/>
                                </a:cubicBezTo>
                                <a:cubicBezTo>
                                  <a:pt x="236" y="401"/>
                                  <a:pt x="673" y="396"/>
                                  <a:pt x="742" y="3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9" name="Group 128"/>
                        <wpg:cNvGrpSpPr>
                          <a:grpSpLocks/>
                        </wpg:cNvGrpSpPr>
                        <wpg:grpSpPr bwMode="auto">
                          <a:xfrm>
                            <a:off x="3567" y="13053"/>
                            <a:ext cx="711" cy="378"/>
                            <a:chOff x="3567" y="13053"/>
                            <a:chExt cx="711" cy="378"/>
                          </a:xfrm>
                        </wpg:grpSpPr>
                        <wps:wsp>
                          <wps:cNvPr id="500" name="Line 129"/>
                          <wps:cNvCnPr/>
                          <wps:spPr bwMode="auto">
                            <a:xfrm flipV="1">
                              <a:off x="3567" y="13053"/>
                              <a:ext cx="180" cy="2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30"/>
                          <wps:cNvCnPr/>
                          <wps:spPr bwMode="auto">
                            <a:xfrm flipV="1">
                              <a:off x="3624" y="13071"/>
                              <a:ext cx="243" cy="2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31"/>
                          <wps:cNvCnPr/>
                          <wps:spPr bwMode="auto">
                            <a:xfrm flipV="1">
                              <a:off x="3732" y="13071"/>
                              <a:ext cx="288" cy="3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32"/>
                          <wps:cNvCnPr/>
                          <wps:spPr bwMode="auto">
                            <a:xfrm flipV="1">
                              <a:off x="3876" y="13077"/>
                              <a:ext cx="291"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33"/>
                          <wps:cNvCnPr/>
                          <wps:spPr bwMode="auto">
                            <a:xfrm flipV="1">
                              <a:off x="4029" y="13131"/>
                              <a:ext cx="249"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497" o:spid="_x0000_s1026" style="position:absolute;margin-left:166.75pt;margin-top:7.95pt;width:104.4pt;height:48.85pt;z-index:252382208" coordorigin="3539,13041" coordsize="75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" o:allowincell="f">
                <v:shape id="Freeform 127" o:spid="_x0000_s1027" style="position:absolute;left:3539;top:13041;width:754;height:401;visibility:visible;mso-wrap-style:square;v-text-anchor:top" coordsize="75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b1MAA&#10;AADcAAAADwAAAGRycy9kb3ducmV2LnhtbERPTWvCQBC9F/wPywje6kaxpUZXEaHFi4dqweuQHZNg&#10;djZm17j66zuHQo+P971cJ9eonrpQezYwGWegiAtvay4N/Bw/Xz9AhYhssfFMBh4UYL0avCwxt/7O&#10;39QfYqkkhEOOBqoY21zrUFTkMIx9Syzc2XcOo8Cu1LbDu4S7Rk+z7F07rFkaKmxpW1FxOdyc9Jan&#10;ty/93F6zPjAf97tU+30yZjRMmwWoSCn+i//cO2tgNpe1ckaO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9b1MAAAADcAAAADwAAAAAAAAAAAAAAAACYAgAAZHJzL2Rvd25y&#10;ZXYueG1sUEsFBgAAAAAEAAQA9QAAAIUDAAAAAA==&#10;" path="m754,33c716,34,199,45,196,,116,4,47,70,34,129,21,188,,313,118,357v118,44,555,39,624,39e" filled="f">
                  <v:path arrowok="t" o:connecttype="custom" o:connectlocs="754,33;196,0;34,129;118,357;742,396" o:connectangles="0,0,0,0,0"/>
                </v:shape>
                <v:group id="Group 128" o:spid="_x0000_s1028" style="position:absolute;left:3567;top:13053;width:711;height:378" coordorigin="3567,13053" coordsize="71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line id="Line 129" o:spid="_x0000_s1029" style="position:absolute;flip:y;visibility:visible;mso-wrap-style:square" from="3567,13053" to="3747,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jpMQAAADcAAAADwAAAGRycy9kb3ducmV2LnhtbESPwU7DMAyG70h7h8iTuCCWUgGqumXT&#10;QOoE3NjY3WpMWtY4VRK28vb4gMTR+v1//rzaTH5QZ4qpD2zgblGAIm6D7dkZ+Dg0txWolJEtDoHJ&#10;wA8l2KxnVyusbbjwO5332SmBcKrRQJfzWGud2o48pkUYiSX7DNFjljE6bSNeBO4HXRbFo/bYs1zo&#10;cKTnjtrT/tuLxuuhqu7tW3RPN675Ko9ls6t2xlzPp+0SVKYp/y//tV+sgYdC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iOkxAAAANwAAAAPAAAAAAAAAAAA&#10;AAAAAKECAABkcnMvZG93bnJldi54bWxQSwUGAAAAAAQABAD5AAAAkgMAAAAA&#10;" strokeweight=".25pt"/>
                  <v:line id="Line 130" o:spid="_x0000_s1030" style="position:absolute;flip:y;visibility:visible;mso-wrap-style:square" from="3624,13071" to="3867,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GP8UAAADcAAAADwAAAGRycy9kb3ducmV2LnhtbESPQWsCMRCF7wX/QxjBS9Gsiy3L1ii2&#10;sGJ7q9r7sJlmt24mSxJ1/femUOjx8eZ9b95yPdhOXMiH1rGC+SwDQVw73bJRcDxU0wJEiMgaO8ek&#10;4EYB1qvRwxJL7a78SZd9NCJBOJSooImxL6UMdUMWw8z1xMn7dt5iTNIbqT1eE9x2Ms+yZ2mx5dTQ&#10;YE9vDdWn/dmmN94PRbHQH968PprqJ//Kq22xVWoyHjYvICIN8f/4L73TCp6yOfyOSQS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KGP8UAAADcAAAADwAAAAAAAAAA&#10;AAAAAAChAgAAZHJzL2Rvd25yZXYueG1sUEsFBgAAAAAEAAQA+QAAAJMDAAAAAA==&#10;" strokeweight=".25pt"/>
                  <v:line id="Line 131" o:spid="_x0000_s1031" style="position:absolute;flip:y;visibility:visible;mso-wrap-style:square" from="3732,13071" to="4020,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YSMUAAADcAAAADwAAAGRycy9kb3ducmV2LnhtbESPzWrDMBCE74W+g9hCLqGRa5pg3Cgh&#10;KTgkveWn98Xaym6tlZGUxHn7KlDocZidb3bmy8F24kI+tI4VvEwyEMS10y0bBadj9VyACBFZY+eY&#10;FNwowHLx+DDHUrsr7+lyiEYkCIcSFTQx9qWUoW7IYpi4njh5X85bjEl6I7XHa4LbTuZZNpMWW04N&#10;Dfb03lD9czjb9MbuWBSv+sOb9dhU3/lnXm2KjVKjp2H1BiLSEP+P/9JbrWCa5XAfkwg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AYSMUAAADcAAAADwAAAAAAAAAA&#10;AAAAAAChAgAAZHJzL2Rvd25yZXYueG1sUEsFBgAAAAAEAAQA+QAAAJMDAAAAAA==&#10;" strokeweight=".25pt"/>
                  <v:line id="Line 132" o:spid="_x0000_s1032" style="position:absolute;flip:y;visibility:visible;mso-wrap-style:square" from="3876,13077" to="4167,1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08UAAADcAAAADwAAAGRycy9kb3ducmV2LnhtbESPS2vDMBCE74X+B7GBXkoix31gnCih&#10;KTikvTWP+2JtZTfWykhq4vz7KFDocZidb3bmy8F24kQ+tI4VTCcZCOLa6ZaNgv2uGhcgQkTW2Dkm&#10;BRcKsFzc382x1O7MX3TaRiMShEOJCpoY+1LKUDdkMUxcT5y8b+ctxiS9kdrjOcFtJ/Mse5UWW04N&#10;Dfb03lB93P7a9MbHriie9ac3q0dT/eSHvFoXa6UeRsPbDESkIf4f/6U3WsFL9gS3MYkA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908UAAADcAAAADwAAAAAAAAAA&#10;AAAAAAChAgAAZHJzL2Rvd25yZXYueG1sUEsFBgAAAAAEAAQA+QAAAJMDAAAAAA==&#10;" strokeweight=".25pt"/>
                  <v:line id="Line 133" o:spid="_x0000_s1033" style="position:absolute;flip:y;visibility:visible;mso-wrap-style:square" from="4029,13131" to="4278,1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lp8UAAADcAAAADwAAAGRycy9kb3ducmV2LnhtbESPQWsCMRCF7wX/QxihF6nZLlqW1Si2&#10;sFJ7q9b7sBmzq5vJkqS6/feNUOjx8eZ9b95yPdhOXMmH1rGC52kGgrh2umWj4OtQPRUgQkTW2Dkm&#10;BT8UYL0aPSyx1O7Gn3TdRyMShEOJCpoY+1LKUDdkMUxdT5y8k/MWY5LeSO3xluC2k3mWvUiLLaeG&#10;Bnt6a6i+7L9temN3KIqZ/vDmdWKqc37Mq22xVepxPGwWICIN8f/4L/2uFcy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Ulp8UAAADcAAAADwAAAAAAAAAA&#10;AAAAAAChAgAAZHJzL2Rvd25yZXYueG1sUEsFBgAAAAAEAAQA+QAAAJMDAAAAAA==&#10;" strokeweight=".25pt"/>
                </v:group>
              </v:group>
            </w:pict>
          </mc:Fallback>
        </mc:AlternateContent>
      </w:r>
      <w:r>
        <w:rPr>
          <w:rFonts w:ascii="Arial" w:hAnsi="Arial"/>
          <w:noProof/>
        </w:rPr>
        <mc:AlternateContent>
          <mc:Choice Requires="wpg">
            <w:drawing>
              <wp:anchor distT="0" distB="0" distL="114300" distR="114300" simplePos="0" relativeHeight="252380160" behindDoc="0" locked="0" layoutInCell="1" allowOverlap="1" wp14:anchorId="61AFEC1D" wp14:editId="35020454">
                <wp:simplePos x="0" y="0"/>
                <wp:positionH relativeFrom="column">
                  <wp:posOffset>4335780</wp:posOffset>
                </wp:positionH>
                <wp:positionV relativeFrom="paragraph">
                  <wp:posOffset>20955</wp:posOffset>
                </wp:positionV>
                <wp:extent cx="1188720" cy="700544"/>
                <wp:effectExtent l="0" t="0" r="11430" b="23495"/>
                <wp:wrapNone/>
                <wp:docPr id="505" name="Groupe 505"/>
                <wp:cNvGraphicFramePr/>
                <a:graphic xmlns:a="http://schemas.openxmlformats.org/drawingml/2006/main">
                  <a:graphicData uri="http://schemas.microsoft.com/office/word/2010/wordprocessingGroup">
                    <wpg:wgp>
                      <wpg:cNvGrpSpPr/>
                      <wpg:grpSpPr>
                        <a:xfrm>
                          <a:off x="0" y="0"/>
                          <a:ext cx="1188720" cy="700544"/>
                          <a:chOff x="0" y="0"/>
                          <a:chExt cx="504825" cy="236220"/>
                        </a:xfrm>
                      </wpg:grpSpPr>
                      <wps:wsp>
                        <wps:cNvPr id="483" name="Forme libre 483"/>
                        <wps:cNvSpPr>
                          <a:spLocks/>
                        </wps:cNvSpPr>
                        <wps:spPr bwMode="auto">
                          <a:xfrm>
                            <a:off x="0" y="0"/>
                            <a:ext cx="504825" cy="236220"/>
                          </a:xfrm>
                          <a:custGeom>
                            <a:avLst/>
                            <a:gdLst>
                              <a:gd name="T0" fmla="*/ 738 w 795"/>
                              <a:gd name="T1" fmla="*/ 9 h 372"/>
                              <a:gd name="T2" fmla="*/ 6 w 795"/>
                              <a:gd name="T3" fmla="*/ 0 h 372"/>
                              <a:gd name="T4" fmla="*/ 6 w 795"/>
                              <a:gd name="T5" fmla="*/ 363 h 372"/>
                              <a:gd name="T6" fmla="*/ 795 w 795"/>
                              <a:gd name="T7" fmla="*/ 369 h 372"/>
                            </a:gdLst>
                            <a:ahLst/>
                            <a:cxnLst>
                              <a:cxn ang="0">
                                <a:pos x="T0" y="T1"/>
                              </a:cxn>
                              <a:cxn ang="0">
                                <a:pos x="T2" y="T3"/>
                              </a:cxn>
                              <a:cxn ang="0">
                                <a:pos x="T4" y="T5"/>
                              </a:cxn>
                              <a:cxn ang="0">
                                <a:pos x="T6" y="T7"/>
                              </a:cxn>
                            </a:cxnLst>
                            <a:rect l="0" t="0" r="r" b="b"/>
                            <a:pathLst>
                              <a:path w="795" h="372">
                                <a:moveTo>
                                  <a:pt x="738" y="9"/>
                                </a:moveTo>
                                <a:cubicBezTo>
                                  <a:pt x="616" y="7"/>
                                  <a:pt x="156" y="6"/>
                                  <a:pt x="6" y="0"/>
                                </a:cubicBezTo>
                                <a:cubicBezTo>
                                  <a:pt x="6" y="129"/>
                                  <a:pt x="0" y="195"/>
                                  <a:pt x="6" y="363"/>
                                </a:cubicBezTo>
                                <a:cubicBezTo>
                                  <a:pt x="198" y="372"/>
                                  <a:pt x="631" y="368"/>
                                  <a:pt x="795" y="3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Connecteur droit 492"/>
                        <wps:cNvCnPr>
                          <a:cxnSpLocks noChangeShapeType="1"/>
                        </wps:cNvCnPr>
                        <wps:spPr bwMode="auto">
                          <a:xfrm flipV="1">
                            <a:off x="7620" y="7620"/>
                            <a:ext cx="60960" cy="723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 name="Connecteur droit 493"/>
                        <wps:cNvCnPr>
                          <a:cxnSpLocks noChangeShapeType="1"/>
                        </wps:cNvCnPr>
                        <wps:spPr bwMode="auto">
                          <a:xfrm flipV="1">
                            <a:off x="7620" y="7620"/>
                            <a:ext cx="154305" cy="1847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Connecteur droit 494"/>
                        <wps:cNvCnPr>
                          <a:cxnSpLocks noChangeShapeType="1"/>
                        </wps:cNvCnPr>
                        <wps:spPr bwMode="auto">
                          <a:xfrm flipV="1">
                            <a:off x="60960" y="7620"/>
                            <a:ext cx="184785" cy="224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 name="Connecteur droit 495"/>
                        <wps:cNvCnPr>
                          <a:cxnSpLocks noChangeShapeType="1"/>
                        </wps:cNvCnPr>
                        <wps:spPr bwMode="auto">
                          <a:xfrm flipV="1">
                            <a:off x="160020" y="7620"/>
                            <a:ext cx="184785" cy="224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6" name="Connecteur droit 496"/>
                        <wps:cNvCnPr>
                          <a:cxnSpLocks noChangeShapeType="1"/>
                        </wps:cNvCnPr>
                        <wps:spPr bwMode="auto">
                          <a:xfrm flipV="1">
                            <a:off x="251460" y="7620"/>
                            <a:ext cx="184785" cy="224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505" o:spid="_x0000_s1026" style="position:absolute;margin-left:341.4pt;margin-top:1.65pt;width:93.6pt;height:55.15pt;z-index:252380160;mso-width-relative:margin;mso-height-relative:margin" coordsize="504825,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">
                <v:shape id="Forme libre 483" o:spid="_x0000_s1027" style="position:absolute;width:504825;height:236220;visibility:visible;mso-wrap-style:square;v-text-anchor:top" coordsize="79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1acUA&#10;AADcAAAADwAAAGRycy9kb3ducmV2LnhtbESPQUsDMRSE74L/ITzBm01sReratGhLsRQPuha8PjfP&#10;zeLmZUni7vbfNwXB4zAz3zCL1eha0VOIjWcNtxMFgrjypuFaw+FjezMHEROywdYzaThShNXy8mKB&#10;hfEDv1NfplpkCMcCNdiUukLKWFlyGCe+I87etw8OU5ahlibgkOGulVOl7qXDhvOCxY7Wlqqf8tdp&#10;eChfj9YNKjx/qX5/2MrP5m3zovX11fj0CCLRmP7Df+2d0XA3n8H5TD4Cc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LVpxQAAANwAAAAPAAAAAAAAAAAAAAAAAJgCAABkcnMv&#10;ZG93bnJldi54bWxQSwUGAAAAAAQABAD1AAAAigMAAAAA&#10;" path="m738,9c616,7,156,6,6,,6,129,,195,6,363v192,9,625,5,789,6e" filled="f">
                  <v:path arrowok="t" o:connecttype="custom" o:connectlocs="468630,5715;3810,0;3810,230505;504825,234315" o:connectangles="0,0,0,0"/>
                </v:shape>
                <v:line id="Connecteur droit 492" o:spid="_x0000_s1028" style="position:absolute;flip:y;visibility:visible;mso-wrap-style:square" from="7620,7620" to="68580,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CUsUAAADcAAAADwAAAGRycy9kb3ducmV2LnhtbESPQWsCMRCF7wX/Qxihl1KzLlK2W6Oo&#10;sGJ7U9v7sJlmt91MliTV9d83guDx8eZ9b958OdhOnMiH1rGC6SQDQVw73bJR8HmsngsQISJr7ByT&#10;ggsFWC5GD3MstTvznk6HaESCcChRQRNjX0oZ6oYshonriZP37bzFmKQ3Uns8J7jtZJ5lL9Jiy6mh&#10;wZ42DdW/hz+b3ng/FsVMf3izfjLVT/6VV9tiq9TjeFi9gYg0xPvxLb3TCmavO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CUsUAAADcAAAADwAAAAAAAAAA&#10;AAAAAAChAgAAZHJzL2Rvd25yZXYueG1sUEsFBgAAAAAEAAQA+QAAAJMDAAAAAA==&#10;" strokeweight=".25pt"/>
                <v:line id="Connecteur droit 493" o:spid="_x0000_s1029" style="position:absolute;flip:y;visibility:visible;mso-wrap-style:square" from="7620,7620" to="161925,19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nycUAAADcAAAADwAAAGRycy9kb3ducmV2LnhtbESPzWrDMBCE74W+g9hCLyWR44biOFFC&#10;WnBoc2t+7ou1kZ1YKyOpifv2VaHQ4zA73+wsVoPtxJV8aB0rmIwzEMS10y0bBYd9NSpAhIissXNM&#10;Cr4pwGp5f7fAUrsbf9J1F41IEA4lKmhi7EspQ92QxTB2PXHyTs5bjEl6I7XHW4LbTuZZ9iIttpwa&#10;GuzpraH6svuy6Y2PfVFM9dab1ydTnfNjXm2KjVKPD8N6DiLSEP+P/9LvWsF09gy/YxI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nycUAAADcAAAADwAAAAAAAAAA&#10;AAAAAAChAgAAZHJzL2Rvd25yZXYueG1sUEsFBgAAAAAEAAQA+QAAAJMDAAAAAA==&#10;" strokeweight=".25pt"/>
                <v:line id="Connecteur droit 494" o:spid="_x0000_s1030" style="position:absolute;flip:y;visibility:visible;mso-wrap-style:square" from="60960,7620" to="245745,2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vcUAAADcAAAADwAAAGRycy9kb3ducmV2LnhtbESPwWrDMBBE74X+g9hCLyWRa0xxnSih&#10;LTg0vTVp7ou1kZ1YKyOpifv3USDQ4zA7b3bmy9H24kQ+dI4VPE8zEMSN0x0bBT/belKCCBFZY++Y&#10;FPxRgOXi/m6OlXZn/qbTJhqRIBwqVNDGOFRShqYli2HqBuLk7Z23GJP0RmqP5wS3vcyz7EVa7Dg1&#10;tDjQR0vNcfNr0xvrbVkW+sub9ydTH/JdXq/KlVKPD+PbDESkMf4f39KfWkHxWsB1TCK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6/vcUAAADcAAAADwAAAAAAAAAA&#10;AAAAAAChAgAAZHJzL2Rvd25yZXYueG1sUEsFBgAAAAAEAAQA+QAAAJMDAAAAAA==&#10;" strokeweight=".25pt"/>
                <v:line id="Connecteur droit 495" o:spid="_x0000_s1031" style="position:absolute;flip:y;visibility:visible;mso-wrap-style:square" from="160020,7620" to="344805,2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aJsUAAADcAAAADwAAAGRycy9kb3ducmV2LnhtbESPwW7CMBBE75X4B2uRuFTFaURRSDGo&#10;rRTUcgPKfRVvnUC8jmwD6d/XlSr1OJqdNzvL9WA7cSUfWscKHqcZCOLa6ZaNgs9D9VCACBFZY+eY&#10;FHxTgPVqdLfEUrsb7+i6j0YkCIcSFTQx9qWUoW7IYpi6njh5X85bjEl6I7XHW4LbTuZZNpcWW04N&#10;Dfb01lB93l9seuPjUBQzvfXm9d5Up/yYV5tio9RkPLw8g4g0xP/jv/S7VjBbPMH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IaJsUAAADcAAAADwAAAAAAAAAA&#10;AAAAAAChAgAAZHJzL2Rvd25yZXYueG1sUEsFBgAAAAAEAAQA+QAAAJMDAAAAAA==&#10;" strokeweight=".25pt"/>
                <v:line id="Connecteur droit 496" o:spid="_x0000_s1032" style="position:absolute;flip:y;visibility:visible;mso-wrap-style:square" from="251460,7620" to="436245,2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EUcUAAADcAAAADwAAAGRycy9kb3ducmV2LnhtbESPzWrDMBCE74W8g9hCLqWRa0JwnSgh&#10;DTi0veXvvlhb2a21MpKSOG9fFQo5DrPzzc5iNdhOXMiH1rGCl0kGgrh2umWj4HiongsQISJr7ByT&#10;ghsFWC1HDwsstbvyji77aESCcChRQRNjX0oZ6oYshonriZP35bzFmKQ3Unu8JrjtZJ5lM2mx5dTQ&#10;YE+bhuqf/dmmNz4ORTHVn968PZnqOz/l1bbYKjV+HNZzEJGGeD/+T79rBdPXGfyNS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CEUcUAAADcAAAADwAAAAAAAAAA&#10;AAAAAAChAgAAZHJzL2Rvd25yZXYueG1sUEsFBgAAAAAEAAQA+QAAAJMDAAAAAA==&#10;" strokeweight=".25pt"/>
              </v:group>
            </w:pict>
          </mc:Fallback>
        </mc:AlternateContent>
      </w:r>
      <w:r>
        <w:rPr>
          <w:rFonts w:ascii="Arial" w:hAnsi="Arial"/>
          <w:noProof/>
        </w:rPr>
        <mc:AlternateContent>
          <mc:Choice Requires="wpg">
            <w:drawing>
              <wp:anchor distT="0" distB="0" distL="114300" distR="114300" simplePos="0" relativeHeight="252381184" behindDoc="0" locked="0" layoutInCell="0" allowOverlap="1" wp14:anchorId="296CE4A8" wp14:editId="518CC836">
                <wp:simplePos x="0" y="0"/>
                <wp:positionH relativeFrom="column">
                  <wp:posOffset>342900</wp:posOffset>
                </wp:positionH>
                <wp:positionV relativeFrom="paragraph">
                  <wp:posOffset>28575</wp:posOffset>
                </wp:positionV>
                <wp:extent cx="975360" cy="739140"/>
                <wp:effectExtent l="0" t="0" r="34290" b="22860"/>
                <wp:wrapNone/>
                <wp:docPr id="484" name="Groupe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739140"/>
                          <a:chOff x="2318" y="13043"/>
                          <a:chExt cx="780" cy="394"/>
                        </a:xfrm>
                      </wpg:grpSpPr>
                      <wps:wsp>
                        <wps:cNvPr id="485" name="Freeform 119"/>
                        <wps:cNvSpPr>
                          <a:spLocks/>
                        </wps:cNvSpPr>
                        <wps:spPr bwMode="auto">
                          <a:xfrm>
                            <a:off x="2318" y="13043"/>
                            <a:ext cx="744" cy="394"/>
                          </a:xfrm>
                          <a:custGeom>
                            <a:avLst/>
                            <a:gdLst>
                              <a:gd name="T0" fmla="*/ 963 w 1026"/>
                              <a:gd name="T1" fmla="*/ 1 h 544"/>
                              <a:gd name="T2" fmla="*/ 126 w 1026"/>
                              <a:gd name="T3" fmla="*/ 2 h 544"/>
                              <a:gd name="T4" fmla="*/ 3 w 1026"/>
                              <a:gd name="T5" fmla="*/ 76 h 544"/>
                              <a:gd name="T6" fmla="*/ 78 w 1026"/>
                              <a:gd name="T7" fmla="*/ 148 h 544"/>
                              <a:gd name="T8" fmla="*/ 66 w 1026"/>
                              <a:gd name="T9" fmla="*/ 418 h 544"/>
                              <a:gd name="T10" fmla="*/ 0 w 1026"/>
                              <a:gd name="T11" fmla="*/ 487 h 544"/>
                              <a:gd name="T12" fmla="*/ 84 w 1026"/>
                              <a:gd name="T13" fmla="*/ 538 h 544"/>
                              <a:gd name="T14" fmla="*/ 1026 w 1026"/>
                              <a:gd name="T15" fmla="*/ 542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6" h="544">
                                <a:moveTo>
                                  <a:pt x="963" y="1"/>
                                </a:moveTo>
                                <a:cubicBezTo>
                                  <a:pt x="824" y="0"/>
                                  <a:pt x="285" y="1"/>
                                  <a:pt x="126" y="2"/>
                                </a:cubicBezTo>
                                <a:cubicBezTo>
                                  <a:pt x="66" y="31"/>
                                  <a:pt x="51" y="49"/>
                                  <a:pt x="3" y="76"/>
                                </a:cubicBezTo>
                                <a:cubicBezTo>
                                  <a:pt x="48" y="109"/>
                                  <a:pt x="42" y="109"/>
                                  <a:pt x="78" y="148"/>
                                </a:cubicBezTo>
                                <a:cubicBezTo>
                                  <a:pt x="66" y="241"/>
                                  <a:pt x="75" y="340"/>
                                  <a:pt x="66" y="418"/>
                                </a:cubicBezTo>
                                <a:cubicBezTo>
                                  <a:pt x="44" y="470"/>
                                  <a:pt x="36" y="457"/>
                                  <a:pt x="0" y="487"/>
                                </a:cubicBezTo>
                                <a:cubicBezTo>
                                  <a:pt x="24" y="508"/>
                                  <a:pt x="37" y="511"/>
                                  <a:pt x="84" y="538"/>
                                </a:cubicBezTo>
                                <a:cubicBezTo>
                                  <a:pt x="258" y="541"/>
                                  <a:pt x="837" y="544"/>
                                  <a:pt x="1026" y="5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6" name="Group 120"/>
                        <wpg:cNvGrpSpPr>
                          <a:grpSpLocks/>
                        </wpg:cNvGrpSpPr>
                        <wpg:grpSpPr bwMode="auto">
                          <a:xfrm>
                            <a:off x="2370" y="13044"/>
                            <a:ext cx="728" cy="387"/>
                            <a:chOff x="4683" y="13074"/>
                            <a:chExt cx="693" cy="360"/>
                          </a:xfrm>
                        </wpg:grpSpPr>
                        <wps:wsp>
                          <wps:cNvPr id="487" name="Line 121"/>
                          <wps:cNvCnPr/>
                          <wps:spPr bwMode="auto">
                            <a:xfrm flipV="1">
                              <a:off x="4686" y="13080"/>
                              <a:ext cx="96"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22"/>
                          <wps:cNvCnPr/>
                          <wps:spPr bwMode="auto">
                            <a:xfrm flipV="1">
                              <a:off x="4683" y="13074"/>
                              <a:ext cx="243" cy="2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23"/>
                          <wps:cNvCnPr/>
                          <wps:spPr bwMode="auto">
                            <a:xfrm flipV="1">
                              <a:off x="4785" y="13074"/>
                              <a:ext cx="291"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24"/>
                          <wps:cNvCnPr/>
                          <wps:spPr bwMode="auto">
                            <a:xfrm flipV="1">
                              <a:off x="4932" y="13080"/>
                              <a:ext cx="291"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25"/>
                          <wps:cNvCnPr/>
                          <wps:spPr bwMode="auto">
                            <a:xfrm flipV="1">
                              <a:off x="5085" y="13080"/>
                              <a:ext cx="291"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484" o:spid="_x0000_s1026" style="position:absolute;margin-left:27pt;margin-top:2.25pt;width:76.8pt;height:58.2pt;z-index:252381184" coordorigin="2318,13043" coordsize="78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" o:allowincell="f">
                <v:shape id="Freeform 119" o:spid="_x0000_s1027" style="position:absolute;left:2318;top:13043;width:744;height:394;visibility:visible;mso-wrap-style:square;v-text-anchor:top" coordsize="102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7sMMA&#10;AADcAAAADwAAAGRycy9kb3ducmV2LnhtbESPQWsCMRSE74L/ITzBS9Gk0hZZjVIEcQ/tQe0PeGye&#10;m8XNy5JEd/vvG6HgcZiZb5j1dnCtuFOIjWcNr3MFgrjypuFaw895P1uCiAnZYOuZNPxShO1mPFpj&#10;YXzPR7qfUi0yhGOBGmxKXSFlrCw5jHPfEWfv4oPDlGWopQnYZ7hr5UKpD+mw4bxgsaOdpep6ujkN&#10;l3647Q9l2HHTlurrqvjl2x60nk6GzxWIREN6hv/bpdHwtnyHx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G7sMMAAADcAAAADwAAAAAAAAAAAAAAAACYAgAAZHJzL2Rv&#10;d25yZXYueG1sUEsFBgAAAAAEAAQA9QAAAIgDAAAAAA==&#10;" path="m963,1c824,,285,1,126,2,66,31,51,49,3,76v45,33,39,33,75,72c66,241,75,340,66,418,44,470,36,457,,487v24,21,37,24,84,51c258,541,837,544,1026,542e" filled="f">
                  <v:path arrowok="t" o:connecttype="custom" o:connectlocs="698,1;91,1;2,55;57,107;48,303;0,353;61,390;744,393" o:connectangles="0,0,0,0,0,0,0,0"/>
                </v:shape>
                <v:group id="Group 120" o:spid="_x0000_s1028" style="position:absolute;left:2370;top:13044;width:728;height:387" coordorigin="4683,13074" coordsize="6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121" o:spid="_x0000_s1029" style="position:absolute;flip:y;visibility:visible;mso-wrap-style:square" from="4686,13080" to="4782,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F8UAAADcAAAADwAAAGRycy9kb3ducmV2LnhtbESPQUsDMRCF74L/IYzQS7FZl1LD2rRo&#10;YYv1Zqv3YTNmVzeTJUnb7b83BcHj48373rzlenS9OFGInWcND7MCBHHjTcdWw8ehvlcgYkI22Hsm&#10;DReKsF7d3iyxMv7M73TaJysyhGOFGtqUhkrK2LTkMM78QJy9Lx8cpiyDlSbgOcNdL8uiWEiHHeeG&#10;FgfatNT87I8uv7E7KDU3b8G+TG39XX6W9VZttZ7cjc9PIBKN6f/4L/1qNMzVI1zHZ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3F8UAAADcAAAADwAAAAAAAAAA&#10;AAAAAAChAgAAZHJzL2Rvd25yZXYueG1sUEsFBgAAAAAEAAQA+QAAAJMDAAAAAA==&#10;" strokeweight=".25pt"/>
                  <v:line id="Line 122" o:spid="_x0000_s1030" style="position:absolute;flip:y;visibility:visible;mso-wrap-style:square" from="4683,13074" to="4926,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jZcMAAADcAAAADwAAAGRycy9kb3ducmV2LnhtbESPwU7DMAyG70i8Q2QkLoilVBOKyrIJ&#10;kDoBNza4W42XdjROlYStvD0+IHG0fv+fP682cxjViVIeIlu4W1SgiLvoBvYWPvbtrQGVC7LDMTJZ&#10;+KEMm/XlxQobF8/8Tqdd8UognBu00JcyNVrnrqeAeREnYskOMQUsMiavXcKzwMOo66q61wEHlgs9&#10;TvTcU/e1+w6i8bo3Zunekn+68e2x/qzbrdlae301Pz6AKjSX/+W/9ouzsDRiK88I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6I2XDAAAA3AAAAA8AAAAAAAAAAAAA&#10;AAAAoQIAAGRycy9kb3ducmV2LnhtbFBLBQYAAAAABAAEAPkAAACRAwAAAAA=&#10;" strokeweight=".25pt"/>
                  <v:line id="Line 123" o:spid="_x0000_s1031" style="position:absolute;flip:y;visibility:visible;mso-wrap-style:square" from="4785,13074" to="5076,1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G/sUAAADcAAAADwAAAGRycy9kb3ducmV2LnhtbESPQUsDMRCF74L/IYzQi7RZlyJx27So&#10;sMV6s7X3YTPNrm4mS5K2679vBMHj48373rzlenS9OFOInWcND7MCBHHjTcdWw+e+nioQMSEb7D2T&#10;hh+KsF7d3iyxMv7CH3TeJSsyhGOFGtqUhkrK2LTkMM78QJy9ow8OU5bBShPwkuGul2VRPEqHHeeG&#10;Fgd6ban53p1cfmO7V2pu3oN9ubf1V3ko643aaD25G58XIBKN6f/4L/1mNMzVE/yOyQS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G/sUAAADcAAAADwAAAAAAAAAA&#10;AAAAAAChAgAAZHJzL2Rvd25yZXYueG1sUEsFBgAAAAAEAAQA+QAAAJMDAAAAAA==&#10;" strokeweight=".25pt"/>
                  <v:line id="Line 124" o:spid="_x0000_s1032" style="position:absolute;flip:y;visibility:visible;mso-wrap-style:square" from="4932,13080" to="5223,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5vsQAAADcAAAADwAAAGRycy9kb3ducmV2LnhtbESPTU/DMAyG70j8h8hIXBBLqSbUlWXT&#10;htQJuO2Du9WYtNA4VRK28u/xAYmj9fp9/Hi5nvygzhRTH9jAw6wARdwG27MzcDo29xWolJEtDoHJ&#10;wA8lWK+ur5ZY23DhPZ0P2SmBcKrRQJfzWGud2o48plkYiSX7CNFjljE6bSNeBO4HXRbFo/bYs1zo&#10;cKTnjtqvw7cXjddjVc3tW3TbO9d8lu9ls6t2xtzeTJsnUJmm/L/8136xBuYL0Zd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bm+xAAAANwAAAAPAAAAAAAAAAAA&#10;AAAAAKECAABkcnMvZG93bnJldi54bWxQSwUGAAAAAAQABAD5AAAAkgMAAAAA&#10;" strokeweight=".25pt"/>
                  <v:line id="Line 125" o:spid="_x0000_s1033" style="position:absolute;flip:y;visibility:visible;mso-wrap-style:square" from="5085,13080" to="5376,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JcUAAADcAAAADwAAAGRycy9kb3ducmV2LnhtbESPzWrDMBCE74W8g9hALqWRY0JxnSgh&#10;LTi0veXvvlhb2Y21MpKSuG9fFQo5DrPzzc5yPdhOXMmH1rGC2TQDQVw73bJRcDxUTwWIEJE1do5J&#10;wQ8FWK9GD0sstbvxjq77aESCcChRQRNjX0oZ6oYshqnriZP35bzFmKQ3Unu8JbjtZJ5lz9Jiy6mh&#10;wZ7eGqrP+4tNb3wcimKuP715fTTVd37Kq22xVWoyHjYLEJGGeD/+T79rBfOXGfyNSQS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kcJcUAAADcAAAADwAAAAAAAAAA&#10;AAAAAAChAgAAZHJzL2Rvd25yZXYueG1sUEsFBgAAAAAEAAQA+QAAAJMDAAAAAA==&#10;" strokeweight=".25pt"/>
                </v:group>
              </v:group>
            </w:pict>
          </mc:Fallback>
        </mc:AlternateContent>
      </w:r>
    </w:p>
    <w:p w:rsidR="003B2269" w:rsidRDefault="003B2269" w:rsidP="003B2269">
      <w:pPr>
        <w:jc w:val="both"/>
        <w:rPr>
          <w:rFonts w:ascii="Arial" w:hAnsi="Arial"/>
        </w:rPr>
      </w:pPr>
    </w:p>
    <w:p w:rsidR="003B2269" w:rsidRDefault="003B2269" w:rsidP="003B2269">
      <w:pPr>
        <w:jc w:val="both"/>
        <w:rPr>
          <w:rFonts w:ascii="Arial" w:hAnsi="Arial"/>
        </w:rPr>
      </w:pPr>
    </w:p>
    <w:p w:rsidR="003B2269" w:rsidRDefault="003B2269" w:rsidP="003B2269"/>
    <w:p w:rsidR="003B2269" w:rsidRDefault="003B2269" w:rsidP="003B2269"/>
    <w:p w:rsidR="003B2269" w:rsidRPr="00957AD9" w:rsidRDefault="003B2269" w:rsidP="003B2269">
      <w:pPr>
        <w:tabs>
          <w:tab w:val="left" w:pos="3969"/>
          <w:tab w:val="left" w:pos="7513"/>
        </w:tabs>
        <w:rPr>
          <w:lang w:val="en-US"/>
        </w:rPr>
      </w:pPr>
      <w:r w:rsidRPr="003B596B">
        <w:rPr>
          <w:rFonts w:ascii="Arial" w:hAnsi="Arial"/>
          <w:b/>
          <w:i/>
          <w:noProof/>
          <w:color w:val="002060"/>
          <w:sz w:val="28"/>
          <w:lang w:val="en-US"/>
        </w:rPr>
        <w:t>Square edge</w:t>
      </w:r>
      <w:r w:rsidRPr="00957AD9">
        <w:rPr>
          <w:lang w:val="en-US"/>
        </w:rPr>
        <w:tab/>
      </w:r>
      <w:r w:rsidRPr="003B596B">
        <w:rPr>
          <w:rFonts w:ascii="Arial" w:hAnsi="Arial"/>
          <w:b/>
          <w:i/>
          <w:noProof/>
          <w:color w:val="002060"/>
          <w:sz w:val="28"/>
          <w:lang w:val="en-US"/>
        </w:rPr>
        <w:t>hollow edge</w:t>
      </w:r>
      <w:r w:rsidRPr="00957AD9">
        <w:rPr>
          <w:lang w:val="en-US"/>
        </w:rPr>
        <w:tab/>
      </w:r>
      <w:r w:rsidRPr="003B596B">
        <w:rPr>
          <w:rFonts w:ascii="Arial" w:hAnsi="Arial"/>
          <w:b/>
          <w:i/>
          <w:noProof/>
          <w:color w:val="002060"/>
          <w:sz w:val="28"/>
          <w:lang w:val="en-US"/>
        </w:rPr>
        <w:t>square edge</w:t>
      </w:r>
    </w:p>
    <w:p w:rsidR="003B2269" w:rsidRPr="00957AD9" w:rsidRDefault="003B2269" w:rsidP="003B2269">
      <w:pPr>
        <w:rPr>
          <w:lang w:val="en-US"/>
        </w:rPr>
      </w:pPr>
      <w:r w:rsidRPr="00957AD9">
        <w:rPr>
          <w:lang w:val="en-US"/>
        </w:rPr>
        <w:br w:type="page"/>
      </w:r>
    </w:p>
    <w:p w:rsidR="003B2269" w:rsidRPr="00657F6A" w:rsidRDefault="003B2269" w:rsidP="003B2269">
      <w:pPr>
        <w:pStyle w:val="Titre1"/>
      </w:pPr>
      <w:r>
        <w:t>Terminologie 3D (Romans CAD sol)</w:t>
      </w:r>
    </w:p>
    <w:p w:rsidR="003B2269" w:rsidRDefault="003B2269" w:rsidP="003B2269">
      <w:r>
        <w:rPr>
          <w:noProof/>
        </w:rPr>
        <mc:AlternateContent>
          <mc:Choice Requires="wps">
            <w:drawing>
              <wp:anchor distT="0" distB="0" distL="114300" distR="114300" simplePos="0" relativeHeight="252364800" behindDoc="0" locked="0" layoutInCell="1" allowOverlap="1" wp14:anchorId="667C14CB" wp14:editId="4136920D">
                <wp:simplePos x="0" y="0"/>
                <wp:positionH relativeFrom="column">
                  <wp:posOffset>3041015</wp:posOffset>
                </wp:positionH>
                <wp:positionV relativeFrom="paragraph">
                  <wp:posOffset>316865</wp:posOffset>
                </wp:positionV>
                <wp:extent cx="1129030" cy="1403985"/>
                <wp:effectExtent l="0" t="0" r="0" b="190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3985"/>
                        </a:xfrm>
                        <a:prstGeom prst="rect">
                          <a:avLst/>
                        </a:prstGeom>
                        <a:solidFill>
                          <a:srgbClr val="FFFFFF"/>
                        </a:solidFill>
                        <a:ln w="9525">
                          <a:noFill/>
                          <a:miter lim="800000"/>
                          <a:headEnd/>
                          <a:tailEnd/>
                        </a:ln>
                      </wps:spPr>
                      <wps:txbx>
                        <w:txbxContent>
                          <w:p w:rsidR="003B2269" w:rsidRDefault="003B2269" w:rsidP="003B2269">
                            <w:pPr>
                              <w:rPr>
                                <w:sz w:val="18"/>
                              </w:rPr>
                            </w:pPr>
                            <w:r w:rsidRPr="00085EA5">
                              <w:rPr>
                                <w:b/>
                                <w:sz w:val="18"/>
                              </w:rPr>
                              <w:t>Assise</w:t>
                            </w:r>
                            <w:r>
                              <w:rPr>
                                <w:sz w:val="18"/>
                              </w:rPr>
                              <w:t xml:space="preserve"> du talon</w:t>
                            </w:r>
                          </w:p>
                          <w:p w:rsidR="003B2269" w:rsidRPr="00920B4A" w:rsidRDefault="003B2269" w:rsidP="003B2269">
                            <w:pPr>
                              <w:rPr>
                                <w:sz w:val="18"/>
                              </w:rPr>
                            </w:pPr>
                            <w:r>
                              <w:rPr>
                                <w:sz w:val="18"/>
                              </w:rPr>
                              <w:t>(Creuse)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Zone de texte 2" o:spid="_x0000_s1039" type="#_x0000_t202" style="position:absolute;margin-left:239.45pt;margin-top:24.95pt;width:88.9pt;height:110.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" stroked="f">
                <v:textbox style="mso-fit-shape-to-text:t">
                  <w:txbxContent>
                    <w:p w:rsidR="003B2269" w:rsidRDefault="003B2269" w:rsidP="003B2269">
                      <w:pPr>
                        <w:rPr>
                          <w:sz w:val="18"/>
                        </w:rPr>
                      </w:pPr>
                      <w:r w:rsidRPr="00085EA5">
                        <w:rPr>
                          <w:b/>
                          <w:sz w:val="18"/>
                        </w:rPr>
                        <w:t>Assise</w:t>
                      </w:r>
                      <w:r>
                        <w:rPr>
                          <w:sz w:val="18"/>
                        </w:rPr>
                        <w:t xml:space="preserve"> du talon</w:t>
                      </w:r>
                    </w:p>
                    <w:p w:rsidR="003B2269" w:rsidRPr="00920B4A" w:rsidRDefault="003B2269" w:rsidP="003B2269">
                      <w:pPr>
                        <w:rPr>
                          <w:sz w:val="18"/>
                        </w:rPr>
                      </w:pPr>
                      <w:r>
                        <w:rPr>
                          <w:sz w:val="18"/>
                        </w:rPr>
                        <w:t>(Creuse)</w:t>
                      </w:r>
                    </w:p>
                  </w:txbxContent>
                </v:textbox>
              </v:shape>
            </w:pict>
          </mc:Fallback>
        </mc:AlternateContent>
      </w:r>
      <w:r>
        <w:t>La modélisation en 3 dimensions d’un talon à l’aide de Romans Cad se détermine à partir de la boite de dialogue suivante :</w:t>
      </w:r>
    </w:p>
    <w:p w:rsidR="003B2269" w:rsidRDefault="003B2269" w:rsidP="003B2269"/>
    <w:p w:rsidR="003B2269" w:rsidRDefault="003B2269" w:rsidP="003B2269">
      <w:r>
        <w:rPr>
          <w:noProof/>
        </w:rPr>
        <w:drawing>
          <wp:anchor distT="0" distB="0" distL="114300" distR="114300" simplePos="0" relativeHeight="252378112" behindDoc="1" locked="0" layoutInCell="1" allowOverlap="1" wp14:anchorId="658DE28C" wp14:editId="0F390F4C">
            <wp:simplePos x="0" y="0"/>
            <wp:positionH relativeFrom="column">
              <wp:posOffset>4229100</wp:posOffset>
            </wp:positionH>
            <wp:positionV relativeFrom="paragraph">
              <wp:posOffset>88900</wp:posOffset>
            </wp:positionV>
            <wp:extent cx="1969135" cy="3253740"/>
            <wp:effectExtent l="0" t="0" r="0" b="3810"/>
            <wp:wrapTight wrapText="bothSides">
              <wp:wrapPolygon edited="0">
                <wp:start x="0" y="0"/>
                <wp:lineTo x="0" y="21499"/>
                <wp:lineTo x="21314" y="21499"/>
                <wp:lineTo x="21314" y="0"/>
                <wp:lineTo x="0" y="0"/>
              </wp:wrapPolygon>
            </wp:wrapTight>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talon anglais.JPG"/>
                    <pic:cNvPicPr/>
                  </pic:nvPicPr>
                  <pic:blipFill>
                    <a:blip r:embed="rId46">
                      <a:extLst>
                        <a:ext uri="{28A0092B-C50C-407E-A947-70E740481C1C}">
                          <a14:useLocalDpi xmlns:a14="http://schemas.microsoft.com/office/drawing/2010/main" val="0"/>
                        </a:ext>
                      </a:extLst>
                    </a:blip>
                    <a:stretch>
                      <a:fillRect/>
                    </a:stretch>
                  </pic:blipFill>
                  <pic:spPr>
                    <a:xfrm>
                      <a:off x="0" y="0"/>
                      <a:ext cx="1969135" cy="32537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66848" behindDoc="0" locked="0" layoutInCell="1" allowOverlap="1" wp14:anchorId="1B0C8272" wp14:editId="49F50CDB">
                <wp:simplePos x="0" y="0"/>
                <wp:positionH relativeFrom="column">
                  <wp:posOffset>3390900</wp:posOffset>
                </wp:positionH>
                <wp:positionV relativeFrom="paragraph">
                  <wp:posOffset>157480</wp:posOffset>
                </wp:positionV>
                <wp:extent cx="0" cy="277495"/>
                <wp:effectExtent l="133350" t="0" r="57150" b="46355"/>
                <wp:wrapNone/>
                <wp:docPr id="10" name="Connecteur droit avec flèche 10"/>
                <wp:cNvGraphicFramePr/>
                <a:graphic xmlns:a="http://schemas.openxmlformats.org/drawingml/2006/main">
                  <a:graphicData uri="http://schemas.microsoft.com/office/word/2010/wordprocessingShape">
                    <wps:wsp>
                      <wps:cNvCnPr/>
                      <wps:spPr>
                        <a:xfrm>
                          <a:off x="0" y="0"/>
                          <a:ext cx="0" cy="27749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267pt;margin-top:12.4pt;width:0;height:21.8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" strokecolor="#4a7ebb" strokeweight="2.25pt">
                <v:stroke endarrow="open"/>
              </v:shape>
            </w:pict>
          </mc:Fallback>
        </mc:AlternateContent>
      </w:r>
      <w:r>
        <w:rPr>
          <w:noProof/>
        </w:rPr>
        <w:drawing>
          <wp:anchor distT="0" distB="0" distL="114300" distR="114300" simplePos="0" relativeHeight="252368896" behindDoc="0" locked="0" layoutInCell="1" allowOverlap="1" wp14:anchorId="58FB054C" wp14:editId="31072959">
            <wp:simplePos x="0" y="0"/>
            <wp:positionH relativeFrom="column">
              <wp:posOffset>847</wp:posOffset>
            </wp:positionH>
            <wp:positionV relativeFrom="paragraph">
              <wp:posOffset>1058</wp:posOffset>
            </wp:positionV>
            <wp:extent cx="2029861" cy="3390477"/>
            <wp:effectExtent l="0" t="0" r="8890" b="635"/>
            <wp:wrapNone/>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ole.JPG"/>
                    <pic:cNvPicPr/>
                  </pic:nvPicPr>
                  <pic:blipFill>
                    <a:blip r:embed="rId47">
                      <a:extLst>
                        <a:ext uri="{28A0092B-C50C-407E-A947-70E740481C1C}">
                          <a14:useLocalDpi xmlns:a14="http://schemas.microsoft.com/office/drawing/2010/main" val="0"/>
                        </a:ext>
                      </a:extLst>
                    </a:blip>
                    <a:stretch>
                      <a:fillRect/>
                    </a:stretch>
                  </pic:blipFill>
                  <pic:spPr>
                    <a:xfrm>
                      <a:off x="0" y="0"/>
                      <a:ext cx="2030597" cy="3391706"/>
                    </a:xfrm>
                    <a:prstGeom prst="rect">
                      <a:avLst/>
                    </a:prstGeom>
                  </pic:spPr>
                </pic:pic>
              </a:graphicData>
            </a:graphic>
            <wp14:sizeRelH relativeFrom="page">
              <wp14:pctWidth>0</wp14:pctWidth>
            </wp14:sizeRelH>
            <wp14:sizeRelV relativeFrom="page">
              <wp14:pctHeight>0</wp14:pctHeight>
            </wp14:sizeRelV>
          </wp:anchor>
        </w:drawing>
      </w:r>
    </w:p>
    <w:p w:rsidR="003B2269" w:rsidRDefault="003B2269" w:rsidP="003B2269">
      <w:pPr>
        <w:ind w:left="-426"/>
      </w:pPr>
      <w:r w:rsidRPr="00E64B93">
        <w:rPr>
          <w:noProof/>
        </w:rPr>
        <mc:AlternateContent>
          <mc:Choice Requires="wps">
            <w:drawing>
              <wp:anchor distT="0" distB="0" distL="114300" distR="114300" simplePos="0" relativeHeight="252372992" behindDoc="0" locked="0" layoutInCell="1" allowOverlap="1" wp14:anchorId="7ACA1505" wp14:editId="35954AEA">
                <wp:simplePos x="0" y="0"/>
                <wp:positionH relativeFrom="column">
                  <wp:posOffset>2169069</wp:posOffset>
                </wp:positionH>
                <wp:positionV relativeFrom="paragraph">
                  <wp:posOffset>33020</wp:posOffset>
                </wp:positionV>
                <wp:extent cx="228600" cy="903514"/>
                <wp:effectExtent l="0" t="0" r="19050" b="11430"/>
                <wp:wrapNone/>
                <wp:docPr id="50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903514"/>
                        </a:xfrm>
                        <a:prstGeom prst="leftBrace">
                          <a:avLst>
                            <a:gd name="adj1" fmla="val 975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0" o:spid="_x0000_s1026" type="#_x0000_t87" style="position:absolute;margin-left:170.8pt;margin-top:2.6pt;width:18pt;height:71.15pt;flip:x;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" adj="5333"/>
            </w:pict>
          </mc:Fallback>
        </mc:AlternateContent>
      </w:r>
    </w:p>
    <w:p w:rsidR="003B2269" w:rsidRDefault="003B2269" w:rsidP="003B2269">
      <w:pPr>
        <w:ind w:left="-426"/>
      </w:pPr>
      <w:r>
        <w:rPr>
          <w:noProof/>
        </w:rPr>
        <w:drawing>
          <wp:anchor distT="0" distB="0" distL="114300" distR="114300" simplePos="0" relativeHeight="252365824" behindDoc="0" locked="0" layoutInCell="1" allowOverlap="1" wp14:anchorId="3B67D4A4" wp14:editId="1955650F">
            <wp:simplePos x="0" y="0"/>
            <wp:positionH relativeFrom="column">
              <wp:posOffset>2905346</wp:posOffset>
            </wp:positionH>
            <wp:positionV relativeFrom="paragraph">
              <wp:posOffset>45720</wp:posOffset>
            </wp:positionV>
            <wp:extent cx="828040" cy="1360170"/>
            <wp:effectExtent l="0" t="0" r="0" b="0"/>
            <wp:wrapNone/>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on complet.JPG"/>
                    <pic:cNvPicPr/>
                  </pic:nvPicPr>
                  <pic:blipFill rotWithShape="1">
                    <a:blip r:embed="rId48" cstate="print">
                      <a:extLst>
                        <a:ext uri="{28A0092B-C50C-407E-A947-70E740481C1C}">
                          <a14:useLocalDpi xmlns:a14="http://schemas.microsoft.com/office/drawing/2010/main" val="0"/>
                        </a:ext>
                      </a:extLst>
                    </a:blip>
                    <a:srcRect l="9393" t="6821" r="17127" b="2861"/>
                    <a:stretch/>
                  </pic:blipFill>
                  <pic:spPr bwMode="auto">
                    <a:xfrm flipH="1">
                      <a:off x="0" y="0"/>
                      <a:ext cx="82804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269" w:rsidRDefault="003B2269" w:rsidP="003B2269">
      <w:pPr>
        <w:ind w:left="-426"/>
      </w:pPr>
      <w:r>
        <w:rPr>
          <w:noProof/>
        </w:rPr>
        <mc:AlternateContent>
          <mc:Choice Requires="wps">
            <w:drawing>
              <wp:anchor distT="0" distB="0" distL="114300" distR="114300" simplePos="0" relativeHeight="252370944" behindDoc="0" locked="0" layoutInCell="1" allowOverlap="1" wp14:anchorId="7C129CE1" wp14:editId="711958EC">
                <wp:simplePos x="0" y="0"/>
                <wp:positionH relativeFrom="column">
                  <wp:posOffset>2441666</wp:posOffset>
                </wp:positionH>
                <wp:positionV relativeFrom="paragraph">
                  <wp:posOffset>162106</wp:posOffset>
                </wp:positionV>
                <wp:extent cx="422547" cy="0"/>
                <wp:effectExtent l="0" t="133350" r="0" b="133350"/>
                <wp:wrapNone/>
                <wp:docPr id="506" name="Connecteur droit avec flèche 506"/>
                <wp:cNvGraphicFramePr/>
                <a:graphic xmlns:a="http://schemas.openxmlformats.org/drawingml/2006/main">
                  <a:graphicData uri="http://schemas.microsoft.com/office/word/2010/wordprocessingShape">
                    <wps:wsp>
                      <wps:cNvCnPr/>
                      <wps:spPr>
                        <a:xfrm>
                          <a:off x="0" y="0"/>
                          <a:ext cx="422547" cy="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06" o:spid="_x0000_s1026" type="#_x0000_t32" style="position:absolute;margin-left:192.25pt;margin-top:12.75pt;width:33.25pt;height:0;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" strokecolor="#4a7ebb" strokeweight="2.25pt">
                <v:stroke endarrow="open"/>
              </v:shape>
            </w:pict>
          </mc:Fallback>
        </mc:AlternateContent>
      </w:r>
    </w:p>
    <w:p w:rsidR="003B2269" w:rsidRDefault="003B2269" w:rsidP="003B2269">
      <w:pPr>
        <w:ind w:left="-426"/>
      </w:pPr>
    </w:p>
    <w:p w:rsidR="003B2269" w:rsidRDefault="003B2269" w:rsidP="003B2269">
      <w:pPr>
        <w:ind w:left="-426"/>
      </w:pPr>
    </w:p>
    <w:p w:rsidR="003B2269" w:rsidRDefault="003B2269" w:rsidP="003B2269">
      <w:pPr>
        <w:ind w:left="-426"/>
      </w:pPr>
      <w:r w:rsidRPr="00E64B93">
        <w:rPr>
          <w:noProof/>
        </w:rPr>
        <mc:AlternateContent>
          <mc:Choice Requires="wps">
            <w:drawing>
              <wp:anchor distT="0" distB="0" distL="114300" distR="114300" simplePos="0" relativeHeight="252374016" behindDoc="0" locked="0" layoutInCell="1" allowOverlap="1" wp14:anchorId="7475593B" wp14:editId="54ED243E">
                <wp:simplePos x="0" y="0"/>
                <wp:positionH relativeFrom="column">
                  <wp:posOffset>2179411</wp:posOffset>
                </wp:positionH>
                <wp:positionV relativeFrom="paragraph">
                  <wp:posOffset>158750</wp:posOffset>
                </wp:positionV>
                <wp:extent cx="228600" cy="729343"/>
                <wp:effectExtent l="0" t="0" r="19050" b="13970"/>
                <wp:wrapNone/>
                <wp:docPr id="51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729343"/>
                        </a:xfrm>
                        <a:prstGeom prst="leftBrace">
                          <a:avLst>
                            <a:gd name="adj1" fmla="val 975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0" o:spid="_x0000_s1026" type="#_x0000_t87" style="position:absolute;margin-left:171.6pt;margin-top:12.5pt;width:18pt;height:57.45pt;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" adj="6607"/>
            </w:pict>
          </mc:Fallback>
        </mc:AlternateContent>
      </w:r>
    </w:p>
    <w:p w:rsidR="003B2269" w:rsidRDefault="003B2269" w:rsidP="003B2269"/>
    <w:p w:rsidR="003B2269" w:rsidRDefault="003B2269" w:rsidP="003B2269">
      <w:r>
        <w:rPr>
          <w:noProof/>
        </w:rPr>
        <mc:AlternateContent>
          <mc:Choice Requires="wps">
            <w:drawing>
              <wp:anchor distT="0" distB="0" distL="114300" distR="114300" simplePos="0" relativeHeight="252371968" behindDoc="0" locked="0" layoutInCell="1" allowOverlap="1" wp14:anchorId="28944973" wp14:editId="5BD27BF8">
                <wp:simplePos x="0" y="0"/>
                <wp:positionH relativeFrom="column">
                  <wp:posOffset>2434590</wp:posOffset>
                </wp:positionH>
                <wp:positionV relativeFrom="paragraph">
                  <wp:posOffset>154940</wp:posOffset>
                </wp:positionV>
                <wp:extent cx="478790" cy="0"/>
                <wp:effectExtent l="0" t="133350" r="0" b="133350"/>
                <wp:wrapNone/>
                <wp:docPr id="507" name="Connecteur droit avec flèche 507"/>
                <wp:cNvGraphicFramePr/>
                <a:graphic xmlns:a="http://schemas.openxmlformats.org/drawingml/2006/main">
                  <a:graphicData uri="http://schemas.microsoft.com/office/word/2010/wordprocessingShape">
                    <wps:wsp>
                      <wps:cNvCnPr/>
                      <wps:spPr>
                        <a:xfrm>
                          <a:off x="0" y="0"/>
                          <a:ext cx="478790" cy="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07" o:spid="_x0000_s1026" type="#_x0000_t32" style="position:absolute;margin-left:191.7pt;margin-top:12.2pt;width:37.7pt;height:0;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" strokecolor="#4a7ebb" strokeweight="2.25pt">
                <v:stroke endarrow="open"/>
              </v:shape>
            </w:pict>
          </mc:Fallback>
        </mc:AlternateContent>
      </w:r>
    </w:p>
    <w:p w:rsidR="003B2269" w:rsidRDefault="003B2269" w:rsidP="003B2269">
      <w:r>
        <w:rPr>
          <w:noProof/>
        </w:rPr>
        <mc:AlternateContent>
          <mc:Choice Requires="wps">
            <w:drawing>
              <wp:anchor distT="0" distB="0" distL="114300" distR="114300" simplePos="0" relativeHeight="252369920" behindDoc="0" locked="0" layoutInCell="1" allowOverlap="1" wp14:anchorId="34EAC5F7" wp14:editId="2DB96BA6">
                <wp:simplePos x="0" y="0"/>
                <wp:positionH relativeFrom="column">
                  <wp:posOffset>3310255</wp:posOffset>
                </wp:positionH>
                <wp:positionV relativeFrom="paragraph">
                  <wp:posOffset>97155</wp:posOffset>
                </wp:positionV>
                <wp:extent cx="263525" cy="140970"/>
                <wp:effectExtent l="0" t="57150" r="22225" b="30480"/>
                <wp:wrapNone/>
                <wp:docPr id="8" name="Connecteur droit avec flèche 8"/>
                <wp:cNvGraphicFramePr/>
                <a:graphic xmlns:a="http://schemas.openxmlformats.org/drawingml/2006/main">
                  <a:graphicData uri="http://schemas.microsoft.com/office/word/2010/wordprocessingShape">
                    <wps:wsp>
                      <wps:cNvCnPr/>
                      <wps:spPr>
                        <a:xfrm flipH="1" flipV="1">
                          <a:off x="0" y="0"/>
                          <a:ext cx="263525" cy="14097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260.65pt;margin-top:7.65pt;width:20.75pt;height:11.1pt;flip:x 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" strokecolor="#4a7ebb" strokeweight="2.25pt">
                <v:stroke endarrow="open"/>
              </v:shape>
            </w:pict>
          </mc:Fallback>
        </mc:AlternateContent>
      </w:r>
    </w:p>
    <w:p w:rsidR="003B2269" w:rsidRDefault="003B2269" w:rsidP="003B2269">
      <w:r>
        <w:rPr>
          <w:noProof/>
        </w:rPr>
        <mc:AlternateContent>
          <mc:Choice Requires="wps">
            <w:drawing>
              <wp:anchor distT="0" distB="0" distL="114300" distR="114300" simplePos="0" relativeHeight="252367872" behindDoc="0" locked="0" layoutInCell="1" allowOverlap="1" wp14:anchorId="3D638DC1" wp14:editId="2F4205C6">
                <wp:simplePos x="0" y="0"/>
                <wp:positionH relativeFrom="column">
                  <wp:posOffset>3101340</wp:posOffset>
                </wp:positionH>
                <wp:positionV relativeFrom="paragraph">
                  <wp:posOffset>49530</wp:posOffset>
                </wp:positionV>
                <wp:extent cx="853440" cy="1403985"/>
                <wp:effectExtent l="0" t="0" r="3810" b="190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solidFill>
                          <a:srgbClr val="FFFFFF"/>
                        </a:solidFill>
                        <a:ln w="9525">
                          <a:noFill/>
                          <a:miter lim="800000"/>
                          <a:headEnd/>
                          <a:tailEnd/>
                        </a:ln>
                      </wps:spPr>
                      <wps:txbx>
                        <w:txbxContent>
                          <w:p w:rsidR="003B2269" w:rsidRDefault="003B2269" w:rsidP="003B2269">
                            <w:pPr>
                              <w:rPr>
                                <w:sz w:val="18"/>
                              </w:rPr>
                            </w:pPr>
                            <w:r>
                              <w:rPr>
                                <w:b/>
                                <w:sz w:val="18"/>
                              </w:rPr>
                              <w:t>Base</w:t>
                            </w:r>
                            <w:r>
                              <w:rPr>
                                <w:sz w:val="18"/>
                              </w:rPr>
                              <w:t xml:space="preserve"> du talon</w:t>
                            </w:r>
                          </w:p>
                          <w:p w:rsidR="003B2269" w:rsidRPr="00920B4A" w:rsidRDefault="003B2269" w:rsidP="003B2269">
                            <w:pPr>
                              <w:rPr>
                                <w:sz w:val="18"/>
                              </w:rPr>
                            </w:pPr>
                            <w:r>
                              <w:rPr>
                                <w:sz w:val="18"/>
                              </w:rPr>
                              <w:t>(pavé)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4.2pt;margin-top:3.9pt;width:67.2pt;height:110.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" stroked="f">
                <v:textbox style="mso-fit-shape-to-text:t">
                  <w:txbxContent>
                    <w:p w:rsidR="003B2269" w:rsidRDefault="003B2269" w:rsidP="003B2269">
                      <w:pPr>
                        <w:rPr>
                          <w:sz w:val="18"/>
                        </w:rPr>
                      </w:pPr>
                      <w:r>
                        <w:rPr>
                          <w:b/>
                          <w:sz w:val="18"/>
                        </w:rPr>
                        <w:t>Base</w:t>
                      </w:r>
                      <w:r>
                        <w:rPr>
                          <w:sz w:val="18"/>
                        </w:rPr>
                        <w:t xml:space="preserve"> du talon</w:t>
                      </w:r>
                    </w:p>
                    <w:p w:rsidR="003B2269" w:rsidRPr="00920B4A" w:rsidRDefault="003B2269" w:rsidP="003B2269">
                      <w:pPr>
                        <w:rPr>
                          <w:sz w:val="18"/>
                        </w:rPr>
                      </w:pPr>
                      <w:r>
                        <w:rPr>
                          <w:sz w:val="18"/>
                        </w:rPr>
                        <w:t>(pavé)</w:t>
                      </w:r>
                    </w:p>
                  </w:txbxContent>
                </v:textbox>
              </v:shape>
            </w:pict>
          </mc:Fallback>
        </mc:AlternateContent>
      </w:r>
    </w:p>
    <w:p w:rsidR="003B2269" w:rsidRDefault="003B2269" w:rsidP="003B2269">
      <w:r w:rsidRPr="00E64B93">
        <w:rPr>
          <w:noProof/>
        </w:rPr>
        <mc:AlternateContent>
          <mc:Choice Requires="wps">
            <w:drawing>
              <wp:anchor distT="0" distB="0" distL="114300" distR="114300" simplePos="0" relativeHeight="252376064" behindDoc="0" locked="0" layoutInCell="1" allowOverlap="1" wp14:anchorId="12E43C8C" wp14:editId="58F38280">
                <wp:simplePos x="0" y="0"/>
                <wp:positionH relativeFrom="column">
                  <wp:posOffset>2180409</wp:posOffset>
                </wp:positionH>
                <wp:positionV relativeFrom="paragraph">
                  <wp:posOffset>12609</wp:posOffset>
                </wp:positionV>
                <wp:extent cx="228600" cy="620486"/>
                <wp:effectExtent l="0" t="0" r="19050" b="27305"/>
                <wp:wrapNone/>
                <wp:docPr id="51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620486"/>
                        </a:xfrm>
                        <a:prstGeom prst="leftBrace">
                          <a:avLst>
                            <a:gd name="adj1" fmla="val 975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0" o:spid="_x0000_s1026" type="#_x0000_t87" style="position:absolute;margin-left:171.7pt;margin-top:1pt;width:18pt;height:48.85pt;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" adj="7766"/>
            </w:pict>
          </mc:Fallback>
        </mc:AlternateContent>
      </w:r>
    </w:p>
    <w:p w:rsidR="003B2269" w:rsidRDefault="003B2269" w:rsidP="003B2269">
      <w:r>
        <w:rPr>
          <w:noProof/>
        </w:rPr>
        <w:drawing>
          <wp:anchor distT="0" distB="0" distL="114300" distR="114300" simplePos="0" relativeHeight="252375040" behindDoc="0" locked="0" layoutInCell="1" allowOverlap="1" wp14:anchorId="10E258D2" wp14:editId="56762E7A">
            <wp:simplePos x="0" y="0"/>
            <wp:positionH relativeFrom="column">
              <wp:posOffset>2863215</wp:posOffset>
            </wp:positionH>
            <wp:positionV relativeFrom="paragraph">
              <wp:posOffset>38100</wp:posOffset>
            </wp:positionV>
            <wp:extent cx="1012371" cy="1531979"/>
            <wp:effectExtent l="0" t="0" r="0" b="0"/>
            <wp:wrapNone/>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 35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2371" cy="1531979"/>
                    </a:xfrm>
                    <a:prstGeom prst="rect">
                      <a:avLst/>
                    </a:prstGeom>
                  </pic:spPr>
                </pic:pic>
              </a:graphicData>
            </a:graphic>
            <wp14:sizeRelH relativeFrom="margin">
              <wp14:pctWidth>0</wp14:pctWidth>
            </wp14:sizeRelH>
            <wp14:sizeRelV relativeFrom="margin">
              <wp14:pctHeight>0</wp14:pctHeight>
            </wp14:sizeRelV>
          </wp:anchor>
        </w:drawing>
      </w:r>
    </w:p>
    <w:p w:rsidR="003B2269" w:rsidRDefault="003B2269" w:rsidP="003B2269">
      <w:r>
        <w:rPr>
          <w:noProof/>
        </w:rPr>
        <mc:AlternateContent>
          <mc:Choice Requires="wps">
            <w:drawing>
              <wp:anchor distT="0" distB="0" distL="114300" distR="114300" simplePos="0" relativeHeight="252377088" behindDoc="0" locked="0" layoutInCell="1" allowOverlap="1" wp14:anchorId="0EE1F562" wp14:editId="0D8F7C22">
                <wp:simplePos x="0" y="0"/>
                <wp:positionH relativeFrom="column">
                  <wp:posOffset>2476500</wp:posOffset>
                </wp:positionH>
                <wp:positionV relativeFrom="paragraph">
                  <wp:posOffset>17145</wp:posOffset>
                </wp:positionV>
                <wp:extent cx="335280" cy="121920"/>
                <wp:effectExtent l="19050" t="57150" r="26670" b="68580"/>
                <wp:wrapNone/>
                <wp:docPr id="513" name="Connecteur droit avec flèche 513"/>
                <wp:cNvGraphicFramePr/>
                <a:graphic xmlns:a="http://schemas.openxmlformats.org/drawingml/2006/main">
                  <a:graphicData uri="http://schemas.microsoft.com/office/word/2010/wordprocessingShape">
                    <wps:wsp>
                      <wps:cNvCnPr/>
                      <wps:spPr>
                        <a:xfrm>
                          <a:off x="0" y="0"/>
                          <a:ext cx="335280" cy="12192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13" o:spid="_x0000_s1026" type="#_x0000_t32" style="position:absolute;margin-left:195pt;margin-top:1.35pt;width:26.4pt;height:9.6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" strokecolor="#4a7ebb" strokeweight="2.25pt">
                <v:stroke endarrow="open"/>
              </v:shape>
            </w:pict>
          </mc:Fallback>
        </mc:AlternateContent>
      </w:r>
    </w:p>
    <w:p w:rsidR="003B2269" w:rsidRDefault="003B2269" w:rsidP="003B2269"/>
    <w:p w:rsidR="003B2269" w:rsidRDefault="003B2269" w:rsidP="003B2269">
      <w:pPr>
        <w:rPr>
          <w:rFonts w:ascii="Arial" w:eastAsiaTheme="majorEastAsia" w:hAnsi="Arial" w:cs="Arial"/>
          <w:b/>
          <w:bCs/>
          <w:kern w:val="32"/>
          <w:sz w:val="32"/>
          <w:szCs w:val="32"/>
        </w:rPr>
      </w:pPr>
    </w:p>
    <w:p w:rsidR="003B2269" w:rsidRDefault="003B2269" w:rsidP="003B2269">
      <w:pPr>
        <w:rPr>
          <w:rFonts w:ascii="Arial" w:eastAsiaTheme="majorEastAsia" w:hAnsi="Arial" w:cs="Arial"/>
          <w:b/>
          <w:bCs/>
          <w:kern w:val="32"/>
          <w:sz w:val="32"/>
          <w:szCs w:val="32"/>
        </w:rPr>
      </w:pPr>
    </w:p>
    <w:p w:rsidR="003B2269" w:rsidRDefault="003B2269" w:rsidP="003B2269">
      <w:pPr>
        <w:rPr>
          <w:rFonts w:ascii="Arial" w:eastAsiaTheme="majorEastAsia" w:hAnsi="Arial" w:cs="Arial"/>
          <w:b/>
          <w:bCs/>
          <w:kern w:val="32"/>
          <w:sz w:val="32"/>
          <w:szCs w:val="32"/>
        </w:rPr>
      </w:pPr>
    </w:p>
    <w:p w:rsidR="003B2269" w:rsidRDefault="003B2269" w:rsidP="003B2269"/>
    <w:p w:rsidR="003B2269" w:rsidRDefault="003B2269" w:rsidP="003B2269"/>
    <w:p w:rsidR="003B2269" w:rsidRDefault="003B2269" w:rsidP="003B2269"/>
    <w:p w:rsidR="003B2269" w:rsidRDefault="003B2269" w:rsidP="003B2269"/>
    <w:p w:rsidR="003B2269" w:rsidRDefault="003B2269" w:rsidP="003B2269"/>
    <w:p w:rsidR="003B2269" w:rsidRDefault="003B2269" w:rsidP="003B2269"/>
    <w:p w:rsidR="003B2269" w:rsidRDefault="003B2269" w:rsidP="003B2269"/>
    <w:p w:rsidR="003B2269" w:rsidRDefault="003B2269" w:rsidP="003B2269"/>
    <w:sectPr w:rsidR="003B2269" w:rsidSect="00E64B93">
      <w:headerReference w:type="default" r:id="rId50"/>
      <w:footerReference w:type="default" r:id="rId51"/>
      <w:type w:val="continuous"/>
      <w:pgSz w:w="11906" w:h="16838" w:code="9"/>
      <w:pgMar w:top="1418" w:right="1332" w:bottom="1418" w:left="133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966" w:rsidRDefault="00B95966" w:rsidP="00131B33">
      <w:r>
        <w:separator/>
      </w:r>
    </w:p>
  </w:endnote>
  <w:endnote w:type="continuationSeparator" w:id="0">
    <w:p w:rsidR="00B95966" w:rsidRDefault="00B95966" w:rsidP="0013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tblpXSpec="center" w:tblpY="1"/>
      <w:tblOverlap w:val="never"/>
      <w:tblW w:w="10740" w:type="dxa"/>
      <w:jc w:val="center"/>
      <w:tblLook w:val="04A0" w:firstRow="1" w:lastRow="0" w:firstColumn="1" w:lastColumn="0" w:noHBand="0" w:noVBand="1"/>
    </w:tblPr>
    <w:tblGrid>
      <w:gridCol w:w="2345"/>
      <w:gridCol w:w="5701"/>
      <w:gridCol w:w="2694"/>
    </w:tblGrid>
    <w:tr w:rsidR="003B2269" w:rsidRPr="00DC60A8" w:rsidTr="003D7A79">
      <w:trPr>
        <w:jc w:val="center"/>
      </w:trPr>
      <w:tc>
        <w:tcPr>
          <w:tcW w:w="2345" w:type="dxa"/>
          <w:tcBorders>
            <w:right w:val="single" w:sz="4" w:space="0" w:color="auto"/>
          </w:tcBorders>
        </w:tcPr>
        <w:p w:rsidR="003B2269" w:rsidRPr="003D7A79" w:rsidRDefault="003B2269" w:rsidP="003D7A79">
          <w:pPr>
            <w:pStyle w:val="En-tte"/>
            <w:rPr>
              <w:b/>
              <w:sz w:val="32"/>
            </w:rPr>
          </w:pPr>
          <w:r>
            <w:rPr>
              <w:b/>
            </w:rPr>
            <w:t>BTS MMCM</w:t>
          </w:r>
        </w:p>
      </w:tc>
      <w:tc>
        <w:tcPr>
          <w:tcW w:w="5701" w:type="dxa"/>
          <w:tcBorders>
            <w:left w:val="single" w:sz="4" w:space="0" w:color="auto"/>
            <w:right w:val="single" w:sz="4" w:space="0" w:color="auto"/>
          </w:tcBorders>
          <w:vAlign w:val="center"/>
        </w:tcPr>
        <w:p w:rsidR="003B2269" w:rsidRPr="003D7A79" w:rsidRDefault="003B2269" w:rsidP="003D7A79">
          <w:pPr>
            <w:pStyle w:val="Pieddepage"/>
            <w:rPr>
              <w:sz w:val="14"/>
            </w:rPr>
          </w:pPr>
          <w:r w:rsidRPr="005B155E">
            <w:rPr>
              <w:sz w:val="14"/>
            </w:rPr>
            <w:fldChar w:fldCharType="begin"/>
          </w:r>
          <w:r w:rsidRPr="005B155E">
            <w:rPr>
              <w:sz w:val="14"/>
            </w:rPr>
            <w:instrText xml:space="preserve"> SUBJECT   \* MERGEFORMAT </w:instrText>
          </w:r>
          <w:r w:rsidRPr="005B155E">
            <w:rPr>
              <w:sz w:val="14"/>
            </w:rPr>
            <w:fldChar w:fldCharType="separate"/>
          </w:r>
          <w:r w:rsidR="0073633C">
            <w:rPr>
              <w:sz w:val="14"/>
            </w:rPr>
            <w:t>Dominique Duc Lycée du Dauphiné</w:t>
          </w:r>
          <w:r w:rsidRPr="005B155E">
            <w:rPr>
              <w:sz w:val="14"/>
            </w:rPr>
            <w:fldChar w:fldCharType="end"/>
          </w:r>
        </w:p>
      </w:tc>
      <w:tc>
        <w:tcPr>
          <w:tcW w:w="2694" w:type="dxa"/>
          <w:tcBorders>
            <w:left w:val="single" w:sz="4" w:space="0" w:color="auto"/>
          </w:tcBorders>
          <w:vAlign w:val="center"/>
        </w:tcPr>
        <w:p w:rsidR="003B2269" w:rsidRPr="008943D6" w:rsidRDefault="003B2269" w:rsidP="008A6A5E">
          <w:pPr>
            <w:pStyle w:val="En-tte"/>
            <w:jc w:val="right"/>
            <w:rPr>
              <w:b/>
              <w:sz w:val="20"/>
            </w:rPr>
          </w:pPr>
          <w:r>
            <w:rPr>
              <w:b/>
              <w:sz w:val="20"/>
            </w:rPr>
            <w:t xml:space="preserve">page </w:t>
          </w:r>
          <w:r>
            <w:rPr>
              <w:b/>
              <w:sz w:val="20"/>
            </w:rPr>
            <w:fldChar w:fldCharType="begin"/>
          </w:r>
          <w:r>
            <w:rPr>
              <w:b/>
              <w:sz w:val="20"/>
            </w:rPr>
            <w:instrText xml:space="preserve"> PAGE   \* MERGEFORMAT </w:instrText>
          </w:r>
          <w:r>
            <w:rPr>
              <w:b/>
              <w:sz w:val="20"/>
            </w:rPr>
            <w:fldChar w:fldCharType="separate"/>
          </w:r>
          <w:r w:rsidR="00B95966">
            <w:rPr>
              <w:b/>
              <w:noProof/>
              <w:sz w:val="20"/>
            </w:rPr>
            <w:t>1</w:t>
          </w:r>
          <w:r>
            <w:rPr>
              <w:b/>
              <w:sz w:val="20"/>
            </w:rPr>
            <w:fldChar w:fldCharType="end"/>
          </w:r>
          <w:r>
            <w:rPr>
              <w:b/>
              <w:sz w:val="20"/>
            </w:rPr>
            <w:t>/6</w:t>
          </w:r>
        </w:p>
      </w:tc>
    </w:tr>
  </w:tbl>
  <w:p w:rsidR="003B2269" w:rsidRPr="003D7A79" w:rsidRDefault="003B2269" w:rsidP="003D7A79">
    <w:pPr>
      <w:rPr>
        <w:sz w:val="14"/>
      </w:rPr>
    </w:pPr>
    <w:r w:rsidRPr="003D7A79">
      <w:rPr>
        <w:noProof/>
        <w:sz w:val="14"/>
      </w:rPr>
      <mc:AlternateContent>
        <mc:Choice Requires="wps">
          <w:drawing>
            <wp:anchor distT="0" distB="0" distL="114300" distR="114300" simplePos="0" relativeHeight="251665408" behindDoc="0" locked="0" layoutInCell="1" allowOverlap="1" wp14:anchorId="04D9587E" wp14:editId="21248130">
              <wp:simplePos x="0" y="0"/>
              <wp:positionH relativeFrom="column">
                <wp:posOffset>-478155</wp:posOffset>
              </wp:positionH>
              <wp:positionV relativeFrom="paragraph">
                <wp:posOffset>-84455</wp:posOffset>
              </wp:positionV>
              <wp:extent cx="6858000" cy="0"/>
              <wp:effectExtent l="0" t="0" r="19050" b="19050"/>
              <wp:wrapNone/>
              <wp:docPr id="7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58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7.65pt;margin-top:-6.65pt;width:540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" strokecolor="#548dd4" strokeweight="1.25pt">
              <v:shadow color="#868686"/>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tblpXSpec="center" w:tblpY="1"/>
      <w:tblOverlap w:val="never"/>
      <w:tblW w:w="10740" w:type="dxa"/>
      <w:jc w:val="center"/>
      <w:tblLook w:val="04A0" w:firstRow="1" w:lastRow="0" w:firstColumn="1" w:lastColumn="0" w:noHBand="0" w:noVBand="1"/>
    </w:tblPr>
    <w:tblGrid>
      <w:gridCol w:w="2345"/>
      <w:gridCol w:w="5701"/>
      <w:gridCol w:w="2694"/>
    </w:tblGrid>
    <w:tr w:rsidR="00652831" w:rsidRPr="00DC60A8" w:rsidTr="003D7A79">
      <w:trPr>
        <w:jc w:val="center"/>
      </w:trPr>
      <w:tc>
        <w:tcPr>
          <w:tcW w:w="2345" w:type="dxa"/>
          <w:tcBorders>
            <w:right w:val="single" w:sz="4" w:space="0" w:color="auto"/>
          </w:tcBorders>
        </w:tcPr>
        <w:p w:rsidR="00652831" w:rsidRPr="003D7A79" w:rsidRDefault="00652831" w:rsidP="003D7A79">
          <w:pPr>
            <w:pStyle w:val="En-tte"/>
            <w:rPr>
              <w:b/>
              <w:sz w:val="32"/>
            </w:rPr>
          </w:pPr>
          <w:r>
            <w:rPr>
              <w:b/>
            </w:rPr>
            <w:t>BTS MMCM</w:t>
          </w:r>
        </w:p>
      </w:tc>
      <w:tc>
        <w:tcPr>
          <w:tcW w:w="5701" w:type="dxa"/>
          <w:tcBorders>
            <w:left w:val="single" w:sz="4" w:space="0" w:color="auto"/>
            <w:right w:val="single" w:sz="4" w:space="0" w:color="auto"/>
          </w:tcBorders>
          <w:vAlign w:val="center"/>
        </w:tcPr>
        <w:p w:rsidR="00652831" w:rsidRPr="003D7A79" w:rsidRDefault="00652831" w:rsidP="003D7A79">
          <w:pPr>
            <w:pStyle w:val="Pieddepage"/>
            <w:rPr>
              <w:sz w:val="14"/>
            </w:rPr>
          </w:pPr>
          <w:r w:rsidRPr="005B155E">
            <w:rPr>
              <w:sz w:val="14"/>
            </w:rPr>
            <w:fldChar w:fldCharType="begin"/>
          </w:r>
          <w:r w:rsidRPr="005B155E">
            <w:rPr>
              <w:sz w:val="14"/>
            </w:rPr>
            <w:instrText xml:space="preserve"> SUBJECT   \* MERGEFORMAT </w:instrText>
          </w:r>
          <w:r w:rsidRPr="005B155E">
            <w:rPr>
              <w:sz w:val="14"/>
            </w:rPr>
            <w:fldChar w:fldCharType="separate"/>
          </w:r>
          <w:r w:rsidR="0073633C">
            <w:rPr>
              <w:sz w:val="14"/>
            </w:rPr>
            <w:t>Dominique Duc Lycée du Dauphiné</w:t>
          </w:r>
          <w:r w:rsidRPr="005B155E">
            <w:rPr>
              <w:sz w:val="14"/>
            </w:rPr>
            <w:fldChar w:fldCharType="end"/>
          </w:r>
        </w:p>
      </w:tc>
      <w:tc>
        <w:tcPr>
          <w:tcW w:w="2694" w:type="dxa"/>
          <w:tcBorders>
            <w:left w:val="single" w:sz="4" w:space="0" w:color="auto"/>
          </w:tcBorders>
          <w:vAlign w:val="center"/>
        </w:tcPr>
        <w:p w:rsidR="00652831" w:rsidRPr="008943D6" w:rsidRDefault="00652831" w:rsidP="008A6A5E">
          <w:pPr>
            <w:pStyle w:val="En-tte"/>
            <w:jc w:val="right"/>
            <w:rPr>
              <w:b/>
              <w:sz w:val="20"/>
            </w:rPr>
          </w:pPr>
          <w:r>
            <w:rPr>
              <w:b/>
              <w:sz w:val="20"/>
            </w:rPr>
            <w:t xml:space="preserve">page </w:t>
          </w:r>
          <w:r>
            <w:rPr>
              <w:b/>
              <w:sz w:val="20"/>
            </w:rPr>
            <w:fldChar w:fldCharType="begin"/>
          </w:r>
          <w:r>
            <w:rPr>
              <w:b/>
              <w:sz w:val="20"/>
            </w:rPr>
            <w:instrText xml:space="preserve"> PAGE   \* MERGEFORMAT </w:instrText>
          </w:r>
          <w:r>
            <w:rPr>
              <w:b/>
              <w:sz w:val="20"/>
            </w:rPr>
            <w:fldChar w:fldCharType="separate"/>
          </w:r>
          <w:r w:rsidR="00801604">
            <w:rPr>
              <w:b/>
              <w:noProof/>
              <w:sz w:val="20"/>
            </w:rPr>
            <w:t>7</w:t>
          </w:r>
          <w:r>
            <w:rPr>
              <w:b/>
              <w:sz w:val="20"/>
            </w:rPr>
            <w:fldChar w:fldCharType="end"/>
          </w:r>
          <w:r>
            <w:rPr>
              <w:b/>
              <w:sz w:val="20"/>
            </w:rPr>
            <w:t>/6</w:t>
          </w:r>
        </w:p>
      </w:tc>
    </w:tr>
  </w:tbl>
  <w:p w:rsidR="00652831" w:rsidRPr="003D7A79" w:rsidRDefault="00652831" w:rsidP="003D7A79">
    <w:pPr>
      <w:rPr>
        <w:sz w:val="14"/>
      </w:rPr>
    </w:pPr>
    <w:r w:rsidRPr="003D7A79">
      <w:rPr>
        <w:noProof/>
        <w:sz w:val="14"/>
      </w:rPr>
      <mc:AlternateContent>
        <mc:Choice Requires="wps">
          <w:drawing>
            <wp:anchor distT="0" distB="0" distL="114300" distR="114300" simplePos="0" relativeHeight="251662336" behindDoc="0" locked="0" layoutInCell="1" allowOverlap="1" wp14:anchorId="155BFAA2" wp14:editId="04AACE8B">
              <wp:simplePos x="0" y="0"/>
              <wp:positionH relativeFrom="column">
                <wp:posOffset>-478155</wp:posOffset>
              </wp:positionH>
              <wp:positionV relativeFrom="paragraph">
                <wp:posOffset>-84455</wp:posOffset>
              </wp:positionV>
              <wp:extent cx="6858000" cy="0"/>
              <wp:effectExtent l="0" t="0" r="19050"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58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7.65pt;margin-top:-6.65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" strokecolor="#548dd4" strokeweight="1.25pt">
              <v:shadow color="#868686"/>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966" w:rsidRDefault="00B95966" w:rsidP="00131B33">
      <w:r>
        <w:separator/>
      </w:r>
    </w:p>
  </w:footnote>
  <w:footnote w:type="continuationSeparator" w:id="0">
    <w:p w:rsidR="00B95966" w:rsidRDefault="00B95966" w:rsidP="00131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Ind w:w="-709" w:type="dxa"/>
      <w:tblLook w:val="04A0" w:firstRow="1" w:lastRow="0" w:firstColumn="1" w:lastColumn="0" w:noHBand="0" w:noVBand="1"/>
    </w:tblPr>
    <w:tblGrid>
      <w:gridCol w:w="2345"/>
      <w:gridCol w:w="6694"/>
      <w:gridCol w:w="1701"/>
    </w:tblGrid>
    <w:tr w:rsidR="003B2269" w:rsidRPr="00DC60A8" w:rsidTr="005D710B">
      <w:tc>
        <w:tcPr>
          <w:tcW w:w="2345" w:type="dxa"/>
          <w:tcBorders>
            <w:right w:val="single" w:sz="4" w:space="0" w:color="auto"/>
          </w:tcBorders>
        </w:tcPr>
        <w:p w:rsidR="003B2269" w:rsidRPr="00DC60A8" w:rsidRDefault="003B2269" w:rsidP="00131B33">
          <w:pPr>
            <w:pStyle w:val="En-tte"/>
            <w:rPr>
              <w:sz w:val="32"/>
            </w:rPr>
          </w:pPr>
          <w:r>
            <w:t>Conception 3D</w:t>
          </w:r>
        </w:p>
      </w:tc>
      <w:tc>
        <w:tcPr>
          <w:tcW w:w="6694" w:type="dxa"/>
          <w:tcBorders>
            <w:left w:val="single" w:sz="4" w:space="0" w:color="auto"/>
            <w:right w:val="single" w:sz="4" w:space="0" w:color="auto"/>
          </w:tcBorders>
        </w:tcPr>
        <w:p w:rsidR="003B2269" w:rsidRPr="00564943" w:rsidRDefault="003B2269" w:rsidP="00131B33">
          <w:pPr>
            <w:pStyle w:val="Textebrut"/>
            <w:rPr>
              <w:rFonts w:asciiTheme="minorHAnsi" w:hAnsiTheme="minorHAnsi" w:cstheme="minorHAnsi"/>
            </w:rPr>
          </w:pPr>
          <w:r w:rsidRPr="00564943">
            <w:rPr>
              <w:rFonts w:asciiTheme="minorHAnsi" w:hAnsiTheme="minorHAnsi" w:cstheme="minorHAnsi"/>
              <w:noProof/>
              <w:sz w:val="22"/>
            </w:rPr>
            <w:fldChar w:fldCharType="begin"/>
          </w:r>
          <w:r w:rsidRPr="00564943">
            <w:rPr>
              <w:rFonts w:asciiTheme="minorHAnsi" w:hAnsiTheme="minorHAnsi" w:cstheme="minorHAnsi"/>
              <w:noProof/>
              <w:sz w:val="22"/>
            </w:rPr>
            <w:instrText xml:space="preserve"> TITLE  \* FirstCap  \* MERGEFORMAT </w:instrText>
          </w:r>
          <w:r w:rsidRPr="00564943">
            <w:rPr>
              <w:rFonts w:asciiTheme="minorHAnsi" w:hAnsiTheme="minorHAnsi" w:cstheme="minorHAnsi"/>
              <w:noProof/>
              <w:sz w:val="22"/>
            </w:rPr>
            <w:fldChar w:fldCharType="separate"/>
          </w:r>
          <w:r w:rsidR="0073633C">
            <w:rPr>
              <w:rFonts w:asciiTheme="minorHAnsi" w:hAnsiTheme="minorHAnsi" w:cstheme="minorHAnsi"/>
              <w:noProof/>
              <w:sz w:val="22"/>
            </w:rPr>
            <w:t>Terminologies du TALON</w:t>
          </w:r>
          <w:r w:rsidRPr="00564943">
            <w:rPr>
              <w:rFonts w:asciiTheme="minorHAnsi" w:hAnsiTheme="minorHAnsi" w:cstheme="minorHAnsi"/>
              <w:noProof/>
              <w:sz w:val="22"/>
            </w:rPr>
            <w:fldChar w:fldCharType="end"/>
          </w:r>
        </w:p>
      </w:tc>
      <w:tc>
        <w:tcPr>
          <w:tcW w:w="1701" w:type="dxa"/>
          <w:tcBorders>
            <w:left w:val="single" w:sz="4" w:space="0" w:color="auto"/>
          </w:tcBorders>
        </w:tcPr>
        <w:p w:rsidR="003B2269" w:rsidRPr="003D7A79" w:rsidRDefault="003B2269" w:rsidP="008943D6">
          <w:pPr>
            <w:pStyle w:val="En-tte"/>
            <w:rPr>
              <w:b/>
              <w:sz w:val="32"/>
            </w:rPr>
          </w:pPr>
          <w:r>
            <w:rPr>
              <w:sz w:val="20"/>
            </w:rPr>
            <w:t>savoirs</w:t>
          </w:r>
        </w:p>
      </w:tc>
    </w:tr>
  </w:tbl>
  <w:p w:rsidR="003B2269" w:rsidRPr="00A42841" w:rsidRDefault="003B2269" w:rsidP="00131B33">
    <w:pPr>
      <w:pStyle w:val="En-tte"/>
    </w:pPr>
    <w:r>
      <w:rPr>
        <w:noProof/>
      </w:rPr>
      <mc:AlternateContent>
        <mc:Choice Requires="wps">
          <w:drawing>
            <wp:anchor distT="0" distB="0" distL="114300" distR="114300" simplePos="0" relativeHeight="251664384" behindDoc="0" locked="0" layoutInCell="1" allowOverlap="1" wp14:anchorId="1C14C4E4" wp14:editId="63D20E68">
              <wp:simplePos x="0" y="0"/>
              <wp:positionH relativeFrom="column">
                <wp:posOffset>-478155</wp:posOffset>
              </wp:positionH>
              <wp:positionV relativeFrom="paragraph">
                <wp:posOffset>111125</wp:posOffset>
              </wp:positionV>
              <wp:extent cx="6858000" cy="0"/>
              <wp:effectExtent l="15240" t="13970" r="13335" b="14605"/>
              <wp:wrapNone/>
              <wp:docPr id="73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58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7.65pt;margin-top:8.75pt;width:54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" strokecolor="#548dd4" strokeweight="1.25pt">
              <v:shadow color="#868686"/>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Ind w:w="-709" w:type="dxa"/>
      <w:tblLook w:val="04A0" w:firstRow="1" w:lastRow="0" w:firstColumn="1" w:lastColumn="0" w:noHBand="0" w:noVBand="1"/>
    </w:tblPr>
    <w:tblGrid>
      <w:gridCol w:w="2345"/>
      <w:gridCol w:w="6694"/>
      <w:gridCol w:w="1701"/>
    </w:tblGrid>
    <w:tr w:rsidR="00652831" w:rsidRPr="00DC60A8" w:rsidTr="005D710B">
      <w:tc>
        <w:tcPr>
          <w:tcW w:w="2345" w:type="dxa"/>
          <w:tcBorders>
            <w:right w:val="single" w:sz="4" w:space="0" w:color="auto"/>
          </w:tcBorders>
        </w:tcPr>
        <w:p w:rsidR="00652831" w:rsidRPr="00DC60A8" w:rsidRDefault="00652831" w:rsidP="003B2269">
          <w:pPr>
            <w:pStyle w:val="En-tte"/>
            <w:rPr>
              <w:sz w:val="32"/>
            </w:rPr>
          </w:pPr>
          <w:r>
            <w:t xml:space="preserve">Conception </w:t>
          </w:r>
        </w:p>
      </w:tc>
      <w:tc>
        <w:tcPr>
          <w:tcW w:w="6694" w:type="dxa"/>
          <w:tcBorders>
            <w:left w:val="single" w:sz="4" w:space="0" w:color="auto"/>
            <w:right w:val="single" w:sz="4" w:space="0" w:color="auto"/>
          </w:tcBorders>
        </w:tcPr>
        <w:p w:rsidR="00652831" w:rsidRPr="00564943" w:rsidRDefault="00652831" w:rsidP="00131B33">
          <w:pPr>
            <w:pStyle w:val="Textebrut"/>
            <w:rPr>
              <w:rFonts w:asciiTheme="minorHAnsi" w:hAnsiTheme="minorHAnsi" w:cstheme="minorHAnsi"/>
            </w:rPr>
          </w:pPr>
          <w:r w:rsidRPr="00564943">
            <w:rPr>
              <w:rFonts w:asciiTheme="minorHAnsi" w:hAnsiTheme="minorHAnsi" w:cstheme="minorHAnsi"/>
              <w:noProof/>
              <w:sz w:val="22"/>
            </w:rPr>
            <w:fldChar w:fldCharType="begin"/>
          </w:r>
          <w:r w:rsidRPr="00564943">
            <w:rPr>
              <w:rFonts w:asciiTheme="minorHAnsi" w:hAnsiTheme="minorHAnsi" w:cstheme="minorHAnsi"/>
              <w:noProof/>
              <w:sz w:val="22"/>
            </w:rPr>
            <w:instrText xml:space="preserve"> TITLE  \* FirstCap  \* MERGEFORMAT </w:instrText>
          </w:r>
          <w:r w:rsidRPr="00564943">
            <w:rPr>
              <w:rFonts w:asciiTheme="minorHAnsi" w:hAnsiTheme="minorHAnsi" w:cstheme="minorHAnsi"/>
              <w:noProof/>
              <w:sz w:val="22"/>
            </w:rPr>
            <w:fldChar w:fldCharType="separate"/>
          </w:r>
          <w:r w:rsidR="0073633C">
            <w:rPr>
              <w:rFonts w:asciiTheme="minorHAnsi" w:hAnsiTheme="minorHAnsi" w:cstheme="minorHAnsi"/>
              <w:noProof/>
              <w:sz w:val="22"/>
            </w:rPr>
            <w:t>Terminologies du TALON</w:t>
          </w:r>
          <w:r w:rsidRPr="00564943">
            <w:rPr>
              <w:rFonts w:asciiTheme="minorHAnsi" w:hAnsiTheme="minorHAnsi" w:cstheme="minorHAnsi"/>
              <w:noProof/>
              <w:sz w:val="22"/>
            </w:rPr>
            <w:fldChar w:fldCharType="end"/>
          </w:r>
        </w:p>
      </w:tc>
      <w:tc>
        <w:tcPr>
          <w:tcW w:w="1701" w:type="dxa"/>
          <w:tcBorders>
            <w:left w:val="single" w:sz="4" w:space="0" w:color="auto"/>
          </w:tcBorders>
        </w:tcPr>
        <w:p w:rsidR="00652831" w:rsidRPr="003B2269" w:rsidRDefault="003B2269" w:rsidP="008943D6">
          <w:pPr>
            <w:pStyle w:val="En-tte"/>
            <w:rPr>
              <w:sz w:val="32"/>
            </w:rPr>
          </w:pPr>
          <w:r w:rsidRPr="003B2269">
            <w:rPr>
              <w:sz w:val="28"/>
            </w:rPr>
            <w:t>savoirs</w:t>
          </w:r>
        </w:p>
      </w:tc>
    </w:tr>
  </w:tbl>
  <w:p w:rsidR="00652831" w:rsidRPr="00A42841" w:rsidRDefault="00652831" w:rsidP="00131B33">
    <w:pPr>
      <w:pStyle w:val="En-tte"/>
    </w:pPr>
    <w:r>
      <w:rPr>
        <w:noProof/>
      </w:rPr>
      <mc:AlternateContent>
        <mc:Choice Requires="wps">
          <w:drawing>
            <wp:anchor distT="0" distB="0" distL="114300" distR="114300" simplePos="0" relativeHeight="251657216" behindDoc="0" locked="0" layoutInCell="1" allowOverlap="1" wp14:anchorId="133D635E" wp14:editId="3519BA1B">
              <wp:simplePos x="0" y="0"/>
              <wp:positionH relativeFrom="column">
                <wp:posOffset>-478155</wp:posOffset>
              </wp:positionH>
              <wp:positionV relativeFrom="paragraph">
                <wp:posOffset>111125</wp:posOffset>
              </wp:positionV>
              <wp:extent cx="6858000" cy="0"/>
              <wp:effectExtent l="15240" t="13970" r="13335" b="1460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58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7.65pt;margin-top:8.75pt;width:540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" strokecolor="#548dd4" strokeweight="1.25pt">
              <v:shadow color="#868686"/>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E560B"/>
    <w:multiLevelType w:val="hybridMultilevel"/>
    <w:tmpl w:val="384040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611E76"/>
    <w:multiLevelType w:val="hybridMultilevel"/>
    <w:tmpl w:val="74CADC8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CF732A"/>
    <w:multiLevelType w:val="hybridMultilevel"/>
    <w:tmpl w:val="A4C257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3423D1"/>
    <w:multiLevelType w:val="hybridMultilevel"/>
    <w:tmpl w:val="8F506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B12941"/>
    <w:multiLevelType w:val="hybridMultilevel"/>
    <w:tmpl w:val="D6F629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83778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nsid w:val="1A317349"/>
    <w:multiLevelType w:val="hybridMultilevel"/>
    <w:tmpl w:val="2D929F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4C674F"/>
    <w:multiLevelType w:val="hybridMultilevel"/>
    <w:tmpl w:val="324A8A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7910F3"/>
    <w:multiLevelType w:val="hybridMultilevel"/>
    <w:tmpl w:val="D46271D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249F104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8B26662"/>
    <w:multiLevelType w:val="hybridMultilevel"/>
    <w:tmpl w:val="4B7C6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E2782D"/>
    <w:multiLevelType w:val="hybridMultilevel"/>
    <w:tmpl w:val="41B8A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2F12D7"/>
    <w:multiLevelType w:val="hybridMultilevel"/>
    <w:tmpl w:val="E9C6E9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AFE025E"/>
    <w:multiLevelType w:val="hybridMultilevel"/>
    <w:tmpl w:val="DA7C89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0D231F0"/>
    <w:multiLevelType w:val="hybridMultilevel"/>
    <w:tmpl w:val="F8EC2A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3F90A4A"/>
    <w:multiLevelType w:val="hybridMultilevel"/>
    <w:tmpl w:val="E00A7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5221D6E"/>
    <w:multiLevelType w:val="hybridMultilevel"/>
    <w:tmpl w:val="7F36D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2A0C85"/>
    <w:multiLevelType w:val="multilevel"/>
    <w:tmpl w:val="03F2AF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C2A50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nsid w:val="429C2ECB"/>
    <w:multiLevelType w:val="hybridMultilevel"/>
    <w:tmpl w:val="A4E0A2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B60F5C"/>
    <w:multiLevelType w:val="hybridMultilevel"/>
    <w:tmpl w:val="D4229882"/>
    <w:lvl w:ilvl="0" w:tplc="56960DAA">
      <w:start w:val="1"/>
      <w:numFmt w:val="bullet"/>
      <w:lvlText w:val="•"/>
      <w:lvlJc w:val="left"/>
      <w:pPr>
        <w:tabs>
          <w:tab w:val="num" w:pos="720"/>
        </w:tabs>
        <w:ind w:left="720" w:hanging="360"/>
      </w:pPr>
      <w:rPr>
        <w:rFonts w:ascii="Arial" w:hAnsi="Arial" w:hint="default"/>
      </w:rPr>
    </w:lvl>
    <w:lvl w:ilvl="1" w:tplc="A1F6E0A0" w:tentative="1">
      <w:start w:val="1"/>
      <w:numFmt w:val="bullet"/>
      <w:lvlText w:val="•"/>
      <w:lvlJc w:val="left"/>
      <w:pPr>
        <w:tabs>
          <w:tab w:val="num" w:pos="1440"/>
        </w:tabs>
        <w:ind w:left="1440" w:hanging="360"/>
      </w:pPr>
      <w:rPr>
        <w:rFonts w:ascii="Arial" w:hAnsi="Arial" w:hint="default"/>
      </w:rPr>
    </w:lvl>
    <w:lvl w:ilvl="2" w:tplc="E7486D18" w:tentative="1">
      <w:start w:val="1"/>
      <w:numFmt w:val="bullet"/>
      <w:lvlText w:val="•"/>
      <w:lvlJc w:val="left"/>
      <w:pPr>
        <w:tabs>
          <w:tab w:val="num" w:pos="2160"/>
        </w:tabs>
        <w:ind w:left="2160" w:hanging="360"/>
      </w:pPr>
      <w:rPr>
        <w:rFonts w:ascii="Arial" w:hAnsi="Arial" w:hint="default"/>
      </w:rPr>
    </w:lvl>
    <w:lvl w:ilvl="3" w:tplc="CBA4FFB0" w:tentative="1">
      <w:start w:val="1"/>
      <w:numFmt w:val="bullet"/>
      <w:lvlText w:val="•"/>
      <w:lvlJc w:val="left"/>
      <w:pPr>
        <w:tabs>
          <w:tab w:val="num" w:pos="2880"/>
        </w:tabs>
        <w:ind w:left="2880" w:hanging="360"/>
      </w:pPr>
      <w:rPr>
        <w:rFonts w:ascii="Arial" w:hAnsi="Arial" w:hint="default"/>
      </w:rPr>
    </w:lvl>
    <w:lvl w:ilvl="4" w:tplc="CA4C3F7E" w:tentative="1">
      <w:start w:val="1"/>
      <w:numFmt w:val="bullet"/>
      <w:lvlText w:val="•"/>
      <w:lvlJc w:val="left"/>
      <w:pPr>
        <w:tabs>
          <w:tab w:val="num" w:pos="3600"/>
        </w:tabs>
        <w:ind w:left="3600" w:hanging="360"/>
      </w:pPr>
      <w:rPr>
        <w:rFonts w:ascii="Arial" w:hAnsi="Arial" w:hint="default"/>
      </w:rPr>
    </w:lvl>
    <w:lvl w:ilvl="5" w:tplc="1A22E100" w:tentative="1">
      <w:start w:val="1"/>
      <w:numFmt w:val="bullet"/>
      <w:lvlText w:val="•"/>
      <w:lvlJc w:val="left"/>
      <w:pPr>
        <w:tabs>
          <w:tab w:val="num" w:pos="4320"/>
        </w:tabs>
        <w:ind w:left="4320" w:hanging="360"/>
      </w:pPr>
      <w:rPr>
        <w:rFonts w:ascii="Arial" w:hAnsi="Arial" w:hint="default"/>
      </w:rPr>
    </w:lvl>
    <w:lvl w:ilvl="6" w:tplc="43880610" w:tentative="1">
      <w:start w:val="1"/>
      <w:numFmt w:val="bullet"/>
      <w:lvlText w:val="•"/>
      <w:lvlJc w:val="left"/>
      <w:pPr>
        <w:tabs>
          <w:tab w:val="num" w:pos="5040"/>
        </w:tabs>
        <w:ind w:left="5040" w:hanging="360"/>
      </w:pPr>
      <w:rPr>
        <w:rFonts w:ascii="Arial" w:hAnsi="Arial" w:hint="default"/>
      </w:rPr>
    </w:lvl>
    <w:lvl w:ilvl="7" w:tplc="F6EC4FC4" w:tentative="1">
      <w:start w:val="1"/>
      <w:numFmt w:val="bullet"/>
      <w:lvlText w:val="•"/>
      <w:lvlJc w:val="left"/>
      <w:pPr>
        <w:tabs>
          <w:tab w:val="num" w:pos="5760"/>
        </w:tabs>
        <w:ind w:left="5760" w:hanging="360"/>
      </w:pPr>
      <w:rPr>
        <w:rFonts w:ascii="Arial" w:hAnsi="Arial" w:hint="default"/>
      </w:rPr>
    </w:lvl>
    <w:lvl w:ilvl="8" w:tplc="A1BC4312" w:tentative="1">
      <w:start w:val="1"/>
      <w:numFmt w:val="bullet"/>
      <w:lvlText w:val="•"/>
      <w:lvlJc w:val="left"/>
      <w:pPr>
        <w:tabs>
          <w:tab w:val="num" w:pos="6480"/>
        </w:tabs>
        <w:ind w:left="6480" w:hanging="360"/>
      </w:pPr>
      <w:rPr>
        <w:rFonts w:ascii="Arial" w:hAnsi="Arial" w:hint="default"/>
      </w:rPr>
    </w:lvl>
  </w:abstractNum>
  <w:abstractNum w:abstractNumId="21">
    <w:nsid w:val="45CC5388"/>
    <w:multiLevelType w:val="hybridMultilevel"/>
    <w:tmpl w:val="9B9E8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401B2E"/>
    <w:multiLevelType w:val="hybridMultilevel"/>
    <w:tmpl w:val="DE2CD7FC"/>
    <w:lvl w:ilvl="0" w:tplc="040C0001">
      <w:start w:val="1"/>
      <w:numFmt w:val="bullet"/>
      <w:lvlText w:val=""/>
      <w:lvlJc w:val="left"/>
      <w:pPr>
        <w:ind w:left="811" w:hanging="360"/>
      </w:pPr>
      <w:rPr>
        <w:rFonts w:ascii="Symbol" w:hAnsi="Symbol" w:hint="default"/>
      </w:rPr>
    </w:lvl>
    <w:lvl w:ilvl="1" w:tplc="040C0003" w:tentative="1">
      <w:start w:val="1"/>
      <w:numFmt w:val="bullet"/>
      <w:lvlText w:val="o"/>
      <w:lvlJc w:val="left"/>
      <w:pPr>
        <w:ind w:left="1531" w:hanging="360"/>
      </w:pPr>
      <w:rPr>
        <w:rFonts w:ascii="Courier New" w:hAnsi="Courier New" w:cs="Courier New" w:hint="default"/>
      </w:rPr>
    </w:lvl>
    <w:lvl w:ilvl="2" w:tplc="040C0005" w:tentative="1">
      <w:start w:val="1"/>
      <w:numFmt w:val="bullet"/>
      <w:lvlText w:val=""/>
      <w:lvlJc w:val="left"/>
      <w:pPr>
        <w:ind w:left="2251" w:hanging="360"/>
      </w:pPr>
      <w:rPr>
        <w:rFonts w:ascii="Wingdings" w:hAnsi="Wingdings" w:hint="default"/>
      </w:rPr>
    </w:lvl>
    <w:lvl w:ilvl="3" w:tplc="040C0001" w:tentative="1">
      <w:start w:val="1"/>
      <w:numFmt w:val="bullet"/>
      <w:lvlText w:val=""/>
      <w:lvlJc w:val="left"/>
      <w:pPr>
        <w:ind w:left="2971" w:hanging="360"/>
      </w:pPr>
      <w:rPr>
        <w:rFonts w:ascii="Symbol" w:hAnsi="Symbol" w:hint="default"/>
      </w:rPr>
    </w:lvl>
    <w:lvl w:ilvl="4" w:tplc="040C0003" w:tentative="1">
      <w:start w:val="1"/>
      <w:numFmt w:val="bullet"/>
      <w:lvlText w:val="o"/>
      <w:lvlJc w:val="left"/>
      <w:pPr>
        <w:ind w:left="3691" w:hanging="360"/>
      </w:pPr>
      <w:rPr>
        <w:rFonts w:ascii="Courier New" w:hAnsi="Courier New" w:cs="Courier New" w:hint="default"/>
      </w:rPr>
    </w:lvl>
    <w:lvl w:ilvl="5" w:tplc="040C0005" w:tentative="1">
      <w:start w:val="1"/>
      <w:numFmt w:val="bullet"/>
      <w:lvlText w:val=""/>
      <w:lvlJc w:val="left"/>
      <w:pPr>
        <w:ind w:left="4411" w:hanging="360"/>
      </w:pPr>
      <w:rPr>
        <w:rFonts w:ascii="Wingdings" w:hAnsi="Wingdings" w:hint="default"/>
      </w:rPr>
    </w:lvl>
    <w:lvl w:ilvl="6" w:tplc="040C0001" w:tentative="1">
      <w:start w:val="1"/>
      <w:numFmt w:val="bullet"/>
      <w:lvlText w:val=""/>
      <w:lvlJc w:val="left"/>
      <w:pPr>
        <w:ind w:left="5131" w:hanging="360"/>
      </w:pPr>
      <w:rPr>
        <w:rFonts w:ascii="Symbol" w:hAnsi="Symbol" w:hint="default"/>
      </w:rPr>
    </w:lvl>
    <w:lvl w:ilvl="7" w:tplc="040C0003" w:tentative="1">
      <w:start w:val="1"/>
      <w:numFmt w:val="bullet"/>
      <w:lvlText w:val="o"/>
      <w:lvlJc w:val="left"/>
      <w:pPr>
        <w:ind w:left="5851" w:hanging="360"/>
      </w:pPr>
      <w:rPr>
        <w:rFonts w:ascii="Courier New" w:hAnsi="Courier New" w:cs="Courier New" w:hint="default"/>
      </w:rPr>
    </w:lvl>
    <w:lvl w:ilvl="8" w:tplc="040C0005" w:tentative="1">
      <w:start w:val="1"/>
      <w:numFmt w:val="bullet"/>
      <w:lvlText w:val=""/>
      <w:lvlJc w:val="left"/>
      <w:pPr>
        <w:ind w:left="6571" w:hanging="360"/>
      </w:pPr>
      <w:rPr>
        <w:rFonts w:ascii="Wingdings" w:hAnsi="Wingdings" w:hint="default"/>
      </w:rPr>
    </w:lvl>
  </w:abstractNum>
  <w:abstractNum w:abstractNumId="23">
    <w:nsid w:val="48E827B3"/>
    <w:multiLevelType w:val="multilevel"/>
    <w:tmpl w:val="C08C51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0A04DA8"/>
    <w:multiLevelType w:val="hybridMultilevel"/>
    <w:tmpl w:val="E2F8FC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B8A1530"/>
    <w:multiLevelType w:val="hybridMultilevel"/>
    <w:tmpl w:val="18E420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D5C57F7"/>
    <w:multiLevelType w:val="hybridMultilevel"/>
    <w:tmpl w:val="BAAE1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833A21"/>
    <w:multiLevelType w:val="hybridMultilevel"/>
    <w:tmpl w:val="913EA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661D48"/>
    <w:multiLevelType w:val="hybridMultilevel"/>
    <w:tmpl w:val="15C0DF82"/>
    <w:lvl w:ilvl="0" w:tplc="29FC239E">
      <w:start w:val="1"/>
      <w:numFmt w:val="bullet"/>
      <w:lvlText w:val="•"/>
      <w:lvlJc w:val="left"/>
      <w:pPr>
        <w:tabs>
          <w:tab w:val="num" w:pos="720"/>
        </w:tabs>
        <w:ind w:left="720" w:hanging="360"/>
      </w:pPr>
      <w:rPr>
        <w:rFonts w:ascii="Arial" w:hAnsi="Arial" w:hint="default"/>
      </w:rPr>
    </w:lvl>
    <w:lvl w:ilvl="1" w:tplc="D9922DEA" w:tentative="1">
      <w:start w:val="1"/>
      <w:numFmt w:val="bullet"/>
      <w:lvlText w:val="•"/>
      <w:lvlJc w:val="left"/>
      <w:pPr>
        <w:tabs>
          <w:tab w:val="num" w:pos="1440"/>
        </w:tabs>
        <w:ind w:left="1440" w:hanging="360"/>
      </w:pPr>
      <w:rPr>
        <w:rFonts w:ascii="Arial" w:hAnsi="Arial" w:hint="default"/>
      </w:rPr>
    </w:lvl>
    <w:lvl w:ilvl="2" w:tplc="CA26979A" w:tentative="1">
      <w:start w:val="1"/>
      <w:numFmt w:val="bullet"/>
      <w:lvlText w:val="•"/>
      <w:lvlJc w:val="left"/>
      <w:pPr>
        <w:tabs>
          <w:tab w:val="num" w:pos="2160"/>
        </w:tabs>
        <w:ind w:left="2160" w:hanging="360"/>
      </w:pPr>
      <w:rPr>
        <w:rFonts w:ascii="Arial" w:hAnsi="Arial" w:hint="default"/>
      </w:rPr>
    </w:lvl>
    <w:lvl w:ilvl="3" w:tplc="879021FE" w:tentative="1">
      <w:start w:val="1"/>
      <w:numFmt w:val="bullet"/>
      <w:lvlText w:val="•"/>
      <w:lvlJc w:val="left"/>
      <w:pPr>
        <w:tabs>
          <w:tab w:val="num" w:pos="2880"/>
        </w:tabs>
        <w:ind w:left="2880" w:hanging="360"/>
      </w:pPr>
      <w:rPr>
        <w:rFonts w:ascii="Arial" w:hAnsi="Arial" w:hint="default"/>
      </w:rPr>
    </w:lvl>
    <w:lvl w:ilvl="4" w:tplc="83C0F926" w:tentative="1">
      <w:start w:val="1"/>
      <w:numFmt w:val="bullet"/>
      <w:lvlText w:val="•"/>
      <w:lvlJc w:val="left"/>
      <w:pPr>
        <w:tabs>
          <w:tab w:val="num" w:pos="3600"/>
        </w:tabs>
        <w:ind w:left="3600" w:hanging="360"/>
      </w:pPr>
      <w:rPr>
        <w:rFonts w:ascii="Arial" w:hAnsi="Arial" w:hint="default"/>
      </w:rPr>
    </w:lvl>
    <w:lvl w:ilvl="5" w:tplc="D86C65A0" w:tentative="1">
      <w:start w:val="1"/>
      <w:numFmt w:val="bullet"/>
      <w:lvlText w:val="•"/>
      <w:lvlJc w:val="left"/>
      <w:pPr>
        <w:tabs>
          <w:tab w:val="num" w:pos="4320"/>
        </w:tabs>
        <w:ind w:left="4320" w:hanging="360"/>
      </w:pPr>
      <w:rPr>
        <w:rFonts w:ascii="Arial" w:hAnsi="Arial" w:hint="default"/>
      </w:rPr>
    </w:lvl>
    <w:lvl w:ilvl="6" w:tplc="1F7672C0" w:tentative="1">
      <w:start w:val="1"/>
      <w:numFmt w:val="bullet"/>
      <w:lvlText w:val="•"/>
      <w:lvlJc w:val="left"/>
      <w:pPr>
        <w:tabs>
          <w:tab w:val="num" w:pos="5040"/>
        </w:tabs>
        <w:ind w:left="5040" w:hanging="360"/>
      </w:pPr>
      <w:rPr>
        <w:rFonts w:ascii="Arial" w:hAnsi="Arial" w:hint="default"/>
      </w:rPr>
    </w:lvl>
    <w:lvl w:ilvl="7" w:tplc="AB0A0AC2" w:tentative="1">
      <w:start w:val="1"/>
      <w:numFmt w:val="bullet"/>
      <w:lvlText w:val="•"/>
      <w:lvlJc w:val="left"/>
      <w:pPr>
        <w:tabs>
          <w:tab w:val="num" w:pos="5760"/>
        </w:tabs>
        <w:ind w:left="5760" w:hanging="360"/>
      </w:pPr>
      <w:rPr>
        <w:rFonts w:ascii="Arial" w:hAnsi="Arial" w:hint="default"/>
      </w:rPr>
    </w:lvl>
    <w:lvl w:ilvl="8" w:tplc="35FE9D24" w:tentative="1">
      <w:start w:val="1"/>
      <w:numFmt w:val="bullet"/>
      <w:lvlText w:val="•"/>
      <w:lvlJc w:val="left"/>
      <w:pPr>
        <w:tabs>
          <w:tab w:val="num" w:pos="6480"/>
        </w:tabs>
        <w:ind w:left="6480" w:hanging="360"/>
      </w:pPr>
      <w:rPr>
        <w:rFonts w:ascii="Arial" w:hAnsi="Arial" w:hint="default"/>
      </w:rPr>
    </w:lvl>
  </w:abstractNum>
  <w:abstractNum w:abstractNumId="29">
    <w:nsid w:val="611B01A8"/>
    <w:multiLevelType w:val="hybridMultilevel"/>
    <w:tmpl w:val="84B48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8231FA"/>
    <w:multiLevelType w:val="multilevel"/>
    <w:tmpl w:val="47A853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65A71785"/>
    <w:multiLevelType w:val="hybridMultilevel"/>
    <w:tmpl w:val="07DA9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5B63FB2"/>
    <w:multiLevelType w:val="hybridMultilevel"/>
    <w:tmpl w:val="A7EC7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65A636D"/>
    <w:multiLevelType w:val="singleLevel"/>
    <w:tmpl w:val="040C000F"/>
    <w:lvl w:ilvl="0">
      <w:start w:val="1"/>
      <w:numFmt w:val="decimal"/>
      <w:lvlText w:val="%1."/>
      <w:lvlJc w:val="left"/>
      <w:pPr>
        <w:ind w:left="720" w:hanging="360"/>
      </w:pPr>
    </w:lvl>
  </w:abstractNum>
  <w:abstractNum w:abstractNumId="34">
    <w:nsid w:val="668713F8"/>
    <w:multiLevelType w:val="hybridMultilevel"/>
    <w:tmpl w:val="9190D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9344E74"/>
    <w:multiLevelType w:val="hybridMultilevel"/>
    <w:tmpl w:val="18CC8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9B629A1"/>
    <w:multiLevelType w:val="hybridMultilevel"/>
    <w:tmpl w:val="10A4A3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BF44441"/>
    <w:multiLevelType w:val="hybridMultilevel"/>
    <w:tmpl w:val="519EACF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nsid w:val="6CEE461E"/>
    <w:multiLevelType w:val="hybridMultilevel"/>
    <w:tmpl w:val="664C123A"/>
    <w:lvl w:ilvl="0" w:tplc="040C0001">
      <w:start w:val="1"/>
      <w:numFmt w:val="bullet"/>
      <w:lvlText w:val=""/>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39">
    <w:nsid w:val="707B7222"/>
    <w:multiLevelType w:val="hybridMultilevel"/>
    <w:tmpl w:val="BC7C52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4AB037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nsid w:val="77110F39"/>
    <w:multiLevelType w:val="hybridMultilevel"/>
    <w:tmpl w:val="7812E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95204FB"/>
    <w:multiLevelType w:val="hybridMultilevel"/>
    <w:tmpl w:val="575AA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9C56008"/>
    <w:multiLevelType w:val="hybridMultilevel"/>
    <w:tmpl w:val="B9881336"/>
    <w:lvl w:ilvl="0" w:tplc="7D6E884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C0C2388"/>
    <w:multiLevelType w:val="hybridMultilevel"/>
    <w:tmpl w:val="1BC84B26"/>
    <w:lvl w:ilvl="0" w:tplc="5C6877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DF60FF3"/>
    <w:multiLevelType w:val="hybridMultilevel"/>
    <w:tmpl w:val="FDF8BCD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3"/>
  </w:num>
  <w:num w:numId="2">
    <w:abstractNumId w:val="19"/>
  </w:num>
  <w:num w:numId="3">
    <w:abstractNumId w:val="9"/>
  </w:num>
  <w:num w:numId="4">
    <w:abstractNumId w:val="39"/>
  </w:num>
  <w:num w:numId="5">
    <w:abstractNumId w:val="3"/>
  </w:num>
  <w:num w:numId="6">
    <w:abstractNumId w:val="28"/>
  </w:num>
  <w:num w:numId="7">
    <w:abstractNumId w:val="20"/>
  </w:num>
  <w:num w:numId="8">
    <w:abstractNumId w:val="32"/>
  </w:num>
  <w:num w:numId="9">
    <w:abstractNumId w:val="21"/>
  </w:num>
  <w:num w:numId="10">
    <w:abstractNumId w:val="30"/>
  </w:num>
  <w:num w:numId="11">
    <w:abstractNumId w:val="33"/>
  </w:num>
  <w:num w:numId="12">
    <w:abstractNumId w:val="18"/>
  </w:num>
  <w:num w:numId="13">
    <w:abstractNumId w:val="40"/>
  </w:num>
  <w:num w:numId="14">
    <w:abstractNumId w:val="38"/>
  </w:num>
  <w:num w:numId="15">
    <w:abstractNumId w:val="36"/>
  </w:num>
  <w:num w:numId="16">
    <w:abstractNumId w:val="35"/>
  </w:num>
  <w:num w:numId="17">
    <w:abstractNumId w:val="0"/>
  </w:num>
  <w:num w:numId="18">
    <w:abstractNumId w:val="13"/>
  </w:num>
  <w:num w:numId="19">
    <w:abstractNumId w:val="1"/>
  </w:num>
  <w:num w:numId="20">
    <w:abstractNumId w:val="31"/>
  </w:num>
  <w:num w:numId="21">
    <w:abstractNumId w:val="27"/>
  </w:num>
  <w:num w:numId="22">
    <w:abstractNumId w:val="44"/>
  </w:num>
  <w:num w:numId="23">
    <w:abstractNumId w:val="17"/>
  </w:num>
  <w:num w:numId="24">
    <w:abstractNumId w:val="24"/>
  </w:num>
  <w:num w:numId="25">
    <w:abstractNumId w:val="10"/>
  </w:num>
  <w:num w:numId="26">
    <w:abstractNumId w:val="22"/>
  </w:num>
  <w:num w:numId="27">
    <w:abstractNumId w:val="11"/>
  </w:num>
  <w:num w:numId="28">
    <w:abstractNumId w:val="41"/>
  </w:num>
  <w:num w:numId="29">
    <w:abstractNumId w:val="34"/>
  </w:num>
  <w:num w:numId="30">
    <w:abstractNumId w:val="42"/>
  </w:num>
  <w:num w:numId="31">
    <w:abstractNumId w:val="6"/>
  </w:num>
  <w:num w:numId="32">
    <w:abstractNumId w:val="15"/>
  </w:num>
  <w:num w:numId="33">
    <w:abstractNumId w:val="25"/>
  </w:num>
  <w:num w:numId="34">
    <w:abstractNumId w:val="17"/>
  </w:num>
  <w:num w:numId="35">
    <w:abstractNumId w:val="29"/>
  </w:num>
  <w:num w:numId="36">
    <w:abstractNumId w:val="14"/>
  </w:num>
  <w:num w:numId="37">
    <w:abstractNumId w:val="12"/>
  </w:num>
  <w:num w:numId="38">
    <w:abstractNumId w:val="7"/>
  </w:num>
  <w:num w:numId="39">
    <w:abstractNumId w:val="37"/>
  </w:num>
  <w:num w:numId="40">
    <w:abstractNumId w:val="8"/>
  </w:num>
  <w:num w:numId="41">
    <w:abstractNumId w:val="4"/>
  </w:num>
  <w:num w:numId="42">
    <w:abstractNumId w:val="45"/>
  </w:num>
  <w:num w:numId="43">
    <w:abstractNumId w:val="26"/>
  </w:num>
  <w:num w:numId="44">
    <w:abstractNumId w:val="2"/>
  </w:num>
  <w:num w:numId="45">
    <w:abstractNumId w:val="23"/>
  </w:num>
  <w:num w:numId="46">
    <w:abstractNumId w:val="16"/>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3D6"/>
    <w:rsid w:val="00000320"/>
    <w:rsid w:val="00012513"/>
    <w:rsid w:val="000205EA"/>
    <w:rsid w:val="00022D82"/>
    <w:rsid w:val="00025396"/>
    <w:rsid w:val="00032F06"/>
    <w:rsid w:val="00033D3F"/>
    <w:rsid w:val="00034315"/>
    <w:rsid w:val="0004019D"/>
    <w:rsid w:val="00045255"/>
    <w:rsid w:val="0004655F"/>
    <w:rsid w:val="00047F26"/>
    <w:rsid w:val="00053C79"/>
    <w:rsid w:val="000745F0"/>
    <w:rsid w:val="00085EA5"/>
    <w:rsid w:val="00086F21"/>
    <w:rsid w:val="000904BB"/>
    <w:rsid w:val="000908EE"/>
    <w:rsid w:val="000B0CDB"/>
    <w:rsid w:val="000B3886"/>
    <w:rsid w:val="000C6F45"/>
    <w:rsid w:val="000D52DA"/>
    <w:rsid w:val="000D7B3F"/>
    <w:rsid w:val="000E2B44"/>
    <w:rsid w:val="001011DA"/>
    <w:rsid w:val="00131B33"/>
    <w:rsid w:val="00137A3B"/>
    <w:rsid w:val="001546CA"/>
    <w:rsid w:val="00155C19"/>
    <w:rsid w:val="00161B57"/>
    <w:rsid w:val="00171675"/>
    <w:rsid w:val="00171692"/>
    <w:rsid w:val="001738BC"/>
    <w:rsid w:val="00176D5F"/>
    <w:rsid w:val="00177193"/>
    <w:rsid w:val="00197C3F"/>
    <w:rsid w:val="001A38AC"/>
    <w:rsid w:val="001A4888"/>
    <w:rsid w:val="001B0D92"/>
    <w:rsid w:val="001C257E"/>
    <w:rsid w:val="001C550F"/>
    <w:rsid w:val="001D0BB3"/>
    <w:rsid w:val="001D1895"/>
    <w:rsid w:val="001F7516"/>
    <w:rsid w:val="0020323E"/>
    <w:rsid w:val="002065DE"/>
    <w:rsid w:val="00210506"/>
    <w:rsid w:val="00214D5A"/>
    <w:rsid w:val="002277B1"/>
    <w:rsid w:val="00233E2C"/>
    <w:rsid w:val="0024727E"/>
    <w:rsid w:val="00253216"/>
    <w:rsid w:val="00265D95"/>
    <w:rsid w:val="00274EA7"/>
    <w:rsid w:val="00277006"/>
    <w:rsid w:val="00285896"/>
    <w:rsid w:val="00293CF0"/>
    <w:rsid w:val="002A06EB"/>
    <w:rsid w:val="002B2222"/>
    <w:rsid w:val="002D3C41"/>
    <w:rsid w:val="002E184F"/>
    <w:rsid w:val="002E56DD"/>
    <w:rsid w:val="002F00D0"/>
    <w:rsid w:val="002F7DD6"/>
    <w:rsid w:val="0030334C"/>
    <w:rsid w:val="00304D98"/>
    <w:rsid w:val="00317BA7"/>
    <w:rsid w:val="00324E9E"/>
    <w:rsid w:val="00333C0A"/>
    <w:rsid w:val="00335577"/>
    <w:rsid w:val="00346F17"/>
    <w:rsid w:val="003512F8"/>
    <w:rsid w:val="00360941"/>
    <w:rsid w:val="00372262"/>
    <w:rsid w:val="00385891"/>
    <w:rsid w:val="003A5285"/>
    <w:rsid w:val="003B12AD"/>
    <w:rsid w:val="003B1DD4"/>
    <w:rsid w:val="003B2269"/>
    <w:rsid w:val="003B419D"/>
    <w:rsid w:val="003B596B"/>
    <w:rsid w:val="003C3480"/>
    <w:rsid w:val="003C622E"/>
    <w:rsid w:val="003D2273"/>
    <w:rsid w:val="003D3408"/>
    <w:rsid w:val="003D7A79"/>
    <w:rsid w:val="003E403A"/>
    <w:rsid w:val="003F1CE0"/>
    <w:rsid w:val="00404C92"/>
    <w:rsid w:val="0041527E"/>
    <w:rsid w:val="00446374"/>
    <w:rsid w:val="00452BD6"/>
    <w:rsid w:val="00456A6E"/>
    <w:rsid w:val="00467123"/>
    <w:rsid w:val="0047054F"/>
    <w:rsid w:val="0047194E"/>
    <w:rsid w:val="00484A72"/>
    <w:rsid w:val="0049226D"/>
    <w:rsid w:val="004A2F76"/>
    <w:rsid w:val="004B30E0"/>
    <w:rsid w:val="004B78D4"/>
    <w:rsid w:val="004D1F82"/>
    <w:rsid w:val="004D4306"/>
    <w:rsid w:val="004D6219"/>
    <w:rsid w:val="004E0CAF"/>
    <w:rsid w:val="004E4E2B"/>
    <w:rsid w:val="00510871"/>
    <w:rsid w:val="00520268"/>
    <w:rsid w:val="00525719"/>
    <w:rsid w:val="005456ED"/>
    <w:rsid w:val="00564943"/>
    <w:rsid w:val="005665C6"/>
    <w:rsid w:val="00572DF8"/>
    <w:rsid w:val="0057546C"/>
    <w:rsid w:val="00585174"/>
    <w:rsid w:val="005B0DB5"/>
    <w:rsid w:val="005B155E"/>
    <w:rsid w:val="005C4D9C"/>
    <w:rsid w:val="005D710B"/>
    <w:rsid w:val="005D7AD0"/>
    <w:rsid w:val="005E00D6"/>
    <w:rsid w:val="005E24CE"/>
    <w:rsid w:val="005F1128"/>
    <w:rsid w:val="005F7EEA"/>
    <w:rsid w:val="00611C34"/>
    <w:rsid w:val="006134EF"/>
    <w:rsid w:val="00614D6A"/>
    <w:rsid w:val="006213D7"/>
    <w:rsid w:val="00627C58"/>
    <w:rsid w:val="0063097B"/>
    <w:rsid w:val="00652831"/>
    <w:rsid w:val="00657F6A"/>
    <w:rsid w:val="006672DB"/>
    <w:rsid w:val="006709D9"/>
    <w:rsid w:val="00673969"/>
    <w:rsid w:val="006832C0"/>
    <w:rsid w:val="00694214"/>
    <w:rsid w:val="006B28DC"/>
    <w:rsid w:val="006D0B7E"/>
    <w:rsid w:val="006E4450"/>
    <w:rsid w:val="006F6D83"/>
    <w:rsid w:val="006F7DD1"/>
    <w:rsid w:val="00703541"/>
    <w:rsid w:val="007066E8"/>
    <w:rsid w:val="0073633C"/>
    <w:rsid w:val="007449E6"/>
    <w:rsid w:val="007475D9"/>
    <w:rsid w:val="00750AC8"/>
    <w:rsid w:val="00750BE9"/>
    <w:rsid w:val="00767897"/>
    <w:rsid w:val="00785197"/>
    <w:rsid w:val="0078699E"/>
    <w:rsid w:val="007929C1"/>
    <w:rsid w:val="007A5670"/>
    <w:rsid w:val="007B1C77"/>
    <w:rsid w:val="007F0890"/>
    <w:rsid w:val="00801604"/>
    <w:rsid w:val="0080516A"/>
    <w:rsid w:val="0081034E"/>
    <w:rsid w:val="0081139D"/>
    <w:rsid w:val="0081350D"/>
    <w:rsid w:val="00817B45"/>
    <w:rsid w:val="008200F4"/>
    <w:rsid w:val="00830F16"/>
    <w:rsid w:val="0083232B"/>
    <w:rsid w:val="0083495D"/>
    <w:rsid w:val="00841245"/>
    <w:rsid w:val="0084354E"/>
    <w:rsid w:val="00844199"/>
    <w:rsid w:val="0085446B"/>
    <w:rsid w:val="00861E4D"/>
    <w:rsid w:val="00872BC1"/>
    <w:rsid w:val="00881742"/>
    <w:rsid w:val="008943D6"/>
    <w:rsid w:val="0089699F"/>
    <w:rsid w:val="008A6A5E"/>
    <w:rsid w:val="008B4F9C"/>
    <w:rsid w:val="008C2244"/>
    <w:rsid w:val="008C3E28"/>
    <w:rsid w:val="008E0DEA"/>
    <w:rsid w:val="00920B4A"/>
    <w:rsid w:val="009468FC"/>
    <w:rsid w:val="00957AD9"/>
    <w:rsid w:val="009602AE"/>
    <w:rsid w:val="00965D03"/>
    <w:rsid w:val="0098674C"/>
    <w:rsid w:val="00987F23"/>
    <w:rsid w:val="00993526"/>
    <w:rsid w:val="00993764"/>
    <w:rsid w:val="0099585F"/>
    <w:rsid w:val="00995B67"/>
    <w:rsid w:val="009A76C6"/>
    <w:rsid w:val="009C013F"/>
    <w:rsid w:val="009C391E"/>
    <w:rsid w:val="009F75C5"/>
    <w:rsid w:val="00A01734"/>
    <w:rsid w:val="00A068D2"/>
    <w:rsid w:val="00A170E5"/>
    <w:rsid w:val="00A21C18"/>
    <w:rsid w:val="00A42841"/>
    <w:rsid w:val="00A46710"/>
    <w:rsid w:val="00A60DC7"/>
    <w:rsid w:val="00A64300"/>
    <w:rsid w:val="00A936AA"/>
    <w:rsid w:val="00A962C7"/>
    <w:rsid w:val="00AA333B"/>
    <w:rsid w:val="00AA425B"/>
    <w:rsid w:val="00AA6004"/>
    <w:rsid w:val="00AB410C"/>
    <w:rsid w:val="00AC2286"/>
    <w:rsid w:val="00AC3156"/>
    <w:rsid w:val="00AD26A2"/>
    <w:rsid w:val="00AD55DF"/>
    <w:rsid w:val="00AE4121"/>
    <w:rsid w:val="00B02924"/>
    <w:rsid w:val="00B14FAB"/>
    <w:rsid w:val="00B16D1C"/>
    <w:rsid w:val="00B3027F"/>
    <w:rsid w:val="00B34BB6"/>
    <w:rsid w:val="00B4196C"/>
    <w:rsid w:val="00B56791"/>
    <w:rsid w:val="00B66CD2"/>
    <w:rsid w:val="00B779BD"/>
    <w:rsid w:val="00B86174"/>
    <w:rsid w:val="00B936AB"/>
    <w:rsid w:val="00B95966"/>
    <w:rsid w:val="00B96834"/>
    <w:rsid w:val="00BA1A2B"/>
    <w:rsid w:val="00BB6066"/>
    <w:rsid w:val="00BB7532"/>
    <w:rsid w:val="00BB7F88"/>
    <w:rsid w:val="00BC0067"/>
    <w:rsid w:val="00BC0716"/>
    <w:rsid w:val="00BE3F6D"/>
    <w:rsid w:val="00BE6970"/>
    <w:rsid w:val="00BF2574"/>
    <w:rsid w:val="00BF4BF6"/>
    <w:rsid w:val="00BF763E"/>
    <w:rsid w:val="00C128FA"/>
    <w:rsid w:val="00C27E93"/>
    <w:rsid w:val="00C35A1C"/>
    <w:rsid w:val="00C44800"/>
    <w:rsid w:val="00C54D9A"/>
    <w:rsid w:val="00C6410B"/>
    <w:rsid w:val="00C7296A"/>
    <w:rsid w:val="00C81F26"/>
    <w:rsid w:val="00C83306"/>
    <w:rsid w:val="00CA040E"/>
    <w:rsid w:val="00CB7D5C"/>
    <w:rsid w:val="00CC1B88"/>
    <w:rsid w:val="00CC2DCD"/>
    <w:rsid w:val="00CC4EB5"/>
    <w:rsid w:val="00CC6693"/>
    <w:rsid w:val="00CD3735"/>
    <w:rsid w:val="00CD6061"/>
    <w:rsid w:val="00CE181C"/>
    <w:rsid w:val="00CE2F9F"/>
    <w:rsid w:val="00CE693B"/>
    <w:rsid w:val="00D01FF4"/>
    <w:rsid w:val="00D0551D"/>
    <w:rsid w:val="00D069A3"/>
    <w:rsid w:val="00D15C74"/>
    <w:rsid w:val="00D226D4"/>
    <w:rsid w:val="00D34533"/>
    <w:rsid w:val="00D4435E"/>
    <w:rsid w:val="00D50139"/>
    <w:rsid w:val="00D50913"/>
    <w:rsid w:val="00D53FBB"/>
    <w:rsid w:val="00D54B25"/>
    <w:rsid w:val="00D6484B"/>
    <w:rsid w:val="00D6511C"/>
    <w:rsid w:val="00D777DC"/>
    <w:rsid w:val="00D8193B"/>
    <w:rsid w:val="00D86B5E"/>
    <w:rsid w:val="00D909D9"/>
    <w:rsid w:val="00D958BD"/>
    <w:rsid w:val="00D9676C"/>
    <w:rsid w:val="00DA3075"/>
    <w:rsid w:val="00DA4F97"/>
    <w:rsid w:val="00DA6EDD"/>
    <w:rsid w:val="00DC34AA"/>
    <w:rsid w:val="00DC60A8"/>
    <w:rsid w:val="00DE4B97"/>
    <w:rsid w:val="00DF23D2"/>
    <w:rsid w:val="00E32B9A"/>
    <w:rsid w:val="00E36D6B"/>
    <w:rsid w:val="00E408C6"/>
    <w:rsid w:val="00E64B93"/>
    <w:rsid w:val="00E6549E"/>
    <w:rsid w:val="00E85C74"/>
    <w:rsid w:val="00EC0728"/>
    <w:rsid w:val="00ED1C89"/>
    <w:rsid w:val="00ED4247"/>
    <w:rsid w:val="00EE2A89"/>
    <w:rsid w:val="00EF4315"/>
    <w:rsid w:val="00F02080"/>
    <w:rsid w:val="00F03B08"/>
    <w:rsid w:val="00F05963"/>
    <w:rsid w:val="00F32D9E"/>
    <w:rsid w:val="00F45E73"/>
    <w:rsid w:val="00F7427F"/>
    <w:rsid w:val="00F74D42"/>
    <w:rsid w:val="00F75C24"/>
    <w:rsid w:val="00F87013"/>
    <w:rsid w:val="00F92445"/>
    <w:rsid w:val="00FA3061"/>
    <w:rsid w:val="00FA680B"/>
    <w:rsid w:val="00FA6B05"/>
    <w:rsid w:val="00FA6B98"/>
    <w:rsid w:val="00FA777D"/>
    <w:rsid w:val="00FC788C"/>
    <w:rsid w:val="00FE4A47"/>
    <w:rsid w:val="00FF1420"/>
    <w:rsid w:val="00FF3C75"/>
    <w:rsid w:val="00FF475C"/>
    <w:rsid w:val="00FF4B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45"/>
    <w:rPr>
      <w:sz w:val="24"/>
      <w:szCs w:val="24"/>
    </w:rPr>
  </w:style>
  <w:style w:type="paragraph" w:styleId="Titre1">
    <w:name w:val="heading 1"/>
    <w:basedOn w:val="Normal"/>
    <w:next w:val="Normal"/>
    <w:link w:val="Titre1Car"/>
    <w:uiPriority w:val="9"/>
    <w:qFormat/>
    <w:rsid w:val="00E64B93"/>
    <w:pPr>
      <w:keepNext/>
      <w:numPr>
        <w:numId w:val="47"/>
      </w:numPr>
      <w:pBdr>
        <w:bottom w:val="single" w:sz="4" w:space="1" w:color="auto"/>
      </w:pBdr>
      <w:spacing w:before="360" w:after="360"/>
      <w:outlineLvl w:val="0"/>
    </w:pPr>
    <w:rPr>
      <w:rFonts w:ascii="Arial" w:eastAsiaTheme="majorEastAsia" w:hAnsi="Arial" w:cs="Arial"/>
      <w:b/>
      <w:bCs/>
      <w:kern w:val="32"/>
      <w:sz w:val="32"/>
      <w:szCs w:val="32"/>
    </w:rPr>
  </w:style>
  <w:style w:type="paragraph" w:styleId="Titre2">
    <w:name w:val="heading 2"/>
    <w:basedOn w:val="Normal"/>
    <w:next w:val="Normal"/>
    <w:link w:val="Titre2Car"/>
    <w:uiPriority w:val="9"/>
    <w:unhideWhenUsed/>
    <w:qFormat/>
    <w:rsid w:val="00197C3F"/>
    <w:pPr>
      <w:keepNext/>
      <w:numPr>
        <w:ilvl w:val="1"/>
        <w:numId w:val="47"/>
      </w:numPr>
      <w:spacing w:before="240" w:after="60"/>
      <w:outlineLvl w:val="1"/>
    </w:pPr>
    <w:rPr>
      <w:rFonts w:ascii="Arial" w:eastAsiaTheme="majorEastAsia" w:hAnsi="Arial" w:cs="Arial"/>
      <w:b/>
      <w:bCs/>
      <w:i/>
      <w:iCs/>
      <w:sz w:val="28"/>
      <w:szCs w:val="28"/>
    </w:rPr>
  </w:style>
  <w:style w:type="paragraph" w:styleId="Titre3">
    <w:name w:val="heading 3"/>
    <w:basedOn w:val="Normal"/>
    <w:next w:val="Normal"/>
    <w:link w:val="Titre3Car"/>
    <w:uiPriority w:val="9"/>
    <w:unhideWhenUsed/>
    <w:qFormat/>
    <w:rsid w:val="00F92445"/>
    <w:pPr>
      <w:keepNext/>
      <w:numPr>
        <w:ilvl w:val="2"/>
        <w:numId w:val="47"/>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unhideWhenUsed/>
    <w:qFormat/>
    <w:rsid w:val="00F92445"/>
    <w:pPr>
      <w:keepNext/>
      <w:numPr>
        <w:ilvl w:val="3"/>
        <w:numId w:val="47"/>
      </w:numPr>
      <w:spacing w:before="240" w:after="60"/>
      <w:outlineLvl w:val="3"/>
    </w:pPr>
    <w:rPr>
      <w:rFonts w:cstheme="majorBidi"/>
      <w:b/>
      <w:bCs/>
      <w:sz w:val="28"/>
      <w:szCs w:val="28"/>
    </w:rPr>
  </w:style>
  <w:style w:type="paragraph" w:styleId="Titre5">
    <w:name w:val="heading 5"/>
    <w:basedOn w:val="Normal"/>
    <w:next w:val="Normal"/>
    <w:link w:val="Titre5Car"/>
    <w:uiPriority w:val="9"/>
    <w:unhideWhenUsed/>
    <w:qFormat/>
    <w:rsid w:val="00F92445"/>
    <w:pPr>
      <w:numPr>
        <w:ilvl w:val="4"/>
        <w:numId w:val="47"/>
      </w:numPr>
      <w:spacing w:before="240" w:after="60"/>
      <w:outlineLvl w:val="4"/>
    </w:pPr>
    <w:rPr>
      <w:rFonts w:cstheme="majorBidi"/>
      <w:b/>
      <w:bCs/>
      <w:i/>
      <w:iCs/>
      <w:sz w:val="26"/>
      <w:szCs w:val="26"/>
    </w:rPr>
  </w:style>
  <w:style w:type="paragraph" w:styleId="Titre6">
    <w:name w:val="heading 6"/>
    <w:basedOn w:val="Normal"/>
    <w:next w:val="Normal"/>
    <w:link w:val="Titre6Car"/>
    <w:uiPriority w:val="9"/>
    <w:semiHidden/>
    <w:unhideWhenUsed/>
    <w:qFormat/>
    <w:rsid w:val="00F92445"/>
    <w:pPr>
      <w:numPr>
        <w:ilvl w:val="5"/>
        <w:numId w:val="47"/>
      </w:numPr>
      <w:spacing w:before="240" w:after="60"/>
      <w:outlineLvl w:val="5"/>
    </w:pPr>
    <w:rPr>
      <w:rFonts w:cstheme="majorBidi"/>
      <w:b/>
      <w:bCs/>
      <w:sz w:val="22"/>
      <w:szCs w:val="22"/>
    </w:rPr>
  </w:style>
  <w:style w:type="paragraph" w:styleId="Titre7">
    <w:name w:val="heading 7"/>
    <w:basedOn w:val="Normal"/>
    <w:next w:val="Normal"/>
    <w:link w:val="Titre7Car"/>
    <w:uiPriority w:val="9"/>
    <w:unhideWhenUsed/>
    <w:qFormat/>
    <w:rsid w:val="00F92445"/>
    <w:pPr>
      <w:numPr>
        <w:ilvl w:val="6"/>
        <w:numId w:val="47"/>
      </w:numPr>
      <w:spacing w:before="240" w:after="60"/>
      <w:outlineLvl w:val="6"/>
    </w:pPr>
    <w:rPr>
      <w:rFonts w:cstheme="majorBidi"/>
    </w:rPr>
  </w:style>
  <w:style w:type="paragraph" w:styleId="Titre8">
    <w:name w:val="heading 8"/>
    <w:basedOn w:val="Normal"/>
    <w:next w:val="Normal"/>
    <w:link w:val="Titre8Car"/>
    <w:uiPriority w:val="9"/>
    <w:unhideWhenUsed/>
    <w:qFormat/>
    <w:rsid w:val="00F92445"/>
    <w:pPr>
      <w:numPr>
        <w:ilvl w:val="7"/>
        <w:numId w:val="47"/>
      </w:numPr>
      <w:spacing w:before="240" w:after="60"/>
      <w:outlineLvl w:val="7"/>
    </w:pPr>
    <w:rPr>
      <w:rFonts w:cstheme="majorBidi"/>
      <w:i/>
      <w:iCs/>
    </w:rPr>
  </w:style>
  <w:style w:type="paragraph" w:styleId="Titre9">
    <w:name w:val="heading 9"/>
    <w:basedOn w:val="Normal"/>
    <w:next w:val="Normal"/>
    <w:link w:val="Titre9Car"/>
    <w:uiPriority w:val="9"/>
    <w:semiHidden/>
    <w:unhideWhenUsed/>
    <w:qFormat/>
    <w:rsid w:val="00F92445"/>
    <w:pPr>
      <w:numPr>
        <w:ilvl w:val="8"/>
        <w:numId w:val="47"/>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97C3F"/>
    <w:rPr>
      <w:rFonts w:ascii="Arial" w:eastAsiaTheme="majorEastAsia" w:hAnsi="Arial" w:cs="Arial"/>
      <w:b/>
      <w:bCs/>
      <w:i/>
      <w:iCs/>
      <w:sz w:val="28"/>
      <w:szCs w:val="28"/>
    </w:rPr>
  </w:style>
  <w:style w:type="paragraph" w:styleId="Textebrut">
    <w:name w:val="Plain Text"/>
    <w:basedOn w:val="Normal"/>
    <w:link w:val="TextebrutCar"/>
    <w:uiPriority w:val="99"/>
    <w:unhideWhenUsed/>
    <w:rsid w:val="00CB7D5C"/>
    <w:rPr>
      <w:rFonts w:ascii="Consolas" w:hAnsi="Consolas"/>
      <w:sz w:val="21"/>
      <w:szCs w:val="21"/>
    </w:rPr>
  </w:style>
  <w:style w:type="character" w:customStyle="1" w:styleId="TextebrutCar">
    <w:name w:val="Texte brut Car"/>
    <w:link w:val="Textebrut"/>
    <w:uiPriority w:val="99"/>
    <w:rsid w:val="00CB7D5C"/>
    <w:rPr>
      <w:rFonts w:ascii="Consolas" w:hAnsi="Consolas"/>
      <w:sz w:val="21"/>
      <w:szCs w:val="21"/>
    </w:rPr>
  </w:style>
  <w:style w:type="paragraph" w:styleId="En-tte">
    <w:name w:val="header"/>
    <w:basedOn w:val="Normal"/>
    <w:link w:val="En-tteCar"/>
    <w:uiPriority w:val="99"/>
    <w:unhideWhenUsed/>
    <w:rsid w:val="004E0CAF"/>
    <w:pPr>
      <w:tabs>
        <w:tab w:val="center" w:pos="4536"/>
        <w:tab w:val="right" w:pos="9072"/>
      </w:tabs>
    </w:pPr>
  </w:style>
  <w:style w:type="character" w:customStyle="1" w:styleId="En-tteCar">
    <w:name w:val="En-tête Car"/>
    <w:basedOn w:val="Policepardfaut"/>
    <w:link w:val="En-tte"/>
    <w:uiPriority w:val="99"/>
    <w:rsid w:val="004E0CAF"/>
  </w:style>
  <w:style w:type="paragraph" w:styleId="Pieddepage">
    <w:name w:val="footer"/>
    <w:basedOn w:val="Normal"/>
    <w:link w:val="PieddepageCar"/>
    <w:uiPriority w:val="99"/>
    <w:unhideWhenUsed/>
    <w:rsid w:val="004E0CAF"/>
    <w:pPr>
      <w:tabs>
        <w:tab w:val="center" w:pos="4536"/>
        <w:tab w:val="right" w:pos="9072"/>
      </w:tabs>
    </w:pPr>
  </w:style>
  <w:style w:type="character" w:customStyle="1" w:styleId="PieddepageCar">
    <w:name w:val="Pied de page Car"/>
    <w:basedOn w:val="Policepardfaut"/>
    <w:link w:val="Pieddepage"/>
    <w:uiPriority w:val="99"/>
    <w:rsid w:val="004E0CAF"/>
  </w:style>
  <w:style w:type="table" w:styleId="Grilledutableau">
    <w:name w:val="Table Grid"/>
    <w:basedOn w:val="TableauNormal"/>
    <w:uiPriority w:val="59"/>
    <w:rsid w:val="00A428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E64B93"/>
    <w:rPr>
      <w:rFonts w:ascii="Arial" w:eastAsiaTheme="majorEastAsia" w:hAnsi="Arial" w:cs="Arial"/>
      <w:b/>
      <w:bCs/>
      <w:kern w:val="32"/>
      <w:sz w:val="32"/>
      <w:szCs w:val="32"/>
    </w:rPr>
  </w:style>
  <w:style w:type="character" w:customStyle="1" w:styleId="Titre3Car">
    <w:name w:val="Titre 3 Car"/>
    <w:basedOn w:val="Policepardfaut"/>
    <w:link w:val="Titre3"/>
    <w:uiPriority w:val="9"/>
    <w:rsid w:val="00F92445"/>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rsid w:val="00F92445"/>
    <w:rPr>
      <w:rFonts w:cstheme="majorBidi"/>
      <w:b/>
      <w:bCs/>
      <w:sz w:val="28"/>
      <w:szCs w:val="28"/>
    </w:rPr>
  </w:style>
  <w:style w:type="character" w:customStyle="1" w:styleId="Titre5Car">
    <w:name w:val="Titre 5 Car"/>
    <w:basedOn w:val="Policepardfaut"/>
    <w:link w:val="Titre5"/>
    <w:uiPriority w:val="9"/>
    <w:rsid w:val="00F92445"/>
    <w:rPr>
      <w:rFonts w:cstheme="majorBidi"/>
      <w:b/>
      <w:bCs/>
      <w:i/>
      <w:iCs/>
      <w:sz w:val="26"/>
      <w:szCs w:val="26"/>
    </w:rPr>
  </w:style>
  <w:style w:type="character" w:customStyle="1" w:styleId="Titre6Car">
    <w:name w:val="Titre 6 Car"/>
    <w:basedOn w:val="Policepardfaut"/>
    <w:link w:val="Titre6"/>
    <w:uiPriority w:val="9"/>
    <w:semiHidden/>
    <w:rsid w:val="00F92445"/>
    <w:rPr>
      <w:rFonts w:cstheme="majorBidi"/>
      <w:b/>
      <w:bCs/>
    </w:rPr>
  </w:style>
  <w:style w:type="character" w:customStyle="1" w:styleId="Titre7Car">
    <w:name w:val="Titre 7 Car"/>
    <w:basedOn w:val="Policepardfaut"/>
    <w:link w:val="Titre7"/>
    <w:uiPriority w:val="9"/>
    <w:rsid w:val="00F92445"/>
    <w:rPr>
      <w:rFonts w:cstheme="majorBidi"/>
      <w:sz w:val="24"/>
      <w:szCs w:val="24"/>
    </w:rPr>
  </w:style>
  <w:style w:type="character" w:customStyle="1" w:styleId="Titre8Car">
    <w:name w:val="Titre 8 Car"/>
    <w:basedOn w:val="Policepardfaut"/>
    <w:link w:val="Titre8"/>
    <w:uiPriority w:val="9"/>
    <w:rsid w:val="00F92445"/>
    <w:rPr>
      <w:rFonts w:cstheme="majorBidi"/>
      <w:i/>
      <w:iCs/>
      <w:sz w:val="24"/>
      <w:szCs w:val="24"/>
    </w:rPr>
  </w:style>
  <w:style w:type="character" w:customStyle="1" w:styleId="Titre9Car">
    <w:name w:val="Titre 9 Car"/>
    <w:basedOn w:val="Policepardfaut"/>
    <w:link w:val="Titre9"/>
    <w:uiPriority w:val="9"/>
    <w:semiHidden/>
    <w:rsid w:val="00F92445"/>
    <w:rPr>
      <w:rFonts w:asciiTheme="majorHAnsi" w:eastAsiaTheme="majorEastAsia" w:hAnsiTheme="majorHAnsi" w:cstheme="majorBidi"/>
    </w:rPr>
  </w:style>
  <w:style w:type="paragraph" w:styleId="Lgende">
    <w:name w:val="caption"/>
    <w:basedOn w:val="Normal"/>
    <w:next w:val="Normal"/>
    <w:uiPriority w:val="35"/>
    <w:semiHidden/>
    <w:unhideWhenUsed/>
    <w:rsid w:val="00F92445"/>
    <w:rPr>
      <w:b/>
      <w:bCs/>
      <w:sz w:val="18"/>
      <w:szCs w:val="18"/>
    </w:rPr>
  </w:style>
  <w:style w:type="paragraph" w:styleId="Titre">
    <w:name w:val="Title"/>
    <w:basedOn w:val="Normal"/>
    <w:next w:val="Normal"/>
    <w:link w:val="TitreCar"/>
    <w:uiPriority w:val="10"/>
    <w:qFormat/>
    <w:rsid w:val="00E64B93"/>
    <w:pPr>
      <w:pBdr>
        <w:bottom w:val="single" w:sz="4" w:space="1" w:color="auto"/>
      </w:pBdr>
      <w:tabs>
        <w:tab w:val="left" w:pos="1044"/>
      </w:tabs>
      <w:jc w:val="both"/>
    </w:pPr>
    <w:rPr>
      <w:rFonts w:ascii="Arial" w:hAnsi="Arial"/>
      <w:b/>
      <w:i/>
      <w:noProof/>
      <w:color w:val="002060"/>
      <w:sz w:val="28"/>
    </w:rPr>
  </w:style>
  <w:style w:type="character" w:customStyle="1" w:styleId="TitreCar">
    <w:name w:val="Titre Car"/>
    <w:basedOn w:val="Policepardfaut"/>
    <w:link w:val="Titre"/>
    <w:uiPriority w:val="10"/>
    <w:rsid w:val="00E64B93"/>
    <w:rPr>
      <w:rFonts w:ascii="Arial" w:hAnsi="Arial"/>
      <w:b/>
      <w:i/>
      <w:noProof/>
      <w:color w:val="002060"/>
      <w:sz w:val="28"/>
      <w:szCs w:val="24"/>
    </w:rPr>
  </w:style>
  <w:style w:type="paragraph" w:styleId="Sous-titre">
    <w:name w:val="Subtitle"/>
    <w:basedOn w:val="Normal"/>
    <w:next w:val="Normal"/>
    <w:link w:val="Sous-titreCar"/>
    <w:uiPriority w:val="11"/>
    <w:qFormat/>
    <w:rsid w:val="00F92445"/>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F92445"/>
    <w:rPr>
      <w:rFonts w:asciiTheme="majorHAnsi" w:eastAsiaTheme="majorEastAsia" w:hAnsiTheme="majorHAnsi"/>
      <w:sz w:val="24"/>
      <w:szCs w:val="24"/>
    </w:rPr>
  </w:style>
  <w:style w:type="character" w:styleId="lev">
    <w:name w:val="Strong"/>
    <w:basedOn w:val="Policepardfaut"/>
    <w:uiPriority w:val="22"/>
    <w:qFormat/>
    <w:rsid w:val="00F92445"/>
    <w:rPr>
      <w:b/>
      <w:bCs/>
    </w:rPr>
  </w:style>
  <w:style w:type="character" w:styleId="Accentuation">
    <w:name w:val="Emphasis"/>
    <w:basedOn w:val="Policepardfaut"/>
    <w:uiPriority w:val="20"/>
    <w:qFormat/>
    <w:rsid w:val="00F92445"/>
    <w:rPr>
      <w:rFonts w:asciiTheme="minorHAnsi" w:hAnsiTheme="minorHAnsi"/>
      <w:b/>
      <w:i/>
      <w:iCs/>
    </w:rPr>
  </w:style>
  <w:style w:type="paragraph" w:styleId="Sansinterligne">
    <w:name w:val="No Spacing"/>
    <w:basedOn w:val="Normal"/>
    <w:link w:val="SansinterligneCar"/>
    <w:uiPriority w:val="1"/>
    <w:qFormat/>
    <w:rsid w:val="00F92445"/>
    <w:rPr>
      <w:szCs w:val="32"/>
    </w:rPr>
  </w:style>
  <w:style w:type="character" w:customStyle="1" w:styleId="SansinterligneCar">
    <w:name w:val="Sans interligne Car"/>
    <w:basedOn w:val="Policepardfaut"/>
    <w:link w:val="Sansinterligne"/>
    <w:uiPriority w:val="1"/>
    <w:rsid w:val="00F92445"/>
    <w:rPr>
      <w:sz w:val="24"/>
      <w:szCs w:val="32"/>
    </w:rPr>
  </w:style>
  <w:style w:type="paragraph" w:styleId="Paragraphedeliste">
    <w:name w:val="List Paragraph"/>
    <w:basedOn w:val="Normal"/>
    <w:uiPriority w:val="34"/>
    <w:qFormat/>
    <w:rsid w:val="00F92445"/>
    <w:pPr>
      <w:ind w:left="-142"/>
      <w:contextualSpacing/>
    </w:pPr>
  </w:style>
  <w:style w:type="paragraph" w:styleId="Citation">
    <w:name w:val="Quote"/>
    <w:basedOn w:val="Normal"/>
    <w:next w:val="Normal"/>
    <w:link w:val="CitationCar"/>
    <w:uiPriority w:val="29"/>
    <w:qFormat/>
    <w:rsid w:val="00F92445"/>
    <w:rPr>
      <w:rFonts w:cstheme="majorBidi"/>
      <w:i/>
    </w:rPr>
  </w:style>
  <w:style w:type="character" w:customStyle="1" w:styleId="CitationCar">
    <w:name w:val="Citation Car"/>
    <w:basedOn w:val="Policepardfaut"/>
    <w:link w:val="Citation"/>
    <w:uiPriority w:val="29"/>
    <w:rsid w:val="00F92445"/>
    <w:rPr>
      <w:rFonts w:cstheme="majorBidi"/>
      <w:i/>
      <w:sz w:val="24"/>
      <w:szCs w:val="24"/>
    </w:rPr>
  </w:style>
  <w:style w:type="paragraph" w:styleId="Citationintense">
    <w:name w:val="Intense Quote"/>
    <w:basedOn w:val="Normal"/>
    <w:next w:val="Normal"/>
    <w:link w:val="CitationintenseCar"/>
    <w:uiPriority w:val="30"/>
    <w:qFormat/>
    <w:rsid w:val="00F92445"/>
    <w:pPr>
      <w:ind w:left="720" w:right="720"/>
    </w:pPr>
    <w:rPr>
      <w:rFonts w:cstheme="majorBidi"/>
      <w:b/>
      <w:i/>
      <w:szCs w:val="22"/>
    </w:rPr>
  </w:style>
  <w:style w:type="character" w:customStyle="1" w:styleId="CitationintenseCar">
    <w:name w:val="Citation intense Car"/>
    <w:basedOn w:val="Policepardfaut"/>
    <w:link w:val="Citationintense"/>
    <w:uiPriority w:val="30"/>
    <w:rsid w:val="00F92445"/>
    <w:rPr>
      <w:rFonts w:cstheme="majorBidi"/>
      <w:b/>
      <w:i/>
      <w:sz w:val="24"/>
    </w:rPr>
  </w:style>
  <w:style w:type="character" w:styleId="Emphaseple">
    <w:name w:val="Subtle Emphasis"/>
    <w:uiPriority w:val="19"/>
    <w:qFormat/>
    <w:rsid w:val="00F92445"/>
    <w:rPr>
      <w:i/>
      <w:color w:val="5A5A5A" w:themeColor="text1" w:themeTint="A5"/>
    </w:rPr>
  </w:style>
  <w:style w:type="character" w:styleId="Emphaseintense">
    <w:name w:val="Intense Emphasis"/>
    <w:basedOn w:val="Policepardfaut"/>
    <w:uiPriority w:val="21"/>
    <w:qFormat/>
    <w:rsid w:val="00F92445"/>
    <w:rPr>
      <w:b/>
      <w:i/>
      <w:sz w:val="24"/>
      <w:szCs w:val="24"/>
      <w:u w:val="single"/>
    </w:rPr>
  </w:style>
  <w:style w:type="character" w:styleId="Rfrenceple">
    <w:name w:val="Subtle Reference"/>
    <w:basedOn w:val="Policepardfaut"/>
    <w:uiPriority w:val="31"/>
    <w:qFormat/>
    <w:rsid w:val="00F92445"/>
    <w:rPr>
      <w:sz w:val="24"/>
      <w:szCs w:val="24"/>
      <w:u w:val="single"/>
    </w:rPr>
  </w:style>
  <w:style w:type="character" w:styleId="Rfrenceintense">
    <w:name w:val="Intense Reference"/>
    <w:basedOn w:val="Policepardfaut"/>
    <w:uiPriority w:val="32"/>
    <w:qFormat/>
    <w:rsid w:val="00F92445"/>
    <w:rPr>
      <w:b/>
      <w:sz w:val="24"/>
      <w:u w:val="single"/>
    </w:rPr>
  </w:style>
  <w:style w:type="character" w:styleId="Titredulivre">
    <w:name w:val="Book Title"/>
    <w:basedOn w:val="Policepardfaut"/>
    <w:uiPriority w:val="33"/>
    <w:qFormat/>
    <w:rsid w:val="00F92445"/>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F92445"/>
    <w:pPr>
      <w:outlineLvl w:val="9"/>
    </w:pPr>
  </w:style>
  <w:style w:type="character" w:styleId="Numrodepage">
    <w:name w:val="page number"/>
    <w:uiPriority w:val="99"/>
    <w:unhideWhenUsed/>
    <w:rsid w:val="00CC1B88"/>
    <w:rPr>
      <w:rFonts w:eastAsia="Times New Roman" w:cs="Times New Roman"/>
      <w:bCs w:val="0"/>
      <w:iCs w:val="0"/>
      <w:szCs w:val="22"/>
      <w:lang w:val="fr-FR"/>
    </w:rPr>
  </w:style>
  <w:style w:type="paragraph" w:customStyle="1" w:styleId="schema">
    <w:name w:val="schema"/>
    <w:basedOn w:val="Normal"/>
    <w:rsid w:val="003B1DD4"/>
    <w:pPr>
      <w:spacing w:after="120" w:line="120" w:lineRule="atLeast"/>
      <w:ind w:left="397"/>
      <w:jc w:val="both"/>
    </w:pPr>
    <w:rPr>
      <w:rFonts w:ascii="Arial" w:hAnsi="Arial"/>
      <w:sz w:val="22"/>
    </w:rPr>
  </w:style>
  <w:style w:type="table" w:styleId="Listeclaire-Accent1">
    <w:name w:val="Light List Accent 1"/>
    <w:basedOn w:val="TableauNormal"/>
    <w:uiPriority w:val="61"/>
    <w:rsid w:val="003B1DD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2">
    <w:name w:val="Light List Accent 2"/>
    <w:basedOn w:val="TableauNormal"/>
    <w:uiPriority w:val="61"/>
    <w:rsid w:val="003B1DD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1">
    <w:name w:val="Light Grid Accent 1"/>
    <w:basedOn w:val="TableauNormal"/>
    <w:uiPriority w:val="62"/>
    <w:rsid w:val="003B1DD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semiHidden/>
    <w:unhideWhenUsed/>
    <w:rsid w:val="003A5285"/>
    <w:rPr>
      <w:rFonts w:ascii="Tahoma" w:hAnsi="Tahoma" w:cs="Tahoma"/>
      <w:sz w:val="16"/>
      <w:szCs w:val="16"/>
    </w:rPr>
  </w:style>
  <w:style w:type="character" w:customStyle="1" w:styleId="TextedebullesCar">
    <w:name w:val="Texte de bulles Car"/>
    <w:link w:val="Textedebulles"/>
    <w:uiPriority w:val="99"/>
    <w:semiHidden/>
    <w:rsid w:val="003A5285"/>
    <w:rPr>
      <w:rFonts w:ascii="Tahoma" w:hAnsi="Tahoma" w:cs="Tahoma"/>
      <w:sz w:val="16"/>
      <w:szCs w:val="16"/>
      <w:lang w:eastAsia="en-US" w:bidi="en-US"/>
    </w:rPr>
  </w:style>
  <w:style w:type="character" w:styleId="Textedelespacerserv">
    <w:name w:val="Placeholder Text"/>
    <w:basedOn w:val="Policepardfaut"/>
    <w:uiPriority w:val="99"/>
    <w:semiHidden/>
    <w:rsid w:val="005B0DB5"/>
    <w:rPr>
      <w:color w:val="808080"/>
    </w:rPr>
  </w:style>
  <w:style w:type="paragraph" w:styleId="Corpsdetexte">
    <w:name w:val="Body Text"/>
    <w:basedOn w:val="Normal"/>
    <w:link w:val="CorpsdetexteCar"/>
    <w:semiHidden/>
    <w:rsid w:val="00F92445"/>
    <w:pPr>
      <w:jc w:val="both"/>
    </w:pPr>
    <w:rPr>
      <w:rFonts w:ascii="Arial" w:eastAsia="Times New Roman" w:hAnsi="Arial" w:cs="Arial"/>
      <w:noProof/>
      <w:szCs w:val="20"/>
    </w:rPr>
  </w:style>
  <w:style w:type="character" w:customStyle="1" w:styleId="CorpsdetexteCar">
    <w:name w:val="Corps de texte Car"/>
    <w:basedOn w:val="Policepardfaut"/>
    <w:link w:val="Corpsdetexte"/>
    <w:semiHidden/>
    <w:rsid w:val="00F92445"/>
    <w:rPr>
      <w:rFonts w:ascii="Arial" w:eastAsia="Times New Roman" w:hAnsi="Arial" w:cs="Arial"/>
      <w:noProof/>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45"/>
    <w:rPr>
      <w:sz w:val="24"/>
      <w:szCs w:val="24"/>
    </w:rPr>
  </w:style>
  <w:style w:type="paragraph" w:styleId="Titre1">
    <w:name w:val="heading 1"/>
    <w:basedOn w:val="Normal"/>
    <w:next w:val="Normal"/>
    <w:link w:val="Titre1Car"/>
    <w:uiPriority w:val="9"/>
    <w:qFormat/>
    <w:rsid w:val="00E64B93"/>
    <w:pPr>
      <w:keepNext/>
      <w:numPr>
        <w:numId w:val="47"/>
      </w:numPr>
      <w:pBdr>
        <w:bottom w:val="single" w:sz="4" w:space="1" w:color="auto"/>
      </w:pBdr>
      <w:spacing w:before="360" w:after="360"/>
      <w:outlineLvl w:val="0"/>
    </w:pPr>
    <w:rPr>
      <w:rFonts w:ascii="Arial" w:eastAsiaTheme="majorEastAsia" w:hAnsi="Arial" w:cs="Arial"/>
      <w:b/>
      <w:bCs/>
      <w:kern w:val="32"/>
      <w:sz w:val="32"/>
      <w:szCs w:val="32"/>
    </w:rPr>
  </w:style>
  <w:style w:type="paragraph" w:styleId="Titre2">
    <w:name w:val="heading 2"/>
    <w:basedOn w:val="Normal"/>
    <w:next w:val="Normal"/>
    <w:link w:val="Titre2Car"/>
    <w:uiPriority w:val="9"/>
    <w:unhideWhenUsed/>
    <w:qFormat/>
    <w:rsid w:val="00197C3F"/>
    <w:pPr>
      <w:keepNext/>
      <w:numPr>
        <w:ilvl w:val="1"/>
        <w:numId w:val="47"/>
      </w:numPr>
      <w:spacing w:before="240" w:after="60"/>
      <w:outlineLvl w:val="1"/>
    </w:pPr>
    <w:rPr>
      <w:rFonts w:ascii="Arial" w:eastAsiaTheme="majorEastAsia" w:hAnsi="Arial" w:cs="Arial"/>
      <w:b/>
      <w:bCs/>
      <w:i/>
      <w:iCs/>
      <w:sz w:val="28"/>
      <w:szCs w:val="28"/>
    </w:rPr>
  </w:style>
  <w:style w:type="paragraph" w:styleId="Titre3">
    <w:name w:val="heading 3"/>
    <w:basedOn w:val="Normal"/>
    <w:next w:val="Normal"/>
    <w:link w:val="Titre3Car"/>
    <w:uiPriority w:val="9"/>
    <w:unhideWhenUsed/>
    <w:qFormat/>
    <w:rsid w:val="00F92445"/>
    <w:pPr>
      <w:keepNext/>
      <w:numPr>
        <w:ilvl w:val="2"/>
        <w:numId w:val="47"/>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unhideWhenUsed/>
    <w:qFormat/>
    <w:rsid w:val="00F92445"/>
    <w:pPr>
      <w:keepNext/>
      <w:numPr>
        <w:ilvl w:val="3"/>
        <w:numId w:val="47"/>
      </w:numPr>
      <w:spacing w:before="240" w:after="60"/>
      <w:outlineLvl w:val="3"/>
    </w:pPr>
    <w:rPr>
      <w:rFonts w:cstheme="majorBidi"/>
      <w:b/>
      <w:bCs/>
      <w:sz w:val="28"/>
      <w:szCs w:val="28"/>
    </w:rPr>
  </w:style>
  <w:style w:type="paragraph" w:styleId="Titre5">
    <w:name w:val="heading 5"/>
    <w:basedOn w:val="Normal"/>
    <w:next w:val="Normal"/>
    <w:link w:val="Titre5Car"/>
    <w:uiPriority w:val="9"/>
    <w:unhideWhenUsed/>
    <w:qFormat/>
    <w:rsid w:val="00F92445"/>
    <w:pPr>
      <w:numPr>
        <w:ilvl w:val="4"/>
        <w:numId w:val="47"/>
      </w:numPr>
      <w:spacing w:before="240" w:after="60"/>
      <w:outlineLvl w:val="4"/>
    </w:pPr>
    <w:rPr>
      <w:rFonts w:cstheme="majorBidi"/>
      <w:b/>
      <w:bCs/>
      <w:i/>
      <w:iCs/>
      <w:sz w:val="26"/>
      <w:szCs w:val="26"/>
    </w:rPr>
  </w:style>
  <w:style w:type="paragraph" w:styleId="Titre6">
    <w:name w:val="heading 6"/>
    <w:basedOn w:val="Normal"/>
    <w:next w:val="Normal"/>
    <w:link w:val="Titre6Car"/>
    <w:uiPriority w:val="9"/>
    <w:semiHidden/>
    <w:unhideWhenUsed/>
    <w:qFormat/>
    <w:rsid w:val="00F92445"/>
    <w:pPr>
      <w:numPr>
        <w:ilvl w:val="5"/>
        <w:numId w:val="47"/>
      </w:numPr>
      <w:spacing w:before="240" w:after="60"/>
      <w:outlineLvl w:val="5"/>
    </w:pPr>
    <w:rPr>
      <w:rFonts w:cstheme="majorBidi"/>
      <w:b/>
      <w:bCs/>
      <w:sz w:val="22"/>
      <w:szCs w:val="22"/>
    </w:rPr>
  </w:style>
  <w:style w:type="paragraph" w:styleId="Titre7">
    <w:name w:val="heading 7"/>
    <w:basedOn w:val="Normal"/>
    <w:next w:val="Normal"/>
    <w:link w:val="Titre7Car"/>
    <w:uiPriority w:val="9"/>
    <w:unhideWhenUsed/>
    <w:qFormat/>
    <w:rsid w:val="00F92445"/>
    <w:pPr>
      <w:numPr>
        <w:ilvl w:val="6"/>
        <w:numId w:val="47"/>
      </w:numPr>
      <w:spacing w:before="240" w:after="60"/>
      <w:outlineLvl w:val="6"/>
    </w:pPr>
    <w:rPr>
      <w:rFonts w:cstheme="majorBidi"/>
    </w:rPr>
  </w:style>
  <w:style w:type="paragraph" w:styleId="Titre8">
    <w:name w:val="heading 8"/>
    <w:basedOn w:val="Normal"/>
    <w:next w:val="Normal"/>
    <w:link w:val="Titre8Car"/>
    <w:uiPriority w:val="9"/>
    <w:unhideWhenUsed/>
    <w:qFormat/>
    <w:rsid w:val="00F92445"/>
    <w:pPr>
      <w:numPr>
        <w:ilvl w:val="7"/>
        <w:numId w:val="47"/>
      </w:numPr>
      <w:spacing w:before="240" w:after="60"/>
      <w:outlineLvl w:val="7"/>
    </w:pPr>
    <w:rPr>
      <w:rFonts w:cstheme="majorBidi"/>
      <w:i/>
      <w:iCs/>
    </w:rPr>
  </w:style>
  <w:style w:type="paragraph" w:styleId="Titre9">
    <w:name w:val="heading 9"/>
    <w:basedOn w:val="Normal"/>
    <w:next w:val="Normal"/>
    <w:link w:val="Titre9Car"/>
    <w:uiPriority w:val="9"/>
    <w:semiHidden/>
    <w:unhideWhenUsed/>
    <w:qFormat/>
    <w:rsid w:val="00F92445"/>
    <w:pPr>
      <w:numPr>
        <w:ilvl w:val="8"/>
        <w:numId w:val="47"/>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97C3F"/>
    <w:rPr>
      <w:rFonts w:ascii="Arial" w:eastAsiaTheme="majorEastAsia" w:hAnsi="Arial" w:cs="Arial"/>
      <w:b/>
      <w:bCs/>
      <w:i/>
      <w:iCs/>
      <w:sz w:val="28"/>
      <w:szCs w:val="28"/>
    </w:rPr>
  </w:style>
  <w:style w:type="paragraph" w:styleId="Textebrut">
    <w:name w:val="Plain Text"/>
    <w:basedOn w:val="Normal"/>
    <w:link w:val="TextebrutCar"/>
    <w:uiPriority w:val="99"/>
    <w:unhideWhenUsed/>
    <w:rsid w:val="00CB7D5C"/>
    <w:rPr>
      <w:rFonts w:ascii="Consolas" w:hAnsi="Consolas"/>
      <w:sz w:val="21"/>
      <w:szCs w:val="21"/>
    </w:rPr>
  </w:style>
  <w:style w:type="character" w:customStyle="1" w:styleId="TextebrutCar">
    <w:name w:val="Texte brut Car"/>
    <w:link w:val="Textebrut"/>
    <w:uiPriority w:val="99"/>
    <w:rsid w:val="00CB7D5C"/>
    <w:rPr>
      <w:rFonts w:ascii="Consolas" w:hAnsi="Consolas"/>
      <w:sz w:val="21"/>
      <w:szCs w:val="21"/>
    </w:rPr>
  </w:style>
  <w:style w:type="paragraph" w:styleId="En-tte">
    <w:name w:val="header"/>
    <w:basedOn w:val="Normal"/>
    <w:link w:val="En-tteCar"/>
    <w:uiPriority w:val="99"/>
    <w:unhideWhenUsed/>
    <w:rsid w:val="004E0CAF"/>
    <w:pPr>
      <w:tabs>
        <w:tab w:val="center" w:pos="4536"/>
        <w:tab w:val="right" w:pos="9072"/>
      </w:tabs>
    </w:pPr>
  </w:style>
  <w:style w:type="character" w:customStyle="1" w:styleId="En-tteCar">
    <w:name w:val="En-tête Car"/>
    <w:basedOn w:val="Policepardfaut"/>
    <w:link w:val="En-tte"/>
    <w:uiPriority w:val="99"/>
    <w:rsid w:val="004E0CAF"/>
  </w:style>
  <w:style w:type="paragraph" w:styleId="Pieddepage">
    <w:name w:val="footer"/>
    <w:basedOn w:val="Normal"/>
    <w:link w:val="PieddepageCar"/>
    <w:uiPriority w:val="99"/>
    <w:unhideWhenUsed/>
    <w:rsid w:val="004E0CAF"/>
    <w:pPr>
      <w:tabs>
        <w:tab w:val="center" w:pos="4536"/>
        <w:tab w:val="right" w:pos="9072"/>
      </w:tabs>
    </w:pPr>
  </w:style>
  <w:style w:type="character" w:customStyle="1" w:styleId="PieddepageCar">
    <w:name w:val="Pied de page Car"/>
    <w:basedOn w:val="Policepardfaut"/>
    <w:link w:val="Pieddepage"/>
    <w:uiPriority w:val="99"/>
    <w:rsid w:val="004E0CAF"/>
  </w:style>
  <w:style w:type="table" w:styleId="Grilledutableau">
    <w:name w:val="Table Grid"/>
    <w:basedOn w:val="TableauNormal"/>
    <w:uiPriority w:val="59"/>
    <w:rsid w:val="00A428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E64B93"/>
    <w:rPr>
      <w:rFonts w:ascii="Arial" w:eastAsiaTheme="majorEastAsia" w:hAnsi="Arial" w:cs="Arial"/>
      <w:b/>
      <w:bCs/>
      <w:kern w:val="32"/>
      <w:sz w:val="32"/>
      <w:szCs w:val="32"/>
    </w:rPr>
  </w:style>
  <w:style w:type="character" w:customStyle="1" w:styleId="Titre3Car">
    <w:name w:val="Titre 3 Car"/>
    <w:basedOn w:val="Policepardfaut"/>
    <w:link w:val="Titre3"/>
    <w:uiPriority w:val="9"/>
    <w:rsid w:val="00F92445"/>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rsid w:val="00F92445"/>
    <w:rPr>
      <w:rFonts w:cstheme="majorBidi"/>
      <w:b/>
      <w:bCs/>
      <w:sz w:val="28"/>
      <w:szCs w:val="28"/>
    </w:rPr>
  </w:style>
  <w:style w:type="character" w:customStyle="1" w:styleId="Titre5Car">
    <w:name w:val="Titre 5 Car"/>
    <w:basedOn w:val="Policepardfaut"/>
    <w:link w:val="Titre5"/>
    <w:uiPriority w:val="9"/>
    <w:rsid w:val="00F92445"/>
    <w:rPr>
      <w:rFonts w:cstheme="majorBidi"/>
      <w:b/>
      <w:bCs/>
      <w:i/>
      <w:iCs/>
      <w:sz w:val="26"/>
      <w:szCs w:val="26"/>
    </w:rPr>
  </w:style>
  <w:style w:type="character" w:customStyle="1" w:styleId="Titre6Car">
    <w:name w:val="Titre 6 Car"/>
    <w:basedOn w:val="Policepardfaut"/>
    <w:link w:val="Titre6"/>
    <w:uiPriority w:val="9"/>
    <w:semiHidden/>
    <w:rsid w:val="00F92445"/>
    <w:rPr>
      <w:rFonts w:cstheme="majorBidi"/>
      <w:b/>
      <w:bCs/>
    </w:rPr>
  </w:style>
  <w:style w:type="character" w:customStyle="1" w:styleId="Titre7Car">
    <w:name w:val="Titre 7 Car"/>
    <w:basedOn w:val="Policepardfaut"/>
    <w:link w:val="Titre7"/>
    <w:uiPriority w:val="9"/>
    <w:rsid w:val="00F92445"/>
    <w:rPr>
      <w:rFonts w:cstheme="majorBidi"/>
      <w:sz w:val="24"/>
      <w:szCs w:val="24"/>
    </w:rPr>
  </w:style>
  <w:style w:type="character" w:customStyle="1" w:styleId="Titre8Car">
    <w:name w:val="Titre 8 Car"/>
    <w:basedOn w:val="Policepardfaut"/>
    <w:link w:val="Titre8"/>
    <w:uiPriority w:val="9"/>
    <w:rsid w:val="00F92445"/>
    <w:rPr>
      <w:rFonts w:cstheme="majorBidi"/>
      <w:i/>
      <w:iCs/>
      <w:sz w:val="24"/>
      <w:szCs w:val="24"/>
    </w:rPr>
  </w:style>
  <w:style w:type="character" w:customStyle="1" w:styleId="Titre9Car">
    <w:name w:val="Titre 9 Car"/>
    <w:basedOn w:val="Policepardfaut"/>
    <w:link w:val="Titre9"/>
    <w:uiPriority w:val="9"/>
    <w:semiHidden/>
    <w:rsid w:val="00F92445"/>
    <w:rPr>
      <w:rFonts w:asciiTheme="majorHAnsi" w:eastAsiaTheme="majorEastAsia" w:hAnsiTheme="majorHAnsi" w:cstheme="majorBidi"/>
    </w:rPr>
  </w:style>
  <w:style w:type="paragraph" w:styleId="Lgende">
    <w:name w:val="caption"/>
    <w:basedOn w:val="Normal"/>
    <w:next w:val="Normal"/>
    <w:uiPriority w:val="35"/>
    <w:semiHidden/>
    <w:unhideWhenUsed/>
    <w:rsid w:val="00F92445"/>
    <w:rPr>
      <w:b/>
      <w:bCs/>
      <w:sz w:val="18"/>
      <w:szCs w:val="18"/>
    </w:rPr>
  </w:style>
  <w:style w:type="paragraph" w:styleId="Titre">
    <w:name w:val="Title"/>
    <w:basedOn w:val="Normal"/>
    <w:next w:val="Normal"/>
    <w:link w:val="TitreCar"/>
    <w:uiPriority w:val="10"/>
    <w:qFormat/>
    <w:rsid w:val="00E64B93"/>
    <w:pPr>
      <w:pBdr>
        <w:bottom w:val="single" w:sz="4" w:space="1" w:color="auto"/>
      </w:pBdr>
      <w:tabs>
        <w:tab w:val="left" w:pos="1044"/>
      </w:tabs>
      <w:jc w:val="both"/>
    </w:pPr>
    <w:rPr>
      <w:rFonts w:ascii="Arial" w:hAnsi="Arial"/>
      <w:b/>
      <w:i/>
      <w:noProof/>
      <w:color w:val="002060"/>
      <w:sz w:val="28"/>
    </w:rPr>
  </w:style>
  <w:style w:type="character" w:customStyle="1" w:styleId="TitreCar">
    <w:name w:val="Titre Car"/>
    <w:basedOn w:val="Policepardfaut"/>
    <w:link w:val="Titre"/>
    <w:uiPriority w:val="10"/>
    <w:rsid w:val="00E64B93"/>
    <w:rPr>
      <w:rFonts w:ascii="Arial" w:hAnsi="Arial"/>
      <w:b/>
      <w:i/>
      <w:noProof/>
      <w:color w:val="002060"/>
      <w:sz w:val="28"/>
      <w:szCs w:val="24"/>
    </w:rPr>
  </w:style>
  <w:style w:type="paragraph" w:styleId="Sous-titre">
    <w:name w:val="Subtitle"/>
    <w:basedOn w:val="Normal"/>
    <w:next w:val="Normal"/>
    <w:link w:val="Sous-titreCar"/>
    <w:uiPriority w:val="11"/>
    <w:qFormat/>
    <w:rsid w:val="00F92445"/>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F92445"/>
    <w:rPr>
      <w:rFonts w:asciiTheme="majorHAnsi" w:eastAsiaTheme="majorEastAsia" w:hAnsiTheme="majorHAnsi"/>
      <w:sz w:val="24"/>
      <w:szCs w:val="24"/>
    </w:rPr>
  </w:style>
  <w:style w:type="character" w:styleId="lev">
    <w:name w:val="Strong"/>
    <w:basedOn w:val="Policepardfaut"/>
    <w:uiPriority w:val="22"/>
    <w:qFormat/>
    <w:rsid w:val="00F92445"/>
    <w:rPr>
      <w:b/>
      <w:bCs/>
    </w:rPr>
  </w:style>
  <w:style w:type="character" w:styleId="Accentuation">
    <w:name w:val="Emphasis"/>
    <w:basedOn w:val="Policepardfaut"/>
    <w:uiPriority w:val="20"/>
    <w:qFormat/>
    <w:rsid w:val="00F92445"/>
    <w:rPr>
      <w:rFonts w:asciiTheme="minorHAnsi" w:hAnsiTheme="minorHAnsi"/>
      <w:b/>
      <w:i/>
      <w:iCs/>
    </w:rPr>
  </w:style>
  <w:style w:type="paragraph" w:styleId="Sansinterligne">
    <w:name w:val="No Spacing"/>
    <w:basedOn w:val="Normal"/>
    <w:link w:val="SansinterligneCar"/>
    <w:uiPriority w:val="1"/>
    <w:qFormat/>
    <w:rsid w:val="00F92445"/>
    <w:rPr>
      <w:szCs w:val="32"/>
    </w:rPr>
  </w:style>
  <w:style w:type="character" w:customStyle="1" w:styleId="SansinterligneCar">
    <w:name w:val="Sans interligne Car"/>
    <w:basedOn w:val="Policepardfaut"/>
    <w:link w:val="Sansinterligne"/>
    <w:uiPriority w:val="1"/>
    <w:rsid w:val="00F92445"/>
    <w:rPr>
      <w:sz w:val="24"/>
      <w:szCs w:val="32"/>
    </w:rPr>
  </w:style>
  <w:style w:type="paragraph" w:styleId="Paragraphedeliste">
    <w:name w:val="List Paragraph"/>
    <w:basedOn w:val="Normal"/>
    <w:uiPriority w:val="34"/>
    <w:qFormat/>
    <w:rsid w:val="00F92445"/>
    <w:pPr>
      <w:ind w:left="-142"/>
      <w:contextualSpacing/>
    </w:pPr>
  </w:style>
  <w:style w:type="paragraph" w:styleId="Citation">
    <w:name w:val="Quote"/>
    <w:basedOn w:val="Normal"/>
    <w:next w:val="Normal"/>
    <w:link w:val="CitationCar"/>
    <w:uiPriority w:val="29"/>
    <w:qFormat/>
    <w:rsid w:val="00F92445"/>
    <w:rPr>
      <w:rFonts w:cstheme="majorBidi"/>
      <w:i/>
    </w:rPr>
  </w:style>
  <w:style w:type="character" w:customStyle="1" w:styleId="CitationCar">
    <w:name w:val="Citation Car"/>
    <w:basedOn w:val="Policepardfaut"/>
    <w:link w:val="Citation"/>
    <w:uiPriority w:val="29"/>
    <w:rsid w:val="00F92445"/>
    <w:rPr>
      <w:rFonts w:cstheme="majorBidi"/>
      <w:i/>
      <w:sz w:val="24"/>
      <w:szCs w:val="24"/>
    </w:rPr>
  </w:style>
  <w:style w:type="paragraph" w:styleId="Citationintense">
    <w:name w:val="Intense Quote"/>
    <w:basedOn w:val="Normal"/>
    <w:next w:val="Normal"/>
    <w:link w:val="CitationintenseCar"/>
    <w:uiPriority w:val="30"/>
    <w:qFormat/>
    <w:rsid w:val="00F92445"/>
    <w:pPr>
      <w:ind w:left="720" w:right="720"/>
    </w:pPr>
    <w:rPr>
      <w:rFonts w:cstheme="majorBidi"/>
      <w:b/>
      <w:i/>
      <w:szCs w:val="22"/>
    </w:rPr>
  </w:style>
  <w:style w:type="character" w:customStyle="1" w:styleId="CitationintenseCar">
    <w:name w:val="Citation intense Car"/>
    <w:basedOn w:val="Policepardfaut"/>
    <w:link w:val="Citationintense"/>
    <w:uiPriority w:val="30"/>
    <w:rsid w:val="00F92445"/>
    <w:rPr>
      <w:rFonts w:cstheme="majorBidi"/>
      <w:b/>
      <w:i/>
      <w:sz w:val="24"/>
    </w:rPr>
  </w:style>
  <w:style w:type="character" w:styleId="Emphaseple">
    <w:name w:val="Subtle Emphasis"/>
    <w:uiPriority w:val="19"/>
    <w:qFormat/>
    <w:rsid w:val="00F92445"/>
    <w:rPr>
      <w:i/>
      <w:color w:val="5A5A5A" w:themeColor="text1" w:themeTint="A5"/>
    </w:rPr>
  </w:style>
  <w:style w:type="character" w:styleId="Emphaseintense">
    <w:name w:val="Intense Emphasis"/>
    <w:basedOn w:val="Policepardfaut"/>
    <w:uiPriority w:val="21"/>
    <w:qFormat/>
    <w:rsid w:val="00F92445"/>
    <w:rPr>
      <w:b/>
      <w:i/>
      <w:sz w:val="24"/>
      <w:szCs w:val="24"/>
      <w:u w:val="single"/>
    </w:rPr>
  </w:style>
  <w:style w:type="character" w:styleId="Rfrenceple">
    <w:name w:val="Subtle Reference"/>
    <w:basedOn w:val="Policepardfaut"/>
    <w:uiPriority w:val="31"/>
    <w:qFormat/>
    <w:rsid w:val="00F92445"/>
    <w:rPr>
      <w:sz w:val="24"/>
      <w:szCs w:val="24"/>
      <w:u w:val="single"/>
    </w:rPr>
  </w:style>
  <w:style w:type="character" w:styleId="Rfrenceintense">
    <w:name w:val="Intense Reference"/>
    <w:basedOn w:val="Policepardfaut"/>
    <w:uiPriority w:val="32"/>
    <w:qFormat/>
    <w:rsid w:val="00F92445"/>
    <w:rPr>
      <w:b/>
      <w:sz w:val="24"/>
      <w:u w:val="single"/>
    </w:rPr>
  </w:style>
  <w:style w:type="character" w:styleId="Titredulivre">
    <w:name w:val="Book Title"/>
    <w:basedOn w:val="Policepardfaut"/>
    <w:uiPriority w:val="33"/>
    <w:qFormat/>
    <w:rsid w:val="00F92445"/>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F92445"/>
    <w:pPr>
      <w:outlineLvl w:val="9"/>
    </w:pPr>
  </w:style>
  <w:style w:type="character" w:styleId="Numrodepage">
    <w:name w:val="page number"/>
    <w:uiPriority w:val="99"/>
    <w:unhideWhenUsed/>
    <w:rsid w:val="00CC1B88"/>
    <w:rPr>
      <w:rFonts w:eastAsia="Times New Roman" w:cs="Times New Roman"/>
      <w:bCs w:val="0"/>
      <w:iCs w:val="0"/>
      <w:szCs w:val="22"/>
      <w:lang w:val="fr-FR"/>
    </w:rPr>
  </w:style>
  <w:style w:type="paragraph" w:customStyle="1" w:styleId="schema">
    <w:name w:val="schema"/>
    <w:basedOn w:val="Normal"/>
    <w:rsid w:val="003B1DD4"/>
    <w:pPr>
      <w:spacing w:after="120" w:line="120" w:lineRule="atLeast"/>
      <w:ind w:left="397"/>
      <w:jc w:val="both"/>
    </w:pPr>
    <w:rPr>
      <w:rFonts w:ascii="Arial" w:hAnsi="Arial"/>
      <w:sz w:val="22"/>
    </w:rPr>
  </w:style>
  <w:style w:type="table" w:styleId="Listeclaire-Accent1">
    <w:name w:val="Light List Accent 1"/>
    <w:basedOn w:val="TableauNormal"/>
    <w:uiPriority w:val="61"/>
    <w:rsid w:val="003B1DD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2">
    <w:name w:val="Light List Accent 2"/>
    <w:basedOn w:val="TableauNormal"/>
    <w:uiPriority w:val="61"/>
    <w:rsid w:val="003B1DD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1">
    <w:name w:val="Light Grid Accent 1"/>
    <w:basedOn w:val="TableauNormal"/>
    <w:uiPriority w:val="62"/>
    <w:rsid w:val="003B1DD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semiHidden/>
    <w:unhideWhenUsed/>
    <w:rsid w:val="003A5285"/>
    <w:rPr>
      <w:rFonts w:ascii="Tahoma" w:hAnsi="Tahoma" w:cs="Tahoma"/>
      <w:sz w:val="16"/>
      <w:szCs w:val="16"/>
    </w:rPr>
  </w:style>
  <w:style w:type="character" w:customStyle="1" w:styleId="TextedebullesCar">
    <w:name w:val="Texte de bulles Car"/>
    <w:link w:val="Textedebulles"/>
    <w:uiPriority w:val="99"/>
    <w:semiHidden/>
    <w:rsid w:val="003A5285"/>
    <w:rPr>
      <w:rFonts w:ascii="Tahoma" w:hAnsi="Tahoma" w:cs="Tahoma"/>
      <w:sz w:val="16"/>
      <w:szCs w:val="16"/>
      <w:lang w:eastAsia="en-US" w:bidi="en-US"/>
    </w:rPr>
  </w:style>
  <w:style w:type="character" w:styleId="Textedelespacerserv">
    <w:name w:val="Placeholder Text"/>
    <w:basedOn w:val="Policepardfaut"/>
    <w:uiPriority w:val="99"/>
    <w:semiHidden/>
    <w:rsid w:val="005B0DB5"/>
    <w:rPr>
      <w:color w:val="808080"/>
    </w:rPr>
  </w:style>
  <w:style w:type="paragraph" w:styleId="Corpsdetexte">
    <w:name w:val="Body Text"/>
    <w:basedOn w:val="Normal"/>
    <w:link w:val="CorpsdetexteCar"/>
    <w:semiHidden/>
    <w:rsid w:val="00F92445"/>
    <w:pPr>
      <w:jc w:val="both"/>
    </w:pPr>
    <w:rPr>
      <w:rFonts w:ascii="Arial" w:eastAsia="Times New Roman" w:hAnsi="Arial" w:cs="Arial"/>
      <w:noProof/>
      <w:szCs w:val="20"/>
    </w:rPr>
  </w:style>
  <w:style w:type="character" w:customStyle="1" w:styleId="CorpsdetexteCar">
    <w:name w:val="Corps de texte Car"/>
    <w:basedOn w:val="Policepardfaut"/>
    <w:link w:val="Corpsdetexte"/>
    <w:semiHidden/>
    <w:rsid w:val="00F92445"/>
    <w:rPr>
      <w:rFonts w:ascii="Arial" w:eastAsia="Times New Roman" w:hAnsi="Arial" w:cs="Arial"/>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0664">
      <w:bodyDiv w:val="1"/>
      <w:marLeft w:val="0"/>
      <w:marRight w:val="0"/>
      <w:marTop w:val="0"/>
      <w:marBottom w:val="0"/>
      <w:divBdr>
        <w:top w:val="none" w:sz="0" w:space="0" w:color="auto"/>
        <w:left w:val="none" w:sz="0" w:space="0" w:color="auto"/>
        <w:bottom w:val="none" w:sz="0" w:space="0" w:color="auto"/>
        <w:right w:val="none" w:sz="0" w:space="0" w:color="auto"/>
      </w:divBdr>
      <w:divsChild>
        <w:div w:id="1610964325">
          <w:marLeft w:val="0"/>
          <w:marRight w:val="0"/>
          <w:marTop w:val="70"/>
          <w:marBottom w:val="0"/>
          <w:divBdr>
            <w:top w:val="none" w:sz="0" w:space="0" w:color="auto"/>
            <w:left w:val="none" w:sz="0" w:space="0" w:color="auto"/>
            <w:bottom w:val="none" w:sz="0" w:space="0" w:color="auto"/>
            <w:right w:val="none" w:sz="0" w:space="0" w:color="auto"/>
          </w:divBdr>
        </w:div>
      </w:divsChild>
    </w:div>
    <w:div w:id="626274610">
      <w:bodyDiv w:val="1"/>
      <w:marLeft w:val="0"/>
      <w:marRight w:val="0"/>
      <w:marTop w:val="0"/>
      <w:marBottom w:val="0"/>
      <w:divBdr>
        <w:top w:val="none" w:sz="0" w:space="0" w:color="auto"/>
        <w:left w:val="none" w:sz="0" w:space="0" w:color="auto"/>
        <w:bottom w:val="none" w:sz="0" w:space="0" w:color="auto"/>
        <w:right w:val="none" w:sz="0" w:space="0" w:color="auto"/>
      </w:divBdr>
    </w:div>
    <w:div w:id="1445298093">
      <w:bodyDiv w:val="1"/>
      <w:marLeft w:val="0"/>
      <w:marRight w:val="0"/>
      <w:marTop w:val="0"/>
      <w:marBottom w:val="0"/>
      <w:divBdr>
        <w:top w:val="none" w:sz="0" w:space="0" w:color="auto"/>
        <w:left w:val="none" w:sz="0" w:space="0" w:color="auto"/>
        <w:bottom w:val="none" w:sz="0" w:space="0" w:color="auto"/>
        <w:right w:val="none" w:sz="0" w:space="0" w:color="auto"/>
      </w:divBdr>
      <w:divsChild>
        <w:div w:id="958218527">
          <w:marLeft w:val="0"/>
          <w:marRight w:val="0"/>
          <w:marTop w:val="70"/>
          <w:marBottom w:val="0"/>
          <w:divBdr>
            <w:top w:val="none" w:sz="0" w:space="0" w:color="auto"/>
            <w:left w:val="none" w:sz="0" w:space="0" w:color="auto"/>
            <w:bottom w:val="none" w:sz="0" w:space="0" w:color="auto"/>
            <w:right w:val="none" w:sz="0" w:space="0" w:color="auto"/>
          </w:divBdr>
        </w:div>
      </w:divsChild>
    </w:div>
    <w:div w:id="1462385396">
      <w:bodyDiv w:val="1"/>
      <w:marLeft w:val="0"/>
      <w:marRight w:val="0"/>
      <w:marTop w:val="0"/>
      <w:marBottom w:val="0"/>
      <w:divBdr>
        <w:top w:val="none" w:sz="0" w:space="0" w:color="auto"/>
        <w:left w:val="none" w:sz="0" w:space="0" w:color="auto"/>
        <w:bottom w:val="none" w:sz="0" w:space="0" w:color="auto"/>
        <w:right w:val="none" w:sz="0" w:space="0" w:color="auto"/>
      </w:divBdr>
    </w:div>
    <w:div w:id="1711564777">
      <w:bodyDiv w:val="1"/>
      <w:marLeft w:val="0"/>
      <w:marRight w:val="0"/>
      <w:marTop w:val="0"/>
      <w:marBottom w:val="0"/>
      <w:divBdr>
        <w:top w:val="none" w:sz="0" w:space="0" w:color="auto"/>
        <w:left w:val="none" w:sz="0" w:space="0" w:color="auto"/>
        <w:bottom w:val="none" w:sz="0" w:space="0" w:color="auto"/>
        <w:right w:val="none" w:sz="0" w:space="0" w:color="auto"/>
      </w:divBdr>
    </w:div>
    <w:div w:id="1986200170">
      <w:bodyDiv w:val="1"/>
      <w:marLeft w:val="0"/>
      <w:marRight w:val="0"/>
      <w:marTop w:val="0"/>
      <w:marBottom w:val="0"/>
      <w:divBdr>
        <w:top w:val="none" w:sz="0" w:space="0" w:color="auto"/>
        <w:left w:val="none" w:sz="0" w:space="0" w:color="auto"/>
        <w:bottom w:val="none" w:sz="0" w:space="0" w:color="auto"/>
        <w:right w:val="none" w:sz="0" w:space="0" w:color="auto"/>
      </w:divBdr>
    </w:div>
    <w:div w:id="20426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6.JPG"/><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m\AppData\Roaming\Microsoft\Templates\Mod&#232;le%20II%20mmc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DB61B-56FE-4CD3-9CB6-9AD4BBE2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II mmcm.dotx</Template>
  <TotalTime>1281</TotalTime>
  <Pages>7</Pages>
  <Words>757</Words>
  <Characters>4166</Characters>
  <Application>Microsoft Office Word</Application>
  <DocSecurity>0</DocSecurity>
  <Lines>34</Lines>
  <Paragraphs>9</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Terminologies du TALON</vt:lpstr>
      <vt:lpstr>////Terminologies usuelles du talon</vt:lpstr>
      <vt:lpstr>Les types de talon</vt:lpstr>
      <vt:lpstr>    En fonction de la hauteur </vt:lpstr>
      <vt:lpstr>    En fonction de leur forme </vt:lpstr>
      <vt:lpstr>    /En fonction du type de fabrication </vt:lpstr>
      <vt:lpstr>    Talon pour homme</vt:lpstr>
      <vt:lpstr>Définitions</vt:lpstr>
      <vt:lpstr>Terminologie 3D (Romans CAD sol)</vt:lpstr>
    </vt:vector>
  </TitlesOfParts>
  <Company>by</Company>
  <LinksUpToDate>false</LinksUpToDate>
  <CharactersWithSpaces>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Terminologies du TALON</dc:title>
  <dc:subject>Dominique Duc Lycée du Dauphiné</dc:subject>
  <dc:creator>ddom</dc:creator>
  <cp:lastModifiedBy>ddom</cp:lastModifiedBy>
  <cp:revision>9</cp:revision>
  <cp:lastPrinted>2013-06-13T15:09:00Z</cp:lastPrinted>
  <dcterms:created xsi:type="dcterms:W3CDTF">2015-01-22T13:02:00Z</dcterms:created>
  <dcterms:modified xsi:type="dcterms:W3CDTF">2015-02-26T15:14:00Z</dcterms:modified>
</cp:coreProperties>
</file>