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3C8834" w14:textId="510A19F8" w:rsidR="00267463" w:rsidRPr="002F3707" w:rsidRDefault="00B47FA4" w:rsidP="003575AF">
      <w:pPr>
        <w:jc w:val="center"/>
        <w:rPr>
          <w:b/>
          <w:bCs/>
          <w:sz w:val="24"/>
          <w:szCs w:val="24"/>
        </w:rPr>
      </w:pPr>
      <w:r w:rsidRPr="002F3707">
        <w:rPr>
          <w:b/>
          <w:bCs/>
          <w:sz w:val="24"/>
          <w:szCs w:val="24"/>
        </w:rPr>
        <w:t xml:space="preserve">Analyse dimensionnelle </w:t>
      </w:r>
      <w:r w:rsidR="003575AF" w:rsidRPr="002F3707">
        <w:rPr>
          <w:b/>
          <w:bCs/>
          <w:sz w:val="24"/>
          <w:szCs w:val="24"/>
        </w:rPr>
        <w:t>énergétique comparative du futur lycée</w:t>
      </w:r>
    </w:p>
    <w:p w14:paraId="485A167D" w14:textId="77777777" w:rsidR="003575AF" w:rsidRPr="003575AF" w:rsidRDefault="003575AF" w:rsidP="009528E7">
      <w:pPr>
        <w:rPr>
          <w:sz w:val="24"/>
          <w:szCs w:val="24"/>
        </w:rPr>
      </w:pPr>
    </w:p>
    <w:p w14:paraId="4241F98C" w14:textId="5D1D06A2" w:rsidR="00E02565" w:rsidRPr="003575AF" w:rsidRDefault="003575AF" w:rsidP="009528E7">
      <w:pPr>
        <w:rPr>
          <w:sz w:val="24"/>
          <w:szCs w:val="24"/>
        </w:rPr>
      </w:pPr>
      <w:r w:rsidRPr="003575AF">
        <w:rPr>
          <w:sz w:val="24"/>
          <w:szCs w:val="24"/>
        </w:rPr>
        <w:t>Puissance active maximale consommée :</w:t>
      </w:r>
      <w:r w:rsidRPr="003575AF">
        <w:rPr>
          <w:sz w:val="24"/>
          <w:szCs w:val="24"/>
        </w:rPr>
        <w:tab/>
      </w:r>
      <w:r>
        <w:rPr>
          <w:sz w:val="24"/>
          <w:szCs w:val="24"/>
        </w:rPr>
        <w:tab/>
      </w:r>
      <w:bookmarkStart w:id="0" w:name="_Hlk160630292"/>
      <w:r w:rsidRPr="003575AF">
        <w:rPr>
          <w:sz w:val="24"/>
          <w:szCs w:val="24"/>
        </w:rPr>
        <w:t>39,55</w:t>
      </w:r>
      <w:r>
        <w:rPr>
          <w:sz w:val="24"/>
          <w:szCs w:val="24"/>
        </w:rPr>
        <w:tab/>
      </w:r>
      <w:r w:rsidRPr="003575AF">
        <w:rPr>
          <w:sz w:val="24"/>
          <w:szCs w:val="24"/>
        </w:rPr>
        <w:t>kW</w:t>
      </w:r>
      <w:bookmarkEnd w:id="0"/>
    </w:p>
    <w:p w14:paraId="780F54B6" w14:textId="3D9467CB" w:rsidR="00B02324" w:rsidRPr="003575AF" w:rsidRDefault="003575AF" w:rsidP="009528E7">
      <w:pPr>
        <w:rPr>
          <w:sz w:val="24"/>
          <w:szCs w:val="24"/>
        </w:rPr>
      </w:pPr>
      <w:r w:rsidRPr="003575AF">
        <w:rPr>
          <w:sz w:val="24"/>
          <w:szCs w:val="24"/>
        </w:rPr>
        <w:t>Puissance active moyenne consommée :</w:t>
      </w:r>
      <w:r w:rsidRPr="003575AF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3575AF">
        <w:rPr>
          <w:sz w:val="24"/>
          <w:szCs w:val="24"/>
        </w:rPr>
        <w:t>17,26</w:t>
      </w:r>
      <w:r>
        <w:rPr>
          <w:sz w:val="24"/>
          <w:szCs w:val="24"/>
        </w:rPr>
        <w:tab/>
      </w:r>
      <w:r w:rsidRPr="003575AF">
        <w:rPr>
          <w:sz w:val="24"/>
          <w:szCs w:val="24"/>
        </w:rPr>
        <w:t>kW</w:t>
      </w:r>
    </w:p>
    <w:p w14:paraId="4724564D" w14:textId="015EA2A7" w:rsidR="003575AF" w:rsidRPr="003575AF" w:rsidRDefault="003575AF" w:rsidP="003575AF">
      <w:pPr>
        <w:rPr>
          <w:sz w:val="24"/>
          <w:szCs w:val="24"/>
        </w:rPr>
      </w:pPr>
      <w:r w:rsidRPr="003575AF">
        <w:rPr>
          <w:sz w:val="24"/>
          <w:szCs w:val="24"/>
        </w:rPr>
        <w:t>Puissance réactive maximale consommée :</w:t>
      </w:r>
      <w:r w:rsidRPr="003575AF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3575AF">
        <w:rPr>
          <w:sz w:val="24"/>
          <w:szCs w:val="24"/>
        </w:rPr>
        <w:t>15,28</w:t>
      </w:r>
      <w:r>
        <w:rPr>
          <w:sz w:val="24"/>
          <w:szCs w:val="24"/>
        </w:rPr>
        <w:tab/>
      </w:r>
      <w:proofErr w:type="spellStart"/>
      <w:r w:rsidRPr="003575AF">
        <w:rPr>
          <w:sz w:val="24"/>
          <w:szCs w:val="24"/>
        </w:rPr>
        <w:t>kVAR</w:t>
      </w:r>
      <w:proofErr w:type="spellEnd"/>
    </w:p>
    <w:p w14:paraId="580FA1F6" w14:textId="26929438" w:rsidR="003575AF" w:rsidRPr="003575AF" w:rsidRDefault="003575AF" w:rsidP="003575AF">
      <w:pPr>
        <w:rPr>
          <w:sz w:val="24"/>
          <w:szCs w:val="24"/>
        </w:rPr>
      </w:pPr>
      <w:r w:rsidRPr="003575AF">
        <w:rPr>
          <w:sz w:val="24"/>
          <w:szCs w:val="24"/>
        </w:rPr>
        <w:t>Puissance réactive moyenne consommée :</w:t>
      </w:r>
      <w:r w:rsidRPr="003575AF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3575AF">
        <w:rPr>
          <w:sz w:val="24"/>
          <w:szCs w:val="24"/>
        </w:rPr>
        <w:t>5,2</w:t>
      </w:r>
      <w:r>
        <w:rPr>
          <w:sz w:val="24"/>
          <w:szCs w:val="24"/>
        </w:rPr>
        <w:tab/>
      </w:r>
      <w:proofErr w:type="spellStart"/>
      <w:r w:rsidRPr="003575AF">
        <w:rPr>
          <w:sz w:val="24"/>
          <w:szCs w:val="24"/>
        </w:rPr>
        <w:t>kVAR</w:t>
      </w:r>
      <w:proofErr w:type="spellEnd"/>
    </w:p>
    <w:p w14:paraId="5D5326DE" w14:textId="70AA560B" w:rsidR="003575AF" w:rsidRPr="003575AF" w:rsidRDefault="003575AF" w:rsidP="003575AF">
      <w:pPr>
        <w:rPr>
          <w:sz w:val="24"/>
          <w:szCs w:val="24"/>
        </w:rPr>
      </w:pPr>
      <w:r w:rsidRPr="003575AF">
        <w:rPr>
          <w:sz w:val="24"/>
          <w:szCs w:val="24"/>
        </w:rPr>
        <w:t xml:space="preserve">Puissance </w:t>
      </w:r>
      <w:r>
        <w:rPr>
          <w:sz w:val="24"/>
          <w:szCs w:val="24"/>
        </w:rPr>
        <w:t>apparente</w:t>
      </w:r>
      <w:r w:rsidRPr="003575AF">
        <w:rPr>
          <w:sz w:val="24"/>
          <w:szCs w:val="24"/>
        </w:rPr>
        <w:t xml:space="preserve"> maximale consommée :</w:t>
      </w:r>
      <w:r w:rsidRPr="003575AF">
        <w:rPr>
          <w:sz w:val="24"/>
          <w:szCs w:val="24"/>
        </w:rPr>
        <w:tab/>
      </w:r>
      <w:r w:rsidR="006943CC" w:rsidRPr="00C53471">
        <w:rPr>
          <w:b/>
          <w:bCs/>
          <w:sz w:val="24"/>
          <w:szCs w:val="24"/>
        </w:rPr>
        <w:t>41,17</w:t>
      </w:r>
      <w:r w:rsidRPr="00C53471">
        <w:rPr>
          <w:b/>
          <w:bCs/>
          <w:sz w:val="24"/>
          <w:szCs w:val="24"/>
        </w:rPr>
        <w:tab/>
        <w:t>kVA</w:t>
      </w:r>
    </w:p>
    <w:p w14:paraId="5A070AAF" w14:textId="0AD16A77" w:rsidR="003575AF" w:rsidRPr="003575AF" w:rsidRDefault="003575AF" w:rsidP="003575AF">
      <w:pPr>
        <w:rPr>
          <w:sz w:val="24"/>
          <w:szCs w:val="24"/>
        </w:rPr>
      </w:pPr>
      <w:r w:rsidRPr="003575AF">
        <w:rPr>
          <w:sz w:val="24"/>
          <w:szCs w:val="24"/>
        </w:rPr>
        <w:t xml:space="preserve">Puissance </w:t>
      </w:r>
      <w:r>
        <w:rPr>
          <w:sz w:val="24"/>
          <w:szCs w:val="24"/>
        </w:rPr>
        <w:t>apparente</w:t>
      </w:r>
      <w:r w:rsidRPr="003575AF">
        <w:rPr>
          <w:sz w:val="24"/>
          <w:szCs w:val="24"/>
        </w:rPr>
        <w:t xml:space="preserve"> moyenne consommée :</w:t>
      </w:r>
      <w:r w:rsidRPr="003575AF"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6943CC" w:rsidRPr="00C53471">
        <w:rPr>
          <w:b/>
          <w:bCs/>
          <w:sz w:val="24"/>
          <w:szCs w:val="24"/>
        </w:rPr>
        <w:t>18,2</w:t>
      </w:r>
      <w:r w:rsidRPr="00C53471">
        <w:rPr>
          <w:b/>
          <w:bCs/>
          <w:sz w:val="24"/>
          <w:szCs w:val="24"/>
        </w:rPr>
        <w:tab/>
        <w:t>kVA</w:t>
      </w:r>
    </w:p>
    <w:p w14:paraId="5D25BF2C" w14:textId="1E341D55" w:rsidR="002F3707" w:rsidRPr="00C53471" w:rsidRDefault="002F3707" w:rsidP="002F3707">
      <w:pPr>
        <w:jc w:val="center"/>
        <w:rPr>
          <w:sz w:val="24"/>
          <w:szCs w:val="24"/>
        </w:rPr>
      </w:pPr>
      <w:r w:rsidRPr="00C53471">
        <w:rPr>
          <w:sz w:val="24"/>
          <w:szCs w:val="24"/>
        </w:rPr>
        <w:t xml:space="preserve">Courbe </w:t>
      </w:r>
      <w:proofErr w:type="spellStart"/>
      <w:r w:rsidRPr="00C53471">
        <w:rPr>
          <w:sz w:val="24"/>
          <w:szCs w:val="24"/>
        </w:rPr>
        <w:t>S</w:t>
      </w:r>
      <w:r>
        <w:rPr>
          <w:sz w:val="24"/>
          <w:szCs w:val="24"/>
          <w:vertAlign w:val="subscript"/>
        </w:rPr>
        <w:t>Tot</w:t>
      </w:r>
      <w:proofErr w:type="spellEnd"/>
      <w:r>
        <w:rPr>
          <w:sz w:val="24"/>
          <w:szCs w:val="24"/>
        </w:rPr>
        <w:t xml:space="preserve"> en fonction du temps</w:t>
      </w:r>
    </w:p>
    <w:p w14:paraId="5876DC0F" w14:textId="58683351" w:rsidR="00B02324" w:rsidRPr="00EB45F5" w:rsidRDefault="00C53471" w:rsidP="009528E7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8590A1" wp14:editId="1F67E8F8">
                <wp:simplePos x="0" y="0"/>
                <wp:positionH relativeFrom="column">
                  <wp:posOffset>3179233</wp:posOffset>
                </wp:positionH>
                <wp:positionV relativeFrom="paragraph">
                  <wp:posOffset>403014</wp:posOffset>
                </wp:positionV>
                <wp:extent cx="613833" cy="254000"/>
                <wp:effectExtent l="0" t="0" r="15240" b="12700"/>
                <wp:wrapNone/>
                <wp:docPr id="1640120676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833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B77619" w14:textId="0019DD3C" w:rsidR="00C53471" w:rsidRDefault="00C53471" w:rsidP="00C53471">
                            <w:pPr>
                              <w:jc w:val="center"/>
                            </w:pPr>
                            <w:r>
                              <w:t>36kVA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8590A1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250.35pt;margin-top:31.75pt;width:48.35pt;height:2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" fillcolor="white [3201]" strokeweight=".5pt">
                <v:textbox>
                  <w:txbxContent>
                    <w:p w14:paraId="45B77619" w14:textId="0019DD3C" w:rsidR="00C53471" w:rsidRDefault="00C53471" w:rsidP="00C53471">
                      <w:pPr>
                        <w:jc w:val="center"/>
                      </w:pPr>
                      <w:r>
                        <w:t>36kVA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54390B" wp14:editId="689616F0">
                <wp:simplePos x="0" y="0"/>
                <wp:positionH relativeFrom="column">
                  <wp:posOffset>270510</wp:posOffset>
                </wp:positionH>
                <wp:positionV relativeFrom="paragraph">
                  <wp:posOffset>686435</wp:posOffset>
                </wp:positionV>
                <wp:extent cx="6372000" cy="0"/>
                <wp:effectExtent l="0" t="0" r="0" b="0"/>
                <wp:wrapNone/>
                <wp:docPr id="658286781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20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7E7544" id="Connecteur droit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.3pt,54.05pt" to="523.05pt,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" strokecolor="black [3200]" strokeweight="1.5pt">
                <v:stroke joinstyle="miter"/>
              </v:line>
            </w:pict>
          </mc:Fallback>
        </mc:AlternateContent>
      </w:r>
      <w:r w:rsidRPr="00C53471">
        <w:rPr>
          <w:noProof/>
          <w:sz w:val="24"/>
          <w:szCs w:val="24"/>
        </w:rPr>
        <w:drawing>
          <wp:inline distT="0" distB="0" distL="0" distR="0" wp14:anchorId="73298B02" wp14:editId="32B062B6">
            <wp:extent cx="6648064" cy="2611966"/>
            <wp:effectExtent l="0" t="0" r="635" b="0"/>
            <wp:docPr id="41524630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246303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6903" cy="2650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B11BD" w14:textId="111A5DE4" w:rsidR="00C53471" w:rsidRPr="00C53471" w:rsidRDefault="00C53471" w:rsidP="00C53471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Zoom </w:t>
      </w:r>
      <w:r w:rsidR="002F3707">
        <w:rPr>
          <w:sz w:val="24"/>
          <w:szCs w:val="24"/>
        </w:rPr>
        <w:t>c</w:t>
      </w:r>
      <w:r w:rsidRPr="00C53471">
        <w:rPr>
          <w:sz w:val="24"/>
          <w:szCs w:val="24"/>
        </w:rPr>
        <w:t xml:space="preserve">ourbe </w:t>
      </w:r>
      <w:proofErr w:type="spellStart"/>
      <w:r w:rsidRPr="00C53471">
        <w:rPr>
          <w:sz w:val="24"/>
          <w:szCs w:val="24"/>
        </w:rPr>
        <w:t>S</w:t>
      </w:r>
      <w:r>
        <w:rPr>
          <w:sz w:val="24"/>
          <w:szCs w:val="24"/>
          <w:vertAlign w:val="subscript"/>
        </w:rPr>
        <w:t>Tot</w:t>
      </w:r>
      <w:proofErr w:type="spellEnd"/>
      <w:r>
        <w:rPr>
          <w:sz w:val="24"/>
          <w:szCs w:val="24"/>
        </w:rPr>
        <w:t xml:space="preserve"> en fonction du temps</w:t>
      </w:r>
    </w:p>
    <w:p w14:paraId="62E51D6A" w14:textId="3AE899FB" w:rsidR="00B02324" w:rsidRPr="00EB45F5" w:rsidRDefault="003407D4" w:rsidP="009528E7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2C8066A" wp14:editId="3853B92C">
                <wp:simplePos x="0" y="0"/>
                <wp:positionH relativeFrom="column">
                  <wp:posOffset>3230033</wp:posOffset>
                </wp:positionH>
                <wp:positionV relativeFrom="paragraph">
                  <wp:posOffset>418465</wp:posOffset>
                </wp:positionV>
                <wp:extent cx="795020" cy="402167"/>
                <wp:effectExtent l="0" t="0" r="24130" b="17145"/>
                <wp:wrapNone/>
                <wp:docPr id="623650027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5020" cy="4021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065627" w14:textId="3FCF5D50" w:rsidR="00C53471" w:rsidRDefault="00C53471" w:rsidP="00C53471">
                            <w:pPr>
                              <w:jc w:val="center"/>
                            </w:pPr>
                            <w:r>
                              <w:t>41,17kVA</w:t>
                            </w:r>
                          </w:p>
                          <w:p w14:paraId="18D6288C" w14:textId="67D10B70" w:rsidR="003407D4" w:rsidRDefault="003407D4" w:rsidP="00C53471">
                            <w:pPr>
                              <w:jc w:val="center"/>
                            </w:pPr>
                            <w:r>
                              <w:t>1 min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8066A" id="_x0000_s1027" type="#_x0000_t202" style="position:absolute;margin-left:254.35pt;margin-top:32.95pt;width:62.6pt;height:31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" fillcolor="white [3201]" strokeweight=".5pt">
                <v:textbox>
                  <w:txbxContent>
                    <w:p w14:paraId="60065627" w14:textId="3FCF5D50" w:rsidR="00C53471" w:rsidRDefault="00C53471" w:rsidP="00C53471">
                      <w:pPr>
                        <w:jc w:val="center"/>
                      </w:pPr>
                      <w:r>
                        <w:t>41,17kVA</w:t>
                      </w:r>
                    </w:p>
                    <w:p w14:paraId="18D6288C" w14:textId="67D10B70" w:rsidR="003407D4" w:rsidRDefault="003407D4" w:rsidP="00C53471">
                      <w:pPr>
                        <w:jc w:val="center"/>
                      </w:pPr>
                      <w:r>
                        <w:t>1 min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AC3BA40" wp14:editId="3ED6AF8F">
                <wp:simplePos x="0" y="0"/>
                <wp:positionH relativeFrom="column">
                  <wp:posOffset>4216400</wp:posOffset>
                </wp:positionH>
                <wp:positionV relativeFrom="paragraph">
                  <wp:posOffset>418465</wp:posOffset>
                </wp:positionV>
                <wp:extent cx="795020" cy="402167"/>
                <wp:effectExtent l="0" t="0" r="24130" b="17145"/>
                <wp:wrapNone/>
                <wp:docPr id="116271656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5020" cy="4021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8043F1" w14:textId="28CAE47B" w:rsidR="00C53471" w:rsidRDefault="003407D4" w:rsidP="00C53471">
                            <w:pPr>
                              <w:jc w:val="center"/>
                            </w:pPr>
                            <w:r>
                              <w:t>38,37</w:t>
                            </w:r>
                            <w:r w:rsidR="00C53471">
                              <w:t>kVA</w:t>
                            </w:r>
                          </w:p>
                          <w:p w14:paraId="1CEB57A9" w14:textId="080C133E" w:rsidR="003407D4" w:rsidRDefault="003407D4" w:rsidP="00C53471">
                            <w:pPr>
                              <w:jc w:val="center"/>
                            </w:pPr>
                            <w:r>
                              <w:t>1 min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3BA40" id="_x0000_s1028" type="#_x0000_t202" style="position:absolute;margin-left:332pt;margin-top:32.95pt;width:62.6pt;height:31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" fillcolor="white [3201]" strokeweight=".5pt">
                <v:textbox>
                  <w:txbxContent>
                    <w:p w14:paraId="2E8043F1" w14:textId="28CAE47B" w:rsidR="00C53471" w:rsidRDefault="003407D4" w:rsidP="00C53471">
                      <w:pPr>
                        <w:jc w:val="center"/>
                      </w:pPr>
                      <w:r>
                        <w:t>38,37</w:t>
                      </w:r>
                      <w:r w:rsidR="00C53471">
                        <w:t>kVA</w:t>
                      </w:r>
                    </w:p>
                    <w:p w14:paraId="1CEB57A9" w14:textId="080C133E" w:rsidR="003407D4" w:rsidRDefault="003407D4" w:rsidP="00C53471">
                      <w:pPr>
                        <w:jc w:val="center"/>
                      </w:pPr>
                      <w:r>
                        <w:t>1 min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FCB5AB0" wp14:editId="03A3E9A7">
                <wp:simplePos x="0" y="0"/>
                <wp:positionH relativeFrom="column">
                  <wp:posOffset>4945592</wp:posOffset>
                </wp:positionH>
                <wp:positionV relativeFrom="paragraph">
                  <wp:posOffset>824230</wp:posOffset>
                </wp:positionV>
                <wp:extent cx="79586" cy="190500"/>
                <wp:effectExtent l="19050" t="0" r="53975" b="57150"/>
                <wp:wrapNone/>
                <wp:docPr id="657965834" name="Connecteur droit avec flèch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586" cy="190500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C09ABF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6" o:spid="_x0000_s1026" type="#_x0000_t32" style="position:absolute;margin-left:389.4pt;margin-top:64.9pt;width:6.25pt;height: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" strokecolor="black [3200]" strokeweight=".5pt">
                <v:stroke endarrow="open" joinstyle="miter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532A395" wp14:editId="6C38B0E8">
                <wp:simplePos x="0" y="0"/>
                <wp:positionH relativeFrom="column">
                  <wp:posOffset>3945467</wp:posOffset>
                </wp:positionH>
                <wp:positionV relativeFrom="paragraph">
                  <wp:posOffset>820632</wp:posOffset>
                </wp:positionV>
                <wp:extent cx="79586" cy="190500"/>
                <wp:effectExtent l="19050" t="0" r="53975" b="57150"/>
                <wp:wrapNone/>
                <wp:docPr id="130953617" name="Connecteur droit avec flèch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586" cy="190500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60B2F" id="Connecteur droit avec flèche 6" o:spid="_x0000_s1026" type="#_x0000_t32" style="position:absolute;margin-left:310.65pt;margin-top:64.6pt;width:6.25pt;height: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" strokecolor="black [3200]" strokeweight=".5pt">
                <v:stroke endarrow="open" joinstyle="miter"/>
              </v:shape>
            </w:pict>
          </mc:Fallback>
        </mc:AlternateContent>
      </w:r>
      <w:r w:rsidR="00C5347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1E5656" wp14:editId="2E00D378">
                <wp:simplePos x="0" y="0"/>
                <wp:positionH relativeFrom="column">
                  <wp:posOffset>5058833</wp:posOffset>
                </wp:positionH>
                <wp:positionV relativeFrom="paragraph">
                  <wp:posOffset>417195</wp:posOffset>
                </wp:positionV>
                <wp:extent cx="0" cy="2383367"/>
                <wp:effectExtent l="0" t="0" r="38100" b="36195"/>
                <wp:wrapNone/>
                <wp:docPr id="1907817246" name="Connecteur droi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3367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F67C7F" id="Connecteur droit 5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8.35pt,32.85pt" to="398.35pt,2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" strokecolor="black [3200]" strokeweight=".5pt">
                <v:stroke dashstyle="1 1" joinstyle="miter"/>
              </v:line>
            </w:pict>
          </mc:Fallback>
        </mc:AlternateContent>
      </w:r>
      <w:r w:rsidR="00C5347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D41AE1" wp14:editId="54F8B642">
                <wp:simplePos x="0" y="0"/>
                <wp:positionH relativeFrom="column">
                  <wp:posOffset>4068233</wp:posOffset>
                </wp:positionH>
                <wp:positionV relativeFrom="paragraph">
                  <wp:posOffset>418464</wp:posOffset>
                </wp:positionV>
                <wp:extent cx="0" cy="2383367"/>
                <wp:effectExtent l="0" t="0" r="38100" b="36195"/>
                <wp:wrapNone/>
                <wp:docPr id="2079665308" name="Connecteur droi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3367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117E49" id="Connecteur droit 5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0.35pt,32.95pt" to="320.35pt,2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" strokecolor="black [3200]" strokeweight=".5pt">
                <v:stroke dashstyle="1 1" joinstyle="miter"/>
              </v:line>
            </w:pict>
          </mc:Fallback>
        </mc:AlternateContent>
      </w:r>
      <w:r w:rsidR="00C5347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FB156B" wp14:editId="3DE86D11">
                <wp:simplePos x="0" y="0"/>
                <wp:positionH relativeFrom="column">
                  <wp:posOffset>1172210</wp:posOffset>
                </wp:positionH>
                <wp:positionV relativeFrom="paragraph">
                  <wp:posOffset>782532</wp:posOffset>
                </wp:positionV>
                <wp:extent cx="613833" cy="254000"/>
                <wp:effectExtent l="0" t="0" r="15240" b="12700"/>
                <wp:wrapNone/>
                <wp:docPr id="1546794225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833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694B55" w14:textId="77777777" w:rsidR="00C53471" w:rsidRDefault="00C53471" w:rsidP="00C53471">
                            <w:pPr>
                              <w:jc w:val="center"/>
                            </w:pPr>
                            <w:r>
                              <w:t>36kVA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B156B" id="_x0000_s1029" type="#_x0000_t202" style="position:absolute;margin-left:92.3pt;margin-top:61.6pt;width:48.35pt;height:2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" fillcolor="white [3201]" strokeweight=".5pt">
                <v:textbox>
                  <w:txbxContent>
                    <w:p w14:paraId="24694B55" w14:textId="77777777" w:rsidR="00C53471" w:rsidRDefault="00C53471" w:rsidP="00C53471">
                      <w:pPr>
                        <w:jc w:val="center"/>
                      </w:pPr>
                      <w:r>
                        <w:t>36kVA</w:t>
                      </w:r>
                    </w:p>
                  </w:txbxContent>
                </v:textbox>
              </v:shape>
            </w:pict>
          </mc:Fallback>
        </mc:AlternateContent>
      </w:r>
      <w:r w:rsidR="00C5347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72E0D74" wp14:editId="25F6964A">
                <wp:simplePos x="0" y="0"/>
                <wp:positionH relativeFrom="column">
                  <wp:posOffset>270933</wp:posOffset>
                </wp:positionH>
                <wp:positionV relativeFrom="paragraph">
                  <wp:posOffset>1070398</wp:posOffset>
                </wp:positionV>
                <wp:extent cx="6337300" cy="0"/>
                <wp:effectExtent l="0" t="0" r="0" b="0"/>
                <wp:wrapNone/>
                <wp:docPr id="1101542133" name="Connecteur droi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373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5B80EE" id="Connecteur droit 4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.35pt,84.3pt" to="520.35pt,8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" strokecolor="black [3200]" strokeweight="1.5pt">
                <v:stroke joinstyle="miter"/>
              </v:line>
            </w:pict>
          </mc:Fallback>
        </mc:AlternateContent>
      </w:r>
      <w:r w:rsidR="00C53471" w:rsidRPr="00C53471">
        <w:rPr>
          <w:noProof/>
          <w:sz w:val="24"/>
          <w:szCs w:val="24"/>
        </w:rPr>
        <w:drawing>
          <wp:inline distT="0" distB="0" distL="0" distR="0" wp14:anchorId="5DBF8E2D" wp14:editId="30920857">
            <wp:extent cx="6645910" cy="2990215"/>
            <wp:effectExtent l="0" t="0" r="2540" b="635"/>
            <wp:docPr id="8033919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39195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9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25791" w14:textId="21D4BB6C" w:rsidR="003407D4" w:rsidRPr="002F3707" w:rsidRDefault="003407D4" w:rsidP="003407D4">
      <w:pPr>
        <w:pStyle w:val="Paragraphedeliste"/>
        <w:numPr>
          <w:ilvl w:val="0"/>
          <w:numId w:val="13"/>
        </w:numPr>
        <w:spacing w:after="120"/>
        <w:ind w:left="714" w:hanging="357"/>
        <w:rPr>
          <w:b/>
          <w:bCs/>
          <w:sz w:val="24"/>
          <w:szCs w:val="24"/>
        </w:rPr>
      </w:pPr>
      <w:proofErr w:type="spellStart"/>
      <w:r w:rsidRPr="002F3707">
        <w:rPr>
          <w:b/>
          <w:bCs/>
          <w:sz w:val="24"/>
          <w:szCs w:val="24"/>
        </w:rPr>
        <w:t>P</w:t>
      </w:r>
      <w:r w:rsidRPr="002F3707">
        <w:rPr>
          <w:b/>
          <w:bCs/>
          <w:sz w:val="24"/>
          <w:szCs w:val="24"/>
          <w:vertAlign w:val="subscript"/>
        </w:rPr>
        <w:t>souscrite</w:t>
      </w:r>
      <w:proofErr w:type="spellEnd"/>
      <w:r w:rsidRPr="002F3707">
        <w:rPr>
          <w:b/>
          <w:bCs/>
          <w:sz w:val="24"/>
          <w:szCs w:val="24"/>
        </w:rPr>
        <w:t xml:space="preserve"> sans compensation </w:t>
      </w:r>
    </w:p>
    <w:p w14:paraId="78C4A8D8" w14:textId="0CA1B180" w:rsidR="00415A9D" w:rsidRPr="00415A9D" w:rsidRDefault="00415A9D" w:rsidP="00415A9D">
      <w:pPr>
        <w:ind w:firstLine="357"/>
        <w:jc w:val="both"/>
        <w:rPr>
          <w:sz w:val="24"/>
          <w:szCs w:val="24"/>
        </w:rPr>
      </w:pPr>
      <w:bookmarkStart w:id="1" w:name="_Hlk160630090"/>
      <w:r w:rsidRPr="00415A9D">
        <w:rPr>
          <w:b/>
          <w:bCs/>
          <w:i/>
          <w:iCs/>
          <w:sz w:val="24"/>
          <w:szCs w:val="24"/>
          <w:u w:val="single"/>
        </w:rPr>
        <w:t>Option 1</w:t>
      </w:r>
      <w:r>
        <w:rPr>
          <w:sz w:val="24"/>
          <w:szCs w:val="24"/>
        </w:rPr>
        <w:t xml:space="preserve"> : </w:t>
      </w:r>
      <w:bookmarkEnd w:id="1"/>
      <w:r w:rsidRPr="00415A9D">
        <w:rPr>
          <w:sz w:val="24"/>
          <w:szCs w:val="24"/>
        </w:rPr>
        <w:t xml:space="preserve">Pour qu’il n’y ait aucun dépassement, il faut passer à une puissance souscrite de </w:t>
      </w:r>
      <w:r w:rsidRPr="00415A9D">
        <w:rPr>
          <w:b/>
          <w:bCs/>
          <w:sz w:val="24"/>
          <w:szCs w:val="24"/>
        </w:rPr>
        <w:t>42kVA</w:t>
      </w:r>
      <w:r w:rsidRPr="00415A9D">
        <w:rPr>
          <w:sz w:val="24"/>
          <w:szCs w:val="24"/>
        </w:rPr>
        <w:t>.</w:t>
      </w:r>
    </w:p>
    <w:p w14:paraId="0AA64FEA" w14:textId="4BCE21FC" w:rsidR="00B02324" w:rsidRDefault="00415A9D" w:rsidP="00FA738D">
      <w:pPr>
        <w:ind w:left="357"/>
        <w:jc w:val="both"/>
        <w:rPr>
          <w:sz w:val="24"/>
          <w:szCs w:val="24"/>
        </w:rPr>
      </w:pPr>
      <w:r w:rsidRPr="00415A9D">
        <w:rPr>
          <w:b/>
          <w:bCs/>
          <w:i/>
          <w:iCs/>
          <w:sz w:val="24"/>
          <w:szCs w:val="24"/>
          <w:u w:val="single"/>
        </w:rPr>
        <w:t>Option 2</w:t>
      </w:r>
      <w:r>
        <w:rPr>
          <w:sz w:val="24"/>
          <w:szCs w:val="24"/>
        </w:rPr>
        <w:t xml:space="preserve"> : </w:t>
      </w:r>
      <w:r w:rsidR="00C53471">
        <w:rPr>
          <w:sz w:val="24"/>
          <w:szCs w:val="24"/>
        </w:rPr>
        <w:t xml:space="preserve">La puissance souscrite surveillée </w:t>
      </w:r>
      <w:r w:rsidR="00FA738D">
        <w:rPr>
          <w:sz w:val="24"/>
          <w:szCs w:val="24"/>
        </w:rPr>
        <w:t>peut être choisie</w:t>
      </w:r>
      <w:r w:rsidR="00C53471">
        <w:rPr>
          <w:sz w:val="24"/>
          <w:szCs w:val="24"/>
        </w:rPr>
        <w:t xml:space="preserve"> à </w:t>
      </w:r>
      <w:r w:rsidR="00C53471" w:rsidRPr="003407D4">
        <w:rPr>
          <w:b/>
          <w:bCs/>
          <w:sz w:val="24"/>
          <w:szCs w:val="24"/>
        </w:rPr>
        <w:t>36kVA</w:t>
      </w:r>
      <w:r w:rsidR="00FA738D">
        <w:rPr>
          <w:b/>
          <w:bCs/>
          <w:sz w:val="24"/>
          <w:szCs w:val="24"/>
        </w:rPr>
        <w:t xml:space="preserve"> </w:t>
      </w:r>
      <w:r w:rsidR="00FA738D">
        <w:rPr>
          <w:sz w:val="24"/>
          <w:szCs w:val="24"/>
        </w:rPr>
        <w:t>mais a</w:t>
      </w:r>
      <w:r w:rsidR="003407D4">
        <w:rPr>
          <w:sz w:val="24"/>
          <w:szCs w:val="24"/>
        </w:rPr>
        <w:t>u cours de l</w:t>
      </w:r>
      <w:r w:rsidR="00FA738D">
        <w:rPr>
          <w:sz w:val="24"/>
          <w:szCs w:val="24"/>
        </w:rPr>
        <w:t>’année</w:t>
      </w:r>
      <w:r w:rsidR="003407D4">
        <w:rPr>
          <w:sz w:val="24"/>
          <w:szCs w:val="24"/>
        </w:rPr>
        <w:t xml:space="preserve">, on peut constater </w:t>
      </w:r>
      <w:r w:rsidR="00FA738D">
        <w:rPr>
          <w:sz w:val="24"/>
          <w:szCs w:val="24"/>
        </w:rPr>
        <w:t xml:space="preserve">qu’il y aura </w:t>
      </w:r>
      <w:r w:rsidR="003407D4">
        <w:rPr>
          <w:sz w:val="24"/>
          <w:szCs w:val="24"/>
        </w:rPr>
        <w:t>des dépassements. La facturation de l’énergie sera donc majorée</w:t>
      </w:r>
      <w:r w:rsidR="002F3707">
        <w:rPr>
          <w:sz w:val="24"/>
          <w:szCs w:val="24"/>
        </w:rPr>
        <w:t>.</w:t>
      </w:r>
    </w:p>
    <w:p w14:paraId="520199A3" w14:textId="77777777" w:rsidR="002F3707" w:rsidRPr="00EB45F5" w:rsidRDefault="002F3707" w:rsidP="00FA738D">
      <w:pPr>
        <w:ind w:left="357"/>
        <w:jc w:val="both"/>
        <w:rPr>
          <w:sz w:val="24"/>
          <w:szCs w:val="24"/>
        </w:rPr>
      </w:pPr>
    </w:p>
    <w:p w14:paraId="3799A5D5" w14:textId="747847F9" w:rsidR="007E3B77" w:rsidRPr="002F3707" w:rsidRDefault="007E3B77" w:rsidP="00415A9D">
      <w:pPr>
        <w:pStyle w:val="Paragraphedeliste"/>
        <w:numPr>
          <w:ilvl w:val="0"/>
          <w:numId w:val="13"/>
        </w:numPr>
        <w:ind w:left="714" w:hanging="357"/>
        <w:rPr>
          <w:b/>
          <w:bCs/>
          <w:sz w:val="24"/>
          <w:szCs w:val="24"/>
        </w:rPr>
      </w:pPr>
      <w:r w:rsidRPr="002F3707">
        <w:rPr>
          <w:b/>
          <w:bCs/>
          <w:sz w:val="24"/>
          <w:szCs w:val="24"/>
        </w:rPr>
        <w:lastRenderedPageBreak/>
        <w:t xml:space="preserve">Intérêt de la compensation </w:t>
      </w:r>
    </w:p>
    <w:p w14:paraId="34993114" w14:textId="4F77974D" w:rsidR="007E3B77" w:rsidRPr="00C53471" w:rsidRDefault="00415A9D" w:rsidP="007E3B77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9F44BA0" wp14:editId="2DEFB456">
                <wp:simplePos x="0" y="0"/>
                <wp:positionH relativeFrom="column">
                  <wp:posOffset>1477433</wp:posOffset>
                </wp:positionH>
                <wp:positionV relativeFrom="paragraph">
                  <wp:posOffset>177165</wp:posOffset>
                </wp:positionV>
                <wp:extent cx="969434" cy="245533"/>
                <wp:effectExtent l="0" t="0" r="21590" b="21590"/>
                <wp:wrapNone/>
                <wp:docPr id="46146588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9434" cy="245533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B13C4A" id="Rectangle 2" o:spid="_x0000_s1026" style="position:absolute;margin-left:116.35pt;margin-top:13.95pt;width:76.35pt;height:19.3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" filled="f" strokecolor="#091723 [484]" strokeweight="1pt"/>
            </w:pict>
          </mc:Fallback>
        </mc:AlternateContent>
      </w:r>
      <w:r w:rsidR="007E3B77" w:rsidRPr="00C53471">
        <w:rPr>
          <w:sz w:val="24"/>
          <w:szCs w:val="24"/>
        </w:rPr>
        <w:t xml:space="preserve">Courbe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tan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φ</m:t>
                </m:r>
              </m:e>
            </m:d>
          </m:e>
        </m:func>
      </m:oMath>
      <w:r w:rsidR="007E3B77">
        <w:rPr>
          <w:sz w:val="24"/>
          <w:szCs w:val="24"/>
        </w:rPr>
        <w:t xml:space="preserve"> en fonction du temps</w:t>
      </w:r>
    </w:p>
    <w:p w14:paraId="0C12F3B8" w14:textId="30B774CD" w:rsidR="00B02324" w:rsidRDefault="00DA6DA4" w:rsidP="009528E7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908A83B" wp14:editId="30334C87">
                <wp:simplePos x="0" y="0"/>
                <wp:positionH relativeFrom="column">
                  <wp:posOffset>5329343</wp:posOffset>
                </wp:positionH>
                <wp:positionV relativeFrom="paragraph">
                  <wp:posOffset>1472776</wp:posOffset>
                </wp:positionV>
                <wp:extent cx="1316566" cy="169333"/>
                <wp:effectExtent l="0" t="0" r="17145" b="21590"/>
                <wp:wrapNone/>
                <wp:docPr id="1464026671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6566" cy="1693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4ADEC7" w14:textId="31D48149" w:rsidR="00DA6DA4" w:rsidRDefault="00DA6DA4" w:rsidP="00DA6DA4">
                            <w:r>
                              <w:t>18/07-</w:t>
                            </w:r>
                            <w:r w:rsidR="001074A7">
                              <w:t>00</w:t>
                            </w:r>
                            <w:r>
                              <w:t>h au 1</w:t>
                            </w:r>
                            <w:r w:rsidR="001074A7">
                              <w:t>9</w:t>
                            </w:r>
                            <w:r>
                              <w:t>/07-6h</w:t>
                            </w:r>
                            <w:r w:rsidR="001074A7"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8A83B" id="Zone de texte 10" o:spid="_x0000_s1030" type="#_x0000_t202" style="position:absolute;margin-left:419.65pt;margin-top:115.95pt;width:103.65pt;height:13.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" fillcolor="white [3201]" strokeweight=".5pt">
                <v:textbox inset="0,0,0,0">
                  <w:txbxContent>
                    <w:p w14:paraId="474ADEC7" w14:textId="31D48149" w:rsidR="00DA6DA4" w:rsidRDefault="00DA6DA4" w:rsidP="00DA6DA4">
                      <w:r>
                        <w:t>18/07-</w:t>
                      </w:r>
                      <w:r w:rsidR="001074A7">
                        <w:t>00</w:t>
                      </w:r>
                      <w:r>
                        <w:t>h au 1</w:t>
                      </w:r>
                      <w:r w:rsidR="001074A7">
                        <w:t>9</w:t>
                      </w:r>
                      <w:r>
                        <w:t>/07-6h</w:t>
                      </w:r>
                      <w:r w:rsidR="001074A7"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C0432D6" wp14:editId="065B144B">
                <wp:simplePos x="0" y="0"/>
                <wp:positionH relativeFrom="column">
                  <wp:posOffset>4546388</wp:posOffset>
                </wp:positionH>
                <wp:positionV relativeFrom="paragraph">
                  <wp:posOffset>295910</wp:posOffset>
                </wp:positionV>
                <wp:extent cx="1316566" cy="169333"/>
                <wp:effectExtent l="0" t="0" r="17145" b="21590"/>
                <wp:wrapNone/>
                <wp:docPr id="645831682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6566" cy="1693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C4C371" w14:textId="30BDB55F" w:rsidR="00DA6DA4" w:rsidRDefault="00DA6DA4">
                            <w:r>
                              <w:t>12/07-16h au 15/07-6h30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432D6" id="_x0000_s1031" type="#_x0000_t202" style="position:absolute;margin-left:358pt;margin-top:23.3pt;width:103.65pt;height:13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" fillcolor="white [3201]" strokeweight=".5pt">
                <v:textbox inset="0,0,0,0">
                  <w:txbxContent>
                    <w:p w14:paraId="6CC4C371" w14:textId="30BDB55F" w:rsidR="00DA6DA4" w:rsidRDefault="00DA6DA4">
                      <w:r>
                        <w:t>12/07-16h au 15/07-6h30</w:t>
                      </w:r>
                    </w:p>
                  </w:txbxContent>
                </v:textbox>
              </v:shape>
            </w:pict>
          </mc:Fallback>
        </mc:AlternateContent>
      </w:r>
      <w:r w:rsidR="007E3B7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84E96B1" wp14:editId="76D57833">
                <wp:simplePos x="0" y="0"/>
                <wp:positionH relativeFrom="column">
                  <wp:posOffset>6396355</wp:posOffset>
                </wp:positionH>
                <wp:positionV relativeFrom="paragraph">
                  <wp:posOffset>503978</wp:posOffset>
                </wp:positionV>
                <wp:extent cx="211243" cy="757767"/>
                <wp:effectExtent l="0" t="0" r="17780" b="23495"/>
                <wp:wrapNone/>
                <wp:docPr id="785283836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243" cy="757767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A775B1C" id="Rectangle 9" o:spid="_x0000_s1026" style="position:absolute;margin-left:503.65pt;margin-top:39.7pt;width:16.65pt;height:59.6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" filled="f" strokecolor="#091723 [484]" strokeweight="1pt"/>
            </w:pict>
          </mc:Fallback>
        </mc:AlternateContent>
      </w:r>
      <w:r w:rsidR="007E3B7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7D4E049" wp14:editId="575B8A9C">
                <wp:simplePos x="0" y="0"/>
                <wp:positionH relativeFrom="column">
                  <wp:posOffset>4800600</wp:posOffset>
                </wp:positionH>
                <wp:positionV relativeFrom="paragraph">
                  <wp:posOffset>486410</wp:posOffset>
                </wp:positionV>
                <wp:extent cx="791633" cy="757767"/>
                <wp:effectExtent l="0" t="0" r="27940" b="23495"/>
                <wp:wrapNone/>
                <wp:docPr id="1448969962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633" cy="757767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4FC4A3" id="Rectangle 9" o:spid="_x0000_s1026" style="position:absolute;margin-left:378pt;margin-top:38.3pt;width:62.35pt;height:59.6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" filled="f" strokecolor="#091723 [484]" strokeweight="1pt"/>
            </w:pict>
          </mc:Fallback>
        </mc:AlternateContent>
      </w:r>
      <w:r w:rsidR="007E3B7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5B56FCB" wp14:editId="538AA61C">
                <wp:simplePos x="0" y="0"/>
                <wp:positionH relativeFrom="column">
                  <wp:posOffset>270932</wp:posOffset>
                </wp:positionH>
                <wp:positionV relativeFrom="paragraph">
                  <wp:posOffset>1083310</wp:posOffset>
                </wp:positionV>
                <wp:extent cx="6374977" cy="0"/>
                <wp:effectExtent l="0" t="0" r="0" b="0"/>
                <wp:wrapNone/>
                <wp:docPr id="452469520" name="Connecteur droi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4977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DD1BCD" id="Connecteur droit 8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.35pt,85.3pt" to="523.3pt,8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" strokecolor="black [3200]" strokeweight="1pt">
                <v:stroke joinstyle="miter"/>
              </v:line>
            </w:pict>
          </mc:Fallback>
        </mc:AlternateContent>
      </w:r>
      <w:r w:rsidR="007E3B77" w:rsidRPr="007E3B77">
        <w:rPr>
          <w:noProof/>
          <w:sz w:val="24"/>
          <w:szCs w:val="24"/>
        </w:rPr>
        <w:drawing>
          <wp:inline distT="0" distB="0" distL="0" distR="0" wp14:anchorId="6BCD7222" wp14:editId="149996E5">
            <wp:extent cx="6645910" cy="3002915"/>
            <wp:effectExtent l="0" t="0" r="2540" b="6985"/>
            <wp:docPr id="9821714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17145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0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23FA0" w14:textId="47E140FE" w:rsidR="001074A7" w:rsidRDefault="001074A7" w:rsidP="009528E7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7872804" wp14:editId="1F59AAB2">
                <wp:simplePos x="0" y="0"/>
                <wp:positionH relativeFrom="column">
                  <wp:posOffset>4690533</wp:posOffset>
                </wp:positionH>
                <wp:positionV relativeFrom="paragraph">
                  <wp:posOffset>2377440</wp:posOffset>
                </wp:positionV>
                <wp:extent cx="245534" cy="45719"/>
                <wp:effectExtent l="0" t="76200" r="2540" b="69215"/>
                <wp:wrapNone/>
                <wp:docPr id="1503197982" name="Connecteur droit avec flèch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5534" cy="45719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82E7A" id="Connecteur droit avec flèche 11" o:spid="_x0000_s1026" type="#_x0000_t32" style="position:absolute;margin-left:369.35pt;margin-top:187.2pt;width:19.35pt;height:3.6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" strokecolor="black [3200]" strokeweight=".5pt">
                <v:stroke endarrow="open" joinstyle="miter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474E835" wp14:editId="3202CC99">
                <wp:simplePos x="0" y="0"/>
                <wp:positionH relativeFrom="column">
                  <wp:posOffset>4978400</wp:posOffset>
                </wp:positionH>
                <wp:positionV relativeFrom="paragraph">
                  <wp:posOffset>1563158</wp:posOffset>
                </wp:positionV>
                <wp:extent cx="156633" cy="355600"/>
                <wp:effectExtent l="57150" t="0" r="34290" b="63500"/>
                <wp:wrapNone/>
                <wp:docPr id="784012115" name="Connecteur droit avec flèch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6633" cy="355600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5A6D5" id="Connecteur droit avec flèche 11" o:spid="_x0000_s1026" type="#_x0000_t32" style="position:absolute;margin-left:392pt;margin-top:123.1pt;width:12.35pt;height:28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" strokecolor="black [3200]" strokeweight=".5pt">
                <v:stroke endarrow="open" joinstyle="miter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8CDD4FF" wp14:editId="3084D94B">
                <wp:simplePos x="0" y="0"/>
                <wp:positionH relativeFrom="column">
                  <wp:posOffset>3869267</wp:posOffset>
                </wp:positionH>
                <wp:positionV relativeFrom="paragraph">
                  <wp:posOffset>2219325</wp:posOffset>
                </wp:positionV>
                <wp:extent cx="821055" cy="254000"/>
                <wp:effectExtent l="0" t="0" r="17145" b="12700"/>
                <wp:wrapNone/>
                <wp:docPr id="250199749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1055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9A0D13" w14:textId="64B98D10" w:rsidR="001074A7" w:rsidRDefault="001074A7" w:rsidP="001074A7">
                            <w:pPr>
                              <w:jc w:val="center"/>
                            </w:pPr>
                            <w:r>
                              <w:t>11,48kVAR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DD4FF" id="_x0000_s1032" type="#_x0000_t202" style="position:absolute;margin-left:304.65pt;margin-top:174.75pt;width:64.65pt;height:20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" fillcolor="white [3201]" strokeweight=".5pt">
                <v:textbox>
                  <w:txbxContent>
                    <w:p w14:paraId="199A0D13" w14:textId="64B98D10" w:rsidR="001074A7" w:rsidRDefault="001074A7" w:rsidP="001074A7">
                      <w:pPr>
                        <w:jc w:val="center"/>
                      </w:pPr>
                      <w:r>
                        <w:t>11,48kVAR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46B274F" wp14:editId="413695D8">
                <wp:simplePos x="0" y="0"/>
                <wp:positionH relativeFrom="column">
                  <wp:posOffset>5063067</wp:posOffset>
                </wp:positionH>
                <wp:positionV relativeFrom="paragraph">
                  <wp:posOffset>1309158</wp:posOffset>
                </wp:positionV>
                <wp:extent cx="694266" cy="254000"/>
                <wp:effectExtent l="0" t="0" r="10795" b="12700"/>
                <wp:wrapNone/>
                <wp:docPr id="334064422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266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6B12A6" w14:textId="1A906535" w:rsidR="001074A7" w:rsidRDefault="001074A7" w:rsidP="001074A7">
                            <w:pPr>
                              <w:jc w:val="center"/>
                            </w:pPr>
                            <w:r>
                              <w:t>19,38kW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B274F" id="_x0000_s1033" type="#_x0000_t202" style="position:absolute;margin-left:398.65pt;margin-top:103.1pt;width:54.65pt;height:20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" fillcolor="white [3201]" strokeweight=".5pt">
                <v:textbox>
                  <w:txbxContent>
                    <w:p w14:paraId="106B12A6" w14:textId="1A906535" w:rsidR="001074A7" w:rsidRDefault="001074A7" w:rsidP="001074A7">
                      <w:pPr>
                        <w:jc w:val="center"/>
                      </w:pPr>
                      <w:r>
                        <w:t>19,38kW</w:t>
                      </w:r>
                    </w:p>
                  </w:txbxContent>
                </v:textbox>
              </v:shape>
            </w:pict>
          </mc:Fallback>
        </mc:AlternateContent>
      </w:r>
      <w:r w:rsidRPr="001074A7">
        <w:rPr>
          <w:noProof/>
          <w:sz w:val="24"/>
          <w:szCs w:val="24"/>
        </w:rPr>
        <w:drawing>
          <wp:inline distT="0" distB="0" distL="0" distR="0" wp14:anchorId="47392B73" wp14:editId="4C2F625A">
            <wp:extent cx="6645910" cy="2990215"/>
            <wp:effectExtent l="0" t="0" r="2540" b="635"/>
            <wp:docPr id="193628354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283540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9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8993B" w14:textId="584B14F4" w:rsidR="00415A9D" w:rsidRPr="00C53471" w:rsidRDefault="00415A9D" w:rsidP="00415A9D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B74D89C" wp14:editId="199C7BF5">
                <wp:simplePos x="0" y="0"/>
                <wp:positionH relativeFrom="column">
                  <wp:posOffset>1358900</wp:posOffset>
                </wp:positionH>
                <wp:positionV relativeFrom="paragraph">
                  <wp:posOffset>178647</wp:posOffset>
                </wp:positionV>
                <wp:extent cx="969434" cy="84666"/>
                <wp:effectExtent l="0" t="0" r="21590" b="10795"/>
                <wp:wrapNone/>
                <wp:docPr id="170025459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9434" cy="84666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2157AB" id="Rectangle 2" o:spid="_x0000_s1026" style="position:absolute;margin-left:107pt;margin-top:14.05pt;width:76.35pt;height:6.6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" filled="f" strokecolor="#091723 [484]" strokeweight="1pt"/>
            </w:pict>
          </mc:Fallback>
        </mc:AlternateContent>
      </w:r>
      <w:r w:rsidRPr="00C53471">
        <w:rPr>
          <w:sz w:val="24"/>
          <w:szCs w:val="24"/>
        </w:rPr>
        <w:t xml:space="preserve">Courbe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φ</m:t>
                </m:r>
              </m:e>
            </m:d>
          </m:e>
        </m:func>
      </m:oMath>
      <w:r>
        <w:rPr>
          <w:sz w:val="24"/>
          <w:szCs w:val="24"/>
        </w:rPr>
        <w:t xml:space="preserve"> en fonction du temps</w:t>
      </w:r>
    </w:p>
    <w:p w14:paraId="3EE9F6E3" w14:textId="03C93035" w:rsidR="00415A9D" w:rsidRPr="00415A9D" w:rsidRDefault="00415A9D" w:rsidP="00415A9D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AB115E2" wp14:editId="6C8FFB76">
                <wp:simplePos x="0" y="0"/>
                <wp:positionH relativeFrom="column">
                  <wp:posOffset>6396567</wp:posOffset>
                </wp:positionH>
                <wp:positionV relativeFrom="paragraph">
                  <wp:posOffset>575733</wp:posOffset>
                </wp:positionV>
                <wp:extent cx="211243" cy="757767"/>
                <wp:effectExtent l="0" t="0" r="17780" b="23495"/>
                <wp:wrapNone/>
                <wp:docPr id="1972991288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243" cy="757767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4072F61" id="Rectangle 9" o:spid="_x0000_s1026" style="position:absolute;margin-left:503.65pt;margin-top:45.35pt;width:16.65pt;height:59.65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" filled="f" strokecolor="#091723 [484]" strokeweight="1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13CF997" wp14:editId="6F7BE50B">
                <wp:simplePos x="0" y="0"/>
                <wp:positionH relativeFrom="column">
                  <wp:posOffset>4830233</wp:posOffset>
                </wp:positionH>
                <wp:positionV relativeFrom="paragraph">
                  <wp:posOffset>601134</wp:posOffset>
                </wp:positionV>
                <wp:extent cx="791633" cy="757767"/>
                <wp:effectExtent l="0" t="0" r="27940" b="23495"/>
                <wp:wrapNone/>
                <wp:docPr id="543055890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633" cy="757767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49AC66" id="Rectangle 9" o:spid="_x0000_s1026" style="position:absolute;margin-left:380.35pt;margin-top:47.35pt;width:62.35pt;height:59.6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" filled="f" strokecolor="#091723 [484]" strokeweight="1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5B87012" wp14:editId="7FAF5681">
                <wp:simplePos x="0" y="0"/>
                <wp:positionH relativeFrom="column">
                  <wp:posOffset>901700</wp:posOffset>
                </wp:positionH>
                <wp:positionV relativeFrom="paragraph">
                  <wp:posOffset>888577</wp:posOffset>
                </wp:positionV>
                <wp:extent cx="143933" cy="172508"/>
                <wp:effectExtent l="0" t="38100" r="66040" b="18415"/>
                <wp:wrapNone/>
                <wp:docPr id="7570074" name="Connecteur droit avec flèch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3933" cy="172508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1CB473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1" o:spid="_x0000_s1026" type="#_x0000_t32" style="position:absolute;margin-left:71pt;margin-top:69.95pt;width:11.35pt;height:13.6pt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" strokecolor="black [3200]" strokeweight=".5pt">
                <v:stroke endarrow="open" joinstyle="miter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5CD1C93" wp14:editId="1A9130A9">
                <wp:simplePos x="0" y="0"/>
                <wp:positionH relativeFrom="column">
                  <wp:posOffset>486833</wp:posOffset>
                </wp:positionH>
                <wp:positionV relativeFrom="paragraph">
                  <wp:posOffset>990177</wp:posOffset>
                </wp:positionV>
                <wp:extent cx="414867" cy="254000"/>
                <wp:effectExtent l="0" t="0" r="23495" b="12700"/>
                <wp:wrapNone/>
                <wp:docPr id="704330495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867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16ED26" w14:textId="4BF6DC88" w:rsidR="00415A9D" w:rsidRDefault="00415A9D" w:rsidP="00415A9D">
                            <w:pPr>
                              <w:jc w:val="center"/>
                            </w:pPr>
                            <w:r>
                              <w:t>0,93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D1C93" id="_x0000_s1034" type="#_x0000_t202" style="position:absolute;margin-left:38.35pt;margin-top:77.95pt;width:32.65pt;height:20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" fillcolor="white [3201]" strokeweight=".5pt">
                <v:textbox>
                  <w:txbxContent>
                    <w:p w14:paraId="4A16ED26" w14:textId="4BF6DC88" w:rsidR="00415A9D" w:rsidRDefault="00415A9D" w:rsidP="00415A9D">
                      <w:pPr>
                        <w:jc w:val="center"/>
                      </w:pPr>
                      <w:r>
                        <w:t>0,93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3D4FB1E" wp14:editId="0CE23F56">
                <wp:simplePos x="0" y="0"/>
                <wp:positionH relativeFrom="column">
                  <wp:posOffset>270510</wp:posOffset>
                </wp:positionH>
                <wp:positionV relativeFrom="paragraph">
                  <wp:posOffset>853863</wp:posOffset>
                </wp:positionV>
                <wp:extent cx="6374765" cy="0"/>
                <wp:effectExtent l="0" t="0" r="0" b="0"/>
                <wp:wrapNone/>
                <wp:docPr id="431311349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476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646E08" id="Connecteur droit 1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.3pt,67.25pt" to="523.25pt,6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" strokecolor="black [3200]" strokeweight="1pt">
                <v:stroke joinstyle="miter"/>
              </v:line>
            </w:pict>
          </mc:Fallback>
        </mc:AlternateContent>
      </w:r>
      <w:r w:rsidRPr="00415A9D">
        <w:rPr>
          <w:noProof/>
          <w:sz w:val="24"/>
          <w:szCs w:val="24"/>
        </w:rPr>
        <w:drawing>
          <wp:inline distT="0" distB="0" distL="0" distR="0" wp14:anchorId="60C60383" wp14:editId="624748BB">
            <wp:extent cx="6645910" cy="2407920"/>
            <wp:effectExtent l="0" t="0" r="2540" b="0"/>
            <wp:docPr id="61328225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282253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60059" w14:textId="702B8BE9" w:rsidR="00415A9D" w:rsidRDefault="00E46560" w:rsidP="002F3707">
      <w:pPr>
        <w:pStyle w:val="Paragraphedeliste"/>
        <w:jc w:val="both"/>
        <w:rPr>
          <w:sz w:val="24"/>
          <w:szCs w:val="24"/>
        </w:rPr>
      </w:pPr>
      <w:r w:rsidRPr="00415A9D">
        <w:rPr>
          <w:b/>
          <w:bCs/>
          <w:i/>
          <w:iCs/>
          <w:sz w:val="24"/>
          <w:szCs w:val="24"/>
          <w:u w:val="single"/>
        </w:rPr>
        <w:t>Option 1</w:t>
      </w:r>
      <w:r>
        <w:rPr>
          <w:sz w:val="24"/>
          <w:szCs w:val="24"/>
        </w:rPr>
        <w:t xml:space="preserve"> : </w:t>
      </w:r>
      <w:r w:rsidR="00415A9D">
        <w:rPr>
          <w:sz w:val="24"/>
          <w:szCs w:val="24"/>
        </w:rPr>
        <w:t xml:space="preserve">Le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φ</m:t>
                </m:r>
              </m:e>
            </m:d>
          </m:e>
        </m:func>
      </m:oMath>
      <w:r w:rsidR="00415A9D">
        <w:rPr>
          <w:sz w:val="24"/>
          <w:szCs w:val="24"/>
        </w:rPr>
        <w:t xml:space="preserve"> moyen est à 0,96</w:t>
      </w:r>
      <w:r w:rsidR="002F3707">
        <w:rPr>
          <w:sz w:val="24"/>
          <w:szCs w:val="24"/>
        </w:rPr>
        <w:t>,</w:t>
      </w:r>
      <w:r w:rsidR="00D75371">
        <w:rPr>
          <w:sz w:val="24"/>
          <w:szCs w:val="24"/>
        </w:rPr>
        <w:t xml:space="preserve"> le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tan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φ</m:t>
                </m:r>
              </m:e>
            </m:d>
          </m:e>
        </m:func>
      </m:oMath>
      <w:r w:rsidR="00D75371">
        <w:rPr>
          <w:sz w:val="24"/>
          <w:szCs w:val="24"/>
        </w:rPr>
        <w:t xml:space="preserve"> moyen est inférieur à 0,4 donc</w:t>
      </w:r>
      <w:r w:rsidR="00415A9D">
        <w:rPr>
          <w:sz w:val="24"/>
          <w:szCs w:val="24"/>
        </w:rPr>
        <w:t xml:space="preserve"> il n’y a aucune raison de compenser la puissance réactive consommée.</w:t>
      </w:r>
    </w:p>
    <w:p w14:paraId="61580306" w14:textId="6535E206" w:rsidR="00E46560" w:rsidRDefault="00E46560" w:rsidP="002F3707">
      <w:pPr>
        <w:pStyle w:val="Paragraphedelist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Les dépassements de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tan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φ</m:t>
                </m:r>
              </m:e>
            </m:d>
          </m:e>
        </m:func>
      </m:oMath>
      <w:r>
        <w:rPr>
          <w:sz w:val="24"/>
          <w:szCs w:val="24"/>
        </w:rPr>
        <w:t xml:space="preserve"> représente 20h sur 27 jours soit environ 20h sur un mois.</w:t>
      </w:r>
    </w:p>
    <w:p w14:paraId="5771FBC4" w14:textId="0B47C5AC" w:rsidR="00E46560" w:rsidRDefault="00E46560" w:rsidP="002F3707">
      <w:pPr>
        <w:pStyle w:val="Paragraphedeliste"/>
        <w:jc w:val="both"/>
        <w:rPr>
          <w:sz w:val="24"/>
          <w:szCs w:val="24"/>
        </w:rPr>
      </w:pPr>
      <w:r w:rsidRPr="00415A9D">
        <w:rPr>
          <w:b/>
          <w:bCs/>
          <w:i/>
          <w:iCs/>
          <w:sz w:val="24"/>
          <w:szCs w:val="24"/>
          <w:u w:val="single"/>
        </w:rPr>
        <w:t xml:space="preserve">Option </w:t>
      </w:r>
      <w:r>
        <w:rPr>
          <w:b/>
          <w:bCs/>
          <w:i/>
          <w:iCs/>
          <w:sz w:val="24"/>
          <w:szCs w:val="24"/>
          <w:u w:val="single"/>
        </w:rPr>
        <w:t>2</w:t>
      </w:r>
      <w:r>
        <w:rPr>
          <w:sz w:val="24"/>
          <w:szCs w:val="24"/>
        </w:rPr>
        <w:t xml:space="preserve"> : Le lycée fonctionne sur 36 semaines soit 9 mois, la période de dépassement du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tan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φ</m:t>
                </m:r>
              </m:e>
            </m:d>
          </m:e>
        </m:func>
      </m:oMath>
      <w:r>
        <w:rPr>
          <w:sz w:val="24"/>
          <w:szCs w:val="24"/>
        </w:rPr>
        <w:t xml:space="preserve"> correspondrait à 180h par an soit environ 7,5 jours</w:t>
      </w:r>
    </w:p>
    <w:p w14:paraId="69C3A5A3" w14:textId="0427541A" w:rsidR="00E46560" w:rsidRDefault="00E46560" w:rsidP="002F3707">
      <w:pPr>
        <w:pStyle w:val="Paragraphedelist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Si on veut supprimer tout dépassement du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tan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φ</m:t>
                </m:r>
              </m:e>
            </m:d>
          </m:e>
        </m:func>
      </m:oMath>
      <w:r>
        <w:rPr>
          <w:sz w:val="24"/>
          <w:szCs w:val="24"/>
        </w:rPr>
        <w:t xml:space="preserve"> et donc avoir un facteur de puissance égal à 1, on peut opter pour une compensation.</w:t>
      </w:r>
    </w:p>
    <w:p w14:paraId="5D08AE49" w14:textId="4A43CCD4" w:rsidR="00E46560" w:rsidRDefault="00E46560" w:rsidP="002F3707">
      <w:pPr>
        <w:pStyle w:val="Paragraphedelist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On aurait, pour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φ</m:t>
                </m:r>
              </m:e>
            </m:d>
          </m:e>
        </m:func>
      </m:oMath>
      <w:r>
        <w:rPr>
          <w:sz w:val="24"/>
          <w:szCs w:val="24"/>
        </w:rPr>
        <w:t xml:space="preserve"> = 1, S = P, donc S</w:t>
      </w:r>
      <w:r>
        <w:rPr>
          <w:sz w:val="24"/>
          <w:szCs w:val="24"/>
          <w:vertAlign w:val="subscript"/>
        </w:rPr>
        <w:t>max</w:t>
      </w:r>
      <w:r>
        <w:rPr>
          <w:sz w:val="24"/>
          <w:szCs w:val="24"/>
        </w:rPr>
        <w:t xml:space="preserve"> = P</w:t>
      </w:r>
      <w:r>
        <w:rPr>
          <w:sz w:val="24"/>
          <w:szCs w:val="24"/>
          <w:vertAlign w:val="subscript"/>
        </w:rPr>
        <w:t>max</w:t>
      </w:r>
      <w:r>
        <w:rPr>
          <w:sz w:val="24"/>
          <w:szCs w:val="24"/>
        </w:rPr>
        <w:t xml:space="preserve"> = </w:t>
      </w:r>
      <w:r w:rsidRPr="003575AF">
        <w:rPr>
          <w:sz w:val="24"/>
          <w:szCs w:val="24"/>
        </w:rPr>
        <w:t>39,55kW</w:t>
      </w:r>
      <w:r>
        <w:rPr>
          <w:sz w:val="24"/>
          <w:szCs w:val="24"/>
        </w:rPr>
        <w:t xml:space="preserve"> ; </w:t>
      </w:r>
      <w:r w:rsidRPr="00FD0295">
        <w:rPr>
          <w:b/>
          <w:bCs/>
          <w:sz w:val="24"/>
          <w:szCs w:val="24"/>
        </w:rPr>
        <w:t>la puissance souscrite passerait à 40kVA au lieu de 42kVA</w:t>
      </w:r>
      <w:r>
        <w:rPr>
          <w:sz w:val="24"/>
          <w:szCs w:val="24"/>
        </w:rPr>
        <w:t>.</w:t>
      </w:r>
    </w:p>
    <w:p w14:paraId="395E88F3" w14:textId="5A0D8843" w:rsidR="00FD0295" w:rsidRPr="002F3707" w:rsidRDefault="00FD0295" w:rsidP="002F3707">
      <w:pPr>
        <w:pStyle w:val="Paragraphedeliste"/>
        <w:numPr>
          <w:ilvl w:val="0"/>
          <w:numId w:val="13"/>
        </w:numPr>
        <w:spacing w:before="120" w:after="120"/>
        <w:ind w:left="714" w:hanging="357"/>
        <w:contextualSpacing w:val="0"/>
        <w:rPr>
          <w:b/>
          <w:bCs/>
          <w:sz w:val="24"/>
          <w:szCs w:val="24"/>
        </w:rPr>
      </w:pPr>
      <w:r w:rsidRPr="002F3707">
        <w:rPr>
          <w:b/>
          <w:bCs/>
          <w:sz w:val="24"/>
          <w:szCs w:val="24"/>
        </w:rPr>
        <w:t xml:space="preserve">Choix de la </w:t>
      </w:r>
      <w:r w:rsidR="002F3707" w:rsidRPr="002F3707">
        <w:rPr>
          <w:b/>
          <w:bCs/>
          <w:sz w:val="24"/>
          <w:szCs w:val="24"/>
        </w:rPr>
        <w:t xml:space="preserve">batterie de </w:t>
      </w:r>
      <w:r w:rsidRPr="002F3707">
        <w:rPr>
          <w:b/>
          <w:bCs/>
          <w:sz w:val="24"/>
          <w:szCs w:val="24"/>
        </w:rPr>
        <w:t>compensation :</w:t>
      </w:r>
    </w:p>
    <w:p w14:paraId="2D774CCA" w14:textId="25D54AD4" w:rsidR="00FD0295" w:rsidRDefault="00FD0295" w:rsidP="002F3707">
      <w:pPr>
        <w:pStyle w:val="Paragraphedeliste"/>
        <w:jc w:val="both"/>
        <w:rPr>
          <w:sz w:val="24"/>
          <w:szCs w:val="24"/>
        </w:rPr>
      </w:pPr>
      <w:r>
        <w:rPr>
          <w:sz w:val="24"/>
          <w:szCs w:val="24"/>
        </w:rPr>
        <w:t>Le THD en courant ne dépasse pas 15% (ne pas tenir compte du THD max affiché qui est erroné en raison des valeurs lors de la coupure)</w:t>
      </w:r>
      <w:r w:rsidR="002F3707">
        <w:rPr>
          <w:sz w:val="24"/>
          <w:szCs w:val="24"/>
        </w:rPr>
        <w:t>, La batterie sera donc prévue pour réseau non pollué.</w:t>
      </w:r>
    </w:p>
    <w:p w14:paraId="08647156" w14:textId="0AE93AE7" w:rsidR="00FD0295" w:rsidRDefault="00FD0295" w:rsidP="00FD0295">
      <w:pPr>
        <w:pStyle w:val="Paragraphedeliste"/>
        <w:jc w:val="center"/>
        <w:rPr>
          <w:sz w:val="24"/>
          <w:szCs w:val="24"/>
        </w:rPr>
      </w:pPr>
      <w:r w:rsidRPr="00FD0295">
        <w:rPr>
          <w:noProof/>
          <w:sz w:val="24"/>
          <w:szCs w:val="24"/>
        </w:rPr>
        <w:drawing>
          <wp:inline distT="0" distB="0" distL="0" distR="0" wp14:anchorId="5DC428F4" wp14:editId="6738B026">
            <wp:extent cx="499533" cy="866420"/>
            <wp:effectExtent l="0" t="0" r="0" b="0"/>
            <wp:docPr id="159056703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567036" name=""/>
                    <pic:cNvPicPr/>
                  </pic:nvPicPr>
                  <pic:blipFill rotWithShape="1">
                    <a:blip r:embed="rId18"/>
                    <a:srcRect r="91399"/>
                    <a:stretch/>
                  </pic:blipFill>
                  <pic:spPr bwMode="auto">
                    <a:xfrm>
                      <a:off x="0" y="0"/>
                      <a:ext cx="499807" cy="866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D0295">
        <w:rPr>
          <w:noProof/>
          <w:sz w:val="24"/>
          <w:szCs w:val="24"/>
        </w:rPr>
        <w:drawing>
          <wp:inline distT="0" distB="0" distL="0" distR="0" wp14:anchorId="30856D96" wp14:editId="09C9D9C7">
            <wp:extent cx="2283883" cy="866775"/>
            <wp:effectExtent l="0" t="0" r="2540" b="0"/>
            <wp:docPr id="110897337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567036" name=""/>
                    <pic:cNvPicPr/>
                  </pic:nvPicPr>
                  <pic:blipFill rotWithShape="1">
                    <a:blip r:embed="rId18"/>
                    <a:srcRect l="60692"/>
                    <a:stretch/>
                  </pic:blipFill>
                  <pic:spPr bwMode="auto">
                    <a:xfrm>
                      <a:off x="0" y="0"/>
                      <a:ext cx="2284202" cy="866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496E40" w14:textId="4117CB60" w:rsidR="00E46560" w:rsidRPr="00E46560" w:rsidRDefault="00E46560" w:rsidP="00415A9D">
      <w:pPr>
        <w:pStyle w:val="Paragraphedeliste"/>
        <w:rPr>
          <w:sz w:val="24"/>
          <w:szCs w:val="24"/>
        </w:rPr>
      </w:pPr>
      <w:r>
        <w:rPr>
          <w:sz w:val="24"/>
          <w:szCs w:val="24"/>
        </w:rPr>
        <w:t xml:space="preserve">La puissance réactive à compenser serait </w:t>
      </w:r>
      <w:proofErr w:type="spellStart"/>
      <w:r>
        <w:rPr>
          <w:sz w:val="24"/>
          <w:szCs w:val="24"/>
        </w:rPr>
        <w:t>Q</w:t>
      </w:r>
      <w:r>
        <w:rPr>
          <w:sz w:val="24"/>
          <w:szCs w:val="24"/>
          <w:vertAlign w:val="subscript"/>
        </w:rPr>
        <w:t>max</w:t>
      </w:r>
      <w:proofErr w:type="spellEnd"/>
      <w:r>
        <w:rPr>
          <w:sz w:val="24"/>
          <w:szCs w:val="24"/>
        </w:rPr>
        <w:t xml:space="preserve"> = </w:t>
      </w:r>
      <w:r w:rsidRPr="003575AF">
        <w:rPr>
          <w:sz w:val="24"/>
          <w:szCs w:val="24"/>
        </w:rPr>
        <w:t>15,28kVAR</w:t>
      </w:r>
      <w:r>
        <w:rPr>
          <w:sz w:val="24"/>
          <w:szCs w:val="24"/>
        </w:rPr>
        <w:t xml:space="preserve"> soit une armoire de compensation de </w:t>
      </w:r>
      <w:r w:rsidRPr="00FD0295">
        <w:rPr>
          <w:b/>
          <w:bCs/>
          <w:sz w:val="24"/>
          <w:szCs w:val="24"/>
        </w:rPr>
        <w:t>16kVar</w:t>
      </w:r>
    </w:p>
    <w:p w14:paraId="59412D4B" w14:textId="6CB735BA" w:rsidR="00331CC9" w:rsidRPr="00331CC9" w:rsidRDefault="00331CC9" w:rsidP="00331CC9">
      <w:pPr>
        <w:pStyle w:val="Paragraphedeliste"/>
        <w:numPr>
          <w:ilvl w:val="0"/>
          <w:numId w:val="13"/>
        </w:numPr>
        <w:spacing w:before="120"/>
        <w:ind w:left="714" w:hanging="357"/>
        <w:contextualSpacing w:val="0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B951289" wp14:editId="3C2D5075">
                <wp:simplePos x="0" y="0"/>
                <wp:positionH relativeFrom="column">
                  <wp:posOffset>211667</wp:posOffset>
                </wp:positionH>
                <wp:positionV relativeFrom="paragraph">
                  <wp:posOffset>-2328</wp:posOffset>
                </wp:positionV>
                <wp:extent cx="6426200" cy="605366"/>
                <wp:effectExtent l="0" t="0" r="12700" b="23495"/>
                <wp:wrapNone/>
                <wp:docPr id="112255051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6200" cy="605366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768698" id="Rectangle 3" o:spid="_x0000_s1026" style="position:absolute;margin-left:16.65pt;margin-top:-.2pt;width:506pt;height:47.6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" filled="f" strokecolor="#091723 [484]" strokeweight="1pt"/>
            </w:pict>
          </mc:Fallback>
        </mc:AlternateContent>
      </w:r>
      <w:r w:rsidRPr="00331CC9">
        <w:rPr>
          <w:b/>
          <w:bCs/>
          <w:sz w:val="24"/>
          <w:szCs w:val="24"/>
        </w:rPr>
        <w:t>Choix final :</w:t>
      </w:r>
    </w:p>
    <w:p w14:paraId="0E8D400B" w14:textId="54314540" w:rsidR="00331CC9" w:rsidRPr="00331CC9" w:rsidRDefault="00331CC9" w:rsidP="00331CC9">
      <w:pPr>
        <w:pStyle w:val="Paragraphedeliste"/>
        <w:ind w:left="714"/>
        <w:jc w:val="center"/>
        <w:rPr>
          <w:b/>
          <w:bCs/>
          <w:sz w:val="24"/>
          <w:szCs w:val="24"/>
        </w:rPr>
      </w:pPr>
      <w:r w:rsidRPr="00331CC9">
        <w:rPr>
          <w:b/>
          <w:bCs/>
          <w:sz w:val="24"/>
          <w:szCs w:val="24"/>
        </w:rPr>
        <w:t>Puissance souscrite 42kVA sans compensation</w:t>
      </w:r>
    </w:p>
    <w:p w14:paraId="4A9BCF36" w14:textId="77777777" w:rsidR="00AE1503" w:rsidRPr="00AE1503" w:rsidRDefault="00AE1503" w:rsidP="00AE1503">
      <w:pPr>
        <w:pStyle w:val="Paragraphedeliste"/>
        <w:rPr>
          <w:sz w:val="24"/>
          <w:szCs w:val="24"/>
        </w:rPr>
      </w:pPr>
    </w:p>
    <w:p w14:paraId="31745BCA" w14:textId="00B6E908" w:rsidR="00331CC9" w:rsidRPr="002F3707" w:rsidRDefault="00331CC9" w:rsidP="002F3707">
      <w:pPr>
        <w:pStyle w:val="Paragraphedeliste"/>
        <w:numPr>
          <w:ilvl w:val="0"/>
          <w:numId w:val="13"/>
        </w:numPr>
        <w:spacing w:before="120" w:after="120"/>
        <w:ind w:left="714" w:hanging="357"/>
        <w:contextualSpacing w:val="0"/>
        <w:rPr>
          <w:b/>
          <w:bCs/>
          <w:sz w:val="24"/>
          <w:szCs w:val="24"/>
        </w:rPr>
      </w:pPr>
      <w:r w:rsidRPr="002F3707">
        <w:rPr>
          <w:b/>
          <w:bCs/>
          <w:sz w:val="24"/>
          <w:szCs w:val="24"/>
        </w:rPr>
        <w:t>Analyse de l’onde de tension :</w:t>
      </w:r>
    </w:p>
    <w:p w14:paraId="05AA7BF3" w14:textId="1766586C" w:rsidR="00B02324" w:rsidRPr="0008605C" w:rsidRDefault="00331CC9" w:rsidP="00331CC9">
      <w:pPr>
        <w:pStyle w:val="Paragraphedeliste"/>
        <w:ind w:left="714"/>
        <w:rPr>
          <w:b/>
          <w:bCs/>
          <w:i/>
          <w:iCs/>
          <w:sz w:val="24"/>
          <w:szCs w:val="24"/>
        </w:rPr>
      </w:pPr>
      <w:r w:rsidRPr="0008605C">
        <w:rPr>
          <w:b/>
          <w:bCs/>
          <w:i/>
          <w:iCs/>
          <w:sz w:val="24"/>
          <w:szCs w:val="24"/>
        </w:rPr>
        <w:t xml:space="preserve">Valeur de la fréquence : </w:t>
      </w:r>
    </w:p>
    <w:p w14:paraId="563A3621" w14:textId="476B71E9" w:rsidR="00331CC9" w:rsidRPr="00331CC9" w:rsidRDefault="00331CC9" w:rsidP="00331CC9">
      <w:pPr>
        <w:rPr>
          <w:sz w:val="24"/>
          <w:szCs w:val="24"/>
        </w:rPr>
      </w:pPr>
      <w:r w:rsidRPr="00331CC9">
        <w:rPr>
          <w:noProof/>
          <w:sz w:val="24"/>
          <w:szCs w:val="24"/>
        </w:rPr>
        <w:drawing>
          <wp:inline distT="0" distB="0" distL="0" distR="0" wp14:anchorId="7FFDE290" wp14:editId="0F21DCD9">
            <wp:extent cx="6645910" cy="2972435"/>
            <wp:effectExtent l="0" t="0" r="2540" b="0"/>
            <wp:docPr id="94399861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998617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7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70EC7" w14:textId="33D7F1CD" w:rsidR="00331CC9" w:rsidRDefault="00331CC9" w:rsidP="00331CC9">
      <w:pPr>
        <w:jc w:val="center"/>
        <w:rPr>
          <w:b/>
          <w:bCs/>
          <w:sz w:val="24"/>
          <w:szCs w:val="24"/>
        </w:rPr>
      </w:pPr>
      <w:r w:rsidRPr="00331CC9">
        <w:rPr>
          <w:b/>
          <w:bCs/>
          <w:noProof/>
          <w:sz w:val="24"/>
          <w:szCs w:val="24"/>
        </w:rPr>
        <w:drawing>
          <wp:inline distT="0" distB="0" distL="0" distR="0" wp14:anchorId="7E64151E" wp14:editId="6D6FA785">
            <wp:extent cx="5978367" cy="1210235"/>
            <wp:effectExtent l="0" t="0" r="3810" b="9525"/>
            <wp:docPr id="76306831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068315" name=""/>
                    <pic:cNvPicPr/>
                  </pic:nvPicPr>
                  <pic:blipFill rotWithShape="1">
                    <a:blip r:embed="rId20"/>
                    <a:srcRect t="15589" b="34709"/>
                    <a:stretch/>
                  </pic:blipFill>
                  <pic:spPr bwMode="auto">
                    <a:xfrm>
                      <a:off x="0" y="0"/>
                      <a:ext cx="6205448" cy="1256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61DD9C" w14:textId="3270D598" w:rsidR="00B02324" w:rsidRPr="00331CC9" w:rsidRDefault="00331CC9" w:rsidP="00331CC9">
      <w:pPr>
        <w:ind w:firstLine="708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Cl : </w:t>
      </w:r>
      <w:r w:rsidRPr="00331CC9">
        <w:rPr>
          <w:b/>
          <w:bCs/>
          <w:sz w:val="24"/>
          <w:szCs w:val="24"/>
        </w:rPr>
        <w:t>La fréquence</w:t>
      </w:r>
      <w:r>
        <w:rPr>
          <w:b/>
          <w:bCs/>
          <w:sz w:val="24"/>
          <w:szCs w:val="24"/>
        </w:rPr>
        <w:t xml:space="preserve"> </w:t>
      </w:r>
      <w:r w:rsidRPr="00331CC9">
        <w:rPr>
          <w:b/>
          <w:bCs/>
          <w:sz w:val="24"/>
          <w:szCs w:val="24"/>
        </w:rPr>
        <w:t>répond à la norme 50160 (Attention, ne pas tenir compte de la coupure)</w:t>
      </w:r>
    </w:p>
    <w:p w14:paraId="12CA761E" w14:textId="77777777" w:rsidR="00053055" w:rsidRDefault="00053055" w:rsidP="009528E7">
      <w:pPr>
        <w:rPr>
          <w:sz w:val="24"/>
          <w:szCs w:val="24"/>
        </w:rPr>
      </w:pPr>
    </w:p>
    <w:p w14:paraId="5D7F9CAF" w14:textId="2DBEFBB1" w:rsidR="00B02324" w:rsidRPr="0008605C" w:rsidRDefault="00331CC9" w:rsidP="00053055">
      <w:pPr>
        <w:pStyle w:val="Paragraphedeliste"/>
        <w:ind w:left="714"/>
        <w:rPr>
          <w:b/>
          <w:bCs/>
          <w:i/>
          <w:iCs/>
          <w:sz w:val="24"/>
          <w:szCs w:val="24"/>
        </w:rPr>
      </w:pPr>
      <w:r w:rsidRPr="0008605C">
        <w:rPr>
          <w:b/>
          <w:bCs/>
          <w:i/>
          <w:iCs/>
          <w:sz w:val="24"/>
          <w:szCs w:val="24"/>
        </w:rPr>
        <w:t>Valeur efficace de la tension :</w:t>
      </w:r>
    </w:p>
    <w:p w14:paraId="595E6446" w14:textId="0F763A93" w:rsidR="00331CC9" w:rsidRPr="00EB45F5" w:rsidRDefault="00053055" w:rsidP="009528E7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011E615" wp14:editId="45B1D951">
                <wp:simplePos x="0" y="0"/>
                <wp:positionH relativeFrom="column">
                  <wp:posOffset>694055</wp:posOffset>
                </wp:positionH>
                <wp:positionV relativeFrom="paragraph">
                  <wp:posOffset>1057698</wp:posOffset>
                </wp:positionV>
                <wp:extent cx="499533" cy="254000"/>
                <wp:effectExtent l="0" t="0" r="15240" b="12700"/>
                <wp:wrapNone/>
                <wp:docPr id="804635634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533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55E1E0" w14:textId="08B710DF" w:rsidR="00053055" w:rsidRDefault="00053055" w:rsidP="00053055">
                            <w:pPr>
                              <w:jc w:val="center"/>
                            </w:pPr>
                            <w:r>
                              <w:t>360V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1E615" id="_x0000_s1035" type="#_x0000_t202" style="position:absolute;margin-left:54.65pt;margin-top:83.3pt;width:39.35pt;height:20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" fillcolor="white [3201]" strokeweight=".5pt">
                <v:textbox>
                  <w:txbxContent>
                    <w:p w14:paraId="0155E1E0" w14:textId="08B710DF" w:rsidR="00053055" w:rsidRDefault="00053055" w:rsidP="00053055">
                      <w:pPr>
                        <w:jc w:val="center"/>
                      </w:pPr>
                      <w:r>
                        <w:t>360V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9A706F2" wp14:editId="026D0429">
                <wp:simplePos x="0" y="0"/>
                <wp:positionH relativeFrom="column">
                  <wp:posOffset>694267</wp:posOffset>
                </wp:positionH>
                <wp:positionV relativeFrom="paragraph">
                  <wp:posOffset>354965</wp:posOffset>
                </wp:positionV>
                <wp:extent cx="499533" cy="254000"/>
                <wp:effectExtent l="0" t="0" r="15240" b="12700"/>
                <wp:wrapNone/>
                <wp:docPr id="184298770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533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202BE2" w14:textId="4CFB9F5C" w:rsidR="00053055" w:rsidRDefault="00053055" w:rsidP="00053055">
                            <w:pPr>
                              <w:jc w:val="center"/>
                            </w:pPr>
                            <w:r>
                              <w:t>440V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706F2" id="_x0000_s1036" type="#_x0000_t202" style="position:absolute;margin-left:54.65pt;margin-top:27.95pt;width:39.35pt;height:20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" fillcolor="white [3201]" strokeweight=".5pt">
                <v:textbox>
                  <w:txbxContent>
                    <w:p w14:paraId="4E202BE2" w14:textId="4CFB9F5C" w:rsidR="00053055" w:rsidRDefault="00053055" w:rsidP="00053055">
                      <w:pPr>
                        <w:jc w:val="center"/>
                      </w:pPr>
                      <w:r>
                        <w:t>440V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0D515A3" wp14:editId="4277FFED">
                <wp:simplePos x="0" y="0"/>
                <wp:positionH relativeFrom="column">
                  <wp:posOffset>258022</wp:posOffset>
                </wp:positionH>
                <wp:positionV relativeFrom="paragraph">
                  <wp:posOffset>1017270</wp:posOffset>
                </wp:positionV>
                <wp:extent cx="6324600" cy="0"/>
                <wp:effectExtent l="0" t="0" r="0" b="0"/>
                <wp:wrapNone/>
                <wp:docPr id="1995357596" name="Connecteur droi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246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9B399E" id="Connecteur droit 4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3pt,80.1pt" to="518.3pt,8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" strokecolor="black [3200]" strokeweight="1pt">
                <v:stroke joinstyle="miter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234C31A" wp14:editId="1E457959">
                <wp:simplePos x="0" y="0"/>
                <wp:positionH relativeFrom="column">
                  <wp:posOffset>266700</wp:posOffset>
                </wp:positionH>
                <wp:positionV relativeFrom="paragraph">
                  <wp:posOffset>647065</wp:posOffset>
                </wp:positionV>
                <wp:extent cx="6324600" cy="0"/>
                <wp:effectExtent l="0" t="0" r="0" b="0"/>
                <wp:wrapNone/>
                <wp:docPr id="1457654789" name="Connecteur droi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246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7B2A73" id="Connecteur droit 4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pt,50.95pt" to="519pt,5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" strokecolor="black [3200]" strokeweight="1pt">
                <v:stroke joinstyle="miter"/>
              </v:line>
            </w:pict>
          </mc:Fallback>
        </mc:AlternateContent>
      </w:r>
      <w:r w:rsidRPr="00053055">
        <w:rPr>
          <w:noProof/>
          <w:sz w:val="24"/>
          <w:szCs w:val="24"/>
        </w:rPr>
        <w:drawing>
          <wp:inline distT="0" distB="0" distL="0" distR="0" wp14:anchorId="3326E3BA" wp14:editId="4267CD1E">
            <wp:extent cx="6645910" cy="2988945"/>
            <wp:effectExtent l="0" t="0" r="2540" b="1905"/>
            <wp:docPr id="25683299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832997" name="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8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ADEE3" w14:textId="460F3522" w:rsidR="00B02324" w:rsidRPr="00EB45F5" w:rsidRDefault="00053055" w:rsidP="00053055">
      <w:pPr>
        <w:jc w:val="center"/>
        <w:rPr>
          <w:sz w:val="24"/>
          <w:szCs w:val="24"/>
        </w:rPr>
      </w:pPr>
      <w:r w:rsidRPr="00053055">
        <w:rPr>
          <w:noProof/>
          <w:sz w:val="24"/>
          <w:szCs w:val="24"/>
        </w:rPr>
        <w:drawing>
          <wp:inline distT="0" distB="0" distL="0" distR="0" wp14:anchorId="50763CB5" wp14:editId="6303C00C">
            <wp:extent cx="5963482" cy="1705213"/>
            <wp:effectExtent l="0" t="0" r="0" b="9525"/>
            <wp:docPr id="179284058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840588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63482" cy="1705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560DD" w14:textId="2CED84CA" w:rsidR="00B02324" w:rsidRPr="00EB45F5" w:rsidRDefault="00053055" w:rsidP="00053055">
      <w:pPr>
        <w:pStyle w:val="Paragraphedeliste"/>
        <w:ind w:left="714"/>
        <w:rPr>
          <w:sz w:val="24"/>
          <w:szCs w:val="24"/>
        </w:rPr>
      </w:pPr>
      <w:r>
        <w:rPr>
          <w:sz w:val="24"/>
          <w:szCs w:val="24"/>
        </w:rPr>
        <w:t xml:space="preserve">On constate que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360</m:t>
        </m:r>
        <m:r>
          <w:rPr>
            <w:rFonts w:ascii="Cambria Math" w:hAnsi="Cambria Math"/>
            <w:sz w:val="24"/>
            <w:szCs w:val="24"/>
          </w:rPr>
          <m:t>V</m:t>
        </m:r>
        <m:r>
          <m:rPr>
            <m:sty m:val="p"/>
          </m:rPr>
          <w:rPr>
            <w:rFonts w:ascii="Cambria Math" w:hAnsi="Cambria Math"/>
            <w:sz w:val="24"/>
            <w:szCs w:val="24"/>
          </w:rPr>
          <m:t>&lt;</m:t>
        </m:r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U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n</m:t>
            </m:r>
          </m:sub>
        </m:sSub>
        <m:r>
          <m:rPr>
            <m:sty m:val="p"/>
          </m:rPr>
          <w:rPr>
            <w:rFonts w:ascii="Cambria Math" w:hAnsi="Cambria Math"/>
            <w:sz w:val="24"/>
            <w:szCs w:val="24"/>
          </w:rPr>
          <m:t>&lt;440</m:t>
        </m:r>
        <m:r>
          <w:rPr>
            <w:rFonts w:ascii="Cambria Math" w:hAnsi="Cambria Math"/>
            <w:sz w:val="24"/>
            <w:szCs w:val="24"/>
          </w:rPr>
          <m:t>V</m:t>
        </m:r>
      </m:oMath>
    </w:p>
    <w:p w14:paraId="75020399" w14:textId="6EDFC10A" w:rsidR="00053055" w:rsidRPr="00331CC9" w:rsidRDefault="00053055" w:rsidP="00053055">
      <w:pPr>
        <w:ind w:left="708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Cl : </w:t>
      </w:r>
      <w:r w:rsidRPr="00331CC9">
        <w:rPr>
          <w:b/>
          <w:bCs/>
          <w:sz w:val="24"/>
          <w:szCs w:val="24"/>
        </w:rPr>
        <w:t xml:space="preserve">La </w:t>
      </w:r>
      <w:r>
        <w:rPr>
          <w:b/>
          <w:bCs/>
          <w:sz w:val="24"/>
          <w:szCs w:val="24"/>
        </w:rPr>
        <w:t xml:space="preserve">Valeur efficace de tension </w:t>
      </w:r>
      <w:r w:rsidRPr="00331CC9">
        <w:rPr>
          <w:b/>
          <w:bCs/>
          <w:sz w:val="24"/>
          <w:szCs w:val="24"/>
        </w:rPr>
        <w:t>répond à la norme 50160 (Attention, ne pas tenir compte de la coupure)</w:t>
      </w:r>
    </w:p>
    <w:p w14:paraId="13D1D32F" w14:textId="699D2D2D" w:rsidR="00B02324" w:rsidRPr="00EB45F5" w:rsidRDefault="00B02324" w:rsidP="009528E7">
      <w:pPr>
        <w:rPr>
          <w:sz w:val="24"/>
          <w:szCs w:val="24"/>
        </w:rPr>
      </w:pPr>
    </w:p>
    <w:p w14:paraId="739F5DD4" w14:textId="1E3D24EB" w:rsidR="00B02324" w:rsidRPr="00EB45F5" w:rsidRDefault="00053055" w:rsidP="00053055">
      <w:pPr>
        <w:jc w:val="center"/>
        <w:rPr>
          <w:sz w:val="24"/>
          <w:szCs w:val="24"/>
        </w:rPr>
      </w:pPr>
      <w:r w:rsidRPr="00053055">
        <w:rPr>
          <w:noProof/>
          <w:sz w:val="24"/>
          <w:szCs w:val="24"/>
        </w:rPr>
        <w:drawing>
          <wp:inline distT="0" distB="0" distL="0" distR="0" wp14:anchorId="2ABE091D" wp14:editId="57706AC9">
            <wp:extent cx="6020640" cy="1448002"/>
            <wp:effectExtent l="0" t="0" r="0" b="0"/>
            <wp:docPr id="29981230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812307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20640" cy="1448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759BB" w14:textId="77777777" w:rsidR="00053055" w:rsidRDefault="00053055" w:rsidP="00053055">
      <w:pPr>
        <w:ind w:left="708"/>
        <w:rPr>
          <w:b/>
          <w:bCs/>
          <w:sz w:val="24"/>
          <w:szCs w:val="24"/>
        </w:rPr>
      </w:pPr>
    </w:p>
    <w:p w14:paraId="2DB9F3DB" w14:textId="4D2F56F2" w:rsidR="00053055" w:rsidRDefault="00053055" w:rsidP="00053055">
      <w:pPr>
        <w:ind w:left="708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Cl : l’amplitude des variations rapides de tension </w:t>
      </w:r>
      <w:r w:rsidRPr="00331CC9">
        <w:rPr>
          <w:b/>
          <w:bCs/>
          <w:sz w:val="24"/>
          <w:szCs w:val="24"/>
        </w:rPr>
        <w:t xml:space="preserve">répond à la norme 50160 </w:t>
      </w:r>
    </w:p>
    <w:p w14:paraId="1D3FE4F9" w14:textId="3295891D" w:rsidR="00053055" w:rsidRPr="00331CC9" w:rsidRDefault="00053055" w:rsidP="00053055">
      <w:pPr>
        <w:ind w:left="708"/>
        <w:rPr>
          <w:b/>
          <w:bCs/>
          <w:sz w:val="24"/>
          <w:szCs w:val="24"/>
        </w:rPr>
      </w:pPr>
      <w:r w:rsidRPr="00331CC9">
        <w:rPr>
          <w:b/>
          <w:bCs/>
          <w:sz w:val="24"/>
          <w:szCs w:val="24"/>
        </w:rPr>
        <w:t>(Attention, ne pas tenir compte de la coupure)</w:t>
      </w:r>
    </w:p>
    <w:p w14:paraId="43DF9137" w14:textId="77777777" w:rsidR="00B02324" w:rsidRPr="00EB45F5" w:rsidRDefault="00B02324" w:rsidP="009528E7">
      <w:pPr>
        <w:rPr>
          <w:sz w:val="24"/>
          <w:szCs w:val="24"/>
        </w:rPr>
      </w:pPr>
    </w:p>
    <w:p w14:paraId="72D2C6EA" w14:textId="3BBB66F2" w:rsidR="00B02324" w:rsidRPr="00EB45F5" w:rsidRDefault="00BF408D" w:rsidP="00BF408D">
      <w:pPr>
        <w:ind w:firstLine="708"/>
        <w:rPr>
          <w:sz w:val="24"/>
          <w:szCs w:val="24"/>
        </w:rPr>
      </w:pPr>
      <w:r>
        <w:rPr>
          <w:sz w:val="24"/>
          <w:szCs w:val="24"/>
        </w:rPr>
        <w:t>Aucune remarque sur l’effet flicker</w:t>
      </w:r>
    </w:p>
    <w:p w14:paraId="1B25FA58" w14:textId="77777777" w:rsidR="00B02324" w:rsidRDefault="00B02324" w:rsidP="009528E7">
      <w:pPr>
        <w:rPr>
          <w:sz w:val="24"/>
          <w:szCs w:val="24"/>
        </w:rPr>
      </w:pPr>
    </w:p>
    <w:p w14:paraId="1C8CC762" w14:textId="77777777" w:rsidR="009A16B7" w:rsidRDefault="009A16B7" w:rsidP="009528E7">
      <w:pPr>
        <w:rPr>
          <w:sz w:val="24"/>
          <w:szCs w:val="24"/>
        </w:rPr>
      </w:pPr>
    </w:p>
    <w:p w14:paraId="5661AFDC" w14:textId="77777777" w:rsidR="009A16B7" w:rsidRDefault="009A16B7" w:rsidP="009528E7">
      <w:pPr>
        <w:rPr>
          <w:sz w:val="24"/>
          <w:szCs w:val="24"/>
        </w:rPr>
      </w:pPr>
    </w:p>
    <w:p w14:paraId="4C07A400" w14:textId="77777777" w:rsidR="009A16B7" w:rsidRDefault="009A16B7" w:rsidP="009528E7">
      <w:pPr>
        <w:rPr>
          <w:sz w:val="24"/>
          <w:szCs w:val="24"/>
        </w:rPr>
      </w:pPr>
    </w:p>
    <w:p w14:paraId="08F3A4DA" w14:textId="77777777" w:rsidR="009A16B7" w:rsidRDefault="009A16B7" w:rsidP="009528E7">
      <w:pPr>
        <w:rPr>
          <w:sz w:val="24"/>
          <w:szCs w:val="24"/>
        </w:rPr>
      </w:pPr>
    </w:p>
    <w:p w14:paraId="7846558D" w14:textId="77777777" w:rsidR="009A16B7" w:rsidRDefault="009A16B7" w:rsidP="009528E7">
      <w:pPr>
        <w:rPr>
          <w:sz w:val="24"/>
          <w:szCs w:val="24"/>
        </w:rPr>
      </w:pPr>
    </w:p>
    <w:p w14:paraId="51D48E45" w14:textId="3AD5CC64" w:rsidR="009A16B7" w:rsidRPr="0008605C" w:rsidRDefault="009A16B7" w:rsidP="0008605C">
      <w:pPr>
        <w:pStyle w:val="Paragraphedeliste"/>
        <w:ind w:left="714"/>
        <w:rPr>
          <w:b/>
          <w:bCs/>
          <w:i/>
          <w:iCs/>
          <w:sz w:val="24"/>
          <w:szCs w:val="24"/>
        </w:rPr>
      </w:pPr>
      <w:r w:rsidRPr="0008605C">
        <w:rPr>
          <w:b/>
          <w:bCs/>
          <w:i/>
          <w:iCs/>
          <w:sz w:val="24"/>
          <w:szCs w:val="24"/>
        </w:rPr>
        <w:t>Déséquilibre des tensions</w:t>
      </w:r>
    </w:p>
    <w:p w14:paraId="4EF85A9E" w14:textId="16D05834" w:rsidR="009A16B7" w:rsidRPr="00EB45F5" w:rsidRDefault="009A16B7" w:rsidP="009A16B7">
      <w:pPr>
        <w:jc w:val="center"/>
        <w:rPr>
          <w:sz w:val="24"/>
          <w:szCs w:val="24"/>
        </w:rPr>
      </w:pPr>
      <w:r>
        <w:rPr>
          <w:sz w:val="24"/>
          <w:szCs w:val="24"/>
        </w:rPr>
        <w:t>Relevé pris sur une semaine</w:t>
      </w:r>
    </w:p>
    <w:p w14:paraId="1B01B4D9" w14:textId="6938530A" w:rsidR="00B02324" w:rsidRPr="00EB45F5" w:rsidRDefault="00F902B3" w:rsidP="009528E7">
      <w:pPr>
        <w:rPr>
          <w:sz w:val="24"/>
          <w:szCs w:val="24"/>
        </w:rPr>
      </w:pPr>
      <w:r w:rsidRPr="00F902B3">
        <w:rPr>
          <w:noProof/>
          <w:sz w:val="24"/>
          <w:szCs w:val="24"/>
        </w:rPr>
        <w:drawing>
          <wp:inline distT="0" distB="0" distL="0" distR="0" wp14:anchorId="30D6A87C" wp14:editId="67E41B66">
            <wp:extent cx="6645910" cy="3308350"/>
            <wp:effectExtent l="0" t="0" r="2540" b="6350"/>
            <wp:docPr id="108316683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166830" name="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0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3A91F" w14:textId="55E54624" w:rsidR="00B02324" w:rsidRPr="00EB45F5" w:rsidRDefault="00F902B3" w:rsidP="00BF408D">
      <w:pPr>
        <w:jc w:val="center"/>
        <w:rPr>
          <w:sz w:val="24"/>
          <w:szCs w:val="24"/>
        </w:rPr>
      </w:pPr>
      <w:r w:rsidRPr="00F902B3">
        <w:rPr>
          <w:noProof/>
          <w:sz w:val="24"/>
          <w:szCs w:val="24"/>
        </w:rPr>
        <w:drawing>
          <wp:inline distT="0" distB="0" distL="0" distR="0" wp14:anchorId="57C0ACEB" wp14:editId="15B6850C">
            <wp:extent cx="2934109" cy="704948"/>
            <wp:effectExtent l="0" t="0" r="0" b="0"/>
            <wp:docPr id="113920126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20126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34109" cy="704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A5533" w14:textId="0B2BCDCA" w:rsidR="00B02324" w:rsidRPr="00BF408D" w:rsidRDefault="00F902B3" w:rsidP="0008605C">
      <w:pPr>
        <w:ind w:left="708"/>
        <w:rPr>
          <w:sz w:val="24"/>
          <w:szCs w:val="24"/>
        </w:rPr>
      </w:pPr>
      <w:r>
        <w:rPr>
          <w:sz w:val="24"/>
          <w:szCs w:val="24"/>
        </w:rPr>
        <w:t xml:space="preserve">Sur les valeurs mini : </w:t>
      </w:r>
      <m:oMath>
        <m:r>
          <w:rPr>
            <w:rFonts w:ascii="Cambria Math" w:hAnsi="Cambria Math"/>
            <w:sz w:val="24"/>
            <w:szCs w:val="24"/>
          </w:rPr>
          <m:t>402,7-400,4=2,3V</m:t>
        </m:r>
      </m:oMath>
    </w:p>
    <w:p w14:paraId="02C490B9" w14:textId="11360926" w:rsidR="00BF408D" w:rsidRPr="00BF408D" w:rsidRDefault="00F902B3" w:rsidP="0008605C">
      <w:pPr>
        <w:ind w:left="708"/>
        <w:rPr>
          <w:sz w:val="24"/>
          <w:szCs w:val="24"/>
        </w:rPr>
      </w:pPr>
      <w:r>
        <w:rPr>
          <w:sz w:val="24"/>
          <w:szCs w:val="24"/>
        </w:rPr>
        <w:t xml:space="preserve">Sur les valeurs </w:t>
      </w:r>
      <w:proofErr w:type="spellStart"/>
      <w:r>
        <w:rPr>
          <w:sz w:val="24"/>
          <w:szCs w:val="24"/>
        </w:rPr>
        <w:t>moy</w:t>
      </w:r>
      <w:proofErr w:type="spellEnd"/>
      <w:r>
        <w:rPr>
          <w:sz w:val="24"/>
          <w:szCs w:val="24"/>
        </w:rPr>
        <w:t xml:space="preserve"> : </w:t>
      </w:r>
      <m:oMath>
        <m:r>
          <w:rPr>
            <w:rFonts w:ascii="Cambria Math" w:hAnsi="Cambria Math"/>
            <w:sz w:val="24"/>
            <w:szCs w:val="24"/>
          </w:rPr>
          <m:t>412,2-413,3=1,1V</m:t>
        </m:r>
      </m:oMath>
    </w:p>
    <w:p w14:paraId="122643BA" w14:textId="41E45FDC" w:rsidR="00BF408D" w:rsidRPr="00BF408D" w:rsidRDefault="00F902B3" w:rsidP="0008605C">
      <w:pPr>
        <w:ind w:left="708"/>
        <w:rPr>
          <w:sz w:val="24"/>
          <w:szCs w:val="24"/>
        </w:rPr>
      </w:pPr>
      <w:r>
        <w:rPr>
          <w:sz w:val="24"/>
          <w:szCs w:val="24"/>
        </w:rPr>
        <w:t xml:space="preserve">Sur les valeurs max : </w:t>
      </w:r>
      <m:oMath>
        <m:r>
          <w:rPr>
            <w:rFonts w:ascii="Cambria Math" w:hAnsi="Cambria Math"/>
            <w:sz w:val="24"/>
            <w:szCs w:val="24"/>
          </w:rPr>
          <m:t>421-421,8=0,8V</m:t>
        </m:r>
      </m:oMath>
    </w:p>
    <w:p w14:paraId="6CD4E7F2" w14:textId="7ACD6B51" w:rsidR="00BF408D" w:rsidRPr="00BF408D" w:rsidRDefault="00BF408D" w:rsidP="00F902B3">
      <w:pPr>
        <w:jc w:val="center"/>
        <w:rPr>
          <w:sz w:val="24"/>
          <w:szCs w:val="24"/>
        </w:rPr>
      </w:pPr>
    </w:p>
    <w:p w14:paraId="127FD982" w14:textId="2A358B27" w:rsidR="009A16B7" w:rsidRPr="00331CC9" w:rsidRDefault="009A16B7" w:rsidP="008C0544">
      <w:pPr>
        <w:ind w:left="708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Cl : Le déséquilibre des tensions est inférieur à 10% </w:t>
      </w:r>
      <w:r w:rsidRPr="00331CC9">
        <w:rPr>
          <w:b/>
          <w:bCs/>
          <w:sz w:val="24"/>
          <w:szCs w:val="24"/>
        </w:rPr>
        <w:t>(Attention, ne pas tenir compte de la coupure)</w:t>
      </w:r>
    </w:p>
    <w:p w14:paraId="3EF393D1" w14:textId="77777777" w:rsidR="00B02324" w:rsidRPr="00EB45F5" w:rsidRDefault="00B02324" w:rsidP="008C0544">
      <w:pPr>
        <w:jc w:val="both"/>
        <w:rPr>
          <w:sz w:val="24"/>
          <w:szCs w:val="24"/>
        </w:rPr>
      </w:pPr>
    </w:p>
    <w:p w14:paraId="217A905F" w14:textId="6D01EF6C" w:rsidR="00B02324" w:rsidRDefault="009A16B7" w:rsidP="009528E7">
      <w:pPr>
        <w:rPr>
          <w:sz w:val="24"/>
          <w:szCs w:val="24"/>
        </w:rPr>
      </w:pPr>
      <w:r>
        <w:rPr>
          <w:sz w:val="24"/>
          <w:szCs w:val="24"/>
        </w:rPr>
        <w:t>THD des tensions :</w:t>
      </w:r>
    </w:p>
    <w:p w14:paraId="1B78F92A" w14:textId="1B6C2E08" w:rsidR="009A16B7" w:rsidRPr="009A16B7" w:rsidRDefault="009A16B7" w:rsidP="009A16B7">
      <w:pPr>
        <w:rPr>
          <w:sz w:val="24"/>
          <w:szCs w:val="24"/>
        </w:rPr>
      </w:pPr>
      <w:r w:rsidRPr="009A16B7">
        <w:rPr>
          <w:noProof/>
          <w:sz w:val="24"/>
          <w:szCs w:val="24"/>
        </w:rPr>
        <w:drawing>
          <wp:inline distT="0" distB="0" distL="0" distR="0" wp14:anchorId="202E99C3" wp14:editId="64686A37">
            <wp:extent cx="5944430" cy="704948"/>
            <wp:effectExtent l="0" t="0" r="0" b="0"/>
            <wp:docPr id="98352993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529934" name=""/>
                    <pic:cNvPicPr/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430" cy="704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13F03" w14:textId="3A01C2C0" w:rsidR="00B02324" w:rsidRPr="00EB45F5" w:rsidRDefault="009A16B7" w:rsidP="009528E7">
      <w:pPr>
        <w:rPr>
          <w:sz w:val="24"/>
          <w:szCs w:val="24"/>
        </w:rPr>
      </w:pPr>
      <w:r w:rsidRPr="009A16B7">
        <w:rPr>
          <w:noProof/>
          <w:sz w:val="24"/>
          <w:szCs w:val="24"/>
        </w:rPr>
        <w:drawing>
          <wp:inline distT="0" distB="0" distL="0" distR="0" wp14:anchorId="709922CD" wp14:editId="59F86634">
            <wp:extent cx="5792008" cy="752580"/>
            <wp:effectExtent l="0" t="0" r="0" b="9525"/>
            <wp:docPr id="26068835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688359" name=""/>
                    <pic:cNvPicPr/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2008" cy="75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FF6CB" w14:textId="52731899" w:rsidR="009A16B7" w:rsidRPr="00331CC9" w:rsidRDefault="009A16B7" w:rsidP="009A16B7">
      <w:pPr>
        <w:ind w:left="708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Cl : Le </w:t>
      </w:r>
      <w:proofErr w:type="spellStart"/>
      <w:r>
        <w:rPr>
          <w:b/>
          <w:bCs/>
          <w:sz w:val="24"/>
          <w:szCs w:val="24"/>
        </w:rPr>
        <w:t>THD</w:t>
      </w:r>
      <w:r w:rsidRPr="009A16B7">
        <w:rPr>
          <w:b/>
          <w:bCs/>
          <w:sz w:val="24"/>
          <w:szCs w:val="24"/>
          <w:vertAlign w:val="subscript"/>
        </w:rPr>
        <w:t>u</w:t>
      </w:r>
      <w:proofErr w:type="spellEnd"/>
      <w:r>
        <w:rPr>
          <w:b/>
          <w:bCs/>
          <w:sz w:val="24"/>
          <w:szCs w:val="24"/>
        </w:rPr>
        <w:t xml:space="preserve"> des tensions est inférieur à 8% </w:t>
      </w:r>
      <w:r w:rsidRPr="00331CC9">
        <w:rPr>
          <w:b/>
          <w:bCs/>
          <w:sz w:val="24"/>
          <w:szCs w:val="24"/>
        </w:rPr>
        <w:t>(Attention, ne pas tenir compte de la coupure)</w:t>
      </w:r>
    </w:p>
    <w:p w14:paraId="28DB4044" w14:textId="5258BA4A" w:rsidR="00B02324" w:rsidRPr="00EB45F5" w:rsidRDefault="009A16B7" w:rsidP="009528E7">
      <w:pPr>
        <w:rPr>
          <w:sz w:val="24"/>
          <w:szCs w:val="24"/>
        </w:rPr>
      </w:pP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52EF4B1" wp14:editId="1F5F2DD1">
                <wp:simplePos x="0" y="0"/>
                <wp:positionH relativeFrom="column">
                  <wp:posOffset>105833</wp:posOffset>
                </wp:positionH>
                <wp:positionV relativeFrom="paragraph">
                  <wp:posOffset>81492</wp:posOffset>
                </wp:positionV>
                <wp:extent cx="6426200" cy="605366"/>
                <wp:effectExtent l="0" t="0" r="12700" b="23495"/>
                <wp:wrapNone/>
                <wp:docPr id="87567676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6200" cy="605366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853661" id="Rectangle 3" o:spid="_x0000_s1026" style="position:absolute;margin-left:8.35pt;margin-top:6.4pt;width:506pt;height:47.6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" filled="f" strokecolor="#091723 [484]" strokeweight="1pt"/>
            </w:pict>
          </mc:Fallback>
        </mc:AlternateContent>
      </w:r>
    </w:p>
    <w:p w14:paraId="7E3D3303" w14:textId="60FA97BB" w:rsidR="00B02324" w:rsidRPr="009A16B7" w:rsidRDefault="009A16B7" w:rsidP="009A16B7">
      <w:pPr>
        <w:pStyle w:val="Paragraphedeliste"/>
        <w:numPr>
          <w:ilvl w:val="0"/>
          <w:numId w:val="13"/>
        </w:numPr>
        <w:rPr>
          <w:b/>
          <w:bCs/>
          <w:sz w:val="24"/>
          <w:szCs w:val="24"/>
        </w:rPr>
      </w:pPr>
      <w:r w:rsidRPr="009A16B7">
        <w:rPr>
          <w:b/>
          <w:bCs/>
          <w:sz w:val="24"/>
          <w:szCs w:val="24"/>
        </w:rPr>
        <w:t>Conformité de la tension : Les tensions sont conformes à la NFC 50160 (sur les indicateurs analysables du relevé PEL)</w:t>
      </w:r>
    </w:p>
    <w:p w14:paraId="0CDAF0C8" w14:textId="2163F6F0" w:rsidR="00B02324" w:rsidRPr="00EB45F5" w:rsidRDefault="00B02324" w:rsidP="009528E7">
      <w:pPr>
        <w:rPr>
          <w:sz w:val="24"/>
          <w:szCs w:val="24"/>
        </w:rPr>
      </w:pPr>
    </w:p>
    <w:p w14:paraId="4653D158" w14:textId="086CA1A7" w:rsidR="00B02324" w:rsidRDefault="00B02324" w:rsidP="009528E7">
      <w:pPr>
        <w:rPr>
          <w:sz w:val="24"/>
          <w:szCs w:val="24"/>
        </w:rPr>
      </w:pPr>
    </w:p>
    <w:p w14:paraId="5A0209CB" w14:textId="77777777" w:rsidR="00267922" w:rsidRDefault="00267922" w:rsidP="009528E7">
      <w:pPr>
        <w:rPr>
          <w:sz w:val="24"/>
          <w:szCs w:val="24"/>
        </w:rPr>
      </w:pPr>
    </w:p>
    <w:p w14:paraId="49A50AAC" w14:textId="77777777" w:rsidR="00267922" w:rsidRDefault="00267922" w:rsidP="009528E7">
      <w:pPr>
        <w:rPr>
          <w:sz w:val="24"/>
          <w:szCs w:val="24"/>
        </w:rPr>
      </w:pPr>
    </w:p>
    <w:p w14:paraId="634E6D2C" w14:textId="20DFDBDB" w:rsidR="00BB4F3F" w:rsidRPr="0008605C" w:rsidRDefault="00BB4F3F" w:rsidP="0008605C">
      <w:pPr>
        <w:pStyle w:val="Paragraphedeliste"/>
        <w:numPr>
          <w:ilvl w:val="0"/>
          <w:numId w:val="13"/>
        </w:numPr>
        <w:spacing w:before="120" w:after="120"/>
        <w:ind w:left="714" w:hanging="357"/>
        <w:contextualSpacing w:val="0"/>
        <w:rPr>
          <w:b/>
          <w:bCs/>
          <w:sz w:val="24"/>
          <w:szCs w:val="24"/>
        </w:rPr>
      </w:pPr>
      <w:r w:rsidRPr="0008605C">
        <w:rPr>
          <w:b/>
          <w:bCs/>
          <w:sz w:val="24"/>
          <w:szCs w:val="24"/>
        </w:rPr>
        <w:t>Etude de la source d’énergie locale :</w:t>
      </w:r>
    </w:p>
    <w:p w14:paraId="1892E8A6" w14:textId="66AB6453" w:rsidR="00B02324" w:rsidRPr="00EB45F5" w:rsidRDefault="00267922" w:rsidP="00267922">
      <w:pPr>
        <w:ind w:left="357"/>
        <w:rPr>
          <w:sz w:val="24"/>
          <w:szCs w:val="24"/>
        </w:rPr>
      </w:pPr>
      <w:r>
        <w:rPr>
          <w:sz w:val="24"/>
          <w:szCs w:val="24"/>
        </w:rPr>
        <w:t>L’énergie consommée sur l’échantillon de 607h soit 25j est de 10,45 MWh</w:t>
      </w:r>
    </w:p>
    <w:p w14:paraId="56F3ED50" w14:textId="7AF005D1" w:rsidR="00B02324" w:rsidRDefault="00267922" w:rsidP="00267922">
      <w:pPr>
        <w:ind w:left="357"/>
        <w:rPr>
          <w:sz w:val="24"/>
          <w:szCs w:val="24"/>
        </w:rPr>
      </w:pPr>
      <w:r w:rsidRPr="00267922">
        <w:rPr>
          <w:noProof/>
          <w:sz w:val="24"/>
          <w:szCs w:val="24"/>
        </w:rPr>
        <w:drawing>
          <wp:inline distT="0" distB="0" distL="0" distR="0" wp14:anchorId="651C150A" wp14:editId="5919D708">
            <wp:extent cx="2676899" cy="752580"/>
            <wp:effectExtent l="0" t="0" r="9525" b="9525"/>
            <wp:docPr id="78583357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833570" name=""/>
                    <pic:cNvPicPr/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899" cy="75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2C3FF" w14:textId="6409585D" w:rsidR="00267922" w:rsidRDefault="00267922" w:rsidP="008C0544">
      <w:pPr>
        <w:ind w:left="357"/>
        <w:jc w:val="both"/>
        <w:rPr>
          <w:sz w:val="24"/>
          <w:szCs w:val="24"/>
        </w:rPr>
      </w:pPr>
      <w:r>
        <w:rPr>
          <w:sz w:val="24"/>
          <w:szCs w:val="24"/>
        </w:rPr>
        <w:t>Le lycée fonctionne sur 36 semaines soit 252 jours soit environ 10 fois plus.</w:t>
      </w:r>
    </w:p>
    <w:p w14:paraId="093FEF11" w14:textId="492B46F5" w:rsidR="00267922" w:rsidRDefault="00267922" w:rsidP="008C0544">
      <w:pPr>
        <w:ind w:left="357"/>
        <w:jc w:val="both"/>
        <w:rPr>
          <w:sz w:val="24"/>
          <w:szCs w:val="24"/>
        </w:rPr>
      </w:pPr>
      <w:r>
        <w:rPr>
          <w:sz w:val="24"/>
          <w:szCs w:val="24"/>
        </w:rPr>
        <w:t>On peut estimer la consommation à 105 MWh</w:t>
      </w:r>
    </w:p>
    <w:p w14:paraId="750E8EF8" w14:textId="5B758FFD" w:rsidR="00267922" w:rsidRDefault="00267922" w:rsidP="008C0544">
      <w:pPr>
        <w:ind w:left="35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On souhaite installer un champ photovoltaïque qui produirait la moitié de l’énergie consommée soit </w:t>
      </w:r>
      <w:r w:rsidR="005A7D72">
        <w:rPr>
          <w:sz w:val="24"/>
          <w:szCs w:val="24"/>
        </w:rPr>
        <w:t>53 MWh environ.</w:t>
      </w:r>
    </w:p>
    <w:p w14:paraId="5471C71F" w14:textId="2FFF3894" w:rsidR="005A7D72" w:rsidRPr="00EB45F5" w:rsidRDefault="005A7D72" w:rsidP="008C0544">
      <w:pPr>
        <w:ind w:left="35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La simulation </w:t>
      </w:r>
      <w:proofErr w:type="spellStart"/>
      <w:r>
        <w:rPr>
          <w:sz w:val="24"/>
          <w:szCs w:val="24"/>
        </w:rPr>
        <w:t>Calsol</w:t>
      </w:r>
      <w:proofErr w:type="spellEnd"/>
      <w:r>
        <w:rPr>
          <w:sz w:val="24"/>
          <w:szCs w:val="24"/>
        </w:rPr>
        <w:t xml:space="preserve"> de INES nous donne </w:t>
      </w:r>
    </w:p>
    <w:p w14:paraId="66E3FB10" w14:textId="233B1D87" w:rsidR="00B02324" w:rsidRPr="00EB45F5" w:rsidRDefault="005A7D72" w:rsidP="00E27EDC">
      <w:pPr>
        <w:jc w:val="center"/>
        <w:rPr>
          <w:sz w:val="24"/>
          <w:szCs w:val="24"/>
        </w:rPr>
      </w:pPr>
      <w:r w:rsidRPr="005A7D72">
        <w:rPr>
          <w:noProof/>
          <w:sz w:val="24"/>
          <w:szCs w:val="24"/>
        </w:rPr>
        <w:drawing>
          <wp:inline distT="0" distB="0" distL="0" distR="0" wp14:anchorId="2DE892DE" wp14:editId="6D0A0A76">
            <wp:extent cx="5291339" cy="3458633"/>
            <wp:effectExtent l="0" t="0" r="5080" b="8890"/>
            <wp:docPr id="103684008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840080" name=""/>
                    <pic:cNvPicPr/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6211" cy="3461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38F52" w14:textId="57EC0BBC" w:rsidR="00B02324" w:rsidRDefault="005A7D72" w:rsidP="008C0544">
      <w:pPr>
        <w:ind w:left="357"/>
        <w:jc w:val="both"/>
        <w:rPr>
          <w:sz w:val="24"/>
          <w:szCs w:val="24"/>
        </w:rPr>
      </w:pPr>
      <w:r>
        <w:rPr>
          <w:sz w:val="24"/>
          <w:szCs w:val="24"/>
        </w:rPr>
        <w:t>En conclusion, il faut une puissance crête installée de 57kW à Brest, exposition sud avec une inclinaison de 30° et sans réflexion au sol pour produire à l’année 53,5 MWh</w:t>
      </w:r>
    </w:p>
    <w:p w14:paraId="06B10A12" w14:textId="57F080EF" w:rsidR="00E27EDC" w:rsidRPr="0008605C" w:rsidRDefault="00E27EDC" w:rsidP="0008605C">
      <w:pPr>
        <w:pStyle w:val="Paragraphedeliste"/>
        <w:numPr>
          <w:ilvl w:val="0"/>
          <w:numId w:val="13"/>
        </w:numPr>
        <w:spacing w:before="120" w:after="120"/>
        <w:ind w:left="714" w:hanging="357"/>
        <w:contextualSpacing w:val="0"/>
        <w:rPr>
          <w:b/>
          <w:bCs/>
          <w:sz w:val="24"/>
          <w:szCs w:val="24"/>
        </w:rPr>
      </w:pPr>
      <w:r w:rsidRPr="0008605C">
        <w:rPr>
          <w:b/>
          <w:bCs/>
          <w:sz w:val="24"/>
          <w:szCs w:val="24"/>
        </w:rPr>
        <w:t>Choix PV :</w:t>
      </w:r>
    </w:p>
    <w:p w14:paraId="163E15F5" w14:textId="7F42138E" w:rsidR="00B02324" w:rsidRPr="00EB45F5" w:rsidRDefault="00E27EDC" w:rsidP="00E27EDC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4F5359C" wp14:editId="424E3C04">
                <wp:simplePos x="0" y="0"/>
                <wp:positionH relativeFrom="column">
                  <wp:posOffset>4948767</wp:posOffset>
                </wp:positionH>
                <wp:positionV relativeFrom="paragraph">
                  <wp:posOffset>377825</wp:posOffset>
                </wp:positionV>
                <wp:extent cx="626533" cy="1164167"/>
                <wp:effectExtent l="0" t="0" r="21590" b="17145"/>
                <wp:wrapNone/>
                <wp:docPr id="982955027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533" cy="1164167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3468967" id="Rectangle 5" o:spid="_x0000_s1026" style="position:absolute;margin-left:389.65pt;margin-top:29.75pt;width:49.35pt;height:91.65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" filled="f" strokecolor="#091723 [484]" strokeweight="1pt"/>
            </w:pict>
          </mc:Fallback>
        </mc:AlternateContent>
      </w:r>
      <w:r w:rsidRPr="00E27EDC">
        <w:rPr>
          <w:noProof/>
          <w:sz w:val="24"/>
          <w:szCs w:val="24"/>
        </w:rPr>
        <w:drawing>
          <wp:inline distT="0" distB="0" distL="0" distR="0" wp14:anchorId="349B71D2" wp14:editId="005FBA7F">
            <wp:extent cx="4566193" cy="2209800"/>
            <wp:effectExtent l="0" t="0" r="6350" b="0"/>
            <wp:docPr id="51882921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829216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71580" cy="2212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D1152" w14:textId="2D2BC30F" w:rsidR="00B02324" w:rsidRDefault="00483465" w:rsidP="00483465">
      <w:pPr>
        <w:ind w:left="357"/>
        <w:rPr>
          <w:sz w:val="24"/>
          <w:szCs w:val="24"/>
        </w:rPr>
      </w:pPr>
      <w:r>
        <w:rPr>
          <w:sz w:val="24"/>
          <w:szCs w:val="24"/>
        </w:rPr>
        <w:t xml:space="preserve">Il faudra </w:t>
      </w:r>
      <w:r w:rsidRPr="008C0544">
        <w:rPr>
          <w:b/>
          <w:bCs/>
          <w:sz w:val="24"/>
          <w:szCs w:val="24"/>
        </w:rPr>
        <w:t>127 panneaux</w:t>
      </w:r>
    </w:p>
    <w:p w14:paraId="49EE7545" w14:textId="77777777" w:rsidR="00B02324" w:rsidRDefault="00B02324" w:rsidP="009528E7">
      <w:pPr>
        <w:rPr>
          <w:sz w:val="24"/>
          <w:szCs w:val="24"/>
        </w:rPr>
      </w:pPr>
    </w:p>
    <w:p w14:paraId="5224E84C" w14:textId="77777777" w:rsidR="0008605C" w:rsidRPr="00EB45F5" w:rsidRDefault="0008605C" w:rsidP="009528E7">
      <w:pPr>
        <w:rPr>
          <w:sz w:val="24"/>
          <w:szCs w:val="24"/>
        </w:rPr>
      </w:pPr>
    </w:p>
    <w:p w14:paraId="73BCDBD8" w14:textId="29AF487B" w:rsidR="00483465" w:rsidRPr="0008605C" w:rsidRDefault="00483465" w:rsidP="0008605C">
      <w:pPr>
        <w:pStyle w:val="Paragraphedeliste"/>
        <w:numPr>
          <w:ilvl w:val="0"/>
          <w:numId w:val="13"/>
        </w:numPr>
        <w:spacing w:before="120" w:after="120"/>
        <w:ind w:left="714" w:hanging="357"/>
        <w:contextualSpacing w:val="0"/>
        <w:rPr>
          <w:b/>
          <w:bCs/>
          <w:sz w:val="24"/>
          <w:szCs w:val="24"/>
        </w:rPr>
      </w:pPr>
      <w:r w:rsidRPr="0008605C">
        <w:rPr>
          <w:b/>
          <w:bCs/>
          <w:sz w:val="24"/>
          <w:szCs w:val="24"/>
        </w:rPr>
        <w:t>Surface de couverture :</w:t>
      </w:r>
    </w:p>
    <w:p w14:paraId="6A45CAAC" w14:textId="54DD9D5D" w:rsidR="00483465" w:rsidRDefault="00483465" w:rsidP="009528E7">
      <w:pPr>
        <w:rPr>
          <w:sz w:val="24"/>
          <w:szCs w:val="24"/>
        </w:rPr>
      </w:pPr>
      <w:r>
        <w:rPr>
          <w:sz w:val="24"/>
          <w:szCs w:val="24"/>
        </w:rPr>
        <w:tab/>
      </w:r>
      <w:r w:rsidRPr="00483465">
        <w:rPr>
          <w:noProof/>
          <w:sz w:val="24"/>
          <w:szCs w:val="24"/>
        </w:rPr>
        <w:drawing>
          <wp:inline distT="0" distB="0" distL="0" distR="0" wp14:anchorId="54EAD4F2" wp14:editId="7F9ADF1B">
            <wp:extent cx="4648849" cy="2657846"/>
            <wp:effectExtent l="0" t="0" r="0" b="9525"/>
            <wp:docPr id="204804717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047174" name=""/>
                    <pic:cNvPicPr/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849" cy="2657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2B7D6" w14:textId="010BAEE8" w:rsidR="00483465" w:rsidRDefault="00483465" w:rsidP="008C0544">
      <w:pPr>
        <w:ind w:left="357"/>
        <w:jc w:val="both"/>
        <w:rPr>
          <w:sz w:val="24"/>
          <w:szCs w:val="24"/>
        </w:rPr>
      </w:pPr>
      <w:r>
        <w:rPr>
          <w:sz w:val="24"/>
          <w:szCs w:val="24"/>
        </w:rPr>
        <w:t>Chaque panneau présente une surface de 2,209m²</w:t>
      </w:r>
    </w:p>
    <w:p w14:paraId="444AC9E6" w14:textId="15A85588" w:rsidR="00B02324" w:rsidRPr="00EB45F5" w:rsidRDefault="00483465" w:rsidP="008C0544">
      <w:pPr>
        <w:ind w:left="35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La surface de couverture sera de 280,6m² (sachant que le toit concerné </w:t>
      </w:r>
      <w:proofErr w:type="spellStart"/>
      <w:r>
        <w:rPr>
          <w:sz w:val="24"/>
          <w:szCs w:val="24"/>
        </w:rPr>
        <w:t>à</w:t>
      </w:r>
      <w:proofErr w:type="spellEnd"/>
      <w:r>
        <w:rPr>
          <w:sz w:val="24"/>
          <w:szCs w:val="24"/>
        </w:rPr>
        <w:t xml:space="preserve"> pour dimension 60m x 12m donc 720 m²)</w:t>
      </w:r>
    </w:p>
    <w:p w14:paraId="04304C95" w14:textId="77777777" w:rsidR="00B02324" w:rsidRPr="00EB45F5" w:rsidRDefault="00B02324" w:rsidP="009528E7">
      <w:pPr>
        <w:rPr>
          <w:sz w:val="24"/>
          <w:szCs w:val="24"/>
        </w:rPr>
      </w:pPr>
    </w:p>
    <w:p w14:paraId="70104EBC" w14:textId="0B52596C" w:rsidR="00483465" w:rsidRPr="0008605C" w:rsidRDefault="00483465" w:rsidP="0008605C">
      <w:pPr>
        <w:pStyle w:val="Paragraphedeliste"/>
        <w:numPr>
          <w:ilvl w:val="0"/>
          <w:numId w:val="13"/>
        </w:numPr>
        <w:spacing w:before="120" w:after="120"/>
        <w:ind w:left="714" w:hanging="357"/>
        <w:contextualSpacing w:val="0"/>
        <w:rPr>
          <w:b/>
          <w:bCs/>
          <w:sz w:val="24"/>
          <w:szCs w:val="24"/>
        </w:rPr>
      </w:pPr>
      <w:r w:rsidRPr="0008605C">
        <w:rPr>
          <w:b/>
          <w:bCs/>
          <w:sz w:val="24"/>
          <w:szCs w:val="24"/>
        </w:rPr>
        <w:t>Choix de l’onduleur :</w:t>
      </w:r>
    </w:p>
    <w:p w14:paraId="29087321" w14:textId="5833F0ED" w:rsidR="009932E7" w:rsidRDefault="009932E7" w:rsidP="009932E7">
      <w:pPr>
        <w:pStyle w:val="Paragraphedeliste"/>
        <w:ind w:left="714"/>
        <w:rPr>
          <w:sz w:val="24"/>
          <w:szCs w:val="24"/>
        </w:rPr>
      </w:pPr>
      <w:r>
        <w:rPr>
          <w:sz w:val="24"/>
          <w:szCs w:val="24"/>
        </w:rPr>
        <w:t>IMEON Energy, 2 onduleurs X-TREM 27</w:t>
      </w:r>
    </w:p>
    <w:p w14:paraId="0E8EAA23" w14:textId="44F4782D" w:rsidR="009932E7" w:rsidRPr="009932E7" w:rsidRDefault="009932E7" w:rsidP="009932E7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1B3349B" wp14:editId="4817E834">
                <wp:simplePos x="0" y="0"/>
                <wp:positionH relativeFrom="column">
                  <wp:posOffset>4457699</wp:posOffset>
                </wp:positionH>
                <wp:positionV relativeFrom="paragraph">
                  <wp:posOffset>45932</wp:posOffset>
                </wp:positionV>
                <wp:extent cx="1214967" cy="2815166"/>
                <wp:effectExtent l="0" t="0" r="23495" b="23495"/>
                <wp:wrapNone/>
                <wp:docPr id="1504146620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4967" cy="2815166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AC21B71" id="Rectangle 6" o:spid="_x0000_s1026" style="position:absolute;margin-left:351pt;margin-top:3.6pt;width:95.65pt;height:221.65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" filled="f" strokecolor="#091723 [484]" strokeweight="1pt"/>
            </w:pict>
          </mc:Fallback>
        </mc:AlternateContent>
      </w:r>
      <w:r w:rsidRPr="009932E7">
        <w:rPr>
          <w:noProof/>
          <w:sz w:val="24"/>
          <w:szCs w:val="24"/>
        </w:rPr>
        <w:drawing>
          <wp:inline distT="0" distB="0" distL="0" distR="0" wp14:anchorId="14EC7A2A" wp14:editId="698CF0D1">
            <wp:extent cx="6645910" cy="3321423"/>
            <wp:effectExtent l="0" t="0" r="2540" b="0"/>
            <wp:docPr id="74826144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261445" name=""/>
                    <pic:cNvPicPr/>
                  </pic:nvPicPr>
                  <pic:blipFill rotWithShape="1"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b="46154"/>
                    <a:stretch/>
                  </pic:blipFill>
                  <pic:spPr bwMode="auto">
                    <a:xfrm>
                      <a:off x="0" y="0"/>
                      <a:ext cx="6645910" cy="3321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F6A34E" w14:textId="240159D9" w:rsidR="00B02324" w:rsidRPr="00EB45F5" w:rsidRDefault="009932E7" w:rsidP="009932E7">
      <w:pPr>
        <w:ind w:firstLine="708"/>
        <w:rPr>
          <w:sz w:val="24"/>
          <w:szCs w:val="24"/>
        </w:rPr>
      </w:pPr>
      <w:r>
        <w:rPr>
          <w:sz w:val="24"/>
          <w:szCs w:val="24"/>
        </w:rPr>
        <w:t>Onduleur réseau embarquant un hacheur MPPT et autorisant la connexion Réseau/Batterie</w:t>
      </w:r>
    </w:p>
    <w:p w14:paraId="4FE3C37F" w14:textId="77777777" w:rsidR="00B02324" w:rsidRPr="00EB45F5" w:rsidRDefault="00B02324" w:rsidP="009528E7">
      <w:pPr>
        <w:rPr>
          <w:sz w:val="24"/>
          <w:szCs w:val="24"/>
        </w:rPr>
      </w:pPr>
    </w:p>
    <w:p w14:paraId="58528859" w14:textId="31BD6605" w:rsidR="009932E7" w:rsidRPr="0008605C" w:rsidRDefault="009932E7" w:rsidP="0008605C">
      <w:pPr>
        <w:pStyle w:val="Paragraphedeliste"/>
        <w:numPr>
          <w:ilvl w:val="0"/>
          <w:numId w:val="13"/>
        </w:numPr>
        <w:spacing w:before="120" w:after="120"/>
        <w:ind w:left="714" w:hanging="357"/>
        <w:contextualSpacing w:val="0"/>
        <w:rPr>
          <w:b/>
          <w:bCs/>
          <w:sz w:val="24"/>
          <w:szCs w:val="24"/>
        </w:rPr>
      </w:pPr>
      <w:r w:rsidRPr="0008605C">
        <w:rPr>
          <w:b/>
          <w:bCs/>
          <w:sz w:val="24"/>
          <w:szCs w:val="24"/>
        </w:rPr>
        <w:t>Changement de puissance souscrite :</w:t>
      </w:r>
    </w:p>
    <w:p w14:paraId="6FCFC902" w14:textId="4A07C730" w:rsidR="00B02324" w:rsidRDefault="009932E7" w:rsidP="008C0544">
      <w:pPr>
        <w:ind w:left="35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Les calculs du champ solaire sont effectués pour compenser de moitié la puissance consommée soit environ </w:t>
      </w:r>
      <w:r w:rsidR="00F51CCC">
        <w:rPr>
          <w:sz w:val="24"/>
          <w:szCs w:val="24"/>
        </w:rPr>
        <w:t>20kW</w:t>
      </w:r>
    </w:p>
    <w:p w14:paraId="44D37343" w14:textId="71893F51" w:rsidR="00F51CCC" w:rsidRDefault="00F51CCC" w:rsidP="008C0544">
      <w:pPr>
        <w:ind w:left="35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Le système étant en autoconsommation soit « batteries » et « renvoi réseau » </w:t>
      </w:r>
    </w:p>
    <w:p w14:paraId="27BB4071" w14:textId="3FD8729F" w:rsidR="00F51CCC" w:rsidRDefault="00F51CCC" w:rsidP="009932E7">
      <w:pPr>
        <w:ind w:left="357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La puissance souscrite pourra être divisée par deux soit </w:t>
      </w:r>
      <w:r w:rsidRPr="00F51CCC">
        <w:rPr>
          <w:b/>
          <w:bCs/>
          <w:sz w:val="24"/>
          <w:szCs w:val="24"/>
        </w:rPr>
        <w:t>21kVA</w:t>
      </w:r>
    </w:p>
    <w:p w14:paraId="238221AC" w14:textId="44D14A75" w:rsidR="00162278" w:rsidRPr="00EB45F5" w:rsidRDefault="00162278" w:rsidP="009932E7">
      <w:pPr>
        <w:ind w:left="357"/>
        <w:rPr>
          <w:sz w:val="24"/>
          <w:szCs w:val="24"/>
        </w:rPr>
      </w:pPr>
      <w:r>
        <w:rPr>
          <w:b/>
          <w:bCs/>
          <w:sz w:val="24"/>
          <w:szCs w:val="24"/>
        </w:rPr>
        <w:t>On fixera à 36kVA afin de rester en puissance surveillée.</w:t>
      </w:r>
    </w:p>
    <w:p w14:paraId="115F44D2" w14:textId="11455FEC" w:rsidR="00B02324" w:rsidRPr="00EB45F5" w:rsidRDefault="008C0544" w:rsidP="009528E7">
      <w:pPr>
        <w:rPr>
          <w:sz w:val="24"/>
          <w:szCs w:val="24"/>
        </w:rPr>
      </w:pPr>
      <w:r>
        <w:rPr>
          <w:sz w:val="24"/>
          <w:szCs w:val="24"/>
        </w:rPr>
        <w:t>Remarque :</w:t>
      </w:r>
    </w:p>
    <w:p w14:paraId="3D9833E0" w14:textId="1ECE47E2" w:rsidR="00B02324" w:rsidRPr="00EB45F5" w:rsidRDefault="008C0544" w:rsidP="008C0544">
      <w:pPr>
        <w:jc w:val="center"/>
        <w:rPr>
          <w:sz w:val="24"/>
          <w:szCs w:val="24"/>
        </w:rPr>
      </w:pPr>
      <w:r>
        <w:rPr>
          <w:sz w:val="24"/>
          <w:szCs w:val="24"/>
        </w:rPr>
        <w:t>Courbe P sur une journée type</w:t>
      </w:r>
    </w:p>
    <w:p w14:paraId="130AF1C4" w14:textId="130744F7" w:rsidR="00B02324" w:rsidRDefault="00162278" w:rsidP="009528E7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8ED6E95" wp14:editId="111015C3">
                <wp:simplePos x="0" y="0"/>
                <wp:positionH relativeFrom="column">
                  <wp:posOffset>3314065</wp:posOffset>
                </wp:positionH>
                <wp:positionV relativeFrom="paragraph">
                  <wp:posOffset>169122</wp:posOffset>
                </wp:positionV>
                <wp:extent cx="499533" cy="254000"/>
                <wp:effectExtent l="0" t="0" r="15240" b="12700"/>
                <wp:wrapNone/>
                <wp:docPr id="1119240744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533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AFCEC6" w14:textId="10E28182" w:rsidR="00162278" w:rsidRDefault="00162278" w:rsidP="00162278">
                            <w:pPr>
                              <w:jc w:val="center"/>
                            </w:pPr>
                            <w:r>
                              <w:t>9h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D6E95" id="_x0000_s1037" type="#_x0000_t202" style="position:absolute;margin-left:260.95pt;margin-top:13.3pt;width:39.35pt;height:20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" fillcolor="white [3201]" strokeweight=".5pt">
                <v:textbox>
                  <w:txbxContent>
                    <w:p w14:paraId="08AFCEC6" w14:textId="10E28182" w:rsidR="00162278" w:rsidRDefault="00162278" w:rsidP="00162278">
                      <w:pPr>
                        <w:jc w:val="center"/>
                      </w:pPr>
                      <w:r>
                        <w:t>9h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9C6AD9D" wp14:editId="3E8FA02A">
                <wp:simplePos x="0" y="0"/>
                <wp:positionH relativeFrom="column">
                  <wp:posOffset>2501900</wp:posOffset>
                </wp:positionH>
                <wp:positionV relativeFrom="paragraph">
                  <wp:posOffset>445558</wp:posOffset>
                </wp:positionV>
                <wp:extent cx="2120900" cy="0"/>
                <wp:effectExtent l="38100" t="76200" r="12700" b="114300"/>
                <wp:wrapNone/>
                <wp:docPr id="2028757124" name="Connecteur droit avec flèch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20900" cy="0"/>
                        </a:xfrm>
                        <a:prstGeom prst="straightConnector1">
                          <a:avLst/>
                        </a:prstGeom>
                        <a:ln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935132" id="Connecteur droit avec flèche 9" o:spid="_x0000_s1026" type="#_x0000_t32" style="position:absolute;margin-left:197pt;margin-top:35.1pt;width:167pt;height:0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" strokecolor="black [3200]" strokeweight="1pt">
                <v:stroke startarrow="open" endarrow="open" joinstyle="miter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B5053AC" wp14:editId="1355E28C">
                <wp:simplePos x="0" y="0"/>
                <wp:positionH relativeFrom="column">
                  <wp:posOffset>4647777</wp:posOffset>
                </wp:positionH>
                <wp:positionV relativeFrom="paragraph">
                  <wp:posOffset>339725</wp:posOffset>
                </wp:positionV>
                <wp:extent cx="0" cy="1193800"/>
                <wp:effectExtent l="0" t="0" r="38100" b="25400"/>
                <wp:wrapNone/>
                <wp:docPr id="905391193" name="Connecteur droi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1938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453DCE" id="Connecteur droit 8" o:spid="_x0000_s1026" style="position:absolute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5.95pt,26.75pt" to="365.95pt,1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" strokecolor="black [3200]" strokeweight="1pt">
                <v:stroke joinstyle="miter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79C4715" wp14:editId="482877DD">
                <wp:simplePos x="0" y="0"/>
                <wp:positionH relativeFrom="column">
                  <wp:posOffset>2455333</wp:posOffset>
                </wp:positionH>
                <wp:positionV relativeFrom="paragraph">
                  <wp:posOffset>339725</wp:posOffset>
                </wp:positionV>
                <wp:extent cx="0" cy="1193800"/>
                <wp:effectExtent l="0" t="0" r="38100" b="25400"/>
                <wp:wrapNone/>
                <wp:docPr id="1533310460" name="Connecteur droi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1938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58DFE3" id="Connecteur droit 8" o:spid="_x0000_s1026" style="position:absolute;flip: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3.35pt,26.75pt" to="193.35pt,1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" strokecolor="black [3200]" strokeweight="1pt">
                <v:stroke joinstyle="miter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D0073DB" wp14:editId="710458EC">
                <wp:simplePos x="0" y="0"/>
                <wp:positionH relativeFrom="column">
                  <wp:posOffset>549910</wp:posOffset>
                </wp:positionH>
                <wp:positionV relativeFrom="paragraph">
                  <wp:posOffset>1261322</wp:posOffset>
                </wp:positionV>
                <wp:extent cx="499533" cy="254000"/>
                <wp:effectExtent l="0" t="0" r="15240" b="12700"/>
                <wp:wrapNone/>
                <wp:docPr id="1778538012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533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D6C0A6" w14:textId="216954AB" w:rsidR="00162278" w:rsidRDefault="00162278" w:rsidP="00162278">
                            <w:pPr>
                              <w:jc w:val="center"/>
                            </w:pPr>
                            <w:r>
                              <w:t>20kW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073DB" id="_x0000_s1038" type="#_x0000_t202" style="position:absolute;margin-left:43.3pt;margin-top:99.3pt;width:39.35pt;height:20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" fillcolor="white [3201]" strokeweight=".5pt">
                <v:textbox>
                  <w:txbxContent>
                    <w:p w14:paraId="00D6C0A6" w14:textId="216954AB" w:rsidR="00162278" w:rsidRDefault="00162278" w:rsidP="00162278">
                      <w:pPr>
                        <w:jc w:val="center"/>
                      </w:pPr>
                      <w:r>
                        <w:t>20kW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EB53800" wp14:editId="46209450">
                <wp:simplePos x="0" y="0"/>
                <wp:positionH relativeFrom="column">
                  <wp:posOffset>262467</wp:posOffset>
                </wp:positionH>
                <wp:positionV relativeFrom="paragraph">
                  <wp:posOffset>1533525</wp:posOffset>
                </wp:positionV>
                <wp:extent cx="6350000" cy="0"/>
                <wp:effectExtent l="0" t="0" r="0" b="0"/>
                <wp:wrapNone/>
                <wp:docPr id="620811030" name="Connecteur droi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0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A25311" id="Connecteur droit 7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65pt,120.75pt" to="520.65pt,1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" strokecolor="black [3200]" strokeweight="1pt">
                <v:stroke joinstyle="miter"/>
              </v:line>
            </w:pict>
          </mc:Fallback>
        </mc:AlternateContent>
      </w:r>
      <w:r w:rsidR="00F51CCC" w:rsidRPr="00F51CCC">
        <w:rPr>
          <w:noProof/>
          <w:sz w:val="24"/>
          <w:szCs w:val="24"/>
        </w:rPr>
        <w:drawing>
          <wp:inline distT="0" distB="0" distL="0" distR="0" wp14:anchorId="1DBCEAAA" wp14:editId="311D5D50">
            <wp:extent cx="6645910" cy="2698115"/>
            <wp:effectExtent l="0" t="0" r="2540" b="6985"/>
            <wp:docPr id="193086453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864536" name=""/>
                    <pic:cNvPicPr/>
                  </pic:nvPicPr>
                  <pic:blipFill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9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A4666" w14:textId="24142125" w:rsidR="00F51CCC" w:rsidRDefault="00F51CCC" w:rsidP="008C0544">
      <w:pPr>
        <w:ind w:left="708"/>
        <w:jc w:val="both"/>
        <w:rPr>
          <w:sz w:val="24"/>
          <w:szCs w:val="24"/>
        </w:rPr>
      </w:pPr>
      <w:r>
        <w:rPr>
          <w:sz w:val="24"/>
          <w:szCs w:val="24"/>
        </w:rPr>
        <w:t>En réalité, sur un jour il y a un appel de puissance</w:t>
      </w:r>
      <w:r w:rsidR="00162278">
        <w:rPr>
          <w:sz w:val="24"/>
          <w:szCs w:val="24"/>
        </w:rPr>
        <w:t xml:space="preserve"> durant 9h</w:t>
      </w:r>
      <w:r>
        <w:rPr>
          <w:sz w:val="24"/>
          <w:szCs w:val="24"/>
        </w:rPr>
        <w:t xml:space="preserve"> de 40kW dont la moitié </w:t>
      </w:r>
      <w:r w:rsidR="00162278">
        <w:rPr>
          <w:sz w:val="24"/>
          <w:szCs w:val="24"/>
        </w:rPr>
        <w:t>peut être</w:t>
      </w:r>
      <w:r>
        <w:rPr>
          <w:sz w:val="24"/>
          <w:szCs w:val="24"/>
        </w:rPr>
        <w:t xml:space="preserve"> fournie par le champ solaire</w:t>
      </w:r>
      <w:r w:rsidR="00162278">
        <w:rPr>
          <w:sz w:val="24"/>
          <w:szCs w:val="24"/>
        </w:rPr>
        <w:t> ; l’autre par le réseau. Le reste de la journée peut être fournie par le champ solaire à condition qu’il y ait du soleil et que les batteries soient chargées, si ce n’est pas le cas, il y aura des dépassements de puissance.</w:t>
      </w:r>
    </w:p>
    <w:p w14:paraId="1BD7E472" w14:textId="77777777" w:rsidR="00162278" w:rsidRDefault="00162278" w:rsidP="00162278">
      <w:pPr>
        <w:ind w:left="708"/>
        <w:rPr>
          <w:sz w:val="24"/>
          <w:szCs w:val="24"/>
        </w:rPr>
      </w:pPr>
    </w:p>
    <w:p w14:paraId="766B7976" w14:textId="2F2318D6" w:rsidR="00162278" w:rsidRPr="008C0544" w:rsidRDefault="00162278" w:rsidP="008C0544">
      <w:pPr>
        <w:pStyle w:val="Paragraphedeliste"/>
        <w:numPr>
          <w:ilvl w:val="0"/>
          <w:numId w:val="13"/>
        </w:numPr>
        <w:spacing w:before="120" w:after="120"/>
        <w:ind w:left="714" w:hanging="357"/>
        <w:contextualSpacing w:val="0"/>
        <w:rPr>
          <w:b/>
          <w:bCs/>
          <w:sz w:val="24"/>
          <w:szCs w:val="24"/>
        </w:rPr>
      </w:pPr>
      <w:r w:rsidRPr="008C0544">
        <w:rPr>
          <w:b/>
          <w:bCs/>
          <w:sz w:val="24"/>
          <w:szCs w:val="24"/>
        </w:rPr>
        <w:t>Analyse de la coupure :</w:t>
      </w:r>
    </w:p>
    <w:p w14:paraId="2C5A0603" w14:textId="77777777" w:rsidR="00EA696B" w:rsidRDefault="00162278" w:rsidP="00067BD7">
      <w:pPr>
        <w:ind w:left="357"/>
        <w:jc w:val="both"/>
        <w:rPr>
          <w:sz w:val="24"/>
          <w:szCs w:val="24"/>
        </w:rPr>
      </w:pPr>
      <w:r>
        <w:rPr>
          <w:sz w:val="24"/>
          <w:szCs w:val="24"/>
        </w:rPr>
        <w:t>Il y a coupure tension et courant sur les trois phases</w:t>
      </w:r>
      <w:r w:rsidR="00EA696B">
        <w:rPr>
          <w:sz w:val="24"/>
          <w:szCs w:val="24"/>
        </w:rPr>
        <w:t xml:space="preserve"> d’une durée de 2h environ</w:t>
      </w:r>
      <w:r>
        <w:rPr>
          <w:sz w:val="24"/>
          <w:szCs w:val="24"/>
        </w:rPr>
        <w:t>.</w:t>
      </w:r>
    </w:p>
    <w:p w14:paraId="7900CC12" w14:textId="5F900C01" w:rsidR="00162278" w:rsidRDefault="00162278" w:rsidP="00067BD7">
      <w:pPr>
        <w:ind w:left="35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Il doit s’agir d’une coupure sur le réseau de distribution </w:t>
      </w:r>
      <w:r w:rsidR="00EA696B">
        <w:rPr>
          <w:sz w:val="24"/>
          <w:szCs w:val="24"/>
        </w:rPr>
        <w:t>car aucun fort appel de courant n’est visible avant la coupure, donc les disjoncteurs de protection n</w:t>
      </w:r>
      <w:r w:rsidR="008C0544">
        <w:rPr>
          <w:sz w:val="24"/>
          <w:szCs w:val="24"/>
        </w:rPr>
        <w:t>e se s</w:t>
      </w:r>
      <w:r w:rsidR="00EA696B">
        <w:rPr>
          <w:sz w:val="24"/>
          <w:szCs w:val="24"/>
        </w:rPr>
        <w:t xml:space="preserve">ont pas </w:t>
      </w:r>
      <w:r w:rsidR="008C0544">
        <w:rPr>
          <w:sz w:val="24"/>
          <w:szCs w:val="24"/>
        </w:rPr>
        <w:t>ouverts (pas de surcharge ni de court-circuit)</w:t>
      </w:r>
    </w:p>
    <w:p w14:paraId="24E48D71" w14:textId="7CA65737" w:rsidR="008C0544" w:rsidRDefault="008C0544" w:rsidP="00162278">
      <w:pPr>
        <w:ind w:left="357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46CC33B" wp14:editId="2DB720AB">
                <wp:simplePos x="0" y="0"/>
                <wp:positionH relativeFrom="column">
                  <wp:posOffset>156633</wp:posOffset>
                </wp:positionH>
                <wp:positionV relativeFrom="paragraph">
                  <wp:posOffset>118745</wp:posOffset>
                </wp:positionV>
                <wp:extent cx="6489277" cy="1168400"/>
                <wp:effectExtent l="0" t="0" r="26035" b="12700"/>
                <wp:wrapNone/>
                <wp:docPr id="29704693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9277" cy="1168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F7CA6C" id="Rectangle 1" o:spid="_x0000_s1026" style="position:absolute;margin-left:12.35pt;margin-top:9.35pt;width:510.95pt;height:92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" filled="f" strokecolor="#091723 [484]" strokeweight="1pt"/>
            </w:pict>
          </mc:Fallback>
        </mc:AlternateContent>
      </w:r>
    </w:p>
    <w:p w14:paraId="35C53A65" w14:textId="2713B120" w:rsidR="008C0544" w:rsidRPr="008C0544" w:rsidRDefault="008C0544" w:rsidP="008C0544">
      <w:pPr>
        <w:pStyle w:val="Paragraphedeliste"/>
        <w:numPr>
          <w:ilvl w:val="0"/>
          <w:numId w:val="13"/>
        </w:numPr>
        <w:rPr>
          <w:b/>
          <w:bCs/>
          <w:sz w:val="24"/>
          <w:szCs w:val="24"/>
        </w:rPr>
      </w:pPr>
      <w:r w:rsidRPr="008C0544">
        <w:rPr>
          <w:b/>
          <w:bCs/>
          <w:sz w:val="24"/>
          <w:szCs w:val="24"/>
        </w:rPr>
        <w:t>La solution la plus économique est de passer sur une distribution normal/secours à temps mort avec un délestage des circuits secondaires et une source de secours de type ASI avec une autonomie de 2h.</w:t>
      </w:r>
    </w:p>
    <w:p w14:paraId="5851FC55" w14:textId="5A7ED525" w:rsidR="008C0544" w:rsidRDefault="008C0544" w:rsidP="008C0544">
      <w:pPr>
        <w:ind w:left="708"/>
        <w:rPr>
          <w:b/>
          <w:bCs/>
          <w:sz w:val="24"/>
          <w:szCs w:val="24"/>
        </w:rPr>
      </w:pPr>
      <w:r w:rsidRPr="008C0544">
        <w:rPr>
          <w:b/>
          <w:bCs/>
          <w:sz w:val="24"/>
          <w:szCs w:val="24"/>
        </w:rPr>
        <w:t>Le stockage de l’énergie électrique provenant du champ solaire permettra de pallier à toute coupure, néanmoins si les batteries sont déchargées, l’ASI permettra une continuité de service de 2h</w:t>
      </w:r>
    </w:p>
    <w:p w14:paraId="21CF6EFA" w14:textId="77777777" w:rsidR="008C0544" w:rsidRDefault="008C0544" w:rsidP="008C0544">
      <w:pPr>
        <w:ind w:left="708"/>
        <w:rPr>
          <w:b/>
          <w:bCs/>
          <w:sz w:val="24"/>
          <w:szCs w:val="24"/>
        </w:rPr>
      </w:pPr>
    </w:p>
    <w:p w14:paraId="3460EA16" w14:textId="77777777" w:rsidR="008C0544" w:rsidRDefault="008C0544" w:rsidP="008C0544">
      <w:pPr>
        <w:ind w:left="708"/>
        <w:rPr>
          <w:b/>
          <w:bCs/>
          <w:sz w:val="24"/>
          <w:szCs w:val="24"/>
        </w:rPr>
      </w:pPr>
    </w:p>
    <w:p w14:paraId="1902E0D0" w14:textId="77777777" w:rsidR="008C0544" w:rsidRPr="008C0544" w:rsidRDefault="008C0544" w:rsidP="008C0544">
      <w:pPr>
        <w:ind w:left="708"/>
        <w:rPr>
          <w:b/>
          <w:bCs/>
          <w:sz w:val="24"/>
          <w:szCs w:val="24"/>
        </w:rPr>
      </w:pPr>
    </w:p>
    <w:sectPr w:rsidR="008C0544" w:rsidRPr="008C0544" w:rsidSect="005D0574">
      <w:headerReference w:type="even" r:id="rId43"/>
      <w:headerReference w:type="default" r:id="rId44"/>
      <w:footerReference w:type="even" r:id="rId45"/>
      <w:footerReference w:type="default" r:id="rId46"/>
      <w:headerReference w:type="first" r:id="rId47"/>
      <w:footerReference w:type="first" r:id="rId48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AA0843" w14:textId="77777777" w:rsidR="00AF0EAA" w:rsidRDefault="00AF0EAA" w:rsidP="005E5A71">
      <w:r>
        <w:separator/>
      </w:r>
    </w:p>
  </w:endnote>
  <w:endnote w:type="continuationSeparator" w:id="0">
    <w:p w14:paraId="6B23CF38" w14:textId="77777777" w:rsidR="00AF0EAA" w:rsidRDefault="00AF0EAA" w:rsidP="005E5A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C77500" w14:textId="77777777" w:rsidR="00C41CEF" w:rsidRDefault="00C41CEF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8A3C69" w14:textId="77777777" w:rsidR="00C41CEF" w:rsidRDefault="00C41CEF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147CB0" w14:textId="77777777" w:rsidR="00C41CEF" w:rsidRDefault="00C41CE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BBD589" w14:textId="77777777" w:rsidR="00AF0EAA" w:rsidRDefault="00AF0EAA" w:rsidP="005E5A71">
      <w:r>
        <w:separator/>
      </w:r>
    </w:p>
  </w:footnote>
  <w:footnote w:type="continuationSeparator" w:id="0">
    <w:p w14:paraId="1F430263" w14:textId="77777777" w:rsidR="00AF0EAA" w:rsidRDefault="00AF0EAA" w:rsidP="005E5A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D0D261" w14:textId="77777777" w:rsidR="00C41CEF" w:rsidRDefault="00C41CEF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433" w:type="dxa"/>
      <w:jc w:val="center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12" w:space="0" w:color="000000"/>
        <w:insideV w:val="single" w:sz="12" w:space="0" w:color="000000"/>
      </w:tblBorders>
      <w:tblLayout w:type="fixed"/>
      <w:tblCellMar>
        <w:left w:w="70" w:type="dxa"/>
        <w:right w:w="70" w:type="dxa"/>
      </w:tblCellMar>
      <w:tblLook w:val="01E0" w:firstRow="1" w:lastRow="1" w:firstColumn="1" w:lastColumn="1" w:noHBand="0" w:noVBand="0"/>
    </w:tblPr>
    <w:tblGrid>
      <w:gridCol w:w="1403"/>
      <w:gridCol w:w="7371"/>
      <w:gridCol w:w="1659"/>
    </w:tblGrid>
    <w:tr w:rsidR="00C7700C" w14:paraId="0503264A" w14:textId="77777777" w:rsidTr="00C41D95">
      <w:trPr>
        <w:cantSplit/>
        <w:trHeight w:val="567"/>
        <w:jc w:val="center"/>
      </w:trPr>
      <w:tc>
        <w:tcPr>
          <w:tcW w:w="1403" w:type="dxa"/>
          <w:tcBorders>
            <w:top w:val="nil"/>
            <w:left w:val="nil"/>
            <w:bottom w:val="nil"/>
          </w:tcBorders>
        </w:tcPr>
        <w:p w14:paraId="505AE4F7" w14:textId="77777777" w:rsidR="00C7700C" w:rsidRDefault="00C7700C" w:rsidP="00C7700C">
          <w:pPr>
            <w:pStyle w:val="En-tte"/>
          </w:pPr>
          <w:r>
            <w:rPr>
              <w:noProof/>
            </w:rPr>
            <w:drawing>
              <wp:inline distT="0" distB="0" distL="0" distR="0" wp14:anchorId="75504F2B" wp14:editId="24FA0A00">
                <wp:extent cx="802005" cy="616585"/>
                <wp:effectExtent l="0" t="0" r="0" b="0"/>
                <wp:docPr id="4" name="Imag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Logo STS Elt Vauban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2005" cy="6165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71" w:type="dxa"/>
          <w:vAlign w:val="center"/>
        </w:tcPr>
        <w:p w14:paraId="4A0EC281" w14:textId="5AB11639" w:rsidR="00C7700C" w:rsidRPr="00503D4A" w:rsidRDefault="00041E7F" w:rsidP="00F51CCC">
          <w:pPr>
            <w:pStyle w:val="En-tte"/>
            <w:jc w:val="center"/>
            <w:rPr>
              <w:sz w:val="28"/>
              <w:szCs w:val="28"/>
            </w:rPr>
          </w:pPr>
          <w:proofErr w:type="spellStart"/>
          <w:r w:rsidRPr="00041E7F">
            <w:rPr>
              <w:sz w:val="28"/>
              <w:szCs w:val="28"/>
            </w:rPr>
            <w:t>Act</w:t>
          </w:r>
          <w:proofErr w:type="spellEnd"/>
          <w:r w:rsidRPr="00041E7F">
            <w:rPr>
              <w:sz w:val="28"/>
              <w:szCs w:val="28"/>
            </w:rPr>
            <w:t xml:space="preserve"> 10 </w:t>
          </w:r>
          <w:r w:rsidR="00B47FA4" w:rsidRPr="00B47FA4">
            <w:rPr>
              <w:sz w:val="28"/>
              <w:szCs w:val="28"/>
            </w:rPr>
            <w:t>Corrigé succinct Analyse Fichier PEL Lycée</w:t>
          </w:r>
        </w:p>
      </w:tc>
      <w:tc>
        <w:tcPr>
          <w:tcW w:w="1659" w:type="dxa"/>
          <w:vAlign w:val="center"/>
        </w:tcPr>
        <w:p w14:paraId="3348A27C" w14:textId="77777777" w:rsidR="00C7700C" w:rsidRPr="00503D4A" w:rsidRDefault="00C7700C" w:rsidP="00C7700C">
          <w:pPr>
            <w:pStyle w:val="En-tte"/>
            <w:jc w:val="center"/>
            <w:rPr>
              <w:b/>
              <w:sz w:val="18"/>
              <w:szCs w:val="18"/>
            </w:rPr>
          </w:pPr>
          <w:r>
            <w:rPr>
              <w:b/>
              <w:sz w:val="18"/>
              <w:szCs w:val="18"/>
            </w:rPr>
            <w:t xml:space="preserve">BTS </w:t>
          </w:r>
          <w:r w:rsidR="003E6A71">
            <w:rPr>
              <w:b/>
              <w:sz w:val="18"/>
              <w:szCs w:val="18"/>
            </w:rPr>
            <w:t>2</w:t>
          </w:r>
          <w:r w:rsidRPr="00503D4A">
            <w:rPr>
              <w:b/>
              <w:sz w:val="18"/>
              <w:szCs w:val="18"/>
            </w:rPr>
            <w:t xml:space="preserve"> ELT</w:t>
          </w:r>
        </w:p>
        <w:p w14:paraId="048E3DCD" w14:textId="77777777" w:rsidR="00C7700C" w:rsidRPr="00503D4A" w:rsidRDefault="00C7700C" w:rsidP="00C7700C">
          <w:pPr>
            <w:pStyle w:val="En-tte"/>
            <w:jc w:val="center"/>
            <w:rPr>
              <w:b/>
              <w:sz w:val="18"/>
              <w:szCs w:val="18"/>
            </w:rPr>
          </w:pPr>
        </w:p>
        <w:p w14:paraId="5FE59146" w14:textId="77777777" w:rsidR="00C7700C" w:rsidRPr="00470839" w:rsidRDefault="00C7700C" w:rsidP="00C7700C">
          <w:pPr>
            <w:pStyle w:val="En-tte"/>
            <w:tabs>
              <w:tab w:val="clear" w:pos="4536"/>
              <w:tab w:val="clear" w:pos="9072"/>
              <w:tab w:val="left" w:pos="330"/>
              <w:tab w:val="left" w:pos="1650"/>
            </w:tabs>
            <w:jc w:val="center"/>
            <w:rPr>
              <w:sz w:val="24"/>
            </w:rPr>
          </w:pPr>
          <w:r w:rsidRPr="00503D4A">
            <w:rPr>
              <w:rStyle w:val="Numrodepage"/>
              <w:sz w:val="18"/>
              <w:szCs w:val="18"/>
            </w:rPr>
            <w:fldChar w:fldCharType="begin"/>
          </w:r>
          <w:r w:rsidRPr="00503D4A">
            <w:rPr>
              <w:rStyle w:val="Numrodepage"/>
              <w:sz w:val="18"/>
              <w:szCs w:val="18"/>
            </w:rPr>
            <w:instrText xml:space="preserve"> PAGE </w:instrText>
          </w:r>
          <w:r w:rsidRPr="00503D4A">
            <w:rPr>
              <w:rStyle w:val="Numrodepage"/>
              <w:sz w:val="18"/>
              <w:szCs w:val="18"/>
            </w:rPr>
            <w:fldChar w:fldCharType="separate"/>
          </w:r>
          <w:r>
            <w:rPr>
              <w:rStyle w:val="Numrodepage"/>
              <w:noProof/>
              <w:sz w:val="18"/>
              <w:szCs w:val="18"/>
            </w:rPr>
            <w:t>2</w:t>
          </w:r>
          <w:r w:rsidRPr="00503D4A">
            <w:rPr>
              <w:rStyle w:val="Numrodepage"/>
              <w:sz w:val="18"/>
              <w:szCs w:val="18"/>
            </w:rPr>
            <w:fldChar w:fldCharType="end"/>
          </w:r>
          <w:r w:rsidRPr="00503D4A">
            <w:rPr>
              <w:rStyle w:val="Numrodepage"/>
              <w:i/>
              <w:sz w:val="18"/>
              <w:szCs w:val="18"/>
            </w:rPr>
            <w:t xml:space="preserve"> / </w:t>
          </w:r>
          <w:r w:rsidRPr="00503D4A">
            <w:rPr>
              <w:rStyle w:val="Numrodepage"/>
              <w:sz w:val="18"/>
              <w:szCs w:val="18"/>
            </w:rPr>
            <w:fldChar w:fldCharType="begin"/>
          </w:r>
          <w:r w:rsidRPr="00503D4A">
            <w:rPr>
              <w:rStyle w:val="Numrodepage"/>
              <w:sz w:val="18"/>
              <w:szCs w:val="18"/>
            </w:rPr>
            <w:instrText xml:space="preserve"> NUMPAGES </w:instrText>
          </w:r>
          <w:r w:rsidRPr="00503D4A">
            <w:rPr>
              <w:rStyle w:val="Numrodepage"/>
              <w:sz w:val="18"/>
              <w:szCs w:val="18"/>
            </w:rPr>
            <w:fldChar w:fldCharType="separate"/>
          </w:r>
          <w:r>
            <w:rPr>
              <w:rStyle w:val="Numrodepage"/>
              <w:noProof/>
              <w:sz w:val="18"/>
              <w:szCs w:val="18"/>
            </w:rPr>
            <w:t>2</w:t>
          </w:r>
          <w:r w:rsidRPr="00503D4A">
            <w:rPr>
              <w:rStyle w:val="Numrodepage"/>
              <w:sz w:val="18"/>
              <w:szCs w:val="18"/>
            </w:rPr>
            <w:fldChar w:fldCharType="end"/>
          </w:r>
        </w:p>
      </w:tc>
    </w:tr>
  </w:tbl>
  <w:p w14:paraId="64E0A206" w14:textId="77777777" w:rsidR="005E5A71" w:rsidRPr="001D231D" w:rsidRDefault="005E5A71">
    <w:pPr>
      <w:pStyle w:val="En-tte"/>
      <w:rPr>
        <w:sz w:val="4"/>
        <w:szCs w:val="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348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12" w:space="0" w:color="000000"/>
        <w:insideV w:val="single" w:sz="12" w:space="0" w:color="000000"/>
      </w:tblBorders>
      <w:tblLayout w:type="fixed"/>
      <w:tblCellMar>
        <w:left w:w="70" w:type="dxa"/>
        <w:right w:w="70" w:type="dxa"/>
      </w:tblCellMar>
      <w:tblLook w:val="01E0" w:firstRow="1" w:lastRow="1" w:firstColumn="1" w:lastColumn="1" w:noHBand="0" w:noVBand="0"/>
    </w:tblPr>
    <w:tblGrid>
      <w:gridCol w:w="2552"/>
      <w:gridCol w:w="709"/>
      <w:gridCol w:w="6095"/>
      <w:gridCol w:w="992"/>
    </w:tblGrid>
    <w:tr w:rsidR="00335F4A" w14:paraId="1CA476C8" w14:textId="77777777" w:rsidTr="00335F4A">
      <w:trPr>
        <w:cantSplit/>
        <w:trHeight w:val="1104"/>
      </w:trPr>
      <w:tc>
        <w:tcPr>
          <w:tcW w:w="2552" w:type="dxa"/>
          <w:vMerge w:val="restart"/>
          <w:tcBorders>
            <w:top w:val="nil"/>
            <w:left w:val="nil"/>
          </w:tcBorders>
        </w:tcPr>
        <w:p w14:paraId="7ECD7D27" w14:textId="77777777" w:rsidR="00335F4A" w:rsidRDefault="00335F4A" w:rsidP="00503D4A">
          <w:pPr>
            <w:pStyle w:val="En-tte"/>
          </w:pPr>
          <w:r>
            <w:rPr>
              <w:noProof/>
            </w:rPr>
            <w:drawing>
              <wp:inline distT="0" distB="0" distL="0" distR="0" wp14:anchorId="275E72B3" wp14:editId="6D63088D">
                <wp:extent cx="1522095" cy="1170305"/>
                <wp:effectExtent l="0" t="0" r="1905" b="0"/>
                <wp:docPr id="2" name="Imag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STS Elt Vauban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22095" cy="11703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04" w:type="dxa"/>
          <w:gridSpan w:val="2"/>
          <w:vAlign w:val="center"/>
        </w:tcPr>
        <w:p w14:paraId="14482D9A" w14:textId="42CD75D8" w:rsidR="00B47FA4" w:rsidRDefault="00041E7F" w:rsidP="00503D4A">
          <w:pPr>
            <w:pStyle w:val="En-tte"/>
            <w:jc w:val="center"/>
            <w:rPr>
              <w:sz w:val="36"/>
              <w:szCs w:val="36"/>
            </w:rPr>
          </w:pPr>
          <w:proofErr w:type="spellStart"/>
          <w:r>
            <w:rPr>
              <w:sz w:val="36"/>
              <w:szCs w:val="36"/>
            </w:rPr>
            <w:t>Act</w:t>
          </w:r>
          <w:proofErr w:type="spellEnd"/>
          <w:r>
            <w:rPr>
              <w:sz w:val="36"/>
              <w:szCs w:val="36"/>
            </w:rPr>
            <w:t xml:space="preserve"> </w:t>
          </w:r>
          <w:r w:rsidR="0042703C">
            <w:rPr>
              <w:sz w:val="36"/>
              <w:szCs w:val="36"/>
            </w:rPr>
            <w:t>6</w:t>
          </w:r>
          <w:r>
            <w:rPr>
              <w:sz w:val="36"/>
              <w:szCs w:val="36"/>
            </w:rPr>
            <w:t xml:space="preserve"> </w:t>
          </w:r>
          <w:r w:rsidR="00B47FA4">
            <w:rPr>
              <w:sz w:val="36"/>
              <w:szCs w:val="36"/>
            </w:rPr>
            <w:t xml:space="preserve">Corrigé succinct </w:t>
          </w:r>
        </w:p>
        <w:p w14:paraId="2C473409" w14:textId="582EBE52" w:rsidR="00335F4A" w:rsidRPr="00625C05" w:rsidRDefault="00B47FA4" w:rsidP="00503D4A">
          <w:pPr>
            <w:pStyle w:val="En-tte"/>
            <w:jc w:val="center"/>
            <w:rPr>
              <w:sz w:val="36"/>
              <w:szCs w:val="36"/>
            </w:rPr>
          </w:pPr>
          <w:r>
            <w:rPr>
              <w:sz w:val="36"/>
              <w:szCs w:val="36"/>
            </w:rPr>
            <w:t>Analyse Fichier PEL Lycée</w:t>
          </w:r>
        </w:p>
      </w:tc>
      <w:tc>
        <w:tcPr>
          <w:tcW w:w="992" w:type="dxa"/>
          <w:vAlign w:val="center"/>
        </w:tcPr>
        <w:p w14:paraId="42A40247" w14:textId="77777777" w:rsidR="00335F4A" w:rsidRDefault="00335F4A" w:rsidP="00503D4A">
          <w:pPr>
            <w:pStyle w:val="En-tte"/>
            <w:jc w:val="center"/>
            <w:rPr>
              <w:b/>
              <w:sz w:val="24"/>
            </w:rPr>
          </w:pPr>
          <w:r>
            <w:rPr>
              <w:b/>
              <w:sz w:val="24"/>
            </w:rPr>
            <w:t>BTS 2</w:t>
          </w:r>
          <w:r w:rsidRPr="00470839">
            <w:rPr>
              <w:b/>
              <w:sz w:val="24"/>
            </w:rPr>
            <w:t xml:space="preserve"> ELT</w:t>
          </w:r>
        </w:p>
        <w:p w14:paraId="28F842CC" w14:textId="77777777" w:rsidR="00335F4A" w:rsidRDefault="00335F4A" w:rsidP="00503D4A">
          <w:pPr>
            <w:pStyle w:val="En-tte"/>
            <w:jc w:val="center"/>
            <w:rPr>
              <w:b/>
              <w:sz w:val="24"/>
            </w:rPr>
          </w:pPr>
        </w:p>
        <w:p w14:paraId="57276041" w14:textId="77777777" w:rsidR="00335F4A" w:rsidRPr="00470839" w:rsidRDefault="00335F4A" w:rsidP="00503D4A">
          <w:pPr>
            <w:pStyle w:val="En-tte"/>
            <w:tabs>
              <w:tab w:val="clear" w:pos="4536"/>
              <w:tab w:val="clear" w:pos="9072"/>
              <w:tab w:val="left" w:pos="330"/>
              <w:tab w:val="left" w:pos="1650"/>
            </w:tabs>
            <w:jc w:val="center"/>
            <w:rPr>
              <w:sz w:val="24"/>
            </w:rPr>
          </w:pPr>
          <w:r w:rsidRPr="00470839">
            <w:rPr>
              <w:rStyle w:val="Numrodepage"/>
            </w:rPr>
            <w:fldChar w:fldCharType="begin"/>
          </w:r>
          <w:r w:rsidRPr="00470839">
            <w:rPr>
              <w:rStyle w:val="Numrodepage"/>
            </w:rPr>
            <w:instrText xml:space="preserve"> PAGE </w:instrText>
          </w:r>
          <w:r w:rsidRPr="00470839">
            <w:rPr>
              <w:rStyle w:val="Numrodepage"/>
            </w:rPr>
            <w:fldChar w:fldCharType="separate"/>
          </w:r>
          <w:r>
            <w:rPr>
              <w:rStyle w:val="Numrodepage"/>
              <w:noProof/>
            </w:rPr>
            <w:t>1</w:t>
          </w:r>
          <w:r w:rsidRPr="00470839">
            <w:rPr>
              <w:rStyle w:val="Numrodepage"/>
            </w:rPr>
            <w:fldChar w:fldCharType="end"/>
          </w:r>
          <w:r w:rsidRPr="00470839">
            <w:rPr>
              <w:rStyle w:val="Numrodepage"/>
              <w:i/>
            </w:rPr>
            <w:t xml:space="preserve"> / </w:t>
          </w:r>
          <w:r w:rsidRPr="00470839">
            <w:rPr>
              <w:rStyle w:val="Numrodepage"/>
            </w:rPr>
            <w:fldChar w:fldCharType="begin"/>
          </w:r>
          <w:r w:rsidRPr="00470839">
            <w:rPr>
              <w:rStyle w:val="Numrodepage"/>
            </w:rPr>
            <w:instrText xml:space="preserve"> NUMPAGES </w:instrText>
          </w:r>
          <w:r w:rsidRPr="00470839">
            <w:rPr>
              <w:rStyle w:val="Numrodepage"/>
            </w:rPr>
            <w:fldChar w:fldCharType="separate"/>
          </w:r>
          <w:r>
            <w:rPr>
              <w:rStyle w:val="Numrodepage"/>
              <w:noProof/>
            </w:rPr>
            <w:t>2</w:t>
          </w:r>
          <w:r w:rsidRPr="00470839">
            <w:rPr>
              <w:rStyle w:val="Numrodepage"/>
            </w:rPr>
            <w:fldChar w:fldCharType="end"/>
          </w:r>
        </w:p>
      </w:tc>
    </w:tr>
    <w:tr w:rsidR="00335F4A" w14:paraId="4297613D" w14:textId="77777777" w:rsidTr="00335F4A">
      <w:trPr>
        <w:cantSplit/>
        <w:trHeight w:val="567"/>
      </w:trPr>
      <w:tc>
        <w:tcPr>
          <w:tcW w:w="2552" w:type="dxa"/>
          <w:vMerge/>
          <w:tcBorders>
            <w:left w:val="nil"/>
            <w:bottom w:val="nil"/>
          </w:tcBorders>
        </w:tcPr>
        <w:p w14:paraId="6C6D8FF9" w14:textId="77777777" w:rsidR="00335F4A" w:rsidRDefault="00335F4A" w:rsidP="00503D4A">
          <w:pPr>
            <w:pStyle w:val="En-tte"/>
            <w:jc w:val="center"/>
          </w:pPr>
        </w:p>
      </w:tc>
      <w:tc>
        <w:tcPr>
          <w:tcW w:w="709" w:type="dxa"/>
          <w:vAlign w:val="center"/>
        </w:tcPr>
        <w:p w14:paraId="423941F0" w14:textId="77777777" w:rsidR="00335F4A" w:rsidRPr="00470839" w:rsidRDefault="00335F4A" w:rsidP="00503D4A">
          <w:pPr>
            <w:pStyle w:val="En-tte"/>
          </w:pPr>
          <w:r>
            <w:rPr>
              <w:b/>
            </w:rPr>
            <w:t xml:space="preserve">Pôle : </w:t>
          </w:r>
          <w:r>
            <w:rPr>
              <w:sz w:val="24"/>
            </w:rPr>
            <w:t xml:space="preserve"> </w:t>
          </w:r>
        </w:p>
      </w:tc>
      <w:tc>
        <w:tcPr>
          <w:tcW w:w="6095" w:type="dxa"/>
          <w:vAlign w:val="center"/>
        </w:tcPr>
        <w:p w14:paraId="29A35F0B" w14:textId="77777777" w:rsidR="00335F4A" w:rsidRPr="00E27CDA" w:rsidRDefault="00335F4A" w:rsidP="00FA09B9">
          <w:pPr>
            <w:pStyle w:val="En-tte"/>
            <w:rPr>
              <w:b/>
              <w:bCs/>
              <w:sz w:val="32"/>
              <w:szCs w:val="32"/>
            </w:rPr>
          </w:pPr>
          <w:r w:rsidRPr="00E27CDA">
            <w:rPr>
              <w:b/>
              <w:bCs/>
              <w:sz w:val="32"/>
              <w:szCs w:val="32"/>
            </w:rPr>
            <w:t>Analyse diagnostic maintenance U51</w:t>
          </w:r>
        </w:p>
      </w:tc>
      <w:tc>
        <w:tcPr>
          <w:tcW w:w="992" w:type="dxa"/>
          <w:vAlign w:val="center"/>
        </w:tcPr>
        <w:p w14:paraId="7B81EE14" w14:textId="77777777" w:rsidR="00335F4A" w:rsidRPr="00470839" w:rsidRDefault="00335F4A" w:rsidP="00503D4A">
          <w:pPr>
            <w:pStyle w:val="En-tte"/>
            <w:jc w:val="center"/>
            <w:rPr>
              <w:b/>
              <w:sz w:val="24"/>
            </w:rPr>
          </w:pPr>
          <w:r>
            <w:rPr>
              <w:sz w:val="24"/>
            </w:rPr>
            <w:t>ADM</w:t>
          </w:r>
        </w:p>
      </w:tc>
    </w:tr>
  </w:tbl>
  <w:p w14:paraId="1C975840" w14:textId="77777777" w:rsidR="00503D4A" w:rsidRPr="00503D4A" w:rsidRDefault="00503D4A">
    <w:pPr>
      <w:pStyle w:val="En-tte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DA0C9A"/>
    <w:multiLevelType w:val="hybridMultilevel"/>
    <w:tmpl w:val="60DC479C"/>
    <w:lvl w:ilvl="0" w:tplc="32625280">
      <w:start w:val="1"/>
      <w:numFmt w:val="bullet"/>
      <w:lvlText w:val="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322082"/>
    <w:multiLevelType w:val="hybridMultilevel"/>
    <w:tmpl w:val="B5EE18C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644546"/>
    <w:multiLevelType w:val="hybridMultilevel"/>
    <w:tmpl w:val="230001F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E964D0"/>
    <w:multiLevelType w:val="hybridMultilevel"/>
    <w:tmpl w:val="8DACA3CC"/>
    <w:lvl w:ilvl="0" w:tplc="040C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3FC1177F"/>
    <w:multiLevelType w:val="multilevel"/>
    <w:tmpl w:val="3E281742"/>
    <w:lvl w:ilvl="0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>
      <w:start w:val="1"/>
      <w:numFmt w:val="decimal"/>
      <w:lvlText w:val="%1.%2."/>
      <w:lvlJc w:val="left"/>
      <w:pPr>
        <w:ind w:left="1860" w:hanging="432"/>
      </w:pPr>
    </w:lvl>
    <w:lvl w:ilvl="2">
      <w:start w:val="1"/>
      <w:numFmt w:val="decimal"/>
      <w:lvlText w:val="%1.%2.%3."/>
      <w:lvlJc w:val="left"/>
      <w:pPr>
        <w:ind w:left="2292" w:hanging="504"/>
      </w:pPr>
    </w:lvl>
    <w:lvl w:ilvl="3">
      <w:start w:val="1"/>
      <w:numFmt w:val="decimal"/>
      <w:lvlText w:val="%1.%2.%3.%4."/>
      <w:lvlJc w:val="left"/>
      <w:pPr>
        <w:ind w:left="2796" w:hanging="648"/>
      </w:pPr>
    </w:lvl>
    <w:lvl w:ilvl="4">
      <w:start w:val="1"/>
      <w:numFmt w:val="decimal"/>
      <w:lvlText w:val="%1.%2.%3.%4.%5."/>
      <w:lvlJc w:val="left"/>
      <w:pPr>
        <w:ind w:left="3300" w:hanging="792"/>
      </w:pPr>
    </w:lvl>
    <w:lvl w:ilvl="5">
      <w:start w:val="1"/>
      <w:numFmt w:val="decimal"/>
      <w:lvlText w:val="%1.%2.%3.%4.%5.%6."/>
      <w:lvlJc w:val="left"/>
      <w:pPr>
        <w:ind w:left="3804" w:hanging="936"/>
      </w:pPr>
    </w:lvl>
    <w:lvl w:ilvl="6">
      <w:start w:val="1"/>
      <w:numFmt w:val="decimal"/>
      <w:lvlText w:val="%1.%2.%3.%4.%5.%6.%7."/>
      <w:lvlJc w:val="left"/>
      <w:pPr>
        <w:ind w:left="4308" w:hanging="1080"/>
      </w:pPr>
    </w:lvl>
    <w:lvl w:ilvl="7">
      <w:start w:val="1"/>
      <w:numFmt w:val="decimal"/>
      <w:lvlText w:val="%1.%2.%3.%4.%5.%6.%7.%8."/>
      <w:lvlJc w:val="left"/>
      <w:pPr>
        <w:ind w:left="4812" w:hanging="1224"/>
      </w:pPr>
    </w:lvl>
    <w:lvl w:ilvl="8">
      <w:start w:val="1"/>
      <w:numFmt w:val="decimal"/>
      <w:lvlText w:val="%1.%2.%3.%4.%5.%6.%7.%8.%9."/>
      <w:lvlJc w:val="left"/>
      <w:pPr>
        <w:ind w:left="5388" w:hanging="1440"/>
      </w:pPr>
    </w:lvl>
  </w:abstractNum>
  <w:abstractNum w:abstractNumId="5" w15:restartNumberingAfterBreak="0">
    <w:nsid w:val="401D60EE"/>
    <w:multiLevelType w:val="hybridMultilevel"/>
    <w:tmpl w:val="3326803E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48B17968"/>
    <w:multiLevelType w:val="hybridMultilevel"/>
    <w:tmpl w:val="8A7C623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1321DB"/>
    <w:multiLevelType w:val="hybridMultilevel"/>
    <w:tmpl w:val="114AB518"/>
    <w:lvl w:ilvl="0" w:tplc="FDAAFDA4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406881"/>
    <w:multiLevelType w:val="hybridMultilevel"/>
    <w:tmpl w:val="F1E0C13C"/>
    <w:lvl w:ilvl="0" w:tplc="040C0001">
      <w:start w:val="1"/>
      <w:numFmt w:val="bullet"/>
      <w:lvlText w:val=""/>
      <w:lvlJc w:val="left"/>
      <w:pPr>
        <w:ind w:left="107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9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3" w:hanging="360"/>
      </w:pPr>
      <w:rPr>
        <w:rFonts w:ascii="Wingdings" w:hAnsi="Wingdings" w:hint="default"/>
      </w:rPr>
    </w:lvl>
  </w:abstractNum>
  <w:abstractNum w:abstractNumId="9" w15:restartNumberingAfterBreak="0">
    <w:nsid w:val="4F703C5E"/>
    <w:multiLevelType w:val="multilevel"/>
    <w:tmpl w:val="2A76726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5EE23E69"/>
    <w:multiLevelType w:val="hybridMultilevel"/>
    <w:tmpl w:val="FB464B2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2B4CE5"/>
    <w:multiLevelType w:val="hybridMultilevel"/>
    <w:tmpl w:val="3FCA9B6A"/>
    <w:lvl w:ilvl="0" w:tplc="32625280">
      <w:start w:val="1"/>
      <w:numFmt w:val="bullet"/>
      <w:lvlText w:val=""/>
      <w:lvlJc w:val="left"/>
      <w:pPr>
        <w:ind w:left="142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</w:abstractNum>
  <w:abstractNum w:abstractNumId="12" w15:restartNumberingAfterBreak="0">
    <w:nsid w:val="72E80764"/>
    <w:multiLevelType w:val="hybridMultilevel"/>
    <w:tmpl w:val="827C455A"/>
    <w:lvl w:ilvl="0" w:tplc="32625280">
      <w:start w:val="1"/>
      <w:numFmt w:val="bullet"/>
      <w:lvlText w:val="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8975111">
    <w:abstractNumId w:val="8"/>
  </w:num>
  <w:num w:numId="2" w16cid:durableId="702094620">
    <w:abstractNumId w:val="2"/>
  </w:num>
  <w:num w:numId="3" w16cid:durableId="1761367547">
    <w:abstractNumId w:val="3"/>
  </w:num>
  <w:num w:numId="4" w16cid:durableId="1519850201">
    <w:abstractNumId w:val="4"/>
  </w:num>
  <w:num w:numId="5" w16cid:durableId="1978683178">
    <w:abstractNumId w:val="9"/>
  </w:num>
  <w:num w:numId="6" w16cid:durableId="1432387003">
    <w:abstractNumId w:val="12"/>
  </w:num>
  <w:num w:numId="7" w16cid:durableId="1571426418">
    <w:abstractNumId w:val="11"/>
  </w:num>
  <w:num w:numId="8" w16cid:durableId="1548377780">
    <w:abstractNumId w:val="0"/>
  </w:num>
  <w:num w:numId="9" w16cid:durableId="497623699">
    <w:abstractNumId w:val="10"/>
  </w:num>
  <w:num w:numId="10" w16cid:durableId="1824226780">
    <w:abstractNumId w:val="1"/>
  </w:num>
  <w:num w:numId="11" w16cid:durableId="1068770245">
    <w:abstractNumId w:val="5"/>
  </w:num>
  <w:num w:numId="12" w16cid:durableId="1802533740">
    <w:abstractNumId w:val="7"/>
  </w:num>
  <w:num w:numId="13" w16cid:durableId="179840568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1"/>
  <w:proofState w:spelling="clean" w:grammar="clean"/>
  <w:attachedTemplate r:id="rId1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FA4"/>
    <w:rsid w:val="00003D25"/>
    <w:rsid w:val="00037D09"/>
    <w:rsid w:val="00041E7F"/>
    <w:rsid w:val="00053055"/>
    <w:rsid w:val="00054C52"/>
    <w:rsid w:val="00064129"/>
    <w:rsid w:val="00067BD7"/>
    <w:rsid w:val="0008605C"/>
    <w:rsid w:val="000A6B8B"/>
    <w:rsid w:val="000B2B19"/>
    <w:rsid w:val="000C3D6C"/>
    <w:rsid w:val="000E2F49"/>
    <w:rsid w:val="000E4501"/>
    <w:rsid w:val="0010122C"/>
    <w:rsid w:val="001074A7"/>
    <w:rsid w:val="001561EF"/>
    <w:rsid w:val="00162278"/>
    <w:rsid w:val="00173A6F"/>
    <w:rsid w:val="0018727D"/>
    <w:rsid w:val="0019432C"/>
    <w:rsid w:val="001946D1"/>
    <w:rsid w:val="001B583F"/>
    <w:rsid w:val="001D231D"/>
    <w:rsid w:val="001E087B"/>
    <w:rsid w:val="001E265B"/>
    <w:rsid w:val="00203FED"/>
    <w:rsid w:val="00232D66"/>
    <w:rsid w:val="00254E3D"/>
    <w:rsid w:val="00257823"/>
    <w:rsid w:val="00267463"/>
    <w:rsid w:val="00267922"/>
    <w:rsid w:val="002D588D"/>
    <w:rsid w:val="002E3B6A"/>
    <w:rsid w:val="002F3707"/>
    <w:rsid w:val="0032415C"/>
    <w:rsid w:val="00331AD7"/>
    <w:rsid w:val="00331CC9"/>
    <w:rsid w:val="00335F4A"/>
    <w:rsid w:val="003407D4"/>
    <w:rsid w:val="003575AF"/>
    <w:rsid w:val="00360230"/>
    <w:rsid w:val="00370AC7"/>
    <w:rsid w:val="003C1C2B"/>
    <w:rsid w:val="003D1B9C"/>
    <w:rsid w:val="003D57EE"/>
    <w:rsid w:val="003E6A71"/>
    <w:rsid w:val="00415A9D"/>
    <w:rsid w:val="0042703C"/>
    <w:rsid w:val="004535F0"/>
    <w:rsid w:val="0046425C"/>
    <w:rsid w:val="00483465"/>
    <w:rsid w:val="004B0A06"/>
    <w:rsid w:val="004C5694"/>
    <w:rsid w:val="004D0D94"/>
    <w:rsid w:val="00503D4A"/>
    <w:rsid w:val="00507ED7"/>
    <w:rsid w:val="005258F4"/>
    <w:rsid w:val="00527540"/>
    <w:rsid w:val="0056355F"/>
    <w:rsid w:val="00585683"/>
    <w:rsid w:val="005A22E3"/>
    <w:rsid w:val="005A7D72"/>
    <w:rsid w:val="005C7804"/>
    <w:rsid w:val="005D0574"/>
    <w:rsid w:val="005E5A71"/>
    <w:rsid w:val="005F44FE"/>
    <w:rsid w:val="00625C05"/>
    <w:rsid w:val="00660FFC"/>
    <w:rsid w:val="00676D45"/>
    <w:rsid w:val="006943CC"/>
    <w:rsid w:val="006D0A7A"/>
    <w:rsid w:val="006D0A85"/>
    <w:rsid w:val="00703288"/>
    <w:rsid w:val="007534D0"/>
    <w:rsid w:val="007538C0"/>
    <w:rsid w:val="00762F1A"/>
    <w:rsid w:val="0078336C"/>
    <w:rsid w:val="007A51B0"/>
    <w:rsid w:val="007E3B77"/>
    <w:rsid w:val="00891E93"/>
    <w:rsid w:val="008937F7"/>
    <w:rsid w:val="008A269C"/>
    <w:rsid w:val="008C0544"/>
    <w:rsid w:val="008C2A60"/>
    <w:rsid w:val="008C2F36"/>
    <w:rsid w:val="008C7CB7"/>
    <w:rsid w:val="009215EC"/>
    <w:rsid w:val="0093309F"/>
    <w:rsid w:val="00946E8D"/>
    <w:rsid w:val="009513BD"/>
    <w:rsid w:val="009528E7"/>
    <w:rsid w:val="009932E7"/>
    <w:rsid w:val="009A16B7"/>
    <w:rsid w:val="009B79F1"/>
    <w:rsid w:val="009F00E5"/>
    <w:rsid w:val="009F3A0C"/>
    <w:rsid w:val="00A15697"/>
    <w:rsid w:val="00A16655"/>
    <w:rsid w:val="00A31898"/>
    <w:rsid w:val="00A81669"/>
    <w:rsid w:val="00A868B5"/>
    <w:rsid w:val="00AB627A"/>
    <w:rsid w:val="00AB6E08"/>
    <w:rsid w:val="00AB7C1D"/>
    <w:rsid w:val="00AE1503"/>
    <w:rsid w:val="00AF0EAA"/>
    <w:rsid w:val="00B02324"/>
    <w:rsid w:val="00B3411E"/>
    <w:rsid w:val="00B47FA4"/>
    <w:rsid w:val="00B85626"/>
    <w:rsid w:val="00BA7C81"/>
    <w:rsid w:val="00BB4F3F"/>
    <w:rsid w:val="00BE4566"/>
    <w:rsid w:val="00BE505D"/>
    <w:rsid w:val="00BF408D"/>
    <w:rsid w:val="00C242CE"/>
    <w:rsid w:val="00C41CEF"/>
    <w:rsid w:val="00C41D95"/>
    <w:rsid w:val="00C42D74"/>
    <w:rsid w:val="00C53471"/>
    <w:rsid w:val="00C6462E"/>
    <w:rsid w:val="00C660EB"/>
    <w:rsid w:val="00C7700C"/>
    <w:rsid w:val="00C95B30"/>
    <w:rsid w:val="00CB53BF"/>
    <w:rsid w:val="00CD4533"/>
    <w:rsid w:val="00CF3B03"/>
    <w:rsid w:val="00D15B29"/>
    <w:rsid w:val="00D74F54"/>
    <w:rsid w:val="00D75371"/>
    <w:rsid w:val="00DA6DA4"/>
    <w:rsid w:val="00DB31CE"/>
    <w:rsid w:val="00DD5087"/>
    <w:rsid w:val="00DF231B"/>
    <w:rsid w:val="00DF3479"/>
    <w:rsid w:val="00DF725C"/>
    <w:rsid w:val="00E02565"/>
    <w:rsid w:val="00E03F04"/>
    <w:rsid w:val="00E15101"/>
    <w:rsid w:val="00E27CDA"/>
    <w:rsid w:val="00E27EDC"/>
    <w:rsid w:val="00E46560"/>
    <w:rsid w:val="00EA696B"/>
    <w:rsid w:val="00EB45F5"/>
    <w:rsid w:val="00EE4209"/>
    <w:rsid w:val="00EF5755"/>
    <w:rsid w:val="00F01335"/>
    <w:rsid w:val="00F51CCC"/>
    <w:rsid w:val="00F5250B"/>
    <w:rsid w:val="00F755A0"/>
    <w:rsid w:val="00F902B3"/>
    <w:rsid w:val="00F9400C"/>
    <w:rsid w:val="00FA09B9"/>
    <w:rsid w:val="00FA738D"/>
    <w:rsid w:val="00FC6315"/>
    <w:rsid w:val="00FD0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9C6622"/>
  <w15:chartTrackingRefBased/>
  <w15:docId w15:val="{660B39B6-CFE4-4184-A39B-104693F814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5C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5E5A7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5E5A71"/>
  </w:style>
  <w:style w:type="paragraph" w:styleId="Pieddepage">
    <w:name w:val="footer"/>
    <w:basedOn w:val="Normal"/>
    <w:link w:val="PieddepageCar"/>
    <w:uiPriority w:val="99"/>
    <w:unhideWhenUsed/>
    <w:rsid w:val="005E5A7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5A71"/>
  </w:style>
  <w:style w:type="character" w:styleId="Numrodepage">
    <w:name w:val="page number"/>
    <w:basedOn w:val="Policepardfaut"/>
    <w:semiHidden/>
    <w:rsid w:val="005E5A71"/>
  </w:style>
  <w:style w:type="paragraph" w:styleId="Paragraphedeliste">
    <w:name w:val="List Paragraph"/>
    <w:basedOn w:val="Normal"/>
    <w:qFormat/>
    <w:rsid w:val="00625C05"/>
    <w:pPr>
      <w:ind w:left="720"/>
      <w:contextualSpacing/>
    </w:pPr>
  </w:style>
  <w:style w:type="paragraph" w:customStyle="1" w:styleId="Default">
    <w:name w:val="Default"/>
    <w:rsid w:val="00C7700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Grilledutableau">
    <w:name w:val="Table Grid"/>
    <w:basedOn w:val="TableauNormal"/>
    <w:uiPriority w:val="39"/>
    <w:rsid w:val="004535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7E3B77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112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7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56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openxmlformats.org/officeDocument/2006/relationships/image" Target="media/image6.png"/><Relationship Id="rId26" Type="http://schemas.microsoft.com/office/2007/relationships/hdphoto" Target="media/hdphoto7.wdp"/><Relationship Id="rId39" Type="http://schemas.openxmlformats.org/officeDocument/2006/relationships/image" Target="media/image20.png"/><Relationship Id="rId21" Type="http://schemas.openxmlformats.org/officeDocument/2006/relationships/image" Target="media/image9.png"/><Relationship Id="rId34" Type="http://schemas.openxmlformats.org/officeDocument/2006/relationships/image" Target="media/image17.png"/><Relationship Id="rId42" Type="http://schemas.microsoft.com/office/2007/relationships/hdphoto" Target="media/hdphoto14.wdp"/><Relationship Id="rId47" Type="http://schemas.openxmlformats.org/officeDocument/2006/relationships/header" Target="header3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microsoft.com/office/2007/relationships/hdphoto" Target="media/hdphoto8.wdp"/><Relationship Id="rId11" Type="http://schemas.microsoft.com/office/2007/relationships/hdphoto" Target="media/hdphoto2.wdp"/><Relationship Id="rId24" Type="http://schemas.openxmlformats.org/officeDocument/2006/relationships/image" Target="media/image11.png"/><Relationship Id="rId32" Type="http://schemas.openxmlformats.org/officeDocument/2006/relationships/image" Target="media/image16.png"/><Relationship Id="rId37" Type="http://schemas.openxmlformats.org/officeDocument/2006/relationships/image" Target="media/image19.png"/><Relationship Id="rId40" Type="http://schemas.microsoft.com/office/2007/relationships/hdphoto" Target="media/hdphoto13.wdp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openxmlformats.org/officeDocument/2006/relationships/image" Target="media/image10.png"/><Relationship Id="rId28" Type="http://schemas.openxmlformats.org/officeDocument/2006/relationships/image" Target="media/image14.png"/><Relationship Id="rId36" Type="http://schemas.openxmlformats.org/officeDocument/2006/relationships/image" Target="media/image18.png"/><Relationship Id="rId49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31" Type="http://schemas.microsoft.com/office/2007/relationships/hdphoto" Target="media/hdphoto9.wdp"/><Relationship Id="rId44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Relationship Id="rId22" Type="http://schemas.microsoft.com/office/2007/relationships/hdphoto" Target="media/hdphoto6.wdp"/><Relationship Id="rId27" Type="http://schemas.openxmlformats.org/officeDocument/2006/relationships/image" Target="media/image13.png"/><Relationship Id="rId30" Type="http://schemas.openxmlformats.org/officeDocument/2006/relationships/image" Target="media/image15.png"/><Relationship Id="rId35" Type="http://schemas.microsoft.com/office/2007/relationships/hdphoto" Target="media/hdphoto11.wdp"/><Relationship Id="rId43" Type="http://schemas.openxmlformats.org/officeDocument/2006/relationships/header" Target="header1.xml"/><Relationship Id="rId48" Type="http://schemas.openxmlformats.org/officeDocument/2006/relationships/footer" Target="footer3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microsoft.com/office/2007/relationships/hdphoto" Target="media/hdphoto5.wdp"/><Relationship Id="rId25" Type="http://schemas.openxmlformats.org/officeDocument/2006/relationships/image" Target="media/image12.png"/><Relationship Id="rId33" Type="http://schemas.microsoft.com/office/2007/relationships/hdphoto" Target="media/hdphoto10.wdp"/><Relationship Id="rId38" Type="http://schemas.microsoft.com/office/2007/relationships/hdphoto" Target="media/hdphoto12.wdp"/><Relationship Id="rId46" Type="http://schemas.openxmlformats.org/officeDocument/2006/relationships/footer" Target="footer2.xml"/><Relationship Id="rId20" Type="http://schemas.openxmlformats.org/officeDocument/2006/relationships/image" Target="media/image8.png"/><Relationship Id="rId41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ris\OneDrive\Documents\Mod&#232;les%20Office%20personnalis&#233;s\BTS2%20ADM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18E72F-2244-41D3-BB6A-87B0ABC908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BTS2 ADM.dotx</Template>
  <TotalTime>374</TotalTime>
  <Pages>8</Pages>
  <Words>826</Words>
  <Characters>4549</Characters>
  <Application>Microsoft Office Word</Application>
  <DocSecurity>0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 MARY</dc:creator>
  <cp:keywords/>
  <dc:description/>
  <cp:lastModifiedBy>Christophe MARY</cp:lastModifiedBy>
  <cp:revision>14</cp:revision>
  <cp:lastPrinted>2024-11-21T13:55:00Z</cp:lastPrinted>
  <dcterms:created xsi:type="dcterms:W3CDTF">2024-03-05T14:52:00Z</dcterms:created>
  <dcterms:modified xsi:type="dcterms:W3CDTF">2024-11-21T13:55:00Z</dcterms:modified>
</cp:coreProperties>
</file>