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307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:rsidR="009A5728" w:rsidRPr="002D40DB" w:rsidRDefault="009A5728" w:rsidP="00D17F44">
            <w:pPr>
              <w:tabs>
                <w:tab w:val="left" w:pos="5805"/>
              </w:tabs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9A5728" w:rsidRPr="002D40DB" w:rsidRDefault="009A5728" w:rsidP="00D17F44">
            <w:pPr>
              <w:tabs>
                <w:tab w:val="left" w:pos="5805"/>
              </w:tabs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:rsidR="009A5728" w:rsidRPr="002D40DB" w:rsidRDefault="009A5728" w:rsidP="00D17F44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 w:after="2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 w:after="20"/>
              <w:ind w:left="136" w:right="-14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 w:after="2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NOM :</w:t>
            </w:r>
          </w:p>
        </w:tc>
      </w:tr>
      <w:tr w:rsidR="009A5728" w:rsidRPr="002D40DB" w:rsidTr="00D17F44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right w:val="nil"/>
            </w:tcBorders>
          </w:tcPr>
          <w:p w:rsidR="009A5728" w:rsidRPr="002D40DB" w:rsidRDefault="009A5728" w:rsidP="00D17F44">
            <w:pPr>
              <w:ind w:left="135"/>
              <w:rPr>
                <w:rFonts w:ascii="Arial" w:hAnsi="Arial" w:cs="Arial"/>
                <w:sz w:val="16"/>
              </w:rPr>
            </w:pPr>
            <w:r w:rsidRPr="002D40DB">
              <w:rPr>
                <w:rFonts w:ascii="Arial" w:hAnsi="Arial" w:cs="Arial"/>
                <w:sz w:val="16"/>
              </w:rPr>
              <w:t>(</w:t>
            </w:r>
            <w:r w:rsidR="00773640" w:rsidRPr="002D40DB">
              <w:rPr>
                <w:rFonts w:ascii="Arial" w:hAnsi="Arial" w:cs="Arial"/>
                <w:sz w:val="16"/>
              </w:rPr>
              <w:t>En</w:t>
            </w:r>
            <w:r w:rsidRPr="002D40DB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:rsidR="009A5728" w:rsidRPr="002D40DB" w:rsidRDefault="009A5728" w:rsidP="00D17F44">
            <w:pPr>
              <w:ind w:left="72"/>
              <w:rPr>
                <w:rFonts w:ascii="Arial" w:hAnsi="Arial" w:cs="Arial"/>
              </w:rPr>
            </w:pPr>
          </w:p>
          <w:p w:rsidR="009A5728" w:rsidRPr="00D95BB0" w:rsidRDefault="009A5728" w:rsidP="00D17F44">
            <w:pPr>
              <w:pStyle w:val="Titre1"/>
              <w:spacing w:before="0" w:after="120"/>
              <w:ind w:left="72"/>
              <w:rPr>
                <w:rFonts w:ascii="Arial" w:hAnsi="Arial" w:cs="Arial"/>
                <w:color w:val="auto"/>
                <w:sz w:val="22"/>
              </w:rPr>
            </w:pPr>
            <w:r w:rsidRPr="00D95BB0">
              <w:rPr>
                <w:rFonts w:ascii="Arial" w:hAnsi="Arial" w:cs="Arial"/>
                <w:color w:val="auto"/>
                <w:sz w:val="22"/>
              </w:rPr>
              <w:t>N° du candidat</w:t>
            </w:r>
          </w:p>
          <w:p w:rsidR="009A5728" w:rsidRPr="002D40DB" w:rsidRDefault="009A5728" w:rsidP="00D17F44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D40DB">
              <w:rPr>
                <w:rFonts w:ascii="Arial" w:hAnsi="Arial" w:cs="Arial"/>
                <w:sz w:val="14"/>
              </w:rPr>
              <w:t>(</w:t>
            </w:r>
            <w:r w:rsidR="00773640" w:rsidRPr="002D40DB">
              <w:rPr>
                <w:rFonts w:ascii="Arial" w:hAnsi="Arial" w:cs="Arial"/>
                <w:sz w:val="14"/>
              </w:rPr>
              <w:t>Le</w:t>
            </w:r>
            <w:r w:rsidRPr="002D40DB">
              <w:rPr>
                <w:rFonts w:ascii="Arial" w:hAnsi="Arial" w:cs="Arial"/>
                <w:sz w:val="14"/>
              </w:rPr>
              <w:t xml:space="preserve"> numéro est celui qui figure sur la convocation ou liste d’appel)</w:t>
            </w:r>
          </w:p>
        </w:tc>
      </w:tr>
      <w:tr w:rsidR="009A5728" w:rsidRPr="002D40DB" w:rsidTr="00D17F44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</w:p>
        </w:tc>
      </w:tr>
      <w:tr w:rsidR="009A5728" w:rsidRPr="002D40DB" w:rsidTr="00D17F44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:rsidR="009A5728" w:rsidRPr="002D40DB" w:rsidRDefault="009A5728" w:rsidP="00D17F44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</w:p>
        </w:tc>
      </w:tr>
      <w:tr w:rsidR="009A5728" w:rsidRPr="002D40DB" w:rsidTr="00D17F44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</w:tcBorders>
            <w:vAlign w:val="bottom"/>
          </w:tcPr>
          <w:p w:rsidR="009A5728" w:rsidRPr="002D40DB" w:rsidRDefault="00F926C9" w:rsidP="00D17F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115570</wp:posOffset>
                      </wp:positionV>
                      <wp:extent cx="365760" cy="1097280"/>
                      <wp:effectExtent l="0" t="0" r="0" b="0"/>
                      <wp:wrapNone/>
                      <wp:docPr id="32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2108" w:rsidRPr="00773640" w:rsidRDefault="00492108" w:rsidP="00D17F44">
                                  <w:pPr>
                                    <w:pStyle w:val="Titre4"/>
                                    <w:rPr>
                                      <w:color w:val="auto"/>
                                    </w:rPr>
                                  </w:pPr>
                                  <w:r w:rsidRPr="00773640">
                                    <w:rPr>
                                      <w:color w:val="auto"/>
                                    </w:rPr>
                                    <w:t>Ne rien Écrire</w:t>
                                  </w:r>
                                </w:p>
                                <w:p w:rsidR="00492108" w:rsidRPr="00773640" w:rsidRDefault="00492108" w:rsidP="00B53FA4">
                                  <w:pPr>
                                    <w:rPr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2.3pt;margin-top:9.1pt;width:28.8pt;height:86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" stroked="f">
                      <v:path arrowok="t"/>
                      <v:textbox style="layout-flow:vertical;mso-layout-flow-alt:bottom-to-top">
                        <w:txbxContent>
                          <w:p w:rsidR="00492108" w:rsidRPr="00773640" w:rsidRDefault="00492108" w:rsidP="00D17F44">
                            <w:pPr>
                              <w:pStyle w:val="Titre4"/>
                              <w:rPr>
                                <w:color w:val="auto"/>
                              </w:rPr>
                            </w:pPr>
                            <w:r w:rsidRPr="00773640">
                              <w:rPr>
                                <w:color w:val="auto"/>
                              </w:rPr>
                              <w:t>Ne rien Écrire</w:t>
                            </w:r>
                          </w:p>
                          <w:p w:rsidR="00492108" w:rsidRPr="00773640" w:rsidRDefault="00492108" w:rsidP="00B53FA4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right w:val="nil"/>
            </w:tcBorders>
          </w:tcPr>
          <w:p w:rsidR="009A5728" w:rsidRPr="00773640" w:rsidRDefault="00F926C9" w:rsidP="00D17F44">
            <w:pPr>
              <w:pStyle w:val="Titre3"/>
              <w:ind w:right="-1"/>
              <w:rPr>
                <w:rFonts w:ascii="Arial" w:hAnsi="Arial" w:cs="Arial"/>
                <w:color w:val="auto"/>
              </w:rPr>
            </w:pPr>
            <w:r w:rsidRPr="00773640">
              <w:rPr>
                <w:rFonts w:ascii="Arial" w:hAnsi="Arial" w:cs="Arial"/>
                <w:noProof/>
                <w:color w:val="auto"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page">
                        <wp:posOffset>5164455</wp:posOffset>
                      </wp:positionH>
                      <wp:positionV relativeFrom="page">
                        <wp:posOffset>2200275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C80" w:rsidRDefault="006E4C80" w:rsidP="006E4C80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6E4C80" w:rsidRDefault="006E4C80" w:rsidP="006E4C80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406.65pt;margin-top:173.2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" o:allowincell="f">
                      <v:path arrowok="t"/>
                      <v:textbox>
                        <w:txbxContent>
                          <w:p w:rsidR="006E4C80" w:rsidRDefault="006E4C80" w:rsidP="006E4C80">
                            <w:pPr>
                              <w:rPr>
                                <w:sz w:val="22"/>
                              </w:rPr>
                            </w:pPr>
                          </w:p>
                          <w:p w:rsidR="006E4C80" w:rsidRDefault="006E4C80" w:rsidP="006E4C8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A5728" w:rsidRPr="00773640">
              <w:rPr>
                <w:rFonts w:ascii="Arial" w:hAnsi="Arial" w:cs="Arial"/>
                <w:color w:val="auto"/>
                <w:sz w:val="22"/>
              </w:rPr>
              <w:t>Appréciation du correcteur</w:t>
            </w:r>
          </w:p>
        </w:tc>
      </w:tr>
    </w:tbl>
    <w:p w:rsidR="009A5728" w:rsidRPr="00EB4B28" w:rsidRDefault="00F926C9" w:rsidP="00EB4B28">
      <w:pPr>
        <w:ind w:left="-567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-296545</wp:posOffset>
                </wp:positionV>
                <wp:extent cx="382270" cy="1097280"/>
                <wp:effectExtent l="0" t="0" r="0" b="0"/>
                <wp:wrapNone/>
                <wp:docPr id="3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227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108" w:rsidRPr="00773640" w:rsidRDefault="00492108" w:rsidP="00D17F44">
                            <w:pPr>
                              <w:pStyle w:val="Titre4"/>
                              <w:rPr>
                                <w:color w:val="auto"/>
                              </w:rPr>
                            </w:pPr>
                            <w:r w:rsidRPr="00773640">
                              <w:rPr>
                                <w:color w:val="auto"/>
                              </w:rPr>
                              <w:t>DANS CE CADRE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43.9pt;margin-top:-23.35pt;width:30.1pt;height:86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" o:allowincell="f" stroked="f">
                <v:path arrowok="t"/>
                <v:textbox style="layout-flow:vertical;mso-layout-flow-alt:bottom-to-top">
                  <w:txbxContent>
                    <w:p w:rsidR="00492108" w:rsidRPr="00773640" w:rsidRDefault="00492108" w:rsidP="00D17F44">
                      <w:pPr>
                        <w:pStyle w:val="Titre4"/>
                        <w:rPr>
                          <w:color w:val="auto"/>
                        </w:rPr>
                      </w:pPr>
                      <w:r w:rsidRPr="00773640">
                        <w:rPr>
                          <w:color w:val="auto"/>
                        </w:rPr>
                        <w:t>DANS CE CADRE</w:t>
                      </w:r>
                    </w:p>
                  </w:txbxContent>
                </v:textbox>
              </v:shape>
            </w:pict>
          </mc:Fallback>
        </mc:AlternateContent>
      </w:r>
      <w:r w:rsidR="00EB4B28">
        <w:rPr>
          <w:rFonts w:ascii="Arial" w:hAnsi="Arial" w:cs="Arial"/>
        </w:rPr>
        <w:t>Il</w:t>
      </w:r>
      <w:r w:rsidR="00EB4B28" w:rsidRPr="00EB4B28">
        <w:rPr>
          <w:rFonts w:ascii="Arial" w:hAnsi="Arial" w:cs="Arial"/>
          <w:sz w:val="20"/>
          <w:szCs w:val="20"/>
        </w:rPr>
        <w:t xml:space="preserve"> est interdit de signer leur composition ou d’y mettre un signe quelconque pouvant indiquer sa provenance</w:t>
      </w:r>
      <w:r w:rsidR="00EB4B28">
        <w:rPr>
          <w:rFonts w:ascii="Arial" w:hAnsi="Arial" w:cs="Arial"/>
          <w:sz w:val="20"/>
          <w:szCs w:val="20"/>
        </w:rPr>
        <w:t>.</w:t>
      </w:r>
    </w:p>
    <w:p w:rsidR="009A5728" w:rsidRPr="002D40DB" w:rsidRDefault="009A5728">
      <w:pPr>
        <w:rPr>
          <w:rFonts w:ascii="Arial" w:hAnsi="Arial" w:cs="Arial"/>
        </w:rPr>
      </w:pPr>
    </w:p>
    <w:p w:rsidR="009A5728" w:rsidRPr="00730023" w:rsidRDefault="009A5728" w:rsidP="00AD41D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:rsidR="009A5728" w:rsidRDefault="009A57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  <w:r w:rsidRPr="00730023">
        <w:rPr>
          <w:b/>
          <w:sz w:val="56"/>
          <w:szCs w:val="21"/>
        </w:rPr>
        <w:t>Baccalauréat Professionnel</w:t>
      </w:r>
    </w:p>
    <w:p w:rsidR="00EB4B28" w:rsidRPr="00730023" w:rsidRDefault="00EB4B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</w:p>
    <w:p w:rsidR="009A5728" w:rsidRPr="00730023" w:rsidRDefault="00EB4B28" w:rsidP="00EB4B28">
      <w:pPr>
        <w:pStyle w:val="En-tte"/>
        <w:tabs>
          <w:tab w:val="left" w:pos="708"/>
        </w:tabs>
        <w:ind w:left="-1134" w:right="-144"/>
        <w:jc w:val="center"/>
        <w:rPr>
          <w:b/>
          <w:i/>
          <w:iCs/>
          <w:sz w:val="48"/>
          <w:szCs w:val="48"/>
        </w:rPr>
      </w:pPr>
      <w:r>
        <w:rPr>
          <w:b/>
          <w:i/>
          <w:iCs/>
          <w:sz w:val="72"/>
        </w:rPr>
        <w:t xml:space="preserve">  </w:t>
      </w:r>
      <w:r w:rsidR="009A5728" w:rsidRPr="00730023">
        <w:rPr>
          <w:b/>
          <w:i/>
          <w:iCs/>
          <w:sz w:val="48"/>
          <w:szCs w:val="48"/>
        </w:rPr>
        <w:t>Maintenance des Systèmes de Production Connectés </w:t>
      </w:r>
    </w:p>
    <w:p w:rsidR="009A5728" w:rsidRPr="00EB4B28" w:rsidRDefault="009A5728" w:rsidP="00AD41D6">
      <w:pPr>
        <w:tabs>
          <w:tab w:val="left" w:pos="1980"/>
        </w:tabs>
        <w:ind w:left="360"/>
        <w:jc w:val="center"/>
        <w:rPr>
          <w:rFonts w:ascii="Arial" w:hAnsi="Arial" w:cs="Arial"/>
          <w:sz w:val="28"/>
          <w:szCs w:val="28"/>
        </w:rPr>
      </w:pPr>
      <w:r w:rsidRPr="00730023">
        <w:rPr>
          <w:rFonts w:ascii="Arial" w:hAnsi="Arial" w:cs="Arial"/>
        </w:rPr>
        <w:br/>
      </w:r>
      <w:r w:rsidRPr="00EB4B28">
        <w:rPr>
          <w:rFonts w:ascii="Arial" w:hAnsi="Arial" w:cs="Arial"/>
          <w:sz w:val="28"/>
          <w:szCs w:val="28"/>
        </w:rPr>
        <w:t>Épreuve E2</w:t>
      </w:r>
      <w:r w:rsidRPr="00EB4B28">
        <w:rPr>
          <w:rFonts w:ascii="Arial" w:hAnsi="Arial" w:cs="Arial"/>
          <w:sz w:val="28"/>
          <w:szCs w:val="28"/>
        </w:rPr>
        <w:tab/>
        <w:t xml:space="preserve">PREPARATION D’UNE INTERVENTION </w:t>
      </w:r>
      <w:r w:rsidRPr="00EB4B28">
        <w:rPr>
          <w:rFonts w:ascii="Arial" w:hAnsi="Arial" w:cs="Arial"/>
          <w:sz w:val="28"/>
          <w:szCs w:val="28"/>
        </w:rPr>
        <w:br/>
      </w:r>
    </w:p>
    <w:p w:rsidR="002030F6" w:rsidRDefault="009A57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  <w:r w:rsidRPr="00B53FA4">
        <w:rPr>
          <w:rFonts w:ascii="Arial" w:hAnsi="Arial" w:cs="Arial"/>
          <w:b/>
          <w:bCs/>
        </w:rPr>
        <w:t>Sous-épreuve E</w:t>
      </w:r>
      <w:r w:rsidR="00773640" w:rsidRPr="00B53FA4">
        <w:rPr>
          <w:rFonts w:ascii="Arial" w:hAnsi="Arial" w:cs="Arial"/>
          <w:b/>
          <w:bCs/>
        </w:rPr>
        <w:t>2. b</w:t>
      </w:r>
      <w:r w:rsidRPr="00B53FA4">
        <w:rPr>
          <w:rFonts w:ascii="Arial" w:hAnsi="Arial" w:cs="Arial"/>
          <w:b/>
          <w:bCs/>
        </w:rPr>
        <w:tab/>
      </w:r>
      <w:r w:rsidR="002030F6" w:rsidRPr="00B53FA4">
        <w:rPr>
          <w:rFonts w:ascii="Arial" w:hAnsi="Arial" w:cs="Arial"/>
          <w:b/>
          <w:bCs/>
        </w:rPr>
        <w:t>Préparation d'une intervention</w:t>
      </w:r>
      <w:r w:rsidR="00B53FA4" w:rsidRPr="00B53FA4">
        <w:rPr>
          <w:rFonts w:ascii="Arial" w:hAnsi="Arial" w:cs="Arial"/>
          <w:b/>
          <w:bCs/>
        </w:rPr>
        <w:t xml:space="preserve"> de maintenance</w:t>
      </w:r>
    </w:p>
    <w:p w:rsidR="00EB4B28" w:rsidRPr="00B53FA4" w:rsidRDefault="00EB4B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</w:p>
    <w:p w:rsidR="009A5728" w:rsidRPr="00730023" w:rsidRDefault="00F926C9" w:rsidP="00AD41D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80645</wp:posOffset>
                </wp:positionV>
                <wp:extent cx="6135370" cy="1724025"/>
                <wp:effectExtent l="12700" t="12700" r="11430" b="15875"/>
                <wp:wrapNone/>
                <wp:docPr id="326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537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108" w:rsidRDefault="00492108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  <w:t xml:space="preserve">DOSSIER </w:t>
                            </w:r>
                          </w:p>
                          <w:p w:rsidR="00492108" w:rsidRDefault="00492108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  <w:t xml:space="preserve">QUESTIONS-REPONSES </w:t>
                            </w:r>
                          </w:p>
                          <w:p w:rsidR="00492108" w:rsidRDefault="00492108" w:rsidP="004921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  <w:t>MODULOPROD</w:t>
                            </w:r>
                          </w:p>
                          <w:p w:rsidR="00492108" w:rsidRPr="00EB4B28" w:rsidRDefault="00492108" w:rsidP="004921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  <w:t>Sous système du POLYPROD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9" style="position:absolute;left:0;text-align:left;margin-left:2.6pt;margin-top:6.35pt;width:483.1pt;height:13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" strokeweight="3pt">
                <v:path arrowok="t"/>
                <v:textbox>
                  <w:txbxContent>
                    <w:p w:rsidR="00492108" w:rsidRDefault="00492108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  <w:t xml:space="preserve">DOSSIER </w:t>
                      </w:r>
                    </w:p>
                    <w:p w:rsidR="00492108" w:rsidRDefault="00492108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  <w:t xml:space="preserve">QUESTIONS-REPONSES </w:t>
                      </w:r>
                    </w:p>
                    <w:p w:rsidR="00492108" w:rsidRDefault="00492108" w:rsidP="0049210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  <w:t>MODULOPROD</w:t>
                      </w:r>
                    </w:p>
                    <w:p w:rsidR="00492108" w:rsidRPr="00EB4B28" w:rsidRDefault="00492108" w:rsidP="0049210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  <w:t>Sous système du POLYPROD</w:t>
                      </w:r>
                    </w:p>
                  </w:txbxContent>
                </v:textbox>
              </v:rect>
            </w:pict>
          </mc:Fallback>
        </mc:AlternateContent>
      </w:r>
    </w:p>
    <w:p w:rsidR="009A5728" w:rsidRPr="00730023" w:rsidRDefault="009A5728" w:rsidP="00AD41D6">
      <w:pPr>
        <w:pStyle w:val="En-tte"/>
        <w:tabs>
          <w:tab w:val="clear" w:pos="4536"/>
          <w:tab w:val="clear" w:pos="9072"/>
          <w:tab w:val="left" w:pos="1980"/>
        </w:tabs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B53FA4" w:rsidRDefault="00B53FA4" w:rsidP="00492108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9A5728" w:rsidRPr="00730023" w:rsidRDefault="009A5728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730023">
        <w:rPr>
          <w:rFonts w:ascii="Arial" w:hAnsi="Arial" w:cs="Arial"/>
          <w:b/>
          <w:bCs/>
          <w:u w:val="single"/>
        </w:rPr>
        <w:t>Matériel autorisé</w:t>
      </w:r>
      <w:r w:rsidRPr="00730023">
        <w:rPr>
          <w:rFonts w:ascii="Arial" w:hAnsi="Arial" w:cs="Arial"/>
          <w:b/>
          <w:bCs/>
          <w:i/>
        </w:rPr>
        <w:t> :</w:t>
      </w:r>
    </w:p>
    <w:p w:rsidR="009A5728" w:rsidRDefault="009A5728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 w:rsidRPr="00B53FA4">
        <w:rPr>
          <w:rFonts w:ascii="Arial" w:hAnsi="Arial" w:cs="Arial"/>
          <w:iCs/>
        </w:rPr>
        <w:t>L’usage de la calculatrice avec mode examen actif est autorisé.</w:t>
      </w:r>
    </w:p>
    <w:p w:rsidR="00B53FA4" w:rsidRPr="00B53FA4" w:rsidRDefault="00B53FA4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L’usage de la calculatrice sans mémoire, « type collège » est autorisé</w:t>
      </w:r>
      <w:r w:rsidR="007E3EA9">
        <w:rPr>
          <w:rFonts w:ascii="Arial" w:hAnsi="Arial" w:cs="Arial"/>
          <w:iCs/>
        </w:rPr>
        <w:t>.</w:t>
      </w:r>
    </w:p>
    <w:p w:rsidR="009A5728" w:rsidRPr="00B53FA4" w:rsidRDefault="009A5728">
      <w:pPr>
        <w:rPr>
          <w:rFonts w:ascii="Arial" w:hAnsi="Arial" w:cs="Arial"/>
          <w:iCs/>
        </w:rPr>
      </w:pPr>
    </w:p>
    <w:p w:rsidR="00B53FA4" w:rsidRDefault="00B53FA4">
      <w:pPr>
        <w:rPr>
          <w:rFonts w:ascii="Arial" w:hAnsi="Arial" w:cs="Arial"/>
        </w:rPr>
      </w:pPr>
    </w:p>
    <w:p w:rsidR="00EB4B28" w:rsidRDefault="00EB4B28">
      <w:pPr>
        <w:rPr>
          <w:rFonts w:ascii="Arial" w:hAnsi="Arial" w:cs="Arial"/>
        </w:rPr>
      </w:pPr>
    </w:p>
    <w:p w:rsidR="00B74E99" w:rsidRDefault="00B74E99">
      <w:pPr>
        <w:rPr>
          <w:rFonts w:ascii="Arial" w:hAnsi="Arial" w:cs="Arial"/>
        </w:rPr>
      </w:pPr>
    </w:p>
    <w:p w:rsidR="00B74E99" w:rsidRDefault="00B74E99">
      <w:pPr>
        <w:rPr>
          <w:rFonts w:ascii="Arial" w:hAnsi="Arial" w:cs="Arial"/>
        </w:rPr>
      </w:pPr>
    </w:p>
    <w:p w:rsidR="00EB4B28" w:rsidRDefault="00EB4B28">
      <w:pPr>
        <w:rPr>
          <w:rFonts w:ascii="Arial" w:hAnsi="Arial" w:cs="Arial"/>
        </w:rPr>
      </w:pPr>
    </w:p>
    <w:p w:rsidR="00EB4B28" w:rsidRDefault="00EB4B28">
      <w:pPr>
        <w:rPr>
          <w:rFonts w:ascii="Arial" w:hAnsi="Arial" w:cs="Arial"/>
        </w:rPr>
      </w:pPr>
    </w:p>
    <w:p w:rsidR="00EB4B28" w:rsidRDefault="00EB4B28">
      <w:pPr>
        <w:rPr>
          <w:rFonts w:ascii="Arial" w:hAnsi="Arial" w:cs="Arial"/>
        </w:rPr>
      </w:pPr>
    </w:p>
    <w:p w:rsidR="00EB4B28" w:rsidRPr="002D40DB" w:rsidRDefault="00F926C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183515</wp:posOffset>
                </wp:positionV>
                <wp:extent cx="2447925" cy="1657350"/>
                <wp:effectExtent l="12700" t="12700" r="3175" b="6350"/>
                <wp:wrapNone/>
                <wp:docPr id="3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108" w:rsidRDefault="00F926C9" w:rsidP="00492108">
                            <w:pPr>
                              <w:jc w:val="center"/>
                            </w:pPr>
                            <w:r w:rsidRPr="009934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6945" cy="1495425"/>
                                  <wp:effectExtent l="0" t="0" r="0" b="0"/>
                                  <wp:docPr id="1250992201" name="Image 3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2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94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-13.15pt;margin-top:14.45pt;width:192.75pt;height:130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" fillcolor="window" strokecolor="windowText" strokeweight="2pt">
                <v:path arrowok="t"/>
                <v:textbox>
                  <w:txbxContent>
                    <w:p w:rsidR="00492108" w:rsidRDefault="00F926C9" w:rsidP="00492108">
                      <w:pPr>
                        <w:jc w:val="center"/>
                      </w:pPr>
                      <w:r w:rsidRPr="00993447">
                        <w:rPr>
                          <w:noProof/>
                        </w:rPr>
                        <w:drawing>
                          <wp:inline distT="0" distB="0" distL="0" distR="0">
                            <wp:extent cx="2226945" cy="1495425"/>
                            <wp:effectExtent l="0" t="0" r="0" b="0"/>
                            <wp:docPr id="1250992201" name="Image 3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2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94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92108" w:rsidRPr="004807B6" w:rsidRDefault="00492108" w:rsidP="0049210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                                                           </w:t>
      </w:r>
      <w:r w:rsidRPr="004807B6">
        <w:rPr>
          <w:rFonts w:ascii="Arial" w:hAnsi="Arial" w:cs="Arial"/>
          <w:b/>
          <w:u w:val="single"/>
        </w:rPr>
        <w:t>MISE EN SITUATION</w:t>
      </w:r>
    </w:p>
    <w:p w:rsidR="00492108" w:rsidRDefault="00492108" w:rsidP="00492108">
      <w:pPr>
        <w:rPr>
          <w:rFonts w:ascii="Arial" w:hAnsi="Arial" w:cs="Arial"/>
          <w:b/>
        </w:rPr>
      </w:pPr>
    </w:p>
    <w:p w:rsidR="00BE7E3A" w:rsidRDefault="00492108" w:rsidP="0049210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</w:t>
      </w:r>
      <w:r w:rsidR="00BE7E3A"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 xml:space="preserve"> Le sous-</w:t>
      </w:r>
      <w:r w:rsidR="00BE7E3A">
        <w:rPr>
          <w:rFonts w:ascii="Arial" w:hAnsi="Arial" w:cs="Arial"/>
          <w:b/>
        </w:rPr>
        <w:t>ensemble fonctionnel MODULOPROD</w:t>
      </w:r>
    </w:p>
    <w:p w:rsidR="00492108" w:rsidRDefault="00492108" w:rsidP="0049210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BE7E3A">
        <w:rPr>
          <w:rFonts w:ascii="Arial" w:hAnsi="Arial" w:cs="Arial"/>
          <w:b/>
        </w:rPr>
        <w:t xml:space="preserve">                                                      </w:t>
      </w:r>
      <w:r>
        <w:rPr>
          <w:rFonts w:ascii="Arial" w:hAnsi="Arial" w:cs="Arial"/>
          <w:b/>
        </w:rPr>
        <w:t>de la cellule P</w:t>
      </w:r>
      <w:r w:rsidR="00BE7E3A">
        <w:rPr>
          <w:rFonts w:ascii="Arial" w:hAnsi="Arial" w:cs="Arial"/>
          <w:b/>
        </w:rPr>
        <w:t xml:space="preserve">OLYPROD conditionne des </w:t>
      </w:r>
    </w:p>
    <w:p w:rsidR="00BE7E3A" w:rsidRDefault="00492108" w:rsidP="0049210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 w:rsidR="00BE7E3A"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>solides (perles ou Granulés) dans des</w:t>
      </w:r>
      <w:r w:rsidR="00BE7E3A">
        <w:rPr>
          <w:rFonts w:ascii="Arial" w:hAnsi="Arial" w:cs="Arial"/>
          <w:b/>
        </w:rPr>
        <w:t xml:space="preserve"> pots</w:t>
      </w:r>
    </w:p>
    <w:p w:rsidR="00492108" w:rsidRDefault="00BE7E3A" w:rsidP="0049210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en </w:t>
      </w:r>
      <w:r w:rsidR="00492108">
        <w:rPr>
          <w:rFonts w:ascii="Arial" w:hAnsi="Arial" w:cs="Arial"/>
          <w:b/>
        </w:rPr>
        <w:t>plastique.</w:t>
      </w:r>
    </w:p>
    <w:p w:rsidR="00492108" w:rsidRPr="00FE32C2" w:rsidRDefault="00492108" w:rsidP="00492108">
      <w:pPr>
        <w:rPr>
          <w:rFonts w:ascii="Arial" w:hAnsi="Arial" w:cs="Arial"/>
          <w:b/>
          <w:sz w:val="16"/>
          <w:szCs w:val="16"/>
        </w:rPr>
      </w:pPr>
    </w:p>
    <w:p w:rsidR="00492108" w:rsidRDefault="00492108" w:rsidP="0049210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                                       </w:t>
      </w:r>
    </w:p>
    <w:p w:rsidR="00492108" w:rsidRDefault="00492108" w:rsidP="00492108">
      <w:pPr>
        <w:rPr>
          <w:rFonts w:ascii="Arial" w:hAnsi="Arial" w:cs="Arial"/>
          <w:b/>
          <w:szCs w:val="22"/>
        </w:rPr>
      </w:pPr>
    </w:p>
    <w:p w:rsidR="00492108" w:rsidRDefault="00492108" w:rsidP="00492108">
      <w:pPr>
        <w:rPr>
          <w:rFonts w:ascii="Arial" w:hAnsi="Arial" w:cs="Arial"/>
          <w:b/>
          <w:szCs w:val="22"/>
        </w:rPr>
      </w:pPr>
    </w:p>
    <w:p w:rsidR="00492108" w:rsidRDefault="00492108" w:rsidP="00492108">
      <w:pPr>
        <w:rPr>
          <w:rFonts w:ascii="Arial" w:hAnsi="Arial" w:cs="Arial"/>
          <w:b/>
          <w:szCs w:val="22"/>
        </w:rPr>
      </w:pPr>
    </w:p>
    <w:p w:rsidR="00492108" w:rsidRPr="0056633D" w:rsidRDefault="00492108" w:rsidP="00492108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</w:rPr>
        <w:t xml:space="preserve"> </w:t>
      </w:r>
      <w:r w:rsidRPr="0056633D">
        <w:rPr>
          <w:rFonts w:ascii="Arial" w:hAnsi="Arial" w:cs="Arial"/>
          <w:b/>
          <w:szCs w:val="22"/>
          <w:u w:val="single"/>
        </w:rPr>
        <w:t>Problématique</w:t>
      </w:r>
      <w:r>
        <w:rPr>
          <w:rFonts w:ascii="Arial" w:hAnsi="Arial" w:cs="Arial"/>
          <w:b/>
          <w:szCs w:val="22"/>
          <w:u w:val="single"/>
        </w:rPr>
        <w:t xml:space="preserve"> de départ</w:t>
      </w:r>
    </w:p>
    <w:p w:rsidR="00492108" w:rsidRPr="00FE32C2" w:rsidRDefault="00492108" w:rsidP="00492108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Cs w:val="22"/>
        </w:rPr>
        <w:t xml:space="preserve">                                          </w:t>
      </w:r>
    </w:p>
    <w:p w:rsidR="00492108" w:rsidRDefault="00492108" w:rsidP="0049210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Il avait été constaté un bruit anormal sur le convoyeur de pot, après analyse il a été décidé de remplacer les roulements ainsi que les joints sur le Motoréducteur BONFIGLIOLI.</w:t>
      </w:r>
    </w:p>
    <w:p w:rsidR="00492108" w:rsidRPr="00EA5C30" w:rsidRDefault="00492108" w:rsidP="00492108">
      <w:pPr>
        <w:rPr>
          <w:rFonts w:ascii="Arial" w:hAnsi="Arial" w:cs="Arial"/>
          <w:b/>
          <w:sz w:val="16"/>
          <w:szCs w:val="16"/>
        </w:rPr>
      </w:pPr>
    </w:p>
    <w:p w:rsidR="006C2A51" w:rsidRPr="006C2A51" w:rsidRDefault="00492108" w:rsidP="00EB4B28">
      <w:pPr>
        <w:ind w:left="-567"/>
        <w:rPr>
          <w:rFonts w:ascii="Arial" w:hAnsi="Arial" w:cs="Arial"/>
        </w:rPr>
      </w:pPr>
      <w:r>
        <w:rPr>
          <w:rFonts w:ascii="Arial" w:hAnsi="Arial" w:cs="Arial"/>
          <w:b/>
          <w:szCs w:val="22"/>
          <w:u w:val="single"/>
        </w:rPr>
        <w:t>Nouvelle</w:t>
      </w:r>
      <w:r w:rsidR="00D03B80">
        <w:rPr>
          <w:rFonts w:ascii="Arial" w:hAnsi="Arial" w:cs="Arial"/>
          <w:b/>
          <w:szCs w:val="22"/>
          <w:u w:val="single"/>
        </w:rPr>
        <w:t>s</w:t>
      </w:r>
      <w:r>
        <w:rPr>
          <w:rFonts w:ascii="Arial" w:hAnsi="Arial" w:cs="Arial"/>
          <w:b/>
          <w:szCs w:val="22"/>
          <w:u w:val="single"/>
        </w:rPr>
        <w:t xml:space="preserve"> p</w:t>
      </w:r>
      <w:r w:rsidRPr="0056633D">
        <w:rPr>
          <w:rFonts w:ascii="Arial" w:hAnsi="Arial" w:cs="Arial"/>
          <w:b/>
          <w:szCs w:val="22"/>
          <w:u w:val="single"/>
        </w:rPr>
        <w:t>roblématique</w:t>
      </w:r>
      <w:r w:rsidR="00D03B80">
        <w:rPr>
          <w:rFonts w:ascii="Arial" w:hAnsi="Arial" w:cs="Arial"/>
          <w:b/>
          <w:szCs w:val="22"/>
          <w:u w:val="single"/>
        </w:rPr>
        <w:t>s</w:t>
      </w:r>
    </w:p>
    <w:p w:rsidR="009A5728" w:rsidRPr="00EA5C30" w:rsidRDefault="009A5728">
      <w:pPr>
        <w:rPr>
          <w:rFonts w:ascii="Arial" w:hAnsi="Arial" w:cs="Arial"/>
          <w:sz w:val="16"/>
          <w:szCs w:val="16"/>
        </w:rPr>
      </w:pPr>
    </w:p>
    <w:p w:rsidR="00D03B80" w:rsidRDefault="00D03B80">
      <w:pPr>
        <w:rPr>
          <w:rFonts w:ascii="Arial" w:hAnsi="Arial" w:cs="Arial"/>
          <w:b/>
        </w:rPr>
      </w:pPr>
      <w:r w:rsidRPr="00D03B80">
        <w:rPr>
          <w:rFonts w:ascii="Arial" w:hAnsi="Arial" w:cs="Arial"/>
          <w:b/>
        </w:rPr>
        <w:t>Profitant de l’arrêt </w:t>
      </w:r>
      <w:r>
        <w:rPr>
          <w:rFonts w:ascii="Arial" w:hAnsi="Arial" w:cs="Arial"/>
          <w:b/>
        </w:rPr>
        <w:t>pour l’intervention sur le motoréducteur</w:t>
      </w:r>
    </w:p>
    <w:p w:rsidR="00D03B80" w:rsidRPr="00D03B80" w:rsidRDefault="00D03B80">
      <w:pPr>
        <w:rPr>
          <w:rFonts w:ascii="Arial" w:hAnsi="Arial" w:cs="Arial"/>
          <w:b/>
          <w:sz w:val="16"/>
          <w:szCs w:val="16"/>
        </w:rPr>
      </w:pPr>
    </w:p>
    <w:p w:rsidR="00DF5CA7" w:rsidRDefault="00D03B80">
      <w:pPr>
        <w:rPr>
          <w:rFonts w:ascii="Arial" w:hAnsi="Arial" w:cs="Arial"/>
          <w:b/>
        </w:rPr>
      </w:pPr>
      <w:r w:rsidRPr="00D03B80">
        <w:rPr>
          <w:rFonts w:ascii="Arial" w:hAnsi="Arial" w:cs="Arial"/>
          <w:b/>
        </w:rPr>
        <w:t>Il a été demandé au</w:t>
      </w:r>
      <w:r w:rsidR="00F44729" w:rsidRPr="00D03B80">
        <w:rPr>
          <w:rFonts w:ascii="Arial" w:hAnsi="Arial" w:cs="Arial"/>
          <w:b/>
        </w:rPr>
        <w:t xml:space="preserve"> s</w:t>
      </w:r>
      <w:r w:rsidRPr="00D03B80">
        <w:rPr>
          <w:rFonts w:ascii="Arial" w:hAnsi="Arial" w:cs="Arial"/>
          <w:b/>
        </w:rPr>
        <w:t>ervice maintenance</w:t>
      </w:r>
      <w:r w:rsidR="00DF5CA7">
        <w:rPr>
          <w:rFonts w:ascii="Arial" w:hAnsi="Arial" w:cs="Arial"/>
          <w:b/>
        </w:rPr>
        <w:t> :</w:t>
      </w:r>
    </w:p>
    <w:p w:rsidR="00DF5CA7" w:rsidRPr="00DF5CA7" w:rsidRDefault="00DF5CA7">
      <w:pPr>
        <w:rPr>
          <w:rFonts w:ascii="Arial" w:hAnsi="Arial" w:cs="Arial"/>
          <w:b/>
          <w:sz w:val="16"/>
          <w:szCs w:val="16"/>
        </w:rPr>
      </w:pPr>
    </w:p>
    <w:p w:rsidR="00BE7E3A" w:rsidRDefault="00DF5C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D</w:t>
      </w:r>
      <w:r w:rsidR="00F44729" w:rsidRPr="00D03B80">
        <w:rPr>
          <w:rFonts w:ascii="Arial" w:hAnsi="Arial" w:cs="Arial"/>
          <w:b/>
        </w:rPr>
        <w:t xml:space="preserve">’installer un variateur de vitesse </w:t>
      </w:r>
      <w:r w:rsidR="00D03B80" w:rsidRPr="00D03B80">
        <w:rPr>
          <w:rFonts w:ascii="Arial" w:hAnsi="Arial" w:cs="Arial"/>
          <w:b/>
        </w:rPr>
        <w:t>commandé par un potentiomètre afin d’ajuster la vitesse du convoyeur pot en fonction de la production.</w:t>
      </w:r>
    </w:p>
    <w:p w:rsidR="00D03B80" w:rsidRPr="00D03B80" w:rsidRDefault="00D03B80">
      <w:pPr>
        <w:rPr>
          <w:rFonts w:ascii="Arial" w:hAnsi="Arial" w:cs="Arial"/>
          <w:b/>
          <w:sz w:val="16"/>
          <w:szCs w:val="16"/>
        </w:rPr>
      </w:pPr>
    </w:p>
    <w:p w:rsidR="009A5728" w:rsidRPr="00D03B80" w:rsidRDefault="00D03B80">
      <w:pPr>
        <w:rPr>
          <w:rFonts w:ascii="Arial" w:hAnsi="Arial" w:cs="Arial"/>
          <w:b/>
        </w:rPr>
      </w:pPr>
      <w:r w:rsidRPr="00D03B80">
        <w:rPr>
          <w:rFonts w:ascii="Arial" w:hAnsi="Arial" w:cs="Arial"/>
          <w:b/>
        </w:rPr>
        <w:t>De rajouter un capteur présence pot rampe d’alimentation et un voyant « Manque pot rampe d’alimentation »</w:t>
      </w:r>
    </w:p>
    <w:p w:rsidR="00D95BB0" w:rsidRPr="00EA5C30" w:rsidRDefault="00D95BB0">
      <w:pPr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Y="53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022036" w:rsidRPr="002D40DB" w:rsidTr="00022036">
        <w:tc>
          <w:tcPr>
            <w:tcW w:w="988" w:type="dxa"/>
            <w:vAlign w:val="center"/>
          </w:tcPr>
          <w:p w:rsidR="00022036" w:rsidRPr="002D40DB" w:rsidRDefault="00022036" w:rsidP="00022036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:rsidR="00022036" w:rsidRPr="002D40DB" w:rsidRDefault="00022036" w:rsidP="00022036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Etude de l’installation d’un variateur de vitesse</w:t>
            </w:r>
          </w:p>
        </w:tc>
        <w:tc>
          <w:tcPr>
            <w:tcW w:w="1882" w:type="dxa"/>
            <w:vAlign w:val="center"/>
          </w:tcPr>
          <w:p w:rsidR="00022036" w:rsidRPr="002D40DB" w:rsidRDefault="000E7C8D" w:rsidP="00022036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14, 20</w:t>
            </w:r>
            <w:r w:rsidR="00022036"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022036" w:rsidRPr="00624933" w:rsidRDefault="00022036" w:rsidP="00022036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022036" w:rsidRPr="002D40DB" w:rsidRDefault="00022036" w:rsidP="00022036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="00B73AB8">
              <w:rPr>
                <w:rFonts w:ascii="Arial" w:hAnsi="Arial" w:cs="Arial"/>
                <w:b/>
                <w:szCs w:val="22"/>
              </w:rPr>
              <w:t xml:space="preserve">25 </w:t>
            </w:r>
            <w:r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:rsidR="00492108" w:rsidRPr="00EA5C30" w:rsidRDefault="00492108">
      <w:pPr>
        <w:rPr>
          <w:rFonts w:ascii="Arial" w:hAnsi="Arial" w:cs="Arial"/>
          <w:sz w:val="16"/>
          <w:szCs w:val="16"/>
        </w:rPr>
      </w:pPr>
    </w:p>
    <w:p w:rsidR="00492108" w:rsidRDefault="00D96847">
      <w:pPr>
        <w:rPr>
          <w:rFonts w:ascii="Arial" w:hAnsi="Arial" w:cs="Arial"/>
        </w:rPr>
      </w:pPr>
      <w:r>
        <w:rPr>
          <w:rFonts w:ascii="Arial" w:hAnsi="Arial" w:cs="Arial"/>
        </w:rPr>
        <w:t>Pour faire la modification sur la variation de vitesse du convoyeur pot, le service possède en stock un variateur ATV08 avec radiateur de 0,18 kW 200/240 volts.</w:t>
      </w:r>
    </w:p>
    <w:p w:rsidR="00D96847" w:rsidRPr="00EA5C30" w:rsidRDefault="00D96847">
      <w:pPr>
        <w:rPr>
          <w:rFonts w:ascii="Arial" w:hAnsi="Arial" w:cs="Arial"/>
          <w:sz w:val="16"/>
          <w:szCs w:val="16"/>
        </w:rPr>
      </w:pPr>
    </w:p>
    <w:p w:rsidR="009A5728" w:rsidRPr="002D40DB" w:rsidRDefault="009A5728" w:rsidP="00103045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Q1.</w:t>
      </w:r>
      <w:r w:rsidR="00730023" w:rsidRPr="004719F0">
        <w:rPr>
          <w:rFonts w:ascii="Arial" w:hAnsi="Arial" w:cs="Arial"/>
          <w:b/>
          <w:bCs/>
          <w:szCs w:val="22"/>
        </w:rPr>
        <w:t>1</w:t>
      </w:r>
      <w:r w:rsidRPr="004719F0">
        <w:rPr>
          <w:rFonts w:ascii="Arial" w:hAnsi="Arial" w:cs="Arial"/>
          <w:b/>
          <w:bCs/>
          <w:szCs w:val="22"/>
        </w:rPr>
        <w:t> </w:t>
      </w:r>
      <w:r w:rsidR="00D96847">
        <w:rPr>
          <w:rFonts w:ascii="Arial" w:hAnsi="Arial" w:cs="Arial"/>
          <w:b/>
          <w:bCs/>
          <w:szCs w:val="22"/>
        </w:rPr>
        <w:t>–</w:t>
      </w:r>
      <w:r w:rsidR="004719F0">
        <w:rPr>
          <w:rFonts w:ascii="Arial" w:hAnsi="Arial" w:cs="Arial"/>
          <w:b/>
          <w:bCs/>
          <w:szCs w:val="22"/>
        </w:rPr>
        <w:t xml:space="preserve"> </w:t>
      </w:r>
      <w:r w:rsidR="00D96847" w:rsidRPr="004457CC">
        <w:rPr>
          <w:rFonts w:ascii="Arial" w:hAnsi="Arial" w:cs="Arial"/>
          <w:bCs/>
          <w:szCs w:val="22"/>
        </w:rPr>
        <w:t>Vérifier la compatibilité du variateur avec le moteur</w:t>
      </w: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Default="00D96847">
      <w:pPr>
        <w:rPr>
          <w:rFonts w:ascii="Arial" w:hAnsi="Arial" w:cs="Arial"/>
        </w:rPr>
      </w:pPr>
      <w:r w:rsidRPr="00D96847">
        <w:rPr>
          <w:rFonts w:ascii="Arial" w:hAnsi="Arial" w:cs="Arial"/>
        </w:rPr>
        <w:t>Compléter la référence</w:t>
      </w:r>
      <w:r>
        <w:rPr>
          <w:rFonts w:ascii="Arial" w:hAnsi="Arial" w:cs="Arial"/>
        </w:rPr>
        <w:t xml:space="preserve"> du variateur ci-contre : ATV08......................................</w:t>
      </w:r>
    </w:p>
    <w:p w:rsidR="004457CC" w:rsidRDefault="004457CC">
      <w:pPr>
        <w:rPr>
          <w:rFonts w:ascii="Arial" w:hAnsi="Arial" w:cs="Arial"/>
        </w:rPr>
      </w:pPr>
    </w:p>
    <w:p w:rsidR="004457CC" w:rsidRDefault="004457CC">
      <w:pPr>
        <w:rPr>
          <w:rFonts w:ascii="Arial" w:hAnsi="Arial" w:cs="Arial"/>
        </w:rPr>
      </w:pPr>
      <w:r>
        <w:rPr>
          <w:rFonts w:ascii="Arial" w:hAnsi="Arial" w:cs="Arial"/>
        </w:rPr>
        <w:t>Donner ci-dessous la tension et le type d’alimentation du variateur :</w:t>
      </w:r>
    </w:p>
    <w:p w:rsidR="004457CC" w:rsidRDefault="004457CC">
      <w:pPr>
        <w:rPr>
          <w:rFonts w:ascii="Arial" w:hAnsi="Arial" w:cs="Arial"/>
        </w:rPr>
      </w:pPr>
    </w:p>
    <w:p w:rsidR="004457CC" w:rsidRDefault="004457CC">
      <w:pPr>
        <w:rPr>
          <w:rFonts w:ascii="Arial" w:hAnsi="Arial" w:cs="Arial"/>
        </w:rPr>
      </w:pPr>
      <w:r>
        <w:rPr>
          <w:rFonts w:ascii="Arial" w:hAnsi="Arial" w:cs="Arial"/>
        </w:rPr>
        <w:t>Tension : ..........................            Type : ....................................</w:t>
      </w:r>
    </w:p>
    <w:p w:rsidR="00D96847" w:rsidRDefault="00D96847">
      <w:pPr>
        <w:rPr>
          <w:rFonts w:ascii="Arial" w:hAnsi="Arial" w:cs="Arial"/>
        </w:rPr>
      </w:pPr>
    </w:p>
    <w:p w:rsidR="00D96847" w:rsidRDefault="00D96847">
      <w:pPr>
        <w:rPr>
          <w:rFonts w:ascii="Arial" w:hAnsi="Arial" w:cs="Arial"/>
        </w:rPr>
      </w:pPr>
      <w:r>
        <w:rPr>
          <w:rFonts w:ascii="Arial" w:hAnsi="Arial" w:cs="Arial"/>
        </w:rPr>
        <w:t>Est-il compatible</w:t>
      </w:r>
      <w:r w:rsidR="004457CC">
        <w:rPr>
          <w:rFonts w:ascii="Arial" w:hAnsi="Arial" w:cs="Arial"/>
        </w:rPr>
        <w:t> ?.........................................................</w:t>
      </w:r>
    </w:p>
    <w:p w:rsidR="004457CC" w:rsidRDefault="004457CC">
      <w:pPr>
        <w:rPr>
          <w:rFonts w:ascii="Arial" w:hAnsi="Arial" w:cs="Arial"/>
        </w:rPr>
      </w:pPr>
    </w:p>
    <w:p w:rsidR="009A5728" w:rsidRPr="00B74E99" w:rsidRDefault="004457CC">
      <w:pPr>
        <w:rPr>
          <w:rFonts w:ascii="Arial" w:hAnsi="Arial" w:cs="Arial"/>
        </w:rPr>
      </w:pPr>
      <w:r>
        <w:rPr>
          <w:rFonts w:ascii="Arial" w:hAnsi="Arial" w:cs="Arial"/>
        </w:rPr>
        <w:t>Pourquoi ?..........................................................................................................</w:t>
      </w:r>
      <w:r w:rsidR="00B74E99">
        <w:rPr>
          <w:rFonts w:ascii="Arial" w:hAnsi="Arial" w:cs="Arial"/>
          <w:sz w:val="20"/>
          <w:szCs w:val="20"/>
        </w:rPr>
        <w:t xml:space="preserve"> </w:t>
      </w:r>
      <w:r w:rsidR="00F926C9">
        <w:rPr>
          <w:rFonts w:ascii="Arial" w:hAnsi="Arial" w:cs="Arial"/>
          <w:sz w:val="20"/>
          <w:szCs w:val="20"/>
        </w:rPr>
        <w:br w:type="page"/>
      </w: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AB780A" w:rsidRDefault="00AB780A">
      <w:pPr>
        <w:rPr>
          <w:rFonts w:ascii="Arial" w:hAnsi="Arial" w:cs="Arial"/>
          <w:sz w:val="20"/>
          <w:szCs w:val="20"/>
        </w:rPr>
      </w:pPr>
    </w:p>
    <w:p w:rsidR="00AB780A" w:rsidRDefault="00AB780A">
      <w:pPr>
        <w:rPr>
          <w:rFonts w:ascii="Arial" w:hAnsi="Arial" w:cs="Arial"/>
          <w:sz w:val="20"/>
          <w:szCs w:val="20"/>
        </w:rPr>
      </w:pPr>
    </w:p>
    <w:p w:rsidR="00AB780A" w:rsidRDefault="00AB780A">
      <w:pPr>
        <w:rPr>
          <w:rFonts w:ascii="Arial" w:hAnsi="Arial" w:cs="Arial"/>
          <w:sz w:val="20"/>
          <w:szCs w:val="20"/>
        </w:rPr>
      </w:pPr>
    </w:p>
    <w:p w:rsidR="00B74E99" w:rsidRDefault="00B74E99" w:rsidP="00D95BB0">
      <w:pPr>
        <w:rPr>
          <w:rFonts w:ascii="Arial" w:hAnsi="Arial" w:cs="Arial"/>
        </w:rPr>
      </w:pPr>
    </w:p>
    <w:p w:rsidR="00D95BB0" w:rsidRDefault="00D95BB0" w:rsidP="00D95BB0">
      <w:pPr>
        <w:rPr>
          <w:rFonts w:ascii="Arial" w:hAnsi="Arial" w:cs="Arial"/>
        </w:rPr>
      </w:pPr>
      <w:r>
        <w:rPr>
          <w:rFonts w:ascii="Arial" w:hAnsi="Arial" w:cs="Arial"/>
        </w:rPr>
        <w:t>Le bureau d’étude a défini un mini cahier des charges et s’est occupé de l’affectation des entrées/sorties API ainsi que de la programmation.</w:t>
      </w:r>
    </w:p>
    <w:p w:rsidR="00D95BB0" w:rsidRPr="002D40DB" w:rsidRDefault="00D95BB0">
      <w:pPr>
        <w:rPr>
          <w:rFonts w:ascii="Arial" w:hAnsi="Arial" w:cs="Arial"/>
          <w:sz w:val="20"/>
          <w:szCs w:val="20"/>
        </w:rPr>
      </w:pPr>
    </w:p>
    <w:p w:rsidR="002970F4" w:rsidRDefault="00CF7344" w:rsidP="004457CC">
      <w:pPr>
        <w:rPr>
          <w:rFonts w:ascii="Arial" w:hAnsi="Arial" w:cs="Arial"/>
          <w:u w:val="single"/>
        </w:rPr>
      </w:pPr>
      <w:r w:rsidRPr="00CF7344">
        <w:rPr>
          <w:rFonts w:ascii="Arial" w:hAnsi="Arial" w:cs="Arial"/>
          <w:u w:val="single"/>
        </w:rPr>
        <w:t>Cahier des charges</w:t>
      </w:r>
    </w:p>
    <w:p w:rsidR="00CF7344" w:rsidRPr="00CF7344" w:rsidRDefault="00CF7344" w:rsidP="004457CC">
      <w:pPr>
        <w:rPr>
          <w:rFonts w:ascii="Arial" w:hAnsi="Arial" w:cs="Arial"/>
          <w:u w:val="single"/>
        </w:rPr>
      </w:pPr>
    </w:p>
    <w:p w:rsidR="002970F4" w:rsidRDefault="002970F4" w:rsidP="004457CC">
      <w:pPr>
        <w:rPr>
          <w:rFonts w:ascii="Arial" w:hAnsi="Arial" w:cs="Arial"/>
        </w:rPr>
      </w:pPr>
      <w:r w:rsidRPr="00E87FEB">
        <w:rPr>
          <w:rFonts w:ascii="Arial" w:hAnsi="Arial" w:cs="Arial"/>
          <w:u w:val="single"/>
        </w:rPr>
        <w:t>Partie puissance</w:t>
      </w:r>
      <w:r w:rsidR="00E87FEB">
        <w:rPr>
          <w:rFonts w:ascii="Arial" w:hAnsi="Arial" w:cs="Arial"/>
        </w:rPr>
        <w:t> :</w:t>
      </w:r>
    </w:p>
    <w:p w:rsidR="002970F4" w:rsidRDefault="002970F4" w:rsidP="002970F4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Remplacer le disjoncteur magnétothermique tripolaire (Q5) par un disjoncteur monophasé repéré (Q5)</w:t>
      </w:r>
    </w:p>
    <w:p w:rsidR="002970F4" w:rsidRPr="004457CC" w:rsidRDefault="002970F4" w:rsidP="002970F4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Commander l’alimentation du variateur (L</w:t>
      </w:r>
      <w:r w:rsidR="00E87FEB">
        <w:rPr>
          <w:rFonts w:ascii="Arial" w:hAnsi="Arial" w:cs="Arial"/>
        </w:rPr>
        <w:t>1, L</w:t>
      </w:r>
      <w:r>
        <w:rPr>
          <w:rFonts w:ascii="Arial" w:hAnsi="Arial" w:cs="Arial"/>
        </w:rPr>
        <w:t>2) par le contacteur (KMAU) bornes (1,2 ;5,6)</w:t>
      </w: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E87FEB">
      <w:pPr>
        <w:rPr>
          <w:rFonts w:ascii="Arial" w:hAnsi="Arial" w:cs="Arial"/>
        </w:rPr>
      </w:pPr>
      <w:r w:rsidRPr="00E87FEB">
        <w:rPr>
          <w:rFonts w:ascii="Arial" w:hAnsi="Arial" w:cs="Arial"/>
          <w:u w:val="single"/>
        </w:rPr>
        <w:t>Partie commande</w:t>
      </w:r>
      <w:r>
        <w:rPr>
          <w:rFonts w:ascii="Arial" w:hAnsi="Arial" w:cs="Arial"/>
        </w:rPr>
        <w:t> :</w:t>
      </w:r>
    </w:p>
    <w:p w:rsidR="00E87FEB" w:rsidRDefault="00E87FEB" w:rsidP="00E87FEB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 démarrage du variateur se fera en sens </w:t>
      </w:r>
      <w:r w:rsidR="00A65449">
        <w:rPr>
          <w:rFonts w:ascii="Arial" w:hAnsi="Arial" w:cs="Arial"/>
        </w:rPr>
        <w:t>avant (</w:t>
      </w:r>
      <w:r>
        <w:rPr>
          <w:rFonts w:ascii="Arial" w:hAnsi="Arial" w:cs="Arial"/>
        </w:rPr>
        <w:t>LI1) commandé par un contact NO du contacteur (KALI1)</w:t>
      </w:r>
    </w:p>
    <w:p w:rsidR="00E87FEB" w:rsidRPr="00E87FEB" w:rsidRDefault="00E87FEB" w:rsidP="00E87FEB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Variation de vitesse réalisée par un potentiomètre déjà installé en façade de l’armoire de commande</w:t>
      </w: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E87FEB">
      <w:pPr>
        <w:rPr>
          <w:rFonts w:ascii="Arial" w:hAnsi="Arial" w:cs="Arial"/>
        </w:rPr>
      </w:pPr>
      <w:r w:rsidRPr="00EA5C30">
        <w:rPr>
          <w:rFonts w:ascii="Arial" w:hAnsi="Arial" w:cs="Arial"/>
          <w:u w:val="single"/>
        </w:rPr>
        <w:t>Commande API</w:t>
      </w:r>
      <w:r>
        <w:rPr>
          <w:rFonts w:ascii="Arial" w:hAnsi="Arial" w:cs="Arial"/>
        </w:rPr>
        <w:t> :</w:t>
      </w:r>
    </w:p>
    <w:p w:rsidR="00E87FEB" w:rsidRPr="00E87FEB" w:rsidRDefault="00E87FEB" w:rsidP="00E87FEB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 contact du variateur (R1A, </w:t>
      </w:r>
      <w:r w:rsidR="00385146">
        <w:rPr>
          <w:rFonts w:ascii="Arial" w:hAnsi="Arial" w:cs="Arial"/>
        </w:rPr>
        <w:t>R1C) viendra renseigner l’API qu’il est prêt sur l’entrée (I1.15)</w:t>
      </w: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EE513B" w:rsidRDefault="00EA5C30" w:rsidP="00EE513B">
      <w:pPr>
        <w:rPr>
          <w:rFonts w:ascii="Arial" w:hAnsi="Arial" w:cs="Arial"/>
        </w:rPr>
      </w:pPr>
      <w:r w:rsidRPr="004719F0">
        <w:rPr>
          <w:rFonts w:ascii="Arial" w:hAnsi="Arial" w:cs="Arial"/>
          <w:b/>
          <w:bCs/>
          <w:szCs w:val="22"/>
        </w:rPr>
        <w:t>Q1.</w:t>
      </w:r>
      <w:r>
        <w:rPr>
          <w:rFonts w:ascii="Arial" w:hAnsi="Arial" w:cs="Arial"/>
          <w:b/>
          <w:bCs/>
          <w:szCs w:val="22"/>
        </w:rPr>
        <w:t>2</w:t>
      </w:r>
      <w:r w:rsidRPr="004719F0">
        <w:rPr>
          <w:rFonts w:ascii="Arial" w:hAnsi="Arial" w:cs="Arial"/>
          <w:b/>
          <w:bCs/>
          <w:szCs w:val="22"/>
        </w:rPr>
        <w:t> </w:t>
      </w:r>
      <w:r>
        <w:rPr>
          <w:rFonts w:ascii="Arial" w:hAnsi="Arial" w:cs="Arial"/>
          <w:b/>
          <w:bCs/>
          <w:szCs w:val="22"/>
        </w:rPr>
        <w:t xml:space="preserve">– </w:t>
      </w:r>
      <w:r w:rsidR="00EE513B" w:rsidRPr="00E87FEB">
        <w:rPr>
          <w:rFonts w:ascii="Arial" w:hAnsi="Arial" w:cs="Arial"/>
          <w:u w:val="single"/>
        </w:rPr>
        <w:t>Partie puissance</w:t>
      </w:r>
      <w:r w:rsidR="00EE513B">
        <w:rPr>
          <w:rFonts w:ascii="Arial" w:hAnsi="Arial" w:cs="Arial"/>
        </w:rPr>
        <w:t> :</w:t>
      </w:r>
    </w:p>
    <w:p w:rsidR="00EE513B" w:rsidRDefault="00EE513B" w:rsidP="00EA5C30">
      <w:pPr>
        <w:rPr>
          <w:rFonts w:ascii="Arial" w:hAnsi="Arial" w:cs="Arial"/>
          <w:b/>
          <w:bCs/>
          <w:szCs w:val="22"/>
        </w:rPr>
      </w:pPr>
    </w:p>
    <w:p w:rsidR="00EA5C30" w:rsidRDefault="00EA5C30" w:rsidP="00EA5C30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Cs/>
          <w:szCs w:val="22"/>
        </w:rPr>
        <w:t>Compléter</w:t>
      </w:r>
      <w:r w:rsidR="00433770">
        <w:rPr>
          <w:rFonts w:ascii="Arial" w:hAnsi="Arial" w:cs="Arial"/>
          <w:bCs/>
          <w:szCs w:val="22"/>
        </w:rPr>
        <w:t xml:space="preserve"> </w:t>
      </w:r>
      <w:r w:rsidR="00C1022D">
        <w:rPr>
          <w:rFonts w:ascii="Arial" w:hAnsi="Arial" w:cs="Arial"/>
          <w:bCs/>
          <w:szCs w:val="22"/>
        </w:rPr>
        <w:t xml:space="preserve">dans les zones en pointillé </w:t>
      </w:r>
      <w:r>
        <w:rPr>
          <w:rFonts w:ascii="Arial" w:hAnsi="Arial" w:cs="Arial"/>
          <w:bCs/>
          <w:szCs w:val="22"/>
        </w:rPr>
        <w:t>le schéma de câblage du</w:t>
      </w:r>
      <w:r w:rsidRPr="004457CC">
        <w:rPr>
          <w:rFonts w:ascii="Arial" w:hAnsi="Arial" w:cs="Arial"/>
          <w:bCs/>
          <w:szCs w:val="22"/>
        </w:rPr>
        <w:t xml:space="preserve"> variateur dans le circuit de puissance du moteur convoyeur</w:t>
      </w:r>
      <w:r w:rsidR="00F20F2F">
        <w:rPr>
          <w:rFonts w:ascii="Arial" w:hAnsi="Arial" w:cs="Arial"/>
          <w:bCs/>
          <w:szCs w:val="22"/>
        </w:rPr>
        <w:t xml:space="preserve"> sur le document DQ</w:t>
      </w:r>
      <w:r>
        <w:rPr>
          <w:rFonts w:ascii="Arial" w:hAnsi="Arial" w:cs="Arial"/>
          <w:bCs/>
          <w:szCs w:val="22"/>
        </w:rPr>
        <w:t>R</w:t>
      </w:r>
      <w:r w:rsidR="00F20F2F">
        <w:rPr>
          <w:rFonts w:ascii="Arial" w:hAnsi="Arial" w:cs="Arial"/>
          <w:bCs/>
          <w:szCs w:val="22"/>
        </w:rPr>
        <w:t xml:space="preserve"> 4</w:t>
      </w:r>
      <w:r w:rsidR="00237A6F">
        <w:rPr>
          <w:rFonts w:ascii="Arial" w:hAnsi="Arial" w:cs="Arial"/>
          <w:bCs/>
          <w:szCs w:val="22"/>
        </w:rPr>
        <w:t xml:space="preserve"> (sans oublier les repères)</w:t>
      </w: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EE513B" w:rsidRDefault="00EE513B" w:rsidP="00EE513B">
      <w:pPr>
        <w:rPr>
          <w:rFonts w:ascii="Arial" w:hAnsi="Arial" w:cs="Arial"/>
        </w:rPr>
      </w:pPr>
      <w:r w:rsidRPr="004719F0">
        <w:rPr>
          <w:rFonts w:ascii="Arial" w:hAnsi="Arial" w:cs="Arial"/>
          <w:b/>
          <w:bCs/>
          <w:szCs w:val="22"/>
        </w:rPr>
        <w:t>Q1.</w:t>
      </w:r>
      <w:r>
        <w:rPr>
          <w:rFonts w:ascii="Arial" w:hAnsi="Arial" w:cs="Arial"/>
          <w:b/>
          <w:bCs/>
          <w:szCs w:val="22"/>
        </w:rPr>
        <w:t>3</w:t>
      </w:r>
      <w:r w:rsidRPr="004719F0">
        <w:rPr>
          <w:rFonts w:ascii="Arial" w:hAnsi="Arial" w:cs="Arial"/>
          <w:b/>
          <w:bCs/>
          <w:szCs w:val="22"/>
        </w:rPr>
        <w:t> </w:t>
      </w:r>
      <w:r>
        <w:rPr>
          <w:rFonts w:ascii="Arial" w:hAnsi="Arial" w:cs="Arial"/>
          <w:b/>
          <w:bCs/>
          <w:szCs w:val="22"/>
        </w:rPr>
        <w:t xml:space="preserve">– </w:t>
      </w:r>
      <w:r w:rsidRPr="00E87FEB">
        <w:rPr>
          <w:rFonts w:ascii="Arial" w:hAnsi="Arial" w:cs="Arial"/>
          <w:u w:val="single"/>
        </w:rPr>
        <w:t>Partie commande</w:t>
      </w:r>
      <w:r>
        <w:rPr>
          <w:rFonts w:ascii="Arial" w:hAnsi="Arial" w:cs="Arial"/>
        </w:rPr>
        <w:t> :</w:t>
      </w:r>
    </w:p>
    <w:p w:rsidR="00EE513B" w:rsidRDefault="00EE513B" w:rsidP="00EE513B">
      <w:pPr>
        <w:rPr>
          <w:rFonts w:ascii="Arial" w:hAnsi="Arial" w:cs="Arial"/>
          <w:b/>
          <w:bCs/>
          <w:szCs w:val="22"/>
        </w:rPr>
      </w:pPr>
    </w:p>
    <w:p w:rsidR="00EE513B" w:rsidRDefault="00EE513B" w:rsidP="00EE513B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Compléter </w:t>
      </w:r>
      <w:r w:rsidR="00C1022D">
        <w:rPr>
          <w:rFonts w:ascii="Arial" w:hAnsi="Arial" w:cs="Arial"/>
          <w:bCs/>
          <w:szCs w:val="22"/>
        </w:rPr>
        <w:t xml:space="preserve">dans les zones en pointillé </w:t>
      </w:r>
      <w:r>
        <w:rPr>
          <w:rFonts w:ascii="Arial" w:hAnsi="Arial" w:cs="Arial"/>
          <w:bCs/>
          <w:szCs w:val="22"/>
        </w:rPr>
        <w:t>le schéma de câblage de la commande du variateur</w:t>
      </w:r>
      <w:r w:rsidR="00F20F2F">
        <w:rPr>
          <w:rFonts w:ascii="Arial" w:hAnsi="Arial" w:cs="Arial"/>
          <w:bCs/>
          <w:szCs w:val="22"/>
        </w:rPr>
        <w:t xml:space="preserve"> sur le document DQ</w:t>
      </w:r>
      <w:r>
        <w:rPr>
          <w:rFonts w:ascii="Arial" w:hAnsi="Arial" w:cs="Arial"/>
          <w:bCs/>
          <w:szCs w:val="22"/>
        </w:rPr>
        <w:t>R</w:t>
      </w:r>
      <w:r w:rsidR="00F20F2F">
        <w:rPr>
          <w:rFonts w:ascii="Arial" w:hAnsi="Arial" w:cs="Arial"/>
          <w:bCs/>
          <w:szCs w:val="22"/>
        </w:rPr>
        <w:t xml:space="preserve"> 4</w:t>
      </w:r>
      <w:r w:rsidR="00237A6F">
        <w:rPr>
          <w:rFonts w:ascii="Arial" w:hAnsi="Arial" w:cs="Arial"/>
          <w:bCs/>
          <w:szCs w:val="22"/>
        </w:rPr>
        <w:t>(sans oublier les repères)</w:t>
      </w: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EE513B" w:rsidRDefault="00EE513B" w:rsidP="00EE513B">
      <w:pPr>
        <w:rPr>
          <w:rFonts w:ascii="Arial" w:hAnsi="Arial" w:cs="Arial"/>
        </w:rPr>
      </w:pPr>
      <w:r w:rsidRPr="004719F0">
        <w:rPr>
          <w:rFonts w:ascii="Arial" w:hAnsi="Arial" w:cs="Arial"/>
          <w:b/>
          <w:bCs/>
          <w:szCs w:val="22"/>
        </w:rPr>
        <w:t>Q1.</w:t>
      </w:r>
      <w:r>
        <w:rPr>
          <w:rFonts w:ascii="Arial" w:hAnsi="Arial" w:cs="Arial"/>
          <w:b/>
          <w:bCs/>
          <w:szCs w:val="22"/>
        </w:rPr>
        <w:t>4</w:t>
      </w:r>
      <w:r w:rsidRPr="004719F0">
        <w:rPr>
          <w:rFonts w:ascii="Arial" w:hAnsi="Arial" w:cs="Arial"/>
          <w:b/>
          <w:bCs/>
          <w:szCs w:val="22"/>
        </w:rPr>
        <w:t> </w:t>
      </w:r>
      <w:r>
        <w:rPr>
          <w:rFonts w:ascii="Arial" w:hAnsi="Arial" w:cs="Arial"/>
          <w:b/>
          <w:bCs/>
          <w:szCs w:val="22"/>
        </w:rPr>
        <w:t>–</w:t>
      </w:r>
      <w:r w:rsidRPr="00EE513B">
        <w:rPr>
          <w:rFonts w:ascii="Arial" w:hAnsi="Arial" w:cs="Arial"/>
        </w:rPr>
        <w:t xml:space="preserve"> </w:t>
      </w:r>
      <w:r w:rsidRPr="00EA5C30">
        <w:rPr>
          <w:rFonts w:ascii="Arial" w:hAnsi="Arial" w:cs="Arial"/>
          <w:u w:val="single"/>
        </w:rPr>
        <w:t>Commande API</w:t>
      </w:r>
      <w:r>
        <w:rPr>
          <w:rFonts w:ascii="Arial" w:hAnsi="Arial" w:cs="Arial"/>
        </w:rPr>
        <w:t> :</w:t>
      </w:r>
    </w:p>
    <w:p w:rsidR="00EE513B" w:rsidRDefault="00EE513B" w:rsidP="00EE513B">
      <w:pPr>
        <w:rPr>
          <w:rFonts w:ascii="Arial" w:hAnsi="Arial" w:cs="Arial"/>
          <w:b/>
          <w:bCs/>
          <w:szCs w:val="22"/>
        </w:rPr>
      </w:pPr>
    </w:p>
    <w:p w:rsidR="00EE513B" w:rsidRDefault="00EE513B" w:rsidP="00EE513B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Co</w:t>
      </w:r>
      <w:r w:rsidR="008119A8">
        <w:rPr>
          <w:rFonts w:ascii="Arial" w:hAnsi="Arial" w:cs="Arial"/>
          <w:bCs/>
          <w:szCs w:val="22"/>
        </w:rPr>
        <w:t>mpléter le schéma de câblage de l’entrée</w:t>
      </w:r>
      <w:r>
        <w:rPr>
          <w:rFonts w:ascii="Arial" w:hAnsi="Arial" w:cs="Arial"/>
          <w:bCs/>
          <w:szCs w:val="22"/>
        </w:rPr>
        <w:t xml:space="preserve"> API</w:t>
      </w:r>
      <w:r w:rsidR="00F20F2F">
        <w:rPr>
          <w:rFonts w:ascii="Arial" w:hAnsi="Arial" w:cs="Arial"/>
          <w:bCs/>
          <w:szCs w:val="22"/>
        </w:rPr>
        <w:t xml:space="preserve"> sur le document DQ</w:t>
      </w:r>
      <w:r>
        <w:rPr>
          <w:rFonts w:ascii="Arial" w:hAnsi="Arial" w:cs="Arial"/>
          <w:bCs/>
          <w:szCs w:val="22"/>
        </w:rPr>
        <w:t>R</w:t>
      </w:r>
      <w:r w:rsidR="00F20F2F">
        <w:rPr>
          <w:rFonts w:ascii="Arial" w:hAnsi="Arial" w:cs="Arial"/>
          <w:bCs/>
          <w:szCs w:val="22"/>
        </w:rPr>
        <w:t xml:space="preserve"> 5</w:t>
      </w: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726E92" w:rsidRDefault="00726E92">
      <w:pPr>
        <w:rPr>
          <w:rFonts w:ascii="Arial" w:hAnsi="Arial" w:cs="Arial"/>
          <w:sz w:val="20"/>
          <w:szCs w:val="20"/>
        </w:rPr>
      </w:pPr>
    </w:p>
    <w:p w:rsidR="00EE513B" w:rsidRDefault="00EE513B">
      <w:pPr>
        <w:rPr>
          <w:rFonts w:ascii="Arial" w:hAnsi="Arial" w:cs="Arial"/>
          <w:sz w:val="20"/>
          <w:szCs w:val="20"/>
        </w:rPr>
      </w:pPr>
    </w:p>
    <w:p w:rsidR="00EE513B" w:rsidRDefault="00F926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EE513B" w:rsidRDefault="00EE513B">
      <w:pPr>
        <w:rPr>
          <w:rFonts w:ascii="Arial" w:hAnsi="Arial" w:cs="Arial"/>
          <w:sz w:val="20"/>
          <w:szCs w:val="20"/>
        </w:rPr>
      </w:pPr>
    </w:p>
    <w:p w:rsidR="00EE513B" w:rsidRDefault="00EE513B">
      <w:pPr>
        <w:rPr>
          <w:rFonts w:ascii="Arial" w:hAnsi="Arial" w:cs="Arial"/>
          <w:sz w:val="20"/>
          <w:szCs w:val="20"/>
        </w:rPr>
      </w:pPr>
    </w:p>
    <w:p w:rsidR="00EE513B" w:rsidRDefault="00EE513B">
      <w:pPr>
        <w:rPr>
          <w:rFonts w:ascii="Arial" w:hAnsi="Arial" w:cs="Arial"/>
          <w:sz w:val="20"/>
          <w:szCs w:val="20"/>
        </w:rPr>
      </w:pPr>
    </w:p>
    <w:p w:rsidR="00EE513B" w:rsidRDefault="00EE513B">
      <w:pPr>
        <w:rPr>
          <w:rFonts w:ascii="Arial" w:hAnsi="Arial" w:cs="Arial"/>
          <w:sz w:val="20"/>
          <w:szCs w:val="20"/>
        </w:rPr>
      </w:pPr>
    </w:p>
    <w:p w:rsidR="00EE513B" w:rsidRDefault="00EE513B">
      <w:pPr>
        <w:rPr>
          <w:rFonts w:ascii="Arial" w:hAnsi="Arial" w:cs="Arial"/>
          <w:sz w:val="20"/>
          <w:szCs w:val="20"/>
        </w:rPr>
      </w:pPr>
    </w:p>
    <w:p w:rsidR="00EE513B" w:rsidRPr="00B83D90" w:rsidRDefault="00562FCF">
      <w:pPr>
        <w:rPr>
          <w:rFonts w:ascii="Arial" w:hAnsi="Arial" w:cs="Arial"/>
          <w:b/>
          <w:u w:val="single"/>
        </w:rPr>
      </w:pPr>
      <w:r w:rsidRPr="00B83D90">
        <w:rPr>
          <w:rFonts w:ascii="Arial" w:hAnsi="Arial" w:cs="Arial"/>
          <w:b/>
          <w:u w:val="single"/>
        </w:rPr>
        <w:t>Extrait du schéma de commande du variateur</w:t>
      </w:r>
    </w:p>
    <w:p w:rsidR="00957CDB" w:rsidRDefault="00F926C9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4966970</wp:posOffset>
                </wp:positionV>
                <wp:extent cx="2847975" cy="1351915"/>
                <wp:effectExtent l="12700" t="12700" r="0" b="0"/>
                <wp:wrapNone/>
                <wp:docPr id="6789929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1351915"/>
                          <a:chOff x="2175" y="10666"/>
                          <a:chExt cx="4485" cy="2129"/>
                        </a:xfrm>
                      </wpg:grpSpPr>
                      <wps:wsp>
                        <wps:cNvPr id="904710115" name="AutoShape 88"/>
                        <wps:cNvCnPr>
                          <a:cxnSpLocks/>
                        </wps:cNvCnPr>
                        <wps:spPr bwMode="auto">
                          <a:xfrm flipV="1">
                            <a:off x="2190" y="10666"/>
                            <a:ext cx="23" cy="212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8102785" name="AutoShape 89"/>
                        <wps:cNvCnPr>
                          <a:cxnSpLocks/>
                        </wps:cNvCnPr>
                        <wps:spPr bwMode="auto">
                          <a:xfrm flipH="1">
                            <a:off x="2175" y="12795"/>
                            <a:ext cx="442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8566977" name="AutoShape 90"/>
                        <wps:cNvCnPr>
                          <a:cxnSpLocks/>
                        </wps:cNvCnPr>
                        <wps:spPr bwMode="auto">
                          <a:xfrm flipH="1">
                            <a:off x="2235" y="10680"/>
                            <a:ext cx="442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4A7EF" id="Group 91" o:spid="_x0000_s1026" style="position:absolute;margin-left:37.85pt;margin-top:391.1pt;width:224.25pt;height:106.45pt;z-index:251659776" coordorigin="2175,10666" coordsize="4485,21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8" o:spid="_x0000_s1027" type="#_x0000_t32" style="position:absolute;left:2190;top:10666;width:23;height:212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" strokecolor="white" strokeweight="2.25pt">
                  <v:stroke dashstyle="longDash"/>
                  <o:lock v:ext="edit" shapetype="f"/>
                </v:shape>
                <v:shape id="AutoShape 89" o:spid="_x0000_s1028" type="#_x0000_t32" style="position:absolute;left:2175;top:12795;width:4425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" strokecolor="white" strokeweight="2.25pt">
                  <v:stroke dashstyle="longDash"/>
                  <o:lock v:ext="edit" shapetype="f"/>
                </v:shape>
                <v:shape id="AutoShape 90" o:spid="_x0000_s1029" type="#_x0000_t32" style="position:absolute;left:2235;top:10680;width:4425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" strokecolor="white" strokeweight="2.25pt">
                  <v:stroke dashstyle="longDash"/>
                  <o:lock v:ext="edit" shapetype="f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124460</wp:posOffset>
                </wp:positionV>
                <wp:extent cx="6598285" cy="7313295"/>
                <wp:effectExtent l="0" t="0" r="5715" b="1905"/>
                <wp:wrapNone/>
                <wp:docPr id="84760544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8285" cy="731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651B" w:rsidRDefault="009355FC">
                            <w:r>
                              <w:rPr>
                                <w:noProof/>
                              </w:rPr>
                              <w:object w:dxaOrig="9959" w:dyaOrig="10249">
                                <v:shape id="_x0000_i1025" type="#_x0000_t75" alt="" style="width:490.5pt;height:504.75pt;mso-width-percent:0;mso-height-percent:0;mso-width-percent:0;mso-height-percent:0">
                                  <v:imagedata r:id="rId9" o:title=""/>
                                </v:shape>
                                <o:OLEObject Type="Embed" ProgID="Visio.Drawing.6" ShapeID="_x0000_i1025" DrawAspect="Content" ObjectID="_1770382850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31" style="position:absolute;margin-left:-32.65pt;margin-top:9.8pt;width:519.55pt;height:575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" strokecolor="white">
                <v:path arrowok="t"/>
                <v:textbox>
                  <w:txbxContent>
                    <w:p w:rsidR="00CC651B" w:rsidRDefault="009355FC">
                      <w:r>
                        <w:rPr>
                          <w:noProof/>
                        </w:rPr>
                        <w:object w:dxaOrig="9959" w:dyaOrig="10249">
                          <v:shape id="_x0000_i1025" type="#_x0000_t75" alt="" style="width:490.5pt;height:504.75pt;mso-width-percent:0;mso-height-percent:0;mso-width-percent:0;mso-height-percent:0">
                            <v:imagedata r:id="rId9" o:title=""/>
                          </v:shape>
                          <o:OLEObject Type="Embed" ProgID="Visio.Drawing.6" ShapeID="_x0000_i1025" DrawAspect="Content" ObjectID="_1770382850" r:id="rId1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:rsidR="002B7AB2" w:rsidRDefault="002B7AB2">
      <w:pPr>
        <w:rPr>
          <w:rFonts w:ascii="Arial" w:hAnsi="Arial" w:cs="Arial"/>
          <w:sz w:val="20"/>
          <w:szCs w:val="20"/>
        </w:rPr>
      </w:pPr>
    </w:p>
    <w:p w:rsidR="00957CDB" w:rsidRDefault="00957CDB">
      <w:pPr>
        <w:rPr>
          <w:rFonts w:ascii="Arial" w:hAnsi="Arial" w:cs="Arial"/>
          <w:sz w:val="20"/>
          <w:szCs w:val="20"/>
        </w:rPr>
      </w:pPr>
    </w:p>
    <w:p w:rsidR="00957CDB" w:rsidRDefault="00957CDB">
      <w:pPr>
        <w:rPr>
          <w:rFonts w:ascii="Arial" w:hAnsi="Arial" w:cs="Arial"/>
          <w:sz w:val="20"/>
          <w:szCs w:val="20"/>
        </w:rPr>
      </w:pPr>
    </w:p>
    <w:p w:rsidR="00957CDB" w:rsidRDefault="00957CD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B74E99" w:rsidRDefault="00B74E99">
      <w:pPr>
        <w:rPr>
          <w:rFonts w:ascii="Arial" w:hAnsi="Arial" w:cs="Arial"/>
          <w:sz w:val="20"/>
          <w:szCs w:val="20"/>
        </w:rPr>
      </w:pPr>
    </w:p>
    <w:p w:rsidR="00B74E99" w:rsidRDefault="00B74E99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CC651B" w:rsidRDefault="00CC651B">
      <w:pPr>
        <w:rPr>
          <w:rFonts w:ascii="Arial" w:hAnsi="Arial" w:cs="Arial"/>
          <w:sz w:val="20"/>
          <w:szCs w:val="20"/>
        </w:rPr>
      </w:pPr>
    </w:p>
    <w:p w:rsidR="00F20F2F" w:rsidRDefault="00F926C9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144145</wp:posOffset>
                </wp:positionV>
                <wp:extent cx="5715000" cy="8086725"/>
                <wp:effectExtent l="0" t="0" r="0" b="3175"/>
                <wp:wrapNone/>
                <wp:docPr id="1475332305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808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F2F" w:rsidRDefault="00F926C9" w:rsidP="00F20F2F">
                            <w:pPr>
                              <w:jc w:val="center"/>
                            </w:pPr>
                            <w:r w:rsidRPr="009934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0350" cy="7925435"/>
                                  <wp:effectExtent l="0" t="0" r="0" b="0"/>
                                  <wp:docPr id="3" name="Image 709" descr="F:\Schéma électriques\schémas élec009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09" descr="F:\Schéma électriques\schémas élec009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0350" cy="792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3D90" w:rsidRDefault="00B83D9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32" style="position:absolute;margin-left:2.6pt;margin-top:11.35pt;width:450pt;height:636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" strokecolor="white" strokeweight=".25pt">
                <v:path arrowok="t"/>
                <v:textbox>
                  <w:txbxContent>
                    <w:p w:rsidR="00F20F2F" w:rsidRDefault="00F926C9" w:rsidP="00F20F2F">
                      <w:pPr>
                        <w:jc w:val="center"/>
                      </w:pPr>
                      <w:r w:rsidRPr="00993447">
                        <w:rPr>
                          <w:noProof/>
                        </w:rPr>
                        <w:drawing>
                          <wp:inline distT="0" distB="0" distL="0" distR="0">
                            <wp:extent cx="5340350" cy="7925435"/>
                            <wp:effectExtent l="0" t="0" r="0" b="0"/>
                            <wp:docPr id="3" name="Image 709" descr="F:\Schéma électriques\schémas élec009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09" descr="F:\Schéma électriques\schémas élec009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0350" cy="792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3D90" w:rsidRDefault="00B83D90"/>
                  </w:txbxContent>
                </v:textbox>
              </v:rect>
            </w:pict>
          </mc:Fallback>
        </mc:AlternateContent>
      </w: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926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107950</wp:posOffset>
                </wp:positionV>
                <wp:extent cx="4081145" cy="609600"/>
                <wp:effectExtent l="0" t="0" r="0" b="0"/>
                <wp:wrapNone/>
                <wp:docPr id="203561505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1145" cy="609600"/>
                          <a:chOff x="2663" y="3428"/>
                          <a:chExt cx="6427" cy="960"/>
                        </a:xfrm>
                      </wpg:grpSpPr>
                      <wps:wsp>
                        <wps:cNvPr id="1125526195" name="Rectangle 82"/>
                        <wps:cNvSpPr>
                          <a:spLocks/>
                        </wps:cNvSpPr>
                        <wps:spPr bwMode="auto">
                          <a:xfrm>
                            <a:off x="8618" y="3428"/>
                            <a:ext cx="472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920132" name="Rectangle 83"/>
                        <wps:cNvSpPr>
                          <a:spLocks/>
                        </wps:cNvSpPr>
                        <wps:spPr bwMode="auto">
                          <a:xfrm>
                            <a:off x="2663" y="3488"/>
                            <a:ext cx="2902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706192" name="Rectangle 84"/>
                        <wps:cNvSpPr>
                          <a:spLocks/>
                        </wps:cNvSpPr>
                        <wps:spPr bwMode="auto">
                          <a:xfrm>
                            <a:off x="4485" y="3908"/>
                            <a:ext cx="578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7C317" id="Group 86" o:spid="_x0000_s1026" style="position:absolute;margin-left:62.25pt;margin-top:8.5pt;width:321.35pt;height:48pt;z-index:251657728" coordorigin="2663,3428" coordsize="6427,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">
                <v:rect id="Rectangle 82" o:spid="_x0000_s1027" style="position:absolute;left:8618;top:3428;width:472;height: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" strokecolor="white">
                  <v:path arrowok="t"/>
                </v:rect>
                <v:rect id="Rectangle 83" o:spid="_x0000_s1028" style="position:absolute;left:2663;top:3488;width:2902;height:6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" strokecolor="white">
                  <v:path arrowok="t"/>
                </v:rect>
                <v:rect id="Rectangle 84" o:spid="_x0000_s1029" style="position:absolute;left:4485;top:3908;width:578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" strokecolor="white">
                  <v:path arrowok="t"/>
                </v:rect>
              </v:group>
            </w:pict>
          </mc:Fallback>
        </mc:AlternateContent>
      </w: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926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132080</wp:posOffset>
                </wp:positionV>
                <wp:extent cx="400050" cy="1381125"/>
                <wp:effectExtent l="0" t="0" r="6350" b="3175"/>
                <wp:wrapNone/>
                <wp:docPr id="125311558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76B4" w:rsidRPr="00E676B4" w:rsidRDefault="00E676B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676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Entrées API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3" type="#_x0000_t202" style="position:absolute;margin-left:392.6pt;margin-top:10.4pt;width:31.5pt;height:10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" strokecolor="white">
                <v:path arrowok="t"/>
                <v:textbox style="layout-flow:vertical;mso-layout-flow-alt:bottom-to-top">
                  <w:txbxContent>
                    <w:p w:rsidR="00E676B4" w:rsidRPr="00E676B4" w:rsidRDefault="00E676B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676B4">
                        <w:rPr>
                          <w:rFonts w:ascii="Arial" w:hAnsi="Arial" w:cs="Arial"/>
                          <w:sz w:val="28"/>
                          <w:szCs w:val="28"/>
                        </w:rPr>
                        <w:t>Entrées API</w:t>
                      </w:r>
                    </w:p>
                  </w:txbxContent>
                </v:textbox>
              </v:shape>
            </w:pict>
          </mc:Fallback>
        </mc:AlternateContent>
      </w: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F20F2F" w:rsidRDefault="00F20F2F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B83D90" w:rsidRDefault="00B83D90">
      <w:pPr>
        <w:rPr>
          <w:rFonts w:ascii="Arial" w:hAnsi="Arial" w:cs="Arial"/>
          <w:sz w:val="20"/>
          <w:szCs w:val="20"/>
        </w:rPr>
      </w:pPr>
    </w:p>
    <w:p w:rsidR="00B83D90" w:rsidRDefault="00B83D90">
      <w:pPr>
        <w:rPr>
          <w:rFonts w:ascii="Arial" w:hAnsi="Arial" w:cs="Arial"/>
          <w:sz w:val="20"/>
          <w:szCs w:val="20"/>
        </w:rPr>
      </w:pPr>
    </w:p>
    <w:p w:rsidR="00B83D90" w:rsidRDefault="00B83D90">
      <w:pPr>
        <w:rPr>
          <w:rFonts w:ascii="Arial" w:hAnsi="Arial" w:cs="Arial"/>
          <w:sz w:val="20"/>
          <w:szCs w:val="20"/>
        </w:rPr>
      </w:pPr>
    </w:p>
    <w:p w:rsidR="00B83D90" w:rsidRDefault="00B83D90">
      <w:pPr>
        <w:rPr>
          <w:rFonts w:ascii="Arial" w:hAnsi="Arial" w:cs="Arial"/>
          <w:sz w:val="20"/>
          <w:szCs w:val="20"/>
        </w:rPr>
      </w:pPr>
    </w:p>
    <w:p w:rsidR="00B83D90" w:rsidRDefault="00B83D90">
      <w:pPr>
        <w:rPr>
          <w:rFonts w:ascii="Arial" w:hAnsi="Arial" w:cs="Arial"/>
          <w:sz w:val="20"/>
          <w:szCs w:val="20"/>
        </w:rPr>
      </w:pPr>
    </w:p>
    <w:p w:rsidR="00B83D90" w:rsidRDefault="00B83D90">
      <w:pPr>
        <w:rPr>
          <w:rFonts w:ascii="Arial" w:hAnsi="Arial" w:cs="Arial"/>
          <w:sz w:val="20"/>
          <w:szCs w:val="20"/>
        </w:rPr>
      </w:pPr>
    </w:p>
    <w:p w:rsidR="00B74E99" w:rsidRDefault="00B74E99">
      <w:pPr>
        <w:rPr>
          <w:rFonts w:ascii="Arial" w:hAnsi="Arial" w:cs="Arial"/>
          <w:sz w:val="20"/>
          <w:szCs w:val="20"/>
        </w:rPr>
      </w:pPr>
    </w:p>
    <w:p w:rsidR="00B83D90" w:rsidRDefault="00B83D90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62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830F04" w:rsidRPr="00624933" w:rsidTr="00FC2B77">
        <w:tc>
          <w:tcPr>
            <w:tcW w:w="988" w:type="dxa"/>
            <w:vAlign w:val="center"/>
          </w:tcPr>
          <w:p w:rsidR="00830F04" w:rsidRPr="002D40DB" w:rsidRDefault="00830F04" w:rsidP="00FC2B77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Q2</w:t>
            </w:r>
          </w:p>
        </w:tc>
        <w:tc>
          <w:tcPr>
            <w:tcW w:w="4355" w:type="dxa"/>
            <w:vAlign w:val="center"/>
          </w:tcPr>
          <w:p w:rsidR="00830F04" w:rsidRPr="002D40DB" w:rsidRDefault="00965A5D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Etude de l’installation d’un capteur de proximité</w:t>
            </w:r>
          </w:p>
        </w:tc>
        <w:tc>
          <w:tcPr>
            <w:tcW w:w="1882" w:type="dxa"/>
            <w:vAlign w:val="center"/>
          </w:tcPr>
          <w:p w:rsidR="00830F04" w:rsidRPr="002D40DB" w:rsidRDefault="00830F04" w:rsidP="00904351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933730">
              <w:rPr>
                <w:rFonts w:ascii="Arial" w:hAnsi="Arial" w:cs="Arial"/>
                <w:b/>
                <w:color w:val="000000"/>
                <w:szCs w:val="22"/>
              </w:rPr>
              <w:t>14, 2</w:t>
            </w:r>
            <w:r w:rsidR="000E7C8D">
              <w:rPr>
                <w:rFonts w:ascii="Arial" w:hAnsi="Arial" w:cs="Arial"/>
                <w:b/>
                <w:color w:val="000000"/>
                <w:szCs w:val="22"/>
              </w:rPr>
              <w:t>1</w:t>
            </w:r>
          </w:p>
        </w:tc>
        <w:tc>
          <w:tcPr>
            <w:tcW w:w="2552" w:type="dxa"/>
            <w:vAlign w:val="center"/>
          </w:tcPr>
          <w:p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830F04" w:rsidRPr="00624933" w:rsidRDefault="00B73AB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830F04"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CF7344" w:rsidRDefault="00CF7344" w:rsidP="00CF7344">
      <w:pPr>
        <w:rPr>
          <w:rFonts w:ascii="Arial" w:hAnsi="Arial" w:cs="Arial"/>
        </w:rPr>
      </w:pPr>
      <w:r>
        <w:rPr>
          <w:rFonts w:ascii="Arial" w:hAnsi="Arial" w:cs="Arial"/>
        </w:rPr>
        <w:t>Pour faire le rajout du capteur « Présence pot rampe d’alimentation » vous avez à votre disposition un capteur au magasin</w:t>
      </w:r>
      <w:r w:rsidR="00D92C9B">
        <w:rPr>
          <w:rFonts w:ascii="Arial" w:hAnsi="Arial" w:cs="Arial"/>
        </w:rPr>
        <w:t xml:space="preserve"> à raccordement par câble.</w:t>
      </w:r>
    </w:p>
    <w:p w:rsidR="00CF7344" w:rsidRDefault="00F926C9" w:rsidP="00CF734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121285</wp:posOffset>
                </wp:positionV>
                <wp:extent cx="1781175" cy="314325"/>
                <wp:effectExtent l="0" t="0" r="0" b="3175"/>
                <wp:wrapNone/>
                <wp:docPr id="11675592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5D50" w:rsidRPr="004E50F0" w:rsidRDefault="00165D50" w:rsidP="00165D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Trou </w:t>
                            </w:r>
                            <w:r w:rsidR="00766A19">
                              <w:rPr>
                                <w:b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</w:rPr>
                              <w:t>perçage de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34" style="position:absolute;margin-left:157.1pt;margin-top:9.55pt;width:140.25pt;height:2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">
                <v:path arrowok="t"/>
                <v:textbox>
                  <w:txbxContent>
                    <w:p w:rsidR="00165D50" w:rsidRPr="004E50F0" w:rsidRDefault="00165D50" w:rsidP="00165D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Trou </w:t>
                      </w:r>
                      <w:r w:rsidR="00766A19">
                        <w:rPr>
                          <w:b/>
                        </w:rPr>
                        <w:t xml:space="preserve">de </w:t>
                      </w:r>
                      <w:r>
                        <w:rPr>
                          <w:b/>
                        </w:rPr>
                        <w:t>perçage de 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111760</wp:posOffset>
                </wp:positionV>
                <wp:extent cx="1619250" cy="314325"/>
                <wp:effectExtent l="0" t="0" r="6350" b="3175"/>
                <wp:wrapNone/>
                <wp:docPr id="200347276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50F0" w:rsidRPr="004E50F0" w:rsidRDefault="004E50F0" w:rsidP="004E50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50F0">
                              <w:rPr>
                                <w:b/>
                              </w:rPr>
                              <w:t>XU8-M18MA230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5" style="position:absolute;margin-left:4.1pt;margin-top:8.8pt;width:127.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">
                <v:path arrowok="t"/>
                <v:textbox>
                  <w:txbxContent>
                    <w:p w:rsidR="004E50F0" w:rsidRPr="004E50F0" w:rsidRDefault="004E50F0" w:rsidP="004E50F0">
                      <w:pPr>
                        <w:jc w:val="center"/>
                        <w:rPr>
                          <w:b/>
                        </w:rPr>
                      </w:pPr>
                      <w:r w:rsidRPr="004E50F0">
                        <w:rPr>
                          <w:b/>
                        </w:rPr>
                        <w:t>XU8-M18MA230</w:t>
                      </w:r>
                    </w:p>
                  </w:txbxContent>
                </v:textbox>
              </v:rect>
            </w:pict>
          </mc:Fallback>
        </mc:AlternateContent>
      </w:r>
    </w:p>
    <w:p w:rsidR="00CF7344" w:rsidRDefault="00F926C9" w:rsidP="00165D5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117475</wp:posOffset>
                </wp:positionV>
                <wp:extent cx="781050" cy="333375"/>
                <wp:effectExtent l="0" t="0" r="19050" b="34925"/>
                <wp:wrapNone/>
                <wp:docPr id="14451603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10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CC34" id="AutoShape 95" o:spid="_x0000_s1026" type="#_x0000_t32" style="position:absolute;margin-left:298.85pt;margin-top:9.25pt;width:61.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88900</wp:posOffset>
                </wp:positionV>
                <wp:extent cx="1002665" cy="1821180"/>
                <wp:effectExtent l="0" t="0" r="1270" b="0"/>
                <wp:wrapNone/>
                <wp:docPr id="185771522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266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5D50" w:rsidRDefault="00F926C9" w:rsidP="00165D50">
                            <w:r w:rsidRPr="005A0D3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0260" cy="1720215"/>
                                  <wp:effectExtent l="0" t="0" r="0" b="0"/>
                                  <wp:docPr id="4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6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6" style="position:absolute;margin-left:320.6pt;margin-top:7pt;width:78.95pt;height:143.4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">
                <v:path arrowok="t"/>
                <v:textbox style="mso-fit-shape-to-text:t">
                  <w:txbxContent>
                    <w:p w:rsidR="00165D50" w:rsidRDefault="00F926C9" w:rsidP="00165D50">
                      <w:r w:rsidRPr="005A0D3C">
                        <w:rPr>
                          <w:noProof/>
                        </w:rPr>
                        <w:drawing>
                          <wp:inline distT="0" distB="0" distL="0" distR="0">
                            <wp:extent cx="810260" cy="1720215"/>
                            <wp:effectExtent l="0" t="0" r="0" b="0"/>
                            <wp:docPr id="4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60" cy="172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107950</wp:posOffset>
                </wp:positionV>
                <wp:extent cx="495300" cy="904875"/>
                <wp:effectExtent l="0" t="0" r="25400" b="22225"/>
                <wp:wrapNone/>
                <wp:docPr id="120245109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53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656E" id="AutoShape 36" o:spid="_x0000_s1026" type="#_x0000_t32" style="position:absolute;margin-left:133.1pt;margin-top:8.5pt;width:39pt;height:7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">
                <v:stroke endarrow="block"/>
                <o:lock v:ext="edit" shapetype="f"/>
              </v:shape>
            </w:pict>
          </mc:Fallback>
        </mc:AlternateContent>
      </w:r>
    </w:p>
    <w:p w:rsidR="00CF7344" w:rsidRDefault="00CF7344" w:rsidP="00165D50">
      <w:pPr>
        <w:rPr>
          <w:rFonts w:ascii="Arial" w:hAnsi="Arial" w:cs="Arial"/>
        </w:rPr>
      </w:pPr>
    </w:p>
    <w:p w:rsidR="00CF7344" w:rsidRDefault="00F926C9" w:rsidP="00CF734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138430</wp:posOffset>
                </wp:positionV>
                <wp:extent cx="3070225" cy="1063625"/>
                <wp:effectExtent l="0" t="0" r="3175" b="3810"/>
                <wp:wrapNone/>
                <wp:docPr id="53560296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022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344" w:rsidRDefault="00F926C9">
                            <w:r w:rsidRPr="009934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7820" cy="962660"/>
                                  <wp:effectExtent l="0" t="0" r="0" b="0"/>
                                  <wp:docPr id="1550770036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820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7" style="position:absolute;margin-left:1.1pt;margin-top:10.9pt;width:241.75pt;height:83.75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">
                <v:path arrowok="t"/>
                <v:textbox style="mso-fit-shape-to-text:t">
                  <w:txbxContent>
                    <w:p w:rsidR="00CF7344" w:rsidRDefault="00F926C9">
                      <w:r w:rsidRPr="00993447">
                        <w:rPr>
                          <w:noProof/>
                        </w:rPr>
                        <w:drawing>
                          <wp:inline distT="0" distB="0" distL="0" distR="0">
                            <wp:extent cx="2877820" cy="962660"/>
                            <wp:effectExtent l="0" t="0" r="0" b="0"/>
                            <wp:docPr id="1550770036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820" cy="96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F7344" w:rsidRDefault="00CF7344" w:rsidP="00CF7344">
      <w:pPr>
        <w:rPr>
          <w:rFonts w:ascii="Arial" w:hAnsi="Arial" w:cs="Arial"/>
        </w:rPr>
      </w:pPr>
    </w:p>
    <w:p w:rsidR="004E50F0" w:rsidRDefault="004E50F0" w:rsidP="00CF7344">
      <w:pPr>
        <w:rPr>
          <w:rFonts w:ascii="Arial" w:hAnsi="Arial" w:cs="Arial"/>
        </w:rPr>
      </w:pPr>
    </w:p>
    <w:p w:rsidR="004E50F0" w:rsidRDefault="004E50F0" w:rsidP="00CF7344">
      <w:pPr>
        <w:rPr>
          <w:rFonts w:ascii="Arial" w:hAnsi="Arial" w:cs="Arial"/>
        </w:rPr>
      </w:pPr>
    </w:p>
    <w:p w:rsidR="004E50F0" w:rsidRDefault="004E50F0" w:rsidP="00CF7344">
      <w:pPr>
        <w:rPr>
          <w:rFonts w:ascii="Arial" w:hAnsi="Arial" w:cs="Arial"/>
        </w:rPr>
      </w:pPr>
    </w:p>
    <w:p w:rsidR="00165D50" w:rsidRDefault="00165D50" w:rsidP="00CF7344">
      <w:pPr>
        <w:rPr>
          <w:rFonts w:ascii="Arial" w:hAnsi="Arial" w:cs="Arial"/>
        </w:rPr>
      </w:pPr>
    </w:p>
    <w:p w:rsidR="00165D50" w:rsidRDefault="00165D50" w:rsidP="00CF7344">
      <w:pPr>
        <w:rPr>
          <w:rFonts w:ascii="Arial" w:hAnsi="Arial" w:cs="Arial"/>
        </w:rPr>
      </w:pPr>
    </w:p>
    <w:p w:rsidR="00165D50" w:rsidRDefault="00165D50" w:rsidP="00CF7344">
      <w:pPr>
        <w:rPr>
          <w:rFonts w:ascii="Arial" w:hAnsi="Arial" w:cs="Arial"/>
        </w:rPr>
      </w:pPr>
    </w:p>
    <w:p w:rsidR="00165D50" w:rsidRDefault="00165D50" w:rsidP="00CF7344">
      <w:pPr>
        <w:rPr>
          <w:rFonts w:ascii="Arial" w:hAnsi="Arial" w:cs="Arial"/>
        </w:rPr>
      </w:pPr>
    </w:p>
    <w:p w:rsidR="00165D50" w:rsidRDefault="00165D50" w:rsidP="00CF7344">
      <w:pPr>
        <w:rPr>
          <w:rFonts w:ascii="Arial" w:hAnsi="Arial" w:cs="Arial"/>
        </w:rPr>
      </w:pPr>
    </w:p>
    <w:p w:rsidR="00165D50" w:rsidRDefault="00165D50" w:rsidP="00CF7344">
      <w:pPr>
        <w:rPr>
          <w:rFonts w:ascii="Arial" w:hAnsi="Arial" w:cs="Arial"/>
        </w:rPr>
      </w:pPr>
    </w:p>
    <w:p w:rsidR="004E50F0" w:rsidRDefault="004E50F0" w:rsidP="00CF7344">
      <w:pPr>
        <w:rPr>
          <w:rFonts w:ascii="Arial" w:hAnsi="Arial" w:cs="Arial"/>
        </w:rPr>
      </w:pPr>
      <w:r>
        <w:rPr>
          <w:rFonts w:ascii="Arial" w:hAnsi="Arial" w:cs="Arial"/>
        </w:rPr>
        <w:t>La détection des pots peut se faire entre 2 et 5 cm, le support capteur a été réalisé avec un perçage de 19.</w:t>
      </w:r>
    </w:p>
    <w:p w:rsidR="00CF7344" w:rsidRPr="00EA5C30" w:rsidRDefault="00CF7344" w:rsidP="00CF7344">
      <w:pPr>
        <w:rPr>
          <w:rFonts w:ascii="Arial" w:hAnsi="Arial" w:cs="Arial"/>
          <w:sz w:val="16"/>
          <w:szCs w:val="16"/>
        </w:rPr>
      </w:pPr>
    </w:p>
    <w:p w:rsidR="00CF7344" w:rsidRPr="002D40DB" w:rsidRDefault="00CF7344" w:rsidP="00CF73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Cs w:val="22"/>
        </w:rPr>
        <w:t>Q2</w:t>
      </w:r>
      <w:r w:rsidRPr="004719F0">
        <w:rPr>
          <w:rFonts w:ascii="Arial" w:hAnsi="Arial" w:cs="Arial"/>
          <w:b/>
          <w:bCs/>
          <w:szCs w:val="22"/>
        </w:rPr>
        <w:t>.1 </w:t>
      </w:r>
      <w:r>
        <w:rPr>
          <w:rFonts w:ascii="Arial" w:hAnsi="Arial" w:cs="Arial"/>
          <w:b/>
          <w:bCs/>
          <w:szCs w:val="22"/>
        </w:rPr>
        <w:t xml:space="preserve">– </w:t>
      </w:r>
      <w:r w:rsidRPr="004457CC">
        <w:rPr>
          <w:rFonts w:ascii="Arial" w:hAnsi="Arial" w:cs="Arial"/>
          <w:bCs/>
          <w:szCs w:val="22"/>
        </w:rPr>
        <w:t>Vérifier la compatib</w:t>
      </w:r>
      <w:r>
        <w:rPr>
          <w:rFonts w:ascii="Arial" w:hAnsi="Arial" w:cs="Arial"/>
          <w:bCs/>
          <w:szCs w:val="22"/>
        </w:rPr>
        <w:t>ilité du capteur disponible</w:t>
      </w:r>
    </w:p>
    <w:p w:rsidR="004E50F0" w:rsidRDefault="004E50F0" w:rsidP="00CF7344">
      <w:pPr>
        <w:rPr>
          <w:rFonts w:ascii="Arial" w:hAnsi="Arial" w:cs="Arial"/>
        </w:rPr>
      </w:pPr>
    </w:p>
    <w:p w:rsidR="00CF7344" w:rsidRDefault="00D92C9B" w:rsidP="00CF7344">
      <w:pPr>
        <w:rPr>
          <w:rFonts w:ascii="Arial" w:hAnsi="Arial" w:cs="Arial"/>
        </w:rPr>
      </w:pPr>
      <w:r>
        <w:rPr>
          <w:rFonts w:ascii="Arial" w:hAnsi="Arial" w:cs="Arial"/>
        </w:rPr>
        <w:t>Rechercher le diamètre du capteur : .......................................................</w:t>
      </w:r>
    </w:p>
    <w:p w:rsidR="00D92C9B" w:rsidRDefault="00D92C9B" w:rsidP="00CF7344">
      <w:pPr>
        <w:rPr>
          <w:rFonts w:ascii="Arial" w:hAnsi="Arial" w:cs="Arial"/>
        </w:rPr>
      </w:pPr>
    </w:p>
    <w:p w:rsidR="00D92C9B" w:rsidRDefault="00D92C9B" w:rsidP="00CF7344">
      <w:pPr>
        <w:rPr>
          <w:rFonts w:ascii="Arial" w:hAnsi="Arial" w:cs="Arial"/>
        </w:rPr>
      </w:pPr>
      <w:r>
        <w:rPr>
          <w:rFonts w:ascii="Arial" w:hAnsi="Arial" w:cs="Arial"/>
        </w:rPr>
        <w:t>Rechercher la portée nominale du capteur : .....................................</w:t>
      </w:r>
    </w:p>
    <w:p w:rsidR="00CF7344" w:rsidRDefault="00CF7344" w:rsidP="00CF7344">
      <w:pPr>
        <w:rPr>
          <w:rFonts w:ascii="Arial" w:hAnsi="Arial" w:cs="Arial"/>
        </w:rPr>
      </w:pPr>
    </w:p>
    <w:p w:rsidR="00CF7344" w:rsidRDefault="00D92C9B" w:rsidP="00CF7344">
      <w:pPr>
        <w:rPr>
          <w:rFonts w:ascii="Arial" w:hAnsi="Arial" w:cs="Arial"/>
        </w:rPr>
      </w:pPr>
      <w:r>
        <w:rPr>
          <w:rFonts w:ascii="Arial" w:hAnsi="Arial" w:cs="Arial"/>
        </w:rPr>
        <w:t>Donner le nombre de fils : ............... et l</w:t>
      </w:r>
      <w:r w:rsidR="005273A2">
        <w:rPr>
          <w:rFonts w:ascii="Arial" w:hAnsi="Arial" w:cs="Arial"/>
        </w:rPr>
        <w:t>eur</w:t>
      </w:r>
      <w:r>
        <w:rPr>
          <w:rFonts w:ascii="Arial" w:hAnsi="Arial" w:cs="Arial"/>
        </w:rPr>
        <w:t xml:space="preserve"> couleur : ...........................................</w:t>
      </w:r>
    </w:p>
    <w:p w:rsidR="00D92C9B" w:rsidRDefault="00D92C9B" w:rsidP="00CF7344">
      <w:pPr>
        <w:rPr>
          <w:rFonts w:ascii="Arial" w:hAnsi="Arial" w:cs="Arial"/>
        </w:rPr>
      </w:pPr>
    </w:p>
    <w:p w:rsidR="00D92C9B" w:rsidRDefault="00D92C9B" w:rsidP="00CF7344">
      <w:pPr>
        <w:rPr>
          <w:rFonts w:ascii="Arial" w:hAnsi="Arial" w:cs="Arial"/>
        </w:rPr>
      </w:pPr>
      <w:r>
        <w:rPr>
          <w:rFonts w:ascii="Arial" w:hAnsi="Arial" w:cs="Arial"/>
        </w:rPr>
        <w:t>Donner le type de tension acceptée : .......................................................</w:t>
      </w:r>
    </w:p>
    <w:p w:rsidR="00CF7344" w:rsidRDefault="00CF7344" w:rsidP="00CF7344">
      <w:pPr>
        <w:rPr>
          <w:rFonts w:ascii="Arial" w:hAnsi="Arial" w:cs="Arial"/>
        </w:rPr>
      </w:pPr>
    </w:p>
    <w:p w:rsidR="007008C2" w:rsidRDefault="00D92C9B" w:rsidP="008117A5">
      <w:pPr>
        <w:rPr>
          <w:rFonts w:ascii="Arial" w:hAnsi="Arial" w:cs="Arial"/>
        </w:rPr>
      </w:pPr>
      <w:r>
        <w:rPr>
          <w:rFonts w:ascii="Arial" w:hAnsi="Arial" w:cs="Arial"/>
        </w:rPr>
        <w:t>Le capteur disponible est-il compatible ?.................................................</w:t>
      </w:r>
    </w:p>
    <w:p w:rsidR="00D92C9B" w:rsidRDefault="00D92C9B" w:rsidP="008117A5">
      <w:pPr>
        <w:rPr>
          <w:rFonts w:ascii="Arial" w:hAnsi="Arial" w:cs="Arial"/>
        </w:rPr>
      </w:pPr>
    </w:p>
    <w:p w:rsidR="00D92C9B" w:rsidRDefault="00D92C9B" w:rsidP="008117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>Q2.</w:t>
      </w:r>
      <w:r w:rsidR="00B57776">
        <w:rPr>
          <w:rFonts w:ascii="Arial" w:hAnsi="Arial" w:cs="Arial"/>
          <w:b/>
          <w:bCs/>
          <w:szCs w:val="22"/>
        </w:rPr>
        <w:t>2</w:t>
      </w:r>
      <w:r>
        <w:rPr>
          <w:rFonts w:ascii="Arial" w:hAnsi="Arial" w:cs="Arial"/>
          <w:b/>
          <w:bCs/>
          <w:szCs w:val="22"/>
        </w:rPr>
        <w:t xml:space="preserve">– </w:t>
      </w:r>
      <w:r w:rsidR="00B57776">
        <w:rPr>
          <w:rFonts w:ascii="Arial" w:hAnsi="Arial" w:cs="Arial"/>
          <w:bCs/>
          <w:szCs w:val="22"/>
        </w:rPr>
        <w:t>Compléter le schéma de câblage du capteur sur l’entrée API affectée sur le document DQR 5(sans oublier le repérage et le nom d’affectation)</w:t>
      </w:r>
    </w:p>
    <w:p w:rsidR="00B57776" w:rsidRPr="002D40DB" w:rsidRDefault="00B57776" w:rsidP="008117A5">
      <w:pPr>
        <w:rPr>
          <w:rFonts w:ascii="Arial" w:hAnsi="Arial" w:cs="Arial"/>
          <w:sz w:val="20"/>
          <w:szCs w:val="20"/>
        </w:rPr>
      </w:pPr>
    </w:p>
    <w:p w:rsidR="00B57776" w:rsidRDefault="00B57776" w:rsidP="00B57776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Q2.3– </w:t>
      </w:r>
      <w:r>
        <w:rPr>
          <w:rFonts w:ascii="Arial" w:hAnsi="Arial" w:cs="Arial"/>
          <w:bCs/>
          <w:szCs w:val="22"/>
        </w:rPr>
        <w:t>Compléter le schéma de câblage du voyant « Manque pot rampe d’alimentation » sur la sortie API affectée sur le document DQR 7(sans oublier le repérage et le nom d’affectation)</w:t>
      </w:r>
    </w:p>
    <w:p w:rsidR="00B57776" w:rsidRDefault="00B57776" w:rsidP="00B57776">
      <w:pPr>
        <w:rPr>
          <w:rFonts w:ascii="Arial" w:hAnsi="Arial" w:cs="Arial"/>
          <w:bCs/>
          <w:szCs w:val="22"/>
        </w:rPr>
      </w:pPr>
    </w:p>
    <w:p w:rsidR="009D0C3A" w:rsidRPr="00B74E99" w:rsidRDefault="00B57776" w:rsidP="009B516D">
      <w:pPr>
        <w:rPr>
          <w:rFonts w:ascii="Arial" w:hAnsi="Arial" w:cs="Arial"/>
          <w:bCs/>
          <w:szCs w:val="22"/>
        </w:rPr>
      </w:pPr>
      <w:r w:rsidRPr="00B57776">
        <w:rPr>
          <w:rFonts w:ascii="Arial" w:hAnsi="Arial" w:cs="Arial"/>
          <w:bCs/>
          <w:szCs w:val="22"/>
          <w:u w:val="single"/>
        </w:rPr>
        <w:t>Nota</w:t>
      </w:r>
      <w:r>
        <w:rPr>
          <w:rFonts w:ascii="Arial" w:hAnsi="Arial" w:cs="Arial"/>
          <w:bCs/>
          <w:szCs w:val="22"/>
        </w:rPr>
        <w:t> : le voyant a déjà été installé sur la</w:t>
      </w:r>
      <w:r w:rsidR="00165D50">
        <w:rPr>
          <w:rFonts w:ascii="Arial" w:hAnsi="Arial" w:cs="Arial"/>
          <w:bCs/>
          <w:szCs w:val="22"/>
        </w:rPr>
        <w:t xml:space="preserve"> porte de l’armoire de commande</w:t>
      </w:r>
      <w:r w:rsidR="00F926C9">
        <w:rPr>
          <w:rFonts w:ascii="Arial" w:hAnsi="Arial" w:cs="Arial"/>
          <w:sz w:val="20"/>
          <w:szCs w:val="20"/>
        </w:rPr>
        <w:br w:type="page"/>
      </w: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B74E99" w:rsidRDefault="00B74E99" w:rsidP="009B516D">
      <w:pPr>
        <w:rPr>
          <w:rFonts w:ascii="Arial" w:hAnsi="Arial" w:cs="Arial"/>
          <w:sz w:val="20"/>
          <w:szCs w:val="20"/>
        </w:rPr>
      </w:pPr>
    </w:p>
    <w:p w:rsidR="00B74E99" w:rsidRDefault="00B74E99" w:rsidP="009B516D">
      <w:pPr>
        <w:rPr>
          <w:rFonts w:ascii="Arial" w:hAnsi="Arial" w:cs="Arial"/>
          <w:sz w:val="20"/>
          <w:szCs w:val="20"/>
        </w:rPr>
      </w:pPr>
    </w:p>
    <w:p w:rsidR="00B74E99" w:rsidRDefault="00B74E99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F926C9" w:rsidP="009B516D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-103641</wp:posOffset>
                </wp:positionH>
                <wp:positionV relativeFrom="paragraph">
                  <wp:posOffset>73904</wp:posOffset>
                </wp:positionV>
                <wp:extent cx="5444662" cy="7243280"/>
                <wp:effectExtent l="0" t="0" r="16510" b="8890"/>
                <wp:wrapNone/>
                <wp:docPr id="2020673138" name="Grou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4662" cy="7243280"/>
                          <a:chOff x="0" y="0"/>
                          <a:chExt cx="5848350" cy="8420100"/>
                        </a:xfrm>
                      </wpg:grpSpPr>
                      <wps:wsp>
                        <wps:cNvPr id="2094437564" name="Rectangle 5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48350" cy="842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562E" w:rsidRDefault="00F926C9" w:rsidP="00F4562E">
                              <w:pPr>
                                <w:jc w:val="center"/>
                              </w:pPr>
                              <w:r w:rsidRPr="00A0764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51452" cy="7006976"/>
                                    <wp:effectExtent l="0" t="0" r="0" b="3810"/>
                                    <wp:docPr id="6" name="Image 563" descr="F:\Schéma électriques\schémas élec011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563" descr="F:\Schéma électriques\schémas élec011.jpg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55197" cy="70127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2065324" name="Rectangle 704"/>
                        <wps:cNvSpPr>
                          <a:spLocks/>
                        </wps:cNvSpPr>
                        <wps:spPr bwMode="auto">
                          <a:xfrm>
                            <a:off x="2895600" y="3714750"/>
                            <a:ext cx="1404938" cy="776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99942074" name="Rectangle 705"/>
                        <wps:cNvSpPr>
                          <a:spLocks/>
                        </wps:cNvSpPr>
                        <wps:spPr bwMode="auto">
                          <a:xfrm>
                            <a:off x="4695825" y="3676650"/>
                            <a:ext cx="190500" cy="4238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5800230" name="Rectangle 706"/>
                        <wps:cNvSpPr>
                          <a:spLocks/>
                        </wps:cNvSpPr>
                        <wps:spPr bwMode="auto">
                          <a:xfrm>
                            <a:off x="4695825" y="4133850"/>
                            <a:ext cx="204788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07" o:spid="_x0000_s1038" style="position:absolute;margin-left:-8.15pt;margin-top:5.8pt;width:428.7pt;height:570.35pt;z-index:251651584" coordsize="58483,842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">
                <v:rect id="Rectangle 558" o:spid="_x0000_s1039" style="position:absolute;width:58483;height:84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" strokecolor="white" strokeweight=".25pt">
                  <v:path arrowok="t"/>
                  <v:textbox>
                    <w:txbxContent>
                      <w:p w:rsidR="00F4562E" w:rsidRDefault="00F926C9" w:rsidP="00F4562E">
                        <w:pPr>
                          <w:jc w:val="center"/>
                        </w:pPr>
                        <w:r w:rsidRPr="00A0764D">
                          <w:rPr>
                            <w:noProof/>
                          </w:rPr>
                          <w:drawing>
                            <wp:inline distT="0" distB="0" distL="0" distR="0">
                              <wp:extent cx="4551452" cy="7006976"/>
                              <wp:effectExtent l="0" t="0" r="0" b="3810"/>
                              <wp:docPr id="6" name="Image 563" descr="F:\Schéma électriques\schémas élec011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63" descr="F:\Schéma électriques\schémas élec011.jpg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55197" cy="70127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704" o:spid="_x0000_s1040" style="position:absolute;left:28956;top:37147;width:14049;height:77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" strokecolor="white" strokeweight=".25pt">
                  <v:path arrowok="t"/>
                </v:rect>
                <v:rect id="Rectangle 705" o:spid="_x0000_s1041" style="position:absolute;left:46958;top:36766;width:1905;height:42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" strokecolor="white" strokeweight=".25pt">
                  <v:path arrowok="t"/>
                </v:rect>
                <v:rect id="Rectangle 706" o:spid="_x0000_s1042" style="position:absolute;left:46958;top:41338;width:2048;height:39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" strokecolor="white" strokeweight=".25pt">
                  <v:path arrowok="t"/>
                </v:rect>
              </v:group>
            </w:pict>
          </mc:Fallback>
        </mc:AlternateContent>
      </w: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F926C9" w:rsidP="009B51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20955</wp:posOffset>
                </wp:positionV>
                <wp:extent cx="400050" cy="1381125"/>
                <wp:effectExtent l="0" t="0" r="6350" b="3175"/>
                <wp:wrapNone/>
                <wp:docPr id="175585703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76B4" w:rsidRPr="00E676B4" w:rsidRDefault="00E676B4" w:rsidP="00E676B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Sorties </w:t>
                            </w:r>
                            <w:r w:rsidRPr="00E676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API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3" type="#_x0000_t202" style="position:absolute;margin-left:388.85pt;margin-top:1.65pt;width:31.5pt;height:10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" strokecolor="white">
                <v:path arrowok="t"/>
                <v:textbox style="layout-flow:vertical;mso-layout-flow-alt:bottom-to-top">
                  <w:txbxContent>
                    <w:p w:rsidR="00E676B4" w:rsidRPr="00E676B4" w:rsidRDefault="00E676B4" w:rsidP="00E676B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Sorties </w:t>
                      </w:r>
                      <w:r w:rsidRPr="00E676B4">
                        <w:rPr>
                          <w:rFonts w:ascii="Arial" w:hAnsi="Arial" w:cs="Arial"/>
                          <w:sz w:val="28"/>
                          <w:szCs w:val="28"/>
                        </w:rPr>
                        <w:t>API</w:t>
                      </w:r>
                    </w:p>
                  </w:txbxContent>
                </v:textbox>
              </v:shape>
            </w:pict>
          </mc:Fallback>
        </mc:AlternateContent>
      </w: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D0C3A" w:rsidRDefault="009D0C3A" w:rsidP="009B516D">
      <w:pPr>
        <w:rPr>
          <w:rFonts w:ascii="Arial" w:hAnsi="Arial" w:cs="Arial"/>
          <w:sz w:val="20"/>
          <w:szCs w:val="20"/>
        </w:rPr>
      </w:pPr>
    </w:p>
    <w:p w:rsidR="009A5728" w:rsidRDefault="009A5728" w:rsidP="009B516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1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7008C2" w:rsidRPr="00624933" w:rsidTr="007008C2">
        <w:tc>
          <w:tcPr>
            <w:tcW w:w="988" w:type="dxa"/>
            <w:vAlign w:val="center"/>
          </w:tcPr>
          <w:p w:rsidR="007008C2" w:rsidRPr="002D40DB" w:rsidRDefault="007008C2" w:rsidP="007008C2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:rsidR="007008C2" w:rsidRPr="002D40DB" w:rsidRDefault="00904351" w:rsidP="007008C2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Mise en sécurité</w:t>
            </w:r>
          </w:p>
        </w:tc>
        <w:tc>
          <w:tcPr>
            <w:tcW w:w="1882" w:type="dxa"/>
            <w:vAlign w:val="center"/>
          </w:tcPr>
          <w:p w:rsidR="007008C2" w:rsidRPr="002D40DB" w:rsidRDefault="007008C2" w:rsidP="00904351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933730">
              <w:rPr>
                <w:rFonts w:ascii="Arial" w:hAnsi="Arial" w:cs="Arial"/>
                <w:b/>
                <w:color w:val="000000"/>
                <w:szCs w:val="22"/>
              </w:rPr>
              <w:t>8</w:t>
            </w:r>
          </w:p>
        </w:tc>
        <w:tc>
          <w:tcPr>
            <w:tcW w:w="2552" w:type="dxa"/>
            <w:vAlign w:val="center"/>
          </w:tcPr>
          <w:p w:rsidR="007008C2" w:rsidRPr="00624933" w:rsidRDefault="007008C2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7008C2" w:rsidRPr="00624933" w:rsidRDefault="00B73AB8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25</w:t>
            </w:r>
            <w:r w:rsidR="007008C2"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9A5728" w:rsidRDefault="009A5728" w:rsidP="009B516D">
      <w:pPr>
        <w:rPr>
          <w:rFonts w:ascii="Arial" w:hAnsi="Arial" w:cs="Arial"/>
          <w:sz w:val="20"/>
          <w:szCs w:val="20"/>
        </w:rPr>
      </w:pPr>
    </w:p>
    <w:p w:rsidR="007008C2" w:rsidRPr="00AF6E8F" w:rsidRDefault="007008C2" w:rsidP="007008C2">
      <w:pPr>
        <w:rPr>
          <w:rFonts w:ascii="Arial" w:hAnsi="Arial" w:cs="Arial"/>
          <w:b/>
          <w:i/>
          <w:color w:val="000080"/>
          <w:u w:val="single"/>
        </w:rPr>
      </w:pPr>
    </w:p>
    <w:p w:rsidR="00904351" w:rsidRDefault="00904351" w:rsidP="00904351">
      <w:pPr>
        <w:contextualSpacing/>
        <w:rPr>
          <w:rFonts w:ascii="Arial" w:hAnsi="Arial" w:cs="Arial"/>
        </w:rPr>
      </w:pPr>
      <w:r w:rsidRPr="00904351">
        <w:rPr>
          <w:rFonts w:ascii="Arial" w:hAnsi="Arial" w:cs="Arial"/>
          <w:b/>
        </w:rPr>
        <w:t>Q3.</w:t>
      </w:r>
      <w:r>
        <w:rPr>
          <w:rFonts w:ascii="Arial" w:hAnsi="Arial" w:cs="Arial"/>
          <w:b/>
        </w:rPr>
        <w:t>1</w:t>
      </w:r>
      <w:r w:rsidRPr="00904351">
        <w:rPr>
          <w:rFonts w:ascii="Arial" w:hAnsi="Arial" w:cs="Arial"/>
          <w:b/>
        </w:rPr>
        <w:t xml:space="preserve"> –</w:t>
      </w:r>
      <w:r>
        <w:rPr>
          <w:rFonts w:ascii="Arial" w:hAnsi="Arial" w:cs="Arial"/>
        </w:rPr>
        <w:t xml:space="preserve"> Donner les différentes tensions que vous pouvez trouver dans</w:t>
      </w:r>
      <w:r w:rsidRPr="006912A1">
        <w:rPr>
          <w:rFonts w:ascii="Arial" w:hAnsi="Arial" w:cs="Arial"/>
        </w:rPr>
        <w:t xml:space="preserve"> ce </w:t>
      </w:r>
      <w:r w:rsidR="00F75278">
        <w:rPr>
          <w:rFonts w:ascii="Arial" w:hAnsi="Arial" w:cs="Arial"/>
        </w:rPr>
        <w:t>système</w:t>
      </w:r>
      <w:r w:rsidRPr="006912A1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(Ne pas oublier l’unité et le type</w:t>
      </w:r>
      <w:r w:rsidR="007A2008">
        <w:rPr>
          <w:rFonts w:ascii="Arial" w:hAnsi="Arial" w:cs="Arial"/>
        </w:rPr>
        <w:t> : monophasé, triphasé, continu</w:t>
      </w:r>
      <w:r w:rsidR="00F75278">
        <w:rPr>
          <w:rFonts w:ascii="Arial" w:hAnsi="Arial" w:cs="Arial"/>
        </w:rPr>
        <w:t xml:space="preserve"> ou alternatif</w:t>
      </w:r>
      <w:r>
        <w:rPr>
          <w:rFonts w:ascii="Arial" w:hAnsi="Arial" w:cs="Arial"/>
        </w:rPr>
        <w:t>)</w:t>
      </w:r>
    </w:p>
    <w:p w:rsidR="00904351" w:rsidRDefault="00904351" w:rsidP="00904351">
      <w:pPr>
        <w:contextualSpacing/>
        <w:rPr>
          <w:rFonts w:ascii="Arial" w:hAnsi="Arial" w:cs="Arial"/>
        </w:rPr>
      </w:pPr>
    </w:p>
    <w:p w:rsidR="00904351" w:rsidRDefault="00904351" w:rsidP="00904351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..........................</w:t>
      </w:r>
      <w:r w:rsidR="00F75278">
        <w:rPr>
          <w:rFonts w:ascii="Arial" w:hAnsi="Arial" w:cs="Arial"/>
        </w:rPr>
        <w:t>.........</w:t>
      </w:r>
      <w:r w:rsidR="00D43962">
        <w:rPr>
          <w:rFonts w:ascii="Arial" w:hAnsi="Arial" w:cs="Arial"/>
        </w:rPr>
        <w:t xml:space="preserve">      </w:t>
      </w:r>
      <w:r w:rsidR="00F75278">
        <w:rPr>
          <w:rFonts w:ascii="Arial" w:hAnsi="Arial" w:cs="Arial"/>
        </w:rPr>
        <w:t xml:space="preserve">   </w:t>
      </w:r>
      <w:r w:rsidR="00D4396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.................................</w:t>
      </w:r>
      <w:r w:rsidR="00F75278">
        <w:rPr>
          <w:rFonts w:ascii="Arial" w:hAnsi="Arial" w:cs="Arial"/>
        </w:rPr>
        <w:t xml:space="preserve">.              </w:t>
      </w:r>
      <w:r>
        <w:rPr>
          <w:rFonts w:ascii="Arial" w:hAnsi="Arial" w:cs="Arial"/>
        </w:rPr>
        <w:t>....................................</w:t>
      </w:r>
    </w:p>
    <w:p w:rsidR="00904351" w:rsidRPr="006912A1" w:rsidRDefault="00904351" w:rsidP="00904351">
      <w:pPr>
        <w:contextualSpacing/>
        <w:rPr>
          <w:rFonts w:ascii="Arial" w:hAnsi="Arial" w:cs="Arial"/>
        </w:rPr>
      </w:pPr>
    </w:p>
    <w:p w:rsidR="00904351" w:rsidRDefault="00904351" w:rsidP="00904351">
      <w:pPr>
        <w:contextualSpacing/>
        <w:rPr>
          <w:rFonts w:ascii="Arial" w:hAnsi="Arial" w:cs="Arial"/>
        </w:rPr>
      </w:pPr>
      <w:r w:rsidRPr="00904351">
        <w:rPr>
          <w:rFonts w:ascii="Arial" w:hAnsi="Arial" w:cs="Arial"/>
          <w:b/>
        </w:rPr>
        <w:t>Q3.2 -</w:t>
      </w:r>
      <w:r>
        <w:rPr>
          <w:rFonts w:ascii="Arial" w:hAnsi="Arial" w:cs="Arial"/>
        </w:rPr>
        <w:t xml:space="preserve"> Ces</w:t>
      </w:r>
      <w:r w:rsidRPr="006912A1">
        <w:rPr>
          <w:rFonts w:ascii="Arial" w:hAnsi="Arial" w:cs="Arial"/>
        </w:rPr>
        <w:t xml:space="preserve"> tension</w:t>
      </w:r>
      <w:r>
        <w:rPr>
          <w:rFonts w:ascii="Arial" w:hAnsi="Arial" w:cs="Arial"/>
        </w:rPr>
        <w:t>s sont</w:t>
      </w:r>
      <w:r w:rsidRPr="006912A1">
        <w:rPr>
          <w:rFonts w:ascii="Arial" w:hAnsi="Arial" w:cs="Arial"/>
        </w:rPr>
        <w:t>-elle</w:t>
      </w:r>
      <w:r>
        <w:rPr>
          <w:rFonts w:ascii="Arial" w:hAnsi="Arial" w:cs="Arial"/>
        </w:rPr>
        <w:t>s</w:t>
      </w:r>
      <w:r w:rsidRPr="006912A1">
        <w:rPr>
          <w:rFonts w:ascii="Arial" w:hAnsi="Arial" w:cs="Arial"/>
        </w:rPr>
        <w:t xml:space="preserve"> dangereuse</w:t>
      </w:r>
      <w:r>
        <w:rPr>
          <w:rFonts w:ascii="Arial" w:hAnsi="Arial" w:cs="Arial"/>
        </w:rPr>
        <w:t>s (</w:t>
      </w:r>
      <w:r w:rsidRPr="00EE1291">
        <w:rPr>
          <w:rFonts w:ascii="Arial" w:hAnsi="Arial" w:cs="Arial"/>
          <w:b/>
          <w:bCs/>
        </w:rPr>
        <w:t xml:space="preserve">entourer </w:t>
      </w:r>
      <w:r>
        <w:rPr>
          <w:rFonts w:ascii="Arial" w:hAnsi="Arial" w:cs="Arial"/>
        </w:rPr>
        <w:t>la bonne réponse)</w:t>
      </w:r>
      <w:r w:rsidRPr="006912A1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  </w:t>
      </w:r>
    </w:p>
    <w:p w:rsidR="00904351" w:rsidRDefault="00904351" w:rsidP="00904351">
      <w:pPr>
        <w:contextualSpacing/>
        <w:rPr>
          <w:rFonts w:ascii="Arial" w:hAnsi="Arial" w:cs="Arial"/>
        </w:rPr>
      </w:pPr>
    </w:p>
    <w:p w:rsidR="00904351" w:rsidRDefault="00904351" w:rsidP="00904351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OUI       /       NON</w:t>
      </w:r>
    </w:p>
    <w:p w:rsidR="00904351" w:rsidRDefault="00904351" w:rsidP="00904351">
      <w:pPr>
        <w:contextualSpacing/>
        <w:rPr>
          <w:rFonts w:ascii="Arial" w:hAnsi="Arial" w:cs="Arial"/>
        </w:rPr>
      </w:pPr>
    </w:p>
    <w:p w:rsidR="00904351" w:rsidRPr="006912A1" w:rsidRDefault="00904351" w:rsidP="00904351">
      <w:pPr>
        <w:contextualSpacing/>
        <w:rPr>
          <w:rFonts w:ascii="Arial" w:hAnsi="Arial" w:cs="Arial"/>
        </w:rPr>
      </w:pPr>
      <w:r w:rsidRPr="006912A1">
        <w:rPr>
          <w:rFonts w:ascii="Arial" w:hAnsi="Arial" w:cs="Arial"/>
        </w:rPr>
        <w:t>Justifier</w:t>
      </w:r>
      <w:r>
        <w:rPr>
          <w:rFonts w:ascii="Arial" w:hAnsi="Arial" w:cs="Arial"/>
        </w:rPr>
        <w:t> : .......................................................................................................................</w:t>
      </w:r>
    </w:p>
    <w:p w:rsidR="007008C2" w:rsidRDefault="007008C2" w:rsidP="007008C2">
      <w:pPr>
        <w:rPr>
          <w:rFonts w:ascii="Arial" w:hAnsi="Arial" w:cs="Arial"/>
        </w:rPr>
      </w:pPr>
    </w:p>
    <w:p w:rsidR="00326146" w:rsidRPr="004D11AE" w:rsidRDefault="00326146" w:rsidP="00326146">
      <w:pPr>
        <w:contextualSpacing/>
        <w:jc w:val="both"/>
        <w:rPr>
          <w:rFonts w:ascii="Arial" w:hAnsi="Arial" w:cs="Arial"/>
        </w:rPr>
      </w:pPr>
      <w:r w:rsidRPr="00326146">
        <w:rPr>
          <w:rFonts w:ascii="Arial" w:hAnsi="Arial" w:cs="Arial"/>
          <w:b/>
        </w:rPr>
        <w:t>Q3.</w:t>
      </w:r>
      <w:r>
        <w:rPr>
          <w:rFonts w:ascii="Arial" w:hAnsi="Arial" w:cs="Arial"/>
          <w:b/>
        </w:rPr>
        <w:t>3</w:t>
      </w:r>
      <w:r w:rsidRPr="00326146">
        <w:rPr>
          <w:rFonts w:ascii="Arial" w:hAnsi="Arial" w:cs="Arial"/>
          <w:b/>
        </w:rPr>
        <w:t xml:space="preserve"> –</w:t>
      </w:r>
      <w:r w:rsidRPr="004D11AE">
        <w:rPr>
          <w:rFonts w:ascii="Arial" w:hAnsi="Arial" w:cs="Arial"/>
        </w:rPr>
        <w:t xml:space="preserve"> Sachant que vous allez réaliser l’intervention et devoir procéder à la consignation de l’équipement, </w:t>
      </w:r>
      <w:r w:rsidRPr="00EE1291">
        <w:rPr>
          <w:rFonts w:ascii="Arial" w:hAnsi="Arial" w:cs="Arial"/>
          <w:b/>
          <w:bCs/>
        </w:rPr>
        <w:t xml:space="preserve">donner </w:t>
      </w:r>
      <w:r>
        <w:rPr>
          <w:rFonts w:ascii="Arial" w:hAnsi="Arial" w:cs="Arial"/>
        </w:rPr>
        <w:t>le</w:t>
      </w:r>
      <w:r w:rsidRPr="004D11AE">
        <w:rPr>
          <w:rFonts w:ascii="Arial" w:hAnsi="Arial" w:cs="Arial"/>
        </w:rPr>
        <w:t xml:space="preserve"> titre d’habilitation</w:t>
      </w:r>
      <w:r>
        <w:rPr>
          <w:rFonts w:ascii="Arial" w:hAnsi="Arial" w:cs="Arial"/>
        </w:rPr>
        <w:t xml:space="preserve"> nécessaire</w:t>
      </w:r>
      <w:r w:rsidRPr="004D11AE">
        <w:rPr>
          <w:rFonts w:ascii="Arial" w:hAnsi="Arial" w:cs="Arial"/>
        </w:rPr>
        <w:t>.</w:t>
      </w:r>
    </w:p>
    <w:p w:rsidR="00326146" w:rsidRDefault="00326146" w:rsidP="00326146">
      <w:pPr>
        <w:contextualSpacing/>
        <w:jc w:val="both"/>
        <w:rPr>
          <w:rFonts w:ascii="Arial" w:hAnsi="Arial"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8"/>
        <w:gridCol w:w="2407"/>
      </w:tblGrid>
      <w:tr w:rsidR="00326146" w:rsidTr="00525882">
        <w:tc>
          <w:tcPr>
            <w:tcW w:w="2492" w:type="dxa"/>
            <w:shd w:val="clear" w:color="auto" w:fill="auto"/>
          </w:tcPr>
          <w:p w:rsidR="00326146" w:rsidRPr="00525882" w:rsidRDefault="00326146" w:rsidP="0052588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25882">
              <w:rPr>
                <w:rFonts w:ascii="Arial" w:hAnsi="Arial" w:cs="Arial"/>
                <w:b/>
              </w:rPr>
              <w:t>B0</w:t>
            </w:r>
          </w:p>
        </w:tc>
        <w:tc>
          <w:tcPr>
            <w:tcW w:w="2492" w:type="dxa"/>
            <w:shd w:val="clear" w:color="auto" w:fill="auto"/>
          </w:tcPr>
          <w:p w:rsidR="00326146" w:rsidRPr="00525882" w:rsidRDefault="00326146" w:rsidP="0052588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25882">
              <w:rPr>
                <w:rFonts w:ascii="Arial" w:hAnsi="Arial" w:cs="Arial"/>
                <w:b/>
              </w:rPr>
              <w:t>B1</w:t>
            </w:r>
          </w:p>
        </w:tc>
        <w:tc>
          <w:tcPr>
            <w:tcW w:w="2492" w:type="dxa"/>
            <w:shd w:val="clear" w:color="auto" w:fill="auto"/>
          </w:tcPr>
          <w:p w:rsidR="00326146" w:rsidRPr="00525882" w:rsidRDefault="00326146" w:rsidP="0052588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25882">
              <w:rPr>
                <w:rFonts w:ascii="Arial" w:hAnsi="Arial" w:cs="Arial"/>
                <w:b/>
              </w:rPr>
              <w:t>BR</w:t>
            </w:r>
          </w:p>
        </w:tc>
        <w:tc>
          <w:tcPr>
            <w:tcW w:w="2492" w:type="dxa"/>
            <w:shd w:val="clear" w:color="auto" w:fill="auto"/>
          </w:tcPr>
          <w:p w:rsidR="00326146" w:rsidRPr="00525882" w:rsidRDefault="00326146" w:rsidP="00525882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25882">
              <w:rPr>
                <w:rFonts w:ascii="Arial" w:hAnsi="Arial" w:cs="Arial"/>
                <w:b/>
              </w:rPr>
              <w:t>B2</w:t>
            </w:r>
          </w:p>
        </w:tc>
      </w:tr>
      <w:tr w:rsidR="00326146" w:rsidTr="00525882">
        <w:tc>
          <w:tcPr>
            <w:tcW w:w="2492" w:type="dxa"/>
            <w:shd w:val="clear" w:color="auto" w:fill="auto"/>
          </w:tcPr>
          <w:p w:rsidR="00326146" w:rsidRPr="00525882" w:rsidRDefault="00F926C9" w:rsidP="00525882">
            <w:pPr>
              <w:contextualSpacing/>
              <w:jc w:val="both"/>
              <w:rPr>
                <w:rFonts w:ascii="Arial" w:hAnsi="Arial" w:cs="Arial"/>
                <w:b/>
                <w:color w:val="00B0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69850</wp:posOffset>
                      </wp:positionV>
                      <wp:extent cx="219075" cy="171450"/>
                      <wp:effectExtent l="12700" t="12700" r="0" b="6350"/>
                      <wp:wrapNone/>
                      <wp:docPr id="4231297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F909B" id="Rectangle 30" o:spid="_x0000_s1026" style="position:absolute;margin-left:47.4pt;margin-top:5.5pt;width:17.25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" filled="f" strokeweight="2pt">
                      <v:path arrowok="t"/>
                    </v:rect>
                  </w:pict>
                </mc:Fallback>
              </mc:AlternateContent>
            </w:r>
          </w:p>
          <w:p w:rsidR="00326146" w:rsidRPr="00525882" w:rsidRDefault="00326146" w:rsidP="00525882">
            <w:pPr>
              <w:contextualSpacing/>
              <w:jc w:val="both"/>
              <w:rPr>
                <w:rFonts w:ascii="Arial" w:hAnsi="Arial" w:cs="Arial"/>
                <w:b/>
                <w:color w:val="00B050"/>
              </w:rPr>
            </w:pPr>
          </w:p>
        </w:tc>
        <w:tc>
          <w:tcPr>
            <w:tcW w:w="2492" w:type="dxa"/>
            <w:shd w:val="clear" w:color="auto" w:fill="auto"/>
          </w:tcPr>
          <w:p w:rsidR="00326146" w:rsidRPr="00525882" w:rsidRDefault="00F926C9" w:rsidP="00525882">
            <w:pPr>
              <w:contextualSpacing/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64770</wp:posOffset>
                      </wp:positionV>
                      <wp:extent cx="219075" cy="171450"/>
                      <wp:effectExtent l="12700" t="12700" r="0" b="6350"/>
                      <wp:wrapNone/>
                      <wp:docPr id="3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B6909" id="Rectangle 4" o:spid="_x0000_s1026" style="position:absolute;margin-left:48.9pt;margin-top:5.1pt;width:17.25pt;height:1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" filled="f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492" w:type="dxa"/>
            <w:shd w:val="clear" w:color="auto" w:fill="auto"/>
          </w:tcPr>
          <w:p w:rsidR="00326146" w:rsidRPr="00525882" w:rsidRDefault="00F926C9" w:rsidP="00525882">
            <w:pPr>
              <w:contextualSpacing/>
              <w:jc w:val="both"/>
              <w:rPr>
                <w:rFonts w:ascii="Arial" w:hAnsi="Arial" w:cs="Arial"/>
                <w:b/>
                <w:color w:val="00B0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74295</wp:posOffset>
                      </wp:positionV>
                      <wp:extent cx="219075" cy="171450"/>
                      <wp:effectExtent l="12700" t="12700" r="0" b="6350"/>
                      <wp:wrapNone/>
                      <wp:docPr id="22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E6CC3" id="Rectangle 3" o:spid="_x0000_s1026" style="position:absolute;margin-left:50.3pt;margin-top:5.85pt;width:17.25pt;height:1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" filled="f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492" w:type="dxa"/>
            <w:shd w:val="clear" w:color="auto" w:fill="auto"/>
          </w:tcPr>
          <w:p w:rsidR="00326146" w:rsidRPr="00525882" w:rsidRDefault="00F926C9" w:rsidP="00525882">
            <w:pPr>
              <w:contextualSpacing/>
              <w:jc w:val="both"/>
              <w:rPr>
                <w:rFonts w:ascii="Arial" w:hAnsi="Arial" w:cs="Arial"/>
                <w:b/>
                <w:color w:val="00B0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64770</wp:posOffset>
                      </wp:positionV>
                      <wp:extent cx="219075" cy="171450"/>
                      <wp:effectExtent l="12700" t="12700" r="0" b="6350"/>
                      <wp:wrapNone/>
                      <wp:docPr id="22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92D52" id="Rectangle 2" o:spid="_x0000_s1026" style="position:absolute;margin-left:47.95pt;margin-top:5.1pt;width:17.25pt;height:1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" filled="f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326146" w:rsidRDefault="00326146" w:rsidP="00326146">
      <w:pPr>
        <w:contextualSpacing/>
        <w:jc w:val="both"/>
        <w:rPr>
          <w:rFonts w:ascii="Arial" w:hAnsi="Arial" w:cs="Arial"/>
          <w:b/>
          <w:color w:val="00B050"/>
        </w:rPr>
      </w:pPr>
      <w:r w:rsidRPr="00434E39">
        <w:rPr>
          <w:rFonts w:ascii="Arial" w:hAnsi="Arial" w:cs="Arial"/>
          <w:b/>
          <w:color w:val="00B050"/>
        </w:rPr>
        <w:tab/>
      </w:r>
    </w:p>
    <w:p w:rsidR="00326146" w:rsidRDefault="00326146" w:rsidP="007008C2">
      <w:pPr>
        <w:rPr>
          <w:rFonts w:ascii="Arial" w:hAnsi="Arial" w:cs="Arial"/>
        </w:rPr>
      </w:pPr>
    </w:p>
    <w:p w:rsidR="00904351" w:rsidRDefault="00904351" w:rsidP="00904351">
      <w:pPr>
        <w:contextualSpacing/>
        <w:rPr>
          <w:rFonts w:ascii="Arial" w:hAnsi="Arial" w:cs="Arial"/>
        </w:rPr>
      </w:pPr>
      <w:r w:rsidRPr="00904351">
        <w:rPr>
          <w:rFonts w:ascii="Arial" w:hAnsi="Arial" w:cs="Arial"/>
          <w:b/>
        </w:rPr>
        <w:t>Q3.</w:t>
      </w:r>
      <w:r w:rsidR="00326146">
        <w:rPr>
          <w:rFonts w:ascii="Arial" w:hAnsi="Arial" w:cs="Arial"/>
          <w:b/>
        </w:rPr>
        <w:t>4</w:t>
      </w:r>
      <w:r w:rsidRPr="009043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>
        <w:rPr>
          <w:rFonts w:ascii="Arial" w:hAnsi="Arial" w:cs="Arial"/>
        </w:rPr>
        <w:t xml:space="preserve"> La demande d’intervention comporte de</w:t>
      </w:r>
      <w:r w:rsidR="00326146">
        <w:rPr>
          <w:rFonts w:ascii="Arial" w:hAnsi="Arial" w:cs="Arial"/>
        </w:rPr>
        <w:t>ux</w:t>
      </w:r>
      <w:r>
        <w:rPr>
          <w:rFonts w:ascii="Arial" w:hAnsi="Arial" w:cs="Arial"/>
        </w:rPr>
        <w:t xml:space="preserve"> axe</w:t>
      </w:r>
      <w:r w:rsidR="0032614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travail </w:t>
      </w:r>
      <w:r w:rsidR="00337144">
        <w:rPr>
          <w:rFonts w:ascii="Arial" w:hAnsi="Arial" w:cs="Arial"/>
        </w:rPr>
        <w:t>simultanés :</w:t>
      </w:r>
    </w:p>
    <w:p w:rsidR="00D331FC" w:rsidRPr="00D331FC" w:rsidRDefault="00D331FC" w:rsidP="00904351">
      <w:pPr>
        <w:contextualSpacing/>
        <w:rPr>
          <w:rFonts w:ascii="Arial" w:hAnsi="Arial" w:cs="Arial"/>
          <w:sz w:val="16"/>
          <w:szCs w:val="16"/>
        </w:rPr>
      </w:pPr>
    </w:p>
    <w:p w:rsidR="00326146" w:rsidRDefault="00326146" w:rsidP="00326146">
      <w:pPr>
        <w:numPr>
          <w:ilvl w:val="0"/>
          <w:numId w:val="10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La maintenance sur le motoréducteur sans débrancher le moteur</w:t>
      </w:r>
    </w:p>
    <w:p w:rsidR="00326146" w:rsidRDefault="00326146" w:rsidP="00326146">
      <w:pPr>
        <w:numPr>
          <w:ilvl w:val="0"/>
          <w:numId w:val="10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Le rajout du variateur, du capteur et du voyant</w:t>
      </w:r>
      <w:r w:rsidR="00904351">
        <w:rPr>
          <w:rFonts w:ascii="Arial" w:hAnsi="Arial" w:cs="Arial"/>
        </w:rPr>
        <w:t xml:space="preserve"> </w:t>
      </w:r>
    </w:p>
    <w:p w:rsidR="00326146" w:rsidRDefault="00326146" w:rsidP="00326146">
      <w:pPr>
        <w:contextualSpacing/>
        <w:rPr>
          <w:rFonts w:ascii="Arial" w:hAnsi="Arial" w:cs="Arial"/>
        </w:rPr>
      </w:pPr>
    </w:p>
    <w:p w:rsidR="00904351" w:rsidRDefault="00326146" w:rsidP="00326146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Vous êtes affecté au rajout du variateur, du capteur et du voyant, pouvez- vous prendre </w:t>
      </w:r>
      <w:proofErr w:type="gramStart"/>
      <w:r>
        <w:rPr>
          <w:rFonts w:ascii="Arial" w:hAnsi="Arial" w:cs="Arial"/>
        </w:rPr>
        <w:t>un habilité</w:t>
      </w:r>
      <w:proofErr w:type="gramEnd"/>
      <w:r>
        <w:rPr>
          <w:rFonts w:ascii="Arial" w:hAnsi="Arial" w:cs="Arial"/>
        </w:rPr>
        <w:t xml:space="preserve"> </w:t>
      </w:r>
      <w:r w:rsidRPr="00933730">
        <w:rPr>
          <w:rFonts w:ascii="Arial" w:hAnsi="Arial" w:cs="Arial"/>
          <w:b/>
        </w:rPr>
        <w:t>B0</w:t>
      </w:r>
      <w:r>
        <w:rPr>
          <w:rFonts w:ascii="Arial" w:hAnsi="Arial" w:cs="Arial"/>
        </w:rPr>
        <w:t xml:space="preserve"> pour s’occuper seul de la maintenance du motoréducteur (</w:t>
      </w:r>
      <w:r w:rsidRPr="00EE1291">
        <w:rPr>
          <w:rFonts w:ascii="Arial" w:hAnsi="Arial" w:cs="Arial"/>
          <w:b/>
          <w:bCs/>
        </w:rPr>
        <w:t xml:space="preserve">entourer </w:t>
      </w:r>
      <w:r>
        <w:rPr>
          <w:rFonts w:ascii="Arial" w:hAnsi="Arial" w:cs="Arial"/>
        </w:rPr>
        <w:t>la bonne réponse)</w:t>
      </w:r>
      <w:r w:rsidRPr="006912A1">
        <w:rPr>
          <w:rFonts w:ascii="Arial" w:hAnsi="Arial" w:cs="Arial"/>
        </w:rPr>
        <w:t> </w:t>
      </w:r>
      <w:r>
        <w:rPr>
          <w:rFonts w:ascii="Arial" w:hAnsi="Arial" w:cs="Arial"/>
        </w:rPr>
        <w:t>?</w:t>
      </w:r>
      <w:r w:rsidR="00904351">
        <w:rPr>
          <w:rFonts w:ascii="Arial" w:hAnsi="Arial" w:cs="Arial"/>
        </w:rPr>
        <w:t xml:space="preserve"> </w:t>
      </w:r>
    </w:p>
    <w:p w:rsidR="007008C2" w:rsidRDefault="007008C2" w:rsidP="007008C2">
      <w:pPr>
        <w:rPr>
          <w:rFonts w:ascii="Arial" w:hAnsi="Arial" w:cs="Arial"/>
        </w:rPr>
      </w:pPr>
    </w:p>
    <w:p w:rsidR="00326146" w:rsidRDefault="00326146" w:rsidP="00326146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OUI       /       NON</w:t>
      </w:r>
    </w:p>
    <w:p w:rsidR="00326146" w:rsidRDefault="00326146" w:rsidP="00326146">
      <w:pPr>
        <w:contextualSpacing/>
        <w:rPr>
          <w:rFonts w:ascii="Arial" w:hAnsi="Arial" w:cs="Arial"/>
        </w:rPr>
      </w:pPr>
    </w:p>
    <w:p w:rsidR="00326146" w:rsidRPr="006912A1" w:rsidRDefault="00326146" w:rsidP="00326146">
      <w:pPr>
        <w:contextualSpacing/>
        <w:rPr>
          <w:rFonts w:ascii="Arial" w:hAnsi="Arial" w:cs="Arial"/>
        </w:rPr>
      </w:pPr>
      <w:r w:rsidRPr="006912A1">
        <w:rPr>
          <w:rFonts w:ascii="Arial" w:hAnsi="Arial" w:cs="Arial"/>
        </w:rPr>
        <w:t>Justifier</w:t>
      </w:r>
      <w:r>
        <w:rPr>
          <w:rFonts w:ascii="Arial" w:hAnsi="Arial" w:cs="Arial"/>
        </w:rPr>
        <w:t> : .......................................................................................................................</w:t>
      </w:r>
    </w:p>
    <w:p w:rsidR="007008C2" w:rsidRDefault="007008C2" w:rsidP="007008C2">
      <w:pPr>
        <w:rPr>
          <w:rFonts w:ascii="Arial" w:hAnsi="Arial" w:cs="Arial"/>
        </w:rPr>
      </w:pPr>
    </w:p>
    <w:p w:rsidR="00326146" w:rsidRDefault="00326146" w:rsidP="00326146">
      <w:pPr>
        <w:contextualSpacing/>
        <w:jc w:val="both"/>
        <w:rPr>
          <w:rFonts w:ascii="Arial" w:hAnsi="Arial" w:cs="Arial"/>
        </w:rPr>
      </w:pPr>
      <w:r w:rsidRPr="00326146">
        <w:rPr>
          <w:rFonts w:ascii="Arial" w:hAnsi="Arial" w:cs="Arial"/>
          <w:b/>
        </w:rPr>
        <w:t>Q3.</w:t>
      </w:r>
      <w:r>
        <w:rPr>
          <w:rFonts w:ascii="Arial" w:hAnsi="Arial" w:cs="Arial"/>
          <w:b/>
        </w:rPr>
        <w:t>5</w:t>
      </w:r>
      <w:r w:rsidRPr="00326146">
        <w:rPr>
          <w:rFonts w:ascii="Arial" w:hAnsi="Arial" w:cs="Arial"/>
          <w:b/>
        </w:rPr>
        <w:t xml:space="preserve"> -</w:t>
      </w:r>
      <w:r w:rsidRPr="00BF05D9">
        <w:rPr>
          <w:rFonts w:ascii="Arial" w:hAnsi="Arial" w:cs="Arial"/>
        </w:rPr>
        <w:t xml:space="preserve"> </w:t>
      </w:r>
      <w:r w:rsidRPr="00EE1291">
        <w:rPr>
          <w:rFonts w:ascii="Arial" w:hAnsi="Arial" w:cs="Arial"/>
          <w:b/>
          <w:bCs/>
        </w:rPr>
        <w:t>Donner</w:t>
      </w:r>
      <w:r w:rsidRPr="00BF05D9">
        <w:rPr>
          <w:rFonts w:ascii="Arial" w:hAnsi="Arial" w:cs="Arial"/>
        </w:rPr>
        <w:t xml:space="preserve"> la désignation et le repère du composant permettant de réaliser la séparation de l’équipement du réseau électrique.</w:t>
      </w:r>
    </w:p>
    <w:p w:rsidR="00326146" w:rsidRDefault="00326146" w:rsidP="00326146">
      <w:pPr>
        <w:contextualSpacing/>
        <w:jc w:val="both"/>
        <w:rPr>
          <w:rFonts w:ascii="Arial" w:hAnsi="Arial" w:cs="Arial"/>
        </w:rPr>
      </w:pPr>
    </w:p>
    <w:p w:rsidR="00326146" w:rsidRPr="004D11AE" w:rsidRDefault="00326146" w:rsidP="00326146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Composant : ............................................................. Repère : .....................................</w:t>
      </w:r>
    </w:p>
    <w:p w:rsidR="007008C2" w:rsidRDefault="00F926C9" w:rsidP="007008C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  <w:sz w:val="20"/>
          <w:szCs w:val="20"/>
        </w:rPr>
      </w:pPr>
    </w:p>
    <w:p w:rsidR="001D19CE" w:rsidRDefault="001D19CE" w:rsidP="007008C2">
      <w:pPr>
        <w:rPr>
          <w:rFonts w:ascii="Arial" w:hAnsi="Arial" w:cs="Arial"/>
          <w:sz w:val="20"/>
          <w:szCs w:val="20"/>
        </w:rPr>
      </w:pPr>
    </w:p>
    <w:p w:rsidR="00726E92" w:rsidRDefault="00726E92" w:rsidP="007008C2">
      <w:pPr>
        <w:rPr>
          <w:rFonts w:ascii="Arial" w:hAnsi="Arial" w:cs="Arial"/>
          <w:sz w:val="20"/>
          <w:szCs w:val="20"/>
        </w:rPr>
      </w:pPr>
    </w:p>
    <w:p w:rsidR="00B74E99" w:rsidRDefault="00B74E99" w:rsidP="007008C2">
      <w:pPr>
        <w:rPr>
          <w:rFonts w:ascii="Arial" w:hAnsi="Arial" w:cs="Arial"/>
          <w:sz w:val="20"/>
          <w:szCs w:val="20"/>
        </w:rPr>
      </w:pPr>
    </w:p>
    <w:p w:rsidR="00D443F8" w:rsidRDefault="00D443F8" w:rsidP="00D443F8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-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D443F8" w:rsidRPr="002D40DB" w:rsidTr="00FC2B77">
        <w:tc>
          <w:tcPr>
            <w:tcW w:w="988" w:type="dxa"/>
            <w:vAlign w:val="center"/>
          </w:tcPr>
          <w:p w:rsidR="00D443F8" w:rsidRPr="002D40DB" w:rsidRDefault="00D443F8" w:rsidP="00FC2B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Q4</w:t>
            </w:r>
          </w:p>
        </w:tc>
        <w:tc>
          <w:tcPr>
            <w:tcW w:w="4355" w:type="dxa"/>
            <w:vAlign w:val="center"/>
          </w:tcPr>
          <w:p w:rsidR="00D443F8" w:rsidRPr="002D40DB" w:rsidRDefault="00E408F4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 consignation</w:t>
            </w:r>
          </w:p>
        </w:tc>
        <w:tc>
          <w:tcPr>
            <w:tcW w:w="1882" w:type="dxa"/>
            <w:vAlign w:val="center"/>
          </w:tcPr>
          <w:p w:rsidR="00D443F8" w:rsidRPr="002D40DB" w:rsidRDefault="00D443F8" w:rsidP="00E408F4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>DTR</w:t>
            </w:r>
            <w:r w:rsidR="00933730">
              <w:rPr>
                <w:rFonts w:ascii="Arial" w:hAnsi="Arial" w:cs="Arial"/>
                <w:b/>
                <w:color w:val="000000"/>
                <w:szCs w:val="22"/>
              </w:rPr>
              <w:t xml:space="preserve"> 4,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 </w:t>
            </w:r>
            <w:r w:rsidR="00933730">
              <w:rPr>
                <w:rFonts w:ascii="Arial" w:hAnsi="Arial" w:cs="Arial"/>
                <w:b/>
                <w:color w:val="000000"/>
                <w:szCs w:val="22"/>
              </w:rPr>
              <w:t>8</w:t>
            </w:r>
          </w:p>
        </w:tc>
        <w:tc>
          <w:tcPr>
            <w:tcW w:w="2552" w:type="dxa"/>
            <w:vAlign w:val="center"/>
          </w:tcPr>
          <w:p w:rsidR="00D443F8" w:rsidRPr="008839BF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D443F8" w:rsidRPr="002D40DB" w:rsidRDefault="00B73AB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25 </w:t>
            </w:r>
            <w:r w:rsidR="00D443F8" w:rsidRPr="008839BF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:rsidR="002A4B4A" w:rsidRPr="00B8140E" w:rsidRDefault="002A4B4A" w:rsidP="002A4B4A">
      <w:pPr>
        <w:rPr>
          <w:rFonts w:ascii="Arial" w:hAnsi="Arial" w:cs="Arial"/>
          <w:b/>
          <w:bCs/>
          <w:color w:val="FF0000"/>
          <w:szCs w:val="22"/>
          <w:u w:val="single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>
        <w:rPr>
          <w:rFonts w:ascii="Arial" w:hAnsi="Arial" w:cs="Arial"/>
          <w:b/>
          <w:bCs/>
          <w:szCs w:val="22"/>
        </w:rPr>
        <w:t>4.1</w:t>
      </w:r>
      <w:r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CD37CD">
        <w:rPr>
          <w:rFonts w:ascii="Arial" w:hAnsi="Arial" w:cs="Arial"/>
          <w:b/>
          <w:szCs w:val="22"/>
        </w:rPr>
        <w:t>Cocher</w:t>
      </w:r>
      <w:r w:rsidRPr="00FB5511">
        <w:rPr>
          <w:rFonts w:ascii="Arial" w:hAnsi="Arial" w:cs="Arial"/>
          <w:bCs/>
          <w:szCs w:val="22"/>
        </w:rPr>
        <w:t xml:space="preserve"> l’énergie ou les énergies à consigner afin d’implanter le nouveau matériel.</w:t>
      </w:r>
    </w:p>
    <w:tbl>
      <w:tblPr>
        <w:tblW w:w="87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368"/>
        <w:gridCol w:w="369"/>
        <w:gridCol w:w="1603"/>
        <w:gridCol w:w="370"/>
        <w:gridCol w:w="370"/>
        <w:gridCol w:w="1723"/>
        <w:gridCol w:w="370"/>
        <w:gridCol w:w="370"/>
        <w:gridCol w:w="1457"/>
        <w:gridCol w:w="370"/>
      </w:tblGrid>
      <w:tr w:rsidR="002A4B4A" w:rsidRPr="008A6C9F" w:rsidTr="00525882">
        <w:tc>
          <w:tcPr>
            <w:tcW w:w="1377" w:type="dxa"/>
            <w:tcBorders>
              <w:top w:val="nil"/>
              <w:left w:val="nil"/>
              <w:bottom w:val="nil"/>
            </w:tcBorders>
          </w:tcPr>
          <w:p w:rsidR="002A4B4A" w:rsidRPr="004D5D78" w:rsidRDefault="002A4B4A" w:rsidP="00525882">
            <w:pPr>
              <w:rPr>
                <w:rFonts w:ascii="Arial" w:hAnsi="Arial" w:cs="Arial"/>
                <w:iCs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>Electrique</w:t>
            </w:r>
            <w:r w:rsidRPr="004D5D78"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368" w:type="dxa"/>
          </w:tcPr>
          <w:p w:rsidR="002A4B4A" w:rsidRPr="008A6C9F" w:rsidRDefault="002A4B4A" w:rsidP="00525882">
            <w:pPr>
              <w:rPr>
                <w:rFonts w:ascii="Arial" w:hAnsi="Arial" w:cs="Arial"/>
              </w:rPr>
            </w:pPr>
          </w:p>
        </w:tc>
        <w:tc>
          <w:tcPr>
            <w:tcW w:w="369" w:type="dxa"/>
            <w:tcBorders>
              <w:top w:val="nil"/>
              <w:bottom w:val="nil"/>
              <w:right w:val="nil"/>
            </w:tcBorders>
          </w:tcPr>
          <w:p w:rsidR="002A4B4A" w:rsidRPr="008A6C9F" w:rsidRDefault="002A4B4A" w:rsidP="00525882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2A4B4A" w:rsidRPr="004D5D78" w:rsidRDefault="002A4B4A" w:rsidP="00525882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Hydraulique </w:t>
            </w:r>
          </w:p>
        </w:tc>
        <w:tc>
          <w:tcPr>
            <w:tcW w:w="370" w:type="dxa"/>
          </w:tcPr>
          <w:p w:rsidR="002A4B4A" w:rsidRPr="008A6C9F" w:rsidRDefault="002A4B4A" w:rsidP="00525882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:rsidR="002A4B4A" w:rsidRPr="008A6C9F" w:rsidRDefault="002A4B4A" w:rsidP="00525882">
            <w:pPr>
              <w:rPr>
                <w:rFonts w:ascii="Arial" w:hAnsi="Arial" w:cs="Arial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</w:tcBorders>
          </w:tcPr>
          <w:p w:rsidR="002A4B4A" w:rsidRPr="004D5D78" w:rsidRDefault="002A4B4A" w:rsidP="00525882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Pneumatique </w:t>
            </w:r>
          </w:p>
        </w:tc>
        <w:tc>
          <w:tcPr>
            <w:tcW w:w="370" w:type="dxa"/>
          </w:tcPr>
          <w:p w:rsidR="002A4B4A" w:rsidRPr="008A6C9F" w:rsidRDefault="002A4B4A" w:rsidP="00525882">
            <w:pPr>
              <w:rPr>
                <w:rFonts w:ascii="Arial" w:hAnsi="Arial" w:cs="Arial"/>
                <w:b/>
                <w:i/>
                <w:color w:val="000080"/>
                <w:u w:val="single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:rsidR="002A4B4A" w:rsidRPr="008A6C9F" w:rsidRDefault="002A4B4A" w:rsidP="00525882">
            <w:pPr>
              <w:rPr>
                <w:rFonts w:ascii="Arial" w:hAnsi="Arial" w:cs="Arial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</w:tcBorders>
          </w:tcPr>
          <w:p w:rsidR="002A4B4A" w:rsidRPr="004D5D78" w:rsidRDefault="002A4B4A" w:rsidP="00525882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Mécanique </w:t>
            </w:r>
          </w:p>
        </w:tc>
        <w:tc>
          <w:tcPr>
            <w:tcW w:w="370" w:type="dxa"/>
          </w:tcPr>
          <w:p w:rsidR="002A4B4A" w:rsidRPr="008A6C9F" w:rsidRDefault="002A4B4A" w:rsidP="005258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A4B4A" w:rsidRDefault="002A4B4A" w:rsidP="00E6606F">
      <w:pPr>
        <w:jc w:val="both"/>
        <w:rPr>
          <w:rFonts w:ascii="Arial" w:hAnsi="Arial" w:cs="Arial"/>
          <w:bCs/>
        </w:rPr>
      </w:pPr>
    </w:p>
    <w:p w:rsidR="00E6606F" w:rsidRDefault="00E6606F" w:rsidP="00E6606F">
      <w:pPr>
        <w:jc w:val="both"/>
        <w:rPr>
          <w:rFonts w:ascii="Arial" w:hAnsi="Arial" w:cs="Arial"/>
          <w:bCs/>
        </w:rPr>
      </w:pPr>
      <w:r w:rsidRPr="002A4B4A">
        <w:rPr>
          <w:rFonts w:ascii="Arial" w:hAnsi="Arial" w:cs="Arial"/>
          <w:b/>
          <w:bCs/>
        </w:rPr>
        <w:t>Q4</w:t>
      </w:r>
      <w:r w:rsidR="002A4B4A" w:rsidRPr="002A4B4A">
        <w:rPr>
          <w:rFonts w:ascii="Arial" w:hAnsi="Arial" w:cs="Arial"/>
          <w:b/>
          <w:bCs/>
        </w:rPr>
        <w:t>.2</w:t>
      </w:r>
      <w:r w:rsidRPr="002A4B4A">
        <w:rPr>
          <w:rFonts w:ascii="Arial" w:hAnsi="Arial" w:cs="Arial"/>
          <w:b/>
          <w:bCs/>
        </w:rPr>
        <w:t xml:space="preserve"> -</w:t>
      </w:r>
      <w:r w:rsidRPr="00316C70">
        <w:rPr>
          <w:rFonts w:ascii="Arial" w:hAnsi="Arial" w:cs="Arial"/>
          <w:bCs/>
        </w:rPr>
        <w:t xml:space="preserve"> </w:t>
      </w:r>
      <w:r w:rsidRPr="00EE1291">
        <w:rPr>
          <w:rFonts w:ascii="Arial" w:hAnsi="Arial" w:cs="Arial"/>
          <w:b/>
        </w:rPr>
        <w:t>Entourer</w:t>
      </w:r>
      <w:r w:rsidRPr="00316C70">
        <w:rPr>
          <w:rFonts w:ascii="Arial" w:hAnsi="Arial" w:cs="Arial"/>
          <w:bCs/>
        </w:rPr>
        <w:t xml:space="preserve"> les équipements de protection nécessaires </w:t>
      </w:r>
      <w:r>
        <w:rPr>
          <w:rFonts w:ascii="Arial" w:hAnsi="Arial" w:cs="Arial"/>
          <w:bCs/>
        </w:rPr>
        <w:t xml:space="preserve">et indispensables </w:t>
      </w:r>
      <w:r w:rsidRPr="00316C70">
        <w:rPr>
          <w:rFonts w:ascii="Arial" w:hAnsi="Arial" w:cs="Arial"/>
          <w:bCs/>
        </w:rPr>
        <w:t>pour faire votre consignation et vérification.</w:t>
      </w:r>
    </w:p>
    <w:p w:rsidR="00E6606F" w:rsidRDefault="00F926C9" w:rsidP="00E6606F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163830</wp:posOffset>
                </wp:positionV>
                <wp:extent cx="6359525" cy="2624455"/>
                <wp:effectExtent l="0" t="0" r="0" b="0"/>
                <wp:wrapTight wrapText="bothSides">
                  <wp:wrapPolygon edited="0">
                    <wp:start x="3925" y="0"/>
                    <wp:lineTo x="647" y="105"/>
                    <wp:lineTo x="474" y="209"/>
                    <wp:lineTo x="474" y="7944"/>
                    <wp:lineTo x="1423" y="8362"/>
                    <wp:lineTo x="0" y="8571"/>
                    <wp:lineTo x="0" y="20278"/>
                    <wp:lineTo x="8713" y="21532"/>
                    <wp:lineTo x="14278" y="21532"/>
                    <wp:lineTo x="18203" y="21532"/>
                    <wp:lineTo x="21568" y="20905"/>
                    <wp:lineTo x="21568" y="17142"/>
                    <wp:lineTo x="14278" y="16724"/>
                    <wp:lineTo x="14278" y="15052"/>
                    <wp:lineTo x="16564" y="15052"/>
                    <wp:lineTo x="20791" y="14006"/>
                    <wp:lineTo x="20791" y="9407"/>
                    <wp:lineTo x="12941" y="8466"/>
                    <wp:lineTo x="21568" y="8362"/>
                    <wp:lineTo x="21568" y="0"/>
                    <wp:lineTo x="3925" y="0"/>
                  </wp:wrapPolygon>
                </wp:wrapTight>
                <wp:docPr id="5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9525" cy="2624455"/>
                          <a:chOff x="0" y="0"/>
                          <a:chExt cx="6359525" cy="262445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28575"/>
                            <a:ext cx="74295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 descr="Une image contenant gants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829945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 descr="Une image contenant text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5057775" y="666750"/>
                            <a:ext cx="539750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1228725"/>
                            <a:ext cx="832485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 descr="Une image contenant texte, boîtier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142875"/>
                            <a:ext cx="102044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0"/>
                            <a:ext cx="847725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1228725"/>
                            <a:ext cx="88519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375" y="66675"/>
                            <a:ext cx="795655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047750"/>
                            <a:ext cx="480695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 descr="Une image contenant text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6275" y="2095500"/>
                            <a:ext cx="1838325" cy="44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 descr="Une image contenant texte, périphérique, mètre, jaug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5475" y="0"/>
                            <a:ext cx="654050" cy="101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971800" y="1000125"/>
                            <a:ext cx="942340" cy="1018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 descr="Une image contenant périphériqu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981325" y="1419225"/>
                            <a:ext cx="819785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F49FD" id="Groupe 1" o:spid="_x0000_s1026" style="position:absolute;margin-left:-22.15pt;margin-top:12.9pt;width:500.75pt;height:206.65pt;z-index:251656704" coordsize="63595,2624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">
                <v:shape id="Image 1" o:spid="_x0000_s1027" type="#_x0000_t75" style="position:absolute;left:1619;top:285;width:7429;height:9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">
                  <v:imagedata r:id="rId29" o:title=""/>
                  <o:lock v:ext="edit" aspectratio="f"/>
                </v:shape>
                <v:shape id="Image 230" o:spid="_x0000_s1028" type="#_x0000_t75" alt="Une image contenant gants&#10;&#10;Description générée automatiquement" style="position:absolute;left:11811;width:8299;height:11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">
                  <v:imagedata r:id="rId30" o:title="Une image contenant gants&#10;&#10;Description générée automatiquement"/>
                  <o:lock v:ext="edit" aspectratio="f"/>
                </v:shape>
                <v:shape id="Image 231" o:spid="_x0000_s1029" type="#_x0000_t75" alt="Une image contenant texte&#10;&#10;Description générée automatiquement" style="position:absolute;left:50577;top:6667;width:5397;height:15336;rotation:9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">
                  <v:imagedata r:id="rId31" o:title="Une image contenant texte&#10;&#10;Description générée automatiquement"/>
                  <o:lock v:ext="edit" aspectratio="f"/>
                </v:shape>
                <v:shape id="Image 232" o:spid="_x0000_s1030" type="#_x0000_t75" style="position:absolute;left:7905;top:12287;width:8325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">
                  <v:imagedata r:id="rId32" o:title=""/>
                  <o:lock v:ext="edit" aspectratio="f"/>
                </v:shape>
                <v:shape id="Image 233" o:spid="_x0000_s1031" type="#_x0000_t75" alt="Une image contenant texte, boîtier&#10;&#10;Description générée automatiquement" style="position:absolute;left:22669;top:1428;width:10204;height:7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">
                  <v:imagedata r:id="rId33" o:title="Une image contenant texte, boîtier&#10;&#10;Description générée automatiquement"/>
                  <o:lock v:ext="edit" aspectratio="f"/>
                </v:shape>
                <v:shape id="Image 234" o:spid="_x0000_s1032" type="#_x0000_t75" style="position:absolute;left:34861;width:8477;height:7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">
                  <v:imagedata r:id="rId34" o:title=""/>
                  <o:lock v:ext="edit" aspectratio="f"/>
                </v:shape>
                <v:shape id="Image 235" o:spid="_x0000_s1033" type="#_x0000_t75" style="position:absolute;left:17430;top:12287;width:8852;height:8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">
                  <v:imagedata r:id="rId35" o:title=""/>
                  <o:lock v:ext="edit" aspectratio="f"/>
                </v:shape>
                <v:shape id="Image 236" o:spid="_x0000_s1034" type="#_x0000_t75" style="position:absolute;left:45243;top:666;width:7957;height:8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">
                  <v:imagedata r:id="rId36" o:title=""/>
                  <o:lock v:ext="edit" aspectratio="f"/>
                </v:shape>
                <v:shape id="Image 238" o:spid="_x0000_s1035" type="#_x0000_t75" style="position:absolute;top:10477;width:4806;height:14173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">
                  <v:imagedata r:id="rId37" o:title=""/>
                  <o:lock v:ext="edit" aspectratio="f"/>
                </v:shape>
                <v:shape id="Image 239" o:spid="_x0000_s1036" type="#_x0000_t75" alt="Une image contenant texte&#10;&#10;Description générée automatiquement" style="position:absolute;left:44862;top:20955;width:18384;height:4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">
                  <v:imagedata r:id="rId38" o:title="Une image contenant texte&#10;&#10;Description générée automatiquement"/>
                  <o:lock v:ext="edit" aspectratio="f"/>
                </v:shape>
                <v:shape id="Image 240" o:spid="_x0000_s1037" type="#_x0000_t75" alt="Une image contenant texte, périphérique, mètre, jauge&#10;&#10;Description générée automatiquement" style="position:absolute;left:57054;width:6541;height:10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">
                  <v:imagedata r:id="rId39" o:title="Une image contenant texte, périphérique, mètre, jauge&#10;&#10;Description générée automatiquement"/>
                  <o:lock v:ext="edit" aspectratio="f"/>
                </v:shape>
                <v:shape id="Image 241" o:spid="_x0000_s1038" type="#_x0000_t75" style="position:absolute;left:29718;top:10001;width:9423;height:10185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">
                  <v:imagedata r:id="rId40" o:title=""/>
                  <o:lock v:ext="edit" aspectratio="f"/>
                </v:shape>
                <v:shape id="Image 242" o:spid="_x0000_s1039" type="#_x0000_t75" alt="Une image contenant périphérique&#10;&#10;Description générée automatiquement" style="position:absolute;left:29813;top:14191;width:8198;height:15907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">
                  <v:imagedata r:id="rId41" o:title="Une image contenant périphérique&#10;&#10;Description générée automatiquement"/>
                  <o:lock v:ext="edit" aspectratio="f"/>
                </v:shape>
                <w10:wrap type="tight"/>
              </v:group>
            </w:pict>
          </mc:Fallback>
        </mc:AlternateContent>
      </w:r>
    </w:p>
    <w:p w:rsidR="00E6606F" w:rsidRDefault="00E6606F" w:rsidP="00D443F8">
      <w:pPr>
        <w:rPr>
          <w:rFonts w:ascii="Arial" w:hAnsi="Arial" w:cs="Arial"/>
          <w:sz w:val="20"/>
          <w:szCs w:val="20"/>
        </w:rPr>
      </w:pPr>
    </w:p>
    <w:p w:rsidR="002A4B4A" w:rsidRDefault="002A4B4A" w:rsidP="002A4B4A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>
        <w:rPr>
          <w:rFonts w:ascii="Arial" w:hAnsi="Arial" w:cs="Arial"/>
          <w:b/>
          <w:bCs/>
          <w:szCs w:val="22"/>
        </w:rPr>
        <w:t>4.3</w:t>
      </w:r>
      <w:r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Compléter</w:t>
      </w:r>
      <w:r w:rsidRPr="00FB5511">
        <w:rPr>
          <w:rFonts w:ascii="Arial" w:hAnsi="Arial" w:cs="Arial"/>
          <w:bCs/>
          <w:szCs w:val="22"/>
        </w:rPr>
        <w:t xml:space="preserve"> le tableau, en donnant les règles impératives et chronologiques pour la consignation de l’armoire électrique selon la norme en vigueur</w:t>
      </w:r>
      <w:r>
        <w:rPr>
          <w:rFonts w:ascii="Arial" w:hAnsi="Arial" w:cs="Arial"/>
          <w:bCs/>
          <w:szCs w:val="22"/>
        </w:rPr>
        <w:t xml:space="preserve">. </w:t>
      </w:r>
    </w:p>
    <w:p w:rsidR="006A26E6" w:rsidRPr="006A26E6" w:rsidRDefault="006A26E6" w:rsidP="006A26E6">
      <w:pPr>
        <w:rPr>
          <w:rFonts w:ascii="Arial" w:hAnsi="Arial" w:cs="Arial"/>
          <w:sz w:val="16"/>
          <w:szCs w:val="16"/>
          <w:u w:val="single"/>
        </w:rPr>
      </w:pPr>
    </w:p>
    <w:p w:rsidR="006A26E6" w:rsidRDefault="006A26E6" w:rsidP="006A26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Quelques m</w:t>
      </w:r>
      <w:r w:rsidRPr="00B716C1">
        <w:rPr>
          <w:rFonts w:ascii="Arial" w:hAnsi="Arial" w:cs="Arial"/>
          <w:sz w:val="20"/>
          <w:szCs w:val="20"/>
          <w:u w:val="single"/>
        </w:rPr>
        <w:t>ots proposés</w:t>
      </w:r>
      <w:r>
        <w:rPr>
          <w:rFonts w:ascii="Arial" w:hAnsi="Arial" w:cs="Arial"/>
          <w:sz w:val="20"/>
          <w:szCs w:val="20"/>
        </w:rPr>
        <w:t> : Identifier, VAT, Séparer, Cadenas, Vérifier, Sectionneur « Q0 »</w:t>
      </w:r>
    </w:p>
    <w:p w:rsidR="00E6606F" w:rsidRDefault="00E6606F" w:rsidP="00D443F8">
      <w:pPr>
        <w:rPr>
          <w:rFonts w:ascii="Arial" w:hAnsi="Arial" w:cs="Arial"/>
          <w:sz w:val="20"/>
          <w:szCs w:val="20"/>
        </w:rPr>
      </w:pPr>
    </w:p>
    <w:tbl>
      <w:tblPr>
        <w:tblW w:w="5812" w:type="pct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904"/>
        <w:gridCol w:w="2330"/>
        <w:gridCol w:w="1470"/>
        <w:gridCol w:w="6464"/>
      </w:tblGrid>
      <w:tr w:rsidR="00F926C9" w:rsidTr="004643B5">
        <w:trPr>
          <w:trHeight w:val="351"/>
        </w:trPr>
        <w:tc>
          <w:tcPr>
            <w:tcW w:w="405" w:type="pct"/>
            <w:tcBorders>
              <w:top w:val="single" w:sz="12" w:space="0" w:color="auto"/>
              <w:bottom w:val="single" w:sz="12" w:space="0" w:color="auto"/>
            </w:tcBorders>
          </w:tcPr>
          <w:p w:rsidR="00F926C9" w:rsidRPr="00127569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N° </w:t>
            </w:r>
            <w:proofErr w:type="spellStart"/>
            <w:r w:rsidRPr="00127569">
              <w:rPr>
                <w:b/>
                <w:bCs/>
                <w:sz w:val="24"/>
                <w:szCs w:val="24"/>
              </w:rPr>
              <w:t>Etape</w:t>
            </w:r>
            <w:proofErr w:type="spellEnd"/>
            <w:r w:rsidRPr="00127569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26C9" w:rsidRPr="00127569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Opérations à réaliser</w:t>
            </w:r>
          </w:p>
        </w:tc>
        <w:tc>
          <w:tcPr>
            <w:tcW w:w="658" w:type="pct"/>
            <w:tcBorders>
              <w:top w:val="single" w:sz="12" w:space="0" w:color="auto"/>
              <w:bottom w:val="single" w:sz="12" w:space="0" w:color="auto"/>
            </w:tcBorders>
          </w:tcPr>
          <w:p w:rsidR="00F926C9" w:rsidRPr="00127569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Matériel concerné </w:t>
            </w:r>
          </w:p>
        </w:tc>
        <w:tc>
          <w:tcPr>
            <w:tcW w:w="28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26C9" w:rsidRPr="00127569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Description de l’opération</w:t>
            </w:r>
          </w:p>
        </w:tc>
      </w:tr>
      <w:tr w:rsidR="00F926C9" w:rsidTr="004643B5">
        <w:trPr>
          <w:trHeight w:val="361"/>
        </w:trPr>
        <w:tc>
          <w:tcPr>
            <w:tcW w:w="405" w:type="pct"/>
            <w:tcBorders>
              <w:top w:val="single" w:sz="12" w:space="0" w:color="auto"/>
            </w:tcBorders>
            <w:shd w:val="clear" w:color="auto" w:fill="A6A6A6"/>
          </w:tcPr>
          <w:p w:rsidR="00F926C9" w:rsidRPr="008A505E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43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926C9" w:rsidRPr="008A505E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 identifier</w:t>
            </w:r>
          </w:p>
        </w:tc>
        <w:tc>
          <w:tcPr>
            <w:tcW w:w="658" w:type="pct"/>
            <w:tcBorders>
              <w:top w:val="single" w:sz="12" w:space="0" w:color="auto"/>
            </w:tcBorders>
            <w:shd w:val="clear" w:color="auto" w:fill="D9D9D9"/>
          </w:tcPr>
          <w:p w:rsidR="00F926C9" w:rsidRPr="008A505E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rFonts w:cs="Calibri"/>
                <w:iCs/>
                <w:sz w:val="20"/>
                <w:szCs w:val="20"/>
              </w:rPr>
              <w:t>.</w:t>
            </w:r>
          </w:p>
        </w:tc>
        <w:tc>
          <w:tcPr>
            <w:tcW w:w="2894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926C9" w:rsidRPr="008A505E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Localiser l’ouvrage sur lequel les opérations vont être réalisées</w:t>
            </w:r>
          </w:p>
        </w:tc>
      </w:tr>
      <w:tr w:rsidR="00F926C9" w:rsidTr="004643B5">
        <w:trPr>
          <w:trHeight w:val="744"/>
        </w:trPr>
        <w:tc>
          <w:tcPr>
            <w:tcW w:w="405" w:type="pct"/>
            <w:vAlign w:val="center"/>
          </w:tcPr>
          <w:p w:rsidR="00F926C9" w:rsidRPr="004719F0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43" w:type="pct"/>
            <w:vAlign w:val="center"/>
          </w:tcPr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B716C1">
              <w:rPr>
                <w:sz w:val="20"/>
                <w:szCs w:val="20"/>
              </w:rPr>
              <w:t>…….…….</w:t>
            </w:r>
          </w:p>
        </w:tc>
        <w:tc>
          <w:tcPr>
            <w:tcW w:w="658" w:type="pct"/>
            <w:vAlign w:val="center"/>
          </w:tcPr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B716C1">
              <w:rPr>
                <w:sz w:val="20"/>
                <w:szCs w:val="20"/>
              </w:rPr>
              <w:t>.....................</w:t>
            </w:r>
          </w:p>
        </w:tc>
        <w:tc>
          <w:tcPr>
            <w:tcW w:w="2894" w:type="pct"/>
            <w:vAlign w:val="center"/>
          </w:tcPr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B716C1">
              <w:rPr>
                <w:i/>
                <w:sz w:val="20"/>
                <w:szCs w:val="20"/>
              </w:rPr>
              <w:t xml:space="preserve">Isoler électriquement le système du réseau électrique </w:t>
            </w:r>
          </w:p>
        </w:tc>
      </w:tr>
      <w:tr w:rsidR="00F926C9" w:rsidTr="004643B5">
        <w:trPr>
          <w:trHeight w:val="442"/>
        </w:trPr>
        <w:tc>
          <w:tcPr>
            <w:tcW w:w="405" w:type="pct"/>
            <w:vAlign w:val="center"/>
          </w:tcPr>
          <w:p w:rsidR="00F926C9" w:rsidRPr="004719F0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43" w:type="pct"/>
            <w:vAlign w:val="center"/>
          </w:tcPr>
          <w:p w:rsidR="00F926C9" w:rsidRPr="008A505E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Condamner</w:t>
            </w:r>
          </w:p>
        </w:tc>
        <w:tc>
          <w:tcPr>
            <w:tcW w:w="658" w:type="pct"/>
            <w:vAlign w:val="center"/>
          </w:tcPr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B716C1">
              <w:rPr>
                <w:sz w:val="20"/>
                <w:szCs w:val="20"/>
              </w:rPr>
              <w:t>.....................</w:t>
            </w:r>
          </w:p>
        </w:tc>
        <w:tc>
          <w:tcPr>
            <w:tcW w:w="2894" w:type="pct"/>
            <w:vAlign w:val="center"/>
          </w:tcPr>
          <w:p w:rsidR="00F926C9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</w:p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  <w:r w:rsidRPr="00B716C1">
              <w:rPr>
                <w:i/>
                <w:sz w:val="20"/>
                <w:szCs w:val="20"/>
              </w:rPr>
              <w:t>…….…….…….…….…….…….…….…….…….…….…….…….</w:t>
            </w:r>
          </w:p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</w:tc>
      </w:tr>
      <w:tr w:rsidR="00F926C9" w:rsidTr="004643B5">
        <w:trPr>
          <w:trHeight w:val="439"/>
        </w:trPr>
        <w:tc>
          <w:tcPr>
            <w:tcW w:w="405" w:type="pct"/>
            <w:vAlign w:val="center"/>
          </w:tcPr>
          <w:p w:rsidR="00F926C9" w:rsidRPr="004719F0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43" w:type="pct"/>
            <w:vAlign w:val="center"/>
          </w:tcPr>
          <w:p w:rsidR="00F926C9" w:rsidRPr="008A505E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</w:tc>
        <w:tc>
          <w:tcPr>
            <w:tcW w:w="658" w:type="pct"/>
            <w:shd w:val="clear" w:color="auto" w:fill="A6A6A6"/>
            <w:vAlign w:val="center"/>
          </w:tcPr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B716C1">
              <w:rPr>
                <w:i/>
                <w:sz w:val="20"/>
                <w:szCs w:val="20"/>
              </w:rPr>
              <w:t>Identifier sur les plans la partie de l’installation concernée pour s’assurer que les travaux à effectuer seront séparés de toutes sources d’alimentation.</w:t>
            </w:r>
          </w:p>
        </w:tc>
      </w:tr>
      <w:tr w:rsidR="00F926C9" w:rsidTr="004643B5">
        <w:trPr>
          <w:trHeight w:val="673"/>
        </w:trPr>
        <w:tc>
          <w:tcPr>
            <w:tcW w:w="405" w:type="pct"/>
            <w:vAlign w:val="center"/>
          </w:tcPr>
          <w:p w:rsidR="00F926C9" w:rsidRPr="004719F0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43" w:type="pct"/>
            <w:vAlign w:val="center"/>
          </w:tcPr>
          <w:p w:rsidR="00F926C9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  <w:p w:rsidR="00F926C9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  <w:p w:rsidR="00F926C9" w:rsidRPr="008A505E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  <w:vAlign w:val="center"/>
          </w:tcPr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B716C1">
              <w:rPr>
                <w:sz w:val="20"/>
                <w:szCs w:val="20"/>
              </w:rPr>
              <w:t>.....................</w:t>
            </w:r>
          </w:p>
        </w:tc>
        <w:tc>
          <w:tcPr>
            <w:tcW w:w="2894" w:type="pct"/>
            <w:vAlign w:val="center"/>
          </w:tcPr>
          <w:p w:rsidR="00F926C9" w:rsidRPr="00B716C1" w:rsidRDefault="00F926C9" w:rsidP="004643B5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  <w:r w:rsidRPr="00B716C1">
              <w:rPr>
                <w:i/>
                <w:sz w:val="20"/>
                <w:szCs w:val="20"/>
              </w:rPr>
              <w:t>…….…….…….…….…….…….…….…….…….…….…….…….</w:t>
            </w:r>
          </w:p>
        </w:tc>
      </w:tr>
    </w:tbl>
    <w:p w:rsidR="00F926C9" w:rsidRDefault="00F926C9" w:rsidP="00D443F8">
      <w:pPr>
        <w:rPr>
          <w:rFonts w:ascii="Arial" w:hAnsi="Arial" w:cs="Arial"/>
          <w:sz w:val="20"/>
          <w:szCs w:val="20"/>
        </w:rPr>
      </w:pPr>
    </w:p>
    <w:p w:rsidR="00B74E99" w:rsidRDefault="00B74E99" w:rsidP="00D443F8">
      <w:pPr>
        <w:rPr>
          <w:rFonts w:ascii="Arial" w:hAnsi="Arial" w:cs="Arial"/>
          <w:sz w:val="20"/>
          <w:szCs w:val="20"/>
        </w:rPr>
      </w:pPr>
    </w:p>
    <w:p w:rsidR="00F926C9" w:rsidRDefault="00F926C9" w:rsidP="00D443F8">
      <w:pPr>
        <w:rPr>
          <w:rFonts w:ascii="Arial" w:hAnsi="Arial" w:cs="Arial"/>
          <w:sz w:val="20"/>
          <w:szCs w:val="20"/>
        </w:rPr>
      </w:pPr>
    </w:p>
    <w:p w:rsidR="00F926C9" w:rsidRDefault="00F926C9" w:rsidP="00D443F8">
      <w:pPr>
        <w:rPr>
          <w:rFonts w:ascii="Arial" w:hAnsi="Arial" w:cs="Arial"/>
          <w:sz w:val="20"/>
          <w:szCs w:val="20"/>
        </w:rPr>
      </w:pPr>
    </w:p>
    <w:p w:rsidR="00F926C9" w:rsidRDefault="00F926C9" w:rsidP="00D443F8">
      <w:pPr>
        <w:rPr>
          <w:rFonts w:ascii="Arial" w:hAnsi="Arial" w:cs="Arial"/>
          <w:sz w:val="20"/>
          <w:szCs w:val="20"/>
        </w:rPr>
      </w:pPr>
    </w:p>
    <w:p w:rsidR="00E6606F" w:rsidRDefault="00E6606F" w:rsidP="00D443F8">
      <w:pPr>
        <w:rPr>
          <w:rFonts w:ascii="Arial" w:hAnsi="Arial" w:cs="Arial"/>
          <w:sz w:val="20"/>
          <w:szCs w:val="20"/>
        </w:rPr>
      </w:pPr>
    </w:p>
    <w:p w:rsidR="006A26E6" w:rsidRDefault="006A26E6" w:rsidP="00E65DEE">
      <w:pPr>
        <w:rPr>
          <w:rFonts w:ascii="Arial" w:hAnsi="Arial" w:cs="Arial"/>
          <w:b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>
        <w:rPr>
          <w:rFonts w:ascii="Arial" w:hAnsi="Arial" w:cs="Arial"/>
          <w:b/>
          <w:bCs/>
          <w:szCs w:val="22"/>
        </w:rPr>
        <w:t>4.4</w:t>
      </w:r>
      <w:r>
        <w:rPr>
          <w:rFonts w:ascii="Arial" w:hAnsi="Arial" w:cs="Arial"/>
          <w:b/>
          <w:szCs w:val="22"/>
        </w:rPr>
        <w:t xml:space="preserve"> –</w:t>
      </w:r>
      <w:r w:rsidRPr="004719F0">
        <w:rPr>
          <w:rFonts w:ascii="Arial" w:hAnsi="Arial" w:cs="Arial"/>
          <w:b/>
          <w:szCs w:val="22"/>
        </w:rPr>
        <w:t> </w:t>
      </w:r>
      <w:r>
        <w:rPr>
          <w:rFonts w:ascii="Arial" w:hAnsi="Arial" w:cs="Arial"/>
          <w:b/>
          <w:szCs w:val="22"/>
        </w:rPr>
        <w:t>Donner ci-dessous la signification de l’abréviation</w:t>
      </w:r>
      <w:r>
        <w:rPr>
          <w:rFonts w:ascii="Arial" w:hAnsi="Arial" w:cs="Arial"/>
          <w:bCs/>
          <w:szCs w:val="22"/>
        </w:rPr>
        <w:t xml:space="preserve"> « VAT »</w:t>
      </w:r>
    </w:p>
    <w:p w:rsidR="006A26E6" w:rsidRPr="003C1147" w:rsidRDefault="006A26E6" w:rsidP="00E65DEE">
      <w:pPr>
        <w:rPr>
          <w:rFonts w:ascii="Arial" w:hAnsi="Arial" w:cs="Arial"/>
          <w:b/>
          <w:bCs/>
          <w:sz w:val="16"/>
          <w:szCs w:val="16"/>
        </w:rPr>
      </w:pPr>
    </w:p>
    <w:p w:rsidR="006A26E6" w:rsidRDefault="006A26E6" w:rsidP="00E65DEE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V</w:t>
      </w:r>
      <w:r w:rsidRPr="006A26E6">
        <w:rPr>
          <w:rFonts w:ascii="Arial" w:hAnsi="Arial" w:cs="Arial"/>
          <w:bCs/>
          <w:szCs w:val="22"/>
        </w:rPr>
        <w:t>...............................</w:t>
      </w:r>
      <w:r>
        <w:rPr>
          <w:rFonts w:ascii="Arial" w:hAnsi="Arial" w:cs="Arial"/>
          <w:b/>
          <w:bCs/>
          <w:szCs w:val="22"/>
        </w:rPr>
        <w:t>A</w:t>
      </w:r>
      <w:r w:rsidRPr="006A26E6">
        <w:rPr>
          <w:rFonts w:ascii="Arial" w:hAnsi="Arial" w:cs="Arial"/>
          <w:bCs/>
          <w:szCs w:val="22"/>
        </w:rPr>
        <w:t>...................................</w:t>
      </w:r>
      <w:r>
        <w:rPr>
          <w:rFonts w:ascii="Arial" w:hAnsi="Arial" w:cs="Arial"/>
          <w:b/>
          <w:bCs/>
          <w:szCs w:val="22"/>
        </w:rPr>
        <w:t>T</w:t>
      </w:r>
      <w:r w:rsidRPr="006A26E6">
        <w:rPr>
          <w:rFonts w:ascii="Arial" w:hAnsi="Arial" w:cs="Arial"/>
          <w:bCs/>
          <w:szCs w:val="22"/>
        </w:rPr>
        <w:t>.................................</w:t>
      </w:r>
    </w:p>
    <w:p w:rsidR="006A26E6" w:rsidRPr="003C1147" w:rsidRDefault="006A26E6" w:rsidP="00E65DEE">
      <w:pPr>
        <w:rPr>
          <w:rFonts w:ascii="Arial" w:hAnsi="Arial" w:cs="Arial"/>
          <w:b/>
          <w:bCs/>
          <w:sz w:val="16"/>
          <w:szCs w:val="16"/>
        </w:rPr>
      </w:pPr>
    </w:p>
    <w:p w:rsidR="00E65DEE" w:rsidRDefault="00E65DEE" w:rsidP="00E65DEE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6A26E6">
        <w:rPr>
          <w:rFonts w:ascii="Arial" w:hAnsi="Arial" w:cs="Arial"/>
          <w:b/>
          <w:bCs/>
          <w:szCs w:val="22"/>
        </w:rPr>
        <w:t>4.5</w:t>
      </w:r>
      <w:r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> </w:t>
      </w:r>
      <w:r w:rsidRPr="00F32D6B">
        <w:rPr>
          <w:rFonts w:ascii="Arial" w:hAnsi="Arial" w:cs="Arial"/>
          <w:b/>
          <w:szCs w:val="22"/>
        </w:rPr>
        <w:t>Réaliser</w:t>
      </w:r>
      <w:r w:rsidR="00150C71">
        <w:rPr>
          <w:rFonts w:ascii="Arial" w:hAnsi="Arial" w:cs="Arial"/>
          <w:bCs/>
          <w:szCs w:val="22"/>
        </w:rPr>
        <w:t xml:space="preserve"> la VAT</w:t>
      </w:r>
      <w:r>
        <w:rPr>
          <w:rFonts w:ascii="Arial" w:hAnsi="Arial" w:cs="Arial"/>
          <w:bCs/>
          <w:szCs w:val="22"/>
        </w:rPr>
        <w:t> </w:t>
      </w:r>
      <w:r w:rsidR="00150C71">
        <w:rPr>
          <w:rFonts w:ascii="Arial" w:hAnsi="Arial" w:cs="Arial"/>
          <w:bCs/>
          <w:szCs w:val="22"/>
        </w:rPr>
        <w:t>(Compléter le tableau ci-dessous)</w:t>
      </w:r>
      <w:r>
        <w:rPr>
          <w:rFonts w:ascii="Arial" w:hAnsi="Arial" w:cs="Arial"/>
          <w:bCs/>
          <w:szCs w:val="22"/>
        </w:rPr>
        <w:t>:</w:t>
      </w:r>
    </w:p>
    <w:p w:rsidR="00E6606F" w:rsidRPr="003C1147" w:rsidRDefault="00E6606F" w:rsidP="00D443F8">
      <w:pPr>
        <w:rPr>
          <w:rFonts w:ascii="Arial" w:hAnsi="Arial" w:cs="Arial"/>
          <w:sz w:val="16"/>
          <w:szCs w:val="16"/>
        </w:rPr>
      </w:pPr>
    </w:p>
    <w:p w:rsidR="000A74A1" w:rsidRPr="006A26E6" w:rsidRDefault="006B08AA" w:rsidP="00D443F8">
      <w:pPr>
        <w:rPr>
          <w:rFonts w:ascii="Arial" w:hAnsi="Arial" w:cs="Arial"/>
        </w:rPr>
      </w:pPr>
      <w:r>
        <w:rPr>
          <w:rFonts w:ascii="Arial" w:hAnsi="Arial" w:cs="Arial"/>
        </w:rPr>
        <w:t>Aval : après      r</w:t>
      </w:r>
      <w:r w:rsidR="000A74A1" w:rsidRPr="000A74A1">
        <w:rPr>
          <w:rFonts w:ascii="Arial" w:hAnsi="Arial" w:cs="Arial"/>
        </w:rPr>
        <w:t>ep : repère</w:t>
      </w:r>
    </w:p>
    <w:p w:rsidR="00252584" w:rsidRPr="001A7B68" w:rsidRDefault="00252584" w:rsidP="00D443F8">
      <w:pPr>
        <w:ind w:firstLine="708"/>
        <w:rPr>
          <w:rFonts w:ascii="Arial" w:hAnsi="Arial" w:cs="Arial"/>
          <w:b/>
          <w:bCs/>
          <w:sz w:val="16"/>
          <w:szCs w:val="16"/>
        </w:rPr>
      </w:pPr>
    </w:p>
    <w:tbl>
      <w:tblPr>
        <w:tblpPr w:leftFromText="141" w:rightFromText="141" w:vertAnchor="page" w:horzAnchor="margin" w:tblpXSpec="center" w:tblpY="4471"/>
        <w:tblW w:w="10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398"/>
        <w:gridCol w:w="2548"/>
        <w:gridCol w:w="3330"/>
      </w:tblGrid>
      <w:tr w:rsidR="001A7B68" w:rsidRPr="002D40DB" w:rsidTr="001A7B68">
        <w:trPr>
          <w:trHeight w:val="109"/>
        </w:trPr>
        <w:tc>
          <w:tcPr>
            <w:tcW w:w="567" w:type="dxa"/>
            <w:tcBorders>
              <w:top w:val="nil"/>
              <w:left w:val="nil"/>
            </w:tcBorders>
          </w:tcPr>
          <w:p w:rsidR="001A7B68" w:rsidRDefault="001A7B68" w:rsidP="001A7B68">
            <w:pPr>
              <w:ind w:left="219" w:right="-71"/>
              <w:rPr>
                <w:sz w:val="20"/>
                <w:szCs w:val="20"/>
              </w:rPr>
            </w:pPr>
          </w:p>
          <w:p w:rsidR="001A7B68" w:rsidRPr="002D40DB" w:rsidRDefault="001A7B68" w:rsidP="001A7B68">
            <w:pPr>
              <w:ind w:left="219" w:right="-71"/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1A7B68" w:rsidRPr="00127569" w:rsidRDefault="001A7B68" w:rsidP="001A7B68">
            <w:pPr>
              <w:ind w:left="219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Opération</w:t>
            </w:r>
          </w:p>
        </w:tc>
        <w:tc>
          <w:tcPr>
            <w:tcW w:w="2548" w:type="dxa"/>
          </w:tcPr>
          <w:p w:rsidR="001A7B68" w:rsidRPr="00127569" w:rsidRDefault="001A7B68" w:rsidP="001A7B68">
            <w:pPr>
              <w:ind w:left="219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Observation</w:t>
            </w:r>
          </w:p>
        </w:tc>
        <w:tc>
          <w:tcPr>
            <w:tcW w:w="3330" w:type="dxa"/>
          </w:tcPr>
          <w:p w:rsidR="001A7B68" w:rsidRPr="00127569" w:rsidRDefault="001A7B68" w:rsidP="001A7B68">
            <w:pPr>
              <w:ind w:left="21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</w:t>
            </w:r>
            <w:r w:rsidRPr="00127569">
              <w:rPr>
                <w:rFonts w:ascii="Arial" w:hAnsi="Arial" w:cs="Arial"/>
                <w:b/>
                <w:bCs/>
              </w:rPr>
              <w:t>Matériel Utilisé</w:t>
            </w:r>
          </w:p>
          <w:p w:rsidR="001A7B68" w:rsidRPr="009624D6" w:rsidRDefault="001A7B68" w:rsidP="001A7B68">
            <w:pPr>
              <w:ind w:left="21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24D6">
              <w:rPr>
                <w:rFonts w:ascii="Arial" w:hAnsi="Arial" w:cs="Arial"/>
                <w:b/>
                <w:bCs/>
                <w:sz w:val="20"/>
                <w:szCs w:val="20"/>
              </w:rPr>
              <w:t>(Cocher la bonne réponse)</w:t>
            </w:r>
          </w:p>
        </w:tc>
      </w:tr>
      <w:tr w:rsidR="001A7B68" w:rsidRPr="002D40DB" w:rsidTr="001A7B68">
        <w:trPr>
          <w:trHeight w:val="226"/>
        </w:trPr>
        <w:tc>
          <w:tcPr>
            <w:tcW w:w="567" w:type="dxa"/>
            <w:vAlign w:val="center"/>
          </w:tcPr>
          <w:p w:rsidR="001A7B68" w:rsidRPr="00726E92" w:rsidRDefault="001A7B68" w:rsidP="001A7B68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98" w:type="dxa"/>
            <w:vAlign w:val="center"/>
          </w:tcPr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548" w:type="dxa"/>
            <w:vAlign w:val="center"/>
          </w:tcPr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330" w:type="dxa"/>
            <w:vMerge w:val="restart"/>
          </w:tcPr>
          <w:p w:rsidR="001A7B68" w:rsidRDefault="001A7B68" w:rsidP="001A7B68">
            <w:pPr>
              <w:rPr>
                <w:sz w:val="20"/>
                <w:szCs w:val="20"/>
              </w:rPr>
            </w:pPr>
          </w:p>
          <w:p w:rsidR="001A7B68" w:rsidRDefault="00B74E99" w:rsidP="001A7B68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112424</wp:posOffset>
                      </wp:positionH>
                      <wp:positionV relativeFrom="paragraph">
                        <wp:posOffset>26014</wp:posOffset>
                      </wp:positionV>
                      <wp:extent cx="945222" cy="1315092"/>
                      <wp:effectExtent l="0" t="0" r="7620" b="18415"/>
                      <wp:wrapNone/>
                      <wp:docPr id="1207362823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13150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74E99" w:rsidRDefault="00B74E99">
                                  <w:r w:rsidRPr="0018345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B60E18" wp14:editId="0A477E25">
                                        <wp:extent cx="760288" cy="1130158"/>
                                        <wp:effectExtent l="0" t="0" r="1905" b="635"/>
                                        <wp:docPr id="1021579108" name="Image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5376" cy="113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" o:spid="_x0000_s1044" type="#_x0000_t202" style="position:absolute;margin-left:8.85pt;margin-top:2.05pt;width:74.45pt;height:103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" fillcolor="white [3201]" strokeweight=".5pt">
                      <v:textbox>
                        <w:txbxContent>
                          <w:p w:rsidR="00B74E99" w:rsidRDefault="00B74E99">
                            <w:r w:rsidRPr="0018345F">
                              <w:rPr>
                                <w:noProof/>
                              </w:rPr>
                              <w:drawing>
                                <wp:inline distT="0" distB="0" distL="0" distR="0" wp14:anchorId="53B60E18" wp14:editId="0A477E25">
                                  <wp:extent cx="760288" cy="1130158"/>
                                  <wp:effectExtent l="0" t="0" r="1905" b="635"/>
                                  <wp:docPr id="1021579108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376" cy="113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26C9"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984885" cy="1258570"/>
                      <wp:effectExtent l="0" t="0" r="5715" b="0"/>
                      <wp:wrapNone/>
                      <wp:docPr id="569352501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84885" cy="1258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A7B68" w:rsidRDefault="001A7B68" w:rsidP="001A7B68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" o:spid="_x0000_s1045" style="position:absolute;margin-left:4.55pt;margin-top:1.95pt;width:77.55pt;height:99.1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" strokecolor="white">
                      <v:path arrowok="t"/>
                      <v:textbox style="mso-fit-shape-to-text:t">
                        <w:txbxContent>
                          <w:p w:rsidR="001A7B68" w:rsidRDefault="001A7B68" w:rsidP="001A7B68"/>
                        </w:txbxContent>
                      </v:textbox>
                    </v:rect>
                  </w:pict>
                </mc:Fallback>
              </mc:AlternateContent>
            </w:r>
          </w:p>
          <w:p w:rsidR="001A7B68" w:rsidRDefault="001A7B68" w:rsidP="001A7B68">
            <w:pPr>
              <w:rPr>
                <w:noProof/>
              </w:rPr>
            </w:pPr>
          </w:p>
          <w:p w:rsidR="001A7B68" w:rsidRDefault="001A7B68" w:rsidP="001A7B68">
            <w:pPr>
              <w:rPr>
                <w:noProof/>
              </w:rPr>
            </w:pPr>
          </w:p>
          <w:p w:rsidR="001A7B68" w:rsidRPr="00053C7D" w:rsidRDefault="00B74E99" w:rsidP="001A7B68">
            <w:pPr>
              <w:ind w:firstLine="708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1348141</wp:posOffset>
                      </wp:positionH>
                      <wp:positionV relativeFrom="paragraph">
                        <wp:posOffset>118745</wp:posOffset>
                      </wp:positionV>
                      <wp:extent cx="340995" cy="156845"/>
                      <wp:effectExtent l="12700" t="12700" r="1905" b="0"/>
                      <wp:wrapNone/>
                      <wp:docPr id="117" name="Rectangl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CB0F2" id="Rectangle 354" o:spid="_x0000_s1026" style="position:absolute;margin-left:106.15pt;margin-top:9.35pt;width:26.85pt;height:12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" strokeweight="2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1323148</wp:posOffset>
                      </wp:positionH>
                      <wp:positionV relativeFrom="paragraph">
                        <wp:posOffset>1636395</wp:posOffset>
                      </wp:positionV>
                      <wp:extent cx="367030" cy="156845"/>
                      <wp:effectExtent l="12700" t="12700" r="1270" b="0"/>
                      <wp:wrapNone/>
                      <wp:docPr id="118" name="Rectangle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7030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0B649" id="Rectangle 353" o:spid="_x0000_s1026" style="position:absolute;margin-left:104.2pt;margin-top:128.85pt;width:28.9pt;height:12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" strokeweight="2.2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112424</wp:posOffset>
                      </wp:positionH>
                      <wp:positionV relativeFrom="paragraph">
                        <wp:posOffset>998648</wp:posOffset>
                      </wp:positionV>
                      <wp:extent cx="1040115" cy="1489753"/>
                      <wp:effectExtent l="0" t="0" r="14605" b="8890"/>
                      <wp:wrapNone/>
                      <wp:docPr id="472514675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0115" cy="14897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74E99" w:rsidRDefault="00B74E99">
                                  <w:r w:rsidRPr="0018345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A96A0" wp14:editId="72415A94">
                                        <wp:extent cx="760095" cy="1315092"/>
                                        <wp:effectExtent l="0" t="0" r="1905" b="5715"/>
                                        <wp:docPr id="1517166205" name="Image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3048" cy="13202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" o:spid="_x0000_s1046" type="#_x0000_t202" style="position:absolute;left:0;text-align:left;margin-left:8.85pt;margin-top:78.65pt;width:81.9pt;height:117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" fillcolor="white [3201]" strokeweight=".5pt">
                      <v:textbox>
                        <w:txbxContent>
                          <w:p w:rsidR="00B74E99" w:rsidRDefault="00B74E99">
                            <w:r w:rsidRPr="0018345F">
                              <w:rPr>
                                <w:noProof/>
                              </w:rPr>
                              <w:drawing>
                                <wp:inline distT="0" distB="0" distL="0" distR="0" wp14:anchorId="350A96A0" wp14:editId="72415A94">
                                  <wp:extent cx="760095" cy="1315092"/>
                                  <wp:effectExtent l="0" t="0" r="1905" b="5715"/>
                                  <wp:docPr id="1517166205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048" cy="1320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26C9"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995045</wp:posOffset>
                      </wp:positionV>
                      <wp:extent cx="859155" cy="1582420"/>
                      <wp:effectExtent l="0" t="0" r="3175" b="0"/>
                      <wp:wrapNone/>
                      <wp:docPr id="544821760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9155" cy="158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A7B68" w:rsidRDefault="001A7B68" w:rsidP="001A7B68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" o:spid="_x0000_s1047" style="position:absolute;left:0;text-align:left;margin-left:12.8pt;margin-top:78.35pt;width:67.65pt;height:124.6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" strokecolor="white">
                      <v:path arrowok="t"/>
                      <v:textbox style="mso-fit-shape-to-text:t">
                        <w:txbxContent>
                          <w:p w:rsidR="001A7B68" w:rsidRDefault="001A7B68" w:rsidP="001A7B68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A7B68" w:rsidRPr="002D40DB" w:rsidTr="001A7B68">
        <w:trPr>
          <w:trHeight w:val="256"/>
        </w:trPr>
        <w:tc>
          <w:tcPr>
            <w:tcW w:w="567" w:type="dxa"/>
            <w:vAlign w:val="center"/>
          </w:tcPr>
          <w:p w:rsidR="001A7B68" w:rsidRPr="00726E92" w:rsidRDefault="001A7B68" w:rsidP="001A7B68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398" w:type="dxa"/>
            <w:vAlign w:val="center"/>
          </w:tcPr>
          <w:p w:rsidR="001A7B68" w:rsidRPr="00150C71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En aval </w:t>
            </w:r>
            <w:r>
              <w:rPr>
                <w:rFonts w:ascii="Arial" w:hAnsi="Arial" w:cs="Arial"/>
                <w:sz w:val="20"/>
                <w:szCs w:val="20"/>
              </w:rPr>
              <w:t>du composant repère : …….</w:t>
            </w:r>
          </w:p>
          <w:p w:rsidR="001A7B68" w:rsidRPr="00150C71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fil rep ……et fil rep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150C71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fil rep ……et fil rep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150C71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Default="00F926C9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16510</wp:posOffset>
                      </wp:positionV>
                      <wp:extent cx="452120" cy="1494790"/>
                      <wp:effectExtent l="0" t="0" r="5080" b="3810"/>
                      <wp:wrapNone/>
                      <wp:docPr id="115" name="Rectangl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>
                                <a:off x="0" y="0"/>
                                <a:ext cx="452120" cy="149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7B68" w:rsidRPr="00221A0A" w:rsidRDefault="001A7B68" w:rsidP="001A7B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21A0A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Points de test de la VAT </w:t>
                                  </w:r>
                                  <w:r w:rsidRPr="00221A0A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(N° fil</w:t>
                                  </w:r>
                                  <w:r w:rsidRPr="00221A0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sur composant)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5" o:spid="_x0000_s1048" style="position:absolute;margin-left:187.7pt;margin-top:1.3pt;width:35.6pt;height:117.7pt;rotation:18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">
                      <v:stroke dashstyle="1 1"/>
                      <v:path arrowok="t"/>
                      <v:textbox style="layout-flow:vertical;mso-layout-flow-alt:bottom-to-top">
                        <w:txbxContent>
                          <w:p w:rsidR="001A7B68" w:rsidRPr="00221A0A" w:rsidRDefault="001A7B68" w:rsidP="001A7B6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21A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Points de test de la VAT </w:t>
                            </w:r>
                            <w:r w:rsidRPr="00221A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(N° fil</w:t>
                            </w:r>
                            <w:r w:rsidRPr="00221A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sur composant)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A7B68">
              <w:rPr>
                <w:rFonts w:ascii="Arial" w:hAnsi="Arial" w:cs="Arial"/>
                <w:sz w:val="20"/>
                <w:szCs w:val="20"/>
              </w:rPr>
              <w:t>Entre fil rep ……et fil rep</w:t>
            </w:r>
            <w:r w:rsidR="001A7B68"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7B68"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1A7B68" w:rsidRPr="00234CB2" w:rsidRDefault="001A7B68" w:rsidP="001A7B68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:rsidR="001A7B68" w:rsidRPr="002D40DB" w:rsidRDefault="001A7B68" w:rsidP="001A7B68">
            <w:pPr>
              <w:rPr>
                <w:color w:val="FF0000"/>
                <w:sz w:val="20"/>
                <w:szCs w:val="20"/>
              </w:rPr>
            </w:pPr>
          </w:p>
        </w:tc>
      </w:tr>
      <w:tr w:rsidR="001A7B68" w:rsidRPr="002D40DB" w:rsidTr="001A7B68">
        <w:trPr>
          <w:trHeight w:val="264"/>
        </w:trPr>
        <w:tc>
          <w:tcPr>
            <w:tcW w:w="567" w:type="dxa"/>
            <w:vAlign w:val="center"/>
          </w:tcPr>
          <w:p w:rsidR="001A7B68" w:rsidRPr="00726E92" w:rsidRDefault="001A7B68" w:rsidP="001A7B68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398" w:type="dxa"/>
            <w:vAlign w:val="center"/>
          </w:tcPr>
          <w:p w:rsidR="001A7B68" w:rsidRPr="004C4C88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fil neutre rep ……et fil rep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150C71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fil neutre rep ……et fil rep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150C71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fil neutre rep ……et fil rep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1A7B68" w:rsidRPr="00234CB2" w:rsidRDefault="001A7B68" w:rsidP="001A7B68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:rsidR="001A7B68" w:rsidRPr="002D40DB" w:rsidRDefault="001A7B68" w:rsidP="001A7B68">
            <w:pPr>
              <w:rPr>
                <w:color w:val="FF0000"/>
                <w:sz w:val="20"/>
                <w:szCs w:val="20"/>
              </w:rPr>
            </w:pPr>
          </w:p>
        </w:tc>
      </w:tr>
      <w:tr w:rsidR="001A7B68" w:rsidRPr="002D40DB" w:rsidTr="001A7B68">
        <w:trPr>
          <w:trHeight w:val="649"/>
        </w:trPr>
        <w:tc>
          <w:tcPr>
            <w:tcW w:w="567" w:type="dxa"/>
            <w:vAlign w:val="center"/>
          </w:tcPr>
          <w:p w:rsidR="001A7B68" w:rsidRPr="00726E92" w:rsidRDefault="001A7B68" w:rsidP="001A7B68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398" w:type="dxa"/>
            <w:vAlign w:val="center"/>
          </w:tcPr>
          <w:p w:rsidR="001A7B68" w:rsidRPr="004C4C88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fil PE et fil rep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150C71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fil PE et fil rep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150C71" w:rsidRDefault="001A7B68" w:rsidP="001A7B6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7B68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fil PEet fil rep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1A7B68" w:rsidRPr="00234CB2" w:rsidRDefault="001A7B68" w:rsidP="001A7B68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:rsidR="001A7B68" w:rsidRPr="002D40DB" w:rsidRDefault="001A7B68" w:rsidP="001A7B68">
            <w:pPr>
              <w:rPr>
                <w:color w:val="FF0000"/>
                <w:sz w:val="20"/>
                <w:szCs w:val="20"/>
              </w:rPr>
            </w:pPr>
          </w:p>
        </w:tc>
      </w:tr>
      <w:tr w:rsidR="001A7B68" w:rsidRPr="002D40DB" w:rsidTr="001A7B68">
        <w:trPr>
          <w:trHeight w:val="282"/>
        </w:trPr>
        <w:tc>
          <w:tcPr>
            <w:tcW w:w="567" w:type="dxa"/>
            <w:vAlign w:val="center"/>
          </w:tcPr>
          <w:p w:rsidR="001A7B68" w:rsidRPr="00726E92" w:rsidRDefault="001A7B68" w:rsidP="001A7B68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398" w:type="dxa"/>
            <w:vAlign w:val="center"/>
          </w:tcPr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548" w:type="dxa"/>
            <w:vAlign w:val="center"/>
          </w:tcPr>
          <w:p w:rsidR="001A7B68" w:rsidRPr="00884303" w:rsidRDefault="001A7B68" w:rsidP="001A7B68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330" w:type="dxa"/>
            <w:vMerge/>
          </w:tcPr>
          <w:p w:rsidR="001A7B68" w:rsidRPr="002D40DB" w:rsidRDefault="001A7B68" w:rsidP="001A7B68">
            <w:pPr>
              <w:rPr>
                <w:sz w:val="20"/>
                <w:szCs w:val="20"/>
              </w:rPr>
            </w:pPr>
          </w:p>
        </w:tc>
      </w:tr>
    </w:tbl>
    <w:p w:rsidR="001A7B68" w:rsidRPr="001A7B68" w:rsidRDefault="001A7B68" w:rsidP="001A7B68">
      <w:pPr>
        <w:rPr>
          <w:rFonts w:ascii="Arial" w:hAnsi="Arial" w:cs="Arial"/>
          <w:b/>
          <w:bCs/>
          <w:sz w:val="16"/>
          <w:szCs w:val="16"/>
        </w:rPr>
      </w:pPr>
    </w:p>
    <w:p w:rsidR="00D443F8" w:rsidRPr="001A7B68" w:rsidRDefault="00D443F8" w:rsidP="00D443F8">
      <w:pPr>
        <w:rPr>
          <w:rFonts w:ascii="Arial" w:hAnsi="Arial" w:cs="Arial"/>
          <w:bCs/>
          <w:sz w:val="16"/>
          <w:szCs w:val="16"/>
        </w:rPr>
      </w:pPr>
    </w:p>
    <w:tbl>
      <w:tblPr>
        <w:tblpPr w:leftFromText="141" w:rightFromText="141" w:vertAnchor="text" w:horzAnchor="margin" w:tblpY="-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3C1147" w:rsidRPr="002D40DB" w:rsidTr="007E449E">
        <w:tc>
          <w:tcPr>
            <w:tcW w:w="988" w:type="dxa"/>
            <w:vAlign w:val="center"/>
          </w:tcPr>
          <w:p w:rsidR="003C1147" w:rsidRPr="002D40DB" w:rsidRDefault="003C1147" w:rsidP="007E449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Q5</w:t>
            </w:r>
          </w:p>
        </w:tc>
        <w:tc>
          <w:tcPr>
            <w:tcW w:w="4355" w:type="dxa"/>
            <w:vAlign w:val="center"/>
          </w:tcPr>
          <w:p w:rsidR="003C1147" w:rsidRPr="002D40DB" w:rsidRDefault="003C1147" w:rsidP="007E449E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Participer à l’arrêt</w:t>
            </w:r>
          </w:p>
        </w:tc>
        <w:tc>
          <w:tcPr>
            <w:tcW w:w="1882" w:type="dxa"/>
            <w:vAlign w:val="center"/>
          </w:tcPr>
          <w:p w:rsidR="003C1147" w:rsidRPr="002D40DB" w:rsidRDefault="003C1147" w:rsidP="007E449E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3C1147" w:rsidRPr="008839BF" w:rsidRDefault="003C1147" w:rsidP="007E449E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3C1147" w:rsidRPr="002D40DB" w:rsidRDefault="00B73AB8" w:rsidP="007E449E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3C1147">
              <w:rPr>
                <w:rFonts w:ascii="Arial" w:hAnsi="Arial" w:cs="Arial"/>
                <w:b/>
                <w:szCs w:val="22"/>
              </w:rPr>
              <w:t xml:space="preserve">5 </w:t>
            </w:r>
            <w:r w:rsidR="003C1147" w:rsidRPr="008839BF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:rsidR="003C1147" w:rsidRDefault="003C1147" w:rsidP="003C1147">
      <w:pPr>
        <w:rPr>
          <w:rFonts w:ascii="Arial" w:hAnsi="Arial" w:cs="Arial"/>
        </w:rPr>
      </w:pPr>
      <w:r w:rsidRPr="003C1147">
        <w:rPr>
          <w:rFonts w:ascii="Arial" w:hAnsi="Arial" w:cs="Arial"/>
          <w:b/>
        </w:rPr>
        <w:t>Q5.1 -</w:t>
      </w:r>
      <w:r>
        <w:rPr>
          <w:rFonts w:ascii="Arial" w:hAnsi="Arial" w:cs="Arial"/>
        </w:rPr>
        <w:t xml:space="preserve"> </w:t>
      </w:r>
      <w:r w:rsidRPr="00EE1291">
        <w:rPr>
          <w:rFonts w:ascii="Arial" w:hAnsi="Arial" w:cs="Arial"/>
          <w:b/>
          <w:bCs/>
        </w:rPr>
        <w:t>Arrêter</w:t>
      </w:r>
      <w:r>
        <w:rPr>
          <w:rFonts w:ascii="Arial" w:hAnsi="Arial" w:cs="Arial"/>
        </w:rPr>
        <w:t xml:space="preserve"> le système MODULOPROD</w:t>
      </w:r>
    </w:p>
    <w:p w:rsidR="003C1147" w:rsidRPr="003C1147" w:rsidRDefault="003C1147" w:rsidP="003C1147">
      <w:pPr>
        <w:rPr>
          <w:rFonts w:ascii="Arial" w:hAnsi="Arial" w:cs="Arial"/>
          <w:sz w:val="16"/>
          <w:szCs w:val="16"/>
        </w:rPr>
      </w:pPr>
    </w:p>
    <w:p w:rsidR="003C1147" w:rsidRDefault="003C1147" w:rsidP="003C1147">
      <w:pPr>
        <w:rPr>
          <w:rFonts w:ascii="Arial" w:hAnsi="Arial" w:cs="Arial"/>
        </w:rPr>
      </w:pPr>
      <w:r w:rsidRPr="003C1147">
        <w:rPr>
          <w:rFonts w:ascii="Arial" w:hAnsi="Arial" w:cs="Arial"/>
          <w:b/>
        </w:rPr>
        <w:t>Q5.2 -</w:t>
      </w:r>
      <w:r w:rsidRPr="006C5159">
        <w:rPr>
          <w:rFonts w:ascii="Arial" w:hAnsi="Arial" w:cs="Arial"/>
        </w:rPr>
        <w:t xml:space="preserve"> </w:t>
      </w:r>
      <w:r w:rsidRPr="00EE1291">
        <w:rPr>
          <w:rFonts w:ascii="Arial" w:hAnsi="Arial" w:cs="Arial"/>
          <w:b/>
          <w:bCs/>
        </w:rPr>
        <w:t>Consigner.</w:t>
      </w:r>
    </w:p>
    <w:p w:rsidR="00D443F8" w:rsidRPr="001A7B68" w:rsidRDefault="00B74E99" w:rsidP="00D443F8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4750849</wp:posOffset>
                </wp:positionH>
                <wp:positionV relativeFrom="paragraph">
                  <wp:posOffset>541441</wp:posOffset>
                </wp:positionV>
                <wp:extent cx="923925" cy="838200"/>
                <wp:effectExtent l="0" t="0" r="3175" b="0"/>
                <wp:wrapNone/>
                <wp:docPr id="107995821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9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994" w:rsidRDefault="00F926C9">
                            <w:r w:rsidRPr="00DC7EF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9615" cy="719455"/>
                                  <wp:effectExtent l="0" t="0" r="0" b="0"/>
                                  <wp:docPr id="9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49" style="position:absolute;margin-left:374.1pt;margin-top:42.65pt;width:72.75pt;height:6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">
                <v:path arrowok="t"/>
                <v:textbox>
                  <w:txbxContent>
                    <w:p w:rsidR="00F01994" w:rsidRDefault="00F926C9">
                      <w:r w:rsidRPr="00DC7EF3">
                        <w:rPr>
                          <w:noProof/>
                        </w:rPr>
                        <w:drawing>
                          <wp:inline distT="0" distB="0" distL="0" distR="0">
                            <wp:extent cx="729615" cy="719455"/>
                            <wp:effectExtent l="0" t="0" r="0" b="0"/>
                            <wp:docPr id="9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71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margin" w:tblpY="-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082"/>
        <w:gridCol w:w="2155"/>
        <w:gridCol w:w="2552"/>
      </w:tblGrid>
      <w:tr w:rsidR="003C1147" w:rsidRPr="002D40DB" w:rsidTr="003C1147">
        <w:tc>
          <w:tcPr>
            <w:tcW w:w="988" w:type="dxa"/>
            <w:vAlign w:val="center"/>
          </w:tcPr>
          <w:p w:rsidR="003C1147" w:rsidRPr="002D40DB" w:rsidRDefault="003C1147" w:rsidP="007E449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1A7B68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082" w:type="dxa"/>
            <w:vAlign w:val="center"/>
          </w:tcPr>
          <w:p w:rsidR="003C1147" w:rsidRPr="002D40DB" w:rsidRDefault="003C1147" w:rsidP="007E449E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Mise en service</w:t>
            </w:r>
          </w:p>
        </w:tc>
        <w:tc>
          <w:tcPr>
            <w:tcW w:w="2155" w:type="dxa"/>
            <w:vAlign w:val="center"/>
          </w:tcPr>
          <w:p w:rsidR="003C1147" w:rsidRPr="003C1147" w:rsidRDefault="003C1147" w:rsidP="007E449E">
            <w:pPr>
              <w:ind w:left="-86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Vidéo</w:t>
            </w:r>
          </w:p>
        </w:tc>
        <w:tc>
          <w:tcPr>
            <w:tcW w:w="2552" w:type="dxa"/>
            <w:vAlign w:val="center"/>
          </w:tcPr>
          <w:p w:rsidR="003C1147" w:rsidRPr="008839BF" w:rsidRDefault="003C1147" w:rsidP="007E449E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3C1147" w:rsidRPr="002D40DB" w:rsidRDefault="00B73AB8" w:rsidP="007E449E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 10</w:t>
            </w:r>
            <w:r w:rsidR="003C1147">
              <w:rPr>
                <w:rFonts w:ascii="Arial" w:hAnsi="Arial" w:cs="Arial"/>
                <w:b/>
                <w:szCs w:val="22"/>
              </w:rPr>
              <w:t xml:space="preserve"> </w:t>
            </w:r>
            <w:r w:rsidR="003C1147" w:rsidRPr="008839BF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:rsidR="00D73D53" w:rsidRPr="00B74E99" w:rsidRDefault="003C1147" w:rsidP="00B74E99">
      <w:pPr>
        <w:ind w:right="2550"/>
        <w:rPr>
          <w:rFonts w:ascii="Arial" w:hAnsi="Arial" w:cs="Arial"/>
        </w:rPr>
      </w:pPr>
      <w:r w:rsidRPr="003C1147">
        <w:rPr>
          <w:rFonts w:ascii="Arial" w:hAnsi="Arial" w:cs="Arial"/>
          <w:b/>
        </w:rPr>
        <w:t>Q</w:t>
      </w:r>
      <w:r w:rsidR="001A7B68">
        <w:rPr>
          <w:rFonts w:ascii="Arial" w:hAnsi="Arial" w:cs="Arial"/>
          <w:b/>
        </w:rPr>
        <w:t>6</w:t>
      </w:r>
      <w:r w:rsidRPr="003C1147">
        <w:rPr>
          <w:rFonts w:ascii="Arial" w:hAnsi="Arial" w:cs="Arial"/>
          <w:b/>
        </w:rPr>
        <w:t xml:space="preserve">.1 </w:t>
      </w:r>
      <w:r>
        <w:rPr>
          <w:rFonts w:ascii="Arial" w:hAnsi="Arial" w:cs="Arial"/>
          <w:b/>
        </w:rPr>
        <w:t>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Mettre</w:t>
      </w:r>
      <w:r>
        <w:rPr>
          <w:rFonts w:ascii="Arial" w:hAnsi="Arial" w:cs="Arial"/>
          <w:bCs/>
        </w:rPr>
        <w:t xml:space="preserve"> en service</w:t>
      </w:r>
      <w:r>
        <w:rPr>
          <w:rFonts w:ascii="Arial" w:hAnsi="Arial" w:cs="Arial"/>
        </w:rPr>
        <w:t xml:space="preserve"> le système MODULOPROD en vous aidant de la vidéo accessible en scannant le QR code ci-dessous.</w:t>
      </w:r>
    </w:p>
    <w:p w:rsidR="009A5728" w:rsidRDefault="009A5728" w:rsidP="00CE33D0"/>
    <w:p w:rsidR="001A7B68" w:rsidRDefault="001A7B68" w:rsidP="00CE33D0"/>
    <w:p w:rsidR="001A7B68" w:rsidRDefault="001A7B68" w:rsidP="00CE33D0"/>
    <w:p w:rsidR="001A7B68" w:rsidRDefault="001A7B68" w:rsidP="00CE33D0"/>
    <w:p w:rsidR="001A7B68" w:rsidRDefault="001A7B68" w:rsidP="00CE33D0"/>
    <w:p w:rsidR="001A7B68" w:rsidRDefault="001A7B68" w:rsidP="00CE33D0"/>
    <w:p w:rsidR="001A7B68" w:rsidRDefault="001A7B68" w:rsidP="00CE33D0"/>
    <w:tbl>
      <w:tblPr>
        <w:tblpPr w:leftFromText="141" w:rightFromText="141" w:vertAnchor="text" w:horzAnchor="margin" w:tblpX="-289" w:tblpY="394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5"/>
        <w:gridCol w:w="4252"/>
        <w:gridCol w:w="1843"/>
        <w:gridCol w:w="2677"/>
      </w:tblGrid>
      <w:tr w:rsidR="001A7B68" w:rsidRPr="00316C70" w:rsidTr="007E449E">
        <w:tc>
          <w:tcPr>
            <w:tcW w:w="1855" w:type="dxa"/>
            <w:vAlign w:val="center"/>
          </w:tcPr>
          <w:p w:rsidR="001A7B68" w:rsidRPr="00316C70" w:rsidRDefault="001A7B68" w:rsidP="007E449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16C70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252" w:type="dxa"/>
            <w:vAlign w:val="center"/>
          </w:tcPr>
          <w:p w:rsidR="001A7B68" w:rsidRPr="00316C70" w:rsidRDefault="001A7B68" w:rsidP="007E449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Trier, ranger, nettoyer</w:t>
            </w:r>
          </w:p>
        </w:tc>
        <w:tc>
          <w:tcPr>
            <w:tcW w:w="1843" w:type="dxa"/>
            <w:vAlign w:val="center"/>
          </w:tcPr>
          <w:p w:rsidR="001A7B68" w:rsidRPr="00316C70" w:rsidRDefault="001A7B68" w:rsidP="007E449E">
            <w:pPr>
              <w:ind w:left="-86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677" w:type="dxa"/>
            <w:vAlign w:val="center"/>
          </w:tcPr>
          <w:p w:rsidR="001A7B68" w:rsidRPr="00316C70" w:rsidRDefault="001A7B68" w:rsidP="007E449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316C70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1A7B68" w:rsidRPr="00316C70" w:rsidRDefault="001A7B68" w:rsidP="007E449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5</w:t>
            </w:r>
            <w:r w:rsidRPr="00316C70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1A7B68" w:rsidRDefault="001A7B68" w:rsidP="00CE33D0"/>
    <w:p w:rsidR="001A7B68" w:rsidRDefault="001A7B68" w:rsidP="00CE33D0"/>
    <w:p w:rsidR="001A7B68" w:rsidRDefault="001A7B68" w:rsidP="001A7B68">
      <w:pPr>
        <w:rPr>
          <w:rFonts w:ascii="Arial" w:hAnsi="Arial" w:cs="Arial"/>
          <w:bCs/>
        </w:rPr>
      </w:pPr>
      <w:r w:rsidRPr="003C114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7</w:t>
      </w:r>
      <w:r w:rsidRPr="003C1147">
        <w:rPr>
          <w:rFonts w:ascii="Arial" w:hAnsi="Arial" w:cs="Arial"/>
          <w:b/>
        </w:rPr>
        <w:t xml:space="preserve">.1 </w:t>
      </w:r>
      <w:r>
        <w:rPr>
          <w:rFonts w:ascii="Arial" w:hAnsi="Arial" w:cs="Arial"/>
          <w:b/>
        </w:rPr>
        <w:t>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Trier les déchets</w:t>
      </w:r>
      <w:r>
        <w:rPr>
          <w:rFonts w:ascii="Arial" w:hAnsi="Arial" w:cs="Arial"/>
          <w:bCs/>
        </w:rPr>
        <w:t xml:space="preserve"> dans un souci d’éco responsabilité.</w:t>
      </w:r>
    </w:p>
    <w:p w:rsidR="001A7B68" w:rsidRDefault="001A7B68" w:rsidP="001A7B68">
      <w:pPr>
        <w:rPr>
          <w:rFonts w:ascii="Arial" w:hAnsi="Arial" w:cs="Arial"/>
          <w:bCs/>
        </w:rPr>
      </w:pPr>
    </w:p>
    <w:p w:rsidR="001A7B68" w:rsidRDefault="001A7B68" w:rsidP="001A7B68">
      <w:pPr>
        <w:rPr>
          <w:rFonts w:ascii="Arial" w:hAnsi="Arial" w:cs="Arial"/>
        </w:rPr>
      </w:pPr>
      <w:r>
        <w:rPr>
          <w:rFonts w:ascii="Arial" w:hAnsi="Arial" w:cs="Arial"/>
        </w:rPr>
        <w:t>Lors des deux interventions mécanique et câblage électrique, celles-ci ont généré des déchets.</w:t>
      </w:r>
    </w:p>
    <w:p w:rsidR="001A7B68" w:rsidRDefault="001A7B68" w:rsidP="001A7B68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Pour l’intervention mécanique : roulements HS, joints usagés, huile et chiffons</w:t>
      </w:r>
    </w:p>
    <w:p w:rsidR="001A7B68" w:rsidRDefault="001A7B68" w:rsidP="001A7B68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Pour l’intervention de câblage électrique : chute de fil de cuivre gainé</w:t>
      </w:r>
      <w:r w:rsidR="000A5638">
        <w:rPr>
          <w:rFonts w:ascii="Arial" w:hAnsi="Arial" w:cs="Arial"/>
        </w:rPr>
        <w:t>, gaine de fil</w:t>
      </w:r>
    </w:p>
    <w:p w:rsidR="001A7B68" w:rsidRDefault="001A7B68" w:rsidP="001A7B68">
      <w:pPr>
        <w:rPr>
          <w:rFonts w:ascii="Arial" w:hAnsi="Arial" w:cs="Arial"/>
        </w:rPr>
      </w:pPr>
    </w:p>
    <w:p w:rsidR="001A7B68" w:rsidRPr="001A7B68" w:rsidRDefault="001A7B68" w:rsidP="001A7B68">
      <w:pPr>
        <w:rPr>
          <w:rFonts w:ascii="Arial" w:hAnsi="Arial" w:cs="Arial"/>
        </w:rPr>
      </w:pPr>
      <w:r w:rsidRPr="001A7B68">
        <w:rPr>
          <w:rFonts w:ascii="Arial" w:hAnsi="Arial" w:cs="Arial"/>
          <w:b/>
        </w:rPr>
        <w:t xml:space="preserve">Associer </w:t>
      </w:r>
      <w:r w:rsidR="000A5638">
        <w:rPr>
          <w:rFonts w:ascii="Arial" w:hAnsi="Arial" w:cs="Arial"/>
        </w:rPr>
        <w:t>les déchets à leur</w:t>
      </w:r>
      <w:r>
        <w:rPr>
          <w:rFonts w:ascii="Arial" w:hAnsi="Arial" w:cs="Arial"/>
        </w:rPr>
        <w:t xml:space="preserve"> bac de trie </w:t>
      </w:r>
      <w:r w:rsidR="000A5638">
        <w:rPr>
          <w:rFonts w:ascii="Arial" w:hAnsi="Arial" w:cs="Arial"/>
        </w:rPr>
        <w:t>approprié</w:t>
      </w:r>
      <w:r>
        <w:rPr>
          <w:rFonts w:ascii="Arial" w:hAnsi="Arial" w:cs="Arial"/>
        </w:rPr>
        <w:t xml:space="preserve"> en les reliant.</w:t>
      </w:r>
    </w:p>
    <w:p w:rsidR="001A7B68" w:rsidRDefault="001A7B68" w:rsidP="00CE33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425"/>
        <w:gridCol w:w="2905"/>
        <w:gridCol w:w="394"/>
        <w:gridCol w:w="2409"/>
      </w:tblGrid>
      <w:tr w:rsidR="00A155CC" w:rsidRPr="007E449E" w:rsidTr="007E449E">
        <w:trPr>
          <w:trHeight w:val="567"/>
        </w:trPr>
        <w:tc>
          <w:tcPr>
            <w:tcW w:w="2905" w:type="dxa"/>
            <w:gridSpan w:val="2"/>
            <w:shd w:val="clear" w:color="auto" w:fill="auto"/>
            <w:vAlign w:val="center"/>
          </w:tcPr>
          <w:p w:rsidR="00A155CC" w:rsidRPr="007E449E" w:rsidRDefault="00A155CC" w:rsidP="007E449E">
            <w:pPr>
              <w:jc w:val="center"/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  <w:b/>
              </w:rPr>
              <w:t>Déchets</w:t>
            </w:r>
          </w:p>
        </w:tc>
        <w:tc>
          <w:tcPr>
            <w:tcW w:w="2905" w:type="dxa"/>
            <w:vMerge w:val="restart"/>
            <w:shd w:val="clear" w:color="auto" w:fill="auto"/>
          </w:tcPr>
          <w:p w:rsidR="00A155CC" w:rsidRPr="007E449E" w:rsidRDefault="00A155CC" w:rsidP="007E449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03" w:type="dxa"/>
            <w:gridSpan w:val="2"/>
            <w:shd w:val="clear" w:color="auto" w:fill="auto"/>
            <w:vAlign w:val="center"/>
          </w:tcPr>
          <w:p w:rsidR="00A155CC" w:rsidRPr="007E449E" w:rsidRDefault="00A155CC" w:rsidP="007E449E">
            <w:pPr>
              <w:jc w:val="center"/>
              <w:rPr>
                <w:rFonts w:ascii="Arial" w:hAnsi="Arial" w:cs="Arial"/>
                <w:b/>
              </w:rPr>
            </w:pPr>
            <w:r w:rsidRPr="007E449E">
              <w:rPr>
                <w:rFonts w:ascii="Arial" w:hAnsi="Arial" w:cs="Arial"/>
                <w:b/>
              </w:rPr>
              <w:t>Bac à</w:t>
            </w:r>
          </w:p>
        </w:tc>
      </w:tr>
      <w:tr w:rsidR="00A155CC" w:rsidRPr="007E449E" w:rsidTr="007E449E">
        <w:trPr>
          <w:trHeight w:val="397"/>
        </w:trPr>
        <w:tc>
          <w:tcPr>
            <w:tcW w:w="2480" w:type="dxa"/>
            <w:shd w:val="clear" w:color="auto" w:fill="auto"/>
            <w:vAlign w:val="center"/>
          </w:tcPr>
          <w:p w:rsidR="00A155CC" w:rsidRPr="007E449E" w:rsidRDefault="00A155CC" w:rsidP="00A155CC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Roulements HS</w:t>
            </w:r>
          </w:p>
        </w:tc>
        <w:tc>
          <w:tcPr>
            <w:tcW w:w="425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vMerge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394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155CC" w:rsidRPr="007E449E" w:rsidRDefault="00A155CC" w:rsidP="00A155CC">
            <w:pPr>
              <w:rPr>
                <w:rFonts w:ascii="Arial" w:hAnsi="Arial" w:cs="Arial"/>
              </w:rPr>
            </w:pPr>
          </w:p>
        </w:tc>
      </w:tr>
      <w:tr w:rsidR="00A155CC" w:rsidRPr="007E449E" w:rsidTr="007E449E">
        <w:trPr>
          <w:trHeight w:val="397"/>
        </w:trPr>
        <w:tc>
          <w:tcPr>
            <w:tcW w:w="2480" w:type="dxa"/>
            <w:shd w:val="clear" w:color="auto" w:fill="auto"/>
            <w:vAlign w:val="center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Joints à lèvre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vMerge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394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155CC" w:rsidRPr="007E449E" w:rsidRDefault="00A155CC" w:rsidP="00A155CC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Verre</w:t>
            </w:r>
          </w:p>
        </w:tc>
      </w:tr>
      <w:tr w:rsidR="00A155CC" w:rsidRPr="007E449E" w:rsidTr="007E449E">
        <w:trPr>
          <w:trHeight w:val="397"/>
        </w:trPr>
        <w:tc>
          <w:tcPr>
            <w:tcW w:w="2480" w:type="dxa"/>
            <w:shd w:val="clear" w:color="auto" w:fill="auto"/>
            <w:vAlign w:val="center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Ressorts des joints</w:t>
            </w:r>
          </w:p>
        </w:tc>
        <w:tc>
          <w:tcPr>
            <w:tcW w:w="425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vMerge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394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155CC" w:rsidRPr="007E449E" w:rsidRDefault="00A155CC" w:rsidP="00A155CC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Métaux non ferreux</w:t>
            </w:r>
          </w:p>
        </w:tc>
      </w:tr>
      <w:tr w:rsidR="00A155CC" w:rsidRPr="007E449E" w:rsidTr="007E449E">
        <w:trPr>
          <w:trHeight w:val="397"/>
        </w:trPr>
        <w:tc>
          <w:tcPr>
            <w:tcW w:w="2480" w:type="dxa"/>
            <w:shd w:val="clear" w:color="auto" w:fill="auto"/>
            <w:vAlign w:val="center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Huile</w:t>
            </w:r>
          </w:p>
        </w:tc>
        <w:tc>
          <w:tcPr>
            <w:tcW w:w="425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vMerge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394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155CC" w:rsidRPr="007E449E" w:rsidRDefault="00A155CC" w:rsidP="00A155CC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Plastique</w:t>
            </w:r>
          </w:p>
        </w:tc>
      </w:tr>
      <w:tr w:rsidR="00A155CC" w:rsidRPr="007E449E" w:rsidTr="007E449E">
        <w:trPr>
          <w:trHeight w:val="397"/>
        </w:trPr>
        <w:tc>
          <w:tcPr>
            <w:tcW w:w="2480" w:type="dxa"/>
            <w:shd w:val="clear" w:color="auto" w:fill="auto"/>
            <w:vAlign w:val="center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Chiffons</w:t>
            </w:r>
          </w:p>
        </w:tc>
        <w:tc>
          <w:tcPr>
            <w:tcW w:w="425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vMerge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394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155CC" w:rsidRPr="007E449E" w:rsidRDefault="00A155CC" w:rsidP="00A155CC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Liquide inflammable</w:t>
            </w:r>
          </w:p>
        </w:tc>
      </w:tr>
      <w:tr w:rsidR="00A155CC" w:rsidRPr="007E449E" w:rsidTr="007E449E">
        <w:trPr>
          <w:trHeight w:val="397"/>
        </w:trPr>
        <w:tc>
          <w:tcPr>
            <w:tcW w:w="2480" w:type="dxa"/>
            <w:shd w:val="clear" w:color="auto" w:fill="auto"/>
            <w:vAlign w:val="center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Chutes de cuivre</w:t>
            </w:r>
          </w:p>
        </w:tc>
        <w:tc>
          <w:tcPr>
            <w:tcW w:w="425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vMerge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394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155CC" w:rsidRPr="007E449E" w:rsidRDefault="00A155CC" w:rsidP="00A155CC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Métaux ferreux</w:t>
            </w:r>
          </w:p>
        </w:tc>
      </w:tr>
      <w:tr w:rsidR="00A155CC" w:rsidRPr="007E449E" w:rsidTr="007E449E">
        <w:trPr>
          <w:trHeight w:val="397"/>
        </w:trPr>
        <w:tc>
          <w:tcPr>
            <w:tcW w:w="2480" w:type="dxa"/>
            <w:shd w:val="clear" w:color="auto" w:fill="auto"/>
            <w:vAlign w:val="center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Chutes de gaine</w:t>
            </w:r>
          </w:p>
        </w:tc>
        <w:tc>
          <w:tcPr>
            <w:tcW w:w="425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vMerge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394" w:type="dxa"/>
            <w:shd w:val="clear" w:color="auto" w:fill="auto"/>
          </w:tcPr>
          <w:p w:rsidR="00A155CC" w:rsidRPr="007E449E" w:rsidRDefault="00A155CC" w:rsidP="00CE33D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155CC" w:rsidRPr="007E449E" w:rsidRDefault="009F1529" w:rsidP="00A155CC">
            <w:pPr>
              <w:rPr>
                <w:rFonts w:ascii="Arial" w:hAnsi="Arial" w:cs="Arial"/>
              </w:rPr>
            </w:pPr>
            <w:r w:rsidRPr="007E449E">
              <w:rPr>
                <w:rFonts w:ascii="Arial" w:hAnsi="Arial" w:cs="Arial"/>
              </w:rPr>
              <w:t>Autre</w:t>
            </w:r>
          </w:p>
        </w:tc>
      </w:tr>
    </w:tbl>
    <w:p w:rsidR="000A5638" w:rsidRDefault="000A5638" w:rsidP="00CE33D0">
      <w:pPr>
        <w:rPr>
          <w:rFonts w:ascii="Arial" w:hAnsi="Arial" w:cs="Arial"/>
        </w:rPr>
      </w:pPr>
    </w:p>
    <w:p w:rsidR="000A5638" w:rsidRPr="000A5638" w:rsidRDefault="000A5638" w:rsidP="00CE33D0">
      <w:pPr>
        <w:rPr>
          <w:rFonts w:ascii="Arial" w:hAnsi="Arial" w:cs="Arial"/>
        </w:rPr>
      </w:pPr>
    </w:p>
    <w:sectPr w:rsidR="000A5638" w:rsidRPr="000A5638" w:rsidSect="00B74E99">
      <w:headerReference w:type="default" r:id="rId45"/>
      <w:footerReference w:type="default" r:id="rId46"/>
      <w:pgSz w:w="11906" w:h="16838" w:code="9"/>
      <w:pgMar w:top="1134" w:right="1134" w:bottom="1134" w:left="1134" w:header="709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355FC" w:rsidRDefault="009355FC">
      <w:r>
        <w:separator/>
      </w:r>
    </w:p>
  </w:endnote>
  <w:endnote w:type="continuationSeparator" w:id="0">
    <w:p w:rsidR="009355FC" w:rsidRDefault="00935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Spec="center" w:tblpY="211"/>
      <w:tblW w:w="108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92"/>
      <w:gridCol w:w="1765"/>
      <w:gridCol w:w="1486"/>
    </w:tblGrid>
    <w:tr w:rsidR="00492108" w:rsidTr="00F926C9">
      <w:trPr>
        <w:trHeight w:val="354"/>
      </w:trPr>
      <w:tc>
        <w:tcPr>
          <w:tcW w:w="7592" w:type="dxa"/>
          <w:vAlign w:val="center"/>
        </w:tcPr>
        <w:p w:rsidR="00492108" w:rsidRPr="00A43201" w:rsidRDefault="00492108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Baccalauréat Professionnel Maintenance des Système</w:t>
          </w:r>
          <w:r>
            <w:rPr>
              <w:rFonts w:ascii="Arial" w:hAnsi="Arial" w:cs="Arial"/>
              <w:sz w:val="20"/>
              <w:szCs w:val="20"/>
            </w:rPr>
            <w:t>s</w:t>
          </w:r>
          <w:r w:rsidRPr="00A43201">
            <w:rPr>
              <w:rFonts w:ascii="Arial" w:hAnsi="Arial" w:cs="Arial"/>
              <w:sz w:val="20"/>
              <w:szCs w:val="20"/>
            </w:rPr>
            <w:t xml:space="preserve"> de Production Connectés</w:t>
          </w:r>
        </w:p>
      </w:tc>
      <w:tc>
        <w:tcPr>
          <w:tcW w:w="1765" w:type="dxa"/>
          <w:shd w:val="clear" w:color="auto" w:fill="auto"/>
          <w:vAlign w:val="center"/>
        </w:tcPr>
        <w:p w:rsidR="00492108" w:rsidRPr="00A43201" w:rsidRDefault="00492108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MODULOPROD</w:t>
          </w:r>
        </w:p>
      </w:tc>
      <w:tc>
        <w:tcPr>
          <w:tcW w:w="1486" w:type="dxa"/>
          <w:vAlign w:val="center"/>
        </w:tcPr>
        <w:p w:rsidR="00492108" w:rsidRPr="00A43201" w:rsidRDefault="00F926C9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DQR</w:t>
          </w:r>
          <w:r>
            <w:rPr>
              <w:rFonts w:ascii="Arial" w:hAnsi="Arial" w:cs="Arial"/>
              <w:sz w:val="20"/>
              <w:szCs w:val="20"/>
            </w:rPr>
            <w:t xml:space="preserve"> E2b</w:t>
          </w:r>
        </w:p>
      </w:tc>
    </w:tr>
    <w:tr w:rsidR="00492108" w:rsidTr="00A43201">
      <w:trPr>
        <w:trHeight w:val="193"/>
      </w:trPr>
      <w:tc>
        <w:tcPr>
          <w:tcW w:w="7592" w:type="dxa"/>
          <w:vAlign w:val="center"/>
        </w:tcPr>
        <w:p w:rsidR="00492108" w:rsidRPr="00A43201" w:rsidRDefault="00492108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Épreuve E2 – Préparation d’une intervention</w:t>
          </w:r>
        </w:p>
      </w:tc>
      <w:tc>
        <w:tcPr>
          <w:tcW w:w="1765" w:type="dxa"/>
          <w:vAlign w:val="center"/>
        </w:tcPr>
        <w:p w:rsidR="00492108" w:rsidRPr="00A43201" w:rsidRDefault="00F926C9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Durée : 2h</w:t>
          </w:r>
        </w:p>
      </w:tc>
      <w:tc>
        <w:tcPr>
          <w:tcW w:w="1486" w:type="dxa"/>
          <w:vAlign w:val="center"/>
        </w:tcPr>
        <w:p w:rsidR="00492108" w:rsidRPr="00F926C9" w:rsidRDefault="00492108" w:rsidP="00F926C9">
          <w:pPr>
            <w:pStyle w:val="Pieddepage"/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 xml:space="preserve">Page 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342161">
            <w:rPr>
              <w:rFonts w:ascii="Arial" w:hAnsi="Arial" w:cs="Arial"/>
              <w:noProof/>
              <w:sz w:val="20"/>
              <w:szCs w:val="20"/>
            </w:rPr>
            <w:t>11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  <w:r w:rsidRPr="00A43201">
            <w:rPr>
              <w:rFonts w:ascii="Arial" w:hAnsi="Arial" w:cs="Arial"/>
              <w:sz w:val="20"/>
              <w:szCs w:val="20"/>
            </w:rPr>
            <w:t xml:space="preserve"> /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NUMPAGES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342161">
            <w:rPr>
              <w:rFonts w:ascii="Arial" w:hAnsi="Arial" w:cs="Arial"/>
              <w:noProof/>
              <w:sz w:val="20"/>
              <w:szCs w:val="20"/>
            </w:rPr>
            <w:t>11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492108" w:rsidRDefault="00492108" w:rsidP="0038789B">
    <w:pPr>
      <w:pStyle w:val="Pieddepage"/>
    </w:pPr>
  </w:p>
  <w:p w:rsidR="00492108" w:rsidRDefault="004921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355FC" w:rsidRDefault="009355FC">
      <w:r>
        <w:separator/>
      </w:r>
    </w:p>
  </w:footnote>
  <w:footnote w:type="continuationSeparator" w:id="0">
    <w:p w:rsidR="009355FC" w:rsidRDefault="00935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2108" w:rsidRDefault="00F926C9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-398145</wp:posOffset>
              </wp:positionH>
              <wp:positionV relativeFrom="paragraph">
                <wp:posOffset>-276860</wp:posOffset>
              </wp:positionV>
              <wp:extent cx="6788150" cy="1331595"/>
              <wp:effectExtent l="0" t="0" r="6350" b="1905"/>
              <wp:wrapNone/>
              <wp:docPr id="158558028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8150" cy="13315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926C9" w:rsidRDefault="00F926C9" w:rsidP="00D17F44">
                          <w:pPr>
                            <w:jc w:val="center"/>
                          </w:pPr>
                        </w:p>
                        <w:p w:rsidR="00F926C9" w:rsidRDefault="00F926C9" w:rsidP="00D17F44">
                          <w:pPr>
                            <w:jc w:val="center"/>
                          </w:pPr>
                        </w:p>
                        <w:p w:rsidR="00F926C9" w:rsidRDefault="00F926C9" w:rsidP="00D17F44">
                          <w:pPr>
                            <w:jc w:val="center"/>
                          </w:pPr>
                        </w:p>
                        <w:p w:rsidR="00492108" w:rsidRDefault="00492108" w:rsidP="00D17F44">
                          <w:pPr>
                            <w:jc w:val="center"/>
                          </w:pPr>
                          <w:r>
                            <w:t>NE RIEN ÉCRIRE DANS CETTE PARTIE</w:t>
                          </w:r>
                        </w:p>
                        <w:p w:rsidR="00492108" w:rsidRDefault="00492108" w:rsidP="00D17F4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50" style="position:absolute;margin-left:-31.35pt;margin-top:-21.8pt;width:534.5pt;height:104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" filled="f">
              <v:path arrowok="t"/>
              <v:textbox>
                <w:txbxContent>
                  <w:p w:rsidR="00F926C9" w:rsidRDefault="00F926C9" w:rsidP="00D17F44">
                    <w:pPr>
                      <w:jc w:val="center"/>
                    </w:pPr>
                  </w:p>
                  <w:p w:rsidR="00F926C9" w:rsidRDefault="00F926C9" w:rsidP="00D17F44">
                    <w:pPr>
                      <w:jc w:val="center"/>
                    </w:pPr>
                  </w:p>
                  <w:p w:rsidR="00F926C9" w:rsidRDefault="00F926C9" w:rsidP="00D17F44">
                    <w:pPr>
                      <w:jc w:val="center"/>
                    </w:pPr>
                  </w:p>
                  <w:p w:rsidR="00492108" w:rsidRDefault="00492108" w:rsidP="00D17F44">
                    <w:pPr>
                      <w:jc w:val="center"/>
                    </w:pPr>
                    <w:r>
                      <w:t>NE RIEN ÉCRIRE DANS CETTE PARTIE</w:t>
                    </w:r>
                  </w:p>
                  <w:p w:rsidR="00492108" w:rsidRDefault="00492108" w:rsidP="00D17F44"/>
                </w:txbxContent>
              </v:textbox>
            </v:rect>
          </w:pict>
        </mc:Fallback>
      </mc:AlternateContent>
    </w:r>
  </w:p>
  <w:p w:rsidR="00492108" w:rsidRDefault="004921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"/>
      </v:shape>
    </w:pict>
  </w:numPicBullet>
  <w:abstractNum w:abstractNumId="0" w15:restartNumberingAfterBreak="0">
    <w:nsid w:val="0675565D"/>
    <w:multiLevelType w:val="hybridMultilevel"/>
    <w:tmpl w:val="D55E3100"/>
    <w:lvl w:ilvl="0" w:tplc="D5AA930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7ABC"/>
    <w:multiLevelType w:val="hybridMultilevel"/>
    <w:tmpl w:val="6EB6CDB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C57AE9"/>
    <w:multiLevelType w:val="hybridMultilevel"/>
    <w:tmpl w:val="B5842DBA"/>
    <w:lvl w:ilvl="0" w:tplc="64A47E9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417E41"/>
    <w:multiLevelType w:val="hybridMultilevel"/>
    <w:tmpl w:val="22882FAE"/>
    <w:lvl w:ilvl="0" w:tplc="AC1EAC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5" w15:restartNumberingAfterBreak="0">
    <w:nsid w:val="407210CD"/>
    <w:multiLevelType w:val="hybridMultilevel"/>
    <w:tmpl w:val="5BD0B25C"/>
    <w:lvl w:ilvl="0" w:tplc="040C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74A4A"/>
    <w:multiLevelType w:val="hybridMultilevel"/>
    <w:tmpl w:val="856AA2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300C4"/>
    <w:multiLevelType w:val="hybridMultilevel"/>
    <w:tmpl w:val="A516C49A"/>
    <w:lvl w:ilvl="0" w:tplc="94C005A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501672">
    <w:abstractNumId w:val="4"/>
  </w:num>
  <w:num w:numId="2" w16cid:durableId="1223519611">
    <w:abstractNumId w:val="8"/>
  </w:num>
  <w:num w:numId="3" w16cid:durableId="1164736034">
    <w:abstractNumId w:val="9"/>
  </w:num>
  <w:num w:numId="4" w16cid:durableId="1300257592">
    <w:abstractNumId w:val="5"/>
  </w:num>
  <w:num w:numId="5" w16cid:durableId="1007710028">
    <w:abstractNumId w:val="2"/>
  </w:num>
  <w:num w:numId="6" w16cid:durableId="2063290723">
    <w:abstractNumId w:val="7"/>
  </w:num>
  <w:num w:numId="7" w16cid:durableId="207307102">
    <w:abstractNumId w:val="6"/>
  </w:num>
  <w:num w:numId="8" w16cid:durableId="42336749">
    <w:abstractNumId w:val="0"/>
  </w:num>
  <w:num w:numId="9" w16cid:durableId="300304142">
    <w:abstractNumId w:val="1"/>
  </w:num>
  <w:num w:numId="10" w16cid:durableId="9672458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847"/>
    <w:rsid w:val="00000D65"/>
    <w:rsid w:val="00001FFB"/>
    <w:rsid w:val="00022036"/>
    <w:rsid w:val="00022291"/>
    <w:rsid w:val="00035449"/>
    <w:rsid w:val="00042BA6"/>
    <w:rsid w:val="0004784D"/>
    <w:rsid w:val="000502F6"/>
    <w:rsid w:val="00050CF5"/>
    <w:rsid w:val="00053C7D"/>
    <w:rsid w:val="00055075"/>
    <w:rsid w:val="00056F76"/>
    <w:rsid w:val="00061ECE"/>
    <w:rsid w:val="0007793B"/>
    <w:rsid w:val="000A5638"/>
    <w:rsid w:val="000A738A"/>
    <w:rsid w:val="000A74A1"/>
    <w:rsid w:val="000B13B1"/>
    <w:rsid w:val="000B1911"/>
    <w:rsid w:val="000B52FF"/>
    <w:rsid w:val="000B59C7"/>
    <w:rsid w:val="000C5630"/>
    <w:rsid w:val="000D05C3"/>
    <w:rsid w:val="000D536E"/>
    <w:rsid w:val="000E0587"/>
    <w:rsid w:val="000E2C2D"/>
    <w:rsid w:val="000E4544"/>
    <w:rsid w:val="000E7C8D"/>
    <w:rsid w:val="000F22CD"/>
    <w:rsid w:val="000F67D2"/>
    <w:rsid w:val="00100213"/>
    <w:rsid w:val="00102875"/>
    <w:rsid w:val="00103045"/>
    <w:rsid w:val="00110564"/>
    <w:rsid w:val="00116FBE"/>
    <w:rsid w:val="00123319"/>
    <w:rsid w:val="0012636F"/>
    <w:rsid w:val="00127569"/>
    <w:rsid w:val="00150C71"/>
    <w:rsid w:val="00152EB4"/>
    <w:rsid w:val="00154347"/>
    <w:rsid w:val="00157B89"/>
    <w:rsid w:val="001628FB"/>
    <w:rsid w:val="001652F5"/>
    <w:rsid w:val="00165D50"/>
    <w:rsid w:val="00171908"/>
    <w:rsid w:val="00174E12"/>
    <w:rsid w:val="00186919"/>
    <w:rsid w:val="001926F9"/>
    <w:rsid w:val="00195854"/>
    <w:rsid w:val="001964B2"/>
    <w:rsid w:val="001A1BE3"/>
    <w:rsid w:val="001A44F7"/>
    <w:rsid w:val="001A7B68"/>
    <w:rsid w:val="001B10B5"/>
    <w:rsid w:val="001B1440"/>
    <w:rsid w:val="001C1736"/>
    <w:rsid w:val="001D006F"/>
    <w:rsid w:val="001D1810"/>
    <w:rsid w:val="001D19CE"/>
    <w:rsid w:val="001E2E04"/>
    <w:rsid w:val="001E3DAF"/>
    <w:rsid w:val="001E6191"/>
    <w:rsid w:val="001E65E2"/>
    <w:rsid w:val="00200106"/>
    <w:rsid w:val="002030F6"/>
    <w:rsid w:val="00204450"/>
    <w:rsid w:val="0021090A"/>
    <w:rsid w:val="00211E6D"/>
    <w:rsid w:val="00217D52"/>
    <w:rsid w:val="00221A0A"/>
    <w:rsid w:val="00221D46"/>
    <w:rsid w:val="0023005E"/>
    <w:rsid w:val="00234CB2"/>
    <w:rsid w:val="00237775"/>
    <w:rsid w:val="00237A6F"/>
    <w:rsid w:val="00243C5B"/>
    <w:rsid w:val="00252584"/>
    <w:rsid w:val="00255D02"/>
    <w:rsid w:val="002612C1"/>
    <w:rsid w:val="002634CC"/>
    <w:rsid w:val="00266A0A"/>
    <w:rsid w:val="00272B94"/>
    <w:rsid w:val="00282C5A"/>
    <w:rsid w:val="002835F6"/>
    <w:rsid w:val="00283775"/>
    <w:rsid w:val="00287D0E"/>
    <w:rsid w:val="00295034"/>
    <w:rsid w:val="002970F4"/>
    <w:rsid w:val="002A1A83"/>
    <w:rsid w:val="002A21B5"/>
    <w:rsid w:val="002A4B4A"/>
    <w:rsid w:val="002A5E7D"/>
    <w:rsid w:val="002B37D9"/>
    <w:rsid w:val="002B64CD"/>
    <w:rsid w:val="002B7AB2"/>
    <w:rsid w:val="002C0640"/>
    <w:rsid w:val="002C0DBC"/>
    <w:rsid w:val="002C6771"/>
    <w:rsid w:val="002D22EF"/>
    <w:rsid w:val="002D40DB"/>
    <w:rsid w:val="002D4C2A"/>
    <w:rsid w:val="002D5ABA"/>
    <w:rsid w:val="002D5C6C"/>
    <w:rsid w:val="002E4116"/>
    <w:rsid w:val="002E4843"/>
    <w:rsid w:val="00305D6C"/>
    <w:rsid w:val="00316574"/>
    <w:rsid w:val="0032327F"/>
    <w:rsid w:val="003254C4"/>
    <w:rsid w:val="00326146"/>
    <w:rsid w:val="003334DA"/>
    <w:rsid w:val="00333CBA"/>
    <w:rsid w:val="00337144"/>
    <w:rsid w:val="00342161"/>
    <w:rsid w:val="00344BDB"/>
    <w:rsid w:val="003500BE"/>
    <w:rsid w:val="00356C5D"/>
    <w:rsid w:val="00360A40"/>
    <w:rsid w:val="0036274E"/>
    <w:rsid w:val="00363171"/>
    <w:rsid w:val="003641C1"/>
    <w:rsid w:val="0037177E"/>
    <w:rsid w:val="003738D3"/>
    <w:rsid w:val="00385146"/>
    <w:rsid w:val="0038789B"/>
    <w:rsid w:val="00391A3B"/>
    <w:rsid w:val="00394E27"/>
    <w:rsid w:val="00395E73"/>
    <w:rsid w:val="00397613"/>
    <w:rsid w:val="003A4346"/>
    <w:rsid w:val="003B0523"/>
    <w:rsid w:val="003B20FA"/>
    <w:rsid w:val="003B3B23"/>
    <w:rsid w:val="003B6926"/>
    <w:rsid w:val="003C1147"/>
    <w:rsid w:val="003C2375"/>
    <w:rsid w:val="003E2129"/>
    <w:rsid w:val="00407876"/>
    <w:rsid w:val="004112EA"/>
    <w:rsid w:val="00413CAF"/>
    <w:rsid w:val="0042155E"/>
    <w:rsid w:val="00422C47"/>
    <w:rsid w:val="00425651"/>
    <w:rsid w:val="00431EE2"/>
    <w:rsid w:val="00433770"/>
    <w:rsid w:val="0043605E"/>
    <w:rsid w:val="0043737F"/>
    <w:rsid w:val="00437D3C"/>
    <w:rsid w:val="0044009D"/>
    <w:rsid w:val="004457CC"/>
    <w:rsid w:val="00445B78"/>
    <w:rsid w:val="00453B54"/>
    <w:rsid w:val="00462CFB"/>
    <w:rsid w:val="004717FC"/>
    <w:rsid w:val="004719F0"/>
    <w:rsid w:val="00475D08"/>
    <w:rsid w:val="004803FA"/>
    <w:rsid w:val="00480C82"/>
    <w:rsid w:val="00482D26"/>
    <w:rsid w:val="00486295"/>
    <w:rsid w:val="00487377"/>
    <w:rsid w:val="00492108"/>
    <w:rsid w:val="004A1226"/>
    <w:rsid w:val="004B004C"/>
    <w:rsid w:val="004C2DC2"/>
    <w:rsid w:val="004C4C88"/>
    <w:rsid w:val="004C708E"/>
    <w:rsid w:val="004D1B1D"/>
    <w:rsid w:val="004D44E0"/>
    <w:rsid w:val="004D47D3"/>
    <w:rsid w:val="004D5D78"/>
    <w:rsid w:val="004D6FD5"/>
    <w:rsid w:val="004E50F0"/>
    <w:rsid w:val="00512557"/>
    <w:rsid w:val="005200C3"/>
    <w:rsid w:val="005206F4"/>
    <w:rsid w:val="00525882"/>
    <w:rsid w:val="005273A2"/>
    <w:rsid w:val="0054055D"/>
    <w:rsid w:val="00540F37"/>
    <w:rsid w:val="00541BF1"/>
    <w:rsid w:val="00542ECD"/>
    <w:rsid w:val="005466CF"/>
    <w:rsid w:val="0054672C"/>
    <w:rsid w:val="00550B4E"/>
    <w:rsid w:val="00553024"/>
    <w:rsid w:val="0055430C"/>
    <w:rsid w:val="00555684"/>
    <w:rsid w:val="00560886"/>
    <w:rsid w:val="00561666"/>
    <w:rsid w:val="00562FCF"/>
    <w:rsid w:val="0056778A"/>
    <w:rsid w:val="0058328E"/>
    <w:rsid w:val="00583887"/>
    <w:rsid w:val="005848DB"/>
    <w:rsid w:val="00592B3F"/>
    <w:rsid w:val="005940AC"/>
    <w:rsid w:val="00596C70"/>
    <w:rsid w:val="005A7CA3"/>
    <w:rsid w:val="005C35B7"/>
    <w:rsid w:val="005D22AD"/>
    <w:rsid w:val="005E06E9"/>
    <w:rsid w:val="005F5BC7"/>
    <w:rsid w:val="006105E2"/>
    <w:rsid w:val="006238E8"/>
    <w:rsid w:val="00624933"/>
    <w:rsid w:val="00625B93"/>
    <w:rsid w:val="00630831"/>
    <w:rsid w:val="006437B5"/>
    <w:rsid w:val="00644DAE"/>
    <w:rsid w:val="00646690"/>
    <w:rsid w:val="00650FC5"/>
    <w:rsid w:val="00651902"/>
    <w:rsid w:val="00655553"/>
    <w:rsid w:val="00665C07"/>
    <w:rsid w:val="00666DCB"/>
    <w:rsid w:val="00675FAA"/>
    <w:rsid w:val="00681CFF"/>
    <w:rsid w:val="00683601"/>
    <w:rsid w:val="006A0047"/>
    <w:rsid w:val="006A26E6"/>
    <w:rsid w:val="006A4405"/>
    <w:rsid w:val="006A6F45"/>
    <w:rsid w:val="006B08AA"/>
    <w:rsid w:val="006B0F82"/>
    <w:rsid w:val="006B13F5"/>
    <w:rsid w:val="006C2A51"/>
    <w:rsid w:val="006C3678"/>
    <w:rsid w:val="006D61D0"/>
    <w:rsid w:val="006E41B6"/>
    <w:rsid w:val="006E4C80"/>
    <w:rsid w:val="006F0ABC"/>
    <w:rsid w:val="006F67A6"/>
    <w:rsid w:val="006F7444"/>
    <w:rsid w:val="007008C2"/>
    <w:rsid w:val="007067C3"/>
    <w:rsid w:val="0071172D"/>
    <w:rsid w:val="00713C48"/>
    <w:rsid w:val="00715F47"/>
    <w:rsid w:val="0072112B"/>
    <w:rsid w:val="00726E92"/>
    <w:rsid w:val="00730023"/>
    <w:rsid w:val="00733765"/>
    <w:rsid w:val="00733FAD"/>
    <w:rsid w:val="007356A3"/>
    <w:rsid w:val="00743481"/>
    <w:rsid w:val="007513BC"/>
    <w:rsid w:val="00765A30"/>
    <w:rsid w:val="00766A19"/>
    <w:rsid w:val="007706B3"/>
    <w:rsid w:val="00771465"/>
    <w:rsid w:val="00773640"/>
    <w:rsid w:val="00775A8D"/>
    <w:rsid w:val="007842C4"/>
    <w:rsid w:val="007943E9"/>
    <w:rsid w:val="007A0361"/>
    <w:rsid w:val="007A2008"/>
    <w:rsid w:val="007A4FD8"/>
    <w:rsid w:val="007A7B09"/>
    <w:rsid w:val="007B2847"/>
    <w:rsid w:val="007C44CD"/>
    <w:rsid w:val="007D6766"/>
    <w:rsid w:val="007E3984"/>
    <w:rsid w:val="007E3EA9"/>
    <w:rsid w:val="007E449E"/>
    <w:rsid w:val="007F401F"/>
    <w:rsid w:val="007F4E06"/>
    <w:rsid w:val="00801609"/>
    <w:rsid w:val="008108AF"/>
    <w:rsid w:val="008117A5"/>
    <w:rsid w:val="008119A8"/>
    <w:rsid w:val="00813910"/>
    <w:rsid w:val="008155E1"/>
    <w:rsid w:val="00816664"/>
    <w:rsid w:val="00820270"/>
    <w:rsid w:val="0082076E"/>
    <w:rsid w:val="00823B85"/>
    <w:rsid w:val="00830F04"/>
    <w:rsid w:val="00832034"/>
    <w:rsid w:val="00832644"/>
    <w:rsid w:val="00836741"/>
    <w:rsid w:val="00842D5F"/>
    <w:rsid w:val="008443D3"/>
    <w:rsid w:val="00847466"/>
    <w:rsid w:val="0085471D"/>
    <w:rsid w:val="00856001"/>
    <w:rsid w:val="008615EE"/>
    <w:rsid w:val="00861E22"/>
    <w:rsid w:val="0086251D"/>
    <w:rsid w:val="0086363A"/>
    <w:rsid w:val="00867AEE"/>
    <w:rsid w:val="008839BF"/>
    <w:rsid w:val="00884303"/>
    <w:rsid w:val="00892721"/>
    <w:rsid w:val="008934C1"/>
    <w:rsid w:val="00894818"/>
    <w:rsid w:val="008A22B1"/>
    <w:rsid w:val="008A3410"/>
    <w:rsid w:val="008A391D"/>
    <w:rsid w:val="008A505E"/>
    <w:rsid w:val="008A6C9F"/>
    <w:rsid w:val="008B6F18"/>
    <w:rsid w:val="008D12D6"/>
    <w:rsid w:val="008F5D5C"/>
    <w:rsid w:val="008F7656"/>
    <w:rsid w:val="00901D7E"/>
    <w:rsid w:val="00904351"/>
    <w:rsid w:val="00911AAD"/>
    <w:rsid w:val="00933730"/>
    <w:rsid w:val="009355FC"/>
    <w:rsid w:val="00935850"/>
    <w:rsid w:val="0094229A"/>
    <w:rsid w:val="00945481"/>
    <w:rsid w:val="00957CDB"/>
    <w:rsid w:val="009624D6"/>
    <w:rsid w:val="009650FD"/>
    <w:rsid w:val="00965A5D"/>
    <w:rsid w:val="00975159"/>
    <w:rsid w:val="0098155F"/>
    <w:rsid w:val="009952B5"/>
    <w:rsid w:val="009A5728"/>
    <w:rsid w:val="009A5B41"/>
    <w:rsid w:val="009B516D"/>
    <w:rsid w:val="009B6352"/>
    <w:rsid w:val="009B640C"/>
    <w:rsid w:val="009C3CBC"/>
    <w:rsid w:val="009D0C3A"/>
    <w:rsid w:val="009D0C9E"/>
    <w:rsid w:val="009D16FC"/>
    <w:rsid w:val="009D489D"/>
    <w:rsid w:val="009E027D"/>
    <w:rsid w:val="009E4427"/>
    <w:rsid w:val="009E5144"/>
    <w:rsid w:val="009F1529"/>
    <w:rsid w:val="009F3998"/>
    <w:rsid w:val="009F3A01"/>
    <w:rsid w:val="009F451E"/>
    <w:rsid w:val="009F4DCD"/>
    <w:rsid w:val="009F5197"/>
    <w:rsid w:val="009F6E87"/>
    <w:rsid w:val="00A03266"/>
    <w:rsid w:val="00A155CC"/>
    <w:rsid w:val="00A1641C"/>
    <w:rsid w:val="00A206E4"/>
    <w:rsid w:val="00A3263A"/>
    <w:rsid w:val="00A377BE"/>
    <w:rsid w:val="00A430B2"/>
    <w:rsid w:val="00A43201"/>
    <w:rsid w:val="00A44E4E"/>
    <w:rsid w:val="00A46B2C"/>
    <w:rsid w:val="00A46C5E"/>
    <w:rsid w:val="00A47B8E"/>
    <w:rsid w:val="00A50022"/>
    <w:rsid w:val="00A65449"/>
    <w:rsid w:val="00A70DA2"/>
    <w:rsid w:val="00A8228C"/>
    <w:rsid w:val="00A95440"/>
    <w:rsid w:val="00A961DD"/>
    <w:rsid w:val="00A96C98"/>
    <w:rsid w:val="00AA7EF4"/>
    <w:rsid w:val="00AA7F2E"/>
    <w:rsid w:val="00AB255D"/>
    <w:rsid w:val="00AB714A"/>
    <w:rsid w:val="00AB780A"/>
    <w:rsid w:val="00AC4697"/>
    <w:rsid w:val="00AD0D99"/>
    <w:rsid w:val="00AD41D6"/>
    <w:rsid w:val="00AD4F19"/>
    <w:rsid w:val="00AD55A5"/>
    <w:rsid w:val="00AD5700"/>
    <w:rsid w:val="00AE0586"/>
    <w:rsid w:val="00AE18FF"/>
    <w:rsid w:val="00AE727D"/>
    <w:rsid w:val="00AF077D"/>
    <w:rsid w:val="00AF1451"/>
    <w:rsid w:val="00AF2A0C"/>
    <w:rsid w:val="00AF6E8F"/>
    <w:rsid w:val="00B022D5"/>
    <w:rsid w:val="00B075AD"/>
    <w:rsid w:val="00B14E15"/>
    <w:rsid w:val="00B41011"/>
    <w:rsid w:val="00B4173B"/>
    <w:rsid w:val="00B505EE"/>
    <w:rsid w:val="00B51269"/>
    <w:rsid w:val="00B53FA4"/>
    <w:rsid w:val="00B54D83"/>
    <w:rsid w:val="00B57776"/>
    <w:rsid w:val="00B60D7A"/>
    <w:rsid w:val="00B709B1"/>
    <w:rsid w:val="00B716C1"/>
    <w:rsid w:val="00B73AB8"/>
    <w:rsid w:val="00B74BB7"/>
    <w:rsid w:val="00B74E99"/>
    <w:rsid w:val="00B775FE"/>
    <w:rsid w:val="00B8140E"/>
    <w:rsid w:val="00B83D90"/>
    <w:rsid w:val="00B84F23"/>
    <w:rsid w:val="00B852A9"/>
    <w:rsid w:val="00B90AB6"/>
    <w:rsid w:val="00BA0C68"/>
    <w:rsid w:val="00BA39DE"/>
    <w:rsid w:val="00BA3DEE"/>
    <w:rsid w:val="00BA4679"/>
    <w:rsid w:val="00BA5F11"/>
    <w:rsid w:val="00BA77D1"/>
    <w:rsid w:val="00BB6606"/>
    <w:rsid w:val="00BD1D77"/>
    <w:rsid w:val="00BE7E3A"/>
    <w:rsid w:val="00C00C3C"/>
    <w:rsid w:val="00C0163D"/>
    <w:rsid w:val="00C1022D"/>
    <w:rsid w:val="00C10307"/>
    <w:rsid w:val="00C175FC"/>
    <w:rsid w:val="00C40BA0"/>
    <w:rsid w:val="00C47814"/>
    <w:rsid w:val="00C47B7F"/>
    <w:rsid w:val="00C50A7F"/>
    <w:rsid w:val="00C52AC1"/>
    <w:rsid w:val="00C63F9A"/>
    <w:rsid w:val="00C6743F"/>
    <w:rsid w:val="00C70A0D"/>
    <w:rsid w:val="00C73917"/>
    <w:rsid w:val="00C76A84"/>
    <w:rsid w:val="00C808C8"/>
    <w:rsid w:val="00C94710"/>
    <w:rsid w:val="00CB16E4"/>
    <w:rsid w:val="00CB1B92"/>
    <w:rsid w:val="00CB31C0"/>
    <w:rsid w:val="00CC1989"/>
    <w:rsid w:val="00CC4E81"/>
    <w:rsid w:val="00CC651B"/>
    <w:rsid w:val="00CC6DC2"/>
    <w:rsid w:val="00CD37CD"/>
    <w:rsid w:val="00CD63FC"/>
    <w:rsid w:val="00CE29EA"/>
    <w:rsid w:val="00CE33D0"/>
    <w:rsid w:val="00CE67B4"/>
    <w:rsid w:val="00CF2CCA"/>
    <w:rsid w:val="00CF7344"/>
    <w:rsid w:val="00D03B80"/>
    <w:rsid w:val="00D04F14"/>
    <w:rsid w:val="00D17F44"/>
    <w:rsid w:val="00D2386F"/>
    <w:rsid w:val="00D23E95"/>
    <w:rsid w:val="00D26E3B"/>
    <w:rsid w:val="00D32392"/>
    <w:rsid w:val="00D331FC"/>
    <w:rsid w:val="00D43962"/>
    <w:rsid w:val="00D443F8"/>
    <w:rsid w:val="00D50818"/>
    <w:rsid w:val="00D5332E"/>
    <w:rsid w:val="00D54F90"/>
    <w:rsid w:val="00D6239E"/>
    <w:rsid w:val="00D73D53"/>
    <w:rsid w:val="00D75B6A"/>
    <w:rsid w:val="00D82E59"/>
    <w:rsid w:val="00D862EF"/>
    <w:rsid w:val="00D86B1C"/>
    <w:rsid w:val="00D92C9B"/>
    <w:rsid w:val="00D95BB0"/>
    <w:rsid w:val="00D96847"/>
    <w:rsid w:val="00DA0377"/>
    <w:rsid w:val="00DA3A76"/>
    <w:rsid w:val="00DB175C"/>
    <w:rsid w:val="00DB2D81"/>
    <w:rsid w:val="00DB55A8"/>
    <w:rsid w:val="00DC0120"/>
    <w:rsid w:val="00DC1CA6"/>
    <w:rsid w:val="00DC2726"/>
    <w:rsid w:val="00DC2FC6"/>
    <w:rsid w:val="00DD0FDF"/>
    <w:rsid w:val="00DD5573"/>
    <w:rsid w:val="00DE010E"/>
    <w:rsid w:val="00DF5CA7"/>
    <w:rsid w:val="00E26B9F"/>
    <w:rsid w:val="00E32264"/>
    <w:rsid w:val="00E408F4"/>
    <w:rsid w:val="00E45A8D"/>
    <w:rsid w:val="00E47129"/>
    <w:rsid w:val="00E65DEE"/>
    <w:rsid w:val="00E6606F"/>
    <w:rsid w:val="00E6744E"/>
    <w:rsid w:val="00E676B4"/>
    <w:rsid w:val="00E73BAE"/>
    <w:rsid w:val="00E801D2"/>
    <w:rsid w:val="00E850B9"/>
    <w:rsid w:val="00E858AC"/>
    <w:rsid w:val="00E87FEB"/>
    <w:rsid w:val="00EA5C30"/>
    <w:rsid w:val="00EB4B28"/>
    <w:rsid w:val="00EB6BC1"/>
    <w:rsid w:val="00ED4416"/>
    <w:rsid w:val="00ED7112"/>
    <w:rsid w:val="00EE513B"/>
    <w:rsid w:val="00EF28C9"/>
    <w:rsid w:val="00EF461E"/>
    <w:rsid w:val="00EF5894"/>
    <w:rsid w:val="00F0115F"/>
    <w:rsid w:val="00F01994"/>
    <w:rsid w:val="00F03889"/>
    <w:rsid w:val="00F040A2"/>
    <w:rsid w:val="00F050F6"/>
    <w:rsid w:val="00F11274"/>
    <w:rsid w:val="00F20F2F"/>
    <w:rsid w:val="00F216EA"/>
    <w:rsid w:val="00F32753"/>
    <w:rsid w:val="00F32D6B"/>
    <w:rsid w:val="00F361A9"/>
    <w:rsid w:val="00F44729"/>
    <w:rsid w:val="00F44F9F"/>
    <w:rsid w:val="00F4562E"/>
    <w:rsid w:val="00F60968"/>
    <w:rsid w:val="00F70836"/>
    <w:rsid w:val="00F75278"/>
    <w:rsid w:val="00F75B66"/>
    <w:rsid w:val="00F83B76"/>
    <w:rsid w:val="00F86EE6"/>
    <w:rsid w:val="00F926C9"/>
    <w:rsid w:val="00FA0501"/>
    <w:rsid w:val="00FB52ED"/>
    <w:rsid w:val="00FB5511"/>
    <w:rsid w:val="00FB5FE1"/>
    <w:rsid w:val="00FC0BDF"/>
    <w:rsid w:val="00FC2304"/>
    <w:rsid w:val="00FC2B77"/>
    <w:rsid w:val="00FC4B5D"/>
    <w:rsid w:val="00FD07D9"/>
    <w:rsid w:val="00FD3751"/>
    <w:rsid w:val="00FD3783"/>
    <w:rsid w:val="00FE5B88"/>
    <w:rsid w:val="00FF3B90"/>
    <w:rsid w:val="00FF4454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25B1FED5"/>
  <w15:docId w15:val="{765EDAE4-ADE3-F54B-82E9-C3E4B548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85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512557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  <w:lang w:eastAsia="en-US"/>
    </w:rPr>
  </w:style>
  <w:style w:type="paragraph" w:styleId="Titre3">
    <w:name w:val="heading 3"/>
    <w:basedOn w:val="Normal"/>
    <w:next w:val="Normal"/>
    <w:link w:val="Titre3Car"/>
    <w:uiPriority w:val="99"/>
    <w:qFormat/>
    <w:rsid w:val="00512557"/>
    <w:pPr>
      <w:keepNext/>
      <w:keepLines/>
      <w:spacing w:before="40"/>
      <w:outlineLvl w:val="2"/>
    </w:pPr>
    <w:rPr>
      <w:rFonts w:ascii="Calibri Light" w:hAnsi="Calibri Light"/>
      <w:color w:val="1F3763"/>
      <w:lang w:eastAsia="en-US"/>
    </w:rPr>
  </w:style>
  <w:style w:type="paragraph" w:styleId="Titre4">
    <w:name w:val="heading 4"/>
    <w:basedOn w:val="Normal"/>
    <w:next w:val="Normal"/>
    <w:link w:val="Titre4Car"/>
    <w:uiPriority w:val="99"/>
    <w:qFormat/>
    <w:rsid w:val="00512557"/>
    <w:pPr>
      <w:keepNext/>
      <w:keepLines/>
      <w:spacing w:before="40"/>
      <w:outlineLvl w:val="3"/>
    </w:pPr>
    <w:rPr>
      <w:rFonts w:ascii="Calibri Light" w:hAnsi="Calibri Light"/>
      <w:i/>
      <w:iCs/>
      <w:color w:val="2F5496"/>
      <w:lang w:eastAsia="en-US"/>
    </w:rPr>
  </w:style>
  <w:style w:type="paragraph" w:styleId="Titre5">
    <w:name w:val="heading 5"/>
    <w:basedOn w:val="Normal"/>
    <w:next w:val="Normal"/>
    <w:link w:val="Titre5Car"/>
    <w:uiPriority w:val="99"/>
    <w:qFormat/>
    <w:rsid w:val="00AD41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512557"/>
    <w:rPr>
      <w:rFonts w:ascii="Calibri Light" w:hAnsi="Calibri Light" w:cs="Times New Roman"/>
      <w:color w:val="2F5496"/>
      <w:sz w:val="32"/>
      <w:lang w:val="fr-FR" w:eastAsia="en-US"/>
    </w:rPr>
  </w:style>
  <w:style w:type="character" w:customStyle="1" w:styleId="Titre3Car">
    <w:name w:val="Titre 3 Car"/>
    <w:link w:val="Titre3"/>
    <w:uiPriority w:val="99"/>
    <w:locked/>
    <w:rsid w:val="00512557"/>
    <w:rPr>
      <w:rFonts w:ascii="Calibri Light" w:hAnsi="Calibri Light" w:cs="Times New Roman"/>
      <w:color w:val="1F3763"/>
      <w:sz w:val="24"/>
      <w:lang w:val="fr-FR" w:eastAsia="en-US"/>
    </w:rPr>
  </w:style>
  <w:style w:type="character" w:customStyle="1" w:styleId="Titre4Car">
    <w:name w:val="Titre 4 Car"/>
    <w:link w:val="Titre4"/>
    <w:uiPriority w:val="99"/>
    <w:semiHidden/>
    <w:locked/>
    <w:rsid w:val="00512557"/>
    <w:rPr>
      <w:rFonts w:ascii="Calibri Light" w:hAnsi="Calibri Light" w:cs="Times New Roman"/>
      <w:i/>
      <w:color w:val="2F5496"/>
      <w:sz w:val="24"/>
      <w:lang w:val="fr-FR" w:eastAsia="en-US"/>
    </w:rPr>
  </w:style>
  <w:style w:type="character" w:customStyle="1" w:styleId="Titre5Car">
    <w:name w:val="Titre 5 Car"/>
    <w:link w:val="Titre5"/>
    <w:uiPriority w:val="99"/>
    <w:semiHidden/>
    <w:locked/>
    <w:rsid w:val="00F050F6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T2">
    <w:name w:val="T2"/>
    <w:basedOn w:val="Normal"/>
    <w:uiPriority w:val="99"/>
    <w:rsid w:val="009F5197"/>
    <w:rPr>
      <w:b/>
      <w:bCs/>
      <w:i/>
      <w:color w:val="003300"/>
      <w:u w:val="single"/>
    </w:rPr>
  </w:style>
  <w:style w:type="paragraph" w:customStyle="1" w:styleId="font5">
    <w:name w:val="font5"/>
    <w:basedOn w:val="Normal"/>
    <w:uiPriority w:val="99"/>
    <w:rsid w:val="009F5197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3">
    <w:name w:val="xl93"/>
    <w:basedOn w:val="Normal"/>
    <w:uiPriority w:val="99"/>
    <w:rsid w:val="009F5197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styleId="En-tte">
    <w:name w:val="header"/>
    <w:basedOn w:val="Normal"/>
    <w:link w:val="En-tteCar"/>
    <w:uiPriority w:val="99"/>
    <w:rsid w:val="00AD41D6"/>
    <w:pPr>
      <w:tabs>
        <w:tab w:val="center" w:pos="4536"/>
        <w:tab w:val="right" w:pos="9072"/>
      </w:tabs>
    </w:pPr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En-tteCar">
    <w:name w:val="En-tête Car"/>
    <w:link w:val="En-tte"/>
    <w:uiPriority w:val="99"/>
    <w:locked/>
    <w:rsid w:val="00AD41D6"/>
    <w:rPr>
      <w:rFonts w:ascii="Arial" w:hAnsi="Arial" w:cs="Times New Roman"/>
      <w:color w:val="000000"/>
      <w:sz w:val="22"/>
      <w:lang w:val="fr-FR" w:eastAsia="en-US"/>
    </w:rPr>
  </w:style>
  <w:style w:type="paragraph" w:styleId="Pieddepage">
    <w:name w:val="footer"/>
    <w:basedOn w:val="Normal"/>
    <w:link w:val="PieddepageCar"/>
    <w:uiPriority w:val="99"/>
    <w:rsid w:val="00AD41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F050F6"/>
    <w:rPr>
      <w:rFonts w:cs="Times New Roman"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32264"/>
    <w:pPr>
      <w:spacing w:before="120"/>
      <w:jc w:val="both"/>
    </w:pPr>
    <w:rPr>
      <w:rFonts w:ascii="Comic Sans MS" w:hAnsi="Comic Sans MS"/>
      <w:szCs w:val="20"/>
      <w:lang w:eastAsia="en-US"/>
    </w:rPr>
  </w:style>
  <w:style w:type="character" w:customStyle="1" w:styleId="MEI-TexteCar">
    <w:name w:val="MEI-Texte Car"/>
    <w:link w:val="MEI-Texte"/>
    <w:locked/>
    <w:rsid w:val="00E32264"/>
    <w:rPr>
      <w:rFonts w:ascii="Comic Sans MS" w:hAnsi="Comic Sans MS"/>
      <w:sz w:val="24"/>
      <w:lang w:val="fr-FR" w:eastAsia="en-US"/>
    </w:rPr>
  </w:style>
  <w:style w:type="character" w:styleId="lev">
    <w:name w:val="Strong"/>
    <w:uiPriority w:val="99"/>
    <w:qFormat/>
    <w:rsid w:val="004A1226"/>
    <w:rPr>
      <w:rFonts w:cs="Times New Roman"/>
      <w:b/>
    </w:rPr>
  </w:style>
  <w:style w:type="character" w:customStyle="1" w:styleId="style18">
    <w:name w:val="style18"/>
    <w:uiPriority w:val="99"/>
    <w:rsid w:val="00AD4F19"/>
    <w:rPr>
      <w:rFonts w:cs="Times New Roman"/>
    </w:rPr>
  </w:style>
  <w:style w:type="character" w:customStyle="1" w:styleId="style1">
    <w:name w:val="style1"/>
    <w:uiPriority w:val="99"/>
    <w:rsid w:val="00AD4F19"/>
    <w:rPr>
      <w:rFonts w:cs="Times New Roman"/>
    </w:rPr>
  </w:style>
  <w:style w:type="table" w:styleId="Grilledutableau">
    <w:name w:val="Table Grid"/>
    <w:basedOn w:val="TableauNormal"/>
    <w:uiPriority w:val="59"/>
    <w:rsid w:val="00AB2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rsid w:val="00022291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rsid w:val="0002229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locked/>
    <w:rsid w:val="00022291"/>
    <w:rPr>
      <w:rFonts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02229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locked/>
    <w:rsid w:val="00022291"/>
    <w:rPr>
      <w:rFonts w:cs="Times New Roman"/>
      <w:b/>
    </w:rPr>
  </w:style>
  <w:style w:type="paragraph" w:styleId="Textedebulles">
    <w:name w:val="Balloon Text"/>
    <w:basedOn w:val="Normal"/>
    <w:link w:val="TextedebullesCar"/>
    <w:uiPriority w:val="99"/>
    <w:rsid w:val="00BA39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BA39DE"/>
    <w:rPr>
      <w:rFonts w:ascii="Tahoma" w:hAnsi="Tahoma" w:cs="Tahoma"/>
      <w:sz w:val="16"/>
      <w:szCs w:val="16"/>
    </w:rPr>
  </w:style>
  <w:style w:type="paragraph" w:customStyle="1" w:styleId="Pa37">
    <w:name w:val="Pa37"/>
    <w:basedOn w:val="Normal"/>
    <w:next w:val="Normal"/>
    <w:uiPriority w:val="99"/>
    <w:rsid w:val="00F60968"/>
    <w:pPr>
      <w:autoSpaceDE w:val="0"/>
      <w:autoSpaceDN w:val="0"/>
      <w:adjustRightInd w:val="0"/>
      <w:spacing w:line="141" w:lineRule="atLeast"/>
    </w:pPr>
    <w:rPr>
      <w:rFonts w:ascii="Arial" w:hAnsi="Arial"/>
    </w:rPr>
  </w:style>
  <w:style w:type="paragraph" w:styleId="Corpsdetexte">
    <w:name w:val="Body Text"/>
    <w:basedOn w:val="Normal"/>
    <w:link w:val="CorpsdetexteCar"/>
    <w:uiPriority w:val="99"/>
    <w:rsid w:val="00935850"/>
    <w:pPr>
      <w:widowControl w:val="0"/>
    </w:pPr>
    <w:rPr>
      <w:rFonts w:ascii="Arial" w:hAnsi="Arial" w:cs="Arial"/>
      <w:lang w:val="en-US" w:eastAsia="en-US"/>
    </w:rPr>
  </w:style>
  <w:style w:type="character" w:customStyle="1" w:styleId="CorpsdetexteCar">
    <w:name w:val="Corps de texte Car"/>
    <w:link w:val="Corpsdetexte"/>
    <w:uiPriority w:val="99"/>
    <w:semiHidden/>
    <w:locked/>
    <w:rsid w:val="00935850"/>
    <w:rPr>
      <w:rFonts w:ascii="Arial" w:hAnsi="Arial" w:cs="Arial"/>
      <w:sz w:val="24"/>
      <w:szCs w:val="24"/>
      <w:lang w:val="en-US" w:eastAsia="en-US" w:bidi="ar-SA"/>
    </w:rPr>
  </w:style>
  <w:style w:type="paragraph" w:styleId="Paragraphedeliste">
    <w:name w:val="List Paragraph"/>
    <w:basedOn w:val="Normal"/>
    <w:uiPriority w:val="34"/>
    <w:qFormat/>
    <w:rsid w:val="0054672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5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ujet%20MODULOPROD%20Chauny\E2b-Moduloprod-Acad&#233;mie%20d'Amiens-DQ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21562-1D84-41A7-8B38-7D1338253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E:\Sujet MODULOPROD Chauny\E2b-Moduloprod-Académie d'Amiens-DQR.dot</Template>
  <TotalTime>10</TotalTime>
  <Pages>11</Pages>
  <Words>1535</Words>
  <Characters>8443</Characters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2024-01-12T14:02:00Z</cp:lastPrinted>
  <dcterms:created xsi:type="dcterms:W3CDTF">2024-02-25T15:09:00Z</dcterms:created>
  <dcterms:modified xsi:type="dcterms:W3CDTF">2024-02-25T15:14:00Z</dcterms:modified>
</cp:coreProperties>
</file>