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sdt>
      <w:sdtPr>
        <w:rPr>
          <w:rFonts w:eastAsiaTheme="minorHAnsi"/>
          <w:lang w:eastAsia="en-US"/>
        </w:rPr>
        <w:id w:val="-461806414"/>
        <w:docPartObj>
          <w:docPartGallery w:val="Cover Pages"/>
          <w:docPartUnique/>
        </w:docPartObj>
      </w:sdtPr>
      <w:sdtContent>
        <w:p w14:paraId="69C181E5" w14:textId="2D8782CB" w:rsidR="00ED019B" w:rsidRDefault="00ED019B">
          <w:pPr>
            <w:pStyle w:val="Sansinterligne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6192" behindDoc="1" locked="0" layoutInCell="1" allowOverlap="1" wp14:anchorId="71CA61B1" wp14:editId="63BA538F">
                    <wp:simplePos x="0" y="0"/>
                    <mc:AlternateContent>
                      <mc:Choice Requires="wp14">
                        <wp:positionH relativeFrom="page">
                          <wp14:pctPosHOffset>4000</wp14:pctPosHOffset>
                        </wp:positionH>
                      </mc:Choice>
                      <mc:Fallback>
                        <wp:positionH relativeFrom="page">
                          <wp:posOffset>427355</wp:posOffset>
                        </wp:positionH>
                      </mc:Fallback>
                    </mc:AlternateContent>
                    <wp:positionV relativeFrom="page">
                      <wp:align>center</wp:align>
                    </wp:positionV>
                    <wp:extent cx="2194560" cy="9125712"/>
                    <wp:effectExtent l="0" t="0" r="14605" b="18415"/>
                    <wp:wrapNone/>
                    <wp:docPr id="27" name="Groupe 27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2194560" cy="9125712"/>
                              <a:chOff x="0" y="0"/>
                              <a:chExt cx="2194560" cy="9125712"/>
                            </a:xfrm>
                          </wpg:grpSpPr>
                          <wps:wsp>
                            <wps:cNvPr id="28" name="Rectangle 28"/>
                            <wps:cNvSpPr/>
                            <wps:spPr>
                              <a:xfrm>
                                <a:off x="0" y="0"/>
                                <a:ext cx="194535" cy="912571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3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9" name="Pentagone 29"/>
                            <wps:cNvSpPr/>
                            <wps:spPr>
                              <a:xfrm>
                                <a:off x="0" y="1466850"/>
                                <a:ext cx="2194560" cy="552055"/>
                              </a:xfrm>
                              <a:prstGeom prst="homePlat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alias w:val="Date "/>
                                    <w:tag w:val=""/>
                                    <w:id w:val="-650599894"/>
                                    <w:showingPlcHdr/>
                                    <w:dataBinding w:prefixMappings="xmlns:ns0='http://schemas.microsoft.com/office/2006/coverPageProps' " w:xpath="/ns0:CoverPageProperties[1]/ns0:PublishDate[1]" w:storeItemID="{55AF091B-3C7A-41E3-B477-F2FDAA23CFDA}"/>
                                    <w:date>
                                      <w:dateFormat w:val="dd/MM/yyyy"/>
                                      <w:lid w:val="fr-FR"/>
                                      <w:storeMappedDataAs w:val="dateTime"/>
                                      <w:calendar w:val="gregorian"/>
                                    </w:date>
                                  </w:sdtPr>
                                  <w:sdtContent>
                                    <w:p w14:paraId="0BB205A4" w14:textId="77777777" w:rsidR="00ED019B" w:rsidRDefault="00ED019B">
                                      <w:pPr>
                                        <w:pStyle w:val="Sansinterligne"/>
                                        <w:jc w:val="right"/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color w:val="FFFFFF" w:themeColor="background1"/>
                                          <w:sz w:val="28"/>
                                          <w:szCs w:val="28"/>
                                        </w:rPr>
                                        <w:t xml:space="preserve">     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="horz" wrap="square" lIns="91440" tIns="0" rIns="18288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30" name="Groupe 30"/>
                            <wpg:cNvGrpSpPr/>
                            <wpg:grpSpPr>
                              <a:xfrm>
                                <a:off x="76200" y="4210050"/>
                                <a:ext cx="2057400" cy="4910328"/>
                                <a:chOff x="80645" y="4211812"/>
                                <a:chExt cx="1306273" cy="3121026"/>
                              </a:xfrm>
                            </wpg:grpSpPr>
                            <wpg:grpSp>
                              <wpg:cNvPr id="31" name="Groupe 31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141062" y="4211812"/>
                                  <a:ext cx="1047750" cy="3121026"/>
                                  <a:chOff x="141062" y="4211812"/>
                                  <a:chExt cx="1047750" cy="3121026"/>
                                </a:xfrm>
                              </wpg:grpSpPr>
                              <wps:wsp>
                                <wps:cNvPr id="32" name="Forme libre 3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9662" y="6216825"/>
                                    <a:ext cx="193675" cy="698500"/>
                                  </a:xfrm>
                                  <a:custGeom>
                                    <a:avLst/>
                                    <a:gdLst>
                                      <a:gd name="T0" fmla="*/ 0 w 122"/>
                                      <a:gd name="T1" fmla="*/ 0 h 440"/>
                                      <a:gd name="T2" fmla="*/ 39 w 122"/>
                                      <a:gd name="T3" fmla="*/ 152 h 440"/>
                                      <a:gd name="T4" fmla="*/ 84 w 122"/>
                                      <a:gd name="T5" fmla="*/ 304 h 440"/>
                                      <a:gd name="T6" fmla="*/ 122 w 122"/>
                                      <a:gd name="T7" fmla="*/ 417 h 440"/>
                                      <a:gd name="T8" fmla="*/ 122 w 122"/>
                                      <a:gd name="T9" fmla="*/ 440 h 440"/>
                                      <a:gd name="T10" fmla="*/ 76 w 122"/>
                                      <a:gd name="T11" fmla="*/ 306 h 440"/>
                                      <a:gd name="T12" fmla="*/ 39 w 122"/>
                                      <a:gd name="T13" fmla="*/ 180 h 440"/>
                                      <a:gd name="T14" fmla="*/ 6 w 122"/>
                                      <a:gd name="T15" fmla="*/ 53 h 440"/>
                                      <a:gd name="T16" fmla="*/ 0 w 122"/>
                                      <a:gd name="T17" fmla="*/ 0 h 44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2" h="440">
                                        <a:moveTo>
                                          <a:pt x="0" y="0"/>
                                        </a:moveTo>
                                        <a:lnTo>
                                          <a:pt x="39" y="152"/>
                                        </a:lnTo>
                                        <a:lnTo>
                                          <a:pt x="84" y="304"/>
                                        </a:lnTo>
                                        <a:lnTo>
                                          <a:pt x="122" y="417"/>
                                        </a:lnTo>
                                        <a:lnTo>
                                          <a:pt x="122" y="440"/>
                                        </a:lnTo>
                                        <a:lnTo>
                                          <a:pt x="76" y="306"/>
                                        </a:lnTo>
                                        <a:lnTo>
                                          <a:pt x="39" y="180"/>
                                        </a:lnTo>
                                        <a:lnTo>
                                          <a:pt x="6" y="5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3" name="Forme libre 3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72862" y="6905800"/>
                                    <a:ext cx="184150" cy="427038"/>
                                  </a:xfrm>
                                  <a:custGeom>
                                    <a:avLst/>
                                    <a:gdLst>
                                      <a:gd name="T0" fmla="*/ 0 w 116"/>
                                      <a:gd name="T1" fmla="*/ 0 h 269"/>
                                      <a:gd name="T2" fmla="*/ 8 w 116"/>
                                      <a:gd name="T3" fmla="*/ 19 h 269"/>
                                      <a:gd name="T4" fmla="*/ 37 w 116"/>
                                      <a:gd name="T5" fmla="*/ 93 h 269"/>
                                      <a:gd name="T6" fmla="*/ 67 w 116"/>
                                      <a:gd name="T7" fmla="*/ 167 h 269"/>
                                      <a:gd name="T8" fmla="*/ 116 w 116"/>
                                      <a:gd name="T9" fmla="*/ 269 h 269"/>
                                      <a:gd name="T10" fmla="*/ 108 w 116"/>
                                      <a:gd name="T11" fmla="*/ 269 h 269"/>
                                      <a:gd name="T12" fmla="*/ 60 w 116"/>
                                      <a:gd name="T13" fmla="*/ 169 h 269"/>
                                      <a:gd name="T14" fmla="*/ 30 w 116"/>
                                      <a:gd name="T15" fmla="*/ 98 h 269"/>
                                      <a:gd name="T16" fmla="*/ 1 w 116"/>
                                      <a:gd name="T17" fmla="*/ 25 h 269"/>
                                      <a:gd name="T18" fmla="*/ 0 w 116"/>
                                      <a:gd name="T19" fmla="*/ 0 h 2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6" h="269">
                                        <a:moveTo>
                                          <a:pt x="0" y="0"/>
                                        </a:moveTo>
                                        <a:lnTo>
                                          <a:pt x="8" y="19"/>
                                        </a:lnTo>
                                        <a:lnTo>
                                          <a:pt x="37" y="93"/>
                                        </a:lnTo>
                                        <a:lnTo>
                                          <a:pt x="67" y="167"/>
                                        </a:lnTo>
                                        <a:lnTo>
                                          <a:pt x="116" y="269"/>
                                        </a:lnTo>
                                        <a:lnTo>
                                          <a:pt x="108" y="269"/>
                                        </a:lnTo>
                                        <a:lnTo>
                                          <a:pt x="60" y="169"/>
                                        </a:lnTo>
                                        <a:lnTo>
                                          <a:pt x="30" y="98"/>
                                        </a:lnTo>
                                        <a:lnTo>
                                          <a:pt x="1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4" name="Forme libre 3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41062" y="4211812"/>
                                    <a:ext cx="222250" cy="2019300"/>
                                  </a:xfrm>
                                  <a:custGeom>
                                    <a:avLst/>
                                    <a:gdLst>
                                      <a:gd name="T0" fmla="*/ 0 w 140"/>
                                      <a:gd name="T1" fmla="*/ 0 h 1272"/>
                                      <a:gd name="T2" fmla="*/ 0 w 140"/>
                                      <a:gd name="T3" fmla="*/ 0 h 1272"/>
                                      <a:gd name="T4" fmla="*/ 1 w 140"/>
                                      <a:gd name="T5" fmla="*/ 79 h 1272"/>
                                      <a:gd name="T6" fmla="*/ 3 w 140"/>
                                      <a:gd name="T7" fmla="*/ 159 h 1272"/>
                                      <a:gd name="T8" fmla="*/ 12 w 140"/>
                                      <a:gd name="T9" fmla="*/ 317 h 1272"/>
                                      <a:gd name="T10" fmla="*/ 23 w 140"/>
                                      <a:gd name="T11" fmla="*/ 476 h 1272"/>
                                      <a:gd name="T12" fmla="*/ 39 w 140"/>
                                      <a:gd name="T13" fmla="*/ 634 h 1272"/>
                                      <a:gd name="T14" fmla="*/ 58 w 140"/>
                                      <a:gd name="T15" fmla="*/ 792 h 1272"/>
                                      <a:gd name="T16" fmla="*/ 83 w 140"/>
                                      <a:gd name="T17" fmla="*/ 948 h 1272"/>
                                      <a:gd name="T18" fmla="*/ 107 w 140"/>
                                      <a:gd name="T19" fmla="*/ 1086 h 1272"/>
                                      <a:gd name="T20" fmla="*/ 135 w 140"/>
                                      <a:gd name="T21" fmla="*/ 1223 h 1272"/>
                                      <a:gd name="T22" fmla="*/ 140 w 140"/>
                                      <a:gd name="T23" fmla="*/ 1272 h 1272"/>
                                      <a:gd name="T24" fmla="*/ 138 w 140"/>
                                      <a:gd name="T25" fmla="*/ 1262 h 1272"/>
                                      <a:gd name="T26" fmla="*/ 105 w 140"/>
                                      <a:gd name="T27" fmla="*/ 1106 h 1272"/>
                                      <a:gd name="T28" fmla="*/ 77 w 140"/>
                                      <a:gd name="T29" fmla="*/ 949 h 1272"/>
                                      <a:gd name="T30" fmla="*/ 53 w 140"/>
                                      <a:gd name="T31" fmla="*/ 792 h 1272"/>
                                      <a:gd name="T32" fmla="*/ 35 w 140"/>
                                      <a:gd name="T33" fmla="*/ 634 h 1272"/>
                                      <a:gd name="T34" fmla="*/ 20 w 140"/>
                                      <a:gd name="T35" fmla="*/ 476 h 1272"/>
                                      <a:gd name="T36" fmla="*/ 9 w 140"/>
                                      <a:gd name="T37" fmla="*/ 317 h 1272"/>
                                      <a:gd name="T38" fmla="*/ 2 w 140"/>
                                      <a:gd name="T39" fmla="*/ 159 h 1272"/>
                                      <a:gd name="T40" fmla="*/ 0 w 140"/>
                                      <a:gd name="T41" fmla="*/ 79 h 1272"/>
                                      <a:gd name="T42" fmla="*/ 0 w 140"/>
                                      <a:gd name="T43" fmla="*/ 0 h 127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</a:cxnLst>
                                    <a:rect l="0" t="0" r="r" b="b"/>
                                    <a:pathLst>
                                      <a:path w="140" h="1272">
                                        <a:moveTo>
                                          <a:pt x="0" y="0"/>
                                        </a:moveTo>
                                        <a:lnTo>
                                          <a:pt x="0" y="0"/>
                                        </a:lnTo>
                                        <a:lnTo>
                                          <a:pt x="1" y="79"/>
                                        </a:lnTo>
                                        <a:lnTo>
                                          <a:pt x="3" y="159"/>
                                        </a:lnTo>
                                        <a:lnTo>
                                          <a:pt x="12" y="317"/>
                                        </a:lnTo>
                                        <a:lnTo>
                                          <a:pt x="23" y="476"/>
                                        </a:lnTo>
                                        <a:lnTo>
                                          <a:pt x="39" y="634"/>
                                        </a:lnTo>
                                        <a:lnTo>
                                          <a:pt x="58" y="792"/>
                                        </a:lnTo>
                                        <a:lnTo>
                                          <a:pt x="83" y="948"/>
                                        </a:lnTo>
                                        <a:lnTo>
                                          <a:pt x="107" y="1086"/>
                                        </a:lnTo>
                                        <a:lnTo>
                                          <a:pt x="135" y="1223"/>
                                        </a:lnTo>
                                        <a:lnTo>
                                          <a:pt x="140" y="1272"/>
                                        </a:lnTo>
                                        <a:lnTo>
                                          <a:pt x="138" y="1262"/>
                                        </a:lnTo>
                                        <a:lnTo>
                                          <a:pt x="105" y="1106"/>
                                        </a:lnTo>
                                        <a:lnTo>
                                          <a:pt x="77" y="949"/>
                                        </a:lnTo>
                                        <a:lnTo>
                                          <a:pt x="53" y="792"/>
                                        </a:lnTo>
                                        <a:lnTo>
                                          <a:pt x="35" y="634"/>
                                        </a:lnTo>
                                        <a:lnTo>
                                          <a:pt x="20" y="476"/>
                                        </a:lnTo>
                                        <a:lnTo>
                                          <a:pt x="9" y="317"/>
                                        </a:lnTo>
                                        <a:lnTo>
                                          <a:pt x="2" y="159"/>
                                        </a:lnTo>
                                        <a:lnTo>
                                          <a:pt x="0" y="7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5" name="Forme libre 3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1087" y="4861100"/>
                                    <a:ext cx="71438" cy="1355725"/>
                                  </a:xfrm>
                                  <a:custGeom>
                                    <a:avLst/>
                                    <a:gdLst>
                                      <a:gd name="T0" fmla="*/ 45 w 45"/>
                                      <a:gd name="T1" fmla="*/ 0 h 854"/>
                                      <a:gd name="T2" fmla="*/ 45 w 45"/>
                                      <a:gd name="T3" fmla="*/ 0 h 854"/>
                                      <a:gd name="T4" fmla="*/ 35 w 45"/>
                                      <a:gd name="T5" fmla="*/ 66 h 854"/>
                                      <a:gd name="T6" fmla="*/ 26 w 45"/>
                                      <a:gd name="T7" fmla="*/ 133 h 854"/>
                                      <a:gd name="T8" fmla="*/ 14 w 45"/>
                                      <a:gd name="T9" fmla="*/ 267 h 854"/>
                                      <a:gd name="T10" fmla="*/ 6 w 45"/>
                                      <a:gd name="T11" fmla="*/ 401 h 854"/>
                                      <a:gd name="T12" fmla="*/ 3 w 45"/>
                                      <a:gd name="T13" fmla="*/ 534 h 854"/>
                                      <a:gd name="T14" fmla="*/ 6 w 45"/>
                                      <a:gd name="T15" fmla="*/ 669 h 854"/>
                                      <a:gd name="T16" fmla="*/ 14 w 45"/>
                                      <a:gd name="T17" fmla="*/ 803 h 854"/>
                                      <a:gd name="T18" fmla="*/ 18 w 45"/>
                                      <a:gd name="T19" fmla="*/ 854 h 854"/>
                                      <a:gd name="T20" fmla="*/ 18 w 45"/>
                                      <a:gd name="T21" fmla="*/ 851 h 854"/>
                                      <a:gd name="T22" fmla="*/ 9 w 45"/>
                                      <a:gd name="T23" fmla="*/ 814 h 854"/>
                                      <a:gd name="T24" fmla="*/ 8 w 45"/>
                                      <a:gd name="T25" fmla="*/ 803 h 854"/>
                                      <a:gd name="T26" fmla="*/ 1 w 45"/>
                                      <a:gd name="T27" fmla="*/ 669 h 854"/>
                                      <a:gd name="T28" fmla="*/ 0 w 45"/>
                                      <a:gd name="T29" fmla="*/ 534 h 854"/>
                                      <a:gd name="T30" fmla="*/ 3 w 45"/>
                                      <a:gd name="T31" fmla="*/ 401 h 854"/>
                                      <a:gd name="T32" fmla="*/ 12 w 45"/>
                                      <a:gd name="T33" fmla="*/ 267 h 854"/>
                                      <a:gd name="T34" fmla="*/ 25 w 45"/>
                                      <a:gd name="T35" fmla="*/ 132 h 854"/>
                                      <a:gd name="T36" fmla="*/ 34 w 45"/>
                                      <a:gd name="T37" fmla="*/ 66 h 854"/>
                                      <a:gd name="T38" fmla="*/ 45 w 45"/>
                                      <a:gd name="T39" fmla="*/ 0 h 85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</a:cxnLst>
                                    <a:rect l="0" t="0" r="r" b="b"/>
                                    <a:pathLst>
                                      <a:path w="45" h="854">
                                        <a:moveTo>
                                          <a:pt x="45" y="0"/>
                                        </a:moveTo>
                                        <a:lnTo>
                                          <a:pt x="45" y="0"/>
                                        </a:lnTo>
                                        <a:lnTo>
                                          <a:pt x="35" y="66"/>
                                        </a:lnTo>
                                        <a:lnTo>
                                          <a:pt x="26" y="133"/>
                                        </a:lnTo>
                                        <a:lnTo>
                                          <a:pt x="14" y="267"/>
                                        </a:lnTo>
                                        <a:lnTo>
                                          <a:pt x="6" y="401"/>
                                        </a:lnTo>
                                        <a:lnTo>
                                          <a:pt x="3" y="534"/>
                                        </a:lnTo>
                                        <a:lnTo>
                                          <a:pt x="6" y="669"/>
                                        </a:lnTo>
                                        <a:lnTo>
                                          <a:pt x="14" y="803"/>
                                        </a:lnTo>
                                        <a:lnTo>
                                          <a:pt x="18" y="854"/>
                                        </a:lnTo>
                                        <a:lnTo>
                                          <a:pt x="18" y="851"/>
                                        </a:lnTo>
                                        <a:lnTo>
                                          <a:pt x="9" y="814"/>
                                        </a:lnTo>
                                        <a:lnTo>
                                          <a:pt x="8" y="803"/>
                                        </a:lnTo>
                                        <a:lnTo>
                                          <a:pt x="1" y="669"/>
                                        </a:lnTo>
                                        <a:lnTo>
                                          <a:pt x="0" y="534"/>
                                        </a:lnTo>
                                        <a:lnTo>
                                          <a:pt x="3" y="401"/>
                                        </a:lnTo>
                                        <a:lnTo>
                                          <a:pt x="12" y="267"/>
                                        </a:lnTo>
                                        <a:lnTo>
                                          <a:pt x="25" y="132"/>
                                        </a:lnTo>
                                        <a:lnTo>
                                          <a:pt x="34" y="66"/>
                                        </a:lnTo>
                                        <a:lnTo>
                                          <a:pt x="45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6" name="Forme libre 3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312" y="6231112"/>
                                    <a:ext cx="244475" cy="998538"/>
                                  </a:xfrm>
                                  <a:custGeom>
                                    <a:avLst/>
                                    <a:gdLst>
                                      <a:gd name="T0" fmla="*/ 0 w 154"/>
                                      <a:gd name="T1" fmla="*/ 0 h 629"/>
                                      <a:gd name="T2" fmla="*/ 10 w 154"/>
                                      <a:gd name="T3" fmla="*/ 44 h 629"/>
                                      <a:gd name="T4" fmla="*/ 21 w 154"/>
                                      <a:gd name="T5" fmla="*/ 126 h 629"/>
                                      <a:gd name="T6" fmla="*/ 34 w 154"/>
                                      <a:gd name="T7" fmla="*/ 207 h 629"/>
                                      <a:gd name="T8" fmla="*/ 53 w 154"/>
                                      <a:gd name="T9" fmla="*/ 293 h 629"/>
                                      <a:gd name="T10" fmla="*/ 75 w 154"/>
                                      <a:gd name="T11" fmla="*/ 380 h 629"/>
                                      <a:gd name="T12" fmla="*/ 100 w 154"/>
                                      <a:gd name="T13" fmla="*/ 466 h 629"/>
                                      <a:gd name="T14" fmla="*/ 120 w 154"/>
                                      <a:gd name="T15" fmla="*/ 521 h 629"/>
                                      <a:gd name="T16" fmla="*/ 141 w 154"/>
                                      <a:gd name="T17" fmla="*/ 576 h 629"/>
                                      <a:gd name="T18" fmla="*/ 152 w 154"/>
                                      <a:gd name="T19" fmla="*/ 618 h 629"/>
                                      <a:gd name="T20" fmla="*/ 154 w 154"/>
                                      <a:gd name="T21" fmla="*/ 629 h 629"/>
                                      <a:gd name="T22" fmla="*/ 140 w 154"/>
                                      <a:gd name="T23" fmla="*/ 595 h 629"/>
                                      <a:gd name="T24" fmla="*/ 115 w 154"/>
                                      <a:gd name="T25" fmla="*/ 532 h 629"/>
                                      <a:gd name="T26" fmla="*/ 93 w 154"/>
                                      <a:gd name="T27" fmla="*/ 468 h 629"/>
                                      <a:gd name="T28" fmla="*/ 67 w 154"/>
                                      <a:gd name="T29" fmla="*/ 383 h 629"/>
                                      <a:gd name="T30" fmla="*/ 47 w 154"/>
                                      <a:gd name="T31" fmla="*/ 295 h 629"/>
                                      <a:gd name="T32" fmla="*/ 28 w 154"/>
                                      <a:gd name="T33" fmla="*/ 207 h 629"/>
                                      <a:gd name="T34" fmla="*/ 12 w 154"/>
                                      <a:gd name="T35" fmla="*/ 104 h 629"/>
                                      <a:gd name="T36" fmla="*/ 0 w 154"/>
                                      <a:gd name="T37" fmla="*/ 0 h 62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4" h="629">
                                        <a:moveTo>
                                          <a:pt x="0" y="0"/>
                                        </a:moveTo>
                                        <a:lnTo>
                                          <a:pt x="10" y="44"/>
                                        </a:lnTo>
                                        <a:lnTo>
                                          <a:pt x="21" y="126"/>
                                        </a:lnTo>
                                        <a:lnTo>
                                          <a:pt x="34" y="207"/>
                                        </a:lnTo>
                                        <a:lnTo>
                                          <a:pt x="53" y="293"/>
                                        </a:lnTo>
                                        <a:lnTo>
                                          <a:pt x="75" y="380"/>
                                        </a:lnTo>
                                        <a:lnTo>
                                          <a:pt x="100" y="466"/>
                                        </a:lnTo>
                                        <a:lnTo>
                                          <a:pt x="120" y="521"/>
                                        </a:lnTo>
                                        <a:lnTo>
                                          <a:pt x="141" y="576"/>
                                        </a:lnTo>
                                        <a:lnTo>
                                          <a:pt x="152" y="618"/>
                                        </a:lnTo>
                                        <a:lnTo>
                                          <a:pt x="154" y="629"/>
                                        </a:lnTo>
                                        <a:lnTo>
                                          <a:pt x="140" y="595"/>
                                        </a:lnTo>
                                        <a:lnTo>
                                          <a:pt x="115" y="532"/>
                                        </a:lnTo>
                                        <a:lnTo>
                                          <a:pt x="93" y="468"/>
                                        </a:lnTo>
                                        <a:lnTo>
                                          <a:pt x="67" y="383"/>
                                        </a:lnTo>
                                        <a:lnTo>
                                          <a:pt x="47" y="295"/>
                                        </a:lnTo>
                                        <a:lnTo>
                                          <a:pt x="28" y="207"/>
                                        </a:lnTo>
                                        <a:lnTo>
                                          <a:pt x="12" y="10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7" name="Forme libre 3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20487" y="7223300"/>
                                    <a:ext cx="52388" cy="109538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69"/>
                                      <a:gd name="T2" fmla="*/ 33 w 33"/>
                                      <a:gd name="T3" fmla="*/ 69 h 69"/>
                                      <a:gd name="T4" fmla="*/ 24 w 33"/>
                                      <a:gd name="T5" fmla="*/ 69 h 69"/>
                                      <a:gd name="T6" fmla="*/ 12 w 33"/>
                                      <a:gd name="T7" fmla="*/ 35 h 69"/>
                                      <a:gd name="T8" fmla="*/ 0 w 33"/>
                                      <a:gd name="T9" fmla="*/ 0 h 69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69">
                                        <a:moveTo>
                                          <a:pt x="0" y="0"/>
                                        </a:moveTo>
                                        <a:lnTo>
                                          <a:pt x="33" y="69"/>
                                        </a:lnTo>
                                        <a:lnTo>
                                          <a:pt x="24" y="69"/>
                                        </a:lnTo>
                                        <a:lnTo>
                                          <a:pt x="12" y="3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8" name="Forme libre 3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55374" y="6153325"/>
                                    <a:ext cx="23813" cy="147638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3"/>
                                      <a:gd name="T2" fmla="*/ 9 w 15"/>
                                      <a:gd name="T3" fmla="*/ 37 h 93"/>
                                      <a:gd name="T4" fmla="*/ 9 w 15"/>
                                      <a:gd name="T5" fmla="*/ 40 h 93"/>
                                      <a:gd name="T6" fmla="*/ 15 w 15"/>
                                      <a:gd name="T7" fmla="*/ 93 h 93"/>
                                      <a:gd name="T8" fmla="*/ 5 w 15"/>
                                      <a:gd name="T9" fmla="*/ 49 h 93"/>
                                      <a:gd name="T10" fmla="*/ 0 w 15"/>
                                      <a:gd name="T11" fmla="*/ 0 h 9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3">
                                        <a:moveTo>
                                          <a:pt x="0" y="0"/>
                                        </a:moveTo>
                                        <a:lnTo>
                                          <a:pt x="9" y="37"/>
                                        </a:lnTo>
                                        <a:lnTo>
                                          <a:pt x="9" y="40"/>
                                        </a:lnTo>
                                        <a:lnTo>
                                          <a:pt x="15" y="93"/>
                                        </a:lnTo>
                                        <a:lnTo>
                                          <a:pt x="5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39" name="Forme libre 3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5689775"/>
                                    <a:ext cx="625475" cy="1216025"/>
                                  </a:xfrm>
                                  <a:custGeom>
                                    <a:avLst/>
                                    <a:gdLst>
                                      <a:gd name="T0" fmla="*/ 394 w 394"/>
                                      <a:gd name="T1" fmla="*/ 0 h 766"/>
                                      <a:gd name="T2" fmla="*/ 394 w 394"/>
                                      <a:gd name="T3" fmla="*/ 0 h 766"/>
                                      <a:gd name="T4" fmla="*/ 356 w 394"/>
                                      <a:gd name="T5" fmla="*/ 38 h 766"/>
                                      <a:gd name="T6" fmla="*/ 319 w 394"/>
                                      <a:gd name="T7" fmla="*/ 77 h 766"/>
                                      <a:gd name="T8" fmla="*/ 284 w 394"/>
                                      <a:gd name="T9" fmla="*/ 117 h 766"/>
                                      <a:gd name="T10" fmla="*/ 249 w 394"/>
                                      <a:gd name="T11" fmla="*/ 160 h 766"/>
                                      <a:gd name="T12" fmla="*/ 207 w 394"/>
                                      <a:gd name="T13" fmla="*/ 218 h 766"/>
                                      <a:gd name="T14" fmla="*/ 168 w 394"/>
                                      <a:gd name="T15" fmla="*/ 276 h 766"/>
                                      <a:gd name="T16" fmla="*/ 131 w 394"/>
                                      <a:gd name="T17" fmla="*/ 339 h 766"/>
                                      <a:gd name="T18" fmla="*/ 98 w 394"/>
                                      <a:gd name="T19" fmla="*/ 402 h 766"/>
                                      <a:gd name="T20" fmla="*/ 69 w 394"/>
                                      <a:gd name="T21" fmla="*/ 467 h 766"/>
                                      <a:gd name="T22" fmla="*/ 45 w 394"/>
                                      <a:gd name="T23" fmla="*/ 535 h 766"/>
                                      <a:gd name="T24" fmla="*/ 26 w 394"/>
                                      <a:gd name="T25" fmla="*/ 604 h 766"/>
                                      <a:gd name="T26" fmla="*/ 14 w 394"/>
                                      <a:gd name="T27" fmla="*/ 673 h 766"/>
                                      <a:gd name="T28" fmla="*/ 7 w 394"/>
                                      <a:gd name="T29" fmla="*/ 746 h 766"/>
                                      <a:gd name="T30" fmla="*/ 6 w 394"/>
                                      <a:gd name="T31" fmla="*/ 766 h 766"/>
                                      <a:gd name="T32" fmla="*/ 0 w 394"/>
                                      <a:gd name="T33" fmla="*/ 749 h 766"/>
                                      <a:gd name="T34" fmla="*/ 1 w 394"/>
                                      <a:gd name="T35" fmla="*/ 744 h 766"/>
                                      <a:gd name="T36" fmla="*/ 7 w 394"/>
                                      <a:gd name="T37" fmla="*/ 673 h 766"/>
                                      <a:gd name="T38" fmla="*/ 21 w 394"/>
                                      <a:gd name="T39" fmla="*/ 603 h 766"/>
                                      <a:gd name="T40" fmla="*/ 40 w 394"/>
                                      <a:gd name="T41" fmla="*/ 533 h 766"/>
                                      <a:gd name="T42" fmla="*/ 65 w 394"/>
                                      <a:gd name="T43" fmla="*/ 466 h 766"/>
                                      <a:gd name="T44" fmla="*/ 94 w 394"/>
                                      <a:gd name="T45" fmla="*/ 400 h 766"/>
                                      <a:gd name="T46" fmla="*/ 127 w 394"/>
                                      <a:gd name="T47" fmla="*/ 336 h 766"/>
                                      <a:gd name="T48" fmla="*/ 164 w 394"/>
                                      <a:gd name="T49" fmla="*/ 275 h 766"/>
                                      <a:gd name="T50" fmla="*/ 204 w 394"/>
                                      <a:gd name="T51" fmla="*/ 215 h 766"/>
                                      <a:gd name="T52" fmla="*/ 248 w 394"/>
                                      <a:gd name="T53" fmla="*/ 158 h 766"/>
                                      <a:gd name="T54" fmla="*/ 282 w 394"/>
                                      <a:gd name="T55" fmla="*/ 116 h 766"/>
                                      <a:gd name="T56" fmla="*/ 318 w 394"/>
                                      <a:gd name="T57" fmla="*/ 76 h 766"/>
                                      <a:gd name="T58" fmla="*/ 354 w 394"/>
                                      <a:gd name="T59" fmla="*/ 37 h 766"/>
                                      <a:gd name="T60" fmla="*/ 394 w 394"/>
                                      <a:gd name="T61" fmla="*/ 0 h 7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394" h="766">
                                        <a:moveTo>
                                          <a:pt x="394" y="0"/>
                                        </a:moveTo>
                                        <a:lnTo>
                                          <a:pt x="394" y="0"/>
                                        </a:lnTo>
                                        <a:lnTo>
                                          <a:pt x="356" y="38"/>
                                        </a:lnTo>
                                        <a:lnTo>
                                          <a:pt x="319" y="77"/>
                                        </a:lnTo>
                                        <a:lnTo>
                                          <a:pt x="284" y="117"/>
                                        </a:lnTo>
                                        <a:lnTo>
                                          <a:pt x="249" y="160"/>
                                        </a:lnTo>
                                        <a:lnTo>
                                          <a:pt x="207" y="218"/>
                                        </a:lnTo>
                                        <a:lnTo>
                                          <a:pt x="168" y="276"/>
                                        </a:lnTo>
                                        <a:lnTo>
                                          <a:pt x="131" y="339"/>
                                        </a:lnTo>
                                        <a:lnTo>
                                          <a:pt x="98" y="402"/>
                                        </a:lnTo>
                                        <a:lnTo>
                                          <a:pt x="69" y="467"/>
                                        </a:lnTo>
                                        <a:lnTo>
                                          <a:pt x="45" y="535"/>
                                        </a:lnTo>
                                        <a:lnTo>
                                          <a:pt x="26" y="604"/>
                                        </a:lnTo>
                                        <a:lnTo>
                                          <a:pt x="14" y="673"/>
                                        </a:lnTo>
                                        <a:lnTo>
                                          <a:pt x="7" y="746"/>
                                        </a:lnTo>
                                        <a:lnTo>
                                          <a:pt x="6" y="766"/>
                                        </a:lnTo>
                                        <a:lnTo>
                                          <a:pt x="0" y="749"/>
                                        </a:lnTo>
                                        <a:lnTo>
                                          <a:pt x="1" y="744"/>
                                        </a:lnTo>
                                        <a:lnTo>
                                          <a:pt x="7" y="673"/>
                                        </a:lnTo>
                                        <a:lnTo>
                                          <a:pt x="21" y="603"/>
                                        </a:lnTo>
                                        <a:lnTo>
                                          <a:pt x="40" y="533"/>
                                        </a:lnTo>
                                        <a:lnTo>
                                          <a:pt x="65" y="466"/>
                                        </a:lnTo>
                                        <a:lnTo>
                                          <a:pt x="94" y="400"/>
                                        </a:lnTo>
                                        <a:lnTo>
                                          <a:pt x="127" y="336"/>
                                        </a:lnTo>
                                        <a:lnTo>
                                          <a:pt x="164" y="275"/>
                                        </a:lnTo>
                                        <a:lnTo>
                                          <a:pt x="204" y="215"/>
                                        </a:lnTo>
                                        <a:lnTo>
                                          <a:pt x="248" y="158"/>
                                        </a:lnTo>
                                        <a:lnTo>
                                          <a:pt x="282" y="116"/>
                                        </a:lnTo>
                                        <a:lnTo>
                                          <a:pt x="318" y="76"/>
                                        </a:lnTo>
                                        <a:lnTo>
                                          <a:pt x="354" y="37"/>
                                        </a:lnTo>
                                        <a:lnTo>
                                          <a:pt x="394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0" name="Forme libre 4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915325"/>
                                    <a:ext cx="57150" cy="307975"/>
                                  </a:xfrm>
                                  <a:custGeom>
                                    <a:avLst/>
                                    <a:gdLst>
                                      <a:gd name="T0" fmla="*/ 0 w 36"/>
                                      <a:gd name="T1" fmla="*/ 0 h 194"/>
                                      <a:gd name="T2" fmla="*/ 6 w 36"/>
                                      <a:gd name="T3" fmla="*/ 16 h 194"/>
                                      <a:gd name="T4" fmla="*/ 7 w 36"/>
                                      <a:gd name="T5" fmla="*/ 19 h 194"/>
                                      <a:gd name="T6" fmla="*/ 11 w 36"/>
                                      <a:gd name="T7" fmla="*/ 80 h 194"/>
                                      <a:gd name="T8" fmla="*/ 20 w 36"/>
                                      <a:gd name="T9" fmla="*/ 132 h 194"/>
                                      <a:gd name="T10" fmla="*/ 33 w 36"/>
                                      <a:gd name="T11" fmla="*/ 185 h 194"/>
                                      <a:gd name="T12" fmla="*/ 36 w 36"/>
                                      <a:gd name="T13" fmla="*/ 194 h 194"/>
                                      <a:gd name="T14" fmla="*/ 21 w 36"/>
                                      <a:gd name="T15" fmla="*/ 161 h 194"/>
                                      <a:gd name="T16" fmla="*/ 15 w 36"/>
                                      <a:gd name="T17" fmla="*/ 145 h 194"/>
                                      <a:gd name="T18" fmla="*/ 5 w 36"/>
                                      <a:gd name="T19" fmla="*/ 81 h 194"/>
                                      <a:gd name="T20" fmla="*/ 1 w 36"/>
                                      <a:gd name="T21" fmla="*/ 41 h 194"/>
                                      <a:gd name="T22" fmla="*/ 0 w 36"/>
                                      <a:gd name="T23" fmla="*/ 0 h 194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6" h="194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7" y="19"/>
                                        </a:lnTo>
                                        <a:lnTo>
                                          <a:pt x="11" y="80"/>
                                        </a:lnTo>
                                        <a:lnTo>
                                          <a:pt x="20" y="132"/>
                                        </a:lnTo>
                                        <a:lnTo>
                                          <a:pt x="33" y="185"/>
                                        </a:lnTo>
                                        <a:lnTo>
                                          <a:pt x="36" y="194"/>
                                        </a:lnTo>
                                        <a:lnTo>
                                          <a:pt x="21" y="161"/>
                                        </a:lnTo>
                                        <a:lnTo>
                                          <a:pt x="15" y="145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1" name="Forme libre 4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607787" y="7229650"/>
                                    <a:ext cx="49213" cy="103188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5"/>
                                      <a:gd name="T2" fmla="*/ 31 w 31"/>
                                      <a:gd name="T3" fmla="*/ 65 h 65"/>
                                      <a:gd name="T4" fmla="*/ 23 w 31"/>
                                      <a:gd name="T5" fmla="*/ 65 h 65"/>
                                      <a:gd name="T6" fmla="*/ 0 w 31"/>
                                      <a:gd name="T7" fmla="*/ 0 h 6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5">
                                        <a:moveTo>
                                          <a:pt x="0" y="0"/>
                                        </a:moveTo>
                                        <a:lnTo>
                                          <a:pt x="31" y="65"/>
                                        </a:lnTo>
                                        <a:lnTo>
                                          <a:pt x="23" y="6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2" name="Forme libre 4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63337" y="6878812"/>
                                    <a:ext cx="11113" cy="66675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2"/>
                                      <a:gd name="T2" fmla="*/ 6 w 7"/>
                                      <a:gd name="T3" fmla="*/ 17 h 42"/>
                                      <a:gd name="T4" fmla="*/ 7 w 7"/>
                                      <a:gd name="T5" fmla="*/ 42 h 42"/>
                                      <a:gd name="T6" fmla="*/ 6 w 7"/>
                                      <a:gd name="T7" fmla="*/ 39 h 42"/>
                                      <a:gd name="T8" fmla="*/ 0 w 7"/>
                                      <a:gd name="T9" fmla="*/ 23 h 42"/>
                                      <a:gd name="T10" fmla="*/ 0 w 7"/>
                                      <a:gd name="T11" fmla="*/ 0 h 4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2">
                                        <a:moveTo>
                                          <a:pt x="0" y="0"/>
                                        </a:moveTo>
                                        <a:lnTo>
                                          <a:pt x="6" y="17"/>
                                        </a:lnTo>
                                        <a:lnTo>
                                          <a:pt x="7" y="42"/>
                                        </a:lnTo>
                                        <a:lnTo>
                                          <a:pt x="6" y="39"/>
                                        </a:lnTo>
                                        <a:lnTo>
                                          <a:pt x="0" y="23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3" name="Forme libre 4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587149" y="7145512"/>
                                    <a:ext cx="71438" cy="187325"/>
                                  </a:xfrm>
                                  <a:custGeom>
                                    <a:avLst/>
                                    <a:gdLst>
                                      <a:gd name="T0" fmla="*/ 0 w 45"/>
                                      <a:gd name="T1" fmla="*/ 0 h 118"/>
                                      <a:gd name="T2" fmla="*/ 6 w 45"/>
                                      <a:gd name="T3" fmla="*/ 16 h 118"/>
                                      <a:gd name="T4" fmla="*/ 21 w 45"/>
                                      <a:gd name="T5" fmla="*/ 49 h 118"/>
                                      <a:gd name="T6" fmla="*/ 33 w 45"/>
                                      <a:gd name="T7" fmla="*/ 84 h 118"/>
                                      <a:gd name="T8" fmla="*/ 45 w 45"/>
                                      <a:gd name="T9" fmla="*/ 118 h 118"/>
                                      <a:gd name="T10" fmla="*/ 44 w 45"/>
                                      <a:gd name="T11" fmla="*/ 118 h 118"/>
                                      <a:gd name="T12" fmla="*/ 13 w 45"/>
                                      <a:gd name="T13" fmla="*/ 53 h 118"/>
                                      <a:gd name="T14" fmla="*/ 11 w 45"/>
                                      <a:gd name="T15" fmla="*/ 42 h 118"/>
                                      <a:gd name="T16" fmla="*/ 0 w 45"/>
                                      <a:gd name="T17" fmla="*/ 0 h 118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5" h="118">
                                        <a:moveTo>
                                          <a:pt x="0" y="0"/>
                                        </a:moveTo>
                                        <a:lnTo>
                                          <a:pt x="6" y="16"/>
                                        </a:lnTo>
                                        <a:lnTo>
                                          <a:pt x="21" y="49"/>
                                        </a:lnTo>
                                        <a:lnTo>
                                          <a:pt x="33" y="84"/>
                                        </a:lnTo>
                                        <a:lnTo>
                                          <a:pt x="45" y="118"/>
                                        </a:lnTo>
                                        <a:lnTo>
                                          <a:pt x="44" y="118"/>
                                        </a:lnTo>
                                        <a:lnTo>
                                          <a:pt x="13" y="53"/>
                                        </a:lnTo>
                                        <a:lnTo>
                                          <a:pt x="11" y="42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/>
                                  </a:solidFill>
                                  <a:ln w="0">
                                    <a:solidFill>
                                      <a:schemeClr val="tx2"/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  <wpg:grpSp>
                              <wpg:cNvPr id="44" name="Groupe 44"/>
                              <wpg:cNvGrpSpPr>
                                <a:grpSpLocks noChangeAspect="1"/>
                              </wpg:cNvGrpSpPr>
                              <wpg:grpSpPr>
                                <a:xfrm>
                                  <a:off x="80645" y="4826972"/>
                                  <a:ext cx="1306273" cy="2505863"/>
                                  <a:chOff x="80645" y="4649964"/>
                                  <a:chExt cx="874712" cy="1677988"/>
                                </a:xfrm>
                              </wpg:grpSpPr>
                              <wps:wsp>
                                <wps:cNvPr id="45" name="Forme libre 4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8745" y="5189714"/>
                                    <a:ext cx="198438" cy="714375"/>
                                  </a:xfrm>
                                  <a:custGeom>
                                    <a:avLst/>
                                    <a:gdLst>
                                      <a:gd name="T0" fmla="*/ 0 w 125"/>
                                      <a:gd name="T1" fmla="*/ 0 h 450"/>
                                      <a:gd name="T2" fmla="*/ 41 w 125"/>
                                      <a:gd name="T3" fmla="*/ 155 h 450"/>
                                      <a:gd name="T4" fmla="*/ 86 w 125"/>
                                      <a:gd name="T5" fmla="*/ 309 h 450"/>
                                      <a:gd name="T6" fmla="*/ 125 w 125"/>
                                      <a:gd name="T7" fmla="*/ 425 h 450"/>
                                      <a:gd name="T8" fmla="*/ 125 w 125"/>
                                      <a:gd name="T9" fmla="*/ 450 h 450"/>
                                      <a:gd name="T10" fmla="*/ 79 w 125"/>
                                      <a:gd name="T11" fmla="*/ 311 h 450"/>
                                      <a:gd name="T12" fmla="*/ 41 w 125"/>
                                      <a:gd name="T13" fmla="*/ 183 h 450"/>
                                      <a:gd name="T14" fmla="*/ 7 w 125"/>
                                      <a:gd name="T15" fmla="*/ 54 h 450"/>
                                      <a:gd name="T16" fmla="*/ 0 w 125"/>
                                      <a:gd name="T17" fmla="*/ 0 h 450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125" h="450">
                                        <a:moveTo>
                                          <a:pt x="0" y="0"/>
                                        </a:moveTo>
                                        <a:lnTo>
                                          <a:pt x="41" y="155"/>
                                        </a:lnTo>
                                        <a:lnTo>
                                          <a:pt x="86" y="309"/>
                                        </a:lnTo>
                                        <a:lnTo>
                                          <a:pt x="125" y="425"/>
                                        </a:lnTo>
                                        <a:lnTo>
                                          <a:pt x="125" y="450"/>
                                        </a:lnTo>
                                        <a:lnTo>
                                          <a:pt x="79" y="311"/>
                                        </a:lnTo>
                                        <a:lnTo>
                                          <a:pt x="41" y="183"/>
                                        </a:lnTo>
                                        <a:lnTo>
                                          <a:pt x="7" y="5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6" name="Forme libre 4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28295" y="5891389"/>
                                    <a:ext cx="187325" cy="436563"/>
                                  </a:xfrm>
                                  <a:custGeom>
                                    <a:avLst/>
                                    <a:gdLst>
                                      <a:gd name="T0" fmla="*/ 0 w 118"/>
                                      <a:gd name="T1" fmla="*/ 0 h 275"/>
                                      <a:gd name="T2" fmla="*/ 8 w 118"/>
                                      <a:gd name="T3" fmla="*/ 20 h 275"/>
                                      <a:gd name="T4" fmla="*/ 37 w 118"/>
                                      <a:gd name="T5" fmla="*/ 96 h 275"/>
                                      <a:gd name="T6" fmla="*/ 69 w 118"/>
                                      <a:gd name="T7" fmla="*/ 170 h 275"/>
                                      <a:gd name="T8" fmla="*/ 118 w 118"/>
                                      <a:gd name="T9" fmla="*/ 275 h 275"/>
                                      <a:gd name="T10" fmla="*/ 109 w 118"/>
                                      <a:gd name="T11" fmla="*/ 275 h 275"/>
                                      <a:gd name="T12" fmla="*/ 61 w 118"/>
                                      <a:gd name="T13" fmla="*/ 174 h 275"/>
                                      <a:gd name="T14" fmla="*/ 30 w 118"/>
                                      <a:gd name="T15" fmla="*/ 100 h 275"/>
                                      <a:gd name="T16" fmla="*/ 0 w 118"/>
                                      <a:gd name="T17" fmla="*/ 26 h 275"/>
                                      <a:gd name="T18" fmla="*/ 0 w 118"/>
                                      <a:gd name="T19" fmla="*/ 0 h 27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</a:cxnLst>
                                    <a:rect l="0" t="0" r="r" b="b"/>
                                    <a:pathLst>
                                      <a:path w="118" h="275">
                                        <a:moveTo>
                                          <a:pt x="0" y="0"/>
                                        </a:moveTo>
                                        <a:lnTo>
                                          <a:pt x="8" y="20"/>
                                        </a:lnTo>
                                        <a:lnTo>
                                          <a:pt x="37" y="96"/>
                                        </a:lnTo>
                                        <a:lnTo>
                                          <a:pt x="69" y="170"/>
                                        </a:lnTo>
                                        <a:lnTo>
                                          <a:pt x="118" y="275"/>
                                        </a:lnTo>
                                        <a:lnTo>
                                          <a:pt x="109" y="275"/>
                                        </a:lnTo>
                                        <a:lnTo>
                                          <a:pt x="61" y="174"/>
                                        </a:lnTo>
                                        <a:lnTo>
                                          <a:pt x="30" y="100"/>
                                        </a:lnTo>
                                        <a:lnTo>
                                          <a:pt x="0" y="2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7" name="Forme libre 47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80645" y="5010327"/>
                                    <a:ext cx="31750" cy="192088"/>
                                  </a:xfrm>
                                  <a:custGeom>
                                    <a:avLst/>
                                    <a:gdLst>
                                      <a:gd name="T0" fmla="*/ 0 w 20"/>
                                      <a:gd name="T1" fmla="*/ 0 h 121"/>
                                      <a:gd name="T2" fmla="*/ 16 w 20"/>
                                      <a:gd name="T3" fmla="*/ 72 h 121"/>
                                      <a:gd name="T4" fmla="*/ 20 w 20"/>
                                      <a:gd name="T5" fmla="*/ 121 h 121"/>
                                      <a:gd name="T6" fmla="*/ 18 w 20"/>
                                      <a:gd name="T7" fmla="*/ 112 h 121"/>
                                      <a:gd name="T8" fmla="*/ 0 w 20"/>
                                      <a:gd name="T9" fmla="*/ 31 h 121"/>
                                      <a:gd name="T10" fmla="*/ 0 w 20"/>
                                      <a:gd name="T11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20" h="121">
                                        <a:moveTo>
                                          <a:pt x="0" y="0"/>
                                        </a:moveTo>
                                        <a:lnTo>
                                          <a:pt x="16" y="72"/>
                                        </a:lnTo>
                                        <a:lnTo>
                                          <a:pt x="20" y="121"/>
                                        </a:lnTo>
                                        <a:lnTo>
                                          <a:pt x="18" y="112"/>
                                        </a:lnTo>
                                        <a:lnTo>
                                          <a:pt x="0" y="31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8" name="Forme libre 48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2395" y="5202414"/>
                                    <a:ext cx="250825" cy="1020763"/>
                                  </a:xfrm>
                                  <a:custGeom>
                                    <a:avLst/>
                                    <a:gdLst>
                                      <a:gd name="T0" fmla="*/ 0 w 158"/>
                                      <a:gd name="T1" fmla="*/ 0 h 643"/>
                                      <a:gd name="T2" fmla="*/ 11 w 158"/>
                                      <a:gd name="T3" fmla="*/ 46 h 643"/>
                                      <a:gd name="T4" fmla="*/ 22 w 158"/>
                                      <a:gd name="T5" fmla="*/ 129 h 643"/>
                                      <a:gd name="T6" fmla="*/ 36 w 158"/>
                                      <a:gd name="T7" fmla="*/ 211 h 643"/>
                                      <a:gd name="T8" fmla="*/ 55 w 158"/>
                                      <a:gd name="T9" fmla="*/ 301 h 643"/>
                                      <a:gd name="T10" fmla="*/ 76 w 158"/>
                                      <a:gd name="T11" fmla="*/ 389 h 643"/>
                                      <a:gd name="T12" fmla="*/ 103 w 158"/>
                                      <a:gd name="T13" fmla="*/ 476 h 643"/>
                                      <a:gd name="T14" fmla="*/ 123 w 158"/>
                                      <a:gd name="T15" fmla="*/ 533 h 643"/>
                                      <a:gd name="T16" fmla="*/ 144 w 158"/>
                                      <a:gd name="T17" fmla="*/ 588 h 643"/>
                                      <a:gd name="T18" fmla="*/ 155 w 158"/>
                                      <a:gd name="T19" fmla="*/ 632 h 643"/>
                                      <a:gd name="T20" fmla="*/ 158 w 158"/>
                                      <a:gd name="T21" fmla="*/ 643 h 643"/>
                                      <a:gd name="T22" fmla="*/ 142 w 158"/>
                                      <a:gd name="T23" fmla="*/ 608 h 643"/>
                                      <a:gd name="T24" fmla="*/ 118 w 158"/>
                                      <a:gd name="T25" fmla="*/ 544 h 643"/>
                                      <a:gd name="T26" fmla="*/ 95 w 158"/>
                                      <a:gd name="T27" fmla="*/ 478 h 643"/>
                                      <a:gd name="T28" fmla="*/ 69 w 158"/>
                                      <a:gd name="T29" fmla="*/ 391 h 643"/>
                                      <a:gd name="T30" fmla="*/ 47 w 158"/>
                                      <a:gd name="T31" fmla="*/ 302 h 643"/>
                                      <a:gd name="T32" fmla="*/ 29 w 158"/>
                                      <a:gd name="T33" fmla="*/ 212 h 643"/>
                                      <a:gd name="T34" fmla="*/ 13 w 158"/>
                                      <a:gd name="T35" fmla="*/ 107 h 643"/>
                                      <a:gd name="T36" fmla="*/ 0 w 158"/>
                                      <a:gd name="T37" fmla="*/ 0 h 6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</a:cxnLst>
                                    <a:rect l="0" t="0" r="r" b="b"/>
                                    <a:pathLst>
                                      <a:path w="158" h="643">
                                        <a:moveTo>
                                          <a:pt x="0" y="0"/>
                                        </a:moveTo>
                                        <a:lnTo>
                                          <a:pt x="11" y="46"/>
                                        </a:lnTo>
                                        <a:lnTo>
                                          <a:pt x="22" y="129"/>
                                        </a:lnTo>
                                        <a:lnTo>
                                          <a:pt x="36" y="211"/>
                                        </a:lnTo>
                                        <a:lnTo>
                                          <a:pt x="55" y="301"/>
                                        </a:lnTo>
                                        <a:lnTo>
                                          <a:pt x="76" y="389"/>
                                        </a:lnTo>
                                        <a:lnTo>
                                          <a:pt x="103" y="476"/>
                                        </a:lnTo>
                                        <a:lnTo>
                                          <a:pt x="123" y="533"/>
                                        </a:lnTo>
                                        <a:lnTo>
                                          <a:pt x="144" y="588"/>
                                        </a:lnTo>
                                        <a:lnTo>
                                          <a:pt x="155" y="632"/>
                                        </a:lnTo>
                                        <a:lnTo>
                                          <a:pt x="158" y="643"/>
                                        </a:lnTo>
                                        <a:lnTo>
                                          <a:pt x="142" y="608"/>
                                        </a:lnTo>
                                        <a:lnTo>
                                          <a:pt x="118" y="544"/>
                                        </a:lnTo>
                                        <a:lnTo>
                                          <a:pt x="95" y="478"/>
                                        </a:lnTo>
                                        <a:lnTo>
                                          <a:pt x="69" y="391"/>
                                        </a:lnTo>
                                        <a:lnTo>
                                          <a:pt x="47" y="302"/>
                                        </a:lnTo>
                                        <a:lnTo>
                                          <a:pt x="29" y="212"/>
                                        </a:lnTo>
                                        <a:lnTo>
                                          <a:pt x="13" y="10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49" name="Forme libre 49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75920" y="6215239"/>
                                    <a:ext cx="52388" cy="112713"/>
                                  </a:xfrm>
                                  <a:custGeom>
                                    <a:avLst/>
                                    <a:gdLst>
                                      <a:gd name="T0" fmla="*/ 0 w 33"/>
                                      <a:gd name="T1" fmla="*/ 0 h 71"/>
                                      <a:gd name="T2" fmla="*/ 33 w 33"/>
                                      <a:gd name="T3" fmla="*/ 71 h 71"/>
                                      <a:gd name="T4" fmla="*/ 24 w 33"/>
                                      <a:gd name="T5" fmla="*/ 71 h 71"/>
                                      <a:gd name="T6" fmla="*/ 11 w 33"/>
                                      <a:gd name="T7" fmla="*/ 36 h 71"/>
                                      <a:gd name="T8" fmla="*/ 0 w 33"/>
                                      <a:gd name="T9" fmla="*/ 0 h 7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3" h="71">
                                        <a:moveTo>
                                          <a:pt x="0" y="0"/>
                                        </a:moveTo>
                                        <a:lnTo>
                                          <a:pt x="33" y="71"/>
                                        </a:lnTo>
                                        <a:lnTo>
                                          <a:pt x="24" y="71"/>
                                        </a:lnTo>
                                        <a:lnTo>
                                          <a:pt x="11" y="3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0" name="Forme libre 50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045" y="5124627"/>
                                    <a:ext cx="23813" cy="150813"/>
                                  </a:xfrm>
                                  <a:custGeom>
                                    <a:avLst/>
                                    <a:gdLst>
                                      <a:gd name="T0" fmla="*/ 0 w 15"/>
                                      <a:gd name="T1" fmla="*/ 0 h 95"/>
                                      <a:gd name="T2" fmla="*/ 8 w 15"/>
                                      <a:gd name="T3" fmla="*/ 37 h 95"/>
                                      <a:gd name="T4" fmla="*/ 8 w 15"/>
                                      <a:gd name="T5" fmla="*/ 41 h 95"/>
                                      <a:gd name="T6" fmla="*/ 15 w 15"/>
                                      <a:gd name="T7" fmla="*/ 95 h 95"/>
                                      <a:gd name="T8" fmla="*/ 4 w 15"/>
                                      <a:gd name="T9" fmla="*/ 49 h 95"/>
                                      <a:gd name="T10" fmla="*/ 0 w 15"/>
                                      <a:gd name="T11" fmla="*/ 0 h 95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15" h="95">
                                        <a:moveTo>
                                          <a:pt x="0" y="0"/>
                                        </a:moveTo>
                                        <a:lnTo>
                                          <a:pt x="8" y="37"/>
                                        </a:lnTo>
                                        <a:lnTo>
                                          <a:pt x="8" y="41"/>
                                        </a:lnTo>
                                        <a:lnTo>
                                          <a:pt x="15" y="95"/>
                                        </a:lnTo>
                                        <a:lnTo>
                                          <a:pt x="4" y="49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1" name="Forme libre 5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4649964"/>
                                    <a:ext cx="638175" cy="1241425"/>
                                  </a:xfrm>
                                  <a:custGeom>
                                    <a:avLst/>
                                    <a:gdLst>
                                      <a:gd name="T0" fmla="*/ 402 w 402"/>
                                      <a:gd name="T1" fmla="*/ 0 h 782"/>
                                      <a:gd name="T2" fmla="*/ 402 w 402"/>
                                      <a:gd name="T3" fmla="*/ 1 h 782"/>
                                      <a:gd name="T4" fmla="*/ 363 w 402"/>
                                      <a:gd name="T5" fmla="*/ 39 h 782"/>
                                      <a:gd name="T6" fmla="*/ 325 w 402"/>
                                      <a:gd name="T7" fmla="*/ 79 h 782"/>
                                      <a:gd name="T8" fmla="*/ 290 w 402"/>
                                      <a:gd name="T9" fmla="*/ 121 h 782"/>
                                      <a:gd name="T10" fmla="*/ 255 w 402"/>
                                      <a:gd name="T11" fmla="*/ 164 h 782"/>
                                      <a:gd name="T12" fmla="*/ 211 w 402"/>
                                      <a:gd name="T13" fmla="*/ 222 h 782"/>
                                      <a:gd name="T14" fmla="*/ 171 w 402"/>
                                      <a:gd name="T15" fmla="*/ 284 h 782"/>
                                      <a:gd name="T16" fmla="*/ 133 w 402"/>
                                      <a:gd name="T17" fmla="*/ 346 h 782"/>
                                      <a:gd name="T18" fmla="*/ 100 w 402"/>
                                      <a:gd name="T19" fmla="*/ 411 h 782"/>
                                      <a:gd name="T20" fmla="*/ 71 w 402"/>
                                      <a:gd name="T21" fmla="*/ 478 h 782"/>
                                      <a:gd name="T22" fmla="*/ 45 w 402"/>
                                      <a:gd name="T23" fmla="*/ 546 h 782"/>
                                      <a:gd name="T24" fmla="*/ 27 w 402"/>
                                      <a:gd name="T25" fmla="*/ 617 h 782"/>
                                      <a:gd name="T26" fmla="*/ 13 w 402"/>
                                      <a:gd name="T27" fmla="*/ 689 h 782"/>
                                      <a:gd name="T28" fmla="*/ 7 w 402"/>
                                      <a:gd name="T29" fmla="*/ 761 h 782"/>
                                      <a:gd name="T30" fmla="*/ 7 w 402"/>
                                      <a:gd name="T31" fmla="*/ 782 h 782"/>
                                      <a:gd name="T32" fmla="*/ 0 w 402"/>
                                      <a:gd name="T33" fmla="*/ 765 h 782"/>
                                      <a:gd name="T34" fmla="*/ 1 w 402"/>
                                      <a:gd name="T35" fmla="*/ 761 h 782"/>
                                      <a:gd name="T36" fmla="*/ 7 w 402"/>
                                      <a:gd name="T37" fmla="*/ 688 h 782"/>
                                      <a:gd name="T38" fmla="*/ 21 w 402"/>
                                      <a:gd name="T39" fmla="*/ 616 h 782"/>
                                      <a:gd name="T40" fmla="*/ 40 w 402"/>
                                      <a:gd name="T41" fmla="*/ 545 h 782"/>
                                      <a:gd name="T42" fmla="*/ 66 w 402"/>
                                      <a:gd name="T43" fmla="*/ 475 h 782"/>
                                      <a:gd name="T44" fmla="*/ 95 w 402"/>
                                      <a:gd name="T45" fmla="*/ 409 h 782"/>
                                      <a:gd name="T46" fmla="*/ 130 w 402"/>
                                      <a:gd name="T47" fmla="*/ 343 h 782"/>
                                      <a:gd name="T48" fmla="*/ 167 w 402"/>
                                      <a:gd name="T49" fmla="*/ 281 h 782"/>
                                      <a:gd name="T50" fmla="*/ 209 w 402"/>
                                      <a:gd name="T51" fmla="*/ 220 h 782"/>
                                      <a:gd name="T52" fmla="*/ 253 w 402"/>
                                      <a:gd name="T53" fmla="*/ 163 h 782"/>
                                      <a:gd name="T54" fmla="*/ 287 w 402"/>
                                      <a:gd name="T55" fmla="*/ 120 h 782"/>
                                      <a:gd name="T56" fmla="*/ 324 w 402"/>
                                      <a:gd name="T57" fmla="*/ 78 h 782"/>
                                      <a:gd name="T58" fmla="*/ 362 w 402"/>
                                      <a:gd name="T59" fmla="*/ 38 h 782"/>
                                      <a:gd name="T60" fmla="*/ 402 w 402"/>
                                      <a:gd name="T61" fmla="*/ 0 h 782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  <a:cxn ang="0">
                                        <a:pos x="T24" y="T25"/>
                                      </a:cxn>
                                      <a:cxn ang="0">
                                        <a:pos x="T26" y="T27"/>
                                      </a:cxn>
                                      <a:cxn ang="0">
                                        <a:pos x="T28" y="T29"/>
                                      </a:cxn>
                                      <a:cxn ang="0">
                                        <a:pos x="T30" y="T31"/>
                                      </a:cxn>
                                      <a:cxn ang="0">
                                        <a:pos x="T32" y="T33"/>
                                      </a:cxn>
                                      <a:cxn ang="0">
                                        <a:pos x="T34" y="T35"/>
                                      </a:cxn>
                                      <a:cxn ang="0">
                                        <a:pos x="T36" y="T37"/>
                                      </a:cxn>
                                      <a:cxn ang="0">
                                        <a:pos x="T38" y="T39"/>
                                      </a:cxn>
                                      <a:cxn ang="0">
                                        <a:pos x="T40" y="T41"/>
                                      </a:cxn>
                                      <a:cxn ang="0">
                                        <a:pos x="T42" y="T43"/>
                                      </a:cxn>
                                      <a:cxn ang="0">
                                        <a:pos x="T44" y="T45"/>
                                      </a:cxn>
                                      <a:cxn ang="0">
                                        <a:pos x="T46" y="T47"/>
                                      </a:cxn>
                                      <a:cxn ang="0">
                                        <a:pos x="T48" y="T49"/>
                                      </a:cxn>
                                      <a:cxn ang="0">
                                        <a:pos x="T50" y="T51"/>
                                      </a:cxn>
                                      <a:cxn ang="0">
                                        <a:pos x="T52" y="T53"/>
                                      </a:cxn>
                                      <a:cxn ang="0">
                                        <a:pos x="T54" y="T55"/>
                                      </a:cxn>
                                      <a:cxn ang="0">
                                        <a:pos x="T56" y="T57"/>
                                      </a:cxn>
                                      <a:cxn ang="0">
                                        <a:pos x="T58" y="T59"/>
                                      </a:cxn>
                                      <a:cxn ang="0">
                                        <a:pos x="T60" y="T61"/>
                                      </a:cxn>
                                    </a:cxnLst>
                                    <a:rect l="0" t="0" r="r" b="b"/>
                                    <a:pathLst>
                                      <a:path w="402" h="782">
                                        <a:moveTo>
                                          <a:pt x="402" y="0"/>
                                        </a:moveTo>
                                        <a:lnTo>
                                          <a:pt x="402" y="1"/>
                                        </a:lnTo>
                                        <a:lnTo>
                                          <a:pt x="363" y="39"/>
                                        </a:lnTo>
                                        <a:lnTo>
                                          <a:pt x="325" y="79"/>
                                        </a:lnTo>
                                        <a:lnTo>
                                          <a:pt x="290" y="121"/>
                                        </a:lnTo>
                                        <a:lnTo>
                                          <a:pt x="255" y="164"/>
                                        </a:lnTo>
                                        <a:lnTo>
                                          <a:pt x="211" y="222"/>
                                        </a:lnTo>
                                        <a:lnTo>
                                          <a:pt x="171" y="284"/>
                                        </a:lnTo>
                                        <a:lnTo>
                                          <a:pt x="133" y="346"/>
                                        </a:lnTo>
                                        <a:lnTo>
                                          <a:pt x="100" y="411"/>
                                        </a:lnTo>
                                        <a:lnTo>
                                          <a:pt x="71" y="478"/>
                                        </a:lnTo>
                                        <a:lnTo>
                                          <a:pt x="45" y="546"/>
                                        </a:lnTo>
                                        <a:lnTo>
                                          <a:pt x="27" y="617"/>
                                        </a:lnTo>
                                        <a:lnTo>
                                          <a:pt x="13" y="689"/>
                                        </a:lnTo>
                                        <a:lnTo>
                                          <a:pt x="7" y="761"/>
                                        </a:lnTo>
                                        <a:lnTo>
                                          <a:pt x="7" y="782"/>
                                        </a:lnTo>
                                        <a:lnTo>
                                          <a:pt x="0" y="765"/>
                                        </a:lnTo>
                                        <a:lnTo>
                                          <a:pt x="1" y="761"/>
                                        </a:lnTo>
                                        <a:lnTo>
                                          <a:pt x="7" y="688"/>
                                        </a:lnTo>
                                        <a:lnTo>
                                          <a:pt x="21" y="616"/>
                                        </a:lnTo>
                                        <a:lnTo>
                                          <a:pt x="40" y="545"/>
                                        </a:lnTo>
                                        <a:lnTo>
                                          <a:pt x="66" y="475"/>
                                        </a:lnTo>
                                        <a:lnTo>
                                          <a:pt x="95" y="409"/>
                                        </a:lnTo>
                                        <a:lnTo>
                                          <a:pt x="130" y="343"/>
                                        </a:lnTo>
                                        <a:lnTo>
                                          <a:pt x="167" y="281"/>
                                        </a:lnTo>
                                        <a:lnTo>
                                          <a:pt x="209" y="220"/>
                                        </a:lnTo>
                                        <a:lnTo>
                                          <a:pt x="253" y="163"/>
                                        </a:lnTo>
                                        <a:lnTo>
                                          <a:pt x="287" y="120"/>
                                        </a:lnTo>
                                        <a:lnTo>
                                          <a:pt x="324" y="78"/>
                                        </a:lnTo>
                                        <a:lnTo>
                                          <a:pt x="362" y="38"/>
                                        </a:lnTo>
                                        <a:lnTo>
                                          <a:pt x="402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2" name="Forme libre 52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904089"/>
                                    <a:ext cx="58738" cy="311150"/>
                                  </a:xfrm>
                                  <a:custGeom>
                                    <a:avLst/>
                                    <a:gdLst>
                                      <a:gd name="T0" fmla="*/ 0 w 37"/>
                                      <a:gd name="T1" fmla="*/ 0 h 196"/>
                                      <a:gd name="T2" fmla="*/ 6 w 37"/>
                                      <a:gd name="T3" fmla="*/ 15 h 196"/>
                                      <a:gd name="T4" fmla="*/ 7 w 37"/>
                                      <a:gd name="T5" fmla="*/ 18 h 196"/>
                                      <a:gd name="T6" fmla="*/ 12 w 37"/>
                                      <a:gd name="T7" fmla="*/ 80 h 196"/>
                                      <a:gd name="T8" fmla="*/ 21 w 37"/>
                                      <a:gd name="T9" fmla="*/ 134 h 196"/>
                                      <a:gd name="T10" fmla="*/ 33 w 37"/>
                                      <a:gd name="T11" fmla="*/ 188 h 196"/>
                                      <a:gd name="T12" fmla="*/ 37 w 37"/>
                                      <a:gd name="T13" fmla="*/ 196 h 196"/>
                                      <a:gd name="T14" fmla="*/ 22 w 37"/>
                                      <a:gd name="T15" fmla="*/ 162 h 196"/>
                                      <a:gd name="T16" fmla="*/ 15 w 37"/>
                                      <a:gd name="T17" fmla="*/ 146 h 196"/>
                                      <a:gd name="T18" fmla="*/ 5 w 37"/>
                                      <a:gd name="T19" fmla="*/ 81 h 196"/>
                                      <a:gd name="T20" fmla="*/ 1 w 37"/>
                                      <a:gd name="T21" fmla="*/ 40 h 196"/>
                                      <a:gd name="T22" fmla="*/ 0 w 37"/>
                                      <a:gd name="T23" fmla="*/ 0 h 19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  <a:cxn ang="0">
                                        <a:pos x="T18" y="T19"/>
                                      </a:cxn>
                                      <a:cxn ang="0">
                                        <a:pos x="T20" y="T21"/>
                                      </a:cxn>
                                      <a:cxn ang="0">
                                        <a:pos x="T22" y="T23"/>
                                      </a:cxn>
                                    </a:cxnLst>
                                    <a:rect l="0" t="0" r="r" b="b"/>
                                    <a:pathLst>
                                      <a:path w="37" h="196">
                                        <a:moveTo>
                                          <a:pt x="0" y="0"/>
                                        </a:moveTo>
                                        <a:lnTo>
                                          <a:pt x="6" y="15"/>
                                        </a:lnTo>
                                        <a:lnTo>
                                          <a:pt x="7" y="18"/>
                                        </a:lnTo>
                                        <a:lnTo>
                                          <a:pt x="12" y="80"/>
                                        </a:lnTo>
                                        <a:lnTo>
                                          <a:pt x="21" y="134"/>
                                        </a:lnTo>
                                        <a:lnTo>
                                          <a:pt x="33" y="188"/>
                                        </a:lnTo>
                                        <a:lnTo>
                                          <a:pt x="37" y="196"/>
                                        </a:lnTo>
                                        <a:lnTo>
                                          <a:pt x="22" y="162"/>
                                        </a:lnTo>
                                        <a:lnTo>
                                          <a:pt x="15" y="146"/>
                                        </a:lnTo>
                                        <a:lnTo>
                                          <a:pt x="5" y="81"/>
                                        </a:lnTo>
                                        <a:lnTo>
                                          <a:pt x="1" y="4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3" name="Forme libre 5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3220" y="6223177"/>
                                    <a:ext cx="49213" cy="104775"/>
                                  </a:xfrm>
                                  <a:custGeom>
                                    <a:avLst/>
                                    <a:gdLst>
                                      <a:gd name="T0" fmla="*/ 0 w 31"/>
                                      <a:gd name="T1" fmla="*/ 0 h 66"/>
                                      <a:gd name="T2" fmla="*/ 31 w 31"/>
                                      <a:gd name="T3" fmla="*/ 66 h 66"/>
                                      <a:gd name="T4" fmla="*/ 24 w 31"/>
                                      <a:gd name="T5" fmla="*/ 66 h 66"/>
                                      <a:gd name="T6" fmla="*/ 0 w 31"/>
                                      <a:gd name="T7" fmla="*/ 0 h 66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</a:cxnLst>
                                    <a:rect l="0" t="0" r="r" b="b"/>
                                    <a:pathLst>
                                      <a:path w="31" h="66">
                                        <a:moveTo>
                                          <a:pt x="0" y="0"/>
                                        </a:moveTo>
                                        <a:lnTo>
                                          <a:pt x="31" y="66"/>
                                        </a:lnTo>
                                        <a:lnTo>
                                          <a:pt x="24" y="66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4" name="Forme libre 5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17182" y="5864402"/>
                                    <a:ext cx="11113" cy="68263"/>
                                  </a:xfrm>
                                  <a:custGeom>
                                    <a:avLst/>
                                    <a:gdLst>
                                      <a:gd name="T0" fmla="*/ 0 w 7"/>
                                      <a:gd name="T1" fmla="*/ 0 h 43"/>
                                      <a:gd name="T2" fmla="*/ 7 w 7"/>
                                      <a:gd name="T3" fmla="*/ 17 h 43"/>
                                      <a:gd name="T4" fmla="*/ 7 w 7"/>
                                      <a:gd name="T5" fmla="*/ 43 h 43"/>
                                      <a:gd name="T6" fmla="*/ 6 w 7"/>
                                      <a:gd name="T7" fmla="*/ 40 h 43"/>
                                      <a:gd name="T8" fmla="*/ 0 w 7"/>
                                      <a:gd name="T9" fmla="*/ 25 h 43"/>
                                      <a:gd name="T10" fmla="*/ 0 w 7"/>
                                      <a:gd name="T11" fmla="*/ 0 h 43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</a:cxnLst>
                                    <a:rect l="0" t="0" r="r" b="b"/>
                                    <a:pathLst>
                                      <a:path w="7" h="43">
                                        <a:moveTo>
                                          <a:pt x="0" y="0"/>
                                        </a:moveTo>
                                        <a:lnTo>
                                          <a:pt x="7" y="17"/>
                                        </a:lnTo>
                                        <a:lnTo>
                                          <a:pt x="7" y="43"/>
                                        </a:lnTo>
                                        <a:lnTo>
                                          <a:pt x="6" y="40"/>
                                        </a:lnTo>
                                        <a:lnTo>
                                          <a:pt x="0" y="25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  <wps:wsp>
                                <wps:cNvPr id="55" name="Forme libre 5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40995" y="6135864"/>
                                    <a:ext cx="73025" cy="192088"/>
                                  </a:xfrm>
                                  <a:custGeom>
                                    <a:avLst/>
                                    <a:gdLst>
                                      <a:gd name="T0" fmla="*/ 0 w 46"/>
                                      <a:gd name="T1" fmla="*/ 0 h 121"/>
                                      <a:gd name="T2" fmla="*/ 7 w 46"/>
                                      <a:gd name="T3" fmla="*/ 16 h 121"/>
                                      <a:gd name="T4" fmla="*/ 22 w 46"/>
                                      <a:gd name="T5" fmla="*/ 50 h 121"/>
                                      <a:gd name="T6" fmla="*/ 33 w 46"/>
                                      <a:gd name="T7" fmla="*/ 86 h 121"/>
                                      <a:gd name="T8" fmla="*/ 46 w 46"/>
                                      <a:gd name="T9" fmla="*/ 121 h 121"/>
                                      <a:gd name="T10" fmla="*/ 45 w 46"/>
                                      <a:gd name="T11" fmla="*/ 121 h 121"/>
                                      <a:gd name="T12" fmla="*/ 14 w 46"/>
                                      <a:gd name="T13" fmla="*/ 55 h 121"/>
                                      <a:gd name="T14" fmla="*/ 11 w 46"/>
                                      <a:gd name="T15" fmla="*/ 44 h 121"/>
                                      <a:gd name="T16" fmla="*/ 0 w 46"/>
                                      <a:gd name="T17" fmla="*/ 0 h 121"/>
                                    </a:gdLst>
                                    <a:ahLst/>
                                    <a:cxnLst>
                                      <a:cxn ang="0">
                                        <a:pos x="T0" y="T1"/>
                                      </a:cxn>
                                      <a:cxn ang="0">
                                        <a:pos x="T2" y="T3"/>
                                      </a:cxn>
                                      <a:cxn ang="0">
                                        <a:pos x="T4" y="T5"/>
                                      </a:cxn>
                                      <a:cxn ang="0">
                                        <a:pos x="T6" y="T7"/>
                                      </a:cxn>
                                      <a:cxn ang="0">
                                        <a:pos x="T8" y="T9"/>
                                      </a:cxn>
                                      <a:cxn ang="0">
                                        <a:pos x="T10" y="T11"/>
                                      </a:cxn>
                                      <a:cxn ang="0">
                                        <a:pos x="T12" y="T13"/>
                                      </a:cxn>
                                      <a:cxn ang="0">
                                        <a:pos x="T14" y="T15"/>
                                      </a:cxn>
                                      <a:cxn ang="0">
                                        <a:pos x="T16" y="T17"/>
                                      </a:cxn>
                                    </a:cxnLst>
                                    <a:rect l="0" t="0" r="r" b="b"/>
                                    <a:pathLst>
                                      <a:path w="46" h="121">
                                        <a:moveTo>
                                          <a:pt x="0" y="0"/>
                                        </a:moveTo>
                                        <a:lnTo>
                                          <a:pt x="7" y="16"/>
                                        </a:lnTo>
                                        <a:lnTo>
                                          <a:pt x="22" y="50"/>
                                        </a:lnTo>
                                        <a:lnTo>
                                          <a:pt x="33" y="86"/>
                                        </a:lnTo>
                                        <a:lnTo>
                                          <a:pt x="46" y="121"/>
                                        </a:lnTo>
                                        <a:lnTo>
                                          <a:pt x="45" y="121"/>
                                        </a:lnTo>
                                        <a:lnTo>
                                          <a:pt x="14" y="55"/>
                                        </a:lnTo>
                                        <a:lnTo>
                                          <a:pt x="11" y="44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chemeClr val="tx2">
                                      <a:alpha val="20000"/>
                                    </a:schemeClr>
                                  </a:solidFill>
                                  <a:ln w="0">
                                    <a:solidFill>
                                      <a:schemeClr val="tx2">
                                        <a:alpha val="20000"/>
                                      </a:schemeClr>
                                    </a:solidFill>
                                    <a:prstDash val="solid"/>
                                    <a:round/>
                                    <a:headEnd/>
                                    <a:tailEnd/>
                                  </a:ln>
                                </wps:spPr>
                                <wps:bodyPr vert="horz" wrap="square" lIns="91440" tIns="45720" rIns="91440" bIns="45720" numCol="1" anchor="t" anchorCtr="0" compatLnSpc="1">
                                  <a:prstTxWarp prst="textNoShape">
                                    <a:avLst/>
                                  </a:prstTxWarp>
                                </wps:bodyPr>
                              </wps:wsp>
                            </wpg:grpSp>
                          </wpg:grpSp>
                        </wpg:wgp>
                      </a:graphicData>
                    </a:graphic>
                    <wp14:sizeRelH relativeFrom="page">
                      <wp14:pctWidth>33000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w14:anchorId="71CA61B1" id="Groupe 27" o:spid="_x0000_s1026" style="position:absolute;margin-left:0;margin-top:0;width:172.8pt;height:718.55pt;z-index:-251660288;mso-width-percent:330;mso-height-percent:950;mso-left-percent:40;mso-position-horizontal-relative:page;mso-position-vertical:center;mso-position-vertical-relative:page;mso-width-percent:330;mso-height-percent:950;mso-left-percent:40" coordsize="21945,91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">
                    <v:rect id="Rectangle 28" o:spid="_x0000_s1027" style="position:absolute;width:1945;height:912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" fillcolor="#9bbb59 [3206]" stroked="f" strokeweight="2pt"/>
                    <v:shapetype id="_x0000_t15" coordsize="21600,21600" o:spt="15" adj="16200" path="m@0,l,,,21600@0,21600,21600,10800xe">
                      <v:stroke joinstyle="miter"/>
                      <v:formulas>
                        <v:f eqn="val #0"/>
                        <v:f eqn="prod #0 1 2"/>
                      </v:formulas>
                      <v:path gradientshapeok="t" o:connecttype="custom" o:connectlocs="@1,0;0,10800;@1,21600;21600,10800" o:connectangles="270,180,90,0" textboxrect="0,0,10800,21600;0,0,16200,21600;0,0,21600,21600"/>
                      <v:handles>
                        <v:h position="#0,topLeft" xrange="0,21600"/>
                      </v:handles>
                    </v:shapetype>
                    <v:shape id="Pentagone 29" o:spid="_x0000_s1028" type="#_x0000_t15" style="position:absolute;top:14668;width:21945;height:55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" adj="18883" fillcolor="white [3201]" strokecolor="#9bbb59 [3206]" strokeweight="2pt">
                      <v:textbox inset=",0,14.4pt,0">
                        <w:txbxContent>
                          <w:sdt>
                            <w:sdt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alias w:val="Date "/>
                              <w:tag w:val=""/>
                              <w:id w:val="-650599894"/>
                              <w:showingPlcHdr/>
                              <w:dataBinding w:prefixMappings="xmlns:ns0='http://schemas.microsoft.com/office/2006/coverPageProps' " w:xpath="/ns0:CoverPageProperties[1]/ns0:PublishDate[1]" w:storeItemID="{55AF091B-3C7A-41E3-B477-F2FDAA23CFDA}"/>
                              <w:date>
                                <w:dateFormat w:val="dd/MM/yyyy"/>
                                <w:lid w:val="fr-FR"/>
                                <w:storeMappedDataAs w:val="dateTime"/>
                                <w:calendar w:val="gregorian"/>
                              </w:date>
                            </w:sdtPr>
                            <w:sdtContent>
                              <w:p w14:paraId="0BB205A4" w14:textId="77777777" w:rsidR="00ED019B" w:rsidRDefault="00ED019B">
                                <w:pPr>
                                  <w:pStyle w:val="Sansinterligne"/>
                                  <w:jc w:val="right"/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sz w:val="28"/>
                                    <w:szCs w:val="28"/>
                                  </w:rPr>
                                  <w:t xml:space="preserve">     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v:group id="Groupe 30" o:spid="_x0000_s1029" style="position:absolute;left:762;top:42100;width:20574;height:49103" coordorigin="806,42118" coordsize="13062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<v:group id="Groupe 31" o:spid="_x0000_s1030" style="position:absolute;left:1410;top:42118;width:10478;height:31210" coordorigin="1410,42118" coordsize="10477,31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DvhwwAAANs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LIb/L+EHyM0TAAD//wMAUEsBAi0AFAAGAAgAAAAhANvh9svuAAAAhQEAABMAAAAAAAAAAAAA&#10;AAAAAAAAAFtDb250ZW50X1R5cGVzXS54bWxQSwECLQAUAAYACAAAACEAWvQsW78AAAAVAQAACwAA&#10;AAAAAAAAAAAAAAAfAQAAX3JlbHMvLnJlbHNQSwECLQAUAAYACAAAACEAycQ74cMAAADbAAAADwAA&#10;AAAAAAAAAAAAAAAHAgAAZHJzL2Rvd25yZXYueG1sUEsFBgAAAAADAAMAtwAAAPcCAAAAAA==&#10;">
                        <o:lock v:ext="edit" aspectratio="t"/>
                        <v:shape id="Forme libre 32" o:spid="_x0000_s1031" style="position:absolute;left:3696;top:62168;width:1937;height:6985;visibility:visible;mso-wrap-style:square;v-text-anchor:top" coordsize="122,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" path="m,l39,152,84,304r38,113l122,440,76,306,39,180,6,53,,xe" fillcolor="#1f497d [3215]" strokecolor="#1f497d [3215]" strokeweight="0">
                          <v:path arrowok="t" o:connecttype="custom" o:connectlocs="0,0;61913,241300;133350,482600;193675,661988;193675,698500;120650,485775;61913,285750;9525,84138;0,0" o:connectangles="0,0,0,0,0,0,0,0,0"/>
                        </v:shape>
                        <v:shape id="Forme libre 33" o:spid="_x0000_s1032" style="position:absolute;left:5728;top:69058;width:1842;height:4270;visibility:visible;mso-wrap-style:square;v-text-anchor:top" coordsize="116,2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" path="m,l8,19,37,93r30,74l116,269r-8,l60,169,30,98,1,25,,xe" fillcolor="#1f497d [3215]" strokecolor="#1f497d [3215]" strokeweight="0">
                          <v:path arrowok="t" o:connecttype="custom" o:connectlocs="0,0;12700,30163;58738,147638;106363,265113;184150,427038;171450,427038;95250,268288;47625,155575;1588,39688;0,0" o:connectangles="0,0,0,0,0,0,0,0,0,0"/>
                        </v:shape>
                        <v:shape id="Forme libre 34" o:spid="_x0000_s1033" style="position:absolute;left:1410;top:42118;width:2223;height:20193;visibility:visible;mso-wrap-style:square;v-text-anchor:top" coordsize="140,12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" path="m,l,,1,79r2,80l12,317,23,476,39,634,58,792,83,948r24,138l135,1223r5,49l138,1262,105,1106,77,949,53,792,35,634,20,476,9,317,2,159,,79,,xe" fillcolor="#1f497d [3215]" strokecolor="#1f497d [3215]" strokeweight="0">
                          <v:path arrowok="t" o:connecttype="custom" o:connectlocs="0,0;0,0;1588,125413;4763,252413;19050,503238;36513,755650;61913,1006475;92075,1257300;131763,1504950;169863,1724025;214313,1941513;222250,2019300;219075,2003425;166688,1755775;122238,1506538;84138,1257300;55563,1006475;31750,755650;14288,503238;3175,252413;0,125413;0,0" o:connectangles="0,0,0,0,0,0,0,0,0,0,0,0,0,0,0,0,0,0,0,0,0,0"/>
                        </v:shape>
                        <v:shape id="Forme libre 35" o:spid="_x0000_s1034" style="position:absolute;left:3410;top:48611;width:715;height:13557;visibility:visible;mso-wrap-style:square;v-text-anchor:top" coordsize="45,8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" path="m45,r,l35,66r-9,67l14,267,6,401,3,534,6,669r8,134l18,854r,-3l9,814,8,803,1,669,,534,3,401,12,267,25,132,34,66,45,xe" fillcolor="#1f497d [3215]" strokecolor="#1f497d [3215]" strokeweight="0">
                          <v:path arrowok="t" o:connecttype="custom" o:connectlocs="71438,0;71438,0;55563,104775;41275,211138;22225,423863;9525,636588;4763,847725;9525,1062038;22225,1274763;28575,1355725;28575,1350963;14288,1292225;12700,1274763;1588,1062038;0,847725;4763,636588;19050,423863;39688,209550;53975,104775;71438,0" o:connectangles="0,0,0,0,0,0,0,0,0,0,0,0,0,0,0,0,0,0,0,0"/>
                        </v:shape>
                        <v:shape id="Forme libre 36" o:spid="_x0000_s1035" style="position:absolute;left:3633;top:62311;width:2444;height:9985;visibility:visible;mso-wrap-style:square;v-text-anchor:top" coordsize="154,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" path="m,l10,44r11,82l34,207r19,86l75,380r25,86l120,521r21,55l152,618r2,11l140,595,115,532,93,468,67,383,47,295,28,207,12,104,,xe" fillcolor="#1f497d [3215]" strokecolor="#1f497d [3215]" strokeweight="0">
                          <v:path arrowok="t" o:connecttype="custom" o:connectlocs="0,0;15875,69850;33338,200025;53975,328613;84138,465138;119063,603250;158750,739775;190500,827088;223838,914400;241300,981075;244475,998538;222250,944563;182563,844550;147638,742950;106363,608013;74613,468313;44450,328613;19050,165100;0,0" o:connectangles="0,0,0,0,0,0,0,0,0,0,0,0,0,0,0,0,0,0,0"/>
                        </v:shape>
                        <v:shape id="Forme libre 37" o:spid="_x0000_s1036" style="position:absolute;left:6204;top:72233;width:524;height:1095;visibility:visible;mso-wrap-style:square;v-text-anchor:top" coordsize="33,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" path="m,l33,69r-9,l12,35,,xe" fillcolor="#1f497d [3215]" strokecolor="#1f497d [3215]" strokeweight="0">
                          <v:path arrowok="t" o:connecttype="custom" o:connectlocs="0,0;52388,109538;38100,109538;19050,55563;0,0" o:connectangles="0,0,0,0,0"/>
                        </v:shape>
                        <v:shape id="Forme libre 38" o:spid="_x0000_s1037" style="position:absolute;left:3553;top:61533;width:238;height:1476;visibility:visible;mso-wrap-style:square;v-text-anchor:top" coordsize="15,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" path="m,l9,37r,3l15,93,5,49,,xe" fillcolor="#1f497d [3215]" strokecolor="#1f497d [3215]" strokeweight="0">
                          <v:path arrowok="t" o:connecttype="custom" o:connectlocs="0,0;14288,58738;14288,63500;23813,147638;7938,77788;0,0" o:connectangles="0,0,0,0,0,0"/>
                        </v:shape>
                        <v:shape id="Forme libre 39" o:spid="_x0000_s1038" style="position:absolute;left:5633;top:56897;width:6255;height:12161;visibility:visible;mso-wrap-style:square;v-text-anchor:top" coordsize="394,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" path="m394,r,l356,38,319,77r-35,40l249,160r-42,58l168,276r-37,63l98,402,69,467,45,535,26,604,14,673,7,746,6,766,,749r1,-5l7,673,21,603,40,533,65,466,94,400r33,-64l164,275r40,-60l248,158r34,-42l318,76,354,37,394,xe" fillcolor="#1f497d [3215]" strokecolor="#1f497d [3215]" strokeweight="0">
                          <v:path arrowok="t" o:connecttype="custom" o:connectlocs="625475,0;625475,0;565150,60325;506413,122238;450850,185738;395288,254000;328613,346075;266700,438150;207963,538163;155575,638175;109538,741363;71438,849313;41275,958850;22225,1068388;11113,1184275;9525,1216025;0,1189038;1588,1181100;11113,1068388;33338,957263;63500,846138;103188,739775;149225,635000;201613,533400;260350,436563;323850,341313;393700,250825;447675,184150;504825,120650;561975,58738;625475,0" o:connectangles="0,0,0,0,0,0,0,0,0,0,0,0,0,0,0,0,0,0,0,0,0,0,0,0,0,0,0,0,0,0,0"/>
                        </v:shape>
                        <v:shape id="Forme libre 40" o:spid="_x0000_s1039" style="position:absolute;left:5633;top:69153;width:571;height:3080;visibility:visible;mso-wrap-style:square;v-text-anchor:top" coordsize="36,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" path="m,l6,16r1,3l11,80r9,52l33,185r3,9l21,161,15,145,5,81,1,41,,xe" fillcolor="#1f497d [3215]" strokecolor="#1f497d [3215]" strokeweight="0">
                          <v:path arrowok="t" o:connecttype="custom" o:connectlocs="0,0;9525,25400;11113,30163;17463,127000;31750,209550;52388,293688;57150,307975;33338,255588;23813,230188;7938,128588;1588,65088;0,0" o:connectangles="0,0,0,0,0,0,0,0,0,0,0,0"/>
                        </v:shape>
                        <v:shape id="Forme libre 41" o:spid="_x0000_s1040" style="position:absolute;left:6077;top:72296;width:493;height:1032;visibility:visible;mso-wrap-style:square;v-text-anchor:top" coordsize="31,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" path="m,l31,65r-8,l,xe" fillcolor="#1f497d [3215]" strokecolor="#1f497d [3215]" strokeweight="0">
                          <v:path arrowok="t" o:connecttype="custom" o:connectlocs="0,0;49213,103188;36513,103188;0,0" o:connectangles="0,0,0,0"/>
                        </v:shape>
                        <v:shape id="Forme libre 42" o:spid="_x0000_s1041" style="position:absolute;left:5633;top:68788;width:111;height:666;visibility:visible;mso-wrap-style:square;v-text-anchor:top" coordsize="7,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" path="m,l6,17,7,42,6,39,,23,,xe" fillcolor="#1f497d [3215]" strokecolor="#1f497d [3215]" strokeweight="0">
                          <v:path arrowok="t" o:connecttype="custom" o:connectlocs="0,0;9525,26988;11113,66675;9525,61913;0,36513;0,0" o:connectangles="0,0,0,0,0,0"/>
                        </v:shape>
                        <v:shape id="Forme libre 43" o:spid="_x0000_s1042" style="position:absolute;left:5871;top:71455;width:714;height:1873;visibility:visible;mso-wrap-style:square;v-text-anchor:top" coordsize="45,1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" path="m,l6,16,21,49,33,84r12,34l44,118,13,53,11,42,,xe" fillcolor="#1f497d [3215]" strokecolor="#1f497d [3215]" strokeweight="0">
                          <v:path arrowok="t" o:connecttype="custom" o:connectlocs="0,0;9525,25400;33338,77788;52388,133350;71438,187325;69850,187325;20638,84138;17463,66675;0,0" o:connectangles="0,0,0,0,0,0,0,0,0"/>
                        </v:shape>
                      </v:group>
                      <v:group id="Groupe 44" o:spid="_x0000_s1043" style="position:absolute;left:806;top:48269;width:13063;height:25059" coordorigin="806,46499" coordsize="8747,16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    <o:lock v:ext="edit" aspectratio="t"/>
                        <v:shape id="Forme libre 45" o:spid="_x0000_s1044" style="position:absolute;left:1187;top:51897;width:1984;height:7143;visibility:visible;mso-wrap-style:square;v-text-anchor:top" coordsize="125,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" path="m,l41,155,86,309r39,116l125,450,79,311,41,183,7,54,,xe" fillcolor="#1f497d [3215]" strokecolor="#1f497d [3215]" strokeweight="0">
                          <v:fill opacity="13107f"/>
                          <v:stroke opacity="13107f"/>
                          <v:path arrowok="t" o:connecttype="custom" o:connectlocs="0,0;65088,246063;136525,490538;198438,674688;198438,714375;125413,493713;65088,290513;11113,85725;0,0" o:connectangles="0,0,0,0,0,0,0,0,0"/>
                        </v:shape>
                        <v:shape id="Forme libre 46" o:spid="_x0000_s1045" style="position:absolute;left:3282;top:58913;width:1874;height:4366;visibility:visible;mso-wrap-style:square;v-text-anchor:top" coordsize="118,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" path="m,l8,20,37,96r32,74l118,275r-9,l61,174,30,100,,26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31750;58738,152400;109538,269875;187325,436563;173038,436563;96838,276225;47625,158750;0,41275;0,0" o:connectangles="0,0,0,0,0,0,0,0,0,0"/>
                        </v:shape>
                        <v:shape id="Forme libre 47" o:spid="_x0000_s1046" style="position:absolute;left:806;top:50103;width:317;height:1921;visibility:visible;mso-wrap-style:square;v-text-anchor:top" coordsize="20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" path="m,l16,72r4,49l18,112,,31,,xe" fillcolor="#1f497d [3215]" strokecolor="#1f497d [3215]" strokeweight="0">
                          <v:fill opacity="13107f"/>
                          <v:stroke opacity="13107f"/>
                          <v:path arrowok="t" o:connecttype="custom" o:connectlocs="0,0;25400,114300;31750,192088;28575,177800;0,49213;0,0" o:connectangles="0,0,0,0,0,0"/>
                        </v:shape>
                        <v:shape id="Forme libre 48" o:spid="_x0000_s1047" style="position:absolute;left:1123;top:52024;width:2509;height:10207;visibility:visible;mso-wrap-style:square;v-text-anchor:top" coordsize="158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" path="m,l11,46r11,83l36,211r19,90l76,389r27,87l123,533r21,55l155,632r3,11l142,608,118,544,95,478,69,391,47,302,29,212,13,107,,xe" fillcolor="#1f497d [3215]" strokecolor="#1f497d [3215]" strokeweight="0">
                          <v:fill opacity="13107f"/>
                          <v:stroke opacity="13107f"/>
                          <v:path arrowok="t" o:connecttype="custom" o:connectlocs="0,0;17463,73025;34925,204788;57150,334963;87313,477838;120650,617538;163513,755650;195263,846138;228600,933450;246063,1003300;250825,1020763;225425,965200;187325,863600;150813,758825;109538,620713;74613,479425;46038,336550;20638,169863;0,0" o:connectangles="0,0,0,0,0,0,0,0,0,0,0,0,0,0,0,0,0,0,0"/>
                        </v:shape>
                        <v:shape id="Forme libre 49" o:spid="_x0000_s1048" style="position:absolute;left:3759;top:62152;width:524;height:1127;visibility:visible;mso-wrap-style:square;v-text-anchor:top" coordsize="33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" path="m,l33,71r-9,l11,36,,xe" fillcolor="#1f497d [3215]" strokecolor="#1f497d [3215]" strokeweight="0">
                          <v:fill opacity="13107f"/>
                          <v:stroke opacity="13107f"/>
                          <v:path arrowok="t" o:connecttype="custom" o:connectlocs="0,0;52388,112713;38100,112713;17463,57150;0,0" o:connectangles="0,0,0,0,0"/>
                        </v:shape>
                        <v:shape id="Forme libre 50" o:spid="_x0000_s1049" style="position:absolute;left:1060;top:51246;width:238;height:1508;visibility:visible;mso-wrap-style:square;v-text-anchor:top" coordsize="15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" path="m,l8,37r,4l15,95,4,49,,xe" fillcolor="#1f497d [3215]" strokecolor="#1f497d [3215]" strokeweight="0">
                          <v:fill opacity="13107f"/>
                          <v:stroke opacity="13107f"/>
                          <v:path arrowok="t" o:connecttype="custom" o:connectlocs="0,0;12700,58738;12700,65088;23813,150813;6350,77788;0,0" o:connectangles="0,0,0,0,0,0"/>
                        </v:shape>
                        <v:shape id="Forme libre 51" o:spid="_x0000_s1050" style="position:absolute;left:3171;top:46499;width:6382;height:12414;visibility:visible;mso-wrap-style:square;v-text-anchor:top" coordsize="402,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" path="m402,r,1l363,39,325,79r-35,42l255,164r-44,58l171,284r-38,62l100,411,71,478,45,546,27,617,13,689,7,761r,21l,765r1,-4l7,688,21,616,40,545,66,475,95,409r35,-66l167,281r42,-61l253,163r34,-43l324,78,362,38,402,xe" fillcolor="#1f497d [3215]" strokecolor="#1f497d [3215]" strokeweight="0">
                          <v:fill opacity="13107f"/>
                          <v:stroke opacity="13107f"/>
                          <v:path arrowok="t" o:connecttype="custom" o:connectlocs="638175,0;638175,1588;576263,61913;515938,125413;460375,192088;404813,260350;334963,352425;271463,450850;211138,549275;158750,652463;112713,758825;71438,866775;42863,979488;20638,1093788;11113,1208088;11113,1241425;0,1214438;1588,1208088;11113,1092200;33338,977900;63500,865188;104775,754063;150813,649288;206375,544513;265113,446088;331788,349250;401638,258763;455613,190500;514350,123825;574675,60325;638175,0" o:connectangles="0,0,0,0,0,0,0,0,0,0,0,0,0,0,0,0,0,0,0,0,0,0,0,0,0,0,0,0,0,0,0"/>
                        </v:shape>
                        <v:shape id="Forme libre 52" o:spid="_x0000_s1051" style="position:absolute;left:3171;top:59040;width:588;height:3112;visibility:visible;mso-wrap-style:square;v-text-anchor:top" coordsize="37,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" path="m,l6,15r1,3l12,80r9,54l33,188r4,8l22,162,15,146,5,81,1,40,,xe" fillcolor="#1f497d [3215]" strokecolor="#1f497d [3215]" strokeweight="0">
                          <v:fill opacity="13107f"/>
                          <v:stroke opacity="13107f"/>
                          <v:path arrowok="t" o:connecttype="custom" o:connectlocs="0,0;9525,23813;11113,28575;19050,127000;33338,212725;52388,298450;58738,311150;34925,257175;23813,231775;7938,128588;1588,63500;0,0" o:connectangles="0,0,0,0,0,0,0,0,0,0,0,0"/>
                        </v:shape>
                        <v:shape id="Forme libre 53" o:spid="_x0000_s1052" style="position:absolute;left:3632;top:62231;width:492;height:1048;visibility:visible;mso-wrap-style:square;v-text-anchor:top" coordsize="31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" path="m,l31,66r-7,l,xe" fillcolor="#1f497d [3215]" strokecolor="#1f497d [3215]" strokeweight="0">
                          <v:fill opacity="13107f"/>
                          <v:stroke opacity="13107f"/>
                          <v:path arrowok="t" o:connecttype="custom" o:connectlocs="0,0;49213,104775;38100,104775;0,0" o:connectangles="0,0,0,0"/>
                        </v:shape>
                        <v:shape id="Forme libre 54" o:spid="_x0000_s1053" style="position:absolute;left:3171;top:58644;width:111;height:682;visibility:visible;mso-wrap-style:square;v-text-anchor:top" coordsize="7,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" path="m,l7,17r,26l6,40,,25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6988;11113,68263;9525,63500;0,39688;0,0" o:connectangles="0,0,0,0,0,0"/>
                        </v:shape>
                        <v:shape id="Forme libre 55" o:spid="_x0000_s1054" style="position:absolute;left:3409;top:61358;width:731;height:1921;visibility:visible;mso-wrap-style:square;v-text-anchor:top" coordsize="46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" path="m,l7,16,22,50,33,86r13,35l45,121,14,55,11,44,,xe" fillcolor="#1f497d [3215]" strokecolor="#1f497d [3215]" strokeweight="0">
                          <v:fill opacity="13107f"/>
                          <v:stroke opacity="13107f"/>
                          <v:path arrowok="t" o:connecttype="custom" o:connectlocs="0,0;11113,25400;34925,79375;52388,136525;73025,192088;71438,192088;22225,87313;17463,69850;0,0" o:connectangles="0,0,0,0,0,0,0,0,0"/>
                        </v:shape>
                      </v:group>
                    </v:group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7216" behindDoc="0" locked="0" layoutInCell="1" allowOverlap="1" wp14:anchorId="77F6F131" wp14:editId="7E2483D7">
                    <wp:simplePos x="0" y="0"/>
                    <mc:AlternateContent>
                      <mc:Choice Requires="wp14">
                        <wp:positionH relativeFrom="page">
                          <wp14:pctPosHOffset>42000</wp14:pctPosHOffset>
                        </wp:positionH>
                      </mc:Choice>
                      <mc:Fallback>
                        <wp:positionH relativeFrom="page">
                          <wp:posOffset>4490085</wp:posOffset>
                        </wp:positionH>
                      </mc:Fallback>
                    </mc:AlternateContent>
                    <mc:AlternateContent>
                      <mc:Choice Requires="wp14">
                        <wp:positionV relativeFrom="page">
                          <wp14:pctPosVOffset>17500</wp14:pctPosVOffset>
                        </wp:positionV>
                      </mc:Choice>
                      <mc:Fallback>
                        <wp:positionV relativeFrom="page">
                          <wp:posOffset>1322705</wp:posOffset>
                        </wp:positionV>
                      </mc:Fallback>
                    </mc:AlternateContent>
                    <wp:extent cx="3657600" cy="1069848"/>
                    <wp:effectExtent l="0" t="0" r="7620" b="635"/>
                    <wp:wrapNone/>
                    <wp:docPr id="1" name="Zone de texte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657600" cy="1069848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CB550C" w14:textId="77777777" w:rsidR="00ED019B" w:rsidRPr="000D4433" w:rsidRDefault="00000000">
                                <w:pPr>
                                  <w:pStyle w:val="Sansinterligne"/>
                                  <w:rPr>
                                    <w:rFonts w:asciiTheme="majorHAnsi" w:eastAsiaTheme="majorEastAsia" w:hAnsiTheme="majorHAnsi" w:cstheme="majorBidi"/>
                                    <w:color w:val="D6E3BC" w:themeColor="accent3" w:themeTint="66"/>
                                    <w:sz w:val="96"/>
                                    <w:szCs w:val="96"/>
                                  </w:rPr>
                                </w:pPr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olor w:val="D6E3BC" w:themeColor="accent3" w:themeTint="66"/>
                                      <w:sz w:val="96"/>
                                      <w:szCs w:val="96"/>
                                    </w:rPr>
                                    <w:alias w:val="Titre"/>
                                    <w:tag w:val=""/>
                                    <w:id w:val="-705018352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Content>
                                    <w:r w:rsidR="00ED019B" w:rsidRPr="000D4433">
                                      <w:rPr>
                                        <w:rFonts w:asciiTheme="majorHAnsi" w:eastAsiaTheme="majorEastAsia" w:hAnsiTheme="majorHAnsi" w:cstheme="majorBidi"/>
                                        <w:color w:val="D6E3BC" w:themeColor="accent3" w:themeTint="66"/>
                                        <w:sz w:val="96"/>
                                        <w:szCs w:val="96"/>
                                      </w:rPr>
                                      <w:t>PROGRESSION PEDAGOGIQUE</w:t>
                                    </w:r>
                                  </w:sdtContent>
                                </w:sdt>
                              </w:p>
                              <w:p w14:paraId="61834B23" w14:textId="6129AD29" w:rsidR="00076E54" w:rsidRDefault="00000000">
                                <w:pPr>
                                  <w:spacing w:before="120"/>
                                  <w:rPr>
                                    <w:color w:val="1F497D" w:themeColor="text2"/>
                                    <w:sz w:val="72"/>
                                    <w:szCs w:val="72"/>
                                  </w:rPr>
                                </w:pPr>
                                <w:sdt>
                                  <w:sdtPr>
                                    <w:rPr>
                                      <w:color w:val="76923C" w:themeColor="accent3" w:themeShade="BF"/>
                                      <w:sz w:val="72"/>
                                      <w:szCs w:val="72"/>
                                    </w:rPr>
                                    <w:alias w:val="Sous-titre"/>
                                    <w:tag w:val=""/>
                                    <w:id w:val="-1148361611"/>
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<w:text/>
                                  </w:sdtPr>
                                  <w:sdtContent>
                                    <w:r w:rsidR="005767BF">
                                      <w:rPr>
                                        <w:color w:val="76923C" w:themeColor="accent3" w:themeShade="BF"/>
                                        <w:sz w:val="72"/>
                                        <w:szCs w:val="72"/>
                                      </w:rPr>
                                      <w:t xml:space="preserve">Seconde et            </w:t>
                                    </w:r>
                                    <w:r w:rsidR="007F6BCE" w:rsidRPr="009C51DA">
                                      <w:rPr>
                                        <w:color w:val="76923C" w:themeColor="accent3" w:themeShade="BF"/>
                                        <w:sz w:val="72"/>
                                        <w:szCs w:val="72"/>
                                      </w:rPr>
                                      <w:t>Première bac pro</w:t>
                                    </w:r>
                                  </w:sdtContent>
                                </w:sdt>
                              </w:p>
                              <w:p w14:paraId="0B8A9E48" w14:textId="23F9BABA" w:rsidR="00ED019B" w:rsidRPr="009C51DA" w:rsidRDefault="007F6BCE">
                                <w:pPr>
                                  <w:spacing w:before="120"/>
                                  <w:rPr>
                                    <w:color w:val="76923C" w:themeColor="accent3" w:themeShade="BF"/>
                                    <w:sz w:val="36"/>
                                    <w:szCs w:val="36"/>
                                  </w:rPr>
                                </w:pPr>
                                <w:r w:rsidRPr="009C51DA">
                                  <w:rPr>
                                    <w:color w:val="76923C" w:themeColor="accent3" w:themeShade="BF"/>
                                    <w:sz w:val="72"/>
                                    <w:szCs w:val="72"/>
                                  </w:rPr>
                                  <w:t xml:space="preserve">POLE </w:t>
                                </w:r>
                                <w:r w:rsidR="009C51DA">
                                  <w:rPr>
                                    <w:color w:val="76923C" w:themeColor="accent3" w:themeShade="BF"/>
                                    <w:sz w:val="72"/>
                                    <w:szCs w:val="72"/>
                                  </w:rPr>
                                  <w:t>1</w:t>
                                </w:r>
                                <w:r w:rsidRPr="009C51DA">
                                  <w:rPr>
                                    <w:color w:val="76923C" w:themeColor="accent3" w:themeShade="BF"/>
                                    <w:sz w:val="72"/>
                                    <w:szCs w:val="72"/>
                                  </w:rPr>
                                  <w:t xml:space="preserve">                </w:t>
                                </w:r>
                              </w:p>
                              <w:p w14:paraId="7FDF6D41" w14:textId="3EAC48AE" w:rsidR="00076E54" w:rsidRPr="009C51DA" w:rsidRDefault="009C51DA" w:rsidP="009C51DA">
                                <w:pPr>
                                  <w:spacing w:before="120"/>
                                  <w:rPr>
                                    <w:color w:val="76923C" w:themeColor="accent3" w:themeShade="BF"/>
                                    <w:sz w:val="44"/>
                                    <w:szCs w:val="44"/>
                                  </w:rPr>
                                </w:pPr>
                                <w:r w:rsidRPr="009C51DA">
                                  <w:rPr>
                                    <w:rFonts w:ascii="Arial" w:eastAsia="Times New Roman" w:hAnsi="Arial" w:cs="Arial"/>
                                    <w:b/>
                                    <w:color w:val="76923C" w:themeColor="accent3" w:themeShade="BF"/>
                                    <w:sz w:val="44"/>
                                    <w:szCs w:val="44"/>
                                  </w:rPr>
                                  <w:t>INTERVENTION ET REPARATION SUR UN ELEMENT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45000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7F6F131"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1" o:spid="_x0000_s1055" type="#_x0000_t202" style="position:absolute;margin-left:0;margin-top:0;width:4in;height:84.25pt;z-index:251657216;visibility:visible;mso-wrap-style:square;mso-width-percent:450;mso-height-percent:0;mso-left-percent:420;mso-top-percent:175;mso-wrap-distance-left:9pt;mso-wrap-distance-top:0;mso-wrap-distance-right:9pt;mso-wrap-distance-bottom:0;mso-position-horizontal-relative:page;mso-position-vertical-relative:page;mso-width-percent:450;mso-height-percent:0;mso-left-percent:420;mso-top-percent:175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" filled="f" stroked="f" strokeweight=".5pt">
                    <v:textbox style="mso-fit-shape-to-text:t" inset="0,0,0,0">
                      <w:txbxContent>
                        <w:p w14:paraId="58CB550C" w14:textId="77777777" w:rsidR="00ED019B" w:rsidRPr="000D4433" w:rsidRDefault="00000000">
                          <w:pPr>
                            <w:pStyle w:val="Sansinterligne"/>
                            <w:rPr>
                              <w:rFonts w:asciiTheme="majorHAnsi" w:eastAsiaTheme="majorEastAsia" w:hAnsiTheme="majorHAnsi" w:cstheme="majorBidi"/>
                              <w:color w:val="D6E3BC" w:themeColor="accent3" w:themeTint="66"/>
                              <w:sz w:val="96"/>
                              <w:szCs w:val="96"/>
                            </w:rPr>
                          </w:pPr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olor w:val="D6E3BC" w:themeColor="accent3" w:themeTint="66"/>
                                <w:sz w:val="96"/>
                                <w:szCs w:val="96"/>
                              </w:rPr>
                              <w:alias w:val="Titre"/>
                              <w:tag w:val=""/>
                              <w:id w:val="-705018352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Content>
                              <w:r w:rsidR="00ED019B" w:rsidRPr="000D4433">
                                <w:rPr>
                                  <w:rFonts w:asciiTheme="majorHAnsi" w:eastAsiaTheme="majorEastAsia" w:hAnsiTheme="majorHAnsi" w:cstheme="majorBidi"/>
                                  <w:color w:val="D6E3BC" w:themeColor="accent3" w:themeTint="66"/>
                                  <w:sz w:val="96"/>
                                  <w:szCs w:val="96"/>
                                </w:rPr>
                                <w:t>PROGRESSION PEDAGOGIQUE</w:t>
                              </w:r>
                            </w:sdtContent>
                          </w:sdt>
                        </w:p>
                        <w:p w14:paraId="61834B23" w14:textId="6129AD29" w:rsidR="00076E54" w:rsidRDefault="00000000">
                          <w:pPr>
                            <w:spacing w:before="120"/>
                            <w:rPr>
                              <w:color w:val="1F497D" w:themeColor="text2"/>
                              <w:sz w:val="72"/>
                              <w:szCs w:val="72"/>
                            </w:rPr>
                          </w:pPr>
                          <w:sdt>
                            <w:sdtPr>
                              <w:rPr>
                                <w:color w:val="76923C" w:themeColor="accent3" w:themeShade="BF"/>
                                <w:sz w:val="72"/>
                                <w:szCs w:val="72"/>
                              </w:rPr>
                              <w:alias w:val="Sous-titre"/>
                              <w:tag w:val=""/>
                              <w:id w:val="-1148361611"/>
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<w:text/>
                            </w:sdtPr>
                            <w:sdtContent>
                              <w:r w:rsidR="005767BF">
                                <w:rPr>
                                  <w:color w:val="76923C" w:themeColor="accent3" w:themeShade="BF"/>
                                  <w:sz w:val="72"/>
                                  <w:szCs w:val="72"/>
                                </w:rPr>
                                <w:t xml:space="preserve">Seconde et            </w:t>
                              </w:r>
                              <w:r w:rsidR="007F6BCE" w:rsidRPr="009C51DA">
                                <w:rPr>
                                  <w:color w:val="76923C" w:themeColor="accent3" w:themeShade="BF"/>
                                  <w:sz w:val="72"/>
                                  <w:szCs w:val="72"/>
                                </w:rPr>
                                <w:t>Première bac pro</w:t>
                              </w:r>
                            </w:sdtContent>
                          </w:sdt>
                        </w:p>
                        <w:p w14:paraId="0B8A9E48" w14:textId="23F9BABA" w:rsidR="00ED019B" w:rsidRPr="009C51DA" w:rsidRDefault="007F6BCE">
                          <w:pPr>
                            <w:spacing w:before="120"/>
                            <w:rPr>
                              <w:color w:val="76923C" w:themeColor="accent3" w:themeShade="BF"/>
                              <w:sz w:val="36"/>
                              <w:szCs w:val="36"/>
                            </w:rPr>
                          </w:pPr>
                          <w:r w:rsidRPr="009C51DA">
                            <w:rPr>
                              <w:color w:val="76923C" w:themeColor="accent3" w:themeShade="BF"/>
                              <w:sz w:val="72"/>
                              <w:szCs w:val="72"/>
                            </w:rPr>
                            <w:t xml:space="preserve">POLE </w:t>
                          </w:r>
                          <w:r w:rsidR="009C51DA">
                            <w:rPr>
                              <w:color w:val="76923C" w:themeColor="accent3" w:themeShade="BF"/>
                              <w:sz w:val="72"/>
                              <w:szCs w:val="72"/>
                            </w:rPr>
                            <w:t>1</w:t>
                          </w:r>
                          <w:r w:rsidRPr="009C51DA">
                            <w:rPr>
                              <w:color w:val="76923C" w:themeColor="accent3" w:themeShade="BF"/>
                              <w:sz w:val="72"/>
                              <w:szCs w:val="72"/>
                            </w:rPr>
                            <w:t xml:space="preserve">                </w:t>
                          </w:r>
                        </w:p>
                        <w:p w14:paraId="7FDF6D41" w14:textId="3EAC48AE" w:rsidR="00076E54" w:rsidRPr="009C51DA" w:rsidRDefault="009C51DA" w:rsidP="009C51DA">
                          <w:pPr>
                            <w:spacing w:before="120"/>
                            <w:rPr>
                              <w:color w:val="76923C" w:themeColor="accent3" w:themeShade="BF"/>
                              <w:sz w:val="44"/>
                              <w:szCs w:val="44"/>
                            </w:rPr>
                          </w:pPr>
                          <w:r w:rsidRPr="009C51DA">
                            <w:rPr>
                              <w:rFonts w:ascii="Arial" w:eastAsia="Times New Roman" w:hAnsi="Arial" w:cs="Arial"/>
                              <w:b/>
                              <w:color w:val="76923C" w:themeColor="accent3" w:themeShade="BF"/>
                              <w:sz w:val="44"/>
                              <w:szCs w:val="44"/>
                            </w:rPr>
                            <w:t>INTERVENTION ET REPARATION SUR UN ELEMENT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</w:p>
        <w:p w14:paraId="66856B8C" w14:textId="2593C238" w:rsidR="009B4A82" w:rsidRDefault="00954AAC"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308EABAC" wp14:editId="6E6C3502">
                <wp:simplePos x="0" y="0"/>
                <wp:positionH relativeFrom="column">
                  <wp:posOffset>7366000</wp:posOffset>
                </wp:positionH>
                <wp:positionV relativeFrom="paragraph">
                  <wp:posOffset>5010150</wp:posOffset>
                </wp:positionV>
                <wp:extent cx="2145665" cy="1657350"/>
                <wp:effectExtent l="0" t="0" r="6985" b="0"/>
                <wp:wrapThrough wrapText="bothSides">
                  <wp:wrapPolygon edited="0">
                    <wp:start x="0" y="0"/>
                    <wp:lineTo x="0" y="21352"/>
                    <wp:lineTo x="21479" y="21352"/>
                    <wp:lineTo x="21479" y="0"/>
                    <wp:lineTo x="0" y="0"/>
                  </wp:wrapPolygon>
                </wp:wrapThrough>
                <wp:docPr id="1359910715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59910715" name=""/>
                        <pic:cNvPicPr/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45665" cy="165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D019B">
            <w:br w:type="page"/>
          </w:r>
        </w:p>
        <w:p w14:paraId="540AB943" w14:textId="4C3480BC" w:rsidR="009B4A82" w:rsidRDefault="00435E9E" w:rsidP="004E7B26">
          <w:pPr>
            <w:spacing w:after="0" w:line="240" w:lineRule="auto"/>
            <w:rPr>
              <w:sz w:val="36"/>
              <w:szCs w:val="36"/>
            </w:rPr>
          </w:pPr>
          <w:r>
            <w:rPr>
              <w:sz w:val="36"/>
              <w:szCs w:val="36"/>
            </w:rPr>
            <w:lastRenderedPageBreak/>
            <w:t>FOCUS SUR LA COMPETENCE C</w:t>
          </w:r>
          <w:r w:rsidR="009E7E81">
            <w:rPr>
              <w:sz w:val="36"/>
              <w:szCs w:val="36"/>
            </w:rPr>
            <w:t>1.3 REMETTRE EN CONFORMITE</w:t>
          </w:r>
        </w:p>
        <w:p w14:paraId="426494EA" w14:textId="77777777" w:rsidR="004E7B26" w:rsidRDefault="004E7B26" w:rsidP="004E7B26">
          <w:pPr>
            <w:spacing w:after="0" w:line="240" w:lineRule="auto"/>
            <w:rPr>
              <w:i/>
              <w:iCs/>
            </w:rPr>
          </w:pPr>
        </w:p>
        <w:p w14:paraId="335FA6E2" w14:textId="77777777" w:rsidR="00173088" w:rsidRPr="009D335D" w:rsidRDefault="00173088" w:rsidP="004E7B26">
          <w:pPr>
            <w:spacing w:after="0" w:line="240" w:lineRule="auto"/>
            <w:rPr>
              <w:sz w:val="28"/>
              <w:szCs w:val="28"/>
            </w:rPr>
          </w:pPr>
          <w:r>
            <w:rPr>
              <w:sz w:val="36"/>
              <w:szCs w:val="36"/>
            </w:rPr>
            <w:t xml:space="preserve">Situation dans le </w:t>
          </w:r>
          <w:r w:rsidRPr="00F3661C">
            <w:rPr>
              <w:sz w:val="36"/>
              <w:szCs w:val="36"/>
            </w:rPr>
            <w:t>référentiel</w:t>
          </w:r>
          <w:r>
            <w:rPr>
              <w:sz w:val="36"/>
              <w:szCs w:val="36"/>
            </w:rPr>
            <w:t xml:space="preserve"> de branche :</w:t>
          </w:r>
        </w:p>
        <w:tbl>
          <w:tblPr>
            <w:tblW w:w="15583" w:type="dxa"/>
            <w:shd w:val="clear" w:color="auto" w:fill="DBE5F1" w:themeFill="accent1" w:themeFillTint="33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5093"/>
            <w:gridCol w:w="10490"/>
          </w:tblGrid>
          <w:tr w:rsidR="00173088" w:rsidRPr="00195590" w14:paraId="6B50EE1A" w14:textId="77777777" w:rsidTr="004242A7">
            <w:trPr>
              <w:trHeight w:val="464"/>
            </w:trPr>
            <w:tc>
              <w:tcPr>
                <w:tcW w:w="5093" w:type="dxa"/>
                <w:vMerge w:val="restart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6E3BC" w:themeFill="accent3" w:themeFillTint="66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0C6B1880" w14:textId="07A1007B" w:rsidR="00173088" w:rsidRPr="00F0744F" w:rsidRDefault="004242A7" w:rsidP="004E7B26">
                <w:pPr>
                  <w:spacing w:after="0" w:line="240" w:lineRule="auto"/>
                  <w:jc w:val="center"/>
                  <w:rPr>
                    <w:b/>
                    <w:bCs/>
                    <w:sz w:val="32"/>
                    <w:szCs w:val="32"/>
                  </w:rPr>
                </w:pPr>
                <w:r w:rsidRPr="00C24BE2">
                  <w:rPr>
                    <w:rFonts w:ascii="Arial" w:eastAsia="Times New Roman" w:hAnsi="Arial" w:cs="Arial"/>
                    <w:b/>
                    <w:sz w:val="28"/>
                    <w:szCs w:val="24"/>
                  </w:rPr>
                  <w:t>PÔLE 1 : INTERVENTION ET RÉPARATION SUR UN ÉLÉMENT</w:t>
                </w:r>
              </w:p>
            </w:tc>
            <w:tc>
              <w:tcPr>
                <w:tcW w:w="104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6E3BC" w:themeFill="accent3" w:themeFillTint="66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0397A2E5" w14:textId="18DAA4B2" w:rsidR="00173088" w:rsidRPr="00F0744F" w:rsidRDefault="00F0744F" w:rsidP="004E7B26">
                <w:pPr>
                  <w:spacing w:after="0" w:line="240" w:lineRule="auto"/>
                  <w:jc w:val="center"/>
                  <w:rPr>
                    <w:b/>
                    <w:bCs/>
                    <w:sz w:val="28"/>
                    <w:szCs w:val="28"/>
                  </w:rPr>
                </w:pPr>
                <w:r w:rsidRPr="00F0744F">
                  <w:rPr>
                    <w:b/>
                    <w:bCs/>
                    <w:sz w:val="28"/>
                    <w:szCs w:val="28"/>
                  </w:rPr>
                  <w:t xml:space="preserve">BLOC N° </w:t>
                </w:r>
                <w:r w:rsidR="004242A7">
                  <w:rPr>
                    <w:b/>
                    <w:bCs/>
                    <w:sz w:val="28"/>
                    <w:szCs w:val="28"/>
                  </w:rPr>
                  <w:t>1</w:t>
                </w:r>
                <w:r w:rsidRPr="00F0744F">
                  <w:rPr>
                    <w:b/>
                    <w:bCs/>
                    <w:sz w:val="28"/>
                    <w:szCs w:val="28"/>
                  </w:rPr>
                  <w:t xml:space="preserve"> : </w:t>
                </w:r>
                <w:r w:rsidR="004242A7" w:rsidRPr="00C24BE2">
                  <w:rPr>
                    <w:rFonts w:ascii="Arial" w:eastAsia="Times New Roman" w:hAnsi="Arial" w:cs="Arial"/>
                    <w:b/>
                    <w:sz w:val="24"/>
                  </w:rPr>
                  <w:t>REMETTRE EN CONFORMITE</w:t>
                </w:r>
              </w:p>
            </w:tc>
          </w:tr>
          <w:tr w:rsidR="00173088" w:rsidRPr="00195590" w14:paraId="5C9FCF0F" w14:textId="77777777" w:rsidTr="004242A7">
            <w:trPr>
              <w:trHeight w:val="940"/>
            </w:trPr>
            <w:tc>
              <w:tcPr>
                <w:tcW w:w="5093" w:type="dxa"/>
                <w:vMerge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6E3BC" w:themeFill="accent3" w:themeFillTint="66"/>
                <w:vAlign w:val="center"/>
                <w:hideMark/>
              </w:tcPr>
              <w:p w14:paraId="1ACB3D28" w14:textId="77777777" w:rsidR="00173088" w:rsidRPr="00195590" w:rsidRDefault="00173088" w:rsidP="004E7B26">
                <w:pPr>
                  <w:spacing w:after="0" w:line="240" w:lineRule="auto"/>
                  <w:rPr>
                    <w:sz w:val="40"/>
                    <w:szCs w:val="40"/>
                  </w:rPr>
                </w:pPr>
              </w:p>
            </w:tc>
            <w:tc>
              <w:tcPr>
                <w:tcW w:w="10490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6E3BC" w:themeFill="accent3" w:themeFillTint="66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35C3CCE0" w14:textId="77777777" w:rsidR="004242A7" w:rsidRPr="00B90870" w:rsidRDefault="004242A7" w:rsidP="004242A7">
                <w:pPr>
                  <w:suppressAutoHyphens/>
                  <w:spacing w:after="0" w:line="240" w:lineRule="auto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B90870">
                  <w:rPr>
                    <w:rFonts w:ascii="Arial" w:eastAsia="Times New Roman" w:hAnsi="Arial" w:cs="Arial"/>
                    <w:sz w:val="28"/>
                    <w:szCs w:val="28"/>
                  </w:rPr>
                  <w:t>C1.1 Collecter les informations nécessaires à l’intervention</w:t>
                </w:r>
              </w:p>
              <w:p w14:paraId="33977B60" w14:textId="77777777" w:rsidR="004242A7" w:rsidRPr="00B90870" w:rsidRDefault="004242A7" w:rsidP="004242A7">
                <w:pPr>
                  <w:suppressAutoHyphens/>
                  <w:spacing w:after="0" w:line="240" w:lineRule="auto"/>
                  <w:rPr>
                    <w:rFonts w:ascii="Arial" w:eastAsia="Times New Roman" w:hAnsi="Arial" w:cs="Arial"/>
                    <w:sz w:val="28"/>
                    <w:szCs w:val="28"/>
                  </w:rPr>
                </w:pPr>
                <w:r w:rsidRPr="00B90870">
                  <w:rPr>
                    <w:rFonts w:ascii="Arial" w:eastAsia="Times New Roman" w:hAnsi="Arial" w:cs="Arial"/>
                    <w:sz w:val="28"/>
                    <w:szCs w:val="28"/>
                  </w:rPr>
                  <w:t>C1.2 Appliquer la méthodologie de réparation</w:t>
                </w:r>
              </w:p>
              <w:p w14:paraId="5564EF16" w14:textId="77777777" w:rsidR="004242A7" w:rsidRPr="00B90870" w:rsidRDefault="004242A7" w:rsidP="004242A7">
                <w:pPr>
                  <w:suppressAutoHyphens/>
                  <w:spacing w:after="0" w:line="240" w:lineRule="auto"/>
                  <w:rPr>
                    <w:rFonts w:ascii="Arial" w:eastAsia="Times New Roman" w:hAnsi="Arial" w:cs="Arial"/>
                    <w:b/>
                    <w:bCs/>
                    <w:sz w:val="28"/>
                    <w:szCs w:val="28"/>
                  </w:rPr>
                </w:pPr>
                <w:r w:rsidRPr="00B90870">
                  <w:rPr>
                    <w:rFonts w:ascii="Arial" w:eastAsia="Times New Roman" w:hAnsi="Arial" w:cs="Arial"/>
                    <w:b/>
                    <w:bCs/>
                    <w:sz w:val="28"/>
                    <w:szCs w:val="28"/>
                  </w:rPr>
                  <w:t>C1.3 Remettre en conformité</w:t>
                </w:r>
              </w:p>
              <w:p w14:paraId="20439B0C" w14:textId="370157A3" w:rsidR="00173088" w:rsidRPr="00195590" w:rsidRDefault="004242A7" w:rsidP="004242A7">
                <w:pPr>
                  <w:spacing w:after="0" w:line="240" w:lineRule="auto"/>
                  <w:rPr>
                    <w:sz w:val="28"/>
                    <w:szCs w:val="28"/>
                  </w:rPr>
                </w:pPr>
                <w:r w:rsidRPr="00B90870">
                  <w:rPr>
                    <w:rFonts w:ascii="Arial" w:eastAsia="Times New Roman" w:hAnsi="Arial" w:cs="Arial"/>
                    <w:sz w:val="28"/>
                    <w:szCs w:val="28"/>
                  </w:rPr>
                  <w:t>C1.4 Contrôler la qualité de son intervention</w:t>
                </w:r>
                <w:r w:rsidRPr="00195590">
                  <w:rPr>
                    <w:sz w:val="28"/>
                    <w:szCs w:val="28"/>
                  </w:rPr>
                  <w:t xml:space="preserve"> </w:t>
                </w:r>
              </w:p>
            </w:tc>
          </w:tr>
        </w:tbl>
        <w:p w14:paraId="084D28C5" w14:textId="1321C325" w:rsidR="00435E9E" w:rsidRDefault="00435E9E" w:rsidP="004E7B26">
          <w:pPr>
            <w:spacing w:after="0" w:line="240" w:lineRule="auto"/>
            <w:rPr>
              <w:i/>
              <w:iCs/>
            </w:rPr>
          </w:pPr>
        </w:p>
        <w:tbl>
          <w:tblPr>
            <w:tblW w:w="15583" w:type="dxa"/>
            <w:shd w:val="clear" w:color="auto" w:fill="DBE5F1" w:themeFill="accent1" w:themeFillTint="33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583"/>
          </w:tblGrid>
          <w:tr w:rsidR="00173088" w:rsidRPr="00FE6F7E" w14:paraId="75A3FB3D" w14:textId="77777777" w:rsidTr="00FC3017">
            <w:trPr>
              <w:trHeight w:val="366"/>
            </w:trPr>
            <w:tc>
              <w:tcPr>
                <w:tcW w:w="1558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6E3BC" w:themeFill="accent3" w:themeFillTint="66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8613E68" w14:textId="2F3A7F49" w:rsidR="00173088" w:rsidRPr="00FE6F7E" w:rsidRDefault="009E52EA" w:rsidP="004E7B26">
                <w:pPr>
                  <w:spacing w:after="0" w:line="240" w:lineRule="auto"/>
                  <w:jc w:val="center"/>
                  <w:rPr>
                    <w:b/>
                    <w:bCs/>
                    <w:sz w:val="32"/>
                    <w:szCs w:val="32"/>
                  </w:rPr>
                </w:pPr>
                <w:r w:rsidRPr="00652BF0">
                  <w:rPr>
                    <w:rFonts w:ascii="Arial" w:eastAsia="Times New Roman" w:hAnsi="Arial" w:cs="Arial"/>
                    <w:b/>
                    <w:color w:val="000000"/>
                    <w:sz w:val="24"/>
                    <w:szCs w:val="24"/>
                  </w:rPr>
                  <w:t>A1.3</w:t>
                </w:r>
                <w:r w:rsidRPr="00652BF0">
                  <w:rPr>
                    <w:rFonts w:ascii="Arial" w:eastAsia="Times New Roman" w:hAnsi="Arial" w:cs="Arial"/>
                    <w:b/>
                    <w:color w:val="000000"/>
                    <w:sz w:val="24"/>
                    <w:szCs w:val="24"/>
                  </w:rPr>
                  <w:tab/>
                </w:r>
                <w:r w:rsidRPr="00C24BE2">
                  <w:rPr>
                    <w:rFonts w:ascii="Arial" w:eastAsia="Times New Roman" w:hAnsi="Arial" w:cs="Arial"/>
                    <w:b/>
                    <w:color w:val="000000"/>
                    <w:sz w:val="24"/>
                    <w:szCs w:val="24"/>
                  </w:rPr>
                  <w:t>REPARATION DES MATERIAUX PLASTIQUES</w:t>
                </w:r>
              </w:p>
            </w:tc>
          </w:tr>
          <w:tr w:rsidR="00173088" w:rsidRPr="00FE6F7E" w14:paraId="6DC85112" w14:textId="77777777" w:rsidTr="002D51A6">
            <w:trPr>
              <w:trHeight w:val="1074"/>
            </w:trPr>
            <w:tc>
              <w:tcPr>
                <w:tcW w:w="15583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FFFFFF" w:themeFill="background1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0FA7E212" w14:textId="77777777" w:rsidR="002D51A6" w:rsidRDefault="002D51A6" w:rsidP="002D51A6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Arial"/>
                    <w:i/>
                    <w:iCs/>
                  </w:rPr>
                </w:pPr>
                <w:r w:rsidRPr="00C24BE2">
                  <w:rPr>
                    <w:rFonts w:ascii="Arial" w:eastAsia="Times New Roman" w:hAnsi="Arial" w:cs="Arial"/>
                    <w:i/>
                    <w:iCs/>
                  </w:rPr>
                  <w:t>Tâches associées</w:t>
                </w:r>
              </w:p>
              <w:p w14:paraId="5BAB2749" w14:textId="77777777" w:rsidR="002D51A6" w:rsidRPr="00C24BE2" w:rsidRDefault="002D51A6" w:rsidP="002D51A6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Arial"/>
                    <w:i/>
                    <w:iCs/>
                    <w:szCs w:val="24"/>
                  </w:rPr>
                </w:pPr>
              </w:p>
              <w:p w14:paraId="369883E9" w14:textId="77777777" w:rsidR="002D51A6" w:rsidRPr="00D24009" w:rsidRDefault="002D51A6" w:rsidP="002D51A6">
                <w:pPr>
                  <w:suppressAutoHyphens/>
                  <w:spacing w:after="0" w:line="240" w:lineRule="auto"/>
                  <w:jc w:val="both"/>
                  <w:rPr>
                    <w:rFonts w:ascii="Arial" w:eastAsia="Times New Roman" w:hAnsi="Arial" w:cs="Arial"/>
                    <w:b/>
                    <w:bCs/>
                    <w:szCs w:val="24"/>
                  </w:rPr>
                </w:pPr>
                <w:r w:rsidRPr="00D24009">
                  <w:rPr>
                    <w:rFonts w:ascii="Arial" w:eastAsia="Times New Roman" w:hAnsi="Arial" w:cs="Arial"/>
                    <w:b/>
                    <w:bCs/>
                  </w:rPr>
                  <w:t xml:space="preserve">T1.3.1 Réparer un élément thermoplastique </w:t>
                </w:r>
              </w:p>
              <w:p w14:paraId="17B09EC9" w14:textId="14096467" w:rsidR="00173088" w:rsidRPr="001D621B" w:rsidRDefault="002D51A6" w:rsidP="002D51A6">
                <w:pPr>
                  <w:shd w:val="clear" w:color="auto" w:fill="FFFFFF" w:themeFill="background1"/>
                  <w:spacing w:after="0" w:line="240" w:lineRule="auto"/>
                  <w:rPr>
                    <w:b/>
                    <w:bCs/>
                    <w:sz w:val="40"/>
                    <w:szCs w:val="40"/>
                  </w:rPr>
                </w:pPr>
                <w:r w:rsidRPr="00C24BE2">
                  <w:rPr>
                    <w:rFonts w:ascii="Arial" w:eastAsia="Times New Roman" w:hAnsi="Arial" w:cs="Arial"/>
                  </w:rPr>
                  <w:t>T1.3.2 Réparer un élément thermodurcissable</w:t>
                </w:r>
              </w:p>
            </w:tc>
          </w:tr>
        </w:tbl>
        <w:p w14:paraId="1148110D" w14:textId="5B329566" w:rsidR="00435E9E" w:rsidRDefault="00435E9E" w:rsidP="004E7B26">
          <w:pPr>
            <w:spacing w:after="0" w:line="240" w:lineRule="auto"/>
            <w:rPr>
              <w:i/>
              <w:iCs/>
            </w:rPr>
          </w:pPr>
        </w:p>
        <w:tbl>
          <w:tblPr>
            <w:tblStyle w:val="Grilledutableau"/>
            <w:tblW w:w="0" w:type="auto"/>
            <w:tblLook w:val="04A0" w:firstRow="1" w:lastRow="0" w:firstColumn="1" w:lastColumn="0" w:noHBand="0" w:noVBand="1"/>
          </w:tblPr>
          <w:tblGrid>
            <w:gridCol w:w="15388"/>
          </w:tblGrid>
          <w:tr w:rsidR="00173088" w:rsidRPr="0022167A" w14:paraId="6776625A" w14:textId="77777777" w:rsidTr="00652BF0">
            <w:tc>
              <w:tcPr>
                <w:tcW w:w="15388" w:type="dxa"/>
                <w:shd w:val="clear" w:color="auto" w:fill="D6E3BC" w:themeFill="accent3" w:themeFillTint="66"/>
              </w:tcPr>
              <w:p w14:paraId="1904C7EC" w14:textId="051D1F8F" w:rsidR="00173088" w:rsidRPr="0022167A" w:rsidRDefault="00173088" w:rsidP="004E7B26">
                <w:r w:rsidRPr="00652BF0">
                  <w:rPr>
                    <w:b/>
                    <w:bCs/>
                    <w:sz w:val="32"/>
                    <w:szCs w:val="32"/>
                    <w:shd w:val="clear" w:color="auto" w:fill="D6E3BC" w:themeFill="accent3" w:themeFillTint="66"/>
                  </w:rPr>
                  <w:t>C</w:t>
                </w:r>
                <w:r w:rsidR="00787ACA" w:rsidRPr="00652BF0">
                  <w:rPr>
                    <w:b/>
                    <w:bCs/>
                    <w:sz w:val="32"/>
                    <w:szCs w:val="32"/>
                    <w:shd w:val="clear" w:color="auto" w:fill="D6E3BC" w:themeFill="accent3" w:themeFillTint="66"/>
                  </w:rPr>
                  <w:t>1</w:t>
                </w:r>
                <w:r w:rsidR="00652BF0" w:rsidRPr="00652BF0">
                  <w:rPr>
                    <w:b/>
                    <w:bCs/>
                    <w:sz w:val="32"/>
                    <w:szCs w:val="32"/>
                    <w:shd w:val="clear" w:color="auto" w:fill="D6E3BC" w:themeFill="accent3" w:themeFillTint="66"/>
                  </w:rPr>
                  <w:t>.3</w:t>
                </w:r>
                <w:r w:rsidRPr="00652BF0">
                  <w:rPr>
                    <w:b/>
                    <w:bCs/>
                    <w:sz w:val="32"/>
                    <w:szCs w:val="32"/>
                    <w:shd w:val="clear" w:color="auto" w:fill="D6E3BC" w:themeFill="accent3" w:themeFillTint="66"/>
                  </w:rPr>
                  <w:t xml:space="preserve"> </w:t>
                </w:r>
                <w:r w:rsidR="00652BF0" w:rsidRPr="00652BF0">
                  <w:rPr>
                    <w:rFonts w:ascii="Arial" w:eastAsia="Times New Roman" w:hAnsi="Arial" w:cs="Arial"/>
                    <w:b/>
                    <w:bCs/>
                    <w:szCs w:val="24"/>
                    <w:shd w:val="clear" w:color="auto" w:fill="D6E3BC" w:themeFill="accent3" w:themeFillTint="66"/>
                  </w:rPr>
                  <w:t>REMETTRE</w:t>
                </w:r>
                <w:r w:rsidR="00652BF0" w:rsidRPr="004242A7">
                  <w:rPr>
                    <w:rFonts w:ascii="Arial" w:eastAsia="Times New Roman" w:hAnsi="Arial" w:cs="Arial"/>
                    <w:b/>
                    <w:bCs/>
                    <w:szCs w:val="24"/>
                  </w:rPr>
                  <w:t xml:space="preserve"> EN CONFORMITE</w:t>
                </w:r>
              </w:p>
            </w:tc>
          </w:tr>
          <w:tr w:rsidR="00173088" w14:paraId="251C6954" w14:textId="77777777" w:rsidTr="004C4367">
            <w:tc>
              <w:tcPr>
                <w:tcW w:w="15388" w:type="dxa"/>
              </w:tcPr>
              <w:p w14:paraId="74D83C60" w14:textId="77777777" w:rsidR="00A7424A" w:rsidRPr="00C24BE2" w:rsidRDefault="00A7424A" w:rsidP="00A7424A">
                <w:pPr>
                  <w:spacing w:line="276" w:lineRule="auto"/>
                  <w:ind w:left="32"/>
                  <w:rPr>
                    <w:rFonts w:ascii="Arial" w:eastAsia="Times New Roman" w:hAnsi="Arial" w:cs="Arial"/>
                  </w:rPr>
                </w:pPr>
                <w:r w:rsidRPr="00C24BE2">
                  <w:rPr>
                    <w:rFonts w:ascii="Arial" w:eastAsia="Times New Roman" w:hAnsi="Arial" w:cs="Arial"/>
                  </w:rPr>
                  <w:t>C1.3.1 Remettre en forme les éléments détériorés</w:t>
                </w:r>
              </w:p>
              <w:p w14:paraId="2691318D" w14:textId="77777777" w:rsidR="00A7424A" w:rsidRPr="00C24BE2" w:rsidRDefault="00A7424A" w:rsidP="00A7424A">
                <w:pPr>
                  <w:spacing w:line="276" w:lineRule="auto"/>
                  <w:ind w:left="32"/>
                  <w:rPr>
                    <w:rFonts w:ascii="Arial" w:eastAsia="Times New Roman" w:hAnsi="Arial" w:cs="Arial"/>
                  </w:rPr>
                </w:pPr>
                <w:r w:rsidRPr="00C24BE2">
                  <w:rPr>
                    <w:rFonts w:ascii="Arial" w:eastAsia="Times New Roman" w:hAnsi="Arial" w:cs="Arial"/>
                  </w:rPr>
                  <w:t>C1.3.2 Traiter contre la corrosion</w:t>
                </w:r>
              </w:p>
              <w:p w14:paraId="2B26BFAC" w14:textId="77777777" w:rsidR="00A7424A" w:rsidRPr="00A7424A" w:rsidRDefault="00A7424A" w:rsidP="00A7424A">
                <w:pPr>
                  <w:spacing w:line="276" w:lineRule="auto"/>
                  <w:ind w:left="32"/>
                  <w:rPr>
                    <w:rFonts w:ascii="Arial" w:eastAsia="Times New Roman" w:hAnsi="Arial" w:cs="Arial"/>
                    <w:b/>
                    <w:bCs/>
                  </w:rPr>
                </w:pPr>
                <w:r w:rsidRPr="00A7424A">
                  <w:rPr>
                    <w:rFonts w:ascii="Arial" w:eastAsia="Times New Roman" w:hAnsi="Arial" w:cs="Arial"/>
                    <w:b/>
                    <w:bCs/>
                  </w:rPr>
                  <w:t>C1.3.3 Réparer les matériaux plastiques</w:t>
                </w:r>
              </w:p>
              <w:p w14:paraId="08544D0C" w14:textId="0893EDF9" w:rsidR="00173088" w:rsidRDefault="00A7424A" w:rsidP="00A7424A">
                <w:pPr>
                  <w:shd w:val="clear" w:color="auto" w:fill="FFFFFF" w:themeFill="background1"/>
                  <w:rPr>
                    <w:sz w:val="40"/>
                    <w:szCs w:val="40"/>
                  </w:rPr>
                </w:pPr>
                <w:r w:rsidRPr="00C24BE2">
                  <w:rPr>
                    <w:rFonts w:ascii="Arial" w:eastAsia="Times New Roman" w:hAnsi="Arial" w:cs="Arial"/>
                  </w:rPr>
                  <w:t>C1.3.4 Contrôler la surface</w:t>
                </w:r>
              </w:p>
            </w:tc>
          </w:tr>
        </w:tbl>
        <w:p w14:paraId="3E9A5DE5" w14:textId="091EA1A7" w:rsidR="00173088" w:rsidRDefault="00173088" w:rsidP="004E7B26">
          <w:pPr>
            <w:spacing w:after="0" w:line="240" w:lineRule="auto"/>
            <w:rPr>
              <w:i/>
              <w:iCs/>
            </w:rPr>
          </w:pPr>
        </w:p>
        <w:p w14:paraId="74E22868" w14:textId="0B3187E2" w:rsidR="00173088" w:rsidRDefault="00173088" w:rsidP="00787ACA">
          <w:pPr>
            <w:tabs>
              <w:tab w:val="left" w:pos="6473"/>
            </w:tabs>
            <w:spacing w:after="0" w:line="240" w:lineRule="auto"/>
            <w:jc w:val="both"/>
            <w:rPr>
              <w:sz w:val="28"/>
              <w:szCs w:val="28"/>
            </w:rPr>
          </w:pPr>
          <w:r w:rsidRPr="00787ACA">
            <w:rPr>
              <w:b/>
              <w:bCs/>
              <w:sz w:val="28"/>
              <w:szCs w:val="28"/>
            </w:rPr>
            <w:t xml:space="preserve">L’enseignement se déroulera sur </w:t>
          </w:r>
          <w:r w:rsidRPr="00787ACA">
            <w:rPr>
              <w:sz w:val="28"/>
              <w:szCs w:val="28"/>
            </w:rPr>
            <w:t>des activités professionnelles qui vont permettre le développement de la compétence.</w:t>
          </w:r>
        </w:p>
        <w:p w14:paraId="06369F94" w14:textId="77777777" w:rsidR="00787ACA" w:rsidRPr="00787ACA" w:rsidRDefault="00787ACA" w:rsidP="00787ACA">
          <w:pPr>
            <w:tabs>
              <w:tab w:val="left" w:pos="6473"/>
            </w:tabs>
            <w:spacing w:after="0" w:line="240" w:lineRule="auto"/>
            <w:jc w:val="both"/>
            <w:rPr>
              <w:sz w:val="28"/>
              <w:szCs w:val="28"/>
            </w:rPr>
          </w:pPr>
        </w:p>
        <w:tbl>
          <w:tblPr>
            <w:tblW w:w="15158" w:type="dxa"/>
            <w:tblCellMar>
              <w:left w:w="0" w:type="dxa"/>
              <w:right w:w="0" w:type="dxa"/>
            </w:tblCellMar>
            <w:tblLook w:val="04A0" w:firstRow="1" w:lastRow="0" w:firstColumn="1" w:lastColumn="0" w:noHBand="0" w:noVBand="1"/>
          </w:tblPr>
          <w:tblGrid>
            <w:gridCol w:w="15158"/>
          </w:tblGrid>
          <w:tr w:rsidR="00173088" w:rsidRPr="00505433" w14:paraId="7FBC2754" w14:textId="77777777" w:rsidTr="00A7424A">
            <w:trPr>
              <w:trHeight w:val="129"/>
            </w:trPr>
            <w:tc>
              <w:tcPr>
                <w:tcW w:w="1515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D6E3BC" w:themeFill="accent3" w:themeFillTint="66"/>
                <w:tcMar>
                  <w:top w:w="15" w:type="dxa"/>
                  <w:left w:w="108" w:type="dxa"/>
                  <w:bottom w:w="0" w:type="dxa"/>
                  <w:right w:w="108" w:type="dxa"/>
                </w:tcMar>
                <w:hideMark/>
              </w:tcPr>
              <w:p w14:paraId="38390D33" w14:textId="77777777" w:rsidR="00173088" w:rsidRPr="00505433" w:rsidRDefault="00173088" w:rsidP="004E7B26">
                <w:pPr>
                  <w:spacing w:after="0" w:line="240" w:lineRule="auto"/>
                  <w:rPr>
                    <w:b/>
                    <w:bCs/>
                    <w:sz w:val="40"/>
                    <w:szCs w:val="40"/>
                  </w:rPr>
                </w:pPr>
                <w:r w:rsidRPr="00505433">
                  <w:rPr>
                    <w:b/>
                    <w:bCs/>
                    <w:sz w:val="32"/>
                    <w:szCs w:val="32"/>
                  </w:rPr>
                  <w:t>LES CRITERES D’EVALUATION DE LA COMPETENCE :</w:t>
                </w:r>
                <w:r w:rsidRPr="00505433">
                  <w:rPr>
                    <w:b/>
                    <w:bCs/>
                    <w:sz w:val="40"/>
                    <w:szCs w:val="40"/>
                  </w:rPr>
                  <w:t xml:space="preserve"> </w:t>
                </w:r>
              </w:p>
            </w:tc>
          </w:tr>
          <w:tr w:rsidR="00173088" w:rsidRPr="00505433" w14:paraId="03932B5A" w14:textId="77777777" w:rsidTr="004C4367">
            <w:trPr>
              <w:trHeight w:val="912"/>
            </w:trPr>
            <w:tc>
              <w:tcPr>
                <w:tcW w:w="15158" w:type="dxa"/>
                <w:tcBorders>
                  <w:top w:val="single" w:sz="8" w:space="0" w:color="000000"/>
                  <w:left w:val="single" w:sz="8" w:space="0" w:color="000000"/>
                  <w:bottom w:val="single" w:sz="8" w:space="0" w:color="000000"/>
                  <w:right w:val="single" w:sz="8" w:space="0" w:color="000000"/>
                </w:tcBorders>
                <w:shd w:val="clear" w:color="auto" w:fill="auto"/>
                <w:tcMar>
                  <w:top w:w="15" w:type="dxa"/>
                  <w:left w:w="108" w:type="dxa"/>
                  <w:bottom w:w="0" w:type="dxa"/>
                  <w:right w:w="108" w:type="dxa"/>
                </w:tcMar>
                <w:vAlign w:val="center"/>
                <w:hideMark/>
              </w:tcPr>
              <w:p w14:paraId="6BCB4E27" w14:textId="77777777" w:rsidR="00A7424A" w:rsidRPr="00C24BE2" w:rsidRDefault="00A7424A" w:rsidP="00A7424A">
                <w:pPr>
                  <w:tabs>
                    <w:tab w:val="left" w:pos="284"/>
                  </w:tabs>
                  <w:ind w:left="318" w:hanging="284"/>
                  <w:jc w:val="both"/>
                  <w:rPr>
                    <w:rFonts w:ascii="Arial" w:eastAsia="Times New Roman" w:hAnsi="Arial" w:cs="Arial"/>
                    <w:bCs/>
                    <w:color w:val="000000"/>
                  </w:rPr>
                </w:pPr>
                <w:r w:rsidRPr="00C24BE2">
                  <w:rPr>
                    <w:rFonts w:ascii="Arial" w:eastAsia="Times New Roman" w:hAnsi="Arial" w:cs="Arial"/>
                    <w:bCs/>
                    <w:color w:val="000000"/>
                  </w:rPr>
                  <w:t>Le choix de la procédure est adapté (produits, matériels…)</w:t>
                </w:r>
              </w:p>
              <w:p w14:paraId="71821AF6" w14:textId="77777777" w:rsidR="00A7424A" w:rsidRPr="00C24BE2" w:rsidRDefault="00A7424A" w:rsidP="00A7424A">
                <w:pPr>
                  <w:tabs>
                    <w:tab w:val="left" w:pos="284"/>
                  </w:tabs>
                  <w:ind w:left="318" w:hanging="284"/>
                  <w:jc w:val="both"/>
                  <w:rPr>
                    <w:rFonts w:ascii="Arial" w:eastAsia="Times New Roman" w:hAnsi="Arial" w:cs="Arial"/>
                    <w:bCs/>
                    <w:color w:val="000000"/>
                  </w:rPr>
                </w:pPr>
                <w:r w:rsidRPr="00C24BE2">
                  <w:rPr>
                    <w:rFonts w:ascii="Arial" w:eastAsia="Times New Roman" w:hAnsi="Arial" w:cs="Arial"/>
                    <w:bCs/>
                    <w:color w:val="000000"/>
                  </w:rPr>
                  <w:t>La technique de remise en état respecte les préconisations (nature du support, application, temps de séchage…)</w:t>
                </w:r>
              </w:p>
              <w:p w14:paraId="28CAB51F" w14:textId="44DB2B74" w:rsidR="00173088" w:rsidRPr="00A7424A" w:rsidRDefault="00A7424A" w:rsidP="00A7424A">
                <w:pPr>
                  <w:tabs>
                    <w:tab w:val="left" w:pos="284"/>
                  </w:tabs>
                  <w:ind w:left="318" w:hanging="284"/>
                  <w:jc w:val="both"/>
                  <w:rPr>
                    <w:rFonts w:ascii="Arial" w:eastAsia="Times New Roman" w:hAnsi="Arial" w:cs="Arial"/>
                    <w:bCs/>
                    <w:color w:val="000000"/>
                  </w:rPr>
                </w:pPr>
                <w:r w:rsidRPr="00C24BE2">
                  <w:rPr>
                    <w:rFonts w:ascii="Arial" w:eastAsia="Times New Roman" w:hAnsi="Arial" w:cs="Arial"/>
                    <w:bCs/>
                    <w:color w:val="000000"/>
                  </w:rPr>
                  <w:t>Les éléments liés à la santé, à la sécurité et à l’environnement sont identifiés et respectés</w:t>
                </w:r>
              </w:p>
            </w:tc>
          </w:tr>
        </w:tbl>
        <w:p w14:paraId="5439319F" w14:textId="77777777" w:rsidR="00435E9E" w:rsidRDefault="00435E9E" w:rsidP="00787ACA">
          <w:pPr>
            <w:rPr>
              <w:sz w:val="48"/>
              <w:szCs w:val="48"/>
            </w:rPr>
          </w:pPr>
        </w:p>
        <w:p w14:paraId="46D54622" w14:textId="3BEEF8E9" w:rsidR="002F427F" w:rsidRPr="00CC050F" w:rsidRDefault="00CC050F" w:rsidP="00CC050F">
          <w:pPr>
            <w:suppressAutoHyphens/>
            <w:spacing w:after="0" w:line="240" w:lineRule="auto"/>
            <w:jc w:val="both"/>
            <w:rPr>
              <w:rFonts w:ascii="Arial" w:eastAsia="Times New Roman" w:hAnsi="Arial" w:cs="Arial"/>
              <w:b/>
              <w:bCs/>
              <w:szCs w:val="24"/>
            </w:rPr>
          </w:pPr>
          <w:r>
            <w:rPr>
              <w:b/>
              <w:bCs/>
              <w:sz w:val="24"/>
              <w:szCs w:val="24"/>
            </w:rPr>
            <w:lastRenderedPageBreak/>
            <w:t>P</w:t>
          </w:r>
          <w:r w:rsidR="00D119A8" w:rsidRPr="0071085C">
            <w:rPr>
              <w:b/>
              <w:bCs/>
              <w:sz w:val="24"/>
              <w:szCs w:val="24"/>
            </w:rPr>
            <w:t>ropo</w:t>
          </w:r>
          <w:r>
            <w:rPr>
              <w:b/>
              <w:bCs/>
              <w:sz w:val="24"/>
              <w:szCs w:val="24"/>
            </w:rPr>
            <w:t>sition de l’</w:t>
          </w:r>
          <w:r w:rsidR="00D119A8" w:rsidRPr="0071085C">
            <w:rPr>
              <w:b/>
              <w:bCs/>
              <w:sz w:val="24"/>
              <w:szCs w:val="24"/>
            </w:rPr>
            <w:t>organisation pédagogique</w:t>
          </w:r>
          <w:r>
            <w:rPr>
              <w:b/>
              <w:bCs/>
              <w:sz w:val="24"/>
              <w:szCs w:val="24"/>
            </w:rPr>
            <w:t xml:space="preserve"> </w:t>
          </w:r>
        </w:p>
        <w:p w14:paraId="3D91B6D0" w14:textId="4BDED49A" w:rsidR="002F427F" w:rsidRDefault="008C6D1C" w:rsidP="000963FE">
          <w:pPr>
            <w:pStyle w:val="Paragraphedeliste"/>
            <w:spacing w:after="0" w:line="240" w:lineRule="auto"/>
            <w:rPr>
              <w:b/>
              <w:bCs/>
              <w:sz w:val="24"/>
              <w:szCs w:val="24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ADDC421" wp14:editId="2AB61E65">
                    <wp:simplePos x="0" y="0"/>
                    <wp:positionH relativeFrom="column">
                      <wp:posOffset>-215900</wp:posOffset>
                    </wp:positionH>
                    <wp:positionV relativeFrom="paragraph">
                      <wp:posOffset>74295</wp:posOffset>
                    </wp:positionV>
                    <wp:extent cx="9912350" cy="381000"/>
                    <wp:effectExtent l="0" t="0" r="12700" b="19050"/>
                    <wp:wrapNone/>
                    <wp:docPr id="83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912350" cy="38100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3724936" w14:textId="7D689710" w:rsidR="008C6D1C" w:rsidRPr="00DF1068" w:rsidRDefault="00DF1068" w:rsidP="008C6D1C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DF106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T1.3.1 REPARER UN ELEMENT THERMOPLASTIQUE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ADDC421" id="Rogner un rectangle avec un coin diagonal 26" o:spid="_x0000_s1056" style="position:absolute;left:0;text-align:left;margin-left:-17pt;margin-top:5.85pt;width:780.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1235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" adj="-11796480,,5400" path="m,l9848849,r63501,63501l9912350,381000r,l63501,381000,,317499,,xe" fillcolor="white [3201]" strokecolor="#9bbb59 [3206]" strokeweight="2pt">
                    <v:stroke joinstyle="miter"/>
                    <v:formulas/>
                    <v:path arrowok="t" o:connecttype="custom" o:connectlocs="0,0;9848849,0;9912350,63501;9912350,381000;9912350,381000;63501,381000;0,317499;0,0" o:connectangles="0,0,0,0,0,0,0,0" textboxrect="0,0,9912350,381000"/>
                    <v:textbox>
                      <w:txbxContent>
                        <w:p w14:paraId="43724936" w14:textId="7D689710" w:rsidR="008C6D1C" w:rsidRPr="00DF1068" w:rsidRDefault="00DF1068" w:rsidP="008C6D1C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DF1068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T1.3.1 REPARER UN ELEMENT THERMOPLASTIQUE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197023E" w14:textId="77777777" w:rsidR="005C055E" w:rsidRDefault="005C055E"/>
        <w:p w14:paraId="2664A14A" w14:textId="661BCD77" w:rsidR="009B4A82" w:rsidRDefault="00FE4F98">
          <w:r w:rsidRPr="00D119A8">
            <w:rPr>
              <w:b/>
              <w:bCs/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00846279" wp14:editId="59E2C8B6">
                    <wp:simplePos x="0" y="0"/>
                    <wp:positionH relativeFrom="column">
                      <wp:posOffset>7034</wp:posOffset>
                    </wp:positionH>
                    <wp:positionV relativeFrom="paragraph">
                      <wp:posOffset>197973</wp:posOffset>
                    </wp:positionV>
                    <wp:extent cx="3882683" cy="422031"/>
                    <wp:effectExtent l="0" t="0" r="22860" b="16510"/>
                    <wp:wrapNone/>
                    <wp:docPr id="26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882683" cy="422031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2AF8C2" w14:textId="238C0664" w:rsidR="00375983" w:rsidRPr="00AF7233" w:rsidRDefault="008277E6" w:rsidP="00562FC3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AUTOFORMATION</w:t>
                                </w:r>
                                <w:r w:rsidR="00D119A8">
                                  <w:rPr>
                                    <w:color w:val="000000" w:themeColor="text1"/>
                                  </w:rPr>
                                  <w:t xml:space="preserve"> : 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>Travail de l’élève en autonomie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846279" id="_x0000_s1057" style="position:absolute;margin-left:.55pt;margin-top:15.6pt;width:305.7pt;height:33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882683,42203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" adj="-11796480,,5400" path="m,l3812343,r70340,70340l3882683,422031r,l70340,422031,,351691,,xe" fillcolor="white [3201]" strokecolor="#9bbb59 [3206]" strokeweight="2pt">
                    <v:stroke joinstyle="miter"/>
                    <v:formulas/>
                    <v:path arrowok="t" o:connecttype="custom" o:connectlocs="0,0;3812343,0;3882683,70340;3882683,422031;3882683,422031;70340,422031;0,351691;0,0" o:connectangles="0,0,0,0,0,0,0,0" textboxrect="0,0,3882683,422031"/>
                    <v:textbox>
                      <w:txbxContent>
                        <w:p w14:paraId="142AF8C2" w14:textId="238C0664" w:rsidR="00375983" w:rsidRPr="00AF7233" w:rsidRDefault="008277E6" w:rsidP="00562FC3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AUTOFORMATION</w:t>
                          </w:r>
                          <w:r w:rsidR="00D119A8">
                            <w:rPr>
                              <w:color w:val="000000" w:themeColor="text1"/>
                            </w:rPr>
                            <w:t xml:space="preserve"> : </w:t>
                          </w:r>
                          <w:r>
                            <w:rPr>
                              <w:color w:val="000000" w:themeColor="text1"/>
                            </w:rPr>
                            <w:t>Travail de l’élève en autonomie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85A07">
            <w:rPr>
              <w:b/>
              <w:bCs/>
            </w:rPr>
            <w:t xml:space="preserve">CLASSE DE </w:t>
          </w:r>
          <w:r w:rsidR="00B90870">
            <w:rPr>
              <w:b/>
              <w:bCs/>
            </w:rPr>
            <w:t>2</w:t>
          </w:r>
          <w:r w:rsidR="00B90870" w:rsidRPr="00B90870">
            <w:rPr>
              <w:b/>
              <w:bCs/>
              <w:vertAlign w:val="superscript"/>
            </w:rPr>
            <w:t>ND</w:t>
          </w:r>
          <w:r w:rsidR="00B90870">
            <w:rPr>
              <w:b/>
              <w:bCs/>
            </w:rPr>
            <w:t xml:space="preserve"> BAC PRO</w:t>
          </w:r>
          <w:r w:rsidR="00985A07">
            <w:rPr>
              <w:b/>
              <w:bCs/>
            </w:rPr>
            <w:t> :</w:t>
          </w:r>
          <w:r w:rsidR="00B90870">
            <w:rPr>
              <w:b/>
              <w:bCs/>
            </w:rPr>
            <w:t xml:space="preserve"> </w:t>
          </w:r>
          <w:r w:rsidR="005C055E" w:rsidRPr="00D119A8">
            <w:rPr>
              <w:b/>
              <w:bCs/>
            </w:rPr>
            <w:t>SEANCE 1</w:t>
          </w:r>
          <w:r w:rsidR="005C055E">
            <w:t> :</w:t>
          </w:r>
          <w:r w:rsidR="000B1732">
            <w:t xml:space="preserve">                                                                                                                   </w:t>
          </w:r>
          <w:r w:rsidR="000B1732" w:rsidRPr="00D119A8">
            <w:rPr>
              <w:b/>
              <w:bCs/>
            </w:rPr>
            <w:t xml:space="preserve">SEANCE </w:t>
          </w:r>
          <w:r w:rsidR="000B1732">
            <w:rPr>
              <w:b/>
              <w:bCs/>
            </w:rPr>
            <w:t>2 :</w:t>
          </w:r>
        </w:p>
        <w:p w14:paraId="0969DDEA" w14:textId="243B7B6B" w:rsidR="005C055E" w:rsidRDefault="005C055E">
          <w:pPr>
            <w:rPr>
              <w:noProof/>
            </w:rPr>
          </w:pPr>
        </w:p>
        <w:p w14:paraId="1265A00A" w14:textId="59E94994" w:rsidR="008F3001" w:rsidRDefault="000453E3">
          <w:pPr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9024" behindDoc="0" locked="0" layoutInCell="1" allowOverlap="1" wp14:anchorId="4133819A" wp14:editId="63AB19F6">
                    <wp:simplePos x="0" y="0"/>
                    <wp:positionH relativeFrom="column">
                      <wp:posOffset>5415719</wp:posOffset>
                    </wp:positionH>
                    <wp:positionV relativeFrom="paragraph">
                      <wp:posOffset>1682847</wp:posOffset>
                    </wp:positionV>
                    <wp:extent cx="3010486" cy="562708"/>
                    <wp:effectExtent l="0" t="0" r="19050" b="27940"/>
                    <wp:wrapNone/>
                    <wp:docPr id="56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010486" cy="562708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8C568D3" w14:textId="5832779C" w:rsidR="00DC1796" w:rsidRDefault="000453E3" w:rsidP="00DC1796">
                                <w:pPr>
                                  <w:jc w:val="center"/>
                                </w:pPr>
                                <w:r>
                                  <w:t>3</w:t>
                                </w:r>
                                <w:r w:rsidR="00DC1796">
                                  <w:t xml:space="preserve">. TP </w:t>
                                </w:r>
                                <w:r w:rsidR="000C3CE3" w:rsidRPr="000C3CE3">
                                  <w:t>REPARER UN THERMOPLASTIQUE A L’AIDE D’UN PISTOLET THERMIQUE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133819A" id="Arrondir un rectangle avec un coin diagonal 16" o:spid="_x0000_s1058" style="position:absolute;margin-left:426.45pt;margin-top:132.5pt;width:237.05pt;height:44.3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010486,5627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" adj="-11796480,,5400" path="m93787,l3010486,r,l3010486,468921v,51797,-41990,93787,-93787,93787l,562708r,l,93787c,41990,41990,,93787,xe" fillcolor="#9bbb59 [3206]" strokecolor="#171d0c [486]" strokeweight="2pt">
                    <v:stroke joinstyle="miter"/>
                    <v:formulas/>
                    <v:path arrowok="t" o:connecttype="custom" o:connectlocs="93787,0;3010486,0;3010486,0;3010486,468921;2916699,562708;0,562708;0,562708;0,93787;93787,0" o:connectangles="0,0,0,0,0,0,0,0,0" textboxrect="0,0,3010486,562708"/>
                    <v:textbox>
                      <w:txbxContent>
                        <w:p w14:paraId="78C568D3" w14:textId="5832779C" w:rsidR="00DC1796" w:rsidRDefault="000453E3" w:rsidP="00DC1796">
                          <w:pPr>
                            <w:jc w:val="center"/>
                          </w:pPr>
                          <w:r>
                            <w:t>3</w:t>
                          </w:r>
                          <w:r w:rsidR="00DC1796">
                            <w:t xml:space="preserve">. TP </w:t>
                          </w:r>
                          <w:r w:rsidR="000C3CE3" w:rsidRPr="000C3CE3">
                            <w:t>REPARER UN THERMOPLASTIQUE A L’AIDE D’UN PISTOLET THERMIQUE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C4476E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4928" behindDoc="0" locked="0" layoutInCell="1" allowOverlap="1" wp14:anchorId="68758E18" wp14:editId="3A6B6C98">
                    <wp:simplePos x="0" y="0"/>
                    <wp:positionH relativeFrom="column">
                      <wp:posOffset>2187526</wp:posOffset>
                    </wp:positionH>
                    <wp:positionV relativeFrom="paragraph">
                      <wp:posOffset>951914</wp:posOffset>
                    </wp:positionV>
                    <wp:extent cx="2243357" cy="520504"/>
                    <wp:effectExtent l="0" t="0" r="24130" b="13335"/>
                    <wp:wrapNone/>
                    <wp:docPr id="23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243357" cy="520504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B9A1E6" w14:textId="77777777" w:rsidR="005C055E" w:rsidRDefault="005C055E" w:rsidP="005C055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3A84CB06" w14:textId="77777777" w:rsidR="005C055E" w:rsidRPr="00AF7233" w:rsidRDefault="005C055E" w:rsidP="005C055E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8758E18" id="_x0000_s1059" style="position:absolute;margin-left:172.25pt;margin-top:74.95pt;width:176.65pt;height:41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243357,52050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" adj="-11796480,,5400" path="m,l2156605,r86752,86752l2243357,520504r,l86752,520504,,433752,,xe" fillcolor="white [3201]" strokecolor="#9bbb59 [3206]" strokeweight="2pt">
                    <v:stroke joinstyle="miter"/>
                    <v:formulas/>
                    <v:path arrowok="t" o:connecttype="custom" o:connectlocs="0,0;2156605,0;2243357,86752;2243357,520504;2243357,520504;86752,520504;0,433752;0,0" o:connectangles="0,0,0,0,0,0,0,0" textboxrect="0,0,2243357,520504"/>
                    <v:textbox>
                      <w:txbxContent>
                        <w:p w14:paraId="26B9A1E6" w14:textId="77777777" w:rsidR="005C055E" w:rsidRDefault="005C055E" w:rsidP="005C055E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3A84CB06" w14:textId="77777777" w:rsidR="005C055E" w:rsidRPr="00AF7233" w:rsidRDefault="005C055E" w:rsidP="005C055E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B5361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48000" behindDoc="0" locked="0" layoutInCell="1" allowOverlap="1" wp14:anchorId="723A98F8" wp14:editId="414087EB">
                    <wp:simplePos x="0" y="0"/>
                    <wp:positionH relativeFrom="column">
                      <wp:posOffset>7034</wp:posOffset>
                    </wp:positionH>
                    <wp:positionV relativeFrom="paragraph">
                      <wp:posOffset>1898064</wp:posOffset>
                    </wp:positionV>
                    <wp:extent cx="9770012" cy="962660"/>
                    <wp:effectExtent l="0" t="0" r="3175" b="8890"/>
                    <wp:wrapNone/>
                    <wp:docPr id="65" name="Flèche : droite 6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770012" cy="962660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8338718" id="_x0000_t13" coordsize="21600,21600" o:spt="13" adj="16200,5400" path="m@0,l@0@1,0@1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0,10800;@0,21600;21600,10800" o:connectangles="270,180,90,0" textboxrect="0,@1,@6,@2"/>
                    <v:handles>
                      <v:h position="#0,#1" xrange="0,21600" yrange="0,10800"/>
                    </v:handles>
                  </v:shapetype>
                  <v:shape id="Flèche : droite 65" o:spid="_x0000_s1026" type="#_x0000_t13" style="position:absolute;margin-left:.55pt;margin-top:149.45pt;width:769.3pt;height:75.8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" adj="20536" fillcolor="#eaf1dd [662]" stroked="f"/>
                </w:pict>
              </mc:Fallback>
            </mc:AlternateContent>
          </w:r>
          <w:r w:rsidR="00BB5361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7456" behindDoc="0" locked="0" layoutInCell="1" allowOverlap="1" wp14:anchorId="0367FB7F" wp14:editId="75DDE2B8">
                    <wp:simplePos x="0" y="0"/>
                    <wp:positionH relativeFrom="column">
                      <wp:posOffset>-111712</wp:posOffset>
                    </wp:positionH>
                    <wp:positionV relativeFrom="paragraph">
                      <wp:posOffset>1812193</wp:posOffset>
                    </wp:positionV>
                    <wp:extent cx="4543425" cy="400929"/>
                    <wp:effectExtent l="0" t="0" r="28575" b="18415"/>
                    <wp:wrapNone/>
                    <wp:docPr id="16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43425" cy="400929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6043E296" w14:textId="3F44020C" w:rsidR="008F3001" w:rsidRDefault="008277E6" w:rsidP="008F3001">
                                <w:pPr>
                                  <w:jc w:val="center"/>
                                </w:pPr>
                                <w:r>
                                  <w:t>1.</w:t>
                                </w:r>
                                <w:r w:rsidR="008F3001" w:rsidRPr="008F3001">
                                  <w:t xml:space="preserve"> </w:t>
                                </w:r>
                                <w:r w:rsidR="0023524A">
                                  <w:t>COURS PREREQUIS LES MATIERES PLASTIQUES</w:t>
                                </w:r>
                              </w:p>
                              <w:p w14:paraId="29B65744" w14:textId="27589093" w:rsidR="00AA023F" w:rsidRPr="00CD0B42" w:rsidRDefault="00AA023F" w:rsidP="000309C3">
                                <w:pPr>
                                  <w:spacing w:after="0" w:line="240" w:lineRule="auto"/>
                                  <w:jc w:val="center"/>
                                  <w:rPr>
                                    <w:sz w:val="20"/>
                                    <w:szCs w:val="2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367FB7F" id="_x0000_s1060" style="position:absolute;margin-left:-8.8pt;margin-top:142.7pt;width:357.75pt;height:31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43425,40092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" adj="-11796480,,5400" path="m66823,l4543425,r,l4543425,334106v,36905,-29918,66823,-66823,66823l,400929r,l,66823c,29918,29918,,66823,xe" fillcolor="#9bbb59 [3206]" strokecolor="#171d0c [486]" strokeweight="2pt">
                    <v:stroke joinstyle="miter"/>
                    <v:formulas/>
                    <v:path arrowok="t" o:connecttype="custom" o:connectlocs="66823,0;4543425,0;4543425,0;4543425,334106;4476602,400929;0,400929;0,400929;0,66823;66823,0" o:connectangles="0,0,0,0,0,0,0,0,0" textboxrect="0,0,4543425,400929"/>
                    <v:textbox>
                      <w:txbxContent>
                        <w:p w14:paraId="6043E296" w14:textId="3F44020C" w:rsidR="008F3001" w:rsidRDefault="008277E6" w:rsidP="008F3001">
                          <w:pPr>
                            <w:jc w:val="center"/>
                          </w:pPr>
                          <w:r>
                            <w:t>1.</w:t>
                          </w:r>
                          <w:r w:rsidR="008F3001" w:rsidRPr="008F3001">
                            <w:t xml:space="preserve"> </w:t>
                          </w:r>
                          <w:r w:rsidR="0023524A">
                            <w:t>COURS PREREQUIS LES MATIERES PLASTIQUES</w:t>
                          </w:r>
                        </w:p>
                        <w:p w14:paraId="29B65744" w14:textId="27589093" w:rsidR="00AA023F" w:rsidRPr="00CD0B42" w:rsidRDefault="00AA023F" w:rsidP="000309C3">
                          <w:pPr>
                            <w:spacing w:after="0" w:line="240" w:lineRule="auto"/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  <w:r w:rsidR="00FE4F98" w:rsidRPr="00FE4F98">
            <w:rPr>
              <w:noProof/>
            </w:rPr>
            <w:t xml:space="preserve"> </w:t>
          </w:r>
          <w:r w:rsidR="009810AF">
            <w:rPr>
              <w:noProof/>
            </w:rPr>
            <w:t xml:space="preserve">  </w:t>
          </w:r>
          <w:r w:rsidR="00BB5361" w:rsidRPr="00BB5361">
            <w:rPr>
              <w:noProof/>
            </w:rPr>
            <w:drawing>
              <wp:inline distT="0" distB="0" distL="0" distR="0" wp14:anchorId="5B53D2EA" wp14:editId="3AC9CBF3">
                <wp:extent cx="1392702" cy="1911492"/>
                <wp:effectExtent l="0" t="0" r="0" b="0"/>
                <wp:docPr id="2067296596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7296596" name=""/>
                        <pic:cNvPicPr/>
                      </pic:nvPicPr>
                      <pic:blipFill>
                        <a:blip r:embed="rId9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06683" cy="19306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9810AF">
            <w:rPr>
              <w:noProof/>
            </w:rPr>
            <w:t xml:space="preserve">                                                                                                         </w:t>
          </w:r>
          <w:r>
            <w:rPr>
              <w:noProof/>
            </w:rPr>
            <w:t xml:space="preserve">                                                     </w:t>
          </w:r>
          <w:r w:rsidR="009810AF">
            <w:rPr>
              <w:noProof/>
            </w:rPr>
            <w:t xml:space="preserve">   </w:t>
          </w:r>
          <w:r w:rsidR="00A572BD" w:rsidRPr="00A572BD">
            <w:rPr>
              <w:noProof/>
            </w:rPr>
            <w:drawing>
              <wp:inline distT="0" distB="0" distL="0" distR="0" wp14:anchorId="5DA6F44D" wp14:editId="462087FA">
                <wp:extent cx="1319065" cy="1877353"/>
                <wp:effectExtent l="0" t="0" r="0" b="8890"/>
                <wp:docPr id="60164577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01645779" name=""/>
                        <pic:cNvPicPr/>
                      </pic:nvPicPr>
                      <pic:blipFill>
                        <a:blip r:embed="rId1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24222" cy="18846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9868875" w14:textId="0AE351C7" w:rsidR="003518CC" w:rsidRDefault="009810AF">
          <w:pPr>
            <w:rPr>
              <w:noProof/>
            </w:rPr>
          </w:pPr>
          <w:r>
            <w:rPr>
              <w:noProof/>
            </w:rPr>
            <w:t xml:space="preserve">                      </w:t>
          </w:r>
        </w:p>
        <w:p w14:paraId="358889DE" w14:textId="426833A2" w:rsidR="00BB5361" w:rsidRDefault="00BB5361" w:rsidP="00BB5361">
          <w:pPr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4878EBA7" wp14:editId="5C4FB463">
                    <wp:simplePos x="0" y="0"/>
                    <wp:positionH relativeFrom="column">
                      <wp:posOffset>1469829</wp:posOffset>
                    </wp:positionH>
                    <wp:positionV relativeFrom="paragraph">
                      <wp:posOffset>110441</wp:posOffset>
                    </wp:positionV>
                    <wp:extent cx="1955410" cy="372794"/>
                    <wp:effectExtent l="0" t="0" r="26035" b="27305"/>
                    <wp:wrapNone/>
                    <wp:docPr id="3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10" cy="372794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7978A93" w14:textId="0590A10A" w:rsidR="0086572F" w:rsidRPr="00AF7233" w:rsidRDefault="00DC1DF3" w:rsidP="000309C3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2</w:t>
                                </w:r>
                                <w:r w:rsidR="008277E6">
                                  <w:t xml:space="preserve">. </w:t>
                                </w:r>
                                <w:r w:rsidR="0023524A">
                                  <w:t>VIDEOS QCM PREREQUIS</w:t>
                                </w:r>
                              </w:p>
                              <w:p w14:paraId="20A6EABD" w14:textId="78E01521" w:rsidR="00AA023F" w:rsidRDefault="00AA023F" w:rsidP="0086572F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878EBA7" id="_x0000_s1061" style="position:absolute;margin-left:115.75pt;margin-top:8.7pt;width:153.95pt;height:29.3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10,37279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" adj="-11796480,,5400" path="m62134,l1955410,r,l1955410,310660v,34316,-27818,62134,-62134,62134l,372794r,l,62134c,27818,27818,,62134,xe" fillcolor="#9bbb59 [3206]" strokecolor="#171d0c [486]" strokeweight="2pt">
                    <v:stroke joinstyle="miter"/>
                    <v:formulas/>
                    <v:path arrowok="t" o:connecttype="custom" o:connectlocs="62134,0;1955410,0;1955410,0;1955410,310660;1893276,372794;0,372794;0,372794;0,62134;62134,0" o:connectangles="0,0,0,0,0,0,0,0,0" textboxrect="0,0,1955410,372794"/>
                    <v:textbox>
                      <w:txbxContent>
                        <w:p w14:paraId="47978A93" w14:textId="0590A10A" w:rsidR="0086572F" w:rsidRPr="00AF7233" w:rsidRDefault="00DC1DF3" w:rsidP="000309C3">
                          <w:pPr>
                            <w:spacing w:after="0" w:line="240" w:lineRule="auto"/>
                            <w:jc w:val="center"/>
                          </w:pPr>
                          <w:r>
                            <w:t>2</w:t>
                          </w:r>
                          <w:r w:rsidR="008277E6">
                            <w:t xml:space="preserve">. </w:t>
                          </w:r>
                          <w:r w:rsidR="0023524A">
                            <w:t>VIDEOS QCM PREREQUIS</w:t>
                          </w:r>
                        </w:p>
                        <w:p w14:paraId="20A6EABD" w14:textId="78E01521" w:rsidR="00AA023F" w:rsidRDefault="00AA023F" w:rsidP="0086572F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656E058" w14:textId="010065A0" w:rsidR="000963FE" w:rsidRDefault="000963FE" w:rsidP="00BB5361">
          <w:pPr>
            <w:rPr>
              <w:noProof/>
            </w:rPr>
          </w:pPr>
        </w:p>
        <w:p w14:paraId="3D1D76B7" w14:textId="1AF3DB0E" w:rsidR="003518CC" w:rsidRDefault="000C3CE3" w:rsidP="00D84F43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5952" behindDoc="0" locked="0" layoutInCell="1" allowOverlap="1" wp14:anchorId="10749AA1" wp14:editId="4631DEEE">
                    <wp:simplePos x="0" y="0"/>
                    <wp:positionH relativeFrom="column">
                      <wp:posOffset>583809</wp:posOffset>
                    </wp:positionH>
                    <wp:positionV relativeFrom="paragraph">
                      <wp:posOffset>1576119</wp:posOffset>
                    </wp:positionV>
                    <wp:extent cx="3791243" cy="442595"/>
                    <wp:effectExtent l="0" t="0" r="19050" b="14605"/>
                    <wp:wrapNone/>
                    <wp:docPr id="4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91243" cy="442595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F35B70C" w14:textId="4DEC62B7" w:rsidR="005C055E" w:rsidRDefault="005C055E" w:rsidP="005C055E">
                                <w:pPr>
                                  <w:jc w:val="center"/>
                                </w:pPr>
                                <w:r>
                                  <w:t xml:space="preserve"> </w:t>
                                </w:r>
                                <w:r w:rsidR="0023524A">
                                  <w:t xml:space="preserve">REMEDIATION ET CORRECTION DES QCM ET PREREQUIS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0749AA1" id="_x0000_s1062" style="position:absolute;margin-left:45.95pt;margin-top:124.1pt;width:298.5pt;height:34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91243,4425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" adj="-11796480,,5400" path="m73767,l3791243,r,l3791243,368828v,40740,-33027,73767,-73767,73767l,442595r,l,73767c,33027,33027,,73767,xe" fillcolor="#9bbb59 [3206]" strokecolor="#171d0c [486]" strokeweight="2pt">
                    <v:stroke joinstyle="miter"/>
                    <v:formulas/>
                    <v:path arrowok="t" o:connecttype="custom" o:connectlocs="73767,0;3791243,0;3791243,0;3791243,368828;3717476,442595;0,442595;0,442595;0,73767;73767,0" o:connectangles="0,0,0,0,0,0,0,0,0" textboxrect="0,0,3791243,442595"/>
                    <v:textbox>
                      <w:txbxContent>
                        <w:p w14:paraId="5F35B70C" w14:textId="4DEC62B7" w:rsidR="005C055E" w:rsidRDefault="005C055E" w:rsidP="005C055E">
                          <w:pPr>
                            <w:jc w:val="center"/>
                          </w:pPr>
                          <w:r>
                            <w:t xml:space="preserve"> </w:t>
                          </w:r>
                          <w:r w:rsidR="0023524A">
                            <w:t xml:space="preserve">REMEDIATION ET CORRECTION DES QCM ET PREREQUIS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1292E">
            <w:t xml:space="preserve">                </w:t>
          </w:r>
          <w:r w:rsidR="00BB5361">
            <w:t xml:space="preserve">                                  </w:t>
          </w:r>
          <w:r w:rsidR="0001292E">
            <w:t xml:space="preserve">     </w:t>
          </w:r>
          <w:r w:rsidR="00BB5361">
            <w:t xml:space="preserve">        </w:t>
          </w:r>
          <w:r w:rsidR="0001292E">
            <w:t xml:space="preserve"> </w:t>
          </w:r>
          <w:r w:rsidR="008E4B5B" w:rsidRPr="008E4B5B">
            <w:rPr>
              <w:noProof/>
            </w:rPr>
            <w:drawing>
              <wp:inline distT="0" distB="0" distL="0" distR="0" wp14:anchorId="658C4E37" wp14:editId="4C997F49">
                <wp:extent cx="1350498" cy="1888358"/>
                <wp:effectExtent l="0" t="0" r="2540" b="0"/>
                <wp:docPr id="1110150339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10150339" name=""/>
                        <pic:cNvPicPr/>
                      </pic:nvPicPr>
                      <pic:blipFill>
                        <a:blip r:embed="rId1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64082" cy="190735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182907E" w14:textId="12BEB81C" w:rsidR="000C3CE3" w:rsidRDefault="000C3CE3" w:rsidP="00D84F43">
          <w:pPr>
            <w:spacing w:after="0" w:line="240" w:lineRule="auto"/>
          </w:pPr>
        </w:p>
        <w:p w14:paraId="3ABFBF8E" w14:textId="6E525CF0" w:rsidR="003518CC" w:rsidRDefault="005C055E" w:rsidP="00D84F43">
          <w:pPr>
            <w:spacing w:after="0" w:line="240" w:lineRule="auto"/>
          </w:pPr>
          <w:r>
            <w:t xml:space="preserve">         </w:t>
          </w:r>
          <w:r w:rsidR="00DC1DF3">
            <w:t xml:space="preserve">   </w:t>
          </w:r>
          <w:r>
            <w:t xml:space="preserve">        </w:t>
          </w:r>
          <w:r w:rsidR="00DC1DF3">
            <w:t xml:space="preserve">         </w:t>
          </w:r>
          <w:r>
            <w:t xml:space="preserve">            </w:t>
          </w:r>
          <w:r w:rsidR="00AF0A09" w:rsidRPr="00AF0A09">
            <w:rPr>
              <w:b/>
              <w:bCs/>
              <w:noProof/>
              <w:lang w:eastAsia="fr-FR"/>
            </w:rPr>
            <w:t xml:space="preserve"> </w:t>
          </w:r>
        </w:p>
        <w:p w14:paraId="4851458F" w14:textId="3C23E38B" w:rsidR="001E0814" w:rsidRDefault="001E0814" w:rsidP="001E0814">
          <w:pPr>
            <w:pStyle w:val="Paragraphedeliste"/>
            <w:spacing w:after="0" w:line="240" w:lineRule="auto"/>
            <w:rPr>
              <w:b/>
              <w:bCs/>
              <w:sz w:val="24"/>
              <w:szCs w:val="24"/>
            </w:rPr>
          </w:pPr>
          <w:r>
            <w:rPr>
              <w:noProof/>
              <w:lang w:eastAsia="fr-FR"/>
            </w:rPr>
            <w:lastRenderedPageBreak/>
            <mc:AlternateContent>
              <mc:Choice Requires="wps">
                <w:drawing>
                  <wp:anchor distT="0" distB="0" distL="114300" distR="114300" simplePos="0" relativeHeight="251651072" behindDoc="0" locked="0" layoutInCell="1" allowOverlap="1" wp14:anchorId="636E14D9" wp14:editId="1C7DA0DA">
                    <wp:simplePos x="0" y="0"/>
                    <wp:positionH relativeFrom="column">
                      <wp:posOffset>-215900</wp:posOffset>
                    </wp:positionH>
                    <wp:positionV relativeFrom="paragraph">
                      <wp:posOffset>74295</wp:posOffset>
                    </wp:positionV>
                    <wp:extent cx="9912350" cy="381000"/>
                    <wp:effectExtent l="0" t="0" r="12700" b="19050"/>
                    <wp:wrapNone/>
                    <wp:docPr id="243226040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912350" cy="38100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FD3E3C" w14:textId="50CA417F" w:rsidR="00DF1068" w:rsidRPr="00DF1068" w:rsidRDefault="00DF1068" w:rsidP="00DF1068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DF106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T1.3.1 REPARER UN ELEMENT THERMOPLASTIQUE</w:t>
                                </w:r>
                              </w:p>
                              <w:p w14:paraId="44CAFAAF" w14:textId="6E234439" w:rsidR="001E0814" w:rsidRPr="008C6D1C" w:rsidRDefault="001E0814" w:rsidP="001E0814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36E14D9" id="_x0000_s1063" style="position:absolute;left:0;text-align:left;margin-left:-17pt;margin-top:5.85pt;width:780.5pt;height:3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1235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" adj="-11796480,,5400" path="m,l9848849,r63501,63501l9912350,381000r,l63501,381000,,317499,,xe" fillcolor="white [3201]" strokecolor="#9bbb59 [3206]" strokeweight="2pt">
                    <v:stroke joinstyle="miter"/>
                    <v:formulas/>
                    <v:path arrowok="t" o:connecttype="custom" o:connectlocs="0,0;9848849,0;9912350,63501;9912350,381000;9912350,381000;63501,381000;0,317499;0,0" o:connectangles="0,0,0,0,0,0,0,0" textboxrect="0,0,9912350,381000"/>
                    <v:textbox>
                      <w:txbxContent>
                        <w:p w14:paraId="59FD3E3C" w14:textId="50CA417F" w:rsidR="00DF1068" w:rsidRPr="00DF1068" w:rsidRDefault="00DF1068" w:rsidP="00DF1068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DF1068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T1.3.1 REPARER UN ELEMENT THERMOPLASTIQUE</w:t>
                          </w:r>
                        </w:p>
                        <w:p w14:paraId="44CAFAAF" w14:textId="6E234439" w:rsidR="001E0814" w:rsidRPr="008C6D1C" w:rsidRDefault="001E0814" w:rsidP="001E0814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575B825" w14:textId="77777777" w:rsidR="006E74DB" w:rsidRDefault="006E74DB" w:rsidP="005774D5">
          <w:pPr>
            <w:spacing w:after="0" w:line="240" w:lineRule="auto"/>
          </w:pPr>
        </w:p>
        <w:p w14:paraId="186849B1" w14:textId="77777777" w:rsidR="006E74DB" w:rsidRDefault="006E74DB" w:rsidP="005774D5">
          <w:pPr>
            <w:spacing w:after="0" w:line="240" w:lineRule="auto"/>
          </w:pPr>
        </w:p>
        <w:p w14:paraId="7E41449A" w14:textId="77777777" w:rsidR="006E74DB" w:rsidRDefault="006E74DB" w:rsidP="005774D5">
          <w:pPr>
            <w:spacing w:after="0" w:line="240" w:lineRule="auto"/>
          </w:pPr>
        </w:p>
        <w:p w14:paraId="53026B5C" w14:textId="169DBC70" w:rsidR="001E0814" w:rsidRDefault="00985A07" w:rsidP="005774D5">
          <w:pPr>
            <w:spacing w:after="0" w:line="240" w:lineRule="auto"/>
          </w:pPr>
          <w:r w:rsidRPr="00886A97">
            <w:rPr>
              <w:b/>
              <w:bCs/>
            </w:rPr>
            <w:t>CLASSE DE 1</w:t>
          </w:r>
          <w:r w:rsidR="006E74DB" w:rsidRPr="00886A97">
            <w:rPr>
              <w:b/>
              <w:bCs/>
            </w:rPr>
            <w:t>ERE BAC</w:t>
          </w:r>
          <w:r w:rsidRPr="00886A97">
            <w:rPr>
              <w:b/>
              <w:bCs/>
            </w:rPr>
            <w:t xml:space="preserve"> PRO </w:t>
          </w:r>
          <w:r>
            <w:rPr>
              <w:b/>
              <w:bCs/>
            </w:rPr>
            <w:t xml:space="preserve">: </w:t>
          </w:r>
          <w:r w:rsidR="001E0814" w:rsidRPr="00D119A8">
            <w:rPr>
              <w:b/>
              <w:bCs/>
            </w:rPr>
            <w:t xml:space="preserve">SEANCE </w:t>
          </w:r>
          <w:r w:rsidR="00565C87">
            <w:rPr>
              <w:b/>
              <w:bCs/>
            </w:rPr>
            <w:t>4</w:t>
          </w:r>
          <w:r w:rsidR="001E0814">
            <w:t> </w:t>
          </w:r>
          <w:r w:rsidR="001E0814" w:rsidRPr="00D63CA0">
            <w:rPr>
              <w:b/>
              <w:bCs/>
            </w:rPr>
            <w:t>:</w:t>
          </w:r>
          <w:r w:rsidR="004B707F" w:rsidRPr="00D63CA0">
            <w:rPr>
              <w:b/>
              <w:bCs/>
            </w:rPr>
            <w:t xml:space="preserve">                              SEANCE </w:t>
          </w:r>
          <w:r w:rsidR="00565C87" w:rsidRPr="00D63CA0">
            <w:rPr>
              <w:b/>
              <w:bCs/>
            </w:rPr>
            <w:t>5</w:t>
          </w:r>
          <w:r w:rsidR="004B707F" w:rsidRPr="00D63CA0">
            <w:rPr>
              <w:b/>
              <w:bCs/>
            </w:rPr>
            <w:t xml:space="preserve"> :                                                      </w:t>
          </w:r>
          <w:r w:rsidR="00D63CA0" w:rsidRPr="00D63CA0">
            <w:rPr>
              <w:b/>
              <w:bCs/>
            </w:rPr>
            <w:t>SEANCE 6</w:t>
          </w:r>
          <w:r w:rsidR="00D63CA0">
            <w:rPr>
              <w:b/>
              <w:bCs/>
            </w:rPr>
            <w:t> </w:t>
          </w:r>
          <w:r w:rsidR="00D63CA0">
            <w:t>:</w:t>
          </w:r>
          <w:r w:rsidR="004B707F">
            <w:t xml:space="preserve">  </w:t>
          </w:r>
          <w:r w:rsidR="00665C50">
            <w:t xml:space="preserve">       </w:t>
          </w:r>
          <w:r w:rsidR="004B707F">
            <w:t xml:space="preserve">     </w:t>
          </w:r>
          <w:r w:rsidR="00F96C25">
            <w:t xml:space="preserve">                                             </w:t>
          </w:r>
          <w:r w:rsidR="00F96C25" w:rsidRPr="00D63CA0">
            <w:rPr>
              <w:b/>
              <w:bCs/>
            </w:rPr>
            <w:t>SEANCE 6</w:t>
          </w:r>
          <w:r w:rsidR="00F96C25">
            <w:rPr>
              <w:b/>
              <w:bCs/>
            </w:rPr>
            <w:t>.1 </w:t>
          </w:r>
          <w:r w:rsidR="00F96C25">
            <w:t xml:space="preserve">:                                              </w:t>
          </w:r>
          <w:r w:rsidR="004B707F">
            <w:t xml:space="preserve">                                       </w:t>
          </w:r>
        </w:p>
        <w:p w14:paraId="1EDD8F73" w14:textId="668A0C25" w:rsidR="001E0814" w:rsidRDefault="009C1D46" w:rsidP="005774D5">
          <w:pPr>
            <w:spacing w:after="0" w:line="240" w:lineRule="auto"/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E9B5ACD" wp14:editId="62446B86">
                    <wp:simplePos x="0" y="0"/>
                    <wp:positionH relativeFrom="column">
                      <wp:posOffset>3186332</wp:posOffset>
                    </wp:positionH>
                    <wp:positionV relativeFrom="paragraph">
                      <wp:posOffset>102626</wp:posOffset>
                    </wp:positionV>
                    <wp:extent cx="1680845" cy="766689"/>
                    <wp:effectExtent l="0" t="0" r="14605" b="14605"/>
                    <wp:wrapNone/>
                    <wp:docPr id="731200397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680845" cy="766689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950CED" w14:textId="77777777" w:rsidR="00F70D80" w:rsidRDefault="00F70D80" w:rsidP="00F70D8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37A73E10" w14:textId="63FEACCD" w:rsidR="00F70D80" w:rsidRDefault="00985A07" w:rsidP="00F70D8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t xml:space="preserve">REPARER UN TROU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E9B5ACD" id="_x0000_s1064" style="position:absolute;margin-left:250.9pt;margin-top:8.1pt;width:132.35pt;height:60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80845,76668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" adj="-11796480,,5400" path="m,l1553061,r127784,127784l1680845,766689r,l127784,766689,,638905,,xe" fillcolor="white [3201]" strokecolor="#9bbb59 [3206]" strokeweight="2pt">
                    <v:stroke joinstyle="miter"/>
                    <v:formulas/>
                    <v:path arrowok="t" o:connecttype="custom" o:connectlocs="0,0;1553061,0;1680845,127784;1680845,766689;1680845,766689;127784,766689;0,638905;0,0" o:connectangles="0,0,0,0,0,0,0,0" textboxrect="0,0,1680845,766689"/>
                    <v:textbox>
                      <w:txbxContent>
                        <w:p w14:paraId="2E950CED" w14:textId="77777777" w:rsidR="00F70D80" w:rsidRDefault="00F70D80" w:rsidP="00F70D8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37A73E10" w14:textId="63FEACCD" w:rsidR="00F70D80" w:rsidRDefault="00985A07" w:rsidP="00F70D8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t xml:space="preserve">REPARER UN TROU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63CA0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3120" behindDoc="0" locked="0" layoutInCell="1" allowOverlap="1" wp14:anchorId="1AD62FEA" wp14:editId="36CB01F7">
                    <wp:simplePos x="0" y="0"/>
                    <wp:positionH relativeFrom="column">
                      <wp:posOffset>98767</wp:posOffset>
                    </wp:positionH>
                    <wp:positionV relativeFrom="paragraph">
                      <wp:posOffset>74393</wp:posOffset>
                    </wp:positionV>
                    <wp:extent cx="2145323" cy="810895"/>
                    <wp:effectExtent l="0" t="0" r="26670" b="27305"/>
                    <wp:wrapNone/>
                    <wp:docPr id="1615369415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145323" cy="810895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2A621D0" w14:textId="509D16A1" w:rsidR="00DC1796" w:rsidRDefault="00565C87" w:rsidP="00DC1796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Vidéos QCM</w:t>
                                </w:r>
                              </w:p>
                              <w:p w14:paraId="6E35E4EA" w14:textId="537CE9FA" w:rsidR="00565C87" w:rsidRPr="00AF7233" w:rsidRDefault="00565C87" w:rsidP="00DC179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t>PROCEDES DE REPARATION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AD62FEA" id="_x0000_s1065" style="position:absolute;margin-left:7.8pt;margin-top:5.85pt;width:168.9pt;height:63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45323,8108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" adj="-11796480,,5400" path="m,l2010171,r135152,135152l2145323,810895r,l135152,810895,,675743,,xe" fillcolor="white [3201]" strokecolor="#9bbb59 [3206]" strokeweight="2pt">
                    <v:stroke joinstyle="miter"/>
                    <v:formulas/>
                    <v:path arrowok="t" o:connecttype="custom" o:connectlocs="0,0;2010171,0;2145323,135152;2145323,810895;2145323,810895;135152,810895;0,675743;0,0" o:connectangles="0,0,0,0,0,0,0,0" textboxrect="0,0,2145323,810895"/>
                    <v:textbox>
                      <w:txbxContent>
                        <w:p w14:paraId="42A621D0" w14:textId="509D16A1" w:rsidR="00DC1796" w:rsidRDefault="00565C87" w:rsidP="00DC1796">
                          <w:pPr>
                            <w:spacing w:after="0" w:line="240" w:lineRule="auto"/>
                            <w:jc w:val="center"/>
                          </w:pPr>
                          <w:r>
                            <w:t>Vidéos QCM</w:t>
                          </w:r>
                        </w:p>
                        <w:p w14:paraId="6E35E4EA" w14:textId="537CE9FA" w:rsidR="00565C87" w:rsidRPr="00AF7233" w:rsidRDefault="00565C87" w:rsidP="00DC1796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t>PROCEDES DE REPARATION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34D4FF40" w14:textId="3D8DDE7C" w:rsidR="001E0814" w:rsidRDefault="00665C50" w:rsidP="001E0814">
          <w:pPr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4624" behindDoc="0" locked="0" layoutInCell="1" allowOverlap="1" wp14:anchorId="0E577124" wp14:editId="49C88076">
                    <wp:simplePos x="0" y="0"/>
                    <wp:positionH relativeFrom="column">
                      <wp:posOffset>7730197</wp:posOffset>
                    </wp:positionH>
                    <wp:positionV relativeFrom="paragraph">
                      <wp:posOffset>34192</wp:posOffset>
                    </wp:positionV>
                    <wp:extent cx="1814732" cy="759655"/>
                    <wp:effectExtent l="0" t="0" r="14605" b="21590"/>
                    <wp:wrapNone/>
                    <wp:docPr id="1851420746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732" cy="759655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B5AC380" w14:textId="77777777" w:rsidR="00665C50" w:rsidRDefault="00665C50" w:rsidP="00665C5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440AE21D" w14:textId="624565D5" w:rsidR="00665C50" w:rsidRDefault="00665C50" w:rsidP="00665C5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REPARER PAR COLLAGE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E577124" id="_x0000_s1066" style="position:absolute;margin-left:608.7pt;margin-top:2.7pt;width:142.9pt;height:5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732,759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" adj="-11796480,,5400" path="m,l1688120,r126612,126612l1814732,759655r,l126612,759655,,633043,,xe" fillcolor="white [3201]" strokecolor="#9bbb59 [3206]" strokeweight="2pt">
                    <v:stroke joinstyle="miter"/>
                    <v:formulas/>
                    <v:path arrowok="t" o:connecttype="custom" o:connectlocs="0,0;1688120,0;1814732,126612;1814732,759655;1814732,759655;126612,759655;0,633043;0,0" o:connectangles="0,0,0,0,0,0,0,0" textboxrect="0,0,1814732,759655"/>
                    <v:textbox>
                      <w:txbxContent>
                        <w:p w14:paraId="5B5AC380" w14:textId="77777777" w:rsidR="00665C50" w:rsidRDefault="00665C50" w:rsidP="00665C5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440AE21D" w14:textId="624565D5" w:rsidR="00665C50" w:rsidRDefault="00665C50" w:rsidP="00665C5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REPARER PAR COLLAGE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D63CA0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9504" behindDoc="0" locked="0" layoutInCell="1" allowOverlap="1" wp14:anchorId="348D5DC5" wp14:editId="78C82A6E">
                    <wp:simplePos x="0" y="0"/>
                    <wp:positionH relativeFrom="column">
                      <wp:posOffset>5485960</wp:posOffset>
                    </wp:positionH>
                    <wp:positionV relativeFrom="paragraph">
                      <wp:posOffset>8255</wp:posOffset>
                    </wp:positionV>
                    <wp:extent cx="1814732" cy="759655"/>
                    <wp:effectExtent l="0" t="0" r="14605" b="21590"/>
                    <wp:wrapNone/>
                    <wp:docPr id="1298056020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732" cy="759655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C4AB939" w14:textId="77777777" w:rsidR="00D63CA0" w:rsidRDefault="00D63CA0" w:rsidP="00D63CA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4721DFFB" w14:textId="0602890F" w:rsidR="00D63CA0" w:rsidRDefault="00774B58" w:rsidP="00D63CA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DECOUVERTE</w:t>
                                </w:r>
                                <w:r w:rsidR="00557DD1">
                                  <w:rPr>
                                    <w:color w:val="000000" w:themeColor="text1"/>
                                  </w:rPr>
                                  <w:t xml:space="preserve"> COLLAGE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48D5DC5" id="_x0000_s1067" style="position:absolute;margin-left:431.95pt;margin-top:.65pt;width:142.9pt;height:59.8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732,759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" adj="-11796480,,5400" path="m,l1688120,r126612,126612l1814732,759655r,l126612,759655,,633043,,xe" fillcolor="white [3201]" strokecolor="#9bbb59 [3206]" strokeweight="2pt">
                    <v:stroke joinstyle="miter"/>
                    <v:formulas/>
                    <v:path arrowok="t" o:connecttype="custom" o:connectlocs="0,0;1688120,0;1814732,126612;1814732,759655;1814732,759655;126612,759655;0,633043;0,0" o:connectangles="0,0,0,0,0,0,0,0" textboxrect="0,0,1814732,759655"/>
                    <v:textbox>
                      <w:txbxContent>
                        <w:p w14:paraId="5C4AB939" w14:textId="77777777" w:rsidR="00D63CA0" w:rsidRDefault="00D63CA0" w:rsidP="00D63CA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4721DFFB" w14:textId="0602890F" w:rsidR="00D63CA0" w:rsidRDefault="00774B58" w:rsidP="00D63CA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DECOUVERTE</w:t>
                          </w:r>
                          <w:r w:rsidR="00557DD1">
                            <w:rPr>
                              <w:color w:val="000000" w:themeColor="text1"/>
                            </w:rPr>
                            <w:t xml:space="preserve"> COLLAGE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E0814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2096" behindDoc="0" locked="0" layoutInCell="1" allowOverlap="1" wp14:anchorId="56890D4D" wp14:editId="1A908F02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1856105</wp:posOffset>
                    </wp:positionV>
                    <wp:extent cx="9770012" cy="962660"/>
                    <wp:effectExtent l="0" t="0" r="3175" b="8890"/>
                    <wp:wrapNone/>
                    <wp:docPr id="1025544637" name="Flèche : droite 102554463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770012" cy="962660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89B3DF9" id="Flèche : droite 1025544637" o:spid="_x0000_s1026" type="#_x0000_t13" style="position:absolute;margin-left:0;margin-top:146.15pt;width:769.3pt;height:75.8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" adj="20536" fillcolor="#eaf1dd [662]" stroked="f"/>
                </w:pict>
              </mc:Fallback>
            </mc:AlternateContent>
          </w:r>
          <w:r w:rsidR="001E0814" w:rsidRPr="00FE4F98">
            <w:rPr>
              <w:noProof/>
            </w:rPr>
            <w:t xml:space="preserve"> </w:t>
          </w:r>
          <w:r w:rsidR="001E0814">
            <w:rPr>
              <w:noProof/>
            </w:rPr>
            <w:t xml:space="preserve">                                                                                                                                    </w:t>
          </w:r>
        </w:p>
        <w:p w14:paraId="6A51173C" w14:textId="074001B3" w:rsidR="001E0814" w:rsidRDefault="001E0814" w:rsidP="001E0814">
          <w:pPr>
            <w:rPr>
              <w:noProof/>
            </w:rPr>
          </w:pPr>
        </w:p>
        <w:p w14:paraId="585E4BF9" w14:textId="32841F77" w:rsidR="001E0814" w:rsidRDefault="001E0814" w:rsidP="001E0814">
          <w:pPr>
            <w:spacing w:after="0" w:line="240" w:lineRule="auto"/>
          </w:pPr>
        </w:p>
        <w:p w14:paraId="34956C72" w14:textId="6866983D" w:rsidR="001E0814" w:rsidRDefault="001E0814" w:rsidP="001E0814">
          <w:pPr>
            <w:spacing w:after="0" w:line="240" w:lineRule="auto"/>
          </w:pPr>
          <w:r>
            <w:t xml:space="preserve">                                </w:t>
          </w:r>
        </w:p>
        <w:p w14:paraId="0F72263D" w14:textId="13A00F5A" w:rsidR="00A5507C" w:rsidRDefault="00A5507C" w:rsidP="00D84F43">
          <w:pPr>
            <w:spacing w:after="0" w:line="240" w:lineRule="auto"/>
          </w:pPr>
        </w:p>
        <w:p w14:paraId="7460C535" w14:textId="24F80376" w:rsidR="00A5507C" w:rsidRDefault="00565C87" w:rsidP="00D84F43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5168" behindDoc="0" locked="0" layoutInCell="1" allowOverlap="1" wp14:anchorId="7B179EFC" wp14:editId="04B6612B">
                    <wp:simplePos x="0" y="0"/>
                    <wp:positionH relativeFrom="column">
                      <wp:posOffset>231775</wp:posOffset>
                    </wp:positionH>
                    <wp:positionV relativeFrom="paragraph">
                      <wp:posOffset>50996</wp:posOffset>
                    </wp:positionV>
                    <wp:extent cx="2433711" cy="865163"/>
                    <wp:effectExtent l="0" t="0" r="24130" b="11430"/>
                    <wp:wrapNone/>
                    <wp:docPr id="1385984066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433711" cy="865163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6AAE922" w14:textId="2CDA2DA2" w:rsidR="00565C87" w:rsidRPr="00565C87" w:rsidRDefault="006E74DB" w:rsidP="00565C87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4.</w:t>
                                </w:r>
                                <w:r w:rsidR="00565C87" w:rsidRPr="00565C87">
                                  <w:t>QUESTIONNAIRE</w:t>
                                </w:r>
                              </w:p>
                              <w:p w14:paraId="41DD28DE" w14:textId="77777777" w:rsidR="00565C87" w:rsidRDefault="00565C87" w:rsidP="00565C87">
                                <w:pPr>
                                  <w:spacing w:after="0" w:line="240" w:lineRule="auto"/>
                                  <w:jc w:val="center"/>
                                </w:pPr>
                                <w:r w:rsidRPr="00565C87">
                                  <w:t>VIDEO</w:t>
                                </w:r>
                                <w:r>
                                  <w:t xml:space="preserve"> </w:t>
                                </w:r>
                                <w:r w:rsidRPr="00565C87">
                                  <w:t>DECOUVERTE DES PROCEDES DE</w:t>
                                </w:r>
                                <w:r>
                                  <w:t xml:space="preserve"> </w:t>
                                </w:r>
                                <w:r w:rsidRPr="00565C87">
                                  <w:t>REPARATION</w:t>
                                </w:r>
                              </w:p>
                              <w:p w14:paraId="291BF86A" w14:textId="5AC2302A" w:rsidR="00565C87" w:rsidRDefault="00565C87" w:rsidP="00565C87">
                                <w:pPr>
                                  <w:spacing w:after="0" w:line="240" w:lineRule="auto"/>
                                  <w:jc w:val="center"/>
                                </w:pPr>
                                <w:r>
                                  <w:t>CORRECTION DES QCM</w:t>
                                </w:r>
                              </w:p>
                              <w:p w14:paraId="7319E957" w14:textId="0A7CF378" w:rsidR="000224C1" w:rsidRDefault="000224C1" w:rsidP="00565C87">
                                <w:pPr>
                                  <w:spacing w:after="0" w:line="240" w:lineRule="auto"/>
                                  <w:jc w:val="center"/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B179EFC" id="_x0000_s1068" style="position:absolute;margin-left:18.25pt;margin-top:4pt;width:191.65pt;height:68.1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33711,865163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" adj="-11796480,,5400" path="m144197,l2433711,r,l2433711,720966v,79638,-64559,144197,-144197,144197l,865163r,l,144197c,64559,64559,,144197,xe" fillcolor="#9bbb59 [3206]" strokecolor="#171d0c [486]" strokeweight="2pt">
                    <v:stroke joinstyle="miter"/>
                    <v:formulas/>
                    <v:path arrowok="t" o:connecttype="custom" o:connectlocs="144197,0;2433711,0;2433711,0;2433711,720966;2289514,865163;0,865163;0,865163;0,144197;144197,0" o:connectangles="0,0,0,0,0,0,0,0,0" textboxrect="0,0,2433711,865163"/>
                    <v:textbox>
                      <w:txbxContent>
                        <w:p w14:paraId="46AAE922" w14:textId="2CDA2DA2" w:rsidR="00565C87" w:rsidRPr="00565C87" w:rsidRDefault="006E74DB" w:rsidP="00565C87">
                          <w:pPr>
                            <w:spacing w:after="0" w:line="240" w:lineRule="auto"/>
                            <w:jc w:val="center"/>
                          </w:pPr>
                          <w:r>
                            <w:t>4.</w:t>
                          </w:r>
                          <w:r w:rsidR="00565C87" w:rsidRPr="00565C87">
                            <w:t>QUESTIONNAIRE</w:t>
                          </w:r>
                        </w:p>
                        <w:p w14:paraId="41DD28DE" w14:textId="77777777" w:rsidR="00565C87" w:rsidRDefault="00565C87" w:rsidP="00565C87">
                          <w:pPr>
                            <w:spacing w:after="0" w:line="240" w:lineRule="auto"/>
                            <w:jc w:val="center"/>
                          </w:pPr>
                          <w:r w:rsidRPr="00565C87">
                            <w:t>VIDEO</w:t>
                          </w:r>
                          <w:r>
                            <w:t xml:space="preserve"> </w:t>
                          </w:r>
                          <w:r w:rsidRPr="00565C87">
                            <w:t>DECOUVERTE DES PROCEDES DE</w:t>
                          </w:r>
                          <w:r>
                            <w:t xml:space="preserve"> </w:t>
                          </w:r>
                          <w:r w:rsidRPr="00565C87">
                            <w:t>REPARATION</w:t>
                          </w:r>
                        </w:p>
                        <w:p w14:paraId="291BF86A" w14:textId="5AC2302A" w:rsidR="00565C87" w:rsidRDefault="00565C87" w:rsidP="00565C87">
                          <w:pPr>
                            <w:spacing w:after="0" w:line="240" w:lineRule="auto"/>
                            <w:jc w:val="center"/>
                          </w:pPr>
                          <w:r>
                            <w:t>CORRECTION DES QCM</w:t>
                          </w:r>
                        </w:p>
                        <w:p w14:paraId="7319E957" w14:textId="0A7CF378" w:rsidR="000224C1" w:rsidRDefault="000224C1" w:rsidP="00565C87">
                          <w:pPr>
                            <w:spacing w:after="0" w:line="240" w:lineRule="auto"/>
                            <w:jc w:val="center"/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74532C5" w14:textId="59A97A2A" w:rsidR="00A5507C" w:rsidRDefault="00665C50" w:rsidP="00D84F43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072C2D04" wp14:editId="3E226D51">
                    <wp:simplePos x="0" y="0"/>
                    <wp:positionH relativeFrom="column">
                      <wp:posOffset>8039686</wp:posOffset>
                    </wp:positionH>
                    <wp:positionV relativeFrom="paragraph">
                      <wp:posOffset>69704</wp:posOffset>
                    </wp:positionV>
                    <wp:extent cx="1955409" cy="541606"/>
                    <wp:effectExtent l="0" t="0" r="26035" b="11430"/>
                    <wp:wrapNone/>
                    <wp:docPr id="141696044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09" cy="541606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448A4A5C" w14:textId="56E48E2E" w:rsidR="00665C50" w:rsidRDefault="00665C50" w:rsidP="00665C50">
                                <w:pPr>
                                  <w:jc w:val="center"/>
                                </w:pPr>
                                <w:r>
                                  <w:t>6.1 TP REPARER PAR COLLAGE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72C2D04" id="_x0000_s1069" style="position:absolute;margin-left:633.05pt;margin-top:5.5pt;width:153.95pt;height:42.6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09,541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" adj="-11796480,,5400" path="m90269,l1955409,r,l1955409,451337v,49854,-40415,90269,-90269,90269l,541606r,l,90269c,40415,40415,,90269,xe" fillcolor="#9bbb59 [3206]" strokecolor="#171d0c [486]" strokeweight="2pt">
                    <v:stroke joinstyle="miter"/>
                    <v:formulas/>
                    <v:path arrowok="t" o:connecttype="custom" o:connectlocs="90269,0;1955409,0;1955409,0;1955409,451337;1865140,541606;0,541606;0,541606;0,90269;90269,0" o:connectangles="0,0,0,0,0,0,0,0,0" textboxrect="0,0,1955409,541606"/>
                    <v:textbox>
                      <w:txbxContent>
                        <w:p w14:paraId="448A4A5C" w14:textId="56E48E2E" w:rsidR="00665C50" w:rsidRDefault="00665C50" w:rsidP="00665C50">
                          <w:pPr>
                            <w:jc w:val="center"/>
                          </w:pPr>
                          <w:r>
                            <w:t>6.1 TP REPARER PAR COLLAGE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2A174994" wp14:editId="454E1A99">
                    <wp:simplePos x="0" y="0"/>
                    <wp:positionH relativeFrom="column">
                      <wp:posOffset>5837164</wp:posOffset>
                    </wp:positionH>
                    <wp:positionV relativeFrom="paragraph">
                      <wp:posOffset>64965</wp:posOffset>
                    </wp:positionV>
                    <wp:extent cx="1955409" cy="541606"/>
                    <wp:effectExtent l="0" t="0" r="26035" b="11430"/>
                    <wp:wrapNone/>
                    <wp:docPr id="30613304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09" cy="541606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858243A" w14:textId="183769E0" w:rsidR="00D63CA0" w:rsidRDefault="00557DD1" w:rsidP="00D63CA0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  <w:r w:rsidR="00D63CA0">
                                  <w:t xml:space="preserve">. </w:t>
                                </w:r>
                                <w:r w:rsidR="009C1D46">
                                  <w:t>TP REALIS</w:t>
                                </w:r>
                                <w:r w:rsidR="00886A97">
                                  <w:t xml:space="preserve">ER </w:t>
                                </w:r>
                                <w:r w:rsidR="009C1D46">
                                  <w:t>UNE MAQUETTE</w:t>
                                </w:r>
                                <w:r w:rsidR="00774B58">
                                  <w:t xml:space="preserve"> COLLEE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A174994" id="_x0000_s1070" style="position:absolute;margin-left:459.6pt;margin-top:5.1pt;width:153.95pt;height:42.6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09,541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" adj="-11796480,,5400" path="m90269,l1955409,r,l1955409,451337v,49854,-40415,90269,-90269,90269l,541606r,l,90269c,40415,40415,,90269,xe" fillcolor="#9bbb59 [3206]" strokecolor="#171d0c [486]" strokeweight="2pt">
                    <v:stroke joinstyle="miter"/>
                    <v:formulas/>
                    <v:path arrowok="t" o:connecttype="custom" o:connectlocs="90269,0;1955409,0;1955409,0;1955409,451337;1865140,541606;0,541606;0,541606;0,90269;90269,0" o:connectangles="0,0,0,0,0,0,0,0,0" textboxrect="0,0,1955409,541606"/>
                    <v:textbox>
                      <w:txbxContent>
                        <w:p w14:paraId="1858243A" w14:textId="183769E0" w:rsidR="00D63CA0" w:rsidRDefault="00557DD1" w:rsidP="00D63CA0">
                          <w:pPr>
                            <w:jc w:val="center"/>
                          </w:pPr>
                          <w:r>
                            <w:t>6</w:t>
                          </w:r>
                          <w:r w:rsidR="00D63CA0">
                            <w:t xml:space="preserve">. </w:t>
                          </w:r>
                          <w:r w:rsidR="009C1D46">
                            <w:t>TP REALIS</w:t>
                          </w:r>
                          <w:r w:rsidR="00886A97">
                            <w:t xml:space="preserve">ER </w:t>
                          </w:r>
                          <w:r w:rsidR="009C1D46">
                            <w:t>UNE MAQUETTE</w:t>
                          </w:r>
                          <w:r w:rsidR="00774B58">
                            <w:t xml:space="preserve"> COLLEE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F96C25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384" behindDoc="0" locked="0" layoutInCell="1" allowOverlap="1" wp14:anchorId="58246D02" wp14:editId="63514CC1">
                    <wp:simplePos x="0" y="0"/>
                    <wp:positionH relativeFrom="column">
                      <wp:posOffset>3122637</wp:posOffset>
                    </wp:positionH>
                    <wp:positionV relativeFrom="paragraph">
                      <wp:posOffset>10160</wp:posOffset>
                    </wp:positionV>
                    <wp:extent cx="1955409" cy="541606"/>
                    <wp:effectExtent l="0" t="0" r="26035" b="11430"/>
                    <wp:wrapNone/>
                    <wp:docPr id="63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09" cy="541606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D6F8D82" w14:textId="1922CF22" w:rsidR="004B707F" w:rsidRDefault="004B707F" w:rsidP="004B707F">
                                <w:pPr>
                                  <w:jc w:val="center"/>
                                </w:pPr>
                                <w:r>
                                  <w:t xml:space="preserve">5. </w:t>
                                </w:r>
                                <w:r w:rsidR="0023524A">
                                  <w:t>TP REPARER UN TROU DEBOUCHANT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246D02" id="_x0000_s1071" style="position:absolute;margin-left:245.9pt;margin-top:.8pt;width:153.95pt;height:4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09,541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" adj="-11796480,,5400" path="m90269,l1955409,r,l1955409,451337v,49854,-40415,90269,-90269,90269l,541606r,l,90269c,40415,40415,,90269,xe" fillcolor="#9bbb59 [3206]" strokecolor="#171d0c [486]" strokeweight="2pt">
                    <v:stroke joinstyle="miter"/>
                    <v:formulas/>
                    <v:path arrowok="t" o:connecttype="custom" o:connectlocs="90269,0;1955409,0;1955409,0;1955409,451337;1865140,541606;0,541606;0,541606;0,90269;90269,0" o:connectangles="0,0,0,0,0,0,0,0,0" textboxrect="0,0,1955409,541606"/>
                    <v:textbox>
                      <w:txbxContent>
                        <w:p w14:paraId="0D6F8D82" w14:textId="1922CF22" w:rsidR="004B707F" w:rsidRDefault="004B707F" w:rsidP="004B707F">
                          <w:pPr>
                            <w:jc w:val="center"/>
                          </w:pPr>
                          <w:r>
                            <w:t xml:space="preserve">5. </w:t>
                          </w:r>
                          <w:r w:rsidR="0023524A">
                            <w:t>TP REPARER UN TROU DEBOUCHANT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FD8A9ED" w14:textId="437B4277" w:rsidR="00A5507C" w:rsidRDefault="00A5507C" w:rsidP="00D84F43">
          <w:pPr>
            <w:spacing w:after="0" w:line="240" w:lineRule="auto"/>
          </w:pPr>
        </w:p>
        <w:p w14:paraId="3AA9A1A0" w14:textId="77777777" w:rsidR="00565C87" w:rsidRDefault="00565C87" w:rsidP="00D84F43">
          <w:pPr>
            <w:spacing w:after="0" w:line="240" w:lineRule="auto"/>
          </w:pPr>
        </w:p>
        <w:p w14:paraId="5F187C62" w14:textId="77777777" w:rsidR="00F96C25" w:rsidRDefault="00F96C25" w:rsidP="00D84F43">
          <w:pPr>
            <w:spacing w:after="0" w:line="240" w:lineRule="auto"/>
          </w:pPr>
        </w:p>
        <w:p w14:paraId="4BC6E6E5" w14:textId="77777777" w:rsidR="00F96C25" w:rsidRDefault="00F96C25" w:rsidP="00D84F43">
          <w:pPr>
            <w:spacing w:after="0" w:line="240" w:lineRule="auto"/>
          </w:pPr>
        </w:p>
        <w:p w14:paraId="58053002" w14:textId="77777777" w:rsidR="00565C87" w:rsidRDefault="00565C87" w:rsidP="00D84F43">
          <w:pPr>
            <w:spacing w:after="0" w:line="240" w:lineRule="auto"/>
          </w:pPr>
        </w:p>
        <w:p w14:paraId="21E517CD" w14:textId="77777777" w:rsidR="00565C87" w:rsidRDefault="00565C87" w:rsidP="00D84F43">
          <w:pPr>
            <w:spacing w:after="0" w:line="240" w:lineRule="auto"/>
          </w:pPr>
        </w:p>
        <w:p w14:paraId="7A026F8A" w14:textId="39C2983D" w:rsidR="00A5507C" w:rsidRDefault="00A5507C" w:rsidP="00D84F43">
          <w:pPr>
            <w:spacing w:after="0" w:line="240" w:lineRule="auto"/>
          </w:pPr>
        </w:p>
        <w:p w14:paraId="5CDB4B06" w14:textId="121BCDB8" w:rsidR="00A5507C" w:rsidRDefault="00DC1796" w:rsidP="00D84F43">
          <w:pPr>
            <w:spacing w:after="0" w:line="240" w:lineRule="auto"/>
            <w:rPr>
              <w:noProof/>
              <w:lang w:eastAsia="fr-FR"/>
            </w:rPr>
          </w:pPr>
          <w:r>
            <w:t xml:space="preserve">             </w:t>
          </w:r>
          <w:r w:rsidR="004B707F">
            <w:t xml:space="preserve">    </w:t>
          </w:r>
          <w:r w:rsidR="00565C87" w:rsidRPr="00565C87">
            <w:rPr>
              <w:noProof/>
            </w:rPr>
            <w:drawing>
              <wp:inline distT="0" distB="0" distL="0" distR="0" wp14:anchorId="753EDE86" wp14:editId="5FE84E0A">
                <wp:extent cx="1188720" cy="1657740"/>
                <wp:effectExtent l="0" t="0" r="0" b="0"/>
                <wp:docPr id="179994080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99940807" name=""/>
                        <pic:cNvPicPr/>
                      </pic:nvPicPr>
                      <pic:blipFill>
                        <a:blip r:embed="rId12"/>
                        <a:stretch>
                          <a:fillRect/>
                        </a:stretch>
                      </pic:blipFill>
                      <pic:spPr>
                        <a:xfrm flipH="1">
                          <a:off x="0" y="0"/>
                          <a:ext cx="1203367" cy="167816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4B707F">
            <w:t xml:space="preserve">               </w:t>
          </w:r>
          <w:r w:rsidR="004B707F" w:rsidRPr="004B707F">
            <w:rPr>
              <w:noProof/>
              <w:lang w:eastAsia="fr-FR"/>
            </w:rPr>
            <w:t xml:space="preserve"> </w:t>
          </w:r>
          <w:r w:rsidR="006E74DB">
            <w:rPr>
              <w:noProof/>
              <w:lang w:eastAsia="fr-FR"/>
            </w:rPr>
            <w:t xml:space="preserve">                                  </w:t>
          </w:r>
          <w:r w:rsidR="00917C7F">
            <w:rPr>
              <w:noProof/>
              <w:lang w:eastAsia="fr-FR"/>
            </w:rPr>
            <w:t xml:space="preserve">  </w:t>
          </w:r>
          <w:r w:rsidR="006E74DB" w:rsidRPr="006E74DB">
            <w:rPr>
              <w:noProof/>
              <w:lang w:eastAsia="fr-FR"/>
            </w:rPr>
            <w:drawing>
              <wp:inline distT="0" distB="0" distL="0" distR="0" wp14:anchorId="574F2676" wp14:editId="716F02BF">
                <wp:extent cx="1222982" cy="1632438"/>
                <wp:effectExtent l="0" t="0" r="0" b="6350"/>
                <wp:docPr id="214484779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44847791" name=""/>
                        <pic:cNvPicPr/>
                      </pic:nvPicPr>
                      <pic:blipFill>
                        <a:blip r:embed="rId1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661" cy="16400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557DD1">
            <w:rPr>
              <w:noProof/>
              <w:lang w:eastAsia="fr-FR"/>
            </w:rPr>
            <w:t xml:space="preserve">                                               </w:t>
          </w:r>
          <w:r w:rsidR="00F96C25">
            <w:rPr>
              <w:noProof/>
              <w:lang w:eastAsia="fr-FR"/>
            </w:rPr>
            <w:t xml:space="preserve">    </w:t>
          </w:r>
          <w:r w:rsidR="00F96C25" w:rsidRPr="003E110E">
            <w:rPr>
              <w:rFonts w:eastAsia="Arial Unicode MS" w:cs="Arial Unicode MS"/>
              <w:noProof/>
              <w:color w:val="000000"/>
              <w:sz w:val="20"/>
              <w:szCs w:val="20"/>
              <w:lang w:eastAsia="fr-FR"/>
            </w:rPr>
            <w:drawing>
              <wp:inline distT="0" distB="0" distL="0" distR="0" wp14:anchorId="0ACD625B" wp14:editId="05058798">
                <wp:extent cx="1648147" cy="1100894"/>
                <wp:effectExtent l="0" t="0" r="0" b="4445"/>
                <wp:docPr id="2087762884" name="Image 2087762884" descr="IMG_457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3" descr="IMG_45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8276" cy="11143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557DD1">
            <w:rPr>
              <w:noProof/>
              <w:lang w:eastAsia="fr-FR"/>
            </w:rPr>
            <w:t xml:space="preserve">    </w:t>
          </w:r>
          <w:r w:rsidR="00F96C25">
            <w:rPr>
              <w:noProof/>
              <w:lang w:eastAsia="fr-FR"/>
            </w:rPr>
            <w:t xml:space="preserve">            </w:t>
          </w:r>
          <w:r w:rsidR="00557DD1">
            <w:rPr>
              <w:noProof/>
              <w:lang w:eastAsia="fr-FR"/>
            </w:rPr>
            <w:t xml:space="preserve">    </w:t>
          </w:r>
          <w:r w:rsidR="00557DD1" w:rsidRPr="00557DD1">
            <w:rPr>
              <w:noProof/>
              <w:lang w:eastAsia="fr-FR"/>
            </w:rPr>
            <w:drawing>
              <wp:inline distT="0" distB="0" distL="0" distR="0" wp14:anchorId="6E428EA3" wp14:editId="0A66EEF7">
                <wp:extent cx="1222912" cy="1667362"/>
                <wp:effectExtent l="0" t="0" r="0" b="0"/>
                <wp:docPr id="505955282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05955282" name=""/>
                        <pic:cNvPicPr/>
                      </pic:nvPicPr>
                      <pic:blipFill>
                        <a:blip r:embed="rId1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8698" cy="16752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365965C0" w14:textId="4F527C02" w:rsidR="00DF1068" w:rsidRDefault="00665C50" w:rsidP="00D84F43">
          <w:pPr>
            <w:spacing w:after="0" w:line="240" w:lineRule="auto"/>
            <w:rPr>
              <w:noProof/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15744" behindDoc="0" locked="0" layoutInCell="1" allowOverlap="1" wp14:anchorId="44F9F5FE" wp14:editId="6BD19932">
                    <wp:simplePos x="0" y="0"/>
                    <wp:positionH relativeFrom="column">
                      <wp:posOffset>8538845</wp:posOffset>
                    </wp:positionH>
                    <wp:positionV relativeFrom="paragraph">
                      <wp:posOffset>145171</wp:posOffset>
                    </wp:positionV>
                    <wp:extent cx="1210407" cy="895350"/>
                    <wp:effectExtent l="0" t="0" r="27940" b="19050"/>
                    <wp:wrapNone/>
                    <wp:docPr id="1436688952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10407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FE0BB4" w14:textId="77777777" w:rsidR="00665C50" w:rsidRDefault="00665C50" w:rsidP="00665C5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5913C9C3" w14:textId="77777777" w:rsidR="00665C50" w:rsidRPr="00AF7233" w:rsidRDefault="00665C50" w:rsidP="00665C50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F9F5FE" id="_x0000_s1072" style="position:absolute;margin-left:672.35pt;margin-top:11.45pt;width:95.3pt;height:70.5pt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0407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" adj="-11796480,,5400" path="m,l1061179,r149228,149228l1210407,895350r,l149228,895350,,746122,,xe" fillcolor="white [3201]" strokecolor="#9bbb59 [3206]" strokeweight="2pt">
                    <v:stroke joinstyle="miter"/>
                    <v:formulas/>
                    <v:path arrowok="t" o:connecttype="custom" o:connectlocs="0,0;1061179,0;1210407,149228;1210407,895350;1210407,895350;149228,895350;0,746122;0,0" o:connectangles="0,0,0,0,0,0,0,0" textboxrect="0,0,1210407,895350"/>
                    <v:textbox>
                      <w:txbxContent>
                        <w:p w14:paraId="1CFE0BB4" w14:textId="77777777" w:rsidR="00665C50" w:rsidRDefault="00665C50" w:rsidP="00665C5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5913C9C3" w14:textId="77777777" w:rsidR="00665C50" w:rsidRPr="00AF7233" w:rsidRDefault="00665C50" w:rsidP="00665C50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02432" behindDoc="0" locked="0" layoutInCell="1" allowOverlap="1" wp14:anchorId="35DBA63B" wp14:editId="339D9180">
                    <wp:simplePos x="0" y="0"/>
                    <wp:positionH relativeFrom="column">
                      <wp:posOffset>1384495</wp:posOffset>
                    </wp:positionH>
                    <wp:positionV relativeFrom="paragraph">
                      <wp:posOffset>141996</wp:posOffset>
                    </wp:positionV>
                    <wp:extent cx="1153551" cy="908050"/>
                    <wp:effectExtent l="0" t="0" r="27940" b="25400"/>
                    <wp:wrapNone/>
                    <wp:docPr id="80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153551" cy="9080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C1D4DD7" w14:textId="77777777" w:rsidR="004B707F" w:rsidRDefault="004B707F" w:rsidP="004B707F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4B3FF417" w14:textId="720A0705" w:rsidR="004B707F" w:rsidRPr="00AF7233" w:rsidRDefault="00565C87" w:rsidP="004B707F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="004B707F">
                                  <w:rPr>
                                    <w:color w:val="000000" w:themeColor="text1"/>
                                  </w:rPr>
                                  <w:t xml:space="preserve">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5DBA63B" id="_x0000_s1073" style="position:absolute;margin-left:109pt;margin-top:11.2pt;width:90.85pt;height:71.5pt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53551,9080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" adj="-11796480,,5400" path="m,l1002206,r151345,151345l1153551,908050r,l151345,908050,,756705,,xe" fillcolor="white [3201]" strokecolor="#9bbb59 [3206]" strokeweight="2pt">
                    <v:stroke joinstyle="miter"/>
                    <v:formulas/>
                    <v:path arrowok="t" o:connecttype="custom" o:connectlocs="0,0;1002206,0;1153551,151345;1153551,908050;1153551,908050;151345,908050;0,756705;0,0" o:connectangles="0,0,0,0,0,0,0,0" textboxrect="0,0,1153551,908050"/>
                    <v:textbox>
                      <w:txbxContent>
                        <w:p w14:paraId="3C1D4DD7" w14:textId="77777777" w:rsidR="004B707F" w:rsidRDefault="004B707F" w:rsidP="004B707F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4B3FF417" w14:textId="720A0705" w:rsidR="004B707F" w:rsidRPr="00AF7233" w:rsidRDefault="00565C87" w:rsidP="004B707F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  <w:r w:rsidR="004B707F">
                            <w:rPr>
                              <w:color w:val="000000" w:themeColor="text1"/>
                            </w:rPr>
                            <w:t xml:space="preserve">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13696" behindDoc="0" locked="0" layoutInCell="1" allowOverlap="1" wp14:anchorId="04A74A6E" wp14:editId="230177A7">
                    <wp:simplePos x="0" y="0"/>
                    <wp:positionH relativeFrom="column">
                      <wp:posOffset>6685280</wp:posOffset>
                    </wp:positionH>
                    <wp:positionV relativeFrom="paragraph">
                      <wp:posOffset>150251</wp:posOffset>
                    </wp:positionV>
                    <wp:extent cx="1210407" cy="895350"/>
                    <wp:effectExtent l="0" t="0" r="27940" b="19050"/>
                    <wp:wrapNone/>
                    <wp:docPr id="1445193878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10407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EDFB43A" w14:textId="77777777" w:rsidR="00557DD1" w:rsidRDefault="00557DD1" w:rsidP="00557DD1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0711D5E3" w14:textId="77777777" w:rsidR="00557DD1" w:rsidRPr="00AF7233" w:rsidRDefault="00557DD1" w:rsidP="00557DD1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4A74A6E" id="_x0000_s1074" style="position:absolute;margin-left:526.4pt;margin-top:11.85pt;width:95.3pt;height:70.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0407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" adj="-11796480,,5400" path="m,l1061179,r149228,149228l1210407,895350r,l149228,895350,,746122,,xe" fillcolor="white [3201]" strokecolor="#9bbb59 [3206]" strokeweight="2pt">
                    <v:stroke joinstyle="miter"/>
                    <v:formulas/>
                    <v:path arrowok="t" o:connecttype="custom" o:connectlocs="0,0;1061179,0;1210407,149228;1210407,895350;1210407,895350;149228,895350;0,746122;0,0" o:connectangles="0,0,0,0,0,0,0,0" textboxrect="0,0,1210407,895350"/>
                    <v:textbox>
                      <w:txbxContent>
                        <w:p w14:paraId="1EDFB43A" w14:textId="77777777" w:rsidR="00557DD1" w:rsidRDefault="00557DD1" w:rsidP="00557DD1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0711D5E3" w14:textId="77777777" w:rsidR="00557DD1" w:rsidRPr="00AF7233" w:rsidRDefault="00557DD1" w:rsidP="00557DD1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4F563CC7" w14:textId="6C81DC3A" w:rsidR="00DF1068" w:rsidRDefault="00665C50" w:rsidP="00D84F43">
          <w:pPr>
            <w:spacing w:after="0" w:line="240" w:lineRule="auto"/>
            <w:rPr>
              <w:noProof/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03456" behindDoc="0" locked="0" layoutInCell="1" allowOverlap="1" wp14:anchorId="1D57FD63" wp14:editId="3EE3AB60">
                    <wp:simplePos x="0" y="0"/>
                    <wp:positionH relativeFrom="column">
                      <wp:posOffset>3994247</wp:posOffset>
                    </wp:positionH>
                    <wp:positionV relativeFrom="paragraph">
                      <wp:posOffset>10112</wp:posOffset>
                    </wp:positionV>
                    <wp:extent cx="1210407" cy="895350"/>
                    <wp:effectExtent l="0" t="0" r="27940" b="19050"/>
                    <wp:wrapNone/>
                    <wp:docPr id="79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210407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031E07C" w14:textId="77777777" w:rsidR="004B707F" w:rsidRDefault="004B707F" w:rsidP="004B707F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747DDAA6" w14:textId="266D7E60" w:rsidR="004B707F" w:rsidRPr="00AF7233" w:rsidRDefault="00985A07" w:rsidP="004B707F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2</w:t>
                                </w:r>
                                <w:r w:rsidR="004B707F">
                                  <w:rPr>
                                    <w:color w:val="000000" w:themeColor="text1"/>
                                  </w:rPr>
                                  <w:t xml:space="preserve">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D57FD63" id="_x0000_s1075" style="position:absolute;margin-left:314.5pt;margin-top:.8pt;width:95.3pt;height:70.5pt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10407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" adj="-11796480,,5400" path="m,l1061179,r149228,149228l1210407,895350r,l149228,895350,,746122,,xe" fillcolor="white [3201]" strokecolor="#9bbb59 [3206]" strokeweight="2pt">
                    <v:stroke joinstyle="miter"/>
                    <v:formulas/>
                    <v:path arrowok="t" o:connecttype="custom" o:connectlocs="0,0;1061179,0;1210407,149228;1210407,895350;1210407,895350;149228,895350;0,746122;0,0" o:connectangles="0,0,0,0,0,0,0,0" textboxrect="0,0,1210407,895350"/>
                    <v:textbox>
                      <w:txbxContent>
                        <w:p w14:paraId="6031E07C" w14:textId="77777777" w:rsidR="004B707F" w:rsidRDefault="004B707F" w:rsidP="004B707F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747DDAA6" w14:textId="266D7E60" w:rsidR="004B707F" w:rsidRPr="00AF7233" w:rsidRDefault="00985A07" w:rsidP="004B707F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2</w:t>
                          </w:r>
                          <w:r w:rsidR="004B707F">
                            <w:rPr>
                              <w:color w:val="000000" w:themeColor="text1"/>
                            </w:rPr>
                            <w:t xml:space="preserve">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B3A9E13" w14:textId="5F255995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38ED3CA2" w14:textId="0DF1CC52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169ACC79" w14:textId="0BCFE35E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49705D2F" w14:textId="77777777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685FC1F1" w14:textId="3799B861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1F422139" w14:textId="25AA4A0F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19EE5635" w14:textId="46C37AA0" w:rsidR="00DF1068" w:rsidRDefault="008B15F0" w:rsidP="00D84F43">
          <w:pPr>
            <w:spacing w:after="0" w:line="240" w:lineRule="auto"/>
            <w:rPr>
              <w:noProof/>
              <w:lang w:eastAsia="fr-FR"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14720" behindDoc="0" locked="0" layoutInCell="1" allowOverlap="1" wp14:anchorId="7E34FBA9" wp14:editId="0A57F7FF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8108</wp:posOffset>
                    </wp:positionV>
                    <wp:extent cx="9912350" cy="381000"/>
                    <wp:effectExtent l="0" t="0" r="12700" b="19050"/>
                    <wp:wrapNone/>
                    <wp:docPr id="1704291114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912350" cy="38100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069150" w14:textId="77777777" w:rsidR="008B15F0" w:rsidRPr="00DF1068" w:rsidRDefault="008B15F0" w:rsidP="008B15F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DF106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T1.3.1 REPARER UN ELEMENT THERMOPLASTIQUE</w:t>
                                </w:r>
                              </w:p>
                              <w:p w14:paraId="5901621C" w14:textId="77777777" w:rsidR="008B15F0" w:rsidRPr="008C6D1C" w:rsidRDefault="008B15F0" w:rsidP="008B15F0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E34FBA9" id="_x0000_s1076" style="position:absolute;margin-left:0;margin-top:.65pt;width:780.5pt;height:30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1235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" adj="-11796480,,5400" path="m,l9848849,r63501,63501l9912350,381000r,l63501,381000,,317499,,xe" fillcolor="white [3201]" strokecolor="#9bbb59 [3206]" strokeweight="2pt">
                    <v:stroke joinstyle="miter"/>
                    <v:formulas/>
                    <v:path arrowok="t" o:connecttype="custom" o:connectlocs="0,0;9848849,0;9912350,63501;9912350,381000;9912350,381000;63501,381000;0,317499;0,0" o:connectangles="0,0,0,0,0,0,0,0" textboxrect="0,0,9912350,381000"/>
                    <v:textbox>
                      <w:txbxContent>
                        <w:p w14:paraId="2A069150" w14:textId="77777777" w:rsidR="008B15F0" w:rsidRPr="00DF1068" w:rsidRDefault="008B15F0" w:rsidP="008B15F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DF1068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T1.3.1 REPARER UN ELEMENT THERMOPLASTIQUE</w:t>
                          </w:r>
                        </w:p>
                        <w:p w14:paraId="5901621C" w14:textId="77777777" w:rsidR="008B15F0" w:rsidRPr="008C6D1C" w:rsidRDefault="008B15F0" w:rsidP="008B15F0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096CF78" w14:textId="5E711B4C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11E06B9D" w14:textId="397E82C4" w:rsidR="00DF1068" w:rsidRDefault="00DF1068" w:rsidP="00D84F43">
          <w:pPr>
            <w:spacing w:after="0" w:line="240" w:lineRule="auto"/>
            <w:rPr>
              <w:noProof/>
              <w:lang w:eastAsia="fr-FR"/>
            </w:rPr>
          </w:pPr>
        </w:p>
        <w:p w14:paraId="77BD5C01" w14:textId="77777777" w:rsidR="00270C46" w:rsidRDefault="00270C46" w:rsidP="00D84F43">
          <w:pPr>
            <w:spacing w:after="0" w:line="240" w:lineRule="auto"/>
            <w:rPr>
              <w:noProof/>
              <w:lang w:eastAsia="fr-FR"/>
            </w:rPr>
          </w:pPr>
        </w:p>
        <w:p w14:paraId="180502D8" w14:textId="2B131E03" w:rsidR="009047A2" w:rsidRDefault="009047A2" w:rsidP="00B41658">
          <w:pPr>
            <w:spacing w:after="0" w:line="240" w:lineRule="auto"/>
          </w:pPr>
          <w:r w:rsidRPr="00D119A8">
            <w:rPr>
              <w:b/>
              <w:bCs/>
            </w:rPr>
            <w:t xml:space="preserve">SEANCE </w:t>
          </w:r>
          <w:r w:rsidR="008B15F0">
            <w:rPr>
              <w:b/>
              <w:bCs/>
            </w:rPr>
            <w:t>7</w:t>
          </w:r>
          <w:r>
            <w:t xml:space="preserve"> :                                 </w:t>
          </w:r>
          <w:r w:rsidR="00886A97">
            <w:t xml:space="preserve">                              </w:t>
          </w:r>
          <w:r w:rsidR="00886A97" w:rsidRPr="00886A97">
            <w:rPr>
              <w:b/>
              <w:bCs/>
            </w:rPr>
            <w:t xml:space="preserve">SEANCE 8 : </w:t>
          </w:r>
          <w:r w:rsidR="00886A97">
            <w:rPr>
              <w:b/>
              <w:bCs/>
            </w:rPr>
            <w:t xml:space="preserve">                                                            </w:t>
          </w:r>
          <w:r w:rsidR="00886A97" w:rsidRPr="00886A97">
            <w:rPr>
              <w:b/>
              <w:bCs/>
            </w:rPr>
            <w:t xml:space="preserve">SEANCE </w:t>
          </w:r>
          <w:r w:rsidR="00886A97">
            <w:rPr>
              <w:b/>
              <w:bCs/>
            </w:rPr>
            <w:t>8.1</w:t>
          </w:r>
          <w:r w:rsidR="00886A97" w:rsidRPr="00886A97">
            <w:rPr>
              <w:b/>
              <w:bCs/>
            </w:rPr>
            <w:t> :</w:t>
          </w:r>
          <w:r w:rsidRPr="00886A97">
            <w:rPr>
              <w:b/>
              <w:bCs/>
            </w:rPr>
            <w:t xml:space="preserve">                 </w:t>
          </w:r>
          <w:r w:rsidR="00270C46">
            <w:rPr>
              <w:b/>
              <w:bCs/>
            </w:rPr>
            <w:t xml:space="preserve">                                           </w:t>
          </w:r>
          <w:r w:rsidRPr="00886A97">
            <w:rPr>
              <w:b/>
              <w:bCs/>
            </w:rPr>
            <w:t xml:space="preserve">   </w:t>
          </w:r>
          <w:r w:rsidR="00270C46">
            <w:rPr>
              <w:b/>
              <w:bCs/>
            </w:rPr>
            <w:t>SEANCE 9 :</w:t>
          </w:r>
          <w:r w:rsidRPr="00886A97">
            <w:rPr>
              <w:b/>
              <w:bCs/>
            </w:rPr>
            <w:t xml:space="preserve">                                                        </w:t>
          </w:r>
        </w:p>
        <w:p w14:paraId="134ACDD2" w14:textId="6437EA74" w:rsidR="009047A2" w:rsidRDefault="009047A2" w:rsidP="00B41658">
          <w:pPr>
            <w:spacing w:after="0" w:line="240" w:lineRule="auto"/>
            <w:rPr>
              <w:noProof/>
            </w:rPr>
          </w:pPr>
        </w:p>
        <w:p w14:paraId="37C6B15B" w14:textId="19E58799" w:rsidR="009047A2" w:rsidRDefault="00270C46" w:rsidP="00B41658">
          <w:pPr>
            <w:spacing w:after="0" w:line="240" w:lineRule="auto"/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2608" behindDoc="0" locked="0" layoutInCell="1" allowOverlap="1" wp14:anchorId="43275869" wp14:editId="27B8D858">
                    <wp:simplePos x="0" y="0"/>
                    <wp:positionH relativeFrom="column">
                      <wp:posOffset>7757893</wp:posOffset>
                    </wp:positionH>
                    <wp:positionV relativeFrom="paragraph">
                      <wp:posOffset>99500</wp:posOffset>
                    </wp:positionV>
                    <wp:extent cx="1814195" cy="759460"/>
                    <wp:effectExtent l="0" t="0" r="14605" b="21590"/>
                    <wp:wrapNone/>
                    <wp:docPr id="1104286002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195" cy="75946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8D4A08" w14:textId="77777777" w:rsidR="00270C46" w:rsidRDefault="00270C46" w:rsidP="00270C4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225DDB31" w14:textId="28F68831" w:rsidR="00270C46" w:rsidRDefault="00270C46" w:rsidP="00270C4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DECOUVERTE AGRAFAGE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275869" id="_x0000_s1077" style="position:absolute;margin-left:610.85pt;margin-top:7.85pt;width:142.85pt;height:59.8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195,759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" adj="-11796480,,5400" path="m,l1687616,r126579,126579l1814195,759460r,l126579,759460,,632881,,xe" fillcolor="white [3201]" strokecolor="#9bbb59 [3206]" strokeweight="2pt">
                    <v:stroke joinstyle="miter"/>
                    <v:formulas/>
                    <v:path arrowok="t" o:connecttype="custom" o:connectlocs="0,0;1687616,0;1814195,126579;1814195,759460;1814195,759460;126579,759460;0,632881;0,0" o:connectangles="0,0,0,0,0,0,0,0" textboxrect="0,0,1814195,759460"/>
                    <v:textbox>
                      <w:txbxContent>
                        <w:p w14:paraId="178D4A08" w14:textId="77777777" w:rsidR="00270C46" w:rsidRDefault="00270C46" w:rsidP="00270C46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225DDB31" w14:textId="28F68831" w:rsidR="00270C46" w:rsidRDefault="00270C46" w:rsidP="00270C46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DECOUVERTE AGRAFAGE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86A9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4416" behindDoc="0" locked="0" layoutInCell="1" allowOverlap="1" wp14:anchorId="241F32B5" wp14:editId="25172A16">
                    <wp:simplePos x="0" y="0"/>
                    <wp:positionH relativeFrom="column">
                      <wp:posOffset>5169877</wp:posOffset>
                    </wp:positionH>
                    <wp:positionV relativeFrom="paragraph">
                      <wp:posOffset>57297</wp:posOffset>
                    </wp:positionV>
                    <wp:extent cx="1814732" cy="759655"/>
                    <wp:effectExtent l="0" t="0" r="14605" b="21590"/>
                    <wp:wrapNone/>
                    <wp:docPr id="2076221463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732" cy="759655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7C738D2" w14:textId="77777777" w:rsidR="00886A97" w:rsidRDefault="00886A97" w:rsidP="00886A9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00DB753C" w14:textId="52DD86E0" w:rsidR="00886A97" w:rsidRDefault="00886A97" w:rsidP="00886A9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REPARER PAR SOUDAGE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41F32B5" id="_x0000_s1078" style="position:absolute;margin-left:407.1pt;margin-top:4.5pt;width:142.9pt;height:59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732,759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" adj="-11796480,,5400" path="m,l1688120,r126612,126612l1814732,759655r,l126612,759655,,633043,,xe" fillcolor="white [3201]" strokecolor="#9bbb59 [3206]" strokeweight="2pt">
                    <v:stroke joinstyle="miter"/>
                    <v:formulas/>
                    <v:path arrowok="t" o:connecttype="custom" o:connectlocs="0,0;1688120,0;1814732,126612;1814732,759655;1814732,759655;126612,759655;0,633043;0,0" o:connectangles="0,0,0,0,0,0,0,0" textboxrect="0,0,1814732,759655"/>
                    <v:textbox>
                      <w:txbxContent>
                        <w:p w14:paraId="07C738D2" w14:textId="77777777" w:rsidR="00886A97" w:rsidRDefault="00886A97" w:rsidP="00886A97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00DB753C" w14:textId="52DD86E0" w:rsidR="00886A97" w:rsidRDefault="00886A97" w:rsidP="00886A97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REPARER PAR SOUDAGE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4B5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8272" behindDoc="0" locked="0" layoutInCell="1" allowOverlap="1" wp14:anchorId="74CB290B" wp14:editId="024236E4">
                    <wp:simplePos x="0" y="0"/>
                    <wp:positionH relativeFrom="column">
                      <wp:posOffset>2672862</wp:posOffset>
                    </wp:positionH>
                    <wp:positionV relativeFrom="paragraph">
                      <wp:posOffset>36537</wp:posOffset>
                    </wp:positionV>
                    <wp:extent cx="1814732" cy="759655"/>
                    <wp:effectExtent l="0" t="0" r="14605" b="21590"/>
                    <wp:wrapNone/>
                    <wp:docPr id="236756350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732" cy="759655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9DCE6C4" w14:textId="77777777" w:rsidR="00774B58" w:rsidRDefault="00774B58" w:rsidP="00774B5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3A8DC7DE" w14:textId="718D63EC" w:rsidR="00774B58" w:rsidRDefault="00774B58" w:rsidP="00774B5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DECOUVERTE SOUDAGE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4CB290B" id="_x0000_s1079" style="position:absolute;margin-left:210.45pt;margin-top:2.9pt;width:142.9pt;height:59.8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732,7596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" adj="-11796480,,5400" path="m,l1688120,r126612,126612l1814732,759655r,l126612,759655,,633043,,xe" fillcolor="white [3201]" strokecolor="#9bbb59 [3206]" strokeweight="2pt">
                    <v:stroke joinstyle="miter"/>
                    <v:formulas/>
                    <v:path arrowok="t" o:connecttype="custom" o:connectlocs="0,0;1688120,0;1814732,126612;1814732,759655;1814732,759655;126612,759655;0,633043;0,0" o:connectangles="0,0,0,0,0,0,0,0" textboxrect="0,0,1814732,759655"/>
                    <v:textbox>
                      <w:txbxContent>
                        <w:p w14:paraId="49DCE6C4" w14:textId="77777777" w:rsidR="00774B58" w:rsidRDefault="00774B58" w:rsidP="00774B58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3A8DC7DE" w14:textId="718D63EC" w:rsidR="00774B58" w:rsidRDefault="00774B58" w:rsidP="00774B58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DECOUVERTE SOUDAGE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43F0B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0080" behindDoc="0" locked="0" layoutInCell="1" allowOverlap="1" wp14:anchorId="528CEA93" wp14:editId="083CD51B">
                    <wp:simplePos x="0" y="0"/>
                    <wp:positionH relativeFrom="column">
                      <wp:posOffset>232410</wp:posOffset>
                    </wp:positionH>
                    <wp:positionV relativeFrom="paragraph">
                      <wp:posOffset>11919</wp:posOffset>
                    </wp:positionV>
                    <wp:extent cx="1814195" cy="759460"/>
                    <wp:effectExtent l="0" t="0" r="14605" b="21590"/>
                    <wp:wrapNone/>
                    <wp:docPr id="1493348332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195" cy="75946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7074F4B" w14:textId="77777777" w:rsidR="00443F0B" w:rsidRDefault="00443F0B" w:rsidP="00443F0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0E79B69B" w14:textId="780668A4" w:rsidR="00443F0B" w:rsidRDefault="00443F0B" w:rsidP="00443F0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REPARATION D’UNE PATTE DE FIXATION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28CEA93" id="_x0000_s1080" style="position:absolute;margin-left:18.3pt;margin-top:.95pt;width:142.85pt;height:59.8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195,7594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" adj="-11796480,,5400" path="m,l1687616,r126579,126579l1814195,759460r,l126579,759460,,632881,,xe" fillcolor="white [3201]" strokecolor="#9bbb59 [3206]" strokeweight="2pt">
                    <v:stroke joinstyle="miter"/>
                    <v:formulas/>
                    <v:path arrowok="t" o:connecttype="custom" o:connectlocs="0,0;1687616,0;1814195,126579;1814195,759460;1814195,759460;126579,759460;0,632881;0,0" o:connectangles="0,0,0,0,0,0,0,0" textboxrect="0,0,1814195,759460"/>
                    <v:textbox>
                      <w:txbxContent>
                        <w:p w14:paraId="17074F4B" w14:textId="77777777" w:rsidR="00443F0B" w:rsidRDefault="00443F0B" w:rsidP="00443F0B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0E79B69B" w14:textId="780668A4" w:rsidR="00443F0B" w:rsidRDefault="00443F0B" w:rsidP="00443F0B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REPARATION D’UNE PATTE DE FIXATION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047A2" w:rsidRPr="00FE4F98">
            <w:rPr>
              <w:noProof/>
            </w:rPr>
            <w:t xml:space="preserve"> </w:t>
          </w:r>
          <w:r w:rsidR="009047A2">
            <w:rPr>
              <w:noProof/>
            </w:rPr>
            <w:t xml:space="preserve">                                                                                                                                    </w:t>
          </w:r>
        </w:p>
        <w:p w14:paraId="68E21C65" w14:textId="043900EF" w:rsidR="009047A2" w:rsidRDefault="009047A2" w:rsidP="009047A2">
          <w:pPr>
            <w:rPr>
              <w:noProof/>
            </w:rPr>
          </w:pPr>
        </w:p>
        <w:p w14:paraId="4568357E" w14:textId="2F0BB457" w:rsidR="009047A2" w:rsidRDefault="009047A2" w:rsidP="009047A2">
          <w:pPr>
            <w:spacing w:after="0" w:line="240" w:lineRule="auto"/>
          </w:pPr>
        </w:p>
        <w:p w14:paraId="49D904B4" w14:textId="77777777" w:rsidR="009047A2" w:rsidRDefault="009047A2" w:rsidP="009047A2">
          <w:pPr>
            <w:spacing w:after="0" w:line="240" w:lineRule="auto"/>
          </w:pPr>
        </w:p>
        <w:p w14:paraId="259656BE" w14:textId="2B00E558" w:rsidR="009047A2" w:rsidRDefault="009047A2" w:rsidP="009047A2">
          <w:pPr>
            <w:spacing w:after="0" w:line="240" w:lineRule="auto"/>
          </w:pPr>
        </w:p>
        <w:p w14:paraId="425DA891" w14:textId="672DE79D" w:rsidR="009047A2" w:rsidRDefault="009047A2" w:rsidP="009047A2">
          <w:pPr>
            <w:spacing w:after="0" w:line="240" w:lineRule="auto"/>
          </w:pPr>
          <w:r>
            <w:t xml:space="preserve">                               </w:t>
          </w:r>
        </w:p>
        <w:p w14:paraId="1E1891BA" w14:textId="671B5C6E" w:rsidR="009047A2" w:rsidRDefault="00270C46" w:rsidP="009047A2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 wp14:anchorId="79D79E14" wp14:editId="40FA6D6B">
                    <wp:simplePos x="0" y="0"/>
                    <wp:positionH relativeFrom="column">
                      <wp:posOffset>7891975</wp:posOffset>
                    </wp:positionH>
                    <wp:positionV relativeFrom="paragraph">
                      <wp:posOffset>159775</wp:posOffset>
                    </wp:positionV>
                    <wp:extent cx="1955409" cy="541606"/>
                    <wp:effectExtent l="0" t="0" r="26035" b="11430"/>
                    <wp:wrapNone/>
                    <wp:docPr id="971646002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09" cy="541606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5B95E2A1" w14:textId="1ACFB771" w:rsidR="00270C46" w:rsidRDefault="00270C46" w:rsidP="00270C46">
                                <w:pPr>
                                  <w:jc w:val="center"/>
                                </w:pPr>
                                <w:r>
                                  <w:t>9. TP REALISER UNE MAQUETTE AGRAFEE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9D79E14" id="_x0000_s1081" style="position:absolute;margin-left:621.4pt;margin-top:12.6pt;width:153.95pt;height:42.6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09,541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" adj="-11796480,,5400" path="m90269,l1955409,r,l1955409,451337v,49854,-40415,90269,-90269,90269l,541606r,l,90269c,40415,40415,,90269,xe" fillcolor="#9bbb59 [3206]" strokecolor="#171d0c [486]" strokeweight="2pt">
                    <v:stroke joinstyle="miter"/>
                    <v:formulas/>
                    <v:path arrowok="t" o:connecttype="custom" o:connectlocs="90269,0;1955409,0;1955409,0;1955409,451337;1865140,541606;0,541606;0,541606;0,90269;90269,0" o:connectangles="0,0,0,0,0,0,0,0,0" textboxrect="0,0,1955409,541606"/>
                    <v:textbox>
                      <w:txbxContent>
                        <w:p w14:paraId="5B95E2A1" w14:textId="1ACFB771" w:rsidR="00270C46" w:rsidRDefault="00270C46" w:rsidP="00270C46">
                          <w:pPr>
                            <w:jc w:val="center"/>
                          </w:pPr>
                          <w:r>
                            <w:t>9. TP REALISER UNE MAQUETTE AGRAFEE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886A97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40320" behindDoc="0" locked="0" layoutInCell="1" allowOverlap="1" wp14:anchorId="2C914F49" wp14:editId="360FF02C">
                    <wp:simplePos x="0" y="0"/>
                    <wp:positionH relativeFrom="column">
                      <wp:posOffset>5401994</wp:posOffset>
                    </wp:positionH>
                    <wp:positionV relativeFrom="paragraph">
                      <wp:posOffset>148932</wp:posOffset>
                    </wp:positionV>
                    <wp:extent cx="1955409" cy="527538"/>
                    <wp:effectExtent l="0" t="0" r="26035" b="25400"/>
                    <wp:wrapNone/>
                    <wp:docPr id="500050132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09" cy="527538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118C355A" w14:textId="59E52804" w:rsidR="00886A97" w:rsidRDefault="00886A97" w:rsidP="00886A97">
                                <w:pPr>
                                  <w:jc w:val="center"/>
                                </w:pPr>
                                <w:r>
                                  <w:t>8.</w:t>
                                </w:r>
                                <w:r w:rsidR="00E47435">
                                  <w:t>1</w:t>
                                </w:r>
                                <w:r>
                                  <w:t xml:space="preserve"> TP REPARER PAR SOUDAGE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C914F49" id="_x0000_s1082" style="position:absolute;margin-left:425.35pt;margin-top:11.75pt;width:153.95pt;height:41.5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09,52753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" adj="-11796480,,5400" path="m87925,l1955409,r,l1955409,439613v,48560,-39365,87925,-87925,87925l,527538r,l,87925c,39365,39365,,87925,xe" fillcolor="#9bbb59 [3206]" strokecolor="#171d0c [486]" strokeweight="2pt">
                    <v:stroke joinstyle="miter"/>
                    <v:formulas/>
                    <v:path arrowok="t" o:connecttype="custom" o:connectlocs="87925,0;1955409,0;1955409,0;1955409,439613;1867484,527538;0,527538;0,527538;0,87925;87925,0" o:connectangles="0,0,0,0,0,0,0,0,0" textboxrect="0,0,1955409,527538"/>
                    <v:textbox>
                      <w:txbxContent>
                        <w:p w14:paraId="118C355A" w14:textId="59E52804" w:rsidR="00886A97" w:rsidRDefault="00886A97" w:rsidP="00886A97">
                          <w:pPr>
                            <w:jc w:val="center"/>
                          </w:pPr>
                          <w:r>
                            <w:t>8.</w:t>
                          </w:r>
                          <w:r w:rsidR="00E47435">
                            <w:t>1</w:t>
                          </w:r>
                          <w:r>
                            <w:t xml:space="preserve"> TP REPARER PAR SOUDAGE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4B5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33152" behindDoc="0" locked="0" layoutInCell="1" allowOverlap="1" wp14:anchorId="4423AB6A" wp14:editId="20C82CCD">
                    <wp:simplePos x="0" y="0"/>
                    <wp:positionH relativeFrom="column">
                      <wp:posOffset>2890471</wp:posOffset>
                    </wp:positionH>
                    <wp:positionV relativeFrom="paragraph">
                      <wp:posOffset>128563</wp:posOffset>
                    </wp:positionV>
                    <wp:extent cx="1955409" cy="541606"/>
                    <wp:effectExtent l="0" t="0" r="26035" b="11430"/>
                    <wp:wrapNone/>
                    <wp:docPr id="932248762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09" cy="541606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20EBBA0" w14:textId="28EA8806" w:rsidR="00774B58" w:rsidRDefault="00774B58" w:rsidP="00774B58">
                                <w:pPr>
                                  <w:jc w:val="center"/>
                                </w:pPr>
                                <w:r>
                                  <w:t>8. TP REALIS</w:t>
                                </w:r>
                                <w:r w:rsidR="00886A97">
                                  <w:t xml:space="preserve">ER </w:t>
                                </w:r>
                                <w:r>
                                  <w:t>UNE MAQUETTE SOUDEE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423AB6A" id="_x0000_s1083" style="position:absolute;margin-left:227.6pt;margin-top:10.1pt;width:153.95pt;height:42.6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09,541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" adj="-11796480,,5400" path="m90269,l1955409,r,l1955409,451337v,49854,-40415,90269,-90269,90269l,541606r,l,90269c,40415,40415,,90269,xe" fillcolor="#9bbb59 [3206]" strokecolor="#171d0c [486]" strokeweight="2pt">
                    <v:stroke joinstyle="miter"/>
                    <v:formulas/>
                    <v:path arrowok="t" o:connecttype="custom" o:connectlocs="90269,0;1955409,0;1955409,0;1955409,451337;1865140,541606;0,541606;0,541606;0,90269;90269,0" o:connectangles="0,0,0,0,0,0,0,0,0" textboxrect="0,0,1955409,541606"/>
                    <v:textbox>
                      <w:txbxContent>
                        <w:p w14:paraId="020EBBA0" w14:textId="28EA8806" w:rsidR="00774B58" w:rsidRDefault="00774B58" w:rsidP="00774B58">
                          <w:pPr>
                            <w:jc w:val="center"/>
                          </w:pPr>
                          <w:r>
                            <w:t>8. TP REALIS</w:t>
                          </w:r>
                          <w:r w:rsidR="00886A97">
                            <w:t xml:space="preserve">ER </w:t>
                          </w:r>
                          <w:r>
                            <w:t>UNE MAQUETTE SOUDEE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43F0B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23936" behindDoc="0" locked="0" layoutInCell="1" allowOverlap="1" wp14:anchorId="5EA422FA" wp14:editId="62EF0FC5">
                    <wp:simplePos x="0" y="0"/>
                    <wp:positionH relativeFrom="column">
                      <wp:posOffset>485189</wp:posOffset>
                    </wp:positionH>
                    <wp:positionV relativeFrom="paragraph">
                      <wp:posOffset>131787</wp:posOffset>
                    </wp:positionV>
                    <wp:extent cx="1842868" cy="513471"/>
                    <wp:effectExtent l="0" t="0" r="24130" b="20320"/>
                    <wp:wrapNone/>
                    <wp:docPr id="1705361421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42868" cy="513471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7A925E46" w14:textId="4DF88844" w:rsidR="00443F0B" w:rsidRPr="00443F0B" w:rsidRDefault="00774B58" w:rsidP="00443F0B">
                                <w:pPr>
                                  <w:jc w:val="center"/>
                                </w:pPr>
                                <w:r w:rsidRPr="00774B58">
                                  <w:t>7</w:t>
                                </w:r>
                                <w:r>
                                  <w:t>.</w:t>
                                </w:r>
                                <w:r w:rsidRPr="00774B58">
                                  <w:t xml:space="preserve"> TP </w:t>
                                </w:r>
                                <w:r w:rsidR="00443F0B" w:rsidRPr="00774B58">
                                  <w:t>REPARER UNE PATTE DE PHARE CASSEE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EA422FA" id="_x0000_s1084" style="position:absolute;margin-left:38.2pt;margin-top:10.4pt;width:145.1pt;height:40.4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2868,5134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" adj="-11796480,,5400" path="m85580,l1842868,r,l1842868,427891v,47265,-38315,85580,-85580,85580l,513471r,l,85580c,38315,38315,,85580,xe" fillcolor="#9bbb59 [3206]" strokecolor="#171d0c [486]" strokeweight="2pt">
                    <v:stroke joinstyle="miter"/>
                    <v:formulas/>
                    <v:path arrowok="t" o:connecttype="custom" o:connectlocs="85580,0;1842868,0;1842868,0;1842868,427891;1757288,513471;0,513471;0,513471;0,85580;85580,0" o:connectangles="0,0,0,0,0,0,0,0,0" textboxrect="0,0,1842868,513471"/>
                    <v:textbox>
                      <w:txbxContent>
                        <w:p w14:paraId="7A925E46" w14:textId="4DF88844" w:rsidR="00443F0B" w:rsidRPr="00443F0B" w:rsidRDefault="00774B58" w:rsidP="00443F0B">
                          <w:pPr>
                            <w:jc w:val="center"/>
                          </w:pPr>
                          <w:r w:rsidRPr="00774B58">
                            <w:t>7</w:t>
                          </w:r>
                          <w:r>
                            <w:t>.</w:t>
                          </w:r>
                          <w:r w:rsidRPr="00774B58">
                            <w:t xml:space="preserve"> TP </w:t>
                          </w:r>
                          <w:r w:rsidR="00443F0B" w:rsidRPr="00774B58">
                            <w:t>REPARER UNE PATTE DE PHARE CASSEE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2F9B5840" w14:textId="4EF2F4CB" w:rsidR="009047A2" w:rsidRDefault="009047A2" w:rsidP="009047A2">
          <w:pPr>
            <w:spacing w:after="0" w:line="240" w:lineRule="auto"/>
          </w:pPr>
        </w:p>
        <w:p w14:paraId="408E8503" w14:textId="7B104D42" w:rsidR="00443F0B" w:rsidRDefault="00443F0B" w:rsidP="009047A2">
          <w:pPr>
            <w:spacing w:after="0"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04480" behindDoc="0" locked="0" layoutInCell="1" allowOverlap="1" wp14:anchorId="5A5BAFA2" wp14:editId="3F324D7A">
                    <wp:simplePos x="0" y="0"/>
                    <wp:positionH relativeFrom="column">
                      <wp:posOffset>65894</wp:posOffset>
                    </wp:positionH>
                    <wp:positionV relativeFrom="paragraph">
                      <wp:posOffset>59739</wp:posOffset>
                    </wp:positionV>
                    <wp:extent cx="9769475" cy="962660"/>
                    <wp:effectExtent l="0" t="0" r="3175" b="8890"/>
                    <wp:wrapNone/>
                    <wp:docPr id="1605765353" name="Flèche : droite 16057653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769475" cy="962660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FED0A17" id="Flèche : droite 1605765353" o:spid="_x0000_s1026" type="#_x0000_t13" style="position:absolute;margin-left:5.2pt;margin-top:4.7pt;width:769.25pt;height:75.8pt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" adj="20536" fillcolor="#eaf1dd [662]" stroked="f"/>
                </w:pict>
              </mc:Fallback>
            </mc:AlternateContent>
          </w:r>
        </w:p>
        <w:p w14:paraId="06D5F9F4" w14:textId="77777777" w:rsidR="00443F0B" w:rsidRDefault="00443F0B" w:rsidP="009047A2">
          <w:pPr>
            <w:spacing w:after="0" w:line="240" w:lineRule="auto"/>
          </w:pPr>
        </w:p>
        <w:p w14:paraId="75955442" w14:textId="5670A8A3" w:rsidR="009047A2" w:rsidRDefault="009047A2" w:rsidP="009047A2">
          <w:pPr>
            <w:spacing w:after="0" w:line="240" w:lineRule="auto"/>
          </w:pPr>
        </w:p>
        <w:p w14:paraId="7CCE4CFA" w14:textId="3E1FF0BB" w:rsidR="009047A2" w:rsidRDefault="009047A2" w:rsidP="009047A2">
          <w:pPr>
            <w:spacing w:after="0" w:line="240" w:lineRule="auto"/>
          </w:pPr>
        </w:p>
        <w:p w14:paraId="116C0D55" w14:textId="3186B538" w:rsidR="009047A2" w:rsidRDefault="009047A2" w:rsidP="009047A2">
          <w:pPr>
            <w:spacing w:after="0" w:line="240" w:lineRule="auto"/>
          </w:pPr>
        </w:p>
        <w:p w14:paraId="1A743F98" w14:textId="3A801763" w:rsidR="00A5507C" w:rsidRDefault="009047A2" w:rsidP="00D84F43">
          <w:pPr>
            <w:spacing w:after="0" w:line="240" w:lineRule="auto"/>
          </w:pPr>
          <w:r>
            <w:t xml:space="preserve">                  </w:t>
          </w:r>
        </w:p>
        <w:p w14:paraId="4D020A5D" w14:textId="72701154" w:rsidR="00443F0B" w:rsidRDefault="00B41658" w:rsidP="00D84F43">
          <w:pPr>
            <w:spacing w:after="0" w:line="240" w:lineRule="auto"/>
          </w:pPr>
          <w:r>
            <w:t xml:space="preserve">         </w:t>
          </w:r>
          <w:r w:rsidR="00C467CC">
            <w:t xml:space="preserve">   </w:t>
          </w:r>
          <w:r w:rsidR="00443F0B">
            <w:rPr>
              <w:rFonts w:eastAsia="Times New Roman"/>
              <w:noProof/>
            </w:rPr>
            <w:drawing>
              <wp:inline distT="0" distB="0" distL="0" distR="0" wp14:anchorId="1C550396" wp14:editId="18373CF5">
                <wp:extent cx="1987257" cy="1308002"/>
                <wp:effectExtent l="0" t="0" r="0" b="6985"/>
                <wp:docPr id="632066753" name="Imag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32066753" name="Image 632066753"/>
                        <pic:cNvPicPr/>
                      </pic:nvPicPr>
                      <pic:blipFill>
                        <a:blip r:embed="rId1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05317" cy="13198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C467CC">
            <w:t xml:space="preserve">      </w:t>
          </w:r>
          <w:r w:rsidR="00774B58">
            <w:t xml:space="preserve">        </w:t>
          </w:r>
          <w:r w:rsidR="00C467CC">
            <w:t xml:space="preserve">         </w:t>
          </w:r>
          <w:r w:rsidR="00774B58" w:rsidRPr="00AB1B81">
            <w:rPr>
              <w:noProof/>
              <w:lang w:eastAsia="fr-FR"/>
            </w:rPr>
            <w:drawing>
              <wp:inline distT="0" distB="0" distL="0" distR="0" wp14:anchorId="78DE5026" wp14:editId="483A70C8">
                <wp:extent cx="1333307" cy="2080978"/>
                <wp:effectExtent l="6985" t="0" r="7620" b="7620"/>
                <wp:docPr id="772221075" name="Image 772221075" descr="Description : \\Serveur01\bonnint\Travail\Téléchargements\IMG_035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7" descr="Description : \\Serveur01\bonnint\Travail\Téléchargements\IMG_035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7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-5400000">
                          <a:off x="0" y="0"/>
                          <a:ext cx="1341244" cy="2093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86A97">
            <w:t xml:space="preserve">                       </w:t>
          </w:r>
          <w:r w:rsidR="00886A97" w:rsidRPr="00886A97">
            <w:rPr>
              <w:noProof/>
            </w:rPr>
            <w:drawing>
              <wp:inline distT="0" distB="0" distL="0" distR="0" wp14:anchorId="2AE3677D" wp14:editId="584A8B85">
                <wp:extent cx="1223889" cy="1652116"/>
                <wp:effectExtent l="0" t="0" r="0" b="5715"/>
                <wp:docPr id="206324522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63245227" name=""/>
                        <pic:cNvPicPr/>
                      </pic:nvPicPr>
                      <pic:blipFill>
                        <a:blip r:embed="rId1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7286" cy="16836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270C46">
            <w:t xml:space="preserve">                 </w:t>
          </w:r>
          <w:r w:rsidR="00270C46">
            <w:rPr>
              <w:b/>
              <w:bCs/>
              <w:noProof/>
              <w:lang w:eastAsia="fr-FR"/>
            </w:rPr>
            <w:drawing>
              <wp:inline distT="0" distB="0" distL="0" distR="0" wp14:anchorId="09DB277C" wp14:editId="4D426869">
                <wp:extent cx="2095079" cy="1273077"/>
                <wp:effectExtent l="0" t="0" r="635" b="3810"/>
                <wp:docPr id="1771904046" name="Image 1771904046" descr="IMG_95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6" descr="IMG_953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12504" cy="1283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E358DD4" w14:textId="64B1E669" w:rsidR="00443F0B" w:rsidRDefault="00443F0B" w:rsidP="00D84F43">
          <w:pPr>
            <w:spacing w:after="0" w:line="240" w:lineRule="auto"/>
          </w:pPr>
        </w:p>
        <w:p w14:paraId="4D8E8325" w14:textId="6B037C8C" w:rsidR="00443F0B" w:rsidRDefault="00270C46" w:rsidP="00D84F43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0560" behindDoc="0" locked="0" layoutInCell="1" allowOverlap="1" wp14:anchorId="001AD14A" wp14:editId="6C3AE6D3">
                    <wp:simplePos x="0" y="0"/>
                    <wp:positionH relativeFrom="column">
                      <wp:posOffset>6006465</wp:posOffset>
                    </wp:positionH>
                    <wp:positionV relativeFrom="paragraph">
                      <wp:posOffset>8890</wp:posOffset>
                    </wp:positionV>
                    <wp:extent cx="1505243" cy="895350"/>
                    <wp:effectExtent l="0" t="0" r="19050" b="19050"/>
                    <wp:wrapNone/>
                    <wp:docPr id="2146758402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05243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DEEF28" w14:textId="77777777" w:rsidR="00886A97" w:rsidRDefault="00886A97" w:rsidP="00886A9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2089A155" w14:textId="77777777" w:rsidR="00886A97" w:rsidRPr="00AF7233" w:rsidRDefault="00886A97" w:rsidP="00886A97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1AD14A" id="_x0000_s1085" style="position:absolute;margin-left:472.95pt;margin-top:.7pt;width:118.5pt;height:7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5243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" adj="-11796480,,5400" path="m,l1356015,r149228,149228l1505243,895350r,l149228,895350,,746122,,xe" fillcolor="white [3201]" strokecolor="#9bbb59 [3206]" strokeweight="2pt">
                    <v:stroke joinstyle="miter"/>
                    <v:formulas/>
                    <v:path arrowok="t" o:connecttype="custom" o:connectlocs="0,0;1356015,0;1505243,149228;1505243,895350;1505243,895350;149228,895350;0,746122;0,0" o:connectangles="0,0,0,0,0,0,0,0" textboxrect="0,0,1505243,895350"/>
                    <v:textbox>
                      <w:txbxContent>
                        <w:p w14:paraId="41DEEF28" w14:textId="77777777" w:rsidR="00886A97" w:rsidRDefault="00886A97" w:rsidP="00886A97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2089A155" w14:textId="77777777" w:rsidR="00886A97" w:rsidRPr="00AF7233" w:rsidRDefault="00886A97" w:rsidP="00886A97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64896" behindDoc="0" locked="0" layoutInCell="1" allowOverlap="1" wp14:anchorId="222BBFEC" wp14:editId="3210B074">
                    <wp:simplePos x="0" y="0"/>
                    <wp:positionH relativeFrom="column">
                      <wp:posOffset>8342190</wp:posOffset>
                    </wp:positionH>
                    <wp:positionV relativeFrom="paragraph">
                      <wp:posOffset>8743</wp:posOffset>
                    </wp:positionV>
                    <wp:extent cx="1505243" cy="895350"/>
                    <wp:effectExtent l="0" t="0" r="19050" b="19050"/>
                    <wp:wrapNone/>
                    <wp:docPr id="763243040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05243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311566" w14:textId="77777777" w:rsidR="00270C46" w:rsidRDefault="00270C46" w:rsidP="00270C4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6A0EAF83" w14:textId="77777777" w:rsidR="00270C46" w:rsidRPr="00AF7233" w:rsidRDefault="00270C46" w:rsidP="00270C46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222BBFEC" id="_x0000_s1086" style="position:absolute;margin-left:656.85pt;margin-top:.7pt;width:118.5pt;height:70.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5243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" adj="-11796480,,5400" path="m,l1356015,r149228,149228l1505243,895350r,l149228,895350,,746122,,xe" fillcolor="white [3201]" strokecolor="#9bbb59 [3206]" strokeweight="2pt">
                    <v:stroke joinstyle="miter"/>
                    <v:formulas/>
                    <v:path arrowok="t" o:connecttype="custom" o:connectlocs="0,0;1356015,0;1505243,149228;1505243,895350;1505243,895350;149228,895350;0,746122;0,0" o:connectangles="0,0,0,0,0,0,0,0" textboxrect="0,0,1505243,895350"/>
                    <v:textbox>
                      <w:txbxContent>
                        <w:p w14:paraId="04311566" w14:textId="77777777" w:rsidR="00270C46" w:rsidRDefault="00270C46" w:rsidP="00270C46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6A0EAF83" w14:textId="77777777" w:rsidR="00270C46" w:rsidRPr="00AF7233" w:rsidRDefault="00270C46" w:rsidP="00270C46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774B58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12672" behindDoc="0" locked="0" layoutInCell="1" allowOverlap="1" wp14:anchorId="5FE2F487" wp14:editId="4A5B1355">
                    <wp:simplePos x="0" y="0"/>
                    <wp:positionH relativeFrom="column">
                      <wp:posOffset>3404039</wp:posOffset>
                    </wp:positionH>
                    <wp:positionV relativeFrom="paragraph">
                      <wp:posOffset>6057</wp:posOffset>
                    </wp:positionV>
                    <wp:extent cx="1562100" cy="895350"/>
                    <wp:effectExtent l="0" t="0" r="19050" b="19050"/>
                    <wp:wrapNone/>
                    <wp:docPr id="1326814299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62100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802B54" w14:textId="77777777" w:rsidR="006E74DB" w:rsidRDefault="006E74DB" w:rsidP="006E74D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680B399D" w14:textId="77777777" w:rsidR="006E74DB" w:rsidRPr="00AF7233" w:rsidRDefault="006E74DB" w:rsidP="006E74D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FE2F487" id="_x0000_s1087" style="position:absolute;margin-left:268.05pt;margin-top:.5pt;width:123pt;height:70.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" adj="-11796480,,5400" path="m,l1412872,r149228,149228l1562100,895350r,l149228,895350,,746122,,xe" fillcolor="white [3201]" strokecolor="#9bbb59 [3206]" strokeweight="2pt">
                    <v:stroke joinstyle="miter"/>
                    <v:formulas/>
                    <v:path arrowok="t" o:connecttype="custom" o:connectlocs="0,0;1412872,0;1562100,149228;1562100,895350;1562100,895350;149228,895350;0,746122;0,0" o:connectangles="0,0,0,0,0,0,0,0" textboxrect="0,0,1562100,895350"/>
                    <v:textbox>
                      <w:txbxContent>
                        <w:p w14:paraId="78802B54" w14:textId="77777777" w:rsidR="006E74DB" w:rsidRDefault="006E74DB" w:rsidP="006E74DB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680B399D" w14:textId="77777777" w:rsidR="006E74DB" w:rsidRPr="00AF7233" w:rsidRDefault="006E74DB" w:rsidP="006E74DB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443F0B"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08576" behindDoc="0" locked="0" layoutInCell="1" allowOverlap="1" wp14:anchorId="6F1374D4" wp14:editId="07D325BA">
                    <wp:simplePos x="0" y="0"/>
                    <wp:positionH relativeFrom="column">
                      <wp:posOffset>871171</wp:posOffset>
                    </wp:positionH>
                    <wp:positionV relativeFrom="paragraph">
                      <wp:posOffset>30382</wp:posOffset>
                    </wp:positionV>
                    <wp:extent cx="1562100" cy="895350"/>
                    <wp:effectExtent l="0" t="0" r="19050" b="19050"/>
                    <wp:wrapNone/>
                    <wp:docPr id="78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62100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BB78178" w14:textId="77777777" w:rsidR="00443F0B" w:rsidRDefault="00443F0B" w:rsidP="00443F0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69EEA8C4" w14:textId="77777777" w:rsidR="00443F0B" w:rsidRPr="00AF7233" w:rsidRDefault="00443F0B" w:rsidP="00443F0B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  <w:p w14:paraId="73D89102" w14:textId="3E42976A" w:rsidR="00B41658" w:rsidRPr="00AF7233" w:rsidRDefault="00B41658" w:rsidP="00B41658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F1374D4" id="_x0000_s1088" style="position:absolute;margin-left:68.6pt;margin-top:2.4pt;width:123pt;height:7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" adj="-11796480,,5400" path="m,l1412872,r149228,149228l1562100,895350r,l149228,895350,,746122,,xe" fillcolor="white [3201]" strokecolor="#9bbb59 [3206]" strokeweight="2pt">
                    <v:stroke joinstyle="miter"/>
                    <v:formulas/>
                    <v:path arrowok="t" o:connecttype="custom" o:connectlocs="0,0;1412872,0;1562100,149228;1562100,895350;1562100,895350;149228,895350;0,746122;0,0" o:connectangles="0,0,0,0,0,0,0,0" textboxrect="0,0,1562100,895350"/>
                    <v:textbox>
                      <w:txbxContent>
                        <w:p w14:paraId="1BB78178" w14:textId="77777777" w:rsidR="00443F0B" w:rsidRDefault="00443F0B" w:rsidP="00443F0B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69EEA8C4" w14:textId="77777777" w:rsidR="00443F0B" w:rsidRPr="00AF7233" w:rsidRDefault="00443F0B" w:rsidP="00443F0B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  <w:p w14:paraId="73D89102" w14:textId="3E42976A" w:rsidR="00B41658" w:rsidRPr="00AF7233" w:rsidRDefault="00B41658" w:rsidP="00B41658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4C7A32D" w14:textId="41733DEC" w:rsidR="00443F0B" w:rsidRDefault="00443F0B" w:rsidP="00D84F43">
          <w:pPr>
            <w:spacing w:after="0" w:line="240" w:lineRule="auto"/>
          </w:pPr>
        </w:p>
        <w:p w14:paraId="15D0700D" w14:textId="00B260F5" w:rsidR="00443F0B" w:rsidRDefault="00443F0B" w:rsidP="00D84F43">
          <w:pPr>
            <w:spacing w:after="0" w:line="240" w:lineRule="auto"/>
          </w:pPr>
        </w:p>
        <w:p w14:paraId="300F2C71" w14:textId="77777777" w:rsidR="00443F0B" w:rsidRDefault="00443F0B" w:rsidP="00D84F43">
          <w:pPr>
            <w:spacing w:after="0" w:line="240" w:lineRule="auto"/>
          </w:pPr>
        </w:p>
        <w:p w14:paraId="217B4E81" w14:textId="77777777" w:rsidR="00443F0B" w:rsidRDefault="00443F0B" w:rsidP="00D84F43">
          <w:pPr>
            <w:spacing w:after="0" w:line="240" w:lineRule="auto"/>
          </w:pPr>
        </w:p>
        <w:p w14:paraId="41454654" w14:textId="5D1468AE" w:rsidR="009047A2" w:rsidRDefault="00C467CC" w:rsidP="00D84F43">
          <w:pPr>
            <w:spacing w:after="0" w:line="240" w:lineRule="auto"/>
          </w:pPr>
          <w:r>
            <w:t xml:space="preserve">                                                                     </w:t>
          </w:r>
        </w:p>
        <w:p w14:paraId="2B0C3CC3" w14:textId="0B57D4C9" w:rsidR="0096529A" w:rsidRDefault="00C35F27" w:rsidP="0096529A">
          <w:pPr>
            <w:pStyle w:val="Sansinterligne"/>
          </w:pPr>
          <w:r>
            <w:rPr>
              <w:noProof/>
            </w:rPr>
            <w:lastRenderedPageBreak/>
            <mc:AlternateContent>
              <mc:Choice Requires="wps">
                <w:drawing>
                  <wp:anchor distT="0" distB="0" distL="114300" distR="114300" simplePos="0" relativeHeight="251665920" behindDoc="0" locked="0" layoutInCell="1" allowOverlap="1" wp14:anchorId="438ADD04" wp14:editId="605F2BDB">
                    <wp:simplePos x="0" y="0"/>
                    <wp:positionH relativeFrom="column">
                      <wp:posOffset>0</wp:posOffset>
                    </wp:positionH>
                    <wp:positionV relativeFrom="paragraph">
                      <wp:posOffset>0</wp:posOffset>
                    </wp:positionV>
                    <wp:extent cx="9912350" cy="381000"/>
                    <wp:effectExtent l="0" t="0" r="12700" b="19050"/>
                    <wp:wrapNone/>
                    <wp:docPr id="1201961867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912350" cy="38100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502966E" w14:textId="77777777" w:rsidR="00C35F27" w:rsidRPr="00DF1068" w:rsidRDefault="00C35F27" w:rsidP="00C35F2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8"/>
                                    <w:szCs w:val="28"/>
                                  </w:rPr>
                                </w:pPr>
                                <w:r w:rsidRPr="00DF1068">
                                  <w:rPr>
                                    <w:rFonts w:ascii="Arial" w:eastAsia="Times New Roman" w:hAnsi="Arial" w:cs="Arial"/>
                                    <w:b/>
                                    <w:bCs/>
                                    <w:sz w:val="28"/>
                                    <w:szCs w:val="28"/>
                                  </w:rPr>
                                  <w:t>T1.3.1 REPARER UN ELEMENT THERMOPLASTIQUE</w:t>
                                </w:r>
                              </w:p>
                              <w:p w14:paraId="4F51AC9D" w14:textId="77777777" w:rsidR="00C35F27" w:rsidRPr="008C6D1C" w:rsidRDefault="00C35F27" w:rsidP="00C35F27">
                                <w:pPr>
                                  <w:spacing w:after="0" w:line="240" w:lineRule="auto"/>
                                  <w:jc w:val="center"/>
                                  <w:rPr>
                                    <w:b/>
                                    <w:bCs/>
                                    <w:color w:val="000000" w:themeColor="text1"/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38ADD04" id="_x0000_s1089" style="position:absolute;margin-left:0;margin-top:0;width:780.5pt;height:3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912350,381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" adj="-11796480,,5400" path="m,l9848849,r63501,63501l9912350,381000r,l63501,381000,,317499,,xe" fillcolor="white [3201]" strokecolor="#9bbb59 [3206]" strokeweight="2pt">
                    <v:stroke joinstyle="miter"/>
                    <v:formulas/>
                    <v:path arrowok="t" o:connecttype="custom" o:connectlocs="0,0;9848849,0;9912350,63501;9912350,381000;9912350,381000;63501,381000;0,317499;0,0" o:connectangles="0,0,0,0,0,0,0,0" textboxrect="0,0,9912350,381000"/>
                    <v:textbox>
                      <w:txbxContent>
                        <w:p w14:paraId="0502966E" w14:textId="77777777" w:rsidR="00C35F27" w:rsidRPr="00DF1068" w:rsidRDefault="00C35F27" w:rsidP="00C35F2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8"/>
                              <w:szCs w:val="28"/>
                            </w:rPr>
                          </w:pPr>
                          <w:r w:rsidRPr="00DF1068">
                            <w:rPr>
                              <w:rFonts w:ascii="Arial" w:eastAsia="Times New Roman" w:hAnsi="Arial" w:cs="Arial"/>
                              <w:b/>
                              <w:bCs/>
                              <w:sz w:val="28"/>
                              <w:szCs w:val="28"/>
                            </w:rPr>
                            <w:t>T1.3.1 REPARER UN ELEMENT THERMOPLASTIQUE</w:t>
                          </w:r>
                        </w:p>
                        <w:p w14:paraId="4F51AC9D" w14:textId="77777777" w:rsidR="00C35F27" w:rsidRPr="008C6D1C" w:rsidRDefault="00C35F27" w:rsidP="00C35F27">
                          <w:pPr>
                            <w:spacing w:after="0" w:line="240" w:lineRule="auto"/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DA1777A" w14:textId="01347E41" w:rsidR="0096529A" w:rsidRDefault="0096529A" w:rsidP="0096529A">
          <w:pPr>
            <w:spacing w:after="0" w:line="240" w:lineRule="auto"/>
            <w:rPr>
              <w:noProof/>
              <w:lang w:eastAsia="fr-FR"/>
            </w:rPr>
          </w:pPr>
        </w:p>
        <w:p w14:paraId="09F7612F" w14:textId="77777777" w:rsidR="0096529A" w:rsidRDefault="0096529A" w:rsidP="0096529A">
          <w:pPr>
            <w:spacing w:after="0" w:line="240" w:lineRule="auto"/>
            <w:rPr>
              <w:noProof/>
              <w:lang w:eastAsia="fr-FR"/>
            </w:rPr>
          </w:pPr>
        </w:p>
        <w:p w14:paraId="7257F7A7" w14:textId="30F7352C" w:rsidR="0096529A" w:rsidRDefault="0096529A" w:rsidP="0096529A">
          <w:pPr>
            <w:spacing w:after="0" w:line="240" w:lineRule="auto"/>
          </w:pPr>
          <w:r w:rsidRPr="00D119A8">
            <w:rPr>
              <w:b/>
              <w:bCs/>
            </w:rPr>
            <w:t xml:space="preserve">SEANCE </w:t>
          </w:r>
          <w:r w:rsidR="00091372">
            <w:rPr>
              <w:b/>
              <w:bCs/>
            </w:rPr>
            <w:t>9.1</w:t>
          </w:r>
          <w:r>
            <w:t xml:space="preserve"> :                                                               </w:t>
          </w:r>
          <w:r w:rsidRPr="00886A97">
            <w:rPr>
              <w:b/>
              <w:bCs/>
            </w:rPr>
            <w:t xml:space="preserve">SEANCE </w:t>
          </w:r>
          <w:r w:rsidR="003B4004">
            <w:rPr>
              <w:b/>
              <w:bCs/>
            </w:rPr>
            <w:t>10</w:t>
          </w:r>
          <w:r w:rsidRPr="00886A97">
            <w:rPr>
              <w:b/>
              <w:bCs/>
            </w:rPr>
            <w:t xml:space="preserve"> : </w:t>
          </w:r>
          <w:r>
            <w:rPr>
              <w:b/>
              <w:bCs/>
            </w:rPr>
            <w:t xml:space="preserve">                                                            </w:t>
          </w:r>
        </w:p>
        <w:p w14:paraId="33C4A89F" w14:textId="77777777" w:rsidR="0096529A" w:rsidRDefault="0096529A" w:rsidP="0096529A">
          <w:pPr>
            <w:spacing w:after="0" w:line="240" w:lineRule="auto"/>
            <w:rPr>
              <w:noProof/>
            </w:rPr>
          </w:pPr>
        </w:p>
        <w:p w14:paraId="1A85A56B" w14:textId="31B0BE17" w:rsidR="0096529A" w:rsidRDefault="00837AC2" w:rsidP="0096529A">
          <w:pPr>
            <w:spacing w:after="0" w:line="240" w:lineRule="auto"/>
            <w:rPr>
              <w:noProof/>
            </w:rPr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3328" behindDoc="0" locked="0" layoutInCell="1" allowOverlap="1" wp14:anchorId="40FF4F7C" wp14:editId="043E3C91">
                    <wp:simplePos x="0" y="0"/>
                    <wp:positionH relativeFrom="column">
                      <wp:posOffset>2672862</wp:posOffset>
                    </wp:positionH>
                    <wp:positionV relativeFrom="paragraph">
                      <wp:posOffset>33460</wp:posOffset>
                    </wp:positionV>
                    <wp:extent cx="1814195" cy="626012"/>
                    <wp:effectExtent l="0" t="0" r="14605" b="22225"/>
                    <wp:wrapNone/>
                    <wp:docPr id="323242334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195" cy="626012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65DE4D3" w14:textId="2194991A" w:rsidR="0096529A" w:rsidRDefault="0096529A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Activité </w:t>
                                </w:r>
                                <w:r w:rsidR="003B4004">
                                  <w:rPr>
                                    <w:color w:val="000000" w:themeColor="text1"/>
                                  </w:rPr>
                                  <w:t>salle</w:t>
                                </w:r>
                                <w:r w:rsidR="00837AC2">
                                  <w:rPr>
                                    <w:color w:val="000000" w:themeColor="text1"/>
                                  </w:rPr>
                                  <w:t>/atelier</w:t>
                                </w:r>
                              </w:p>
                              <w:p w14:paraId="3B205363" w14:textId="73DCBFA4" w:rsidR="0096529A" w:rsidRDefault="00837AC2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BILAN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0FF4F7C" id="_x0000_s1090" style="position:absolute;margin-left:210.45pt;margin-top:2.65pt;width:142.85pt;height:49.3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195,62601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" adj="-11796480,,5400" path="m,l1709858,r104337,104337l1814195,626012r,l104337,626012,,521675,,xe" fillcolor="white [3201]" strokecolor="#9bbb59 [3206]" strokeweight="2pt">
                    <v:stroke joinstyle="miter"/>
                    <v:formulas/>
                    <v:path arrowok="t" o:connecttype="custom" o:connectlocs="0,0;1709858,0;1814195,104337;1814195,626012;1814195,626012;104337,626012;0,521675;0,0" o:connectangles="0,0,0,0,0,0,0,0" textboxrect="0,0,1814195,626012"/>
                    <v:textbox>
                      <w:txbxContent>
                        <w:p w14:paraId="665DE4D3" w14:textId="2194991A" w:rsidR="0096529A" w:rsidRDefault="0096529A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Activité </w:t>
                          </w:r>
                          <w:r w:rsidR="003B4004">
                            <w:rPr>
                              <w:color w:val="000000" w:themeColor="text1"/>
                            </w:rPr>
                            <w:t>salle</w:t>
                          </w:r>
                          <w:r w:rsidR="00837AC2">
                            <w:rPr>
                              <w:color w:val="000000" w:themeColor="text1"/>
                            </w:rPr>
                            <w:t>/atelier</w:t>
                          </w:r>
                        </w:p>
                        <w:p w14:paraId="3B205363" w14:textId="73DCBFA4" w:rsidR="0096529A" w:rsidRDefault="00837AC2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BILAN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4112" behindDoc="0" locked="0" layoutInCell="1" allowOverlap="1" wp14:anchorId="1448EF13" wp14:editId="71F45E14">
                    <wp:simplePos x="0" y="0"/>
                    <wp:positionH relativeFrom="column">
                      <wp:posOffset>218049</wp:posOffset>
                    </wp:positionH>
                    <wp:positionV relativeFrom="paragraph">
                      <wp:posOffset>5324</wp:posOffset>
                    </wp:positionV>
                    <wp:extent cx="1814195" cy="633046"/>
                    <wp:effectExtent l="0" t="0" r="14605" b="15240"/>
                    <wp:wrapNone/>
                    <wp:docPr id="509239332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14195" cy="633046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76C280B" w14:textId="77777777" w:rsidR="0096529A" w:rsidRDefault="0096529A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Activité atelier</w:t>
                                </w:r>
                              </w:p>
                              <w:p w14:paraId="1B48F927" w14:textId="3E5B07A5" w:rsidR="0096529A" w:rsidRDefault="00091372" w:rsidP="00091372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REPARER PAR AGRAFAGE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1448EF13" id="_x0000_s1091" style="position:absolute;margin-left:17.15pt;margin-top:.4pt;width:142.85pt;height:49.8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14195,63304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" adj="-11796480,,5400" path="m,l1708685,r105510,105510l1814195,633046r,l105510,633046,,527536,,xe" fillcolor="white [3201]" strokecolor="#9bbb59 [3206]" strokeweight="2pt">
                    <v:stroke joinstyle="miter"/>
                    <v:formulas/>
                    <v:path arrowok="t" o:connecttype="custom" o:connectlocs="0,0;1708685,0;1814195,105510;1814195,633046;1814195,633046;105510,633046;0,527536;0,0" o:connectangles="0,0,0,0,0,0,0,0" textboxrect="0,0,1814195,633046"/>
                    <v:textbox>
                      <w:txbxContent>
                        <w:p w14:paraId="476C280B" w14:textId="77777777" w:rsidR="0096529A" w:rsidRDefault="0096529A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Activité atelier</w:t>
                          </w:r>
                        </w:p>
                        <w:p w14:paraId="1B48F927" w14:textId="3E5B07A5" w:rsidR="0096529A" w:rsidRDefault="00091372" w:rsidP="00091372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REPARER PAR AGRAFAGE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6529A" w:rsidRPr="00FE4F98">
            <w:rPr>
              <w:noProof/>
            </w:rPr>
            <w:t xml:space="preserve"> </w:t>
          </w:r>
          <w:r w:rsidR="0096529A">
            <w:rPr>
              <w:noProof/>
            </w:rPr>
            <w:t xml:space="preserve">                                                                                                                                    </w:t>
          </w:r>
        </w:p>
        <w:p w14:paraId="1427C28E" w14:textId="77777777" w:rsidR="0096529A" w:rsidRDefault="0096529A" w:rsidP="0096529A">
          <w:pPr>
            <w:rPr>
              <w:noProof/>
            </w:rPr>
          </w:pPr>
        </w:p>
        <w:p w14:paraId="545F7C67" w14:textId="77777777" w:rsidR="0096529A" w:rsidRDefault="0096529A" w:rsidP="0096529A">
          <w:pPr>
            <w:spacing w:after="0" w:line="240" w:lineRule="auto"/>
          </w:pPr>
        </w:p>
        <w:p w14:paraId="1DF1A2DF" w14:textId="19034B80" w:rsidR="0096529A" w:rsidRDefault="0096529A" w:rsidP="0096529A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80768" behindDoc="0" locked="0" layoutInCell="1" allowOverlap="1" wp14:anchorId="003B1AA4" wp14:editId="2184F1D5">
                    <wp:simplePos x="0" y="0"/>
                    <wp:positionH relativeFrom="column">
                      <wp:posOffset>2890471</wp:posOffset>
                    </wp:positionH>
                    <wp:positionV relativeFrom="paragraph">
                      <wp:posOffset>128563</wp:posOffset>
                    </wp:positionV>
                    <wp:extent cx="1955409" cy="541606"/>
                    <wp:effectExtent l="0" t="0" r="26035" b="11430"/>
                    <wp:wrapNone/>
                    <wp:docPr id="2027821438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955409" cy="541606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0A9D8DE0" w14:textId="24F8E7A6" w:rsidR="0096529A" w:rsidRDefault="003B4004" w:rsidP="0096529A">
                                <w:pPr>
                                  <w:jc w:val="center"/>
                                </w:pPr>
                                <w:r>
                                  <w:t>10</w:t>
                                </w:r>
                                <w:r w:rsidR="0096529A">
                                  <w:t xml:space="preserve">. </w:t>
                                </w:r>
                                <w:r>
                                  <w:t>SYNTHESE</w:t>
                                </w:r>
                                <w:r w:rsidR="00837AC2">
                                  <w:t xml:space="preserve"> D’ACTIVITE DE PRATIQUE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03B1AA4" id="_x0000_s1092" style="position:absolute;margin-left:227.6pt;margin-top:10.1pt;width:153.95pt;height:42.6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955409,541606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" adj="-11796480,,5400" path="m90269,l1955409,r,l1955409,451337v,49854,-40415,90269,-90269,90269l,541606r,l,90269c,40415,40415,,90269,xe" fillcolor="#9bbb59 [3206]" strokecolor="#171d0c [486]" strokeweight="2pt">
                    <v:stroke joinstyle="miter"/>
                    <v:formulas/>
                    <v:path arrowok="t" o:connecttype="custom" o:connectlocs="90269,0;1955409,0;1955409,0;1955409,451337;1865140,541606;0,541606;0,541606;0,90269;90269,0" o:connectangles="0,0,0,0,0,0,0,0,0" textboxrect="0,0,1955409,541606"/>
                    <v:textbox>
                      <w:txbxContent>
                        <w:p w14:paraId="0A9D8DE0" w14:textId="24F8E7A6" w:rsidR="0096529A" w:rsidRDefault="003B4004" w:rsidP="0096529A">
                          <w:pPr>
                            <w:jc w:val="center"/>
                          </w:pPr>
                          <w:r>
                            <w:t>10</w:t>
                          </w:r>
                          <w:r w:rsidR="0096529A">
                            <w:t xml:space="preserve">. </w:t>
                          </w:r>
                          <w:r>
                            <w:t>SYNTHESE</w:t>
                          </w:r>
                          <w:r w:rsidR="00837AC2">
                            <w:t xml:space="preserve"> D’ACTIVITE DE PRATIQUE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9744" behindDoc="0" locked="0" layoutInCell="1" allowOverlap="1" wp14:anchorId="368F21D4" wp14:editId="1465D40F">
                    <wp:simplePos x="0" y="0"/>
                    <wp:positionH relativeFrom="column">
                      <wp:posOffset>485189</wp:posOffset>
                    </wp:positionH>
                    <wp:positionV relativeFrom="paragraph">
                      <wp:posOffset>131787</wp:posOffset>
                    </wp:positionV>
                    <wp:extent cx="1842868" cy="513471"/>
                    <wp:effectExtent l="0" t="0" r="24130" b="20320"/>
                    <wp:wrapNone/>
                    <wp:docPr id="454059375" name="Arrondir un rectangle avec un coin diagonal 1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842868" cy="513471"/>
                            </a:xfrm>
                            <a:prstGeom prst="round2DiagRect">
                              <a:avLst/>
                            </a:prstGeom>
                          </wps:spPr>
                          <wps:style>
                            <a:lnRef idx="2">
                              <a:schemeClr val="accent3">
                                <a:shade val="15000"/>
                              </a:schemeClr>
                            </a:lnRef>
                            <a:fillRef idx="1">
                              <a:schemeClr val="accent3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14:paraId="31DE3182" w14:textId="174B58FC" w:rsidR="0096529A" w:rsidRPr="00443F0B" w:rsidRDefault="00091372" w:rsidP="0096529A">
                                <w:pPr>
                                  <w:jc w:val="center"/>
                                </w:pPr>
                                <w:r>
                                  <w:t>9</w:t>
                                </w:r>
                                <w:r w:rsidR="0096529A">
                                  <w:t>.</w:t>
                                </w:r>
                                <w:r>
                                  <w:t>1</w:t>
                                </w:r>
                                <w:r w:rsidR="0096529A" w:rsidRPr="00774B58">
                                  <w:t xml:space="preserve"> TP REPARER </w:t>
                                </w:r>
                                <w:r>
                                  <w:t>PAR AGRAFAGE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368F21D4" id="_x0000_s1093" style="position:absolute;margin-left:38.2pt;margin-top:10.4pt;width:145.1pt;height:4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42868,51347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" adj="-11796480,,5400" path="m85580,l1842868,r,l1842868,427891v,47265,-38315,85580,-85580,85580l,513471r,l,85580c,38315,38315,,85580,xe" fillcolor="#9bbb59 [3206]" strokecolor="#171d0c [486]" strokeweight="2pt">
                    <v:stroke joinstyle="miter"/>
                    <v:formulas/>
                    <v:path arrowok="t" o:connecttype="custom" o:connectlocs="85580,0;1842868,0;1842868,0;1842868,427891;1757288,513471;0,513471;0,513471;0,85580;85580,0" o:connectangles="0,0,0,0,0,0,0,0,0" textboxrect="0,0,1842868,513471"/>
                    <v:textbox>
                      <w:txbxContent>
                        <w:p w14:paraId="31DE3182" w14:textId="174B58FC" w:rsidR="0096529A" w:rsidRPr="00443F0B" w:rsidRDefault="00091372" w:rsidP="0096529A">
                          <w:pPr>
                            <w:jc w:val="center"/>
                          </w:pPr>
                          <w:r>
                            <w:t>9</w:t>
                          </w:r>
                          <w:r w:rsidR="0096529A">
                            <w:t>.</w:t>
                          </w:r>
                          <w:r>
                            <w:t>1</w:t>
                          </w:r>
                          <w:r w:rsidR="0096529A" w:rsidRPr="00774B58">
                            <w:t xml:space="preserve"> TP REPARER </w:t>
                          </w:r>
                          <w:r>
                            <w:t>PAR AGRAFAGE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5A01FB69" w14:textId="03B87128" w:rsidR="0096529A" w:rsidRDefault="0096529A" w:rsidP="0096529A">
          <w:pPr>
            <w:spacing w:after="0" w:line="240" w:lineRule="auto"/>
          </w:pPr>
        </w:p>
        <w:p w14:paraId="1916C00A" w14:textId="6F3A2AD6" w:rsidR="0096529A" w:rsidRDefault="0096529A" w:rsidP="0096529A">
          <w:pPr>
            <w:spacing w:after="0" w:line="240" w:lineRule="auto"/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75648" behindDoc="0" locked="0" layoutInCell="1" allowOverlap="1" wp14:anchorId="3B0DACCD" wp14:editId="2BF50603">
                    <wp:simplePos x="0" y="0"/>
                    <wp:positionH relativeFrom="column">
                      <wp:posOffset>65894</wp:posOffset>
                    </wp:positionH>
                    <wp:positionV relativeFrom="paragraph">
                      <wp:posOffset>59739</wp:posOffset>
                    </wp:positionV>
                    <wp:extent cx="9769475" cy="962660"/>
                    <wp:effectExtent l="0" t="0" r="3175" b="8890"/>
                    <wp:wrapNone/>
                    <wp:docPr id="880232587" name="Flèche : droite 88023258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9769475" cy="962660"/>
                            </a:xfrm>
                            <a:prstGeom prst="rightArrow">
                              <a:avLst/>
                            </a:prstGeom>
                            <a:solidFill>
                              <a:schemeClr val="accent3">
                                <a:lumMod val="20000"/>
                                <a:lumOff val="80000"/>
                              </a:schemeClr>
                            </a:solidFill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rgbClr r="0" g="0" b="0"/>
                            </a:lnRef>
                            <a:fillRef idx="1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>
                                <a:hueOff val="0"/>
                                <a:satOff val="0"/>
                                <a:lumOff val="0"/>
                                <a:alphaOff val="0"/>
                              </a:schemeClr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58F0D5A4" id="Flèche : droite 880232587" o:spid="_x0000_s1026" type="#_x0000_t13" style="position:absolute;margin-left:5.2pt;margin-top:4.7pt;width:769.25pt;height:75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" adj="20536" fillcolor="#eaf1dd [662]" stroked="f"/>
                </w:pict>
              </mc:Fallback>
            </mc:AlternateContent>
          </w:r>
        </w:p>
        <w:p w14:paraId="18D211C2" w14:textId="40336495" w:rsidR="0096529A" w:rsidRDefault="0096529A" w:rsidP="0096529A">
          <w:pPr>
            <w:spacing w:after="0" w:line="240" w:lineRule="auto"/>
          </w:pPr>
        </w:p>
        <w:p w14:paraId="4DFFF5F3" w14:textId="6CC075EF" w:rsidR="0096529A" w:rsidRDefault="0096529A" w:rsidP="0096529A">
          <w:pPr>
            <w:spacing w:after="0" w:line="240" w:lineRule="auto"/>
          </w:pPr>
        </w:p>
        <w:p w14:paraId="0504228E" w14:textId="1D6FCCF9" w:rsidR="0096529A" w:rsidRDefault="0096529A" w:rsidP="0096529A">
          <w:pPr>
            <w:spacing w:after="0" w:line="240" w:lineRule="auto"/>
          </w:pPr>
        </w:p>
        <w:p w14:paraId="0AAE5A89" w14:textId="696BB3D2" w:rsidR="0096529A" w:rsidRDefault="0096529A" w:rsidP="0096529A">
          <w:pPr>
            <w:spacing w:after="0" w:line="240" w:lineRule="auto"/>
          </w:pPr>
          <w:r>
            <w:t xml:space="preserve">                                                                           </w:t>
          </w:r>
        </w:p>
        <w:p w14:paraId="5DD3EF0B" w14:textId="63DE6377" w:rsidR="0096529A" w:rsidRDefault="00E6472F" w:rsidP="0096529A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0B595E1E" wp14:editId="79505EAA">
                    <wp:simplePos x="0" y="0"/>
                    <wp:positionH relativeFrom="column">
                      <wp:posOffset>5697073</wp:posOffset>
                    </wp:positionH>
                    <wp:positionV relativeFrom="paragraph">
                      <wp:posOffset>672026</wp:posOffset>
                    </wp:positionV>
                    <wp:extent cx="3727938" cy="1329397"/>
                    <wp:effectExtent l="0" t="0" r="25400" b="23495"/>
                    <wp:wrapNone/>
                    <wp:docPr id="73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3727938" cy="1329397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B0FDD8" w14:textId="0F3C68D3" w:rsidR="00223B9A" w:rsidRPr="00AF7233" w:rsidRDefault="00223B9A" w:rsidP="00223B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Pole 4 : Démarche d’investigation : </w:t>
                                </w:r>
                                <w:r w:rsidR="00D57E34">
                                  <w:rPr>
                                    <w:color w:val="000000" w:themeColor="text1"/>
                                  </w:rPr>
                                  <w:t>dossier</w:t>
                                </w:r>
                                <w:r>
                                  <w:rPr>
                                    <w:color w:val="000000" w:themeColor="text1"/>
                                  </w:rPr>
                                  <w:t xml:space="preserve"> technique </w:t>
                                </w:r>
                                <w:r w:rsidR="00D57E34">
                                  <w:rPr>
                                    <w:color w:val="000000" w:themeColor="text1"/>
                                  </w:rPr>
                                  <w:t xml:space="preserve">comprenant un </w:t>
                                </w:r>
                                <w:r w:rsidR="00BD1B72">
                                  <w:rPr>
                                    <w:color w:val="000000" w:themeColor="text1"/>
                                  </w:rPr>
                                  <w:t>OR,</w:t>
                                </w:r>
                                <w:r w:rsidR="00D57E34">
                                  <w:rPr>
                                    <w:color w:val="000000" w:themeColor="text1"/>
                                  </w:rPr>
                                  <w:t xml:space="preserve"> un certificat d’immatriculation, revue technique, et documents de fournisseur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B595E1E" id="_x0000_s1094" style="position:absolute;margin-left:448.6pt;margin-top:52.9pt;width:293.55pt;height:104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27938,1329397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" adj="-11796480,,5400" path="m,l3506367,r221571,221571l3727938,1329397r,l221571,1329397,,1107826,,xe" fillcolor="white [3201]" strokecolor="#9bbb59 [3206]" strokeweight="2pt">
                    <v:stroke joinstyle="miter"/>
                    <v:formulas/>
                    <v:path arrowok="t" o:connecttype="custom" o:connectlocs="0,0;3506367,0;3727938,221571;3727938,1329397;3727938,1329397;221571,1329397;0,1107826;0,0" o:connectangles="0,0,0,0,0,0,0,0" textboxrect="0,0,3727938,1329397"/>
                    <v:textbox>
                      <w:txbxContent>
                        <w:p w14:paraId="51B0FDD8" w14:textId="0F3C68D3" w:rsidR="00223B9A" w:rsidRPr="00AF7233" w:rsidRDefault="00223B9A" w:rsidP="00223B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Pole 4 : Démarche d’investigation : </w:t>
                          </w:r>
                          <w:r w:rsidR="00D57E34">
                            <w:rPr>
                              <w:color w:val="000000" w:themeColor="text1"/>
                            </w:rPr>
                            <w:t>dossier</w:t>
                          </w:r>
                          <w:r>
                            <w:rPr>
                              <w:color w:val="000000" w:themeColor="text1"/>
                            </w:rPr>
                            <w:t xml:space="preserve"> technique </w:t>
                          </w:r>
                          <w:r w:rsidR="00D57E34">
                            <w:rPr>
                              <w:color w:val="000000" w:themeColor="text1"/>
                            </w:rPr>
                            <w:t xml:space="preserve">comprenant un </w:t>
                          </w:r>
                          <w:r w:rsidR="00BD1B72">
                            <w:rPr>
                              <w:color w:val="000000" w:themeColor="text1"/>
                            </w:rPr>
                            <w:t>OR,</w:t>
                          </w:r>
                          <w:r w:rsidR="00D57E34">
                            <w:rPr>
                              <w:color w:val="000000" w:themeColor="text1"/>
                            </w:rPr>
                            <w:t xml:space="preserve"> un certificat d’immatriculation, revue technique, et documents de fournisseur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9A1FAA" w:rsidRPr="009A1FAA">
            <w:rPr>
              <w:noProof/>
            </w:rPr>
            <w:drawing>
              <wp:inline distT="0" distB="0" distL="0" distR="0" wp14:anchorId="1C22CF3B" wp14:editId="6D120F2C">
                <wp:extent cx="1940934" cy="2339163"/>
                <wp:effectExtent l="0" t="0" r="2540" b="4445"/>
                <wp:docPr id="1501833947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01833947" name=""/>
                        <pic:cNvPicPr/>
                      </pic:nvPicPr>
                      <pic:blipFill rotWithShape="1">
                        <a:blip r:embed="rId20"/>
                        <a:srcRect b="13243"/>
                        <a:stretch/>
                      </pic:blipFill>
                      <pic:spPr bwMode="auto">
                        <a:xfrm>
                          <a:off x="0" y="0"/>
                          <a:ext cx="1947573" cy="23471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  <w:r w:rsidR="00837AC2">
            <w:t xml:space="preserve">                                    </w:t>
          </w:r>
          <w:r w:rsidR="00837AC2" w:rsidRPr="00837AC2">
            <w:rPr>
              <w:noProof/>
            </w:rPr>
            <w:drawing>
              <wp:inline distT="0" distB="0" distL="0" distR="0" wp14:anchorId="4DFB6B62" wp14:editId="41C36F25">
                <wp:extent cx="1590101" cy="2309348"/>
                <wp:effectExtent l="0" t="0" r="0" b="0"/>
                <wp:docPr id="594409450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4409450" name=""/>
                        <pic:cNvPicPr/>
                      </pic:nvPicPr>
                      <pic:blipFill>
                        <a:blip r:embed="rId2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98436" cy="232145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26865875" w14:textId="1B7486C5" w:rsidR="0096529A" w:rsidRDefault="0096529A" w:rsidP="0096529A">
          <w:pPr>
            <w:spacing w:after="0" w:line="240" w:lineRule="auto"/>
          </w:pP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6160" behindDoc="0" locked="0" layoutInCell="1" allowOverlap="1" wp14:anchorId="7354D83A" wp14:editId="533787E9">
                    <wp:simplePos x="0" y="0"/>
                    <wp:positionH relativeFrom="column">
                      <wp:posOffset>3404039</wp:posOffset>
                    </wp:positionH>
                    <wp:positionV relativeFrom="paragraph">
                      <wp:posOffset>6057</wp:posOffset>
                    </wp:positionV>
                    <wp:extent cx="1562100" cy="895350"/>
                    <wp:effectExtent l="0" t="0" r="19050" b="19050"/>
                    <wp:wrapNone/>
                    <wp:docPr id="1285848271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62100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146D0D3" w14:textId="77777777" w:rsidR="0096529A" w:rsidRDefault="0096529A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64C5E98B" w14:textId="77777777" w:rsidR="0096529A" w:rsidRPr="00AF7233" w:rsidRDefault="0096529A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7354D83A" id="_x0000_s1095" style="position:absolute;margin-left:268.05pt;margin-top:.5pt;width:123pt;height:7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" adj="-11796480,,5400" path="m,l1412872,r149228,149228l1562100,895350r,l149228,895350,,746122,,xe" fillcolor="white [3201]" strokecolor="#9bbb59 [3206]" strokeweight="2pt">
                    <v:stroke joinstyle="miter"/>
                    <v:formulas/>
                    <v:path arrowok="t" o:connecttype="custom" o:connectlocs="0,0;1412872,0;1562100,149228;1562100,895350;1562100,895350;149228,895350;0,746122;0,0" o:connectangles="0,0,0,0,0,0,0,0" textboxrect="0,0,1562100,895350"/>
                    <v:textbox>
                      <w:txbxContent>
                        <w:p w14:paraId="1146D0D3" w14:textId="77777777" w:rsidR="0096529A" w:rsidRDefault="0096529A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64C5E98B" w14:textId="77777777" w:rsidR="0096529A" w:rsidRPr="00AF7233" w:rsidRDefault="0096529A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  <w:lang w:eastAsia="fr-FR"/>
            </w:rPr>
            <mc:AlternateContent>
              <mc:Choice Requires="wps">
                <w:drawing>
                  <wp:anchor distT="0" distB="0" distL="114300" distR="114300" simplePos="0" relativeHeight="251675136" behindDoc="0" locked="0" layoutInCell="1" allowOverlap="1" wp14:anchorId="014BEBAA" wp14:editId="46CA1FEC">
                    <wp:simplePos x="0" y="0"/>
                    <wp:positionH relativeFrom="column">
                      <wp:posOffset>871171</wp:posOffset>
                    </wp:positionH>
                    <wp:positionV relativeFrom="paragraph">
                      <wp:posOffset>30382</wp:posOffset>
                    </wp:positionV>
                    <wp:extent cx="1562100" cy="895350"/>
                    <wp:effectExtent l="0" t="0" r="19050" b="19050"/>
                    <wp:wrapNone/>
                    <wp:docPr id="1762903775" name="Rogner un rectangle avec un coin diagonal 2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1562100" cy="895350"/>
                            </a:xfrm>
                            <a:prstGeom prst="snip2DiagRect">
                              <a:avLst/>
                            </a:prstGeom>
                            <a:ln/>
                          </wps:spPr>
                          <wps:style>
                            <a:lnRef idx="2">
                              <a:schemeClr val="accent3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accent3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FF68F7" w14:textId="77777777" w:rsidR="0096529A" w:rsidRDefault="0096529A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>Temps élève enseignant</w:t>
                                </w:r>
                              </w:p>
                              <w:p w14:paraId="1A6A7252" w14:textId="77777777" w:rsidR="0096529A" w:rsidRPr="00AF7233" w:rsidRDefault="0096529A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  <w:r>
                                  <w:rPr>
                                    <w:color w:val="000000" w:themeColor="text1"/>
                                  </w:rPr>
                                  <w:t xml:space="preserve">2H </w:t>
                                </w:r>
                              </w:p>
                              <w:p w14:paraId="00B07C2D" w14:textId="77777777" w:rsidR="0096529A" w:rsidRPr="00AF7233" w:rsidRDefault="0096529A" w:rsidP="0096529A">
                                <w:pPr>
                                  <w:spacing w:after="0" w:line="240" w:lineRule="auto"/>
                                  <w:jc w:val="center"/>
                                  <w:rPr>
                                    <w:color w:val="000000" w:themeColor="tex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14BEBAA" id="_x0000_s1096" style="position:absolute;margin-left:68.6pt;margin-top:2.4pt;width:123pt;height:7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2100,8953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" adj="-11796480,,5400" path="m,l1412872,r149228,149228l1562100,895350r,l149228,895350,,746122,,xe" fillcolor="white [3201]" strokecolor="#9bbb59 [3206]" strokeweight="2pt">
                    <v:stroke joinstyle="miter"/>
                    <v:formulas/>
                    <v:path arrowok="t" o:connecttype="custom" o:connectlocs="0,0;1412872,0;1562100,149228;1562100,895350;1562100,895350;149228,895350;0,746122;0,0" o:connectangles="0,0,0,0,0,0,0,0" textboxrect="0,0,1562100,895350"/>
                    <v:textbox>
                      <w:txbxContent>
                        <w:p w14:paraId="0DFF68F7" w14:textId="77777777" w:rsidR="0096529A" w:rsidRDefault="0096529A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>Temps élève enseignant</w:t>
                          </w:r>
                        </w:p>
                        <w:p w14:paraId="1A6A7252" w14:textId="77777777" w:rsidR="0096529A" w:rsidRPr="00AF7233" w:rsidRDefault="0096529A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  <w:r>
                            <w:rPr>
                              <w:color w:val="000000" w:themeColor="text1"/>
                            </w:rPr>
                            <w:t xml:space="preserve">2H </w:t>
                          </w:r>
                        </w:p>
                        <w:p w14:paraId="00B07C2D" w14:textId="77777777" w:rsidR="0096529A" w:rsidRPr="00AF7233" w:rsidRDefault="0096529A" w:rsidP="0096529A">
                          <w:pPr>
                            <w:spacing w:after="0" w:line="240" w:lineRule="auto"/>
                            <w:jc w:val="center"/>
                            <w:rPr>
                              <w:color w:val="000000" w:themeColor="text1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0AFC43B8" w14:textId="77777777" w:rsidR="0096529A" w:rsidRDefault="0096529A" w:rsidP="0096529A">
          <w:pPr>
            <w:spacing w:after="0" w:line="240" w:lineRule="auto"/>
          </w:pPr>
        </w:p>
        <w:p w14:paraId="0ABE9AB3" w14:textId="77777777" w:rsidR="0096529A" w:rsidRDefault="0096529A" w:rsidP="0096529A">
          <w:pPr>
            <w:spacing w:after="0" w:line="240" w:lineRule="auto"/>
          </w:pPr>
        </w:p>
        <w:p w14:paraId="4D4188FD" w14:textId="77777777" w:rsidR="0096529A" w:rsidRDefault="0096529A" w:rsidP="0096529A">
          <w:pPr>
            <w:spacing w:after="0" w:line="240" w:lineRule="auto"/>
          </w:pPr>
        </w:p>
        <w:p w14:paraId="66312215" w14:textId="198D99B5" w:rsidR="0096529A" w:rsidRDefault="0096529A" w:rsidP="0096529A">
          <w:pPr>
            <w:spacing w:after="0" w:line="240" w:lineRule="auto"/>
          </w:pPr>
        </w:p>
        <w:p w14:paraId="05F5671C" w14:textId="77777777" w:rsidR="0096529A" w:rsidRDefault="0096529A" w:rsidP="0096529A">
          <w:pPr>
            <w:spacing w:after="0" w:line="240" w:lineRule="auto"/>
          </w:pPr>
          <w:r>
            <w:t xml:space="preserve">                                                                     </w:t>
          </w:r>
        </w:p>
        <w:p w14:paraId="383A4223" w14:textId="28B304F7" w:rsidR="00A5507C" w:rsidRDefault="00A5507C" w:rsidP="00D84F43">
          <w:pPr>
            <w:spacing w:after="0" w:line="240" w:lineRule="auto"/>
          </w:pPr>
        </w:p>
        <w:p w14:paraId="37AE8A25" w14:textId="0DA75CA7" w:rsidR="003518CC" w:rsidRDefault="003518CC" w:rsidP="00D84F43">
          <w:pPr>
            <w:spacing w:after="0" w:line="240" w:lineRule="auto"/>
          </w:pPr>
        </w:p>
        <w:p w14:paraId="0DFE8E25" w14:textId="03540307" w:rsidR="00EB1C31" w:rsidRDefault="00000000" w:rsidP="00DF0E2B"/>
      </w:sdtContent>
    </w:sdt>
    <w:sectPr w:rsidR="00EB1C31" w:rsidSect="0071753D">
      <w:pgSz w:w="16838" w:h="11906" w:orient="landscape"/>
      <w:pgMar w:top="720" w:right="720" w:bottom="720" w:left="72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A15163A" w14:textId="77777777" w:rsidR="0071753D" w:rsidRDefault="0071753D" w:rsidP="007A14E3">
      <w:pPr>
        <w:spacing w:after="0" w:line="240" w:lineRule="auto"/>
      </w:pPr>
      <w:r>
        <w:separator/>
      </w:r>
    </w:p>
  </w:endnote>
  <w:endnote w:type="continuationSeparator" w:id="0">
    <w:p w14:paraId="49960C77" w14:textId="77777777" w:rsidR="0071753D" w:rsidRDefault="0071753D" w:rsidP="007A1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B0C140" w14:textId="77777777" w:rsidR="0071753D" w:rsidRDefault="0071753D" w:rsidP="007A14E3">
      <w:pPr>
        <w:spacing w:after="0" w:line="240" w:lineRule="auto"/>
      </w:pPr>
      <w:r>
        <w:separator/>
      </w:r>
    </w:p>
  </w:footnote>
  <w:footnote w:type="continuationSeparator" w:id="0">
    <w:p w14:paraId="1E0ABA08" w14:textId="77777777" w:rsidR="0071753D" w:rsidRDefault="0071753D" w:rsidP="007A14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99269D"/>
    <w:multiLevelType w:val="hybridMultilevel"/>
    <w:tmpl w:val="8E68C478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72C5860"/>
    <w:multiLevelType w:val="hybridMultilevel"/>
    <w:tmpl w:val="2104E7AE"/>
    <w:lvl w:ilvl="0" w:tplc="92A2B3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alibri" w:hAnsi="Calibri" w:hint="default"/>
      </w:rPr>
    </w:lvl>
    <w:lvl w:ilvl="1" w:tplc="37CC122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alibri" w:hAnsi="Calibri" w:hint="default"/>
      </w:rPr>
    </w:lvl>
    <w:lvl w:ilvl="2" w:tplc="B6B008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alibri" w:hAnsi="Calibri" w:hint="default"/>
      </w:rPr>
    </w:lvl>
    <w:lvl w:ilvl="3" w:tplc="C158F84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hAnsi="Calibri" w:hint="default"/>
      </w:rPr>
    </w:lvl>
    <w:lvl w:ilvl="4" w:tplc="E24C24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alibri" w:hAnsi="Calibri" w:hint="default"/>
      </w:rPr>
    </w:lvl>
    <w:lvl w:ilvl="5" w:tplc="D862E7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alibri" w:hAnsi="Calibri" w:hint="default"/>
      </w:rPr>
    </w:lvl>
    <w:lvl w:ilvl="6" w:tplc="BDA6FE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hAnsi="Calibri" w:hint="default"/>
      </w:rPr>
    </w:lvl>
    <w:lvl w:ilvl="7" w:tplc="5352D0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alibri" w:hAnsi="Calibri" w:hint="default"/>
      </w:rPr>
    </w:lvl>
    <w:lvl w:ilvl="8" w:tplc="646CF7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alibri" w:hAnsi="Calibri" w:hint="default"/>
      </w:rPr>
    </w:lvl>
  </w:abstractNum>
  <w:abstractNum w:abstractNumId="2" w15:restartNumberingAfterBreak="0">
    <w:nsid w:val="4B89176D"/>
    <w:multiLevelType w:val="hybridMultilevel"/>
    <w:tmpl w:val="BCFE09C0"/>
    <w:lvl w:ilvl="0" w:tplc="7A64A9A2">
      <w:numFmt w:val="bullet"/>
      <w:lvlText w:val=""/>
      <w:lvlJc w:val="left"/>
      <w:pPr>
        <w:ind w:left="249" w:hanging="219"/>
      </w:pPr>
      <w:rPr>
        <w:rFonts w:ascii="Symbol" w:eastAsia="Symbol" w:hAnsi="Symbol" w:cs="Symbol" w:hint="default"/>
        <w:w w:val="100"/>
        <w:sz w:val="24"/>
        <w:szCs w:val="24"/>
        <w:lang w:val="fr-FR" w:eastAsia="en-US" w:bidi="ar-SA"/>
      </w:rPr>
    </w:lvl>
    <w:lvl w:ilvl="1" w:tplc="473EAD04">
      <w:numFmt w:val="bullet"/>
      <w:lvlText w:val="•"/>
      <w:lvlJc w:val="left"/>
      <w:pPr>
        <w:ind w:left="1276" w:hanging="219"/>
      </w:pPr>
      <w:rPr>
        <w:rFonts w:hint="default"/>
        <w:lang w:val="fr-FR" w:eastAsia="en-US" w:bidi="ar-SA"/>
      </w:rPr>
    </w:lvl>
    <w:lvl w:ilvl="2" w:tplc="0038AE40">
      <w:numFmt w:val="bullet"/>
      <w:lvlText w:val="•"/>
      <w:lvlJc w:val="left"/>
      <w:pPr>
        <w:ind w:left="2312" w:hanging="219"/>
      </w:pPr>
      <w:rPr>
        <w:rFonts w:hint="default"/>
        <w:lang w:val="fr-FR" w:eastAsia="en-US" w:bidi="ar-SA"/>
      </w:rPr>
    </w:lvl>
    <w:lvl w:ilvl="3" w:tplc="3EB875A0">
      <w:numFmt w:val="bullet"/>
      <w:lvlText w:val="•"/>
      <w:lvlJc w:val="left"/>
      <w:pPr>
        <w:ind w:left="3348" w:hanging="219"/>
      </w:pPr>
      <w:rPr>
        <w:rFonts w:hint="default"/>
        <w:lang w:val="fr-FR" w:eastAsia="en-US" w:bidi="ar-SA"/>
      </w:rPr>
    </w:lvl>
    <w:lvl w:ilvl="4" w:tplc="E7BA68EC">
      <w:numFmt w:val="bullet"/>
      <w:lvlText w:val="•"/>
      <w:lvlJc w:val="left"/>
      <w:pPr>
        <w:ind w:left="4385" w:hanging="219"/>
      </w:pPr>
      <w:rPr>
        <w:rFonts w:hint="default"/>
        <w:lang w:val="fr-FR" w:eastAsia="en-US" w:bidi="ar-SA"/>
      </w:rPr>
    </w:lvl>
    <w:lvl w:ilvl="5" w:tplc="B9C2C600">
      <w:numFmt w:val="bullet"/>
      <w:lvlText w:val="•"/>
      <w:lvlJc w:val="left"/>
      <w:pPr>
        <w:ind w:left="5421" w:hanging="219"/>
      </w:pPr>
      <w:rPr>
        <w:rFonts w:hint="default"/>
        <w:lang w:val="fr-FR" w:eastAsia="en-US" w:bidi="ar-SA"/>
      </w:rPr>
    </w:lvl>
    <w:lvl w:ilvl="6" w:tplc="76066716">
      <w:numFmt w:val="bullet"/>
      <w:lvlText w:val="•"/>
      <w:lvlJc w:val="left"/>
      <w:pPr>
        <w:ind w:left="6457" w:hanging="219"/>
      </w:pPr>
      <w:rPr>
        <w:rFonts w:hint="default"/>
        <w:lang w:val="fr-FR" w:eastAsia="en-US" w:bidi="ar-SA"/>
      </w:rPr>
    </w:lvl>
    <w:lvl w:ilvl="7" w:tplc="43A6C218">
      <w:numFmt w:val="bullet"/>
      <w:lvlText w:val="•"/>
      <w:lvlJc w:val="left"/>
      <w:pPr>
        <w:ind w:left="7494" w:hanging="219"/>
      </w:pPr>
      <w:rPr>
        <w:rFonts w:hint="default"/>
        <w:lang w:val="fr-FR" w:eastAsia="en-US" w:bidi="ar-SA"/>
      </w:rPr>
    </w:lvl>
    <w:lvl w:ilvl="8" w:tplc="8E4A4D4C">
      <w:numFmt w:val="bullet"/>
      <w:lvlText w:val="•"/>
      <w:lvlJc w:val="left"/>
      <w:pPr>
        <w:ind w:left="8530" w:hanging="219"/>
      </w:pPr>
      <w:rPr>
        <w:rFonts w:hint="default"/>
        <w:lang w:val="fr-FR" w:eastAsia="en-US" w:bidi="ar-SA"/>
      </w:rPr>
    </w:lvl>
  </w:abstractNum>
  <w:abstractNum w:abstractNumId="3" w15:restartNumberingAfterBreak="0">
    <w:nsid w:val="4BB470D9"/>
    <w:multiLevelType w:val="hybridMultilevel"/>
    <w:tmpl w:val="E4BA4B00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1AB32F3"/>
    <w:multiLevelType w:val="hybridMultilevel"/>
    <w:tmpl w:val="B014A076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1D494B"/>
    <w:multiLevelType w:val="hybridMultilevel"/>
    <w:tmpl w:val="04DA8F5A"/>
    <w:lvl w:ilvl="0" w:tplc="D38A0E9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CDEB1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4F4854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C143F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C459D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128F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2CA66E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0F0046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B6A8AB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691F293A"/>
    <w:multiLevelType w:val="hybridMultilevel"/>
    <w:tmpl w:val="833AB5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7A0806"/>
    <w:multiLevelType w:val="hybridMultilevel"/>
    <w:tmpl w:val="08A60FD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6964055">
    <w:abstractNumId w:val="0"/>
  </w:num>
  <w:num w:numId="2" w16cid:durableId="826047956">
    <w:abstractNumId w:val="6"/>
  </w:num>
  <w:num w:numId="3" w16cid:durableId="1551259847">
    <w:abstractNumId w:val="4"/>
  </w:num>
  <w:num w:numId="4" w16cid:durableId="901260620">
    <w:abstractNumId w:val="2"/>
  </w:num>
  <w:num w:numId="5" w16cid:durableId="170799964">
    <w:abstractNumId w:val="3"/>
  </w:num>
  <w:num w:numId="6" w16cid:durableId="798374858">
    <w:abstractNumId w:val="7"/>
  </w:num>
  <w:num w:numId="7" w16cid:durableId="1967999447">
    <w:abstractNumId w:val="5"/>
  </w:num>
  <w:num w:numId="8" w16cid:durableId="8333029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10EC6"/>
    <w:rsid w:val="0001292E"/>
    <w:rsid w:val="000224C1"/>
    <w:rsid w:val="000230C0"/>
    <w:rsid w:val="000309C3"/>
    <w:rsid w:val="00030D9C"/>
    <w:rsid w:val="00044081"/>
    <w:rsid w:val="000453E3"/>
    <w:rsid w:val="00056B6E"/>
    <w:rsid w:val="000634B8"/>
    <w:rsid w:val="000744DB"/>
    <w:rsid w:val="00076E54"/>
    <w:rsid w:val="00084423"/>
    <w:rsid w:val="0009012A"/>
    <w:rsid w:val="00091372"/>
    <w:rsid w:val="0009549D"/>
    <w:rsid w:val="000963FE"/>
    <w:rsid w:val="000A2FD5"/>
    <w:rsid w:val="000B11F7"/>
    <w:rsid w:val="000B1732"/>
    <w:rsid w:val="000B3072"/>
    <w:rsid w:val="000C3CE3"/>
    <w:rsid w:val="000C65DE"/>
    <w:rsid w:val="000D1F0E"/>
    <w:rsid w:val="000D4433"/>
    <w:rsid w:val="000E7CD6"/>
    <w:rsid w:val="0010400F"/>
    <w:rsid w:val="00127ECC"/>
    <w:rsid w:val="00147A6E"/>
    <w:rsid w:val="00173088"/>
    <w:rsid w:val="00181421"/>
    <w:rsid w:val="001910B5"/>
    <w:rsid w:val="001A159B"/>
    <w:rsid w:val="001A3052"/>
    <w:rsid w:val="001A6876"/>
    <w:rsid w:val="001D29A5"/>
    <w:rsid w:val="001D2E25"/>
    <w:rsid w:val="001D47AC"/>
    <w:rsid w:val="001D621B"/>
    <w:rsid w:val="001D77E3"/>
    <w:rsid w:val="001E0814"/>
    <w:rsid w:val="001E2149"/>
    <w:rsid w:val="001E5679"/>
    <w:rsid w:val="00200276"/>
    <w:rsid w:val="00203B89"/>
    <w:rsid w:val="00205753"/>
    <w:rsid w:val="0021698A"/>
    <w:rsid w:val="00223B9A"/>
    <w:rsid w:val="00225C4A"/>
    <w:rsid w:val="00227717"/>
    <w:rsid w:val="00233EA3"/>
    <w:rsid w:val="0023524A"/>
    <w:rsid w:val="00235326"/>
    <w:rsid w:val="00235CD7"/>
    <w:rsid w:val="00244AFD"/>
    <w:rsid w:val="00253DD1"/>
    <w:rsid w:val="00270C46"/>
    <w:rsid w:val="00272809"/>
    <w:rsid w:val="00273D69"/>
    <w:rsid w:val="0029030A"/>
    <w:rsid w:val="00292F8F"/>
    <w:rsid w:val="00294D0D"/>
    <w:rsid w:val="002B1C48"/>
    <w:rsid w:val="002D51A6"/>
    <w:rsid w:val="002F427F"/>
    <w:rsid w:val="00301220"/>
    <w:rsid w:val="00312363"/>
    <w:rsid w:val="003328B5"/>
    <w:rsid w:val="003332CD"/>
    <w:rsid w:val="00335059"/>
    <w:rsid w:val="00335346"/>
    <w:rsid w:val="0034230B"/>
    <w:rsid w:val="003518CC"/>
    <w:rsid w:val="00353E59"/>
    <w:rsid w:val="00361F71"/>
    <w:rsid w:val="00366268"/>
    <w:rsid w:val="00372942"/>
    <w:rsid w:val="00375983"/>
    <w:rsid w:val="0038029D"/>
    <w:rsid w:val="003B4004"/>
    <w:rsid w:val="003C26D2"/>
    <w:rsid w:val="003D17FE"/>
    <w:rsid w:val="003E6EAA"/>
    <w:rsid w:val="003F0F9C"/>
    <w:rsid w:val="004070A7"/>
    <w:rsid w:val="004221E7"/>
    <w:rsid w:val="004242A7"/>
    <w:rsid w:val="0043552B"/>
    <w:rsid w:val="00435E9E"/>
    <w:rsid w:val="00436720"/>
    <w:rsid w:val="00437ABE"/>
    <w:rsid w:val="00440A40"/>
    <w:rsid w:val="004435BC"/>
    <w:rsid w:val="00443F0B"/>
    <w:rsid w:val="00444C0F"/>
    <w:rsid w:val="00455B02"/>
    <w:rsid w:val="00457AF5"/>
    <w:rsid w:val="0048319A"/>
    <w:rsid w:val="00486F74"/>
    <w:rsid w:val="004941EC"/>
    <w:rsid w:val="00496D57"/>
    <w:rsid w:val="00497CCC"/>
    <w:rsid w:val="004B532D"/>
    <w:rsid w:val="004B707F"/>
    <w:rsid w:val="004C0FAB"/>
    <w:rsid w:val="004C32DB"/>
    <w:rsid w:val="004D3995"/>
    <w:rsid w:val="004D6016"/>
    <w:rsid w:val="004E1E19"/>
    <w:rsid w:val="004E7B26"/>
    <w:rsid w:val="004F0724"/>
    <w:rsid w:val="004F48B1"/>
    <w:rsid w:val="0050358A"/>
    <w:rsid w:val="005143B8"/>
    <w:rsid w:val="00517287"/>
    <w:rsid w:val="00533CEB"/>
    <w:rsid w:val="005535D7"/>
    <w:rsid w:val="00554E06"/>
    <w:rsid w:val="00557DD1"/>
    <w:rsid w:val="005619C1"/>
    <w:rsid w:val="00562A74"/>
    <w:rsid w:val="00562FC3"/>
    <w:rsid w:val="00565C87"/>
    <w:rsid w:val="00574200"/>
    <w:rsid w:val="005767BF"/>
    <w:rsid w:val="005774D5"/>
    <w:rsid w:val="0058423D"/>
    <w:rsid w:val="00584F14"/>
    <w:rsid w:val="005A24DB"/>
    <w:rsid w:val="005B1839"/>
    <w:rsid w:val="005C055E"/>
    <w:rsid w:val="005C1F14"/>
    <w:rsid w:val="005C2E9C"/>
    <w:rsid w:val="005D773F"/>
    <w:rsid w:val="005F474D"/>
    <w:rsid w:val="00610BF7"/>
    <w:rsid w:val="00624137"/>
    <w:rsid w:val="006261D0"/>
    <w:rsid w:val="006469B8"/>
    <w:rsid w:val="00652B21"/>
    <w:rsid w:val="00652BF0"/>
    <w:rsid w:val="00655BA0"/>
    <w:rsid w:val="00665C50"/>
    <w:rsid w:val="0066645C"/>
    <w:rsid w:val="0067647B"/>
    <w:rsid w:val="00677551"/>
    <w:rsid w:val="00685279"/>
    <w:rsid w:val="006A1FDC"/>
    <w:rsid w:val="006A756C"/>
    <w:rsid w:val="006C1FD5"/>
    <w:rsid w:val="006D482F"/>
    <w:rsid w:val="006D66CF"/>
    <w:rsid w:val="006D7282"/>
    <w:rsid w:val="006D7AA6"/>
    <w:rsid w:val="006D7E07"/>
    <w:rsid w:val="006E0A5C"/>
    <w:rsid w:val="006E2536"/>
    <w:rsid w:val="006E2BC7"/>
    <w:rsid w:val="006E36D0"/>
    <w:rsid w:val="006E74DB"/>
    <w:rsid w:val="0071085C"/>
    <w:rsid w:val="00710EC6"/>
    <w:rsid w:val="00713C6C"/>
    <w:rsid w:val="0071753D"/>
    <w:rsid w:val="00732978"/>
    <w:rsid w:val="00753D85"/>
    <w:rsid w:val="0076256A"/>
    <w:rsid w:val="00771110"/>
    <w:rsid w:val="00774B58"/>
    <w:rsid w:val="0078635A"/>
    <w:rsid w:val="00787ACA"/>
    <w:rsid w:val="007A14E3"/>
    <w:rsid w:val="007A291D"/>
    <w:rsid w:val="007A3939"/>
    <w:rsid w:val="007A5218"/>
    <w:rsid w:val="007C370B"/>
    <w:rsid w:val="007C4D6D"/>
    <w:rsid w:val="007E0DD8"/>
    <w:rsid w:val="007E300C"/>
    <w:rsid w:val="007F10E7"/>
    <w:rsid w:val="007F41C3"/>
    <w:rsid w:val="007F4F72"/>
    <w:rsid w:val="007F6BCE"/>
    <w:rsid w:val="008077DF"/>
    <w:rsid w:val="00816DF7"/>
    <w:rsid w:val="008207D9"/>
    <w:rsid w:val="00826D54"/>
    <w:rsid w:val="008277E6"/>
    <w:rsid w:val="00837AC2"/>
    <w:rsid w:val="00860942"/>
    <w:rsid w:val="0086572F"/>
    <w:rsid w:val="008657C1"/>
    <w:rsid w:val="00873C11"/>
    <w:rsid w:val="0088677C"/>
    <w:rsid w:val="00886A97"/>
    <w:rsid w:val="00894C14"/>
    <w:rsid w:val="00896FC5"/>
    <w:rsid w:val="008A18C9"/>
    <w:rsid w:val="008A289D"/>
    <w:rsid w:val="008A6767"/>
    <w:rsid w:val="008B15F0"/>
    <w:rsid w:val="008C6D1C"/>
    <w:rsid w:val="008E0AD2"/>
    <w:rsid w:val="008E4B5B"/>
    <w:rsid w:val="008E4F79"/>
    <w:rsid w:val="008F3001"/>
    <w:rsid w:val="0090262A"/>
    <w:rsid w:val="009047A2"/>
    <w:rsid w:val="009077D6"/>
    <w:rsid w:val="0091373A"/>
    <w:rsid w:val="00917C7F"/>
    <w:rsid w:val="00923362"/>
    <w:rsid w:val="00932F05"/>
    <w:rsid w:val="009332A8"/>
    <w:rsid w:val="00940630"/>
    <w:rsid w:val="00945DFC"/>
    <w:rsid w:val="00954500"/>
    <w:rsid w:val="00954AAC"/>
    <w:rsid w:val="00963B06"/>
    <w:rsid w:val="0096529A"/>
    <w:rsid w:val="0097127A"/>
    <w:rsid w:val="009810AF"/>
    <w:rsid w:val="00984FDB"/>
    <w:rsid w:val="0098549C"/>
    <w:rsid w:val="00985A07"/>
    <w:rsid w:val="00992378"/>
    <w:rsid w:val="009929EA"/>
    <w:rsid w:val="009A1FAA"/>
    <w:rsid w:val="009B266C"/>
    <w:rsid w:val="009B4A82"/>
    <w:rsid w:val="009C1D46"/>
    <w:rsid w:val="009C51DA"/>
    <w:rsid w:val="009E204B"/>
    <w:rsid w:val="009E28C3"/>
    <w:rsid w:val="009E2C1F"/>
    <w:rsid w:val="009E52EA"/>
    <w:rsid w:val="009E72DC"/>
    <w:rsid w:val="009E7E81"/>
    <w:rsid w:val="00A1099B"/>
    <w:rsid w:val="00A13660"/>
    <w:rsid w:val="00A246AB"/>
    <w:rsid w:val="00A43134"/>
    <w:rsid w:val="00A5507C"/>
    <w:rsid w:val="00A572BD"/>
    <w:rsid w:val="00A6682B"/>
    <w:rsid w:val="00A6703E"/>
    <w:rsid w:val="00A70B6F"/>
    <w:rsid w:val="00A7424A"/>
    <w:rsid w:val="00A759ED"/>
    <w:rsid w:val="00A8317D"/>
    <w:rsid w:val="00AA023F"/>
    <w:rsid w:val="00AB7C78"/>
    <w:rsid w:val="00AC7C11"/>
    <w:rsid w:val="00AC7FD1"/>
    <w:rsid w:val="00AD4550"/>
    <w:rsid w:val="00AD6C3F"/>
    <w:rsid w:val="00AE357C"/>
    <w:rsid w:val="00AF0090"/>
    <w:rsid w:val="00AF0A09"/>
    <w:rsid w:val="00AF7233"/>
    <w:rsid w:val="00B129CD"/>
    <w:rsid w:val="00B20739"/>
    <w:rsid w:val="00B40D19"/>
    <w:rsid w:val="00B41658"/>
    <w:rsid w:val="00B452CF"/>
    <w:rsid w:val="00B72F8C"/>
    <w:rsid w:val="00B8566A"/>
    <w:rsid w:val="00B90870"/>
    <w:rsid w:val="00B921F5"/>
    <w:rsid w:val="00BB1B3B"/>
    <w:rsid w:val="00BB5361"/>
    <w:rsid w:val="00BC31DE"/>
    <w:rsid w:val="00BC580B"/>
    <w:rsid w:val="00BD1B72"/>
    <w:rsid w:val="00BD5B2B"/>
    <w:rsid w:val="00BE0A6B"/>
    <w:rsid w:val="00BE3983"/>
    <w:rsid w:val="00BE512F"/>
    <w:rsid w:val="00BF436C"/>
    <w:rsid w:val="00BF505A"/>
    <w:rsid w:val="00C02602"/>
    <w:rsid w:val="00C029E1"/>
    <w:rsid w:val="00C10ECC"/>
    <w:rsid w:val="00C35F27"/>
    <w:rsid w:val="00C40344"/>
    <w:rsid w:val="00C40C8C"/>
    <w:rsid w:val="00C4254A"/>
    <w:rsid w:val="00C4476E"/>
    <w:rsid w:val="00C467CC"/>
    <w:rsid w:val="00C556D9"/>
    <w:rsid w:val="00C74EBD"/>
    <w:rsid w:val="00C831DC"/>
    <w:rsid w:val="00CB0C42"/>
    <w:rsid w:val="00CC050F"/>
    <w:rsid w:val="00CD0B42"/>
    <w:rsid w:val="00CD3851"/>
    <w:rsid w:val="00CF7FCB"/>
    <w:rsid w:val="00D05481"/>
    <w:rsid w:val="00D119A8"/>
    <w:rsid w:val="00D24009"/>
    <w:rsid w:val="00D264CB"/>
    <w:rsid w:val="00D53DEC"/>
    <w:rsid w:val="00D57E34"/>
    <w:rsid w:val="00D614CA"/>
    <w:rsid w:val="00D63CA0"/>
    <w:rsid w:val="00D841D4"/>
    <w:rsid w:val="00D84F43"/>
    <w:rsid w:val="00DA2909"/>
    <w:rsid w:val="00DC1796"/>
    <w:rsid w:val="00DC1DF3"/>
    <w:rsid w:val="00DC3EA6"/>
    <w:rsid w:val="00DD5118"/>
    <w:rsid w:val="00DF0E2B"/>
    <w:rsid w:val="00DF1068"/>
    <w:rsid w:val="00DF1FE5"/>
    <w:rsid w:val="00E132C5"/>
    <w:rsid w:val="00E16E41"/>
    <w:rsid w:val="00E20605"/>
    <w:rsid w:val="00E374DE"/>
    <w:rsid w:val="00E47435"/>
    <w:rsid w:val="00E6472F"/>
    <w:rsid w:val="00E71D2F"/>
    <w:rsid w:val="00E915A1"/>
    <w:rsid w:val="00E9384A"/>
    <w:rsid w:val="00E971A7"/>
    <w:rsid w:val="00EA4F9A"/>
    <w:rsid w:val="00EB1C31"/>
    <w:rsid w:val="00EB2190"/>
    <w:rsid w:val="00EB4AF6"/>
    <w:rsid w:val="00EB6338"/>
    <w:rsid w:val="00EC0511"/>
    <w:rsid w:val="00ED019B"/>
    <w:rsid w:val="00EE08F3"/>
    <w:rsid w:val="00EE7E94"/>
    <w:rsid w:val="00EF4F67"/>
    <w:rsid w:val="00F00DA0"/>
    <w:rsid w:val="00F0744F"/>
    <w:rsid w:val="00F10EF8"/>
    <w:rsid w:val="00F166B7"/>
    <w:rsid w:val="00F218CA"/>
    <w:rsid w:val="00F51B72"/>
    <w:rsid w:val="00F60E64"/>
    <w:rsid w:val="00F70D80"/>
    <w:rsid w:val="00F81526"/>
    <w:rsid w:val="00F92A0D"/>
    <w:rsid w:val="00F96C25"/>
    <w:rsid w:val="00FA38C7"/>
    <w:rsid w:val="00FC3017"/>
    <w:rsid w:val="00FE256D"/>
    <w:rsid w:val="00FE4D34"/>
    <w:rsid w:val="00FE4F98"/>
    <w:rsid w:val="00FE6FA4"/>
    <w:rsid w:val="00FF2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CCFF393"/>
  <w15:docId w15:val="{766CA6C1-68A3-4DEF-853A-10B2CEE56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re4Car">
    <w:name w:val="Titre 4 Car"/>
    <w:basedOn w:val="Policepardfaut"/>
    <w:link w:val="Titre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itre5Car">
    <w:name w:val="Titre 5 Car"/>
    <w:basedOn w:val="Policepardfaut"/>
    <w:link w:val="Titre5"/>
    <w:uiPriority w:val="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itre6Car">
    <w:name w:val="Titre 6 Car"/>
    <w:basedOn w:val="Policepardfaut"/>
    <w:link w:val="Titre6"/>
    <w:uiPriority w:val="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itre7Car">
    <w:name w:val="Titre 7 Car"/>
    <w:basedOn w:val="Policepardfaut"/>
    <w:link w:val="Titre7"/>
    <w:uiPriority w:val="9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ccentuationlgre">
    <w:name w:val="Subtle Emphasis"/>
    <w:basedOn w:val="Policepardfaut"/>
    <w:uiPriority w:val="19"/>
    <w:qFormat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Pr>
      <w:i/>
      <w:iCs/>
    </w:rPr>
  </w:style>
  <w:style w:type="character" w:styleId="Accentuationintense">
    <w:name w:val="Intense Emphasis"/>
    <w:basedOn w:val="Policepardfaut"/>
    <w:uiPriority w:val="21"/>
    <w:qFormat/>
    <w:rPr>
      <w:b/>
      <w:bCs/>
      <w:i/>
      <w:iCs/>
      <w:color w:val="4F81BD" w:themeColor="accent1"/>
    </w:rPr>
  </w:style>
  <w:style w:type="character" w:styleId="lev">
    <w:name w:val="Strong"/>
    <w:basedOn w:val="Policepardfaut"/>
    <w:uiPriority w:val="22"/>
    <w:qFormat/>
    <w:rPr>
      <w:b/>
      <w:bCs/>
    </w:rPr>
  </w:style>
  <w:style w:type="paragraph" w:styleId="Citation">
    <w:name w:val="Quote"/>
    <w:basedOn w:val="Normal"/>
    <w:next w:val="Normal"/>
    <w:link w:val="CitationCar"/>
    <w:uiPriority w:val="29"/>
    <w:qFormat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Pr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Pr>
      <w:b/>
      <w:bCs/>
      <w:i/>
      <w:iCs/>
      <w:color w:val="4F81BD" w:themeColor="accent1"/>
    </w:rPr>
  </w:style>
  <w:style w:type="character" w:styleId="Rfrencelgre">
    <w:name w:val="Subtle Reference"/>
    <w:basedOn w:val="Policepardfaut"/>
    <w:uiPriority w:val="31"/>
    <w:qFormat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Pr>
      <w:b/>
      <w:bCs/>
      <w:smallCaps/>
      <w:spacing w:val="5"/>
    </w:rPr>
  </w:style>
  <w:style w:type="paragraph" w:styleId="Paragraphedeliste">
    <w:name w:val="List Paragraph"/>
    <w:basedOn w:val="Normal"/>
    <w:uiPriority w:val="34"/>
    <w:qFormat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Pr>
      <w:color w:val="0000FF" w:themeColor="hyperlink"/>
      <w:u w:val="single"/>
    </w:rPr>
  </w:style>
  <w:style w:type="character" w:styleId="Lienhypertextesuivivisit">
    <w:name w:val="FollowedHyperlink"/>
    <w:basedOn w:val="Policepardfaut"/>
    <w:uiPriority w:val="99"/>
    <w:unhideWhenUsed/>
    <w:rPr>
      <w:color w:val="800080" w:themeColor="followed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7A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A14E3"/>
  </w:style>
  <w:style w:type="paragraph" w:styleId="Pieddepage">
    <w:name w:val="footer"/>
    <w:basedOn w:val="Normal"/>
    <w:link w:val="PieddepageCar"/>
    <w:uiPriority w:val="99"/>
    <w:unhideWhenUsed/>
    <w:rsid w:val="007A14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A14E3"/>
  </w:style>
  <w:style w:type="paragraph" w:styleId="Sansinterligne">
    <w:name w:val="No Spacing"/>
    <w:link w:val="SansinterligneCar"/>
    <w:uiPriority w:val="1"/>
    <w:qFormat/>
    <w:rsid w:val="00ED019B"/>
    <w:pPr>
      <w:spacing w:after="0" w:line="240" w:lineRule="auto"/>
    </w:pPr>
    <w:rPr>
      <w:rFonts w:eastAsiaTheme="minorEastAsia"/>
      <w:lang w:eastAsia="fr-FR"/>
    </w:rPr>
  </w:style>
  <w:style w:type="character" w:customStyle="1" w:styleId="SansinterligneCar">
    <w:name w:val="Sans interligne Car"/>
    <w:basedOn w:val="Policepardfaut"/>
    <w:link w:val="Sansinterligne"/>
    <w:uiPriority w:val="1"/>
    <w:rsid w:val="00ED019B"/>
    <w:rPr>
      <w:rFonts w:eastAsiaTheme="minorEastAsia"/>
      <w:lang w:eastAsia="fr-FR"/>
    </w:rPr>
  </w:style>
  <w:style w:type="table" w:styleId="Grilledutableau">
    <w:name w:val="Table Grid"/>
    <w:basedOn w:val="TableauNormal"/>
    <w:uiPriority w:val="39"/>
    <w:rsid w:val="00ED019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D7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D77E3"/>
    <w:rPr>
      <w:rFonts w:ascii="Tahoma" w:hAnsi="Tahoma" w:cs="Tahoma"/>
      <w:sz w:val="16"/>
      <w:szCs w:val="16"/>
    </w:rPr>
  </w:style>
  <w:style w:type="character" w:styleId="Textedelespacerserv">
    <w:name w:val="Placeholder Text"/>
    <w:basedOn w:val="Policepardfaut"/>
    <w:uiPriority w:val="99"/>
    <w:semiHidden/>
    <w:rsid w:val="00076E54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406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75118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743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262038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975210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6539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976657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9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190423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2665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67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\Microsoft%20Office\root\Templates\1033\Word%202010%20look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AE0F7C-D815-469A-86D0-D15A6D1838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2010 look</Template>
  <TotalTime>1470</TotalTime>
  <Pages>6</Pages>
  <Words>531</Words>
  <Characters>2923</Characters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PROGRESSION PEDAGOGIQUE</vt:lpstr>
    </vt:vector>
  </TitlesOfParts>
  <Company/>
  <LinksUpToDate>false</LinksUpToDate>
  <CharactersWithSpaces>3448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keywords/>
  <dc:description/>
  <dcterms:created xsi:type="dcterms:W3CDTF">2020-03-03T14:22:00Z</dcterms:created>
  <dcterms:modified xsi:type="dcterms:W3CDTF">2024-05-03T09:59:00Z</dcterms:modified>
</cp:coreProperties>
</file>