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7"/>
        <w:gridCol w:w="4305"/>
        <w:gridCol w:w="3179"/>
      </w:tblGrid>
      <w:tr w:rsidR="00DC67E6" w:rsidRPr="008B0A81" w14:paraId="45EBB14B" w14:textId="77777777" w:rsidTr="00EB7D87">
        <w:tc>
          <w:tcPr>
            <w:tcW w:w="2990" w:type="dxa"/>
            <w:vMerge w:val="restart"/>
            <w:shd w:val="clear" w:color="auto" w:fill="FFE599" w:themeFill="accent4" w:themeFillTint="66"/>
            <w:vAlign w:val="center"/>
          </w:tcPr>
          <w:p w14:paraId="4D291AAB" w14:textId="77777777" w:rsidR="00DC67E6" w:rsidRPr="00BB5A6B" w:rsidRDefault="00DC67E6" w:rsidP="00BB5A6B">
            <w:pPr>
              <w:jc w:val="center"/>
              <w:rPr>
                <w:rFonts w:ascii="Arial Rounded MT Bold" w:hAnsi="Arial Rounded MT Bold"/>
                <w:sz w:val="48"/>
              </w:rPr>
            </w:pPr>
            <w:bookmarkStart w:id="0" w:name="_top"/>
            <w:bookmarkStart w:id="1" w:name="_DOSSIER"/>
            <w:bookmarkEnd w:id="0"/>
            <w:bookmarkEnd w:id="1"/>
            <w:r w:rsidRPr="00BB5A6B">
              <w:rPr>
                <w:rFonts w:ascii="Arial Rounded MT Bold" w:hAnsi="Arial Rounded MT Bold"/>
                <w:sz w:val="48"/>
              </w:rPr>
              <w:t>DOSSIER</w:t>
            </w:r>
          </w:p>
          <w:p w14:paraId="3CF0E2BF" w14:textId="77777777" w:rsidR="00520EA4" w:rsidRPr="008B0A81" w:rsidRDefault="007E0F26" w:rsidP="00BB5A6B">
            <w:pPr>
              <w:jc w:val="center"/>
            </w:pPr>
            <w:r w:rsidRPr="00BB5A6B">
              <w:rPr>
                <w:rFonts w:ascii="Arial Rounded MT Bold" w:hAnsi="Arial Rounded MT Bold"/>
                <w:sz w:val="48"/>
              </w:rPr>
              <w:t>TECHNIQUE</w:t>
            </w:r>
          </w:p>
        </w:tc>
        <w:tc>
          <w:tcPr>
            <w:tcW w:w="4452" w:type="dxa"/>
            <w:shd w:val="clear" w:color="auto" w:fill="auto"/>
            <w:vAlign w:val="center"/>
          </w:tcPr>
          <w:p w14:paraId="00377DF3" w14:textId="77777777" w:rsidR="006F0D87" w:rsidRPr="00523890" w:rsidRDefault="006F0D87" w:rsidP="00523890">
            <w:pPr>
              <w:jc w:val="center"/>
              <w:rPr>
                <w:rFonts w:ascii="Kristen ITC" w:hAnsi="Kristen ITC"/>
                <w:b/>
              </w:rPr>
            </w:pPr>
            <w:r w:rsidRPr="00523890">
              <w:rPr>
                <w:rFonts w:ascii="Kristen ITC" w:hAnsi="Kristen ITC"/>
                <w:b/>
                <w:color w:val="FF0000"/>
                <w:sz w:val="36"/>
              </w:rPr>
              <w:t>Thème</w:t>
            </w:r>
          </w:p>
        </w:tc>
        <w:tc>
          <w:tcPr>
            <w:tcW w:w="3179" w:type="dxa"/>
            <w:shd w:val="clear" w:color="auto" w:fill="auto"/>
          </w:tcPr>
          <w:p w14:paraId="6BE78E78" w14:textId="77777777" w:rsidR="006F0D87" w:rsidRPr="00564002" w:rsidRDefault="006F0D87" w:rsidP="005678BF">
            <w:pPr>
              <w:rPr>
                <w:rFonts w:ascii="Arial Rounded MT Bold" w:hAnsi="Arial Rounded MT Bold"/>
                <w:szCs w:val="40"/>
              </w:rPr>
            </w:pPr>
            <w:r w:rsidRPr="00564002">
              <w:rPr>
                <w:rFonts w:ascii="Arial Rounded MT Bold" w:hAnsi="Arial Rounded MT Bold"/>
                <w:szCs w:val="40"/>
              </w:rPr>
              <w:t xml:space="preserve">Nom/Prénom : </w:t>
            </w:r>
          </w:p>
          <w:p w14:paraId="2D517E78" w14:textId="77777777" w:rsidR="006F0D87" w:rsidRPr="00564002" w:rsidRDefault="006F0D87" w:rsidP="005678BF">
            <w:pPr>
              <w:rPr>
                <w:rFonts w:ascii="Arial Rounded MT Bold" w:hAnsi="Arial Rounded MT Bold"/>
                <w:szCs w:val="40"/>
              </w:rPr>
            </w:pPr>
          </w:p>
          <w:p w14:paraId="2A6D809C" w14:textId="77777777" w:rsidR="006F0D87" w:rsidRPr="00564002" w:rsidRDefault="006F0D87" w:rsidP="005678BF">
            <w:pPr>
              <w:rPr>
                <w:rFonts w:ascii="Arial Rounded MT Bold" w:hAnsi="Arial Rounded MT Bold"/>
                <w:szCs w:val="40"/>
              </w:rPr>
            </w:pPr>
          </w:p>
        </w:tc>
      </w:tr>
      <w:tr w:rsidR="00DC67E6" w:rsidRPr="00CD07F6" w14:paraId="51076271" w14:textId="77777777" w:rsidTr="00EB7D87">
        <w:trPr>
          <w:trHeight w:val="503"/>
        </w:trPr>
        <w:tc>
          <w:tcPr>
            <w:tcW w:w="2990" w:type="dxa"/>
            <w:vMerge/>
            <w:shd w:val="clear" w:color="auto" w:fill="FFE599" w:themeFill="accent4" w:themeFillTint="66"/>
          </w:tcPr>
          <w:p w14:paraId="7DFD752A" w14:textId="77777777" w:rsidR="006F0D87" w:rsidRPr="00CD07F6" w:rsidRDefault="006F0D87" w:rsidP="005678BF">
            <w:pPr>
              <w:jc w:val="center"/>
              <w:rPr>
                <w:rFonts w:ascii="Comic Sans MS" w:hAnsi="Comic Sans MS"/>
                <w:sz w:val="32"/>
                <w:szCs w:val="40"/>
              </w:rPr>
            </w:pPr>
          </w:p>
        </w:tc>
        <w:tc>
          <w:tcPr>
            <w:tcW w:w="4452" w:type="dxa"/>
            <w:vMerge w:val="restart"/>
            <w:shd w:val="clear" w:color="auto" w:fill="auto"/>
            <w:vAlign w:val="center"/>
          </w:tcPr>
          <w:p w14:paraId="7F84D42D" w14:textId="77777777" w:rsidR="00523890" w:rsidRDefault="00523890" w:rsidP="00523890">
            <w:pPr>
              <w:jc w:val="center"/>
              <w:rPr>
                <w:rFonts w:ascii="Comic Sans MS" w:hAnsi="Comic Sans MS"/>
                <w:b/>
                <w:sz w:val="28"/>
                <w:szCs w:val="40"/>
              </w:rPr>
            </w:pPr>
            <w:r w:rsidRPr="00CD07F6">
              <w:rPr>
                <w:rFonts w:ascii="Comic Sans MS" w:hAnsi="Comic Sans MS"/>
                <w:b/>
                <w:sz w:val="28"/>
                <w:szCs w:val="40"/>
              </w:rPr>
              <w:t xml:space="preserve">Réalisation </w:t>
            </w:r>
            <w:r>
              <w:rPr>
                <w:rFonts w:ascii="Comic Sans MS" w:hAnsi="Comic Sans MS"/>
                <w:b/>
                <w:sz w:val="28"/>
                <w:szCs w:val="40"/>
              </w:rPr>
              <w:t>du produit</w:t>
            </w:r>
          </w:p>
          <w:p w14:paraId="25CCAF5F" w14:textId="77777777" w:rsidR="006F0D87" w:rsidRPr="00CD07F6" w:rsidRDefault="00523890" w:rsidP="00523890">
            <w:pPr>
              <w:jc w:val="center"/>
            </w:pPr>
            <w:r w:rsidRPr="004522B8">
              <w:rPr>
                <w:rFonts w:ascii="Arial Rounded MT Bold" w:hAnsi="Arial Rounded MT Bold" w:cstheme="majorBidi"/>
                <w:sz w:val="28"/>
              </w:rPr>
              <w:t>NOTEBOOK - COVER</w:t>
            </w:r>
            <w:r w:rsidRPr="000B7B2B">
              <w:rPr>
                <w:sz w:val="28"/>
              </w:rPr>
              <w:t xml:space="preserve"> </w:t>
            </w:r>
            <w:r w:rsidRPr="004522B8">
              <w:rPr>
                <w:rFonts w:ascii="Arial Rounded MT Bold" w:hAnsi="Arial Rounded MT Bold" w:cstheme="majorBidi"/>
                <w:sz w:val="28"/>
              </w:rPr>
              <w:t>ANTON</w:t>
            </w:r>
          </w:p>
        </w:tc>
        <w:tc>
          <w:tcPr>
            <w:tcW w:w="3179" w:type="dxa"/>
            <w:shd w:val="clear" w:color="auto" w:fill="auto"/>
          </w:tcPr>
          <w:p w14:paraId="38708E14" w14:textId="77777777" w:rsidR="006F0D87" w:rsidRPr="00564002" w:rsidRDefault="006F0D87" w:rsidP="00564002">
            <w:pPr>
              <w:rPr>
                <w:rFonts w:ascii="Arial Rounded MT Bold" w:hAnsi="Arial Rounded MT Bold"/>
                <w:sz w:val="32"/>
                <w:szCs w:val="40"/>
              </w:rPr>
            </w:pPr>
            <w:r w:rsidRPr="00564002">
              <w:rPr>
                <w:rFonts w:ascii="Arial Rounded MT Bold" w:hAnsi="Arial Rounded MT Bold"/>
                <w:sz w:val="32"/>
                <w:szCs w:val="40"/>
              </w:rPr>
              <w:t xml:space="preserve">Classe : </w:t>
            </w:r>
            <w:r w:rsidR="00EB5470" w:rsidRPr="00564002">
              <w:rPr>
                <w:rFonts w:ascii="Arial Rounded MT Bold" w:hAnsi="Arial Rounded MT Bold"/>
                <w:sz w:val="32"/>
                <w:szCs w:val="40"/>
              </w:rPr>
              <w:t>__________</w:t>
            </w:r>
          </w:p>
        </w:tc>
      </w:tr>
      <w:tr w:rsidR="00DC67E6" w:rsidRPr="008B0A81" w14:paraId="5DCBB361" w14:textId="77777777" w:rsidTr="00EB7D87">
        <w:trPr>
          <w:trHeight w:val="502"/>
        </w:trPr>
        <w:tc>
          <w:tcPr>
            <w:tcW w:w="2990" w:type="dxa"/>
            <w:vMerge/>
            <w:shd w:val="clear" w:color="auto" w:fill="FFE599" w:themeFill="accent4" w:themeFillTint="66"/>
          </w:tcPr>
          <w:p w14:paraId="23586657" w14:textId="77777777" w:rsidR="006F0D87" w:rsidRPr="008B0A81" w:rsidRDefault="006F0D87" w:rsidP="005678BF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4452" w:type="dxa"/>
            <w:vMerge/>
            <w:shd w:val="clear" w:color="auto" w:fill="auto"/>
          </w:tcPr>
          <w:p w14:paraId="115AD08E" w14:textId="77777777" w:rsidR="006F0D87" w:rsidRPr="008B0A81" w:rsidRDefault="006F0D87" w:rsidP="005678BF">
            <w:pPr>
              <w:jc w:val="center"/>
              <w:rPr>
                <w:rFonts w:ascii="Comic Sans MS" w:hAnsi="Comic Sans MS"/>
                <w:sz w:val="36"/>
                <w:szCs w:val="40"/>
              </w:rPr>
            </w:pPr>
          </w:p>
        </w:tc>
        <w:tc>
          <w:tcPr>
            <w:tcW w:w="3179" w:type="dxa"/>
            <w:shd w:val="clear" w:color="auto" w:fill="auto"/>
            <w:vAlign w:val="center"/>
          </w:tcPr>
          <w:p w14:paraId="63FF8CDC" w14:textId="77777777" w:rsidR="006F0D87" w:rsidRPr="00564002" w:rsidRDefault="006F0D87" w:rsidP="00EB5470">
            <w:pPr>
              <w:rPr>
                <w:rFonts w:ascii="Arial Rounded MT Bold" w:hAnsi="Arial Rounded MT Bold"/>
                <w:szCs w:val="40"/>
              </w:rPr>
            </w:pPr>
            <w:r w:rsidRPr="00564002">
              <w:rPr>
                <w:rFonts w:ascii="Arial Rounded MT Bold" w:hAnsi="Arial Rounded MT Bold"/>
                <w:szCs w:val="40"/>
              </w:rPr>
              <w:t>Date :</w:t>
            </w:r>
            <w:r w:rsidR="00EB5470" w:rsidRPr="00564002">
              <w:rPr>
                <w:rFonts w:ascii="Arial Rounded MT Bold" w:hAnsi="Arial Rounded MT Bold"/>
                <w:szCs w:val="40"/>
              </w:rPr>
              <w:t>___________________</w:t>
            </w:r>
          </w:p>
        </w:tc>
      </w:tr>
    </w:tbl>
    <w:p w14:paraId="6AAD79CF" w14:textId="77777777" w:rsidR="00EB7D87" w:rsidRDefault="00EB7D87" w:rsidP="005E28E2"/>
    <w:p w14:paraId="1C26F7C8" w14:textId="77777777" w:rsidR="00EB7D87" w:rsidRDefault="00AE5F92" w:rsidP="005E28E2">
      <w:r w:rsidRPr="009275DA">
        <w:rPr>
          <w:noProof/>
        </w:rPr>
        <w:drawing>
          <wp:anchor distT="0" distB="0" distL="114300" distR="114300" simplePos="0" relativeHeight="251601408" behindDoc="0" locked="0" layoutInCell="1" allowOverlap="1" wp14:anchorId="2EA20BAF" wp14:editId="19A70D65">
            <wp:simplePos x="0" y="0"/>
            <wp:positionH relativeFrom="column">
              <wp:posOffset>1712595</wp:posOffset>
            </wp:positionH>
            <wp:positionV relativeFrom="paragraph">
              <wp:posOffset>145415</wp:posOffset>
            </wp:positionV>
            <wp:extent cx="2875915" cy="2577465"/>
            <wp:effectExtent l="0" t="3175" r="0" b="0"/>
            <wp:wrapSquare wrapText="bothSides"/>
            <wp:docPr id="13" name="Image 13" descr="D:\Lycée du dauphiné\1-COURS\7-RSC MARO\0-Modèle\chef d'œuvre\NOTEBOOK COVER Anton 2021-22\Photos\164009170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ycée du dauphiné\1-COURS\7-RSC MARO\0-Modèle\chef d'œuvre\NOTEBOOK COVER Anton 2021-22\Photos\1640091706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A4A8A9"/>
                        </a:clrFrom>
                        <a:clrTo>
                          <a:srgbClr val="A4A8A9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400" b="96300" l="8775" r="90300">
                                  <a14:backgroundMark x1="89075" y1="41233" x2="88750" y2="444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" r="8681"/>
                    <a:stretch/>
                  </pic:blipFill>
                  <pic:spPr bwMode="auto">
                    <a:xfrm rot="5400000">
                      <a:off x="0" y="0"/>
                      <a:ext cx="287591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779E" w14:textId="77777777" w:rsidR="00EB7D87" w:rsidRDefault="00EB7D87" w:rsidP="005E28E2"/>
    <w:p w14:paraId="7985B892" w14:textId="77777777" w:rsidR="00421664" w:rsidRDefault="00421664" w:rsidP="005E28E2"/>
    <w:p w14:paraId="1A06A085" w14:textId="77777777" w:rsidR="00421664" w:rsidRDefault="00421664" w:rsidP="005E28E2"/>
    <w:p w14:paraId="0B48BBF4" w14:textId="77777777" w:rsidR="00421664" w:rsidRDefault="00421664" w:rsidP="005E28E2"/>
    <w:p w14:paraId="005F2482" w14:textId="77777777" w:rsidR="00421664" w:rsidRDefault="00421664" w:rsidP="005E28E2"/>
    <w:p w14:paraId="5D0850CA" w14:textId="77777777" w:rsidR="00421664" w:rsidRDefault="00421664" w:rsidP="005E28E2"/>
    <w:p w14:paraId="23102CC1" w14:textId="77777777" w:rsidR="00421664" w:rsidRDefault="00421664" w:rsidP="005E28E2"/>
    <w:p w14:paraId="3E91A209" w14:textId="77777777" w:rsidR="00421664" w:rsidRDefault="00421664" w:rsidP="005E28E2"/>
    <w:p w14:paraId="7401F667" w14:textId="77777777" w:rsidR="00421664" w:rsidRDefault="00421664" w:rsidP="005E28E2"/>
    <w:p w14:paraId="0A56C408" w14:textId="77777777" w:rsidR="00421664" w:rsidRDefault="00421664" w:rsidP="005E28E2"/>
    <w:p w14:paraId="3DAB2F10" w14:textId="77777777" w:rsidR="00421664" w:rsidRDefault="00421664" w:rsidP="005E28E2"/>
    <w:p w14:paraId="6B394F94" w14:textId="77777777" w:rsidR="00421664" w:rsidRDefault="00421664" w:rsidP="005E28E2"/>
    <w:p w14:paraId="10AEC7A5" w14:textId="77777777" w:rsidR="00421664" w:rsidRDefault="00421664" w:rsidP="005E28E2"/>
    <w:p w14:paraId="1C2DC78E" w14:textId="77777777" w:rsidR="00421664" w:rsidRDefault="00421664" w:rsidP="005E28E2"/>
    <w:p w14:paraId="234D586C" w14:textId="77777777" w:rsidR="00421664" w:rsidRDefault="00421664" w:rsidP="005E28E2"/>
    <w:p w14:paraId="6945E5CC" w14:textId="77777777" w:rsidR="00421664" w:rsidRDefault="00421664" w:rsidP="005E28E2"/>
    <w:p w14:paraId="398DB6A6" w14:textId="77777777" w:rsidR="006F0D87" w:rsidRPr="00EB7586" w:rsidRDefault="00CA2361" w:rsidP="00B45C04">
      <w:pPr>
        <w:pStyle w:val="Titre1"/>
        <w:shd w:val="clear" w:color="auto" w:fill="D9D9D9" w:themeFill="background1" w:themeFillShade="D9"/>
        <w:jc w:val="left"/>
        <w:rPr>
          <w:sz w:val="40"/>
          <w:szCs w:val="40"/>
          <w:u w:val="single"/>
        </w:rPr>
      </w:pPr>
      <w:bookmarkStart w:id="2" w:name="_Toc92380481"/>
      <w:r w:rsidRPr="002178FE">
        <w:rPr>
          <w:noProof/>
        </w:rPr>
        <w:drawing>
          <wp:anchor distT="0" distB="0" distL="114300" distR="114300" simplePos="0" relativeHeight="251610624" behindDoc="0" locked="0" layoutInCell="1" allowOverlap="1" wp14:anchorId="38B9A6D8" wp14:editId="45428D6D">
            <wp:simplePos x="0" y="0"/>
            <wp:positionH relativeFrom="column">
              <wp:posOffset>6325870</wp:posOffset>
            </wp:positionH>
            <wp:positionV relativeFrom="paragraph">
              <wp:posOffset>121285</wp:posOffset>
            </wp:positionV>
            <wp:extent cx="370205" cy="370205"/>
            <wp:effectExtent l="0" t="0" r="0" b="0"/>
            <wp:wrapNone/>
            <wp:docPr id="971" name="Image 53" descr="D:\Lycée du dauphiné\1-COURS\8-Image fonction RSC\Accueil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3" descr="D:\Lycée du dauphiné\1-COURS\8-Image fonction RSC\Accueil 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itre1Car"/>
        </w:rPr>
        <w:t>TABLE DES MATIÈRES</w:t>
      </w:r>
      <w:bookmarkEnd w:id="2"/>
      <w:r>
        <w:rPr>
          <w:rStyle w:val="Titre1Car"/>
        </w:rPr>
        <w:t xml:space="preserve"> </w:t>
      </w:r>
      <w:r w:rsidR="00743E66" w:rsidRPr="00743E66">
        <w:rPr>
          <w:rStyle w:val="Titre1Car"/>
          <w:rFonts w:asciiTheme="majorHAnsi" w:hAnsiTheme="majorHAnsi" w:cstheme="majorHAnsi"/>
          <w:i/>
          <w:sz w:val="18"/>
        </w:rPr>
        <w:t>(</w:t>
      </w:r>
      <w:r w:rsidR="00743E66" w:rsidRPr="00743E66">
        <w:rPr>
          <w:rFonts w:asciiTheme="majorHAnsi" w:hAnsiTheme="majorHAnsi" w:cstheme="majorHAnsi"/>
          <w:i/>
          <w:noProof/>
          <w:sz w:val="18"/>
        </w:rPr>
        <w:t>cliquer sur l’</w:t>
      </w:r>
      <w:r w:rsidR="00743E66">
        <w:rPr>
          <w:rFonts w:asciiTheme="majorHAnsi" w:hAnsiTheme="majorHAnsi" w:cstheme="majorHAnsi"/>
          <w:i/>
          <w:noProof/>
          <w:sz w:val="18"/>
        </w:rPr>
        <w:t>ic</w:t>
      </w:r>
      <w:r w:rsidR="00743E66" w:rsidRPr="00743E66">
        <w:rPr>
          <w:rFonts w:asciiTheme="majorHAnsi" w:hAnsiTheme="majorHAnsi" w:cstheme="majorHAnsi"/>
          <w:i/>
          <w:noProof/>
          <w:sz w:val="18"/>
        </w:rPr>
        <w:t>ône de la maison pour revenir à la table des matières</w:t>
      </w:r>
      <w:r w:rsidR="00743E66">
        <w:rPr>
          <w:rFonts w:asciiTheme="majorHAnsi" w:hAnsiTheme="majorHAnsi" w:cstheme="majorHAnsi"/>
          <w:i/>
          <w:noProof/>
          <w:sz w:val="18"/>
        </w:rPr>
        <w:t>)</w:t>
      </w:r>
    </w:p>
    <w:p w14:paraId="0CA4DB98" w14:textId="7888E1B3" w:rsidR="00CA2361" w:rsidRDefault="0050680E">
      <w:pPr>
        <w:pStyle w:val="TM1"/>
        <w:tabs>
          <w:tab w:val="right" w:leader="dot" w:pos="10621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r>
        <w:rPr>
          <w:rFonts w:ascii="Kristen ITC" w:hAnsi="Kristen ITC"/>
          <w:b w:val="0"/>
          <w:bCs w:val="0"/>
          <w:i w:val="0"/>
          <w:iCs w:val="0"/>
          <w:sz w:val="22"/>
          <w:szCs w:val="40"/>
          <w:u w:val="single"/>
        </w:rPr>
        <w:fldChar w:fldCharType="begin"/>
      </w:r>
      <w:r>
        <w:rPr>
          <w:rFonts w:ascii="Kristen ITC" w:hAnsi="Kristen ITC"/>
          <w:b w:val="0"/>
          <w:bCs w:val="0"/>
          <w:i w:val="0"/>
          <w:iCs w:val="0"/>
          <w:sz w:val="22"/>
          <w:szCs w:val="40"/>
          <w:u w:val="single"/>
        </w:rPr>
        <w:instrText xml:space="preserve"> TOC \o "1-2" \f \h \z </w:instrText>
      </w:r>
      <w:r>
        <w:rPr>
          <w:rFonts w:ascii="Kristen ITC" w:hAnsi="Kristen ITC"/>
          <w:b w:val="0"/>
          <w:bCs w:val="0"/>
          <w:i w:val="0"/>
          <w:iCs w:val="0"/>
          <w:sz w:val="22"/>
          <w:szCs w:val="40"/>
          <w:u w:val="single"/>
        </w:rPr>
        <w:fldChar w:fldCharType="separate"/>
      </w:r>
      <w:hyperlink w:anchor="_Toc92380481" w:history="1">
        <w:r w:rsidR="00CA2361" w:rsidRPr="006B6E68">
          <w:rPr>
            <w:rStyle w:val="Lienhypertexte"/>
            <w:noProof/>
          </w:rPr>
          <w:t>TABLE DES MATIÈRES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_Toc92380481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1</w:t>
        </w:r>
        <w:r w:rsidR="00CA2361">
          <w:rPr>
            <w:noProof/>
            <w:webHidden/>
          </w:rPr>
          <w:fldChar w:fldCharType="end"/>
        </w:r>
      </w:hyperlink>
    </w:p>
    <w:p w14:paraId="2B890F2A" w14:textId="21E01E01" w:rsidR="00CA2361" w:rsidRDefault="00000000">
      <w:pPr>
        <w:pStyle w:val="TM1"/>
        <w:tabs>
          <w:tab w:val="right" w:leader="dot" w:pos="10621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2380482" w:history="1">
        <w:r w:rsidR="00CA2361" w:rsidRPr="006B6E68">
          <w:rPr>
            <w:rStyle w:val="Lienhypertexte"/>
            <w:noProof/>
          </w:rPr>
          <w:t>Fiche contrat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_Toc92380482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2</w:t>
        </w:r>
        <w:r w:rsidR="00CA2361">
          <w:rPr>
            <w:noProof/>
            <w:webHidden/>
          </w:rPr>
          <w:fldChar w:fldCharType="end"/>
        </w:r>
      </w:hyperlink>
    </w:p>
    <w:p w14:paraId="441799E5" w14:textId="4CCE975E" w:rsidR="00CA2361" w:rsidRDefault="00000000">
      <w:pPr>
        <w:pStyle w:val="TM1"/>
        <w:tabs>
          <w:tab w:val="right" w:leader="dot" w:pos="10621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2380483" w:history="1">
        <w:r w:rsidR="00CA2361" w:rsidRPr="006B6E68">
          <w:rPr>
            <w:rStyle w:val="Lienhypertexte"/>
            <w:noProof/>
          </w:rPr>
          <w:t>Fiche descriptive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_Toc92380483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3</w:t>
        </w:r>
        <w:r w:rsidR="00CA2361">
          <w:rPr>
            <w:noProof/>
            <w:webHidden/>
          </w:rPr>
          <w:fldChar w:fldCharType="end"/>
        </w:r>
      </w:hyperlink>
    </w:p>
    <w:p w14:paraId="5877C5A6" w14:textId="6DFA568A" w:rsidR="00CA2361" w:rsidRDefault="00000000">
      <w:pPr>
        <w:pStyle w:val="TM1"/>
        <w:tabs>
          <w:tab w:val="right" w:leader="dot" w:pos="10621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2380484" w:history="1">
        <w:r w:rsidR="00CA2361" w:rsidRPr="006B6E68">
          <w:rPr>
            <w:rStyle w:val="Lienhypertexte"/>
            <w:noProof/>
          </w:rPr>
          <w:t>Nomenclature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_Toc92380484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4</w:t>
        </w:r>
        <w:r w:rsidR="00CA2361">
          <w:rPr>
            <w:noProof/>
            <w:webHidden/>
          </w:rPr>
          <w:fldChar w:fldCharType="end"/>
        </w:r>
      </w:hyperlink>
    </w:p>
    <w:p w14:paraId="05E65AE2" w14:textId="499A6368" w:rsidR="00CA2361" w:rsidRDefault="00000000">
      <w:pPr>
        <w:pStyle w:val="TM1"/>
        <w:tabs>
          <w:tab w:val="right" w:leader="dot" w:pos="10621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2380485" w:history="1">
        <w:r w:rsidR="00CA2361" w:rsidRPr="006B6E68">
          <w:rPr>
            <w:rStyle w:val="Lienhypertexte"/>
            <w:noProof/>
          </w:rPr>
          <w:t>Ensemble des pièces CUIR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_Toc92380485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5</w:t>
        </w:r>
        <w:r w:rsidR="00CA2361">
          <w:rPr>
            <w:noProof/>
            <w:webHidden/>
          </w:rPr>
          <w:fldChar w:fldCharType="end"/>
        </w:r>
      </w:hyperlink>
    </w:p>
    <w:p w14:paraId="713940F4" w14:textId="51443C49" w:rsidR="00CA2361" w:rsidRDefault="00000000">
      <w:pPr>
        <w:pStyle w:val="TM1"/>
        <w:tabs>
          <w:tab w:val="right" w:leader="dot" w:pos="10621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2380486" w:history="1">
        <w:r w:rsidR="00CA2361" w:rsidRPr="006B6E68">
          <w:rPr>
            <w:rStyle w:val="Lienhypertexte"/>
            <w:noProof/>
          </w:rPr>
          <w:t>Ensemble des pièces TEXTILE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_Toc92380486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6</w:t>
        </w:r>
        <w:r w:rsidR="00CA2361">
          <w:rPr>
            <w:noProof/>
            <w:webHidden/>
          </w:rPr>
          <w:fldChar w:fldCharType="end"/>
        </w:r>
      </w:hyperlink>
    </w:p>
    <w:p w14:paraId="3C7DBAF7" w14:textId="6C388900" w:rsidR="00CA2361" w:rsidRDefault="00000000">
      <w:pPr>
        <w:pStyle w:val="TM1"/>
        <w:tabs>
          <w:tab w:val="right" w:leader="dot" w:pos="10621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2380487" w:history="1">
        <w:r w:rsidR="00CA2361" w:rsidRPr="006B6E68">
          <w:rPr>
            <w:rStyle w:val="Lienhypertexte"/>
            <w:noProof/>
          </w:rPr>
          <w:t>Ensemble des pièces RENFORTS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_Toc92380487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7</w:t>
        </w:r>
        <w:r w:rsidR="00CA2361">
          <w:rPr>
            <w:noProof/>
            <w:webHidden/>
          </w:rPr>
          <w:fldChar w:fldCharType="end"/>
        </w:r>
      </w:hyperlink>
    </w:p>
    <w:p w14:paraId="3E7A65FB" w14:textId="44BE829B" w:rsidR="00CA2361" w:rsidRDefault="00000000">
      <w:pPr>
        <w:pStyle w:val="TM1"/>
        <w:tabs>
          <w:tab w:val="right" w:leader="dot" w:pos="10621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2380488" w:history="1">
        <w:r w:rsidR="00CA2361" w:rsidRPr="006B6E68">
          <w:rPr>
            <w:rStyle w:val="Lienhypertexte"/>
            <w:noProof/>
          </w:rPr>
          <w:t>Fiche d’usinage TRAÇAGE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_Toc92380488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8</w:t>
        </w:r>
        <w:r w:rsidR="00CA2361">
          <w:rPr>
            <w:noProof/>
            <w:webHidden/>
          </w:rPr>
          <w:fldChar w:fldCharType="end"/>
        </w:r>
      </w:hyperlink>
    </w:p>
    <w:p w14:paraId="78A71643" w14:textId="715A6677" w:rsidR="00CA2361" w:rsidRDefault="00000000">
      <w:pPr>
        <w:pStyle w:val="TM1"/>
        <w:tabs>
          <w:tab w:val="right" w:leader="dot" w:pos="10621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2380489" w:history="1">
        <w:r w:rsidR="00CA2361" w:rsidRPr="006B6E68">
          <w:rPr>
            <w:rStyle w:val="Lienhypertexte"/>
            <w:noProof/>
          </w:rPr>
          <w:t>Fiche d’usinage de COLORATION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_Toc92380489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9</w:t>
        </w:r>
        <w:r w:rsidR="00CA2361">
          <w:rPr>
            <w:noProof/>
            <w:webHidden/>
          </w:rPr>
          <w:fldChar w:fldCharType="end"/>
        </w:r>
      </w:hyperlink>
    </w:p>
    <w:p w14:paraId="3D0DFE81" w14:textId="5B998026" w:rsidR="00CA2361" w:rsidRDefault="00000000">
      <w:pPr>
        <w:pStyle w:val="TM1"/>
        <w:tabs>
          <w:tab w:val="right" w:leader="dot" w:pos="10621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2380490" w:history="1">
        <w:r w:rsidR="00CA2361" w:rsidRPr="006B6E68">
          <w:rPr>
            <w:rStyle w:val="Lienhypertexte"/>
            <w:noProof/>
          </w:rPr>
          <w:t>Fiche d’usinage PARAGE-REFENTE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_Toc92380490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10</w:t>
        </w:r>
        <w:r w:rsidR="00CA2361">
          <w:rPr>
            <w:noProof/>
            <w:webHidden/>
          </w:rPr>
          <w:fldChar w:fldCharType="end"/>
        </w:r>
      </w:hyperlink>
    </w:p>
    <w:p w14:paraId="5CE95F92" w14:textId="7155A16E" w:rsidR="00CA2361" w:rsidRDefault="00000000">
      <w:pPr>
        <w:pStyle w:val="TM1"/>
        <w:tabs>
          <w:tab w:val="right" w:leader="dot" w:pos="10621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2380491" w:history="1">
        <w:r w:rsidR="00CA2361" w:rsidRPr="006B6E68">
          <w:rPr>
            <w:rStyle w:val="Lienhypertexte"/>
            <w:noProof/>
          </w:rPr>
          <w:t>Gamme Opératoire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_Toc92380491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11</w:t>
        </w:r>
        <w:r w:rsidR="00CA2361">
          <w:rPr>
            <w:noProof/>
            <w:webHidden/>
          </w:rPr>
          <w:fldChar w:fldCharType="end"/>
        </w:r>
      </w:hyperlink>
    </w:p>
    <w:p w14:paraId="00045389" w14:textId="249D9C39" w:rsidR="00CA2361" w:rsidRDefault="00000000">
      <w:pPr>
        <w:pStyle w:val="TM2"/>
        <w:tabs>
          <w:tab w:val="right" w:leader="dot" w:pos="10621"/>
        </w:tabs>
        <w:rPr>
          <w:rFonts w:eastAsiaTheme="minorEastAsia" w:cstheme="minorBidi"/>
          <w:b w:val="0"/>
          <w:bCs w:val="0"/>
          <w:noProof/>
        </w:rPr>
      </w:pPr>
      <w:hyperlink w:anchor="_Toc92380492" w:history="1">
        <w:r w:rsidR="00CA2361" w:rsidRPr="006B6E68">
          <w:rPr>
            <w:rStyle w:val="Lienhypertexte"/>
            <w:noProof/>
          </w:rPr>
          <w:t>COUPE ET PRÉPARATION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_Toc92380492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11</w:t>
        </w:r>
        <w:r w:rsidR="00CA2361">
          <w:rPr>
            <w:noProof/>
            <w:webHidden/>
          </w:rPr>
          <w:fldChar w:fldCharType="end"/>
        </w:r>
      </w:hyperlink>
    </w:p>
    <w:p w14:paraId="41056D09" w14:textId="199756FD" w:rsidR="00CA2361" w:rsidRDefault="00000000">
      <w:pPr>
        <w:pStyle w:val="TM2"/>
        <w:tabs>
          <w:tab w:val="right" w:leader="dot" w:pos="10621"/>
        </w:tabs>
        <w:rPr>
          <w:rFonts w:eastAsiaTheme="minorEastAsia" w:cstheme="minorBidi"/>
          <w:b w:val="0"/>
          <w:bCs w:val="0"/>
          <w:noProof/>
        </w:rPr>
      </w:pPr>
      <w:hyperlink w:anchor="_Toc92380493" w:history="1">
        <w:r w:rsidR="00CA2361" w:rsidRPr="006B6E68">
          <w:rPr>
            <w:rStyle w:val="Lienhypertexte"/>
            <w:noProof/>
          </w:rPr>
          <w:t>INTÉRIEUR du carnet de note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_Toc92380493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13</w:t>
        </w:r>
        <w:r w:rsidR="00CA2361">
          <w:rPr>
            <w:noProof/>
            <w:webHidden/>
          </w:rPr>
          <w:fldChar w:fldCharType="end"/>
        </w:r>
      </w:hyperlink>
    </w:p>
    <w:p w14:paraId="0834C9F1" w14:textId="7F3C52AE" w:rsidR="00CA2361" w:rsidRDefault="00000000">
      <w:pPr>
        <w:pStyle w:val="TM2"/>
        <w:tabs>
          <w:tab w:val="right" w:leader="dot" w:pos="10621"/>
        </w:tabs>
        <w:rPr>
          <w:rFonts w:eastAsiaTheme="minorEastAsia" w:cstheme="minorBidi"/>
          <w:b w:val="0"/>
          <w:bCs w:val="0"/>
          <w:noProof/>
        </w:rPr>
      </w:pPr>
      <w:hyperlink w:anchor="_Toc92380494" w:history="1">
        <w:r w:rsidR="00CA2361" w:rsidRPr="006B6E68">
          <w:rPr>
            <w:rStyle w:val="Lienhypertexte"/>
            <w:noProof/>
          </w:rPr>
          <w:t>EXTÉRIEUR du carnet de note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_Toc92380494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16</w:t>
        </w:r>
        <w:r w:rsidR="00CA2361">
          <w:rPr>
            <w:noProof/>
            <w:webHidden/>
          </w:rPr>
          <w:fldChar w:fldCharType="end"/>
        </w:r>
      </w:hyperlink>
    </w:p>
    <w:p w14:paraId="6C33D174" w14:textId="62BEF4FA" w:rsidR="00CA2361" w:rsidRDefault="00000000">
      <w:pPr>
        <w:pStyle w:val="TM2"/>
        <w:tabs>
          <w:tab w:val="right" w:leader="dot" w:pos="10621"/>
        </w:tabs>
        <w:rPr>
          <w:rFonts w:eastAsiaTheme="minorEastAsia" w:cstheme="minorBidi"/>
          <w:b w:val="0"/>
          <w:bCs w:val="0"/>
          <w:noProof/>
        </w:rPr>
      </w:pPr>
      <w:hyperlink w:anchor="_Toc92380495" w:history="1">
        <w:r w:rsidR="00CA2361" w:rsidRPr="006B6E68">
          <w:rPr>
            <w:rStyle w:val="Lienhypertexte"/>
            <w:noProof/>
          </w:rPr>
          <w:t>ASSEMBLAGE de l’extérieur avec l’intérieur du carnet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_Toc92380495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17</w:t>
        </w:r>
        <w:r w:rsidR="00CA2361">
          <w:rPr>
            <w:noProof/>
            <w:webHidden/>
          </w:rPr>
          <w:fldChar w:fldCharType="end"/>
        </w:r>
      </w:hyperlink>
    </w:p>
    <w:p w14:paraId="1AF7441B" w14:textId="0410D58B" w:rsidR="00CA2361" w:rsidRDefault="00000000">
      <w:pPr>
        <w:pStyle w:val="TM2"/>
        <w:tabs>
          <w:tab w:val="right" w:leader="dot" w:pos="10621"/>
        </w:tabs>
        <w:rPr>
          <w:rFonts w:eastAsiaTheme="minorEastAsia" w:cstheme="minorBidi"/>
          <w:b w:val="0"/>
          <w:bCs w:val="0"/>
          <w:noProof/>
        </w:rPr>
      </w:pPr>
      <w:hyperlink w:anchor="_Toc92380496" w:history="1">
        <w:r w:rsidR="00CA2361" w:rsidRPr="006B6E68">
          <w:rPr>
            <w:rStyle w:val="Lienhypertexte"/>
            <w:noProof/>
          </w:rPr>
          <w:t>FINITION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_Toc92380496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17</w:t>
        </w:r>
        <w:r w:rsidR="00CA2361">
          <w:rPr>
            <w:noProof/>
            <w:webHidden/>
          </w:rPr>
          <w:fldChar w:fldCharType="end"/>
        </w:r>
      </w:hyperlink>
    </w:p>
    <w:p w14:paraId="1AFC881E" w14:textId="788C5984" w:rsidR="00CA2361" w:rsidRDefault="00000000">
      <w:pPr>
        <w:pStyle w:val="TM1"/>
        <w:tabs>
          <w:tab w:val="right" w:leader="dot" w:pos="10621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2380497" w:history="1">
        <w:r w:rsidR="00CA2361" w:rsidRPr="006B6E68">
          <w:rPr>
            <w:rStyle w:val="Lienhypertexte"/>
            <w:noProof/>
          </w:rPr>
          <w:t>Fiche contrôle qualité</w:t>
        </w:r>
        <w:r w:rsidR="00CA2361">
          <w:rPr>
            <w:noProof/>
            <w:webHidden/>
          </w:rPr>
          <w:tab/>
        </w:r>
        <w:r w:rsidR="00CA2361">
          <w:rPr>
            <w:noProof/>
            <w:webHidden/>
          </w:rPr>
          <w:fldChar w:fldCharType="begin"/>
        </w:r>
        <w:r w:rsidR="00CA2361">
          <w:rPr>
            <w:noProof/>
            <w:webHidden/>
          </w:rPr>
          <w:instrText xml:space="preserve"> PAGEREF _Toc92380497 \h </w:instrText>
        </w:r>
        <w:r w:rsidR="00CA2361">
          <w:rPr>
            <w:noProof/>
            <w:webHidden/>
          </w:rPr>
        </w:r>
        <w:r w:rsidR="00CA2361">
          <w:rPr>
            <w:noProof/>
            <w:webHidden/>
          </w:rPr>
          <w:fldChar w:fldCharType="separate"/>
        </w:r>
        <w:r w:rsidR="00922309">
          <w:rPr>
            <w:noProof/>
            <w:webHidden/>
          </w:rPr>
          <w:t>18</w:t>
        </w:r>
        <w:r w:rsidR="00CA2361">
          <w:rPr>
            <w:noProof/>
            <w:webHidden/>
          </w:rPr>
          <w:fldChar w:fldCharType="end"/>
        </w:r>
      </w:hyperlink>
    </w:p>
    <w:p w14:paraId="64FEA53D" w14:textId="77777777" w:rsidR="006F0D87" w:rsidRDefault="0050680E" w:rsidP="006F0D87">
      <w:pPr>
        <w:rPr>
          <w:rFonts w:ascii="Kristen ITC" w:hAnsi="Kristen ITC" w:cstheme="minorHAnsi"/>
          <w:b/>
          <w:bCs/>
          <w:i/>
          <w:iCs/>
          <w:sz w:val="22"/>
          <w:szCs w:val="40"/>
          <w:u w:val="single"/>
        </w:rPr>
      </w:pPr>
      <w:r>
        <w:rPr>
          <w:rFonts w:ascii="Kristen ITC" w:hAnsi="Kristen ITC" w:cstheme="minorHAnsi"/>
          <w:b/>
          <w:bCs/>
          <w:i/>
          <w:iCs/>
          <w:sz w:val="22"/>
          <w:szCs w:val="40"/>
          <w:u w:val="single"/>
        </w:rPr>
        <w:fldChar w:fldCharType="end"/>
      </w:r>
    </w:p>
    <w:p w14:paraId="1815F3CC" w14:textId="77777777" w:rsidR="002E40D9" w:rsidRDefault="002E40D9" w:rsidP="006F0D87">
      <w:pPr>
        <w:rPr>
          <w:rFonts w:ascii="Kristen ITC" w:hAnsi="Kristen ITC" w:cstheme="minorHAnsi"/>
          <w:b/>
          <w:bCs/>
          <w:i/>
          <w:iCs/>
          <w:sz w:val="22"/>
          <w:szCs w:val="40"/>
          <w:u w:val="single"/>
        </w:rPr>
      </w:pPr>
    </w:p>
    <w:p w14:paraId="1D369C66" w14:textId="77777777" w:rsidR="004655EA" w:rsidRDefault="004655EA" w:rsidP="006F0D87">
      <w:pPr>
        <w:rPr>
          <w:rFonts w:ascii="Kristen ITC" w:hAnsi="Kristen ITC" w:cstheme="minorHAnsi"/>
          <w:b/>
          <w:bCs/>
          <w:i/>
          <w:iCs/>
          <w:sz w:val="22"/>
          <w:szCs w:val="40"/>
          <w:u w:val="single"/>
        </w:rPr>
      </w:pPr>
    </w:p>
    <w:p w14:paraId="531AACE0" w14:textId="77777777" w:rsidR="004013FF" w:rsidRPr="00B97088" w:rsidRDefault="004013FF" w:rsidP="00BC79B8">
      <w:pPr>
        <w:pStyle w:val="Titre1"/>
        <w:pBdr>
          <w:top w:val="dashed" w:sz="18" w:space="1" w:color="auto"/>
          <w:left w:val="dashed" w:sz="18" w:space="4" w:color="auto"/>
          <w:bottom w:val="dashed" w:sz="18" w:space="1" w:color="auto"/>
          <w:right w:val="dashed" w:sz="18" w:space="4" w:color="auto"/>
        </w:pBdr>
        <w:shd w:val="clear" w:color="auto" w:fill="66FF66"/>
        <w:spacing w:before="0" w:line="240" w:lineRule="auto"/>
        <w:jc w:val="left"/>
        <w:rPr>
          <w:rStyle w:val="Titre1Car"/>
          <w:b/>
          <w:sz w:val="56"/>
        </w:rPr>
      </w:pPr>
      <w:bookmarkStart w:id="3" w:name="_Toc92380482"/>
      <w:r w:rsidRPr="00B97088">
        <w:rPr>
          <w:rStyle w:val="Titre1Car"/>
          <w:b/>
          <w:sz w:val="56"/>
        </w:rPr>
        <w:lastRenderedPageBreak/>
        <w:t>Fiche contrat</w:t>
      </w:r>
      <w:bookmarkEnd w:id="3"/>
    </w:p>
    <w:p w14:paraId="4166F394" w14:textId="77777777" w:rsidR="00BA7318" w:rsidRPr="00BA7318" w:rsidRDefault="00BA7318" w:rsidP="004013FF"/>
    <w:tbl>
      <w:tblPr>
        <w:tblW w:w="10657" w:type="dxa"/>
        <w:tblLook w:val="04A0" w:firstRow="1" w:lastRow="0" w:firstColumn="1" w:lastColumn="0" w:noHBand="0" w:noVBand="1"/>
      </w:tblPr>
      <w:tblGrid>
        <w:gridCol w:w="1596"/>
        <w:gridCol w:w="9061"/>
      </w:tblGrid>
      <w:tr w:rsidR="006F0D87" w:rsidRPr="00A27CA2" w14:paraId="5C69037C" w14:textId="77777777" w:rsidTr="004655EA">
        <w:trPr>
          <w:trHeight w:val="719"/>
        </w:trPr>
        <w:tc>
          <w:tcPr>
            <w:tcW w:w="1596" w:type="dxa"/>
            <w:shd w:val="clear" w:color="auto" w:fill="D9D9D9"/>
            <w:vAlign w:val="center"/>
          </w:tcPr>
          <w:p w14:paraId="259B4551" w14:textId="77777777" w:rsidR="006F0D87" w:rsidRPr="000B7B2B" w:rsidRDefault="006F0D87" w:rsidP="005678BF">
            <w:pPr>
              <w:jc w:val="center"/>
              <w:rPr>
                <w:rFonts w:ascii="Arial Rounded MT Bold" w:hAnsi="Arial Rounded MT Bold"/>
                <w:b/>
                <w:i/>
                <w:szCs w:val="40"/>
                <w:u w:val="single"/>
              </w:rPr>
            </w:pPr>
            <w:r w:rsidRPr="000B7B2B">
              <w:rPr>
                <w:rFonts w:ascii="Arial Rounded MT Bold" w:hAnsi="Arial Rounded MT Bold"/>
                <w:b/>
                <w:i/>
                <w:sz w:val="22"/>
                <w:szCs w:val="40"/>
                <w:u w:val="single"/>
              </w:rPr>
              <w:t>OBJECTIFS :</w:t>
            </w:r>
          </w:p>
        </w:tc>
        <w:tc>
          <w:tcPr>
            <w:tcW w:w="9061" w:type="dxa"/>
            <w:shd w:val="clear" w:color="auto" w:fill="D9D9D9"/>
            <w:vAlign w:val="center"/>
          </w:tcPr>
          <w:p w14:paraId="50BEF204" w14:textId="77777777" w:rsidR="006F0D87" w:rsidRPr="00147B49" w:rsidRDefault="006F0D87" w:rsidP="005678BF">
            <w:pPr>
              <w:rPr>
                <w:rFonts w:ascii="Eras Medium ITC" w:hAnsi="Eras Medium ITC"/>
              </w:rPr>
            </w:pPr>
            <w:r w:rsidRPr="00147B49">
              <w:rPr>
                <w:rFonts w:ascii="Eras Medium ITC" w:hAnsi="Eras Medium ITC"/>
              </w:rPr>
              <w:sym w:font="Wingdings" w:char="F0E8"/>
            </w:r>
            <w:r w:rsidRPr="00147B49">
              <w:rPr>
                <w:rFonts w:ascii="Eras Medium ITC" w:hAnsi="Eras Medium ITC"/>
              </w:rPr>
              <w:t xml:space="preserve">L'élève doit être capable de réaliser la fabrication </w:t>
            </w:r>
            <w:r w:rsidR="004522B8" w:rsidRPr="00147B49">
              <w:rPr>
                <w:rFonts w:ascii="Eras Medium ITC" w:hAnsi="Eras Medium ITC"/>
              </w:rPr>
              <w:t>le porte-carnet de notes</w:t>
            </w:r>
            <w:r w:rsidR="000B7B2B" w:rsidRPr="00147B49">
              <w:rPr>
                <w:rFonts w:ascii="Eras Medium ITC" w:hAnsi="Eras Medium ITC"/>
              </w:rPr>
              <w:t xml:space="preserve"> </w:t>
            </w:r>
            <w:r w:rsidRPr="00147B49">
              <w:rPr>
                <w:rFonts w:ascii="Eras Medium ITC" w:hAnsi="Eras Medium ITC"/>
              </w:rPr>
              <w:t>à l’aide du dossier.</w:t>
            </w:r>
          </w:p>
          <w:p w14:paraId="48576921" w14:textId="77777777" w:rsidR="00C24126" w:rsidRPr="005B00F2" w:rsidRDefault="006F0D87" w:rsidP="00DC67E6">
            <w:pPr>
              <w:rPr>
                <w:rFonts w:ascii="Eras Medium ITC" w:hAnsi="Eras Medium ITC"/>
                <w:szCs w:val="40"/>
              </w:rPr>
            </w:pPr>
            <w:r w:rsidRPr="00147B49">
              <w:rPr>
                <w:rFonts w:ascii="Eras Medium ITC" w:hAnsi="Eras Medium ITC"/>
              </w:rPr>
              <w:sym w:font="Wingdings" w:char="F0E8"/>
            </w:r>
            <w:r w:rsidRPr="00147B49">
              <w:rPr>
                <w:rFonts w:ascii="Eras Medium ITC" w:hAnsi="Eras Medium ITC"/>
              </w:rPr>
              <w:t>L'élève doit être capable d'effectuer les réglages des machines</w:t>
            </w:r>
            <w:r w:rsidRPr="00B52373">
              <w:rPr>
                <w:rFonts w:ascii="Eras Medium ITC" w:hAnsi="Eras Medium ITC"/>
                <w:sz w:val="22"/>
                <w:szCs w:val="40"/>
              </w:rPr>
              <w:t>.</w:t>
            </w:r>
          </w:p>
        </w:tc>
      </w:tr>
    </w:tbl>
    <w:p w14:paraId="43B7867C" w14:textId="77777777" w:rsidR="006F0D87" w:rsidRPr="00A27CA2" w:rsidRDefault="006F0D87" w:rsidP="00DC67E6">
      <w:pPr>
        <w:rPr>
          <w:rFonts w:ascii="Comic Sans MS" w:hAnsi="Comic Sans MS"/>
          <w:szCs w:val="40"/>
          <w:u w:val="single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3"/>
        <w:gridCol w:w="5414"/>
      </w:tblGrid>
      <w:tr w:rsidR="006F0D87" w:rsidRPr="00A27CA2" w14:paraId="21D7B2BC" w14:textId="77777777" w:rsidTr="00C87BB4">
        <w:trPr>
          <w:trHeight w:val="470"/>
        </w:trPr>
        <w:tc>
          <w:tcPr>
            <w:tcW w:w="521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2AF2619" w14:textId="77777777" w:rsidR="006F0D87" w:rsidRPr="005B00F2" w:rsidRDefault="006F0D87" w:rsidP="00C87BB4">
            <w:pPr>
              <w:jc w:val="center"/>
              <w:rPr>
                <w:rFonts w:ascii="Arial Rounded MT Bold" w:hAnsi="Arial Rounded MT Bold"/>
                <w:b/>
                <w:szCs w:val="40"/>
              </w:rPr>
            </w:pPr>
            <w:r w:rsidRPr="005B00F2">
              <w:rPr>
                <w:rFonts w:ascii="Arial Rounded MT Bold" w:hAnsi="Arial Rounded MT Bold"/>
                <w:b/>
                <w:szCs w:val="40"/>
              </w:rPr>
              <w:t>ON DEMANDE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455923B" w14:textId="77777777" w:rsidR="006F0D87" w:rsidRPr="005B00F2" w:rsidRDefault="00900DF1" w:rsidP="00C87BB4">
            <w:pPr>
              <w:jc w:val="center"/>
              <w:rPr>
                <w:rFonts w:ascii="Arial Rounded MT Bold" w:hAnsi="Arial Rounded MT Bold"/>
                <w:b/>
                <w:szCs w:val="40"/>
              </w:rPr>
            </w:pPr>
            <w:r w:rsidRPr="005B00F2">
              <w:rPr>
                <w:rFonts w:ascii="Arial Rounded MT Bold" w:hAnsi="Arial Rounded MT Bold"/>
                <w:b/>
                <w:szCs w:val="40"/>
              </w:rPr>
              <w:t>ON EXIGE (ce sera</w:t>
            </w:r>
            <w:r w:rsidR="006F0D87" w:rsidRPr="005B00F2">
              <w:rPr>
                <w:rFonts w:ascii="Arial Rounded MT Bold" w:hAnsi="Arial Rounded MT Bold"/>
                <w:b/>
                <w:szCs w:val="40"/>
              </w:rPr>
              <w:t xml:space="preserve"> réussi si)</w:t>
            </w:r>
          </w:p>
        </w:tc>
      </w:tr>
      <w:tr w:rsidR="006F0D87" w:rsidRPr="00A27CA2" w14:paraId="3468DCEE" w14:textId="77777777" w:rsidTr="00B52373">
        <w:trPr>
          <w:trHeight w:val="20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F08CD8" w14:textId="77777777" w:rsidR="006F0D87" w:rsidRPr="005B00F2" w:rsidRDefault="006F0D87" w:rsidP="005678BF">
            <w:pPr>
              <w:rPr>
                <w:rFonts w:ascii="Arial Rounded MT Bold" w:hAnsi="Arial Rounded MT Bold"/>
                <w:b/>
                <w:i/>
                <w:szCs w:val="40"/>
                <w:u w:val="single"/>
              </w:rPr>
            </w:pPr>
            <w:r w:rsidRPr="005B00F2">
              <w:rPr>
                <w:rFonts w:ascii="Arial Rounded MT Bold" w:hAnsi="Arial Rounded MT Bold"/>
                <w:b/>
                <w:i/>
                <w:sz w:val="28"/>
                <w:szCs w:val="40"/>
                <w:u w:val="single"/>
              </w:rPr>
              <w:sym w:font="Wingdings" w:char="F0E8"/>
            </w:r>
            <w:r w:rsidRPr="005B00F2">
              <w:rPr>
                <w:rFonts w:ascii="Arial Rounded MT Bold" w:hAnsi="Arial Rounded MT Bold"/>
                <w:b/>
                <w:i/>
                <w:sz w:val="28"/>
                <w:szCs w:val="40"/>
                <w:u w:val="single"/>
              </w:rPr>
              <w:t>S’INFORMER :</w:t>
            </w:r>
          </w:p>
        </w:tc>
        <w:tc>
          <w:tcPr>
            <w:tcW w:w="54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81D4D" w14:textId="77777777" w:rsidR="006F0D87" w:rsidRPr="005B00F2" w:rsidRDefault="006F0D87" w:rsidP="005678BF">
            <w:pPr>
              <w:rPr>
                <w:rFonts w:ascii="Eras Medium ITC" w:hAnsi="Eras Medium ITC"/>
                <w:szCs w:val="40"/>
              </w:rPr>
            </w:pPr>
          </w:p>
        </w:tc>
      </w:tr>
      <w:tr w:rsidR="006F0D87" w:rsidRPr="00A27CA2" w14:paraId="0979F0AE" w14:textId="77777777" w:rsidTr="00B52373">
        <w:trPr>
          <w:trHeight w:val="20"/>
        </w:trPr>
        <w:tc>
          <w:tcPr>
            <w:tcW w:w="5213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5F054A7" w14:textId="77777777" w:rsidR="006F0D87" w:rsidRPr="005B00F2" w:rsidRDefault="006F0D87" w:rsidP="006F0D87">
            <w:pPr>
              <w:numPr>
                <w:ilvl w:val="0"/>
                <w:numId w:val="3"/>
              </w:num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t>Lire et analyser les documents.</w:t>
            </w:r>
          </w:p>
        </w:tc>
        <w:tc>
          <w:tcPr>
            <w:tcW w:w="541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C5B5D" w14:textId="77777777" w:rsidR="006F0D87" w:rsidRPr="005B00F2" w:rsidRDefault="006F0D87" w:rsidP="005678BF">
            <w:p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sym w:font="Wingdings" w:char="F0D8"/>
            </w:r>
            <w:r w:rsidRPr="005B00F2">
              <w:rPr>
                <w:rFonts w:ascii="Eras Medium ITC" w:hAnsi="Eras Medium ITC"/>
                <w:szCs w:val="40"/>
              </w:rPr>
              <w:t xml:space="preserve"> </w:t>
            </w:r>
            <w:r w:rsidR="00A3269B" w:rsidRPr="005B00F2">
              <w:rPr>
                <w:rFonts w:ascii="Eras Medium ITC" w:hAnsi="Eras Medium ITC"/>
                <w:szCs w:val="40"/>
              </w:rPr>
              <w:t>Une compréhension des documents</w:t>
            </w:r>
          </w:p>
        </w:tc>
      </w:tr>
      <w:tr w:rsidR="006F0D87" w:rsidRPr="00A27CA2" w14:paraId="655C07D0" w14:textId="77777777" w:rsidTr="00B52373">
        <w:trPr>
          <w:trHeight w:val="20"/>
        </w:trPr>
        <w:tc>
          <w:tcPr>
            <w:tcW w:w="5213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612FA49" w14:textId="77777777" w:rsidR="006F0D87" w:rsidRPr="005B00F2" w:rsidRDefault="006F0D87" w:rsidP="005678BF">
            <w:pPr>
              <w:rPr>
                <w:rFonts w:ascii="Arial Rounded MT Bold" w:hAnsi="Arial Rounded MT Bold"/>
                <w:b/>
                <w:i/>
                <w:szCs w:val="40"/>
                <w:u w:val="single"/>
              </w:rPr>
            </w:pPr>
            <w:r w:rsidRPr="005B00F2">
              <w:rPr>
                <w:rFonts w:ascii="Arial Rounded MT Bold" w:hAnsi="Arial Rounded MT Bold"/>
                <w:b/>
                <w:i/>
                <w:sz w:val="28"/>
                <w:szCs w:val="40"/>
                <w:u w:val="single"/>
              </w:rPr>
              <w:sym w:font="Wingdings" w:char="F0E8"/>
            </w:r>
            <w:r w:rsidR="00391267" w:rsidRPr="005B00F2">
              <w:rPr>
                <w:rFonts w:ascii="Arial Rounded MT Bold" w:hAnsi="Arial Rounded MT Bold"/>
                <w:b/>
                <w:i/>
                <w:sz w:val="28"/>
                <w:szCs w:val="40"/>
                <w:u w:val="single"/>
              </w:rPr>
              <w:t>PRÉPARER :</w:t>
            </w:r>
          </w:p>
        </w:tc>
        <w:tc>
          <w:tcPr>
            <w:tcW w:w="5414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188967" w14:textId="77777777" w:rsidR="006F0D87" w:rsidRPr="005B00F2" w:rsidRDefault="006F0D87" w:rsidP="005678BF">
            <w:pPr>
              <w:rPr>
                <w:rFonts w:ascii="Eras Medium ITC" w:hAnsi="Eras Medium ITC"/>
                <w:szCs w:val="40"/>
              </w:rPr>
            </w:pPr>
          </w:p>
        </w:tc>
      </w:tr>
      <w:tr w:rsidR="006F0D87" w:rsidRPr="00A27CA2" w14:paraId="78E02173" w14:textId="77777777" w:rsidTr="00B52373">
        <w:trPr>
          <w:trHeight w:val="20"/>
        </w:trPr>
        <w:tc>
          <w:tcPr>
            <w:tcW w:w="5213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6A496C6" w14:textId="77777777" w:rsidR="006F0D87" w:rsidRPr="005B00F2" w:rsidRDefault="006F0D87" w:rsidP="007430C3">
            <w:pPr>
              <w:numPr>
                <w:ilvl w:val="0"/>
                <w:numId w:val="3"/>
              </w:num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t>Exécuter la préparation des éléments (parage</w:t>
            </w:r>
            <w:r w:rsidR="00665B66" w:rsidRPr="005B00F2">
              <w:rPr>
                <w:rFonts w:ascii="Eras Medium ITC" w:hAnsi="Eras Medium ITC"/>
                <w:szCs w:val="40"/>
              </w:rPr>
              <w:t>, rembord</w:t>
            </w:r>
            <w:r w:rsidRPr="005B00F2">
              <w:rPr>
                <w:rFonts w:ascii="Eras Medium ITC" w:hAnsi="Eras Medium ITC"/>
                <w:szCs w:val="40"/>
              </w:rPr>
              <w:t xml:space="preserve"> et refente)</w:t>
            </w:r>
          </w:p>
        </w:tc>
        <w:tc>
          <w:tcPr>
            <w:tcW w:w="541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8E619" w14:textId="77777777" w:rsidR="006F0D87" w:rsidRPr="005B00F2" w:rsidRDefault="006F0D87" w:rsidP="005678BF">
            <w:p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sym w:font="Wingdings" w:char="F0D8"/>
            </w:r>
            <w:r w:rsidRPr="005B00F2">
              <w:rPr>
                <w:rFonts w:ascii="Eras Medium ITC" w:hAnsi="Eras Medium ITC"/>
                <w:szCs w:val="40"/>
              </w:rPr>
              <w:t xml:space="preserve"> La préparation est conforme aux consignes</w:t>
            </w:r>
          </w:p>
        </w:tc>
      </w:tr>
      <w:tr w:rsidR="006F0D87" w:rsidRPr="00A27CA2" w14:paraId="04BA5F48" w14:textId="77777777" w:rsidTr="00B52373">
        <w:trPr>
          <w:trHeight w:val="20"/>
        </w:trPr>
        <w:tc>
          <w:tcPr>
            <w:tcW w:w="5213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97026D9" w14:textId="77777777" w:rsidR="006F0D87" w:rsidRPr="005B00F2" w:rsidRDefault="006F0D87" w:rsidP="005678BF">
            <w:pPr>
              <w:rPr>
                <w:rFonts w:ascii="Arial Rounded MT Bold" w:hAnsi="Arial Rounded MT Bold"/>
                <w:b/>
                <w:i/>
                <w:szCs w:val="40"/>
                <w:u w:val="single"/>
              </w:rPr>
            </w:pPr>
            <w:r w:rsidRPr="005B00F2">
              <w:rPr>
                <w:rFonts w:ascii="Arial Rounded MT Bold" w:hAnsi="Arial Rounded MT Bold"/>
                <w:b/>
                <w:i/>
                <w:sz w:val="28"/>
                <w:szCs w:val="40"/>
                <w:u w:val="single"/>
              </w:rPr>
              <w:sym w:font="Wingdings" w:char="F0E8"/>
            </w:r>
            <w:r w:rsidRPr="005B00F2">
              <w:rPr>
                <w:rFonts w:ascii="Arial Rounded MT Bold" w:hAnsi="Arial Rounded MT Bold"/>
                <w:b/>
                <w:i/>
                <w:sz w:val="28"/>
                <w:szCs w:val="40"/>
                <w:u w:val="single"/>
              </w:rPr>
              <w:t>RÉALISER :</w:t>
            </w:r>
          </w:p>
        </w:tc>
        <w:tc>
          <w:tcPr>
            <w:tcW w:w="5414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8F263A" w14:textId="77777777" w:rsidR="006F0D87" w:rsidRPr="005B00F2" w:rsidRDefault="006F0D87" w:rsidP="005678BF">
            <w:pPr>
              <w:rPr>
                <w:rFonts w:ascii="Eras Medium ITC" w:hAnsi="Eras Medium ITC"/>
                <w:szCs w:val="40"/>
              </w:rPr>
            </w:pPr>
          </w:p>
        </w:tc>
      </w:tr>
      <w:tr w:rsidR="006F0D87" w:rsidRPr="00A27CA2" w14:paraId="4FA8A189" w14:textId="77777777" w:rsidTr="00B52373">
        <w:trPr>
          <w:trHeight w:val="20"/>
        </w:trPr>
        <w:tc>
          <w:tcPr>
            <w:tcW w:w="5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E60952" w14:textId="77777777" w:rsidR="006F0D87" w:rsidRPr="005B00F2" w:rsidRDefault="006F0D87" w:rsidP="006F0D87">
            <w:pPr>
              <w:numPr>
                <w:ilvl w:val="0"/>
                <w:numId w:val="3"/>
              </w:num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t>Organiser le poste de travail</w:t>
            </w:r>
          </w:p>
        </w:tc>
        <w:tc>
          <w:tcPr>
            <w:tcW w:w="54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008986" w14:textId="77777777" w:rsidR="006F0D87" w:rsidRPr="005B00F2" w:rsidRDefault="006F0D87" w:rsidP="005678BF">
            <w:p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sym w:font="Wingdings" w:char="F0D8"/>
            </w:r>
            <w:r w:rsidRPr="005B00F2">
              <w:rPr>
                <w:rFonts w:ascii="Eras Medium ITC" w:hAnsi="Eras Medium ITC"/>
                <w:szCs w:val="40"/>
              </w:rPr>
              <w:t xml:space="preserve"> L’aménagement du poste de travail</w:t>
            </w:r>
          </w:p>
        </w:tc>
      </w:tr>
      <w:tr w:rsidR="006F0D87" w:rsidRPr="00A27CA2" w14:paraId="4BCC7489" w14:textId="77777777" w:rsidTr="00B52373">
        <w:trPr>
          <w:trHeight w:val="20"/>
        </w:trPr>
        <w:tc>
          <w:tcPr>
            <w:tcW w:w="5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349E608" w14:textId="77777777" w:rsidR="006F0D87" w:rsidRPr="005B00F2" w:rsidRDefault="006F0D87" w:rsidP="006F0D87">
            <w:pPr>
              <w:numPr>
                <w:ilvl w:val="0"/>
                <w:numId w:val="3"/>
              </w:num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t>Régler le matériel nécessaire</w:t>
            </w:r>
          </w:p>
        </w:tc>
        <w:tc>
          <w:tcPr>
            <w:tcW w:w="54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A6B8B" w14:textId="77777777" w:rsidR="006F0D87" w:rsidRPr="005B00F2" w:rsidRDefault="006F0D87" w:rsidP="005678BF">
            <w:p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sym w:font="Wingdings" w:char="F0D8"/>
            </w:r>
            <w:r w:rsidRPr="005B00F2">
              <w:rPr>
                <w:rFonts w:ascii="Eras Medium ITC" w:hAnsi="Eras Medium ITC"/>
                <w:szCs w:val="40"/>
              </w:rPr>
              <w:t xml:space="preserve"> Le réglage des machines correct</w:t>
            </w:r>
          </w:p>
        </w:tc>
      </w:tr>
      <w:tr w:rsidR="006F0D87" w:rsidRPr="00A27CA2" w14:paraId="61CD7B50" w14:textId="77777777" w:rsidTr="00B52373">
        <w:trPr>
          <w:trHeight w:val="20"/>
        </w:trPr>
        <w:tc>
          <w:tcPr>
            <w:tcW w:w="52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D9F78B8" w14:textId="77777777" w:rsidR="006F0D87" w:rsidRPr="005B00F2" w:rsidRDefault="006F0D87" w:rsidP="00147B49">
            <w:pPr>
              <w:numPr>
                <w:ilvl w:val="0"/>
                <w:numId w:val="3"/>
              </w:num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t xml:space="preserve">Réaliser la fabrication </w:t>
            </w:r>
            <w:r w:rsidR="00147B49">
              <w:rPr>
                <w:rFonts w:ascii="Eras Medium ITC" w:hAnsi="Eras Medium ITC"/>
                <w:szCs w:val="40"/>
              </w:rPr>
              <w:t>du Notebook</w:t>
            </w:r>
          </w:p>
        </w:tc>
        <w:tc>
          <w:tcPr>
            <w:tcW w:w="54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71996" w14:textId="77777777" w:rsidR="006F0D87" w:rsidRPr="005B00F2" w:rsidRDefault="006F0D87" w:rsidP="00A3269B">
            <w:p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sym w:font="Wingdings" w:char="F0D8"/>
            </w:r>
            <w:r w:rsidRPr="005B00F2">
              <w:rPr>
                <w:rFonts w:ascii="Eras Medium ITC" w:hAnsi="Eras Medium ITC"/>
                <w:szCs w:val="40"/>
              </w:rPr>
              <w:t xml:space="preserve"> La fabrication doit être soignée et répondre aux exigences</w:t>
            </w:r>
          </w:p>
        </w:tc>
      </w:tr>
      <w:tr w:rsidR="006F0D87" w:rsidRPr="00A27CA2" w14:paraId="1E14E2ED" w14:textId="77777777" w:rsidTr="00B52373">
        <w:trPr>
          <w:trHeight w:val="20"/>
        </w:trPr>
        <w:tc>
          <w:tcPr>
            <w:tcW w:w="5213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3009484" w14:textId="77777777" w:rsidR="006F0D87" w:rsidRPr="005B00F2" w:rsidRDefault="006F0D87" w:rsidP="006F0D87">
            <w:pPr>
              <w:numPr>
                <w:ilvl w:val="0"/>
                <w:numId w:val="3"/>
              </w:num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t>Effectuer des contrôles de qualité en cours et fin de fabrication</w:t>
            </w:r>
          </w:p>
        </w:tc>
        <w:tc>
          <w:tcPr>
            <w:tcW w:w="541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E475E" w14:textId="77777777" w:rsidR="006F0D87" w:rsidRPr="005B00F2" w:rsidRDefault="006F0D87" w:rsidP="006F0D87">
            <w:p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sym w:font="Wingdings" w:char="F0D8"/>
            </w:r>
            <w:r w:rsidRPr="005B00F2">
              <w:rPr>
                <w:rFonts w:ascii="Eras Medium ITC" w:hAnsi="Eras Medium ITC"/>
                <w:szCs w:val="40"/>
              </w:rPr>
              <w:t xml:space="preserve"> Les pièces produites doivent être conformes aux critères de qualité</w:t>
            </w:r>
          </w:p>
        </w:tc>
      </w:tr>
      <w:tr w:rsidR="006F0D87" w:rsidRPr="00A27CA2" w14:paraId="7714869D" w14:textId="77777777" w:rsidTr="00B52373">
        <w:trPr>
          <w:trHeight w:val="20"/>
        </w:trPr>
        <w:tc>
          <w:tcPr>
            <w:tcW w:w="5213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25268A7" w14:textId="77777777" w:rsidR="006F0D87" w:rsidRPr="005B00F2" w:rsidRDefault="006F0D87" w:rsidP="005678BF">
            <w:pPr>
              <w:rPr>
                <w:rFonts w:ascii="Arial Rounded MT Bold" w:hAnsi="Arial Rounded MT Bold"/>
                <w:b/>
                <w:i/>
                <w:szCs w:val="40"/>
                <w:u w:val="single"/>
              </w:rPr>
            </w:pPr>
            <w:r w:rsidRPr="005B00F2">
              <w:rPr>
                <w:rFonts w:ascii="Arial Rounded MT Bold" w:hAnsi="Arial Rounded MT Bold"/>
                <w:b/>
                <w:i/>
                <w:sz w:val="28"/>
                <w:szCs w:val="40"/>
                <w:u w:val="single"/>
              </w:rPr>
              <w:sym w:font="Wingdings" w:char="F0E8"/>
            </w:r>
            <w:r w:rsidRPr="005B00F2">
              <w:rPr>
                <w:rFonts w:ascii="Arial Rounded MT Bold" w:hAnsi="Arial Rounded MT Bold"/>
                <w:b/>
                <w:i/>
                <w:sz w:val="28"/>
                <w:szCs w:val="40"/>
                <w:u w:val="single"/>
              </w:rPr>
              <w:t>VÉRIFIER :</w:t>
            </w:r>
          </w:p>
        </w:tc>
        <w:tc>
          <w:tcPr>
            <w:tcW w:w="5414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859E3E" w14:textId="77777777" w:rsidR="006F0D87" w:rsidRPr="005B00F2" w:rsidRDefault="006F0D87" w:rsidP="005678BF">
            <w:pPr>
              <w:rPr>
                <w:rFonts w:ascii="Eras Medium ITC" w:hAnsi="Eras Medium ITC"/>
                <w:szCs w:val="40"/>
              </w:rPr>
            </w:pPr>
          </w:p>
        </w:tc>
      </w:tr>
      <w:tr w:rsidR="006F0D87" w:rsidRPr="00A27CA2" w14:paraId="776BED46" w14:textId="77777777" w:rsidTr="00B52373">
        <w:trPr>
          <w:trHeight w:val="20"/>
        </w:trPr>
        <w:tc>
          <w:tcPr>
            <w:tcW w:w="5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7D29EC" w14:textId="77777777" w:rsidR="006F0D87" w:rsidRPr="005B00F2" w:rsidRDefault="006F0D87" w:rsidP="006F0D87">
            <w:pPr>
              <w:numPr>
                <w:ilvl w:val="0"/>
                <w:numId w:val="3"/>
              </w:num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t>Identifier et repérer les défauts de la peau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2A5D" w14:textId="77777777" w:rsidR="006F0D87" w:rsidRPr="005B00F2" w:rsidRDefault="006F0D87" w:rsidP="00DC67E6">
            <w:p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sym w:font="Wingdings" w:char="F0D8"/>
            </w:r>
            <w:r w:rsidRPr="005B00F2">
              <w:rPr>
                <w:rFonts w:ascii="Eras Medium ITC" w:hAnsi="Eras Medium ITC"/>
                <w:szCs w:val="40"/>
              </w:rPr>
              <w:t xml:space="preserve"> Les défauts sont correctement identifiés et repérés lors de la coupe</w:t>
            </w:r>
          </w:p>
        </w:tc>
      </w:tr>
    </w:tbl>
    <w:p w14:paraId="027A9F2E" w14:textId="77777777" w:rsidR="006F0D87" w:rsidRDefault="006F0D87" w:rsidP="006521C8">
      <w:pPr>
        <w:rPr>
          <w:rFonts w:ascii="Comic Sans MS" w:hAnsi="Comic Sans MS"/>
          <w:b/>
        </w:rPr>
      </w:pPr>
    </w:p>
    <w:p w14:paraId="35395EC9" w14:textId="77777777" w:rsidR="006F0D87" w:rsidRPr="005B00F2" w:rsidRDefault="00DC67E6" w:rsidP="00DC67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DBDB" w:themeFill="accent3" w:themeFillTint="66"/>
        <w:rPr>
          <w:rFonts w:ascii="Arial Rounded MT Bold" w:hAnsi="Arial Rounded MT Bold"/>
          <w:b/>
        </w:rPr>
      </w:pPr>
      <w:r w:rsidRPr="00C87BB4">
        <w:rPr>
          <w:rFonts w:ascii="Arial Rounded MT Bold" w:hAnsi="Arial Rounded MT Bold"/>
          <w:b/>
          <w:sz w:val="28"/>
        </w:rPr>
        <w:t>TRAVAIL</w:t>
      </w:r>
      <w:r w:rsidRPr="005B00F2">
        <w:rPr>
          <w:rFonts w:ascii="Arial Rounded MT Bold" w:hAnsi="Arial Rounded MT Bold"/>
          <w:b/>
        </w:rPr>
        <w:t xml:space="preserve"> </w:t>
      </w:r>
      <w:r w:rsidRPr="00C87BB4">
        <w:rPr>
          <w:rFonts w:ascii="Arial Rounded MT Bold" w:hAnsi="Arial Rounded MT Bold"/>
          <w:b/>
          <w:sz w:val="28"/>
        </w:rPr>
        <w:t>DEMANDÉ</w:t>
      </w:r>
      <w:r w:rsidRPr="005B00F2">
        <w:rPr>
          <w:rFonts w:ascii="Arial Rounded MT Bold" w:hAnsi="Arial Rounded MT Bold"/>
          <w:b/>
        </w:rPr>
        <w:t> :</w:t>
      </w:r>
    </w:p>
    <w:p w14:paraId="74F60BE7" w14:textId="77777777" w:rsidR="00DC67E6" w:rsidRDefault="00DC67E6" w:rsidP="006521C8">
      <w:pPr>
        <w:rPr>
          <w:rFonts w:asciiTheme="minorHAnsi" w:hAnsiTheme="minorHAnsi" w:cstheme="minorHAnsi"/>
        </w:rPr>
      </w:pPr>
    </w:p>
    <w:p w14:paraId="1E338752" w14:textId="77777777" w:rsidR="00DC67E6" w:rsidRPr="005B00F2" w:rsidRDefault="00E07841" w:rsidP="006521C8">
      <w:pPr>
        <w:rPr>
          <w:rFonts w:ascii="Eras Medium ITC" w:hAnsi="Eras Medium ITC" w:cstheme="minorHAnsi"/>
        </w:rPr>
      </w:pPr>
      <w:r>
        <w:rPr>
          <w:rFonts w:ascii="Eras Medium ITC" w:hAnsi="Eras Medium ITC" w:cstheme="minorHAnsi"/>
        </w:rPr>
        <w:t xml:space="preserve">Vous devez réaliser le </w:t>
      </w:r>
      <w:r w:rsidR="004522B8">
        <w:rPr>
          <w:rFonts w:ascii="Eras Medium ITC" w:hAnsi="Eras Medium ITC" w:cstheme="minorHAnsi"/>
        </w:rPr>
        <w:t>carnet de notes</w:t>
      </w:r>
      <w:r w:rsidR="000B7B2B">
        <w:rPr>
          <w:rFonts w:ascii="Eras Medium ITC" w:hAnsi="Eras Medium ITC" w:cstheme="minorHAnsi"/>
        </w:rPr>
        <w:t xml:space="preserve"> ANTON</w:t>
      </w:r>
      <w:r w:rsidR="00C87BB4">
        <w:rPr>
          <w:rFonts w:ascii="Eras Medium ITC" w:hAnsi="Eras Medium ITC" w:cstheme="minorHAnsi"/>
        </w:rPr>
        <w:t xml:space="preserve"> et remplir la fiche de contrôle de qualité</w:t>
      </w:r>
    </w:p>
    <w:p w14:paraId="39DB0591" w14:textId="77777777" w:rsidR="00DC67E6" w:rsidRPr="005B00F2" w:rsidRDefault="00DC67E6" w:rsidP="006521C8">
      <w:pPr>
        <w:rPr>
          <w:rFonts w:ascii="Eras Medium ITC" w:hAnsi="Eras Medium ITC" w:cstheme="minorHAnsi"/>
        </w:rPr>
      </w:pPr>
    </w:p>
    <w:p w14:paraId="22716F08" w14:textId="77777777" w:rsidR="00DC67E6" w:rsidRPr="005B00F2" w:rsidRDefault="00DC67E6" w:rsidP="006521C8">
      <w:pPr>
        <w:rPr>
          <w:rFonts w:ascii="Eras Medium ITC" w:hAnsi="Eras Medium ITC" w:cstheme="minorHAnsi"/>
          <w:i/>
          <w:u w:val="single"/>
        </w:rPr>
      </w:pPr>
      <w:r w:rsidRPr="005B00F2">
        <w:rPr>
          <w:rFonts w:ascii="Eras Medium ITC" w:hAnsi="Eras Medium ITC" w:cstheme="minorHAnsi"/>
          <w:i/>
          <w:u w:val="single"/>
        </w:rPr>
        <w:t>On vous donne :</w:t>
      </w:r>
    </w:p>
    <w:p w14:paraId="74BD5A33" w14:textId="77777777" w:rsidR="00DC67E6" w:rsidRPr="00DC67E6" w:rsidRDefault="00DC67E6" w:rsidP="006521C8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3680"/>
        <w:gridCol w:w="1955"/>
        <w:gridCol w:w="1955"/>
      </w:tblGrid>
      <w:tr w:rsidR="00DC67E6" w:rsidRPr="00A27CA2" w14:paraId="4E5AE66A" w14:textId="77777777" w:rsidTr="005B00F2">
        <w:trPr>
          <w:trHeight w:val="258"/>
        </w:trPr>
        <w:tc>
          <w:tcPr>
            <w:tcW w:w="2972" w:type="dxa"/>
            <w:vMerge w:val="restart"/>
            <w:shd w:val="clear" w:color="auto" w:fill="auto"/>
            <w:vAlign w:val="center"/>
          </w:tcPr>
          <w:p w14:paraId="1F3A3DA2" w14:textId="77777777" w:rsidR="00DC67E6" w:rsidRPr="005B00F2" w:rsidRDefault="00DC67E6" w:rsidP="00DC67E6">
            <w:p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sym w:font="Wingdings" w:char="F0E8"/>
            </w:r>
            <w:r w:rsidRPr="005B00F2">
              <w:rPr>
                <w:rFonts w:ascii="Eras Medium ITC" w:hAnsi="Eras Medium ITC"/>
                <w:szCs w:val="40"/>
              </w:rPr>
              <w:t>Un dossier technique</w:t>
            </w:r>
          </w:p>
          <w:p w14:paraId="185B20EF" w14:textId="77777777" w:rsidR="00DC67E6" w:rsidRPr="005B00F2" w:rsidRDefault="00DC67E6" w:rsidP="00DC67E6">
            <w:p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sym w:font="Wingdings" w:char="F0E8"/>
            </w:r>
            <w:r w:rsidRPr="005B00F2">
              <w:rPr>
                <w:rFonts w:ascii="Eras Medium ITC" w:hAnsi="Eras Medium ITC"/>
                <w:szCs w:val="40"/>
              </w:rPr>
              <w:t>Un prototype</w:t>
            </w:r>
          </w:p>
          <w:p w14:paraId="7B0B2353" w14:textId="77777777" w:rsidR="00DC67E6" w:rsidRPr="005B00F2" w:rsidRDefault="00DC67E6" w:rsidP="00DC67E6">
            <w:pPr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Cs w:val="40"/>
              </w:rPr>
              <w:sym w:font="Wingdings" w:char="F0E8"/>
            </w:r>
            <w:r w:rsidRPr="005B00F2">
              <w:rPr>
                <w:rFonts w:ascii="Eras Medium ITC" w:hAnsi="Eras Medium ITC"/>
                <w:szCs w:val="40"/>
              </w:rPr>
              <w:t>Une démonstration</w:t>
            </w:r>
          </w:p>
        </w:tc>
        <w:tc>
          <w:tcPr>
            <w:tcW w:w="3680" w:type="dxa"/>
            <w:shd w:val="clear" w:color="auto" w:fill="auto"/>
          </w:tcPr>
          <w:p w14:paraId="75571153" w14:textId="77777777" w:rsidR="00DC67E6" w:rsidRPr="005B00F2" w:rsidRDefault="00DC67E6" w:rsidP="00905013">
            <w:pPr>
              <w:rPr>
                <w:rFonts w:ascii="Eras Medium ITC" w:hAnsi="Eras Medium ITC"/>
                <w:b/>
                <w:color w:val="FF0000"/>
                <w:szCs w:val="40"/>
              </w:rPr>
            </w:pPr>
            <w:r w:rsidRPr="005B00F2">
              <w:rPr>
                <w:rFonts w:ascii="Eras Medium ITC" w:hAnsi="Eras Medium ITC"/>
                <w:b/>
                <w:color w:val="FF0000"/>
                <w:szCs w:val="40"/>
              </w:rPr>
              <w:t>Valeurs de couture :</w:t>
            </w:r>
          </w:p>
        </w:tc>
        <w:tc>
          <w:tcPr>
            <w:tcW w:w="3910" w:type="dxa"/>
            <w:gridSpan w:val="2"/>
            <w:shd w:val="clear" w:color="auto" w:fill="D9D9D9"/>
          </w:tcPr>
          <w:p w14:paraId="284085D4" w14:textId="77777777" w:rsidR="00DC67E6" w:rsidRPr="005B00F2" w:rsidRDefault="00DC67E6" w:rsidP="00905013">
            <w:pPr>
              <w:jc w:val="center"/>
              <w:rPr>
                <w:rFonts w:ascii="Eras Medium ITC" w:hAnsi="Eras Medium ITC"/>
                <w:b/>
                <w:szCs w:val="40"/>
              </w:rPr>
            </w:pPr>
            <w:r w:rsidRPr="005B00F2">
              <w:rPr>
                <w:rFonts w:ascii="Eras Medium ITC" w:hAnsi="Eras Medium ITC"/>
                <w:b/>
                <w:szCs w:val="40"/>
              </w:rPr>
              <w:t>TEMPS ALLOUÉ</w:t>
            </w:r>
          </w:p>
        </w:tc>
      </w:tr>
      <w:tr w:rsidR="00DC67E6" w:rsidRPr="00A27CA2" w14:paraId="1EB3A4F4" w14:textId="77777777" w:rsidTr="00C87BB4">
        <w:trPr>
          <w:trHeight w:val="860"/>
        </w:trPr>
        <w:tc>
          <w:tcPr>
            <w:tcW w:w="2972" w:type="dxa"/>
            <w:vMerge/>
            <w:shd w:val="clear" w:color="auto" w:fill="auto"/>
          </w:tcPr>
          <w:p w14:paraId="10464687" w14:textId="77777777" w:rsidR="00DC67E6" w:rsidRPr="005B00F2" w:rsidRDefault="00DC67E6" w:rsidP="00905013">
            <w:pPr>
              <w:rPr>
                <w:rFonts w:ascii="Eras Medium ITC" w:hAnsi="Eras Medium ITC"/>
                <w:szCs w:val="40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14:paraId="730C7099" w14:textId="77777777" w:rsidR="00DC67E6" w:rsidRPr="005B00F2" w:rsidRDefault="00DC67E6" w:rsidP="00C87BB4">
            <w:pPr>
              <w:numPr>
                <w:ilvl w:val="0"/>
                <w:numId w:val="2"/>
              </w:numPr>
              <w:rPr>
                <w:rFonts w:ascii="Eras Medium ITC" w:hAnsi="Eras Medium ITC"/>
                <w:color w:val="FF0000"/>
                <w:szCs w:val="40"/>
              </w:rPr>
            </w:pPr>
            <w:r w:rsidRPr="005B00F2">
              <w:rPr>
                <w:rFonts w:ascii="Eras Medium ITC" w:hAnsi="Eras Medium ITC"/>
                <w:color w:val="FF0000"/>
                <w:szCs w:val="40"/>
              </w:rPr>
              <w:t>2 ,5 mm du bord</w:t>
            </w:r>
          </w:p>
          <w:p w14:paraId="3F488954" w14:textId="77777777" w:rsidR="00DC67E6" w:rsidRPr="00C87BB4" w:rsidRDefault="00DC67E6" w:rsidP="00C87BB4">
            <w:pPr>
              <w:numPr>
                <w:ilvl w:val="0"/>
                <w:numId w:val="2"/>
              </w:numPr>
              <w:rPr>
                <w:rFonts w:ascii="Eras Medium ITC" w:hAnsi="Eras Medium ITC"/>
                <w:color w:val="FF0000"/>
                <w:szCs w:val="40"/>
              </w:rPr>
            </w:pPr>
            <w:r w:rsidRPr="005B00F2">
              <w:rPr>
                <w:rFonts w:ascii="Eras Medium ITC" w:hAnsi="Eras Medium ITC"/>
                <w:color w:val="FF0000"/>
                <w:szCs w:val="40"/>
              </w:rPr>
              <w:t>3 Points au cm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5CC93D25" w14:textId="77777777" w:rsidR="00DC67E6" w:rsidRPr="005B00F2" w:rsidRDefault="00DC67E6" w:rsidP="00905013">
            <w:pPr>
              <w:ind w:left="720"/>
              <w:rPr>
                <w:rFonts w:ascii="Eras Medium ITC" w:hAnsi="Eras Medium ITC"/>
                <w:szCs w:val="40"/>
              </w:rPr>
            </w:pPr>
            <w:r w:rsidRPr="005B00F2">
              <w:rPr>
                <w:rFonts w:ascii="Eras Medium ITC" w:hAnsi="Eras Medium ITC"/>
                <w:sz w:val="36"/>
                <w:szCs w:val="40"/>
              </w:rPr>
              <w:t>10H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2F3BA848" w14:textId="77777777" w:rsidR="00DC67E6" w:rsidRPr="00A27CA2" w:rsidRDefault="00DC67E6" w:rsidP="00905013">
            <w:pPr>
              <w:ind w:left="74"/>
              <w:rPr>
                <w:rFonts w:ascii="Calibri" w:hAnsi="Calibri"/>
                <w:szCs w:val="40"/>
              </w:rPr>
            </w:pPr>
            <w:r w:rsidRPr="00A27CA2">
              <w:rPr>
                <w:rFonts w:ascii="Calibri" w:hAnsi="Calibri"/>
                <w:szCs w:val="40"/>
              </w:rPr>
              <w:t>…………………………</w:t>
            </w:r>
          </w:p>
        </w:tc>
      </w:tr>
    </w:tbl>
    <w:p w14:paraId="6CCBF376" w14:textId="77777777" w:rsidR="00DC67E6" w:rsidRDefault="00DC67E6" w:rsidP="006521C8">
      <w:pPr>
        <w:rPr>
          <w:rFonts w:ascii="Comic Sans MS" w:hAnsi="Comic Sans MS"/>
          <w:b/>
        </w:rPr>
      </w:pPr>
    </w:p>
    <w:p w14:paraId="6747F95D" w14:textId="77777777" w:rsidR="00DC67E6" w:rsidRPr="005B00F2" w:rsidRDefault="00DC67E6" w:rsidP="00DC67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DBDB" w:themeFill="accent3" w:themeFillTint="66"/>
        <w:rPr>
          <w:rFonts w:ascii="Arial Rounded MT Bold" w:hAnsi="Arial Rounded MT Bold"/>
          <w:b/>
        </w:rPr>
      </w:pPr>
      <w:r w:rsidRPr="00C87BB4">
        <w:rPr>
          <w:rFonts w:ascii="Arial Rounded MT Bold" w:hAnsi="Arial Rounded MT Bold"/>
          <w:b/>
          <w:sz w:val="28"/>
        </w:rPr>
        <w:t>TRAVAIL À RENDRE </w:t>
      </w:r>
      <w:r w:rsidRPr="005B00F2">
        <w:rPr>
          <w:rFonts w:ascii="Arial Rounded MT Bold" w:hAnsi="Arial Rounded MT Bold"/>
          <w:b/>
        </w:rPr>
        <w:t>:</w:t>
      </w:r>
    </w:p>
    <w:p w14:paraId="4F365C98" w14:textId="77777777" w:rsidR="00DC67E6" w:rsidRDefault="00DC67E6" w:rsidP="006521C8">
      <w:pPr>
        <w:rPr>
          <w:rFonts w:ascii="Comic Sans MS" w:hAnsi="Comic Sans MS"/>
          <w:b/>
        </w:rPr>
      </w:pPr>
    </w:p>
    <w:p w14:paraId="738B1E10" w14:textId="77777777" w:rsidR="00DC67E6" w:rsidRPr="005B00F2" w:rsidRDefault="00DC67E6" w:rsidP="00EB7D87">
      <w:pPr>
        <w:pStyle w:val="Paragraphedeliste"/>
        <w:numPr>
          <w:ilvl w:val="0"/>
          <w:numId w:val="20"/>
        </w:numPr>
        <w:spacing w:line="480" w:lineRule="auto"/>
        <w:rPr>
          <w:rFonts w:ascii="Eras Medium ITC" w:hAnsi="Eras Medium ITC" w:cstheme="minorHAnsi"/>
          <w:b/>
          <w:sz w:val="28"/>
        </w:rPr>
      </w:pPr>
      <w:r w:rsidRPr="005B00F2">
        <w:rPr>
          <w:rFonts w:ascii="Eras Medium ITC" w:hAnsi="Eras Medium ITC" w:cstheme="minorHAnsi"/>
          <w:b/>
          <w:sz w:val="28"/>
        </w:rPr>
        <w:t xml:space="preserve">Le </w:t>
      </w:r>
      <w:r w:rsidR="000B7B2B">
        <w:rPr>
          <w:rFonts w:ascii="Eras Medium ITC" w:hAnsi="Eras Medium ITC" w:cstheme="minorHAnsi"/>
          <w:b/>
          <w:sz w:val="28"/>
        </w:rPr>
        <w:t xml:space="preserve">NOTEBOOK </w:t>
      </w:r>
      <w:r w:rsidR="004522B8">
        <w:rPr>
          <w:rFonts w:ascii="Eras Medium ITC" w:hAnsi="Eras Medium ITC" w:cstheme="minorHAnsi"/>
          <w:b/>
          <w:sz w:val="28"/>
        </w:rPr>
        <w:t xml:space="preserve">- COVER </w:t>
      </w:r>
      <w:r w:rsidR="000B7B2B">
        <w:rPr>
          <w:rFonts w:ascii="Eras Medium ITC" w:hAnsi="Eras Medium ITC" w:cstheme="minorHAnsi"/>
          <w:b/>
          <w:sz w:val="28"/>
        </w:rPr>
        <w:t>ANTON</w:t>
      </w:r>
    </w:p>
    <w:p w14:paraId="3B0D4CC4" w14:textId="77777777" w:rsidR="00DC67E6" w:rsidRPr="005B00F2" w:rsidRDefault="00DC67E6" w:rsidP="00EB7D87">
      <w:pPr>
        <w:pStyle w:val="Paragraphedeliste"/>
        <w:numPr>
          <w:ilvl w:val="0"/>
          <w:numId w:val="20"/>
        </w:numPr>
        <w:spacing w:line="480" w:lineRule="auto"/>
        <w:rPr>
          <w:rFonts w:ascii="Eras Medium ITC" w:hAnsi="Eras Medium ITC" w:cstheme="minorHAnsi"/>
          <w:b/>
          <w:sz w:val="28"/>
        </w:rPr>
      </w:pPr>
      <w:r w:rsidRPr="005B00F2">
        <w:rPr>
          <w:rFonts w:ascii="Eras Medium ITC" w:hAnsi="Eras Medium ITC" w:cstheme="minorHAnsi"/>
          <w:b/>
          <w:sz w:val="28"/>
        </w:rPr>
        <w:t xml:space="preserve">Le dossier </w:t>
      </w:r>
      <w:r w:rsidR="007E0F26" w:rsidRPr="005B00F2">
        <w:rPr>
          <w:rFonts w:ascii="Eras Medium ITC" w:hAnsi="Eras Medium ITC" w:cstheme="minorHAnsi"/>
          <w:b/>
          <w:sz w:val="28"/>
        </w:rPr>
        <w:t>technique</w:t>
      </w:r>
    </w:p>
    <w:p w14:paraId="0846C5E9" w14:textId="77777777" w:rsidR="007E0F26" w:rsidRPr="005B00F2" w:rsidRDefault="007E0F26" w:rsidP="00EB7D87">
      <w:pPr>
        <w:pStyle w:val="Paragraphedeliste"/>
        <w:numPr>
          <w:ilvl w:val="0"/>
          <w:numId w:val="20"/>
        </w:numPr>
        <w:spacing w:line="480" w:lineRule="auto"/>
        <w:rPr>
          <w:rFonts w:ascii="Eras Medium ITC" w:hAnsi="Eras Medium ITC" w:cstheme="minorHAnsi"/>
          <w:b/>
          <w:sz w:val="28"/>
        </w:rPr>
      </w:pPr>
      <w:r w:rsidRPr="005B00F2">
        <w:rPr>
          <w:rFonts w:ascii="Eras Medium ITC" w:hAnsi="Eras Medium ITC" w:cstheme="minorHAnsi"/>
          <w:b/>
          <w:sz w:val="28"/>
        </w:rPr>
        <w:t>Coller les échantillons de matière</w:t>
      </w:r>
    </w:p>
    <w:p w14:paraId="1E2332CB" w14:textId="77777777" w:rsidR="00DC67E6" w:rsidRPr="005B00F2" w:rsidRDefault="00DC67E6" w:rsidP="00EB7D87">
      <w:pPr>
        <w:pStyle w:val="Paragraphedeliste"/>
        <w:numPr>
          <w:ilvl w:val="0"/>
          <w:numId w:val="20"/>
        </w:numPr>
        <w:spacing w:line="480" w:lineRule="auto"/>
        <w:rPr>
          <w:rFonts w:ascii="Eras Medium ITC" w:hAnsi="Eras Medium ITC" w:cstheme="minorHAnsi"/>
          <w:b/>
          <w:sz w:val="28"/>
        </w:rPr>
      </w:pPr>
      <w:r w:rsidRPr="005B00F2">
        <w:rPr>
          <w:rFonts w:ascii="Eras Medium ITC" w:hAnsi="Eras Medium ITC" w:cstheme="minorHAnsi"/>
          <w:b/>
          <w:sz w:val="28"/>
        </w:rPr>
        <w:t>Fiche contrôle de qualité</w:t>
      </w:r>
    </w:p>
    <w:p w14:paraId="47606399" w14:textId="77777777" w:rsidR="00DC67E6" w:rsidRDefault="00DC67E6" w:rsidP="006521C8">
      <w:pPr>
        <w:rPr>
          <w:rFonts w:ascii="Comic Sans MS" w:hAnsi="Comic Sans MS"/>
          <w:b/>
        </w:rPr>
      </w:pPr>
    </w:p>
    <w:p w14:paraId="57D9B3DB" w14:textId="77777777" w:rsidR="00B906A9" w:rsidRPr="00B97088" w:rsidRDefault="00B906A9" w:rsidP="00BC79B8">
      <w:pPr>
        <w:pStyle w:val="Titre1"/>
        <w:pBdr>
          <w:top w:val="dashed" w:sz="18" w:space="1" w:color="auto"/>
          <w:left w:val="dashed" w:sz="18" w:space="4" w:color="auto"/>
          <w:bottom w:val="dashed" w:sz="18" w:space="1" w:color="auto"/>
          <w:right w:val="dashed" w:sz="18" w:space="4" w:color="auto"/>
        </w:pBdr>
        <w:shd w:val="clear" w:color="auto" w:fill="FFC000"/>
        <w:spacing w:before="0" w:line="240" w:lineRule="auto"/>
        <w:jc w:val="left"/>
        <w:rPr>
          <w:rStyle w:val="Titre1Car"/>
          <w:b/>
          <w:sz w:val="52"/>
        </w:rPr>
      </w:pPr>
      <w:bookmarkStart w:id="4" w:name="_Toc92380483"/>
      <w:r w:rsidRPr="00B97088">
        <w:rPr>
          <w:rStyle w:val="Titre1Car"/>
          <w:b/>
          <w:sz w:val="52"/>
        </w:rPr>
        <w:lastRenderedPageBreak/>
        <w:t>Fiche descriptive</w:t>
      </w:r>
      <w:bookmarkEnd w:id="4"/>
    </w:p>
    <w:p w14:paraId="55D5B924" w14:textId="77777777" w:rsidR="004013FF" w:rsidRPr="00B906A9" w:rsidRDefault="004013FF" w:rsidP="00B906A9">
      <w:pPr>
        <w:rPr>
          <w:rStyle w:val="Titre1Car"/>
          <w:b w:val="0"/>
          <w:sz w:val="8"/>
        </w:rPr>
      </w:pPr>
    </w:p>
    <w:tbl>
      <w:tblPr>
        <w:tblpPr w:leftFromText="141" w:rightFromText="141" w:vertAnchor="text" w:horzAnchor="margin" w:tblpX="-49" w:tblpY="177"/>
        <w:tblW w:w="108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2336"/>
        <w:gridCol w:w="2268"/>
        <w:gridCol w:w="3901"/>
      </w:tblGrid>
      <w:tr w:rsidR="004013FF" w:rsidRPr="00F847F4" w14:paraId="61EF034F" w14:textId="77777777" w:rsidTr="006D12F9">
        <w:trPr>
          <w:trHeight w:val="680"/>
        </w:trPr>
        <w:tc>
          <w:tcPr>
            <w:tcW w:w="2376" w:type="dxa"/>
            <w:shd w:val="clear" w:color="auto" w:fill="D9D9D9"/>
            <w:vAlign w:val="center"/>
          </w:tcPr>
          <w:p w14:paraId="032C7917" w14:textId="77777777" w:rsidR="004013FF" w:rsidRPr="000A305F" w:rsidRDefault="006D12F9" w:rsidP="006D12F9">
            <w:pPr>
              <w:rPr>
                <w:rFonts w:ascii="Calibri" w:hAnsi="Calibri"/>
                <w:b/>
                <w:sz w:val="28"/>
                <w:szCs w:val="40"/>
              </w:rPr>
            </w:pPr>
            <w:bookmarkStart w:id="5" w:name="_Toc23496984"/>
            <w:bookmarkStart w:id="6" w:name="_Toc23497125"/>
            <w:r>
              <w:rPr>
                <w:rFonts w:ascii="Calibri" w:hAnsi="Calibri"/>
                <w:b/>
                <w:sz w:val="28"/>
                <w:szCs w:val="40"/>
              </w:rPr>
              <w:t xml:space="preserve">Type de </w:t>
            </w:r>
            <w:r w:rsidR="004013FF" w:rsidRPr="000A305F">
              <w:rPr>
                <w:rFonts w:ascii="Calibri" w:hAnsi="Calibri"/>
                <w:b/>
                <w:sz w:val="28"/>
                <w:szCs w:val="40"/>
              </w:rPr>
              <w:t>produit :</w:t>
            </w:r>
          </w:p>
        </w:tc>
        <w:tc>
          <w:tcPr>
            <w:tcW w:w="2336" w:type="dxa"/>
            <w:shd w:val="clear" w:color="auto" w:fill="auto"/>
            <w:vAlign w:val="center"/>
          </w:tcPr>
          <w:p w14:paraId="5C2E271E" w14:textId="77777777" w:rsidR="004013FF" w:rsidRPr="00351662" w:rsidRDefault="004013FF" w:rsidP="006D12F9">
            <w:pPr>
              <w:jc w:val="center"/>
              <w:rPr>
                <w:rFonts w:ascii="Eras Medium ITC" w:hAnsi="Eras Medium ITC"/>
                <w:b/>
                <w:sz w:val="32"/>
                <w:szCs w:val="40"/>
              </w:rPr>
            </w:pPr>
            <w:r w:rsidRPr="006D12F9">
              <w:rPr>
                <w:rFonts w:ascii="Eras Medium ITC" w:hAnsi="Eras Medium ITC"/>
                <w:b/>
                <w:szCs w:val="40"/>
              </w:rPr>
              <w:t>Petite Maroquinerie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19F99D7" w14:textId="77777777" w:rsidR="004013FF" w:rsidRDefault="00B906A9" w:rsidP="006D12F9">
            <w:pPr>
              <w:jc w:val="center"/>
              <w:rPr>
                <w:rFonts w:ascii="Eras Medium ITC" w:hAnsi="Eras Medium ITC"/>
                <w:b/>
                <w:sz w:val="32"/>
                <w:szCs w:val="40"/>
              </w:rPr>
            </w:pPr>
            <w:r>
              <w:rPr>
                <w:rFonts w:ascii="Calibri" w:hAnsi="Calibri"/>
                <w:b/>
                <w:sz w:val="28"/>
                <w:szCs w:val="40"/>
              </w:rPr>
              <w:t>Nom du modèle :</w:t>
            </w:r>
          </w:p>
        </w:tc>
        <w:tc>
          <w:tcPr>
            <w:tcW w:w="3901" w:type="dxa"/>
            <w:vAlign w:val="center"/>
          </w:tcPr>
          <w:p w14:paraId="12DDCC30" w14:textId="77777777" w:rsidR="004013FF" w:rsidRPr="00B906A9" w:rsidRDefault="004013FF" w:rsidP="006D12F9">
            <w:pPr>
              <w:jc w:val="center"/>
              <w:rPr>
                <w:rFonts w:ascii="Eras Medium ITC" w:hAnsi="Eras Medium ITC"/>
                <w:b/>
                <w:sz w:val="32"/>
                <w:szCs w:val="40"/>
              </w:rPr>
            </w:pPr>
            <w:r w:rsidRPr="00B906A9">
              <w:rPr>
                <w:rFonts w:ascii="Eras Medium ITC" w:hAnsi="Eras Medium ITC"/>
                <w:b/>
                <w:sz w:val="28"/>
                <w:szCs w:val="40"/>
              </w:rPr>
              <w:t>NOTEBOOK - COVER</w:t>
            </w:r>
            <w:r w:rsidRPr="00B906A9">
              <w:rPr>
                <w:b/>
                <w:sz w:val="28"/>
              </w:rPr>
              <w:t xml:space="preserve"> </w:t>
            </w:r>
            <w:r w:rsidRPr="00B906A9">
              <w:rPr>
                <w:rFonts w:ascii="Eras Medium ITC" w:hAnsi="Eras Medium ITC"/>
                <w:b/>
                <w:color w:val="FF0000"/>
                <w:sz w:val="28"/>
                <w:szCs w:val="40"/>
              </w:rPr>
              <w:t>ANTON</w:t>
            </w:r>
          </w:p>
        </w:tc>
      </w:tr>
    </w:tbl>
    <w:bookmarkEnd w:id="5"/>
    <w:bookmarkEnd w:id="6"/>
    <w:p w14:paraId="295EDE8B" w14:textId="77777777" w:rsidR="00B906A9" w:rsidRDefault="00812381" w:rsidP="002B146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25386A16" wp14:editId="004A9F85">
                <wp:simplePos x="0" y="0"/>
                <wp:positionH relativeFrom="column">
                  <wp:posOffset>21590</wp:posOffset>
                </wp:positionH>
                <wp:positionV relativeFrom="paragraph">
                  <wp:posOffset>755015</wp:posOffset>
                </wp:positionV>
                <wp:extent cx="6950075" cy="4215130"/>
                <wp:effectExtent l="0" t="0" r="3175" b="0"/>
                <wp:wrapNone/>
                <wp:docPr id="126" name="Groupe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075" cy="4215130"/>
                          <a:chOff x="0" y="0"/>
                          <a:chExt cx="6950075" cy="421513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419100"/>
                            <a:ext cx="2878455" cy="1895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075" y="342900"/>
                            <a:ext cx="334391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8" name="Zone de texte 84"/>
                        <wps:cNvSpPr txBox="1">
                          <a:spLocks/>
                        </wps:cNvSpPr>
                        <wps:spPr>
                          <a:xfrm>
                            <a:off x="1628775" y="66675"/>
                            <a:ext cx="162560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F76E23" w14:textId="77777777" w:rsidR="008A529F" w:rsidRPr="00617F4C" w:rsidRDefault="008A529F" w:rsidP="00F22CD1">
                              <w:pPr>
                                <w:rPr>
                                  <w:rFonts w:ascii="Eras Medium ITC" w:hAnsi="Eras Medium ITC" w:cstheme="min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Eras Medium ITC" w:hAnsi="Eras Medium ITC" w:cstheme="minorHAnsi"/>
                                  <w:b/>
                                  <w:sz w:val="22"/>
                                </w:rPr>
                                <w:t>Applique centrale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Zone de texte 216"/>
                        <wps:cNvSpPr txBox="1">
                          <a:spLocks/>
                        </wps:cNvSpPr>
                        <wps:spPr>
                          <a:xfrm>
                            <a:off x="4029075" y="0"/>
                            <a:ext cx="1635125" cy="276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41B4F3" w14:textId="77777777" w:rsidR="008A529F" w:rsidRDefault="008A529F" w:rsidP="00617F4C">
                              <w:pPr>
                                <w:rPr>
                                  <w:rFonts w:ascii="Eras Medium ITC" w:hAnsi="Eras Medium ITC" w:cstheme="min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Eras Medium ITC" w:hAnsi="Eras Medium ITC" w:cstheme="minorHAnsi"/>
                                  <w:b/>
                                  <w:sz w:val="22"/>
                                </w:rPr>
                                <w:t>Porte-stylo en épingle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Connecteur droit avec flèche 221"/>
                        <wps:cNvCnPr>
                          <a:cxnSpLocks/>
                        </wps:cNvCnPr>
                        <wps:spPr>
                          <a:xfrm flipH="1">
                            <a:off x="6267450" y="352425"/>
                            <a:ext cx="131989" cy="9080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52" name="Groupe 722"/>
                        <wpg:cNvGrpSpPr>
                          <a:grpSpLocks/>
                        </wpg:cNvGrpSpPr>
                        <wpg:grpSpPr>
                          <a:xfrm>
                            <a:off x="0" y="2247900"/>
                            <a:ext cx="3572510" cy="1967230"/>
                            <a:chOff x="0" y="0"/>
                            <a:chExt cx="3572510" cy="1967230"/>
                          </a:xfrm>
                        </wpg:grpSpPr>
                        <pic:pic xmlns:pic="http://schemas.openxmlformats.org/drawingml/2006/picture">
                          <pic:nvPicPr>
                            <pic:cNvPr id="753" name="Image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72510" cy="1967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54" name="Image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clrChange>
                                <a:clrFrom>
                                  <a:srgbClr val="F2F2F2"/>
                                </a:clrFrom>
                                <a:clrTo>
                                  <a:srgbClr val="F2F2F2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2891" y="187036"/>
                              <a:ext cx="144145" cy="6769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5" name="Image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3182" y="1059873"/>
                              <a:ext cx="617855" cy="2952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6" name="Image 1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clrChange>
                                <a:clrFrom>
                                  <a:srgbClr val="FFFBFC"/>
                                </a:clrFrom>
                                <a:clrTo>
                                  <a:srgbClr val="FFFBFC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659" b="41078"/>
                            <a:stretch/>
                          </pic:blipFill>
                          <pic:spPr bwMode="auto">
                            <a:xfrm>
                              <a:off x="256309" y="568036"/>
                              <a:ext cx="445135" cy="1771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7" name="Imag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9861" y="86858"/>
                              <a:ext cx="1515110" cy="18110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50" name="Connecteur droit avec flèche 83"/>
                        <wps:cNvCnPr>
                          <a:cxnSpLocks/>
                        </wps:cNvCnPr>
                        <wps:spPr>
                          <a:xfrm flipH="1">
                            <a:off x="2162175" y="276225"/>
                            <a:ext cx="171450" cy="7937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7" name="Connecteur droit 318"/>
                        <wps:cNvCnPr>
                          <a:cxnSpLocks/>
                        </wps:cNvCnPr>
                        <wps:spPr>
                          <a:xfrm flipH="1">
                            <a:off x="3429000" y="762000"/>
                            <a:ext cx="548005" cy="0"/>
                          </a:xfrm>
                          <a:prstGeom prst="line">
                            <a:avLst/>
                          </a:prstGeom>
                          <a:ln w="9525">
                            <a:headEnd type="oval" w="sm" len="sm"/>
                            <a:tailEnd type="oval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6" name="Connecteur droit 714"/>
                        <wps:cNvCnPr>
                          <a:cxnSpLocks/>
                        </wps:cNvCnPr>
                        <wps:spPr>
                          <a:xfrm flipH="1">
                            <a:off x="3429000" y="1038225"/>
                            <a:ext cx="548005" cy="0"/>
                          </a:xfrm>
                          <a:prstGeom prst="line">
                            <a:avLst/>
                          </a:prstGeom>
                          <a:ln w="9525">
                            <a:headEnd type="oval" w="sm" len="sm"/>
                            <a:tailEnd type="oval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8" name="Connecteur droit 716"/>
                        <wps:cNvCnPr>
                          <a:cxnSpLocks/>
                        </wps:cNvCnPr>
                        <wps:spPr>
                          <a:xfrm flipH="1">
                            <a:off x="3448050" y="1304925"/>
                            <a:ext cx="548005" cy="0"/>
                          </a:xfrm>
                          <a:prstGeom prst="line">
                            <a:avLst/>
                          </a:prstGeom>
                          <a:ln w="9525">
                            <a:headEnd type="oval" w="sm" len="sm"/>
                            <a:tailEnd type="oval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Connecteur droit avec flèche 717"/>
                        <wps:cNvCnPr>
                          <a:cxnSpLocks/>
                        </wps:cNvCnPr>
                        <wps:spPr>
                          <a:xfrm flipH="1">
                            <a:off x="4286250" y="209550"/>
                            <a:ext cx="200660" cy="34607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9" name="Zone de texte 718"/>
                        <wps:cNvSpPr txBox="1">
                          <a:spLocks/>
                        </wps:cNvSpPr>
                        <wps:spPr>
                          <a:xfrm>
                            <a:off x="5524500" y="114300"/>
                            <a:ext cx="1425575" cy="2838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E5AB74" w14:textId="77777777" w:rsidR="008A529F" w:rsidRDefault="008A529F" w:rsidP="00617F4C">
                              <w:pPr>
                                <w:rPr>
                                  <w:rFonts w:ascii="Eras Medium ITC" w:hAnsi="Eras Medium ITC" w:cstheme="min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Eras Medium ITC" w:hAnsi="Eras Medium ITC" w:cstheme="minorHAnsi"/>
                                  <w:b/>
                                  <w:sz w:val="22"/>
                                </w:rPr>
                                <w:t>Patte de fermeture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Connecteur droit avec flèche 721"/>
                        <wps:cNvCnPr>
                          <a:cxnSpLocks/>
                        </wps:cNvCnPr>
                        <wps:spPr>
                          <a:xfrm flipV="1">
                            <a:off x="3448050" y="1857375"/>
                            <a:ext cx="173355" cy="60896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2" name="Zone de texte 724"/>
                        <wps:cNvSpPr txBox="1">
                          <a:spLocks/>
                        </wps:cNvSpPr>
                        <wps:spPr>
                          <a:xfrm>
                            <a:off x="3143250" y="66675"/>
                            <a:ext cx="852170" cy="283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9F3696" w14:textId="77777777" w:rsidR="008A529F" w:rsidRDefault="008A529F" w:rsidP="00617F4C">
                              <w:pPr>
                                <w:rPr>
                                  <w:rFonts w:ascii="Eras Medium ITC" w:hAnsi="Eras Medium ITC" w:cstheme="minorHAns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Eras Medium ITC" w:hAnsi="Eras Medium ITC" w:cstheme="minorHAnsi"/>
                                  <w:b/>
                                  <w:sz w:val="22"/>
                                </w:rPr>
                                <w:t>Rivets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Connecteur droit avec flèche 83"/>
                        <wps:cNvCnPr>
                          <a:cxnSpLocks/>
                        </wps:cNvCnPr>
                        <wps:spPr>
                          <a:xfrm flipH="1">
                            <a:off x="2733675" y="276225"/>
                            <a:ext cx="487135" cy="978808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86A16" id="Groupe 126" o:spid="_x0000_s1026" style="position:absolute;margin-left:1.7pt;margin-top:59.45pt;width:547.25pt;height:331.9pt;z-index:251689472" coordsize="69500,421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">
                <v:shape id="Image 75" o:spid="_x0000_s1027" type="#_x0000_t75" style="position:absolute;left:285;top:4191;width:28785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">
                  <v:imagedata r:id="rId17" o:title=""/>
                </v:shape>
                <v:shape id="Image 74" o:spid="_x0000_s1028" type="#_x0000_t75" style="position:absolute;left:32670;top:3429;width:33439;height:18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84" o:spid="_x0000_s1029" type="#_x0000_t202" style="position:absolute;left:16287;top:666;width:1625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" filled="f" stroked="f" strokeweight=".5pt">
                  <v:textbox>
                    <w:txbxContent>
                      <w:p w14:paraId="46F76E23" w14:textId="77777777" w:rsidR="008A529F" w:rsidRPr="00617F4C" w:rsidRDefault="008A529F" w:rsidP="00F22CD1">
                        <w:pPr>
                          <w:rPr>
                            <w:rFonts w:ascii="Eras Medium ITC" w:hAnsi="Eras Medium ITC" w:cstheme="minorHAnsi"/>
                            <w:b/>
                            <w:sz w:val="22"/>
                          </w:rPr>
                        </w:pPr>
                        <w:r>
                          <w:rPr>
                            <w:rFonts w:ascii="Eras Medium ITC" w:hAnsi="Eras Medium ITC" w:cstheme="minorHAnsi"/>
                            <w:b/>
                            <w:sz w:val="22"/>
                          </w:rPr>
                          <w:t>Applique centrale</w:t>
                        </w:r>
                      </w:p>
                    </w:txbxContent>
                  </v:textbox>
                </v:shape>
                <v:shape id="Zone de texte 216" o:spid="_x0000_s1030" type="#_x0000_t202" style="position:absolute;left:40290;width:16352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" fillcolor="white [3201]" stroked="f" strokeweight=".5pt">
                  <v:textbox>
                    <w:txbxContent>
                      <w:p w14:paraId="1641B4F3" w14:textId="77777777" w:rsidR="008A529F" w:rsidRDefault="008A529F" w:rsidP="00617F4C">
                        <w:pPr>
                          <w:rPr>
                            <w:rFonts w:ascii="Eras Medium ITC" w:hAnsi="Eras Medium ITC" w:cstheme="minorHAnsi"/>
                            <w:b/>
                            <w:sz w:val="22"/>
                          </w:rPr>
                        </w:pPr>
                        <w:r>
                          <w:rPr>
                            <w:rFonts w:ascii="Eras Medium ITC" w:hAnsi="Eras Medium ITC" w:cstheme="minorHAnsi"/>
                            <w:b/>
                            <w:sz w:val="22"/>
                          </w:rPr>
                          <w:t>Porte-stylo en épingle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21" o:spid="_x0000_s1031" type="#_x0000_t32" style="position:absolute;left:62674;top:3524;width:1320;height:90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" strokecolor="black [3213]" strokeweight="1.25pt">
                  <v:stroke endarrow="open" joinstyle="miter"/>
                  <o:lock v:ext="edit" shapetype="f"/>
                </v:shape>
                <v:group id="Groupe 722" o:spid="_x0000_s1032" style="position:absolute;top:22479;width:35725;height:19672" coordsize="35725,1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Image 87" o:spid="_x0000_s1033" type="#_x0000_t75" style="position:absolute;width:35725;height:19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">
                    <v:imagedata r:id="rId18" o:title=""/>
                  </v:shape>
                  <v:shape id="Image 88" o:spid="_x0000_s1034" type="#_x0000_t75" style="position:absolute;left:9628;top:1870;width:1442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">
                    <v:imagedata r:id="rId19" o:title="" chromakey="#f2f2f2"/>
                  </v:shape>
                  <v:shape id="Image 99" o:spid="_x0000_s1035" type="#_x0000_t75" style="position:absolute;left:1731;top:10598;width:6179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">
                    <v:imagedata r:id="rId20" o:title="" chromakey="white"/>
                  </v:shape>
                  <v:shape id="Image 134" o:spid="_x0000_s1036" type="#_x0000_t75" style="position:absolute;left:2563;top:5680;width:4451;height: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">
                    <v:imagedata r:id="rId21" o:title="" cropbottom="26921f" cropright="2398f" chromakey="#fffbfc"/>
                  </v:shape>
                  <v:shape id="Image 76" o:spid="_x0000_s1037" type="#_x0000_t75" style="position:absolute;left:15398;top:868;width:15151;height:1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">
                    <v:imagedata r:id="rId22" o:title="" chromakey="#fefefe"/>
                  </v:shape>
                </v:group>
                <v:shape id="Connecteur droit avec flèche 83" o:spid="_x0000_s1038" type="#_x0000_t32" style="position:absolute;left:21621;top:2762;width:1715;height:79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" strokecolor="black [3213]" strokeweight="1.25pt">
                  <v:stroke endarrow="open" joinstyle="miter"/>
                  <o:lock v:ext="edit" shapetype="f"/>
                </v:shape>
                <v:line id="Connecteur droit 318" o:spid="_x0000_s1039" style="position:absolute;flip:x;visibility:visible;mso-wrap-style:square" from="34290,7620" to="39770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" strokecolor="black [3200]">
                  <v:stroke startarrow="oval" startarrowwidth="narrow" startarrowlength="short" endarrow="oval" endarrowwidth="narrow" endarrowlength="short" joinstyle="miter"/>
                  <o:lock v:ext="edit" shapetype="f"/>
                </v:line>
                <v:line id="Connecteur droit 714" o:spid="_x0000_s1040" style="position:absolute;flip:x;visibility:visible;mso-wrap-style:square" from="34290,10382" to="39770,1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" strokecolor="black [3200]">
                  <v:stroke startarrow="oval" startarrowwidth="narrow" startarrowlength="short" endarrow="oval" endarrowwidth="narrow" endarrowlength="short" joinstyle="miter"/>
                  <o:lock v:ext="edit" shapetype="f"/>
                </v:line>
                <v:line id="Connecteur droit 716" o:spid="_x0000_s1041" style="position:absolute;flip:x;visibility:visible;mso-wrap-style:square" from="34480,13049" to="39960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" strokecolor="black [3200]">
                  <v:stroke startarrow="oval" startarrowwidth="narrow" startarrowlength="short" endarrow="oval" endarrowwidth="narrow" endarrowlength="short" joinstyle="miter"/>
                  <o:lock v:ext="edit" shapetype="f"/>
                </v:line>
                <v:shape id="Connecteur droit avec flèche 717" o:spid="_x0000_s1042" type="#_x0000_t32" style="position:absolute;left:42862;top:2095;width:2007;height:34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" strokecolor="black [3213]" strokeweight="1.25pt">
                  <v:stroke endarrow="open" joinstyle="miter"/>
                  <o:lock v:ext="edit" shapetype="f"/>
                </v:shape>
                <v:shape id="Zone de texte 718" o:spid="_x0000_s1043" type="#_x0000_t202" style="position:absolute;left:55245;top:1143;width:14255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" fillcolor="white [3201]" stroked="f" strokeweight=".5pt">
                  <v:textbox>
                    <w:txbxContent>
                      <w:p w14:paraId="11E5AB74" w14:textId="77777777" w:rsidR="008A529F" w:rsidRDefault="008A529F" w:rsidP="00617F4C">
                        <w:pPr>
                          <w:rPr>
                            <w:rFonts w:ascii="Eras Medium ITC" w:hAnsi="Eras Medium ITC" w:cstheme="minorHAnsi"/>
                            <w:b/>
                            <w:sz w:val="22"/>
                          </w:rPr>
                        </w:pPr>
                        <w:r>
                          <w:rPr>
                            <w:rFonts w:ascii="Eras Medium ITC" w:hAnsi="Eras Medium ITC" w:cstheme="minorHAnsi"/>
                            <w:b/>
                            <w:sz w:val="22"/>
                          </w:rPr>
                          <w:t>Patte de fermeture</w:t>
                        </w:r>
                      </w:p>
                    </w:txbxContent>
                  </v:textbox>
                </v:shape>
                <v:shape id="Connecteur droit avec flèche 721" o:spid="_x0000_s1044" type="#_x0000_t32" style="position:absolute;left:34480;top:18573;width:1734;height:60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" strokecolor="black [3213]" strokeweight="1.25pt">
                  <v:stroke endarrow="open" joinstyle="miter"/>
                  <o:lock v:ext="edit" shapetype="f"/>
                </v:shape>
                <v:shape id="Zone de texte 724" o:spid="_x0000_s1045" type="#_x0000_t202" style="position:absolute;left:31432;top:666;width:8522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XK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sFsmsLfmXgE5PIXAAD//wMAUEsBAi0AFAAGAAgAAAAhANvh9svuAAAAhQEAABMAAAAAAAAA&#10;AAAAAAAAAAAAAFtDb250ZW50X1R5cGVzXS54bWxQSwECLQAUAAYACAAAACEAWvQsW78AAAAVAQAA&#10;CwAAAAAAAAAAAAAAAAAfAQAAX3JlbHMvLnJlbHNQSwECLQAUAAYACAAAACEAxZhlysYAAADcAAAA&#10;DwAAAAAAAAAAAAAAAAAHAgAAZHJzL2Rvd25yZXYueG1sUEsFBgAAAAADAAMAtwAAAPoCAAAAAA==&#10;" filled="f" stroked="f" strokeweight=".5pt">
                  <v:textbox>
                    <w:txbxContent>
                      <w:p w14:paraId="219F3696" w14:textId="77777777" w:rsidR="008A529F" w:rsidRDefault="008A529F" w:rsidP="00617F4C">
                        <w:pPr>
                          <w:rPr>
                            <w:rFonts w:ascii="Eras Medium ITC" w:hAnsi="Eras Medium ITC" w:cstheme="minorHAnsi"/>
                            <w:b/>
                            <w:sz w:val="22"/>
                          </w:rPr>
                        </w:pPr>
                        <w:r>
                          <w:rPr>
                            <w:rFonts w:ascii="Eras Medium ITC" w:hAnsi="Eras Medium ITC" w:cstheme="minorHAnsi"/>
                            <w:b/>
                            <w:sz w:val="22"/>
                          </w:rPr>
                          <w:t>Rivets</w:t>
                        </w:r>
                      </w:p>
                    </w:txbxContent>
                  </v:textbox>
                </v:shape>
                <v:shape id="Connecteur droit avec flèche 83" o:spid="_x0000_s1046" type="#_x0000_t32" style="position:absolute;left:27336;top:2762;width:4872;height:97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" strokecolor="black [3213]" strokeweight="1.25pt">
                  <v:stroke endarrow="open" joinstyle="miter"/>
                  <o:lock v:ext="edit" shapetype="f"/>
                </v:shape>
              </v:group>
            </w:pict>
          </mc:Fallback>
        </mc:AlternateContent>
      </w:r>
    </w:p>
    <w:p w14:paraId="378C431A" w14:textId="77777777" w:rsidR="00FA653E" w:rsidRDefault="00FA6A3F" w:rsidP="002B1464">
      <w:pPr>
        <w:rPr>
          <w:rFonts w:ascii="Comic Sans MS" w:hAnsi="Comic Sans MS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9D65668" wp14:editId="3EBDAA40">
                <wp:simplePos x="0" y="0"/>
                <wp:positionH relativeFrom="margin">
                  <wp:posOffset>3415030</wp:posOffset>
                </wp:positionH>
                <wp:positionV relativeFrom="paragraph">
                  <wp:posOffset>2270669</wp:posOffset>
                </wp:positionV>
                <wp:extent cx="1232535" cy="242570"/>
                <wp:effectExtent l="0" t="0" r="0" b="0"/>
                <wp:wrapNone/>
                <wp:docPr id="710" name="Zone de text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2535" cy="242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A786F" w14:textId="77777777" w:rsidR="008A529F" w:rsidRDefault="008A529F" w:rsidP="00617F4C">
                            <w:pPr>
                              <w:rPr>
                                <w:rFonts w:ascii="Eras Medium ITC" w:hAnsi="Eras Medium ITC" w:cstheme="min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Eras Medium ITC" w:hAnsi="Eras Medium ITC" w:cstheme="minorHAnsi"/>
                                <w:b/>
                                <w:sz w:val="22"/>
                              </w:rPr>
                              <w:t>Poche plaquée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0" o:spid="_x0000_s1047" type="#_x0000_t202" style="position:absolute;margin-left:268.9pt;margin-top:178.8pt;width:97.05pt;height:19.1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" fillcolor="white [3201]" stroked="f" strokeweight=".5pt">
                <v:path arrowok="t"/>
                <v:textbox>
                  <w:txbxContent>
                    <w:p w:rsidR="008A529F" w:rsidRDefault="008A529F" w:rsidP="00617F4C">
                      <w:pPr>
                        <w:rPr>
                          <w:rFonts w:ascii="Eras Medium ITC" w:hAnsi="Eras Medium ITC" w:cstheme="minorHAnsi"/>
                          <w:b/>
                          <w:sz w:val="22"/>
                        </w:rPr>
                      </w:pPr>
                      <w:r>
                        <w:rPr>
                          <w:rFonts w:ascii="Eras Medium ITC" w:hAnsi="Eras Medium ITC" w:cstheme="minorHAnsi"/>
                          <w:b/>
                          <w:sz w:val="22"/>
                        </w:rPr>
                        <w:t>Poche plaquée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653E">
        <w:rPr>
          <w:rFonts w:ascii="Comic Sans MS" w:hAnsi="Comic Sans MS"/>
          <w:b/>
          <w:u w:val="single"/>
        </w:rPr>
        <w:t>Dessin du modèle:</w:t>
      </w:r>
    </w:p>
    <w:p w14:paraId="1AF716A9" w14:textId="77777777" w:rsidR="002B1464" w:rsidRDefault="00812381" w:rsidP="002B1464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0D3932A5" wp14:editId="66588BCD">
                <wp:simplePos x="0" y="0"/>
                <wp:positionH relativeFrom="column">
                  <wp:posOffset>3593465</wp:posOffset>
                </wp:positionH>
                <wp:positionV relativeFrom="paragraph">
                  <wp:posOffset>2472055</wp:posOffset>
                </wp:positionV>
                <wp:extent cx="3119755" cy="1708785"/>
                <wp:effectExtent l="0" t="0" r="0" b="5715"/>
                <wp:wrapNone/>
                <wp:docPr id="125" name="Groupe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9755" cy="1708785"/>
                          <a:chOff x="0" y="0"/>
                          <a:chExt cx="3119755" cy="1708785"/>
                        </a:xfrm>
                      </wpg:grpSpPr>
                      <pic:pic xmlns:pic="http://schemas.openxmlformats.org/drawingml/2006/picture">
                        <pic:nvPicPr>
                          <pic:cNvPr id="726" name="image28.png" title="Image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333375"/>
                            <a:ext cx="63817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15" name="Groupe 15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19755" cy="1708785"/>
                            <a:chOff x="-4182" y="-1072"/>
                            <a:chExt cx="31199" cy="17092"/>
                          </a:xfrm>
                        </wpg:grpSpPr>
                        <wps:wsp>
                          <wps:cNvPr id="116" name="Zone de texte 15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182" y="-1072"/>
                              <a:ext cx="13638" cy="284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419B18" w14:textId="77777777" w:rsidR="008A529F" w:rsidRDefault="008A529F" w:rsidP="00526312">
                                <w:pPr>
                                  <w:rPr>
                                    <w:rFonts w:ascii="Eras Medium ITC" w:hAnsi="Eras Medium ITC" w:cstheme="minorHAnsi"/>
                                    <w:b/>
                                    <w:i/>
                                    <w:sz w:val="22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Eras Medium ITC" w:hAnsi="Eras Medium ITC" w:cstheme="minorHAnsi"/>
                                    <w:b/>
                                    <w:i/>
                                    <w:sz w:val="22"/>
                                    <w:u w:val="single"/>
                                  </w:rPr>
                                  <w:t>Rivets Ø 8mm</w:t>
                                </w:r>
                                <w:r w:rsidRPr="009F3750">
                                  <w:rPr>
                                    <w:rFonts w:ascii="Eras Medium ITC" w:hAnsi="Eras Medium ITC" w:cstheme="minorHAnsi"/>
                                    <w:b/>
                                    <w:i/>
                                    <w:sz w:val="22"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rFonts w:ascii="Eras Medium ITC" w:hAnsi="Eras Medium ITC" w:cstheme="minorHAnsi"/>
                                    <w:b/>
                                    <w:i/>
                                    <w:sz w:val="22"/>
                                    <w:u w:val="single"/>
                                  </w:rPr>
                                  <w:t xml:space="preserve"> </w:t>
                                </w:r>
                              </w:p>
                              <w:p w14:paraId="21E7C0D0" w14:textId="77777777" w:rsidR="008A529F" w:rsidRPr="009F3750" w:rsidRDefault="008A529F" w:rsidP="00526312">
                                <w:pPr>
                                  <w:rPr>
                                    <w:rFonts w:ascii="Eras Medium ITC" w:hAnsi="Eras Medium ITC" w:cstheme="minorHAnsi"/>
                                    <w:b/>
                                    <w:i/>
                                    <w:sz w:val="22"/>
                                    <w:u w:val="singl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Zone de texte 1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90" y="10302"/>
                              <a:ext cx="14857" cy="5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A2F63E" w14:textId="77777777" w:rsidR="008A529F" w:rsidRDefault="008A529F" w:rsidP="00526312">
                                <w:pPr>
                                  <w:rPr>
                                    <w:rFonts w:ascii="Eras Medium ITC" w:hAnsi="Eras Medium ITC" w:cstheme="min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="Eras Medium ITC" w:hAnsi="Eras Medium ITC" w:cstheme="minorHAnsi"/>
                                    <w:sz w:val="22"/>
                                  </w:rPr>
                                  <w:t>Rivet</w:t>
                                </w:r>
                                <w:r w:rsidRPr="009F3750">
                                  <w:rPr>
                                    <w:rFonts w:ascii="Eras Medium ITC" w:hAnsi="Eras Medium ITC" w:cstheme="minorHAnsi"/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Eras Medium ITC" w:hAnsi="Eras Medium ITC" w:cstheme="minorHAnsi"/>
                                    <w:sz w:val="22"/>
                                  </w:rPr>
                                  <w:t>Femelle</w:t>
                                </w:r>
                                <w:r w:rsidRPr="009F3750">
                                  <w:rPr>
                                    <w:rFonts w:ascii="Eras Medium ITC" w:hAnsi="Eras Medium ITC" w:cstheme="minorHAnsi"/>
                                    <w:sz w:val="22"/>
                                  </w:rPr>
                                  <w:t xml:space="preserve"> </w:t>
                                </w:r>
                              </w:p>
                              <w:p w14:paraId="2ACD995E" w14:textId="77777777" w:rsidR="008A529F" w:rsidRPr="009F3750" w:rsidRDefault="008A529F" w:rsidP="00526312">
                                <w:pPr>
                                  <w:rPr>
                                    <w:rFonts w:ascii="Eras Medium ITC" w:hAnsi="Eras Medium ITC" w:cstheme="minorHAnsi"/>
                                    <w:sz w:val="22"/>
                                  </w:rPr>
                                </w:pPr>
                                <w:r w:rsidRPr="008B0585">
                                  <w:rPr>
                                    <w:rFonts w:ascii="Eras Medium ITC" w:hAnsi="Eras Medium ITC" w:cstheme="minorHAnsi"/>
                                    <w:b/>
                                    <w:sz w:val="22"/>
                                  </w:rPr>
                                  <w:t>C100003</w:t>
                                </w:r>
                                <w:r>
                                  <w:rPr>
                                    <w:rFonts w:ascii="Eras Medium ITC" w:hAnsi="Eras Medium ITC" w:cstheme="minorHAnsi"/>
                                    <w:sz w:val="22"/>
                                  </w:rPr>
                                  <w:t xml:space="preserve"> </w:t>
                                </w:r>
                                <w:r w:rsidRPr="008B0585">
                                  <w:rPr>
                                    <w:rFonts w:ascii="Eras Medium ITC" w:hAnsi="Eras Medium ITC" w:cstheme="minorHAnsi"/>
                                    <w:i/>
                                    <w:sz w:val="22"/>
                                  </w:rPr>
                                  <w:t>REF Lycée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Zone de texte 1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0" y="10324"/>
                              <a:ext cx="14826" cy="4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484D11" w14:textId="77777777" w:rsidR="008A529F" w:rsidRDefault="008A529F" w:rsidP="00526312">
                                <w:pPr>
                                  <w:rPr>
                                    <w:rFonts w:ascii="Eras Medium ITC" w:hAnsi="Eras Medium ITC" w:cstheme="min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="Eras Medium ITC" w:hAnsi="Eras Medium ITC" w:cstheme="minorHAnsi"/>
                                    <w:sz w:val="22"/>
                                  </w:rPr>
                                  <w:t>Rivet</w:t>
                                </w:r>
                                <w:r w:rsidRPr="009F3750">
                                  <w:rPr>
                                    <w:rFonts w:ascii="Eras Medium ITC" w:hAnsi="Eras Medium ITC" w:cstheme="minorHAnsi"/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Eras Medium ITC" w:hAnsi="Eras Medium ITC" w:cstheme="minorHAnsi"/>
                                    <w:sz w:val="22"/>
                                  </w:rPr>
                                  <w:t>Mâle</w:t>
                                </w:r>
                              </w:p>
                              <w:p w14:paraId="59C17172" w14:textId="77777777" w:rsidR="008A529F" w:rsidRPr="009F3750" w:rsidRDefault="008A529F" w:rsidP="00526312">
                                <w:pPr>
                                  <w:rPr>
                                    <w:rFonts w:ascii="Eras Medium ITC" w:hAnsi="Eras Medium ITC" w:cstheme="minorHAnsi"/>
                                    <w:sz w:val="22"/>
                                  </w:rPr>
                                </w:pPr>
                                <w:r w:rsidRPr="008B0585">
                                  <w:rPr>
                                    <w:rFonts w:ascii="Eras Medium ITC" w:hAnsi="Eras Medium ITC" w:cstheme="minorHAnsi"/>
                                    <w:b/>
                                    <w:sz w:val="22"/>
                                  </w:rPr>
                                  <w:t>C100004</w:t>
                                </w:r>
                                <w:r>
                                  <w:rPr>
                                    <w:rFonts w:ascii="Eras Medium ITC" w:hAnsi="Eras Medium ITC" w:cstheme="minorHAnsi"/>
                                    <w:sz w:val="22"/>
                                  </w:rPr>
                                  <w:t xml:space="preserve"> </w:t>
                                </w:r>
                                <w:r w:rsidRPr="008B0585">
                                  <w:rPr>
                                    <w:rFonts w:ascii="Eras Medium ITC" w:hAnsi="Eras Medium ITC" w:cstheme="minorHAnsi"/>
                                    <w:i/>
                                    <w:sz w:val="22"/>
                                  </w:rPr>
                                  <w:t>REF Lycée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25" o:spid="_x0000_s1048" style="position:absolute;left:0;text-align:left;margin-left:282.95pt;margin-top:194.65pt;width:245.65pt;height:134.55pt;z-index:251625984" coordsize="31197,1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">
                <v:shape id="image28.png" o:spid="_x0000_s1049" type="#_x0000_t75" style="position:absolute;left:17907;top:3333;width:6381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">
                  <v:imagedata r:id="rId24" o:title=""/>
                </v:shape>
                <v:group id="Groupe 1572" o:spid="_x0000_s1050" style="position:absolute;width:31197;height:17087" coordorigin="-4182,-1072" coordsize="31199,1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Zone de texte 1567" o:spid="_x0000_s1051" type="#_x0000_t202" style="position:absolute;left:-4182;top:-1072;width:13638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" fillcolor="white [3201]" stroked="f" strokeweight=".5pt">
                    <v:textbox>
                      <w:txbxContent>
                        <w:p w:rsidR="008A529F" w:rsidRDefault="008A529F" w:rsidP="00526312">
                          <w:pPr>
                            <w:rPr>
                              <w:rFonts w:ascii="Eras Medium ITC" w:hAnsi="Eras Medium ITC" w:cstheme="minorHAnsi"/>
                              <w:b/>
                              <w:i/>
                              <w:sz w:val="22"/>
                              <w:u w:val="single"/>
                            </w:rPr>
                          </w:pPr>
                          <w:r>
                            <w:rPr>
                              <w:rFonts w:ascii="Eras Medium ITC" w:hAnsi="Eras Medium ITC" w:cstheme="minorHAnsi"/>
                              <w:b/>
                              <w:i/>
                              <w:sz w:val="22"/>
                              <w:u w:val="single"/>
                            </w:rPr>
                            <w:t>Rivets Ø 8mm</w:t>
                          </w:r>
                          <w:r w:rsidRPr="009F3750">
                            <w:rPr>
                              <w:rFonts w:ascii="Eras Medium ITC" w:hAnsi="Eras Medium ITC" w:cstheme="minorHAnsi"/>
                              <w:b/>
                              <w:i/>
                              <w:sz w:val="22"/>
                              <w:u w:val="single"/>
                            </w:rPr>
                            <w:t>:</w:t>
                          </w:r>
                          <w:r>
                            <w:rPr>
                              <w:rFonts w:ascii="Eras Medium ITC" w:hAnsi="Eras Medium ITC" w:cstheme="minorHAnsi"/>
                              <w:b/>
                              <w:i/>
                              <w:sz w:val="22"/>
                              <w:u w:val="single"/>
                            </w:rPr>
                            <w:t xml:space="preserve"> </w:t>
                          </w:r>
                        </w:p>
                        <w:p w:rsidR="008A529F" w:rsidRPr="009F3750" w:rsidRDefault="008A529F" w:rsidP="00526312">
                          <w:pPr>
                            <w:rPr>
                              <w:rFonts w:ascii="Eras Medium ITC" w:hAnsi="Eras Medium ITC" w:cstheme="minorHAnsi"/>
                              <w:b/>
                              <w:i/>
                              <w:sz w:val="22"/>
                              <w:u w:val="single"/>
                            </w:rPr>
                          </w:pPr>
                        </w:p>
                      </w:txbxContent>
                    </v:textbox>
                  </v:shape>
                  <v:shape id="Zone de texte 1570" o:spid="_x0000_s1052" type="#_x0000_t202" style="position:absolute;left:-4090;top:10302;width:14857;height:5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  <v:textbox>
                      <w:txbxContent>
                        <w:p w:rsidR="008A529F" w:rsidRDefault="008A529F" w:rsidP="00526312">
                          <w:pPr>
                            <w:rPr>
                              <w:rFonts w:ascii="Eras Medium ITC" w:hAnsi="Eras Medium ITC" w:cstheme="minorHAnsi"/>
                              <w:sz w:val="22"/>
                            </w:rPr>
                          </w:pPr>
                          <w:r>
                            <w:rPr>
                              <w:rFonts w:ascii="Eras Medium ITC" w:hAnsi="Eras Medium ITC" w:cstheme="minorHAnsi"/>
                              <w:sz w:val="22"/>
                            </w:rPr>
                            <w:t>Rivet</w:t>
                          </w:r>
                          <w:r w:rsidRPr="009F3750">
                            <w:rPr>
                              <w:rFonts w:ascii="Eras Medium ITC" w:hAnsi="Eras Medium ITC" w:cstheme="minorHAnsi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Eras Medium ITC" w:hAnsi="Eras Medium ITC" w:cstheme="minorHAnsi"/>
                              <w:sz w:val="22"/>
                            </w:rPr>
                            <w:t>Femelle</w:t>
                          </w:r>
                          <w:r w:rsidRPr="009F3750">
                            <w:rPr>
                              <w:rFonts w:ascii="Eras Medium ITC" w:hAnsi="Eras Medium ITC" w:cstheme="minorHAnsi"/>
                              <w:sz w:val="22"/>
                            </w:rPr>
                            <w:t xml:space="preserve"> </w:t>
                          </w:r>
                        </w:p>
                        <w:p w:rsidR="008A529F" w:rsidRPr="009F3750" w:rsidRDefault="008A529F" w:rsidP="00526312">
                          <w:pPr>
                            <w:rPr>
                              <w:rFonts w:ascii="Eras Medium ITC" w:hAnsi="Eras Medium ITC" w:cstheme="minorHAnsi"/>
                              <w:sz w:val="22"/>
                            </w:rPr>
                          </w:pPr>
                          <w:r w:rsidRPr="008B0585">
                            <w:rPr>
                              <w:rFonts w:ascii="Eras Medium ITC" w:hAnsi="Eras Medium ITC" w:cstheme="minorHAnsi"/>
                              <w:b/>
                              <w:sz w:val="22"/>
                            </w:rPr>
                            <w:t>C100003</w:t>
                          </w:r>
                          <w:r>
                            <w:rPr>
                              <w:rFonts w:ascii="Eras Medium ITC" w:hAnsi="Eras Medium ITC" w:cstheme="minorHAnsi"/>
                              <w:sz w:val="22"/>
                            </w:rPr>
                            <w:t xml:space="preserve"> </w:t>
                          </w:r>
                          <w:r w:rsidRPr="008B0585">
                            <w:rPr>
                              <w:rFonts w:ascii="Eras Medium ITC" w:hAnsi="Eras Medium ITC" w:cstheme="minorHAnsi"/>
                              <w:i/>
                              <w:sz w:val="22"/>
                            </w:rPr>
                            <w:t>REF Lycée</w:t>
                          </w:r>
                        </w:p>
                      </w:txbxContent>
                    </v:textbox>
                  </v:shape>
                  <v:shape id="Zone de texte 1571" o:spid="_x0000_s1053" type="#_x0000_t202" style="position:absolute;left:12190;top:10324;width:14826;height:4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  <v:textbox>
                      <w:txbxContent>
                        <w:p w:rsidR="008A529F" w:rsidRDefault="008A529F" w:rsidP="00526312">
                          <w:pPr>
                            <w:rPr>
                              <w:rFonts w:ascii="Eras Medium ITC" w:hAnsi="Eras Medium ITC" w:cstheme="minorHAnsi"/>
                              <w:sz w:val="22"/>
                            </w:rPr>
                          </w:pPr>
                          <w:r>
                            <w:rPr>
                              <w:rFonts w:ascii="Eras Medium ITC" w:hAnsi="Eras Medium ITC" w:cstheme="minorHAnsi"/>
                              <w:sz w:val="22"/>
                            </w:rPr>
                            <w:t>Rivet</w:t>
                          </w:r>
                          <w:r w:rsidRPr="009F3750">
                            <w:rPr>
                              <w:rFonts w:ascii="Eras Medium ITC" w:hAnsi="Eras Medium ITC" w:cstheme="minorHAnsi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Eras Medium ITC" w:hAnsi="Eras Medium ITC" w:cstheme="minorHAnsi"/>
                              <w:sz w:val="22"/>
                            </w:rPr>
                            <w:t>Mâle</w:t>
                          </w:r>
                        </w:p>
                        <w:p w:rsidR="008A529F" w:rsidRPr="009F3750" w:rsidRDefault="008A529F" w:rsidP="00526312">
                          <w:pPr>
                            <w:rPr>
                              <w:rFonts w:ascii="Eras Medium ITC" w:hAnsi="Eras Medium ITC" w:cstheme="minorHAnsi"/>
                              <w:sz w:val="22"/>
                            </w:rPr>
                          </w:pPr>
                          <w:r w:rsidRPr="008B0585">
                            <w:rPr>
                              <w:rFonts w:ascii="Eras Medium ITC" w:hAnsi="Eras Medium ITC" w:cstheme="minorHAnsi"/>
                              <w:b/>
                              <w:sz w:val="22"/>
                            </w:rPr>
                            <w:t>C100004</w:t>
                          </w:r>
                          <w:r>
                            <w:rPr>
                              <w:rFonts w:ascii="Eras Medium ITC" w:hAnsi="Eras Medium ITC" w:cstheme="minorHAnsi"/>
                              <w:sz w:val="22"/>
                            </w:rPr>
                            <w:t xml:space="preserve"> </w:t>
                          </w:r>
                          <w:r w:rsidRPr="008B0585">
                            <w:rPr>
                              <w:rFonts w:ascii="Eras Medium ITC" w:hAnsi="Eras Medium ITC" w:cstheme="minorHAnsi"/>
                              <w:i/>
                              <w:sz w:val="22"/>
                            </w:rPr>
                            <w:t>REF Lycée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42D1F8C" w14:textId="77777777" w:rsidR="002B1464" w:rsidRDefault="00FA6A3F" w:rsidP="002B1464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597312" behindDoc="0" locked="0" layoutInCell="1" allowOverlap="1" wp14:anchorId="6DF82996" wp14:editId="646051D5">
            <wp:simplePos x="0" y="0"/>
            <wp:positionH relativeFrom="column">
              <wp:posOffset>3696727</wp:posOffset>
            </wp:positionH>
            <wp:positionV relativeFrom="paragraph">
              <wp:posOffset>278616</wp:posOffset>
            </wp:positionV>
            <wp:extent cx="1257300" cy="828675"/>
            <wp:effectExtent l="0" t="0" r="0" b="9525"/>
            <wp:wrapNone/>
            <wp:docPr id="725" name="image38.png" titl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.png" title="Image"/>
                    <pic:cNvPicPr preferRelativeResize="0"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2002A5" w14:textId="77777777" w:rsidR="00D523DB" w:rsidRDefault="00D523DB" w:rsidP="002B1464">
      <w:pPr>
        <w:rPr>
          <w:rFonts w:ascii="Arial Rounded MT Bold" w:hAnsi="Arial Rounded MT Bold"/>
          <w:b/>
          <w:u w:val="single"/>
        </w:rPr>
      </w:pPr>
    </w:p>
    <w:p w14:paraId="4112440A" w14:textId="77777777" w:rsidR="00D523DB" w:rsidRDefault="00D523DB" w:rsidP="002B1464">
      <w:pPr>
        <w:rPr>
          <w:rFonts w:ascii="Arial Rounded MT Bold" w:hAnsi="Arial Rounded MT Bold"/>
          <w:b/>
          <w:u w:val="single"/>
        </w:rPr>
      </w:pPr>
    </w:p>
    <w:p w14:paraId="74C91423" w14:textId="77777777" w:rsidR="00D523DB" w:rsidRDefault="00D523DB" w:rsidP="002B1464">
      <w:pPr>
        <w:rPr>
          <w:rFonts w:ascii="Arial Rounded MT Bold" w:hAnsi="Arial Rounded MT Bold"/>
          <w:b/>
          <w:u w:val="single"/>
        </w:rPr>
      </w:pPr>
    </w:p>
    <w:p w14:paraId="6116811E" w14:textId="77777777" w:rsidR="00D523DB" w:rsidRDefault="00D523DB" w:rsidP="002B1464">
      <w:pPr>
        <w:rPr>
          <w:rFonts w:ascii="Arial Rounded MT Bold" w:hAnsi="Arial Rounded MT Bold"/>
          <w:b/>
          <w:u w:val="single"/>
        </w:rPr>
      </w:pPr>
    </w:p>
    <w:p w14:paraId="37644639" w14:textId="77777777" w:rsidR="00D523DB" w:rsidRDefault="00D523DB" w:rsidP="002B1464">
      <w:pPr>
        <w:rPr>
          <w:rFonts w:ascii="Arial Rounded MT Bold" w:hAnsi="Arial Rounded MT Bold"/>
          <w:b/>
          <w:u w:val="single"/>
        </w:rPr>
      </w:pPr>
    </w:p>
    <w:p w14:paraId="1CE6C8E2" w14:textId="77777777" w:rsidR="00D523DB" w:rsidRDefault="00D523DB" w:rsidP="002B1464">
      <w:pPr>
        <w:rPr>
          <w:rFonts w:ascii="Arial Rounded MT Bold" w:hAnsi="Arial Rounded MT Bold"/>
          <w:b/>
          <w:u w:val="single"/>
        </w:rPr>
      </w:pPr>
    </w:p>
    <w:p w14:paraId="5CB54736" w14:textId="77777777" w:rsidR="00147B49" w:rsidRDefault="00147B49" w:rsidP="002B1464">
      <w:pPr>
        <w:rPr>
          <w:rFonts w:ascii="Arial Rounded MT Bold" w:hAnsi="Arial Rounded MT Bold"/>
          <w:b/>
          <w:u w:val="single"/>
        </w:rPr>
      </w:pPr>
    </w:p>
    <w:p w14:paraId="3179DCE7" w14:textId="77777777" w:rsidR="00147B49" w:rsidRDefault="00147B49" w:rsidP="002B1464">
      <w:pPr>
        <w:rPr>
          <w:rFonts w:ascii="Arial Rounded MT Bold" w:hAnsi="Arial Rounded MT Bold"/>
          <w:b/>
          <w:u w:val="single"/>
        </w:rPr>
      </w:pPr>
    </w:p>
    <w:p w14:paraId="2B1C4E2E" w14:textId="77777777" w:rsidR="00147B49" w:rsidRDefault="00147B49" w:rsidP="002B1464">
      <w:pPr>
        <w:rPr>
          <w:rFonts w:ascii="Arial Rounded MT Bold" w:hAnsi="Arial Rounded MT Bold"/>
          <w:b/>
          <w:u w:val="single"/>
        </w:rPr>
      </w:pPr>
    </w:p>
    <w:p w14:paraId="77F00064" w14:textId="77777777" w:rsidR="00147B49" w:rsidRDefault="00147B49" w:rsidP="002B1464">
      <w:pPr>
        <w:rPr>
          <w:rFonts w:ascii="Arial Rounded MT Bold" w:hAnsi="Arial Rounded MT Bold"/>
          <w:b/>
          <w:u w:val="single"/>
        </w:rPr>
      </w:pPr>
    </w:p>
    <w:p w14:paraId="4D4BF9AF" w14:textId="77777777" w:rsidR="00147B49" w:rsidRDefault="00147B49" w:rsidP="002B1464">
      <w:pPr>
        <w:rPr>
          <w:rFonts w:ascii="Arial Rounded MT Bold" w:hAnsi="Arial Rounded MT Bold"/>
          <w:b/>
          <w:u w:val="single"/>
        </w:rPr>
      </w:pPr>
    </w:p>
    <w:p w14:paraId="76B68410" w14:textId="77777777" w:rsidR="00147B49" w:rsidRDefault="00304064" w:rsidP="002B1464">
      <w:pPr>
        <w:rPr>
          <w:rFonts w:ascii="Arial Rounded MT Bold" w:hAnsi="Arial Rounded MT Bold"/>
          <w:b/>
          <w:u w:val="single"/>
        </w:rPr>
      </w:pPr>
      <w:r w:rsidRPr="0069460C">
        <w:rPr>
          <w:noProof/>
        </w:rPr>
        <w:drawing>
          <wp:anchor distT="0" distB="0" distL="114300" distR="114300" simplePos="0" relativeHeight="251878912" behindDoc="0" locked="0" layoutInCell="1" allowOverlap="1" wp14:anchorId="5E303969" wp14:editId="7B175399">
            <wp:simplePos x="0" y="0"/>
            <wp:positionH relativeFrom="column">
              <wp:posOffset>3658870</wp:posOffset>
            </wp:positionH>
            <wp:positionV relativeFrom="paragraph">
              <wp:posOffset>105261</wp:posOffset>
            </wp:positionV>
            <wp:extent cx="1422261" cy="885825"/>
            <wp:effectExtent l="0" t="0" r="0" b="0"/>
            <wp:wrapNone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1" r="48441"/>
                    <a:stretch/>
                  </pic:blipFill>
                  <pic:spPr bwMode="auto">
                    <a:xfrm>
                      <a:off x="0" y="0"/>
                      <a:ext cx="1422261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563AE" w14:textId="77777777" w:rsidR="00147B49" w:rsidRDefault="00147B49" w:rsidP="002B1464">
      <w:pPr>
        <w:rPr>
          <w:rFonts w:ascii="Arial Rounded MT Bold" w:hAnsi="Arial Rounded MT Bold"/>
          <w:b/>
          <w:u w:val="single"/>
        </w:rPr>
      </w:pPr>
    </w:p>
    <w:p w14:paraId="2AFDEC72" w14:textId="77777777" w:rsidR="00147B49" w:rsidRDefault="00147B49" w:rsidP="002B1464">
      <w:pPr>
        <w:rPr>
          <w:rFonts w:ascii="Arial Rounded MT Bold" w:hAnsi="Arial Rounded MT Bold"/>
          <w:b/>
          <w:u w:val="single"/>
        </w:rPr>
      </w:pPr>
    </w:p>
    <w:p w14:paraId="6A6489E8" w14:textId="77777777" w:rsidR="00147B49" w:rsidRDefault="00147B49" w:rsidP="002B1464">
      <w:pPr>
        <w:rPr>
          <w:rFonts w:ascii="Arial Rounded MT Bold" w:hAnsi="Arial Rounded MT Bold"/>
          <w:b/>
          <w:u w:val="single"/>
        </w:rPr>
      </w:pPr>
    </w:p>
    <w:p w14:paraId="2E0B87D6" w14:textId="77777777" w:rsidR="00147B49" w:rsidRDefault="00147B49" w:rsidP="002B1464">
      <w:pPr>
        <w:rPr>
          <w:rFonts w:ascii="Arial Rounded MT Bold" w:hAnsi="Arial Rounded MT Bold"/>
          <w:b/>
          <w:u w:val="single"/>
        </w:rPr>
      </w:pPr>
    </w:p>
    <w:p w14:paraId="0B66EE91" w14:textId="77777777" w:rsidR="00147B49" w:rsidRDefault="00147B49" w:rsidP="002B1464">
      <w:pPr>
        <w:rPr>
          <w:rFonts w:ascii="Arial Rounded MT Bold" w:hAnsi="Arial Rounded MT Bold"/>
          <w:b/>
          <w:u w:val="single"/>
        </w:rPr>
      </w:pPr>
    </w:p>
    <w:p w14:paraId="06DAF1A4" w14:textId="77777777" w:rsidR="00147B49" w:rsidRDefault="00147B49" w:rsidP="002B1464">
      <w:pPr>
        <w:rPr>
          <w:rFonts w:ascii="Arial Rounded MT Bold" w:hAnsi="Arial Rounded MT Bold"/>
          <w:b/>
          <w:u w:val="single"/>
        </w:rPr>
      </w:pPr>
    </w:p>
    <w:p w14:paraId="1874E690" w14:textId="77777777" w:rsidR="00147B49" w:rsidRDefault="00147B49" w:rsidP="002B1464">
      <w:pPr>
        <w:rPr>
          <w:rFonts w:ascii="Arial Rounded MT Bold" w:hAnsi="Arial Rounded MT Bold"/>
          <w:b/>
          <w:u w:val="single"/>
        </w:rPr>
      </w:pPr>
    </w:p>
    <w:p w14:paraId="57BDEED0" w14:textId="77777777" w:rsidR="002B1464" w:rsidRPr="005B00F2" w:rsidRDefault="002B1464" w:rsidP="002B1464">
      <w:pPr>
        <w:rPr>
          <w:rFonts w:ascii="Arial Rounded MT Bold" w:hAnsi="Arial Rounded MT Bold"/>
          <w:b/>
          <w:u w:val="single"/>
        </w:rPr>
      </w:pPr>
      <w:r w:rsidRPr="005B00F2">
        <w:rPr>
          <w:rFonts w:ascii="Arial Rounded MT Bold" w:hAnsi="Arial Rounded MT Bold"/>
          <w:b/>
          <w:u w:val="single"/>
        </w:rPr>
        <w:t>Descriptif :</w:t>
      </w:r>
    </w:p>
    <w:p w14:paraId="2C7F8CDD" w14:textId="77777777" w:rsidR="002B1464" w:rsidRPr="00147B49" w:rsidRDefault="002B1464" w:rsidP="002B1464">
      <w:pPr>
        <w:rPr>
          <w:rFonts w:ascii="Comic Sans MS" w:hAnsi="Comic Sans MS"/>
          <w:b/>
          <w:sz w:val="10"/>
          <w:u w:val="single"/>
        </w:rPr>
      </w:pPr>
    </w:p>
    <w:p w14:paraId="344BB1F5" w14:textId="77777777" w:rsidR="002B1464" w:rsidRDefault="002B1464" w:rsidP="002B1464">
      <w:pPr>
        <w:rPr>
          <w:rFonts w:ascii="Arial Rounded MT Bold" w:hAnsi="Arial Rounded MT Bold"/>
          <w:i/>
          <w:u w:val="single"/>
        </w:rPr>
      </w:pPr>
      <w:r w:rsidRPr="005B00F2">
        <w:rPr>
          <w:rFonts w:ascii="Arial Rounded MT Bold" w:hAnsi="Arial Rounded MT Bold"/>
          <w:i/>
          <w:u w:val="single"/>
        </w:rPr>
        <w:t>Fonction d’usage :</w:t>
      </w:r>
      <w:r w:rsidR="00861564" w:rsidRPr="00861564">
        <w:rPr>
          <w:rFonts w:ascii="Arial Rounded MT Bold" w:hAnsi="Arial Rounded MT Bold"/>
          <w:i/>
          <w:sz w:val="16"/>
          <w:u w:val="single"/>
        </w:rPr>
        <w:t xml:space="preserve"> </w:t>
      </w:r>
    </w:p>
    <w:p w14:paraId="56F6DC45" w14:textId="77777777" w:rsidR="00D523DB" w:rsidRPr="00147B49" w:rsidRDefault="00D523DB" w:rsidP="002B1464">
      <w:pPr>
        <w:rPr>
          <w:rFonts w:ascii="Arial Rounded MT Bold" w:hAnsi="Arial Rounded MT Bold"/>
          <w:i/>
          <w:sz w:val="14"/>
          <w:u w:val="single"/>
        </w:rPr>
      </w:pPr>
    </w:p>
    <w:p w14:paraId="576D1BDB" w14:textId="77777777" w:rsidR="00D523DB" w:rsidRPr="00147B49" w:rsidRDefault="009C2184" w:rsidP="00D523DB">
      <w:pPr>
        <w:rPr>
          <w:rFonts w:ascii="Eras Medium ITC" w:hAnsi="Eras Medium ITC" w:cstheme="minorHAnsi"/>
          <w:sz w:val="22"/>
        </w:rPr>
      </w:pPr>
      <w:r w:rsidRPr="00147B49">
        <w:rPr>
          <w:rFonts w:ascii="Eras Medium ITC" w:hAnsi="Eras Medium ITC" w:cstheme="minorHAnsi"/>
          <w:noProof/>
          <w:sz w:val="22"/>
        </w:rPr>
        <w:drawing>
          <wp:anchor distT="0" distB="0" distL="114300" distR="114300" simplePos="0" relativeHeight="251600384" behindDoc="1" locked="0" layoutInCell="1" allowOverlap="1" wp14:anchorId="48EF0859" wp14:editId="15200A3D">
            <wp:simplePos x="0" y="0"/>
            <wp:positionH relativeFrom="column">
              <wp:posOffset>5423535</wp:posOffset>
            </wp:positionH>
            <wp:positionV relativeFrom="paragraph">
              <wp:posOffset>314325</wp:posOffset>
            </wp:positionV>
            <wp:extent cx="1275080" cy="1212215"/>
            <wp:effectExtent l="247650" t="266700" r="229870" b="254635"/>
            <wp:wrapTight wrapText="bothSides">
              <wp:wrapPolygon edited="0">
                <wp:start x="-1259" y="24"/>
                <wp:lineTo x="-3805" y="1495"/>
                <wp:lineTo x="-1319" y="6255"/>
                <wp:lineTo x="-3864" y="7726"/>
                <wp:lineTo x="-1378" y="12486"/>
                <wp:lineTo x="-3641" y="13794"/>
                <wp:lineTo x="-1382" y="20234"/>
                <wp:lineTo x="2745" y="22497"/>
                <wp:lineTo x="20800" y="22521"/>
                <wp:lineTo x="22497" y="21540"/>
                <wp:lineTo x="22604" y="4825"/>
                <wp:lineTo x="21687" y="-455"/>
                <wp:lineTo x="20444" y="-2835"/>
                <wp:lineTo x="14520" y="-2898"/>
                <wp:lineTo x="11692" y="-1263"/>
                <wp:lineTo x="9206" y="-6023"/>
                <wp:lineTo x="438" y="-957"/>
                <wp:lineTo x="-1259" y="24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6961">
                      <a:off x="0" y="0"/>
                      <a:ext cx="1275080" cy="121221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3DB" w:rsidRPr="00147B49">
        <w:rPr>
          <w:rFonts w:ascii="Eras Medium ITC" w:hAnsi="Eras Medium ITC" w:cstheme="minorHAnsi"/>
          <w:sz w:val="22"/>
        </w:rPr>
        <w:t xml:space="preserve">Ce porte carnet de notes </w:t>
      </w:r>
      <w:r w:rsidR="006616BC" w:rsidRPr="00147B49">
        <w:rPr>
          <w:rFonts w:ascii="Eras Medium ITC" w:hAnsi="Eras Medium ITC" w:cstheme="minorHAnsi"/>
          <w:sz w:val="22"/>
        </w:rPr>
        <w:t xml:space="preserve">bi matières, </w:t>
      </w:r>
      <w:r w:rsidR="00D523DB" w:rsidRPr="00147B49">
        <w:rPr>
          <w:rFonts w:ascii="Eras Medium ITC" w:hAnsi="Eras Medium ITC" w:cstheme="minorHAnsi"/>
          <w:sz w:val="22"/>
        </w:rPr>
        <w:t>cuir et textile, vous accompagnera partout ! Ultra-pratique et multifonctions, il peut accueillir un cahier spirale A4, votre stylo, des documents ! De quoi gard</w:t>
      </w:r>
      <w:r w:rsidR="004522B8" w:rsidRPr="00147B49">
        <w:rPr>
          <w:rFonts w:ascii="Eras Medium ITC" w:hAnsi="Eras Medium ITC" w:cstheme="minorHAnsi"/>
          <w:sz w:val="22"/>
        </w:rPr>
        <w:t xml:space="preserve">er l’essentiel sous la main. </w:t>
      </w:r>
      <w:r w:rsidR="00D523DB" w:rsidRPr="00147B49">
        <w:rPr>
          <w:rFonts w:ascii="Eras Medium ITC" w:hAnsi="Eras Medium ITC" w:cstheme="minorHAnsi"/>
          <w:sz w:val="22"/>
        </w:rPr>
        <w:t>La qualité du cuir au tannage végétal utilisé dans la fabrication vous permettra de découvrir avec le temps la patine unique de votre porte carnet de notes.</w:t>
      </w:r>
    </w:p>
    <w:p w14:paraId="0FD283C4" w14:textId="77777777" w:rsidR="00EB6E1A" w:rsidRPr="00147B49" w:rsidRDefault="00EB6E1A" w:rsidP="002B1464">
      <w:pPr>
        <w:rPr>
          <w:rFonts w:ascii="Arial Rounded MT Bold" w:hAnsi="Arial Rounded MT Bold"/>
          <w:i/>
          <w:sz w:val="14"/>
          <w:u w:val="single"/>
        </w:rPr>
      </w:pPr>
    </w:p>
    <w:p w14:paraId="1A15BC90" w14:textId="77777777" w:rsidR="002B1464" w:rsidRDefault="002B1464" w:rsidP="002B1464">
      <w:pPr>
        <w:rPr>
          <w:rFonts w:ascii="Arial Rounded MT Bold" w:hAnsi="Arial Rounded MT Bold"/>
          <w:i/>
          <w:u w:val="single"/>
        </w:rPr>
      </w:pPr>
      <w:r w:rsidRPr="005B00F2">
        <w:rPr>
          <w:rFonts w:ascii="Arial Rounded MT Bold" w:hAnsi="Arial Rounded MT Bold"/>
          <w:i/>
          <w:u w:val="single"/>
        </w:rPr>
        <w:t>Fonction technique :</w:t>
      </w:r>
    </w:p>
    <w:p w14:paraId="4EEFA94B" w14:textId="77777777" w:rsidR="00147B49" w:rsidRPr="00147B49" w:rsidRDefault="00147B49" w:rsidP="002B1464">
      <w:pPr>
        <w:rPr>
          <w:rFonts w:ascii="Arial Rounded MT Bold" w:hAnsi="Arial Rounded MT Bold"/>
          <w:i/>
          <w:sz w:val="16"/>
          <w:u w:val="single"/>
        </w:rPr>
      </w:pPr>
      <w:r w:rsidRPr="00861564">
        <w:rPr>
          <w:rFonts w:ascii="Eras Medium ITC" w:hAnsi="Eras Medium ITC" w:cstheme="minorHAnsi"/>
          <w:noProof/>
        </w:rPr>
        <w:drawing>
          <wp:anchor distT="0" distB="0" distL="114300" distR="114300" simplePos="0" relativeHeight="251598336" behindDoc="0" locked="0" layoutInCell="1" allowOverlap="1" wp14:anchorId="093579B7" wp14:editId="638B13C1">
            <wp:simplePos x="0" y="0"/>
            <wp:positionH relativeFrom="column">
              <wp:posOffset>5366385</wp:posOffset>
            </wp:positionH>
            <wp:positionV relativeFrom="paragraph">
              <wp:posOffset>113030</wp:posOffset>
            </wp:positionV>
            <wp:extent cx="1320165" cy="1202690"/>
            <wp:effectExtent l="247650" t="285750" r="222885" b="264160"/>
            <wp:wrapThrough wrapText="bothSides">
              <wp:wrapPolygon edited="0">
                <wp:start x="-1376" y="-173"/>
                <wp:lineTo x="-3438" y="1404"/>
                <wp:lineTo x="-1117" y="6249"/>
                <wp:lineTo x="-3600" y="7682"/>
                <wp:lineTo x="-1279" y="12527"/>
                <wp:lineTo x="-3486" y="13801"/>
                <wp:lineTo x="-1558" y="20032"/>
                <wp:lineTo x="2811" y="22536"/>
                <wp:lineTo x="21073" y="22433"/>
                <wp:lineTo x="22453" y="21637"/>
                <wp:lineTo x="22561" y="4953"/>
                <wp:lineTo x="21764" y="-385"/>
                <wp:lineTo x="20314" y="-3414"/>
                <wp:lineTo x="15712" y="-3464"/>
                <wp:lineTo x="11850" y="-1234"/>
                <wp:lineTo x="9529" y="-6080"/>
                <wp:lineTo x="555" y="-1287"/>
                <wp:lineTo x="-1376" y="-173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4085">
                      <a:off x="0" y="0"/>
                      <a:ext cx="1320165" cy="12026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E78F0" w14:textId="77777777" w:rsidR="002B1464" w:rsidRPr="00147B49" w:rsidRDefault="002B1464" w:rsidP="002B1464">
      <w:pPr>
        <w:rPr>
          <w:rFonts w:ascii="Eras Medium ITC" w:hAnsi="Eras Medium ITC" w:cstheme="minorHAnsi"/>
          <w:sz w:val="22"/>
        </w:rPr>
      </w:pPr>
      <w:r w:rsidRPr="00147B49">
        <w:rPr>
          <w:rFonts w:ascii="Eras Medium ITC" w:hAnsi="Eras Medium ITC" w:cstheme="minorHAnsi"/>
          <w:sz w:val="22"/>
        </w:rPr>
        <w:t xml:space="preserve">Il est réalisé </w:t>
      </w:r>
      <w:r w:rsidR="006616BC" w:rsidRPr="00147B49">
        <w:rPr>
          <w:rFonts w:ascii="Eras Medium ITC" w:hAnsi="Eras Medium ITC" w:cstheme="minorHAnsi"/>
          <w:sz w:val="22"/>
        </w:rPr>
        <w:t>avec des bords rembordés</w:t>
      </w:r>
      <w:r w:rsidRPr="00147B49">
        <w:rPr>
          <w:rFonts w:ascii="Eras Medium ITC" w:hAnsi="Eras Medium ITC" w:cstheme="minorHAnsi"/>
          <w:sz w:val="22"/>
        </w:rPr>
        <w:t>.</w:t>
      </w:r>
      <w:r w:rsidR="00617F4C" w:rsidRPr="00147B49">
        <w:rPr>
          <w:rFonts w:ascii="Eras Medium ITC" w:hAnsi="Eras Medium ITC" w:cstheme="minorHAnsi"/>
          <w:sz w:val="22"/>
        </w:rPr>
        <w:t xml:space="preserve"> </w:t>
      </w:r>
      <w:r w:rsidR="006616BC" w:rsidRPr="00147B49">
        <w:rPr>
          <w:rFonts w:ascii="Eras Medium ITC" w:hAnsi="Eras Medium ITC" w:cstheme="minorHAnsi"/>
          <w:sz w:val="22"/>
        </w:rPr>
        <w:t>L’applique centrale, elle est cousue à la main.</w:t>
      </w:r>
    </w:p>
    <w:p w14:paraId="06B26F19" w14:textId="77777777" w:rsidR="006616BC" w:rsidRPr="00147B49" w:rsidRDefault="006616BC" w:rsidP="002B1464">
      <w:pPr>
        <w:rPr>
          <w:rFonts w:ascii="Eras Medium ITC" w:hAnsi="Eras Medium ITC" w:cstheme="minorHAnsi"/>
          <w:sz w:val="22"/>
        </w:rPr>
      </w:pPr>
      <w:r w:rsidRPr="00147B49">
        <w:rPr>
          <w:rFonts w:ascii="Eras Medium ITC" w:hAnsi="Eras Medium ITC" w:cstheme="minorHAnsi"/>
          <w:sz w:val="22"/>
        </w:rPr>
        <w:t>Modèle doublé, s</w:t>
      </w:r>
      <w:r w:rsidR="005B00F2" w:rsidRPr="00147B49">
        <w:rPr>
          <w:rFonts w:ascii="Eras Medium ITC" w:hAnsi="Eras Medium ITC" w:cstheme="minorHAnsi"/>
          <w:sz w:val="22"/>
        </w:rPr>
        <w:t xml:space="preserve">a doublure </w:t>
      </w:r>
      <w:r w:rsidR="002B1464" w:rsidRPr="00147B49">
        <w:rPr>
          <w:rFonts w:ascii="Eras Medium ITC" w:hAnsi="Eras Medium ITC" w:cstheme="minorHAnsi"/>
          <w:sz w:val="22"/>
        </w:rPr>
        <w:t>est con</w:t>
      </w:r>
      <w:r w:rsidR="005B00F2" w:rsidRPr="00147B49">
        <w:rPr>
          <w:rFonts w:ascii="Eras Medium ITC" w:hAnsi="Eras Medium ITC" w:cstheme="minorHAnsi"/>
          <w:sz w:val="22"/>
        </w:rPr>
        <w:t>stituée</w:t>
      </w:r>
      <w:r w:rsidRPr="00147B49">
        <w:rPr>
          <w:rFonts w:ascii="Eras Medium ITC" w:hAnsi="Eras Medium ITC" w:cstheme="minorHAnsi"/>
          <w:sz w:val="22"/>
        </w:rPr>
        <w:t> :</w:t>
      </w:r>
    </w:p>
    <w:p w14:paraId="065CD8BE" w14:textId="77777777" w:rsidR="002B1464" w:rsidRPr="00147B49" w:rsidRDefault="006616BC" w:rsidP="006616BC">
      <w:pPr>
        <w:pStyle w:val="Paragraphedeliste"/>
        <w:numPr>
          <w:ilvl w:val="0"/>
          <w:numId w:val="37"/>
        </w:numPr>
        <w:rPr>
          <w:rFonts w:ascii="Eras Medium ITC" w:hAnsi="Eras Medium ITC" w:cstheme="minorHAnsi"/>
          <w:sz w:val="22"/>
        </w:rPr>
      </w:pPr>
      <w:r w:rsidRPr="00147B49">
        <w:rPr>
          <w:rFonts w:ascii="Eras Medium ITC" w:hAnsi="Eras Medium ITC" w:cstheme="minorHAnsi"/>
          <w:sz w:val="22"/>
        </w:rPr>
        <w:t>D’une</w:t>
      </w:r>
      <w:r w:rsidR="005B00F2" w:rsidRPr="00147B49">
        <w:rPr>
          <w:rFonts w:ascii="Eras Medium ITC" w:hAnsi="Eras Medium ITC" w:cstheme="minorHAnsi"/>
          <w:sz w:val="22"/>
        </w:rPr>
        <w:t xml:space="preserve"> </w:t>
      </w:r>
      <w:r w:rsidRPr="00147B49">
        <w:rPr>
          <w:rFonts w:ascii="Eras Medium ITC" w:hAnsi="Eras Medium ITC" w:cstheme="minorHAnsi"/>
          <w:sz w:val="22"/>
        </w:rPr>
        <w:t xml:space="preserve">petite </w:t>
      </w:r>
      <w:r w:rsidR="005B00F2" w:rsidRPr="00147B49">
        <w:rPr>
          <w:rFonts w:ascii="Eras Medium ITC" w:hAnsi="Eras Medium ITC" w:cstheme="minorHAnsi"/>
          <w:sz w:val="22"/>
        </w:rPr>
        <w:t>poche</w:t>
      </w:r>
      <w:r w:rsidR="002B1464" w:rsidRPr="00147B49">
        <w:rPr>
          <w:rFonts w:ascii="Eras Medium ITC" w:hAnsi="Eras Medium ITC" w:cstheme="minorHAnsi"/>
          <w:sz w:val="22"/>
        </w:rPr>
        <w:t xml:space="preserve"> intérieure </w:t>
      </w:r>
      <w:r w:rsidR="00E91042" w:rsidRPr="00147B49">
        <w:rPr>
          <w:rFonts w:ascii="Eras Medium ITC" w:hAnsi="Eras Medium ITC" w:cstheme="minorHAnsi"/>
          <w:sz w:val="22"/>
        </w:rPr>
        <w:t>plaquée</w:t>
      </w:r>
      <w:r w:rsidRPr="00147B49">
        <w:rPr>
          <w:rFonts w:ascii="Eras Medium ITC" w:hAnsi="Eras Medium ITC" w:cstheme="minorHAnsi"/>
          <w:sz w:val="22"/>
        </w:rPr>
        <w:t xml:space="preserve"> en cuir.</w:t>
      </w:r>
    </w:p>
    <w:p w14:paraId="32F3AF84" w14:textId="77777777" w:rsidR="006616BC" w:rsidRPr="00147B49" w:rsidRDefault="006616BC" w:rsidP="006616BC">
      <w:pPr>
        <w:pStyle w:val="Paragraphedeliste"/>
        <w:numPr>
          <w:ilvl w:val="0"/>
          <w:numId w:val="37"/>
        </w:numPr>
        <w:rPr>
          <w:rFonts w:ascii="Eras Medium ITC" w:hAnsi="Eras Medium ITC" w:cstheme="minorHAnsi"/>
          <w:sz w:val="22"/>
        </w:rPr>
      </w:pPr>
      <w:r w:rsidRPr="00147B49">
        <w:rPr>
          <w:rFonts w:ascii="Eras Medium ITC" w:hAnsi="Eras Medium ITC" w:cstheme="minorHAnsi"/>
          <w:sz w:val="22"/>
        </w:rPr>
        <w:t>D’une visite gauche rangement de cartes et qui fait office de pochette de rangement en cuir.</w:t>
      </w:r>
    </w:p>
    <w:p w14:paraId="49A12129" w14:textId="77777777" w:rsidR="006616BC" w:rsidRPr="00147B49" w:rsidRDefault="006616BC" w:rsidP="00861564">
      <w:pPr>
        <w:pStyle w:val="Paragraphedeliste"/>
        <w:numPr>
          <w:ilvl w:val="0"/>
          <w:numId w:val="37"/>
        </w:numPr>
        <w:rPr>
          <w:rFonts w:ascii="Eras Medium ITC" w:hAnsi="Eras Medium ITC" w:cstheme="minorHAnsi"/>
          <w:sz w:val="22"/>
        </w:rPr>
      </w:pPr>
      <w:r w:rsidRPr="00147B49">
        <w:rPr>
          <w:rFonts w:ascii="Eras Medium ITC" w:hAnsi="Eras Medium ITC" w:cstheme="minorHAnsi"/>
          <w:sz w:val="22"/>
        </w:rPr>
        <w:t>D’un porte-stylo type « épingle » en cuir.</w:t>
      </w:r>
      <w:r w:rsidR="00861564" w:rsidRPr="00147B49">
        <w:rPr>
          <w:noProof/>
          <w:sz w:val="22"/>
        </w:rPr>
        <w:t xml:space="preserve"> </w:t>
      </w:r>
    </w:p>
    <w:p w14:paraId="4582034D" w14:textId="77777777" w:rsidR="006616BC" w:rsidRPr="00147B49" w:rsidRDefault="006616BC" w:rsidP="006616BC">
      <w:pPr>
        <w:pStyle w:val="Paragraphedeliste"/>
        <w:numPr>
          <w:ilvl w:val="0"/>
          <w:numId w:val="37"/>
        </w:numPr>
        <w:rPr>
          <w:rFonts w:ascii="Eras Medium ITC" w:hAnsi="Eras Medium ITC" w:cstheme="minorHAnsi"/>
          <w:sz w:val="22"/>
        </w:rPr>
      </w:pPr>
      <w:r w:rsidRPr="00147B49">
        <w:rPr>
          <w:rFonts w:ascii="Eras Medium ITC" w:hAnsi="Eras Medium ITC" w:cstheme="minorHAnsi"/>
          <w:sz w:val="22"/>
        </w:rPr>
        <w:t>D’une visite droite pour maintenir votre carnet A4 en cuir.</w:t>
      </w:r>
    </w:p>
    <w:p w14:paraId="27C57FE9" w14:textId="77777777" w:rsidR="005B00F2" w:rsidRPr="00147B49" w:rsidRDefault="005B00F2" w:rsidP="002B1464">
      <w:pPr>
        <w:rPr>
          <w:rFonts w:ascii="Eras Medium ITC" w:hAnsi="Eras Medium ITC" w:cstheme="minorHAnsi"/>
          <w:sz w:val="22"/>
        </w:rPr>
      </w:pPr>
      <w:r w:rsidRPr="00147B49">
        <w:rPr>
          <w:rFonts w:ascii="Eras Medium ITC" w:hAnsi="Eras Medium ITC" w:cstheme="minorHAnsi"/>
          <w:sz w:val="22"/>
        </w:rPr>
        <w:t xml:space="preserve">Il se ferme par </w:t>
      </w:r>
      <w:r w:rsidR="006616BC" w:rsidRPr="00147B49">
        <w:rPr>
          <w:rFonts w:ascii="Eras Medium ITC" w:hAnsi="Eras Medium ITC" w:cstheme="minorHAnsi"/>
          <w:sz w:val="22"/>
        </w:rPr>
        <w:t>une patte de cuir ajustable.</w:t>
      </w:r>
    </w:p>
    <w:p w14:paraId="5EC8C670" w14:textId="77777777" w:rsidR="00B97088" w:rsidRPr="00B97088" w:rsidRDefault="00B97088" w:rsidP="002B1464">
      <w:pPr>
        <w:rPr>
          <w:rFonts w:ascii="Eras Medium ITC" w:hAnsi="Eras Medium ITC" w:cstheme="minorHAnsi"/>
          <w:sz w:val="12"/>
        </w:rPr>
      </w:pPr>
    </w:p>
    <w:p w14:paraId="5771AAC0" w14:textId="77777777" w:rsidR="00EB6E1A" w:rsidRPr="00147B49" w:rsidRDefault="00EB6E1A" w:rsidP="00EB6E1A">
      <w:pPr>
        <w:rPr>
          <w:rFonts w:ascii="Arial Rounded MT Bold" w:hAnsi="Arial Rounded MT Bold"/>
          <w:i/>
          <w:sz w:val="20"/>
        </w:rPr>
      </w:pPr>
      <w:r w:rsidRPr="00147B49">
        <w:rPr>
          <w:rFonts w:ascii="Arial Rounded MT Bold" w:hAnsi="Arial Rounded MT Bold"/>
          <w:i/>
          <w:sz w:val="20"/>
        </w:rPr>
        <w:t xml:space="preserve">Dimensions : </w:t>
      </w:r>
      <w:r w:rsidR="00E938EB" w:rsidRPr="00147B49">
        <w:rPr>
          <w:rFonts w:ascii="Arial Rounded MT Bold" w:hAnsi="Arial Rounded MT Bold"/>
          <w:i/>
          <w:sz w:val="20"/>
        </w:rPr>
        <w:t xml:space="preserve">L </w:t>
      </w:r>
      <w:r w:rsidRPr="00147B49">
        <w:rPr>
          <w:rFonts w:ascii="Arial Rounded MT Bold" w:hAnsi="Arial Rounded MT Bold"/>
          <w:i/>
          <w:sz w:val="20"/>
        </w:rPr>
        <w:t xml:space="preserve">525 x </w:t>
      </w:r>
      <w:r w:rsidR="00E938EB" w:rsidRPr="00147B49">
        <w:rPr>
          <w:rFonts w:ascii="Arial Rounded MT Bold" w:hAnsi="Arial Rounded MT Bold"/>
          <w:i/>
          <w:sz w:val="20"/>
        </w:rPr>
        <w:t xml:space="preserve">H </w:t>
      </w:r>
      <w:r w:rsidRPr="00147B49">
        <w:rPr>
          <w:rFonts w:ascii="Arial Rounded MT Bold" w:hAnsi="Arial Rounded MT Bold"/>
          <w:i/>
          <w:sz w:val="20"/>
        </w:rPr>
        <w:t>325 mm</w:t>
      </w:r>
    </w:p>
    <w:p w14:paraId="3EB06F73" w14:textId="77777777" w:rsidR="006521C8" w:rsidRPr="00147B49" w:rsidRDefault="00EB6E1A" w:rsidP="006521C8">
      <w:pPr>
        <w:rPr>
          <w:i/>
          <w:sz w:val="20"/>
        </w:rPr>
      </w:pPr>
      <w:r w:rsidRPr="00147B49">
        <w:rPr>
          <w:rFonts w:ascii="Arial Rounded MT Bold" w:hAnsi="Arial Rounded MT Bold"/>
          <w:i/>
          <w:sz w:val="20"/>
        </w:rPr>
        <w:t xml:space="preserve">Composition : 100% cuir </w:t>
      </w:r>
    </w:p>
    <w:p w14:paraId="11B0779B" w14:textId="77777777" w:rsidR="00BA7318" w:rsidRPr="00BA7318" w:rsidRDefault="00BA7318" w:rsidP="00BC79B8">
      <w:pPr>
        <w:pStyle w:val="Titre1"/>
        <w:pBdr>
          <w:top w:val="dashed" w:sz="18" w:space="1" w:color="auto"/>
          <w:left w:val="dashed" w:sz="18" w:space="4" w:color="auto"/>
          <w:bottom w:val="dashed" w:sz="18" w:space="1" w:color="auto"/>
          <w:right w:val="dashed" w:sz="18" w:space="4" w:color="auto"/>
        </w:pBdr>
        <w:shd w:val="clear" w:color="auto" w:fill="FFFF00"/>
        <w:spacing w:before="0" w:line="240" w:lineRule="auto"/>
        <w:jc w:val="left"/>
        <w:rPr>
          <w:rStyle w:val="Titre1Car"/>
          <w:b/>
          <w:sz w:val="52"/>
        </w:rPr>
      </w:pPr>
      <w:bookmarkStart w:id="7" w:name="_Ref91685984"/>
      <w:bookmarkStart w:id="8" w:name="_Toc92380484"/>
      <w:r w:rsidRPr="00BA7318">
        <w:rPr>
          <w:rStyle w:val="Titre1Car"/>
          <w:b/>
          <w:sz w:val="52"/>
        </w:rPr>
        <w:lastRenderedPageBreak/>
        <w:t>Nomenclature</w:t>
      </w:r>
      <w:bookmarkEnd w:id="7"/>
      <w:bookmarkEnd w:id="8"/>
    </w:p>
    <w:p w14:paraId="39E92D35" w14:textId="77777777" w:rsidR="00BA7318" w:rsidRPr="00245F38" w:rsidRDefault="00BA7318" w:rsidP="00D12F7D">
      <w:pPr>
        <w:rPr>
          <w:sz w:val="12"/>
        </w:rPr>
      </w:pPr>
    </w:p>
    <w:tbl>
      <w:tblPr>
        <w:tblStyle w:val="Grilledutableau"/>
        <w:tblW w:w="10802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568"/>
        <w:gridCol w:w="481"/>
        <w:gridCol w:w="4076"/>
        <w:gridCol w:w="992"/>
        <w:gridCol w:w="1680"/>
        <w:gridCol w:w="2995"/>
        <w:gridCol w:w="10"/>
      </w:tblGrid>
      <w:tr w:rsidR="00DB0A7C" w:rsidRPr="00D41845" w14:paraId="36335F3E" w14:textId="77777777" w:rsidTr="00AD1613">
        <w:trPr>
          <w:gridAfter w:val="1"/>
          <w:wAfter w:w="10" w:type="dxa"/>
          <w:trHeight w:val="6902"/>
        </w:trPr>
        <w:tc>
          <w:tcPr>
            <w:tcW w:w="10792" w:type="dxa"/>
            <w:gridSpan w:val="6"/>
          </w:tcPr>
          <w:p w14:paraId="41781110" w14:textId="77777777" w:rsidR="00DB0A7C" w:rsidRPr="00A50422" w:rsidRDefault="00B14942" w:rsidP="0003395F">
            <w:pPr>
              <w:spacing w:line="276" w:lineRule="auto"/>
              <w:jc w:val="center"/>
              <w:rPr>
                <w:rFonts w:ascii="Eras Medium ITC" w:hAnsi="Eras Medium ITC"/>
                <w:noProof/>
                <w:color w:val="000000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904512" behindDoc="0" locked="0" layoutInCell="1" allowOverlap="1" wp14:anchorId="6981CEBE" wp14:editId="33E543FD">
                      <wp:simplePos x="0" y="0"/>
                      <wp:positionH relativeFrom="column">
                        <wp:posOffset>2284117</wp:posOffset>
                      </wp:positionH>
                      <wp:positionV relativeFrom="paragraph">
                        <wp:posOffset>3620770</wp:posOffset>
                      </wp:positionV>
                      <wp:extent cx="487680" cy="352425"/>
                      <wp:effectExtent l="0" t="0" r="7620" b="28575"/>
                      <wp:wrapNone/>
                      <wp:docPr id="1702" name="Groupe 1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703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76BBFE" w14:textId="77777777" w:rsidR="008A529F" w:rsidRPr="00C07C3F" w:rsidRDefault="008A529F" w:rsidP="00B14942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4" name="Zone de texte 1704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C8C1F0" w14:textId="77777777" w:rsidR="008A529F" w:rsidRPr="001B0CB7" w:rsidRDefault="008A529F" w:rsidP="00B14942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84A6EC" id="Groupe 1702" o:spid="_x0000_s1054" style="position:absolute;left:0;text-align:left;margin-left:179.85pt;margin-top:285.1pt;width:38.4pt;height:27.75pt;z-index:251904512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">
                      <v:oval id="_x0000_s1055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14942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704" o:spid="_x0000_s1056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3QxAAAAN0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wfRl/w/004QU7/AAAA//8DAFBLAQItABQABgAIAAAAIQDb4fbL7gAAAIUBAAATAAAAAAAAAAAA&#10;AAAAAAAAAABbQ29udGVudF9UeXBlc10ueG1sUEsBAi0AFAAGAAgAAAAhAFr0LFu/AAAAFQEAAAsA&#10;AAAAAAAAAAAAAAAAHwEAAF9yZWxzLy5yZWxzUEsBAi0AFAAGAAgAAAAhAGTandDEAAAA3QAAAA8A&#10;AAAAAAAAAAAAAAAABwIAAGRycy9kb3ducmV2LnhtbFBLBQYAAAAAAwADALcAAAD4AgAAAAA=&#10;" filled="f" stroked="f" strokeweight=".5pt">
                        <v:textbox>
                          <w:txbxContent>
                            <w:p w:rsidR="008A529F" w:rsidRPr="001B0CB7" w:rsidRDefault="008A529F" w:rsidP="00B14942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4960" behindDoc="0" locked="0" layoutInCell="1" allowOverlap="1" wp14:anchorId="7D6E0923" wp14:editId="016187D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147955</wp:posOffset>
                      </wp:positionV>
                      <wp:extent cx="6477635" cy="3981450"/>
                      <wp:effectExtent l="0" t="0" r="0" b="0"/>
                      <wp:wrapNone/>
                      <wp:docPr id="127" name="Groupe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635" cy="3981450"/>
                                <a:chOff x="0" y="0"/>
                                <a:chExt cx="6677660" cy="4091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8" name="Image 7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355" cy="2037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9" name="Image 7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05150" y="2124075"/>
                                  <a:ext cx="3572510" cy="1967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91" name="Connecteur droit avec flèche 735"/>
                              <wps:cNvCnPr>
                                <a:cxnSpLocks/>
                              </wps:cNvCnPr>
                              <wps:spPr>
                                <a:xfrm flipH="1">
                                  <a:off x="2905125" y="400050"/>
                                  <a:ext cx="859155" cy="48006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93" name="Connecteur droit avec flèche 736"/>
                              <wps:cNvCnPr>
                                <a:cxnSpLocks/>
                              </wps:cNvCnPr>
                              <wps:spPr>
                                <a:xfrm flipH="1" flipV="1">
                                  <a:off x="2342211" y="1366735"/>
                                  <a:ext cx="1237285" cy="179489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0" name="Connecteur droit avec flèche 739"/>
                              <wps:cNvCnPr>
                                <a:cxnSpLocks/>
                              </wps:cNvCnPr>
                              <wps:spPr>
                                <a:xfrm flipH="1">
                                  <a:off x="4371975" y="1962150"/>
                                  <a:ext cx="352425" cy="37973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8" name="Connecteur droit avec flèche 741"/>
                              <wps:cNvCnPr>
                                <a:cxnSpLocks/>
                              </wps:cNvCnPr>
                              <wps:spPr>
                                <a:xfrm flipH="1">
                                  <a:off x="6343650" y="1990725"/>
                                  <a:ext cx="49530" cy="106680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2" name="Connecteur droit avec flèche 743"/>
                              <wps:cNvCnPr>
                                <a:cxnSpLocks/>
                              </wps:cNvCnPr>
                              <wps:spPr>
                                <a:xfrm>
                                  <a:off x="5762625" y="1962150"/>
                                  <a:ext cx="142875" cy="106680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5" name="Connecteur droit avec flèche 745"/>
                              <wps:cNvCnPr>
                                <a:cxnSpLocks/>
                              </wps:cNvCnPr>
                              <wps:spPr>
                                <a:xfrm flipV="1">
                                  <a:off x="2676525" y="3733800"/>
                                  <a:ext cx="626745" cy="4572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95" name="Connecteur droit avec flèche 747"/>
                              <wps:cNvCnPr>
                                <a:cxnSpLocks/>
                              </wps:cNvCnPr>
                              <wps:spPr>
                                <a:xfrm flipV="1">
                                  <a:off x="2600325" y="3171825"/>
                                  <a:ext cx="626745" cy="4508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6" name="Connecteur droit avec flèche 749"/>
                              <wps:cNvCnPr>
                                <a:cxnSpLocks/>
                              </wps:cNvCnPr>
                              <wps:spPr>
                                <a:xfrm>
                                  <a:off x="2676525" y="2447925"/>
                                  <a:ext cx="1800225" cy="77406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24AAA0" id="Groupe 127" o:spid="_x0000_s1026" style="position:absolute;margin-left:7.5pt;margin-top:11.65pt;width:510.05pt;height:313.5pt;z-index:251624960;mso-width-relative:margin;mso-height-relative:margin" coordsize="66776,40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">
                      <v:shape id="Image 728" o:spid="_x0000_s1027" type="#_x0000_t75" style="position:absolute;width:30943;height:20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">
                        <v:imagedata r:id="rId30" o:title=""/>
                        <v:path arrowok="t"/>
                      </v:shape>
                      <v:shape id="Image 729" o:spid="_x0000_s1028" type="#_x0000_t75" style="position:absolute;left:31051;top:21240;width:35725;height:19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">
                        <v:imagedata r:id="rId31" o:title=""/>
                        <v:path arrowok="t"/>
                      </v:shape>
                      <v:shape id="Connecteur droit avec flèche 735" o:spid="_x0000_s1029" type="#_x0000_t32" style="position:absolute;left:29051;top:4000;width:8591;height:48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" strokecolor="black [3200]" strokeweight="1.5pt">
                        <v:stroke endarrow="block" joinstyle="miter"/>
                        <o:lock v:ext="edit" shapetype="f"/>
                      </v:shape>
                      <v:shape id="Connecteur droit avec flèche 736" o:spid="_x0000_s1030" type="#_x0000_t32" style="position:absolute;left:23422;top:13667;width:12372;height:17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" strokecolor="black [3200]" strokeweight="1.5pt">
                        <v:stroke endarrow="block" joinstyle="miter"/>
                        <o:lock v:ext="edit" shapetype="f"/>
                      </v:shape>
                      <v:shape id="Connecteur droit avec flèche 739" o:spid="_x0000_s1031" type="#_x0000_t32" style="position:absolute;left:43719;top:19621;width:3525;height:37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" strokecolor="black [3200]" strokeweight="1.5pt">
                        <v:stroke endarrow="block" joinstyle="miter"/>
                        <o:lock v:ext="edit" shapetype="f"/>
                      </v:shape>
                      <v:shape id="Connecteur droit avec flèche 741" o:spid="_x0000_s1032" type="#_x0000_t32" style="position:absolute;left:63436;top:19907;width:495;height:106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" strokecolor="black [3200]" strokeweight="1.5pt">
                        <v:stroke endarrow="block" joinstyle="miter"/>
                        <o:lock v:ext="edit" shapetype="f"/>
                      </v:shape>
                      <v:shape id="Connecteur droit avec flèche 743" o:spid="_x0000_s1033" type="#_x0000_t32" style="position:absolute;left:57626;top:19621;width:1429;height:106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" strokecolor="black [3200]" strokeweight="1.5pt">
                        <v:stroke endarrow="block" joinstyle="miter"/>
                        <o:lock v:ext="edit" shapetype="f"/>
                      </v:shape>
                      <v:shape id="Connecteur droit avec flèche 745" o:spid="_x0000_s1034" type="#_x0000_t32" style="position:absolute;left:26765;top:37338;width:6267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" strokecolor="black [3200]" strokeweight="1.5pt">
                        <v:stroke endarrow="block" joinstyle="miter"/>
                        <o:lock v:ext="edit" shapetype="f"/>
                      </v:shape>
                      <v:shape id="Connecteur droit avec flèche 747" o:spid="_x0000_s1035" type="#_x0000_t32" style="position:absolute;left:26003;top:31718;width:6267;height:4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" strokecolor="black [3200]" strokeweight="1.5pt">
                        <v:stroke endarrow="block" joinstyle="miter"/>
                        <o:lock v:ext="edit" shapetype="f"/>
                      </v:shape>
                      <v:shape id="Connecteur droit avec flèche 749" o:spid="_x0000_s1036" type="#_x0000_t32" style="position:absolute;left:26765;top:24479;width:18002;height:77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" strokecolor="black [3200]" strokeweight="1.5pt">
                        <v:stroke endarrow="block" joinstyle="miter"/>
                        <o:lock v:ext="edit" shapetype="f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902464" behindDoc="0" locked="0" layoutInCell="1" allowOverlap="1" wp14:anchorId="15A41965" wp14:editId="536F0192">
                      <wp:simplePos x="0" y="0"/>
                      <wp:positionH relativeFrom="column">
                        <wp:posOffset>2269726</wp:posOffset>
                      </wp:positionH>
                      <wp:positionV relativeFrom="paragraph">
                        <wp:posOffset>3037129</wp:posOffset>
                      </wp:positionV>
                      <wp:extent cx="487680" cy="352425"/>
                      <wp:effectExtent l="0" t="0" r="7620" b="28575"/>
                      <wp:wrapNone/>
                      <wp:docPr id="1699" name="Groupe 1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700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A0B44C1" w14:textId="77777777" w:rsidR="008A529F" w:rsidRPr="00C07C3F" w:rsidRDefault="008A529F" w:rsidP="00B14942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1" name="Zone de texte 1701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275427" w14:textId="77777777" w:rsidR="008A529F" w:rsidRPr="001B0CB7" w:rsidRDefault="008A529F" w:rsidP="00B14942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B244B6" id="Groupe 1699" o:spid="_x0000_s1057" style="position:absolute;left:0;text-align:left;margin-left:178.7pt;margin-top:239.15pt;width:38.4pt;height:27.75pt;z-index:251902464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">
                      <v:oval id="_x0000_s1058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14942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701" o:spid="_x0000_s1059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" filled="f" stroked="f" strokeweight=".5pt">
                        <v:textbox>
                          <w:txbxContent>
                            <w:p w:rsidR="008A529F" w:rsidRPr="001B0CB7" w:rsidRDefault="008A529F" w:rsidP="00B14942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900416" behindDoc="0" locked="0" layoutInCell="1" allowOverlap="1" wp14:anchorId="649C2720" wp14:editId="5595DA21">
                      <wp:simplePos x="0" y="0"/>
                      <wp:positionH relativeFrom="column">
                        <wp:posOffset>2287879</wp:posOffset>
                      </wp:positionH>
                      <wp:positionV relativeFrom="paragraph">
                        <wp:posOffset>2310882</wp:posOffset>
                      </wp:positionV>
                      <wp:extent cx="487680" cy="352425"/>
                      <wp:effectExtent l="0" t="0" r="7620" b="28575"/>
                      <wp:wrapNone/>
                      <wp:docPr id="1696" name="Groupe 1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97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4D56027" w14:textId="77777777" w:rsidR="008A529F" w:rsidRPr="00C07C3F" w:rsidRDefault="008A529F" w:rsidP="00B14942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8" name="Zone de texte 1698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84C3C3" w14:textId="77777777" w:rsidR="008A529F" w:rsidRPr="001B0CB7" w:rsidRDefault="008A529F" w:rsidP="00B14942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31FF49" id="Groupe 1696" o:spid="_x0000_s1060" style="position:absolute;left:0;text-align:left;margin-left:180.15pt;margin-top:181.95pt;width:38.4pt;height:27.75pt;z-index:251900416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">
                      <v:oval id="_x0000_s1061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14942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98" o:spid="_x0000_s1062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" filled="f" stroked="f" strokeweight=".5pt">
                        <v:textbox>
                          <w:txbxContent>
                            <w:p w:rsidR="008A529F" w:rsidRPr="001B0CB7" w:rsidRDefault="008A529F" w:rsidP="00B14942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06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98368" behindDoc="0" locked="0" layoutInCell="1" allowOverlap="1" wp14:anchorId="70DE0637" wp14:editId="10A17135">
                      <wp:simplePos x="0" y="0"/>
                      <wp:positionH relativeFrom="column">
                        <wp:posOffset>6091330</wp:posOffset>
                      </wp:positionH>
                      <wp:positionV relativeFrom="paragraph">
                        <wp:posOffset>1775991</wp:posOffset>
                      </wp:positionV>
                      <wp:extent cx="487680" cy="352425"/>
                      <wp:effectExtent l="0" t="0" r="7620" b="28575"/>
                      <wp:wrapNone/>
                      <wp:docPr id="1693" name="Groupe 1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94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A41D892" w14:textId="77777777" w:rsidR="008A529F" w:rsidRPr="00C07C3F" w:rsidRDefault="008A529F" w:rsidP="00B14942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5" name="Zone de texte 1695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3CA2CD" w14:textId="77777777" w:rsidR="008A529F" w:rsidRPr="001B0CB7" w:rsidRDefault="008A529F" w:rsidP="00B14942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378FA9" id="Groupe 1693" o:spid="_x0000_s1063" style="position:absolute;left:0;text-align:left;margin-left:479.65pt;margin-top:139.85pt;width:38.4pt;height:27.75pt;z-index:251898368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">
                      <v:oval id="_x0000_s1064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14942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95" o:spid="_x0000_s1065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" filled="f" stroked="f" strokeweight=".5pt">
                        <v:textbox>
                          <w:txbxContent>
                            <w:p w:rsidR="008A529F" w:rsidRPr="001B0CB7" w:rsidRDefault="008A529F" w:rsidP="00B14942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96320" behindDoc="0" locked="0" layoutInCell="1" allowOverlap="1" wp14:anchorId="1C80B03C" wp14:editId="0FF5A732">
                      <wp:simplePos x="0" y="0"/>
                      <wp:positionH relativeFrom="column">
                        <wp:posOffset>5419090</wp:posOffset>
                      </wp:positionH>
                      <wp:positionV relativeFrom="paragraph">
                        <wp:posOffset>1708170</wp:posOffset>
                      </wp:positionV>
                      <wp:extent cx="487680" cy="352425"/>
                      <wp:effectExtent l="0" t="0" r="7620" b="28575"/>
                      <wp:wrapNone/>
                      <wp:docPr id="1690" name="Groupe 1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91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87DB9DE" w14:textId="77777777" w:rsidR="008A529F" w:rsidRPr="00C07C3F" w:rsidRDefault="008A529F" w:rsidP="00B14942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2" name="Zone de texte 1692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16114F" w14:textId="77777777" w:rsidR="008A529F" w:rsidRPr="001B0CB7" w:rsidRDefault="008A529F" w:rsidP="00B14942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CF4E12" id="Groupe 1690" o:spid="_x0000_s1066" style="position:absolute;left:0;text-align:left;margin-left:426.7pt;margin-top:134.5pt;width:38.4pt;height:27.75pt;z-index:251896320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">
                      <v:oval id="_x0000_s1067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14942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92" o:spid="_x0000_s1068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" filled="f" stroked="f" strokeweight=".5pt">
                        <v:textbox>
                          <w:txbxContent>
                            <w:p w:rsidR="008A529F" w:rsidRPr="001B0CB7" w:rsidRDefault="008A529F" w:rsidP="00B14942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94272" behindDoc="0" locked="0" layoutInCell="1" allowOverlap="1" wp14:anchorId="5E1BE1E2" wp14:editId="6EB58832">
                      <wp:simplePos x="0" y="0"/>
                      <wp:positionH relativeFrom="column">
                        <wp:posOffset>4506595</wp:posOffset>
                      </wp:positionH>
                      <wp:positionV relativeFrom="paragraph">
                        <wp:posOffset>1735807</wp:posOffset>
                      </wp:positionV>
                      <wp:extent cx="487680" cy="352425"/>
                      <wp:effectExtent l="0" t="0" r="7620" b="28575"/>
                      <wp:wrapNone/>
                      <wp:docPr id="1687" name="Groupe 1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88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A0B738" w14:textId="77777777" w:rsidR="008A529F" w:rsidRPr="00C07C3F" w:rsidRDefault="008A529F" w:rsidP="00B14942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9" name="Zone de texte 1689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B7FAE0" w14:textId="77777777" w:rsidR="008A529F" w:rsidRPr="001B0CB7" w:rsidRDefault="008A529F" w:rsidP="00B14942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F4A51E" id="Groupe 1687" o:spid="_x0000_s1069" style="position:absolute;left:0;text-align:left;margin-left:354.85pt;margin-top:136.7pt;width:38.4pt;height:27.75pt;z-index:251894272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">
                      <v:oval id="_x0000_s1070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14942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89" o:spid="_x0000_s1071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" filled="f" stroked="f" strokeweight=".5pt">
                        <v:textbox>
                          <w:txbxContent>
                            <w:p w:rsidR="008A529F" w:rsidRPr="001B0CB7" w:rsidRDefault="008A529F" w:rsidP="00B14942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92224" behindDoc="0" locked="0" layoutInCell="1" allowOverlap="1" wp14:anchorId="4536D1FC" wp14:editId="63229912">
                      <wp:simplePos x="0" y="0"/>
                      <wp:positionH relativeFrom="column">
                        <wp:posOffset>3491230</wp:posOffset>
                      </wp:positionH>
                      <wp:positionV relativeFrom="paragraph">
                        <wp:posOffset>1482437</wp:posOffset>
                      </wp:positionV>
                      <wp:extent cx="487680" cy="352425"/>
                      <wp:effectExtent l="0" t="0" r="7620" b="28575"/>
                      <wp:wrapNone/>
                      <wp:docPr id="1684" name="Groupe 1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85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F3F10A" w14:textId="77777777" w:rsidR="008A529F" w:rsidRPr="00C07C3F" w:rsidRDefault="008A529F" w:rsidP="00B14942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6" name="Zone de texte 1686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FDCD44" w14:textId="77777777" w:rsidR="008A529F" w:rsidRPr="001B0CB7" w:rsidRDefault="008A529F" w:rsidP="00B14942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05562F" id="Groupe 1684" o:spid="_x0000_s1072" style="position:absolute;left:0;text-align:left;margin-left:274.9pt;margin-top:116.75pt;width:38.4pt;height:27.75pt;z-index:251892224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">
                      <v:oval id="_x0000_s1073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14942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86" o:spid="_x0000_s1074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" filled="f" stroked="f" strokeweight=".5pt">
                        <v:textbox>
                          <w:txbxContent>
                            <w:p w:rsidR="008A529F" w:rsidRPr="001B0CB7" w:rsidRDefault="008A529F" w:rsidP="00B14942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90176" behindDoc="0" locked="0" layoutInCell="1" allowOverlap="1" wp14:anchorId="4157304A" wp14:editId="48E45E2D">
                      <wp:simplePos x="0" y="0"/>
                      <wp:positionH relativeFrom="column">
                        <wp:posOffset>3615690</wp:posOffset>
                      </wp:positionH>
                      <wp:positionV relativeFrom="paragraph">
                        <wp:posOffset>302895</wp:posOffset>
                      </wp:positionV>
                      <wp:extent cx="487680" cy="352425"/>
                      <wp:effectExtent l="0" t="0" r="7620" b="28575"/>
                      <wp:wrapNone/>
                      <wp:docPr id="1681" name="Groupe 1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82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D6111B6" w14:textId="77777777" w:rsidR="008A529F" w:rsidRPr="00C07C3F" w:rsidRDefault="008A529F" w:rsidP="00B14942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3" name="Zone de texte 1683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46A985" w14:textId="77777777" w:rsidR="008A529F" w:rsidRPr="001B0CB7" w:rsidRDefault="008A529F" w:rsidP="00B14942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9D6F44" id="Groupe 1681" o:spid="_x0000_s1075" style="position:absolute;left:0;text-align:left;margin-left:284.7pt;margin-top:23.85pt;width:38.4pt;height:27.75pt;z-index:251890176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">
                      <v:oval id="_x0000_s1076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14942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83" o:spid="_x0000_s1077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" filled="f" stroked="f" strokeweight=".5pt">
                        <v:textbox>
                          <w:txbxContent>
                            <w:p w:rsidR="008A529F" w:rsidRPr="001B0CB7" w:rsidRDefault="008A529F" w:rsidP="00B14942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B11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7BFDAF46" wp14:editId="4E3A02D8">
                      <wp:simplePos x="0" y="0"/>
                      <wp:positionH relativeFrom="column">
                        <wp:posOffset>-1646555</wp:posOffset>
                      </wp:positionH>
                      <wp:positionV relativeFrom="paragraph">
                        <wp:posOffset>2588895</wp:posOffset>
                      </wp:positionV>
                      <wp:extent cx="486410" cy="464185"/>
                      <wp:effectExtent l="0" t="0" r="8890" b="0"/>
                      <wp:wrapNone/>
                      <wp:docPr id="1589" name="Ellipse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6410" cy="46418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C00B24" w14:textId="77777777" w:rsidR="008A529F" w:rsidRPr="00C07C3F" w:rsidRDefault="008A529F" w:rsidP="0003395F">
                                  <w:pPr>
                                    <w:rPr>
                                      <w:rFonts w:ascii="Eras Bold ITC" w:hAnsi="Eras Bold ITC"/>
                                      <w:color w:val="000000" w:themeColor="text1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Eras Bold ITC" w:hAnsi="Eras Bold ITC"/>
                                      <w:color w:val="000000" w:themeColor="text1"/>
                                      <w:sz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30" o:spid="_x0000_s1078" style="position:absolute;left:0;text-align:left;margin-left:-129.65pt;margin-top:203.85pt;width:38.3pt;height:36.5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" filled="f" strokecolor="black [3213]" strokeweight="1.5pt">
                      <v:stroke joinstyle="miter"/>
                      <v:path arrowok="t"/>
                      <v:textbox>
                        <w:txbxContent>
                          <w:p w:rsidR="008A529F" w:rsidRPr="00C07C3F" w:rsidRDefault="008A529F" w:rsidP="0003395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B11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228C0065" wp14:editId="6FF7FA0E">
                      <wp:simplePos x="0" y="0"/>
                      <wp:positionH relativeFrom="column">
                        <wp:posOffset>-1195705</wp:posOffset>
                      </wp:positionH>
                      <wp:positionV relativeFrom="paragraph">
                        <wp:posOffset>1922145</wp:posOffset>
                      </wp:positionV>
                      <wp:extent cx="311785" cy="713740"/>
                      <wp:effectExtent l="0" t="38100" r="31115" b="10160"/>
                      <wp:wrapNone/>
                      <wp:docPr id="1590" name="Connecteur droit avec flèche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11785" cy="7137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10063" id="Connecteur droit avec flèche 733" o:spid="_x0000_s1026" type="#_x0000_t32" style="position:absolute;margin-left:-94.15pt;margin-top:151.35pt;width:24.55pt;height:56.2pt;flip: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" strokecolor="black [3200]" strokeweight="1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CB11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1740E359" wp14:editId="2F5E9557">
                      <wp:simplePos x="0" y="0"/>
                      <wp:positionH relativeFrom="column">
                        <wp:posOffset>-2637790</wp:posOffset>
                      </wp:positionH>
                      <wp:positionV relativeFrom="paragraph">
                        <wp:posOffset>1868805</wp:posOffset>
                      </wp:positionV>
                      <wp:extent cx="311785" cy="713740"/>
                      <wp:effectExtent l="0" t="38100" r="31115" b="10160"/>
                      <wp:wrapNone/>
                      <wp:docPr id="1584" name="Connecteur droit avec flèche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11785" cy="7137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B0D0C" id="Connecteur droit avec flèche 732" o:spid="_x0000_s1026" type="#_x0000_t32" style="position:absolute;margin-left:-207.7pt;margin-top:147.15pt;width:24.55pt;height:56.2pt;flip:y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" strokecolor="black [3200]" strokeweight="1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CB11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5A93F36F" wp14:editId="78EED871">
                      <wp:simplePos x="0" y="0"/>
                      <wp:positionH relativeFrom="column">
                        <wp:posOffset>-2950210</wp:posOffset>
                      </wp:positionH>
                      <wp:positionV relativeFrom="paragraph">
                        <wp:posOffset>2594610</wp:posOffset>
                      </wp:positionV>
                      <wp:extent cx="486410" cy="464185"/>
                      <wp:effectExtent l="0" t="0" r="8890" b="0"/>
                      <wp:wrapNone/>
                      <wp:docPr id="1583" name="Ellipse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6410" cy="46418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5EAA57" w14:textId="77777777" w:rsidR="008A529F" w:rsidRPr="00C07C3F" w:rsidRDefault="008A529F" w:rsidP="0003395F">
                                  <w:pPr>
                                    <w:rPr>
                                      <w:rFonts w:ascii="Eras Bold ITC" w:hAnsi="Eras Bold ITC"/>
                                      <w:color w:val="000000" w:themeColor="text1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Eras Bold ITC" w:hAnsi="Eras Bold ITC"/>
                                      <w:color w:val="000000" w:themeColor="text1"/>
                                      <w:sz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31" o:spid="_x0000_s1079" style="position:absolute;left:0;text-align:left;margin-left:-232.3pt;margin-top:204.3pt;width:38.3pt;height:36.5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" filled="f" strokecolor="black [3213]" strokeweight="1.5pt">
                      <v:stroke joinstyle="miter"/>
                      <v:path arrowok="t"/>
                      <v:textbox>
                        <w:txbxContent>
                          <w:p w:rsidR="008A529F" w:rsidRPr="00C07C3F" w:rsidRDefault="008A529F" w:rsidP="0003395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D450A" w:rsidRPr="00D41845" w14:paraId="4E7E457A" w14:textId="77777777" w:rsidTr="00B97088">
        <w:trPr>
          <w:trHeight w:val="283"/>
        </w:trPr>
        <w:tc>
          <w:tcPr>
            <w:tcW w:w="568" w:type="dxa"/>
            <w:vAlign w:val="center"/>
          </w:tcPr>
          <w:p w14:paraId="6BD98B7D" w14:textId="77777777" w:rsidR="00CD450A" w:rsidRPr="00245F38" w:rsidRDefault="00CD450A" w:rsidP="000F46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….</w:t>
            </w:r>
          </w:p>
        </w:tc>
        <w:tc>
          <w:tcPr>
            <w:tcW w:w="481" w:type="dxa"/>
            <w:vAlign w:val="center"/>
          </w:tcPr>
          <w:p w14:paraId="13C91C92" w14:textId="77777777" w:rsidR="00CD450A" w:rsidRPr="00245F38" w:rsidRDefault="00CD450A" w:rsidP="000F46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….</w:t>
            </w:r>
          </w:p>
        </w:tc>
        <w:tc>
          <w:tcPr>
            <w:tcW w:w="4076" w:type="dxa"/>
            <w:vAlign w:val="center"/>
          </w:tcPr>
          <w:p w14:paraId="2559BEB8" w14:textId="77777777" w:rsidR="00CD450A" w:rsidRPr="00245F38" w:rsidRDefault="00CD450A" w:rsidP="000F463E">
            <w:pPr>
              <w:spacing w:line="276" w:lineRule="auto"/>
              <w:jc w:val="both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Fils</w:t>
            </w:r>
          </w:p>
        </w:tc>
        <w:tc>
          <w:tcPr>
            <w:tcW w:w="992" w:type="dxa"/>
            <w:vAlign w:val="center"/>
          </w:tcPr>
          <w:p w14:paraId="7EF65CBA" w14:textId="77777777" w:rsidR="00CD450A" w:rsidRPr="00245F38" w:rsidRDefault="00CD450A" w:rsidP="000F46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</w:p>
        </w:tc>
        <w:tc>
          <w:tcPr>
            <w:tcW w:w="1680" w:type="dxa"/>
            <w:vAlign w:val="center"/>
          </w:tcPr>
          <w:p w14:paraId="4C503B23" w14:textId="77777777" w:rsidR="00CD450A" w:rsidRPr="00245F38" w:rsidRDefault="00CD450A" w:rsidP="000F46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Polyamide</w:t>
            </w:r>
          </w:p>
        </w:tc>
        <w:tc>
          <w:tcPr>
            <w:tcW w:w="3005" w:type="dxa"/>
            <w:gridSpan w:val="2"/>
            <w:vAlign w:val="center"/>
          </w:tcPr>
          <w:p w14:paraId="3CF99963" w14:textId="77777777" w:rsidR="00CD450A" w:rsidRPr="00245F38" w:rsidRDefault="00CD450A" w:rsidP="000F463E">
            <w:pPr>
              <w:spacing w:line="276" w:lineRule="auto"/>
              <w:rPr>
                <w:rFonts w:ascii="Eras Medium ITC" w:hAnsi="Eras Medium ITC"/>
                <w:noProof/>
                <w:color w:val="000000"/>
                <w:sz w:val="22"/>
              </w:rPr>
            </w:pPr>
            <w:r w:rsidRPr="00245F38">
              <w:rPr>
                <w:rFonts w:ascii="Eras Medium ITC" w:hAnsi="Eras Medium ITC"/>
                <w:noProof/>
                <w:color w:val="000000"/>
                <w:sz w:val="22"/>
              </w:rPr>
              <w:t xml:space="preserve">61/61 </w:t>
            </w:r>
          </w:p>
        </w:tc>
      </w:tr>
      <w:tr w:rsidR="00CD450A" w:rsidRPr="00D41845" w14:paraId="3BA732B5" w14:textId="77777777" w:rsidTr="00B97088">
        <w:trPr>
          <w:trHeight w:val="269"/>
        </w:trPr>
        <w:tc>
          <w:tcPr>
            <w:tcW w:w="568" w:type="dxa"/>
            <w:vAlign w:val="center"/>
          </w:tcPr>
          <w:p w14:paraId="5D3C4358" w14:textId="77777777" w:rsidR="00CD450A" w:rsidRPr="00245F38" w:rsidRDefault="00CD353E" w:rsidP="001567E3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t>21</w:t>
            </w:r>
          </w:p>
        </w:tc>
        <w:tc>
          <w:tcPr>
            <w:tcW w:w="481" w:type="dxa"/>
            <w:vAlign w:val="center"/>
          </w:tcPr>
          <w:p w14:paraId="6BF061A1" w14:textId="77777777" w:rsidR="00CD450A" w:rsidRPr="00245F38" w:rsidRDefault="00DB0A7C" w:rsidP="000F46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2</w:t>
            </w:r>
          </w:p>
        </w:tc>
        <w:tc>
          <w:tcPr>
            <w:tcW w:w="4076" w:type="dxa"/>
            <w:vAlign w:val="center"/>
          </w:tcPr>
          <w:p w14:paraId="7FDE5572" w14:textId="77777777" w:rsidR="00CD450A" w:rsidRPr="00245F38" w:rsidRDefault="00CD450A" w:rsidP="000F463E">
            <w:pPr>
              <w:spacing w:line="276" w:lineRule="auto"/>
              <w:jc w:val="both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Rivets</w:t>
            </w:r>
          </w:p>
        </w:tc>
        <w:tc>
          <w:tcPr>
            <w:tcW w:w="992" w:type="dxa"/>
            <w:vAlign w:val="center"/>
          </w:tcPr>
          <w:p w14:paraId="0F80EF47" w14:textId="77777777" w:rsidR="00CD450A" w:rsidRPr="00245F38" w:rsidRDefault="00CD450A" w:rsidP="000F46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</w:p>
        </w:tc>
        <w:tc>
          <w:tcPr>
            <w:tcW w:w="1680" w:type="dxa"/>
            <w:vAlign w:val="center"/>
          </w:tcPr>
          <w:p w14:paraId="606829D1" w14:textId="77777777" w:rsidR="00CD450A" w:rsidRPr="00245F38" w:rsidRDefault="00CD450A" w:rsidP="000F46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Métal Nickel</w:t>
            </w:r>
          </w:p>
        </w:tc>
        <w:tc>
          <w:tcPr>
            <w:tcW w:w="3005" w:type="dxa"/>
            <w:gridSpan w:val="2"/>
            <w:vAlign w:val="center"/>
          </w:tcPr>
          <w:p w14:paraId="17192B84" w14:textId="77777777" w:rsidR="00CD450A" w:rsidRPr="00245F38" w:rsidRDefault="00DB0A7C" w:rsidP="00DB0A7C">
            <w:pPr>
              <w:spacing w:line="276" w:lineRule="auto"/>
              <w:rPr>
                <w:rFonts w:ascii="Eras Medium ITC" w:hAnsi="Eras Medium ITC"/>
                <w:noProof/>
                <w:color w:val="000000"/>
                <w:sz w:val="22"/>
              </w:rPr>
            </w:pPr>
            <w:r w:rsidRPr="00245F38">
              <w:rPr>
                <w:rFonts w:ascii="Eras Medium ITC" w:hAnsi="Eras Medium ITC"/>
                <w:noProof/>
                <w:color w:val="000000"/>
                <w:sz w:val="22"/>
              </w:rPr>
              <w:t>PM modèle 33</w:t>
            </w:r>
            <w:r w:rsidR="00CD450A" w:rsidRPr="00245F38">
              <w:rPr>
                <w:rFonts w:ascii="Eras Medium ITC" w:hAnsi="Eras Medium ITC"/>
                <w:noProof/>
                <w:color w:val="000000"/>
                <w:sz w:val="22"/>
              </w:rPr>
              <w:t>/Ø</w:t>
            </w:r>
            <w:r w:rsidRPr="00245F38">
              <w:rPr>
                <w:rFonts w:ascii="Eras Medium ITC" w:hAnsi="Eras Medium ITC"/>
                <w:noProof/>
                <w:color w:val="000000"/>
                <w:sz w:val="22"/>
              </w:rPr>
              <w:t>8</w:t>
            </w:r>
          </w:p>
        </w:tc>
      </w:tr>
      <w:tr w:rsidR="00CD353E" w:rsidRPr="00D41845" w14:paraId="24A42584" w14:textId="77777777" w:rsidTr="008C14A8">
        <w:trPr>
          <w:trHeight w:val="269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14:paraId="185115BC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t>20</w:t>
            </w: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79BB87D0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2</w:t>
            </w:r>
          </w:p>
        </w:tc>
        <w:tc>
          <w:tcPr>
            <w:tcW w:w="4076" w:type="dxa"/>
            <w:shd w:val="clear" w:color="auto" w:fill="F2F2F2" w:themeFill="background1" w:themeFillShade="F2"/>
            <w:vAlign w:val="center"/>
          </w:tcPr>
          <w:p w14:paraId="2A563172" w14:textId="77777777" w:rsidR="00CD353E" w:rsidRPr="00245F38" w:rsidRDefault="00CD353E" w:rsidP="00CD353E">
            <w:pPr>
              <w:spacing w:line="276" w:lineRule="auto"/>
              <w:jc w:val="both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 xml:space="preserve">Gabarit traçage </w:t>
            </w:r>
            <w:r>
              <w:rPr>
                <w:rFonts w:ascii="Eras Medium ITC" w:hAnsi="Eras Medium ITC"/>
                <w:sz w:val="22"/>
              </w:rPr>
              <w:t>Visite GAUCHE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7B3B80F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t>5,85</w:t>
            </w:r>
          </w:p>
        </w:tc>
        <w:tc>
          <w:tcPr>
            <w:tcW w:w="1680" w:type="dxa"/>
            <w:shd w:val="clear" w:color="auto" w:fill="F2F2F2" w:themeFill="background1" w:themeFillShade="F2"/>
            <w:vAlign w:val="center"/>
          </w:tcPr>
          <w:p w14:paraId="54A8E287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Cartonnette</w:t>
            </w:r>
          </w:p>
        </w:tc>
        <w:tc>
          <w:tcPr>
            <w:tcW w:w="3005" w:type="dxa"/>
            <w:gridSpan w:val="2"/>
            <w:shd w:val="clear" w:color="auto" w:fill="F2F2F2" w:themeFill="background1" w:themeFillShade="F2"/>
            <w:vAlign w:val="center"/>
          </w:tcPr>
          <w:p w14:paraId="6E072F08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Pour le traçage des repères</w:t>
            </w:r>
          </w:p>
        </w:tc>
      </w:tr>
      <w:tr w:rsidR="00CD353E" w:rsidRPr="00D41845" w14:paraId="0B69BC28" w14:textId="77777777" w:rsidTr="008C14A8">
        <w:trPr>
          <w:trHeight w:val="269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14:paraId="48400A1A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19</w:t>
            </w: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5BD0566B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2</w:t>
            </w:r>
          </w:p>
        </w:tc>
        <w:tc>
          <w:tcPr>
            <w:tcW w:w="4076" w:type="dxa"/>
            <w:shd w:val="clear" w:color="auto" w:fill="F2F2F2" w:themeFill="background1" w:themeFillShade="F2"/>
            <w:vAlign w:val="center"/>
          </w:tcPr>
          <w:p w14:paraId="629031F1" w14:textId="77777777" w:rsidR="00CD353E" w:rsidRPr="00245F38" w:rsidRDefault="00CD353E" w:rsidP="00CD353E">
            <w:pPr>
              <w:spacing w:line="276" w:lineRule="auto"/>
              <w:jc w:val="both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Gabarit traçage Corps EXT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50D8DA0B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18,60</w:t>
            </w:r>
          </w:p>
        </w:tc>
        <w:tc>
          <w:tcPr>
            <w:tcW w:w="1680" w:type="dxa"/>
            <w:shd w:val="clear" w:color="auto" w:fill="F2F2F2" w:themeFill="background1" w:themeFillShade="F2"/>
            <w:vAlign w:val="center"/>
          </w:tcPr>
          <w:p w14:paraId="2A31BCA0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Cartonnette</w:t>
            </w:r>
          </w:p>
        </w:tc>
        <w:tc>
          <w:tcPr>
            <w:tcW w:w="3005" w:type="dxa"/>
            <w:gridSpan w:val="2"/>
            <w:shd w:val="clear" w:color="auto" w:fill="F2F2F2" w:themeFill="background1" w:themeFillShade="F2"/>
            <w:vAlign w:val="center"/>
          </w:tcPr>
          <w:p w14:paraId="511E1DCA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Pour le traçage des repères</w:t>
            </w:r>
          </w:p>
        </w:tc>
      </w:tr>
      <w:tr w:rsidR="00CD353E" w:rsidRPr="00D41845" w14:paraId="65601281" w14:textId="77777777" w:rsidTr="008C14A8">
        <w:trPr>
          <w:trHeight w:val="269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14:paraId="726401FA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18</w:t>
            </w: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01ACBD8C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</w:t>
            </w:r>
          </w:p>
        </w:tc>
        <w:tc>
          <w:tcPr>
            <w:tcW w:w="4076" w:type="dxa"/>
            <w:shd w:val="clear" w:color="auto" w:fill="F2F2F2" w:themeFill="background1" w:themeFillShade="F2"/>
            <w:vAlign w:val="center"/>
          </w:tcPr>
          <w:p w14:paraId="5AF062B9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 xml:space="preserve">Gabarit encollage l’ </w:t>
            </w:r>
            <w:r w:rsidRPr="00245F38">
              <w:rPr>
                <w:rFonts w:ascii="Trebuchet MS" w:hAnsi="Trebuchet MS"/>
                <w:sz w:val="22"/>
              </w:rPr>
              <w:t>∑</w:t>
            </w:r>
            <w:r w:rsidRPr="00245F38">
              <w:rPr>
                <w:rFonts w:ascii="Eras Medium ITC" w:hAnsi="Eras Medium ITC"/>
                <w:sz w:val="22"/>
              </w:rPr>
              <w:t xml:space="preserve"> du corps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53083C42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17,06</w:t>
            </w:r>
          </w:p>
        </w:tc>
        <w:tc>
          <w:tcPr>
            <w:tcW w:w="1680" w:type="dxa"/>
            <w:shd w:val="clear" w:color="auto" w:fill="F2F2F2" w:themeFill="background1" w:themeFillShade="F2"/>
            <w:vAlign w:val="center"/>
          </w:tcPr>
          <w:p w14:paraId="7DFC93C7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Cartonnette</w:t>
            </w:r>
          </w:p>
        </w:tc>
        <w:tc>
          <w:tcPr>
            <w:tcW w:w="3005" w:type="dxa"/>
            <w:gridSpan w:val="2"/>
            <w:shd w:val="clear" w:color="auto" w:fill="F2F2F2" w:themeFill="background1" w:themeFillShade="F2"/>
            <w:vAlign w:val="center"/>
          </w:tcPr>
          <w:p w14:paraId="5DBE3765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Pour la mise sur doublure</w:t>
            </w:r>
          </w:p>
        </w:tc>
      </w:tr>
      <w:tr w:rsidR="00CD353E" w:rsidRPr="00D41845" w14:paraId="623D9FE1" w14:textId="77777777" w:rsidTr="008C14A8">
        <w:trPr>
          <w:trHeight w:val="269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14:paraId="31B2BF86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17</w:t>
            </w: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316A374C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</w:t>
            </w:r>
          </w:p>
        </w:tc>
        <w:tc>
          <w:tcPr>
            <w:tcW w:w="4076" w:type="dxa"/>
            <w:shd w:val="clear" w:color="auto" w:fill="F2F2F2" w:themeFill="background1" w:themeFillShade="F2"/>
            <w:vAlign w:val="center"/>
          </w:tcPr>
          <w:p w14:paraId="52D81A40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Gabarit de traçage Corps INT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773F991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17,61</w:t>
            </w:r>
          </w:p>
        </w:tc>
        <w:tc>
          <w:tcPr>
            <w:tcW w:w="1680" w:type="dxa"/>
            <w:shd w:val="clear" w:color="auto" w:fill="F2F2F2" w:themeFill="background1" w:themeFillShade="F2"/>
          </w:tcPr>
          <w:p w14:paraId="473A143B" w14:textId="77777777" w:rsidR="00CD353E" w:rsidRPr="00245F38" w:rsidRDefault="00CD353E" w:rsidP="00CD353E">
            <w:pPr>
              <w:rPr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Cartonnette</w:t>
            </w:r>
          </w:p>
        </w:tc>
        <w:tc>
          <w:tcPr>
            <w:tcW w:w="3005" w:type="dxa"/>
            <w:gridSpan w:val="2"/>
            <w:shd w:val="clear" w:color="auto" w:fill="F2F2F2" w:themeFill="background1" w:themeFillShade="F2"/>
            <w:vAlign w:val="center"/>
          </w:tcPr>
          <w:p w14:paraId="1A26EC22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Pour le traçage des repères</w:t>
            </w:r>
          </w:p>
        </w:tc>
      </w:tr>
      <w:tr w:rsidR="00CD353E" w:rsidRPr="00D41845" w14:paraId="6FD040D9" w14:textId="77777777" w:rsidTr="008C14A8">
        <w:trPr>
          <w:trHeight w:val="269"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14:paraId="712B582C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16</w:t>
            </w: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26E27D3B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</w:t>
            </w:r>
          </w:p>
        </w:tc>
        <w:tc>
          <w:tcPr>
            <w:tcW w:w="4076" w:type="dxa"/>
            <w:shd w:val="clear" w:color="auto" w:fill="F2F2F2" w:themeFill="background1" w:themeFillShade="F2"/>
            <w:vAlign w:val="center"/>
          </w:tcPr>
          <w:p w14:paraId="59EB13FA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 xml:space="preserve">Gabarit de positionnement 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A6A4BF7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18,80</w:t>
            </w:r>
          </w:p>
        </w:tc>
        <w:tc>
          <w:tcPr>
            <w:tcW w:w="1680" w:type="dxa"/>
            <w:shd w:val="clear" w:color="auto" w:fill="F2F2F2" w:themeFill="background1" w:themeFillShade="F2"/>
          </w:tcPr>
          <w:p w14:paraId="4AF11D05" w14:textId="77777777" w:rsidR="00CD353E" w:rsidRPr="00245F38" w:rsidRDefault="00CD353E" w:rsidP="00CD353E">
            <w:pPr>
              <w:rPr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Cartonnette</w:t>
            </w:r>
          </w:p>
        </w:tc>
        <w:tc>
          <w:tcPr>
            <w:tcW w:w="3005" w:type="dxa"/>
            <w:gridSpan w:val="2"/>
            <w:shd w:val="clear" w:color="auto" w:fill="F2F2F2" w:themeFill="background1" w:themeFillShade="F2"/>
            <w:vAlign w:val="center"/>
          </w:tcPr>
          <w:p w14:paraId="1EF31DF0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i/>
                <w:sz w:val="22"/>
                <w:szCs w:val="20"/>
              </w:rPr>
              <w:t xml:space="preserve">pour le carton renfort </w:t>
            </w:r>
          </w:p>
        </w:tc>
      </w:tr>
      <w:tr w:rsidR="00CD353E" w:rsidRPr="00D41845" w14:paraId="6ECFB285" w14:textId="77777777" w:rsidTr="008C14A8">
        <w:trPr>
          <w:trHeight w:val="269"/>
        </w:trPr>
        <w:tc>
          <w:tcPr>
            <w:tcW w:w="568" w:type="dxa"/>
            <w:shd w:val="clear" w:color="auto" w:fill="auto"/>
            <w:vAlign w:val="center"/>
          </w:tcPr>
          <w:p w14:paraId="2354BBAC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15</w:t>
            </w:r>
          </w:p>
        </w:tc>
        <w:tc>
          <w:tcPr>
            <w:tcW w:w="481" w:type="dxa"/>
            <w:shd w:val="clear" w:color="auto" w:fill="auto"/>
            <w:vAlign w:val="center"/>
          </w:tcPr>
          <w:p w14:paraId="04B06C43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</w:t>
            </w:r>
          </w:p>
        </w:tc>
        <w:tc>
          <w:tcPr>
            <w:tcW w:w="4076" w:type="dxa"/>
            <w:shd w:val="clear" w:color="auto" w:fill="auto"/>
            <w:vAlign w:val="center"/>
          </w:tcPr>
          <w:p w14:paraId="7F35F158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Entoilage Corps INTÉRIEUR DBL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378C736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t>16.82</w:t>
            </w:r>
          </w:p>
        </w:tc>
        <w:tc>
          <w:tcPr>
            <w:tcW w:w="1680" w:type="dxa"/>
            <w:shd w:val="clear" w:color="auto" w:fill="auto"/>
          </w:tcPr>
          <w:p w14:paraId="5B7F4166" w14:textId="77777777" w:rsidR="00CD353E" w:rsidRPr="00245F38" w:rsidRDefault="00CD353E" w:rsidP="00CD353E">
            <w:pPr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Gutta toile</w:t>
            </w:r>
          </w:p>
        </w:tc>
        <w:tc>
          <w:tcPr>
            <w:tcW w:w="3005" w:type="dxa"/>
            <w:gridSpan w:val="2"/>
            <w:shd w:val="clear" w:color="auto" w:fill="auto"/>
            <w:vAlign w:val="center"/>
          </w:tcPr>
          <w:p w14:paraId="3BFCDDA4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i/>
                <w:sz w:val="22"/>
                <w:szCs w:val="20"/>
              </w:rPr>
            </w:pPr>
            <w:r w:rsidRPr="00245F38">
              <w:rPr>
                <w:rFonts w:ascii="Eras Medium ITC" w:hAnsi="Eras Medium ITC"/>
                <w:i/>
                <w:sz w:val="22"/>
                <w:szCs w:val="20"/>
              </w:rPr>
              <w:t>Thermocollé</w:t>
            </w:r>
          </w:p>
        </w:tc>
      </w:tr>
      <w:tr w:rsidR="00CD353E" w:rsidRPr="00D41845" w14:paraId="29419971" w14:textId="77777777" w:rsidTr="008C14A8">
        <w:trPr>
          <w:trHeight w:val="269"/>
        </w:trPr>
        <w:tc>
          <w:tcPr>
            <w:tcW w:w="568" w:type="dxa"/>
            <w:shd w:val="clear" w:color="auto" w:fill="auto"/>
            <w:vAlign w:val="center"/>
          </w:tcPr>
          <w:p w14:paraId="31007F45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14</w:t>
            </w:r>
          </w:p>
        </w:tc>
        <w:tc>
          <w:tcPr>
            <w:tcW w:w="481" w:type="dxa"/>
            <w:shd w:val="clear" w:color="auto" w:fill="auto"/>
            <w:vAlign w:val="center"/>
          </w:tcPr>
          <w:p w14:paraId="7B1F43B8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</w:t>
            </w:r>
          </w:p>
        </w:tc>
        <w:tc>
          <w:tcPr>
            <w:tcW w:w="4076" w:type="dxa"/>
            <w:shd w:val="clear" w:color="auto" w:fill="auto"/>
            <w:vAlign w:val="center"/>
          </w:tcPr>
          <w:p w14:paraId="7975D8E2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 xml:space="preserve">Entoilage Corps EXTÉRIEUR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0E5DCC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t>17,07</w:t>
            </w:r>
          </w:p>
        </w:tc>
        <w:tc>
          <w:tcPr>
            <w:tcW w:w="1680" w:type="dxa"/>
            <w:shd w:val="clear" w:color="auto" w:fill="auto"/>
          </w:tcPr>
          <w:p w14:paraId="77313326" w14:textId="77777777" w:rsidR="00CD353E" w:rsidRPr="00245F38" w:rsidRDefault="00CD353E" w:rsidP="00CD353E">
            <w:pPr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Gutta toile</w:t>
            </w:r>
          </w:p>
        </w:tc>
        <w:tc>
          <w:tcPr>
            <w:tcW w:w="3005" w:type="dxa"/>
            <w:gridSpan w:val="2"/>
            <w:shd w:val="clear" w:color="auto" w:fill="auto"/>
            <w:vAlign w:val="center"/>
          </w:tcPr>
          <w:p w14:paraId="3584230E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i/>
                <w:sz w:val="22"/>
                <w:szCs w:val="20"/>
              </w:rPr>
            </w:pPr>
            <w:r w:rsidRPr="00245F38">
              <w:rPr>
                <w:rFonts w:ascii="Eras Medium ITC" w:hAnsi="Eras Medium ITC"/>
                <w:i/>
                <w:sz w:val="22"/>
                <w:szCs w:val="20"/>
              </w:rPr>
              <w:t>Thermocollé</w:t>
            </w:r>
          </w:p>
        </w:tc>
      </w:tr>
      <w:tr w:rsidR="00CD353E" w:rsidRPr="00D41845" w14:paraId="69D06581" w14:textId="77777777" w:rsidTr="00F7351B">
        <w:trPr>
          <w:trHeight w:val="269"/>
        </w:trPr>
        <w:tc>
          <w:tcPr>
            <w:tcW w:w="568" w:type="dxa"/>
            <w:shd w:val="clear" w:color="auto" w:fill="F4B083" w:themeFill="accent2" w:themeFillTint="99"/>
            <w:vAlign w:val="center"/>
          </w:tcPr>
          <w:p w14:paraId="54A85738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13</w:t>
            </w:r>
          </w:p>
        </w:tc>
        <w:tc>
          <w:tcPr>
            <w:tcW w:w="481" w:type="dxa"/>
            <w:shd w:val="clear" w:color="auto" w:fill="F4B083" w:themeFill="accent2" w:themeFillTint="99"/>
            <w:vAlign w:val="center"/>
          </w:tcPr>
          <w:p w14:paraId="5926F102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2</w:t>
            </w:r>
          </w:p>
        </w:tc>
        <w:tc>
          <w:tcPr>
            <w:tcW w:w="4076" w:type="dxa"/>
            <w:shd w:val="clear" w:color="auto" w:fill="F4B083" w:themeFill="accent2" w:themeFillTint="99"/>
            <w:vAlign w:val="center"/>
          </w:tcPr>
          <w:p w14:paraId="45F8C89F" w14:textId="77777777" w:rsidR="00CD353E" w:rsidRPr="00245F38" w:rsidRDefault="00CD353E" w:rsidP="00CD353E">
            <w:pPr>
              <w:spacing w:line="276" w:lineRule="auto"/>
              <w:jc w:val="both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Renfort Corps</w:t>
            </w:r>
          </w:p>
        </w:tc>
        <w:tc>
          <w:tcPr>
            <w:tcW w:w="992" w:type="dxa"/>
            <w:shd w:val="clear" w:color="auto" w:fill="F4B083" w:themeFill="accent2" w:themeFillTint="99"/>
            <w:vAlign w:val="center"/>
          </w:tcPr>
          <w:p w14:paraId="74354F01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7,44</w:t>
            </w:r>
          </w:p>
        </w:tc>
        <w:tc>
          <w:tcPr>
            <w:tcW w:w="1680" w:type="dxa"/>
            <w:shd w:val="clear" w:color="auto" w:fill="F4B083" w:themeFill="accent2" w:themeFillTint="99"/>
            <w:vAlign w:val="center"/>
          </w:tcPr>
          <w:p w14:paraId="3C24D200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Carton souple</w:t>
            </w:r>
          </w:p>
        </w:tc>
        <w:tc>
          <w:tcPr>
            <w:tcW w:w="3005" w:type="dxa"/>
            <w:gridSpan w:val="2"/>
            <w:shd w:val="clear" w:color="auto" w:fill="F4B083" w:themeFill="accent2" w:themeFillTint="99"/>
            <w:vAlign w:val="center"/>
          </w:tcPr>
          <w:p w14:paraId="6B990E8F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</w:p>
        </w:tc>
      </w:tr>
      <w:tr w:rsidR="00CD353E" w:rsidRPr="00D41845" w14:paraId="4AB2F71A" w14:textId="77777777" w:rsidTr="0095272D">
        <w:trPr>
          <w:trHeight w:val="269"/>
        </w:trPr>
        <w:tc>
          <w:tcPr>
            <w:tcW w:w="568" w:type="dxa"/>
            <w:shd w:val="clear" w:color="auto" w:fill="DEEAF6" w:themeFill="accent1" w:themeFillTint="33"/>
            <w:vAlign w:val="center"/>
          </w:tcPr>
          <w:p w14:paraId="7AD2F2E1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12</w:t>
            </w:r>
          </w:p>
        </w:tc>
        <w:tc>
          <w:tcPr>
            <w:tcW w:w="481" w:type="dxa"/>
            <w:shd w:val="clear" w:color="auto" w:fill="DEEAF6" w:themeFill="accent1" w:themeFillTint="33"/>
            <w:vAlign w:val="center"/>
          </w:tcPr>
          <w:p w14:paraId="09BCACF5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</w:t>
            </w:r>
          </w:p>
        </w:tc>
        <w:tc>
          <w:tcPr>
            <w:tcW w:w="4076" w:type="dxa"/>
            <w:shd w:val="clear" w:color="auto" w:fill="DEEAF6" w:themeFill="accent1" w:themeFillTint="33"/>
            <w:vAlign w:val="center"/>
          </w:tcPr>
          <w:p w14:paraId="2643F95D" w14:textId="77777777" w:rsidR="00CD353E" w:rsidRPr="00245F38" w:rsidRDefault="00CD353E" w:rsidP="00CD353E">
            <w:pPr>
              <w:spacing w:line="276" w:lineRule="auto"/>
              <w:jc w:val="both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INT Poche plaquée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18C22DC5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1,05</w:t>
            </w:r>
          </w:p>
        </w:tc>
        <w:tc>
          <w:tcPr>
            <w:tcW w:w="1680" w:type="dxa"/>
            <w:shd w:val="clear" w:color="auto" w:fill="DEEAF6" w:themeFill="accent1" w:themeFillTint="33"/>
            <w:vAlign w:val="center"/>
          </w:tcPr>
          <w:p w14:paraId="6C628EE5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CUIR</w:t>
            </w:r>
          </w:p>
        </w:tc>
        <w:tc>
          <w:tcPr>
            <w:tcW w:w="3005" w:type="dxa"/>
            <w:gridSpan w:val="2"/>
            <w:shd w:val="clear" w:color="auto" w:fill="DEEAF6" w:themeFill="accent1" w:themeFillTint="33"/>
            <w:vAlign w:val="center"/>
          </w:tcPr>
          <w:p w14:paraId="1C10C71A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Refente max 10</w:t>
            </w:r>
            <w:r w:rsidRPr="00245F38">
              <w:rPr>
                <w:rFonts w:ascii="Eras Medium ITC" w:hAnsi="Eras Medium ITC"/>
                <w:sz w:val="22"/>
                <w:vertAlign w:val="superscript"/>
              </w:rPr>
              <w:t>ième</w:t>
            </w:r>
            <w:r w:rsidRPr="00245F38">
              <w:rPr>
                <w:rFonts w:ascii="Eras Medium ITC" w:hAnsi="Eras Medium ITC"/>
                <w:sz w:val="22"/>
              </w:rPr>
              <w:t>/10</w:t>
            </w:r>
          </w:p>
        </w:tc>
      </w:tr>
      <w:tr w:rsidR="00CD353E" w:rsidRPr="00D41845" w14:paraId="009FA015" w14:textId="77777777" w:rsidTr="00B97088">
        <w:trPr>
          <w:trHeight w:val="269"/>
        </w:trPr>
        <w:tc>
          <w:tcPr>
            <w:tcW w:w="568" w:type="dxa"/>
            <w:shd w:val="clear" w:color="auto" w:fill="66FF66"/>
            <w:vAlign w:val="center"/>
            <w:hideMark/>
          </w:tcPr>
          <w:p w14:paraId="4EBE854C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11</w:t>
            </w:r>
          </w:p>
        </w:tc>
        <w:tc>
          <w:tcPr>
            <w:tcW w:w="481" w:type="dxa"/>
            <w:shd w:val="clear" w:color="auto" w:fill="66FF66"/>
            <w:vAlign w:val="center"/>
          </w:tcPr>
          <w:p w14:paraId="7E0CA12D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</w:t>
            </w:r>
          </w:p>
        </w:tc>
        <w:tc>
          <w:tcPr>
            <w:tcW w:w="4076" w:type="dxa"/>
            <w:shd w:val="clear" w:color="auto" w:fill="66FF66"/>
            <w:vAlign w:val="center"/>
          </w:tcPr>
          <w:p w14:paraId="4590431E" w14:textId="77777777" w:rsidR="00CD353E" w:rsidRPr="00245F38" w:rsidRDefault="00CD353E" w:rsidP="00CD353E">
            <w:pPr>
              <w:spacing w:line="276" w:lineRule="auto"/>
              <w:jc w:val="both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INT DBL Visite gauche</w:t>
            </w:r>
          </w:p>
        </w:tc>
        <w:tc>
          <w:tcPr>
            <w:tcW w:w="992" w:type="dxa"/>
            <w:shd w:val="clear" w:color="auto" w:fill="66FF66"/>
            <w:vAlign w:val="center"/>
          </w:tcPr>
          <w:p w14:paraId="4A6BB4D5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4,92</w:t>
            </w:r>
          </w:p>
        </w:tc>
        <w:tc>
          <w:tcPr>
            <w:tcW w:w="1680" w:type="dxa"/>
            <w:shd w:val="clear" w:color="auto" w:fill="66FF66"/>
            <w:vAlign w:val="center"/>
          </w:tcPr>
          <w:p w14:paraId="21052E8A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Toile DBL</w:t>
            </w:r>
          </w:p>
        </w:tc>
        <w:tc>
          <w:tcPr>
            <w:tcW w:w="3005" w:type="dxa"/>
            <w:gridSpan w:val="2"/>
            <w:shd w:val="clear" w:color="auto" w:fill="66FF66"/>
            <w:vAlign w:val="center"/>
          </w:tcPr>
          <w:p w14:paraId="5ED731D5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 xml:space="preserve">Popeline </w:t>
            </w:r>
          </w:p>
        </w:tc>
      </w:tr>
      <w:tr w:rsidR="00CD353E" w:rsidRPr="00D41845" w14:paraId="21941919" w14:textId="77777777" w:rsidTr="0095272D">
        <w:trPr>
          <w:trHeight w:val="269"/>
        </w:trPr>
        <w:tc>
          <w:tcPr>
            <w:tcW w:w="568" w:type="dxa"/>
            <w:shd w:val="clear" w:color="auto" w:fill="DEEAF6" w:themeFill="accent1" w:themeFillTint="33"/>
            <w:vAlign w:val="center"/>
          </w:tcPr>
          <w:p w14:paraId="06CD0818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10</w:t>
            </w:r>
          </w:p>
        </w:tc>
        <w:tc>
          <w:tcPr>
            <w:tcW w:w="481" w:type="dxa"/>
            <w:shd w:val="clear" w:color="auto" w:fill="DEEAF6" w:themeFill="accent1" w:themeFillTint="33"/>
            <w:vAlign w:val="center"/>
          </w:tcPr>
          <w:p w14:paraId="02BC389F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</w:t>
            </w:r>
          </w:p>
        </w:tc>
        <w:tc>
          <w:tcPr>
            <w:tcW w:w="4076" w:type="dxa"/>
            <w:shd w:val="clear" w:color="auto" w:fill="DEEAF6" w:themeFill="accent1" w:themeFillTint="33"/>
            <w:vAlign w:val="center"/>
          </w:tcPr>
          <w:p w14:paraId="09D4D7B6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 xml:space="preserve">INT Applique stylo </w:t>
            </w:r>
            <w:r w:rsidRPr="00245F38">
              <w:rPr>
                <w:rFonts w:ascii="Eras Medium ITC" w:hAnsi="Eras Medium ITC"/>
                <w:i/>
                <w:sz w:val="22"/>
              </w:rPr>
              <w:t>« épingle »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456415D5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0,14</w:t>
            </w:r>
          </w:p>
        </w:tc>
        <w:tc>
          <w:tcPr>
            <w:tcW w:w="1680" w:type="dxa"/>
            <w:shd w:val="clear" w:color="auto" w:fill="DEEAF6" w:themeFill="accent1" w:themeFillTint="33"/>
            <w:vAlign w:val="center"/>
          </w:tcPr>
          <w:p w14:paraId="2BA661C0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CUIR</w:t>
            </w:r>
          </w:p>
        </w:tc>
        <w:tc>
          <w:tcPr>
            <w:tcW w:w="3005" w:type="dxa"/>
            <w:gridSpan w:val="2"/>
            <w:shd w:val="clear" w:color="auto" w:fill="DEEAF6" w:themeFill="accent1" w:themeFillTint="33"/>
            <w:vAlign w:val="center"/>
          </w:tcPr>
          <w:p w14:paraId="2900DFBD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b/>
                <w:color w:val="FF0000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Refente max 13</w:t>
            </w:r>
            <w:r w:rsidRPr="00245F38">
              <w:rPr>
                <w:rFonts w:ascii="Eras Medium ITC" w:hAnsi="Eras Medium ITC"/>
                <w:sz w:val="22"/>
                <w:vertAlign w:val="superscript"/>
              </w:rPr>
              <w:t>ième</w:t>
            </w:r>
            <w:r w:rsidRPr="00245F38">
              <w:rPr>
                <w:rFonts w:ascii="Eras Medium ITC" w:hAnsi="Eras Medium ITC"/>
                <w:sz w:val="22"/>
              </w:rPr>
              <w:t>/10</w:t>
            </w:r>
          </w:p>
        </w:tc>
      </w:tr>
      <w:tr w:rsidR="00CD353E" w:rsidRPr="00D41845" w14:paraId="6A719B0C" w14:textId="77777777" w:rsidTr="00B97088">
        <w:trPr>
          <w:trHeight w:val="269"/>
        </w:trPr>
        <w:tc>
          <w:tcPr>
            <w:tcW w:w="568" w:type="dxa"/>
            <w:shd w:val="clear" w:color="auto" w:fill="66FF66"/>
            <w:vAlign w:val="center"/>
          </w:tcPr>
          <w:p w14:paraId="499399D7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9</w:t>
            </w:r>
          </w:p>
        </w:tc>
        <w:tc>
          <w:tcPr>
            <w:tcW w:w="481" w:type="dxa"/>
            <w:shd w:val="clear" w:color="auto" w:fill="66FF66"/>
            <w:vAlign w:val="center"/>
          </w:tcPr>
          <w:p w14:paraId="3E81AB11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3</w:t>
            </w:r>
          </w:p>
        </w:tc>
        <w:tc>
          <w:tcPr>
            <w:tcW w:w="4076" w:type="dxa"/>
            <w:shd w:val="clear" w:color="auto" w:fill="66FF66"/>
            <w:vAlign w:val="center"/>
          </w:tcPr>
          <w:p w14:paraId="0F8C7C7A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 xml:space="preserve">INT DBL Poche fente </w:t>
            </w:r>
            <w:r w:rsidRPr="00245F38">
              <w:rPr>
                <w:rFonts w:ascii="Eras Medium ITC" w:hAnsi="Eras Medium ITC"/>
                <w:i/>
                <w:sz w:val="22"/>
                <w:szCs w:val="22"/>
              </w:rPr>
              <w:t>pour visite gauche</w:t>
            </w:r>
          </w:p>
        </w:tc>
        <w:tc>
          <w:tcPr>
            <w:tcW w:w="992" w:type="dxa"/>
            <w:shd w:val="clear" w:color="auto" w:fill="66FF66"/>
            <w:vAlign w:val="center"/>
          </w:tcPr>
          <w:p w14:paraId="1B900ADF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1,24</w:t>
            </w:r>
          </w:p>
        </w:tc>
        <w:tc>
          <w:tcPr>
            <w:tcW w:w="1680" w:type="dxa"/>
            <w:shd w:val="clear" w:color="auto" w:fill="66FF66"/>
            <w:vAlign w:val="center"/>
          </w:tcPr>
          <w:p w14:paraId="7FFDC97A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Toile DBL</w:t>
            </w:r>
          </w:p>
        </w:tc>
        <w:tc>
          <w:tcPr>
            <w:tcW w:w="3005" w:type="dxa"/>
            <w:gridSpan w:val="2"/>
            <w:shd w:val="clear" w:color="auto" w:fill="66FF66"/>
            <w:vAlign w:val="center"/>
          </w:tcPr>
          <w:p w14:paraId="46273D90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Popeline</w:t>
            </w:r>
          </w:p>
        </w:tc>
      </w:tr>
      <w:tr w:rsidR="00CD353E" w:rsidRPr="00D41845" w14:paraId="3495BC9C" w14:textId="77777777" w:rsidTr="0095272D">
        <w:trPr>
          <w:trHeight w:val="269"/>
        </w:trPr>
        <w:tc>
          <w:tcPr>
            <w:tcW w:w="568" w:type="dxa"/>
            <w:shd w:val="clear" w:color="auto" w:fill="DEEAF6" w:themeFill="accent1" w:themeFillTint="33"/>
            <w:vAlign w:val="center"/>
          </w:tcPr>
          <w:p w14:paraId="2355FE1E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8</w:t>
            </w:r>
          </w:p>
        </w:tc>
        <w:tc>
          <w:tcPr>
            <w:tcW w:w="481" w:type="dxa"/>
            <w:shd w:val="clear" w:color="auto" w:fill="DEEAF6" w:themeFill="accent1" w:themeFillTint="33"/>
            <w:vAlign w:val="center"/>
          </w:tcPr>
          <w:p w14:paraId="350287CF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</w:t>
            </w:r>
          </w:p>
        </w:tc>
        <w:tc>
          <w:tcPr>
            <w:tcW w:w="4076" w:type="dxa"/>
            <w:shd w:val="clear" w:color="auto" w:fill="DEEAF6" w:themeFill="accent1" w:themeFillTint="33"/>
            <w:vAlign w:val="center"/>
          </w:tcPr>
          <w:p w14:paraId="3D20F1E8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INT Visite droite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33ED25BA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4,07</w:t>
            </w:r>
          </w:p>
        </w:tc>
        <w:tc>
          <w:tcPr>
            <w:tcW w:w="1680" w:type="dxa"/>
            <w:shd w:val="clear" w:color="auto" w:fill="DEEAF6" w:themeFill="accent1" w:themeFillTint="33"/>
            <w:vAlign w:val="center"/>
          </w:tcPr>
          <w:p w14:paraId="2BCD1F3F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CUIR</w:t>
            </w:r>
          </w:p>
        </w:tc>
        <w:tc>
          <w:tcPr>
            <w:tcW w:w="3005" w:type="dxa"/>
            <w:gridSpan w:val="2"/>
            <w:shd w:val="clear" w:color="auto" w:fill="DEEAF6" w:themeFill="accent1" w:themeFillTint="33"/>
            <w:vAlign w:val="center"/>
          </w:tcPr>
          <w:p w14:paraId="77348315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Refente max 10</w:t>
            </w:r>
            <w:r w:rsidRPr="00245F38">
              <w:rPr>
                <w:rFonts w:ascii="Eras Medium ITC" w:hAnsi="Eras Medium ITC"/>
                <w:sz w:val="22"/>
                <w:vertAlign w:val="superscript"/>
              </w:rPr>
              <w:t>ième</w:t>
            </w:r>
            <w:r w:rsidRPr="00245F38">
              <w:rPr>
                <w:rFonts w:ascii="Eras Medium ITC" w:hAnsi="Eras Medium ITC"/>
                <w:sz w:val="22"/>
              </w:rPr>
              <w:t>/10</w:t>
            </w:r>
          </w:p>
        </w:tc>
      </w:tr>
      <w:tr w:rsidR="00CD353E" w:rsidRPr="00D41845" w14:paraId="04A3C818" w14:textId="77777777" w:rsidTr="0095272D">
        <w:trPr>
          <w:trHeight w:val="269"/>
        </w:trPr>
        <w:tc>
          <w:tcPr>
            <w:tcW w:w="568" w:type="dxa"/>
            <w:shd w:val="clear" w:color="auto" w:fill="DEEAF6" w:themeFill="accent1" w:themeFillTint="33"/>
            <w:vAlign w:val="center"/>
          </w:tcPr>
          <w:p w14:paraId="6F716970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7</w:t>
            </w:r>
          </w:p>
        </w:tc>
        <w:tc>
          <w:tcPr>
            <w:tcW w:w="481" w:type="dxa"/>
            <w:shd w:val="clear" w:color="auto" w:fill="DEEAF6" w:themeFill="accent1" w:themeFillTint="33"/>
            <w:vAlign w:val="center"/>
          </w:tcPr>
          <w:p w14:paraId="6CE6D370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</w:t>
            </w:r>
          </w:p>
        </w:tc>
        <w:tc>
          <w:tcPr>
            <w:tcW w:w="4076" w:type="dxa"/>
            <w:shd w:val="clear" w:color="auto" w:fill="DEEAF6" w:themeFill="accent1" w:themeFillTint="33"/>
            <w:vAlign w:val="center"/>
          </w:tcPr>
          <w:p w14:paraId="6E4A634D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INT Visite gauche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36D0654D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5,80</w:t>
            </w:r>
          </w:p>
        </w:tc>
        <w:tc>
          <w:tcPr>
            <w:tcW w:w="1680" w:type="dxa"/>
            <w:shd w:val="clear" w:color="auto" w:fill="DEEAF6" w:themeFill="accent1" w:themeFillTint="33"/>
            <w:vAlign w:val="center"/>
          </w:tcPr>
          <w:p w14:paraId="73CB1D33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CUIR</w:t>
            </w:r>
          </w:p>
        </w:tc>
        <w:tc>
          <w:tcPr>
            <w:tcW w:w="3005" w:type="dxa"/>
            <w:gridSpan w:val="2"/>
            <w:shd w:val="clear" w:color="auto" w:fill="DEEAF6" w:themeFill="accent1" w:themeFillTint="33"/>
            <w:vAlign w:val="center"/>
          </w:tcPr>
          <w:p w14:paraId="522C32C0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Refente max 10</w:t>
            </w:r>
            <w:r w:rsidRPr="00245F38">
              <w:rPr>
                <w:rFonts w:ascii="Eras Medium ITC" w:hAnsi="Eras Medium ITC"/>
                <w:sz w:val="22"/>
                <w:vertAlign w:val="superscript"/>
              </w:rPr>
              <w:t>ième</w:t>
            </w:r>
            <w:r w:rsidRPr="00245F38">
              <w:rPr>
                <w:rFonts w:ascii="Eras Medium ITC" w:hAnsi="Eras Medium ITC"/>
                <w:sz w:val="22"/>
              </w:rPr>
              <w:t>/10</w:t>
            </w:r>
          </w:p>
        </w:tc>
      </w:tr>
      <w:tr w:rsidR="00CD353E" w:rsidRPr="00D41845" w14:paraId="63E18D12" w14:textId="77777777" w:rsidTr="00F7351B">
        <w:trPr>
          <w:trHeight w:val="269"/>
        </w:trPr>
        <w:tc>
          <w:tcPr>
            <w:tcW w:w="568" w:type="dxa"/>
            <w:shd w:val="clear" w:color="auto" w:fill="FFFF00"/>
            <w:vAlign w:val="center"/>
          </w:tcPr>
          <w:p w14:paraId="1A3FFA1E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6</w:t>
            </w:r>
          </w:p>
        </w:tc>
        <w:tc>
          <w:tcPr>
            <w:tcW w:w="481" w:type="dxa"/>
            <w:shd w:val="clear" w:color="auto" w:fill="FFFF00"/>
            <w:vAlign w:val="center"/>
          </w:tcPr>
          <w:p w14:paraId="236B099F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</w:t>
            </w:r>
          </w:p>
        </w:tc>
        <w:tc>
          <w:tcPr>
            <w:tcW w:w="4076" w:type="dxa"/>
            <w:shd w:val="clear" w:color="auto" w:fill="FFFF00"/>
            <w:vAlign w:val="center"/>
          </w:tcPr>
          <w:p w14:paraId="5C5CDF7E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INT Corps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71F6D098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17,61</w:t>
            </w:r>
          </w:p>
        </w:tc>
        <w:tc>
          <w:tcPr>
            <w:tcW w:w="1680" w:type="dxa"/>
            <w:shd w:val="clear" w:color="auto" w:fill="FFFF00"/>
            <w:vAlign w:val="center"/>
          </w:tcPr>
          <w:p w14:paraId="24AD3FAC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TEXTILE</w:t>
            </w:r>
          </w:p>
        </w:tc>
        <w:tc>
          <w:tcPr>
            <w:tcW w:w="3005" w:type="dxa"/>
            <w:gridSpan w:val="2"/>
            <w:shd w:val="clear" w:color="auto" w:fill="FFFF00"/>
            <w:vAlign w:val="center"/>
          </w:tcPr>
          <w:p w14:paraId="2570650E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b/>
                <w:color w:val="FF0000"/>
                <w:sz w:val="22"/>
              </w:rPr>
            </w:pPr>
          </w:p>
        </w:tc>
      </w:tr>
      <w:tr w:rsidR="00CD353E" w:rsidRPr="00D41845" w14:paraId="2ADBBD4D" w14:textId="77777777" w:rsidTr="008C14A8">
        <w:trPr>
          <w:trHeight w:val="269"/>
        </w:trPr>
        <w:tc>
          <w:tcPr>
            <w:tcW w:w="568" w:type="dxa"/>
            <w:shd w:val="clear" w:color="auto" w:fill="DEEAF6" w:themeFill="accent1" w:themeFillTint="33"/>
            <w:vAlign w:val="center"/>
          </w:tcPr>
          <w:p w14:paraId="5EEDD436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5</w:t>
            </w:r>
          </w:p>
        </w:tc>
        <w:tc>
          <w:tcPr>
            <w:tcW w:w="481" w:type="dxa"/>
            <w:shd w:val="clear" w:color="auto" w:fill="DEEAF6" w:themeFill="accent1" w:themeFillTint="33"/>
            <w:vAlign w:val="center"/>
          </w:tcPr>
          <w:p w14:paraId="64F3124D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2</w:t>
            </w:r>
          </w:p>
        </w:tc>
        <w:tc>
          <w:tcPr>
            <w:tcW w:w="4076" w:type="dxa"/>
            <w:shd w:val="clear" w:color="auto" w:fill="DEEAF6" w:themeFill="accent1" w:themeFillTint="33"/>
            <w:vAlign w:val="center"/>
          </w:tcPr>
          <w:p w14:paraId="5C120962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EXT Précoupe patte fermeture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3AFEE6A5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0,53</w:t>
            </w:r>
          </w:p>
        </w:tc>
        <w:tc>
          <w:tcPr>
            <w:tcW w:w="1680" w:type="dxa"/>
            <w:shd w:val="clear" w:color="auto" w:fill="DEEAF6" w:themeFill="accent1" w:themeFillTint="33"/>
            <w:vAlign w:val="center"/>
          </w:tcPr>
          <w:p w14:paraId="5FE30CF3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CUIR</w:t>
            </w:r>
          </w:p>
        </w:tc>
        <w:tc>
          <w:tcPr>
            <w:tcW w:w="3005" w:type="dxa"/>
            <w:gridSpan w:val="2"/>
            <w:shd w:val="clear" w:color="auto" w:fill="DEEAF6" w:themeFill="accent1" w:themeFillTint="33"/>
            <w:vAlign w:val="center"/>
          </w:tcPr>
          <w:p w14:paraId="2474AB48" w14:textId="77777777" w:rsidR="00CD353E" w:rsidRPr="00245F38" w:rsidRDefault="00E06E85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t>Refente max 8</w:t>
            </w:r>
            <w:r w:rsidR="00CD353E" w:rsidRPr="00245F38">
              <w:rPr>
                <w:rFonts w:ascii="Eras Medium ITC" w:hAnsi="Eras Medium ITC"/>
                <w:sz w:val="22"/>
                <w:vertAlign w:val="superscript"/>
              </w:rPr>
              <w:t>ième</w:t>
            </w:r>
            <w:r w:rsidR="00CD353E" w:rsidRPr="00245F38">
              <w:rPr>
                <w:rFonts w:ascii="Eras Medium ITC" w:hAnsi="Eras Medium ITC"/>
                <w:sz w:val="22"/>
              </w:rPr>
              <w:t>/10</w:t>
            </w:r>
          </w:p>
        </w:tc>
      </w:tr>
      <w:tr w:rsidR="00CD353E" w:rsidRPr="00D41845" w14:paraId="3CFC872B" w14:textId="77777777" w:rsidTr="0095272D">
        <w:trPr>
          <w:trHeight w:val="269"/>
        </w:trPr>
        <w:tc>
          <w:tcPr>
            <w:tcW w:w="568" w:type="dxa"/>
            <w:shd w:val="clear" w:color="auto" w:fill="DEEAF6" w:themeFill="accent1" w:themeFillTint="33"/>
            <w:vAlign w:val="center"/>
          </w:tcPr>
          <w:p w14:paraId="4AFA0C23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4</w:t>
            </w:r>
          </w:p>
        </w:tc>
        <w:tc>
          <w:tcPr>
            <w:tcW w:w="481" w:type="dxa"/>
            <w:shd w:val="clear" w:color="auto" w:fill="DEEAF6" w:themeFill="accent1" w:themeFillTint="33"/>
            <w:vAlign w:val="center"/>
          </w:tcPr>
          <w:p w14:paraId="75B07A65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</w:t>
            </w:r>
          </w:p>
        </w:tc>
        <w:tc>
          <w:tcPr>
            <w:tcW w:w="4076" w:type="dxa"/>
            <w:shd w:val="clear" w:color="auto" w:fill="DEEAF6" w:themeFill="accent1" w:themeFillTint="33"/>
            <w:vAlign w:val="center"/>
          </w:tcPr>
          <w:p w14:paraId="0E54732C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EXT Passant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58D329D6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0,10</w:t>
            </w:r>
          </w:p>
        </w:tc>
        <w:tc>
          <w:tcPr>
            <w:tcW w:w="1680" w:type="dxa"/>
            <w:shd w:val="clear" w:color="auto" w:fill="DEEAF6" w:themeFill="accent1" w:themeFillTint="33"/>
            <w:vAlign w:val="center"/>
          </w:tcPr>
          <w:p w14:paraId="37F8E231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CUIR</w:t>
            </w:r>
          </w:p>
        </w:tc>
        <w:tc>
          <w:tcPr>
            <w:tcW w:w="3005" w:type="dxa"/>
            <w:gridSpan w:val="2"/>
            <w:shd w:val="clear" w:color="auto" w:fill="DEEAF6" w:themeFill="accent1" w:themeFillTint="33"/>
            <w:vAlign w:val="center"/>
          </w:tcPr>
          <w:p w14:paraId="620A3768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b/>
                <w:color w:val="FF0000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Refente max 13</w:t>
            </w:r>
            <w:r w:rsidRPr="00245F38">
              <w:rPr>
                <w:rFonts w:ascii="Eras Medium ITC" w:hAnsi="Eras Medium ITC"/>
                <w:sz w:val="22"/>
                <w:vertAlign w:val="superscript"/>
              </w:rPr>
              <w:t>ème</w:t>
            </w:r>
            <w:r w:rsidRPr="00245F38">
              <w:rPr>
                <w:rFonts w:ascii="Eras Medium ITC" w:hAnsi="Eras Medium ITC"/>
                <w:sz w:val="22"/>
              </w:rPr>
              <w:t>/10</w:t>
            </w:r>
          </w:p>
        </w:tc>
      </w:tr>
      <w:tr w:rsidR="00CD353E" w:rsidRPr="00D41845" w14:paraId="3C605927" w14:textId="77777777" w:rsidTr="008C14A8">
        <w:trPr>
          <w:trHeight w:val="269"/>
        </w:trPr>
        <w:tc>
          <w:tcPr>
            <w:tcW w:w="568" w:type="dxa"/>
            <w:shd w:val="clear" w:color="auto" w:fill="FFA9A7"/>
            <w:vAlign w:val="center"/>
            <w:hideMark/>
          </w:tcPr>
          <w:p w14:paraId="3EDA5629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3</w:t>
            </w:r>
          </w:p>
        </w:tc>
        <w:tc>
          <w:tcPr>
            <w:tcW w:w="481" w:type="dxa"/>
            <w:shd w:val="clear" w:color="auto" w:fill="FFA9A7"/>
            <w:vAlign w:val="center"/>
          </w:tcPr>
          <w:p w14:paraId="59283F0E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</w:t>
            </w:r>
          </w:p>
        </w:tc>
        <w:tc>
          <w:tcPr>
            <w:tcW w:w="4076" w:type="dxa"/>
            <w:shd w:val="clear" w:color="auto" w:fill="FFA9A7"/>
            <w:vAlign w:val="center"/>
          </w:tcPr>
          <w:p w14:paraId="7807E5F5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EXT Patte fermeture</w:t>
            </w:r>
          </w:p>
        </w:tc>
        <w:tc>
          <w:tcPr>
            <w:tcW w:w="992" w:type="dxa"/>
            <w:shd w:val="clear" w:color="auto" w:fill="FFA9A7"/>
            <w:vAlign w:val="center"/>
          </w:tcPr>
          <w:p w14:paraId="620DDB18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0,24</w:t>
            </w:r>
          </w:p>
        </w:tc>
        <w:tc>
          <w:tcPr>
            <w:tcW w:w="1680" w:type="dxa"/>
            <w:shd w:val="clear" w:color="auto" w:fill="FFA9A7"/>
            <w:vAlign w:val="center"/>
          </w:tcPr>
          <w:p w14:paraId="489B018F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CUIR</w:t>
            </w:r>
          </w:p>
        </w:tc>
        <w:tc>
          <w:tcPr>
            <w:tcW w:w="3005" w:type="dxa"/>
            <w:gridSpan w:val="2"/>
            <w:shd w:val="clear" w:color="auto" w:fill="FFA9A7"/>
            <w:vAlign w:val="center"/>
          </w:tcPr>
          <w:p w14:paraId="7D979C9E" w14:textId="77777777" w:rsidR="00CD353E" w:rsidRPr="00245F38" w:rsidRDefault="00CD353E" w:rsidP="00E06E85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Refente max 1</w:t>
            </w:r>
            <w:r w:rsidR="00E06E85">
              <w:rPr>
                <w:rFonts w:ascii="Eras Medium ITC" w:hAnsi="Eras Medium ITC"/>
                <w:sz w:val="22"/>
              </w:rPr>
              <w:t>6</w:t>
            </w:r>
            <w:r w:rsidRPr="00245F38">
              <w:rPr>
                <w:rFonts w:ascii="Eras Medium ITC" w:hAnsi="Eras Medium ITC"/>
                <w:sz w:val="22"/>
                <w:vertAlign w:val="superscript"/>
              </w:rPr>
              <w:t>ième</w:t>
            </w:r>
            <w:r w:rsidRPr="00245F38">
              <w:rPr>
                <w:rFonts w:ascii="Eras Medium ITC" w:hAnsi="Eras Medium ITC"/>
                <w:sz w:val="22"/>
              </w:rPr>
              <w:t>/10</w:t>
            </w:r>
          </w:p>
        </w:tc>
      </w:tr>
      <w:tr w:rsidR="00CD353E" w:rsidRPr="00D41845" w14:paraId="39379F87" w14:textId="77777777" w:rsidTr="0095272D">
        <w:trPr>
          <w:trHeight w:val="269"/>
        </w:trPr>
        <w:tc>
          <w:tcPr>
            <w:tcW w:w="568" w:type="dxa"/>
            <w:shd w:val="clear" w:color="auto" w:fill="DEEAF6" w:themeFill="accent1" w:themeFillTint="33"/>
            <w:vAlign w:val="center"/>
            <w:hideMark/>
          </w:tcPr>
          <w:p w14:paraId="5748FB78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2</w:t>
            </w:r>
          </w:p>
        </w:tc>
        <w:tc>
          <w:tcPr>
            <w:tcW w:w="481" w:type="dxa"/>
            <w:shd w:val="clear" w:color="auto" w:fill="DEEAF6" w:themeFill="accent1" w:themeFillTint="33"/>
            <w:vAlign w:val="center"/>
            <w:hideMark/>
          </w:tcPr>
          <w:p w14:paraId="25E3FD51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</w:t>
            </w:r>
          </w:p>
        </w:tc>
        <w:tc>
          <w:tcPr>
            <w:tcW w:w="4076" w:type="dxa"/>
            <w:shd w:val="clear" w:color="auto" w:fill="DEEAF6" w:themeFill="accent1" w:themeFillTint="33"/>
            <w:vAlign w:val="center"/>
            <w:hideMark/>
          </w:tcPr>
          <w:p w14:paraId="3679D448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EXT Applique centrale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7AD1AF69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4,07</w:t>
            </w:r>
          </w:p>
        </w:tc>
        <w:tc>
          <w:tcPr>
            <w:tcW w:w="1680" w:type="dxa"/>
            <w:shd w:val="clear" w:color="auto" w:fill="DEEAF6" w:themeFill="accent1" w:themeFillTint="33"/>
            <w:vAlign w:val="center"/>
          </w:tcPr>
          <w:p w14:paraId="59434681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CUIR</w:t>
            </w:r>
          </w:p>
        </w:tc>
        <w:tc>
          <w:tcPr>
            <w:tcW w:w="3005" w:type="dxa"/>
            <w:gridSpan w:val="2"/>
            <w:shd w:val="clear" w:color="auto" w:fill="DEEAF6" w:themeFill="accent1" w:themeFillTint="33"/>
            <w:vAlign w:val="center"/>
          </w:tcPr>
          <w:p w14:paraId="04F4AA58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Refente max 12</w:t>
            </w:r>
            <w:r w:rsidRPr="00245F38">
              <w:rPr>
                <w:rFonts w:ascii="Eras Medium ITC" w:hAnsi="Eras Medium ITC"/>
                <w:sz w:val="22"/>
                <w:vertAlign w:val="superscript"/>
              </w:rPr>
              <w:t>ième</w:t>
            </w:r>
            <w:r w:rsidRPr="00245F38">
              <w:rPr>
                <w:rFonts w:ascii="Eras Medium ITC" w:hAnsi="Eras Medium ITC"/>
                <w:sz w:val="22"/>
              </w:rPr>
              <w:t>/10</w:t>
            </w:r>
          </w:p>
        </w:tc>
      </w:tr>
      <w:tr w:rsidR="00CD353E" w:rsidRPr="00D41845" w14:paraId="0C04E10A" w14:textId="77777777" w:rsidTr="00F7351B">
        <w:trPr>
          <w:trHeight w:val="269"/>
        </w:trPr>
        <w:tc>
          <w:tcPr>
            <w:tcW w:w="568" w:type="dxa"/>
            <w:shd w:val="clear" w:color="auto" w:fill="FFFF00"/>
            <w:vAlign w:val="center"/>
            <w:hideMark/>
          </w:tcPr>
          <w:p w14:paraId="25EFC24E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</w:t>
            </w:r>
          </w:p>
        </w:tc>
        <w:tc>
          <w:tcPr>
            <w:tcW w:w="481" w:type="dxa"/>
            <w:shd w:val="clear" w:color="auto" w:fill="FFFF00"/>
            <w:vAlign w:val="center"/>
            <w:hideMark/>
          </w:tcPr>
          <w:p w14:paraId="79FDF004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</w:t>
            </w:r>
          </w:p>
        </w:tc>
        <w:tc>
          <w:tcPr>
            <w:tcW w:w="4076" w:type="dxa"/>
            <w:shd w:val="clear" w:color="auto" w:fill="FFFF00"/>
            <w:vAlign w:val="center"/>
          </w:tcPr>
          <w:p w14:paraId="1DEDC6D0" w14:textId="77777777" w:rsidR="00CD353E" w:rsidRPr="00245F38" w:rsidRDefault="00CD353E" w:rsidP="00CD353E">
            <w:pPr>
              <w:spacing w:line="276" w:lineRule="auto"/>
              <w:jc w:val="both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EXT Corps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45F0C8B1" w14:textId="77777777" w:rsidR="00CD353E" w:rsidRPr="00245F38" w:rsidRDefault="00CD353E" w:rsidP="00CD353E">
            <w:pPr>
              <w:spacing w:line="276" w:lineRule="auto"/>
              <w:jc w:val="center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18,60</w:t>
            </w:r>
          </w:p>
        </w:tc>
        <w:tc>
          <w:tcPr>
            <w:tcW w:w="1680" w:type="dxa"/>
            <w:shd w:val="clear" w:color="auto" w:fill="FFFF00"/>
            <w:vAlign w:val="center"/>
          </w:tcPr>
          <w:p w14:paraId="415011CE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  <w:r w:rsidRPr="00245F38">
              <w:rPr>
                <w:rFonts w:ascii="Eras Medium ITC" w:hAnsi="Eras Medium ITC"/>
                <w:sz w:val="22"/>
              </w:rPr>
              <w:t>TEXTILE</w:t>
            </w:r>
          </w:p>
        </w:tc>
        <w:tc>
          <w:tcPr>
            <w:tcW w:w="3005" w:type="dxa"/>
            <w:gridSpan w:val="2"/>
            <w:shd w:val="clear" w:color="auto" w:fill="FFFF00"/>
            <w:vAlign w:val="center"/>
          </w:tcPr>
          <w:p w14:paraId="37C7EE11" w14:textId="77777777" w:rsidR="00CD353E" w:rsidRPr="00245F38" w:rsidRDefault="00CD353E" w:rsidP="00CD353E">
            <w:pPr>
              <w:spacing w:line="276" w:lineRule="auto"/>
              <w:rPr>
                <w:rFonts w:ascii="Eras Medium ITC" w:hAnsi="Eras Medium ITC"/>
                <w:sz w:val="22"/>
              </w:rPr>
            </w:pPr>
          </w:p>
        </w:tc>
      </w:tr>
      <w:tr w:rsidR="00CD353E" w:rsidRPr="00A62362" w14:paraId="24A207C9" w14:textId="77777777" w:rsidTr="00B97088">
        <w:trPr>
          <w:trHeight w:val="18"/>
        </w:trPr>
        <w:tc>
          <w:tcPr>
            <w:tcW w:w="568" w:type="dxa"/>
            <w:vAlign w:val="center"/>
          </w:tcPr>
          <w:p w14:paraId="3239EE76" w14:textId="77777777" w:rsidR="00CD353E" w:rsidRPr="00245F38" w:rsidRDefault="00CD353E" w:rsidP="00CD353E">
            <w:pPr>
              <w:jc w:val="center"/>
              <w:rPr>
                <w:rFonts w:ascii="Arial Rounded MT Bold" w:hAnsi="Arial Rounded MT Bold"/>
                <w:b/>
              </w:rPr>
            </w:pPr>
            <w:proofErr w:type="spellStart"/>
            <w:r w:rsidRPr="00627F35">
              <w:rPr>
                <w:rFonts w:ascii="Arial Rounded MT Bold" w:hAnsi="Arial Rounded MT Bold"/>
                <w:b/>
                <w:sz w:val="22"/>
              </w:rPr>
              <w:t>Rp</w:t>
            </w:r>
            <w:proofErr w:type="spellEnd"/>
          </w:p>
        </w:tc>
        <w:tc>
          <w:tcPr>
            <w:tcW w:w="481" w:type="dxa"/>
            <w:vAlign w:val="center"/>
          </w:tcPr>
          <w:p w14:paraId="737DF6B0" w14:textId="77777777" w:rsidR="00CD353E" w:rsidRPr="00245F38" w:rsidRDefault="00CD353E" w:rsidP="00CD353E">
            <w:pPr>
              <w:jc w:val="center"/>
              <w:rPr>
                <w:rFonts w:ascii="Arial Rounded MT Bold" w:hAnsi="Arial Rounded MT Bold"/>
                <w:b/>
              </w:rPr>
            </w:pPr>
            <w:r w:rsidRPr="00B97088">
              <w:rPr>
                <w:rFonts w:ascii="Arial Rounded MT Bold" w:hAnsi="Arial Rounded MT Bold"/>
                <w:b/>
                <w:sz w:val="18"/>
              </w:rPr>
              <w:t>Nb</w:t>
            </w:r>
          </w:p>
        </w:tc>
        <w:tc>
          <w:tcPr>
            <w:tcW w:w="4076" w:type="dxa"/>
            <w:vAlign w:val="center"/>
          </w:tcPr>
          <w:p w14:paraId="426DA544" w14:textId="77777777" w:rsidR="00CD353E" w:rsidRPr="00245F38" w:rsidRDefault="00CD353E" w:rsidP="00CD353E">
            <w:pPr>
              <w:jc w:val="center"/>
              <w:rPr>
                <w:rFonts w:ascii="Arial Rounded MT Bold" w:hAnsi="Arial Rounded MT Bold"/>
                <w:b/>
              </w:rPr>
            </w:pPr>
            <w:r w:rsidRPr="00245F38">
              <w:rPr>
                <w:rFonts w:ascii="Arial Rounded MT Bold" w:hAnsi="Arial Rounded MT Bold"/>
                <w:b/>
              </w:rPr>
              <w:t>Désignation</w:t>
            </w:r>
          </w:p>
        </w:tc>
        <w:tc>
          <w:tcPr>
            <w:tcW w:w="992" w:type="dxa"/>
            <w:vAlign w:val="center"/>
          </w:tcPr>
          <w:p w14:paraId="0369E7C4" w14:textId="77777777" w:rsidR="00CD353E" w:rsidRPr="00890A80" w:rsidRDefault="00CD353E" w:rsidP="00CD353E">
            <w:pPr>
              <w:jc w:val="center"/>
              <w:rPr>
                <w:rFonts w:ascii="Arial Rounded MT Bold" w:hAnsi="Arial Rounded MT Bold"/>
                <w:b/>
                <w:sz w:val="20"/>
              </w:rPr>
            </w:pPr>
            <w:r w:rsidRPr="00890A80">
              <w:rPr>
                <w:rFonts w:ascii="Arial Rounded MT Bold" w:hAnsi="Arial Rounded MT Bold"/>
                <w:b/>
                <w:sz w:val="20"/>
              </w:rPr>
              <w:t>Surface dm²</w:t>
            </w:r>
          </w:p>
        </w:tc>
        <w:tc>
          <w:tcPr>
            <w:tcW w:w="1680" w:type="dxa"/>
            <w:vAlign w:val="center"/>
          </w:tcPr>
          <w:p w14:paraId="10ECF750" w14:textId="77777777" w:rsidR="00CD353E" w:rsidRPr="00245F38" w:rsidRDefault="00CD353E" w:rsidP="00CD353E">
            <w:pPr>
              <w:jc w:val="center"/>
              <w:rPr>
                <w:rFonts w:ascii="Arial Rounded MT Bold" w:hAnsi="Arial Rounded MT Bold"/>
                <w:b/>
              </w:rPr>
            </w:pPr>
            <w:r w:rsidRPr="00245F38">
              <w:rPr>
                <w:rFonts w:ascii="Arial Rounded MT Bold" w:hAnsi="Arial Rounded MT Bold"/>
                <w:b/>
              </w:rPr>
              <w:t>Matières</w:t>
            </w:r>
          </w:p>
        </w:tc>
        <w:tc>
          <w:tcPr>
            <w:tcW w:w="3005" w:type="dxa"/>
            <w:gridSpan w:val="2"/>
            <w:vAlign w:val="center"/>
          </w:tcPr>
          <w:p w14:paraId="6DD878DF" w14:textId="77777777" w:rsidR="00CD353E" w:rsidRPr="00245F38" w:rsidRDefault="00CD353E" w:rsidP="00CD353E">
            <w:pPr>
              <w:jc w:val="center"/>
              <w:rPr>
                <w:rFonts w:ascii="Arial Rounded MT Bold" w:hAnsi="Arial Rounded MT Bold"/>
                <w:b/>
              </w:rPr>
            </w:pPr>
            <w:r w:rsidRPr="00245F38">
              <w:rPr>
                <w:rFonts w:ascii="Arial Rounded MT Bold" w:hAnsi="Arial Rounded MT Bold"/>
                <w:b/>
              </w:rPr>
              <w:t>Observations</w:t>
            </w:r>
          </w:p>
        </w:tc>
      </w:tr>
    </w:tbl>
    <w:p w14:paraId="77117EC3" w14:textId="77777777" w:rsidR="00627F35" w:rsidRPr="00CD353E" w:rsidRDefault="00245F38" w:rsidP="00627F35">
      <w:pPr>
        <w:rPr>
          <w:noProof/>
          <w:sz w:val="8"/>
        </w:rPr>
      </w:pPr>
      <w:r>
        <w:rPr>
          <w:noProof/>
        </w:rPr>
        <w:t xml:space="preserve"> </w:t>
      </w:r>
    </w:p>
    <w:p w14:paraId="7538E963" w14:textId="77777777" w:rsidR="00627F35" w:rsidRPr="00EB13E8" w:rsidRDefault="00627F35" w:rsidP="00BC79B8">
      <w:pPr>
        <w:pStyle w:val="Titre1"/>
        <w:pBdr>
          <w:top w:val="dashed" w:sz="18" w:space="1" w:color="auto"/>
          <w:left w:val="dashed" w:sz="18" w:space="4" w:color="auto"/>
          <w:bottom w:val="dashed" w:sz="18" w:space="1" w:color="auto"/>
          <w:right w:val="dashed" w:sz="18" w:space="4" w:color="auto"/>
        </w:pBdr>
        <w:shd w:val="clear" w:color="auto" w:fill="DEEAF6" w:themeFill="accent1" w:themeFillTint="33"/>
        <w:spacing w:before="0" w:line="240" w:lineRule="auto"/>
        <w:jc w:val="left"/>
        <w:rPr>
          <w:i/>
          <w:sz w:val="48"/>
        </w:rPr>
      </w:pPr>
      <w:bookmarkStart w:id="9" w:name="_Ref91685670"/>
      <w:bookmarkStart w:id="10" w:name="_Ref91685996"/>
      <w:bookmarkStart w:id="11" w:name="_Ref91686087"/>
      <w:bookmarkStart w:id="12" w:name="_Toc92380485"/>
      <w:r w:rsidRPr="00EB13E8">
        <w:rPr>
          <w:sz w:val="48"/>
        </w:rPr>
        <w:lastRenderedPageBreak/>
        <w:t>Ensemble des pièces</w:t>
      </w:r>
      <w:r w:rsidRPr="00EB13E8">
        <w:rPr>
          <w:i/>
          <w:sz w:val="48"/>
        </w:rPr>
        <w:t xml:space="preserve"> CUIR</w:t>
      </w:r>
      <w:bookmarkEnd w:id="9"/>
      <w:bookmarkEnd w:id="10"/>
      <w:bookmarkEnd w:id="11"/>
      <w:bookmarkEnd w:id="12"/>
    </w:p>
    <w:p w14:paraId="235E6032" w14:textId="77777777" w:rsidR="006B4C2C" w:rsidRDefault="00DB6DBB">
      <w:r w:rsidRPr="000B7B9C">
        <w:rPr>
          <w:rFonts w:ascii="Comic Sans MS" w:hAnsi="Comic Sans MS"/>
          <w:b/>
          <w:noProof/>
          <w:szCs w:val="16"/>
        </w:rPr>
        <w:drawing>
          <wp:anchor distT="0" distB="0" distL="114300" distR="114300" simplePos="0" relativeHeight="251615744" behindDoc="0" locked="0" layoutInCell="1" allowOverlap="1" wp14:anchorId="7DF24F33" wp14:editId="53D543F3">
            <wp:simplePos x="0" y="0"/>
            <wp:positionH relativeFrom="column">
              <wp:posOffset>-230505</wp:posOffset>
            </wp:positionH>
            <wp:positionV relativeFrom="paragraph">
              <wp:posOffset>109855</wp:posOffset>
            </wp:positionV>
            <wp:extent cx="628650" cy="64770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D20EC" w14:textId="77777777" w:rsidR="000B7B9C" w:rsidRDefault="00B2334F" w:rsidP="006521C8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379C94D3" wp14:editId="0D062A70">
                <wp:simplePos x="0" y="0"/>
                <wp:positionH relativeFrom="column">
                  <wp:posOffset>3153297</wp:posOffset>
                </wp:positionH>
                <wp:positionV relativeFrom="paragraph">
                  <wp:posOffset>2351741</wp:posOffset>
                </wp:positionV>
                <wp:extent cx="487680" cy="352425"/>
                <wp:effectExtent l="0" t="0" r="7620" b="28575"/>
                <wp:wrapNone/>
                <wp:docPr id="240" name="Groupe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" cy="352425"/>
                          <a:chOff x="0" y="38100"/>
                          <a:chExt cx="487680" cy="352425"/>
                        </a:xfrm>
                      </wpg:grpSpPr>
                      <wps:wsp>
                        <wps:cNvPr id="241" name="Ellipse 734"/>
                        <wps:cNvSpPr>
                          <a:spLocks/>
                        </wps:cNvSpPr>
                        <wps:spPr>
                          <a:xfrm>
                            <a:off x="49305" y="40341"/>
                            <a:ext cx="394447" cy="35018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1B3771" w14:textId="77777777" w:rsidR="008A529F" w:rsidRPr="00C07C3F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Zone de texte 244"/>
                        <wps:cNvSpPr txBox="1"/>
                        <wps:spPr>
                          <a:xfrm>
                            <a:off x="0" y="38100"/>
                            <a:ext cx="487680" cy="350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8217D6" w14:textId="77777777" w:rsidR="008A529F" w:rsidRPr="001B0CB7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45D1C2" id="Groupe 240" o:spid="_x0000_s1080" style="position:absolute;margin-left:248.3pt;margin-top:185.2pt;width:38.4pt;height:27.75pt;z-index:251766272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">
                <v:oval id="_x0000_s1081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" fillcolor="white [3212]" strokecolor="black [3213]" strokeweight="1.5pt">
                  <v:stroke joinstyle="miter"/>
                  <v:path arrowok="t"/>
                  <v:textbox>
                    <w:txbxContent>
                      <w:p w:rsidR="008A529F" w:rsidRPr="00C07C3F" w:rsidRDefault="008A529F" w:rsidP="00B2334F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</w:p>
                    </w:txbxContent>
                  </v:textbox>
                </v:oval>
                <v:shape id="Zone de texte 244" o:spid="_x0000_s1082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S8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Fvg1LzHAAAA3AAA&#10;AA8AAAAAAAAAAAAAAAAABwIAAGRycy9kb3ducmV2LnhtbFBLBQYAAAAAAwADALcAAAD7AgAAAAA=&#10;" filled="f" stroked="f" strokeweight=".5pt">
                  <v:textbox>
                    <w:txbxContent>
                      <w:p w:rsidR="008A529F" w:rsidRPr="001B0CB7" w:rsidRDefault="008A529F" w:rsidP="00B2334F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  <w:t>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Grilledutableau"/>
        <w:tblW w:w="10571" w:type="dxa"/>
        <w:tblLook w:val="04A0" w:firstRow="1" w:lastRow="0" w:firstColumn="1" w:lastColumn="0" w:noHBand="0" w:noVBand="1"/>
      </w:tblPr>
      <w:tblGrid>
        <w:gridCol w:w="3564"/>
        <w:gridCol w:w="1362"/>
        <w:gridCol w:w="3716"/>
        <w:gridCol w:w="1929"/>
      </w:tblGrid>
      <w:tr w:rsidR="00D829C0" w14:paraId="2AA5DC7C" w14:textId="77777777" w:rsidTr="00FD0163">
        <w:tc>
          <w:tcPr>
            <w:tcW w:w="10571" w:type="dxa"/>
            <w:gridSpan w:val="4"/>
            <w:tcBorders>
              <w:bottom w:val="nil"/>
            </w:tcBorders>
            <w:shd w:val="clear" w:color="auto" w:fill="CCECFF"/>
          </w:tcPr>
          <w:p w14:paraId="0504F7DF" w14:textId="77777777" w:rsidR="00D829C0" w:rsidRDefault="00D829C0" w:rsidP="0086156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Cs w:val="16"/>
              </w:rPr>
              <w:tab/>
              <w:t>PARTIE Extérieure</w:t>
            </w:r>
            <w:r w:rsidR="00C0797A">
              <w:rPr>
                <w:rFonts w:ascii="Comic Sans MS" w:hAnsi="Comic Sans MS"/>
                <w:b/>
                <w:szCs w:val="16"/>
              </w:rPr>
              <w:t xml:space="preserve"> du carnet de note</w:t>
            </w:r>
          </w:p>
        </w:tc>
      </w:tr>
      <w:tr w:rsidR="00C0797A" w14:paraId="5F47AB27" w14:textId="77777777" w:rsidTr="00CC15C1">
        <w:trPr>
          <w:trHeight w:val="3310"/>
        </w:trPr>
        <w:tc>
          <w:tcPr>
            <w:tcW w:w="4926" w:type="dxa"/>
            <w:gridSpan w:val="2"/>
            <w:tcBorders>
              <w:top w:val="nil"/>
              <w:bottom w:val="single" w:sz="4" w:space="0" w:color="auto"/>
            </w:tcBorders>
          </w:tcPr>
          <w:p w14:paraId="38085CE9" w14:textId="77777777" w:rsidR="000B7B9C" w:rsidRDefault="00B2334F" w:rsidP="00F51C3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64224" behindDoc="0" locked="0" layoutInCell="1" allowOverlap="1" wp14:anchorId="4096BE9D" wp14:editId="721B6227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1992966</wp:posOffset>
                      </wp:positionV>
                      <wp:extent cx="487680" cy="352425"/>
                      <wp:effectExtent l="0" t="0" r="7620" b="28575"/>
                      <wp:wrapNone/>
                      <wp:docPr id="221" name="Groupe 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233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D352613" w14:textId="77777777" w:rsidR="008A529F" w:rsidRPr="00C07C3F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Zone de texte 238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874E86" w14:textId="77777777" w:rsidR="008A529F" w:rsidRPr="001B0CB7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E757F9" id="Groupe 221" o:spid="_x0000_s1083" style="position:absolute;left:0;text-align:left;margin-left:-7.05pt;margin-top:156.95pt;width:38.4pt;height:27.75pt;z-index:251764224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">
                      <v:oval id="_x0000_s1084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238" o:spid="_x0000_s1085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3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gqutxMMAAADcAAAADwAA&#10;AAAAAAAAAAAAAAAHAgAAZHJzL2Rvd25yZXYueG1sUEsFBgAAAAADAAMAtwAAAPcCAAAAAA==&#10;" filled="f" stroked="f" strokeweight=".5pt">
                        <v:textbox>
                          <w:txbxContent>
                            <w:p w:rsidR="008A529F" w:rsidRPr="001B0CB7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B11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F915932" wp14:editId="2617A3B7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1765935</wp:posOffset>
                      </wp:positionV>
                      <wp:extent cx="2465070" cy="364490"/>
                      <wp:effectExtent l="0" t="0" r="0" b="0"/>
                      <wp:wrapNone/>
                      <wp:docPr id="1575" name="Zone de texte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65070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407F5E" w14:textId="77777777" w:rsidR="008A529F" w:rsidRPr="002E40D9" w:rsidRDefault="008A529F" w:rsidP="00F51C3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Eras Medium ITC" w:hAnsi="Eras Medium ITC"/>
                                      <w:color w:val="FFFFFF" w:themeColor="background1"/>
                                      <w:sz w:val="32"/>
                                      <w:szCs w:val="72"/>
                                    </w:rPr>
                                  </w:pPr>
                                  <w:r w:rsidRPr="002E40D9">
                                    <w:rPr>
                                      <w:rFonts w:ascii="Eras Medium ITC" w:hAnsi="Eras Medium ITC"/>
                                      <w:color w:val="FFFFFF" w:themeColor="background1"/>
                                      <w:sz w:val="32"/>
                                      <w:szCs w:val="72"/>
                                    </w:rPr>
                                    <w:t>REFENTE max 12</w:t>
                                  </w:r>
                                  <w:r w:rsidRPr="002E40D9">
                                    <w:rPr>
                                      <w:rFonts w:ascii="Eras Medium ITC" w:hAnsi="Eras Medium ITC"/>
                                      <w:color w:val="FFFFFF" w:themeColor="background1"/>
                                      <w:sz w:val="32"/>
                                      <w:szCs w:val="72"/>
                                      <w:vertAlign w:val="superscript"/>
                                    </w:rPr>
                                    <w:t>ième</w:t>
                                  </w:r>
                                  <w:r w:rsidRPr="002E40D9">
                                    <w:rPr>
                                      <w:rFonts w:ascii="Eras Medium ITC" w:hAnsi="Eras Medium ITC"/>
                                      <w:color w:val="FFFFFF" w:themeColor="background1"/>
                                      <w:sz w:val="32"/>
                                      <w:szCs w:val="72"/>
                                    </w:rPr>
                                    <w:t>/10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965" o:spid="_x0000_s1086" type="#_x0000_t202" style="position:absolute;left:0;text-align:left;margin-left:20.55pt;margin-top:139.05pt;width:194.1pt;height:28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" filled="f" stroked="f">
                      <v:path arrowok="t"/>
                      <v:textbox>
                        <w:txbxContent>
                          <w:p w:rsidR="008A529F" w:rsidRPr="002E40D9" w:rsidRDefault="008A529F" w:rsidP="00F51C3B">
                            <w:pPr>
                              <w:spacing w:line="276" w:lineRule="auto"/>
                              <w:jc w:val="center"/>
                              <w:rPr>
                                <w:rFonts w:ascii="Eras Medium ITC" w:hAnsi="Eras Medium ITC"/>
                                <w:color w:val="FFFFFF" w:themeColor="background1"/>
                                <w:sz w:val="32"/>
                                <w:szCs w:val="72"/>
                              </w:rPr>
                            </w:pPr>
                            <w:r w:rsidRPr="002E40D9">
                              <w:rPr>
                                <w:rFonts w:ascii="Eras Medium ITC" w:hAnsi="Eras Medium ITC"/>
                                <w:color w:val="FFFFFF" w:themeColor="background1"/>
                                <w:sz w:val="32"/>
                                <w:szCs w:val="72"/>
                              </w:rPr>
                              <w:t>REFENTE max 12</w:t>
                            </w:r>
                            <w:r w:rsidRPr="002E40D9">
                              <w:rPr>
                                <w:rFonts w:ascii="Eras Medium ITC" w:hAnsi="Eras Medium ITC"/>
                                <w:color w:val="FFFFFF" w:themeColor="background1"/>
                                <w:sz w:val="32"/>
                                <w:szCs w:val="72"/>
                                <w:vertAlign w:val="superscript"/>
                              </w:rPr>
                              <w:t>ième</w:t>
                            </w:r>
                            <w:r w:rsidRPr="002E40D9">
                              <w:rPr>
                                <w:rFonts w:ascii="Eras Medium ITC" w:hAnsi="Eras Medium ITC"/>
                                <w:color w:val="FFFFFF" w:themeColor="background1"/>
                                <w:sz w:val="32"/>
                                <w:szCs w:val="72"/>
                              </w:rPr>
                              <w:t>/10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15C1" w:rsidRPr="00CC15C1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73F06112" wp14:editId="67C8D537">
                  <wp:extent cx="624840" cy="1987877"/>
                  <wp:effectExtent l="0" t="0" r="3810" b="0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943" cy="205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5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33E124A5" w14:textId="77777777" w:rsidR="000B7B9C" w:rsidRDefault="00D27ED2" w:rsidP="00CC15C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27ED2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1EA88B8E" wp14:editId="42FE81A1">
                  <wp:extent cx="2024569" cy="61722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b="75833"/>
                          <a:stretch/>
                        </pic:blipFill>
                        <pic:spPr bwMode="auto">
                          <a:xfrm>
                            <a:off x="0" y="0"/>
                            <a:ext cx="2050905" cy="62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97A" w14:paraId="3DD2EBF4" w14:textId="77777777" w:rsidTr="00FD0163">
        <w:trPr>
          <w:trHeight w:val="411"/>
        </w:trPr>
        <w:tc>
          <w:tcPr>
            <w:tcW w:w="3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7DCF82" w14:textId="77777777" w:rsidR="000B7B9C" w:rsidRPr="00FD0163" w:rsidRDefault="00B2334F" w:rsidP="00B2334F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  </w:t>
            </w:r>
            <w:r w:rsidR="00FD0163" w:rsidRPr="00FD0163">
              <w:rPr>
                <w:rFonts w:ascii="Arial" w:hAnsi="Arial" w:cs="Arial"/>
                <w:b/>
                <w:noProof/>
              </w:rPr>
              <w:t>Applique centrale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8E8DFD" w14:textId="77777777" w:rsidR="000B7B9C" w:rsidRPr="00ED4D38" w:rsidRDefault="000B7B9C" w:rsidP="00861564">
            <w:pPr>
              <w:jc w:val="center"/>
              <w:rPr>
                <w:noProof/>
                <w:sz w:val="18"/>
              </w:rPr>
            </w:pPr>
            <w:r w:rsidRPr="006E32C4">
              <w:rPr>
                <w:rFonts w:ascii="Arial" w:hAnsi="Arial" w:cs="Arial"/>
                <w:b/>
                <w:bCs/>
                <w:sz w:val="22"/>
              </w:rPr>
              <w:t>COUPÉ X1</w:t>
            </w:r>
          </w:p>
        </w:tc>
        <w:tc>
          <w:tcPr>
            <w:tcW w:w="3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BE9DBA1" w14:textId="77777777" w:rsidR="000B7B9C" w:rsidRPr="00653CE2" w:rsidRDefault="00B2334F" w:rsidP="00B2334F">
            <w:pPr>
              <w:rPr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ab/>
            </w:r>
            <w:r w:rsidR="00D27ED2" w:rsidRPr="00D27ED2">
              <w:rPr>
                <w:rFonts w:ascii="Arial" w:hAnsi="Arial" w:cs="Arial"/>
                <w:b/>
                <w:noProof/>
              </w:rPr>
              <w:t>Passant</w:t>
            </w:r>
            <w:r w:rsidR="00D27ED2">
              <w:rPr>
                <w:rFonts w:ascii="Arial" w:hAnsi="Arial" w:cs="Arial"/>
                <w:b/>
                <w:noProof/>
              </w:rPr>
              <w:t xml:space="preserve"> </w:t>
            </w:r>
          </w:p>
        </w:tc>
        <w:tc>
          <w:tcPr>
            <w:tcW w:w="19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9B9C96" w14:textId="77777777" w:rsidR="000B7B9C" w:rsidRPr="00ED4D38" w:rsidRDefault="000B7B9C" w:rsidP="00873D9A">
            <w:pPr>
              <w:jc w:val="center"/>
              <w:rPr>
                <w:noProof/>
                <w:sz w:val="18"/>
              </w:rPr>
            </w:pPr>
            <w:r w:rsidRPr="00F51C3B">
              <w:rPr>
                <w:rFonts w:ascii="Arial" w:hAnsi="Arial" w:cs="Arial"/>
                <w:b/>
                <w:bCs/>
                <w:sz w:val="22"/>
              </w:rPr>
              <w:t>COUPÉ X</w:t>
            </w:r>
            <w:r w:rsidR="00873D9A" w:rsidRPr="00F51C3B">
              <w:rPr>
                <w:rFonts w:ascii="Arial" w:hAnsi="Arial" w:cs="Arial"/>
                <w:b/>
                <w:bCs/>
                <w:sz w:val="22"/>
              </w:rPr>
              <w:t>1</w:t>
            </w:r>
          </w:p>
        </w:tc>
      </w:tr>
    </w:tbl>
    <w:p w14:paraId="5FB2B1BA" w14:textId="77777777" w:rsidR="00FD0163" w:rsidRDefault="00B2334F">
      <w:r>
        <w:rPr>
          <w:rFonts w:ascii="Comic Sans MS" w:hAnsi="Comic Sans MS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38BFDC6C" wp14:editId="3377FA65">
                <wp:simplePos x="0" y="0"/>
                <wp:positionH relativeFrom="column">
                  <wp:posOffset>2232660</wp:posOffset>
                </wp:positionH>
                <wp:positionV relativeFrom="paragraph">
                  <wp:posOffset>3262630</wp:posOffset>
                </wp:positionV>
                <wp:extent cx="487680" cy="352425"/>
                <wp:effectExtent l="0" t="0" r="7620" b="28575"/>
                <wp:wrapNone/>
                <wp:docPr id="248" name="Groupe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" cy="352425"/>
                          <a:chOff x="0" y="38100"/>
                          <a:chExt cx="487680" cy="352425"/>
                        </a:xfrm>
                      </wpg:grpSpPr>
                      <wps:wsp>
                        <wps:cNvPr id="249" name="Ellipse 734"/>
                        <wps:cNvSpPr>
                          <a:spLocks/>
                        </wps:cNvSpPr>
                        <wps:spPr>
                          <a:xfrm>
                            <a:off x="49305" y="40341"/>
                            <a:ext cx="394447" cy="35018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65E85A" w14:textId="77777777" w:rsidR="008A529F" w:rsidRPr="00C07C3F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Zone de texte 251"/>
                        <wps:cNvSpPr txBox="1"/>
                        <wps:spPr>
                          <a:xfrm>
                            <a:off x="0" y="38100"/>
                            <a:ext cx="487680" cy="350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D8105D" w14:textId="77777777" w:rsidR="008A529F" w:rsidRPr="001B0CB7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2757D" id="Groupe 248" o:spid="_x0000_s1087" style="position:absolute;margin-left:175.8pt;margin-top:256.9pt;width:38.4pt;height:27.75pt;z-index:251770368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">
                <v:oval id="_x0000_s1088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" fillcolor="white [3212]" strokecolor="black [3213]" strokeweight="1.5pt">
                  <v:stroke joinstyle="miter"/>
                  <v:path arrowok="t"/>
                  <v:textbox>
                    <w:txbxContent>
                      <w:p w:rsidR="008A529F" w:rsidRPr="00C07C3F" w:rsidRDefault="008A529F" w:rsidP="00B2334F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</w:p>
                    </w:txbxContent>
                  </v:textbox>
                </v:oval>
                <v:shape id="_x0000_s1089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5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GymMPfmXAE5OoXAAD//wMAUEsBAi0AFAAGAAgAAAAhANvh9svuAAAAhQEAABMAAAAAAAAA&#10;AAAAAAAAAAAAAFtDb250ZW50X1R5cGVzXS54bWxQSwECLQAUAAYACAAAACEAWvQsW78AAAAVAQAA&#10;CwAAAAAAAAAAAAAAAAAfAQAAX3JlbHMvLnJlbHNQSwECLQAUAAYACAAAACEAzk7h+cYAAADcAAAA&#10;DwAAAAAAAAAAAAAAAAAHAgAAZHJzL2Rvd25yZXYueG1sUEsFBgAAAAADAAMAtwAAAPoCAAAAAA==&#10;" filled="f" stroked="f" strokeweight=".5pt">
                  <v:textbox>
                    <w:txbxContent>
                      <w:p w:rsidR="008A529F" w:rsidRPr="001B0CB7" w:rsidRDefault="008A529F" w:rsidP="00B2334F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  <w:t>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2405"/>
        <w:gridCol w:w="1159"/>
        <w:gridCol w:w="2535"/>
        <w:gridCol w:w="1134"/>
        <w:gridCol w:w="2264"/>
        <w:gridCol w:w="1130"/>
      </w:tblGrid>
      <w:tr w:rsidR="00D27ED2" w14:paraId="24886E1C" w14:textId="77777777" w:rsidTr="00FD0163">
        <w:tc>
          <w:tcPr>
            <w:tcW w:w="10627" w:type="dxa"/>
            <w:gridSpan w:val="6"/>
            <w:tcBorders>
              <w:bottom w:val="nil"/>
            </w:tcBorders>
            <w:shd w:val="clear" w:color="auto" w:fill="66FF66"/>
          </w:tcPr>
          <w:p w14:paraId="65590E5A" w14:textId="77777777" w:rsidR="00D27ED2" w:rsidRPr="00D27ED2" w:rsidRDefault="00DB6DBB" w:rsidP="00861564">
            <w:pPr>
              <w:rPr>
                <w:rFonts w:ascii="Comic Sans MS" w:hAnsi="Comic Sans MS"/>
                <w:sz w:val="16"/>
                <w:szCs w:val="16"/>
              </w:rPr>
            </w:pPr>
            <w:r w:rsidRPr="000B7B9C">
              <w:rPr>
                <w:rFonts w:ascii="Comic Sans MS" w:hAnsi="Comic Sans MS"/>
                <w:b/>
                <w:noProof/>
                <w:szCs w:val="16"/>
              </w:rPr>
              <w:drawing>
                <wp:anchor distT="0" distB="0" distL="114300" distR="114300" simplePos="0" relativeHeight="251603456" behindDoc="0" locked="0" layoutInCell="1" allowOverlap="1" wp14:anchorId="1CCDC265" wp14:editId="1CA75E08">
                  <wp:simplePos x="0" y="0"/>
                  <wp:positionH relativeFrom="column">
                    <wp:posOffset>-310515</wp:posOffset>
                  </wp:positionH>
                  <wp:positionV relativeFrom="paragraph">
                    <wp:posOffset>-154305</wp:posOffset>
                  </wp:positionV>
                  <wp:extent cx="697865" cy="718185"/>
                  <wp:effectExtent l="0" t="0" r="6985" b="5715"/>
                  <wp:wrapNone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Cs w:val="16"/>
              </w:rPr>
              <w:tab/>
            </w:r>
            <w:r w:rsidR="00D27ED2">
              <w:rPr>
                <w:rFonts w:ascii="Comic Sans MS" w:hAnsi="Comic Sans MS"/>
                <w:b/>
                <w:szCs w:val="16"/>
              </w:rPr>
              <w:t xml:space="preserve">PARTIE Intérieure </w:t>
            </w:r>
            <w:r w:rsidR="00C0797A">
              <w:rPr>
                <w:rFonts w:ascii="Comic Sans MS" w:hAnsi="Comic Sans MS"/>
                <w:b/>
                <w:szCs w:val="16"/>
              </w:rPr>
              <w:t>du carnet de note</w:t>
            </w:r>
          </w:p>
        </w:tc>
      </w:tr>
      <w:tr w:rsidR="00C0797A" w14:paraId="1031B45F" w14:textId="77777777" w:rsidTr="00FD0163">
        <w:trPr>
          <w:trHeight w:val="1620"/>
        </w:trPr>
        <w:tc>
          <w:tcPr>
            <w:tcW w:w="3564" w:type="dxa"/>
            <w:gridSpan w:val="2"/>
            <w:vMerge w:val="restart"/>
            <w:tcBorders>
              <w:top w:val="nil"/>
            </w:tcBorders>
            <w:vAlign w:val="center"/>
          </w:tcPr>
          <w:p w14:paraId="20F4F2BA" w14:textId="77777777" w:rsidR="00C0797A" w:rsidRDefault="00B2334F" w:rsidP="0086156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68320" behindDoc="0" locked="0" layoutInCell="1" allowOverlap="1" wp14:anchorId="5BCF1B5E" wp14:editId="3359C369">
                      <wp:simplePos x="0" y="0"/>
                      <wp:positionH relativeFrom="column">
                        <wp:posOffset>-110490</wp:posOffset>
                      </wp:positionH>
                      <wp:positionV relativeFrom="paragraph">
                        <wp:posOffset>2868930</wp:posOffset>
                      </wp:positionV>
                      <wp:extent cx="487680" cy="352425"/>
                      <wp:effectExtent l="0" t="0" r="7620" b="28575"/>
                      <wp:wrapNone/>
                      <wp:docPr id="245" name="Groupe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246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436628" w14:textId="77777777" w:rsidR="008A529F" w:rsidRPr="00C07C3F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7" name="Zone de texte 247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89E1AC" w14:textId="77777777" w:rsidR="008A529F" w:rsidRPr="001B0CB7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07FA2C" id="Groupe 245" o:spid="_x0000_s1090" style="position:absolute;left:0;text-align:left;margin-left:-8.7pt;margin-top:225.9pt;width:38.4pt;height:27.75pt;z-index:251768320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">
                      <v:oval id="_x0000_s1091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247" o:spid="_x0000_s1092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      <v:textbox>
                          <w:txbxContent>
                            <w:p w:rsidR="008A529F" w:rsidRPr="001B0CB7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C15C1" w:rsidRPr="00CC15C1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15AA59F4" wp14:editId="4349B211">
                  <wp:extent cx="1332433" cy="2583815"/>
                  <wp:effectExtent l="0" t="0" r="1270" b="6985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743" cy="26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  <w:gridSpan w:val="2"/>
            <w:vMerge w:val="restart"/>
            <w:tcBorders>
              <w:top w:val="nil"/>
            </w:tcBorders>
            <w:vAlign w:val="center"/>
          </w:tcPr>
          <w:p w14:paraId="70109924" w14:textId="77777777" w:rsidR="00C0797A" w:rsidRDefault="00B2334F" w:rsidP="0086156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72416" behindDoc="0" locked="0" layoutInCell="1" allowOverlap="1" wp14:anchorId="7D411A80" wp14:editId="45A2A905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2872740</wp:posOffset>
                      </wp:positionV>
                      <wp:extent cx="487680" cy="352425"/>
                      <wp:effectExtent l="0" t="0" r="7620" b="28575"/>
                      <wp:wrapNone/>
                      <wp:docPr id="252" name="Groupe 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253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20F2D05" w14:textId="77777777" w:rsidR="008A529F" w:rsidRPr="00C07C3F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Zone de texte 254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9E92C6" w14:textId="77777777" w:rsidR="008A529F" w:rsidRPr="001B0CB7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 xml:space="preserve">12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753E3A" id="Groupe 252" o:spid="_x0000_s1093" style="position:absolute;left:0;text-align:left;margin-left:175.5pt;margin-top:226.2pt;width:38.4pt;height:27.75pt;z-index:251772416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">
                      <v:oval id="_x0000_s1094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_x0000_s1095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Jh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N45QmHHAAAA3AAA&#10;AA8AAAAAAAAAAAAAAAAABwIAAGRycy9kb3ducmV2LnhtbFBLBQYAAAAAAwADALcAAAD7AgAAAAA=&#10;" filled="f" stroked="f" strokeweight=".5pt">
                        <v:textbox>
                          <w:txbxContent>
                            <w:p w:rsidR="008A529F" w:rsidRPr="001B0CB7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 xml:space="preserve">12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C15C1" w:rsidRPr="00CC15C1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0C3AFCDC" wp14:editId="4E0347CE">
                  <wp:extent cx="1021080" cy="2795646"/>
                  <wp:effectExtent l="0" t="0" r="7620" b="508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409" cy="280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47CFF689" w14:textId="77777777" w:rsidR="00C0797A" w:rsidRPr="00D27ED2" w:rsidRDefault="00B2334F" w:rsidP="00D27ED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74464" behindDoc="0" locked="0" layoutInCell="1" allowOverlap="1" wp14:anchorId="6EE69967" wp14:editId="1F97F004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902970</wp:posOffset>
                      </wp:positionV>
                      <wp:extent cx="487680" cy="352425"/>
                      <wp:effectExtent l="0" t="0" r="7620" b="28575"/>
                      <wp:wrapNone/>
                      <wp:docPr id="255" name="Groupe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704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C4BD4F" w14:textId="77777777" w:rsidR="008A529F" w:rsidRPr="00C07C3F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5" name="Zone de texte 705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E546BA" w14:textId="77777777" w:rsidR="008A529F" w:rsidRPr="001B0CB7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753E3A" id="Groupe 255" o:spid="_x0000_s1096" style="position:absolute;left:0;text-align:left;margin-left:-9pt;margin-top:71.1pt;width:38.4pt;height:27.75pt;z-index:251774464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">
                      <v:oval id="_x0000_s1097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705" o:spid="_x0000_s1098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" filled="f" stroked="f" strokeweight=".5pt">
                        <v:textbox>
                          <w:txbxContent>
                            <w:p w:rsidR="008A529F" w:rsidRPr="001B0CB7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826AE" w:rsidRPr="006826AE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22DF9D00" wp14:editId="7796D0C7">
                  <wp:extent cx="600710" cy="1031948"/>
                  <wp:effectExtent l="0" t="0" r="8890" b="0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t="-4" r="68561" b="4"/>
                          <a:stretch/>
                        </pic:blipFill>
                        <pic:spPr bwMode="auto">
                          <a:xfrm>
                            <a:off x="0" y="0"/>
                            <a:ext cx="610663" cy="104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5C1" w14:paraId="503DB476" w14:textId="77777777" w:rsidTr="00FD0163">
        <w:trPr>
          <w:trHeight w:val="349"/>
        </w:trPr>
        <w:tc>
          <w:tcPr>
            <w:tcW w:w="3564" w:type="dxa"/>
            <w:gridSpan w:val="2"/>
            <w:vMerge/>
            <w:vAlign w:val="center"/>
          </w:tcPr>
          <w:p w14:paraId="5DE168BE" w14:textId="77777777" w:rsidR="00C0797A" w:rsidRPr="00EA119D" w:rsidRDefault="00C0797A" w:rsidP="00C0797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669" w:type="dxa"/>
            <w:gridSpan w:val="2"/>
            <w:vMerge/>
            <w:vAlign w:val="center"/>
          </w:tcPr>
          <w:p w14:paraId="2B7C1EC3" w14:textId="77777777" w:rsidR="00C0797A" w:rsidRPr="00EA119D" w:rsidRDefault="00C0797A" w:rsidP="00C0797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264" w:type="dxa"/>
            <w:tcBorders>
              <w:top w:val="nil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3B4DB3B" w14:textId="77777777" w:rsidR="00C0797A" w:rsidRPr="00ED4D38" w:rsidRDefault="00B2334F" w:rsidP="00C0797A">
            <w:pPr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t xml:space="preserve">          </w:t>
            </w:r>
            <w:r w:rsidR="00C0797A" w:rsidRPr="00D27ED2">
              <w:rPr>
                <w:rFonts w:ascii="Arial" w:hAnsi="Arial" w:cs="Arial"/>
                <w:b/>
                <w:noProof/>
                <w:sz w:val="20"/>
              </w:rPr>
              <w:t>Applique stylo</w:t>
            </w:r>
          </w:p>
        </w:tc>
        <w:tc>
          <w:tcPr>
            <w:tcW w:w="1130" w:type="dxa"/>
            <w:tcBorders>
              <w:top w:val="nil"/>
              <w:bottom w:val="single" w:sz="4" w:space="0" w:color="auto"/>
            </w:tcBorders>
            <w:vAlign w:val="center"/>
          </w:tcPr>
          <w:p w14:paraId="5C4B4FB5" w14:textId="77777777" w:rsidR="00C0797A" w:rsidRPr="00ED4D38" w:rsidRDefault="00C0797A" w:rsidP="00C0797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D27ED2">
              <w:rPr>
                <w:rFonts w:ascii="Arial" w:hAnsi="Arial" w:cs="Arial"/>
                <w:b/>
                <w:bCs/>
                <w:sz w:val="18"/>
              </w:rPr>
              <w:t>COUPÉ X1</w:t>
            </w:r>
          </w:p>
        </w:tc>
      </w:tr>
      <w:tr w:rsidR="00C0797A" w14:paraId="4A17B489" w14:textId="77777777" w:rsidTr="00F51C3B">
        <w:trPr>
          <w:trHeight w:val="2691"/>
        </w:trPr>
        <w:tc>
          <w:tcPr>
            <w:tcW w:w="356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A40E74F" w14:textId="77777777" w:rsidR="00C0797A" w:rsidRPr="00EA119D" w:rsidRDefault="00C0797A" w:rsidP="00C0797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66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6F6B6BC" w14:textId="77777777" w:rsidR="00C0797A" w:rsidRPr="00EA119D" w:rsidRDefault="00C0797A" w:rsidP="00C0797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394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51CD3FDC" w14:textId="77777777" w:rsidR="00C0797A" w:rsidRPr="00D27ED2" w:rsidRDefault="00CC15C1" w:rsidP="00C0797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CC15C1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6FD462F1" wp14:editId="41E4B31C">
                  <wp:extent cx="1855304" cy="1333500"/>
                  <wp:effectExtent l="0" t="0" r="0" b="0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26" cy="133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5C1" w14:paraId="79FB27A1" w14:textId="77777777" w:rsidTr="00B67E37">
        <w:trPr>
          <w:trHeight w:val="411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75CEE7" w14:textId="77777777" w:rsidR="00C0797A" w:rsidRPr="00653CE2" w:rsidRDefault="00B2334F" w:rsidP="005013C6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b/>
                <w:noProof/>
                <w:sz w:val="22"/>
              </w:rPr>
              <w:t xml:space="preserve">   IN   </w:t>
            </w:r>
            <w:r w:rsidR="00C0797A" w:rsidRPr="00D27ED2">
              <w:rPr>
                <w:rFonts w:ascii="Arial" w:hAnsi="Arial" w:cs="Arial"/>
                <w:b/>
                <w:noProof/>
                <w:sz w:val="22"/>
              </w:rPr>
              <w:t xml:space="preserve">Visite </w:t>
            </w:r>
            <w:r w:rsidR="005013C6">
              <w:rPr>
                <w:rFonts w:ascii="Arial" w:hAnsi="Arial" w:cs="Arial"/>
                <w:b/>
                <w:noProof/>
                <w:sz w:val="22"/>
              </w:rPr>
              <w:t>GAUCHE</w:t>
            </w:r>
          </w:p>
        </w:tc>
        <w:tc>
          <w:tcPr>
            <w:tcW w:w="11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8F334E" w14:textId="77777777" w:rsidR="00C0797A" w:rsidRPr="00ED4D38" w:rsidRDefault="00C0797A" w:rsidP="00C0797A">
            <w:pPr>
              <w:jc w:val="center"/>
              <w:rPr>
                <w:noProof/>
                <w:sz w:val="18"/>
              </w:rPr>
            </w:pPr>
            <w:r w:rsidRPr="00D27ED2">
              <w:rPr>
                <w:rFonts w:ascii="Arial" w:hAnsi="Arial" w:cs="Arial"/>
                <w:b/>
                <w:bCs/>
                <w:sz w:val="18"/>
              </w:rPr>
              <w:t>COUPÉ X1</w:t>
            </w: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B02ACC" w14:textId="77777777" w:rsidR="00C0797A" w:rsidRPr="00653CE2" w:rsidRDefault="00B2334F" w:rsidP="005013C6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b/>
                <w:noProof/>
                <w:sz w:val="22"/>
              </w:rPr>
              <w:t xml:space="preserve">       </w:t>
            </w:r>
            <w:r w:rsidR="00C0797A" w:rsidRPr="00D27ED2">
              <w:rPr>
                <w:rFonts w:ascii="Arial" w:hAnsi="Arial" w:cs="Arial"/>
                <w:b/>
                <w:noProof/>
                <w:sz w:val="22"/>
              </w:rPr>
              <w:t xml:space="preserve">Visite </w:t>
            </w:r>
            <w:r w:rsidR="005013C6">
              <w:rPr>
                <w:rFonts w:ascii="Arial" w:hAnsi="Arial" w:cs="Arial"/>
                <w:b/>
                <w:noProof/>
                <w:sz w:val="22"/>
              </w:rPr>
              <w:t>DROITE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66D0CA" w14:textId="77777777" w:rsidR="00C0797A" w:rsidRPr="00ED4D38" w:rsidRDefault="00C0797A" w:rsidP="00C0797A">
            <w:pPr>
              <w:jc w:val="center"/>
              <w:rPr>
                <w:noProof/>
                <w:sz w:val="18"/>
              </w:rPr>
            </w:pPr>
            <w:r w:rsidRPr="00ED4D38">
              <w:rPr>
                <w:rFonts w:ascii="Arial" w:hAnsi="Arial" w:cs="Arial"/>
                <w:b/>
                <w:bCs/>
                <w:sz w:val="18"/>
              </w:rPr>
              <w:t>COUPÉ X</w:t>
            </w: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64B8D0" w14:textId="77777777" w:rsidR="00C0797A" w:rsidRPr="00ED4D38" w:rsidRDefault="00C0797A" w:rsidP="00C0797A">
            <w:pPr>
              <w:rPr>
                <w:rFonts w:ascii="Arial" w:hAnsi="Arial" w:cs="Arial"/>
                <w:b/>
                <w:bCs/>
                <w:sz w:val="18"/>
              </w:rPr>
            </w:pPr>
            <w:r w:rsidRPr="00D27ED2">
              <w:rPr>
                <w:rFonts w:ascii="Arial" w:hAnsi="Arial" w:cs="Arial"/>
                <w:b/>
                <w:noProof/>
                <w:sz w:val="20"/>
              </w:rPr>
              <w:t xml:space="preserve">INT </w:t>
            </w:r>
            <w:r w:rsidR="00B2334F">
              <w:rPr>
                <w:rFonts w:ascii="Arial" w:hAnsi="Arial" w:cs="Arial"/>
                <w:b/>
                <w:noProof/>
                <w:sz w:val="20"/>
              </w:rPr>
              <w:t xml:space="preserve">   </w:t>
            </w:r>
            <w:r w:rsidR="004678DB">
              <w:rPr>
                <w:rFonts w:ascii="Arial" w:hAnsi="Arial" w:cs="Arial"/>
                <w:b/>
                <w:noProof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0"/>
              </w:rPr>
              <w:t>Poche plaquée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12DED4" w14:textId="77777777" w:rsidR="00C0797A" w:rsidRPr="00ED4D38" w:rsidRDefault="00C0797A" w:rsidP="00C0797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D27ED2">
              <w:rPr>
                <w:rFonts w:ascii="Arial" w:hAnsi="Arial" w:cs="Arial"/>
                <w:b/>
                <w:bCs/>
                <w:sz w:val="18"/>
              </w:rPr>
              <w:t>COUPÉ X1</w:t>
            </w:r>
          </w:p>
        </w:tc>
      </w:tr>
    </w:tbl>
    <w:p w14:paraId="332C49AB" w14:textId="77777777" w:rsidR="00F125C6" w:rsidRDefault="00DB6DBB" w:rsidP="006521C8">
      <w:pPr>
        <w:rPr>
          <w:rFonts w:ascii="Comic Sans MS" w:hAnsi="Comic Sans MS"/>
          <w:sz w:val="16"/>
          <w:szCs w:val="16"/>
        </w:rPr>
      </w:pPr>
      <w:r w:rsidRPr="000B7B9C">
        <w:rPr>
          <w:rFonts w:ascii="Comic Sans MS" w:hAnsi="Comic Sans MS"/>
          <w:b/>
          <w:noProof/>
          <w:szCs w:val="16"/>
        </w:rPr>
        <w:drawing>
          <wp:anchor distT="0" distB="0" distL="114300" distR="114300" simplePos="0" relativeHeight="251602432" behindDoc="0" locked="0" layoutInCell="1" allowOverlap="1" wp14:anchorId="7DB800E0" wp14:editId="17068B10">
            <wp:simplePos x="0" y="0"/>
            <wp:positionH relativeFrom="column">
              <wp:posOffset>-236220</wp:posOffset>
            </wp:positionH>
            <wp:positionV relativeFrom="paragraph">
              <wp:posOffset>69215</wp:posOffset>
            </wp:positionV>
            <wp:extent cx="697865" cy="718185"/>
            <wp:effectExtent l="0" t="0" r="6985" b="5715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2FA77" w14:textId="77777777" w:rsidR="00DB6DBB" w:rsidRDefault="00DB6DBB" w:rsidP="006521C8">
      <w:pPr>
        <w:rPr>
          <w:rFonts w:ascii="Comic Sans MS" w:hAnsi="Comic Sans MS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77"/>
        <w:gridCol w:w="1480"/>
        <w:gridCol w:w="3232"/>
        <w:gridCol w:w="2032"/>
      </w:tblGrid>
      <w:tr w:rsidR="00DB6DBB" w14:paraId="6D9B9A3D" w14:textId="77777777" w:rsidTr="00D70DF2">
        <w:tc>
          <w:tcPr>
            <w:tcW w:w="5357" w:type="dxa"/>
            <w:gridSpan w:val="2"/>
            <w:tcBorders>
              <w:bottom w:val="nil"/>
            </w:tcBorders>
            <w:shd w:val="clear" w:color="auto" w:fill="FBE4D5" w:themeFill="accent2" w:themeFillTint="33"/>
          </w:tcPr>
          <w:p w14:paraId="041F7CCD" w14:textId="77777777" w:rsidR="00DB6DBB" w:rsidRDefault="00DB6DBB" w:rsidP="0086156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Cs w:val="16"/>
              </w:rPr>
              <w:tab/>
              <w:t>PRÉCOUPE CUIR</w:t>
            </w:r>
          </w:p>
        </w:tc>
        <w:tc>
          <w:tcPr>
            <w:tcW w:w="5264" w:type="dxa"/>
            <w:gridSpan w:val="2"/>
            <w:tcBorders>
              <w:bottom w:val="nil"/>
            </w:tcBorders>
            <w:shd w:val="clear" w:color="auto" w:fill="FF0000"/>
          </w:tcPr>
          <w:p w14:paraId="47038895" w14:textId="77777777" w:rsidR="00DB6DBB" w:rsidRDefault="00DB6DBB" w:rsidP="00861564">
            <w:pPr>
              <w:rPr>
                <w:rFonts w:ascii="Comic Sans MS" w:hAnsi="Comic Sans MS"/>
                <w:sz w:val="16"/>
                <w:szCs w:val="16"/>
              </w:rPr>
            </w:pPr>
            <w:r w:rsidRPr="00D70DF2">
              <w:rPr>
                <w:rFonts w:ascii="Comic Sans MS" w:hAnsi="Comic Sans MS"/>
                <w:b/>
                <w:color w:val="FFFFFF" w:themeColor="background1"/>
                <w:szCs w:val="16"/>
              </w:rPr>
              <w:t>RECOUPE CUIR</w:t>
            </w:r>
            <w:r w:rsidR="005013C6" w:rsidRPr="00D70DF2">
              <w:rPr>
                <w:rFonts w:ascii="Comic Sans MS" w:hAnsi="Comic Sans MS"/>
                <w:b/>
                <w:color w:val="FFFFFF" w:themeColor="background1"/>
                <w:szCs w:val="16"/>
              </w:rPr>
              <w:t xml:space="preserve"> </w:t>
            </w:r>
            <w:r w:rsidR="005013C6" w:rsidRPr="00D70DF2">
              <w:rPr>
                <w:rFonts w:ascii="Comic Sans MS" w:hAnsi="Comic Sans MS"/>
                <w:b/>
                <w:color w:val="FFFFFF" w:themeColor="background1"/>
                <w:sz w:val="22"/>
                <w:szCs w:val="16"/>
              </w:rPr>
              <w:t>(pièce finie</w:t>
            </w:r>
            <w:r w:rsidR="00D70DF2" w:rsidRPr="00D70DF2">
              <w:rPr>
                <w:rFonts w:ascii="Comic Sans MS" w:hAnsi="Comic Sans MS"/>
                <w:b/>
                <w:color w:val="FFFFFF" w:themeColor="background1"/>
                <w:sz w:val="22"/>
                <w:szCs w:val="16"/>
              </w:rPr>
              <w:t xml:space="preserve"> de la précoupe</w:t>
            </w:r>
            <w:r w:rsidR="005013C6" w:rsidRPr="00D70DF2">
              <w:rPr>
                <w:rFonts w:ascii="Comic Sans MS" w:hAnsi="Comic Sans MS"/>
                <w:b/>
                <w:color w:val="FFFFFF" w:themeColor="background1"/>
                <w:sz w:val="22"/>
                <w:szCs w:val="16"/>
              </w:rPr>
              <w:t>)</w:t>
            </w:r>
          </w:p>
        </w:tc>
      </w:tr>
      <w:tr w:rsidR="00DB6DBB" w14:paraId="7EC9A4DE" w14:textId="77777777" w:rsidTr="00B16D5F">
        <w:trPr>
          <w:trHeight w:val="1915"/>
        </w:trPr>
        <w:tc>
          <w:tcPr>
            <w:tcW w:w="5357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0578F566" w14:textId="77777777" w:rsidR="00DB6DBB" w:rsidRDefault="00B16D5F" w:rsidP="00CC15C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76512" behindDoc="0" locked="0" layoutInCell="1" allowOverlap="1" wp14:anchorId="711197B0" wp14:editId="4AF52197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1101725</wp:posOffset>
                      </wp:positionV>
                      <wp:extent cx="487680" cy="352425"/>
                      <wp:effectExtent l="0" t="0" r="7620" b="28575"/>
                      <wp:wrapNone/>
                      <wp:docPr id="717" name="Groupe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718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EADD07" w14:textId="77777777" w:rsidR="008A529F" w:rsidRPr="00C07C3F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" name="Zone de texte 719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3E4FE0" w14:textId="77777777" w:rsidR="008A529F" w:rsidRPr="001B0CB7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97FBA9" id="Groupe 717" o:spid="_x0000_s1099" style="position:absolute;left:0;text-align:left;margin-left:-7.15pt;margin-top:86.75pt;width:38.4pt;height:27.75pt;z-index:251776512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">
                      <v:oval id="_x0000_s1100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719" o:spid="_x0000_s1101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" filled="f" stroked="f" strokeweight=".5pt">
                        <v:textbox>
                          <w:txbxContent>
                            <w:p w:rsidR="008A529F" w:rsidRPr="001B0CB7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B6DBB" w:rsidRPr="00C0797A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39167200" wp14:editId="2D20432B">
                  <wp:extent cx="2194560" cy="1004047"/>
                  <wp:effectExtent l="0" t="0" r="0" b="5715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23340"/>
                          <a:stretch/>
                        </pic:blipFill>
                        <pic:spPr bwMode="auto">
                          <a:xfrm>
                            <a:off x="0" y="0"/>
                            <a:ext cx="2230876" cy="1020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0C6AF870" w14:textId="77777777" w:rsidR="00DB6DBB" w:rsidRDefault="00B16D5F" w:rsidP="00B16D5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78560" behindDoc="0" locked="0" layoutInCell="1" allowOverlap="1" wp14:anchorId="49BD81F1" wp14:editId="062ED2AC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1134745</wp:posOffset>
                      </wp:positionV>
                      <wp:extent cx="487680" cy="352425"/>
                      <wp:effectExtent l="0" t="0" r="7620" b="28575"/>
                      <wp:wrapNone/>
                      <wp:docPr id="720" name="Groupe 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721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E015F69" w14:textId="77777777" w:rsidR="008A529F" w:rsidRPr="00C07C3F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2" name="Zone de texte 722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AAD8D" w14:textId="77777777" w:rsidR="008A529F" w:rsidRPr="001B0CB7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7137EF" id="Groupe 720" o:spid="_x0000_s1102" style="position:absolute;left:0;text-align:left;margin-left:-5.8pt;margin-top:89.35pt;width:38.4pt;height:27.75pt;z-index:251778560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">
                      <v:oval id="_x0000_s1103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722" o:spid="_x0000_s1104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K93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MTzPhCMgJw8AAAD//wMAUEsBAi0AFAAGAAgAAAAhANvh9svuAAAAhQEAABMAAAAAAAAA&#10;AAAAAAAAAAAAAFtDb250ZW50X1R5cGVzXS54bWxQSwECLQAUAAYACAAAACEAWvQsW78AAAAVAQAA&#10;CwAAAAAAAAAAAAAAAAAfAQAAX3JlbHMvLnJlbHNQSwECLQAUAAYACAAAACEAC/Svd8YAAADcAAAA&#10;DwAAAAAAAAAAAAAAAAAHAgAAZHJzL2Rvd25yZXYueG1sUEsFBgAAAAADAAMAtwAAAPoCAAAAAA==&#10;" filled="f" stroked="f" strokeweight=".5pt">
                        <v:textbox>
                          <w:txbxContent>
                            <w:p w:rsidR="008A529F" w:rsidRPr="001B0CB7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B6DBB" w:rsidRPr="00D27ED2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4D54B4F9" wp14:editId="45AF9FE7">
                  <wp:extent cx="2374813" cy="860869"/>
                  <wp:effectExtent l="0" t="0" r="6985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r="14438" b="67489"/>
                          <a:stretch/>
                        </pic:blipFill>
                        <pic:spPr bwMode="auto">
                          <a:xfrm>
                            <a:off x="0" y="0"/>
                            <a:ext cx="2374813" cy="860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DBB" w14:paraId="39B5903A" w14:textId="77777777" w:rsidTr="00861564">
        <w:trPr>
          <w:trHeight w:val="411"/>
        </w:trPr>
        <w:tc>
          <w:tcPr>
            <w:tcW w:w="387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8C6E418" w14:textId="77777777" w:rsidR="00DB6DBB" w:rsidRPr="00653CE2" w:rsidRDefault="00B2334F" w:rsidP="00861564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b/>
                <w:noProof/>
                <w:sz w:val="22"/>
              </w:rPr>
              <w:t xml:space="preserve">   </w:t>
            </w:r>
            <w:r w:rsidR="00DB6DBB" w:rsidRPr="00C0797A">
              <w:rPr>
                <w:rFonts w:ascii="Arial" w:hAnsi="Arial" w:cs="Arial"/>
                <w:b/>
                <w:noProof/>
                <w:sz w:val="22"/>
              </w:rPr>
              <w:t>Précoupe patte fermeture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29218C" w14:textId="77777777" w:rsidR="00DB6DBB" w:rsidRPr="00ED4D38" w:rsidRDefault="00DB6DBB" w:rsidP="00861564">
            <w:pPr>
              <w:jc w:val="center"/>
              <w:rPr>
                <w:noProof/>
                <w:sz w:val="18"/>
              </w:rPr>
            </w:pPr>
            <w:r w:rsidRPr="006E32C4">
              <w:rPr>
                <w:rFonts w:ascii="Arial" w:hAnsi="Arial" w:cs="Arial"/>
                <w:b/>
                <w:bCs/>
                <w:sz w:val="22"/>
              </w:rPr>
              <w:t>COUPÉ X</w:t>
            </w:r>
            <w:r>
              <w:rPr>
                <w:rFonts w:ascii="Arial" w:hAnsi="Arial" w:cs="Arial"/>
                <w:b/>
                <w:bCs/>
                <w:sz w:val="22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F8AD82" w14:textId="77777777" w:rsidR="00DB6DBB" w:rsidRPr="00653CE2" w:rsidRDefault="00DB6DBB" w:rsidP="00861564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Patte fermeture</w:t>
            </w: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53029" w14:textId="77777777" w:rsidR="00DB6DBB" w:rsidRPr="00ED4D38" w:rsidRDefault="00DB6DBB" w:rsidP="00861564">
            <w:pPr>
              <w:jc w:val="center"/>
              <w:rPr>
                <w:noProof/>
                <w:sz w:val="18"/>
              </w:rPr>
            </w:pPr>
            <w:r w:rsidRPr="00ED4D38">
              <w:rPr>
                <w:rFonts w:ascii="Arial" w:hAnsi="Arial" w:cs="Arial"/>
                <w:b/>
                <w:bCs/>
                <w:sz w:val="18"/>
              </w:rPr>
              <w:t>COUPÉ X</w:t>
            </w:r>
            <w:r>
              <w:rPr>
                <w:rFonts w:ascii="Arial" w:hAnsi="Arial" w:cs="Arial"/>
                <w:b/>
                <w:bCs/>
                <w:sz w:val="18"/>
              </w:rPr>
              <w:t>1</w:t>
            </w:r>
          </w:p>
        </w:tc>
      </w:tr>
    </w:tbl>
    <w:p w14:paraId="056ADA50" w14:textId="77777777" w:rsidR="00627F35" w:rsidRPr="00EB13E8" w:rsidRDefault="00627F35" w:rsidP="00BC79B8">
      <w:pPr>
        <w:pStyle w:val="Titre1"/>
        <w:pBdr>
          <w:top w:val="dashed" w:sz="18" w:space="1" w:color="auto"/>
          <w:left w:val="dashed" w:sz="18" w:space="4" w:color="auto"/>
          <w:bottom w:val="dashed" w:sz="18" w:space="1" w:color="auto"/>
          <w:right w:val="dashed" w:sz="18" w:space="4" w:color="auto"/>
        </w:pBdr>
        <w:shd w:val="clear" w:color="auto" w:fill="92D050"/>
        <w:spacing w:before="0" w:line="240" w:lineRule="auto"/>
        <w:jc w:val="left"/>
        <w:rPr>
          <w:i/>
          <w:sz w:val="48"/>
        </w:rPr>
      </w:pPr>
      <w:bookmarkStart w:id="13" w:name="_Ref91685724"/>
      <w:bookmarkStart w:id="14" w:name="_Ref91686063"/>
      <w:bookmarkStart w:id="15" w:name="_Toc92380486"/>
      <w:r w:rsidRPr="00EB13E8">
        <w:rPr>
          <w:sz w:val="48"/>
        </w:rPr>
        <w:lastRenderedPageBreak/>
        <w:t>Ensemble des pièces</w:t>
      </w:r>
      <w:r w:rsidRPr="00EB13E8">
        <w:rPr>
          <w:i/>
          <w:sz w:val="48"/>
        </w:rPr>
        <w:t xml:space="preserve"> TEXTILE</w:t>
      </w:r>
      <w:bookmarkEnd w:id="13"/>
      <w:bookmarkEnd w:id="14"/>
      <w:bookmarkEnd w:id="15"/>
    </w:p>
    <w:p w14:paraId="6F45EF59" w14:textId="77777777" w:rsidR="00627F35" w:rsidRPr="00627F35" w:rsidRDefault="00627F35" w:rsidP="00627F35"/>
    <w:p w14:paraId="68FC23B0" w14:textId="77777777" w:rsidR="00627F35" w:rsidRDefault="00627F35" w:rsidP="006521C8">
      <w:pPr>
        <w:rPr>
          <w:rFonts w:ascii="Comic Sans MS" w:hAnsi="Comic Sans MS"/>
          <w:sz w:val="16"/>
          <w:szCs w:val="16"/>
        </w:rPr>
      </w:pPr>
    </w:p>
    <w:p w14:paraId="2BF2089B" w14:textId="77777777" w:rsidR="00627F35" w:rsidRDefault="00B2334F" w:rsidP="006521C8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7D964CE3" wp14:editId="0A1096DB">
                <wp:simplePos x="0" y="0"/>
                <wp:positionH relativeFrom="column">
                  <wp:posOffset>3425825</wp:posOffset>
                </wp:positionH>
                <wp:positionV relativeFrom="paragraph">
                  <wp:posOffset>2651461</wp:posOffset>
                </wp:positionV>
                <wp:extent cx="487680" cy="352425"/>
                <wp:effectExtent l="0" t="0" r="7620" b="28575"/>
                <wp:wrapNone/>
                <wp:docPr id="730" name="Groupe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" cy="352425"/>
                          <a:chOff x="0" y="38100"/>
                          <a:chExt cx="487680" cy="352425"/>
                        </a:xfrm>
                      </wpg:grpSpPr>
                      <wps:wsp>
                        <wps:cNvPr id="731" name="Ellipse 734"/>
                        <wps:cNvSpPr>
                          <a:spLocks/>
                        </wps:cNvSpPr>
                        <wps:spPr>
                          <a:xfrm>
                            <a:off x="49305" y="40341"/>
                            <a:ext cx="394447" cy="35018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6E45D4" w14:textId="77777777" w:rsidR="008A529F" w:rsidRPr="00C07C3F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Zone de texte 732"/>
                        <wps:cNvSpPr txBox="1"/>
                        <wps:spPr>
                          <a:xfrm>
                            <a:off x="0" y="38100"/>
                            <a:ext cx="487680" cy="350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B4CFB2" w14:textId="77777777" w:rsidR="008A529F" w:rsidRPr="001B0CB7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7FBA9" id="Groupe 730" o:spid="_x0000_s1105" style="position:absolute;margin-left:269.75pt;margin-top:208.8pt;width:38.4pt;height:27.75pt;z-index:251782656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">
                <v:oval id="_x0000_s1106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" fillcolor="white [3212]" strokecolor="black [3213]" strokeweight="1.5pt">
                  <v:stroke joinstyle="miter"/>
                  <v:path arrowok="t"/>
                  <v:textbox>
                    <w:txbxContent>
                      <w:p w:rsidR="008A529F" w:rsidRPr="00C07C3F" w:rsidRDefault="008A529F" w:rsidP="00B2334F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</w:p>
                    </w:txbxContent>
                  </v:textbox>
                </v:oval>
                <v:shape id="Zone de texte 732" o:spid="_x0000_s1107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mq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WM32K4nQlHQM6uAAAA//8DAFBLAQItABQABgAIAAAAIQDb4fbL7gAAAIUBAAATAAAAAAAA&#10;AAAAAAAAAAAAAABbQ29udGVudF9UeXBlc10ueG1sUEsBAi0AFAAGAAgAAAAhAFr0LFu/AAAAFQEA&#10;AAsAAAAAAAAAAAAAAAAAHwEAAF9yZWxzLy5yZWxzUEsBAi0AFAAGAAgAAAAhAI4tOarHAAAA3AAA&#10;AA8AAAAAAAAAAAAAAAAABwIAAGRycy9kb3ducmV2LnhtbFBLBQYAAAAAAwADALcAAAD7AgAAAAA=&#10;" filled="f" stroked="f" strokeweight=".5pt">
                  <v:textbox>
                    <w:txbxContent>
                      <w:p w:rsidR="008A529F" w:rsidRPr="001B0CB7" w:rsidRDefault="008A529F" w:rsidP="00B2334F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2"/>
        <w:gridCol w:w="1872"/>
        <w:gridCol w:w="2994"/>
        <w:gridCol w:w="2243"/>
      </w:tblGrid>
      <w:tr w:rsidR="003925A8" w14:paraId="16D3080B" w14:textId="77777777" w:rsidTr="00861564">
        <w:tc>
          <w:tcPr>
            <w:tcW w:w="5357" w:type="dxa"/>
            <w:gridSpan w:val="2"/>
            <w:tcBorders>
              <w:bottom w:val="nil"/>
            </w:tcBorders>
            <w:shd w:val="clear" w:color="auto" w:fill="CCECFF"/>
          </w:tcPr>
          <w:p w14:paraId="7F40EAD6" w14:textId="77777777" w:rsidR="00DB6DBB" w:rsidRDefault="00DB6DBB" w:rsidP="00861564">
            <w:pPr>
              <w:rPr>
                <w:rFonts w:ascii="Comic Sans MS" w:hAnsi="Comic Sans MS"/>
                <w:sz w:val="16"/>
                <w:szCs w:val="16"/>
              </w:rPr>
            </w:pPr>
            <w:r w:rsidRPr="006B4C2C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11648" behindDoc="0" locked="0" layoutInCell="1" allowOverlap="1" wp14:anchorId="397802BC" wp14:editId="4C0DC275">
                  <wp:simplePos x="0" y="0"/>
                  <wp:positionH relativeFrom="column">
                    <wp:posOffset>-292735</wp:posOffset>
                  </wp:positionH>
                  <wp:positionV relativeFrom="paragraph">
                    <wp:posOffset>-299085</wp:posOffset>
                  </wp:positionV>
                  <wp:extent cx="652780" cy="666750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Cs w:val="16"/>
              </w:rPr>
              <w:tab/>
              <w:t>PARTIE Extérieure du carnet de note</w:t>
            </w:r>
          </w:p>
        </w:tc>
        <w:tc>
          <w:tcPr>
            <w:tcW w:w="5264" w:type="dxa"/>
            <w:gridSpan w:val="2"/>
            <w:tcBorders>
              <w:bottom w:val="nil"/>
            </w:tcBorders>
            <w:shd w:val="clear" w:color="auto" w:fill="66FF66"/>
          </w:tcPr>
          <w:p w14:paraId="787E0D59" w14:textId="77777777" w:rsidR="00DB6DBB" w:rsidRDefault="00DB6DBB" w:rsidP="0086156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Cs w:val="16"/>
              </w:rPr>
              <w:t xml:space="preserve"> PARTIE Intérieure du carnet de note</w:t>
            </w:r>
          </w:p>
        </w:tc>
      </w:tr>
      <w:tr w:rsidR="003925A8" w14:paraId="0AD1A6E5" w14:textId="77777777" w:rsidTr="00861564">
        <w:trPr>
          <w:trHeight w:val="3732"/>
        </w:trPr>
        <w:tc>
          <w:tcPr>
            <w:tcW w:w="5357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38E85973" w14:textId="77777777" w:rsidR="00DB6DBB" w:rsidRDefault="00B2334F" w:rsidP="0086156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80608" behindDoc="0" locked="0" layoutInCell="1" allowOverlap="1" wp14:anchorId="46E9EC61" wp14:editId="171E11F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2290445</wp:posOffset>
                      </wp:positionV>
                      <wp:extent cx="487680" cy="352425"/>
                      <wp:effectExtent l="0" t="0" r="7620" b="28575"/>
                      <wp:wrapNone/>
                      <wp:docPr id="723" name="Groupe 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724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047364F" w14:textId="77777777" w:rsidR="008A529F" w:rsidRPr="00C07C3F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Zone de texte 727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80552D" w14:textId="77777777" w:rsidR="008A529F" w:rsidRPr="001B0CB7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97FBA9" id="Groupe 723" o:spid="_x0000_s1108" style="position:absolute;left:0;text-align:left;margin-left:-3.5pt;margin-top:180.35pt;width:38.4pt;height:27.75pt;z-index:251780608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">
                      <v:oval id="_x0000_s1109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727" o:spid="_x0000_s1110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zv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tYxAv4OxOOgFz/AgAA//8DAFBLAQItABQABgAIAAAAIQDb4fbL7gAAAIUBAAATAAAAAAAA&#10;AAAAAAAAAAAAAABbQ29udGVudF9UeXBlc10ueG1sUEsBAi0AFAAGAAgAAAAhAFr0LFu/AAAAFQEA&#10;AAsAAAAAAAAAAAAAAAAAHwEAAF9yZWxzLy5yZWxzUEsBAi0AFAAGAAgAAAAhABuDDO/HAAAA3AAA&#10;AA8AAAAAAAAAAAAAAAAABwIAAGRycy9kb3ducmV2LnhtbFBLBQYAAAAAAwADALcAAAD7AgAAAAA=&#10;" filled="f" stroked="f" strokeweight=".5pt">
                        <v:textbox>
                          <w:txbxContent>
                            <w:p w:rsidR="008A529F" w:rsidRPr="001B0CB7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925A8" w:rsidRPr="003925A8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77A40A91" wp14:editId="6B3654B5">
                  <wp:extent cx="3352831" cy="2232908"/>
                  <wp:effectExtent l="0" t="0" r="0" b="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543" cy="224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44BC673F" w14:textId="77777777" w:rsidR="00DB6DBB" w:rsidRDefault="003925A8" w:rsidP="0086156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925A8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1E5CA3A9" wp14:editId="62FF4044">
                  <wp:extent cx="3252433" cy="2218055"/>
                  <wp:effectExtent l="0" t="0" r="5715" b="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48" cy="222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5A8" w14:paraId="224A0ABA" w14:textId="77777777" w:rsidTr="00861564">
        <w:trPr>
          <w:trHeight w:val="411"/>
        </w:trPr>
        <w:tc>
          <w:tcPr>
            <w:tcW w:w="387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FC4BDA" w14:textId="77777777" w:rsidR="00DB6DBB" w:rsidRPr="00653CE2" w:rsidRDefault="00B2334F" w:rsidP="00B2334F">
            <w:pPr>
              <w:rPr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   EXT </w:t>
            </w:r>
            <w:r w:rsidR="00DB6DBB">
              <w:rPr>
                <w:rFonts w:ascii="Arial" w:hAnsi="Arial" w:cs="Arial"/>
                <w:b/>
                <w:noProof/>
              </w:rPr>
              <w:t>Corps</w:t>
            </w:r>
            <w:r w:rsidR="00DB6DBB" w:rsidRPr="00653CE2">
              <w:rPr>
                <w:rFonts w:ascii="Chaparral Pro Light" w:hAnsi="Chaparral Pro Light"/>
                <w:b/>
                <w:noProof/>
              </w:rPr>
              <w:t xml:space="preserve"> 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F6A791" w14:textId="77777777" w:rsidR="00DB6DBB" w:rsidRPr="00ED4D38" w:rsidRDefault="00DB6DBB" w:rsidP="00861564">
            <w:pPr>
              <w:jc w:val="center"/>
              <w:rPr>
                <w:noProof/>
                <w:sz w:val="18"/>
              </w:rPr>
            </w:pPr>
            <w:r w:rsidRPr="0040185C">
              <w:rPr>
                <w:rFonts w:ascii="Arial" w:hAnsi="Arial" w:cs="Arial"/>
                <w:b/>
                <w:bCs/>
              </w:rPr>
              <w:t>COUPÉ X1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5871016" w14:textId="77777777" w:rsidR="00DB6DBB" w:rsidRPr="00653CE2" w:rsidRDefault="00B2334F" w:rsidP="00B2334F">
            <w:pPr>
              <w:rPr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    </w:t>
            </w:r>
            <w:r w:rsidR="00FD0163">
              <w:rPr>
                <w:rFonts w:ascii="Arial" w:hAnsi="Arial" w:cs="Arial"/>
                <w:b/>
                <w:noProof/>
              </w:rPr>
              <w:t>INT</w:t>
            </w:r>
            <w:r w:rsidR="00DB6DBB">
              <w:rPr>
                <w:rFonts w:ascii="Arial" w:hAnsi="Arial" w:cs="Arial"/>
                <w:b/>
                <w:noProof/>
              </w:rPr>
              <w:t xml:space="preserve"> </w:t>
            </w:r>
            <w:r w:rsidR="00FD0163">
              <w:rPr>
                <w:rFonts w:ascii="Arial" w:hAnsi="Arial" w:cs="Arial"/>
                <w:b/>
                <w:noProof/>
              </w:rPr>
              <w:t>Corps</w:t>
            </w:r>
            <w:r w:rsidR="00DB6DBB">
              <w:rPr>
                <w:rFonts w:ascii="Arial" w:hAnsi="Arial" w:cs="Arial"/>
                <w:b/>
                <w:noProof/>
              </w:rPr>
              <w:t xml:space="preserve"> </w:t>
            </w: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80EE7D" w14:textId="77777777" w:rsidR="00DB6DBB" w:rsidRPr="00ED4D38" w:rsidRDefault="00DB6DBB" w:rsidP="00861564">
            <w:pPr>
              <w:jc w:val="center"/>
              <w:rPr>
                <w:noProof/>
                <w:sz w:val="18"/>
              </w:rPr>
            </w:pPr>
            <w:r w:rsidRPr="0040185C">
              <w:rPr>
                <w:rFonts w:ascii="Arial" w:hAnsi="Arial" w:cs="Arial"/>
                <w:b/>
                <w:bCs/>
              </w:rPr>
              <w:t>COUPÉ X1</w:t>
            </w:r>
          </w:p>
        </w:tc>
      </w:tr>
    </w:tbl>
    <w:p w14:paraId="0D8A48D5" w14:textId="77777777" w:rsidR="00DB6DBB" w:rsidRDefault="00DB6DBB" w:rsidP="006521C8">
      <w:pPr>
        <w:rPr>
          <w:rFonts w:ascii="Comic Sans MS" w:hAnsi="Comic Sans MS"/>
          <w:sz w:val="16"/>
          <w:szCs w:val="16"/>
        </w:rPr>
      </w:pPr>
    </w:p>
    <w:p w14:paraId="0D18BCE5" w14:textId="77777777" w:rsidR="00DB6DBB" w:rsidRDefault="00DB6DBB" w:rsidP="006521C8">
      <w:pPr>
        <w:rPr>
          <w:rFonts w:ascii="Comic Sans MS" w:hAnsi="Comic Sans MS"/>
          <w:sz w:val="16"/>
          <w:szCs w:val="16"/>
        </w:rPr>
      </w:pPr>
    </w:p>
    <w:p w14:paraId="0913426F" w14:textId="77777777" w:rsidR="00DB6DBB" w:rsidRDefault="00DB6DBB" w:rsidP="006521C8">
      <w:pPr>
        <w:rPr>
          <w:rFonts w:ascii="Comic Sans MS" w:hAnsi="Comic Sans MS"/>
          <w:sz w:val="16"/>
          <w:szCs w:val="16"/>
        </w:rPr>
      </w:pPr>
    </w:p>
    <w:p w14:paraId="42E85A5D" w14:textId="77777777" w:rsidR="00DB6DBB" w:rsidRDefault="00DB6DBB" w:rsidP="006521C8">
      <w:pPr>
        <w:rPr>
          <w:rFonts w:ascii="Comic Sans MS" w:hAnsi="Comic Sans MS"/>
          <w:sz w:val="16"/>
          <w:szCs w:val="16"/>
        </w:rPr>
      </w:pPr>
    </w:p>
    <w:p w14:paraId="66DF8AE8" w14:textId="77777777" w:rsidR="00F125C6" w:rsidRDefault="00CB1134" w:rsidP="006521C8">
      <w:pPr>
        <w:rPr>
          <w:rFonts w:ascii="Comic Sans MS" w:hAnsi="Comic Sans MS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51618B" wp14:editId="4E180077">
                <wp:simplePos x="0" y="0"/>
                <wp:positionH relativeFrom="column">
                  <wp:posOffset>-85725</wp:posOffset>
                </wp:positionH>
                <wp:positionV relativeFrom="paragraph">
                  <wp:posOffset>562610</wp:posOffset>
                </wp:positionV>
                <wp:extent cx="1280160" cy="472440"/>
                <wp:effectExtent l="0" t="171450" r="0" b="156210"/>
                <wp:wrapNone/>
                <wp:docPr id="1557" name="Zone de text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39744">
                          <a:off x="0" y="0"/>
                          <a:ext cx="128016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45F81B" w14:textId="77777777" w:rsidR="008A529F" w:rsidRPr="002E40D9" w:rsidRDefault="008A529F" w:rsidP="00A8429E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72"/>
                              </w:rPr>
                            </w:pPr>
                            <w:r w:rsidRPr="002E40D9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72"/>
                              </w:rPr>
                              <w:t xml:space="preserve">POPELINE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" o:spid="_x0000_s1111" type="#_x0000_t202" style="position:absolute;margin-left:-6.75pt;margin-top:44.3pt;width:100.8pt;height:37.2pt;rotation:-1267309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" filled="f" stroked="f">
                <v:path arrowok="t"/>
                <v:textbox>
                  <w:txbxContent>
                    <w:p w:rsidR="008A529F" w:rsidRPr="002E40D9" w:rsidRDefault="008A529F" w:rsidP="00A8429E">
                      <w:pP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72"/>
                        </w:rPr>
                      </w:pPr>
                      <w:r w:rsidRPr="002E40D9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72"/>
                        </w:rPr>
                        <w:t xml:space="preserve">POPELINE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77"/>
        <w:gridCol w:w="1480"/>
        <w:gridCol w:w="3232"/>
        <w:gridCol w:w="2032"/>
      </w:tblGrid>
      <w:tr w:rsidR="006E32C4" w14:paraId="76CF8F16" w14:textId="77777777" w:rsidTr="00861564">
        <w:tc>
          <w:tcPr>
            <w:tcW w:w="5357" w:type="dxa"/>
            <w:gridSpan w:val="2"/>
            <w:tcBorders>
              <w:bottom w:val="nil"/>
            </w:tcBorders>
            <w:shd w:val="clear" w:color="auto" w:fill="66FF66"/>
          </w:tcPr>
          <w:p w14:paraId="28E0E06B" w14:textId="77777777" w:rsidR="006E32C4" w:rsidRDefault="006E32C4" w:rsidP="0086156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Cs w:val="16"/>
              </w:rPr>
              <w:tab/>
              <w:t xml:space="preserve">PARTIE Intérieure </w:t>
            </w:r>
          </w:p>
        </w:tc>
        <w:tc>
          <w:tcPr>
            <w:tcW w:w="5264" w:type="dxa"/>
            <w:gridSpan w:val="2"/>
            <w:tcBorders>
              <w:bottom w:val="nil"/>
            </w:tcBorders>
            <w:shd w:val="clear" w:color="auto" w:fill="66FF66"/>
          </w:tcPr>
          <w:p w14:paraId="560E1F31" w14:textId="77777777" w:rsidR="006E32C4" w:rsidRDefault="006E32C4" w:rsidP="0086156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Cs w:val="16"/>
              </w:rPr>
              <w:t xml:space="preserve">PARTIE Intérieure </w:t>
            </w:r>
          </w:p>
        </w:tc>
      </w:tr>
      <w:tr w:rsidR="006E32C4" w14:paraId="1AC41A41" w14:textId="77777777" w:rsidTr="00A8429E">
        <w:trPr>
          <w:trHeight w:val="2957"/>
        </w:trPr>
        <w:tc>
          <w:tcPr>
            <w:tcW w:w="5357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3B13B9A" w14:textId="77777777" w:rsidR="006E32C4" w:rsidRDefault="00B2334F" w:rsidP="0086156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86752" behindDoc="0" locked="0" layoutInCell="1" allowOverlap="1" wp14:anchorId="09D6AF86" wp14:editId="0C185670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2512695</wp:posOffset>
                      </wp:positionV>
                      <wp:extent cx="487680" cy="352425"/>
                      <wp:effectExtent l="0" t="0" r="7620" b="28575"/>
                      <wp:wrapNone/>
                      <wp:docPr id="736" name="Groupe 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737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FD199C" w14:textId="77777777" w:rsidR="008A529F" w:rsidRPr="00C07C3F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" name="Zone de texte 738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C1D056" w14:textId="77777777" w:rsidR="008A529F" w:rsidRPr="001B0CB7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97FBA9" id="Groupe 736" o:spid="_x0000_s1112" style="position:absolute;left:0;text-align:left;margin-left:-6.5pt;margin-top:197.85pt;width:38.4pt;height:27.75pt;z-index:251786752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">
                      <v:oval id="_x0000_s1113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738" o:spid="_x0000_s1114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" filled="f" stroked="f" strokeweight=".5pt">
                        <v:textbox>
                          <w:txbxContent>
                            <w:p w:rsidR="008A529F" w:rsidRPr="001B0CB7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11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B6DBB" w:rsidRPr="006E32C4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05504" behindDoc="0" locked="0" layoutInCell="1" allowOverlap="1" wp14:anchorId="1CB8C75A" wp14:editId="77C4982A">
                  <wp:simplePos x="0" y="0"/>
                  <wp:positionH relativeFrom="column">
                    <wp:posOffset>-311785</wp:posOffset>
                  </wp:positionH>
                  <wp:positionV relativeFrom="paragraph">
                    <wp:posOffset>-547370</wp:posOffset>
                  </wp:positionV>
                  <wp:extent cx="702945" cy="700405"/>
                  <wp:effectExtent l="0" t="0" r="1905" b="4445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25A8" w:rsidRPr="003925A8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4C0E869B" wp14:editId="644ED22E">
                  <wp:extent cx="1280160" cy="2605877"/>
                  <wp:effectExtent l="0" t="0" r="0" b="4445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34" cy="261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148391F" w14:textId="77777777" w:rsidR="006E32C4" w:rsidRDefault="00B2334F" w:rsidP="00A8429E">
            <w:pPr>
              <w:jc w:val="right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EE221CD" wp14:editId="04378F51">
                      <wp:simplePos x="0" y="0"/>
                      <wp:positionH relativeFrom="column">
                        <wp:posOffset>-118745</wp:posOffset>
                      </wp:positionH>
                      <wp:positionV relativeFrom="paragraph">
                        <wp:posOffset>387985</wp:posOffset>
                      </wp:positionV>
                      <wp:extent cx="1587500" cy="472440"/>
                      <wp:effectExtent l="0" t="247650" r="0" b="232410"/>
                      <wp:wrapNone/>
                      <wp:docPr id="1556" name="Zone de text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20269498">
                                <a:off x="0" y="0"/>
                                <a:ext cx="1587500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93A595" w14:textId="77777777" w:rsidR="008A529F" w:rsidRPr="009D3FBA" w:rsidRDefault="008A529F" w:rsidP="00A8429E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ED7D31" w:themeColor="accent2"/>
                                      <w:sz w:val="32"/>
                                      <w:szCs w:val="72"/>
                                    </w:rPr>
                                  </w:pPr>
                                  <w:r w:rsidRPr="009D3FBA">
                                    <w:rPr>
                                      <w:rFonts w:ascii="Comic Sans MS" w:hAnsi="Comic Sans MS"/>
                                      <w:b/>
                                      <w:color w:val="ED7D31" w:themeColor="accent2"/>
                                      <w:sz w:val="32"/>
                                      <w:szCs w:val="72"/>
                                    </w:rPr>
                                    <w:t>TEXTILE FIN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9" o:spid="_x0000_s1115" type="#_x0000_t202" style="position:absolute;left:0;text-align:left;margin-left:-9.35pt;margin-top:30.55pt;width:125pt;height:37.2pt;rotation:-1453263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" filled="f" stroked="f">
                      <v:path arrowok="t"/>
                      <v:textbox>
                        <w:txbxContent>
                          <w:p w:rsidR="008A529F" w:rsidRPr="009D3FBA" w:rsidRDefault="008A529F" w:rsidP="00A8429E">
                            <w:pPr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  <w:sz w:val="32"/>
                                <w:szCs w:val="72"/>
                              </w:rPr>
                            </w:pPr>
                            <w:r w:rsidRPr="009D3FBA">
                              <w:rPr>
                                <w:rFonts w:ascii="Comic Sans MS" w:hAnsi="Comic Sans MS"/>
                                <w:b/>
                                <w:color w:val="ED7D31" w:themeColor="accent2"/>
                                <w:sz w:val="32"/>
                                <w:szCs w:val="72"/>
                              </w:rPr>
                              <w:t>TEXTILE FIN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84704" behindDoc="0" locked="0" layoutInCell="1" allowOverlap="1" wp14:anchorId="6281C1BC" wp14:editId="26F222B0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2512060</wp:posOffset>
                      </wp:positionV>
                      <wp:extent cx="487680" cy="352425"/>
                      <wp:effectExtent l="0" t="0" r="7620" b="28575"/>
                      <wp:wrapNone/>
                      <wp:docPr id="733" name="Groupe 7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734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ECF1178" w14:textId="77777777" w:rsidR="008A529F" w:rsidRPr="00C07C3F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5" name="Zone de texte 735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AB1012" w14:textId="77777777" w:rsidR="008A529F" w:rsidRPr="001B0CB7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97FBA9" id="Groupe 733" o:spid="_x0000_s1116" style="position:absolute;left:0;text-align:left;margin-left:-3.5pt;margin-top:197.8pt;width:38.4pt;height:27.75pt;z-index:251784704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">
                      <v:oval id="_x0000_s1117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735" o:spid="_x0000_s1118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He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F8xz+z4QjINd/AAAA//8DAFBLAQItABQABgAIAAAAIQDb4fbL7gAAAIUBAAATAAAAAAAA&#10;AAAAAAAAAAAAAABbQ29udGVudF9UeXBlc10ueG1sUEsBAi0AFAAGAAgAAAAhAFr0LFu/AAAAFQEA&#10;AAsAAAAAAAAAAAAAAAAAHwEAAF9yZWxzLy5yZWxzUEsBAi0AFAAGAAgAAAAhAAHEod7HAAAA3AAA&#10;AA8AAAAAAAAAAAAAAAAABwIAAGRycy9kb3ducmV2LnhtbFBLBQYAAAAAAwADALcAAAD7AgAAAAA=&#10;" filled="f" stroked="f" strokeweight=".5pt">
                        <v:textbox>
                          <w:txbxContent>
                            <w:p w:rsidR="008A529F" w:rsidRPr="001B0CB7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09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925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229882A" wp14:editId="7E597F02">
                      <wp:simplePos x="0" y="0"/>
                      <wp:positionH relativeFrom="column">
                        <wp:posOffset>1818640</wp:posOffset>
                      </wp:positionH>
                      <wp:positionV relativeFrom="paragraph">
                        <wp:posOffset>115570</wp:posOffset>
                      </wp:positionV>
                      <wp:extent cx="661670" cy="314325"/>
                      <wp:effectExtent l="0" t="0" r="0" b="0"/>
                      <wp:wrapNone/>
                      <wp:docPr id="1554" name="Zone de text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6167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5618B3" w14:textId="77777777" w:rsidR="008A529F" w:rsidRPr="004B6717" w:rsidRDefault="008A529F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>HAUT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1" o:spid="_x0000_s1119" type="#_x0000_t202" style="position:absolute;left:0;text-align:left;margin-left:143.2pt;margin-top:9.1pt;width:52.1pt;height:2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" filled="f" stroked="f" strokeweight=".5pt">
                      <v:path arrowok="t"/>
                      <v:textbox>
                        <w:txbxContent>
                          <w:p w:rsidR="008A529F" w:rsidRPr="004B6717" w:rsidRDefault="008A529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HAUT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25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A6A6211" wp14:editId="6E410735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1528445</wp:posOffset>
                      </wp:positionV>
                      <wp:extent cx="1195070" cy="314325"/>
                      <wp:effectExtent l="0" t="0" r="0" b="0"/>
                      <wp:wrapNone/>
                      <wp:docPr id="1555" name="Zone de text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9507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6D336D" w14:textId="77777777" w:rsidR="008A529F" w:rsidRPr="004B6717" w:rsidRDefault="008A529F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 xml:space="preserve">R10mm </w:t>
                                  </w:r>
                                  <w:r w:rsidRPr="004B6717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>BAS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0" o:spid="_x0000_s1120" type="#_x0000_t202" style="position:absolute;left:0;text-align:left;margin-left:125.7pt;margin-top:120.35pt;width:94.1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" filled="f" stroked="f" strokeweight=".5pt">
                      <v:path arrowok="t"/>
                      <v:textbox>
                        <w:txbxContent>
                          <w:p w:rsidR="008A529F" w:rsidRPr="004B6717" w:rsidRDefault="008A529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R10mm </w:t>
                            </w:r>
                            <w:r w:rsidRPr="004B6717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BAS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25A8" w:rsidRPr="003925A8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4FBE5EB6" wp14:editId="554439AB">
                  <wp:extent cx="1964208" cy="1845945"/>
                  <wp:effectExtent l="0" t="0" r="0" b="1905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080" cy="1853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2C4" w14:paraId="2D21FE3A" w14:textId="77777777" w:rsidTr="00861564">
        <w:trPr>
          <w:trHeight w:val="411"/>
        </w:trPr>
        <w:tc>
          <w:tcPr>
            <w:tcW w:w="387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2FE7BB" w14:textId="77777777" w:rsidR="006E32C4" w:rsidRPr="00653CE2" w:rsidRDefault="00B2334F" w:rsidP="00B2334F">
            <w:pPr>
              <w:rPr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   </w:t>
            </w:r>
            <w:r w:rsidR="006E32C4">
              <w:rPr>
                <w:rFonts w:ascii="Arial" w:hAnsi="Arial" w:cs="Arial"/>
                <w:b/>
                <w:noProof/>
              </w:rPr>
              <w:t>Visite GAUCHE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D9F302" w14:textId="77777777" w:rsidR="006E32C4" w:rsidRPr="00ED4D38" w:rsidRDefault="006E32C4" w:rsidP="00861564">
            <w:pPr>
              <w:jc w:val="center"/>
              <w:rPr>
                <w:noProof/>
                <w:sz w:val="18"/>
              </w:rPr>
            </w:pPr>
            <w:r w:rsidRPr="006E32C4">
              <w:rPr>
                <w:rFonts w:ascii="Arial" w:hAnsi="Arial" w:cs="Arial"/>
                <w:b/>
                <w:bCs/>
                <w:sz w:val="22"/>
              </w:rPr>
              <w:t>COUPÉ X1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C4C7A27" w14:textId="77777777" w:rsidR="006E32C4" w:rsidRPr="00653CE2" w:rsidRDefault="00B2334F" w:rsidP="00B2334F">
            <w:pPr>
              <w:rPr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   </w:t>
            </w:r>
            <w:r w:rsidR="00C0797A" w:rsidRPr="00C0797A">
              <w:rPr>
                <w:rFonts w:ascii="Arial" w:hAnsi="Arial" w:cs="Arial"/>
                <w:b/>
                <w:noProof/>
              </w:rPr>
              <w:t>Poche fente</w:t>
            </w: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F70FB1" w14:textId="77777777" w:rsidR="006E32C4" w:rsidRPr="00ED4D38" w:rsidRDefault="006E32C4" w:rsidP="00A8429E">
            <w:pPr>
              <w:jc w:val="center"/>
              <w:rPr>
                <w:noProof/>
                <w:sz w:val="18"/>
              </w:rPr>
            </w:pPr>
            <w:r w:rsidRPr="00A8429E">
              <w:rPr>
                <w:rFonts w:ascii="Arial" w:hAnsi="Arial" w:cs="Arial"/>
                <w:b/>
                <w:bCs/>
              </w:rPr>
              <w:t>COUPÉ X</w:t>
            </w:r>
            <w:r w:rsidR="00A8429E">
              <w:rPr>
                <w:rFonts w:ascii="Arial" w:hAnsi="Arial" w:cs="Arial"/>
                <w:b/>
                <w:bCs/>
              </w:rPr>
              <w:t>3</w:t>
            </w:r>
          </w:p>
        </w:tc>
      </w:tr>
    </w:tbl>
    <w:p w14:paraId="0C22B38A" w14:textId="77777777" w:rsidR="00C0797A" w:rsidRDefault="00C0797A"/>
    <w:p w14:paraId="2A4E7F04" w14:textId="77777777" w:rsidR="00F125C6" w:rsidRDefault="00F125C6" w:rsidP="006521C8">
      <w:pPr>
        <w:rPr>
          <w:rFonts w:ascii="Comic Sans MS" w:hAnsi="Comic Sans MS"/>
          <w:sz w:val="16"/>
          <w:szCs w:val="16"/>
        </w:rPr>
      </w:pPr>
    </w:p>
    <w:p w14:paraId="206B73AD" w14:textId="77777777" w:rsidR="00F125C6" w:rsidRDefault="00F125C6" w:rsidP="006521C8">
      <w:pPr>
        <w:rPr>
          <w:rFonts w:ascii="Comic Sans MS" w:hAnsi="Comic Sans MS"/>
          <w:sz w:val="16"/>
          <w:szCs w:val="16"/>
        </w:rPr>
      </w:pPr>
    </w:p>
    <w:p w14:paraId="554188AA" w14:textId="77777777" w:rsidR="00F125C6" w:rsidRDefault="00F125C6" w:rsidP="006521C8">
      <w:pPr>
        <w:rPr>
          <w:rFonts w:ascii="Comic Sans MS" w:hAnsi="Comic Sans MS"/>
          <w:sz w:val="16"/>
          <w:szCs w:val="16"/>
        </w:rPr>
      </w:pPr>
    </w:p>
    <w:p w14:paraId="4E24D346" w14:textId="77777777" w:rsidR="00F125C6" w:rsidRDefault="00F125C6" w:rsidP="006521C8">
      <w:pPr>
        <w:rPr>
          <w:rFonts w:ascii="Comic Sans MS" w:hAnsi="Comic Sans MS"/>
          <w:sz w:val="16"/>
          <w:szCs w:val="16"/>
        </w:rPr>
      </w:pPr>
    </w:p>
    <w:p w14:paraId="75CA0562" w14:textId="77777777" w:rsidR="00F125C6" w:rsidRDefault="00F125C6" w:rsidP="006521C8">
      <w:pPr>
        <w:rPr>
          <w:rFonts w:ascii="Comic Sans MS" w:hAnsi="Comic Sans MS"/>
          <w:sz w:val="16"/>
          <w:szCs w:val="16"/>
        </w:rPr>
      </w:pPr>
    </w:p>
    <w:p w14:paraId="623D8273" w14:textId="77777777" w:rsidR="00F125C6" w:rsidRDefault="00F125C6" w:rsidP="006521C8">
      <w:pPr>
        <w:rPr>
          <w:rFonts w:ascii="Comic Sans MS" w:hAnsi="Comic Sans MS"/>
          <w:sz w:val="16"/>
          <w:szCs w:val="16"/>
        </w:rPr>
      </w:pPr>
    </w:p>
    <w:p w14:paraId="6CC26DBC" w14:textId="77777777" w:rsidR="00627F35" w:rsidRDefault="00627F35" w:rsidP="006521C8">
      <w:pPr>
        <w:rPr>
          <w:rFonts w:ascii="Comic Sans MS" w:hAnsi="Comic Sans MS"/>
          <w:sz w:val="16"/>
          <w:szCs w:val="16"/>
        </w:rPr>
      </w:pPr>
    </w:p>
    <w:p w14:paraId="79F8BE14" w14:textId="77777777" w:rsidR="00627F35" w:rsidRDefault="00627F35" w:rsidP="006521C8">
      <w:pPr>
        <w:rPr>
          <w:rFonts w:ascii="Comic Sans MS" w:hAnsi="Comic Sans MS"/>
          <w:sz w:val="16"/>
          <w:szCs w:val="16"/>
        </w:rPr>
      </w:pPr>
    </w:p>
    <w:p w14:paraId="56A0FDF9" w14:textId="77777777" w:rsidR="00627F35" w:rsidRDefault="00627F35" w:rsidP="006521C8">
      <w:pPr>
        <w:rPr>
          <w:rFonts w:ascii="Comic Sans MS" w:hAnsi="Comic Sans MS"/>
          <w:sz w:val="16"/>
          <w:szCs w:val="16"/>
        </w:rPr>
      </w:pPr>
    </w:p>
    <w:p w14:paraId="793C2B45" w14:textId="77777777" w:rsidR="00F125C6" w:rsidRDefault="00F125C6" w:rsidP="006521C8">
      <w:pPr>
        <w:rPr>
          <w:rFonts w:ascii="Comic Sans MS" w:hAnsi="Comic Sans MS"/>
          <w:sz w:val="16"/>
          <w:szCs w:val="16"/>
        </w:rPr>
      </w:pPr>
    </w:p>
    <w:p w14:paraId="1454F2E6" w14:textId="77777777" w:rsidR="00F125C6" w:rsidRDefault="00F125C6" w:rsidP="006521C8">
      <w:pPr>
        <w:rPr>
          <w:rFonts w:ascii="Comic Sans MS" w:hAnsi="Comic Sans MS"/>
          <w:sz w:val="16"/>
          <w:szCs w:val="16"/>
        </w:rPr>
      </w:pPr>
    </w:p>
    <w:p w14:paraId="19F72CB6" w14:textId="77777777" w:rsidR="00627F35" w:rsidRPr="00EB13E8" w:rsidRDefault="00627F35" w:rsidP="00EB13E8">
      <w:pPr>
        <w:pStyle w:val="Titre1"/>
        <w:pBdr>
          <w:top w:val="dashed" w:sz="18" w:space="1" w:color="auto"/>
          <w:left w:val="dashed" w:sz="18" w:space="4" w:color="auto"/>
          <w:bottom w:val="dashed" w:sz="18" w:space="1" w:color="auto"/>
          <w:right w:val="dashed" w:sz="18" w:space="4" w:color="auto"/>
        </w:pBdr>
        <w:shd w:val="clear" w:color="auto" w:fill="FFE599" w:themeFill="accent4" w:themeFillTint="66"/>
        <w:spacing w:before="0" w:line="240" w:lineRule="auto"/>
        <w:jc w:val="left"/>
        <w:rPr>
          <w:i/>
          <w:sz w:val="48"/>
        </w:rPr>
      </w:pPr>
      <w:bookmarkStart w:id="16" w:name="_Ref91685729"/>
      <w:bookmarkStart w:id="17" w:name="_Toc92380487"/>
      <w:r w:rsidRPr="00EB13E8">
        <w:rPr>
          <w:sz w:val="48"/>
        </w:rPr>
        <w:lastRenderedPageBreak/>
        <w:t>Ensemble des pièces</w:t>
      </w:r>
      <w:r w:rsidRPr="00EB13E8">
        <w:rPr>
          <w:i/>
          <w:sz w:val="48"/>
        </w:rPr>
        <w:t xml:space="preserve"> RENFORTS</w:t>
      </w:r>
      <w:bookmarkEnd w:id="16"/>
      <w:bookmarkEnd w:id="17"/>
    </w:p>
    <w:p w14:paraId="3A7AFCB6" w14:textId="77777777" w:rsidR="00627F35" w:rsidRPr="00627F35" w:rsidRDefault="00627F35" w:rsidP="00627F35"/>
    <w:p w14:paraId="1B3DAD9B" w14:textId="77777777" w:rsidR="00B751D5" w:rsidRDefault="00B751D5">
      <w:pPr>
        <w:rPr>
          <w:rFonts w:ascii="Comic Sans MS" w:hAnsi="Comic Sans MS"/>
          <w:sz w:val="16"/>
          <w:szCs w:val="16"/>
        </w:rPr>
      </w:pPr>
    </w:p>
    <w:p w14:paraId="2839E4D5" w14:textId="77777777" w:rsidR="00B751D5" w:rsidRDefault="00B751D5">
      <w:pPr>
        <w:rPr>
          <w:rFonts w:ascii="Comic Sans MS" w:hAnsi="Comic Sans MS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2268"/>
      </w:tblGrid>
      <w:tr w:rsidR="00E26835" w14:paraId="0C36E3DA" w14:textId="77777777" w:rsidTr="008C14A8">
        <w:tc>
          <w:tcPr>
            <w:tcW w:w="5382" w:type="dxa"/>
            <w:gridSpan w:val="2"/>
            <w:tcBorders>
              <w:bottom w:val="nil"/>
            </w:tcBorders>
            <w:shd w:val="clear" w:color="auto" w:fill="CC9900"/>
          </w:tcPr>
          <w:p w14:paraId="500C8AD5" w14:textId="77777777" w:rsidR="00E26835" w:rsidRDefault="00E26835" w:rsidP="00861564">
            <w:pPr>
              <w:rPr>
                <w:rFonts w:ascii="Comic Sans MS" w:hAnsi="Comic Sans MS"/>
                <w:sz w:val="16"/>
                <w:szCs w:val="16"/>
              </w:rPr>
            </w:pPr>
            <w:r w:rsidRPr="00E26835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12672" behindDoc="0" locked="0" layoutInCell="1" allowOverlap="1" wp14:anchorId="35652EE3" wp14:editId="05C4852C">
                  <wp:simplePos x="0" y="0"/>
                  <wp:positionH relativeFrom="column">
                    <wp:posOffset>-231091</wp:posOffset>
                  </wp:positionH>
                  <wp:positionV relativeFrom="paragraph">
                    <wp:posOffset>-396776</wp:posOffset>
                  </wp:positionV>
                  <wp:extent cx="644769" cy="687230"/>
                  <wp:effectExtent l="0" t="0" r="3175" b="0"/>
                  <wp:wrapNone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69" cy="68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Cs w:val="16"/>
              </w:rPr>
              <w:tab/>
              <w:t xml:space="preserve">RENFORT </w:t>
            </w:r>
            <w:r w:rsidR="009275DA">
              <w:rPr>
                <w:rFonts w:ascii="Comic Sans MS" w:hAnsi="Comic Sans MS"/>
                <w:b/>
                <w:szCs w:val="16"/>
              </w:rPr>
              <w:t>Cartonné</w:t>
            </w:r>
          </w:p>
        </w:tc>
      </w:tr>
      <w:tr w:rsidR="00325D68" w14:paraId="2E0BD2C4" w14:textId="77777777" w:rsidTr="00325D68">
        <w:trPr>
          <w:trHeight w:val="2957"/>
        </w:trPr>
        <w:tc>
          <w:tcPr>
            <w:tcW w:w="5382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30CFC6D6" w14:textId="77777777" w:rsidR="00325D68" w:rsidRDefault="00B2334F" w:rsidP="00325D6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88800" behindDoc="0" locked="0" layoutInCell="1" allowOverlap="1" wp14:anchorId="5F35A021" wp14:editId="274D0634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1723390</wp:posOffset>
                      </wp:positionV>
                      <wp:extent cx="487680" cy="352425"/>
                      <wp:effectExtent l="0" t="0" r="7620" b="28575"/>
                      <wp:wrapNone/>
                      <wp:docPr id="739" name="Groupe 7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740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6B017D3" w14:textId="77777777" w:rsidR="008A529F" w:rsidRPr="00C07C3F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1" name="Zone de texte 741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8AA0F7" w14:textId="77777777" w:rsidR="008A529F" w:rsidRPr="001B0CB7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97FBA9" id="Groupe 739" o:spid="_x0000_s1121" style="position:absolute;left:0;text-align:left;margin-left:-8.15pt;margin-top:135.7pt;width:38.4pt;height:27.75pt;z-index:251788800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">
                      <v:oval id="_x0000_s1122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741" o:spid="_x0000_s1123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Sg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CrB/9nwhGQ0z8AAAD//wMAUEsBAi0AFAAGAAgAAAAhANvh9svuAAAAhQEAABMAAAAAAAAA&#10;AAAAAAAAAAAAAFtDb250ZW50X1R5cGVzXS54bWxQSwECLQAUAAYACAAAACEAWvQsW78AAAAVAQAA&#10;CwAAAAAAAAAAAAAAAAAfAQAAX3JlbHMvLnJlbHNQSwECLQAUAAYACAAAACEAJvnUoMYAAADcAAAA&#10;DwAAAAAAAAAAAAAAAAAHAgAAZHJzL2Rvd25yZXYueG1sUEsFBgAAAAADAAMAtwAAAPoCAAAAAA==&#10;" filled="f" stroked="f" strokeweight=".5pt">
                        <v:textbox>
                          <w:txbxContent>
                            <w:p w:rsidR="008A529F" w:rsidRPr="001B0CB7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13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25D68" w:rsidRPr="00E26835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50F3C82A" wp14:editId="3352D3D7">
                  <wp:extent cx="1336431" cy="1874652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47" cy="188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D68" w14:paraId="24136110" w14:textId="77777777" w:rsidTr="00325D68">
        <w:trPr>
          <w:trHeight w:val="411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6A16692" w14:textId="77777777" w:rsidR="00325D68" w:rsidRPr="00653CE2" w:rsidRDefault="00325D68" w:rsidP="00B2334F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Corps Renfort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E8BFD0" w14:textId="77777777" w:rsidR="00325D68" w:rsidRPr="00ED4D38" w:rsidRDefault="00325D68" w:rsidP="00861564">
            <w:pPr>
              <w:jc w:val="center"/>
              <w:rPr>
                <w:noProof/>
                <w:sz w:val="18"/>
              </w:rPr>
            </w:pPr>
            <w:r w:rsidRPr="006E32C4">
              <w:rPr>
                <w:rFonts w:ascii="Arial" w:hAnsi="Arial" w:cs="Arial"/>
                <w:b/>
                <w:bCs/>
                <w:sz w:val="22"/>
              </w:rPr>
              <w:t>COUPÉ X</w:t>
            </w:r>
            <w:r>
              <w:rPr>
                <w:rFonts w:ascii="Arial" w:hAnsi="Arial" w:cs="Arial"/>
                <w:b/>
                <w:bCs/>
                <w:sz w:val="22"/>
              </w:rPr>
              <w:t>2</w:t>
            </w:r>
          </w:p>
        </w:tc>
      </w:tr>
    </w:tbl>
    <w:p w14:paraId="167F55C4" w14:textId="77777777" w:rsidR="00B751D5" w:rsidRDefault="00B751D5">
      <w:pPr>
        <w:rPr>
          <w:rFonts w:ascii="Comic Sans MS" w:hAnsi="Comic Sans MS"/>
          <w:sz w:val="16"/>
          <w:szCs w:val="16"/>
        </w:rPr>
      </w:pPr>
    </w:p>
    <w:p w14:paraId="2E0A0776" w14:textId="77777777" w:rsidR="00B751D5" w:rsidRDefault="00B751D5">
      <w:pPr>
        <w:rPr>
          <w:rFonts w:ascii="Comic Sans MS" w:hAnsi="Comic Sans MS"/>
          <w:sz w:val="16"/>
          <w:szCs w:val="16"/>
        </w:rPr>
      </w:pPr>
    </w:p>
    <w:p w14:paraId="51CD09BD" w14:textId="77777777" w:rsidR="00B751D5" w:rsidRDefault="00B751D5">
      <w:pPr>
        <w:rPr>
          <w:rFonts w:ascii="Comic Sans MS" w:hAnsi="Comic Sans MS"/>
          <w:sz w:val="16"/>
          <w:szCs w:val="16"/>
        </w:rPr>
      </w:pPr>
    </w:p>
    <w:p w14:paraId="41FB89A0" w14:textId="77777777" w:rsidR="00B751D5" w:rsidRDefault="00B751D5">
      <w:pPr>
        <w:rPr>
          <w:rFonts w:ascii="Comic Sans MS" w:hAnsi="Comic Sans MS"/>
          <w:sz w:val="16"/>
          <w:szCs w:val="16"/>
        </w:rPr>
      </w:pPr>
    </w:p>
    <w:p w14:paraId="69DBA387" w14:textId="77777777" w:rsidR="00B751D5" w:rsidRDefault="00B751D5">
      <w:pPr>
        <w:rPr>
          <w:rFonts w:ascii="Comic Sans MS" w:hAnsi="Comic Sans MS"/>
          <w:sz w:val="16"/>
          <w:szCs w:val="16"/>
        </w:rPr>
      </w:pPr>
    </w:p>
    <w:tbl>
      <w:tblPr>
        <w:tblStyle w:val="Grilledutableau"/>
        <w:tblW w:w="10660" w:type="dxa"/>
        <w:tblLook w:val="04A0" w:firstRow="1" w:lastRow="0" w:firstColumn="1" w:lastColumn="0" w:noHBand="0" w:noVBand="1"/>
      </w:tblPr>
      <w:tblGrid>
        <w:gridCol w:w="3084"/>
        <w:gridCol w:w="2246"/>
        <w:gridCol w:w="3283"/>
        <w:gridCol w:w="1985"/>
        <w:gridCol w:w="62"/>
      </w:tblGrid>
      <w:tr w:rsidR="00EC3880" w14:paraId="433F5464" w14:textId="77777777" w:rsidTr="00EC3880">
        <w:trPr>
          <w:trHeight w:val="297"/>
        </w:trPr>
        <w:tc>
          <w:tcPr>
            <w:tcW w:w="10660" w:type="dxa"/>
            <w:gridSpan w:val="5"/>
            <w:tcBorders>
              <w:bottom w:val="nil"/>
            </w:tcBorders>
            <w:shd w:val="clear" w:color="auto" w:fill="FFD966" w:themeFill="accent4" w:themeFillTint="99"/>
          </w:tcPr>
          <w:p w14:paraId="2A1D5B2B" w14:textId="77777777" w:rsidR="00EC3880" w:rsidRDefault="00EC3880" w:rsidP="00EC3880">
            <w:pPr>
              <w:rPr>
                <w:rFonts w:ascii="Comic Sans MS" w:hAnsi="Comic Sans MS"/>
                <w:sz w:val="16"/>
                <w:szCs w:val="16"/>
              </w:rPr>
            </w:pPr>
            <w:r w:rsidRPr="004070B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04480" behindDoc="0" locked="0" layoutInCell="1" allowOverlap="1" wp14:anchorId="0B95BE1E" wp14:editId="0AAB44AA">
                  <wp:simplePos x="0" y="0"/>
                  <wp:positionH relativeFrom="column">
                    <wp:posOffset>-253532</wp:posOffset>
                  </wp:positionH>
                  <wp:positionV relativeFrom="paragraph">
                    <wp:posOffset>-409575</wp:posOffset>
                  </wp:positionV>
                  <wp:extent cx="667539" cy="686875"/>
                  <wp:effectExtent l="0" t="0" r="0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39" cy="68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Cs w:val="16"/>
              </w:rPr>
              <w:tab/>
              <w:t>RENFORT toile thermocollée</w:t>
            </w:r>
          </w:p>
        </w:tc>
      </w:tr>
      <w:tr w:rsidR="00271151" w14:paraId="3132CF7B" w14:textId="77777777" w:rsidTr="00271151">
        <w:trPr>
          <w:trHeight w:val="2982"/>
        </w:trPr>
        <w:tc>
          <w:tcPr>
            <w:tcW w:w="533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6F955D03" w14:textId="77777777" w:rsidR="00271151" w:rsidRDefault="00B2334F" w:rsidP="0027115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90848" behindDoc="0" locked="0" layoutInCell="1" allowOverlap="1" wp14:anchorId="6775F756" wp14:editId="339E8652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1975485</wp:posOffset>
                      </wp:positionV>
                      <wp:extent cx="487680" cy="352425"/>
                      <wp:effectExtent l="0" t="0" r="7620" b="28575"/>
                      <wp:wrapNone/>
                      <wp:docPr id="742" name="Groupe 7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743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CC58501" w14:textId="77777777" w:rsidR="008A529F" w:rsidRPr="00C07C3F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4" name="Zone de texte 744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3BC539" w14:textId="77777777" w:rsidR="008A529F" w:rsidRPr="001B0CB7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97FBA9" id="Groupe 742" o:spid="_x0000_s1124" style="position:absolute;left:0;text-align:left;margin-left:-7.55pt;margin-top:155.55pt;width:38.4pt;height:27.75pt;z-index:251790848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">
                      <v:oval id="_x0000_s1125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744" o:spid="_x0000_s1126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" filled="f" stroked="f" strokeweight=".5pt">
                        <v:textbox>
                          <w:txbxContent>
                            <w:p w:rsidR="008A529F" w:rsidRPr="001B0CB7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71151" w:rsidRPr="005013C6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6393B6BA" wp14:editId="34D5ED97">
                  <wp:extent cx="3113405" cy="201993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501E3061" w14:textId="77777777" w:rsidR="00271151" w:rsidRDefault="00B2334F" w:rsidP="0027115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92896" behindDoc="0" locked="0" layoutInCell="1" allowOverlap="1" wp14:anchorId="0E08828A" wp14:editId="7784A2F3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2011045</wp:posOffset>
                      </wp:positionV>
                      <wp:extent cx="487680" cy="352425"/>
                      <wp:effectExtent l="0" t="0" r="7620" b="28575"/>
                      <wp:wrapNone/>
                      <wp:docPr id="745" name="Groupe 7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746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4FE5A77" w14:textId="77777777" w:rsidR="008A529F" w:rsidRPr="00C07C3F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7" name="Zone de texte 747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CED2CC" w14:textId="77777777" w:rsidR="008A529F" w:rsidRPr="001B0CB7" w:rsidRDefault="008A529F" w:rsidP="00B2334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97FBA9" id="Groupe 745" o:spid="_x0000_s1127" style="position:absolute;left:0;text-align:left;margin-left:-4.55pt;margin-top:158.35pt;width:38.4pt;height:27.75pt;z-index:251792896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">
                      <v:oval id="_x0000_s1128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747" o:spid="_x0000_s1129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" filled="f" stroked="f" strokeweight=".5pt">
                        <v:textbox>
                          <w:txbxContent>
                            <w:p w:rsidR="008A529F" w:rsidRPr="001B0CB7" w:rsidRDefault="008A529F" w:rsidP="00B2334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71151" w:rsidRPr="005013C6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366C34AC" wp14:editId="702D6FA4">
                  <wp:extent cx="3113405" cy="201993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151" w14:paraId="34D78303" w14:textId="77777777" w:rsidTr="00271151">
        <w:trPr>
          <w:gridAfter w:val="1"/>
          <w:wAfter w:w="62" w:type="dxa"/>
          <w:trHeight w:val="414"/>
        </w:trPr>
        <w:tc>
          <w:tcPr>
            <w:tcW w:w="3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54E7E26" w14:textId="77777777" w:rsidR="00271151" w:rsidRPr="00653CE2" w:rsidRDefault="00B2334F" w:rsidP="00271151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</w:t>
            </w:r>
            <w:r w:rsidR="00271151">
              <w:rPr>
                <w:rFonts w:ascii="Arial" w:hAnsi="Arial" w:cs="Arial"/>
                <w:b/>
                <w:noProof/>
              </w:rPr>
              <w:t xml:space="preserve">Entoilage Corps EXTÉRIEUR </w:t>
            </w:r>
          </w:p>
        </w:tc>
        <w:tc>
          <w:tcPr>
            <w:tcW w:w="22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4A30D4" w14:textId="77777777" w:rsidR="00271151" w:rsidRPr="00653CE2" w:rsidRDefault="00271151" w:rsidP="00271151">
            <w:pPr>
              <w:jc w:val="center"/>
              <w:rPr>
                <w:noProof/>
              </w:rPr>
            </w:pPr>
            <w:r w:rsidRPr="006E32C4">
              <w:rPr>
                <w:rFonts w:ascii="Arial" w:hAnsi="Arial" w:cs="Arial"/>
                <w:b/>
                <w:bCs/>
                <w:sz w:val="22"/>
              </w:rPr>
              <w:t>COUPÉ X</w:t>
            </w:r>
            <w:r>
              <w:rPr>
                <w:rFonts w:ascii="Arial" w:hAnsi="Arial" w:cs="Arial"/>
                <w:b/>
                <w:bCs/>
                <w:sz w:val="22"/>
              </w:rPr>
              <w:t>1</w:t>
            </w:r>
          </w:p>
        </w:tc>
        <w:tc>
          <w:tcPr>
            <w:tcW w:w="3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C3FF142" w14:textId="77777777" w:rsidR="00271151" w:rsidRPr="00ED4D38" w:rsidRDefault="00271151" w:rsidP="00B2334F">
            <w:pPr>
              <w:ind w:left="648" w:right="3"/>
              <w:rPr>
                <w:noProof/>
                <w:sz w:val="18"/>
              </w:rPr>
            </w:pPr>
            <w:r>
              <w:rPr>
                <w:rFonts w:ascii="Arial" w:hAnsi="Arial" w:cs="Arial"/>
                <w:b/>
                <w:noProof/>
              </w:rPr>
              <w:t xml:space="preserve">Entoilage Corps </w:t>
            </w:r>
            <w:r w:rsidR="00B2334F">
              <w:rPr>
                <w:rFonts w:ascii="Arial" w:hAnsi="Arial" w:cs="Arial"/>
                <w:b/>
                <w:noProof/>
              </w:rPr>
              <w:t xml:space="preserve">        </w:t>
            </w:r>
            <w:r>
              <w:rPr>
                <w:rFonts w:ascii="Arial" w:hAnsi="Arial" w:cs="Arial"/>
                <w:b/>
                <w:noProof/>
              </w:rPr>
              <w:t xml:space="preserve">INTÉRIEUR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174C50" w14:textId="77777777" w:rsidR="00271151" w:rsidRPr="00ED4D38" w:rsidRDefault="00271151" w:rsidP="00271151">
            <w:pPr>
              <w:jc w:val="center"/>
              <w:rPr>
                <w:noProof/>
                <w:sz w:val="18"/>
              </w:rPr>
            </w:pPr>
            <w:r w:rsidRPr="006E32C4">
              <w:rPr>
                <w:rFonts w:ascii="Arial" w:hAnsi="Arial" w:cs="Arial"/>
                <w:b/>
                <w:bCs/>
                <w:sz w:val="22"/>
              </w:rPr>
              <w:t>COUPÉ X</w:t>
            </w:r>
            <w:r>
              <w:rPr>
                <w:rFonts w:ascii="Arial" w:hAnsi="Arial" w:cs="Arial"/>
                <w:b/>
                <w:bCs/>
                <w:sz w:val="22"/>
              </w:rPr>
              <w:t>1</w:t>
            </w:r>
          </w:p>
        </w:tc>
      </w:tr>
    </w:tbl>
    <w:p w14:paraId="4AC9DDC9" w14:textId="77777777" w:rsidR="00B751D5" w:rsidRDefault="00B751D5">
      <w:pPr>
        <w:rPr>
          <w:rFonts w:ascii="Comic Sans MS" w:hAnsi="Comic Sans MS"/>
          <w:sz w:val="16"/>
          <w:szCs w:val="16"/>
        </w:rPr>
      </w:pPr>
    </w:p>
    <w:p w14:paraId="3D4E3DBD" w14:textId="77777777" w:rsidR="00B751D5" w:rsidRDefault="00B751D5">
      <w:pPr>
        <w:rPr>
          <w:rFonts w:ascii="Comic Sans MS" w:hAnsi="Comic Sans MS"/>
          <w:sz w:val="16"/>
          <w:szCs w:val="16"/>
        </w:rPr>
      </w:pPr>
    </w:p>
    <w:p w14:paraId="7DA34DB4" w14:textId="77777777" w:rsidR="00B751D5" w:rsidRDefault="00B751D5">
      <w:pPr>
        <w:rPr>
          <w:rFonts w:ascii="Comic Sans MS" w:hAnsi="Comic Sans MS"/>
          <w:sz w:val="16"/>
          <w:szCs w:val="16"/>
        </w:rPr>
      </w:pPr>
    </w:p>
    <w:p w14:paraId="7CE8EE9E" w14:textId="77777777" w:rsidR="00B751D5" w:rsidRDefault="00B751D5">
      <w:pPr>
        <w:rPr>
          <w:rFonts w:ascii="Comic Sans MS" w:hAnsi="Comic Sans MS"/>
          <w:sz w:val="16"/>
          <w:szCs w:val="16"/>
        </w:rPr>
      </w:pPr>
    </w:p>
    <w:p w14:paraId="0F1729E6" w14:textId="77777777" w:rsidR="00B751D5" w:rsidRDefault="00B751D5">
      <w:pPr>
        <w:rPr>
          <w:rFonts w:ascii="Comic Sans MS" w:hAnsi="Comic Sans MS"/>
          <w:sz w:val="16"/>
          <w:szCs w:val="16"/>
        </w:rPr>
      </w:pPr>
    </w:p>
    <w:p w14:paraId="06AF11D5" w14:textId="77777777" w:rsidR="00627F35" w:rsidRDefault="00627F35">
      <w:pPr>
        <w:rPr>
          <w:rFonts w:ascii="Comic Sans MS" w:hAnsi="Comic Sans MS"/>
          <w:sz w:val="16"/>
          <w:szCs w:val="16"/>
        </w:rPr>
      </w:pPr>
    </w:p>
    <w:p w14:paraId="054BD17A" w14:textId="77777777" w:rsidR="00627F35" w:rsidRDefault="00627F35">
      <w:pPr>
        <w:rPr>
          <w:rFonts w:ascii="Comic Sans MS" w:hAnsi="Comic Sans MS"/>
          <w:sz w:val="16"/>
          <w:szCs w:val="16"/>
        </w:rPr>
      </w:pPr>
    </w:p>
    <w:p w14:paraId="48AFF888" w14:textId="77777777" w:rsidR="00627F35" w:rsidRDefault="00627F35">
      <w:pPr>
        <w:rPr>
          <w:rFonts w:ascii="Comic Sans MS" w:hAnsi="Comic Sans MS"/>
          <w:sz w:val="16"/>
          <w:szCs w:val="16"/>
        </w:rPr>
      </w:pPr>
    </w:p>
    <w:p w14:paraId="21DE50A0" w14:textId="77777777" w:rsidR="00627F35" w:rsidRDefault="00627F35">
      <w:pPr>
        <w:rPr>
          <w:rFonts w:ascii="Comic Sans MS" w:hAnsi="Comic Sans MS"/>
          <w:sz w:val="16"/>
          <w:szCs w:val="16"/>
        </w:rPr>
      </w:pPr>
    </w:p>
    <w:p w14:paraId="68C7CE15" w14:textId="77777777" w:rsidR="00627F35" w:rsidRDefault="00627F35">
      <w:pPr>
        <w:rPr>
          <w:rFonts w:ascii="Comic Sans MS" w:hAnsi="Comic Sans MS"/>
          <w:sz w:val="16"/>
          <w:szCs w:val="16"/>
        </w:rPr>
      </w:pPr>
    </w:p>
    <w:p w14:paraId="5439F22A" w14:textId="77777777" w:rsidR="00627F35" w:rsidRDefault="00627F35">
      <w:pPr>
        <w:rPr>
          <w:rFonts w:ascii="Comic Sans MS" w:hAnsi="Comic Sans MS"/>
          <w:sz w:val="16"/>
          <w:szCs w:val="16"/>
        </w:rPr>
      </w:pPr>
    </w:p>
    <w:p w14:paraId="4E0C1CBC" w14:textId="77777777" w:rsidR="00627F35" w:rsidRDefault="00627F35">
      <w:pPr>
        <w:rPr>
          <w:rFonts w:ascii="Comic Sans MS" w:hAnsi="Comic Sans MS"/>
          <w:sz w:val="16"/>
          <w:szCs w:val="16"/>
        </w:rPr>
      </w:pPr>
    </w:p>
    <w:p w14:paraId="41B72C37" w14:textId="77777777" w:rsidR="00627F35" w:rsidRDefault="00627F35">
      <w:pPr>
        <w:rPr>
          <w:rFonts w:ascii="Comic Sans MS" w:hAnsi="Comic Sans MS"/>
          <w:sz w:val="16"/>
          <w:szCs w:val="16"/>
        </w:rPr>
      </w:pPr>
    </w:p>
    <w:p w14:paraId="2B28249B" w14:textId="77777777" w:rsidR="00627F35" w:rsidRDefault="00627F35">
      <w:pPr>
        <w:rPr>
          <w:rFonts w:ascii="Comic Sans MS" w:hAnsi="Comic Sans MS"/>
          <w:sz w:val="16"/>
          <w:szCs w:val="16"/>
        </w:rPr>
      </w:pPr>
    </w:p>
    <w:p w14:paraId="3E1113FE" w14:textId="77777777" w:rsidR="00627F35" w:rsidRDefault="00627F35">
      <w:pPr>
        <w:rPr>
          <w:rFonts w:ascii="Comic Sans MS" w:hAnsi="Comic Sans MS"/>
          <w:sz w:val="16"/>
          <w:szCs w:val="16"/>
        </w:rPr>
      </w:pPr>
    </w:p>
    <w:p w14:paraId="3038CE44" w14:textId="77777777" w:rsidR="00627F35" w:rsidRDefault="00627F35">
      <w:pPr>
        <w:rPr>
          <w:rFonts w:ascii="Comic Sans MS" w:hAnsi="Comic Sans MS"/>
          <w:sz w:val="16"/>
          <w:szCs w:val="16"/>
        </w:rPr>
      </w:pPr>
    </w:p>
    <w:p w14:paraId="0E4DDC20" w14:textId="77777777" w:rsidR="00627F35" w:rsidRDefault="00627F35">
      <w:pPr>
        <w:rPr>
          <w:rFonts w:ascii="Comic Sans MS" w:hAnsi="Comic Sans MS"/>
          <w:sz w:val="16"/>
          <w:szCs w:val="16"/>
        </w:rPr>
      </w:pPr>
    </w:p>
    <w:p w14:paraId="5C026DCC" w14:textId="77777777" w:rsidR="00627F35" w:rsidRDefault="00627F35">
      <w:pPr>
        <w:rPr>
          <w:rFonts w:ascii="Comic Sans MS" w:hAnsi="Comic Sans MS"/>
          <w:sz w:val="16"/>
          <w:szCs w:val="16"/>
        </w:rPr>
      </w:pPr>
    </w:p>
    <w:p w14:paraId="643B1176" w14:textId="77777777" w:rsidR="00627F35" w:rsidRDefault="00627F35">
      <w:pPr>
        <w:rPr>
          <w:rFonts w:ascii="Comic Sans MS" w:hAnsi="Comic Sans MS"/>
          <w:sz w:val="16"/>
          <w:szCs w:val="16"/>
        </w:rPr>
      </w:pPr>
    </w:p>
    <w:p w14:paraId="4919BA5A" w14:textId="77777777" w:rsidR="00627F35" w:rsidRDefault="00627F35">
      <w:pPr>
        <w:rPr>
          <w:rFonts w:ascii="Comic Sans MS" w:hAnsi="Comic Sans MS"/>
          <w:sz w:val="16"/>
          <w:szCs w:val="16"/>
        </w:rPr>
      </w:pPr>
    </w:p>
    <w:p w14:paraId="7B0EEA67" w14:textId="77777777" w:rsidR="00627F35" w:rsidRPr="00EB13E8" w:rsidRDefault="00627F35" w:rsidP="00EB13E8">
      <w:pPr>
        <w:pStyle w:val="Titre1"/>
        <w:pBdr>
          <w:top w:val="dashed" w:sz="18" w:space="1" w:color="auto"/>
          <w:left w:val="dashed" w:sz="18" w:space="4" w:color="auto"/>
          <w:bottom w:val="dashed" w:sz="18" w:space="1" w:color="auto"/>
          <w:right w:val="dashed" w:sz="18" w:space="4" w:color="auto"/>
        </w:pBdr>
        <w:shd w:val="clear" w:color="auto" w:fill="FFCCCC"/>
        <w:spacing w:before="0" w:line="240" w:lineRule="auto"/>
        <w:jc w:val="left"/>
        <w:rPr>
          <w:color w:val="FF0000"/>
          <w:sz w:val="48"/>
        </w:rPr>
      </w:pPr>
      <w:bookmarkStart w:id="18" w:name="_Toc23496994"/>
      <w:bookmarkStart w:id="19" w:name="_Toc23497135"/>
      <w:bookmarkStart w:id="20" w:name="_Ref91686045"/>
      <w:bookmarkStart w:id="21" w:name="_Toc92380488"/>
      <w:r w:rsidRPr="00EB13E8">
        <w:rPr>
          <w:sz w:val="48"/>
        </w:rPr>
        <w:lastRenderedPageBreak/>
        <w:t>Fiche d’</w:t>
      </w:r>
      <w:bookmarkEnd w:id="18"/>
      <w:bookmarkEnd w:id="19"/>
      <w:r w:rsidRPr="00EB13E8">
        <w:rPr>
          <w:sz w:val="48"/>
        </w:rPr>
        <w:t>usinage</w:t>
      </w:r>
      <w:r w:rsidRPr="00EB13E8">
        <w:rPr>
          <w:color w:val="FF0000"/>
          <w:sz w:val="48"/>
        </w:rPr>
        <w:t xml:space="preserve"> TRAÇAGE</w:t>
      </w:r>
      <w:bookmarkEnd w:id="20"/>
      <w:bookmarkEnd w:id="21"/>
    </w:p>
    <w:p w14:paraId="06437E36" w14:textId="77777777" w:rsidR="00E43696" w:rsidRDefault="00E43696" w:rsidP="00627F35">
      <w:pPr>
        <w:rPr>
          <w:rFonts w:ascii="Comic Sans MS" w:hAnsi="Comic Sans MS"/>
          <w:sz w:val="16"/>
          <w:szCs w:val="16"/>
        </w:rPr>
      </w:pPr>
    </w:p>
    <w:p w14:paraId="664D9CC8" w14:textId="77777777" w:rsidR="00EC7362" w:rsidRDefault="00F50C1F" w:rsidP="00FD2C31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A20D985" wp14:editId="79458F5E">
                <wp:simplePos x="0" y="0"/>
                <wp:positionH relativeFrom="column">
                  <wp:posOffset>2207578</wp:posOffset>
                </wp:positionH>
                <wp:positionV relativeFrom="paragraph">
                  <wp:posOffset>603885</wp:posOffset>
                </wp:positionV>
                <wp:extent cx="180023" cy="190481"/>
                <wp:effectExtent l="0" t="0" r="0" b="635"/>
                <wp:wrapNone/>
                <wp:docPr id="132" name="Ellips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3" cy="19048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59574" w14:textId="77777777"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34" o:spid="_x0000_s1130" style="position:absolute;left:0;text-align:left;margin-left:173.85pt;margin-top:47.55pt;width:14.2pt;height:1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" fillcolor="#7f7f7f [1612]" stroked="f" strokeweight="1.5pt">
                <v:stroke joinstyle="miter"/>
                <v:path arrowok="t"/>
                <v:textbox>
                  <w:txbxContent>
                    <w:p w:rsidR="008A529F" w:rsidRPr="00C07C3F" w:rsidRDefault="008A529F" w:rsidP="00F50C1F">
                      <w:pPr>
                        <w:rPr>
                          <w:rFonts w:ascii="Eras Bold ITC" w:hAnsi="Eras Bold ITC"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1B0CB7">
        <w:rPr>
          <w:rFonts w:ascii="Comic Sans MS" w:hAnsi="Comic Sans MS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7C99F0FF" wp14:editId="38BF5D8C">
                <wp:simplePos x="0" y="0"/>
                <wp:positionH relativeFrom="column">
                  <wp:posOffset>2451100</wp:posOffset>
                </wp:positionH>
                <wp:positionV relativeFrom="paragraph">
                  <wp:posOffset>546100</wp:posOffset>
                </wp:positionV>
                <wp:extent cx="487680" cy="352425"/>
                <wp:effectExtent l="0" t="0" r="7620" b="28575"/>
                <wp:wrapNone/>
                <wp:docPr id="181" name="Groupe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" cy="352425"/>
                          <a:chOff x="0" y="38100"/>
                          <a:chExt cx="487680" cy="352425"/>
                        </a:xfrm>
                      </wpg:grpSpPr>
                      <wps:wsp>
                        <wps:cNvPr id="188" name="Ellipse 734"/>
                        <wps:cNvSpPr>
                          <a:spLocks/>
                        </wps:cNvSpPr>
                        <wps:spPr>
                          <a:xfrm>
                            <a:off x="49305" y="40341"/>
                            <a:ext cx="394447" cy="35018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7AE949" w14:textId="77777777" w:rsidR="008A529F" w:rsidRPr="00C07C3F" w:rsidRDefault="008A529F" w:rsidP="001B0CB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Zone de texte 189"/>
                        <wps:cNvSpPr txBox="1"/>
                        <wps:spPr>
                          <a:xfrm>
                            <a:off x="0" y="38100"/>
                            <a:ext cx="487680" cy="350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AEABB6" w14:textId="77777777" w:rsidR="008A529F" w:rsidRPr="001B0CB7" w:rsidRDefault="008A529F" w:rsidP="001B0CB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AB1BB" id="Groupe 181" o:spid="_x0000_s1131" style="position:absolute;left:0;text-align:left;margin-left:193pt;margin-top:43pt;width:38.4pt;height:27.75pt;z-index:251736576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">
                <v:oval id="_x0000_s1132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" fillcolor="white [3212]" strokecolor="black [3213]" strokeweight="1.5pt">
                  <v:stroke joinstyle="miter"/>
                  <v:path arrowok="t"/>
                  <v:textbox>
                    <w:txbxContent>
                      <w:p w:rsidR="008A529F" w:rsidRPr="00C07C3F" w:rsidRDefault="008A529F" w:rsidP="001B0CB7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</w:p>
                    </w:txbxContent>
                  </v:textbox>
                </v:oval>
                <v:shape id="Zone de texte 189" o:spid="_x0000_s1133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" filled="f" stroked="f" strokeweight=".5pt">
                  <v:textbox>
                    <w:txbxContent>
                      <w:p w:rsidR="008A529F" w:rsidRPr="001B0CB7" w:rsidRDefault="008A529F" w:rsidP="001B0CB7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1134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074A7E4" wp14:editId="36599C1D">
                <wp:simplePos x="0" y="0"/>
                <wp:positionH relativeFrom="column">
                  <wp:posOffset>-3681095</wp:posOffset>
                </wp:positionH>
                <wp:positionV relativeFrom="paragraph">
                  <wp:posOffset>7896225</wp:posOffset>
                </wp:positionV>
                <wp:extent cx="1338580" cy="624840"/>
                <wp:effectExtent l="0" t="0" r="0" b="0"/>
                <wp:wrapNone/>
                <wp:docPr id="1553" name="Zone de text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8580" cy="6248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txbx>
                        <w:txbxContent>
                          <w:p w14:paraId="736389F6" w14:textId="77777777" w:rsidR="008A529F" w:rsidRPr="00407278" w:rsidRDefault="008A529F" w:rsidP="000F463E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07278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MIA</w:t>
                            </w:r>
                          </w:p>
                          <w:p w14:paraId="4CB0954F" w14:textId="77777777" w:rsidR="008A529F" w:rsidRPr="00407278" w:rsidRDefault="008A529F" w:rsidP="000F463E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15</w:t>
                            </w:r>
                            <w:r w:rsidRPr="00407278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Poche dess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ous</w:t>
                            </w:r>
                            <w:r w:rsidRPr="00407278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 DBL </w:t>
                            </w:r>
                          </w:p>
                          <w:p w14:paraId="2D5CC3C1" w14:textId="77777777" w:rsidR="008A529F" w:rsidRPr="00407278" w:rsidRDefault="008A529F" w:rsidP="000F463E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07278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X1 </w:t>
                            </w:r>
                            <w:r w:rsidRPr="00407278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  <w:sz w:val="20"/>
                              </w:rPr>
                              <w:t>TOILE DBL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7" o:spid="_x0000_s1134" type="#_x0000_t202" style="position:absolute;left:0;text-align:left;margin-left:-289.85pt;margin-top:621.75pt;width:105.4pt;height:49.2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" filled="f" stroked="f" strokeweight=".25pt">
                <v:stroke dashstyle="3 1"/>
                <v:path arrowok="t"/>
                <v:textbox>
                  <w:txbxContent>
                    <w:p w:rsidR="008A529F" w:rsidRPr="00407278" w:rsidRDefault="008A529F" w:rsidP="000F463E">
                      <w:pPr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07278">
                        <w:rPr>
                          <w:rFonts w:asciiTheme="minorHAnsi" w:hAnsiTheme="minorHAnsi" w:cstheme="minorHAnsi"/>
                          <w:sz w:val="20"/>
                        </w:rPr>
                        <w:t>MIA</w:t>
                      </w:r>
                    </w:p>
                    <w:p w:rsidR="008A529F" w:rsidRPr="00407278" w:rsidRDefault="008A529F" w:rsidP="000F463E">
                      <w:pPr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</w:rPr>
                        <w:t>15</w:t>
                      </w:r>
                      <w:r w:rsidRPr="00407278">
                        <w:rPr>
                          <w:rFonts w:asciiTheme="minorHAnsi" w:hAnsiTheme="minorHAnsi" w:cstheme="minorHAnsi"/>
                          <w:sz w:val="20"/>
                        </w:rPr>
                        <w:t>Poche dess</w:t>
                      </w:r>
                      <w:r>
                        <w:rPr>
                          <w:rFonts w:asciiTheme="minorHAnsi" w:hAnsiTheme="minorHAnsi" w:cstheme="minorHAnsi"/>
                          <w:sz w:val="20"/>
                        </w:rPr>
                        <w:t>ous</w:t>
                      </w:r>
                      <w:r w:rsidRPr="00407278">
                        <w:rPr>
                          <w:rFonts w:asciiTheme="minorHAnsi" w:hAnsiTheme="minorHAnsi" w:cstheme="minorHAnsi"/>
                          <w:sz w:val="20"/>
                        </w:rPr>
                        <w:t xml:space="preserve"> DBL </w:t>
                      </w:r>
                    </w:p>
                    <w:p w:rsidR="008A529F" w:rsidRPr="00407278" w:rsidRDefault="008A529F" w:rsidP="000F463E">
                      <w:pPr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07278">
                        <w:rPr>
                          <w:rFonts w:asciiTheme="minorHAnsi" w:hAnsiTheme="minorHAnsi" w:cstheme="minorHAnsi"/>
                          <w:sz w:val="20"/>
                        </w:rPr>
                        <w:t xml:space="preserve">X1 </w:t>
                      </w:r>
                      <w:r w:rsidRPr="00407278">
                        <w:rPr>
                          <w:rFonts w:asciiTheme="minorHAnsi" w:hAnsiTheme="minorHAnsi" w:cstheme="minorHAnsi"/>
                          <w:b/>
                          <w:color w:val="00B050"/>
                          <w:sz w:val="20"/>
                        </w:rPr>
                        <w:t>TOILE DBL</w:t>
                      </w:r>
                    </w:p>
                  </w:txbxContent>
                </v:textbox>
              </v:shape>
            </w:pict>
          </mc:Fallback>
        </mc:AlternateContent>
      </w:r>
      <w:r w:rsidR="00CB1134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6C6C68D" wp14:editId="32BBC3AC">
                <wp:simplePos x="0" y="0"/>
                <wp:positionH relativeFrom="column">
                  <wp:posOffset>-3604895</wp:posOffset>
                </wp:positionH>
                <wp:positionV relativeFrom="paragraph">
                  <wp:posOffset>9404985</wp:posOffset>
                </wp:positionV>
                <wp:extent cx="1338580" cy="624840"/>
                <wp:effectExtent l="0" t="0" r="0" b="0"/>
                <wp:wrapNone/>
                <wp:docPr id="1552" name="Zone de text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8580" cy="6248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txbx>
                        <w:txbxContent>
                          <w:p w14:paraId="3FC1D858" w14:textId="77777777" w:rsidR="008A529F" w:rsidRPr="00407278" w:rsidRDefault="008A529F" w:rsidP="000F463E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07278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MIA</w:t>
                            </w:r>
                          </w:p>
                          <w:p w14:paraId="0A957DFD" w14:textId="77777777" w:rsidR="008A529F" w:rsidRPr="00407278" w:rsidRDefault="008A529F" w:rsidP="000F463E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13</w:t>
                            </w:r>
                            <w:r w:rsidRPr="00407278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Poche dessus DBL </w:t>
                            </w:r>
                          </w:p>
                          <w:p w14:paraId="240F1A78" w14:textId="77777777" w:rsidR="008A529F" w:rsidRPr="00407278" w:rsidRDefault="008A529F" w:rsidP="000F463E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07278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X1 </w:t>
                            </w:r>
                            <w:r w:rsidRPr="00407278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  <w:sz w:val="20"/>
                              </w:rPr>
                              <w:t>TOILE DBL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6" o:spid="_x0000_s1135" type="#_x0000_t202" style="position:absolute;left:0;text-align:left;margin-left:-283.85pt;margin-top:740.55pt;width:105.4pt;height:49.2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" filled="f" stroked="f" strokeweight=".25pt">
                <v:stroke dashstyle="3 1"/>
                <v:path arrowok="t"/>
                <v:textbox>
                  <w:txbxContent>
                    <w:p w:rsidR="008A529F" w:rsidRPr="00407278" w:rsidRDefault="008A529F" w:rsidP="000F463E">
                      <w:pPr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07278">
                        <w:rPr>
                          <w:rFonts w:asciiTheme="minorHAnsi" w:hAnsiTheme="minorHAnsi" w:cstheme="minorHAnsi"/>
                          <w:sz w:val="20"/>
                        </w:rPr>
                        <w:t>MIA</w:t>
                      </w:r>
                    </w:p>
                    <w:p w:rsidR="008A529F" w:rsidRPr="00407278" w:rsidRDefault="008A529F" w:rsidP="000F463E">
                      <w:pPr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</w:rPr>
                        <w:t>13</w:t>
                      </w:r>
                      <w:r w:rsidRPr="00407278">
                        <w:rPr>
                          <w:rFonts w:asciiTheme="minorHAnsi" w:hAnsiTheme="minorHAnsi" w:cstheme="minorHAnsi"/>
                          <w:sz w:val="20"/>
                        </w:rPr>
                        <w:t xml:space="preserve">Poche dessus DBL </w:t>
                      </w:r>
                    </w:p>
                    <w:p w:rsidR="008A529F" w:rsidRPr="00407278" w:rsidRDefault="008A529F" w:rsidP="000F463E">
                      <w:pPr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07278">
                        <w:rPr>
                          <w:rFonts w:asciiTheme="minorHAnsi" w:hAnsiTheme="minorHAnsi" w:cstheme="minorHAnsi"/>
                          <w:sz w:val="20"/>
                        </w:rPr>
                        <w:t xml:space="preserve">X1 </w:t>
                      </w:r>
                      <w:r w:rsidRPr="00407278">
                        <w:rPr>
                          <w:rFonts w:asciiTheme="minorHAnsi" w:hAnsiTheme="minorHAnsi" w:cstheme="minorHAnsi"/>
                          <w:b/>
                          <w:color w:val="00B050"/>
                          <w:sz w:val="20"/>
                        </w:rPr>
                        <w:t>TOILE DBL</w:t>
                      </w:r>
                    </w:p>
                  </w:txbxContent>
                </v:textbox>
              </v:shape>
            </w:pict>
          </mc:Fallback>
        </mc:AlternateContent>
      </w:r>
      <w:r w:rsidR="00CB1134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84E7D04" wp14:editId="261EF2FF">
                <wp:simplePos x="0" y="0"/>
                <wp:positionH relativeFrom="column">
                  <wp:posOffset>-4199255</wp:posOffset>
                </wp:positionH>
                <wp:positionV relativeFrom="paragraph">
                  <wp:posOffset>9001125</wp:posOffset>
                </wp:positionV>
                <wp:extent cx="2362200" cy="441960"/>
                <wp:effectExtent l="0" t="0" r="0" b="0"/>
                <wp:wrapNone/>
                <wp:docPr id="1551" name="Zone de text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4419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txbx>
                        <w:txbxContent>
                          <w:p w14:paraId="61EB824D" w14:textId="77777777" w:rsidR="008A529F" w:rsidRDefault="008A529F" w:rsidP="00BA6D53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À tracer sur -0- (endroit) </w:t>
                            </w:r>
                          </w:p>
                          <w:p w14:paraId="22F2A9F4" w14:textId="77777777" w:rsidR="008A529F" w:rsidRPr="00407278" w:rsidRDefault="008A529F" w:rsidP="00BA6D53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125485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Pour le positionnement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fenêtre FAG</w:t>
                            </w:r>
                          </w:p>
                          <w:p w14:paraId="526EB148" w14:textId="77777777" w:rsidR="008A529F" w:rsidRDefault="008A529F" w:rsidP="00BA6D53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5" o:spid="_x0000_s1136" type="#_x0000_t202" style="position:absolute;left:0;text-align:left;margin-left:-330.65pt;margin-top:708.75pt;width:186pt;height:34.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" filled="f" stroked="f" strokeweight=".25pt">
                <v:stroke dashstyle="3 1"/>
                <v:path arrowok="t"/>
                <v:textbox>
                  <w:txbxContent>
                    <w:p w:rsidR="008A529F" w:rsidRDefault="008A529F" w:rsidP="00BA6D53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À tracer sur -0- (endroit) </w:t>
                      </w:r>
                    </w:p>
                    <w:p w:rsidR="008A529F" w:rsidRPr="00407278" w:rsidRDefault="008A529F" w:rsidP="00BA6D53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125485">
                        <w:rPr>
                          <w:rFonts w:asciiTheme="minorHAnsi" w:hAnsiTheme="minorHAnsi" w:cstheme="minorHAnsi"/>
                          <w:sz w:val="22"/>
                        </w:rPr>
                        <w:t xml:space="preserve">Pour le positionnement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fenêtre FAG</w:t>
                      </w:r>
                    </w:p>
                    <w:p w:rsidR="008A529F" w:rsidRDefault="008A529F" w:rsidP="00BA6D53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134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C5CF3BC" wp14:editId="64FF37A1">
                <wp:simplePos x="0" y="0"/>
                <wp:positionH relativeFrom="column">
                  <wp:posOffset>-4206875</wp:posOffset>
                </wp:positionH>
                <wp:positionV relativeFrom="paragraph">
                  <wp:posOffset>7355205</wp:posOffset>
                </wp:positionV>
                <wp:extent cx="2362200" cy="441960"/>
                <wp:effectExtent l="0" t="0" r="0" b="0"/>
                <wp:wrapNone/>
                <wp:docPr id="1550" name="Zone de text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4419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txbx>
                        <w:txbxContent>
                          <w:p w14:paraId="78EF9182" w14:textId="77777777" w:rsidR="008A529F" w:rsidRDefault="008A529F" w:rsidP="00BA6D53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À tracer sur -0- (endroit) </w:t>
                            </w:r>
                          </w:p>
                          <w:p w14:paraId="19AE1F71" w14:textId="77777777" w:rsidR="008A529F" w:rsidRPr="00407278" w:rsidRDefault="008A529F" w:rsidP="00BA6D53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125485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Pour le positionnement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fenêtre FAG</w:t>
                            </w:r>
                          </w:p>
                          <w:p w14:paraId="47F8E53A" w14:textId="77777777" w:rsidR="008A529F" w:rsidRDefault="008A529F" w:rsidP="00BA6D53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4" o:spid="_x0000_s1137" type="#_x0000_t202" style="position:absolute;left:0;text-align:left;margin-left:-331.25pt;margin-top:579.15pt;width:186pt;height:34.8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" filled="f" stroked="f" strokeweight=".25pt">
                <v:stroke dashstyle="3 1"/>
                <v:path arrowok="t"/>
                <v:textbox>
                  <w:txbxContent>
                    <w:p w:rsidR="008A529F" w:rsidRDefault="008A529F" w:rsidP="00BA6D53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À tracer sur -0- (endroit) </w:t>
                      </w:r>
                    </w:p>
                    <w:p w:rsidR="008A529F" w:rsidRPr="00407278" w:rsidRDefault="008A529F" w:rsidP="00BA6D53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125485">
                        <w:rPr>
                          <w:rFonts w:asciiTheme="minorHAnsi" w:hAnsiTheme="minorHAnsi" w:cstheme="minorHAnsi"/>
                          <w:sz w:val="22"/>
                        </w:rPr>
                        <w:t xml:space="preserve">Pour le positionnement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fenêtre FAG</w:t>
                      </w:r>
                    </w:p>
                    <w:p w:rsidR="008A529F" w:rsidRDefault="008A529F" w:rsidP="00BA6D53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482A" w:rsidRPr="002B482A">
        <w:rPr>
          <w:rFonts w:ascii="Comic Sans MS" w:hAnsi="Comic Sans MS"/>
          <w:noProof/>
          <w:sz w:val="16"/>
          <w:szCs w:val="16"/>
        </w:rPr>
        <w:drawing>
          <wp:inline distT="0" distB="0" distL="0" distR="0" wp14:anchorId="2E060E81" wp14:editId="39673DBC">
            <wp:extent cx="4207270" cy="2770994"/>
            <wp:effectExtent l="0" t="0" r="3175" b="0"/>
            <wp:docPr id="962" name="Imag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24943" cy="27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48337" w14:textId="77777777" w:rsidR="00627F35" w:rsidRDefault="00F50C1F" w:rsidP="00EC7362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48B82B17" wp14:editId="5C59EA5E">
                <wp:simplePos x="0" y="0"/>
                <wp:positionH relativeFrom="column">
                  <wp:posOffset>2277745</wp:posOffset>
                </wp:positionH>
                <wp:positionV relativeFrom="paragraph">
                  <wp:posOffset>1347470</wp:posOffset>
                </wp:positionV>
                <wp:extent cx="180023" cy="190481"/>
                <wp:effectExtent l="0" t="0" r="0" b="635"/>
                <wp:wrapNone/>
                <wp:docPr id="137" name="Ellips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3" cy="19048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4C74F" w14:textId="77777777"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F40206" id="_x0000_s1138" style="position:absolute;left:0;text-align:left;margin-left:179.35pt;margin-top:106.1pt;width:14.2pt;height:1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" fillcolor="#7f7f7f [1612]" stroked="f" strokeweight="1.5pt">
                <v:stroke joinstyle="miter"/>
                <v:path arrowok="t"/>
                <v:textbox>
                  <w:txbxContent>
                    <w:p w:rsidR="008A529F" w:rsidRPr="00C07C3F" w:rsidRDefault="008A529F" w:rsidP="00F50C1F">
                      <w:pPr>
                        <w:rPr>
                          <w:rFonts w:ascii="Eras Bold ITC" w:hAnsi="Eras Bold ITC"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1B0CB7">
        <w:rPr>
          <w:rFonts w:ascii="Comic Sans MS" w:hAnsi="Comic Sans MS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00811043" wp14:editId="72599455">
                <wp:simplePos x="0" y="0"/>
                <wp:positionH relativeFrom="column">
                  <wp:posOffset>2486660</wp:posOffset>
                </wp:positionH>
                <wp:positionV relativeFrom="paragraph">
                  <wp:posOffset>1257300</wp:posOffset>
                </wp:positionV>
                <wp:extent cx="487680" cy="352425"/>
                <wp:effectExtent l="0" t="0" r="7620" b="28575"/>
                <wp:wrapNone/>
                <wp:docPr id="190" name="Groupe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" cy="352425"/>
                          <a:chOff x="0" y="38100"/>
                          <a:chExt cx="487680" cy="352425"/>
                        </a:xfrm>
                      </wpg:grpSpPr>
                      <wps:wsp>
                        <wps:cNvPr id="191" name="Ellipse 734"/>
                        <wps:cNvSpPr>
                          <a:spLocks/>
                        </wps:cNvSpPr>
                        <wps:spPr>
                          <a:xfrm>
                            <a:off x="49305" y="40341"/>
                            <a:ext cx="394447" cy="35018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BDA571" w14:textId="77777777" w:rsidR="008A529F" w:rsidRPr="00C07C3F" w:rsidRDefault="008A529F" w:rsidP="001B0CB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Zone de texte 1540"/>
                        <wps:cNvSpPr txBox="1"/>
                        <wps:spPr>
                          <a:xfrm>
                            <a:off x="0" y="38100"/>
                            <a:ext cx="487680" cy="350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6F21CF" w14:textId="77777777" w:rsidR="008A529F" w:rsidRPr="001B0CB7" w:rsidRDefault="008A529F" w:rsidP="001B0CB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E3427" id="Groupe 190" o:spid="_x0000_s1139" style="position:absolute;left:0;text-align:left;margin-left:195.8pt;margin-top:99pt;width:38.4pt;height:27.75pt;z-index:251738624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">
                <v:oval id="_x0000_s1140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" fillcolor="white [3212]" strokecolor="black [3213]" strokeweight="1.5pt">
                  <v:stroke joinstyle="miter"/>
                  <v:path arrowok="t"/>
                  <v:textbox>
                    <w:txbxContent>
                      <w:p w:rsidR="008A529F" w:rsidRPr="00C07C3F" w:rsidRDefault="008A529F" w:rsidP="001B0CB7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</w:p>
                    </w:txbxContent>
                  </v:textbox>
                </v:oval>
                <v:shape id="Zone de texte 1540" o:spid="_x0000_s1141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" filled="f" stroked="f" strokeweight=".5pt">
                  <v:textbox>
                    <w:txbxContent>
                      <w:p w:rsidR="008A529F" w:rsidRPr="001B0CB7" w:rsidRDefault="008A529F" w:rsidP="001B0CB7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482A" w:rsidRPr="002B482A">
        <w:rPr>
          <w:rFonts w:ascii="Comic Sans MS" w:hAnsi="Comic Sans MS"/>
          <w:noProof/>
          <w:sz w:val="16"/>
          <w:szCs w:val="16"/>
        </w:rPr>
        <w:drawing>
          <wp:inline distT="0" distB="0" distL="0" distR="0" wp14:anchorId="719C7158" wp14:editId="19B53B13">
            <wp:extent cx="3947761" cy="2653998"/>
            <wp:effectExtent l="0" t="0" r="0" b="0"/>
            <wp:docPr id="963" name="Imag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61457" cy="266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B7A9" w14:textId="77777777" w:rsidR="00627F35" w:rsidRDefault="00F50C1F" w:rsidP="00EC7362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8A8165A" wp14:editId="436E5B5A">
                <wp:simplePos x="0" y="0"/>
                <wp:positionH relativeFrom="column">
                  <wp:posOffset>2966720</wp:posOffset>
                </wp:positionH>
                <wp:positionV relativeFrom="paragraph">
                  <wp:posOffset>415925</wp:posOffset>
                </wp:positionV>
                <wp:extent cx="180023" cy="190481"/>
                <wp:effectExtent l="0" t="0" r="0" b="635"/>
                <wp:wrapNone/>
                <wp:docPr id="143" name="Ellips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3" cy="19048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B4F01" w14:textId="77777777"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B8CBEC" id="_x0000_s1142" style="position:absolute;left:0;text-align:left;margin-left:233.6pt;margin-top:32.75pt;width:14.2pt;height:1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" fillcolor="#7f7f7f [1612]" stroked="f" strokeweight="1.5pt">
                <v:stroke joinstyle="miter"/>
                <v:path arrowok="t"/>
                <v:textbox>
                  <w:txbxContent>
                    <w:p w:rsidR="008A529F" w:rsidRPr="00C07C3F" w:rsidRDefault="008A529F" w:rsidP="00F50C1F">
                      <w:pPr>
                        <w:rPr>
                          <w:rFonts w:ascii="Eras Bold ITC" w:hAnsi="Eras Bold ITC"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1B0CB7">
        <w:rPr>
          <w:rFonts w:ascii="Comic Sans MS" w:hAnsi="Comic Sans MS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7BB371AB" wp14:editId="2E1CB57E">
                <wp:simplePos x="0" y="0"/>
                <wp:positionH relativeFrom="column">
                  <wp:posOffset>3144520</wp:posOffset>
                </wp:positionH>
                <wp:positionV relativeFrom="paragraph">
                  <wp:posOffset>298450</wp:posOffset>
                </wp:positionV>
                <wp:extent cx="487680" cy="352425"/>
                <wp:effectExtent l="0" t="0" r="7620" b="28575"/>
                <wp:wrapNone/>
                <wp:docPr id="1541" name="Groupe 1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" cy="352425"/>
                          <a:chOff x="0" y="38100"/>
                          <a:chExt cx="487680" cy="352425"/>
                        </a:xfrm>
                      </wpg:grpSpPr>
                      <wps:wsp>
                        <wps:cNvPr id="1542" name="Ellipse 734"/>
                        <wps:cNvSpPr>
                          <a:spLocks/>
                        </wps:cNvSpPr>
                        <wps:spPr>
                          <a:xfrm>
                            <a:off x="49305" y="40341"/>
                            <a:ext cx="394447" cy="35018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3F8076" w14:textId="77777777" w:rsidR="008A529F" w:rsidRPr="00C07C3F" w:rsidRDefault="008A529F" w:rsidP="001B0CB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Zone de texte 1543"/>
                        <wps:cNvSpPr txBox="1"/>
                        <wps:spPr>
                          <a:xfrm>
                            <a:off x="0" y="38100"/>
                            <a:ext cx="487680" cy="350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82FCA9" w14:textId="77777777" w:rsidR="008A529F" w:rsidRPr="001B0CB7" w:rsidRDefault="008A529F" w:rsidP="001B0CB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41B11" id="Groupe 1541" o:spid="_x0000_s1143" style="position:absolute;left:0;text-align:left;margin-left:247.6pt;margin-top:23.5pt;width:38.4pt;height:27.75pt;z-index:251740672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">
                <v:oval id="_x0000_s1144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" fillcolor="white [3212]" strokecolor="black [3213]" strokeweight="1.5pt">
                  <v:stroke joinstyle="miter"/>
                  <v:path arrowok="t"/>
                  <v:textbox>
                    <w:txbxContent>
                      <w:p w:rsidR="008A529F" w:rsidRPr="00C07C3F" w:rsidRDefault="008A529F" w:rsidP="001B0CB7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</w:p>
                    </w:txbxContent>
                  </v:textbox>
                </v:oval>
                <v:shape id="Zone de texte 1543" o:spid="_x0000_s1145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" filled="f" stroked="f" strokeweight=".5pt">
                  <v:textbox>
                    <w:txbxContent>
                      <w:p w:rsidR="008A529F" w:rsidRPr="001B0CB7" w:rsidRDefault="008A529F" w:rsidP="001B0CB7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353E" w:rsidRPr="00CD353E">
        <w:rPr>
          <w:rFonts w:ascii="Comic Sans MS" w:hAnsi="Comic Sans MS"/>
          <w:noProof/>
          <w:sz w:val="16"/>
          <w:szCs w:val="16"/>
        </w:rPr>
        <w:drawing>
          <wp:inline distT="0" distB="0" distL="0" distR="0" wp14:anchorId="1E6B6CBB" wp14:editId="1A370020">
            <wp:extent cx="1648428" cy="3086100"/>
            <wp:effectExtent l="0" t="0" r="9525" b="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57793" cy="310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4B0B4" w14:textId="77777777" w:rsidR="00627F35" w:rsidRPr="00E762C6" w:rsidRDefault="00627F35" w:rsidP="00EB13E8">
      <w:pPr>
        <w:pStyle w:val="Titre1"/>
        <w:pBdr>
          <w:top w:val="dashed" w:sz="18" w:space="1" w:color="auto"/>
          <w:left w:val="dashed" w:sz="18" w:space="4" w:color="auto"/>
          <w:bottom w:val="dashed" w:sz="18" w:space="1" w:color="auto"/>
          <w:right w:val="dashed" w:sz="18" w:space="0" w:color="auto"/>
        </w:pBdr>
        <w:shd w:val="clear" w:color="auto" w:fill="BDEEF9"/>
        <w:spacing w:before="0" w:line="240" w:lineRule="auto"/>
        <w:jc w:val="left"/>
        <w:rPr>
          <w:color w:val="FF0000"/>
        </w:rPr>
      </w:pPr>
      <w:bookmarkStart w:id="22" w:name="_Ref91685936"/>
      <w:bookmarkStart w:id="23" w:name="_Ref91685943"/>
      <w:bookmarkStart w:id="24" w:name="_Ref91685955"/>
      <w:bookmarkStart w:id="25" w:name="_Ref91686035"/>
      <w:bookmarkStart w:id="26" w:name="_Toc92380489"/>
      <w:r w:rsidRPr="00E762C6">
        <w:lastRenderedPageBreak/>
        <w:t>Fiche d’usinage</w:t>
      </w:r>
      <w:r w:rsidRPr="00E762C6">
        <w:rPr>
          <w:color w:val="FF0000"/>
        </w:rPr>
        <w:t xml:space="preserve"> </w:t>
      </w:r>
      <w:r w:rsidRPr="00627F35">
        <w:t>de</w:t>
      </w:r>
      <w:r>
        <w:rPr>
          <w:color w:val="FF0000"/>
        </w:rPr>
        <w:t xml:space="preserve"> </w:t>
      </w:r>
      <w:r w:rsidRPr="00627F35">
        <w:rPr>
          <w:color w:val="00B0F0"/>
        </w:rPr>
        <w:t>COLORATION</w:t>
      </w:r>
      <w:bookmarkEnd w:id="22"/>
      <w:bookmarkEnd w:id="23"/>
      <w:bookmarkEnd w:id="24"/>
      <w:bookmarkEnd w:id="25"/>
      <w:bookmarkEnd w:id="26"/>
    </w:p>
    <w:p w14:paraId="540BA8DB" w14:textId="77777777" w:rsidR="00EB16C5" w:rsidRDefault="00EB16C5" w:rsidP="006521C8">
      <w:pPr>
        <w:rPr>
          <w:rFonts w:ascii="Comic Sans MS" w:hAnsi="Comic Sans MS"/>
          <w:sz w:val="16"/>
          <w:szCs w:val="16"/>
        </w:rPr>
      </w:pPr>
    </w:p>
    <w:tbl>
      <w:tblPr>
        <w:tblStyle w:val="Grilledutableau"/>
        <w:tblW w:w="1091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9"/>
        <w:gridCol w:w="4020"/>
        <w:gridCol w:w="4356"/>
      </w:tblGrid>
      <w:tr w:rsidR="00FD0163" w:rsidRPr="000F463E" w14:paraId="3166CBB0" w14:textId="77777777" w:rsidTr="001937B1">
        <w:trPr>
          <w:trHeight w:val="302"/>
        </w:trPr>
        <w:tc>
          <w:tcPr>
            <w:tcW w:w="1091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E59ADA0" w14:textId="77777777" w:rsidR="00FD0163" w:rsidRPr="00300F37" w:rsidRDefault="00FD0163" w:rsidP="00C51308">
            <w:pPr>
              <w:jc w:val="center"/>
              <w:rPr>
                <w:rFonts w:ascii="Comic Sans MS" w:hAnsi="Comic Sans MS"/>
                <w:b/>
                <w:sz w:val="36"/>
                <w:szCs w:val="16"/>
              </w:rPr>
            </w:pPr>
            <w:r w:rsidRPr="00300F37">
              <w:rPr>
                <w:rFonts w:ascii="Comic Sans MS" w:hAnsi="Comic Sans MS"/>
                <w:b/>
                <w:sz w:val="36"/>
                <w:szCs w:val="16"/>
              </w:rPr>
              <w:t xml:space="preserve">COLORATION </w:t>
            </w:r>
            <w:r w:rsidRPr="00C51308">
              <w:rPr>
                <w:rFonts w:ascii="Comic Sans MS" w:hAnsi="Comic Sans MS"/>
                <w:b/>
                <w:color w:val="ED7D31" w:themeColor="accent2"/>
                <w:sz w:val="36"/>
                <w:szCs w:val="16"/>
              </w:rPr>
              <w:t>APRÈS COUPE / CAC</w:t>
            </w:r>
          </w:p>
        </w:tc>
      </w:tr>
      <w:tr w:rsidR="001937B1" w14:paraId="24B7D2A4" w14:textId="77777777" w:rsidTr="001937B1">
        <w:trPr>
          <w:trHeight w:val="1713"/>
        </w:trPr>
        <w:tc>
          <w:tcPr>
            <w:tcW w:w="2539" w:type="dxa"/>
            <w:vMerge w:val="restart"/>
            <w:tcBorders>
              <w:top w:val="single" w:sz="18" w:space="0" w:color="auto"/>
            </w:tcBorders>
            <w:vAlign w:val="center"/>
          </w:tcPr>
          <w:p w14:paraId="4FA0DC61" w14:textId="77777777" w:rsidR="001937B1" w:rsidRDefault="00F50C1F" w:rsidP="00DC371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4B0C9C53" wp14:editId="3DD5E7AE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1939290</wp:posOffset>
                      </wp:positionV>
                      <wp:extent cx="179705" cy="189865"/>
                      <wp:effectExtent l="0" t="0" r="0" b="635"/>
                      <wp:wrapNone/>
                      <wp:docPr id="144" name="Ellips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898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A5FA12" w14:textId="77777777" w:rsidR="008A529F" w:rsidRPr="00C07C3F" w:rsidRDefault="008A529F" w:rsidP="00F50C1F">
                                  <w:pPr>
                                    <w:rPr>
                                      <w:rFonts w:ascii="Eras Bold ITC" w:hAnsi="Eras Bold ITC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114693" id="_x0000_s1146" style="position:absolute;left:0;text-align:left;margin-left:51pt;margin-top:152.7pt;width:14.15pt;height:14.9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" fillcolor="#5b9bd5 [3204]" stroked="f" strokeweight="1.5pt">
                      <v:stroke joinstyle="miter"/>
                      <v:path arrowok="t"/>
                      <v:textbox>
                        <w:txbxContent>
                          <w:p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937B1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58080" behindDoc="0" locked="0" layoutInCell="1" allowOverlap="1" wp14:anchorId="5225DBA5" wp14:editId="11683631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1513840</wp:posOffset>
                      </wp:positionV>
                      <wp:extent cx="487680" cy="352425"/>
                      <wp:effectExtent l="0" t="0" r="7620" b="28575"/>
                      <wp:wrapNone/>
                      <wp:docPr id="1570" name="Groupe 1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571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C4267E8" w14:textId="77777777" w:rsidR="008A529F" w:rsidRPr="00C07C3F" w:rsidRDefault="008A529F" w:rsidP="001937B1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2" name="Zone de texte 1572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88DC2C" w14:textId="77777777" w:rsidR="008A529F" w:rsidRPr="001B0CB7" w:rsidRDefault="008A529F" w:rsidP="001937B1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CD4659" id="Groupe 1570" o:spid="_x0000_s1147" style="position:absolute;left:0;text-align:left;margin-left:40.7pt;margin-top:119.2pt;width:38.4pt;height:27.75pt;z-index:251758080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">
                      <v:oval id="_x0000_s1148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1937B1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572" o:spid="_x0000_s1149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" filled="f" stroked="f" strokeweight=".5pt">
                        <v:textbox>
                          <w:txbxContent>
                            <w:p w:rsidR="008A529F" w:rsidRPr="001B0CB7" w:rsidRDefault="008A529F" w:rsidP="001937B1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937B1" w:rsidRPr="00863B03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65F3A2D5" wp14:editId="4EBAA596">
                  <wp:extent cx="1409700" cy="3391824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37" cy="339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top w:val="single" w:sz="18" w:space="0" w:color="auto"/>
            </w:tcBorders>
            <w:vAlign w:val="center"/>
          </w:tcPr>
          <w:p w14:paraId="69334CFA" w14:textId="77777777" w:rsidR="001937B1" w:rsidRDefault="00F50C1F" w:rsidP="00DC371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696F4E05" wp14:editId="6E11108C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537845</wp:posOffset>
                      </wp:positionV>
                      <wp:extent cx="179705" cy="189865"/>
                      <wp:effectExtent l="0" t="0" r="8255" b="635"/>
                      <wp:wrapNone/>
                      <wp:docPr id="160" name="Ellips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898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CE1552" w14:textId="77777777" w:rsidR="008A529F" w:rsidRPr="00C07C3F" w:rsidRDefault="008A529F" w:rsidP="00F50C1F">
                                  <w:pPr>
                                    <w:rPr>
                                      <w:rFonts w:ascii="Eras Bold ITC" w:hAnsi="Eras Bold ITC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BA6089" id="_x0000_s1150" style="position:absolute;left:0;text-align:left;margin-left:55.6pt;margin-top:42.35pt;width:14.15pt;height:14.9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" fillcolor="#5b9bd5 [3204]" stroked="f" strokeweight="1.5pt">
                      <v:stroke joinstyle="miter"/>
                      <v:path arrowok="t"/>
                      <v:textbox>
                        <w:txbxContent>
                          <w:p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937B1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56032" behindDoc="0" locked="0" layoutInCell="1" allowOverlap="1" wp14:anchorId="1FB4B8EE" wp14:editId="732755DA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184785</wp:posOffset>
                      </wp:positionV>
                      <wp:extent cx="487680" cy="352425"/>
                      <wp:effectExtent l="0" t="0" r="7620" b="28575"/>
                      <wp:wrapNone/>
                      <wp:docPr id="1548" name="Groupe 1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549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49D75D" w14:textId="77777777" w:rsidR="008A529F" w:rsidRPr="00C07C3F" w:rsidRDefault="008A529F" w:rsidP="00F8340D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8" name="Zone de texte 1558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430FA6" w14:textId="77777777" w:rsidR="008A529F" w:rsidRPr="001B0CB7" w:rsidRDefault="008A529F" w:rsidP="00F8340D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1C4ACA" id="Groupe 1548" o:spid="_x0000_s1151" style="position:absolute;left:0;text-align:left;margin-left:29.1pt;margin-top:14.55pt;width:38.4pt;height:27.75pt;z-index:251756032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">
                      <v:oval id="_x0000_s1152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F8340D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558" o:spid="_x0000_s1153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" filled="f" stroked="f" strokeweight=".5pt">
                        <v:textbox>
                          <w:txbxContent>
                            <w:p w:rsidR="008A529F" w:rsidRPr="001B0CB7" w:rsidRDefault="008A529F" w:rsidP="00F8340D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937B1" w:rsidRPr="00863B03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471592C4" wp14:editId="21AC4BBC">
                  <wp:extent cx="762000" cy="1098468"/>
                  <wp:effectExtent l="0" t="0" r="0" b="698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72" cy="110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vMerge w:val="restart"/>
            <w:tcBorders>
              <w:top w:val="single" w:sz="18" w:space="0" w:color="auto"/>
            </w:tcBorders>
            <w:vAlign w:val="center"/>
          </w:tcPr>
          <w:p w14:paraId="701D078E" w14:textId="77777777" w:rsidR="001937B1" w:rsidRPr="00FD0163" w:rsidRDefault="00F50C1F" w:rsidP="001937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69E23FAA" wp14:editId="27B14AD4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2393950</wp:posOffset>
                      </wp:positionV>
                      <wp:extent cx="179705" cy="189865"/>
                      <wp:effectExtent l="0" t="0" r="8255" b="635"/>
                      <wp:wrapNone/>
                      <wp:docPr id="155" name="Ellips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898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95C7B4" w14:textId="77777777" w:rsidR="008A529F" w:rsidRPr="00C07C3F" w:rsidRDefault="008A529F" w:rsidP="00F50C1F">
                                  <w:pPr>
                                    <w:rPr>
                                      <w:rFonts w:ascii="Eras Bold ITC" w:hAnsi="Eras Bold ITC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1EFB48" id="_x0000_s1154" style="position:absolute;left:0;text-align:left;margin-left:98.9pt;margin-top:188.5pt;width:14.15pt;height:14.9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" fillcolor="#5b9bd5 [3204]" stroked="f" strokeweight="1.5pt">
                      <v:stroke joinstyle="miter"/>
                      <v:path arrowok="t"/>
                      <v:textbox>
                        <w:txbxContent>
                          <w:p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937B1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57056" behindDoc="0" locked="0" layoutInCell="1" allowOverlap="1" wp14:anchorId="57907A56" wp14:editId="5CB20E7B">
                      <wp:simplePos x="0" y="0"/>
                      <wp:positionH relativeFrom="column">
                        <wp:posOffset>1075146</wp:posOffset>
                      </wp:positionH>
                      <wp:positionV relativeFrom="paragraph">
                        <wp:posOffset>1989817</wp:posOffset>
                      </wp:positionV>
                      <wp:extent cx="487680" cy="352425"/>
                      <wp:effectExtent l="0" t="0" r="7620" b="28575"/>
                      <wp:wrapNone/>
                      <wp:docPr id="1560" name="Groupe 1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561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41369C0" w14:textId="77777777" w:rsidR="008A529F" w:rsidRPr="00C07C3F" w:rsidRDefault="008A529F" w:rsidP="001937B1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2" name="Zone de texte 1562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8B60FC" w14:textId="77777777" w:rsidR="008A529F" w:rsidRPr="001B0CB7" w:rsidRDefault="008A529F" w:rsidP="001937B1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BC33AE" id="Groupe 1560" o:spid="_x0000_s1155" style="position:absolute;left:0;text-align:left;margin-left:84.65pt;margin-top:156.7pt;width:38.4pt;height:27.75pt;z-index:251757056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">
                      <v:oval id="_x0000_s1156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1937B1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562" o:spid="_x0000_s1157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" filled="f" stroked="f" strokeweight=".5pt">
                        <v:textbox>
                          <w:txbxContent>
                            <w:p w:rsidR="008A529F" w:rsidRPr="001B0CB7" w:rsidRDefault="008A529F" w:rsidP="001937B1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937B1" w:rsidRPr="00863B03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35E26B56" wp14:editId="4A3C963D">
                  <wp:extent cx="1308877" cy="3308803"/>
                  <wp:effectExtent l="0" t="0" r="5715" b="635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41" cy="332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7B1" w14:paraId="34814D14" w14:textId="77777777" w:rsidTr="001937B1">
        <w:trPr>
          <w:trHeight w:val="1383"/>
        </w:trPr>
        <w:tc>
          <w:tcPr>
            <w:tcW w:w="2539" w:type="dxa"/>
            <w:vMerge/>
            <w:vAlign w:val="center"/>
          </w:tcPr>
          <w:p w14:paraId="3B18A164" w14:textId="77777777" w:rsidR="001937B1" w:rsidRPr="00C51308" w:rsidRDefault="001937B1" w:rsidP="00DC371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020" w:type="dxa"/>
            <w:vAlign w:val="center"/>
          </w:tcPr>
          <w:p w14:paraId="3AF43B91" w14:textId="77777777" w:rsidR="001937B1" w:rsidRPr="00C51308" w:rsidRDefault="00F50C1F" w:rsidP="00DC371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115C6D64" wp14:editId="21DD56E4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317500</wp:posOffset>
                      </wp:positionV>
                      <wp:extent cx="179705" cy="189865"/>
                      <wp:effectExtent l="0" t="0" r="8255" b="635"/>
                      <wp:wrapNone/>
                      <wp:docPr id="145" name="Ellips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898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7A6EE7" w14:textId="77777777" w:rsidR="008A529F" w:rsidRPr="00C07C3F" w:rsidRDefault="008A529F" w:rsidP="00F50C1F">
                                  <w:pPr>
                                    <w:rPr>
                                      <w:rFonts w:ascii="Eras Bold ITC" w:hAnsi="Eras Bold ITC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A08611" id="_x0000_s1158" style="position:absolute;left:0;text-align:left;margin-left:87.6pt;margin-top:25pt;width:14.15pt;height:14.9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" fillcolor="#5b9bd5 [3204]" stroked="f" strokeweight="1.5pt">
                      <v:stroke joinstyle="miter"/>
                      <v:path arrowok="t"/>
                      <v:textbox>
                        <w:txbxContent>
                          <w:p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937B1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60128" behindDoc="0" locked="0" layoutInCell="1" allowOverlap="1" wp14:anchorId="435B4032" wp14:editId="1EBA9010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194945</wp:posOffset>
                      </wp:positionV>
                      <wp:extent cx="487680" cy="352425"/>
                      <wp:effectExtent l="0" t="0" r="7620" b="28575"/>
                      <wp:wrapNone/>
                      <wp:docPr id="1563" name="Groupe 15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564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760B716" w14:textId="77777777" w:rsidR="008A529F" w:rsidRPr="00C07C3F" w:rsidRDefault="008A529F" w:rsidP="001937B1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5" name="Zone de texte 1565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F441A2" w14:textId="77777777" w:rsidR="008A529F" w:rsidRPr="001B0CB7" w:rsidRDefault="008A529F" w:rsidP="001937B1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F82822" id="Groupe 1563" o:spid="_x0000_s1159" style="position:absolute;left:0;text-align:left;margin-left:-2.4pt;margin-top:15.35pt;width:38.4pt;height:27.75pt;z-index:251760128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">
                      <v:oval id="_x0000_s1160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1937B1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565" o:spid="_x0000_s1161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" filled="f" stroked="f" strokeweight=".5pt">
                        <v:textbox>
                          <w:txbxContent>
                            <w:p w:rsidR="008A529F" w:rsidRPr="001B0CB7" w:rsidRDefault="008A529F" w:rsidP="001937B1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937B1" w:rsidRPr="00092F8A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76357DBE" wp14:editId="7D25CA3F">
                  <wp:extent cx="1498600" cy="815544"/>
                  <wp:effectExtent l="0" t="0" r="6350" b="3810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220" cy="82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vMerge/>
          </w:tcPr>
          <w:p w14:paraId="469DF308" w14:textId="77777777" w:rsidR="001937B1" w:rsidRPr="00FD0163" w:rsidRDefault="001937B1" w:rsidP="00DC371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092F8A" w14:paraId="7810A6CA" w14:textId="77777777" w:rsidTr="001937B1">
        <w:trPr>
          <w:trHeight w:val="1971"/>
        </w:trPr>
        <w:tc>
          <w:tcPr>
            <w:tcW w:w="2539" w:type="dxa"/>
            <w:vMerge/>
            <w:vAlign w:val="center"/>
          </w:tcPr>
          <w:p w14:paraId="5F76C391" w14:textId="77777777" w:rsidR="00092F8A" w:rsidRPr="00C51308" w:rsidRDefault="00092F8A" w:rsidP="00DC371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020" w:type="dxa"/>
            <w:vAlign w:val="center"/>
          </w:tcPr>
          <w:p w14:paraId="6A398091" w14:textId="77777777" w:rsidR="00092F8A" w:rsidRPr="00FD0163" w:rsidRDefault="00F50C1F" w:rsidP="00DC371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2DCCC634" wp14:editId="23DC8159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617220</wp:posOffset>
                      </wp:positionV>
                      <wp:extent cx="179705" cy="189865"/>
                      <wp:effectExtent l="0" t="0" r="8255" b="635"/>
                      <wp:wrapNone/>
                      <wp:docPr id="151" name="Ellips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898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6432C0" w14:textId="77777777" w:rsidR="008A529F" w:rsidRPr="00C07C3F" w:rsidRDefault="008A529F" w:rsidP="00F50C1F">
                                  <w:pPr>
                                    <w:rPr>
                                      <w:rFonts w:ascii="Eras Bold ITC" w:hAnsi="Eras Bold ITC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699EE9" id="_x0000_s1162" style="position:absolute;left:0;text-align:left;margin-left:64.1pt;margin-top:48.6pt;width:14.15pt;height:14.9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" fillcolor="#5b9bd5 [3204]" stroked="f" strokeweight="1.5pt">
                      <v:stroke joinstyle="miter"/>
                      <v:path arrowok="t"/>
                      <v:textbox>
                        <w:txbxContent>
                          <w:p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937B1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49888" behindDoc="0" locked="0" layoutInCell="1" allowOverlap="1" wp14:anchorId="5D5AFF9C" wp14:editId="070CDA1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506095</wp:posOffset>
                      </wp:positionV>
                      <wp:extent cx="487680" cy="352425"/>
                      <wp:effectExtent l="0" t="0" r="7620" b="28575"/>
                      <wp:wrapNone/>
                      <wp:docPr id="1566" name="Groupe 1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567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AEAE5D" w14:textId="77777777" w:rsidR="008A529F" w:rsidRPr="00C07C3F" w:rsidRDefault="008A529F" w:rsidP="001937B1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8" name="Zone de texte 1568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CE34BE" w14:textId="77777777" w:rsidR="008A529F" w:rsidRPr="001B0CB7" w:rsidRDefault="008A529F" w:rsidP="001937B1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1C3292" id="Groupe 1566" o:spid="_x0000_s1163" style="position:absolute;left:0;text-align:left;margin-left:79.25pt;margin-top:39.85pt;width:38.4pt;height:27.75pt;z-index:251749888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">
                      <v:oval id="_x0000_s1164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1937B1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568" o:spid="_x0000_s1165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" filled="f" stroked="f" strokeweight=".5pt">
                        <v:textbox>
                          <w:txbxContent>
                            <w:p w:rsidR="008A529F" w:rsidRPr="001B0CB7" w:rsidRDefault="008A529F" w:rsidP="001937B1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63B03" w:rsidRPr="00863B03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13168237" wp14:editId="618E28C2">
                  <wp:extent cx="1920240" cy="1472544"/>
                  <wp:effectExtent l="0" t="0" r="381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88" cy="148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vMerge/>
          </w:tcPr>
          <w:p w14:paraId="3B063449" w14:textId="77777777" w:rsidR="00092F8A" w:rsidRPr="00FD0163" w:rsidRDefault="00092F8A" w:rsidP="00DC371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10001D" w:rsidRPr="006826AE" w14:paraId="4C83983A" w14:textId="77777777" w:rsidTr="001937B1">
        <w:trPr>
          <w:trHeight w:val="2150"/>
        </w:trPr>
        <w:tc>
          <w:tcPr>
            <w:tcW w:w="10915" w:type="dxa"/>
            <w:gridSpan w:val="3"/>
            <w:shd w:val="clear" w:color="auto" w:fill="auto"/>
            <w:vAlign w:val="center"/>
          </w:tcPr>
          <w:p w14:paraId="31DB7E28" w14:textId="77777777" w:rsidR="0010001D" w:rsidRPr="006826AE" w:rsidRDefault="00F50C1F" w:rsidP="00DC371C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25BE7DD5" wp14:editId="17EE28AD">
                      <wp:simplePos x="0" y="0"/>
                      <wp:positionH relativeFrom="column">
                        <wp:posOffset>3779520</wp:posOffset>
                      </wp:positionH>
                      <wp:positionV relativeFrom="paragraph">
                        <wp:posOffset>964565</wp:posOffset>
                      </wp:positionV>
                      <wp:extent cx="179705" cy="189865"/>
                      <wp:effectExtent l="0" t="0" r="8255" b="635"/>
                      <wp:wrapNone/>
                      <wp:docPr id="158" name="Ellips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898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FFD079" w14:textId="77777777" w:rsidR="008A529F" w:rsidRPr="00C07C3F" w:rsidRDefault="008A529F" w:rsidP="00F50C1F">
                                  <w:pPr>
                                    <w:rPr>
                                      <w:rFonts w:ascii="Eras Bold ITC" w:hAnsi="Eras Bold ITC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5D5382" id="_x0000_s1166" style="position:absolute;left:0;text-align:left;margin-left:297.6pt;margin-top:75.95pt;width:14.15pt;height:14.9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" fillcolor="#5b9bd5 [3204]" stroked="f" strokeweight="1.5pt">
                      <v:stroke joinstyle="miter"/>
                      <v:path arrowok="t"/>
                      <v:textbox>
                        <w:txbxContent>
                          <w:p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937B1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53984" behindDoc="0" locked="0" layoutInCell="1" allowOverlap="1" wp14:anchorId="269B3596" wp14:editId="2B6392EF">
                      <wp:simplePos x="0" y="0"/>
                      <wp:positionH relativeFrom="column">
                        <wp:posOffset>3980180</wp:posOffset>
                      </wp:positionH>
                      <wp:positionV relativeFrom="paragraph">
                        <wp:posOffset>836930</wp:posOffset>
                      </wp:positionV>
                      <wp:extent cx="487680" cy="352425"/>
                      <wp:effectExtent l="0" t="0" r="7620" b="28575"/>
                      <wp:wrapNone/>
                      <wp:docPr id="1573" name="Groupe 15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598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4F8052" w14:textId="77777777" w:rsidR="008A529F" w:rsidRPr="00C07C3F" w:rsidRDefault="008A529F" w:rsidP="001937B1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9" name="Zone de texte 1599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D92A62" w14:textId="77777777" w:rsidR="008A529F" w:rsidRPr="001B0CB7" w:rsidRDefault="008A529F" w:rsidP="001937B1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1C3292" id="Groupe 1573" o:spid="_x0000_s1167" style="position:absolute;left:0;text-align:left;margin-left:313.4pt;margin-top:65.9pt;width:38.4pt;height:27.75pt;z-index:251753984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">
                      <v:oval id="_x0000_s1168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1937B1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599" o:spid="_x0000_s1169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" filled="f" stroked="f" strokeweight=".5pt">
                        <v:textbox>
                          <w:txbxContent>
                            <w:p w:rsidR="008A529F" w:rsidRPr="001B0CB7" w:rsidRDefault="008A529F" w:rsidP="001937B1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63B03" w:rsidRPr="00863B03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608B3B1" wp14:editId="36E2511D">
                  <wp:extent cx="3877777" cy="1983177"/>
                  <wp:effectExtent l="0" t="0" r="889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936" cy="199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73BEC9" w14:textId="77777777" w:rsidR="00EB16C5" w:rsidRPr="006826AE" w:rsidRDefault="00EB16C5">
      <w:pPr>
        <w:rPr>
          <w:rFonts w:ascii="Comic Sans MS" w:hAnsi="Comic Sans MS"/>
          <w:sz w:val="14"/>
          <w:szCs w:val="16"/>
        </w:rPr>
      </w:pPr>
    </w:p>
    <w:p w14:paraId="466B1D6E" w14:textId="77777777" w:rsidR="00FD0163" w:rsidRDefault="00FD0163">
      <w:pPr>
        <w:rPr>
          <w:rFonts w:ascii="Comic Sans MS" w:hAnsi="Comic Sans MS"/>
          <w:sz w:val="16"/>
          <w:szCs w:val="16"/>
        </w:rPr>
      </w:pPr>
    </w:p>
    <w:tbl>
      <w:tblPr>
        <w:tblStyle w:val="Grilledutableau"/>
        <w:tblW w:w="0" w:type="auto"/>
        <w:tblInd w:w="-289" w:type="dxa"/>
        <w:tblLook w:val="04A0" w:firstRow="1" w:lastRow="0" w:firstColumn="1" w:lastColumn="0" w:noHBand="0" w:noVBand="1"/>
      </w:tblPr>
      <w:tblGrid>
        <w:gridCol w:w="10874"/>
      </w:tblGrid>
      <w:tr w:rsidR="00C51308" w14:paraId="505EB6DE" w14:textId="77777777" w:rsidTr="001937B1">
        <w:trPr>
          <w:trHeight w:val="339"/>
        </w:trPr>
        <w:tc>
          <w:tcPr>
            <w:tcW w:w="109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654DAE8" w14:textId="77777777" w:rsidR="00C51308" w:rsidRDefault="00C51308" w:rsidP="006826AE">
            <w:pPr>
              <w:jc w:val="center"/>
              <w:rPr>
                <w:noProof/>
              </w:rPr>
            </w:pPr>
            <w:r w:rsidRPr="00300F37">
              <w:rPr>
                <w:rFonts w:ascii="Comic Sans MS" w:hAnsi="Comic Sans MS"/>
                <w:b/>
                <w:sz w:val="36"/>
                <w:szCs w:val="16"/>
              </w:rPr>
              <w:t xml:space="preserve">COLORATION </w:t>
            </w:r>
            <w:r w:rsidRPr="006826AE">
              <w:rPr>
                <w:rFonts w:ascii="Comic Sans MS" w:hAnsi="Comic Sans MS"/>
                <w:b/>
                <w:color w:val="92D050"/>
                <w:sz w:val="36"/>
                <w:szCs w:val="16"/>
              </w:rPr>
              <w:t xml:space="preserve">APRÈS </w:t>
            </w:r>
            <w:r w:rsidR="006826AE" w:rsidRPr="006826AE">
              <w:rPr>
                <w:rFonts w:ascii="Comic Sans MS" w:hAnsi="Comic Sans MS"/>
                <w:b/>
                <w:color w:val="92D050"/>
                <w:sz w:val="36"/>
                <w:szCs w:val="16"/>
              </w:rPr>
              <w:t>RECOUPE / CAR</w:t>
            </w:r>
          </w:p>
        </w:tc>
      </w:tr>
      <w:tr w:rsidR="00FD0163" w14:paraId="275C7310" w14:textId="77777777" w:rsidTr="001937B1">
        <w:trPr>
          <w:trHeight w:val="1464"/>
        </w:trPr>
        <w:tc>
          <w:tcPr>
            <w:tcW w:w="10910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5C9A5284" w14:textId="77777777" w:rsidR="00FD0163" w:rsidRDefault="000519FE" w:rsidP="00DC371C">
            <w:pPr>
              <w:jc w:val="center"/>
              <w:rPr>
                <w:noProof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 wp14:anchorId="234E87C6" wp14:editId="16BB804A">
                      <wp:simplePos x="0" y="0"/>
                      <wp:positionH relativeFrom="column">
                        <wp:posOffset>3212465</wp:posOffset>
                      </wp:positionH>
                      <wp:positionV relativeFrom="paragraph">
                        <wp:posOffset>355600</wp:posOffset>
                      </wp:positionV>
                      <wp:extent cx="179705" cy="189865"/>
                      <wp:effectExtent l="0" t="0" r="8255" b="635"/>
                      <wp:wrapNone/>
                      <wp:docPr id="1676" name="Ellips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898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C1E22E" w14:textId="77777777" w:rsidR="008A529F" w:rsidRPr="00C07C3F" w:rsidRDefault="008A529F" w:rsidP="00F50C1F">
                                  <w:pPr>
                                    <w:rPr>
                                      <w:rFonts w:ascii="Eras Bold ITC" w:hAnsi="Eras Bold ITC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ADC446" id="_x0000_s1170" style="position:absolute;left:0;text-align:left;margin-left:252.95pt;margin-top:28pt;width:14.15pt;height:14.9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" fillcolor="#5b9bd5 [3204]" stroked="f" strokeweight="1.5pt">
                      <v:stroke joinstyle="miter"/>
                      <v:path arrowok="t"/>
                      <v:textbox>
                        <w:txbxContent>
                          <w:p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937B1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62176" behindDoc="0" locked="0" layoutInCell="1" allowOverlap="1" wp14:anchorId="323543B1" wp14:editId="4072A89B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222885</wp:posOffset>
                      </wp:positionV>
                      <wp:extent cx="487680" cy="352425"/>
                      <wp:effectExtent l="0" t="0" r="7620" b="28575"/>
                      <wp:wrapNone/>
                      <wp:docPr id="192" name="Groupe 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95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DC188F5" w14:textId="77777777" w:rsidR="008A529F" w:rsidRPr="00C07C3F" w:rsidRDefault="008A529F" w:rsidP="001937B1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Zone de texte 216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555166" w14:textId="77777777" w:rsidR="008A529F" w:rsidRPr="001B0CB7" w:rsidRDefault="008A529F" w:rsidP="001937B1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B5FC32" id="Groupe 192" o:spid="_x0000_s1171" style="position:absolute;left:0;text-align:left;margin-left:152.1pt;margin-top:17.55pt;width:38.4pt;height:27.75pt;z-index:251762176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">
                      <v:oval id="_x0000_s1172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1937B1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216" o:spid="_x0000_s1173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BN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IXrmXAE5PIfAAD//wMAUEsBAi0AFAAGAAgAAAAhANvh9svuAAAAhQEAABMAAAAAAAAA&#10;AAAAAAAAAAAAAFtDb250ZW50X1R5cGVzXS54bWxQSwECLQAUAAYACAAAACEAWvQsW78AAAAVAQAA&#10;CwAAAAAAAAAAAAAAAAAfAQAAX3JlbHMvLnJlbHNQSwECLQAUAAYACAAAACEA183ATcYAAADcAAAA&#10;DwAAAAAAAAAAAAAAAAAHAgAAZHJzL2Rvd25yZXYueG1sUEsFBgAAAAADAAMAtwAAAPoCAAAAAA==&#10;" filled="f" stroked="f" strokeweight=".5pt">
                        <v:textbox>
                          <w:txbxContent>
                            <w:p w:rsidR="008A529F" w:rsidRPr="001B0CB7" w:rsidRDefault="008A529F" w:rsidP="001937B1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826AE" w:rsidRPr="006826AE">
              <w:rPr>
                <w:noProof/>
              </w:rPr>
              <w:drawing>
                <wp:inline distT="0" distB="0" distL="0" distR="0" wp14:anchorId="09BB0AD8" wp14:editId="679BAD59">
                  <wp:extent cx="1981200" cy="865301"/>
                  <wp:effectExtent l="0" t="0" r="0" b="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/>
                          <a:srcRect b="59277"/>
                          <a:stretch/>
                        </pic:blipFill>
                        <pic:spPr bwMode="auto">
                          <a:xfrm>
                            <a:off x="0" y="0"/>
                            <a:ext cx="2010730" cy="87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6EFE0" w14:textId="77777777" w:rsidR="00EB16C5" w:rsidRDefault="00EB16C5">
      <w:pPr>
        <w:rPr>
          <w:rFonts w:ascii="Comic Sans MS" w:hAnsi="Comic Sans MS"/>
          <w:sz w:val="16"/>
          <w:szCs w:val="16"/>
        </w:rPr>
      </w:pPr>
    </w:p>
    <w:tbl>
      <w:tblPr>
        <w:tblpPr w:leftFromText="141" w:rightFromText="141" w:vertAnchor="text" w:horzAnchor="margin" w:tblpY="28"/>
        <w:tblW w:w="4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57"/>
        <w:gridCol w:w="3513"/>
      </w:tblGrid>
      <w:tr w:rsidR="00962F0F" w:rsidRPr="007F5611" w14:paraId="6B6D523B" w14:textId="77777777" w:rsidTr="00962F0F">
        <w:trPr>
          <w:trHeight w:val="314"/>
        </w:trPr>
        <w:tc>
          <w:tcPr>
            <w:tcW w:w="4616" w:type="dxa"/>
            <w:gridSpan w:val="3"/>
            <w:shd w:val="clear" w:color="auto" w:fill="BFBFBF" w:themeFill="background1" w:themeFillShade="BF"/>
            <w:vAlign w:val="center"/>
          </w:tcPr>
          <w:p w14:paraId="251D2DA8" w14:textId="77777777" w:rsidR="00962F0F" w:rsidRPr="00724D38" w:rsidRDefault="00962F0F" w:rsidP="00962F0F">
            <w:pPr>
              <w:rPr>
                <w:rFonts w:ascii="Arial Rounded MT Bold" w:hAnsi="Arial Rounded MT Bold"/>
                <w:b/>
                <w:szCs w:val="20"/>
              </w:rPr>
            </w:pPr>
            <w:r w:rsidRPr="00724D38">
              <w:rPr>
                <w:rFonts w:ascii="Arial Rounded MT Bold" w:hAnsi="Arial Rounded MT Bold"/>
                <w:b/>
                <w:szCs w:val="20"/>
              </w:rPr>
              <w:t xml:space="preserve">LEGENDES DES </w:t>
            </w:r>
            <w:r>
              <w:rPr>
                <w:rFonts w:ascii="Arial Rounded MT Bold" w:hAnsi="Arial Rounded MT Bold"/>
                <w:b/>
                <w:szCs w:val="20"/>
              </w:rPr>
              <w:t>COLORATIONS</w:t>
            </w:r>
          </w:p>
        </w:tc>
      </w:tr>
      <w:tr w:rsidR="00962F0F" w:rsidRPr="007F5611" w14:paraId="73392FBF" w14:textId="77777777" w:rsidTr="00962F0F">
        <w:trPr>
          <w:trHeight w:val="390"/>
        </w:trPr>
        <w:tc>
          <w:tcPr>
            <w:tcW w:w="846" w:type="dxa"/>
            <w:vAlign w:val="center"/>
          </w:tcPr>
          <w:p w14:paraId="5BF89738" w14:textId="77777777" w:rsidR="00962F0F" w:rsidRPr="00724D38" w:rsidRDefault="00962F0F" w:rsidP="00962F0F">
            <w:pPr>
              <w:rPr>
                <w:rFonts w:ascii="Arial Rounded MT Bold" w:hAnsi="Arial Rounded MT Bold"/>
                <w:noProof/>
              </w:rPr>
            </w:pPr>
            <w:r>
              <w:rPr>
                <w:rFonts w:ascii="Arial Rounded MT Bold" w:hAnsi="Arial Rounded MT Bold"/>
                <w:noProof/>
              </w:rPr>
              <w:t>CAC</w:t>
            </w:r>
          </w:p>
        </w:tc>
        <w:tc>
          <w:tcPr>
            <w:tcW w:w="257" w:type="dxa"/>
            <w:shd w:val="clear" w:color="auto" w:fill="FF9933"/>
            <w:vAlign w:val="center"/>
          </w:tcPr>
          <w:p w14:paraId="6ACE2DDC" w14:textId="77777777" w:rsidR="00962F0F" w:rsidRPr="000E064A" w:rsidRDefault="00962F0F" w:rsidP="00962F0F">
            <w:pPr>
              <w:ind w:left="45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3513" w:type="dxa"/>
            <w:shd w:val="clear" w:color="auto" w:fill="auto"/>
            <w:vAlign w:val="center"/>
          </w:tcPr>
          <w:p w14:paraId="02C24E0E" w14:textId="77777777" w:rsidR="00962F0F" w:rsidRPr="000E064A" w:rsidRDefault="00962F0F" w:rsidP="00962F0F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Coloration Après Coupe</w:t>
            </w:r>
          </w:p>
        </w:tc>
      </w:tr>
      <w:tr w:rsidR="00962F0F" w:rsidRPr="007F5611" w14:paraId="042FCD67" w14:textId="77777777" w:rsidTr="00962F0F">
        <w:trPr>
          <w:trHeight w:val="314"/>
        </w:trPr>
        <w:tc>
          <w:tcPr>
            <w:tcW w:w="846" w:type="dxa"/>
            <w:vAlign w:val="center"/>
          </w:tcPr>
          <w:p w14:paraId="73E9A939" w14:textId="77777777" w:rsidR="00962F0F" w:rsidRPr="00724D38" w:rsidRDefault="00962F0F" w:rsidP="00962F0F">
            <w:pPr>
              <w:rPr>
                <w:rFonts w:ascii="Arial Rounded MT Bold" w:hAnsi="Arial Rounded MT Bold"/>
                <w:noProof/>
              </w:rPr>
            </w:pPr>
            <w:r>
              <w:rPr>
                <w:rFonts w:ascii="Arial Rounded MT Bold" w:hAnsi="Arial Rounded MT Bold"/>
                <w:noProof/>
              </w:rPr>
              <w:t>CAR</w:t>
            </w:r>
          </w:p>
        </w:tc>
        <w:tc>
          <w:tcPr>
            <w:tcW w:w="257" w:type="dxa"/>
            <w:shd w:val="clear" w:color="auto" w:fill="66FF66"/>
            <w:vAlign w:val="center"/>
          </w:tcPr>
          <w:p w14:paraId="660DE3C5" w14:textId="77777777" w:rsidR="00962F0F" w:rsidRPr="000E064A" w:rsidRDefault="00962F0F" w:rsidP="00962F0F">
            <w:pPr>
              <w:ind w:left="45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3513" w:type="dxa"/>
            <w:shd w:val="clear" w:color="auto" w:fill="auto"/>
            <w:vAlign w:val="center"/>
          </w:tcPr>
          <w:p w14:paraId="3DE7E458" w14:textId="77777777" w:rsidR="00962F0F" w:rsidRPr="000E064A" w:rsidRDefault="00962F0F" w:rsidP="00962F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Coloration Après Recoupe</w:t>
            </w:r>
          </w:p>
        </w:tc>
      </w:tr>
      <w:tr w:rsidR="00962F0F" w:rsidRPr="007F5611" w14:paraId="2B6E6FE3" w14:textId="77777777" w:rsidTr="00962F0F">
        <w:trPr>
          <w:trHeight w:val="314"/>
        </w:trPr>
        <w:tc>
          <w:tcPr>
            <w:tcW w:w="846" w:type="dxa"/>
            <w:vAlign w:val="center"/>
          </w:tcPr>
          <w:p w14:paraId="38E79C32" w14:textId="77777777" w:rsidR="00962F0F" w:rsidRPr="00724D38" w:rsidRDefault="00962F0F" w:rsidP="00962F0F">
            <w:pPr>
              <w:rPr>
                <w:rFonts w:ascii="Arial Rounded MT Bold" w:hAnsi="Arial Rounded MT Bold"/>
                <w:noProof/>
              </w:rPr>
            </w:pPr>
            <w:r>
              <w:rPr>
                <w:rFonts w:ascii="Arial Rounded MT Bold" w:hAnsi="Arial Rounded MT Bold"/>
                <w:noProof/>
              </w:rPr>
              <w:t>CAM</w:t>
            </w:r>
          </w:p>
        </w:tc>
        <w:tc>
          <w:tcPr>
            <w:tcW w:w="257" w:type="dxa"/>
            <w:shd w:val="clear" w:color="auto" w:fill="CC00CC"/>
            <w:vAlign w:val="center"/>
          </w:tcPr>
          <w:p w14:paraId="285FF159" w14:textId="77777777" w:rsidR="00962F0F" w:rsidRPr="000E064A" w:rsidRDefault="00962F0F" w:rsidP="00962F0F">
            <w:pPr>
              <w:ind w:left="454"/>
              <w:rPr>
                <w:rFonts w:ascii="Arial" w:hAnsi="Arial" w:cs="Arial"/>
              </w:rPr>
            </w:pPr>
          </w:p>
        </w:tc>
        <w:tc>
          <w:tcPr>
            <w:tcW w:w="3513" w:type="dxa"/>
            <w:shd w:val="clear" w:color="auto" w:fill="auto"/>
            <w:vAlign w:val="center"/>
          </w:tcPr>
          <w:p w14:paraId="03BAAC3E" w14:textId="77777777" w:rsidR="00962F0F" w:rsidRPr="000E064A" w:rsidRDefault="00962F0F" w:rsidP="00962F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Coloration Après Montage</w:t>
            </w:r>
          </w:p>
        </w:tc>
      </w:tr>
    </w:tbl>
    <w:p w14:paraId="46C71521" w14:textId="77777777" w:rsidR="006826AE" w:rsidRDefault="006826AE"/>
    <w:p w14:paraId="5E827FA2" w14:textId="77777777" w:rsidR="006826AE" w:rsidRDefault="006826AE"/>
    <w:p w14:paraId="4F67523A" w14:textId="77777777" w:rsidR="00962F0F" w:rsidRDefault="00962F0F"/>
    <w:p w14:paraId="49CA55E2" w14:textId="77777777" w:rsidR="00962F0F" w:rsidRDefault="00962F0F"/>
    <w:p w14:paraId="724D9EA2" w14:textId="77777777" w:rsidR="00962F0F" w:rsidRDefault="00962F0F"/>
    <w:p w14:paraId="26CB9D65" w14:textId="77777777" w:rsidR="00962F0F" w:rsidRDefault="00962F0F"/>
    <w:p w14:paraId="6C61FEEF" w14:textId="77777777" w:rsidR="00B906A9" w:rsidRDefault="00B906A9" w:rsidP="00081EDE">
      <w:pPr>
        <w:pStyle w:val="Titre1"/>
        <w:pBdr>
          <w:top w:val="dashed" w:sz="18" w:space="1" w:color="auto"/>
          <w:left w:val="dashed" w:sz="18" w:space="4" w:color="auto"/>
          <w:bottom w:val="dashed" w:sz="18" w:space="1" w:color="auto"/>
          <w:right w:val="dashed" w:sz="18" w:space="0" w:color="auto"/>
        </w:pBdr>
        <w:shd w:val="clear" w:color="auto" w:fill="A8D08D" w:themeFill="accent6" w:themeFillTint="99"/>
        <w:spacing w:before="0" w:line="240" w:lineRule="auto"/>
        <w:jc w:val="left"/>
      </w:pPr>
      <w:bookmarkStart w:id="27" w:name="_Ref91686007"/>
      <w:bookmarkStart w:id="28" w:name="_Ref92380237"/>
      <w:bookmarkStart w:id="29" w:name="_Toc92380490"/>
      <w:r>
        <w:lastRenderedPageBreak/>
        <w:t>Fiche d’usinage PARAGE</w:t>
      </w:r>
      <w:bookmarkEnd w:id="27"/>
      <w:r w:rsidR="00421666">
        <w:t>-REFENTE</w:t>
      </w:r>
      <w:bookmarkEnd w:id="28"/>
      <w:bookmarkEnd w:id="29"/>
    </w:p>
    <w:p w14:paraId="067E0F76" w14:textId="77777777" w:rsidR="00B906A9" w:rsidRPr="00B906A9" w:rsidRDefault="00081EDE" w:rsidP="00B906A9">
      <w:r w:rsidRPr="000B7B9C">
        <w:rPr>
          <w:rFonts w:ascii="Comic Sans MS" w:hAnsi="Comic Sans MS"/>
          <w:b/>
          <w:noProof/>
          <w:szCs w:val="16"/>
        </w:rPr>
        <w:drawing>
          <wp:anchor distT="0" distB="0" distL="114300" distR="114300" simplePos="0" relativeHeight="251609600" behindDoc="0" locked="0" layoutInCell="1" allowOverlap="1" wp14:anchorId="5A5627F7" wp14:editId="36481981">
            <wp:simplePos x="0" y="0"/>
            <wp:positionH relativeFrom="column">
              <wp:posOffset>78740</wp:posOffset>
            </wp:positionH>
            <wp:positionV relativeFrom="paragraph">
              <wp:posOffset>67945</wp:posOffset>
            </wp:positionV>
            <wp:extent cx="756920" cy="779145"/>
            <wp:effectExtent l="38100" t="38100" r="0" b="40005"/>
            <wp:wrapNone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6257">
                      <a:off x="0" y="0"/>
                      <a:ext cx="75692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3E66E" w14:textId="77777777" w:rsidR="005A3005" w:rsidRDefault="00421666">
      <w:pPr>
        <w:rPr>
          <w:rFonts w:ascii="Comic Sans MS" w:hAnsi="Comic Sans MS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7073D7D" wp14:editId="3BCE8CCC">
                <wp:simplePos x="0" y="0"/>
                <wp:positionH relativeFrom="column">
                  <wp:posOffset>2440938</wp:posOffset>
                </wp:positionH>
                <wp:positionV relativeFrom="paragraph">
                  <wp:posOffset>9525</wp:posOffset>
                </wp:positionV>
                <wp:extent cx="1727200" cy="342265"/>
                <wp:effectExtent l="76200" t="76200" r="101600" b="90170"/>
                <wp:wrapNone/>
                <wp:docPr id="1574" name="WordArt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27200" cy="342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5F5E723" w14:textId="77777777" w:rsidR="008A529F" w:rsidRPr="00421666" w:rsidRDefault="008A529F" w:rsidP="0042166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B0F0"/>
                                <w:sz w:val="16"/>
                              </w:rPr>
                            </w:pPr>
                            <w:r w:rsidRPr="00421666">
                              <w:rPr>
                                <w:rFonts w:ascii="Arial Black" w:hAnsi="Arial Black"/>
                                <w:color w:val="00B0F0"/>
                                <w:sz w:val="18"/>
                                <w:szCs w:val="28"/>
                              </w:rPr>
                              <w:t>Refente max 13</w:t>
                            </w:r>
                            <w:r w:rsidRPr="000B2D5C">
                              <w:rPr>
                                <w:rFonts w:ascii="Arial Black" w:hAnsi="Arial Black"/>
                                <w:color w:val="00B0F0"/>
                                <w:sz w:val="18"/>
                                <w:szCs w:val="28"/>
                                <w:vertAlign w:val="superscript"/>
                              </w:rPr>
                              <w:t>ième</w:t>
                            </w:r>
                            <w:r>
                              <w:rPr>
                                <w:rFonts w:ascii="Arial Black" w:hAnsi="Arial Black"/>
                                <w:color w:val="00B0F0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421666">
                              <w:rPr>
                                <w:rFonts w:ascii="Arial Black" w:hAnsi="Arial Black"/>
                                <w:color w:val="00B0F0"/>
                                <w:sz w:val="18"/>
                                <w:szCs w:val="28"/>
                              </w:rPr>
                              <w:t>/10</w:t>
                            </w:r>
                          </w:p>
                        </w:txbxContent>
                      </wps:txbx>
                      <wps:bodyPr wrap="square" numCol="1" fromWordAr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BA830" id="WordArt 214" o:spid="_x0000_s1174" type="#_x0000_t202" style="position:absolute;margin-left:192.2pt;margin-top:.75pt;width:136pt;height:26.9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" fillcolor="white [3212]" strokecolor="#5b9bd5 [3204]">
                <o:lock v:ext="edit" shapetype="t"/>
                <v:textbox style="mso-fit-shape-to-text:t">
                  <w:txbxContent>
                    <w:p w:rsidR="008A529F" w:rsidRPr="00421666" w:rsidRDefault="008A529F" w:rsidP="0042166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B0F0"/>
                          <w:sz w:val="16"/>
                        </w:rPr>
                      </w:pPr>
                      <w:r w:rsidRPr="00421666">
                        <w:rPr>
                          <w:rFonts w:ascii="Arial Black" w:hAnsi="Arial Black"/>
                          <w:color w:val="00B0F0"/>
                          <w:sz w:val="18"/>
                          <w:szCs w:val="28"/>
                        </w:rPr>
                        <w:t>Refente max 13</w:t>
                      </w:r>
                      <w:r w:rsidRPr="000B2D5C">
                        <w:rPr>
                          <w:rFonts w:ascii="Arial Black" w:hAnsi="Arial Black"/>
                          <w:color w:val="00B0F0"/>
                          <w:sz w:val="18"/>
                          <w:szCs w:val="28"/>
                          <w:vertAlign w:val="superscript"/>
                        </w:rPr>
                        <w:t>ième</w:t>
                      </w:r>
                      <w:r>
                        <w:rPr>
                          <w:rFonts w:ascii="Arial Black" w:hAnsi="Arial Black"/>
                          <w:color w:val="00B0F0"/>
                          <w:sz w:val="18"/>
                          <w:szCs w:val="28"/>
                        </w:rPr>
                        <w:t xml:space="preserve"> </w:t>
                      </w:r>
                      <w:r w:rsidRPr="00421666">
                        <w:rPr>
                          <w:rFonts w:ascii="Arial Black" w:hAnsi="Arial Black"/>
                          <w:color w:val="00B0F0"/>
                          <w:sz w:val="18"/>
                          <w:szCs w:val="28"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</w:p>
    <w:p w14:paraId="554BC527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56D7560A" w14:textId="77777777" w:rsidR="005A3005" w:rsidRDefault="00633D6E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7DFC4446" wp14:editId="51D42D49">
                <wp:simplePos x="0" y="0"/>
                <wp:positionH relativeFrom="column">
                  <wp:posOffset>4662986</wp:posOffset>
                </wp:positionH>
                <wp:positionV relativeFrom="paragraph">
                  <wp:posOffset>87721</wp:posOffset>
                </wp:positionV>
                <wp:extent cx="1793528" cy="4342765"/>
                <wp:effectExtent l="76200" t="0" r="0" b="635"/>
                <wp:wrapNone/>
                <wp:docPr id="1547" name="Groupe 1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3528" cy="4342765"/>
                          <a:chOff x="0" y="0"/>
                          <a:chExt cx="1793528" cy="4342765"/>
                        </a:xfrm>
                      </wpg:grpSpPr>
                      <pic:pic xmlns:pic="http://schemas.openxmlformats.org/drawingml/2006/picture">
                        <pic:nvPicPr>
                          <pic:cNvPr id="1544" name="Image 1544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963" y="0"/>
                            <a:ext cx="1599565" cy="4342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6" name="WordArt 21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0" y="671945"/>
                            <a:ext cx="1197791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7030A0"/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14:paraId="526695D1" w14:textId="77777777" w:rsidR="008A529F" w:rsidRPr="00421666" w:rsidRDefault="008A529F" w:rsidP="0042166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30A0"/>
                                  <w:sz w:val="18"/>
                                </w:rPr>
                              </w:pPr>
                              <w:r w:rsidRPr="00421666">
                                <w:rPr>
                                  <w:rFonts w:ascii="Arial Black" w:hAnsi="Arial Black"/>
                                  <w:color w:val="7030A0"/>
                                  <w:sz w:val="20"/>
                                  <w:szCs w:val="28"/>
                                </w:rPr>
                                <w:t>Refente max 12</w:t>
                              </w:r>
                              <w:r w:rsidRPr="000B2D5C">
                                <w:rPr>
                                  <w:rFonts w:ascii="Arial Black" w:hAnsi="Arial Black"/>
                                  <w:color w:val="7030A0"/>
                                  <w:sz w:val="20"/>
                                  <w:szCs w:val="28"/>
                                  <w:vertAlign w:val="superscript"/>
                                </w:rPr>
                                <w:t>ième</w:t>
                              </w:r>
                              <w:r>
                                <w:rPr>
                                  <w:rFonts w:ascii="Arial Black" w:hAnsi="Arial Black"/>
                                  <w:color w:val="7030A0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 w:rsidRPr="00421666">
                                <w:rPr>
                                  <w:rFonts w:ascii="Arial Black" w:hAnsi="Arial Black"/>
                                  <w:color w:val="7030A0"/>
                                  <w:sz w:val="20"/>
                                  <w:szCs w:val="28"/>
                                </w:rPr>
                                <w:t>/10</w:t>
                              </w:r>
                            </w:p>
                          </w:txbxContent>
                        </wps:txbx>
                        <wps:bodyPr wrap="square" numCol="1" fromWordArt="1">
                          <a:noAutofit/>
                        </wps:bodyPr>
                      </wps:wsp>
                      <wpg:grpSp>
                        <wpg:cNvPr id="101" name="Groupe 101"/>
                        <wpg:cNvGrpSpPr/>
                        <wpg:grpSpPr>
                          <a:xfrm>
                            <a:off x="674102" y="3292633"/>
                            <a:ext cx="487680" cy="350246"/>
                            <a:chOff x="9084" y="40279"/>
                            <a:chExt cx="487680" cy="350246"/>
                          </a:xfrm>
                        </wpg:grpSpPr>
                        <wps:wsp>
                          <wps:cNvPr id="119" name="Ellipse 734"/>
                          <wps:cNvSpPr>
                            <a:spLocks/>
                          </wps:cNvSpPr>
                          <wps:spPr>
                            <a:xfrm>
                              <a:off x="49305" y="40341"/>
                              <a:ext cx="394447" cy="35018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A1C4A8" w14:textId="77777777" w:rsidR="008A529F" w:rsidRPr="00C07C3F" w:rsidRDefault="008A529F" w:rsidP="001B0CB7">
                                <w:pPr>
                                  <w:rPr>
                                    <w:rFonts w:ascii="Eras Bold ITC" w:hAnsi="Eras Bold ITC"/>
                                    <w:color w:val="000000" w:themeColor="text1"/>
                                    <w:sz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Zone de texte 139"/>
                          <wps:cNvSpPr txBox="1"/>
                          <wps:spPr>
                            <a:xfrm>
                              <a:off x="9084" y="40279"/>
                              <a:ext cx="487680" cy="3502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2F4A7D" w14:textId="77777777" w:rsidR="008A529F" w:rsidRPr="001B0CB7" w:rsidRDefault="008A529F">
                                <w:pPr>
                                  <w:rPr>
                                    <w:rFonts w:ascii="Eras Bold ITC" w:hAnsi="Eras Bold ITC"/>
                                    <w:color w:val="000000" w:themeColor="text1"/>
                                    <w:sz w:val="36"/>
                                  </w:rPr>
                                </w:pPr>
                                <w:r>
                                  <w:rPr>
                                    <w:rFonts w:ascii="Eras Bold ITC" w:hAnsi="Eras Bold ITC"/>
                                    <w:color w:val="000000" w:themeColor="text1"/>
                                    <w:sz w:val="36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547" o:spid="_x0000_s1175" style="position:absolute;margin-left:367.15pt;margin-top:6.9pt;width:141.2pt;height:341.95pt;z-index:251726336" coordsize="17935,43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">
                <v:shape id="Image 1544" o:spid="_x0000_s1176" type="#_x0000_t75" style="position:absolute;left:1939;width:15996;height:43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">
                  <v:imagedata r:id="rId63" o:title=""/>
                  <v:path arrowok="t"/>
                </v:shape>
                <v:shape id="WordArt 213" o:spid="_x0000_s1177" type="#_x0000_t202" style="position:absolute;top:6719;width:1197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" fillcolor="white [3212]" strokecolor="#7030a0">
                  <o:lock v:ext="edit" shapetype="t"/>
                  <v:textbox>
                    <w:txbxContent>
                      <w:p w:rsidR="008A529F" w:rsidRPr="00421666" w:rsidRDefault="008A529F" w:rsidP="0042166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30A0"/>
                            <w:sz w:val="18"/>
                          </w:rPr>
                        </w:pPr>
                        <w:r w:rsidRPr="00421666">
                          <w:rPr>
                            <w:rFonts w:ascii="Arial Black" w:hAnsi="Arial Black"/>
                            <w:color w:val="7030A0"/>
                            <w:sz w:val="20"/>
                            <w:szCs w:val="28"/>
                          </w:rPr>
                          <w:t>Refente max 12</w:t>
                        </w:r>
                        <w:r w:rsidRPr="000B2D5C">
                          <w:rPr>
                            <w:rFonts w:ascii="Arial Black" w:hAnsi="Arial Black"/>
                            <w:color w:val="7030A0"/>
                            <w:sz w:val="20"/>
                            <w:szCs w:val="28"/>
                            <w:vertAlign w:val="superscript"/>
                          </w:rPr>
                          <w:t>ième</w:t>
                        </w:r>
                        <w:r>
                          <w:rPr>
                            <w:rFonts w:ascii="Arial Black" w:hAnsi="Arial Black"/>
                            <w:color w:val="7030A0"/>
                            <w:sz w:val="20"/>
                            <w:szCs w:val="28"/>
                          </w:rPr>
                          <w:t xml:space="preserve"> </w:t>
                        </w:r>
                        <w:r w:rsidRPr="00421666">
                          <w:rPr>
                            <w:rFonts w:ascii="Arial Black" w:hAnsi="Arial Black"/>
                            <w:color w:val="7030A0"/>
                            <w:sz w:val="20"/>
                            <w:szCs w:val="28"/>
                          </w:rPr>
                          <w:t>/10</w:t>
                        </w:r>
                      </w:p>
                    </w:txbxContent>
                  </v:textbox>
                </v:shape>
                <v:group id="Groupe 101" o:spid="_x0000_s1178" style="position:absolute;left:6741;top:32926;width:4876;height:3502" coordorigin="9084,40279" coordsize="487680,350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oval id="_x0000_s1179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" fillcolor="white [3212]" strokecolor="black [3213]" strokeweight="1.5pt">
                    <v:stroke joinstyle="miter"/>
                    <v:path arrowok="t"/>
                    <v:textbox>
                      <w:txbxContent>
                        <w:p w:rsidR="008A529F" w:rsidRPr="00C07C3F" w:rsidRDefault="008A529F" w:rsidP="001B0CB7">
                          <w:pPr>
                            <w:rPr>
                              <w:rFonts w:ascii="Eras Bold ITC" w:hAnsi="Eras Bold ITC"/>
                              <w:color w:val="000000" w:themeColor="text1"/>
                              <w:sz w:val="36"/>
                            </w:rPr>
                          </w:pPr>
                        </w:p>
                      </w:txbxContent>
                    </v:textbox>
                  </v:oval>
                  <v:shape id="Zone de texte 139" o:spid="_x0000_s1180" type="#_x0000_t202" style="position:absolute;left:9084;top:40279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  <v:textbox>
                      <w:txbxContent>
                        <w:p w:rsidR="008A529F" w:rsidRPr="001B0CB7" w:rsidRDefault="008A529F">
                          <w:pPr>
                            <w:rPr>
                              <w:rFonts w:ascii="Eras Bold ITC" w:hAnsi="Eras Bold ITC"/>
                              <w:color w:val="000000" w:themeColor="text1"/>
                              <w:sz w:val="36"/>
                            </w:rPr>
                          </w:pPr>
                          <w:r>
                            <w:rPr>
                              <w:rFonts w:ascii="Eras Bold ITC" w:hAnsi="Eras Bold ITC"/>
                              <w:color w:val="000000" w:themeColor="text1"/>
                              <w:sz w:val="36"/>
                            </w:rPr>
                            <w:t>02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00DF6" w:rsidRPr="00500DF6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741696" behindDoc="0" locked="0" layoutInCell="1" allowOverlap="1" wp14:anchorId="53DA2D19" wp14:editId="74010147">
            <wp:simplePos x="0" y="0"/>
            <wp:positionH relativeFrom="column">
              <wp:posOffset>2964815</wp:posOffset>
            </wp:positionH>
            <wp:positionV relativeFrom="paragraph">
              <wp:posOffset>85725</wp:posOffset>
            </wp:positionV>
            <wp:extent cx="843280" cy="1278890"/>
            <wp:effectExtent l="0" t="0" r="0" b="0"/>
            <wp:wrapThrough wrapText="bothSides">
              <wp:wrapPolygon edited="0">
                <wp:start x="976" y="965"/>
                <wp:lineTo x="976" y="6757"/>
                <wp:lineTo x="5855" y="17053"/>
                <wp:lineTo x="6831" y="20592"/>
                <wp:lineTo x="14151" y="20592"/>
                <wp:lineTo x="15127" y="17053"/>
                <wp:lineTo x="17078" y="11905"/>
                <wp:lineTo x="19518" y="6757"/>
                <wp:lineTo x="19030" y="965"/>
                <wp:lineTo x="976" y="965"/>
              </wp:wrapPolygon>
            </wp:wrapThrough>
            <wp:docPr id="961" name="Imag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CB7">
        <w:rPr>
          <w:rFonts w:ascii="Comic Sans MS" w:hAnsi="Comic Sans MS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659B01E4" wp14:editId="06A486D6">
                <wp:simplePos x="0" y="0"/>
                <wp:positionH relativeFrom="column">
                  <wp:posOffset>2522855</wp:posOffset>
                </wp:positionH>
                <wp:positionV relativeFrom="paragraph">
                  <wp:posOffset>147320</wp:posOffset>
                </wp:positionV>
                <wp:extent cx="487680" cy="352425"/>
                <wp:effectExtent l="0" t="0" r="7620" b="28575"/>
                <wp:wrapNone/>
                <wp:docPr id="175" name="Grou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" cy="352425"/>
                          <a:chOff x="0" y="38100"/>
                          <a:chExt cx="487680" cy="352425"/>
                        </a:xfrm>
                      </wpg:grpSpPr>
                      <wps:wsp>
                        <wps:cNvPr id="176" name="Ellipse 734"/>
                        <wps:cNvSpPr>
                          <a:spLocks/>
                        </wps:cNvSpPr>
                        <wps:spPr>
                          <a:xfrm>
                            <a:off x="49305" y="40341"/>
                            <a:ext cx="394447" cy="35018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EC3E5D" w14:textId="77777777" w:rsidR="008A529F" w:rsidRPr="00C07C3F" w:rsidRDefault="008A529F" w:rsidP="001B0CB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Zone de texte 177"/>
                        <wps:cNvSpPr txBox="1"/>
                        <wps:spPr>
                          <a:xfrm>
                            <a:off x="0" y="38100"/>
                            <a:ext cx="487680" cy="350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580891" w14:textId="77777777" w:rsidR="008A529F" w:rsidRPr="001B0CB7" w:rsidRDefault="008A529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06A7C" id="Groupe 175" o:spid="_x0000_s1181" style="position:absolute;margin-left:198.65pt;margin-top:11.6pt;width:38.4pt;height:27.75pt;z-index:251734528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">
                <v:oval id="_x0000_s1182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" fillcolor="white [3212]" strokecolor="black [3213]" strokeweight="1.5pt">
                  <v:stroke joinstyle="miter"/>
                  <v:path arrowok="t"/>
                  <v:textbox>
                    <w:txbxContent>
                      <w:p w:rsidR="008A529F" w:rsidRPr="00C07C3F" w:rsidRDefault="008A529F" w:rsidP="001B0CB7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</w:p>
                    </w:txbxContent>
                  </v:textbox>
                </v:oval>
                <v:shape id="Zone de texte 177" o:spid="_x0000_s1183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" filled="f" stroked="f" strokeweight=".5pt">
                  <v:textbox>
                    <w:txbxContent>
                      <w:p w:rsidR="008A529F" w:rsidRPr="001B0CB7" w:rsidRDefault="008A529F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0C948D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63ABB3AC" w14:textId="77777777" w:rsidR="005A3005" w:rsidRDefault="00D22B16">
      <w:pPr>
        <w:rPr>
          <w:rFonts w:ascii="Comic Sans MS" w:hAnsi="Comic Sans MS"/>
          <w:sz w:val="16"/>
          <w:szCs w:val="16"/>
        </w:rPr>
      </w:pPr>
      <w:r w:rsidRPr="00D22B16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595262" behindDoc="0" locked="0" layoutInCell="1" allowOverlap="1" wp14:anchorId="70D56EA5" wp14:editId="4702A4E8">
            <wp:simplePos x="0" y="0"/>
            <wp:positionH relativeFrom="column">
              <wp:posOffset>6350</wp:posOffset>
            </wp:positionH>
            <wp:positionV relativeFrom="paragraph">
              <wp:posOffset>108585</wp:posOffset>
            </wp:positionV>
            <wp:extent cx="1562735" cy="4239260"/>
            <wp:effectExtent l="0" t="0" r="0" b="8890"/>
            <wp:wrapThrough wrapText="bothSides">
              <wp:wrapPolygon edited="0">
                <wp:start x="0" y="0"/>
                <wp:lineTo x="0" y="21548"/>
                <wp:lineTo x="21328" y="21548"/>
                <wp:lineTo x="21328" y="0"/>
                <wp:lineTo x="0" y="0"/>
              </wp:wrapPolygon>
            </wp:wrapThrough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8AE24" w14:textId="77777777" w:rsidR="005A3005" w:rsidRDefault="00F50C1F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B7D2096" wp14:editId="1A57FF33">
                <wp:simplePos x="0" y="0"/>
                <wp:positionH relativeFrom="column">
                  <wp:posOffset>2769757</wp:posOffset>
                </wp:positionH>
                <wp:positionV relativeFrom="paragraph">
                  <wp:posOffset>141085</wp:posOffset>
                </wp:positionV>
                <wp:extent cx="179705" cy="189865"/>
                <wp:effectExtent l="0" t="0" r="0" b="635"/>
                <wp:wrapNone/>
                <wp:docPr id="714" name="Ellips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8986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F983B" w14:textId="77777777"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2D34A" id="_x0000_s1184" style="position:absolute;margin-left:218.1pt;margin-top:11.1pt;width:14.15pt;height:14.9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" fillcolor="#5b9bd5 [3204]" stroked="f" strokeweight="1.5pt">
                <v:stroke joinstyle="miter"/>
                <v:path arrowok="t"/>
                <v:textbox>
                  <w:txbxContent>
                    <w:p w:rsidR="008A529F" w:rsidRPr="00C07C3F" w:rsidRDefault="008A529F" w:rsidP="00F50C1F">
                      <w:pPr>
                        <w:rPr>
                          <w:rFonts w:ascii="Eras Bold ITC" w:hAnsi="Eras Bold ITC"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46DD810E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3AACD818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13EADAAD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33D3DD0A" w14:textId="77777777" w:rsidR="005A3005" w:rsidRDefault="00D22B16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CE5FFCD" wp14:editId="5E931EC2">
                <wp:simplePos x="0" y="0"/>
                <wp:positionH relativeFrom="column">
                  <wp:posOffset>670560</wp:posOffset>
                </wp:positionH>
                <wp:positionV relativeFrom="paragraph">
                  <wp:posOffset>40525</wp:posOffset>
                </wp:positionV>
                <wp:extent cx="1090930" cy="437606"/>
                <wp:effectExtent l="76200" t="76200" r="90170" b="95885"/>
                <wp:wrapNone/>
                <wp:docPr id="128" name="WordArt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90930" cy="4376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C65C159" w14:textId="77777777" w:rsidR="008A529F" w:rsidRPr="006E709C" w:rsidRDefault="008A529F" w:rsidP="00421666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6E709C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28"/>
                              </w:rPr>
                              <w:t>Refente max 10</w:t>
                            </w:r>
                            <w:r w:rsidRPr="000B2D5C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28"/>
                                <w:vertAlign w:val="superscript"/>
                              </w:rPr>
                              <w:t>ième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6E709C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28"/>
                              </w:rPr>
                              <w:t>/10</w:t>
                            </w:r>
                          </w:p>
                        </w:txbxContent>
                      </wps:txbx>
                      <wps:bodyPr wrap="square" numCol="1" fromWordAr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dArt 218" o:spid="_x0000_s1185" type="#_x0000_t202" style="position:absolute;margin-left:52.8pt;margin-top:3.2pt;width:85.9pt;height:34.4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" fillcolor="white [3212]" strokecolor="red">
                <o:lock v:ext="edit" shapetype="t"/>
                <v:textbox>
                  <w:txbxContent>
                    <w:p w:rsidR="008A529F" w:rsidRPr="006E709C" w:rsidRDefault="008A529F" w:rsidP="00421666">
                      <w:pPr>
                        <w:jc w:val="center"/>
                        <w:rPr>
                          <w:sz w:val="16"/>
                        </w:rPr>
                      </w:pPr>
                      <w:r w:rsidRPr="006E709C">
                        <w:rPr>
                          <w:rFonts w:ascii="Arial Black" w:hAnsi="Arial Black"/>
                          <w:color w:val="FF0000"/>
                          <w:sz w:val="18"/>
                          <w:szCs w:val="28"/>
                        </w:rPr>
                        <w:t>Refente max 10</w:t>
                      </w:r>
                      <w:r w:rsidRPr="000B2D5C">
                        <w:rPr>
                          <w:rFonts w:ascii="Arial Black" w:hAnsi="Arial Black"/>
                          <w:color w:val="FF0000"/>
                          <w:sz w:val="18"/>
                          <w:szCs w:val="28"/>
                          <w:vertAlign w:val="superscript"/>
                        </w:rPr>
                        <w:t>ième</w:t>
                      </w:r>
                      <w:r>
                        <w:rPr>
                          <w:rFonts w:ascii="Arial Black" w:hAnsi="Arial Black"/>
                          <w:color w:val="FF0000"/>
                          <w:sz w:val="18"/>
                          <w:szCs w:val="28"/>
                        </w:rPr>
                        <w:t xml:space="preserve"> </w:t>
                      </w:r>
                      <w:r w:rsidRPr="006E709C">
                        <w:rPr>
                          <w:rFonts w:ascii="Arial Black" w:hAnsi="Arial Black"/>
                          <w:color w:val="FF0000"/>
                          <w:sz w:val="18"/>
                          <w:szCs w:val="28"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</w:p>
    <w:p w14:paraId="61D39954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0DAE1D69" w14:textId="77777777" w:rsidR="005A3005" w:rsidRDefault="00D22B16">
      <w:pPr>
        <w:rPr>
          <w:rFonts w:ascii="Comic Sans MS" w:hAnsi="Comic Sans MS"/>
          <w:sz w:val="16"/>
          <w:szCs w:val="16"/>
        </w:rPr>
      </w:pPr>
      <w:r w:rsidRPr="00D22B16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596287" behindDoc="0" locked="0" layoutInCell="1" allowOverlap="1" wp14:anchorId="4D0FD6A9" wp14:editId="73AAF798">
            <wp:simplePos x="0" y="0"/>
            <wp:positionH relativeFrom="column">
              <wp:posOffset>2517775</wp:posOffset>
            </wp:positionH>
            <wp:positionV relativeFrom="paragraph">
              <wp:posOffset>138430</wp:posOffset>
            </wp:positionV>
            <wp:extent cx="1881505" cy="3707765"/>
            <wp:effectExtent l="0" t="0" r="4445" b="6985"/>
            <wp:wrapThrough wrapText="bothSides">
              <wp:wrapPolygon edited="0">
                <wp:start x="0" y="0"/>
                <wp:lineTo x="0" y="21530"/>
                <wp:lineTo x="21432" y="21530"/>
                <wp:lineTo x="21432" y="0"/>
                <wp:lineTo x="0" y="0"/>
              </wp:wrapPolygon>
            </wp:wrapThrough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FC37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199AB73B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5F73FF9D" w14:textId="77777777" w:rsidR="005A3005" w:rsidRDefault="00D22B16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0E97922" wp14:editId="17D8CB05">
                <wp:simplePos x="0" y="0"/>
                <wp:positionH relativeFrom="column">
                  <wp:posOffset>2043488</wp:posOffset>
                </wp:positionH>
                <wp:positionV relativeFrom="paragraph">
                  <wp:posOffset>64366</wp:posOffset>
                </wp:positionV>
                <wp:extent cx="1121372" cy="434340"/>
                <wp:effectExtent l="76200" t="76200" r="98425" b="99060"/>
                <wp:wrapNone/>
                <wp:docPr id="1569" name="WordArt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21372" cy="434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376E75F" w14:textId="77777777" w:rsidR="008A529F" w:rsidRPr="006E709C" w:rsidRDefault="008A529F" w:rsidP="0042166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6E709C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28"/>
                              </w:rPr>
                              <w:t>Refente max 10</w:t>
                            </w:r>
                            <w:r w:rsidRPr="000B2D5C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28"/>
                                <w:vertAlign w:val="superscript"/>
                              </w:rPr>
                              <w:t>ième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6E709C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28"/>
                              </w:rPr>
                              <w:t>/10</w:t>
                            </w:r>
                          </w:p>
                        </w:txbxContent>
                      </wps:txbx>
                      <wps:bodyPr wrap="square" numCol="1" fromWordAr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6" type="#_x0000_t202" style="position:absolute;margin-left:160.9pt;margin-top:5.05pt;width:88.3pt;height:34.2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" fillcolor="white [3212]" strokecolor="red">
                <o:lock v:ext="edit" shapetype="t"/>
                <v:textbox>
                  <w:txbxContent>
                    <w:p w:rsidR="008A529F" w:rsidRPr="006E709C" w:rsidRDefault="008A529F" w:rsidP="0042166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6E709C">
                        <w:rPr>
                          <w:rFonts w:ascii="Arial Black" w:hAnsi="Arial Black"/>
                          <w:color w:val="FF0000"/>
                          <w:sz w:val="18"/>
                          <w:szCs w:val="28"/>
                        </w:rPr>
                        <w:t>Refente max 10</w:t>
                      </w:r>
                      <w:r w:rsidRPr="000B2D5C">
                        <w:rPr>
                          <w:rFonts w:ascii="Arial Black" w:hAnsi="Arial Black"/>
                          <w:color w:val="FF0000"/>
                          <w:sz w:val="18"/>
                          <w:szCs w:val="28"/>
                          <w:vertAlign w:val="superscript"/>
                        </w:rPr>
                        <w:t>ième</w:t>
                      </w:r>
                      <w:r>
                        <w:rPr>
                          <w:rFonts w:ascii="Arial Black" w:hAnsi="Arial Black"/>
                          <w:color w:val="FF0000"/>
                          <w:sz w:val="18"/>
                          <w:szCs w:val="28"/>
                        </w:rPr>
                        <w:t xml:space="preserve"> </w:t>
                      </w:r>
                      <w:r w:rsidRPr="006E709C">
                        <w:rPr>
                          <w:rFonts w:ascii="Arial Black" w:hAnsi="Arial Black"/>
                          <w:color w:val="FF0000"/>
                          <w:sz w:val="18"/>
                          <w:szCs w:val="28"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</w:p>
    <w:p w14:paraId="0022182F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37067700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0E101020" w14:textId="77777777" w:rsidR="005A3005" w:rsidRDefault="001B0CB7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72F14519" wp14:editId="2CF4C3F6">
                <wp:simplePos x="0" y="0"/>
                <wp:positionH relativeFrom="column">
                  <wp:posOffset>538480</wp:posOffset>
                </wp:positionH>
                <wp:positionV relativeFrom="paragraph">
                  <wp:posOffset>29210</wp:posOffset>
                </wp:positionV>
                <wp:extent cx="487680" cy="352425"/>
                <wp:effectExtent l="0" t="0" r="7620" b="28575"/>
                <wp:wrapNone/>
                <wp:docPr id="168" name="Groupe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" cy="352425"/>
                          <a:chOff x="0" y="38100"/>
                          <a:chExt cx="487680" cy="352425"/>
                        </a:xfrm>
                      </wpg:grpSpPr>
                      <wps:wsp>
                        <wps:cNvPr id="169" name="Ellipse 734"/>
                        <wps:cNvSpPr>
                          <a:spLocks/>
                        </wps:cNvSpPr>
                        <wps:spPr>
                          <a:xfrm>
                            <a:off x="49305" y="40341"/>
                            <a:ext cx="394447" cy="35018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36383E" w14:textId="77777777" w:rsidR="008A529F" w:rsidRPr="00C07C3F" w:rsidRDefault="008A529F" w:rsidP="001B0CB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Zone de texte 170"/>
                        <wps:cNvSpPr txBox="1"/>
                        <wps:spPr>
                          <a:xfrm>
                            <a:off x="0" y="38100"/>
                            <a:ext cx="487680" cy="350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EBDC00" w14:textId="77777777" w:rsidR="008A529F" w:rsidRPr="001B0CB7" w:rsidRDefault="008A529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44D59" id="Groupe 168" o:spid="_x0000_s1187" style="position:absolute;margin-left:42.4pt;margin-top:2.3pt;width:38.4pt;height:27.75pt;z-index:251730432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">
                <v:oval id="_x0000_s1188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" fillcolor="white [3212]" strokecolor="black [3213]" strokeweight="1.5pt">
                  <v:stroke joinstyle="miter"/>
                  <v:path arrowok="t"/>
                  <v:textbox>
                    <w:txbxContent>
                      <w:p w:rsidR="008A529F" w:rsidRPr="00C07C3F" w:rsidRDefault="008A529F" w:rsidP="001B0CB7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</w:p>
                    </w:txbxContent>
                  </v:textbox>
                </v:oval>
                <v:shape id="Zone de texte 170" o:spid="_x0000_s1189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l+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fDlGZlAL38BAAD//wMAUEsBAi0AFAAGAAgAAAAhANvh9svuAAAAhQEAABMAAAAAAAAA&#10;AAAAAAAAAAAAAFtDb250ZW50X1R5cGVzXS54bWxQSwECLQAUAAYACAAAACEAWvQsW78AAAAVAQAA&#10;CwAAAAAAAAAAAAAAAAAfAQAAX3JlbHMvLnJlbHNQSwECLQAUAAYACAAAACEAMZJ5fsYAAADcAAAA&#10;DwAAAAAAAAAAAAAAAAAHAgAAZHJzL2Rvd25yZXYueG1sUEsFBgAAAAADAAMAtwAAAPoCAAAAAA==&#10;" filled="f" stroked="f" strokeweight=".5pt">
                  <v:textbox>
                    <w:txbxContent>
                      <w:p w:rsidR="008A529F" w:rsidRPr="001B0CB7" w:rsidRDefault="008A529F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  <w:t>08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474450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5E147CBD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53024A08" w14:textId="77777777" w:rsidR="005A3005" w:rsidRDefault="00F50C1F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450E7794" wp14:editId="570E3FFB">
                <wp:simplePos x="0" y="0"/>
                <wp:positionH relativeFrom="column">
                  <wp:posOffset>657000</wp:posOffset>
                </wp:positionH>
                <wp:positionV relativeFrom="paragraph">
                  <wp:posOffset>27940</wp:posOffset>
                </wp:positionV>
                <wp:extent cx="179705" cy="189865"/>
                <wp:effectExtent l="0" t="0" r="0" b="635"/>
                <wp:wrapNone/>
                <wp:docPr id="161" name="Ellips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8986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87CA9" w14:textId="77777777"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A08611" id="_x0000_s1190" style="position:absolute;margin-left:51.75pt;margin-top:2.2pt;width:14.15pt;height:14.9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" fillcolor="#5b9bd5 [3204]" stroked="f" strokeweight="1.5pt">
                <v:stroke joinstyle="miter"/>
                <v:path arrowok="t"/>
                <v:textbox>
                  <w:txbxContent>
                    <w:p w:rsidR="008A529F" w:rsidRPr="00C07C3F" w:rsidRDefault="008A529F" w:rsidP="00F50C1F">
                      <w:pPr>
                        <w:rPr>
                          <w:rFonts w:ascii="Eras Bold ITC" w:hAnsi="Eras Bold ITC"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9DEF9EA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1A2633CB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469DA58C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28E4CB8B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6C616B9C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706A30E3" w14:textId="77777777" w:rsidR="005A3005" w:rsidRDefault="00F50C1F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58B96A81" wp14:editId="5C37CD66">
                <wp:simplePos x="0" y="0"/>
                <wp:positionH relativeFrom="column">
                  <wp:posOffset>5814060</wp:posOffset>
                </wp:positionH>
                <wp:positionV relativeFrom="paragraph">
                  <wp:posOffset>141605</wp:posOffset>
                </wp:positionV>
                <wp:extent cx="179705" cy="189865"/>
                <wp:effectExtent l="0" t="0" r="0" b="635"/>
                <wp:wrapNone/>
                <wp:docPr id="713" name="Ellips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8986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AFBAD" w14:textId="77777777"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289AB" id="_x0000_s1191" style="position:absolute;margin-left:457.8pt;margin-top:11.15pt;width:14.15pt;height:14.9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" fillcolor="#5b9bd5 [3204]" stroked="f" strokeweight="1.5pt">
                <v:stroke joinstyle="miter"/>
                <v:path arrowok="t"/>
                <v:textbox>
                  <w:txbxContent>
                    <w:p w:rsidR="008A529F" w:rsidRPr="00C07C3F" w:rsidRDefault="008A529F" w:rsidP="00F50C1F">
                      <w:pPr>
                        <w:rPr>
                          <w:rFonts w:ascii="Eras Bold ITC" w:hAnsi="Eras Bold ITC"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34E25FFD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6B89398F" w14:textId="77777777" w:rsidR="005A3005" w:rsidRDefault="00D22B16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63CFA987" wp14:editId="30A79A54">
                <wp:simplePos x="0" y="0"/>
                <wp:positionH relativeFrom="column">
                  <wp:posOffset>3224305</wp:posOffset>
                </wp:positionH>
                <wp:positionV relativeFrom="paragraph">
                  <wp:posOffset>113261</wp:posOffset>
                </wp:positionV>
                <wp:extent cx="487680" cy="352425"/>
                <wp:effectExtent l="0" t="0" r="7620" b="28575"/>
                <wp:wrapNone/>
                <wp:docPr id="150" name="Groupe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" cy="352425"/>
                          <a:chOff x="0" y="38100"/>
                          <a:chExt cx="487680" cy="352425"/>
                        </a:xfrm>
                      </wpg:grpSpPr>
                      <wps:wsp>
                        <wps:cNvPr id="153" name="Ellipse 734"/>
                        <wps:cNvSpPr>
                          <a:spLocks/>
                        </wps:cNvSpPr>
                        <wps:spPr>
                          <a:xfrm>
                            <a:off x="49305" y="40341"/>
                            <a:ext cx="394447" cy="35018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7D878F" w14:textId="77777777" w:rsidR="008A529F" w:rsidRPr="00C07C3F" w:rsidRDefault="008A529F" w:rsidP="001B0CB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Zone de texte 162"/>
                        <wps:cNvSpPr txBox="1"/>
                        <wps:spPr>
                          <a:xfrm>
                            <a:off x="0" y="38100"/>
                            <a:ext cx="487680" cy="350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A1C732" w14:textId="77777777" w:rsidR="008A529F" w:rsidRPr="001B0CB7" w:rsidRDefault="008A529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89C86C" id="Groupe 150" o:spid="_x0000_s1192" style="position:absolute;margin-left:253.9pt;margin-top:8.9pt;width:38.4pt;height:27.75pt;z-index:251728384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">
                <v:oval id="_x0000_s1193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" fillcolor="white [3212]" strokecolor="black [3213]" strokeweight="1.5pt">
                  <v:stroke joinstyle="miter"/>
                  <v:path arrowok="t"/>
                  <v:textbox>
                    <w:txbxContent>
                      <w:p w:rsidR="008A529F" w:rsidRPr="00C07C3F" w:rsidRDefault="008A529F" w:rsidP="001B0CB7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</w:p>
                    </w:txbxContent>
                  </v:textbox>
                </v:oval>
                <v:shape id="Zone de texte 162" o:spid="_x0000_s1194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dRP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HkC12fCBXJ5AQAA//8DAFBLAQItABQABgAIAAAAIQDb4fbL7gAAAIUBAAATAAAAAAAAAAAA&#10;AAAAAAAAAABbQ29udGVudF9UeXBlc10ueG1sUEsBAi0AFAAGAAgAAAAhAFr0LFu/AAAAFQEAAAsA&#10;AAAAAAAAAAAAAAAAHwEAAF9yZWxzLy5yZWxzUEsBAi0AFAAGAAgAAAAhACvV1E/EAAAA3AAAAA8A&#10;AAAAAAAAAAAAAAAABwIAAGRycy9kb3ducmV2LnhtbFBLBQYAAAAAAwADALcAAAD4AgAAAAA=&#10;" filled="f" stroked="f" strokeweight=".5pt">
                  <v:textbox>
                    <w:txbxContent>
                      <w:p w:rsidR="008A529F" w:rsidRPr="001B0CB7" w:rsidRDefault="008A529F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  <w:t>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721C30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56B00D04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3AF03968" w14:textId="77777777" w:rsidR="005A3005" w:rsidRDefault="00F50C1F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28D84CC7" wp14:editId="0D0633FB">
                <wp:simplePos x="0" y="0"/>
                <wp:positionH relativeFrom="column">
                  <wp:posOffset>3403375</wp:posOffset>
                </wp:positionH>
                <wp:positionV relativeFrom="paragraph">
                  <wp:posOffset>88265</wp:posOffset>
                </wp:positionV>
                <wp:extent cx="179705" cy="189865"/>
                <wp:effectExtent l="0" t="0" r="0" b="635"/>
                <wp:wrapNone/>
                <wp:docPr id="1559" name="Ellips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8986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75219" w14:textId="77777777"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20CE6F" id="_x0000_s1195" style="position:absolute;margin-left:268pt;margin-top:6.95pt;width:14.15pt;height:14.9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" fillcolor="#5b9bd5 [3204]" stroked="f" strokeweight="1.5pt">
                <v:stroke joinstyle="miter"/>
                <v:path arrowok="t"/>
                <v:textbox>
                  <w:txbxContent>
                    <w:p w:rsidR="008A529F" w:rsidRPr="00C07C3F" w:rsidRDefault="008A529F" w:rsidP="00F50C1F">
                      <w:pPr>
                        <w:rPr>
                          <w:rFonts w:ascii="Eras Bold ITC" w:hAnsi="Eras Bold ITC"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2CD7144A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523215A0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6674848C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1F0DDE81" w14:textId="77777777" w:rsidR="005A3005" w:rsidRDefault="00D22B16">
      <w:pPr>
        <w:rPr>
          <w:rFonts w:ascii="Comic Sans MS" w:hAnsi="Comic Sans MS"/>
          <w:sz w:val="16"/>
          <w:szCs w:val="16"/>
        </w:rPr>
      </w:pPr>
      <w:r w:rsidRPr="00D22B16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594237" behindDoc="0" locked="0" layoutInCell="1" allowOverlap="1" wp14:anchorId="4204D4D0" wp14:editId="4E6504FB">
            <wp:simplePos x="0" y="0"/>
            <wp:positionH relativeFrom="column">
              <wp:posOffset>47625</wp:posOffset>
            </wp:positionH>
            <wp:positionV relativeFrom="paragraph">
              <wp:posOffset>142240</wp:posOffset>
            </wp:positionV>
            <wp:extent cx="1818005" cy="1321435"/>
            <wp:effectExtent l="0" t="0" r="0" b="0"/>
            <wp:wrapThrough wrapText="bothSides">
              <wp:wrapPolygon edited="0">
                <wp:start x="0" y="0"/>
                <wp:lineTo x="0" y="21174"/>
                <wp:lineTo x="21276" y="21174"/>
                <wp:lineTo x="21276" y="0"/>
                <wp:lineTo x="0" y="0"/>
              </wp:wrapPolygon>
            </wp:wrapThrough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47CEDB9" wp14:editId="17B89233">
                <wp:simplePos x="0" y="0"/>
                <wp:positionH relativeFrom="column">
                  <wp:posOffset>671195</wp:posOffset>
                </wp:positionH>
                <wp:positionV relativeFrom="paragraph">
                  <wp:posOffset>14605</wp:posOffset>
                </wp:positionV>
                <wp:extent cx="1249680" cy="436837"/>
                <wp:effectExtent l="76200" t="76200" r="102870" b="97155"/>
                <wp:wrapNone/>
                <wp:docPr id="129" name="WordArt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49680" cy="4368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5AB0383" w14:textId="77777777" w:rsidR="008A529F" w:rsidRPr="006E709C" w:rsidRDefault="008A529F" w:rsidP="0042166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E709C"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8"/>
                              </w:rPr>
                              <w:t>Refente max 10</w:t>
                            </w:r>
                            <w:r w:rsidRPr="000B2D5C"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8"/>
                                <w:vertAlign w:val="superscript"/>
                              </w:rPr>
                              <w:t>ième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6E709C">
                              <w:rPr>
                                <w:rFonts w:ascii="Arial Black" w:hAnsi="Arial Black"/>
                                <w:color w:val="FF0000"/>
                                <w:sz w:val="20"/>
                                <w:szCs w:val="28"/>
                              </w:rPr>
                              <w:t>/10</w:t>
                            </w:r>
                          </w:p>
                        </w:txbxContent>
                      </wps:txbx>
                      <wps:bodyPr wrap="square" numCol="1" fromWordAr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6" type="#_x0000_t202" style="position:absolute;margin-left:52.85pt;margin-top:1.15pt;width:98.4pt;height:34.4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" fillcolor="white [3212]" strokecolor="red">
                <o:lock v:ext="edit" shapetype="t"/>
                <v:textbox>
                  <w:txbxContent>
                    <w:p w:rsidR="008A529F" w:rsidRPr="006E709C" w:rsidRDefault="008A529F" w:rsidP="00421666">
                      <w:pPr>
                        <w:jc w:val="center"/>
                        <w:rPr>
                          <w:sz w:val="18"/>
                        </w:rPr>
                      </w:pPr>
                      <w:r w:rsidRPr="006E709C">
                        <w:rPr>
                          <w:rFonts w:ascii="Arial Black" w:hAnsi="Arial Black"/>
                          <w:color w:val="FF0000"/>
                          <w:sz w:val="20"/>
                          <w:szCs w:val="28"/>
                        </w:rPr>
                        <w:t>Refente max 10</w:t>
                      </w:r>
                      <w:r w:rsidRPr="000B2D5C">
                        <w:rPr>
                          <w:rFonts w:ascii="Arial Black" w:hAnsi="Arial Black"/>
                          <w:color w:val="FF0000"/>
                          <w:sz w:val="20"/>
                          <w:szCs w:val="28"/>
                          <w:vertAlign w:val="superscript"/>
                        </w:rPr>
                        <w:t>ième</w:t>
                      </w:r>
                      <w:r>
                        <w:rPr>
                          <w:rFonts w:ascii="Arial Black" w:hAnsi="Arial Black"/>
                          <w:color w:val="FF0000"/>
                          <w:sz w:val="20"/>
                          <w:szCs w:val="28"/>
                        </w:rPr>
                        <w:t xml:space="preserve"> </w:t>
                      </w:r>
                      <w:r w:rsidRPr="006E709C">
                        <w:rPr>
                          <w:rFonts w:ascii="Arial Black" w:hAnsi="Arial Black"/>
                          <w:color w:val="FF0000"/>
                          <w:sz w:val="20"/>
                          <w:szCs w:val="28"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</w:p>
    <w:p w14:paraId="721DC710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7B6AA699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45862A1A" w14:textId="77777777" w:rsidR="005A3005" w:rsidRDefault="000B2D5C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1ECD66A7" wp14:editId="48E7CA04">
                <wp:simplePos x="0" y="0"/>
                <wp:positionH relativeFrom="column">
                  <wp:posOffset>2634615</wp:posOffset>
                </wp:positionH>
                <wp:positionV relativeFrom="paragraph">
                  <wp:posOffset>128905</wp:posOffset>
                </wp:positionV>
                <wp:extent cx="1367155" cy="944245"/>
                <wp:effectExtent l="76200" t="0" r="0" b="103505"/>
                <wp:wrapNone/>
                <wp:docPr id="1545" name="Groupe 1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155" cy="944245"/>
                          <a:chOff x="0" y="0"/>
                          <a:chExt cx="1367444" cy="944611"/>
                        </a:xfrm>
                      </wpg:grpSpPr>
                      <wpg:grpSp>
                        <wpg:cNvPr id="135" name="Groupe 135"/>
                        <wpg:cNvGrpSpPr/>
                        <wpg:grpSpPr>
                          <a:xfrm>
                            <a:off x="0" y="180109"/>
                            <a:ext cx="1188720" cy="764502"/>
                            <a:chOff x="671829" y="0"/>
                            <a:chExt cx="1188720" cy="764502"/>
                          </a:xfrm>
                        </wpg:grpSpPr>
                        <pic:pic xmlns:pic="http://schemas.openxmlformats.org/drawingml/2006/picture">
                          <pic:nvPicPr>
                            <pic:cNvPr id="130" name="Image 1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6350"/>
                            <a:stretch/>
                          </pic:blipFill>
                          <pic:spPr>
                            <a:xfrm>
                              <a:off x="685800" y="0"/>
                              <a:ext cx="1174749" cy="350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4" name="WordArt 214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671829" y="350482"/>
                              <a:ext cx="1016000" cy="4140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glow rad="63500">
                                <a:schemeClr val="accent5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2C9C55C5" w14:textId="77777777" w:rsidR="008A529F" w:rsidRPr="00421666" w:rsidRDefault="008A529F" w:rsidP="00421666">
                                <w:pPr>
                                  <w:jc w:val="center"/>
                                  <w:rPr>
                                    <w:color w:val="00B0F0"/>
                                    <w:sz w:val="16"/>
                                  </w:rPr>
                                </w:pPr>
                                <w:r w:rsidRPr="00421666">
                                  <w:rPr>
                                    <w:rFonts w:ascii="Arial Black" w:hAnsi="Arial Black"/>
                                    <w:color w:val="00B0F0"/>
                                    <w:sz w:val="18"/>
                                    <w:szCs w:val="28"/>
                                  </w:rPr>
                                  <w:t>Refente max 13</w:t>
                                </w:r>
                                <w:r w:rsidRPr="000B2D5C">
                                  <w:rPr>
                                    <w:rFonts w:ascii="Arial Black" w:hAnsi="Arial Black"/>
                                    <w:color w:val="00B0F0"/>
                                    <w:sz w:val="18"/>
                                    <w:szCs w:val="28"/>
                                    <w:vertAlign w:val="superscript"/>
                                  </w:rPr>
                                  <w:t>ième</w:t>
                                </w:r>
                                <w:r>
                                  <w:rPr>
                                    <w:rFonts w:ascii="Arial Black" w:hAnsi="Arial Black"/>
                                    <w:color w:val="00B0F0"/>
                                    <w:sz w:val="18"/>
                                    <w:szCs w:val="28"/>
                                  </w:rPr>
                                  <w:t xml:space="preserve"> </w:t>
                                </w:r>
                                <w:r w:rsidRPr="00421666">
                                  <w:rPr>
                                    <w:rFonts w:ascii="Arial Black" w:hAnsi="Arial Black"/>
                                    <w:color w:val="00B0F0"/>
                                    <w:sz w:val="18"/>
                                    <w:szCs w:val="28"/>
                                  </w:rPr>
                                  <w:t>/10</w:t>
                                </w:r>
                              </w:p>
                            </w:txbxContent>
                          </wps:txbx>
                          <wps:bodyPr wrap="square" numCol="1" fromWordArt="1">
                            <a:spAutoFit/>
                          </wps:bodyPr>
                        </wps:wsp>
                      </wpg:grpSp>
                      <wpg:grpSp>
                        <wpg:cNvPr id="71" name="Groupe 71"/>
                        <wpg:cNvGrpSpPr/>
                        <wpg:grpSpPr>
                          <a:xfrm>
                            <a:off x="879764" y="0"/>
                            <a:ext cx="487680" cy="352425"/>
                            <a:chOff x="0" y="38100"/>
                            <a:chExt cx="487680" cy="352425"/>
                          </a:xfrm>
                        </wpg:grpSpPr>
                        <wps:wsp>
                          <wps:cNvPr id="68" name="Ellipse 734"/>
                          <wps:cNvSpPr>
                            <a:spLocks/>
                          </wps:cNvSpPr>
                          <wps:spPr>
                            <a:xfrm>
                              <a:off x="49305" y="40341"/>
                              <a:ext cx="394447" cy="35018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AD40DC" w14:textId="77777777" w:rsidR="008A529F" w:rsidRPr="00C07C3F" w:rsidRDefault="008A529F" w:rsidP="001B0CB7">
                                <w:pPr>
                                  <w:rPr>
                                    <w:rFonts w:ascii="Eras Bold ITC" w:hAnsi="Eras Bold ITC"/>
                                    <w:color w:val="000000" w:themeColor="text1"/>
                                    <w:sz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" name="Zone de texte 1021"/>
                          <wps:cNvSpPr txBox="1"/>
                          <wps:spPr>
                            <a:xfrm>
                              <a:off x="0" y="38100"/>
                              <a:ext cx="487680" cy="3502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4AB7FA" w14:textId="77777777" w:rsidR="008A529F" w:rsidRPr="001B0CB7" w:rsidRDefault="008A529F">
                                <w:pPr>
                                  <w:rPr>
                                    <w:rFonts w:ascii="Eras Bold ITC" w:hAnsi="Eras Bold ITC"/>
                                    <w:color w:val="000000" w:themeColor="text1"/>
                                    <w:sz w:val="36"/>
                                  </w:rPr>
                                </w:pPr>
                                <w:r>
                                  <w:rPr>
                                    <w:rFonts w:ascii="Eras Bold ITC" w:hAnsi="Eras Bold ITC"/>
                                    <w:color w:val="000000" w:themeColor="text1"/>
                                    <w:sz w:val="36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CD66A7" id="Groupe 1545" o:spid="_x0000_s1197" style="position:absolute;margin-left:207.45pt;margin-top:10.15pt;width:107.65pt;height:74.35pt;z-index:251719168;mso-width-relative:margin;mso-height-relative:margin" coordsize="13674,9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">
                <v:group id="Groupe 135" o:spid="_x0000_s1198" style="position:absolute;top:1801;width:11887;height:7645" coordorigin="6718" coordsize="11887,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Image 130" o:spid="_x0000_s1199" type="#_x0000_t75" style="position:absolute;left:6858;width:11747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">
                    <v:imagedata r:id="rId69" o:title="" cropbottom="50037f"/>
                  </v:shape>
                  <v:shape id="_x0000_s1200" type="#_x0000_t202" style="position:absolute;left:6718;top:3504;width:10160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" fillcolor="white [3212]" strokecolor="#5b9bd5 [3204]">
                    <o:lock v:ext="edit" shapetype="t"/>
                    <v:textbox style="mso-fit-shape-to-text:t">
                      <w:txbxContent>
                        <w:p w14:paraId="2C9C55C5" w14:textId="77777777" w:rsidR="008A529F" w:rsidRPr="00421666" w:rsidRDefault="008A529F" w:rsidP="00421666">
                          <w:pPr>
                            <w:jc w:val="center"/>
                            <w:rPr>
                              <w:color w:val="00B0F0"/>
                              <w:sz w:val="16"/>
                            </w:rPr>
                          </w:pPr>
                          <w:r w:rsidRPr="00421666">
                            <w:rPr>
                              <w:rFonts w:ascii="Arial Black" w:hAnsi="Arial Black"/>
                              <w:color w:val="00B0F0"/>
                              <w:sz w:val="18"/>
                              <w:szCs w:val="28"/>
                            </w:rPr>
                            <w:t>Refente max 13</w:t>
                          </w:r>
                          <w:r w:rsidRPr="000B2D5C">
                            <w:rPr>
                              <w:rFonts w:ascii="Arial Black" w:hAnsi="Arial Black"/>
                              <w:color w:val="00B0F0"/>
                              <w:sz w:val="18"/>
                              <w:szCs w:val="28"/>
                              <w:vertAlign w:val="superscript"/>
                            </w:rPr>
                            <w:t>ième</w:t>
                          </w:r>
                          <w:r>
                            <w:rPr>
                              <w:rFonts w:ascii="Arial Black" w:hAnsi="Arial Black"/>
                              <w:color w:val="00B0F0"/>
                              <w:sz w:val="18"/>
                              <w:szCs w:val="28"/>
                            </w:rPr>
                            <w:t xml:space="preserve"> </w:t>
                          </w:r>
                          <w:r w:rsidRPr="00421666">
                            <w:rPr>
                              <w:rFonts w:ascii="Arial Black" w:hAnsi="Arial Black"/>
                              <w:color w:val="00B0F0"/>
                              <w:sz w:val="18"/>
                              <w:szCs w:val="28"/>
                            </w:rPr>
                            <w:t>/10</w:t>
                          </w:r>
                        </w:p>
                      </w:txbxContent>
                    </v:textbox>
                  </v:shape>
                </v:group>
                <v:group id="Groupe 71" o:spid="_x0000_s1201" style="position:absolute;left:8797;width:4877;height:3524" coordorigin=",38100" coordsize="48768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oval id="_x0000_s1202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" fillcolor="white [3212]" strokecolor="black [3213]" strokeweight="1.5pt">
                    <v:stroke joinstyle="miter"/>
                    <v:path arrowok="t"/>
                    <v:textbox>
                      <w:txbxContent>
                        <w:p w14:paraId="20AD40DC" w14:textId="77777777" w:rsidR="008A529F" w:rsidRPr="00C07C3F" w:rsidRDefault="008A529F" w:rsidP="001B0CB7">
                          <w:pPr>
                            <w:rPr>
                              <w:rFonts w:ascii="Eras Bold ITC" w:hAnsi="Eras Bold ITC"/>
                              <w:color w:val="000000" w:themeColor="text1"/>
                              <w:sz w:val="36"/>
                            </w:rPr>
                          </w:pPr>
                        </w:p>
                      </w:txbxContent>
                    </v:textbox>
                  </v:oval>
                  <v:shape id="Zone de texte 1021" o:spid="_x0000_s1203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q9NxQAAAN0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" filled="f" stroked="f" strokeweight=".5pt">
                    <v:textbox>
                      <w:txbxContent>
                        <w:p w14:paraId="154AB7FA" w14:textId="77777777" w:rsidR="008A529F" w:rsidRPr="001B0CB7" w:rsidRDefault="008A529F">
                          <w:pPr>
                            <w:rPr>
                              <w:rFonts w:ascii="Eras Bold ITC" w:hAnsi="Eras Bold ITC"/>
                              <w:color w:val="000000" w:themeColor="text1"/>
                              <w:sz w:val="36"/>
                            </w:rPr>
                          </w:pPr>
                          <w:r>
                            <w:rPr>
                              <w:rFonts w:ascii="Eras Bold ITC" w:hAnsi="Eras Bold ITC"/>
                              <w:color w:val="000000" w:themeColor="text1"/>
                              <w:sz w:val="36"/>
                            </w:rPr>
                            <w:t>04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B2D5C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593212" behindDoc="0" locked="0" layoutInCell="1" allowOverlap="1" wp14:anchorId="7F3DE1E0" wp14:editId="040F5A32">
            <wp:simplePos x="0" y="0"/>
            <wp:positionH relativeFrom="column">
              <wp:posOffset>4593590</wp:posOffset>
            </wp:positionH>
            <wp:positionV relativeFrom="paragraph">
              <wp:posOffset>29845</wp:posOffset>
            </wp:positionV>
            <wp:extent cx="1863725" cy="781050"/>
            <wp:effectExtent l="0" t="0" r="3175" b="0"/>
            <wp:wrapThrough wrapText="bothSides">
              <wp:wrapPolygon edited="0">
                <wp:start x="0" y="0"/>
                <wp:lineTo x="0" y="21073"/>
                <wp:lineTo x="21416" y="21073"/>
                <wp:lineTo x="21416" y="0"/>
                <wp:lineTo x="0" y="0"/>
              </wp:wrapPolygon>
            </wp:wrapThrough>
            <wp:docPr id="1706" name="Image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9FE49" w14:textId="77777777" w:rsidR="005A3005" w:rsidRDefault="000B2D5C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5C03E18A" wp14:editId="1BF05FE0">
                <wp:simplePos x="0" y="0"/>
                <wp:positionH relativeFrom="column">
                  <wp:posOffset>5507990</wp:posOffset>
                </wp:positionH>
                <wp:positionV relativeFrom="paragraph">
                  <wp:posOffset>106045</wp:posOffset>
                </wp:positionV>
                <wp:extent cx="487680" cy="358775"/>
                <wp:effectExtent l="0" t="0" r="7620" b="2222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" cy="358775"/>
                          <a:chOff x="9525" y="31750"/>
                          <a:chExt cx="487680" cy="358775"/>
                        </a:xfrm>
                      </wpg:grpSpPr>
                      <wps:wsp>
                        <wps:cNvPr id="89" name="Ellipse 734"/>
                        <wps:cNvSpPr>
                          <a:spLocks/>
                        </wps:cNvSpPr>
                        <wps:spPr>
                          <a:xfrm>
                            <a:off x="49305" y="40341"/>
                            <a:ext cx="394447" cy="35018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0A4983" w14:textId="77777777" w:rsidR="008A529F" w:rsidRPr="00C07C3F" w:rsidRDefault="008A529F" w:rsidP="001B0CB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Zone de texte 96"/>
                        <wps:cNvSpPr txBox="1"/>
                        <wps:spPr>
                          <a:xfrm>
                            <a:off x="9525" y="31750"/>
                            <a:ext cx="487680" cy="350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06E0E2" w14:textId="77777777" w:rsidR="008A529F" w:rsidRPr="001B0CB7" w:rsidRDefault="008A529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8" o:spid="_x0000_s1204" style="position:absolute;margin-left:433.7pt;margin-top:8.35pt;width:38.4pt;height:28.25pt;z-index:251723264;mso-height-relative:margin" coordorigin="9525,31750" coordsize="487680,35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">
                <v:oval id="_x0000_s1205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" fillcolor="white [3212]" strokecolor="black [3213]" strokeweight="1.5pt">
                  <v:stroke joinstyle="miter"/>
                  <v:path arrowok="t"/>
                  <v:textbox>
                    <w:txbxContent>
                      <w:p w:rsidR="008A529F" w:rsidRPr="00C07C3F" w:rsidRDefault="008A529F" w:rsidP="001B0CB7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</w:p>
                    </w:txbxContent>
                  </v:textbox>
                </v:oval>
                <v:shape id="Zone de texte 96" o:spid="_x0000_s1206" type="#_x0000_t202" style="position:absolute;left:9525;top:3175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<v:textbox>
                    <w:txbxContent>
                      <w:p w:rsidR="008A529F" w:rsidRPr="001B0CB7" w:rsidRDefault="008A529F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  <w:t>05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6F9AC7B3" wp14:editId="1FEC0821">
                <wp:simplePos x="0" y="0"/>
                <wp:positionH relativeFrom="column">
                  <wp:posOffset>6097905</wp:posOffset>
                </wp:positionH>
                <wp:positionV relativeFrom="paragraph">
                  <wp:posOffset>114935</wp:posOffset>
                </wp:positionV>
                <wp:extent cx="179705" cy="189865"/>
                <wp:effectExtent l="0" t="0" r="0" b="635"/>
                <wp:wrapNone/>
                <wp:docPr id="759" name="Ellips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8986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093FB" w14:textId="77777777"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A3B945" id="_x0000_s1207" style="position:absolute;margin-left:480.15pt;margin-top:9.05pt;width:14.15pt;height:14.9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" fillcolor="#5b9bd5 [3204]" stroked="f" strokeweight="1.5pt">
                <v:stroke joinstyle="miter"/>
                <v:path arrowok="t"/>
                <v:textbox>
                  <w:txbxContent>
                    <w:p w:rsidR="008A529F" w:rsidRPr="00C07C3F" w:rsidRDefault="008A529F" w:rsidP="00F50C1F">
                      <w:pPr>
                        <w:rPr>
                          <w:rFonts w:ascii="Eras Bold ITC" w:hAnsi="Eras Bold ITC"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22B16">
        <w:rPr>
          <w:rFonts w:ascii="Comic Sans MS" w:hAnsi="Comic Sans MS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3D009542" wp14:editId="5A6AD273">
                <wp:simplePos x="0" y="0"/>
                <wp:positionH relativeFrom="column">
                  <wp:posOffset>783590</wp:posOffset>
                </wp:positionH>
                <wp:positionV relativeFrom="paragraph">
                  <wp:posOffset>113549</wp:posOffset>
                </wp:positionV>
                <wp:extent cx="487680" cy="352425"/>
                <wp:effectExtent l="0" t="0" r="7620" b="28575"/>
                <wp:wrapNone/>
                <wp:docPr id="171" name="Groupe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" cy="352425"/>
                          <a:chOff x="0" y="38100"/>
                          <a:chExt cx="487680" cy="352425"/>
                        </a:xfrm>
                      </wpg:grpSpPr>
                      <wps:wsp>
                        <wps:cNvPr id="172" name="Ellipse 734"/>
                        <wps:cNvSpPr>
                          <a:spLocks/>
                        </wps:cNvSpPr>
                        <wps:spPr>
                          <a:xfrm>
                            <a:off x="49305" y="40341"/>
                            <a:ext cx="394447" cy="35018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A4FA5C" w14:textId="77777777" w:rsidR="008A529F" w:rsidRPr="00C07C3F" w:rsidRDefault="008A529F" w:rsidP="001B0CB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Zone de texte 174"/>
                        <wps:cNvSpPr txBox="1"/>
                        <wps:spPr>
                          <a:xfrm>
                            <a:off x="0" y="38100"/>
                            <a:ext cx="487680" cy="350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949710" w14:textId="77777777" w:rsidR="008A529F" w:rsidRPr="001B0CB7" w:rsidRDefault="008A529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F102E" id="Groupe 171" o:spid="_x0000_s1208" style="position:absolute;margin-left:61.7pt;margin-top:8.95pt;width:38.4pt;height:27.75pt;z-index:251732480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">
                <v:oval id="_x0000_s1209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" fillcolor="white [3212]" strokecolor="black [3213]" strokeweight="1.5pt">
                  <v:stroke joinstyle="miter"/>
                  <v:path arrowok="t"/>
                  <v:textbox>
                    <w:txbxContent>
                      <w:p w:rsidR="008A529F" w:rsidRPr="00C07C3F" w:rsidRDefault="008A529F" w:rsidP="001B0CB7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</w:p>
                    </w:txbxContent>
                  </v:textbox>
                </v:oval>
                <v:shape id="Zone de texte 174" o:spid="_x0000_s1210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99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Tql/fcMAAADcAAAADwAA&#10;AAAAAAAAAAAAAAAHAgAAZHJzL2Rvd25yZXYueG1sUEsFBgAAAAADAAMAtwAAAPcCAAAAAA==&#10;" filled="f" stroked="f" strokeweight=".5pt">
                  <v:textbox>
                    <w:txbxContent>
                      <w:p w:rsidR="008A529F" w:rsidRPr="001B0CB7" w:rsidRDefault="008A529F">
                        <w:pP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rFonts w:ascii="Eras Bold ITC" w:hAnsi="Eras Bold ITC"/>
                            <w:color w:val="000000" w:themeColor="text1"/>
                            <w:sz w:val="36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6D245D" w14:textId="77777777" w:rsidR="005A3005" w:rsidRDefault="00F50C1F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4F187EF0" wp14:editId="79CA8C02">
                <wp:simplePos x="0" y="0"/>
                <wp:positionH relativeFrom="column">
                  <wp:posOffset>3063876</wp:posOffset>
                </wp:positionH>
                <wp:positionV relativeFrom="paragraph">
                  <wp:posOffset>121920</wp:posOffset>
                </wp:positionV>
                <wp:extent cx="160020" cy="159385"/>
                <wp:effectExtent l="0" t="0" r="0" b="0"/>
                <wp:wrapNone/>
                <wp:docPr id="716" name="Ellips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" cy="15938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4473C" w14:textId="77777777"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FDEEB9" id="_x0000_s1211" style="position:absolute;margin-left:241.25pt;margin-top:9.6pt;width:12.6pt;height:12.5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" fillcolor="#5b9bd5 [3204]" stroked="f" strokeweight="1.5pt">
                <v:stroke joinstyle="miter"/>
                <v:path arrowok="t"/>
                <v:textbox>
                  <w:txbxContent>
                    <w:p w:rsidR="008A529F" w:rsidRPr="00C07C3F" w:rsidRDefault="008A529F" w:rsidP="00F50C1F">
                      <w:pPr>
                        <w:rPr>
                          <w:rFonts w:ascii="Eras Bold ITC" w:hAnsi="Eras Bold ITC"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6A6A2C39" wp14:editId="062F7E85">
                <wp:simplePos x="0" y="0"/>
                <wp:positionH relativeFrom="column">
                  <wp:posOffset>8376285</wp:posOffset>
                </wp:positionH>
                <wp:positionV relativeFrom="paragraph">
                  <wp:posOffset>34290</wp:posOffset>
                </wp:positionV>
                <wp:extent cx="179705" cy="189865"/>
                <wp:effectExtent l="0" t="0" r="0" b="635"/>
                <wp:wrapNone/>
                <wp:docPr id="749" name="Ellips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89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10BDBA" w14:textId="77777777"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140E6" id="_x0000_s1212" style="position:absolute;margin-left:659.55pt;margin-top:2.7pt;width:14.15pt;height:14.9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" fillcolor="red" stroked="f" strokeweight="1.5pt">
                <v:stroke joinstyle="miter"/>
                <v:path arrowok="t"/>
                <v:textbox>
                  <w:txbxContent>
                    <w:p w:rsidR="008A529F" w:rsidRPr="00C07C3F" w:rsidRDefault="008A529F" w:rsidP="00F50C1F">
                      <w:pPr>
                        <w:rPr>
                          <w:rFonts w:ascii="Eras Bold ITC" w:hAnsi="Eras Bold ITC"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71578CC" wp14:editId="3DC82B10">
                <wp:simplePos x="0" y="0"/>
                <wp:positionH relativeFrom="column">
                  <wp:posOffset>605155</wp:posOffset>
                </wp:positionH>
                <wp:positionV relativeFrom="paragraph">
                  <wp:posOffset>95635</wp:posOffset>
                </wp:positionV>
                <wp:extent cx="179705" cy="189865"/>
                <wp:effectExtent l="0" t="0" r="0" b="635"/>
                <wp:wrapNone/>
                <wp:docPr id="748" name="Ellips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" cy="18986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38B5E" w14:textId="77777777"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EC69B" id="_x0000_s1213" style="position:absolute;margin-left:47.65pt;margin-top:7.55pt;width:14.15pt;height:14.9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" fillcolor="#5b9bd5 [3204]" stroked="f" strokeweight="1.5pt">
                <v:stroke joinstyle="miter"/>
                <v:path arrowok="t"/>
                <v:textbox>
                  <w:txbxContent>
                    <w:p w:rsidR="008A529F" w:rsidRPr="00C07C3F" w:rsidRDefault="008A529F" w:rsidP="00F50C1F">
                      <w:pPr>
                        <w:rPr>
                          <w:rFonts w:ascii="Eras Bold ITC" w:hAnsi="Eras Bold ITC"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2718E891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019EC1EB" w14:textId="77777777" w:rsidR="005A3005" w:rsidRDefault="005A3005">
      <w:pPr>
        <w:rPr>
          <w:rFonts w:ascii="Comic Sans MS" w:hAnsi="Comic Sans MS"/>
          <w:sz w:val="16"/>
          <w:szCs w:val="16"/>
        </w:rPr>
      </w:pPr>
    </w:p>
    <w:p w14:paraId="42821389" w14:textId="77777777" w:rsidR="005A3005" w:rsidRDefault="000B2D5C">
      <w:pPr>
        <w:rPr>
          <w:rFonts w:ascii="Comic Sans MS" w:hAnsi="Comic Sans MS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4328CF71" wp14:editId="0FAAF899">
                <wp:simplePos x="0" y="0"/>
                <wp:positionH relativeFrom="column">
                  <wp:posOffset>4761254</wp:posOffset>
                </wp:positionH>
                <wp:positionV relativeFrom="paragraph">
                  <wp:posOffset>98425</wp:posOffset>
                </wp:positionV>
                <wp:extent cx="1015859" cy="413860"/>
                <wp:effectExtent l="76200" t="76200" r="89535" b="100330"/>
                <wp:wrapNone/>
                <wp:docPr id="555" name="WordArt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15859" cy="41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3A81C43" w14:textId="77777777" w:rsidR="008A529F" w:rsidRPr="000B2D5C" w:rsidRDefault="008A529F" w:rsidP="000B2D5C">
                            <w:pPr>
                              <w:jc w:val="center"/>
                              <w:rPr>
                                <w:color w:val="538135" w:themeColor="accent6" w:themeShade="BF"/>
                                <w:sz w:val="16"/>
                              </w:rPr>
                            </w:pPr>
                            <w:r w:rsidRPr="000B2D5C">
                              <w:rPr>
                                <w:rFonts w:ascii="Arial Black" w:hAnsi="Arial Black"/>
                                <w:color w:val="538135" w:themeColor="accent6" w:themeShade="BF"/>
                                <w:sz w:val="18"/>
                                <w:szCs w:val="28"/>
                              </w:rPr>
                              <w:t>Refente max 8</w:t>
                            </w:r>
                            <w:r w:rsidRPr="000B2D5C">
                              <w:rPr>
                                <w:rFonts w:ascii="Arial Black" w:hAnsi="Arial Black"/>
                                <w:color w:val="538135" w:themeColor="accent6" w:themeShade="BF"/>
                                <w:sz w:val="18"/>
                                <w:szCs w:val="28"/>
                                <w:vertAlign w:val="superscript"/>
                              </w:rPr>
                              <w:t>ième</w:t>
                            </w:r>
                            <w:r>
                              <w:rPr>
                                <w:rFonts w:ascii="Arial Black" w:hAnsi="Arial Black"/>
                                <w:color w:val="538135" w:themeColor="accent6" w:themeShade="BF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0B2D5C">
                              <w:rPr>
                                <w:rFonts w:ascii="Arial Black" w:hAnsi="Arial Black"/>
                                <w:color w:val="538135" w:themeColor="accent6" w:themeShade="BF"/>
                                <w:sz w:val="18"/>
                                <w:szCs w:val="28"/>
                              </w:rPr>
                              <w:t>/10</w:t>
                            </w:r>
                          </w:p>
                        </w:txbxContent>
                      </wps:txbx>
                      <wps:bodyPr wrap="square" numCol="1" fromWordAr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84912" id="_x0000_s1214" type="#_x0000_t202" style="position:absolute;margin-left:374.9pt;margin-top:7.75pt;width:80pt;height:32.6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" fillcolor="white [3212]" strokecolor="#5b9bd5 [3204]">
                <o:lock v:ext="edit" shapetype="t"/>
                <v:textbox style="mso-fit-shape-to-text:t">
                  <w:txbxContent>
                    <w:p w:rsidR="008A529F" w:rsidRPr="000B2D5C" w:rsidRDefault="008A529F" w:rsidP="000B2D5C">
                      <w:pPr>
                        <w:jc w:val="center"/>
                        <w:rPr>
                          <w:color w:val="538135" w:themeColor="accent6" w:themeShade="BF"/>
                          <w:sz w:val="16"/>
                        </w:rPr>
                      </w:pPr>
                      <w:r w:rsidRPr="000B2D5C">
                        <w:rPr>
                          <w:rFonts w:ascii="Arial Black" w:hAnsi="Arial Black"/>
                          <w:color w:val="538135" w:themeColor="accent6" w:themeShade="BF"/>
                          <w:sz w:val="18"/>
                          <w:szCs w:val="28"/>
                        </w:rPr>
                        <w:t>Refente max 8</w:t>
                      </w:r>
                      <w:r w:rsidRPr="000B2D5C">
                        <w:rPr>
                          <w:rFonts w:ascii="Arial Black" w:hAnsi="Arial Black"/>
                          <w:color w:val="538135" w:themeColor="accent6" w:themeShade="BF"/>
                          <w:sz w:val="18"/>
                          <w:szCs w:val="28"/>
                          <w:vertAlign w:val="superscript"/>
                        </w:rPr>
                        <w:t>ième</w:t>
                      </w:r>
                      <w:r>
                        <w:rPr>
                          <w:rFonts w:ascii="Arial Black" w:hAnsi="Arial Black"/>
                          <w:color w:val="538135" w:themeColor="accent6" w:themeShade="BF"/>
                          <w:sz w:val="18"/>
                          <w:szCs w:val="28"/>
                        </w:rPr>
                        <w:t xml:space="preserve"> </w:t>
                      </w:r>
                      <w:r w:rsidRPr="000B2D5C">
                        <w:rPr>
                          <w:rFonts w:ascii="Arial Black" w:hAnsi="Arial Black"/>
                          <w:color w:val="538135" w:themeColor="accent6" w:themeShade="BF"/>
                          <w:sz w:val="18"/>
                          <w:szCs w:val="28"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</w:p>
    <w:p w14:paraId="13344D55" w14:textId="77777777" w:rsidR="00555EF8" w:rsidRDefault="00555EF8">
      <w:pPr>
        <w:rPr>
          <w:rFonts w:ascii="Comic Sans MS" w:hAnsi="Comic Sans MS"/>
          <w:sz w:val="16"/>
          <w:szCs w:val="16"/>
        </w:rPr>
      </w:pPr>
    </w:p>
    <w:p w14:paraId="58877DA9" w14:textId="77777777" w:rsidR="00555EF8" w:rsidRDefault="00555EF8">
      <w:pPr>
        <w:rPr>
          <w:rFonts w:ascii="Comic Sans MS" w:hAnsi="Comic Sans MS"/>
          <w:sz w:val="16"/>
          <w:szCs w:val="16"/>
        </w:rPr>
      </w:pPr>
    </w:p>
    <w:p w14:paraId="60EC96AE" w14:textId="77777777" w:rsidR="00555EF8" w:rsidRDefault="00555EF8">
      <w:pPr>
        <w:rPr>
          <w:rFonts w:ascii="Comic Sans MS" w:hAnsi="Comic Sans MS"/>
          <w:sz w:val="16"/>
          <w:szCs w:val="16"/>
        </w:rPr>
      </w:pPr>
    </w:p>
    <w:p w14:paraId="6F5D8CB1" w14:textId="77777777" w:rsidR="00B97088" w:rsidRDefault="00B97088">
      <w:pPr>
        <w:rPr>
          <w:rFonts w:ascii="Comic Sans MS" w:hAnsi="Comic Sans MS"/>
          <w:sz w:val="16"/>
          <w:szCs w:val="16"/>
        </w:rPr>
      </w:pPr>
    </w:p>
    <w:tbl>
      <w:tblPr>
        <w:tblW w:w="11023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99"/>
        <w:gridCol w:w="2691"/>
        <w:gridCol w:w="2410"/>
        <w:gridCol w:w="1134"/>
        <w:gridCol w:w="1275"/>
        <w:gridCol w:w="1418"/>
        <w:gridCol w:w="992"/>
      </w:tblGrid>
      <w:tr w:rsidR="00B9768B" w:rsidRPr="007F5611" w14:paraId="0E39AF21" w14:textId="77777777" w:rsidTr="00081EDE">
        <w:trPr>
          <w:trHeight w:val="397"/>
        </w:trPr>
        <w:tc>
          <w:tcPr>
            <w:tcW w:w="37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B4953" w14:textId="77777777" w:rsidR="00B9768B" w:rsidRPr="00724D38" w:rsidRDefault="00B9768B" w:rsidP="00724D38">
            <w:pPr>
              <w:rPr>
                <w:rFonts w:ascii="Arial Rounded MT Bold" w:hAnsi="Arial Rounded MT Bold"/>
                <w:b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4768EC10" w14:textId="77777777" w:rsidR="00B9768B" w:rsidRPr="00724D38" w:rsidRDefault="00B9768B" w:rsidP="00724D38">
            <w:pPr>
              <w:tabs>
                <w:tab w:val="left" w:pos="7114"/>
              </w:tabs>
              <w:rPr>
                <w:rFonts w:ascii="Arial Rounded MT Bold" w:hAnsi="Arial Rounded MT Bold"/>
                <w:b/>
                <w:szCs w:val="20"/>
              </w:rPr>
            </w:pPr>
          </w:p>
        </w:tc>
        <w:tc>
          <w:tcPr>
            <w:tcW w:w="3827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F3505D8" w14:textId="77777777" w:rsidR="00B9768B" w:rsidRPr="00B9768B" w:rsidRDefault="00B9768B" w:rsidP="00A36C4A">
            <w:pPr>
              <w:tabs>
                <w:tab w:val="left" w:pos="7114"/>
              </w:tabs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B9768B">
              <w:rPr>
                <w:rFonts w:ascii="Arial" w:hAnsi="Arial" w:cs="Arial"/>
                <w:b/>
                <w:sz w:val="28"/>
                <w:szCs w:val="20"/>
              </w:rPr>
              <w:t>Pareuse SS20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502DF5C0" w14:textId="77777777" w:rsidR="00B9768B" w:rsidRPr="00B9768B" w:rsidRDefault="00B9768B" w:rsidP="00B9768B">
            <w:pPr>
              <w:tabs>
                <w:tab w:val="left" w:pos="7114"/>
              </w:tabs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</w:p>
        </w:tc>
      </w:tr>
      <w:tr w:rsidR="00B9768B" w:rsidRPr="007F5611" w14:paraId="2999FDE0" w14:textId="77777777" w:rsidTr="00081EDE">
        <w:trPr>
          <w:trHeight w:val="397"/>
        </w:trPr>
        <w:tc>
          <w:tcPr>
            <w:tcW w:w="3794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56003970" w14:textId="77777777" w:rsidR="00B9768B" w:rsidRPr="00724D38" w:rsidRDefault="00B9768B" w:rsidP="00724D38">
            <w:pPr>
              <w:rPr>
                <w:rFonts w:ascii="Arial Rounded MT Bold" w:hAnsi="Arial Rounded MT Bold"/>
                <w:b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A85D38" w14:textId="77777777" w:rsidR="00B9768B" w:rsidRPr="00724D38" w:rsidRDefault="00B9768B" w:rsidP="00724D38">
            <w:pPr>
              <w:tabs>
                <w:tab w:val="left" w:pos="7114"/>
              </w:tabs>
              <w:rPr>
                <w:rFonts w:ascii="Arial Rounded MT Bold" w:hAnsi="Arial Rounded MT Bold"/>
                <w:b/>
                <w:szCs w:val="20"/>
              </w:rPr>
            </w:pPr>
          </w:p>
        </w:tc>
        <w:tc>
          <w:tcPr>
            <w:tcW w:w="113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30D1DE4" w14:textId="77777777" w:rsidR="00B9768B" w:rsidRPr="00A36C4A" w:rsidRDefault="00B9768B" w:rsidP="00B9768B">
            <w:pPr>
              <w:tabs>
                <w:tab w:val="left" w:pos="7114"/>
              </w:tabs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A36C4A">
              <w:rPr>
                <w:rFonts w:ascii="Arial" w:hAnsi="Arial" w:cs="Arial"/>
                <w:b/>
                <w:sz w:val="16"/>
                <w:szCs w:val="20"/>
              </w:rPr>
              <w:t>LARGEUR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7940608F" w14:textId="77777777" w:rsidR="00B9768B" w:rsidRPr="00A36C4A" w:rsidRDefault="00B9768B" w:rsidP="00B9768B">
            <w:pPr>
              <w:tabs>
                <w:tab w:val="left" w:pos="7114"/>
              </w:tabs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A36C4A">
              <w:rPr>
                <w:rFonts w:ascii="Arial" w:hAnsi="Arial" w:cs="Arial"/>
                <w:b/>
                <w:sz w:val="16"/>
                <w:szCs w:val="20"/>
              </w:rPr>
              <w:t>ÉPAISSEUR</w:t>
            </w:r>
          </w:p>
        </w:tc>
        <w:tc>
          <w:tcPr>
            <w:tcW w:w="1418" w:type="dxa"/>
            <w:tcBorders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5C538A6" w14:textId="77777777" w:rsidR="00B9768B" w:rsidRPr="00A36C4A" w:rsidRDefault="00B9768B" w:rsidP="00B9768B">
            <w:pPr>
              <w:tabs>
                <w:tab w:val="left" w:pos="7114"/>
              </w:tabs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A36C4A">
              <w:rPr>
                <w:rFonts w:ascii="Arial" w:hAnsi="Arial" w:cs="Arial"/>
                <w:b/>
                <w:sz w:val="16"/>
                <w:szCs w:val="20"/>
              </w:rPr>
              <w:t>INCLINAISON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A1B04F4" w14:textId="77777777" w:rsidR="00B9768B" w:rsidRPr="00B9768B" w:rsidRDefault="00B9768B" w:rsidP="00A36C4A">
            <w:pPr>
              <w:tabs>
                <w:tab w:val="left" w:pos="7114"/>
              </w:tabs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B9768B">
              <w:rPr>
                <w:rFonts w:ascii="Arial" w:hAnsi="Arial" w:cs="Arial"/>
                <w:b/>
                <w:sz w:val="18"/>
                <w:szCs w:val="20"/>
              </w:rPr>
              <w:t xml:space="preserve">Pareuse </w:t>
            </w:r>
            <w:r w:rsidRPr="00B9768B">
              <w:rPr>
                <w:rFonts w:ascii="Arial" w:hAnsi="Arial" w:cs="Arial"/>
                <w:b/>
                <w:sz w:val="14"/>
                <w:szCs w:val="20"/>
              </w:rPr>
              <w:t>FORTUNA</w:t>
            </w:r>
          </w:p>
        </w:tc>
      </w:tr>
      <w:tr w:rsidR="00B9768B" w:rsidRPr="007F5611" w14:paraId="0DB17939" w14:textId="77777777" w:rsidTr="00081EDE">
        <w:trPr>
          <w:trHeight w:val="397"/>
        </w:trPr>
        <w:tc>
          <w:tcPr>
            <w:tcW w:w="3794" w:type="dxa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3AD502C" w14:textId="77777777" w:rsidR="00B9768B" w:rsidRPr="00724D38" w:rsidRDefault="00B9768B" w:rsidP="00A36C4A">
            <w:pPr>
              <w:rPr>
                <w:rFonts w:ascii="Arial Rounded MT Bold" w:hAnsi="Arial Rounded MT Bold"/>
                <w:b/>
                <w:szCs w:val="20"/>
              </w:rPr>
            </w:pPr>
            <w:r w:rsidRPr="00724D38">
              <w:rPr>
                <w:rFonts w:ascii="Arial Rounded MT Bold" w:hAnsi="Arial Rounded MT Bold"/>
                <w:b/>
                <w:szCs w:val="20"/>
              </w:rPr>
              <w:t>LEGENDES DES BORDS</w:t>
            </w:r>
          </w:p>
        </w:tc>
        <w:tc>
          <w:tcPr>
            <w:tcW w:w="2410" w:type="dxa"/>
            <w:tcBorders>
              <w:top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AE95AA2" w14:textId="77777777" w:rsidR="00B9768B" w:rsidRPr="00724D38" w:rsidRDefault="00B9768B" w:rsidP="00A36C4A">
            <w:pPr>
              <w:tabs>
                <w:tab w:val="left" w:pos="7114"/>
              </w:tabs>
              <w:jc w:val="center"/>
              <w:rPr>
                <w:rFonts w:ascii="Arial Rounded MT Bold" w:hAnsi="Arial Rounded MT Bold"/>
                <w:b/>
                <w:szCs w:val="20"/>
              </w:rPr>
            </w:pPr>
            <w:r w:rsidRPr="00724D38">
              <w:rPr>
                <w:rFonts w:ascii="Arial Rounded MT Bold" w:hAnsi="Arial Rounded MT Bold"/>
                <w:b/>
                <w:szCs w:val="20"/>
              </w:rPr>
              <w:t>OBSERVATIONS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546F0F6" w14:textId="77777777" w:rsidR="00B9768B" w:rsidRPr="00B9768B" w:rsidRDefault="00CB1134" w:rsidP="00B9768B">
            <w:pPr>
              <w:tabs>
                <w:tab w:val="left" w:pos="7114"/>
              </w:tabs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noProof/>
                <w:sz w:val="18"/>
                <w:szCs w:val="20"/>
              </w:rPr>
              <mc:AlternateContent>
                <mc:Choice Requires="wpg">
                  <w:drawing>
                    <wp:inline distT="0" distB="0" distL="0" distR="0" wp14:anchorId="2D0FB131" wp14:editId="4E0D73B3">
                      <wp:extent cx="230505" cy="247650"/>
                      <wp:effectExtent l="18415" t="14605" r="17780" b="13970"/>
                      <wp:docPr id="105" name="Group 1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505" cy="247650"/>
                                <a:chOff x="9705" y="1527"/>
                                <a:chExt cx="513" cy="593"/>
                              </a:xfrm>
                            </wpg:grpSpPr>
                            <wpg:grpSp>
                              <wpg:cNvPr id="106" name="Group 12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05" y="1538"/>
                                  <a:ext cx="150" cy="582"/>
                                  <a:chOff x="9555" y="1549"/>
                                  <a:chExt cx="150" cy="582"/>
                                </a:xfrm>
                              </wpg:grpSpPr>
                              <wps:wsp>
                                <wps:cNvPr id="107" name="AutoShape 12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705" y="1549"/>
                                    <a:ext cx="0" cy="5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" name="AutoShape 12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55" y="1755"/>
                                    <a:ext cx="150" cy="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" name="AutoShape 124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555" y="1838"/>
                                    <a:ext cx="150" cy="10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11" name="Group 12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35" y="1527"/>
                                  <a:ext cx="183" cy="582"/>
                                  <a:chOff x="10350" y="1516"/>
                                  <a:chExt cx="183" cy="582"/>
                                </a:xfrm>
                              </wpg:grpSpPr>
                              <wps:wsp>
                                <wps:cNvPr id="112" name="AutoShape 124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0353" y="1516"/>
                                    <a:ext cx="0" cy="5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" name="AutoShape 12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83" y="1835"/>
                                    <a:ext cx="150" cy="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" name="AutoShape 124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0350" y="1719"/>
                                    <a:ext cx="150" cy="10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6728DF" id="Group 1241" o:spid="_x0000_s1026" style="width:18.15pt;height:19.5pt;mso-position-horizontal-relative:char;mso-position-vertical-relative:line" coordorigin="9705,1527" coordsize="513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">
                      <v:group id="Group 1242" o:spid="_x0000_s1027" style="position:absolute;left:9705;top:1538;width:150;height:582" coordorigin="9555,1549" coordsize="150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<v:shape id="AutoShape 1243" o:spid="_x0000_s1028" type="#_x0000_t32" style="position:absolute;left:9705;top:1549;width:0;height:5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" strokeweight="1.5pt"/>
                        <v:shape id="AutoShape 1244" o:spid="_x0000_s1029" type="#_x0000_t32" style="position:absolute;left:9555;top:1755;width:150;height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" strokeweight="1.5pt"/>
                        <v:shape id="AutoShape 1245" o:spid="_x0000_s1030" type="#_x0000_t32" style="position:absolute;left:9555;top:1838;width:150;height: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" strokeweight="1.5pt"/>
                      </v:group>
                      <v:group id="Group 1246" o:spid="_x0000_s1031" style="position:absolute;left:10035;top:1527;width:183;height:582" coordorigin="10350,1516" coordsize="183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<v:shape id="AutoShape 1247" o:spid="_x0000_s1032" type="#_x0000_t32" style="position:absolute;left:10353;top:1516;width:0;height:5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" strokeweight="1.5pt"/>
                        <v:shape id="AutoShape 1248" o:spid="_x0000_s1033" type="#_x0000_t32" style="position:absolute;left:10383;top:1835;width:150;height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" strokeweight="1.5pt"/>
                        <v:shape id="AutoShape 1249" o:spid="_x0000_s1034" type="#_x0000_t32" style="position:absolute;left:10350;top:1719;width:150;height: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" strokeweight="1.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6D96EDCC" w14:textId="77777777" w:rsidR="00B9768B" w:rsidRPr="00B9768B" w:rsidRDefault="00CB1134" w:rsidP="00B9768B">
            <w:pPr>
              <w:tabs>
                <w:tab w:val="left" w:pos="7114"/>
              </w:tabs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noProof/>
                <w:sz w:val="18"/>
                <w:szCs w:val="20"/>
              </w:rPr>
              <mc:AlternateContent>
                <mc:Choice Requires="wpg">
                  <w:drawing>
                    <wp:inline distT="0" distB="0" distL="0" distR="0" wp14:anchorId="751C7E21" wp14:editId="611FAB9A">
                      <wp:extent cx="230505" cy="247650"/>
                      <wp:effectExtent l="13335" t="13970" r="15240" b="12700"/>
                      <wp:docPr id="87" name="Group 1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0" y="0"/>
                                <a:ext cx="230505" cy="247650"/>
                                <a:chOff x="9705" y="1527"/>
                                <a:chExt cx="513" cy="593"/>
                              </a:xfrm>
                            </wpg:grpSpPr>
                            <wpg:grpSp>
                              <wpg:cNvPr id="88" name="Group 12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05" y="1538"/>
                                  <a:ext cx="150" cy="582"/>
                                  <a:chOff x="9555" y="1549"/>
                                  <a:chExt cx="150" cy="582"/>
                                </a:xfrm>
                              </wpg:grpSpPr>
                              <wps:wsp>
                                <wps:cNvPr id="91" name="AutoShape 12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705" y="1549"/>
                                    <a:ext cx="0" cy="5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" name="AutoShape 12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55" y="1755"/>
                                    <a:ext cx="150" cy="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" name="AutoShape 125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555" y="1838"/>
                                    <a:ext cx="150" cy="10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99" name="Group 12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35" y="1527"/>
                                  <a:ext cx="183" cy="582"/>
                                  <a:chOff x="10350" y="1516"/>
                                  <a:chExt cx="183" cy="582"/>
                                </a:xfrm>
                              </wpg:grpSpPr>
                              <wps:wsp>
                                <wps:cNvPr id="100" name="AutoShape 126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0353" y="1516"/>
                                    <a:ext cx="0" cy="5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" name="AutoShape 12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383" y="1835"/>
                                    <a:ext cx="150" cy="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" name="AutoShape 126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0350" y="1719"/>
                                    <a:ext cx="150" cy="10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C0CD4B" id="Group 1255" o:spid="_x0000_s1026" style="width:18.15pt;height:19.5pt;rotation:-90;mso-position-horizontal-relative:char;mso-position-vertical-relative:line" coordorigin="9705,1527" coordsize="513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">
                      <v:group id="Group 1256" o:spid="_x0000_s1027" style="position:absolute;left:9705;top:1538;width:150;height:582" coordorigin="9555,1549" coordsize="150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<v:shape id="AutoShape 1257" o:spid="_x0000_s1028" type="#_x0000_t32" style="position:absolute;left:9705;top:1549;width:0;height:5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" strokeweight="1.5pt"/>
                        <v:shape id="AutoShape 1258" o:spid="_x0000_s1029" type="#_x0000_t32" style="position:absolute;left:9555;top:1755;width:150;height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" strokeweight="1.5pt"/>
                        <v:shape id="AutoShape 1259" o:spid="_x0000_s1030" type="#_x0000_t32" style="position:absolute;left:9555;top:1838;width:150;height: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" strokeweight="1.5pt"/>
                      </v:group>
                      <v:group id="Group 1260" o:spid="_x0000_s1031" style="position:absolute;left:10035;top:1527;width:183;height:582" coordorigin="10350,1516" coordsize="183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v:shape id="AutoShape 1261" o:spid="_x0000_s1032" type="#_x0000_t32" style="position:absolute;left:10353;top:1516;width:0;height:5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" strokeweight="1.5pt"/>
                        <v:shape id="AutoShape 1262" o:spid="_x0000_s1033" type="#_x0000_t32" style="position:absolute;left:10383;top:1835;width:150;height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" strokeweight="1.5pt"/>
                        <v:shape id="AutoShape 1263" o:spid="_x0000_s1034" type="#_x0000_t32" style="position:absolute;left:10350;top:1719;width:150;height: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" strokeweight="1.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8" w:type="dxa"/>
            <w:tcBorders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22DA28B" w14:textId="77777777" w:rsidR="00B9768B" w:rsidRPr="00B9768B" w:rsidRDefault="00CB1134" w:rsidP="00B9768B">
            <w:pPr>
              <w:tabs>
                <w:tab w:val="left" w:pos="7114"/>
              </w:tabs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noProof/>
                <w:sz w:val="18"/>
                <w:szCs w:val="20"/>
              </w:rPr>
              <mc:AlternateContent>
                <mc:Choice Requires="wpg">
                  <w:drawing>
                    <wp:inline distT="0" distB="0" distL="0" distR="0" wp14:anchorId="17071747" wp14:editId="0614BA97">
                      <wp:extent cx="276225" cy="217805"/>
                      <wp:effectExtent l="9525" t="9525" r="9525" b="10795"/>
                      <wp:docPr id="67" name="Group 1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6225" cy="217805"/>
                                <a:chOff x="12260" y="3497"/>
                                <a:chExt cx="436" cy="515"/>
                              </a:xfrm>
                            </wpg:grpSpPr>
                            <wpg:grpSp>
                              <wpg:cNvPr id="69" name="Group 12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260" y="3504"/>
                                  <a:ext cx="436" cy="403"/>
                                  <a:chOff x="11275" y="3653"/>
                                  <a:chExt cx="436" cy="403"/>
                                </a:xfrm>
                              </wpg:grpSpPr>
                              <wps:wsp>
                                <wps:cNvPr id="73" name="AutoShape 126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1275" y="3653"/>
                                    <a:ext cx="435" cy="27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" name="AutoShape 12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277" y="3916"/>
                                    <a:ext cx="434" cy="14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9" name="Group 12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390" y="3497"/>
                                  <a:ext cx="132" cy="172"/>
                                  <a:chOff x="11374" y="3585"/>
                                  <a:chExt cx="222" cy="172"/>
                                </a:xfrm>
                              </wpg:grpSpPr>
                              <wps:wsp>
                                <wps:cNvPr id="80" name="AutoShape 12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374" y="3592"/>
                                    <a:ext cx="132" cy="1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" name="AutoShape 127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1508" y="3585"/>
                                    <a:ext cx="88" cy="15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3" name="Group 12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389" y="3840"/>
                                  <a:ext cx="132" cy="172"/>
                                  <a:chOff x="11985" y="3696"/>
                                  <a:chExt cx="132" cy="172"/>
                                </a:xfrm>
                              </wpg:grpSpPr>
                              <wps:wsp>
                                <wps:cNvPr id="84" name="AutoShape 12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1985" y="3703"/>
                                    <a:ext cx="78" cy="1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" name="AutoShape 1273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12065" y="3696"/>
                                    <a:ext cx="52" cy="15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6A5F2B" id="Group 1264" o:spid="_x0000_s1026" style="width:21.75pt;height:17.15pt;mso-position-horizontal-relative:char;mso-position-vertical-relative:line" coordorigin="12260,3497" coordsize="436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">
                      <v:group id="Group 1265" o:spid="_x0000_s1027" style="position:absolute;left:12260;top:3504;width:436;height:403" coordorigin="11275,3653" coordsize="436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shape id="AutoShape 1266" o:spid="_x0000_s1028" type="#_x0000_t32" style="position:absolute;left:11275;top:3653;width:435;height:2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" strokeweight="1.5pt"/>
                        <v:shape id="AutoShape 1267" o:spid="_x0000_s1029" type="#_x0000_t32" style="position:absolute;left:11277;top:3916;width:434;height: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" strokeweight="1.5pt"/>
                      </v:group>
                      <v:group id="Group 1268" o:spid="_x0000_s1030" style="position:absolute;left:12390;top:3497;width:132;height:172" coordorigin="11374,3585" coordsize="22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<v:shape id="AutoShape 1269" o:spid="_x0000_s1031" type="#_x0000_t32" style="position:absolute;left:11374;top:3592;width:132;height: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" strokeweight="1.5pt"/>
                        <v:shape id="AutoShape 1270" o:spid="_x0000_s1032" type="#_x0000_t32" style="position:absolute;left:11508;top:3585;width:88;height:1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" strokeweight="1.5pt"/>
                      </v:group>
                      <v:group id="Group 1271" o:spid="_x0000_s1033" style="position:absolute;left:12389;top:3840;width:132;height:172" coordorigin="11985,3696" coordsize="13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v:shape id="AutoShape 1272" o:spid="_x0000_s1034" type="#_x0000_t32" style="position:absolute;left:11985;top:3703;width:78;height:1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" strokeweight="1.5pt"/>
                        <v:shape id="AutoShape 1273" o:spid="_x0000_s1035" type="#_x0000_t32" style="position:absolute;left:12065;top:3696;width:52;height:15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" strokeweight="1.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BC19D04" w14:textId="77777777" w:rsidR="00B9768B" w:rsidRDefault="00A36C4A" w:rsidP="00A36C4A">
            <w:pPr>
              <w:tabs>
                <w:tab w:val="left" w:pos="7114"/>
              </w:tabs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CODES</w:t>
            </w:r>
          </w:p>
        </w:tc>
      </w:tr>
      <w:tr w:rsidR="00B9768B" w:rsidRPr="007F5611" w14:paraId="43D9CDCE" w14:textId="77777777" w:rsidTr="00081EDE">
        <w:trPr>
          <w:trHeight w:val="390"/>
        </w:trPr>
        <w:tc>
          <w:tcPr>
            <w:tcW w:w="704" w:type="dxa"/>
            <w:tcBorders>
              <w:left w:val="single" w:sz="18" w:space="0" w:color="auto"/>
            </w:tcBorders>
            <w:vAlign w:val="center"/>
          </w:tcPr>
          <w:p w14:paraId="6C844038" w14:textId="77777777" w:rsidR="00B9768B" w:rsidRPr="00724D38" w:rsidRDefault="00B9768B" w:rsidP="00724D38">
            <w:pPr>
              <w:jc w:val="center"/>
              <w:rPr>
                <w:rFonts w:ascii="Arial Rounded MT Bold" w:hAnsi="Arial Rounded MT Bold"/>
                <w:noProof/>
              </w:rPr>
            </w:pPr>
            <w:r w:rsidRPr="00724D38">
              <w:rPr>
                <w:rFonts w:ascii="Arial Rounded MT Bold" w:hAnsi="Arial Rounded MT Bold"/>
                <w:noProof/>
              </w:rPr>
              <w:t>BF</w:t>
            </w:r>
            <w:r w:rsidRPr="00787097">
              <w:rPr>
                <w:rFonts w:ascii="Arial Rounded MT Bold" w:hAnsi="Arial Rounded MT Bold"/>
                <w:noProof/>
                <w:vertAlign w:val="subscript"/>
              </w:rPr>
              <w:t>5</w:t>
            </w:r>
          </w:p>
        </w:tc>
        <w:tc>
          <w:tcPr>
            <w:tcW w:w="399" w:type="dxa"/>
            <w:shd w:val="clear" w:color="auto" w:fill="FFFF00"/>
            <w:vAlign w:val="center"/>
          </w:tcPr>
          <w:p w14:paraId="28A08D3F" w14:textId="77777777" w:rsidR="00B9768B" w:rsidRPr="000E064A" w:rsidRDefault="00B9768B" w:rsidP="00724D38">
            <w:pPr>
              <w:ind w:left="454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325768C1" w14:textId="77777777" w:rsidR="00B9768B" w:rsidRPr="00B9768B" w:rsidRDefault="00B9768B" w:rsidP="00555EF8">
            <w:pPr>
              <w:rPr>
                <w:rFonts w:ascii="Arial" w:hAnsi="Arial" w:cs="Arial"/>
                <w:noProof/>
                <w:sz w:val="22"/>
              </w:rPr>
            </w:pPr>
            <w:r w:rsidRPr="00B9768B">
              <w:rPr>
                <w:rFonts w:ascii="Arial" w:hAnsi="Arial" w:cs="Arial"/>
                <w:sz w:val="22"/>
              </w:rPr>
              <w:t>Aminci de 5 mm</w:t>
            </w:r>
          </w:p>
        </w:tc>
        <w:tc>
          <w:tcPr>
            <w:tcW w:w="2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E5A76CC" w14:textId="77777777" w:rsidR="00B9768B" w:rsidRPr="00B9768B" w:rsidRDefault="00B9768B" w:rsidP="00B97088">
            <w:pPr>
              <w:tabs>
                <w:tab w:val="left" w:pos="7114"/>
              </w:tabs>
              <w:rPr>
                <w:rFonts w:ascii="Arial" w:hAnsi="Arial" w:cs="Arial"/>
                <w:sz w:val="22"/>
              </w:rPr>
            </w:pPr>
            <w:r w:rsidRPr="00B9768B">
              <w:rPr>
                <w:rFonts w:ascii="Arial" w:hAnsi="Arial" w:cs="Arial"/>
                <w:sz w:val="22"/>
              </w:rPr>
              <w:t xml:space="preserve">Biseau de 3 mm 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14:paraId="4F8C6346" w14:textId="77777777" w:rsidR="00B9768B" w:rsidRDefault="00B9768B" w:rsidP="00B97088">
            <w:pPr>
              <w:tabs>
                <w:tab w:val="left" w:pos="7114"/>
              </w:tabs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14:paraId="57C9553C" w14:textId="77777777" w:rsidR="00B9768B" w:rsidRDefault="00B9768B" w:rsidP="00B97088">
            <w:pPr>
              <w:tabs>
                <w:tab w:val="left" w:pos="7114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61D7D2B6" w14:textId="77777777" w:rsidR="00B9768B" w:rsidRDefault="00B9768B" w:rsidP="00B97088">
            <w:pPr>
              <w:tabs>
                <w:tab w:val="left" w:pos="7114"/>
              </w:tabs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left w:val="single" w:sz="18" w:space="0" w:color="auto"/>
              <w:right w:val="single" w:sz="18" w:space="0" w:color="auto"/>
            </w:tcBorders>
          </w:tcPr>
          <w:p w14:paraId="2FBB69E2" w14:textId="77777777" w:rsidR="00B9768B" w:rsidRDefault="00B9768B" w:rsidP="00B97088">
            <w:pPr>
              <w:tabs>
                <w:tab w:val="left" w:pos="7114"/>
              </w:tabs>
              <w:rPr>
                <w:rFonts w:ascii="Arial" w:hAnsi="Arial" w:cs="Arial"/>
              </w:rPr>
            </w:pPr>
          </w:p>
        </w:tc>
      </w:tr>
      <w:tr w:rsidR="00B9768B" w:rsidRPr="007F5611" w14:paraId="4C267C22" w14:textId="77777777" w:rsidTr="00081EDE">
        <w:trPr>
          <w:trHeight w:val="314"/>
        </w:trPr>
        <w:tc>
          <w:tcPr>
            <w:tcW w:w="704" w:type="dxa"/>
            <w:tcBorders>
              <w:left w:val="single" w:sz="18" w:space="0" w:color="auto"/>
            </w:tcBorders>
            <w:vAlign w:val="center"/>
          </w:tcPr>
          <w:p w14:paraId="15B93559" w14:textId="77777777" w:rsidR="00B9768B" w:rsidRPr="00724D38" w:rsidRDefault="00B9768B" w:rsidP="00724D38">
            <w:pPr>
              <w:jc w:val="center"/>
              <w:rPr>
                <w:rFonts w:ascii="Arial Rounded MT Bold" w:hAnsi="Arial Rounded MT Bold"/>
                <w:noProof/>
              </w:rPr>
            </w:pPr>
            <w:r>
              <w:rPr>
                <w:rFonts w:ascii="Arial Rounded MT Bold" w:hAnsi="Arial Rounded MT Bold"/>
                <w:noProof/>
              </w:rPr>
              <w:t>R</w:t>
            </w:r>
            <w:r>
              <w:rPr>
                <w:rFonts w:ascii="Arial Rounded MT Bold" w:hAnsi="Arial Rounded MT Bold"/>
                <w:noProof/>
                <w:vertAlign w:val="subscript"/>
              </w:rPr>
              <w:t>10</w:t>
            </w:r>
          </w:p>
        </w:tc>
        <w:tc>
          <w:tcPr>
            <w:tcW w:w="399" w:type="dxa"/>
            <w:shd w:val="clear" w:color="auto" w:fill="9933FF"/>
            <w:vAlign w:val="center"/>
          </w:tcPr>
          <w:p w14:paraId="7D40652E" w14:textId="77777777" w:rsidR="00B9768B" w:rsidRPr="000E064A" w:rsidRDefault="00B9768B" w:rsidP="00724D38">
            <w:pPr>
              <w:ind w:left="45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2A768B5A" w14:textId="77777777" w:rsidR="00B9768B" w:rsidRPr="00B9768B" w:rsidRDefault="00B9768B" w:rsidP="009D21FE">
            <w:pPr>
              <w:rPr>
                <w:rFonts w:ascii="Arial" w:hAnsi="Arial" w:cs="Arial"/>
                <w:sz w:val="22"/>
              </w:rPr>
            </w:pPr>
            <w:r w:rsidRPr="00B9768B">
              <w:rPr>
                <w:rFonts w:ascii="Arial" w:hAnsi="Arial" w:cs="Arial"/>
                <w:noProof/>
                <w:sz w:val="22"/>
              </w:rPr>
              <w:t>Rembord de 10 mm</w:t>
            </w:r>
          </w:p>
        </w:tc>
        <w:tc>
          <w:tcPr>
            <w:tcW w:w="2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0CCB611" w14:textId="77777777" w:rsidR="00B9768B" w:rsidRPr="00B9768B" w:rsidRDefault="00B9768B" w:rsidP="00B97088">
            <w:pPr>
              <w:tabs>
                <w:tab w:val="left" w:pos="7114"/>
              </w:tabs>
              <w:rPr>
                <w:rFonts w:ascii="Arial" w:hAnsi="Arial" w:cs="Arial"/>
                <w:sz w:val="22"/>
              </w:rPr>
            </w:pPr>
            <w:r w:rsidRPr="00B9768B">
              <w:rPr>
                <w:rFonts w:ascii="Arial" w:hAnsi="Arial" w:cs="Arial"/>
                <w:sz w:val="22"/>
              </w:rPr>
              <w:t xml:space="preserve">Parallèle de 11 mm // 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14:paraId="687170C2" w14:textId="77777777" w:rsidR="00B9768B" w:rsidRDefault="00B9768B" w:rsidP="00B97088">
            <w:pPr>
              <w:tabs>
                <w:tab w:val="left" w:pos="7114"/>
              </w:tabs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14:paraId="62FFA05C" w14:textId="77777777" w:rsidR="00B9768B" w:rsidRDefault="00B9768B" w:rsidP="00B97088">
            <w:pPr>
              <w:tabs>
                <w:tab w:val="left" w:pos="7114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03B7DA1E" w14:textId="77777777" w:rsidR="00B9768B" w:rsidRDefault="00B9768B" w:rsidP="00B97088">
            <w:pPr>
              <w:tabs>
                <w:tab w:val="left" w:pos="7114"/>
              </w:tabs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left w:val="single" w:sz="18" w:space="0" w:color="auto"/>
              <w:right w:val="single" w:sz="18" w:space="0" w:color="auto"/>
            </w:tcBorders>
          </w:tcPr>
          <w:p w14:paraId="3F376B91" w14:textId="77777777" w:rsidR="00B9768B" w:rsidRDefault="00B9768B" w:rsidP="00B97088">
            <w:pPr>
              <w:tabs>
                <w:tab w:val="left" w:pos="7114"/>
              </w:tabs>
              <w:rPr>
                <w:rFonts w:ascii="Arial" w:hAnsi="Arial" w:cs="Arial"/>
              </w:rPr>
            </w:pPr>
          </w:p>
        </w:tc>
      </w:tr>
      <w:tr w:rsidR="00B9768B" w:rsidRPr="007F5611" w14:paraId="4AE3F6CD" w14:textId="77777777" w:rsidTr="00081EDE">
        <w:trPr>
          <w:trHeight w:val="314"/>
        </w:trPr>
        <w:tc>
          <w:tcPr>
            <w:tcW w:w="704" w:type="dxa"/>
            <w:tcBorders>
              <w:left w:val="single" w:sz="18" w:space="0" w:color="auto"/>
            </w:tcBorders>
            <w:vAlign w:val="center"/>
          </w:tcPr>
          <w:p w14:paraId="7B74F1C0" w14:textId="77777777" w:rsidR="00B9768B" w:rsidRPr="00724D38" w:rsidRDefault="00B9768B" w:rsidP="009D21FE">
            <w:pPr>
              <w:jc w:val="center"/>
              <w:rPr>
                <w:rFonts w:ascii="Arial Rounded MT Bold" w:hAnsi="Arial Rounded MT Bold"/>
                <w:noProof/>
              </w:rPr>
            </w:pPr>
            <w:r>
              <w:rPr>
                <w:rFonts w:ascii="Arial Rounded MT Bold" w:hAnsi="Arial Rounded MT Bold"/>
                <w:noProof/>
              </w:rPr>
              <w:t>R</w:t>
            </w:r>
            <w:r>
              <w:rPr>
                <w:rFonts w:ascii="Arial Rounded MT Bold" w:hAnsi="Arial Rounded MT Bold"/>
                <w:noProof/>
                <w:vertAlign w:val="subscript"/>
              </w:rPr>
              <w:t>7</w:t>
            </w:r>
          </w:p>
        </w:tc>
        <w:tc>
          <w:tcPr>
            <w:tcW w:w="399" w:type="dxa"/>
            <w:shd w:val="clear" w:color="auto" w:fill="FF3399"/>
            <w:vAlign w:val="center"/>
          </w:tcPr>
          <w:p w14:paraId="506B44F1" w14:textId="77777777" w:rsidR="00B9768B" w:rsidRPr="000E064A" w:rsidRDefault="00B9768B" w:rsidP="009D21FE">
            <w:pPr>
              <w:ind w:left="45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3E40A47F" w14:textId="77777777" w:rsidR="00B9768B" w:rsidRPr="00B9768B" w:rsidRDefault="00B9768B" w:rsidP="009D21FE">
            <w:pPr>
              <w:rPr>
                <w:rFonts w:ascii="Arial" w:hAnsi="Arial" w:cs="Arial"/>
                <w:sz w:val="22"/>
              </w:rPr>
            </w:pPr>
            <w:r w:rsidRPr="00B9768B">
              <w:rPr>
                <w:rFonts w:ascii="Arial" w:hAnsi="Arial" w:cs="Arial"/>
                <w:noProof/>
                <w:sz w:val="22"/>
              </w:rPr>
              <w:t>Rembord de 8 mm</w:t>
            </w:r>
          </w:p>
        </w:tc>
        <w:tc>
          <w:tcPr>
            <w:tcW w:w="24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0F378E6" w14:textId="77777777" w:rsidR="00B9768B" w:rsidRPr="00B9768B" w:rsidRDefault="00B9768B" w:rsidP="00B97088">
            <w:pPr>
              <w:tabs>
                <w:tab w:val="left" w:pos="7114"/>
              </w:tabs>
              <w:rPr>
                <w:rFonts w:ascii="Arial" w:hAnsi="Arial" w:cs="Arial"/>
                <w:sz w:val="22"/>
              </w:rPr>
            </w:pPr>
            <w:r w:rsidRPr="00B9768B">
              <w:rPr>
                <w:rFonts w:ascii="Arial" w:hAnsi="Arial" w:cs="Arial"/>
                <w:sz w:val="22"/>
              </w:rPr>
              <w:t xml:space="preserve">Parallèle de 9 mm // 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14:paraId="2771E473" w14:textId="77777777" w:rsidR="00B9768B" w:rsidRDefault="00B9768B" w:rsidP="00B97088">
            <w:pPr>
              <w:tabs>
                <w:tab w:val="left" w:pos="7114"/>
              </w:tabs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14:paraId="5755E1E6" w14:textId="77777777" w:rsidR="00B9768B" w:rsidRDefault="00B9768B" w:rsidP="00B97088">
            <w:pPr>
              <w:tabs>
                <w:tab w:val="left" w:pos="7114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right w:val="single" w:sz="18" w:space="0" w:color="auto"/>
            </w:tcBorders>
          </w:tcPr>
          <w:p w14:paraId="14C81165" w14:textId="77777777" w:rsidR="00B9768B" w:rsidRDefault="00B9768B" w:rsidP="00B97088">
            <w:pPr>
              <w:tabs>
                <w:tab w:val="left" w:pos="7114"/>
              </w:tabs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left w:val="single" w:sz="18" w:space="0" w:color="auto"/>
              <w:right w:val="single" w:sz="18" w:space="0" w:color="auto"/>
            </w:tcBorders>
          </w:tcPr>
          <w:p w14:paraId="5A500530" w14:textId="77777777" w:rsidR="00B9768B" w:rsidRDefault="00B9768B" w:rsidP="00B97088">
            <w:pPr>
              <w:tabs>
                <w:tab w:val="left" w:pos="7114"/>
              </w:tabs>
              <w:rPr>
                <w:rFonts w:ascii="Arial" w:hAnsi="Arial" w:cs="Arial"/>
              </w:rPr>
            </w:pPr>
          </w:p>
        </w:tc>
      </w:tr>
      <w:tr w:rsidR="00B9768B" w:rsidRPr="007F5611" w14:paraId="1B68CBA4" w14:textId="77777777" w:rsidTr="00081EDE">
        <w:trPr>
          <w:trHeight w:val="314"/>
        </w:trPr>
        <w:tc>
          <w:tcPr>
            <w:tcW w:w="70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67FF3AF" w14:textId="77777777" w:rsidR="00B9768B" w:rsidRPr="00724D38" w:rsidRDefault="00B9768B" w:rsidP="008C14A8">
            <w:pPr>
              <w:jc w:val="center"/>
              <w:rPr>
                <w:rFonts w:ascii="Arial Rounded MT Bold" w:hAnsi="Arial Rounded MT Bold"/>
                <w:noProof/>
              </w:rPr>
            </w:pPr>
            <w:r>
              <w:rPr>
                <w:rFonts w:ascii="Arial Rounded MT Bold" w:hAnsi="Arial Rounded MT Bold"/>
                <w:noProof/>
              </w:rPr>
              <w:t>PP</w:t>
            </w:r>
            <w:r>
              <w:rPr>
                <w:rFonts w:ascii="Arial Rounded MT Bold" w:hAnsi="Arial Rounded MT Bold"/>
                <w:noProof/>
                <w:vertAlign w:val="subscript"/>
              </w:rPr>
              <w:t>1</w:t>
            </w:r>
            <w:r w:rsidR="008C14A8">
              <w:rPr>
                <w:rFonts w:ascii="Arial Rounded MT Bold" w:hAnsi="Arial Rounded MT Bold"/>
                <w:noProof/>
                <w:vertAlign w:val="subscript"/>
              </w:rPr>
              <w:t>2</w:t>
            </w:r>
          </w:p>
        </w:tc>
        <w:tc>
          <w:tcPr>
            <w:tcW w:w="399" w:type="dxa"/>
            <w:tcBorders>
              <w:bottom w:val="single" w:sz="18" w:space="0" w:color="auto"/>
            </w:tcBorders>
            <w:shd w:val="clear" w:color="auto" w:fill="00B0F0"/>
            <w:vAlign w:val="center"/>
          </w:tcPr>
          <w:p w14:paraId="15B458EB" w14:textId="77777777" w:rsidR="00B9768B" w:rsidRPr="000E064A" w:rsidRDefault="00B9768B" w:rsidP="009D21FE">
            <w:pPr>
              <w:ind w:left="454"/>
              <w:rPr>
                <w:rFonts w:ascii="Arial" w:hAnsi="Arial" w:cs="Arial"/>
              </w:rPr>
            </w:pPr>
          </w:p>
        </w:tc>
        <w:tc>
          <w:tcPr>
            <w:tcW w:w="269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2C3E8C4" w14:textId="77777777" w:rsidR="00B9768B" w:rsidRPr="00B9768B" w:rsidRDefault="00B9768B" w:rsidP="000B2D5C">
            <w:pPr>
              <w:rPr>
                <w:rFonts w:ascii="Arial" w:hAnsi="Arial" w:cs="Arial"/>
                <w:sz w:val="22"/>
              </w:rPr>
            </w:pPr>
            <w:r w:rsidRPr="00B9768B">
              <w:rPr>
                <w:rFonts w:ascii="Arial" w:hAnsi="Arial" w:cs="Arial"/>
                <w:sz w:val="22"/>
              </w:rPr>
              <w:t xml:space="preserve">Prise de piquage </w:t>
            </w:r>
            <w:r w:rsidR="000B2D5C">
              <w:rPr>
                <w:rFonts w:ascii="Arial" w:hAnsi="Arial" w:cs="Arial"/>
                <w:sz w:val="22"/>
              </w:rPr>
              <w:t>12</w:t>
            </w:r>
            <w:r w:rsidRPr="00B9768B">
              <w:rPr>
                <w:rFonts w:ascii="Arial" w:hAnsi="Arial" w:cs="Arial"/>
                <w:sz w:val="22"/>
              </w:rPr>
              <w:t xml:space="preserve"> mm</w:t>
            </w:r>
          </w:p>
        </w:tc>
        <w:tc>
          <w:tcPr>
            <w:tcW w:w="241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0C58649" w14:textId="77777777" w:rsidR="00B9768B" w:rsidRPr="00B9768B" w:rsidRDefault="00B9768B" w:rsidP="008C14A8">
            <w:pPr>
              <w:tabs>
                <w:tab w:val="left" w:pos="7114"/>
              </w:tabs>
              <w:rPr>
                <w:rFonts w:ascii="Arial" w:hAnsi="Arial" w:cs="Arial"/>
                <w:sz w:val="22"/>
              </w:rPr>
            </w:pPr>
            <w:r w:rsidRPr="00B9768B">
              <w:rPr>
                <w:rFonts w:ascii="Arial" w:hAnsi="Arial" w:cs="Arial"/>
                <w:sz w:val="22"/>
              </w:rPr>
              <w:t xml:space="preserve">Biseau de </w:t>
            </w:r>
            <w:r w:rsidR="008C14A8">
              <w:rPr>
                <w:rFonts w:ascii="Arial" w:hAnsi="Arial" w:cs="Arial"/>
                <w:sz w:val="22"/>
              </w:rPr>
              <w:t>12</w:t>
            </w:r>
            <w:r w:rsidRPr="00B9768B">
              <w:rPr>
                <w:rFonts w:ascii="Arial" w:hAnsi="Arial" w:cs="Arial"/>
                <w:sz w:val="22"/>
              </w:rPr>
              <w:t xml:space="preserve"> mm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18" w:space="0" w:color="auto"/>
            </w:tcBorders>
          </w:tcPr>
          <w:p w14:paraId="64BD8B9D" w14:textId="77777777" w:rsidR="00B9768B" w:rsidRDefault="00B9768B" w:rsidP="009D21FE">
            <w:pPr>
              <w:tabs>
                <w:tab w:val="left" w:pos="7114"/>
              </w:tabs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bottom w:val="single" w:sz="18" w:space="0" w:color="auto"/>
            </w:tcBorders>
          </w:tcPr>
          <w:p w14:paraId="56A1F1DB" w14:textId="77777777" w:rsidR="00B9768B" w:rsidRDefault="00B9768B" w:rsidP="009D21FE">
            <w:pPr>
              <w:tabs>
                <w:tab w:val="left" w:pos="7114"/>
              </w:tabs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bottom w:val="single" w:sz="18" w:space="0" w:color="auto"/>
              <w:right w:val="single" w:sz="18" w:space="0" w:color="auto"/>
            </w:tcBorders>
          </w:tcPr>
          <w:p w14:paraId="1DC84703" w14:textId="77777777" w:rsidR="00B9768B" w:rsidRDefault="00B9768B" w:rsidP="009D21FE">
            <w:pPr>
              <w:tabs>
                <w:tab w:val="left" w:pos="7114"/>
              </w:tabs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58F983" w14:textId="77777777" w:rsidR="00B9768B" w:rsidRDefault="00B9768B" w:rsidP="009D21FE">
            <w:pPr>
              <w:tabs>
                <w:tab w:val="left" w:pos="7114"/>
              </w:tabs>
              <w:rPr>
                <w:rFonts w:ascii="Arial" w:hAnsi="Arial" w:cs="Arial"/>
              </w:rPr>
            </w:pPr>
          </w:p>
        </w:tc>
      </w:tr>
    </w:tbl>
    <w:p w14:paraId="1E591D22" w14:textId="77777777" w:rsidR="00BA37BD" w:rsidRDefault="00BA37BD">
      <w:pPr>
        <w:rPr>
          <w:rFonts w:ascii="Comic Sans MS" w:hAnsi="Comic Sans MS"/>
          <w:sz w:val="16"/>
          <w:szCs w:val="16"/>
        </w:rPr>
      </w:pPr>
    </w:p>
    <w:p w14:paraId="5BBF70ED" w14:textId="77777777" w:rsidR="00B97088" w:rsidRPr="00A046FC" w:rsidRDefault="00B97088" w:rsidP="00A046FC">
      <w:pPr>
        <w:pStyle w:val="Titre1"/>
        <w:pBdr>
          <w:top w:val="dashed" w:sz="18" w:space="1" w:color="auto"/>
          <w:left w:val="dashed" w:sz="18" w:space="4" w:color="auto"/>
          <w:bottom w:val="dashed" w:sz="18" w:space="1" w:color="auto"/>
          <w:right w:val="dashed" w:sz="18" w:space="4" w:color="auto"/>
        </w:pBdr>
        <w:shd w:val="clear" w:color="auto" w:fill="DEEAF6" w:themeFill="accent1" w:themeFillTint="33"/>
        <w:spacing w:before="0" w:line="240" w:lineRule="auto"/>
        <w:jc w:val="left"/>
      </w:pPr>
      <w:bookmarkStart w:id="30" w:name="_Toc92380491"/>
      <w:r>
        <w:lastRenderedPageBreak/>
        <w:t>Gamme Opératoire</w:t>
      </w:r>
      <w:bookmarkEnd w:id="30"/>
    </w:p>
    <w:p w14:paraId="5A5C0A30" w14:textId="77777777" w:rsidR="00ED2AC0" w:rsidRDefault="00ED2AC0">
      <w:pPr>
        <w:rPr>
          <w:rFonts w:ascii="Comic Sans MS" w:hAnsi="Comic Sans MS"/>
          <w:sz w:val="16"/>
          <w:szCs w:val="16"/>
        </w:rPr>
      </w:pPr>
    </w:p>
    <w:tbl>
      <w:tblPr>
        <w:tblW w:w="1071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693"/>
        <w:gridCol w:w="2845"/>
        <w:gridCol w:w="1985"/>
        <w:gridCol w:w="1918"/>
      </w:tblGrid>
      <w:tr w:rsidR="00CF587D" w:rsidRPr="00AE5F92" w14:paraId="71B9B317" w14:textId="77777777" w:rsidTr="00B97088">
        <w:trPr>
          <w:cantSplit/>
          <w:trHeight w:val="362"/>
        </w:trPr>
        <w:tc>
          <w:tcPr>
            <w:tcW w:w="1276" w:type="dxa"/>
            <w:shd w:val="clear" w:color="auto" w:fill="FFFFFF"/>
            <w:vAlign w:val="center"/>
          </w:tcPr>
          <w:p w14:paraId="17FFC854" w14:textId="77777777" w:rsidR="00CF587D" w:rsidRPr="00AE5F92" w:rsidRDefault="00CF587D" w:rsidP="00AE5F92">
            <w:pPr>
              <w:rPr>
                <w:rFonts w:ascii="Arial" w:hAnsi="Arial" w:cs="Arial"/>
                <w:sz w:val="22"/>
              </w:rPr>
            </w:pPr>
            <w:r w:rsidRPr="00AE5F92">
              <w:rPr>
                <w:rFonts w:ascii="Arial Rounded MT Bold" w:hAnsi="Arial Rounded MT Bold"/>
                <w:b/>
                <w:i/>
                <w:sz w:val="22"/>
                <w:szCs w:val="22"/>
                <w:u w:val="single"/>
              </w:rPr>
              <w:t>Quantité :</w:t>
            </w:r>
          </w:p>
        </w:tc>
        <w:tc>
          <w:tcPr>
            <w:tcW w:w="2693" w:type="dxa"/>
            <w:vMerge w:val="restart"/>
            <w:shd w:val="clear" w:color="auto" w:fill="FFFFFF"/>
          </w:tcPr>
          <w:p w14:paraId="4AB4FFC7" w14:textId="77777777" w:rsidR="00CF587D" w:rsidRPr="00AE5F92" w:rsidRDefault="00CF587D" w:rsidP="00AE5F92">
            <w:pPr>
              <w:jc w:val="center"/>
              <w:rPr>
                <w:rFonts w:ascii="Arial Rounded MT Bold" w:hAnsi="Arial Rounded MT Bold"/>
                <w:b/>
                <w:i/>
                <w:sz w:val="20"/>
                <w:szCs w:val="22"/>
                <w:u w:val="single"/>
              </w:rPr>
            </w:pPr>
            <w:r w:rsidRPr="00AE5F92">
              <w:rPr>
                <w:rFonts w:ascii="Arial Rounded MT Bold" w:hAnsi="Arial Rounded MT Bold"/>
                <w:b/>
                <w:i/>
                <w:sz w:val="20"/>
                <w:szCs w:val="22"/>
                <w:u w:val="single"/>
              </w:rPr>
              <w:t xml:space="preserve">MODE DE LANCEMENT : </w:t>
            </w:r>
          </w:p>
          <w:p w14:paraId="1CC55727" w14:textId="77777777" w:rsidR="00CF587D" w:rsidRPr="00AE5F92" w:rsidRDefault="00000000" w:rsidP="00AE5F92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06677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5F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CF587D" w:rsidRPr="00AE5F92">
              <w:rPr>
                <w:rFonts w:ascii="Arial" w:hAnsi="Arial" w:cs="Arial"/>
              </w:rPr>
              <w:t xml:space="preserve"> Prototype</w:t>
            </w:r>
          </w:p>
          <w:p w14:paraId="59AD2F2F" w14:textId="77777777" w:rsidR="00CF587D" w:rsidRPr="00AE5F92" w:rsidRDefault="00000000" w:rsidP="00AE5F92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260490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5F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AE5F92">
              <w:rPr>
                <w:rFonts w:ascii="Arial" w:hAnsi="Arial" w:cs="Arial"/>
              </w:rPr>
              <w:t xml:space="preserve"> </w:t>
            </w:r>
            <w:r w:rsidR="00CF587D" w:rsidRPr="00AE5F92">
              <w:rPr>
                <w:rFonts w:ascii="Arial" w:hAnsi="Arial" w:cs="Arial"/>
              </w:rPr>
              <w:t xml:space="preserve">Présérie                      </w:t>
            </w:r>
          </w:p>
          <w:p w14:paraId="63F80ADE" w14:textId="77777777" w:rsidR="00CF587D" w:rsidRPr="00AE5F92" w:rsidRDefault="00000000" w:rsidP="00AE5F92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561402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5F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AE5F92">
              <w:rPr>
                <w:rFonts w:ascii="Arial" w:hAnsi="Arial" w:cs="Arial"/>
              </w:rPr>
              <w:t xml:space="preserve"> </w:t>
            </w:r>
            <w:r w:rsidR="00CF587D" w:rsidRPr="00AE5F92">
              <w:rPr>
                <w:rFonts w:ascii="Arial" w:hAnsi="Arial" w:cs="Arial"/>
              </w:rPr>
              <w:t xml:space="preserve">Série                     </w:t>
            </w:r>
          </w:p>
        </w:tc>
        <w:tc>
          <w:tcPr>
            <w:tcW w:w="2845" w:type="dxa"/>
            <w:shd w:val="clear" w:color="auto" w:fill="FFFFFF"/>
            <w:vAlign w:val="center"/>
          </w:tcPr>
          <w:p w14:paraId="3DC5DCF6" w14:textId="77777777" w:rsidR="00CF587D" w:rsidRPr="00AE5F92" w:rsidRDefault="00CF587D" w:rsidP="00AE5F92">
            <w:pPr>
              <w:jc w:val="center"/>
              <w:rPr>
                <w:rFonts w:ascii="Arial Rounded MT Bold" w:hAnsi="Arial Rounded MT Bold"/>
                <w:b/>
                <w:i/>
                <w:sz w:val="22"/>
                <w:szCs w:val="22"/>
                <w:u w:val="single"/>
              </w:rPr>
            </w:pPr>
            <w:r w:rsidRPr="00AE5F92">
              <w:rPr>
                <w:rFonts w:ascii="Arial Rounded MT Bold" w:hAnsi="Arial Rounded MT Bold"/>
                <w:b/>
                <w:i/>
                <w:sz w:val="22"/>
                <w:szCs w:val="22"/>
                <w:u w:val="single"/>
              </w:rPr>
              <w:t>GRADE DE QUALITÉ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6ABA9BF0" w14:textId="77777777" w:rsidR="00CF587D" w:rsidRPr="00AE5F92" w:rsidRDefault="00CF587D" w:rsidP="00AE5F92">
            <w:pPr>
              <w:jc w:val="center"/>
              <w:rPr>
                <w:rFonts w:ascii="Arial Rounded MT Bold" w:hAnsi="Arial Rounded MT Bold"/>
                <w:b/>
                <w:i/>
                <w:sz w:val="22"/>
                <w:szCs w:val="22"/>
                <w:u w:val="single"/>
              </w:rPr>
            </w:pPr>
            <w:r w:rsidRPr="00AE5F92">
              <w:rPr>
                <w:rFonts w:ascii="Arial Rounded MT Bold" w:hAnsi="Arial Rounded MT Bold"/>
                <w:b/>
                <w:i/>
                <w:sz w:val="22"/>
                <w:szCs w:val="22"/>
                <w:u w:val="single"/>
              </w:rPr>
              <w:t>TEMPS ALLOUÉ</w:t>
            </w:r>
          </w:p>
        </w:tc>
        <w:tc>
          <w:tcPr>
            <w:tcW w:w="1918" w:type="dxa"/>
            <w:shd w:val="clear" w:color="auto" w:fill="FFFFFF"/>
            <w:vAlign w:val="center"/>
          </w:tcPr>
          <w:p w14:paraId="13FD2679" w14:textId="77777777" w:rsidR="00CF587D" w:rsidRPr="00AE5F92" w:rsidRDefault="00CF587D" w:rsidP="00AE5F92">
            <w:pPr>
              <w:jc w:val="center"/>
              <w:rPr>
                <w:rFonts w:ascii="Arial Rounded MT Bold" w:hAnsi="Arial Rounded MT Bold"/>
                <w:b/>
                <w:i/>
                <w:sz w:val="22"/>
                <w:szCs w:val="22"/>
                <w:u w:val="single"/>
              </w:rPr>
            </w:pPr>
            <w:r w:rsidRPr="00AE5F92">
              <w:rPr>
                <w:rFonts w:ascii="Arial Rounded MT Bold" w:hAnsi="Arial Rounded MT Bold"/>
                <w:b/>
                <w:i/>
                <w:sz w:val="22"/>
                <w:szCs w:val="22"/>
                <w:u w:val="single"/>
              </w:rPr>
              <w:t>TEMPS PASSÉ</w:t>
            </w:r>
          </w:p>
        </w:tc>
      </w:tr>
      <w:tr w:rsidR="00CF587D" w:rsidRPr="00AE5F92" w14:paraId="7E4735EF" w14:textId="77777777" w:rsidTr="00B97088">
        <w:trPr>
          <w:cantSplit/>
          <w:trHeight w:val="640"/>
        </w:trPr>
        <w:tc>
          <w:tcPr>
            <w:tcW w:w="1276" w:type="dxa"/>
            <w:shd w:val="clear" w:color="auto" w:fill="FFFFFF"/>
            <w:vAlign w:val="center"/>
          </w:tcPr>
          <w:p w14:paraId="7C186FF7" w14:textId="77777777" w:rsidR="00CF587D" w:rsidRPr="00AE5F92" w:rsidRDefault="00CF587D" w:rsidP="00AE5F92">
            <w:pPr>
              <w:rPr>
                <w:rFonts w:ascii="Arial" w:hAnsi="Arial" w:cs="Arial"/>
                <w:sz w:val="22"/>
              </w:rPr>
            </w:pPr>
            <w:r w:rsidRPr="00AE5F92">
              <w:rPr>
                <w:rFonts w:ascii="Arial" w:hAnsi="Arial" w:cs="Arial"/>
                <w:sz w:val="22"/>
              </w:rPr>
              <w:t>……………</w:t>
            </w:r>
          </w:p>
        </w:tc>
        <w:tc>
          <w:tcPr>
            <w:tcW w:w="2693" w:type="dxa"/>
            <w:vMerge/>
            <w:shd w:val="clear" w:color="auto" w:fill="FFFFFF"/>
          </w:tcPr>
          <w:p w14:paraId="508C4540" w14:textId="77777777" w:rsidR="00CF587D" w:rsidRPr="00AE5F92" w:rsidRDefault="00CF587D" w:rsidP="00AE5F92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845" w:type="dxa"/>
            <w:shd w:val="clear" w:color="auto" w:fill="FFFFFF"/>
            <w:vAlign w:val="center"/>
          </w:tcPr>
          <w:p w14:paraId="30497F18" w14:textId="77777777" w:rsidR="00CF587D" w:rsidRPr="00AE5F92" w:rsidRDefault="00CF587D" w:rsidP="00AE5F92">
            <w:pPr>
              <w:rPr>
                <w:rFonts w:ascii="Arial" w:hAnsi="Arial" w:cs="Arial"/>
                <w:sz w:val="22"/>
              </w:rPr>
            </w:pPr>
            <w:r w:rsidRPr="00AE5F92">
              <w:rPr>
                <w:rFonts w:ascii="Arial" w:hAnsi="Arial" w:cs="Arial"/>
                <w:sz w:val="22"/>
              </w:rPr>
              <w:t>Moyen de gamme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0E9D8334" w14:textId="77777777" w:rsidR="00CF587D" w:rsidRPr="00AE5F92" w:rsidRDefault="00CF587D" w:rsidP="00AE5F92">
            <w:pPr>
              <w:rPr>
                <w:rFonts w:ascii="Arial" w:hAnsi="Arial" w:cs="Arial"/>
              </w:rPr>
            </w:pPr>
            <w:r w:rsidRPr="00AE5F92">
              <w:rPr>
                <w:rFonts w:ascii="Arial" w:hAnsi="Arial" w:cs="Arial"/>
              </w:rPr>
              <w:t>10 à 12h</w:t>
            </w:r>
          </w:p>
        </w:tc>
        <w:tc>
          <w:tcPr>
            <w:tcW w:w="1918" w:type="dxa"/>
            <w:shd w:val="clear" w:color="auto" w:fill="FFFFFF"/>
            <w:vAlign w:val="center"/>
          </w:tcPr>
          <w:p w14:paraId="4BBF204E" w14:textId="77777777" w:rsidR="00CF587D" w:rsidRPr="00AE5F92" w:rsidRDefault="00CF587D" w:rsidP="00AE5F92">
            <w:pPr>
              <w:rPr>
                <w:rFonts w:ascii="Arial" w:hAnsi="Arial" w:cs="Arial"/>
              </w:rPr>
            </w:pPr>
            <w:r w:rsidRPr="00AE5F92">
              <w:rPr>
                <w:rFonts w:ascii="Arial" w:hAnsi="Arial" w:cs="Arial"/>
              </w:rPr>
              <w:t>…………….</w:t>
            </w:r>
          </w:p>
        </w:tc>
      </w:tr>
    </w:tbl>
    <w:p w14:paraId="0CED1DB8" w14:textId="77777777" w:rsidR="00C87BB4" w:rsidRPr="00CF587D" w:rsidRDefault="00C87BB4" w:rsidP="00C26718">
      <w:pPr>
        <w:rPr>
          <w:rFonts w:ascii="Comic Sans MS" w:hAnsi="Comic Sans MS"/>
          <w:b/>
          <w:sz w:val="8"/>
          <w:szCs w:val="28"/>
        </w:rPr>
      </w:pPr>
    </w:p>
    <w:tbl>
      <w:tblPr>
        <w:tblpPr w:leftFromText="141" w:rightFromText="141" w:vertAnchor="text" w:horzAnchor="margin" w:tblpXSpec="center" w:tblpY="123"/>
        <w:tblW w:w="10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2102"/>
        <w:gridCol w:w="1276"/>
        <w:gridCol w:w="161"/>
        <w:gridCol w:w="973"/>
        <w:gridCol w:w="1849"/>
        <w:gridCol w:w="1293"/>
        <w:gridCol w:w="1531"/>
        <w:gridCol w:w="1194"/>
        <w:gridCol w:w="28"/>
      </w:tblGrid>
      <w:tr w:rsidR="00CC5EB5" w14:paraId="4B6B462F" w14:textId="77777777" w:rsidTr="00025F2E">
        <w:trPr>
          <w:trHeight w:val="397"/>
        </w:trPr>
        <w:tc>
          <w:tcPr>
            <w:tcW w:w="1082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14:paraId="7F99D41D" w14:textId="77777777" w:rsidR="00CC5EB5" w:rsidRPr="00773CBC" w:rsidRDefault="00502DFA" w:rsidP="00502DFA">
            <w:pPr>
              <w:jc w:val="center"/>
              <w:rPr>
                <w:rFonts w:ascii="Arial Rounded MT Bold" w:hAnsi="Arial Rounded MT Bold"/>
                <w:b/>
                <w:sz w:val="32"/>
                <w:szCs w:val="32"/>
                <w:u w:val="single"/>
              </w:rPr>
            </w:pPr>
            <w:r w:rsidRPr="00502DFA">
              <w:rPr>
                <w:rFonts w:ascii="Arial Rounded MT Bold" w:hAnsi="Arial Rounded MT Bold"/>
                <w:b/>
                <w:sz w:val="32"/>
                <w:szCs w:val="32"/>
                <w:u w:val="single"/>
              </w:rPr>
              <w:t>CONDITIONS TECHNOLOGIQUES</w:t>
            </w:r>
          </w:p>
        </w:tc>
      </w:tr>
      <w:tr w:rsidR="009D7C65" w14:paraId="56E373CF" w14:textId="77777777" w:rsidTr="00025F2E">
        <w:trPr>
          <w:gridAfter w:val="1"/>
          <w:wAfter w:w="28" w:type="dxa"/>
          <w:trHeight w:val="340"/>
        </w:trPr>
        <w:tc>
          <w:tcPr>
            <w:tcW w:w="25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D705768" w14:textId="77777777" w:rsidR="009D7C65" w:rsidRPr="00773CBC" w:rsidRDefault="009D7C65" w:rsidP="00E550D7">
            <w:pPr>
              <w:jc w:val="center"/>
              <w:rPr>
                <w:rFonts w:ascii="Trebuchet MS" w:hAnsi="Trebuchet MS"/>
              </w:rPr>
            </w:pPr>
            <w:r w:rsidRPr="009D7C65">
              <w:rPr>
                <w:rFonts w:ascii="Trebuchet MS" w:hAnsi="Trebuchet MS"/>
                <w:b/>
                <w:sz w:val="28"/>
                <w:szCs w:val="22"/>
              </w:rPr>
              <w:t>MATI</w:t>
            </w:r>
            <w:r>
              <w:rPr>
                <w:rFonts w:ascii="Trebuchet MS" w:hAnsi="Trebuchet MS"/>
                <w:b/>
                <w:sz w:val="28"/>
                <w:szCs w:val="22"/>
              </w:rPr>
              <w:t>È</w:t>
            </w:r>
            <w:r w:rsidRPr="009D7C65">
              <w:rPr>
                <w:rFonts w:ascii="Trebuchet MS" w:hAnsi="Trebuchet MS"/>
                <w:b/>
                <w:sz w:val="28"/>
                <w:szCs w:val="22"/>
              </w:rPr>
              <w:t>RES</w:t>
            </w:r>
          </w:p>
        </w:tc>
        <w:tc>
          <w:tcPr>
            <w:tcW w:w="4259" w:type="dxa"/>
            <w:gridSpan w:val="4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9D624EC" w14:textId="77777777" w:rsidR="009D7C65" w:rsidRPr="00773CBC" w:rsidRDefault="009D7C65" w:rsidP="009D7C65">
            <w:pPr>
              <w:jc w:val="center"/>
              <w:rPr>
                <w:rFonts w:ascii="Trebuchet MS" w:hAnsi="Trebuchet MS"/>
              </w:rPr>
            </w:pPr>
            <w:r w:rsidRPr="009D7C65">
              <w:rPr>
                <w:rFonts w:ascii="Trebuchet MS" w:hAnsi="Trebuchet MS"/>
                <w:b/>
                <w:sz w:val="28"/>
                <w:szCs w:val="22"/>
              </w:rPr>
              <w:t>MACHINE</w:t>
            </w:r>
            <w:r>
              <w:rPr>
                <w:rFonts w:ascii="Trebuchet MS" w:hAnsi="Trebuchet MS"/>
                <w:b/>
                <w:sz w:val="28"/>
                <w:szCs w:val="22"/>
              </w:rPr>
              <w:t>S</w:t>
            </w:r>
          </w:p>
        </w:tc>
        <w:tc>
          <w:tcPr>
            <w:tcW w:w="1293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7533A30" w14:textId="77777777" w:rsidR="009D7C65" w:rsidRPr="009D7C65" w:rsidRDefault="009D7C65" w:rsidP="009D7C65">
            <w:pPr>
              <w:jc w:val="center"/>
              <w:rPr>
                <w:rFonts w:ascii="Trebuchet MS" w:hAnsi="Trebuchet MS"/>
                <w:b/>
              </w:rPr>
            </w:pPr>
            <w:r w:rsidRPr="00025F2E">
              <w:rPr>
                <w:rFonts w:ascii="Trebuchet MS" w:hAnsi="Trebuchet MS"/>
                <w:b/>
                <w:sz w:val="20"/>
              </w:rPr>
              <w:t>LES POINTS</w:t>
            </w:r>
          </w:p>
        </w:tc>
        <w:tc>
          <w:tcPr>
            <w:tcW w:w="2725" w:type="dxa"/>
            <w:gridSpan w:val="2"/>
            <w:tcBorders>
              <w:top w:val="single" w:sz="12" w:space="0" w:color="auto"/>
              <w:left w:val="single" w:sz="24" w:space="0" w:color="auto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EC3614" w14:textId="77777777" w:rsidR="009D7C65" w:rsidRPr="00773CBC" w:rsidRDefault="00502DFA" w:rsidP="006548F3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szCs w:val="22"/>
              </w:rPr>
              <w:t>OUTILLAGES DIVERS</w:t>
            </w:r>
          </w:p>
        </w:tc>
      </w:tr>
      <w:tr w:rsidR="006548F3" w14:paraId="3A9ED8F4" w14:textId="77777777" w:rsidTr="00025F2E">
        <w:trPr>
          <w:gridAfter w:val="1"/>
          <w:wAfter w:w="28" w:type="dxa"/>
          <w:trHeight w:val="737"/>
        </w:trPr>
        <w:tc>
          <w:tcPr>
            <w:tcW w:w="252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EDE9E2B" w14:textId="77777777" w:rsidR="006548F3" w:rsidRPr="00773CBC" w:rsidRDefault="006548F3" w:rsidP="006548F3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-</w:t>
            </w:r>
            <w:r w:rsidRPr="00773CBC">
              <w:rPr>
                <w:rFonts w:ascii="Trebuchet MS" w:hAnsi="Trebuchet MS"/>
              </w:rPr>
              <w:t>Cuir</w:t>
            </w:r>
          </w:p>
          <w:p w14:paraId="6D66CCE2" w14:textId="77777777" w:rsidR="006548F3" w:rsidRPr="00773CBC" w:rsidRDefault="006548F3" w:rsidP="006548F3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-</w:t>
            </w:r>
            <w:r w:rsidR="002572D0">
              <w:rPr>
                <w:rFonts w:ascii="Trebuchet MS" w:hAnsi="Trebuchet MS"/>
              </w:rPr>
              <w:t>Textile</w:t>
            </w:r>
          </w:p>
          <w:p w14:paraId="1BCEDE49" w14:textId="77777777" w:rsidR="006548F3" w:rsidRDefault="006548F3" w:rsidP="006548F3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-</w:t>
            </w:r>
            <w:r w:rsidR="002572D0">
              <w:rPr>
                <w:rFonts w:ascii="Trebuchet MS" w:hAnsi="Trebuchet MS"/>
              </w:rPr>
              <w:t>Carton</w:t>
            </w:r>
          </w:p>
          <w:p w14:paraId="6A324473" w14:textId="77777777" w:rsidR="006548F3" w:rsidRDefault="006548F3" w:rsidP="006548F3">
            <w:pPr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</w:rPr>
              <w:t xml:space="preserve">-Toile DBL </w:t>
            </w:r>
            <w:r w:rsidRPr="00502DFA">
              <w:rPr>
                <w:rFonts w:ascii="Trebuchet MS" w:hAnsi="Trebuchet MS"/>
                <w:i/>
                <w:sz w:val="22"/>
              </w:rPr>
              <w:t>(popeline)</w:t>
            </w:r>
          </w:p>
          <w:p w14:paraId="2578D6E1" w14:textId="77777777" w:rsidR="002572D0" w:rsidRPr="002572D0" w:rsidRDefault="002572D0" w:rsidP="006548F3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  <w:sz w:val="22"/>
              </w:rPr>
              <w:t>-Toile fine DBL des pochette fente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D84D2E" w14:textId="77777777" w:rsidR="006548F3" w:rsidRPr="00877D76" w:rsidRDefault="006548F3" w:rsidP="009D7C65">
            <w:pPr>
              <w:jc w:val="center"/>
              <w:rPr>
                <w:rFonts w:ascii="Trebuchet MS" w:hAnsi="Trebuchet MS"/>
                <w:b/>
              </w:rPr>
            </w:pPr>
            <w:r w:rsidRPr="00877D76">
              <w:rPr>
                <w:rFonts w:ascii="Trebuchet MS" w:hAnsi="Trebuchet MS"/>
                <w:b/>
                <w:sz w:val="22"/>
                <w:szCs w:val="22"/>
              </w:rPr>
              <w:t>Type de machine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15B694" w14:textId="77777777" w:rsidR="006548F3" w:rsidRPr="00877D76" w:rsidRDefault="006548F3" w:rsidP="009D7C65">
            <w:pPr>
              <w:jc w:val="center"/>
              <w:rPr>
                <w:rFonts w:ascii="Trebuchet MS" w:hAnsi="Trebuchet MS"/>
                <w:b/>
              </w:rPr>
            </w:pPr>
            <w:r w:rsidRPr="00877D76">
              <w:rPr>
                <w:rFonts w:ascii="Trebuchet MS" w:hAnsi="Trebuchet MS"/>
                <w:b/>
                <w:sz w:val="22"/>
                <w:szCs w:val="22"/>
              </w:rPr>
              <w:t>Type de point</w:t>
            </w:r>
          </w:p>
        </w:tc>
        <w:tc>
          <w:tcPr>
            <w:tcW w:w="18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4C0A0F93" w14:textId="77777777" w:rsidR="006548F3" w:rsidRPr="00877D76" w:rsidRDefault="006548F3" w:rsidP="009D7C65">
            <w:pPr>
              <w:jc w:val="center"/>
              <w:rPr>
                <w:rFonts w:ascii="Comic Sans MS" w:hAnsi="Comic Sans MS"/>
                <w:b/>
              </w:rPr>
            </w:pPr>
            <w:proofErr w:type="spellStart"/>
            <w:r w:rsidRPr="00877D76">
              <w:rPr>
                <w:rFonts w:ascii="Trebuchet MS" w:hAnsi="Trebuchet MS"/>
                <w:b/>
              </w:rPr>
              <w:t>Equipt</w:t>
            </w:r>
            <w:proofErr w:type="spellEnd"/>
            <w:r w:rsidRPr="00877D76">
              <w:rPr>
                <w:rFonts w:ascii="Trebuchet MS" w:hAnsi="Trebuchet MS"/>
                <w:b/>
              </w:rPr>
              <w:t>.</w:t>
            </w:r>
          </w:p>
          <w:p w14:paraId="39046301" w14:textId="77777777" w:rsidR="006548F3" w:rsidRPr="00877D76" w:rsidRDefault="006548F3" w:rsidP="009D7C65">
            <w:pPr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1293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7856E6B7" w14:textId="77777777" w:rsidR="006548F3" w:rsidRPr="00877D76" w:rsidRDefault="006548F3" w:rsidP="009D7C65">
            <w:pPr>
              <w:jc w:val="center"/>
              <w:rPr>
                <w:rFonts w:ascii="Trebuchet MS" w:hAnsi="Trebuchet MS"/>
                <w:b/>
              </w:rPr>
            </w:pPr>
            <w:r w:rsidRPr="00877D76">
              <w:rPr>
                <w:rFonts w:ascii="Trebuchet MS" w:hAnsi="Trebuchet MS"/>
                <w:b/>
                <w:sz w:val="22"/>
                <w:szCs w:val="22"/>
              </w:rPr>
              <w:t>Nbre de point / cm</w:t>
            </w:r>
          </w:p>
        </w:tc>
        <w:tc>
          <w:tcPr>
            <w:tcW w:w="2725" w:type="dxa"/>
            <w:gridSpan w:val="2"/>
            <w:vMerge w:val="restart"/>
            <w:tcBorders>
              <w:top w:val="nil"/>
              <w:left w:val="single" w:sz="24" w:space="0" w:color="auto"/>
              <w:right w:val="single" w:sz="12" w:space="0" w:color="auto"/>
            </w:tcBorders>
            <w:shd w:val="clear" w:color="auto" w:fill="auto"/>
          </w:tcPr>
          <w:p w14:paraId="38DDF404" w14:textId="77777777" w:rsidR="006548F3" w:rsidRPr="00773CBC" w:rsidRDefault="006548F3" w:rsidP="006548F3">
            <w:pPr>
              <w:numPr>
                <w:ilvl w:val="0"/>
                <w:numId w:val="1"/>
              </w:numPr>
              <w:tabs>
                <w:tab w:val="clear" w:pos="720"/>
                <w:tab w:val="num" w:pos="479"/>
              </w:tabs>
              <w:ind w:left="196" w:hanging="196"/>
              <w:rPr>
                <w:rFonts w:ascii="Trebuchet MS" w:hAnsi="Trebuchet MS"/>
              </w:rPr>
            </w:pPr>
            <w:r w:rsidRPr="00773CBC">
              <w:rPr>
                <w:rFonts w:ascii="Trebuchet MS" w:hAnsi="Trebuchet MS"/>
              </w:rPr>
              <w:t xml:space="preserve">Ciseaux </w:t>
            </w:r>
          </w:p>
          <w:p w14:paraId="35E708E8" w14:textId="77777777" w:rsidR="006548F3" w:rsidRPr="00773CBC" w:rsidRDefault="006548F3" w:rsidP="006548F3">
            <w:pPr>
              <w:numPr>
                <w:ilvl w:val="0"/>
                <w:numId w:val="1"/>
              </w:numPr>
              <w:tabs>
                <w:tab w:val="clear" w:pos="720"/>
                <w:tab w:val="num" w:pos="479"/>
              </w:tabs>
              <w:ind w:left="196" w:hanging="196"/>
              <w:rPr>
                <w:rFonts w:ascii="Trebuchet MS" w:hAnsi="Trebuchet MS"/>
              </w:rPr>
            </w:pPr>
            <w:r w:rsidRPr="00773CBC">
              <w:rPr>
                <w:rFonts w:ascii="Trebuchet MS" w:hAnsi="Trebuchet MS"/>
              </w:rPr>
              <w:t>Coupe-fils</w:t>
            </w:r>
          </w:p>
          <w:p w14:paraId="7B4D82BF" w14:textId="77777777" w:rsidR="006548F3" w:rsidRPr="00773CBC" w:rsidRDefault="006548F3" w:rsidP="006548F3">
            <w:pPr>
              <w:numPr>
                <w:ilvl w:val="0"/>
                <w:numId w:val="1"/>
              </w:numPr>
              <w:tabs>
                <w:tab w:val="clear" w:pos="720"/>
                <w:tab w:val="num" w:pos="479"/>
              </w:tabs>
              <w:ind w:left="196" w:hanging="196"/>
              <w:rPr>
                <w:rFonts w:ascii="Trebuchet MS" w:hAnsi="Trebuchet MS"/>
              </w:rPr>
            </w:pPr>
            <w:r w:rsidRPr="00773CBC">
              <w:rPr>
                <w:rFonts w:ascii="Trebuchet MS" w:hAnsi="Trebuchet MS"/>
              </w:rPr>
              <w:t>Réglet</w:t>
            </w:r>
          </w:p>
          <w:p w14:paraId="679DCAC0" w14:textId="77777777" w:rsidR="006548F3" w:rsidRDefault="006548F3" w:rsidP="006548F3">
            <w:pPr>
              <w:numPr>
                <w:ilvl w:val="0"/>
                <w:numId w:val="1"/>
              </w:numPr>
              <w:tabs>
                <w:tab w:val="clear" w:pos="720"/>
                <w:tab w:val="num" w:pos="479"/>
              </w:tabs>
              <w:ind w:left="196" w:hanging="196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Aiguille </w:t>
            </w:r>
          </w:p>
          <w:p w14:paraId="2B782136" w14:textId="77777777" w:rsidR="006548F3" w:rsidRPr="00773CBC" w:rsidRDefault="006548F3" w:rsidP="006548F3">
            <w:pPr>
              <w:numPr>
                <w:ilvl w:val="0"/>
                <w:numId w:val="1"/>
              </w:numPr>
              <w:tabs>
                <w:tab w:val="clear" w:pos="720"/>
                <w:tab w:val="num" w:pos="479"/>
              </w:tabs>
              <w:ind w:left="196" w:hanging="196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</w:t>
            </w:r>
            <w:r w:rsidRPr="00773CBC">
              <w:rPr>
                <w:rFonts w:ascii="Trebuchet MS" w:hAnsi="Trebuchet MS"/>
              </w:rPr>
              <w:t>rayon mine d’argent</w:t>
            </w:r>
          </w:p>
        </w:tc>
      </w:tr>
      <w:tr w:rsidR="006548F3" w14:paraId="6F4B890E" w14:textId="77777777" w:rsidTr="00025F2E">
        <w:trPr>
          <w:gridAfter w:val="1"/>
          <w:wAfter w:w="28" w:type="dxa"/>
          <w:trHeight w:val="794"/>
        </w:trPr>
        <w:tc>
          <w:tcPr>
            <w:tcW w:w="252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hideMark/>
          </w:tcPr>
          <w:p w14:paraId="7AF5D54A" w14:textId="77777777" w:rsidR="006548F3" w:rsidRPr="00773CBC" w:rsidRDefault="006548F3" w:rsidP="00C61E24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2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04711E" w14:textId="77777777" w:rsidR="006548F3" w:rsidRPr="00773CBC" w:rsidRDefault="00CB1134" w:rsidP="002B570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mc:AlternateContent>
                <mc:Choice Requires="wpg">
                  <w:drawing>
                    <wp:inline distT="0" distB="0" distL="0" distR="0" wp14:anchorId="6446E462" wp14:editId="0EB45FEB">
                      <wp:extent cx="539750" cy="234315"/>
                      <wp:effectExtent l="11430" t="13335" r="39370" b="9525"/>
                      <wp:docPr id="1020" name="Group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9750" cy="234315"/>
                                <a:chOff x="1678" y="9765"/>
                                <a:chExt cx="850" cy="369"/>
                              </a:xfrm>
                            </wpg:grpSpPr>
                            <wps:wsp>
                              <wps:cNvPr id="1023" name="Rectangl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8" y="9765"/>
                                  <a:ext cx="850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Line 7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74" y="9816"/>
                                  <a:ext cx="1" cy="2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7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74" y="9958"/>
                                  <a:ext cx="4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3D1E38" id="Groupe 126" o:spid="_x0000_s1026" style="width:42.5pt;height:18.45pt;mso-position-horizontal-relative:char;mso-position-vertical-relative:line" coordorigin="1678,9765" coordsize="850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">
                      <v:rect id="Rectangle 71" o:spid="_x0000_s1027" style="position:absolute;left:1678;top:9765;width:850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"/>
                      <v:line id="Line 72" o:spid="_x0000_s1028" style="position:absolute;flip:x;visibility:visible;mso-wrap-style:square" from="2074,9816" to="2075,10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vKG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"/>
                      <v:line id="Line 73" o:spid="_x0000_s1029" style="position:absolute;flip:x;visibility:visible;mso-wrap-style:square" from="2074,9958" to="2528,9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" strokeweight="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7461D7" w14:textId="77777777" w:rsidR="006548F3" w:rsidRPr="00773CBC" w:rsidRDefault="006548F3" w:rsidP="009D7C65">
            <w:pPr>
              <w:jc w:val="center"/>
              <w:rPr>
                <w:rFonts w:ascii="Trebuchet MS" w:hAnsi="Trebuchet MS"/>
              </w:rPr>
            </w:pPr>
            <w:r w:rsidRPr="00773CBC">
              <w:rPr>
                <w:rFonts w:ascii="Trebuchet MS" w:hAnsi="Trebuchet MS"/>
              </w:rPr>
              <w:t>301</w:t>
            </w:r>
          </w:p>
        </w:tc>
        <w:tc>
          <w:tcPr>
            <w:tcW w:w="1849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0DA5C10" w14:textId="77777777" w:rsidR="006548F3" w:rsidRPr="00773CBC" w:rsidRDefault="006548F3" w:rsidP="002B5704">
            <w:pPr>
              <w:jc w:val="center"/>
              <w:rPr>
                <w:rFonts w:ascii="Trebuchet MS" w:hAnsi="Trebuchet MS"/>
              </w:rPr>
            </w:pPr>
            <w:r w:rsidRPr="00773CBC">
              <w:rPr>
                <w:rFonts w:ascii="Trebuchet MS" w:hAnsi="Trebuchet MS"/>
              </w:rPr>
              <w:t>Guide</w:t>
            </w:r>
            <w:r>
              <w:rPr>
                <w:rFonts w:ascii="Trebuchet MS" w:hAnsi="Trebuchet MS"/>
              </w:rPr>
              <w:t xml:space="preserve"> : </w:t>
            </w:r>
            <w:r w:rsidRPr="009D7C65">
              <w:rPr>
                <w:rFonts w:ascii="Eras Medium ITC" w:hAnsi="Eras Medium ITC"/>
                <w:i/>
                <w:sz w:val="22"/>
              </w:rPr>
              <w:t>2,5mm</w:t>
            </w:r>
            <w:r w:rsidR="002B5704">
              <w:rPr>
                <w:rFonts w:ascii="Eras Medium ITC" w:hAnsi="Eras Medium ITC"/>
                <w:i/>
                <w:sz w:val="22"/>
              </w:rPr>
              <w:t xml:space="preserve"> du bord</w:t>
            </w:r>
          </w:p>
        </w:tc>
        <w:tc>
          <w:tcPr>
            <w:tcW w:w="1293" w:type="dxa"/>
            <w:tcBorders>
              <w:top w:val="single" w:sz="12" w:space="0" w:color="auto"/>
              <w:left w:val="single" w:sz="24" w:space="0" w:color="auto"/>
              <w:bottom w:val="nil"/>
              <w:right w:val="single" w:sz="24" w:space="0" w:color="auto"/>
            </w:tcBorders>
            <w:shd w:val="clear" w:color="auto" w:fill="auto"/>
            <w:vAlign w:val="center"/>
          </w:tcPr>
          <w:p w14:paraId="540A751A" w14:textId="77777777" w:rsidR="006548F3" w:rsidRPr="00773CBC" w:rsidRDefault="006548F3" w:rsidP="009D7C65">
            <w:pPr>
              <w:jc w:val="center"/>
              <w:rPr>
                <w:rFonts w:ascii="Trebuchet MS" w:hAnsi="Trebuchet MS"/>
              </w:rPr>
            </w:pPr>
            <w:r w:rsidRPr="00502DFA">
              <w:rPr>
                <w:rFonts w:ascii="Trebuchet MS" w:hAnsi="Trebuchet MS"/>
                <w:sz w:val="28"/>
              </w:rPr>
              <w:t>3</w:t>
            </w:r>
          </w:p>
        </w:tc>
        <w:tc>
          <w:tcPr>
            <w:tcW w:w="2725" w:type="dxa"/>
            <w:gridSpan w:val="2"/>
            <w:vMerge/>
            <w:tcBorders>
              <w:left w:val="single" w:sz="2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14:paraId="303B557E" w14:textId="77777777" w:rsidR="006548F3" w:rsidRPr="00277E57" w:rsidRDefault="006548F3" w:rsidP="009D7C65">
            <w:pPr>
              <w:rPr>
                <w:rFonts w:ascii="Comic Sans MS" w:hAnsi="Comic Sans MS"/>
              </w:rPr>
            </w:pPr>
          </w:p>
        </w:tc>
      </w:tr>
      <w:tr w:rsidR="006548F3" w14:paraId="05636F57" w14:textId="77777777" w:rsidTr="00025F2E">
        <w:trPr>
          <w:gridAfter w:val="1"/>
          <w:wAfter w:w="28" w:type="dxa"/>
          <w:trHeight w:val="20"/>
        </w:trPr>
        <w:tc>
          <w:tcPr>
            <w:tcW w:w="252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hideMark/>
          </w:tcPr>
          <w:p w14:paraId="3FD5C676" w14:textId="77777777" w:rsidR="006548F3" w:rsidRPr="00773CBC" w:rsidRDefault="006548F3" w:rsidP="00C61E24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left w:val="single" w:sz="24" w:space="0" w:color="auto"/>
              <w:bottom w:val="nil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2B77C2" w14:textId="77777777" w:rsidR="006548F3" w:rsidRPr="00773CBC" w:rsidRDefault="006548F3" w:rsidP="009D7C65">
            <w:pPr>
              <w:rPr>
                <w:rFonts w:ascii="Trebuchet MS" w:hAnsi="Trebuchet MS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dashSmallGap" w:sz="4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9E0D9E" w14:textId="77777777" w:rsidR="006548F3" w:rsidRPr="00773CBC" w:rsidRDefault="006548F3" w:rsidP="009D7C65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301</w:t>
            </w:r>
          </w:p>
        </w:tc>
        <w:tc>
          <w:tcPr>
            <w:tcW w:w="1849" w:type="dxa"/>
            <w:vMerge w:val="restart"/>
            <w:tcBorders>
              <w:top w:val="dashSmallGap" w:sz="4" w:space="0" w:color="auto"/>
              <w:left w:val="single" w:sz="12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2F7D2C75" w14:textId="77777777" w:rsidR="006548F3" w:rsidRPr="00877D76" w:rsidRDefault="006548F3" w:rsidP="009D7C65">
            <w:pPr>
              <w:jc w:val="center"/>
              <w:rPr>
                <w:rFonts w:ascii="Comic Sans MS" w:hAnsi="Comic Sans MS"/>
                <w:b/>
              </w:rPr>
            </w:pPr>
            <w:r w:rsidRPr="00773CBC">
              <w:rPr>
                <w:rFonts w:ascii="Trebuchet MS" w:hAnsi="Trebuchet MS"/>
              </w:rPr>
              <w:t>Guide</w:t>
            </w:r>
            <w:r>
              <w:rPr>
                <w:rFonts w:ascii="Trebuchet MS" w:hAnsi="Trebuchet MS"/>
              </w:rPr>
              <w:t xml:space="preserve"> : </w:t>
            </w:r>
            <w:r w:rsidRPr="009D7C65">
              <w:rPr>
                <w:rFonts w:ascii="Eras Medium ITC" w:hAnsi="Eras Medium ITC"/>
                <w:i/>
                <w:sz w:val="22"/>
              </w:rPr>
              <w:t>2,5mm du bord</w:t>
            </w:r>
          </w:p>
        </w:tc>
        <w:tc>
          <w:tcPr>
            <w:tcW w:w="1293" w:type="dxa"/>
            <w:vMerge w:val="restart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701F57F9" w14:textId="77777777" w:rsidR="006548F3" w:rsidRPr="00773CBC" w:rsidRDefault="006548F3" w:rsidP="009D7C65">
            <w:pPr>
              <w:jc w:val="center"/>
              <w:rPr>
                <w:rFonts w:ascii="Trebuchet MS" w:hAnsi="Trebuchet MS"/>
              </w:rPr>
            </w:pPr>
            <w:r w:rsidRPr="006548F3">
              <w:rPr>
                <w:rFonts w:ascii="Trebuchet MS" w:hAnsi="Trebuchet MS"/>
                <w:b/>
                <w:sz w:val="22"/>
                <w:szCs w:val="22"/>
              </w:rPr>
              <w:t>TEX du fil</w:t>
            </w:r>
          </w:p>
        </w:tc>
        <w:tc>
          <w:tcPr>
            <w:tcW w:w="2725" w:type="dxa"/>
            <w:gridSpan w:val="2"/>
            <w:vMerge/>
            <w:tcBorders>
              <w:left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7D7ED2A1" w14:textId="77777777" w:rsidR="006548F3" w:rsidRPr="00277E57" w:rsidRDefault="006548F3" w:rsidP="009D7C65">
            <w:pPr>
              <w:rPr>
                <w:rFonts w:ascii="Comic Sans MS" w:hAnsi="Comic Sans MS"/>
              </w:rPr>
            </w:pPr>
          </w:p>
        </w:tc>
      </w:tr>
      <w:tr w:rsidR="002B5704" w14:paraId="53680E2F" w14:textId="77777777" w:rsidTr="00025F2E">
        <w:trPr>
          <w:gridAfter w:val="1"/>
          <w:wAfter w:w="28" w:type="dxa"/>
          <w:trHeight w:val="151"/>
        </w:trPr>
        <w:tc>
          <w:tcPr>
            <w:tcW w:w="252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</w:tcPr>
          <w:p w14:paraId="52B31207" w14:textId="77777777" w:rsidR="002B5704" w:rsidRPr="00773CBC" w:rsidRDefault="002B5704" w:rsidP="009D7C65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C783F0" w14:textId="77777777" w:rsidR="002B5704" w:rsidRDefault="00CB1134" w:rsidP="002B5704">
            <w:pPr>
              <w:jc w:val="center"/>
              <w:rPr>
                <w:rFonts w:ascii="Trebuchet MS" w:hAnsi="Trebuchet MS"/>
                <w:noProof/>
              </w:rPr>
            </w:pPr>
            <w:r>
              <w:rPr>
                <w:rFonts w:ascii="Trebuchet MS" w:hAnsi="Trebuchet MS"/>
                <w:noProof/>
              </w:rPr>
              <mc:AlternateContent>
                <mc:Choice Requires="wpg">
                  <w:drawing>
                    <wp:inline distT="0" distB="0" distL="0" distR="0" wp14:anchorId="38D06575" wp14:editId="2DD0FDFD">
                      <wp:extent cx="539750" cy="234315"/>
                      <wp:effectExtent l="11430" t="10160" r="29845" b="12700"/>
                      <wp:docPr id="1014" name="Group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9750" cy="234315"/>
                                <a:chOff x="0" y="0"/>
                                <a:chExt cx="5397" cy="2343"/>
                              </a:xfrm>
                            </wpg:grpSpPr>
                            <wpg:grpSp>
                              <wpg:cNvPr id="1015" name="Groupe 2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397" cy="2343"/>
                                  <a:chOff x="1678" y="9741"/>
                                  <a:chExt cx="850" cy="369"/>
                                </a:xfrm>
                              </wpg:grpSpPr>
                              <wps:wsp>
                                <wps:cNvPr id="1016" name="Rectangle 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8" y="9741"/>
                                    <a:ext cx="850" cy="3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7" name="Line 73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126" y="9938"/>
                                    <a:ext cx="39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18" name="Ellips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4" y="716"/>
                                  <a:ext cx="1130" cy="125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19" name="Forme libre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2" y="731"/>
                                  <a:ext cx="546" cy="1283"/>
                                </a:xfrm>
                                <a:custGeom>
                                  <a:avLst/>
                                  <a:gdLst>
                                    <a:gd name="T0" fmla="*/ 4561 w 54886"/>
                                    <a:gd name="T1" fmla="*/ 1139 h 128894"/>
                                    <a:gd name="T2" fmla="*/ 6077 w 54886"/>
                                    <a:gd name="T3" fmla="*/ 122469 h 128894"/>
                                    <a:gd name="T4" fmla="*/ 37920 w 54886"/>
                                    <a:gd name="T5" fmla="*/ 104270 h 128894"/>
                                    <a:gd name="T6" fmla="*/ 54600 w 54886"/>
                                    <a:gd name="T7" fmla="*/ 63321 h 128894"/>
                                    <a:gd name="T8" fmla="*/ 4561 w 54886"/>
                                    <a:gd name="T9" fmla="*/ 1139 h 128894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886" h="128894">
                                      <a:moveTo>
                                        <a:pt x="4584" y="1145"/>
                                      </a:moveTo>
                                      <a:cubicBezTo>
                                        <a:pt x="-3544" y="11051"/>
                                        <a:pt x="520" y="105793"/>
                                        <a:pt x="6108" y="123065"/>
                                      </a:cubicBezTo>
                                      <a:cubicBezTo>
                                        <a:pt x="11696" y="140337"/>
                                        <a:pt x="29984" y="114683"/>
                                        <a:pt x="38112" y="104777"/>
                                      </a:cubicBezTo>
                                      <a:cubicBezTo>
                                        <a:pt x="46240" y="94871"/>
                                        <a:pt x="54114" y="78869"/>
                                        <a:pt x="54876" y="63629"/>
                                      </a:cubicBezTo>
                                      <a:cubicBezTo>
                                        <a:pt x="55638" y="48389"/>
                                        <a:pt x="12712" y="-8761"/>
                                        <a:pt x="4584" y="11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D4EA99" id="Groupe 245" o:spid="_x0000_s1026" style="width:42.5pt;height:18.45pt;mso-position-horizontal-relative:char;mso-position-vertical-relative:line" coordsize="5397,2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">
                      <v:group id="Groupe 233" o:spid="_x0000_s1027" style="position:absolute;width:5397;height:2343" coordorigin="1678,9741" coordsize="850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      <v:rect id="Rectangle 71" o:spid="_x0000_s1028" style="position:absolute;left:1678;top:9741;width:850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"/>
                        <v:line id="Line 73" o:spid="_x0000_s1029" style="position:absolute;flip:x y;visibility:visible;mso-wrap-style:square" from="2126,9938" to="2523,9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" strokeweight="5pt"/>
                      </v:group>
                      <v:oval id="Ellipse 241" o:spid="_x0000_s1030" style="position:absolute;left:1844;top:716;width:1130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" filled="f" strokecolor="black [3213]" strokeweight="1pt">
                        <v:stroke joinstyle="miter"/>
                      </v:oval>
                      <v:shape id="Forme libre 244" o:spid="_x0000_s1031" style="position:absolute;left:2392;top:731;width:546;height:1283;visibility:visible;mso-wrap-style:square;v-text-anchor:middle" coordsize="54886,12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" path="m4584,1145c-3544,11051,520,105793,6108,123065v5588,17272,23876,-8382,32004,-18288c46240,94871,54114,78869,54876,63629,55638,48389,12712,-8761,4584,1145xe" fillcolor="black [3213]" strokecolor="black [3213]" strokeweight="1pt">
                        <v:stroke joinstyle="miter"/>
                        <v:path arrowok="t" o:connecttype="custom" o:connectlocs="45,11;60,1219;377,1038;543,630;45,11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1D6F86" w14:textId="77777777" w:rsidR="002B5704" w:rsidRDefault="002B5704" w:rsidP="009D7C65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849" w:type="dxa"/>
            <w:vMerge/>
            <w:tcBorders>
              <w:left w:val="single" w:sz="12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6B4C1948" w14:textId="77777777" w:rsidR="002B5704" w:rsidRDefault="002B5704" w:rsidP="009D7C65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6172C26F" w14:textId="77777777" w:rsidR="002B5704" w:rsidRPr="00277E57" w:rsidRDefault="002B5704" w:rsidP="009D7C65">
            <w:pPr>
              <w:rPr>
                <w:rFonts w:ascii="Comic Sans MS" w:hAnsi="Comic Sans MS"/>
              </w:rPr>
            </w:pPr>
          </w:p>
        </w:tc>
        <w:tc>
          <w:tcPr>
            <w:tcW w:w="2725" w:type="dxa"/>
            <w:gridSpan w:val="2"/>
            <w:tcBorders>
              <w:left w:val="single" w:sz="24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A9A1018" w14:textId="77777777" w:rsidR="002B5704" w:rsidRDefault="002B5704" w:rsidP="002B5704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b/>
                <w:szCs w:val="22"/>
              </w:rPr>
              <w:t>AUTRES MATÉRIELS</w:t>
            </w:r>
          </w:p>
        </w:tc>
      </w:tr>
      <w:tr w:rsidR="002B5704" w14:paraId="6B4A847F" w14:textId="77777777" w:rsidTr="00025F2E">
        <w:trPr>
          <w:gridAfter w:val="1"/>
          <w:wAfter w:w="28" w:type="dxa"/>
          <w:trHeight w:val="279"/>
        </w:trPr>
        <w:tc>
          <w:tcPr>
            <w:tcW w:w="252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</w:tcPr>
          <w:p w14:paraId="59F4F405" w14:textId="77777777" w:rsidR="002B5704" w:rsidRPr="00773CBC" w:rsidRDefault="002B5704" w:rsidP="009D7C65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276" w:type="dxa"/>
            <w:vMerge/>
            <w:tcBorders>
              <w:left w:val="single" w:sz="24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424094" w14:textId="77777777" w:rsidR="002B5704" w:rsidRDefault="002B5704" w:rsidP="002B5704">
            <w:pPr>
              <w:rPr>
                <w:rFonts w:ascii="Trebuchet MS" w:hAnsi="Trebuchet MS"/>
                <w:noProof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B442A8" w14:textId="77777777" w:rsidR="002B5704" w:rsidRDefault="002B5704" w:rsidP="009D7C65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849" w:type="dxa"/>
            <w:vMerge/>
            <w:tcBorders>
              <w:left w:val="single" w:sz="12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136E1F85" w14:textId="77777777" w:rsidR="002B5704" w:rsidRDefault="002B5704" w:rsidP="009D7C65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02BBE7CB" w14:textId="77777777" w:rsidR="002B5704" w:rsidRPr="00277E57" w:rsidRDefault="002B5704" w:rsidP="009D7C65">
            <w:pPr>
              <w:rPr>
                <w:rFonts w:ascii="Comic Sans MS" w:hAnsi="Comic Sans MS"/>
              </w:rPr>
            </w:pPr>
          </w:p>
        </w:tc>
        <w:tc>
          <w:tcPr>
            <w:tcW w:w="1531" w:type="dxa"/>
            <w:vMerge w:val="restart"/>
            <w:tcBorders>
              <w:left w:val="single" w:sz="24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14:paraId="7DB80C3E" w14:textId="77777777" w:rsidR="002B5704" w:rsidRPr="006548F3" w:rsidRDefault="002B5704" w:rsidP="006548F3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-</w:t>
            </w:r>
            <w:r w:rsidRPr="006548F3">
              <w:rPr>
                <w:rFonts w:ascii="Trebuchet MS" w:hAnsi="Trebuchet MS"/>
              </w:rPr>
              <w:t>A refendre</w:t>
            </w:r>
          </w:p>
          <w:p w14:paraId="18BA9AE4" w14:textId="77777777" w:rsidR="002B5704" w:rsidRDefault="002B5704" w:rsidP="006548F3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-</w:t>
            </w:r>
            <w:r w:rsidRPr="006548F3">
              <w:rPr>
                <w:rFonts w:ascii="Trebuchet MS" w:hAnsi="Trebuchet MS"/>
              </w:rPr>
              <w:t>A percer</w:t>
            </w:r>
            <w:r>
              <w:rPr>
                <w:rFonts w:ascii="Trebuchet MS" w:hAnsi="Trebuchet MS"/>
              </w:rPr>
              <w:t xml:space="preserve"> </w:t>
            </w:r>
          </w:p>
          <w:p w14:paraId="49D4EAAE" w14:textId="77777777" w:rsidR="002B5704" w:rsidRPr="006548F3" w:rsidRDefault="002B5704" w:rsidP="006548F3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-</w:t>
            </w:r>
            <w:r w:rsidRPr="006548F3">
              <w:rPr>
                <w:rFonts w:ascii="Trebuchet MS" w:hAnsi="Trebuchet MS"/>
              </w:rPr>
              <w:t>A poncer</w:t>
            </w:r>
          </w:p>
        </w:tc>
        <w:tc>
          <w:tcPr>
            <w:tcW w:w="1194" w:type="dxa"/>
            <w:vMerge w:val="restart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3BE47D" w14:textId="77777777" w:rsidR="002B5704" w:rsidRPr="009227ED" w:rsidRDefault="002B5704" w:rsidP="006548F3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-</w:t>
            </w:r>
            <w:r w:rsidRPr="009227ED">
              <w:rPr>
                <w:rFonts w:ascii="Trebuchet MS" w:hAnsi="Trebuchet MS"/>
              </w:rPr>
              <w:t>A coller</w:t>
            </w:r>
          </w:p>
          <w:p w14:paraId="7CB949A0" w14:textId="77777777" w:rsidR="002B5704" w:rsidRPr="002B5704" w:rsidRDefault="002B5704" w:rsidP="006548F3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-</w:t>
            </w:r>
            <w:r w:rsidRPr="009227ED">
              <w:rPr>
                <w:rFonts w:ascii="Trebuchet MS" w:hAnsi="Trebuchet MS"/>
              </w:rPr>
              <w:t>A parer</w:t>
            </w:r>
          </w:p>
        </w:tc>
      </w:tr>
      <w:tr w:rsidR="006548F3" w14:paraId="4CE81732" w14:textId="77777777" w:rsidTr="00025F2E">
        <w:trPr>
          <w:gridAfter w:val="1"/>
          <w:wAfter w:w="28" w:type="dxa"/>
          <w:trHeight w:val="454"/>
        </w:trPr>
        <w:tc>
          <w:tcPr>
            <w:tcW w:w="2523" w:type="dxa"/>
            <w:gridSpan w:val="2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</w:tcPr>
          <w:p w14:paraId="24C9E244" w14:textId="77777777" w:rsidR="006548F3" w:rsidRPr="00773CBC" w:rsidRDefault="006548F3" w:rsidP="009D7C65">
            <w:pPr>
              <w:rPr>
                <w:rFonts w:ascii="Trebuchet MS" w:hAnsi="Trebuchet MS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FFA145B" w14:textId="77777777" w:rsidR="006548F3" w:rsidRPr="00773CBC" w:rsidRDefault="006548F3" w:rsidP="009D7C65">
            <w:pPr>
              <w:rPr>
                <w:rFonts w:ascii="Trebuchet MS" w:hAnsi="Trebuchet MS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EBD61A" w14:textId="77777777" w:rsidR="006548F3" w:rsidRPr="00773CBC" w:rsidRDefault="006548F3" w:rsidP="009D7C65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849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D8184C7" w14:textId="77777777" w:rsidR="006548F3" w:rsidRPr="00773CBC" w:rsidRDefault="006548F3" w:rsidP="009D7C65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293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CCF9E42" w14:textId="77777777" w:rsidR="006548F3" w:rsidRPr="00773CBC" w:rsidRDefault="006548F3" w:rsidP="009D7C65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61/61</w:t>
            </w:r>
          </w:p>
        </w:tc>
        <w:tc>
          <w:tcPr>
            <w:tcW w:w="1531" w:type="dxa"/>
            <w:vMerge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hideMark/>
          </w:tcPr>
          <w:p w14:paraId="53F72D41" w14:textId="77777777" w:rsidR="006548F3" w:rsidRPr="00277E57" w:rsidRDefault="006548F3" w:rsidP="009D7C65">
            <w:pPr>
              <w:rPr>
                <w:rFonts w:ascii="Comic Sans MS" w:hAnsi="Comic Sans MS"/>
              </w:rPr>
            </w:pPr>
          </w:p>
        </w:tc>
        <w:tc>
          <w:tcPr>
            <w:tcW w:w="1194" w:type="dxa"/>
            <w:vMerge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900A4D" w14:textId="77777777" w:rsidR="006548F3" w:rsidRPr="00277E57" w:rsidRDefault="006548F3" w:rsidP="009D7C65">
            <w:pPr>
              <w:rPr>
                <w:rFonts w:ascii="Comic Sans MS" w:hAnsi="Comic Sans MS"/>
              </w:rPr>
            </w:pPr>
          </w:p>
        </w:tc>
      </w:tr>
      <w:tr w:rsidR="009D7C65" w14:paraId="42C122C1" w14:textId="77777777" w:rsidTr="00025F2E">
        <w:trPr>
          <w:gridAfter w:val="1"/>
          <w:wAfter w:w="28" w:type="dxa"/>
          <w:trHeight w:val="340"/>
        </w:trPr>
        <w:tc>
          <w:tcPr>
            <w:tcW w:w="42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ECEB03A" w14:textId="77777777" w:rsidR="009D7C65" w:rsidRPr="000A512F" w:rsidRDefault="009D7C65" w:rsidP="000A512F">
            <w:pPr>
              <w:jc w:val="center"/>
              <w:rPr>
                <w:rFonts w:ascii="Arial Rounded MT Bold" w:hAnsi="Arial Rounded MT Bold"/>
                <w:b/>
                <w:sz w:val="28"/>
              </w:rPr>
            </w:pPr>
            <w:r w:rsidRPr="00A80515">
              <w:rPr>
                <w:rFonts w:ascii="Arial Rounded MT Bold" w:hAnsi="Arial Rounded MT Bold"/>
                <w:b/>
                <w:sz w:val="16"/>
              </w:rPr>
              <w:t>N°</w:t>
            </w:r>
          </w:p>
        </w:tc>
        <w:tc>
          <w:tcPr>
            <w:tcW w:w="3539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A4BA3D2" w14:textId="77777777" w:rsidR="009D7C65" w:rsidRPr="000A512F" w:rsidRDefault="009D7C65" w:rsidP="000A512F">
            <w:pPr>
              <w:jc w:val="center"/>
              <w:rPr>
                <w:rFonts w:ascii="Arial Rounded MT Bold" w:hAnsi="Arial Rounded MT Bold"/>
                <w:b/>
                <w:sz w:val="28"/>
              </w:rPr>
            </w:pPr>
            <w:r w:rsidRPr="000A512F">
              <w:rPr>
                <w:rFonts w:ascii="Arial Rounded MT Bold" w:hAnsi="Arial Rounded MT Bold"/>
                <w:b/>
                <w:sz w:val="28"/>
              </w:rPr>
              <w:t>Opérations</w:t>
            </w:r>
          </w:p>
        </w:tc>
        <w:tc>
          <w:tcPr>
            <w:tcW w:w="4115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2D887C8" w14:textId="77777777" w:rsidR="009D7C65" w:rsidRPr="000A512F" w:rsidRDefault="00E550D7" w:rsidP="000A512F">
            <w:pPr>
              <w:jc w:val="center"/>
              <w:rPr>
                <w:rFonts w:ascii="Arial Rounded MT Bold" w:hAnsi="Arial Rounded MT Bold"/>
                <w:b/>
                <w:sz w:val="28"/>
              </w:rPr>
            </w:pPr>
            <w:r w:rsidRPr="000A512F">
              <w:rPr>
                <w:rFonts w:ascii="Arial Rounded MT Bold" w:hAnsi="Arial Rounded MT Bold"/>
                <w:b/>
                <w:sz w:val="28"/>
              </w:rPr>
              <w:t xml:space="preserve">Pièces à </w:t>
            </w:r>
            <w:r w:rsidR="00B3759E" w:rsidRPr="000A512F">
              <w:rPr>
                <w:rFonts w:ascii="Arial Rounded MT Bold" w:hAnsi="Arial Rounded MT Bold"/>
                <w:b/>
                <w:sz w:val="28"/>
              </w:rPr>
              <w:t>œuvrer</w:t>
            </w:r>
            <w:r w:rsidR="00742431" w:rsidRPr="000A512F">
              <w:rPr>
                <w:rFonts w:ascii="Arial Rounded MT Bold" w:hAnsi="Arial Rounded MT Bold"/>
                <w:b/>
                <w:sz w:val="28"/>
              </w:rPr>
              <w:t xml:space="preserve"> /Schéma</w:t>
            </w:r>
          </w:p>
        </w:tc>
        <w:tc>
          <w:tcPr>
            <w:tcW w:w="2725" w:type="dxa"/>
            <w:gridSpan w:val="2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DDCAFC" w14:textId="77777777" w:rsidR="009D7C65" w:rsidRPr="000A512F" w:rsidRDefault="000A512F" w:rsidP="000A512F">
            <w:pPr>
              <w:jc w:val="center"/>
              <w:rPr>
                <w:rFonts w:ascii="Arial Rounded MT Bold" w:hAnsi="Arial Rounded MT Bold"/>
                <w:b/>
              </w:rPr>
            </w:pPr>
            <w:r>
              <w:rPr>
                <w:rFonts w:ascii="Arial Rounded MT Bold" w:hAnsi="Arial Rounded MT Bold"/>
                <w:b/>
              </w:rPr>
              <w:t>Directives complémentaires</w:t>
            </w:r>
          </w:p>
        </w:tc>
      </w:tr>
    </w:tbl>
    <w:p w14:paraId="065F0D99" w14:textId="77777777" w:rsidR="00143274" w:rsidRPr="00143274" w:rsidRDefault="00143274" w:rsidP="00143274">
      <w:pPr>
        <w:rPr>
          <w:sz w:val="18"/>
        </w:rPr>
      </w:pPr>
    </w:p>
    <w:p w14:paraId="07996500" w14:textId="77777777" w:rsidR="00143274" w:rsidRDefault="00143274" w:rsidP="00143274">
      <w:pPr>
        <w:pStyle w:val="Titre2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C000" w:themeFill="accent4"/>
      </w:pPr>
      <w:bookmarkStart w:id="31" w:name="_Toc92380492"/>
      <w:r w:rsidRPr="008F2642">
        <w:t>COUPE ET PRÉPARATION</w:t>
      </w:r>
      <w:bookmarkEnd w:id="31"/>
    </w:p>
    <w:tbl>
      <w:tblPr>
        <w:tblpPr w:leftFromText="141" w:rightFromText="141" w:vertAnchor="text" w:horzAnchor="margin" w:tblpXSpec="center" w:tblpY="123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3539"/>
        <w:gridCol w:w="4115"/>
        <w:gridCol w:w="2725"/>
      </w:tblGrid>
      <w:tr w:rsidR="000F463E" w14:paraId="51E955D2" w14:textId="77777777" w:rsidTr="00143274">
        <w:trPr>
          <w:trHeight w:val="1170"/>
        </w:trPr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22C4703E" w14:textId="77777777" w:rsidR="000F463E" w:rsidRPr="00C36B98" w:rsidRDefault="000F463E" w:rsidP="000F463E">
            <w:pPr>
              <w:jc w:val="center"/>
              <w:rPr>
                <w:rFonts w:ascii="Calibri" w:hAnsi="Calibri" w:cs="Arial"/>
                <w:b/>
              </w:rPr>
            </w:pPr>
            <w:r w:rsidRPr="00C36B98">
              <w:rPr>
                <w:rFonts w:ascii="Calibri" w:hAnsi="Calibri" w:cs="Arial"/>
                <w:b/>
              </w:rPr>
              <w:t>1</w:t>
            </w:r>
          </w:p>
        </w:tc>
        <w:tc>
          <w:tcPr>
            <w:tcW w:w="3539" w:type="dxa"/>
            <w:tcBorders>
              <w:top w:val="single" w:sz="18" w:space="0" w:color="auto"/>
            </w:tcBorders>
            <w:shd w:val="clear" w:color="auto" w:fill="auto"/>
            <w:vAlign w:val="center"/>
            <w:hideMark/>
          </w:tcPr>
          <w:p w14:paraId="6512B9B0" w14:textId="77777777" w:rsidR="000F463E" w:rsidRPr="00C36B98" w:rsidRDefault="00CB1134" w:rsidP="001567E3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5ACAD80" wp14:editId="0C88D222">
                      <wp:simplePos x="0" y="0"/>
                      <wp:positionH relativeFrom="column">
                        <wp:posOffset>986155</wp:posOffset>
                      </wp:positionH>
                      <wp:positionV relativeFrom="paragraph">
                        <wp:posOffset>-49530</wp:posOffset>
                      </wp:positionV>
                      <wp:extent cx="971550" cy="292100"/>
                      <wp:effectExtent l="0" t="0" r="0" b="0"/>
                      <wp:wrapNone/>
                      <wp:docPr id="1539" name="Zone de text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7155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accent4"/>
                                </a:solidFill>
                              </a:ln>
                            </wps:spPr>
                            <wps:txbx>
                              <w:txbxContent>
                                <w:p w14:paraId="44AAABA1" w14:textId="77777777" w:rsidR="008A529F" w:rsidRPr="00F0663B" w:rsidRDefault="008A529F" w:rsidP="00F0663B">
                                  <w:pPr>
                                    <w:rPr>
                                      <w:rFonts w:ascii="Arial Rounded MT Bold" w:hAnsi="Arial Rounded MT Bold"/>
                                    </w:rPr>
                                  </w:pPr>
                                  <w:r w:rsidRPr="00F0663B">
                                    <w:rPr>
                                      <w:rFonts w:ascii="Arial Rounded MT Bold" w:hAnsi="Arial Rounded MT Bold"/>
                                    </w:rPr>
                                    <w:t>RENFORT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49" o:spid="_x0000_s1215" type="#_x0000_t202" style="position:absolute;margin-left:77.65pt;margin-top:-3.9pt;width:76.5pt;height:2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" fillcolor="white [3201]" strokecolor="#ffc000 [3207]" strokeweight="1.5pt">
                      <v:path arrowok="t"/>
                      <v:textbox>
                        <w:txbxContent>
                          <w:p w:rsidR="008A529F" w:rsidRPr="00F0663B" w:rsidRDefault="008A529F" w:rsidP="00F0663B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F0663B">
                              <w:rPr>
                                <w:rFonts w:ascii="Arial Rounded MT Bold" w:hAnsi="Arial Rounded MT Bold"/>
                              </w:rPr>
                              <w:t>RENFORT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6A7380" w14:textId="77777777" w:rsidR="000F463E" w:rsidRPr="007F5AED" w:rsidRDefault="00CB1134" w:rsidP="001567E3">
            <w:pPr>
              <w:rPr>
                <w:rFonts w:ascii="Calibri" w:hAnsi="Calibri" w:cs="Arial"/>
                <w:caps/>
                <w:color w:val="00000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77F21287" wp14:editId="1CBDBD61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1332230</wp:posOffset>
                      </wp:positionV>
                      <wp:extent cx="647700" cy="292100"/>
                      <wp:effectExtent l="0" t="0" r="0" b="0"/>
                      <wp:wrapNone/>
                      <wp:docPr id="1538" name="Zone de texte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4770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txbx>
                              <w:txbxContent>
                                <w:p w14:paraId="73764219" w14:textId="77777777" w:rsidR="008A529F" w:rsidRPr="00F0663B" w:rsidRDefault="008A529F" w:rsidP="00F0663B">
                                  <w:pPr>
                                    <w:rPr>
                                      <w:rFonts w:ascii="Arial Rounded MT Bold" w:hAnsi="Arial Rounded MT Bold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</w:rPr>
                                    <w:t>CUIR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52" o:spid="_x0000_s1216" type="#_x0000_t202" style="position:absolute;margin-left:99pt;margin-top:104.9pt;width:51pt;height:2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" fillcolor="white [3201]" strokecolor="#00b0f0" strokeweight="1.5pt">
                      <v:path arrowok="t"/>
                      <v:textbox>
                        <w:txbxContent>
                          <w:p w:rsidR="008A529F" w:rsidRPr="00F0663B" w:rsidRDefault="008A529F" w:rsidP="00F0663B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CUIR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3617014A" wp14:editId="2B993F90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279400</wp:posOffset>
                      </wp:positionV>
                      <wp:extent cx="1060450" cy="292100"/>
                      <wp:effectExtent l="0" t="0" r="6350" b="0"/>
                      <wp:wrapNone/>
                      <wp:docPr id="1537" name="Zone de texte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6045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txbx>
                              <w:txbxContent>
                                <w:p w14:paraId="2182729D" w14:textId="77777777" w:rsidR="008A529F" w:rsidRPr="00F0663B" w:rsidRDefault="008A529F" w:rsidP="00F0663B">
                                  <w:pPr>
                                    <w:rPr>
                                      <w:rFonts w:ascii="Arial Rounded MT Bold" w:hAnsi="Arial Rounded MT Bold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</w:rPr>
                                    <w:t>TOILE DBL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51" o:spid="_x0000_s1217" type="#_x0000_t202" style="position:absolute;margin-left:69.3pt;margin-top:22pt;width:83.5pt;height:23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" fillcolor="white [3201]" strokecolor="#00b050" strokeweight="1.5pt">
                      <v:path arrowok="t"/>
                      <v:textbox>
                        <w:txbxContent>
                          <w:p w:rsidR="008A529F" w:rsidRPr="00F0663B" w:rsidRDefault="008A529F" w:rsidP="00F0663B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TOILE DBL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31283C53" wp14:editId="6F9EFACA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2494280</wp:posOffset>
                      </wp:positionV>
                      <wp:extent cx="786130" cy="292100"/>
                      <wp:effectExtent l="0" t="0" r="0" b="0"/>
                      <wp:wrapNone/>
                      <wp:docPr id="1536" name="Zone de text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8613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CC00CC"/>
                                </a:solidFill>
                              </a:ln>
                            </wps:spPr>
                            <wps:txbx>
                              <w:txbxContent>
                                <w:p w14:paraId="05389338" w14:textId="77777777" w:rsidR="008A529F" w:rsidRPr="00F0663B" w:rsidRDefault="008A529F" w:rsidP="00F0663B">
                                  <w:pPr>
                                    <w:rPr>
                                      <w:rFonts w:ascii="Arial Rounded MT Bold" w:hAnsi="Arial Rounded MT Bold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</w:rPr>
                                    <w:t>TEXILE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54" o:spid="_x0000_s1218" type="#_x0000_t202" style="position:absolute;margin-left:93.05pt;margin-top:196.4pt;width:61.9pt;height:2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" fillcolor="white [3201]" strokecolor="#c0c" strokeweight="1.5pt">
                      <v:path arrowok="t"/>
                      <v:textbox>
                        <w:txbxContent>
                          <w:p w:rsidR="008A529F" w:rsidRPr="00F0663B" w:rsidRDefault="008A529F" w:rsidP="00F0663B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TEXILE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463E" w:rsidRPr="00C36B98">
              <w:rPr>
                <w:rFonts w:ascii="Calibri" w:hAnsi="Calibri" w:cs="Arial"/>
                <w:b/>
                <w:caps/>
                <w:color w:val="000000"/>
                <w:szCs w:val="22"/>
              </w:rPr>
              <w:t>Couper</w:t>
            </w:r>
          </w:p>
        </w:tc>
        <w:tc>
          <w:tcPr>
            <w:tcW w:w="4115" w:type="dxa"/>
            <w:tcBorders>
              <w:top w:val="single" w:sz="18" w:space="0" w:color="auto"/>
            </w:tcBorders>
            <w:shd w:val="clear" w:color="auto" w:fill="auto"/>
            <w:hideMark/>
          </w:tcPr>
          <w:p w14:paraId="00DDB1D2" w14:textId="77777777" w:rsidR="000F463E" w:rsidRPr="00F0663B" w:rsidRDefault="00CB1134" w:rsidP="000F463E">
            <w:pPr>
              <w:ind w:left="720"/>
              <w:rPr>
                <w:rFonts w:ascii="Calibri" w:hAnsi="Calibri" w:cs="Arial"/>
                <w:color w:val="000000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410811E4" wp14:editId="6DA3311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46990</wp:posOffset>
                      </wp:positionV>
                      <wp:extent cx="2528570" cy="577850"/>
                      <wp:effectExtent l="19050" t="19050" r="5080" b="0"/>
                      <wp:wrapNone/>
                      <wp:docPr id="250" name="Rectangl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28570" cy="5778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8F2FA" id="Rectangle 248" o:spid="_x0000_s1026" style="position:absolute;margin-left:-1.55pt;margin-top:3.7pt;width:199.1pt;height:45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" filled="f" strokecolor="#ffc000 [3207]" strokeweight="2.25pt">
                      <v:path arrowok="t"/>
                    </v:rect>
                  </w:pict>
                </mc:Fallback>
              </mc:AlternateContent>
            </w:r>
          </w:p>
          <w:p w14:paraId="53FB813B" w14:textId="77777777" w:rsidR="000F463E" w:rsidRPr="007F5AED" w:rsidRDefault="002F08C1" w:rsidP="000F463E">
            <w:pPr>
              <w:numPr>
                <w:ilvl w:val="0"/>
                <w:numId w:val="5"/>
              </w:numPr>
              <w:tabs>
                <w:tab w:val="clear" w:pos="720"/>
                <w:tab w:val="num" w:pos="307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13</w:t>
            </w:r>
            <w:r w:rsidR="000F463E" w:rsidRPr="007F5AED">
              <w:rPr>
                <w:rFonts w:ascii="Calibri" w:hAnsi="Calibri" w:cs="Arial"/>
                <w:color w:val="000000"/>
              </w:rPr>
              <w:t xml:space="preserve">Renfort </w:t>
            </w:r>
            <w:r>
              <w:rPr>
                <w:rFonts w:ascii="Calibri" w:hAnsi="Calibri" w:cs="Arial"/>
                <w:color w:val="000000"/>
              </w:rPr>
              <w:t>Corps X2</w:t>
            </w:r>
          </w:p>
          <w:p w14:paraId="72999A42" w14:textId="77777777" w:rsidR="000F463E" w:rsidRDefault="000F463E" w:rsidP="000F463E">
            <w:pPr>
              <w:numPr>
                <w:ilvl w:val="0"/>
                <w:numId w:val="5"/>
              </w:numPr>
              <w:tabs>
                <w:tab w:val="clear" w:pos="720"/>
                <w:tab w:val="num" w:pos="307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1</w:t>
            </w:r>
            <w:r w:rsidR="001567E3">
              <w:rPr>
                <w:rFonts w:ascii="Calibri" w:hAnsi="Calibri" w:cs="Arial"/>
                <w:color w:val="000000"/>
              </w:rPr>
              <w:t>4Entoilage Corps</w:t>
            </w:r>
            <w:r>
              <w:rPr>
                <w:rFonts w:ascii="Calibri" w:hAnsi="Calibri" w:cs="Arial"/>
                <w:color w:val="000000"/>
              </w:rPr>
              <w:t xml:space="preserve"> X2</w:t>
            </w:r>
          </w:p>
          <w:p w14:paraId="09BFDBE1" w14:textId="77777777" w:rsidR="000F463E" w:rsidRPr="00F0663B" w:rsidRDefault="00CB1134" w:rsidP="000F463E">
            <w:pPr>
              <w:tabs>
                <w:tab w:val="num" w:pos="440"/>
              </w:tabs>
              <w:ind w:left="582"/>
              <w:rPr>
                <w:rFonts w:ascii="Calibri" w:hAnsi="Calibri" w:cs="Arial"/>
                <w:color w:val="000000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289E3FD4" wp14:editId="5A037C29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130810</wp:posOffset>
                      </wp:positionV>
                      <wp:extent cx="2534920" cy="449580"/>
                      <wp:effectExtent l="19050" t="19050" r="0" b="7620"/>
                      <wp:wrapNone/>
                      <wp:docPr id="243" name="Rectangl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3492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193D5" id="Rectangle 246" o:spid="_x0000_s1026" style="position:absolute;margin-left:-2.05pt;margin-top:10.3pt;width:199.6pt;height:35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" filled="f" strokecolor="#00b050" strokeweight="2.25pt">
                      <v:path arrowok="t"/>
                    </v:rect>
                  </w:pict>
                </mc:Fallback>
              </mc:AlternateContent>
            </w:r>
          </w:p>
          <w:p w14:paraId="2062EAA2" w14:textId="77777777" w:rsidR="000F463E" w:rsidRPr="008460B4" w:rsidRDefault="001567E3" w:rsidP="000F463E">
            <w:pPr>
              <w:numPr>
                <w:ilvl w:val="0"/>
                <w:numId w:val="5"/>
              </w:numPr>
              <w:tabs>
                <w:tab w:val="clear" w:pos="72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 xml:space="preserve">9INT DBL Poche fente </w:t>
            </w:r>
            <w:r w:rsidR="000F463E">
              <w:rPr>
                <w:rFonts w:ascii="Calibri" w:hAnsi="Calibri" w:cs="Arial"/>
                <w:color w:val="000000"/>
              </w:rPr>
              <w:t>X</w:t>
            </w:r>
            <w:r>
              <w:rPr>
                <w:rFonts w:ascii="Calibri" w:hAnsi="Calibri" w:cs="Arial"/>
                <w:color w:val="000000"/>
              </w:rPr>
              <w:t>3</w:t>
            </w:r>
          </w:p>
          <w:p w14:paraId="0DCFFC8E" w14:textId="77777777" w:rsidR="000F463E" w:rsidRPr="008460B4" w:rsidRDefault="001567E3" w:rsidP="000F463E">
            <w:pPr>
              <w:numPr>
                <w:ilvl w:val="0"/>
                <w:numId w:val="5"/>
              </w:numPr>
              <w:tabs>
                <w:tab w:val="clear" w:pos="72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11INT DBL Visite gauche</w:t>
            </w:r>
            <w:r w:rsidR="000F463E" w:rsidRPr="008460B4">
              <w:rPr>
                <w:rFonts w:ascii="Calibri" w:hAnsi="Calibri" w:cs="Arial"/>
                <w:color w:val="000000"/>
              </w:rPr>
              <w:t xml:space="preserve"> X1</w:t>
            </w:r>
          </w:p>
          <w:p w14:paraId="7F1893CC" w14:textId="77777777" w:rsidR="000F463E" w:rsidRPr="007F5AED" w:rsidRDefault="00CB1134" w:rsidP="000F463E">
            <w:pPr>
              <w:tabs>
                <w:tab w:val="num" w:pos="440"/>
              </w:tabs>
              <w:ind w:left="582"/>
              <w:rPr>
                <w:rFonts w:ascii="Calibri" w:hAnsi="Calibri" w:cs="Arial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52BF0A0F" wp14:editId="05F1C12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172720</wp:posOffset>
                      </wp:positionV>
                      <wp:extent cx="2522220" cy="1554480"/>
                      <wp:effectExtent l="19050" t="19050" r="0" b="7620"/>
                      <wp:wrapNone/>
                      <wp:docPr id="242" name="Rectangle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22220" cy="15544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2DA47" id="Rectangle 247" o:spid="_x0000_s1026" style="position:absolute;margin-left:-1.05pt;margin-top:13.6pt;width:198.6pt;height:122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" filled="f" strokecolor="#00b0f0" strokeweight="2.25pt">
                      <v:path arrowok="t"/>
                    </v:rect>
                  </w:pict>
                </mc:Fallback>
              </mc:AlternateContent>
            </w:r>
          </w:p>
          <w:p w14:paraId="6CEAEC7F" w14:textId="77777777" w:rsidR="000F463E" w:rsidRDefault="001567E3" w:rsidP="000F463E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2EXT Applique centrale X1</w:t>
            </w:r>
          </w:p>
          <w:p w14:paraId="0B7FB9DA" w14:textId="77777777" w:rsidR="000F463E" w:rsidRPr="008460B4" w:rsidRDefault="001567E3" w:rsidP="000F463E">
            <w:pPr>
              <w:numPr>
                <w:ilvl w:val="0"/>
                <w:numId w:val="5"/>
              </w:numPr>
              <w:tabs>
                <w:tab w:val="clear" w:pos="72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4</w:t>
            </w:r>
            <w:r w:rsidR="00344043">
              <w:rPr>
                <w:rFonts w:ascii="Calibri" w:hAnsi="Calibri" w:cs="Arial"/>
                <w:color w:val="000000"/>
              </w:rPr>
              <w:t xml:space="preserve">EXT </w:t>
            </w:r>
            <w:r>
              <w:rPr>
                <w:rFonts w:ascii="Calibri" w:hAnsi="Calibri" w:cs="Arial"/>
                <w:color w:val="000000"/>
              </w:rPr>
              <w:t>Passant X1</w:t>
            </w:r>
          </w:p>
          <w:p w14:paraId="3E09A175" w14:textId="77777777" w:rsidR="000F463E" w:rsidRDefault="00212A7F" w:rsidP="000F463E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5</w:t>
            </w:r>
            <w:r w:rsidR="001567E3">
              <w:rPr>
                <w:rFonts w:ascii="Calibri" w:hAnsi="Calibri" w:cs="Arial"/>
                <w:color w:val="000000"/>
              </w:rPr>
              <w:t>EXT Précoupe patte fermeture</w:t>
            </w:r>
            <w:r w:rsidR="00344043">
              <w:rPr>
                <w:rFonts w:ascii="Calibri" w:hAnsi="Calibri" w:cs="Arial"/>
                <w:color w:val="000000"/>
              </w:rPr>
              <w:t xml:space="preserve"> X2</w:t>
            </w:r>
          </w:p>
          <w:p w14:paraId="1283E75D" w14:textId="77777777" w:rsidR="000F463E" w:rsidRDefault="00344043" w:rsidP="000F463E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7INT Visite gauche X1</w:t>
            </w:r>
          </w:p>
          <w:p w14:paraId="694F96CD" w14:textId="77777777" w:rsidR="000F463E" w:rsidRPr="007F5AED" w:rsidRDefault="00344043" w:rsidP="000F463E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8</w:t>
            </w:r>
            <w:r w:rsidR="003C3A4E">
              <w:rPr>
                <w:rFonts w:ascii="Calibri" w:hAnsi="Calibri" w:cs="Arial"/>
                <w:color w:val="000000"/>
              </w:rPr>
              <w:t>INT</w:t>
            </w:r>
            <w:r>
              <w:rPr>
                <w:rFonts w:ascii="Calibri" w:hAnsi="Calibri" w:cs="Arial"/>
                <w:color w:val="000000"/>
              </w:rPr>
              <w:t xml:space="preserve"> Visite droite X1</w:t>
            </w:r>
          </w:p>
          <w:p w14:paraId="2D592345" w14:textId="77777777" w:rsidR="000F463E" w:rsidRPr="00F0663B" w:rsidRDefault="00344043" w:rsidP="000F463E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color w:val="000000"/>
              </w:rPr>
              <w:t>10INT Applique stylo « épingle »X1</w:t>
            </w:r>
          </w:p>
          <w:p w14:paraId="4FAADE04" w14:textId="77777777" w:rsidR="000F463E" w:rsidRPr="007F5AED" w:rsidRDefault="00344043" w:rsidP="000F463E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12INT poche plaquée X1</w:t>
            </w:r>
          </w:p>
          <w:p w14:paraId="69141206" w14:textId="77777777" w:rsidR="000F463E" w:rsidRDefault="00CB1134" w:rsidP="000F463E">
            <w:pPr>
              <w:tabs>
                <w:tab w:val="num" w:pos="440"/>
              </w:tabs>
              <w:ind w:left="582"/>
              <w:rPr>
                <w:rFonts w:ascii="Calibri" w:hAnsi="Calibri" w:cs="Arial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68B0D78" wp14:editId="3F907F7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151765</wp:posOffset>
                      </wp:positionV>
                      <wp:extent cx="2515870" cy="533400"/>
                      <wp:effectExtent l="19050" t="19050" r="0" b="0"/>
                      <wp:wrapNone/>
                      <wp:docPr id="239" name="Rectangl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587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C00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1B2CA" id="Rectangle 253" o:spid="_x0000_s1026" style="position:absolute;margin-left:-.55pt;margin-top:11.95pt;width:198.1pt;height:4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" filled="f" strokecolor="#c0c" strokeweight="2.25pt">
                      <v:path arrowok="t"/>
                    </v:rect>
                  </w:pict>
                </mc:Fallback>
              </mc:AlternateContent>
            </w:r>
          </w:p>
          <w:p w14:paraId="42045076" w14:textId="77777777" w:rsidR="000F463E" w:rsidRPr="006640CB" w:rsidRDefault="00344043" w:rsidP="000F463E">
            <w:pPr>
              <w:pStyle w:val="Paragraphedeliste"/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1EXT corps X1</w:t>
            </w:r>
          </w:p>
          <w:p w14:paraId="3A8FA85E" w14:textId="77777777" w:rsidR="000F463E" w:rsidRPr="00F0663B" w:rsidRDefault="00344043" w:rsidP="000F463E">
            <w:pPr>
              <w:pStyle w:val="Paragraphedeliste"/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2INT corps X1</w:t>
            </w:r>
          </w:p>
          <w:p w14:paraId="343AEE66" w14:textId="77777777" w:rsidR="000F463E" w:rsidRPr="00C36B98" w:rsidRDefault="000F463E" w:rsidP="000F463E">
            <w:pPr>
              <w:ind w:left="720"/>
              <w:rPr>
                <w:rFonts w:ascii="Calibri" w:hAnsi="Calibri" w:cs="Arial"/>
                <w:b/>
              </w:rPr>
            </w:pPr>
          </w:p>
        </w:tc>
        <w:tc>
          <w:tcPr>
            <w:tcW w:w="272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  <w:hideMark/>
          </w:tcPr>
          <w:p w14:paraId="53D88723" w14:textId="77777777" w:rsidR="00F51C3B" w:rsidRDefault="001567E3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i/>
                <w:sz w:val="20"/>
              </w:rPr>
            </w:pPr>
            <w:r w:rsidRPr="001567E3">
              <w:rPr>
                <w:rFonts w:ascii="Calibri" w:hAnsi="Calibri" w:cs="Arial"/>
                <w:i/>
                <w:sz w:val="20"/>
              </w:rPr>
              <w:t>Voir</w:t>
            </w:r>
            <w:r w:rsidR="00E16549">
              <w:rPr>
                <w:rFonts w:ascii="Calibri" w:hAnsi="Calibri" w:cs="Arial"/>
                <w:i/>
                <w:sz w:val="20"/>
              </w:rPr>
              <w:t xml:space="preserve"> les</w:t>
            </w:r>
            <w:r w:rsidRPr="001567E3">
              <w:rPr>
                <w:rFonts w:ascii="Calibri" w:hAnsi="Calibri" w:cs="Arial"/>
                <w:i/>
                <w:sz w:val="20"/>
              </w:rPr>
              <w:t xml:space="preserve"> fiche</w:t>
            </w:r>
            <w:r w:rsidR="00E16549">
              <w:rPr>
                <w:rFonts w:ascii="Calibri" w:hAnsi="Calibri" w:cs="Arial"/>
                <w:i/>
                <w:sz w:val="20"/>
              </w:rPr>
              <w:t>s</w:t>
            </w:r>
            <w:r w:rsidRPr="001567E3">
              <w:rPr>
                <w:rFonts w:ascii="Calibri" w:hAnsi="Calibri" w:cs="Arial"/>
                <w:i/>
                <w:sz w:val="20"/>
              </w:rPr>
              <w:t xml:space="preserve"> </w:t>
            </w:r>
          </w:p>
          <w:p w14:paraId="34C51984" w14:textId="77777777" w:rsidR="001567E3" w:rsidRPr="00F51C3B" w:rsidRDefault="00F51C3B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0"/>
              </w:rPr>
            </w:pPr>
            <w:r w:rsidRPr="00F51C3B">
              <w:rPr>
                <w:rFonts w:ascii="Calibri" w:hAnsi="Calibri" w:cs="Arial"/>
                <w:sz w:val="20"/>
              </w:rPr>
              <w:sym w:font="Wingdings 3" w:char="F0C6"/>
            </w:r>
            <w:r w:rsidRPr="00F51C3B">
              <w:rPr>
                <w:rFonts w:ascii="Calibri" w:hAnsi="Calibri" w:cs="Arial"/>
                <w:sz w:val="20"/>
              </w:rPr>
              <w:t>« Ensemble</w:t>
            </w:r>
            <w:r w:rsidR="001567E3" w:rsidRPr="00F51C3B">
              <w:rPr>
                <w:rFonts w:ascii="Calibri" w:hAnsi="Calibri" w:cs="Arial"/>
                <w:sz w:val="20"/>
              </w:rPr>
              <w:t xml:space="preserve"> des pièces</w:t>
            </w:r>
            <w:r w:rsidRPr="00F51C3B">
              <w:rPr>
                <w:rFonts w:ascii="Calibri" w:hAnsi="Calibri" w:cs="Arial"/>
                <w:sz w:val="20"/>
              </w:rPr>
              <w:t> »</w:t>
            </w:r>
          </w:p>
          <w:p w14:paraId="0870A197" w14:textId="5B52B55F" w:rsidR="001567E3" w:rsidRDefault="00E16549" w:rsidP="00E16549">
            <w:pPr>
              <w:pStyle w:val="Pieddepage"/>
              <w:numPr>
                <w:ilvl w:val="0"/>
                <w:numId w:val="46"/>
              </w:numPr>
              <w:tabs>
                <w:tab w:val="clear" w:pos="4536"/>
                <w:tab w:val="clear" w:pos="9072"/>
              </w:tabs>
              <w:rPr>
                <w:rFonts w:ascii="Calibri" w:hAnsi="Calibri" w:cs="Arial"/>
                <w:i/>
                <w:sz w:val="20"/>
              </w:rPr>
            </w:pPr>
            <w:r>
              <w:rPr>
                <w:rFonts w:ascii="Calibri" w:hAnsi="Calibri" w:cs="Arial"/>
                <w:i/>
                <w:sz w:val="20"/>
              </w:rPr>
              <w:t xml:space="preserve">CUIR </w:t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  <w:t xml:space="preserve">page </w:t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  <w:fldChar w:fldCharType="begin"/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  <w:instrText xml:space="preserve"> PAGEREF _Ref91685670 \h </w:instrText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  <w:fldChar w:fldCharType="separate"/>
            </w:r>
            <w:r w:rsidR="00922309">
              <w:rPr>
                <w:rFonts w:ascii="Calibri" w:hAnsi="Calibri" w:cs="Arial"/>
                <w:b/>
                <w:i/>
                <w:noProof/>
                <w:color w:val="C00000"/>
                <w:sz w:val="20"/>
              </w:rPr>
              <w:t>5</w:t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  <w:fldChar w:fldCharType="end"/>
            </w:r>
          </w:p>
          <w:p w14:paraId="63F3E004" w14:textId="4B8F1DC9" w:rsidR="00E16549" w:rsidRDefault="00E16549" w:rsidP="00E16549">
            <w:pPr>
              <w:pStyle w:val="Pieddepage"/>
              <w:numPr>
                <w:ilvl w:val="0"/>
                <w:numId w:val="46"/>
              </w:numPr>
              <w:tabs>
                <w:tab w:val="clear" w:pos="4536"/>
                <w:tab w:val="clear" w:pos="9072"/>
              </w:tabs>
              <w:rPr>
                <w:rFonts w:ascii="Calibri" w:hAnsi="Calibri" w:cs="Arial"/>
                <w:i/>
                <w:sz w:val="20"/>
              </w:rPr>
            </w:pPr>
            <w:r>
              <w:rPr>
                <w:rFonts w:ascii="Calibri" w:hAnsi="Calibri" w:cs="Arial"/>
                <w:i/>
                <w:sz w:val="20"/>
              </w:rPr>
              <w:t xml:space="preserve">TEXTILE </w:t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  <w:t xml:space="preserve">page </w:t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  <w:fldChar w:fldCharType="begin"/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  <w:instrText xml:space="preserve"> PAGEREF _Ref91685724 \h </w:instrText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  <w:fldChar w:fldCharType="separate"/>
            </w:r>
            <w:r w:rsidR="00922309">
              <w:rPr>
                <w:rFonts w:ascii="Calibri" w:hAnsi="Calibri" w:cs="Arial"/>
                <w:b/>
                <w:i/>
                <w:noProof/>
                <w:color w:val="C00000"/>
                <w:sz w:val="20"/>
              </w:rPr>
              <w:t>6</w:t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  <w:fldChar w:fldCharType="end"/>
            </w:r>
          </w:p>
          <w:p w14:paraId="1DE5E235" w14:textId="782754B0" w:rsidR="00E16549" w:rsidRPr="001567E3" w:rsidRDefault="00E16549" w:rsidP="00E16549">
            <w:pPr>
              <w:pStyle w:val="Pieddepage"/>
              <w:numPr>
                <w:ilvl w:val="0"/>
                <w:numId w:val="46"/>
              </w:numPr>
              <w:tabs>
                <w:tab w:val="clear" w:pos="4536"/>
                <w:tab w:val="clear" w:pos="9072"/>
              </w:tabs>
              <w:rPr>
                <w:rFonts w:ascii="Calibri" w:hAnsi="Calibri" w:cs="Arial"/>
                <w:i/>
                <w:sz w:val="20"/>
              </w:rPr>
            </w:pPr>
            <w:r>
              <w:rPr>
                <w:rFonts w:ascii="Calibri" w:hAnsi="Calibri" w:cs="Arial"/>
                <w:i/>
                <w:sz w:val="20"/>
              </w:rPr>
              <w:t xml:space="preserve">RENFORT </w:t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  <w:t xml:space="preserve">page </w:t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  <w:fldChar w:fldCharType="begin"/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  <w:instrText xml:space="preserve"> PAGEREF _Ref91685729 \h </w:instrText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  <w:fldChar w:fldCharType="separate"/>
            </w:r>
            <w:r w:rsidR="00922309">
              <w:rPr>
                <w:rFonts w:ascii="Calibri" w:hAnsi="Calibri" w:cs="Arial"/>
                <w:b/>
                <w:i/>
                <w:noProof/>
                <w:color w:val="C00000"/>
                <w:sz w:val="20"/>
              </w:rPr>
              <w:t>7</w:t>
            </w:r>
            <w:r w:rsidRPr="00A046FC">
              <w:rPr>
                <w:rFonts w:ascii="Calibri" w:hAnsi="Calibri" w:cs="Arial"/>
                <w:b/>
                <w:i/>
                <w:color w:val="C00000"/>
                <w:sz w:val="20"/>
              </w:rPr>
              <w:fldChar w:fldCharType="end"/>
            </w:r>
          </w:p>
          <w:p w14:paraId="1723BC2F" w14:textId="77777777" w:rsidR="000F463E" w:rsidRDefault="000F463E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b/>
                <w:sz w:val="20"/>
              </w:rPr>
            </w:pPr>
            <w:r>
              <w:rPr>
                <w:rFonts w:ascii="Calibri" w:hAnsi="Calibri" w:cs="Arial"/>
                <w:b/>
                <w:sz w:val="20"/>
              </w:rPr>
              <w:t>Via le découpeur</w:t>
            </w:r>
          </w:p>
          <w:p w14:paraId="50F72200" w14:textId="77777777" w:rsidR="000F463E" w:rsidRDefault="000F463E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b/>
                <w:sz w:val="20"/>
              </w:rPr>
            </w:pPr>
            <w:r>
              <w:rPr>
                <w:rFonts w:ascii="Calibri" w:hAnsi="Calibri" w:cs="Arial"/>
                <w:b/>
                <w:sz w:val="20"/>
              </w:rPr>
              <w:t>Fichier de découpe :</w:t>
            </w:r>
          </w:p>
          <w:p w14:paraId="33E04C6B" w14:textId="77777777" w:rsidR="000F463E" w:rsidRDefault="000F463E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b/>
                <w:sz w:val="20"/>
              </w:rPr>
            </w:pPr>
          </w:p>
          <w:p w14:paraId="3EE0665C" w14:textId="77777777" w:rsidR="000F463E" w:rsidRDefault="000F463E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b/>
                <w:sz w:val="20"/>
              </w:rPr>
            </w:pPr>
          </w:p>
          <w:p w14:paraId="41C3A7D2" w14:textId="77777777" w:rsidR="000F463E" w:rsidRPr="00C36B98" w:rsidRDefault="000F463E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b/>
                <w:sz w:val="20"/>
              </w:rPr>
            </w:pPr>
          </w:p>
          <w:p w14:paraId="0A09F94F" w14:textId="77777777" w:rsidR="000F463E" w:rsidRPr="00C36B98" w:rsidRDefault="000F463E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color w:val="FF0000"/>
                <w:sz w:val="20"/>
              </w:rPr>
            </w:pPr>
            <w:r w:rsidRPr="00C36B98">
              <w:rPr>
                <w:rFonts w:ascii="Calibri" w:hAnsi="Calibri" w:cs="Arial"/>
                <w:color w:val="FF0000"/>
                <w:sz w:val="20"/>
              </w:rPr>
              <w:t>ATTENTION :</w:t>
            </w:r>
          </w:p>
          <w:p w14:paraId="3BAE1342" w14:textId="77777777" w:rsidR="000F463E" w:rsidRPr="00C36B98" w:rsidRDefault="000F463E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color w:val="FF0000"/>
                <w:sz w:val="22"/>
              </w:rPr>
            </w:pPr>
            <w:r w:rsidRPr="00C36B98">
              <w:rPr>
                <w:rFonts w:ascii="Calibri" w:hAnsi="Calibri" w:cs="Arial"/>
                <w:color w:val="FF0000"/>
                <w:sz w:val="22"/>
              </w:rPr>
              <w:t>- Sens prêtant</w:t>
            </w:r>
          </w:p>
          <w:p w14:paraId="2025905D" w14:textId="77777777" w:rsidR="000F463E" w:rsidRPr="00C36B98" w:rsidRDefault="000F463E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color w:val="FF0000"/>
                <w:sz w:val="22"/>
              </w:rPr>
            </w:pPr>
            <w:r w:rsidRPr="00C36B98">
              <w:rPr>
                <w:rFonts w:ascii="Calibri" w:hAnsi="Calibri" w:cs="Arial"/>
                <w:color w:val="FF0000"/>
                <w:sz w:val="22"/>
              </w:rPr>
              <w:t>- Défauts du cuir</w:t>
            </w:r>
          </w:p>
          <w:p w14:paraId="5C1FFAE7" w14:textId="77777777" w:rsidR="000F463E" w:rsidRPr="00C36B98" w:rsidRDefault="00CB1134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3152" behindDoc="0" locked="0" layoutInCell="1" allowOverlap="1" wp14:anchorId="257623DD" wp14:editId="404A9AE5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571500</wp:posOffset>
                      </wp:positionV>
                      <wp:extent cx="760095" cy="418465"/>
                      <wp:effectExtent l="19050" t="0" r="20955" b="19685"/>
                      <wp:wrapNone/>
                      <wp:docPr id="227" name="Group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0095" cy="418465"/>
                                <a:chOff x="0" y="0"/>
                                <a:chExt cx="760276" cy="418627"/>
                              </a:xfrm>
                            </wpg:grpSpPr>
                            <wps:wsp>
                              <wps:cNvPr id="228" name="Connecteur droit 842"/>
                              <wps:cNvCnPr/>
                              <wps:spPr>
                                <a:xfrm>
                                  <a:off x="133489" y="190222"/>
                                  <a:ext cx="510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229" name="Groupe 843"/>
                              <wpg:cNvGrpSpPr/>
                              <wpg:grpSpPr>
                                <a:xfrm flipH="1">
                                  <a:off x="630736" y="3337"/>
                                  <a:ext cx="129540" cy="415290"/>
                                  <a:chOff x="0" y="0"/>
                                  <a:chExt cx="129941" cy="415601"/>
                                </a:xfrm>
                              </wpg:grpSpPr>
                              <wps:wsp>
                                <wps:cNvPr id="230" name="Connecteur droit 844"/>
                                <wps:cNvCnPr/>
                                <wps:spPr>
                                  <a:xfrm>
                                    <a:off x="126814" y="6674"/>
                                    <a:ext cx="0" cy="4027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31" name="Forme libre 845"/>
                                <wps:cNvSpPr/>
                                <wps:spPr>
                                  <a:xfrm>
                                    <a:off x="10011" y="0"/>
                                    <a:ext cx="119743" cy="0"/>
                                  </a:xfrm>
                                  <a:custGeom>
                                    <a:avLst/>
                                    <a:gdLst>
                                      <a:gd name="connsiteX0" fmla="*/ 119743 w 119743"/>
                                      <a:gd name="connsiteY0" fmla="*/ 0 h 0"/>
                                      <a:gd name="connsiteX1" fmla="*/ 0 w 119743"/>
                                      <a:gd name="connsiteY1" fmla="*/ 0 h 0"/>
                                      <a:gd name="connsiteX2" fmla="*/ 0 w 119743"/>
                                      <a:gd name="connsiteY2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19743">
                                        <a:moveTo>
                                          <a:pt x="11974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2" name="Forme libre 846"/>
                                <wps:cNvSpPr/>
                                <wps:spPr>
                                  <a:xfrm>
                                    <a:off x="0" y="0"/>
                                    <a:ext cx="129941" cy="415601"/>
                                  </a:xfrm>
                                  <a:custGeom>
                                    <a:avLst/>
                                    <a:gdLst>
                                      <a:gd name="connsiteX0" fmla="*/ 10998 w 125298"/>
                                      <a:gd name="connsiteY0" fmla="*/ 0 h 413658"/>
                                      <a:gd name="connsiteX1" fmla="*/ 10998 w 125298"/>
                                      <a:gd name="connsiteY1" fmla="*/ 293915 h 413658"/>
                                      <a:gd name="connsiteX2" fmla="*/ 125298 w 125298"/>
                                      <a:gd name="connsiteY2" fmla="*/ 413658 h 413658"/>
                                      <a:gd name="connsiteX3" fmla="*/ 125298 w 125298"/>
                                      <a:gd name="connsiteY3" fmla="*/ 413658 h 413658"/>
                                      <a:gd name="connsiteX0" fmla="*/ 2400 w 116700"/>
                                      <a:gd name="connsiteY0" fmla="*/ 0 h 413658"/>
                                      <a:gd name="connsiteX1" fmla="*/ 32559 w 116700"/>
                                      <a:gd name="connsiteY1" fmla="*/ 293915 h 413658"/>
                                      <a:gd name="connsiteX2" fmla="*/ 116700 w 116700"/>
                                      <a:gd name="connsiteY2" fmla="*/ 413658 h 413658"/>
                                      <a:gd name="connsiteX3" fmla="*/ 116700 w 116700"/>
                                      <a:gd name="connsiteY3" fmla="*/ 413658 h 413658"/>
                                      <a:gd name="connsiteX0" fmla="*/ 12534 w 126834"/>
                                      <a:gd name="connsiteY0" fmla="*/ 0 h 413658"/>
                                      <a:gd name="connsiteX1" fmla="*/ 10134 w 126834"/>
                                      <a:gd name="connsiteY1" fmla="*/ 297254 h 413658"/>
                                      <a:gd name="connsiteX2" fmla="*/ 126834 w 126834"/>
                                      <a:gd name="connsiteY2" fmla="*/ 413658 h 413658"/>
                                      <a:gd name="connsiteX3" fmla="*/ 126834 w 126834"/>
                                      <a:gd name="connsiteY3" fmla="*/ 413658 h 413658"/>
                                      <a:gd name="connsiteX0" fmla="*/ 6666 w 133500"/>
                                      <a:gd name="connsiteY0" fmla="*/ 0 h 406979"/>
                                      <a:gd name="connsiteX1" fmla="*/ 16800 w 133500"/>
                                      <a:gd name="connsiteY1" fmla="*/ 290575 h 406979"/>
                                      <a:gd name="connsiteX2" fmla="*/ 133500 w 133500"/>
                                      <a:gd name="connsiteY2" fmla="*/ 406979 h 406979"/>
                                      <a:gd name="connsiteX3" fmla="*/ 133500 w 133500"/>
                                      <a:gd name="connsiteY3" fmla="*/ 406979 h 406979"/>
                                      <a:gd name="connsiteX0" fmla="*/ 6666 w 160016"/>
                                      <a:gd name="connsiteY0" fmla="*/ 0 h 415601"/>
                                      <a:gd name="connsiteX1" fmla="*/ 16800 w 160016"/>
                                      <a:gd name="connsiteY1" fmla="*/ 290575 h 415601"/>
                                      <a:gd name="connsiteX2" fmla="*/ 133500 w 160016"/>
                                      <a:gd name="connsiteY2" fmla="*/ 406979 h 415601"/>
                                      <a:gd name="connsiteX3" fmla="*/ 160016 w 160016"/>
                                      <a:gd name="connsiteY3" fmla="*/ 406979 h 4156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60016" h="415601">
                                        <a:moveTo>
                                          <a:pt x="6666" y="0"/>
                                        </a:moveTo>
                                        <a:cubicBezTo>
                                          <a:pt x="-2859" y="112486"/>
                                          <a:pt x="-4339" y="222745"/>
                                          <a:pt x="16800" y="290575"/>
                                        </a:cubicBezTo>
                                        <a:cubicBezTo>
                                          <a:pt x="37939" y="358405"/>
                                          <a:pt x="109631" y="387578"/>
                                          <a:pt x="133500" y="406979"/>
                                        </a:cubicBezTo>
                                        <a:cubicBezTo>
                                          <a:pt x="157369" y="426380"/>
                                          <a:pt x="151177" y="406979"/>
                                          <a:pt x="160016" y="40697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34" name="Groupe 847"/>
                              <wpg:cNvGrpSpPr/>
                              <wpg:grpSpPr>
                                <a:xfrm>
                                  <a:off x="0" y="0"/>
                                  <a:ext cx="129941" cy="415601"/>
                                  <a:chOff x="0" y="0"/>
                                  <a:chExt cx="129941" cy="415601"/>
                                </a:xfrm>
                              </wpg:grpSpPr>
                              <wps:wsp>
                                <wps:cNvPr id="235" name="Connecteur droit 848"/>
                                <wps:cNvCnPr/>
                                <wps:spPr>
                                  <a:xfrm>
                                    <a:off x="126814" y="6674"/>
                                    <a:ext cx="0" cy="4027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36" name="Forme libre 849"/>
                                <wps:cNvSpPr/>
                                <wps:spPr>
                                  <a:xfrm>
                                    <a:off x="10011" y="0"/>
                                    <a:ext cx="119743" cy="0"/>
                                  </a:xfrm>
                                  <a:custGeom>
                                    <a:avLst/>
                                    <a:gdLst>
                                      <a:gd name="connsiteX0" fmla="*/ 119743 w 119743"/>
                                      <a:gd name="connsiteY0" fmla="*/ 0 h 0"/>
                                      <a:gd name="connsiteX1" fmla="*/ 0 w 119743"/>
                                      <a:gd name="connsiteY1" fmla="*/ 0 h 0"/>
                                      <a:gd name="connsiteX2" fmla="*/ 0 w 119743"/>
                                      <a:gd name="connsiteY2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19743">
                                        <a:moveTo>
                                          <a:pt x="11974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" name="Forme libre 850"/>
                                <wps:cNvSpPr/>
                                <wps:spPr>
                                  <a:xfrm>
                                    <a:off x="0" y="0"/>
                                    <a:ext cx="129941" cy="415601"/>
                                  </a:xfrm>
                                  <a:custGeom>
                                    <a:avLst/>
                                    <a:gdLst>
                                      <a:gd name="connsiteX0" fmla="*/ 10998 w 125298"/>
                                      <a:gd name="connsiteY0" fmla="*/ 0 h 413658"/>
                                      <a:gd name="connsiteX1" fmla="*/ 10998 w 125298"/>
                                      <a:gd name="connsiteY1" fmla="*/ 293915 h 413658"/>
                                      <a:gd name="connsiteX2" fmla="*/ 125298 w 125298"/>
                                      <a:gd name="connsiteY2" fmla="*/ 413658 h 413658"/>
                                      <a:gd name="connsiteX3" fmla="*/ 125298 w 125298"/>
                                      <a:gd name="connsiteY3" fmla="*/ 413658 h 413658"/>
                                      <a:gd name="connsiteX0" fmla="*/ 2400 w 116700"/>
                                      <a:gd name="connsiteY0" fmla="*/ 0 h 413658"/>
                                      <a:gd name="connsiteX1" fmla="*/ 32559 w 116700"/>
                                      <a:gd name="connsiteY1" fmla="*/ 293915 h 413658"/>
                                      <a:gd name="connsiteX2" fmla="*/ 116700 w 116700"/>
                                      <a:gd name="connsiteY2" fmla="*/ 413658 h 413658"/>
                                      <a:gd name="connsiteX3" fmla="*/ 116700 w 116700"/>
                                      <a:gd name="connsiteY3" fmla="*/ 413658 h 413658"/>
                                      <a:gd name="connsiteX0" fmla="*/ 12534 w 126834"/>
                                      <a:gd name="connsiteY0" fmla="*/ 0 h 413658"/>
                                      <a:gd name="connsiteX1" fmla="*/ 10134 w 126834"/>
                                      <a:gd name="connsiteY1" fmla="*/ 297254 h 413658"/>
                                      <a:gd name="connsiteX2" fmla="*/ 126834 w 126834"/>
                                      <a:gd name="connsiteY2" fmla="*/ 413658 h 413658"/>
                                      <a:gd name="connsiteX3" fmla="*/ 126834 w 126834"/>
                                      <a:gd name="connsiteY3" fmla="*/ 413658 h 413658"/>
                                      <a:gd name="connsiteX0" fmla="*/ 6666 w 133500"/>
                                      <a:gd name="connsiteY0" fmla="*/ 0 h 406979"/>
                                      <a:gd name="connsiteX1" fmla="*/ 16800 w 133500"/>
                                      <a:gd name="connsiteY1" fmla="*/ 290575 h 406979"/>
                                      <a:gd name="connsiteX2" fmla="*/ 133500 w 133500"/>
                                      <a:gd name="connsiteY2" fmla="*/ 406979 h 406979"/>
                                      <a:gd name="connsiteX3" fmla="*/ 133500 w 133500"/>
                                      <a:gd name="connsiteY3" fmla="*/ 406979 h 406979"/>
                                      <a:gd name="connsiteX0" fmla="*/ 6666 w 160016"/>
                                      <a:gd name="connsiteY0" fmla="*/ 0 h 415601"/>
                                      <a:gd name="connsiteX1" fmla="*/ 16800 w 160016"/>
                                      <a:gd name="connsiteY1" fmla="*/ 290575 h 415601"/>
                                      <a:gd name="connsiteX2" fmla="*/ 133500 w 160016"/>
                                      <a:gd name="connsiteY2" fmla="*/ 406979 h 415601"/>
                                      <a:gd name="connsiteX3" fmla="*/ 160016 w 160016"/>
                                      <a:gd name="connsiteY3" fmla="*/ 406979 h 4156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60016" h="415601">
                                        <a:moveTo>
                                          <a:pt x="6666" y="0"/>
                                        </a:moveTo>
                                        <a:cubicBezTo>
                                          <a:pt x="-2859" y="112486"/>
                                          <a:pt x="-4339" y="222745"/>
                                          <a:pt x="16800" y="290575"/>
                                        </a:cubicBezTo>
                                        <a:cubicBezTo>
                                          <a:pt x="37939" y="358405"/>
                                          <a:pt x="109631" y="387578"/>
                                          <a:pt x="133500" y="406979"/>
                                        </a:cubicBezTo>
                                        <a:cubicBezTo>
                                          <a:pt x="157369" y="426380"/>
                                          <a:pt x="151177" y="406979"/>
                                          <a:pt x="160016" y="40697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84E74F" id="Groupe 841" o:spid="_x0000_s1026" style="position:absolute;margin-left:25.2pt;margin-top:45pt;width:59.85pt;height:32.95pt;z-index:251633152" coordsize="7602,4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">
                      <v:line id="Connecteur droit 842" o:spid="_x0000_s1027" style="position:absolute;visibility:visible;mso-wrap-style:square" from="1334,1902" to="6440,1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" strokecolor="windowText" strokeweight="2.25pt"/>
                      <v:group id="Groupe 843" o:spid="_x0000_s1028" style="position:absolute;left:6307;top:33;width:1295;height:4153;flip:x" coordsize="129941,41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">
                        <v:line id="Connecteur droit 844" o:spid="_x0000_s1029" style="position:absolute;visibility:visible;mso-wrap-style:square" from="126814,6674" to="126814,409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" strokecolor="windowText"/>
                        <v:shape id="Forme libre 845" o:spid="_x0000_s1030" style="position:absolute;left:10011;width:119743;height:0;visibility:visible;mso-wrap-style:square;v-text-anchor:middle" coordsize="119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" path="m119743,l,,,e" filled="f" strokecolor="windowText" strokeweight="1pt">
                          <v:path arrowok="t" o:connecttype="custom" o:connectlocs="119743,0;0,0;0,0" o:connectangles="0,0,0"/>
                        </v:shape>
                        <v:shape id="Forme libre 846" o:spid="_x0000_s1031" style="position:absolute;width:129941;height:415601;visibility:visible;mso-wrap-style:square;v-text-anchor:middle" coordsize="160016,41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" path="m6666,c-2859,112486,-4339,222745,16800,290575v21139,67830,92831,97003,116700,116404c157369,426380,151177,406979,160016,406979e" filled="f" strokecolor="windowText" strokeweight="1pt">
                          <v:path arrowok="t" o:connecttype="custom" o:connectlocs="5413,0;13642,290575;108409,406979;129941,406979" o:connectangles="0,0,0,0"/>
                        </v:shape>
                      </v:group>
                      <v:group id="Groupe 847" o:spid="_x0000_s1032" style="position:absolute;width:1299;height:4156" coordsize="129941,41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<v:line id="Connecteur droit 848" o:spid="_x0000_s1033" style="position:absolute;visibility:visible;mso-wrap-style:square" from="126814,6674" to="126814,409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" strokecolor="windowText"/>
                        <v:shape id="Forme libre 849" o:spid="_x0000_s1034" style="position:absolute;left:10011;width:119743;height:0;visibility:visible;mso-wrap-style:square;v-text-anchor:middle" coordsize="119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" path="m119743,l,,,e" filled="f" strokecolor="windowText" strokeweight="1pt">
                          <v:path arrowok="t" o:connecttype="custom" o:connectlocs="119743,0;0,0;0,0" o:connectangles="0,0,0"/>
                        </v:shape>
                        <v:shape id="Forme libre 850" o:spid="_x0000_s1035" style="position:absolute;width:129941;height:415601;visibility:visible;mso-wrap-style:square;v-text-anchor:middle" coordsize="160016,41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" path="m6666,c-2859,112486,-4339,222745,16800,290575v21139,67830,92831,97003,116700,116404c157369,426380,151177,406979,160016,406979e" filled="f" strokecolor="windowText" strokeweight="1pt">
                          <v:path arrowok="t" o:connecttype="custom" o:connectlocs="5413,0;13642,290575;108409,406979;129941,406979" o:connectangles="0,0,0,0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0F463E" w14:paraId="0FF85578" w14:textId="77777777" w:rsidTr="00143274">
        <w:trPr>
          <w:trHeight w:val="983"/>
        </w:trPr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F8E3453" w14:textId="77777777" w:rsidR="000F463E" w:rsidRPr="00C36B98" w:rsidRDefault="000F463E" w:rsidP="000F463E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</w:t>
            </w:r>
          </w:p>
        </w:tc>
        <w:tc>
          <w:tcPr>
            <w:tcW w:w="35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7A4898" w14:textId="77777777" w:rsidR="000F463E" w:rsidRPr="00C36B98" w:rsidRDefault="000F463E" w:rsidP="000F463E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TEINTER les tranches après coupe (CAC)</w:t>
            </w:r>
          </w:p>
        </w:tc>
        <w:tc>
          <w:tcPr>
            <w:tcW w:w="4115" w:type="dxa"/>
            <w:tcBorders>
              <w:bottom w:val="single" w:sz="12" w:space="0" w:color="auto"/>
            </w:tcBorders>
            <w:shd w:val="clear" w:color="auto" w:fill="auto"/>
          </w:tcPr>
          <w:p w14:paraId="273FAD30" w14:textId="77777777" w:rsidR="000F463E" w:rsidRDefault="00CB1134" w:rsidP="000F463E">
            <w:pPr>
              <w:rPr>
                <w:rFonts w:ascii="Calibri" w:hAnsi="Calibri" w:cs="Arial"/>
                <w:noProof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9296" behindDoc="0" locked="0" layoutInCell="1" allowOverlap="1" wp14:anchorId="09251338" wp14:editId="6E5EFE84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112395</wp:posOffset>
                      </wp:positionV>
                      <wp:extent cx="1244600" cy="346710"/>
                      <wp:effectExtent l="0" t="0" r="12700" b="15240"/>
                      <wp:wrapNone/>
                      <wp:docPr id="223" name="Group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4600" cy="346710"/>
                                <a:chOff x="0" y="0"/>
                                <a:chExt cx="910166" cy="220133"/>
                              </a:xfrm>
                            </wpg:grpSpPr>
                            <wps:wsp>
                              <wps:cNvPr id="224" name="Connecteur droit 256"/>
                              <wps:cNvCnPr/>
                              <wps:spPr>
                                <a:xfrm flipV="1">
                                  <a:off x="59266" y="127000"/>
                                  <a:ext cx="850900" cy="4233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5" name="Forme libre 257"/>
                              <wps:cNvSpPr/>
                              <wps:spPr>
                                <a:xfrm>
                                  <a:off x="0" y="0"/>
                                  <a:ext cx="143933" cy="220133"/>
                                </a:xfrm>
                                <a:custGeom>
                                  <a:avLst/>
                                  <a:gdLst>
                                    <a:gd name="connsiteX0" fmla="*/ 143933 w 143933"/>
                                    <a:gd name="connsiteY0" fmla="*/ 0 h 220133"/>
                                    <a:gd name="connsiteX1" fmla="*/ 71966 w 143933"/>
                                    <a:gd name="connsiteY1" fmla="*/ 38100 h 220133"/>
                                    <a:gd name="connsiteX2" fmla="*/ 88900 w 143933"/>
                                    <a:gd name="connsiteY2" fmla="*/ 131233 h 220133"/>
                                    <a:gd name="connsiteX3" fmla="*/ 0 w 143933"/>
                                    <a:gd name="connsiteY3" fmla="*/ 220133 h 2201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3933" h="220133">
                                      <a:moveTo>
                                        <a:pt x="143933" y="0"/>
                                      </a:moveTo>
                                      <a:cubicBezTo>
                                        <a:pt x="112535" y="8114"/>
                                        <a:pt x="81138" y="16228"/>
                                        <a:pt x="71966" y="38100"/>
                                      </a:cubicBezTo>
                                      <a:cubicBezTo>
                                        <a:pt x="62794" y="59972"/>
                                        <a:pt x="100894" y="100894"/>
                                        <a:pt x="88900" y="131233"/>
                                      </a:cubicBezTo>
                                      <a:cubicBezTo>
                                        <a:pt x="76906" y="161572"/>
                                        <a:pt x="38453" y="190852"/>
                                        <a:pt x="0" y="2201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Connecteur droit 258"/>
                              <wps:cNvCnPr/>
                              <wps:spPr>
                                <a:xfrm>
                                  <a:off x="910166" y="131233"/>
                                  <a:ext cx="0" cy="8890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7CFA72" id="Groupe 255" o:spid="_x0000_s1026" style="position:absolute;margin-left:17.45pt;margin-top:8.85pt;width:98pt;height:27.3pt;z-index:251639296;mso-width-relative:margin;mso-height-relative:margin" coordsize="9101,2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">
                      <v:line id="Connecteur droit 256" o:spid="_x0000_s1027" style="position:absolute;flip:y;visibility:visible;mso-wrap-style:square" from="592,1270" to="9101,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" strokecolor="black [3213]" strokeweight="2.25pt">
                        <v:stroke joinstyle="miter"/>
                      </v:line>
                      <v:shape id="Forme libre 257" o:spid="_x0000_s1028" style="position:absolute;width:1439;height:2201;visibility:visible;mso-wrap-style:square;v-text-anchor:middle" coordsize="143933,22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" path="m143933,c112535,8114,81138,16228,71966,38100v-9172,21872,28928,62794,16934,93133c76906,161572,38453,190852,,220133e" filled="f" strokecolor="black [3213]" strokeweight="1.5pt">
                        <v:stroke joinstyle="miter"/>
                        <v:path arrowok="t" o:connecttype="custom" o:connectlocs="143933,0;71966,38100;88900,131233;0,220133" o:connectangles="0,0,0,0"/>
                      </v:shape>
                      <v:line id="Connecteur droit 258" o:spid="_x0000_s1029" style="position:absolute;visibility:visible;mso-wrap-style:square" from="9101,1312" to="9101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" strokecolor="black [3213]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72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E3C63B" w14:textId="77777777" w:rsidR="000F463E" w:rsidRPr="00E40D11" w:rsidRDefault="000F463E" w:rsidP="000F463E">
            <w:pPr>
              <w:rPr>
                <w:rFonts w:asciiTheme="minorHAnsi" w:hAnsiTheme="minorHAnsi"/>
                <w:sz w:val="22"/>
                <w:szCs w:val="22"/>
              </w:rPr>
            </w:pPr>
            <w:r w:rsidRPr="00E40D11">
              <w:rPr>
                <w:rFonts w:asciiTheme="minorHAnsi" w:hAnsiTheme="minorHAnsi"/>
                <w:sz w:val="22"/>
                <w:szCs w:val="22"/>
              </w:rPr>
              <w:t>Coloration ton /ton</w:t>
            </w:r>
          </w:p>
          <w:p w14:paraId="4D389D53" w14:textId="5AC77ECB" w:rsidR="000F463E" w:rsidRPr="00C36B98" w:rsidRDefault="000F463E" w:rsidP="00A046FC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 w:rsidRPr="00E40D11">
              <w:rPr>
                <w:rFonts w:asciiTheme="minorHAnsi" w:hAnsiTheme="minorHAnsi"/>
                <w:sz w:val="22"/>
                <w:szCs w:val="22"/>
              </w:rPr>
              <w:t>Voir fiche d’usinage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 : </w:t>
            </w:r>
            <w:r w:rsidR="00F51C3B">
              <w:rPr>
                <w:rFonts w:asciiTheme="minorHAnsi" w:hAnsiTheme="minorHAnsi"/>
                <w:sz w:val="22"/>
                <w:szCs w:val="22"/>
              </w:rPr>
              <w:sym w:font="Wingdings 3" w:char="F0C6"/>
            </w:r>
            <w:r>
              <w:rPr>
                <w:rFonts w:asciiTheme="minorHAnsi" w:hAnsiTheme="minorHAnsi"/>
                <w:sz w:val="22"/>
                <w:szCs w:val="22"/>
              </w:rPr>
              <w:t>« coloration »</w:t>
            </w:r>
            <w:r w:rsidRPr="00E40D1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t xml:space="preserve">page </w:t>
            </w:r>
            <w:r w:rsid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fldChar w:fldCharType="begin"/>
            </w:r>
            <w:r w:rsid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instrText xml:space="preserve"> PAGEREF _Ref91685955 \h </w:instrText>
            </w:r>
            <w:r w:rsid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</w:r>
            <w:r w:rsid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fldChar w:fldCharType="separate"/>
            </w:r>
            <w:r w:rsidR="00922309"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  <w:t>9</w:t>
            </w:r>
            <w:r w:rsid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fldChar w:fldCharType="end"/>
            </w:r>
          </w:p>
        </w:tc>
      </w:tr>
    </w:tbl>
    <w:p w14:paraId="44F387AD" w14:textId="77777777" w:rsidR="00DC371C" w:rsidRDefault="00DC371C"/>
    <w:tbl>
      <w:tblPr>
        <w:tblpPr w:leftFromText="141" w:rightFromText="141" w:vertAnchor="text" w:horzAnchor="margin" w:tblpXSpec="center" w:tblpY="123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3539"/>
        <w:gridCol w:w="4115"/>
        <w:gridCol w:w="2725"/>
      </w:tblGrid>
      <w:tr w:rsidR="000F463E" w14:paraId="62244825" w14:textId="77777777" w:rsidTr="002B5704">
        <w:trPr>
          <w:trHeight w:val="419"/>
        </w:trPr>
        <w:tc>
          <w:tcPr>
            <w:tcW w:w="4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A8E2B2" w14:textId="77777777" w:rsidR="000F463E" w:rsidRPr="00875705" w:rsidRDefault="000F463E" w:rsidP="000F463E">
            <w:pPr>
              <w:jc w:val="center"/>
              <w:rPr>
                <w:rFonts w:ascii="Arial Rounded MT Bold" w:hAnsi="Arial Rounded MT Bold"/>
                <w:b/>
                <w:sz w:val="28"/>
              </w:rPr>
            </w:pPr>
            <w:r w:rsidRPr="00A80515">
              <w:rPr>
                <w:rFonts w:ascii="Arial Rounded MT Bold" w:hAnsi="Arial Rounded MT Bold"/>
                <w:b/>
                <w:sz w:val="16"/>
              </w:rPr>
              <w:t>N°</w:t>
            </w:r>
          </w:p>
        </w:tc>
        <w:tc>
          <w:tcPr>
            <w:tcW w:w="353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0DA140" w14:textId="77777777" w:rsidR="000F463E" w:rsidRPr="00875705" w:rsidRDefault="000F463E" w:rsidP="000F463E">
            <w:pPr>
              <w:jc w:val="center"/>
              <w:rPr>
                <w:rFonts w:ascii="Arial Rounded MT Bold" w:hAnsi="Arial Rounded MT Bold"/>
                <w:b/>
                <w:sz w:val="28"/>
              </w:rPr>
            </w:pPr>
            <w:r w:rsidRPr="00875705">
              <w:rPr>
                <w:rFonts w:ascii="Arial Rounded MT Bold" w:hAnsi="Arial Rounded MT Bold"/>
                <w:b/>
                <w:sz w:val="28"/>
              </w:rPr>
              <w:t>Opérations</w:t>
            </w:r>
          </w:p>
        </w:tc>
        <w:tc>
          <w:tcPr>
            <w:tcW w:w="411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F0053F" w14:textId="77777777" w:rsidR="000F463E" w:rsidRPr="00875705" w:rsidRDefault="000F463E" w:rsidP="000F463E">
            <w:pPr>
              <w:jc w:val="center"/>
              <w:rPr>
                <w:rFonts w:ascii="Arial Rounded MT Bold" w:hAnsi="Arial Rounded MT Bold"/>
                <w:b/>
                <w:sz w:val="28"/>
              </w:rPr>
            </w:pPr>
            <w:r w:rsidRPr="00875705">
              <w:rPr>
                <w:rFonts w:ascii="Arial Rounded MT Bold" w:hAnsi="Arial Rounded MT Bold"/>
                <w:b/>
                <w:sz w:val="28"/>
              </w:rPr>
              <w:t>Pièces à œuvrer /Schéma</w:t>
            </w:r>
          </w:p>
        </w:tc>
        <w:tc>
          <w:tcPr>
            <w:tcW w:w="272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05F211" w14:textId="77777777" w:rsidR="000F463E" w:rsidRPr="00875705" w:rsidRDefault="000F463E" w:rsidP="000F463E">
            <w:pPr>
              <w:jc w:val="center"/>
              <w:rPr>
                <w:rFonts w:ascii="Arial Rounded MT Bold" w:hAnsi="Arial Rounded MT Bold"/>
                <w:b/>
              </w:rPr>
            </w:pPr>
            <w:r w:rsidRPr="00875705">
              <w:rPr>
                <w:rFonts w:ascii="Arial Rounded MT Bold" w:hAnsi="Arial Rounded MT Bold"/>
                <w:b/>
                <w:sz w:val="22"/>
              </w:rPr>
              <w:t>Directives complémentaires</w:t>
            </w:r>
          </w:p>
        </w:tc>
      </w:tr>
      <w:tr w:rsidR="000F463E" w14:paraId="28A4CD09" w14:textId="77777777" w:rsidTr="002B5704">
        <w:trPr>
          <w:trHeight w:val="1170"/>
        </w:trPr>
        <w:tc>
          <w:tcPr>
            <w:tcW w:w="42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4F0A8B5" w14:textId="77777777" w:rsidR="000F463E" w:rsidRPr="00C36B98" w:rsidRDefault="000F463E" w:rsidP="000F463E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lastRenderedPageBreak/>
              <w:t>3</w:t>
            </w:r>
          </w:p>
        </w:tc>
        <w:tc>
          <w:tcPr>
            <w:tcW w:w="35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84E57F" w14:textId="77777777" w:rsidR="000F463E" w:rsidRPr="00C36B98" w:rsidRDefault="000F463E" w:rsidP="000F463E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 xml:space="preserve">REFENDRE </w:t>
            </w:r>
            <w:r w:rsidRPr="00212A7F">
              <w:rPr>
                <w:rFonts w:ascii="Calibri" w:hAnsi="Calibri" w:cs="Arial"/>
                <w:b/>
                <w:i/>
                <w:color w:val="000000"/>
              </w:rPr>
              <w:t>(si nécessaire)</w:t>
            </w:r>
          </w:p>
        </w:tc>
        <w:tc>
          <w:tcPr>
            <w:tcW w:w="4115" w:type="dxa"/>
            <w:tcBorders>
              <w:top w:val="single" w:sz="4" w:space="0" w:color="auto"/>
            </w:tcBorders>
            <w:shd w:val="clear" w:color="auto" w:fill="auto"/>
          </w:tcPr>
          <w:p w14:paraId="68650663" w14:textId="77777777" w:rsidR="000F463E" w:rsidRPr="00FB777B" w:rsidRDefault="00CB1134" w:rsidP="000F463E">
            <w:pPr>
              <w:rPr>
                <w:rFonts w:ascii="Calibri" w:hAnsi="Calibri" w:cs="Arial"/>
                <w:i/>
                <w:color w:val="000000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 wp14:anchorId="4D57107A" wp14:editId="20200259">
                      <wp:simplePos x="0" y="0"/>
                      <wp:positionH relativeFrom="column">
                        <wp:posOffset>-610432485</wp:posOffset>
                      </wp:positionH>
                      <wp:positionV relativeFrom="paragraph">
                        <wp:posOffset>-1856230730</wp:posOffset>
                      </wp:positionV>
                      <wp:extent cx="1028700" cy="97790"/>
                      <wp:effectExtent l="0" t="0" r="0" b="16510"/>
                      <wp:wrapNone/>
                      <wp:docPr id="210" name="Grou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700" cy="97790"/>
                                <a:chOff x="0" y="0"/>
                                <a:chExt cx="1028700" cy="97579"/>
                              </a:xfrm>
                            </wpg:grpSpPr>
                            <wps:wsp>
                              <wps:cNvPr id="211" name="Connecteur droit 296"/>
                              <wps:cNvCnPr/>
                              <wps:spPr>
                                <a:xfrm>
                                  <a:off x="1028700" y="0"/>
                                  <a:ext cx="0" cy="97367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" name="Connecteur droit 297"/>
                              <wps:cNvCnPr/>
                              <wps:spPr>
                                <a:xfrm flipH="1" flipV="1">
                                  <a:off x="872067" y="97367"/>
                                  <a:ext cx="155816" cy="212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" name="Connecteur droit 298"/>
                              <wps:cNvCnPr/>
                              <wps:spPr>
                                <a:xfrm>
                                  <a:off x="0" y="97367"/>
                                  <a:ext cx="220133" cy="212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EA1218" id="Groupe 294" o:spid="_x0000_s1026" style="position:absolute;margin-left:-48065.55pt;margin-top:-146159.9pt;width:81pt;height:7.7pt;z-index:251641344" coordsize="10287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">
                      <v:line id="Connecteur droit 296" o:spid="_x0000_s1027" style="position:absolute;visibility:visible;mso-wrap-style:square" from="10287,0" to="10287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" strokecolor="black [3213]" strokeweight="1.5pt">
                        <v:stroke joinstyle="miter"/>
                      </v:line>
                      <v:line id="Connecteur droit 297" o:spid="_x0000_s1028" style="position:absolute;flip:x y;visibility:visible;mso-wrap-style:square" from="8720,973" to="10278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" strokecolor="black [3213]" strokeweight="1.5pt">
                        <v:stroke joinstyle="miter"/>
                      </v:line>
                      <v:line id="Connecteur droit 298" o:spid="_x0000_s1029" style="position:absolute;visibility:visible;mso-wrap-style:square" from="0,973" to="2201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="000F463E" w:rsidRPr="00FB777B">
              <w:rPr>
                <w:rFonts w:ascii="Calibri" w:hAnsi="Calibri" w:cs="Arial"/>
                <w:i/>
                <w:color w:val="000000"/>
                <w:u w:val="single"/>
              </w:rPr>
              <w:t>Les éléments en cuir :</w:t>
            </w:r>
          </w:p>
          <w:p w14:paraId="06B2E839" w14:textId="77777777" w:rsidR="00DC371C" w:rsidRDefault="00DC371C" w:rsidP="00DC371C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2EXT Applique centrale X1</w:t>
            </w:r>
          </w:p>
          <w:p w14:paraId="18838789" w14:textId="77777777" w:rsidR="00DC371C" w:rsidRPr="008460B4" w:rsidRDefault="00DC371C" w:rsidP="00DC371C">
            <w:pPr>
              <w:numPr>
                <w:ilvl w:val="0"/>
                <w:numId w:val="5"/>
              </w:numPr>
              <w:tabs>
                <w:tab w:val="clear" w:pos="72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4EXT Passant X1</w:t>
            </w:r>
          </w:p>
          <w:p w14:paraId="08F3486C" w14:textId="77777777" w:rsidR="00DC371C" w:rsidRDefault="00212A7F" w:rsidP="00DC371C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5</w:t>
            </w:r>
            <w:r w:rsidR="00DC371C">
              <w:rPr>
                <w:rFonts w:ascii="Calibri" w:hAnsi="Calibri" w:cs="Arial"/>
                <w:color w:val="000000"/>
              </w:rPr>
              <w:t>EXT Précoupe patte fermeture X2</w:t>
            </w:r>
          </w:p>
          <w:p w14:paraId="782E0CCE" w14:textId="77777777" w:rsidR="00DC371C" w:rsidRDefault="00DC371C" w:rsidP="00DC371C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7INT Visite gauche X1</w:t>
            </w:r>
          </w:p>
          <w:p w14:paraId="19AE362C" w14:textId="77777777" w:rsidR="00DC371C" w:rsidRPr="007F5AED" w:rsidRDefault="00DC371C" w:rsidP="00DC371C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8Int Visite droite X1</w:t>
            </w:r>
          </w:p>
          <w:p w14:paraId="4B60E8DC" w14:textId="77777777" w:rsidR="00DC371C" w:rsidRPr="00F0663B" w:rsidRDefault="00DC371C" w:rsidP="00DC371C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color w:val="000000"/>
              </w:rPr>
              <w:t>10INT Applique stylo « épingle »X1</w:t>
            </w:r>
          </w:p>
          <w:p w14:paraId="5FD22692" w14:textId="77777777" w:rsidR="00DC371C" w:rsidRPr="00DC371C" w:rsidRDefault="00DC371C" w:rsidP="00DC371C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12INT poche plaquée X1</w:t>
            </w:r>
          </w:p>
        </w:tc>
        <w:tc>
          <w:tcPr>
            <w:tcW w:w="2725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14:paraId="1C1EA966" w14:textId="77777777" w:rsidR="000F463E" w:rsidRDefault="000F463E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Theme="minorHAnsi" w:hAnsiTheme="minorHAnsi"/>
                <w:sz w:val="22"/>
                <w:szCs w:val="22"/>
              </w:rPr>
            </w:pPr>
            <w:r w:rsidRPr="00FB777B">
              <w:rPr>
                <w:rFonts w:asciiTheme="minorHAnsi" w:hAnsiTheme="minorHAnsi"/>
                <w:sz w:val="22"/>
                <w:szCs w:val="22"/>
              </w:rPr>
              <w:t xml:space="preserve">Suivant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les </w:t>
            </w:r>
            <w:r w:rsidRPr="00FB777B">
              <w:rPr>
                <w:rFonts w:asciiTheme="minorHAnsi" w:hAnsiTheme="minorHAnsi"/>
                <w:sz w:val="22"/>
                <w:szCs w:val="22"/>
              </w:rPr>
              <w:t>valeur</w:t>
            </w:r>
            <w:r>
              <w:rPr>
                <w:rFonts w:asciiTheme="minorHAnsi" w:hAnsiTheme="minorHAnsi"/>
                <w:sz w:val="22"/>
                <w:szCs w:val="22"/>
              </w:rPr>
              <w:t>s</w:t>
            </w:r>
            <w:r w:rsidRPr="00FB777B">
              <w:rPr>
                <w:rFonts w:asciiTheme="minorHAnsi" w:hAnsiTheme="minorHAnsi"/>
                <w:sz w:val="22"/>
                <w:szCs w:val="22"/>
              </w:rPr>
              <w:t xml:space="preserve"> indiqué</w:t>
            </w:r>
            <w:r>
              <w:rPr>
                <w:rFonts w:asciiTheme="minorHAnsi" w:hAnsiTheme="minorHAnsi"/>
                <w:sz w:val="22"/>
                <w:szCs w:val="22"/>
              </w:rPr>
              <w:t>es sur la fiche d’usinage :</w:t>
            </w:r>
          </w:p>
          <w:p w14:paraId="5F557948" w14:textId="77777777" w:rsidR="00F51C3B" w:rsidRDefault="00F51C3B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Theme="minorHAnsi" w:hAnsiTheme="minorHAnsi"/>
                <w:sz w:val="22"/>
                <w:szCs w:val="22"/>
              </w:rPr>
            </w:pPr>
          </w:p>
          <w:p w14:paraId="6D1AA714" w14:textId="7A6D40DF" w:rsidR="000F463E" w:rsidRDefault="00F51C3B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sym w:font="Wingdings 3" w:char="F0C6"/>
            </w:r>
            <w:r w:rsidR="00DC371C">
              <w:rPr>
                <w:rFonts w:asciiTheme="minorHAnsi" w:hAnsiTheme="minorHAnsi"/>
                <w:sz w:val="22"/>
                <w:szCs w:val="22"/>
              </w:rPr>
              <w:t>« Nomenclature »</w:t>
            </w:r>
            <w:r w:rsidR="000F463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0F463E" w:rsidRP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t xml:space="preserve">page </w:t>
            </w:r>
            <w:r w:rsid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fldChar w:fldCharType="begin"/>
            </w:r>
            <w:r w:rsid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instrText xml:space="preserve"> PAGEREF _Ref91685984 \h </w:instrText>
            </w:r>
            <w:r w:rsid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</w:r>
            <w:r w:rsid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fldChar w:fldCharType="separate"/>
            </w:r>
            <w:r w:rsidR="00922309"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  <w:t>4</w:t>
            </w:r>
            <w:r w:rsid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fldChar w:fldCharType="end"/>
            </w:r>
          </w:p>
          <w:p w14:paraId="3288A7FF" w14:textId="77777777" w:rsidR="00F51C3B" w:rsidRDefault="00F51C3B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Theme="minorHAnsi" w:hAnsiTheme="minorHAnsi"/>
                <w:sz w:val="22"/>
                <w:szCs w:val="22"/>
              </w:rPr>
            </w:pPr>
          </w:p>
          <w:p w14:paraId="3FA1B3AF" w14:textId="660F17D5" w:rsidR="00F51C3B" w:rsidRDefault="00F51C3B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sym w:font="Wingdings 3" w:char="F0C6"/>
            </w:r>
            <w:r>
              <w:rPr>
                <w:rFonts w:asciiTheme="minorHAnsi" w:hAnsiTheme="minorHAnsi"/>
                <w:sz w:val="22"/>
                <w:szCs w:val="22"/>
              </w:rPr>
              <w:t>« </w:t>
            </w:r>
            <w:r w:rsidR="00FF559E">
              <w:rPr>
                <w:rFonts w:asciiTheme="minorHAnsi" w:hAnsiTheme="minorHAnsi"/>
                <w:sz w:val="22"/>
                <w:szCs w:val="22"/>
              </w:rPr>
              <w:t>Fiche parage-refente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CUIR » </w:t>
            </w:r>
            <w:r w:rsidRP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t xml:space="preserve">page </w:t>
            </w:r>
            <w:r w:rsidR="00FF559E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fldChar w:fldCharType="begin"/>
            </w:r>
            <w:r w:rsidR="00FF559E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instrText xml:space="preserve"> PAGEREF _Ref92380237 \h </w:instrText>
            </w:r>
            <w:r w:rsidR="00FF559E">
              <w:rPr>
                <w:rFonts w:asciiTheme="minorHAnsi" w:hAnsiTheme="minorHAnsi"/>
                <w:b/>
                <w:color w:val="C00000"/>
                <w:sz w:val="22"/>
                <w:szCs w:val="22"/>
              </w:rPr>
            </w:r>
            <w:r w:rsidR="00FF559E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fldChar w:fldCharType="separate"/>
            </w:r>
            <w:r w:rsidR="00922309"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  <w:t>10</w:t>
            </w:r>
            <w:r w:rsidR="00FF559E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fldChar w:fldCharType="end"/>
            </w:r>
          </w:p>
          <w:p w14:paraId="39771671" w14:textId="77777777" w:rsidR="000F463E" w:rsidRPr="00C36B98" w:rsidRDefault="000F463E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0F463E" w14:paraId="25402F6C" w14:textId="77777777" w:rsidTr="002B5704">
        <w:trPr>
          <w:trHeight w:val="961"/>
        </w:trPr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55A9FE5" w14:textId="77777777" w:rsidR="000F463E" w:rsidRDefault="000F463E" w:rsidP="000F463E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4</w:t>
            </w:r>
          </w:p>
        </w:tc>
        <w:tc>
          <w:tcPr>
            <w:tcW w:w="3539" w:type="dxa"/>
            <w:shd w:val="clear" w:color="auto" w:fill="auto"/>
            <w:vAlign w:val="center"/>
          </w:tcPr>
          <w:p w14:paraId="10B4F4ED" w14:textId="77777777" w:rsidR="000F463E" w:rsidRDefault="000F463E" w:rsidP="000F463E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PARER</w:t>
            </w:r>
          </w:p>
        </w:tc>
        <w:tc>
          <w:tcPr>
            <w:tcW w:w="4115" w:type="dxa"/>
            <w:tcBorders>
              <w:bottom w:val="single" w:sz="4" w:space="0" w:color="auto"/>
            </w:tcBorders>
            <w:shd w:val="clear" w:color="auto" w:fill="auto"/>
          </w:tcPr>
          <w:p w14:paraId="0924EEAF" w14:textId="77777777" w:rsidR="000F463E" w:rsidRDefault="00DF6481" w:rsidP="000F463E">
            <w:pPr>
              <w:rPr>
                <w:rFonts w:ascii="Calibri" w:hAnsi="Calibri" w:cs="Arial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 wp14:anchorId="0706C4A3" wp14:editId="29B24C73">
                      <wp:simplePos x="0" y="0"/>
                      <wp:positionH relativeFrom="column">
                        <wp:posOffset>-1869252</wp:posOffset>
                      </wp:positionH>
                      <wp:positionV relativeFrom="paragraph">
                        <wp:posOffset>-593725</wp:posOffset>
                      </wp:positionV>
                      <wp:extent cx="1031240" cy="97790"/>
                      <wp:effectExtent l="0" t="0" r="16510" b="16510"/>
                      <wp:wrapNone/>
                      <wp:docPr id="214" name="Groupe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31240" cy="97790"/>
                                <a:chOff x="0" y="0"/>
                                <a:chExt cx="1031082" cy="97579"/>
                              </a:xfrm>
                            </wpg:grpSpPr>
                            <wps:wsp>
                              <wps:cNvPr id="215" name="Connecteur droit 300"/>
                              <wps:cNvCnPr/>
                              <wps:spPr>
                                <a:xfrm>
                                  <a:off x="0" y="2381"/>
                                  <a:ext cx="0" cy="89112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17" name="Groupe 301"/>
                              <wpg:cNvGrpSpPr/>
                              <wpg:grpSpPr>
                                <a:xfrm>
                                  <a:off x="2382" y="0"/>
                                  <a:ext cx="1028700" cy="97579"/>
                                  <a:chOff x="0" y="0"/>
                                  <a:chExt cx="1028700" cy="97579"/>
                                </a:xfrm>
                              </wpg:grpSpPr>
                              <wps:wsp>
                                <wps:cNvPr id="218" name="Connecteur droit 302"/>
                                <wps:cNvCnPr/>
                                <wps:spPr>
                                  <a:xfrm flipV="1">
                                    <a:off x="0" y="0"/>
                                    <a:ext cx="1028700" cy="846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9" name="Connecteur droit 303"/>
                                <wps:cNvCnPr/>
                                <wps:spPr>
                                  <a:xfrm>
                                    <a:off x="1028700" y="0"/>
                                    <a:ext cx="0" cy="9736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0" name="Connecteur droit 304"/>
                                <wps:cNvCnPr/>
                                <wps:spPr>
                                  <a:xfrm flipH="1" flipV="1">
                                    <a:off x="872067" y="97367"/>
                                    <a:ext cx="155816" cy="212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2" name="Connecteur droit 305"/>
                                <wps:cNvCnPr/>
                                <wps:spPr>
                                  <a:xfrm>
                                    <a:off x="0" y="97367"/>
                                    <a:ext cx="220133" cy="212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5C4FF4" id="Groupe 299" o:spid="_x0000_s1026" style="position:absolute;margin-left:-147.2pt;margin-top:-46.75pt;width:81.2pt;height:7.7pt;z-index:251642368" coordsize="10310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">
                      <v:line id="Connecteur droit 300" o:spid="_x0000_s1027" style="position:absolute;visibility:visible;mso-wrap-style:square" from="0,23" to="0,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" strokecolor="black [3213]" strokeweight="1.5pt">
                        <v:stroke joinstyle="miter"/>
                      </v:line>
                      <v:group id="Groupe 301" o:spid="_x0000_s1028" style="position:absolute;left:23;width:10287;height:975" coordsize="10287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<v:line id="Connecteur droit 302" o:spid="_x0000_s1029" style="position:absolute;flip:y;visibility:visible;mso-wrap-style:square" from="0,0" to="10287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" strokecolor="black [3213]" strokeweight="1.5pt">
                          <v:stroke joinstyle="miter"/>
                        </v:line>
                        <v:line id="Connecteur droit 303" o:spid="_x0000_s1030" style="position:absolute;visibility:visible;mso-wrap-style:square" from="10287,0" to="10287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" strokecolor="black [3213]" strokeweight="1.5pt">
                          <v:stroke joinstyle="miter"/>
                        </v:line>
                        <v:line id="Connecteur droit 304" o:spid="_x0000_s1031" style="position:absolute;flip:x y;visibility:visible;mso-wrap-style:square" from="8720,973" to="10278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" strokecolor="black [3213]" strokeweight="1.5pt">
                          <v:stroke joinstyle="miter"/>
                        </v:line>
                        <v:line id="Connecteur droit 305" o:spid="_x0000_s1032" style="position:absolute;visibility:visible;mso-wrap-style:square" from="0,973" to="2201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" strokecolor="black [3213]" strokeweight="1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0F463E" w:rsidRPr="00FB777B">
              <w:rPr>
                <w:rFonts w:ascii="Calibri" w:hAnsi="Calibri" w:cs="Arial"/>
                <w:i/>
                <w:color w:val="000000"/>
                <w:u w:val="single"/>
              </w:rPr>
              <w:t>Les éléments en cuir </w:t>
            </w:r>
            <w:r w:rsidR="000F463E">
              <w:rPr>
                <w:rFonts w:ascii="Calibri" w:hAnsi="Calibri" w:cs="Arial"/>
                <w:color w:val="000000"/>
              </w:rPr>
              <w:t xml:space="preserve"> </w:t>
            </w:r>
          </w:p>
          <w:p w14:paraId="68E56718" w14:textId="77777777" w:rsidR="00DC371C" w:rsidRDefault="00DC371C" w:rsidP="00DC371C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2EXT Applique centrale X1</w:t>
            </w:r>
          </w:p>
          <w:p w14:paraId="43B0F469" w14:textId="77777777" w:rsidR="00DC371C" w:rsidRDefault="00DC371C" w:rsidP="00DC371C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7INT Visite gauche X1</w:t>
            </w:r>
          </w:p>
          <w:p w14:paraId="769D412C" w14:textId="77777777" w:rsidR="00DC371C" w:rsidRPr="007F5AED" w:rsidRDefault="00DC371C" w:rsidP="00DC371C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8Int Visite droite X1</w:t>
            </w:r>
          </w:p>
          <w:p w14:paraId="09DA3DCF" w14:textId="77777777" w:rsidR="000F463E" w:rsidRPr="00AA11C7" w:rsidRDefault="00DC371C" w:rsidP="00DC371C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color w:val="000000"/>
              </w:rPr>
              <w:t>10INT Applique stylo « épingle »X1</w:t>
            </w:r>
          </w:p>
          <w:p w14:paraId="1481D564" w14:textId="77777777" w:rsidR="00AA11C7" w:rsidRPr="00AA11C7" w:rsidRDefault="00AA11C7" w:rsidP="00AA11C7">
            <w:pPr>
              <w:numPr>
                <w:ilvl w:val="0"/>
                <w:numId w:val="5"/>
              </w:numPr>
              <w:tabs>
                <w:tab w:val="clear" w:pos="720"/>
                <w:tab w:val="num" w:pos="440"/>
              </w:tabs>
              <w:ind w:left="448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5EXT Précoupe patte fermeture X2</w:t>
            </w:r>
          </w:p>
        </w:tc>
        <w:tc>
          <w:tcPr>
            <w:tcW w:w="2725" w:type="dxa"/>
            <w:tcBorders>
              <w:right w:val="single" w:sz="12" w:space="0" w:color="auto"/>
            </w:tcBorders>
            <w:shd w:val="clear" w:color="auto" w:fill="auto"/>
          </w:tcPr>
          <w:p w14:paraId="53E410BA" w14:textId="77777777" w:rsidR="000F463E" w:rsidRDefault="000F463E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Theme="minorHAnsi" w:hAnsiTheme="minorHAnsi"/>
                <w:sz w:val="22"/>
                <w:szCs w:val="22"/>
              </w:rPr>
            </w:pPr>
            <w:r w:rsidRPr="00FB777B">
              <w:rPr>
                <w:rFonts w:asciiTheme="minorHAnsi" w:hAnsiTheme="minorHAnsi"/>
                <w:sz w:val="22"/>
                <w:szCs w:val="22"/>
              </w:rPr>
              <w:t xml:space="preserve">Suivant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les </w:t>
            </w:r>
            <w:r w:rsidRPr="00FB777B">
              <w:rPr>
                <w:rFonts w:asciiTheme="minorHAnsi" w:hAnsiTheme="minorHAnsi"/>
                <w:sz w:val="22"/>
                <w:szCs w:val="22"/>
              </w:rPr>
              <w:t>valeur</w:t>
            </w:r>
            <w:r>
              <w:rPr>
                <w:rFonts w:asciiTheme="minorHAnsi" w:hAnsiTheme="minorHAnsi"/>
                <w:sz w:val="22"/>
                <w:szCs w:val="22"/>
              </w:rPr>
              <w:t>s</w:t>
            </w:r>
            <w:r w:rsidRPr="00FB777B">
              <w:rPr>
                <w:rFonts w:asciiTheme="minorHAnsi" w:hAnsiTheme="minorHAnsi"/>
                <w:sz w:val="22"/>
                <w:szCs w:val="22"/>
              </w:rPr>
              <w:t xml:space="preserve"> indiqué</w:t>
            </w:r>
            <w:r>
              <w:rPr>
                <w:rFonts w:asciiTheme="minorHAnsi" w:hAnsiTheme="minorHAnsi"/>
                <w:sz w:val="22"/>
                <w:szCs w:val="22"/>
              </w:rPr>
              <w:t>es sur la fiche d’usinage :</w:t>
            </w:r>
          </w:p>
          <w:p w14:paraId="6F62A0A2" w14:textId="77777777" w:rsidR="0029689B" w:rsidRDefault="00F51C3B" w:rsidP="00A046F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sym w:font="Wingdings 3" w:char="F0C6"/>
            </w:r>
            <w:r w:rsidR="00DC371C">
              <w:rPr>
                <w:rFonts w:asciiTheme="minorHAnsi" w:hAnsiTheme="minorHAnsi"/>
                <w:sz w:val="22"/>
                <w:szCs w:val="22"/>
              </w:rPr>
              <w:t>« </w:t>
            </w:r>
            <w:r w:rsidR="0029689B">
              <w:rPr>
                <w:rFonts w:asciiTheme="minorHAnsi" w:hAnsiTheme="minorHAnsi"/>
                <w:sz w:val="22"/>
                <w:szCs w:val="22"/>
              </w:rPr>
              <w:t>Parage-refente »</w:t>
            </w:r>
            <w:r w:rsidR="000F463E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5B96ABA" w14:textId="11F44D48" w:rsidR="000F463E" w:rsidRPr="00C10F76" w:rsidRDefault="000F463E" w:rsidP="00A046FC">
            <w:pPr>
              <w:rPr>
                <w:rFonts w:ascii="Calibri" w:hAnsi="Calibri" w:cs="Arial"/>
                <w:sz w:val="22"/>
                <w:szCs w:val="22"/>
              </w:rPr>
            </w:pPr>
            <w:r w:rsidRP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t xml:space="preserve">page </w:t>
            </w:r>
            <w:r w:rsid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fldChar w:fldCharType="begin"/>
            </w:r>
            <w:r w:rsid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instrText xml:space="preserve"> PAGEREF _Ref91686007 \h </w:instrText>
            </w:r>
            <w:r w:rsid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</w:r>
            <w:r w:rsid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fldChar w:fldCharType="separate"/>
            </w:r>
            <w:r w:rsidR="00922309"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  <w:t>10</w:t>
            </w:r>
            <w:r w:rsidR="00A046FC">
              <w:rPr>
                <w:rFonts w:asciiTheme="minorHAnsi" w:hAnsiTheme="minorHAnsi"/>
                <w:b/>
                <w:color w:val="C00000"/>
                <w:sz w:val="22"/>
                <w:szCs w:val="22"/>
              </w:rPr>
              <w:fldChar w:fldCharType="end"/>
            </w:r>
          </w:p>
        </w:tc>
      </w:tr>
      <w:tr w:rsidR="000F463E" w14:paraId="4FE8402E" w14:textId="77777777" w:rsidTr="002B5704">
        <w:trPr>
          <w:trHeight w:val="454"/>
        </w:trPr>
        <w:tc>
          <w:tcPr>
            <w:tcW w:w="42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A681183" w14:textId="77777777" w:rsidR="000F463E" w:rsidRPr="00C36B98" w:rsidRDefault="000F463E" w:rsidP="000F463E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5</w:t>
            </w:r>
          </w:p>
        </w:tc>
        <w:tc>
          <w:tcPr>
            <w:tcW w:w="3539" w:type="dxa"/>
            <w:vMerge w:val="restart"/>
            <w:shd w:val="clear" w:color="auto" w:fill="auto"/>
            <w:vAlign w:val="center"/>
          </w:tcPr>
          <w:p w14:paraId="757488CE" w14:textId="77777777" w:rsidR="000F463E" w:rsidRPr="009635BA" w:rsidRDefault="000F463E" w:rsidP="000F463E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 xml:space="preserve">COLLER, POSSITIONNER </w:t>
            </w:r>
          </w:p>
        </w:tc>
        <w:tc>
          <w:tcPr>
            <w:tcW w:w="4115" w:type="dxa"/>
            <w:tcBorders>
              <w:bottom w:val="nil"/>
            </w:tcBorders>
            <w:shd w:val="clear" w:color="auto" w:fill="auto"/>
          </w:tcPr>
          <w:p w14:paraId="12B14C36" w14:textId="77777777" w:rsidR="000F463E" w:rsidRPr="00C36B98" w:rsidRDefault="00212A7F" w:rsidP="00212A7F">
            <w:pPr>
              <w:pStyle w:val="En-tte"/>
              <w:tabs>
                <w:tab w:val="clear" w:pos="4536"/>
                <w:tab w:val="clear" w:pos="9072"/>
              </w:tabs>
              <w:rPr>
                <w:rFonts w:ascii="Calibri" w:hAnsi="Calibri" w:cs="Arial"/>
              </w:rPr>
            </w:pPr>
            <w:r w:rsidRPr="00F56933">
              <w:rPr>
                <w:rFonts w:ascii="Calibri" w:hAnsi="Calibri" w:cs="Arial"/>
                <w:noProof/>
              </w:rPr>
              <w:drawing>
                <wp:inline distT="0" distB="0" distL="0" distR="0" wp14:anchorId="382BAA33" wp14:editId="7E2D38DF">
                  <wp:extent cx="2475865" cy="633730"/>
                  <wp:effectExtent l="0" t="0" r="635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65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6C57362" w14:textId="77777777" w:rsidR="000F463E" w:rsidRPr="00C36B98" w:rsidRDefault="000F463E" w:rsidP="000F463E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Collage en plein</w:t>
            </w:r>
          </w:p>
        </w:tc>
      </w:tr>
      <w:tr w:rsidR="000F463E" w14:paraId="71A0B2EB" w14:textId="77777777" w:rsidTr="002B5704">
        <w:trPr>
          <w:trHeight w:val="20"/>
        </w:trPr>
        <w:tc>
          <w:tcPr>
            <w:tcW w:w="42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BF30CCA" w14:textId="77777777" w:rsidR="000F463E" w:rsidRDefault="000F463E" w:rsidP="000F463E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3539" w:type="dxa"/>
            <w:vMerge/>
            <w:shd w:val="clear" w:color="auto" w:fill="auto"/>
            <w:vAlign w:val="center"/>
          </w:tcPr>
          <w:p w14:paraId="563E6052" w14:textId="77777777" w:rsidR="000F463E" w:rsidRPr="00ED1C7E" w:rsidRDefault="000F463E" w:rsidP="000F463E">
            <w:pPr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4115" w:type="dxa"/>
            <w:tcBorders>
              <w:top w:val="nil"/>
            </w:tcBorders>
            <w:shd w:val="clear" w:color="auto" w:fill="auto"/>
            <w:vAlign w:val="center"/>
          </w:tcPr>
          <w:p w14:paraId="320219CF" w14:textId="77777777" w:rsidR="000F463E" w:rsidRPr="007452AB" w:rsidRDefault="000F463E" w:rsidP="00F56933">
            <w:pPr>
              <w:pStyle w:val="En-tte"/>
              <w:tabs>
                <w:tab w:val="clear" w:pos="4536"/>
                <w:tab w:val="clear" w:pos="9072"/>
              </w:tabs>
              <w:rPr>
                <w:rFonts w:ascii="Calibri" w:hAnsi="Calibri" w:cs="Arial"/>
                <w:noProof/>
              </w:rPr>
            </w:pPr>
          </w:p>
        </w:tc>
        <w:tc>
          <w:tcPr>
            <w:tcW w:w="2725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5A4E2E2" w14:textId="77777777" w:rsidR="000F463E" w:rsidRPr="00C36B98" w:rsidRDefault="000F463E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0F463E" w14:paraId="76D919D9" w14:textId="77777777" w:rsidTr="002B5704">
        <w:trPr>
          <w:trHeight w:val="993"/>
        </w:trPr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CFCD1C4" w14:textId="77777777" w:rsidR="000F463E" w:rsidRPr="00C36B98" w:rsidRDefault="000F463E" w:rsidP="000F463E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6</w:t>
            </w:r>
          </w:p>
        </w:tc>
        <w:tc>
          <w:tcPr>
            <w:tcW w:w="3539" w:type="dxa"/>
            <w:shd w:val="clear" w:color="auto" w:fill="auto"/>
            <w:vAlign w:val="center"/>
          </w:tcPr>
          <w:p w14:paraId="4A08115D" w14:textId="77777777" w:rsidR="000F463E" w:rsidRPr="00C36B98" w:rsidRDefault="000F463E" w:rsidP="000F463E">
            <w:pPr>
              <w:rPr>
                <w:rFonts w:ascii="Calibri" w:hAnsi="Calibri" w:cs="Arial"/>
                <w:b/>
                <w:color w:val="FF0000"/>
              </w:rPr>
            </w:pPr>
            <w:r w:rsidRPr="00C10F76">
              <w:rPr>
                <w:rFonts w:ascii="Calibri" w:hAnsi="Calibri" w:cs="Arial"/>
                <w:b/>
                <w:color w:val="000000"/>
              </w:rPr>
              <w:t>SURCOUPER</w:t>
            </w:r>
            <w:r>
              <w:rPr>
                <w:rFonts w:ascii="Calibri" w:hAnsi="Calibri" w:cs="Arial"/>
                <w:b/>
                <w:color w:val="000000"/>
              </w:rPr>
              <w:t xml:space="preserve"> </w:t>
            </w:r>
            <w:r w:rsidRPr="00C10F76">
              <w:rPr>
                <w:rFonts w:ascii="Calibri" w:hAnsi="Calibri" w:cs="Arial"/>
                <w:b/>
                <w:color w:val="000000"/>
                <w:sz w:val="18"/>
              </w:rPr>
              <w:t xml:space="preserve">OU </w:t>
            </w:r>
            <w:r>
              <w:rPr>
                <w:rFonts w:ascii="Calibri" w:hAnsi="Calibri" w:cs="Arial"/>
                <w:b/>
                <w:color w:val="000000"/>
              </w:rPr>
              <w:t>SURTAILLER</w:t>
            </w:r>
          </w:p>
        </w:tc>
        <w:tc>
          <w:tcPr>
            <w:tcW w:w="4115" w:type="dxa"/>
            <w:shd w:val="clear" w:color="auto" w:fill="auto"/>
          </w:tcPr>
          <w:p w14:paraId="328EE95D" w14:textId="77777777" w:rsidR="000F463E" w:rsidRPr="00CF3E0D" w:rsidRDefault="00F50C1F" w:rsidP="0015276D">
            <w:pPr>
              <w:pStyle w:val="Paragraphedeliste"/>
              <w:numPr>
                <w:ilvl w:val="0"/>
                <w:numId w:val="21"/>
              </w:numPr>
              <w:tabs>
                <w:tab w:val="clear" w:pos="720"/>
              </w:tabs>
              <w:ind w:left="316"/>
              <w:rPr>
                <w:rFonts w:ascii="Calibri" w:hAnsi="Calibri" w:cs="Arial"/>
                <w:sz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27EBB4C1" wp14:editId="18821FC4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425874</wp:posOffset>
                      </wp:positionV>
                      <wp:extent cx="179705" cy="189865"/>
                      <wp:effectExtent l="0" t="0" r="0" b="635"/>
                      <wp:wrapNone/>
                      <wp:docPr id="760" name="Ellips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898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235997" w14:textId="77777777" w:rsidR="008A529F" w:rsidRPr="00C07C3F" w:rsidRDefault="008A529F" w:rsidP="00F50C1F">
                                  <w:pPr>
                                    <w:rPr>
                                      <w:rFonts w:ascii="Eras Bold ITC" w:hAnsi="Eras Bold ITC"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A08611" id="_x0000_s1219" style="position:absolute;left:0;text-align:left;margin-left:81.2pt;margin-top:33.55pt;width:14.15pt;height:14.9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" fillcolor="#5b9bd5 [3204]" stroked="f" strokeweight="1.5pt">
                      <v:stroke joinstyle="miter"/>
                      <v:path arrowok="t"/>
                      <v:textbox>
                        <w:txbxContent>
                          <w:p w:rsidR="008A529F" w:rsidRPr="00C07C3F" w:rsidRDefault="008A529F" w:rsidP="00F50C1F">
                            <w:pPr>
                              <w:rPr>
                                <w:rFonts w:ascii="Eras Bold ITC" w:hAnsi="Eras Bold ITC"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B113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1" allowOverlap="1" wp14:anchorId="530958E6" wp14:editId="28A46053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316230</wp:posOffset>
                      </wp:positionV>
                      <wp:extent cx="434340" cy="248285"/>
                      <wp:effectExtent l="19050" t="0" r="22860" b="0"/>
                      <wp:wrapNone/>
                      <wp:docPr id="200" name="Group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4340" cy="248285"/>
                                <a:chOff x="0" y="0"/>
                                <a:chExt cx="760276" cy="418627"/>
                              </a:xfrm>
                            </wpg:grpSpPr>
                            <wps:wsp>
                              <wps:cNvPr id="201" name="Connecteur droit 280"/>
                              <wps:cNvCnPr/>
                              <wps:spPr>
                                <a:xfrm>
                                  <a:off x="133489" y="190222"/>
                                  <a:ext cx="510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202" name="Groupe 281"/>
                              <wpg:cNvGrpSpPr/>
                              <wpg:grpSpPr>
                                <a:xfrm flipH="1">
                                  <a:off x="630736" y="3337"/>
                                  <a:ext cx="129540" cy="415290"/>
                                  <a:chOff x="0" y="0"/>
                                  <a:chExt cx="129941" cy="415601"/>
                                </a:xfrm>
                              </wpg:grpSpPr>
                              <wps:wsp>
                                <wps:cNvPr id="203" name="Connecteur droit 282"/>
                                <wps:cNvCnPr/>
                                <wps:spPr>
                                  <a:xfrm>
                                    <a:off x="126814" y="6674"/>
                                    <a:ext cx="0" cy="4027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4" name="Forme libre 283"/>
                                <wps:cNvSpPr/>
                                <wps:spPr>
                                  <a:xfrm>
                                    <a:off x="10011" y="0"/>
                                    <a:ext cx="119743" cy="0"/>
                                  </a:xfrm>
                                  <a:custGeom>
                                    <a:avLst/>
                                    <a:gdLst>
                                      <a:gd name="connsiteX0" fmla="*/ 119743 w 119743"/>
                                      <a:gd name="connsiteY0" fmla="*/ 0 h 0"/>
                                      <a:gd name="connsiteX1" fmla="*/ 0 w 119743"/>
                                      <a:gd name="connsiteY1" fmla="*/ 0 h 0"/>
                                      <a:gd name="connsiteX2" fmla="*/ 0 w 119743"/>
                                      <a:gd name="connsiteY2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19743">
                                        <a:moveTo>
                                          <a:pt x="11974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" name="Forme libre 284"/>
                                <wps:cNvSpPr/>
                                <wps:spPr>
                                  <a:xfrm>
                                    <a:off x="0" y="0"/>
                                    <a:ext cx="129941" cy="415601"/>
                                  </a:xfrm>
                                  <a:custGeom>
                                    <a:avLst/>
                                    <a:gdLst>
                                      <a:gd name="connsiteX0" fmla="*/ 10998 w 125298"/>
                                      <a:gd name="connsiteY0" fmla="*/ 0 h 413658"/>
                                      <a:gd name="connsiteX1" fmla="*/ 10998 w 125298"/>
                                      <a:gd name="connsiteY1" fmla="*/ 293915 h 413658"/>
                                      <a:gd name="connsiteX2" fmla="*/ 125298 w 125298"/>
                                      <a:gd name="connsiteY2" fmla="*/ 413658 h 413658"/>
                                      <a:gd name="connsiteX3" fmla="*/ 125298 w 125298"/>
                                      <a:gd name="connsiteY3" fmla="*/ 413658 h 413658"/>
                                      <a:gd name="connsiteX0" fmla="*/ 2400 w 116700"/>
                                      <a:gd name="connsiteY0" fmla="*/ 0 h 413658"/>
                                      <a:gd name="connsiteX1" fmla="*/ 32559 w 116700"/>
                                      <a:gd name="connsiteY1" fmla="*/ 293915 h 413658"/>
                                      <a:gd name="connsiteX2" fmla="*/ 116700 w 116700"/>
                                      <a:gd name="connsiteY2" fmla="*/ 413658 h 413658"/>
                                      <a:gd name="connsiteX3" fmla="*/ 116700 w 116700"/>
                                      <a:gd name="connsiteY3" fmla="*/ 413658 h 413658"/>
                                      <a:gd name="connsiteX0" fmla="*/ 12534 w 126834"/>
                                      <a:gd name="connsiteY0" fmla="*/ 0 h 413658"/>
                                      <a:gd name="connsiteX1" fmla="*/ 10134 w 126834"/>
                                      <a:gd name="connsiteY1" fmla="*/ 297254 h 413658"/>
                                      <a:gd name="connsiteX2" fmla="*/ 126834 w 126834"/>
                                      <a:gd name="connsiteY2" fmla="*/ 413658 h 413658"/>
                                      <a:gd name="connsiteX3" fmla="*/ 126834 w 126834"/>
                                      <a:gd name="connsiteY3" fmla="*/ 413658 h 413658"/>
                                      <a:gd name="connsiteX0" fmla="*/ 6666 w 133500"/>
                                      <a:gd name="connsiteY0" fmla="*/ 0 h 406979"/>
                                      <a:gd name="connsiteX1" fmla="*/ 16800 w 133500"/>
                                      <a:gd name="connsiteY1" fmla="*/ 290575 h 406979"/>
                                      <a:gd name="connsiteX2" fmla="*/ 133500 w 133500"/>
                                      <a:gd name="connsiteY2" fmla="*/ 406979 h 406979"/>
                                      <a:gd name="connsiteX3" fmla="*/ 133500 w 133500"/>
                                      <a:gd name="connsiteY3" fmla="*/ 406979 h 406979"/>
                                      <a:gd name="connsiteX0" fmla="*/ 6666 w 160016"/>
                                      <a:gd name="connsiteY0" fmla="*/ 0 h 415601"/>
                                      <a:gd name="connsiteX1" fmla="*/ 16800 w 160016"/>
                                      <a:gd name="connsiteY1" fmla="*/ 290575 h 415601"/>
                                      <a:gd name="connsiteX2" fmla="*/ 133500 w 160016"/>
                                      <a:gd name="connsiteY2" fmla="*/ 406979 h 415601"/>
                                      <a:gd name="connsiteX3" fmla="*/ 160016 w 160016"/>
                                      <a:gd name="connsiteY3" fmla="*/ 406979 h 4156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60016" h="415601">
                                        <a:moveTo>
                                          <a:pt x="6666" y="0"/>
                                        </a:moveTo>
                                        <a:cubicBezTo>
                                          <a:pt x="-2859" y="112486"/>
                                          <a:pt x="-4339" y="222745"/>
                                          <a:pt x="16800" y="290575"/>
                                        </a:cubicBezTo>
                                        <a:cubicBezTo>
                                          <a:pt x="37939" y="358405"/>
                                          <a:pt x="109631" y="387578"/>
                                          <a:pt x="133500" y="406979"/>
                                        </a:cubicBezTo>
                                        <a:cubicBezTo>
                                          <a:pt x="157369" y="426380"/>
                                          <a:pt x="151177" y="406979"/>
                                          <a:pt x="160016" y="40697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6" name="Groupe 285"/>
                              <wpg:cNvGrpSpPr/>
                              <wpg:grpSpPr>
                                <a:xfrm>
                                  <a:off x="0" y="0"/>
                                  <a:ext cx="129941" cy="415601"/>
                                  <a:chOff x="0" y="0"/>
                                  <a:chExt cx="129941" cy="415601"/>
                                </a:xfrm>
                              </wpg:grpSpPr>
                              <wps:wsp>
                                <wps:cNvPr id="207" name="Connecteur droit 286"/>
                                <wps:cNvCnPr/>
                                <wps:spPr>
                                  <a:xfrm>
                                    <a:off x="126814" y="6674"/>
                                    <a:ext cx="0" cy="4027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8" name="Forme libre 287"/>
                                <wps:cNvSpPr/>
                                <wps:spPr>
                                  <a:xfrm>
                                    <a:off x="10011" y="0"/>
                                    <a:ext cx="119743" cy="0"/>
                                  </a:xfrm>
                                  <a:custGeom>
                                    <a:avLst/>
                                    <a:gdLst>
                                      <a:gd name="connsiteX0" fmla="*/ 119743 w 119743"/>
                                      <a:gd name="connsiteY0" fmla="*/ 0 h 0"/>
                                      <a:gd name="connsiteX1" fmla="*/ 0 w 119743"/>
                                      <a:gd name="connsiteY1" fmla="*/ 0 h 0"/>
                                      <a:gd name="connsiteX2" fmla="*/ 0 w 119743"/>
                                      <a:gd name="connsiteY2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19743">
                                        <a:moveTo>
                                          <a:pt x="11974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Forme libre 288"/>
                                <wps:cNvSpPr/>
                                <wps:spPr>
                                  <a:xfrm>
                                    <a:off x="0" y="0"/>
                                    <a:ext cx="129941" cy="415601"/>
                                  </a:xfrm>
                                  <a:custGeom>
                                    <a:avLst/>
                                    <a:gdLst>
                                      <a:gd name="connsiteX0" fmla="*/ 10998 w 125298"/>
                                      <a:gd name="connsiteY0" fmla="*/ 0 h 413658"/>
                                      <a:gd name="connsiteX1" fmla="*/ 10998 w 125298"/>
                                      <a:gd name="connsiteY1" fmla="*/ 293915 h 413658"/>
                                      <a:gd name="connsiteX2" fmla="*/ 125298 w 125298"/>
                                      <a:gd name="connsiteY2" fmla="*/ 413658 h 413658"/>
                                      <a:gd name="connsiteX3" fmla="*/ 125298 w 125298"/>
                                      <a:gd name="connsiteY3" fmla="*/ 413658 h 413658"/>
                                      <a:gd name="connsiteX0" fmla="*/ 2400 w 116700"/>
                                      <a:gd name="connsiteY0" fmla="*/ 0 h 413658"/>
                                      <a:gd name="connsiteX1" fmla="*/ 32559 w 116700"/>
                                      <a:gd name="connsiteY1" fmla="*/ 293915 h 413658"/>
                                      <a:gd name="connsiteX2" fmla="*/ 116700 w 116700"/>
                                      <a:gd name="connsiteY2" fmla="*/ 413658 h 413658"/>
                                      <a:gd name="connsiteX3" fmla="*/ 116700 w 116700"/>
                                      <a:gd name="connsiteY3" fmla="*/ 413658 h 413658"/>
                                      <a:gd name="connsiteX0" fmla="*/ 12534 w 126834"/>
                                      <a:gd name="connsiteY0" fmla="*/ 0 h 413658"/>
                                      <a:gd name="connsiteX1" fmla="*/ 10134 w 126834"/>
                                      <a:gd name="connsiteY1" fmla="*/ 297254 h 413658"/>
                                      <a:gd name="connsiteX2" fmla="*/ 126834 w 126834"/>
                                      <a:gd name="connsiteY2" fmla="*/ 413658 h 413658"/>
                                      <a:gd name="connsiteX3" fmla="*/ 126834 w 126834"/>
                                      <a:gd name="connsiteY3" fmla="*/ 413658 h 413658"/>
                                      <a:gd name="connsiteX0" fmla="*/ 6666 w 133500"/>
                                      <a:gd name="connsiteY0" fmla="*/ 0 h 406979"/>
                                      <a:gd name="connsiteX1" fmla="*/ 16800 w 133500"/>
                                      <a:gd name="connsiteY1" fmla="*/ 290575 h 406979"/>
                                      <a:gd name="connsiteX2" fmla="*/ 133500 w 133500"/>
                                      <a:gd name="connsiteY2" fmla="*/ 406979 h 406979"/>
                                      <a:gd name="connsiteX3" fmla="*/ 133500 w 133500"/>
                                      <a:gd name="connsiteY3" fmla="*/ 406979 h 406979"/>
                                      <a:gd name="connsiteX0" fmla="*/ 6666 w 160016"/>
                                      <a:gd name="connsiteY0" fmla="*/ 0 h 415601"/>
                                      <a:gd name="connsiteX1" fmla="*/ 16800 w 160016"/>
                                      <a:gd name="connsiteY1" fmla="*/ 290575 h 415601"/>
                                      <a:gd name="connsiteX2" fmla="*/ 133500 w 160016"/>
                                      <a:gd name="connsiteY2" fmla="*/ 406979 h 415601"/>
                                      <a:gd name="connsiteX3" fmla="*/ 160016 w 160016"/>
                                      <a:gd name="connsiteY3" fmla="*/ 406979 h 4156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60016" h="415601">
                                        <a:moveTo>
                                          <a:pt x="6666" y="0"/>
                                        </a:moveTo>
                                        <a:cubicBezTo>
                                          <a:pt x="-2859" y="112486"/>
                                          <a:pt x="-4339" y="222745"/>
                                          <a:pt x="16800" y="290575"/>
                                        </a:cubicBezTo>
                                        <a:cubicBezTo>
                                          <a:pt x="37939" y="358405"/>
                                          <a:pt x="109631" y="387578"/>
                                          <a:pt x="133500" y="406979"/>
                                        </a:cubicBezTo>
                                        <a:cubicBezTo>
                                          <a:pt x="157369" y="426380"/>
                                          <a:pt x="151177" y="406979"/>
                                          <a:pt x="160016" y="40697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0C1475" id="Groupe 279" o:spid="_x0000_s1026" style="position:absolute;margin-left:160.15pt;margin-top:24.9pt;width:34.2pt;height:19.55pt;z-index:251643392" coordsize="7602,4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">
                      <v:line id="Connecteur droit 280" o:spid="_x0000_s1027" style="position:absolute;visibility:visible;mso-wrap-style:square" from="1334,1902" to="6440,1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" strokecolor="windowText" strokeweight="2.25pt"/>
                      <v:group id="Groupe 281" o:spid="_x0000_s1028" style="position:absolute;left:6307;top:33;width:1295;height:4153;flip:x" coordsize="129941,41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">
                        <v:line id="Connecteur droit 282" o:spid="_x0000_s1029" style="position:absolute;visibility:visible;mso-wrap-style:square" from="126814,6674" to="126814,409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" strokecolor="windowText"/>
                        <v:shape id="Forme libre 283" o:spid="_x0000_s1030" style="position:absolute;left:10011;width:119743;height:0;visibility:visible;mso-wrap-style:square;v-text-anchor:middle" coordsize="119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" path="m119743,l,,,e" filled="f" strokecolor="windowText" strokeweight="1pt">
                          <v:path arrowok="t" o:connecttype="custom" o:connectlocs="119743,0;0,0;0,0" o:connectangles="0,0,0"/>
                        </v:shape>
                        <v:shape id="Forme libre 284" o:spid="_x0000_s1031" style="position:absolute;width:129941;height:415601;visibility:visible;mso-wrap-style:square;v-text-anchor:middle" coordsize="160016,41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" path="m6666,c-2859,112486,-4339,222745,16800,290575v21139,67830,92831,97003,116700,116404c157369,426380,151177,406979,160016,406979e" filled="f" strokecolor="windowText" strokeweight="1pt">
                          <v:path arrowok="t" o:connecttype="custom" o:connectlocs="5413,0;13642,290575;108409,406979;129941,406979" o:connectangles="0,0,0,0"/>
                        </v:shape>
                      </v:group>
                      <v:group id="Groupe 285" o:spid="_x0000_s1032" style="position:absolute;width:1299;height:4156" coordsize="129941,41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<v:line id="Connecteur droit 286" o:spid="_x0000_s1033" style="position:absolute;visibility:visible;mso-wrap-style:square" from="126814,6674" to="126814,409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" strokecolor="windowText"/>
                        <v:shape id="Forme libre 287" o:spid="_x0000_s1034" style="position:absolute;left:10011;width:119743;height:0;visibility:visible;mso-wrap-style:square;v-text-anchor:middle" coordsize="119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" path="m119743,l,,,e" filled="f" strokecolor="windowText" strokeweight="1pt">
                          <v:path arrowok="t" o:connecttype="custom" o:connectlocs="119743,0;0,0;0,0" o:connectangles="0,0,0"/>
                        </v:shape>
                        <v:shape id="Forme libre 288" o:spid="_x0000_s1035" style="position:absolute;width:129941;height:415601;visibility:visible;mso-wrap-style:square;v-text-anchor:middle" coordsize="160016,41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" path="m6666,c-2859,112486,-4339,222745,16800,290575v21139,67830,92831,97003,116700,116404c157369,426380,151177,406979,160016,406979e" filled="f" strokecolor="windowText" strokeweight="1pt">
                          <v:path arrowok="t" o:connecttype="custom" o:connectlocs="5413,0;13642,290575;108409,406979;129941,406979" o:connectangles="0,0,0,0"/>
                        </v:shape>
                      </v:group>
                    </v:group>
                  </w:pict>
                </mc:Fallback>
              </mc:AlternateContent>
            </w:r>
            <w:r w:rsidR="0015276D">
              <w:rPr>
                <w:rFonts w:ascii="Calibri" w:hAnsi="Calibri" w:cs="Arial"/>
              </w:rPr>
              <w:t>La précoupe patte fermeture</w:t>
            </w:r>
            <w:r w:rsidR="0015276D" w:rsidRPr="0015276D">
              <w:rPr>
                <w:rFonts w:ascii="Calibri" w:hAnsi="Calibri" w:cs="Arial"/>
                <w:noProof/>
              </w:rPr>
              <w:drawing>
                <wp:inline distT="0" distB="0" distL="0" distR="0" wp14:anchorId="451011CA" wp14:editId="148750B8">
                  <wp:extent cx="1777559" cy="620938"/>
                  <wp:effectExtent l="0" t="0" r="0" b="825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559" cy="62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tcBorders>
              <w:right w:val="single" w:sz="12" w:space="0" w:color="auto"/>
            </w:tcBorders>
            <w:shd w:val="clear" w:color="auto" w:fill="auto"/>
          </w:tcPr>
          <w:p w14:paraId="2F9B60B0" w14:textId="77777777" w:rsidR="000F463E" w:rsidRPr="00C36B98" w:rsidRDefault="000F463E" w:rsidP="000F463E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Via le</w:t>
            </w:r>
            <w:r w:rsidRPr="00CF3E0D">
              <w:rPr>
                <w:rFonts w:ascii="Calibri" w:hAnsi="Calibri" w:cs="Arial"/>
                <w:sz w:val="22"/>
                <w:szCs w:val="22"/>
              </w:rPr>
              <w:t xml:space="preserve"> découpeur à lame avec feuille de papier sur les précoupes pour une meilleure aspiration.</w:t>
            </w:r>
          </w:p>
        </w:tc>
      </w:tr>
      <w:tr w:rsidR="000F463E" w14:paraId="2EB0E183" w14:textId="77777777" w:rsidTr="002B5704">
        <w:trPr>
          <w:trHeight w:val="754"/>
        </w:trPr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1C198D7" w14:textId="77777777" w:rsidR="000F463E" w:rsidRPr="00C36B98" w:rsidRDefault="000F463E" w:rsidP="000F463E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7</w:t>
            </w:r>
          </w:p>
        </w:tc>
        <w:tc>
          <w:tcPr>
            <w:tcW w:w="3539" w:type="dxa"/>
            <w:shd w:val="clear" w:color="auto" w:fill="auto"/>
            <w:vAlign w:val="center"/>
          </w:tcPr>
          <w:p w14:paraId="7B111F15" w14:textId="77777777" w:rsidR="000F463E" w:rsidRPr="00D44934" w:rsidRDefault="000F463E" w:rsidP="000F463E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TEINTER </w:t>
            </w:r>
            <w:r>
              <w:rPr>
                <w:rFonts w:ascii="Calibri" w:hAnsi="Calibri" w:cs="Arial"/>
                <w:b/>
                <w:color w:val="000000"/>
              </w:rPr>
              <w:t xml:space="preserve"> les tranches après recoupe (CAR)</w:t>
            </w:r>
          </w:p>
        </w:tc>
        <w:tc>
          <w:tcPr>
            <w:tcW w:w="4115" w:type="dxa"/>
            <w:shd w:val="clear" w:color="auto" w:fill="auto"/>
          </w:tcPr>
          <w:p w14:paraId="5AE26490" w14:textId="77777777" w:rsidR="000F463E" w:rsidRPr="00C36B98" w:rsidRDefault="00CB1134" w:rsidP="000F463E">
            <w:pPr>
              <w:rPr>
                <w:rFonts w:ascii="Calibri" w:hAnsi="Calibri" w:cs="Arial"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 wp14:anchorId="2630709F" wp14:editId="2B5D4C12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96520</wp:posOffset>
                      </wp:positionV>
                      <wp:extent cx="1205230" cy="285750"/>
                      <wp:effectExtent l="0" t="0" r="13970" b="19050"/>
                      <wp:wrapNone/>
                      <wp:docPr id="196" name="Group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5230" cy="285750"/>
                                <a:chOff x="0" y="0"/>
                                <a:chExt cx="910166" cy="220133"/>
                              </a:xfrm>
                            </wpg:grpSpPr>
                            <wps:wsp>
                              <wps:cNvPr id="197" name="Connecteur droit 291"/>
                              <wps:cNvCnPr/>
                              <wps:spPr>
                                <a:xfrm flipV="1">
                                  <a:off x="59266" y="127000"/>
                                  <a:ext cx="850900" cy="4233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" name="Forme libre 292"/>
                              <wps:cNvSpPr/>
                              <wps:spPr>
                                <a:xfrm>
                                  <a:off x="0" y="0"/>
                                  <a:ext cx="143933" cy="220133"/>
                                </a:xfrm>
                                <a:custGeom>
                                  <a:avLst/>
                                  <a:gdLst>
                                    <a:gd name="connsiteX0" fmla="*/ 143933 w 143933"/>
                                    <a:gd name="connsiteY0" fmla="*/ 0 h 220133"/>
                                    <a:gd name="connsiteX1" fmla="*/ 71966 w 143933"/>
                                    <a:gd name="connsiteY1" fmla="*/ 38100 h 220133"/>
                                    <a:gd name="connsiteX2" fmla="*/ 88900 w 143933"/>
                                    <a:gd name="connsiteY2" fmla="*/ 131233 h 220133"/>
                                    <a:gd name="connsiteX3" fmla="*/ 0 w 143933"/>
                                    <a:gd name="connsiteY3" fmla="*/ 220133 h 2201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3933" h="220133">
                                      <a:moveTo>
                                        <a:pt x="143933" y="0"/>
                                      </a:moveTo>
                                      <a:cubicBezTo>
                                        <a:pt x="112535" y="8114"/>
                                        <a:pt x="81138" y="16228"/>
                                        <a:pt x="71966" y="38100"/>
                                      </a:cubicBezTo>
                                      <a:cubicBezTo>
                                        <a:pt x="62794" y="59972"/>
                                        <a:pt x="100894" y="100894"/>
                                        <a:pt x="88900" y="131233"/>
                                      </a:cubicBezTo>
                                      <a:cubicBezTo>
                                        <a:pt x="76906" y="161572"/>
                                        <a:pt x="38453" y="190852"/>
                                        <a:pt x="0" y="2201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Connecteur droit 293"/>
                              <wps:cNvCnPr/>
                              <wps:spPr>
                                <a:xfrm>
                                  <a:off x="910166" y="131233"/>
                                  <a:ext cx="0" cy="8890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B5A960" id="Groupe 290" o:spid="_x0000_s1026" style="position:absolute;margin-left:32.45pt;margin-top:7.6pt;width:94.9pt;height:22.5pt;z-index:251644416;mso-width-relative:margin;mso-height-relative:margin" coordsize="9101,2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">
                      <v:line id="Connecteur droit 291" o:spid="_x0000_s1027" style="position:absolute;flip:y;visibility:visible;mso-wrap-style:square" from="592,1270" to="9101,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" strokecolor="black [3213]" strokeweight="2.25pt">
                        <v:stroke joinstyle="miter"/>
                      </v:line>
                      <v:shape id="Forme libre 292" o:spid="_x0000_s1028" style="position:absolute;width:1439;height:2201;visibility:visible;mso-wrap-style:square;v-text-anchor:middle" coordsize="143933,22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" path="m143933,c112535,8114,81138,16228,71966,38100v-9172,21872,28928,62794,16934,93133c76906,161572,38453,190852,,220133e" filled="f" strokecolor="black [3213]" strokeweight="1.5pt">
                        <v:stroke joinstyle="miter"/>
                        <v:path arrowok="t" o:connecttype="custom" o:connectlocs="143933,0;71966,38100;88900,131233;0,220133" o:connectangles="0,0,0,0"/>
                      </v:shape>
                      <v:line id="Connecteur droit 293" o:spid="_x0000_s1029" style="position:absolute;visibility:visible;mso-wrap-style:square" from="9101,1312" to="9101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" strokecolor="black [3213]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72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A38C380" w14:textId="58C52C6F" w:rsidR="000F463E" w:rsidRPr="00C36B98" w:rsidRDefault="000F463E" w:rsidP="00A046FC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Teinter</w:t>
            </w:r>
            <w:r w:rsidRPr="00D44934">
              <w:rPr>
                <w:rFonts w:ascii="Calibri" w:hAnsi="Calibri" w:cs="Arial"/>
                <w:sz w:val="22"/>
                <w:szCs w:val="22"/>
              </w:rPr>
              <w:t xml:space="preserve"> les pièces suivant la fiche d’usinage </w:t>
            </w:r>
            <w:r w:rsidR="00F51C3B">
              <w:rPr>
                <w:rFonts w:ascii="Calibri" w:hAnsi="Calibri" w:cs="Arial"/>
                <w:sz w:val="22"/>
                <w:szCs w:val="22"/>
              </w:rPr>
              <w:sym w:font="Wingdings 3" w:char="F0C6"/>
            </w:r>
            <w:r>
              <w:rPr>
                <w:rFonts w:ascii="Calibri" w:hAnsi="Calibri" w:cs="Arial"/>
                <w:sz w:val="22"/>
                <w:szCs w:val="22"/>
              </w:rPr>
              <w:t xml:space="preserve">« coloration » </w:t>
            </w:r>
            <w:r w:rsidRP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  <w:t xml:space="preserve">page </w:t>
            </w:r>
            <w:r w:rsid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  <w:fldChar w:fldCharType="begin"/>
            </w:r>
            <w:r w:rsid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  <w:instrText xml:space="preserve"> PAGEREF _Ref91686035 \h </w:instrText>
            </w:r>
            <w:r w:rsid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</w:r>
            <w:r w:rsid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  <w:fldChar w:fldCharType="separate"/>
            </w:r>
            <w:r w:rsidR="00922309">
              <w:rPr>
                <w:rFonts w:ascii="Calibri" w:hAnsi="Calibri" w:cs="Arial"/>
                <w:b/>
                <w:noProof/>
                <w:color w:val="C00000"/>
                <w:sz w:val="22"/>
                <w:szCs w:val="22"/>
              </w:rPr>
              <w:t>9</w:t>
            </w:r>
            <w:r w:rsid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  <w:fldChar w:fldCharType="end"/>
            </w:r>
          </w:p>
        </w:tc>
      </w:tr>
      <w:tr w:rsidR="001B0CB7" w14:paraId="12D630D6" w14:textId="77777777" w:rsidTr="002F7B56">
        <w:trPr>
          <w:trHeight w:val="322"/>
        </w:trPr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2C83A87" w14:textId="77777777" w:rsidR="001B0CB7" w:rsidRDefault="001B0CB7" w:rsidP="000F463E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8</w:t>
            </w:r>
          </w:p>
        </w:tc>
        <w:tc>
          <w:tcPr>
            <w:tcW w:w="3539" w:type="dxa"/>
            <w:shd w:val="clear" w:color="auto" w:fill="auto"/>
            <w:vAlign w:val="center"/>
          </w:tcPr>
          <w:p w14:paraId="667A2202" w14:textId="77777777" w:rsidR="001B0CB7" w:rsidRDefault="001B0CB7" w:rsidP="000F463E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THERMOCOLLER</w:t>
            </w:r>
          </w:p>
        </w:tc>
        <w:tc>
          <w:tcPr>
            <w:tcW w:w="4115" w:type="dxa"/>
            <w:shd w:val="clear" w:color="auto" w:fill="auto"/>
            <w:vAlign w:val="center"/>
          </w:tcPr>
          <w:p w14:paraId="7677A62D" w14:textId="77777777" w:rsidR="001B0CB7" w:rsidRPr="001B0CB7" w:rsidRDefault="001B0CB7" w:rsidP="001B0CB7">
            <w:pPr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Entoilage Corps/ les corps EXT et INT</w:t>
            </w:r>
          </w:p>
        </w:tc>
        <w:tc>
          <w:tcPr>
            <w:tcW w:w="272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72F0B6D" w14:textId="77777777" w:rsidR="001B0CB7" w:rsidRDefault="00B02994" w:rsidP="00A046FC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Machine à thermocoller</w:t>
            </w:r>
          </w:p>
        </w:tc>
      </w:tr>
      <w:tr w:rsidR="000F463E" w14:paraId="4B4375FF" w14:textId="77777777" w:rsidTr="002B5704">
        <w:trPr>
          <w:trHeight w:val="754"/>
        </w:trPr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E1C4C39" w14:textId="77777777" w:rsidR="000F463E" w:rsidRDefault="001B0CB7" w:rsidP="000F463E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9</w:t>
            </w:r>
          </w:p>
        </w:tc>
        <w:tc>
          <w:tcPr>
            <w:tcW w:w="35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EA4EF50" w14:textId="77777777" w:rsidR="000F463E" w:rsidRDefault="000F463E" w:rsidP="003C3A4E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TRACER</w:t>
            </w:r>
            <w:r w:rsidR="00212A7F">
              <w:rPr>
                <w:rFonts w:ascii="Calibri" w:hAnsi="Calibri" w:cs="Arial"/>
                <w:b/>
              </w:rPr>
              <w:t xml:space="preserve"> </w:t>
            </w:r>
          </w:p>
        </w:tc>
        <w:tc>
          <w:tcPr>
            <w:tcW w:w="411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87DAA46" w14:textId="77777777" w:rsidR="000F463E" w:rsidRDefault="000F463E" w:rsidP="00212A7F">
            <w:pPr>
              <w:pStyle w:val="Paragraphedeliste"/>
              <w:numPr>
                <w:ilvl w:val="0"/>
                <w:numId w:val="21"/>
              </w:numPr>
              <w:tabs>
                <w:tab w:val="clear" w:pos="720"/>
              </w:tabs>
              <w:ind w:left="307"/>
              <w:rPr>
                <w:rFonts w:asciiTheme="minorHAnsi" w:hAnsiTheme="minorHAnsi"/>
                <w:noProof/>
                <w:szCs w:val="22"/>
              </w:rPr>
            </w:pPr>
            <w:r w:rsidRPr="0003229B">
              <w:rPr>
                <w:rFonts w:asciiTheme="minorHAnsi" w:hAnsiTheme="minorHAnsi"/>
                <w:noProof/>
                <w:szCs w:val="22"/>
              </w:rPr>
              <w:t>Sur le</w:t>
            </w:r>
            <w:r w:rsidR="00212A7F">
              <w:rPr>
                <w:rFonts w:asciiTheme="minorHAnsi" w:hAnsiTheme="minorHAnsi"/>
                <w:noProof/>
                <w:szCs w:val="22"/>
              </w:rPr>
              <w:t>s</w:t>
            </w:r>
            <w:r w:rsidRPr="0003229B">
              <w:rPr>
                <w:rFonts w:asciiTheme="minorHAnsi" w:hAnsiTheme="minorHAnsi"/>
                <w:noProof/>
                <w:szCs w:val="22"/>
              </w:rPr>
              <w:t xml:space="preserve"> Corps </w:t>
            </w:r>
            <w:r w:rsidR="00212A7F">
              <w:rPr>
                <w:rFonts w:asciiTheme="minorHAnsi" w:hAnsiTheme="minorHAnsi"/>
                <w:noProof/>
                <w:szCs w:val="22"/>
              </w:rPr>
              <w:t xml:space="preserve"> EXT et INT </w:t>
            </w:r>
          </w:p>
          <w:p w14:paraId="07FA33F2" w14:textId="77777777" w:rsidR="00D413E9" w:rsidRPr="0003229B" w:rsidRDefault="00D413E9" w:rsidP="00212A7F">
            <w:pPr>
              <w:pStyle w:val="Paragraphedeliste"/>
              <w:numPr>
                <w:ilvl w:val="0"/>
                <w:numId w:val="21"/>
              </w:numPr>
              <w:tabs>
                <w:tab w:val="clear" w:pos="720"/>
              </w:tabs>
              <w:ind w:left="307"/>
              <w:rPr>
                <w:rFonts w:asciiTheme="minorHAnsi" w:hAnsiTheme="minorHAnsi"/>
                <w:noProof/>
                <w:szCs w:val="22"/>
              </w:rPr>
            </w:pPr>
            <w:r>
              <w:rPr>
                <w:rFonts w:asciiTheme="minorHAnsi" w:hAnsiTheme="minorHAnsi"/>
                <w:noProof/>
                <w:szCs w:val="22"/>
              </w:rPr>
              <w:t>Sur  la visite GAUCHE</w:t>
            </w:r>
          </w:p>
        </w:tc>
        <w:tc>
          <w:tcPr>
            <w:tcW w:w="272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A78FC6" w14:textId="70FD8C94" w:rsidR="000F463E" w:rsidRDefault="000F463E" w:rsidP="00A046FC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Tracer</w:t>
            </w:r>
            <w:r w:rsidRPr="00D44934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</w:rPr>
              <w:t>sur les</w:t>
            </w:r>
            <w:r w:rsidRPr="00D44934">
              <w:rPr>
                <w:rFonts w:ascii="Calibri" w:hAnsi="Calibri" w:cs="Arial"/>
                <w:sz w:val="22"/>
                <w:szCs w:val="22"/>
              </w:rPr>
              <w:t xml:space="preserve"> pièces suivant la fiche d’usinage </w:t>
            </w:r>
            <w:r w:rsidR="00F51C3B">
              <w:rPr>
                <w:rFonts w:ascii="Calibri" w:hAnsi="Calibri" w:cs="Arial"/>
                <w:sz w:val="22"/>
                <w:szCs w:val="22"/>
              </w:rPr>
              <w:sym w:font="Wingdings 3" w:char="F0C6"/>
            </w:r>
            <w:r>
              <w:rPr>
                <w:rFonts w:ascii="Calibri" w:hAnsi="Calibri" w:cs="Arial"/>
                <w:sz w:val="22"/>
                <w:szCs w:val="22"/>
              </w:rPr>
              <w:t xml:space="preserve">« Traçage » </w:t>
            </w:r>
            <w:r w:rsidRP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  <w:t xml:space="preserve">page </w:t>
            </w:r>
            <w:r w:rsid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  <w:fldChar w:fldCharType="begin"/>
            </w:r>
            <w:r w:rsid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  <w:instrText xml:space="preserve"> PAGEREF _Ref91686045 \h </w:instrText>
            </w:r>
            <w:r w:rsid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</w:r>
            <w:r w:rsid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  <w:fldChar w:fldCharType="separate"/>
            </w:r>
            <w:r w:rsidR="00922309">
              <w:rPr>
                <w:rFonts w:ascii="Calibri" w:hAnsi="Calibri" w:cs="Arial"/>
                <w:b/>
                <w:noProof/>
                <w:color w:val="C00000"/>
                <w:sz w:val="22"/>
                <w:szCs w:val="22"/>
              </w:rPr>
              <w:t>8</w:t>
            </w:r>
            <w:r w:rsid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  <w:fldChar w:fldCharType="end"/>
            </w:r>
          </w:p>
        </w:tc>
      </w:tr>
    </w:tbl>
    <w:p w14:paraId="76129405" w14:textId="77777777" w:rsidR="00212A7F" w:rsidRPr="00143274" w:rsidRDefault="00212A7F" w:rsidP="009755C8">
      <w:pPr>
        <w:jc w:val="center"/>
        <w:rPr>
          <w:rFonts w:ascii="Calibri" w:hAnsi="Calibri" w:cs="Arial"/>
          <w:b/>
          <w:noProof/>
          <w:sz w:val="20"/>
        </w:rPr>
      </w:pPr>
    </w:p>
    <w:p w14:paraId="41C58298" w14:textId="77777777" w:rsidR="00323FD7" w:rsidRPr="00323FD7" w:rsidRDefault="00323FD7" w:rsidP="009755C8">
      <w:pPr>
        <w:jc w:val="center"/>
        <w:rPr>
          <w:rFonts w:ascii="Calibri" w:hAnsi="Calibri" w:cs="Arial"/>
          <w:b/>
          <w:noProof/>
          <w:sz w:val="36"/>
        </w:rPr>
      </w:pPr>
      <w:r w:rsidRPr="00323FD7">
        <w:rPr>
          <w:rFonts w:ascii="Calibri" w:hAnsi="Calibri" w:cs="Arial"/>
          <w:b/>
          <w:noProof/>
          <w:sz w:val="36"/>
        </w:rPr>
        <w:t>Vous pouvez travailler les di</w:t>
      </w:r>
      <w:r w:rsidR="009755C8">
        <w:rPr>
          <w:rFonts w:ascii="Calibri" w:hAnsi="Calibri" w:cs="Arial"/>
          <w:b/>
          <w:noProof/>
          <w:sz w:val="36"/>
        </w:rPr>
        <w:t>fférentes parties en parallèle </w:t>
      </w:r>
    </w:p>
    <w:p w14:paraId="512FE7F2" w14:textId="77777777" w:rsidR="00323FD7" w:rsidRDefault="00CB1134" w:rsidP="00323FD7">
      <w:pPr>
        <w:pStyle w:val="Paragraphedeliste"/>
        <w:rPr>
          <w:rFonts w:ascii="Calibri" w:hAnsi="Calibri" w:cs="Arial"/>
          <w:b/>
          <w:noProof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353C0CE1" wp14:editId="5BC6F25F">
                <wp:simplePos x="0" y="0"/>
                <wp:positionH relativeFrom="column">
                  <wp:posOffset>177165</wp:posOffset>
                </wp:positionH>
                <wp:positionV relativeFrom="paragraph">
                  <wp:posOffset>90170</wp:posOffset>
                </wp:positionV>
                <wp:extent cx="1759585" cy="680720"/>
                <wp:effectExtent l="22225" t="16510" r="18415" b="7620"/>
                <wp:wrapNone/>
                <wp:docPr id="997" name="Grou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9585" cy="680720"/>
                          <a:chOff x="2156" y="0"/>
                          <a:chExt cx="17597" cy="6807"/>
                        </a:xfrm>
                      </wpg:grpSpPr>
                      <wps:wsp>
                        <wps:cNvPr id="998" name="Zone de texte 264"/>
                        <wps:cNvSpPr txBox="1">
                          <a:spLocks noChangeArrowheads="1"/>
                        </wps:cNvSpPr>
                        <wps:spPr bwMode="auto">
                          <a:xfrm>
                            <a:off x="4000" y="3706"/>
                            <a:ext cx="13590" cy="3101"/>
                          </a:xfrm>
                          <a:prstGeom prst="rect">
                            <a:avLst/>
                          </a:prstGeom>
                          <a:solidFill>
                            <a:srgbClr val="66FF66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FF8C7" w14:textId="77777777" w:rsidR="008A529F" w:rsidRPr="0014440C" w:rsidRDefault="008A529F" w:rsidP="00212A7F">
                              <w:pPr>
                                <w:pStyle w:val="Paragraphedeliste"/>
                                <w:ind w:left="142"/>
                                <w:jc w:val="center"/>
                                <w:rPr>
                                  <w:rFonts w:ascii="Calibri" w:hAnsi="Calibri" w:cs="Arial"/>
                                  <w:b/>
                                  <w:noProof/>
                                  <w:sz w:val="28"/>
                                </w:rPr>
                              </w:pPr>
                              <w:r w:rsidRPr="0014440C">
                                <w:rPr>
                                  <w:rFonts w:ascii="Calibri" w:hAnsi="Calibri" w:cs="Arial"/>
                                  <w:b/>
                                  <w:noProof/>
                                  <w:sz w:val="28"/>
                                </w:rPr>
                                <w:t xml:space="preserve">PRÉPARATION </w:t>
                              </w:r>
                            </w:p>
                            <w:p w14:paraId="1267E0FC" w14:textId="77777777" w:rsidR="008A529F" w:rsidRPr="0014440C" w:rsidRDefault="008A529F" w:rsidP="0014440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Zone de texte 267"/>
                        <wps:cNvSpPr txBox="1">
                          <a:spLocks noChangeArrowheads="1"/>
                        </wps:cNvSpPr>
                        <wps:spPr bwMode="auto">
                          <a:xfrm>
                            <a:off x="2156" y="0"/>
                            <a:ext cx="17598" cy="319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DE57A" w14:textId="77777777" w:rsidR="008A529F" w:rsidRPr="0014440C" w:rsidRDefault="008A529F" w:rsidP="0014440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</w:rPr>
                              </w:pPr>
                              <w:r w:rsidRPr="0014440C"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</w:rPr>
                                <w:t xml:space="preserve">PARTIE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</w:rPr>
                                <w:t>INTÉRIEUR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73" o:spid="_x0000_s1220" style="position:absolute;left:0;text-align:left;margin-left:13.95pt;margin-top:7.1pt;width:138.55pt;height:53.6pt;z-index:251629056;mso-width-relative:margin;mso-height-relative:margin" coordorigin="2156" coordsize="17597,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">
                <v:shape id="Zone de texte 264" o:spid="_x0000_s1221" type="#_x0000_t202" style="position:absolute;left:4000;top:3706;width:1359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" fillcolor="#6f6" strokeweight=".5pt">
                  <v:textbox>
                    <w:txbxContent>
                      <w:p w:rsidR="008A529F" w:rsidRPr="0014440C" w:rsidRDefault="008A529F" w:rsidP="00212A7F">
                        <w:pPr>
                          <w:pStyle w:val="Paragraphedeliste"/>
                          <w:ind w:left="142"/>
                          <w:jc w:val="center"/>
                          <w:rPr>
                            <w:rFonts w:ascii="Calibri" w:hAnsi="Calibri" w:cs="Arial"/>
                            <w:b/>
                            <w:noProof/>
                            <w:sz w:val="28"/>
                          </w:rPr>
                        </w:pPr>
                        <w:r w:rsidRPr="0014440C">
                          <w:rPr>
                            <w:rFonts w:ascii="Calibri" w:hAnsi="Calibri" w:cs="Arial"/>
                            <w:b/>
                            <w:noProof/>
                            <w:sz w:val="28"/>
                          </w:rPr>
                          <w:t xml:space="preserve">PRÉPARATION </w:t>
                        </w:r>
                      </w:p>
                      <w:p w:rsidR="008A529F" w:rsidRPr="0014440C" w:rsidRDefault="008A529F" w:rsidP="0014440C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Zone de texte 267" o:spid="_x0000_s1222" type="#_x0000_t202" style="position:absolute;left:2156;width:17598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" fillcolor="white [3201]" strokeweight="2.25pt">
                  <v:textbox>
                    <w:txbxContent>
                      <w:p w:rsidR="008A529F" w:rsidRPr="0014440C" w:rsidRDefault="008A529F" w:rsidP="0014440C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8"/>
                          </w:rPr>
                        </w:pPr>
                        <w:r w:rsidRPr="0014440C">
                          <w:rPr>
                            <w:rFonts w:asciiTheme="minorHAnsi" w:hAnsiTheme="minorHAnsi" w:cstheme="minorHAnsi"/>
                            <w:b/>
                            <w:sz w:val="28"/>
                          </w:rPr>
                          <w:t xml:space="preserve">PARTIE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sz w:val="28"/>
                          </w:rPr>
                          <w:t>INTÉRIEUR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7A4D1028" wp14:editId="7971D314">
                <wp:simplePos x="0" y="0"/>
                <wp:positionH relativeFrom="column">
                  <wp:posOffset>4330065</wp:posOffset>
                </wp:positionH>
                <wp:positionV relativeFrom="paragraph">
                  <wp:posOffset>134620</wp:posOffset>
                </wp:positionV>
                <wp:extent cx="1759585" cy="699770"/>
                <wp:effectExtent l="22225" t="22860" r="18415" b="10795"/>
                <wp:wrapNone/>
                <wp:docPr id="994" name="Grou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9585" cy="699770"/>
                          <a:chOff x="3881" y="0"/>
                          <a:chExt cx="17597" cy="6998"/>
                        </a:xfrm>
                      </wpg:grpSpPr>
                      <wps:wsp>
                        <wps:cNvPr id="995" name="Zone de texte 266"/>
                        <wps:cNvSpPr txBox="1">
                          <a:spLocks noChangeArrowheads="1"/>
                        </wps:cNvSpPr>
                        <wps:spPr bwMode="auto">
                          <a:xfrm>
                            <a:off x="5691" y="3833"/>
                            <a:ext cx="14573" cy="316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90185" w14:textId="77777777" w:rsidR="008A529F" w:rsidRPr="0014440C" w:rsidRDefault="008A529F" w:rsidP="00212A7F">
                              <w:pPr>
                                <w:pStyle w:val="Paragraphedeliste"/>
                                <w:ind w:left="142"/>
                                <w:jc w:val="center"/>
                                <w:rPr>
                                  <w:rFonts w:ascii="Calibri" w:hAnsi="Calibri" w:cs="Arial"/>
                                  <w:b/>
                                  <w:noProof/>
                                  <w:sz w:val="28"/>
                                </w:rPr>
                              </w:pPr>
                              <w:r w:rsidRPr="0014440C">
                                <w:rPr>
                                  <w:rFonts w:ascii="Calibri" w:hAnsi="Calibri" w:cs="Arial"/>
                                  <w:b/>
                                  <w:noProof/>
                                  <w:sz w:val="28"/>
                                </w:rPr>
                                <w:t xml:space="preserve">PRÉPARATION </w:t>
                              </w:r>
                            </w:p>
                            <w:p w14:paraId="6E5C1F75" w14:textId="77777777" w:rsidR="008A529F" w:rsidRPr="0014440C" w:rsidRDefault="008A529F" w:rsidP="0014440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Zone de texte 269"/>
                        <wps:cNvSpPr txBox="1">
                          <a:spLocks noChangeArrowheads="1"/>
                        </wps:cNvSpPr>
                        <wps:spPr bwMode="auto">
                          <a:xfrm>
                            <a:off x="3881" y="0"/>
                            <a:ext cx="17598" cy="319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CD1BD" w14:textId="77777777" w:rsidR="008A529F" w:rsidRPr="0014440C" w:rsidRDefault="008A529F" w:rsidP="0014440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</w:rPr>
                              </w:pPr>
                              <w:r w:rsidRPr="0014440C"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</w:rPr>
                                <w:t xml:space="preserve">PARTIE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</w:rPr>
                                <w:t>EXTÉRIEUR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71" o:spid="_x0000_s1223" style="position:absolute;left:0;text-align:left;margin-left:340.95pt;margin-top:10.6pt;width:138.55pt;height:55.1pt;z-index:251630080;mso-width-relative:margin;mso-height-relative:margin" coordorigin="3881" coordsize="17597,6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">
                <v:shape id="Zone de texte 266" o:spid="_x0000_s1224" type="#_x0000_t202" style="position:absolute;left:5691;top:3833;width:14573;height: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" fillcolor="#bdd6ee [1300]" strokeweight=".5pt">
                  <v:textbox>
                    <w:txbxContent>
                      <w:p w:rsidR="008A529F" w:rsidRPr="0014440C" w:rsidRDefault="008A529F" w:rsidP="00212A7F">
                        <w:pPr>
                          <w:pStyle w:val="Paragraphedeliste"/>
                          <w:ind w:left="142"/>
                          <w:jc w:val="center"/>
                          <w:rPr>
                            <w:rFonts w:ascii="Calibri" w:hAnsi="Calibri" w:cs="Arial"/>
                            <w:b/>
                            <w:noProof/>
                            <w:sz w:val="28"/>
                          </w:rPr>
                        </w:pPr>
                        <w:r w:rsidRPr="0014440C">
                          <w:rPr>
                            <w:rFonts w:ascii="Calibri" w:hAnsi="Calibri" w:cs="Arial"/>
                            <w:b/>
                            <w:noProof/>
                            <w:sz w:val="28"/>
                          </w:rPr>
                          <w:t xml:space="preserve">PRÉPARATION </w:t>
                        </w:r>
                      </w:p>
                      <w:p w:rsidR="008A529F" w:rsidRPr="0014440C" w:rsidRDefault="008A529F" w:rsidP="0014440C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Zone de texte 269" o:spid="_x0000_s1225" type="#_x0000_t202" style="position:absolute;left:3881;width:17598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" fillcolor="white [3201]" strokeweight="2.25pt">
                  <v:textbox>
                    <w:txbxContent>
                      <w:p w:rsidR="008A529F" w:rsidRPr="0014440C" w:rsidRDefault="008A529F" w:rsidP="0014440C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8"/>
                          </w:rPr>
                        </w:pPr>
                        <w:r w:rsidRPr="0014440C">
                          <w:rPr>
                            <w:rFonts w:asciiTheme="minorHAnsi" w:hAnsiTheme="minorHAnsi" w:cstheme="minorHAnsi"/>
                            <w:b/>
                            <w:sz w:val="28"/>
                          </w:rPr>
                          <w:t xml:space="preserve">PARTIE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sz w:val="28"/>
                          </w:rPr>
                          <w:t>EXTÉRIEUR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E209E1" w14:textId="77777777" w:rsidR="00323FD7" w:rsidRDefault="00323FD7" w:rsidP="00323FD7">
      <w:pPr>
        <w:ind w:left="142"/>
        <w:rPr>
          <w:rFonts w:ascii="Calibri" w:hAnsi="Calibri" w:cs="Arial"/>
          <w:b/>
          <w:noProof/>
          <w:sz w:val="36"/>
        </w:rPr>
      </w:pPr>
    </w:p>
    <w:p w14:paraId="3BA1C3D9" w14:textId="77777777" w:rsidR="00323FD7" w:rsidRDefault="00323FD7" w:rsidP="00323FD7">
      <w:pPr>
        <w:ind w:left="142"/>
        <w:rPr>
          <w:rFonts w:ascii="Calibri" w:hAnsi="Calibri" w:cs="Arial"/>
          <w:b/>
          <w:noProof/>
          <w:sz w:val="36"/>
        </w:rPr>
      </w:pPr>
    </w:p>
    <w:p w14:paraId="47E31DC5" w14:textId="77777777" w:rsidR="00D6438B" w:rsidRDefault="00CB1134">
      <w:pPr>
        <w:rPr>
          <w:rFonts w:ascii="Calibri" w:hAnsi="Calibri"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EBB8C8C" wp14:editId="1C0B8817">
                <wp:simplePos x="0" y="0"/>
                <wp:positionH relativeFrom="column">
                  <wp:posOffset>4443730</wp:posOffset>
                </wp:positionH>
                <wp:positionV relativeFrom="paragraph">
                  <wp:posOffset>178435</wp:posOffset>
                </wp:positionV>
                <wp:extent cx="1117600" cy="749935"/>
                <wp:effectExtent l="0" t="190500" r="0" b="202565"/>
                <wp:wrapNone/>
                <wp:docPr id="187" name="Flèche à angle droi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 flipH="1">
                          <a:off x="0" y="0"/>
                          <a:ext cx="1117600" cy="749935"/>
                        </a:xfrm>
                        <a:prstGeom prst="bentUpArrow">
                          <a:avLst>
                            <a:gd name="adj1" fmla="val 13308"/>
                            <a:gd name="adj2" fmla="val 15134"/>
                            <a:gd name="adj3" fmla="val 44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5E471" id="Flèche à angle droit 7" o:spid="_x0000_s1026" style="position:absolute;margin-left:349.9pt;margin-top:14.05pt;width:88pt;height:59.05pt;rotation:90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7600,7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" path="m,650134r954204,l954204,329971r-63594,l1004105,r113495,329971l1054006,329971r,419964l,749935,,650134xe" fillcolor="red" strokecolor="red" strokeweight="1pt">
                <v:stroke joinstyle="miter"/>
                <v:path arrowok="t" o:connecttype="custom" o:connectlocs="0,650134;954204,650134;954204,329971;890610,329971;1004105,0;1117600,329971;1054006,329971;1054006,749935;0,749935;0,650134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1709ACC" wp14:editId="57EF3FAD">
                <wp:simplePos x="0" y="0"/>
                <wp:positionH relativeFrom="column">
                  <wp:posOffset>748665</wp:posOffset>
                </wp:positionH>
                <wp:positionV relativeFrom="paragraph">
                  <wp:posOffset>154305</wp:posOffset>
                </wp:positionV>
                <wp:extent cx="1117600" cy="749935"/>
                <wp:effectExtent l="0" t="190500" r="0" b="202565"/>
                <wp:wrapNone/>
                <wp:docPr id="186" name="Flèche à angle droit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117600" cy="749935"/>
                        </a:xfrm>
                        <a:prstGeom prst="bentUpArrow">
                          <a:avLst>
                            <a:gd name="adj1" fmla="val 13308"/>
                            <a:gd name="adj2" fmla="val 15134"/>
                            <a:gd name="adj3" fmla="val 44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68A4B" id="Flèche à angle droit 311" o:spid="_x0000_s1026" style="position:absolute;margin-left:58.95pt;margin-top:12.15pt;width:88pt;height:59.05pt;rotation:90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7600,7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" path="m,650134r954204,l954204,329971r-63594,l1004105,r113495,329971l1054006,329971r,419964l,749935,,650134xe" fillcolor="red" strokecolor="red" strokeweight="1pt">
                <v:stroke joinstyle="miter"/>
                <v:path arrowok="t" o:connecttype="custom" o:connectlocs="0,650134;954204,650134;954204,329971;890610,329971;1004105,0;1117600,329971;1054006,329971;1054006,749935;0,749935;0,650134" o:connectangles="0,0,0,0,0,0,0,0,0,0"/>
              </v:shape>
            </w:pict>
          </mc:Fallback>
        </mc:AlternateContent>
      </w:r>
    </w:p>
    <w:p w14:paraId="6EF9E269" w14:textId="77777777" w:rsidR="00D6438B" w:rsidRDefault="00D6438B">
      <w:pPr>
        <w:rPr>
          <w:rFonts w:ascii="Calibri" w:hAnsi="Calibri" w:cs="Arial"/>
          <w:noProof/>
        </w:rPr>
      </w:pPr>
    </w:p>
    <w:p w14:paraId="036FB9CE" w14:textId="77777777" w:rsidR="00D6438B" w:rsidRDefault="00D6438B">
      <w:pPr>
        <w:rPr>
          <w:rFonts w:ascii="Calibri" w:hAnsi="Calibri" w:cs="Arial"/>
          <w:noProof/>
        </w:rPr>
      </w:pPr>
    </w:p>
    <w:p w14:paraId="7037B76D" w14:textId="77777777" w:rsidR="00D6438B" w:rsidRDefault="00CB1134">
      <w:pPr>
        <w:rPr>
          <w:rFonts w:ascii="Calibri" w:hAnsi="Calibri"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06AB934" wp14:editId="694FA74D">
                <wp:simplePos x="0" y="0"/>
                <wp:positionH relativeFrom="column">
                  <wp:posOffset>1684020</wp:posOffset>
                </wp:positionH>
                <wp:positionV relativeFrom="paragraph">
                  <wp:posOffset>17145</wp:posOffset>
                </wp:positionV>
                <wp:extent cx="2948940" cy="560705"/>
                <wp:effectExtent l="0" t="0" r="3810" b="0"/>
                <wp:wrapNone/>
                <wp:docPr id="185" name="Zone de text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8940" cy="5607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4EA018" w14:textId="77777777" w:rsidR="008A529F" w:rsidRPr="0014440C" w:rsidRDefault="008A529F" w:rsidP="00323FD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14440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16"/>
                              </w:rPr>
                              <w:t xml:space="preserve">ASSEMBLAGE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16"/>
                              </w:rPr>
                              <w:t xml:space="preserve">de l’extérieur </w:t>
                            </w:r>
                            <w:r w:rsidRPr="0014440C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16"/>
                              </w:rPr>
                              <w:t xml:space="preserve">avec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16"/>
                              </w:rPr>
                              <w:t>l’intérieur du Carnet de note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2" o:spid="_x0000_s1226" type="#_x0000_t202" style="position:absolute;margin-left:132.6pt;margin-top:1.35pt;width:232.2pt;height:44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" fillcolor="#ffe599 [1303]" strokeweight=".5pt">
                <v:path arrowok="t"/>
                <v:textbox>
                  <w:txbxContent>
                    <w:p w:rsidR="008A529F" w:rsidRPr="0014440C" w:rsidRDefault="008A529F" w:rsidP="00323FD7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14440C">
                        <w:rPr>
                          <w:rFonts w:asciiTheme="minorHAnsi" w:hAnsiTheme="minorHAnsi" w:cstheme="minorHAnsi"/>
                          <w:b/>
                          <w:sz w:val="28"/>
                          <w:szCs w:val="16"/>
                        </w:rPr>
                        <w:t xml:space="preserve">ASSEMBLAGE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16"/>
                        </w:rPr>
                        <w:t xml:space="preserve">de l’extérieur </w:t>
                      </w:r>
                      <w:r w:rsidRPr="0014440C">
                        <w:rPr>
                          <w:rFonts w:asciiTheme="minorHAnsi" w:hAnsiTheme="minorHAnsi" w:cstheme="minorHAnsi"/>
                          <w:b/>
                          <w:sz w:val="28"/>
                          <w:szCs w:val="16"/>
                        </w:rPr>
                        <w:t xml:space="preserve">avec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16"/>
                        </w:rPr>
                        <w:t>l’intérieur du Carnet de note</w:t>
                      </w:r>
                    </w:p>
                  </w:txbxContent>
                </v:textbox>
              </v:shape>
            </w:pict>
          </mc:Fallback>
        </mc:AlternateContent>
      </w:r>
    </w:p>
    <w:p w14:paraId="2484B527" w14:textId="77777777" w:rsidR="00D6438B" w:rsidRDefault="00D6438B">
      <w:pPr>
        <w:rPr>
          <w:rFonts w:ascii="Calibri" w:hAnsi="Calibri" w:cs="Arial"/>
          <w:noProof/>
        </w:rPr>
      </w:pPr>
    </w:p>
    <w:p w14:paraId="12266A05" w14:textId="77777777" w:rsidR="00D6438B" w:rsidRDefault="00D6438B">
      <w:pPr>
        <w:rPr>
          <w:rFonts w:ascii="Calibri" w:hAnsi="Calibri" w:cs="Arial"/>
          <w:noProof/>
        </w:rPr>
      </w:pPr>
    </w:p>
    <w:p w14:paraId="66BDF4EA" w14:textId="77777777" w:rsidR="00D6438B" w:rsidRDefault="00CB1134">
      <w:pPr>
        <w:rPr>
          <w:rFonts w:ascii="Calibri" w:hAnsi="Calibri"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FD223A5" wp14:editId="2BAE2F49">
                <wp:simplePos x="0" y="0"/>
                <wp:positionH relativeFrom="column">
                  <wp:posOffset>3016250</wp:posOffset>
                </wp:positionH>
                <wp:positionV relativeFrom="paragraph">
                  <wp:posOffset>19050</wp:posOffset>
                </wp:positionV>
                <wp:extent cx="284480" cy="414020"/>
                <wp:effectExtent l="19050" t="0" r="20320" b="24130"/>
                <wp:wrapNone/>
                <wp:docPr id="184" name="Flèche vers le bas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" cy="4140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1D6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78" o:spid="_x0000_s1026" type="#_x0000_t67" style="position:absolute;margin-left:237.5pt;margin-top:1.5pt;width:22.4pt;height:32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" adj="14179" fillcolor="red" strokecolor="red" strokeweight="1pt">
                <v:path arrowok="t"/>
              </v:shape>
            </w:pict>
          </mc:Fallback>
        </mc:AlternateContent>
      </w:r>
    </w:p>
    <w:p w14:paraId="2069B091" w14:textId="77777777" w:rsidR="0014440C" w:rsidRDefault="0014440C">
      <w:pPr>
        <w:rPr>
          <w:rFonts w:ascii="Calibri" w:hAnsi="Calibri" w:cs="Arial"/>
          <w:noProof/>
        </w:rPr>
      </w:pPr>
    </w:p>
    <w:p w14:paraId="11A7724F" w14:textId="77777777" w:rsidR="00817326" w:rsidRDefault="00817326">
      <w:pPr>
        <w:rPr>
          <w:rFonts w:ascii="Calibri" w:hAnsi="Calibri"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AAD4E6B" wp14:editId="05A60F5B">
                <wp:simplePos x="0" y="0"/>
                <wp:positionH relativeFrom="column">
                  <wp:posOffset>2482850</wp:posOffset>
                </wp:positionH>
                <wp:positionV relativeFrom="paragraph">
                  <wp:posOffset>69850</wp:posOffset>
                </wp:positionV>
                <wp:extent cx="1329055" cy="301625"/>
                <wp:effectExtent l="0" t="0" r="4445" b="3175"/>
                <wp:wrapNone/>
                <wp:docPr id="183" name="Zone de text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9055" cy="301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E3DA8B" w14:textId="77777777" w:rsidR="008A529F" w:rsidRPr="0014440C" w:rsidRDefault="008A529F" w:rsidP="0014440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4440C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16"/>
                              </w:rPr>
                              <w:t>FINITION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D4E6B" id="Zone de texte 263" o:spid="_x0000_s1227" type="#_x0000_t202" style="position:absolute;margin-left:195.5pt;margin-top:5.5pt;width:104.65pt;height:23.7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" fillcolor="#f4b083 [1941]" strokeweight=".5pt">
                <v:path arrowok="t"/>
                <v:textbox>
                  <w:txbxContent>
                    <w:p w14:paraId="01E3DA8B" w14:textId="77777777" w:rsidR="008A529F" w:rsidRPr="0014440C" w:rsidRDefault="008A529F" w:rsidP="0014440C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4440C">
                        <w:rPr>
                          <w:rFonts w:asciiTheme="minorHAnsi" w:hAnsiTheme="minorHAnsi" w:cstheme="minorHAnsi"/>
                          <w:b/>
                          <w:sz w:val="32"/>
                          <w:szCs w:val="16"/>
                        </w:rPr>
                        <w:t>FINITION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FD90D0D" w14:textId="77777777" w:rsidR="00817326" w:rsidRDefault="00817326">
      <w:pPr>
        <w:rPr>
          <w:rFonts w:ascii="Calibri" w:hAnsi="Calibri" w:cs="Arial"/>
          <w:noProof/>
        </w:rPr>
      </w:pPr>
    </w:p>
    <w:p w14:paraId="24D68916" w14:textId="77777777" w:rsidR="0014440C" w:rsidRDefault="0014440C">
      <w:pPr>
        <w:rPr>
          <w:rFonts w:ascii="Calibri" w:hAnsi="Calibri" w:cs="Arial"/>
          <w:noProof/>
        </w:rPr>
      </w:pPr>
    </w:p>
    <w:p w14:paraId="5555D0E8" w14:textId="77777777" w:rsidR="00143274" w:rsidRPr="00143274" w:rsidRDefault="00143274" w:rsidP="002F7B56">
      <w:pPr>
        <w:pStyle w:val="Titre2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shd w:val="clear" w:color="auto" w:fill="66FF66"/>
        <w:rPr>
          <w:sz w:val="28"/>
        </w:rPr>
      </w:pPr>
      <w:bookmarkStart w:id="32" w:name="_Toc92380493"/>
      <w:r w:rsidRPr="00143274">
        <w:lastRenderedPageBreak/>
        <w:t>INTÉRIEUR du carnet de note</w:t>
      </w:r>
      <w:bookmarkEnd w:id="32"/>
    </w:p>
    <w:p w14:paraId="583C2BCC" w14:textId="77777777" w:rsidR="00143274" w:rsidRDefault="00143274"/>
    <w:tbl>
      <w:tblPr>
        <w:tblStyle w:val="Grilledutableau"/>
        <w:tblW w:w="10622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544"/>
        <w:gridCol w:w="7078"/>
      </w:tblGrid>
      <w:tr w:rsidR="00A25886" w14:paraId="18B59656" w14:textId="77777777" w:rsidTr="005F5E57">
        <w:trPr>
          <w:trHeight w:val="578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176910F2" w14:textId="77777777" w:rsidR="004B10E5" w:rsidRPr="005F5E57" w:rsidRDefault="004B10E5" w:rsidP="004B10E5">
            <w:pPr>
              <w:jc w:val="center"/>
              <w:rPr>
                <w:rFonts w:ascii="Arial" w:hAnsi="Arial" w:cs="Arial"/>
                <w:b/>
                <w:noProof/>
                <w:color w:val="33CC33"/>
                <w:sz w:val="56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5F5E57">
              <w:rPr>
                <w:rFonts w:ascii="Arial" w:hAnsi="Arial" w:cs="Arial"/>
                <w:b/>
                <w:noProof/>
                <w:color w:val="33CC33"/>
                <w:sz w:val="56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INTÉRIEUR</w:t>
            </w:r>
          </w:p>
          <w:p w14:paraId="34BBD39B" w14:textId="77777777" w:rsidR="004B10E5" w:rsidRPr="005F5E57" w:rsidRDefault="005F5E57" w:rsidP="004B10E5">
            <w:pPr>
              <w:jc w:val="center"/>
              <w:rPr>
                <w:rFonts w:ascii="Arial" w:hAnsi="Arial" w:cs="Arial"/>
                <w:b/>
                <w:i/>
                <w:noProof/>
                <w:color w:val="33CC33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/>
                <w:i/>
                <w:noProof/>
                <w:color w:val="33CC33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</w:t>
            </w:r>
            <w:r w:rsidR="004B10E5" w:rsidRPr="005F5E57">
              <w:rPr>
                <w:rFonts w:ascii="Arial" w:hAnsi="Arial" w:cs="Arial"/>
                <w:b/>
                <w:i/>
                <w:noProof/>
                <w:color w:val="33CC33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u carnet</w:t>
            </w:r>
          </w:p>
          <w:p w14:paraId="24B1A3EC" w14:textId="77777777" w:rsidR="004B10E5" w:rsidRPr="004B10E5" w:rsidRDefault="004B10E5" w:rsidP="004B10E5">
            <w:pPr>
              <w:jc w:val="center"/>
              <w:rPr>
                <w:rFonts w:ascii="Arial" w:hAnsi="Arial" w:cs="Arial"/>
                <w:i/>
                <w:noProof/>
                <w:color w:val="33CC33"/>
                <w:sz w:val="32"/>
                <w:szCs w:val="72"/>
              </w:rPr>
            </w:pPr>
          </w:p>
          <w:p w14:paraId="4DEA5A91" w14:textId="77777777" w:rsidR="00A25886" w:rsidRPr="004B10E5" w:rsidRDefault="00A25886" w:rsidP="003867AB">
            <w:pPr>
              <w:jc w:val="center"/>
              <w:rPr>
                <w:rFonts w:ascii="Arial Rounded MT Bold" w:hAnsi="Arial Rounded MT Bold"/>
                <w:b/>
                <w:sz w:val="32"/>
                <w:szCs w:val="16"/>
              </w:rPr>
            </w:pPr>
            <w:r w:rsidRPr="004B10E5">
              <w:rPr>
                <w:rFonts w:ascii="Arial Rounded MT Bold" w:hAnsi="Arial Rounded MT Bold"/>
                <w:b/>
                <w:sz w:val="32"/>
                <w:szCs w:val="16"/>
              </w:rPr>
              <w:t xml:space="preserve">PRÉPARATION </w:t>
            </w:r>
          </w:p>
          <w:p w14:paraId="32A1519B" w14:textId="77777777" w:rsidR="003867AB" w:rsidRDefault="003867AB" w:rsidP="00A87EC7">
            <w:pPr>
              <w:jc w:val="center"/>
            </w:pPr>
            <w:r w:rsidRPr="004B10E5">
              <w:rPr>
                <w:rFonts w:ascii="Arial Rounded MT Bold" w:hAnsi="Arial Rounded MT Bold"/>
                <w:b/>
                <w:sz w:val="32"/>
                <w:szCs w:val="16"/>
              </w:rPr>
              <w:t xml:space="preserve">De la visite </w:t>
            </w:r>
            <w:r w:rsidR="00A87EC7" w:rsidRPr="004B10E5">
              <w:rPr>
                <w:rFonts w:ascii="Arial Rounded MT Bold" w:hAnsi="Arial Rounded MT Bold"/>
                <w:b/>
                <w:sz w:val="32"/>
                <w:szCs w:val="16"/>
              </w:rPr>
              <w:t>gauche</w:t>
            </w:r>
          </w:p>
        </w:tc>
        <w:tc>
          <w:tcPr>
            <w:tcW w:w="7078" w:type="dxa"/>
            <w:vAlign w:val="center"/>
          </w:tcPr>
          <w:p w14:paraId="71C4747B" w14:textId="77777777" w:rsidR="00A25886" w:rsidRDefault="005F5E57" w:rsidP="00711F09">
            <w:pPr>
              <w:jc w:val="right"/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52288" behindDoc="0" locked="0" layoutInCell="1" allowOverlap="1" wp14:anchorId="2371F718" wp14:editId="662113A1">
                      <wp:simplePos x="0" y="0"/>
                      <wp:positionH relativeFrom="column">
                        <wp:posOffset>-11719</wp:posOffset>
                      </wp:positionH>
                      <wp:positionV relativeFrom="paragraph">
                        <wp:posOffset>250825</wp:posOffset>
                      </wp:positionV>
                      <wp:extent cx="2118360" cy="952500"/>
                      <wp:effectExtent l="0" t="19050" r="0" b="19050"/>
                      <wp:wrapNone/>
                      <wp:docPr id="1623" name="Groupe 1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8360" cy="952500"/>
                                <a:chOff x="0" y="0"/>
                                <a:chExt cx="2118360" cy="952500"/>
                              </a:xfrm>
                            </wpg:grpSpPr>
                            <wps:wsp>
                              <wps:cNvPr id="182" name="Zone de texte 93"/>
                              <wps:cNvSpPr txBox="1">
                                <a:spLocks/>
                              </wps:cNvSpPr>
                              <wps:spPr>
                                <a:xfrm>
                                  <a:off x="0" y="110836"/>
                                  <a:ext cx="211836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A49544" w14:textId="77777777" w:rsidR="008A529F" w:rsidRPr="004B10E5" w:rsidRDefault="008A529F" w:rsidP="00711F0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52"/>
                                        <w:szCs w:val="72"/>
                                      </w:rPr>
                                    </w:pPr>
                                    <w:r w:rsidRPr="004B10E5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52"/>
                                        <w:szCs w:val="72"/>
                                      </w:rPr>
                                      <w:t xml:space="preserve">PIÈCES </w:t>
                                    </w:r>
                                  </w:p>
                                  <w:p w14:paraId="0FFF1CDC" w14:textId="77777777" w:rsidR="008A529F" w:rsidRPr="004B10E5" w:rsidRDefault="008A529F" w:rsidP="00711F09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noProof/>
                                        <w:sz w:val="20"/>
                                        <w:szCs w:val="72"/>
                                      </w:rPr>
                                    </w:pPr>
                                    <w:r w:rsidRPr="004B10E5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noProof/>
                                        <w:sz w:val="40"/>
                                        <w:szCs w:val="72"/>
                                      </w:rPr>
                                      <w:t>à oeuvrer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2" name="Hexagone 1622"/>
                              <wps:cNvSpPr/>
                              <wps:spPr>
                                <a:xfrm>
                                  <a:off x="290946" y="0"/>
                                  <a:ext cx="1587500" cy="952500"/>
                                </a:xfrm>
                                <a:prstGeom prst="hexagon">
                                  <a:avLst>
                                    <a:gd name="adj" fmla="val 19302"/>
                                    <a:gd name="vf" fmla="val 115470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33CC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623" o:spid="_x0000_s1228" style="position:absolute;left:0;text-align:left;margin-left:-.9pt;margin-top:19.75pt;width:166.8pt;height:75pt;z-index:251852288" coordsize="21183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">
                      <v:shape id="Zone de texte 93" o:spid="_x0000_s1229" type="#_x0000_t202" style="position:absolute;top:1108;width:21183;height: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" filled="f" stroked="f">
                        <v:path arrowok="t"/>
                        <v:textbox>
                          <w:txbxContent>
                            <w:p w:rsidR="008A529F" w:rsidRPr="004B10E5" w:rsidRDefault="008A529F" w:rsidP="00711F0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52"/>
                                  <w:szCs w:val="72"/>
                                </w:rPr>
                              </w:pPr>
                              <w:r w:rsidRPr="004B10E5">
                                <w:rPr>
                                  <w:rFonts w:ascii="Arial" w:hAnsi="Arial" w:cs="Arial"/>
                                  <w:b/>
                                  <w:noProof/>
                                  <w:sz w:val="52"/>
                                  <w:szCs w:val="72"/>
                                </w:rPr>
                                <w:t xml:space="preserve">PIÈCES </w:t>
                              </w:r>
                            </w:p>
                            <w:p w:rsidR="008A529F" w:rsidRPr="004B10E5" w:rsidRDefault="008A529F" w:rsidP="00711F0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72"/>
                                </w:rPr>
                              </w:pPr>
                              <w:r w:rsidRPr="004B10E5"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40"/>
                                  <w:szCs w:val="72"/>
                                </w:rPr>
                                <w:t>à oeuvrer</w:t>
                              </w:r>
                            </w:p>
                          </w:txbxContent>
                        </v:textbox>
                      </v:shape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Hexagone 1622" o:spid="_x0000_s1230" type="#_x0000_t9" style="position:absolute;left:2909;width:15875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" adj="2502" filled="f" strokecolor="#3c3" strokeweight="3pt"/>
                    </v:group>
                  </w:pict>
                </mc:Fallback>
              </mc:AlternateContent>
            </w:r>
            <w:r w:rsidR="00F50C1F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35904" behindDoc="0" locked="0" layoutInCell="1" allowOverlap="1" wp14:anchorId="1DFB055F" wp14:editId="4209C6FB">
                      <wp:simplePos x="0" y="0"/>
                      <wp:positionH relativeFrom="column">
                        <wp:posOffset>3770630</wp:posOffset>
                      </wp:positionH>
                      <wp:positionV relativeFrom="paragraph">
                        <wp:posOffset>181610</wp:posOffset>
                      </wp:positionV>
                      <wp:extent cx="487680" cy="352425"/>
                      <wp:effectExtent l="0" t="0" r="7620" b="28575"/>
                      <wp:wrapNone/>
                      <wp:docPr id="1600" name="Groupe 1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01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1F4972" w14:textId="77777777" w:rsidR="008A529F" w:rsidRPr="00C07C3F" w:rsidRDefault="008A529F" w:rsidP="00F50C1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2" name="Zone de texte 1602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E6E3DC" w14:textId="77777777" w:rsidR="008A529F" w:rsidRPr="001B0CB7" w:rsidRDefault="008A529F" w:rsidP="00F50C1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7F0C83" id="Groupe 1600" o:spid="_x0000_s1231" style="position:absolute;left:0;text-align:left;margin-left:296.9pt;margin-top:14.3pt;width:38.4pt;height:27.75pt;z-index:251835904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">
                      <v:oval id="_x0000_s1232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F50C1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02" o:spid="_x0000_s1233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" filled="f" stroked="f" strokeweight=".5pt">
                        <v:textbox>
                          <w:txbxContent>
                            <w:p w:rsidR="008A529F" w:rsidRPr="001B0CB7" w:rsidRDefault="008A529F" w:rsidP="00F50C1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09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50C1F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36928" behindDoc="0" locked="0" layoutInCell="1" allowOverlap="1" wp14:anchorId="0C23713D" wp14:editId="46BBF3C5">
                      <wp:simplePos x="0" y="0"/>
                      <wp:positionH relativeFrom="column">
                        <wp:posOffset>3766185</wp:posOffset>
                      </wp:positionH>
                      <wp:positionV relativeFrom="paragraph">
                        <wp:posOffset>852170</wp:posOffset>
                      </wp:positionV>
                      <wp:extent cx="487680" cy="352425"/>
                      <wp:effectExtent l="0" t="0" r="7620" b="28575"/>
                      <wp:wrapNone/>
                      <wp:docPr id="1603" name="Groupe 1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04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6731A8C" w14:textId="77777777" w:rsidR="008A529F" w:rsidRPr="00C07C3F" w:rsidRDefault="008A529F" w:rsidP="00F50C1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5" name="Zone de texte 1605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757E78" w14:textId="77777777" w:rsidR="008A529F" w:rsidRPr="001B0CB7" w:rsidRDefault="008A529F" w:rsidP="00F50C1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75761A" id="Groupe 1603" o:spid="_x0000_s1234" style="position:absolute;left:0;text-align:left;margin-left:296.55pt;margin-top:67.1pt;width:38.4pt;height:27.75pt;z-index:251836928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">
                      <v:oval id="_x0000_s1235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F50C1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05" o:spid="_x0000_s1236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fWwgAAAN0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" filled="f" stroked="f" strokeweight=".5pt">
                        <v:textbox>
                          <w:txbxContent>
                            <w:p w:rsidR="008A529F" w:rsidRPr="001B0CB7" w:rsidRDefault="008A529F" w:rsidP="00F50C1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50C1F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33856" behindDoc="0" locked="0" layoutInCell="1" allowOverlap="1" wp14:anchorId="3383B8C4" wp14:editId="5F53F5C4">
                      <wp:simplePos x="0" y="0"/>
                      <wp:positionH relativeFrom="column">
                        <wp:posOffset>3048000</wp:posOffset>
                      </wp:positionH>
                      <wp:positionV relativeFrom="paragraph">
                        <wp:posOffset>1021715</wp:posOffset>
                      </wp:positionV>
                      <wp:extent cx="487680" cy="352425"/>
                      <wp:effectExtent l="0" t="0" r="7620" b="28575"/>
                      <wp:wrapNone/>
                      <wp:docPr id="765" name="Groupe 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766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6DBD284" w14:textId="77777777" w:rsidR="008A529F" w:rsidRPr="00C07C3F" w:rsidRDefault="008A529F" w:rsidP="00F50C1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7" name="Zone de texte 767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DB646F" w14:textId="77777777" w:rsidR="008A529F" w:rsidRPr="001B0CB7" w:rsidRDefault="008A529F" w:rsidP="00F50C1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92EAC3" id="Groupe 765" o:spid="_x0000_s1237" style="position:absolute;left:0;text-align:left;margin-left:240pt;margin-top:80.45pt;width:38.4pt;height:27.75pt;z-index:251833856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">
                      <v:oval id="_x0000_s1238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F50C1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767" o:spid="_x0000_s1239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" filled="f" stroked="f" strokeweight=".5pt">
                        <v:textbox>
                          <w:txbxContent>
                            <w:p w:rsidR="008A529F" w:rsidRPr="001B0CB7" w:rsidRDefault="008A529F" w:rsidP="00F50C1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50C1F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31808" behindDoc="0" locked="0" layoutInCell="1" allowOverlap="1" wp14:anchorId="330853BE" wp14:editId="61817D4F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632460</wp:posOffset>
                      </wp:positionV>
                      <wp:extent cx="487680" cy="352425"/>
                      <wp:effectExtent l="0" t="0" r="7620" b="28575"/>
                      <wp:wrapNone/>
                      <wp:docPr id="762" name="Groupe 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763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9010212" w14:textId="77777777" w:rsidR="008A529F" w:rsidRPr="00C07C3F" w:rsidRDefault="008A529F" w:rsidP="00F50C1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4" name="Zone de texte 764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F689A2" w14:textId="77777777" w:rsidR="008A529F" w:rsidRPr="001B0CB7" w:rsidRDefault="008A529F" w:rsidP="00F50C1F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68E207" id="Groupe 762" o:spid="_x0000_s1240" style="position:absolute;left:0;text-align:left;margin-left:176.4pt;margin-top:49.8pt;width:38.4pt;height:27.75pt;z-index:251831808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">
                      <v:oval id="_x0000_s1241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F50C1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764" o:spid="_x0000_s1242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ytY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F/Bn+z4QjINd/AAAA//8DAFBLAQItABQABgAIAAAAIQDb4fbL7gAAAIUBAAATAAAAAAAA&#10;AAAAAAAAAAAAAABbQ29udGVudF9UeXBlc10ueG1sUEsBAi0AFAAGAAgAAAAhAFr0LFu/AAAAFQEA&#10;AAsAAAAAAAAAAAAAAAAAHwEAAF9yZWxzLy5yZWxzUEsBAi0AFAAGAAgAAAAhAH07K1jHAAAA3AAA&#10;AA8AAAAAAAAAAAAAAAAABwIAAGRycy9kb3ducmV2LnhtbFBLBQYAAAAAAwADALcAAAD7AgAAAAA=&#10;" filled="f" stroked="f" strokeweight=".5pt">
                        <v:textbox>
                          <w:txbxContent>
                            <w:p w:rsidR="008A529F" w:rsidRPr="001B0CB7" w:rsidRDefault="008A529F" w:rsidP="00F50C1F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11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50C1F" w:rsidRPr="00F50C1F">
              <w:rPr>
                <w:noProof/>
              </w:rPr>
              <w:drawing>
                <wp:inline distT="0" distB="0" distL="0" distR="0" wp14:anchorId="3FB11F02" wp14:editId="08FF6B5E">
                  <wp:extent cx="2239732" cy="1648145"/>
                  <wp:effectExtent l="0" t="0" r="8255" b="9525"/>
                  <wp:docPr id="761" name="Image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365" cy="1658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XSpec="center" w:tblpY="123"/>
        <w:tblW w:w="107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1853"/>
        <w:gridCol w:w="3969"/>
        <w:gridCol w:w="3402"/>
        <w:gridCol w:w="992"/>
      </w:tblGrid>
      <w:tr w:rsidR="00ED3455" w:rsidRPr="00875705" w14:paraId="179E823A" w14:textId="77777777" w:rsidTr="00A358B2">
        <w:trPr>
          <w:trHeight w:val="419"/>
        </w:trPr>
        <w:tc>
          <w:tcPr>
            <w:tcW w:w="552" w:type="dxa"/>
            <w:shd w:val="clear" w:color="auto" w:fill="auto"/>
            <w:vAlign w:val="center"/>
          </w:tcPr>
          <w:p w14:paraId="09551A44" w14:textId="77777777" w:rsidR="00ED3455" w:rsidRPr="00875705" w:rsidRDefault="00ED3455" w:rsidP="00006A81">
            <w:pPr>
              <w:jc w:val="center"/>
              <w:rPr>
                <w:rFonts w:ascii="Arial Rounded MT Bold" w:hAnsi="Arial Rounded MT Bold"/>
                <w:b/>
                <w:sz w:val="28"/>
              </w:rPr>
            </w:pPr>
            <w:r w:rsidRPr="00ED3455">
              <w:rPr>
                <w:rFonts w:ascii="Arial Rounded MT Bold" w:hAnsi="Arial Rounded MT Bold"/>
                <w:b/>
                <w:sz w:val="16"/>
              </w:rPr>
              <w:t>N°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20DD5EF3" w14:textId="77777777" w:rsidR="00ED3455" w:rsidRPr="00556D43" w:rsidRDefault="00ED3455" w:rsidP="00006A81">
            <w:pPr>
              <w:jc w:val="center"/>
              <w:rPr>
                <w:rFonts w:ascii="Arial Rounded MT Bold" w:hAnsi="Arial Rounded MT Bold"/>
                <w:b/>
                <w:sz w:val="26"/>
                <w:szCs w:val="26"/>
              </w:rPr>
            </w:pPr>
            <w:r w:rsidRPr="00556D43">
              <w:rPr>
                <w:rFonts w:ascii="Arial Rounded MT Bold" w:hAnsi="Arial Rounded MT Bold"/>
                <w:b/>
                <w:sz w:val="26"/>
                <w:szCs w:val="26"/>
              </w:rPr>
              <w:t>Opérations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7904540" w14:textId="77777777" w:rsidR="00ED3455" w:rsidRPr="00556D43" w:rsidRDefault="00ED3455" w:rsidP="00006A81">
            <w:pPr>
              <w:jc w:val="center"/>
              <w:rPr>
                <w:rFonts w:ascii="Arial Rounded MT Bold" w:hAnsi="Arial Rounded MT Bold"/>
                <w:b/>
                <w:sz w:val="26"/>
                <w:szCs w:val="26"/>
              </w:rPr>
            </w:pPr>
            <w:r w:rsidRPr="00556D43">
              <w:rPr>
                <w:rFonts w:ascii="Arial Rounded MT Bold" w:hAnsi="Arial Rounded MT Bold"/>
                <w:b/>
                <w:sz w:val="26"/>
                <w:szCs w:val="26"/>
              </w:rPr>
              <w:t>Pièces à œuvrer /Schéma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24BD9233" w14:textId="77777777" w:rsidR="00ED3455" w:rsidRPr="00875705" w:rsidRDefault="00ED3455" w:rsidP="00006A81">
            <w:pPr>
              <w:jc w:val="center"/>
              <w:rPr>
                <w:rFonts w:ascii="Arial Rounded MT Bold" w:hAnsi="Arial Rounded MT Bold"/>
                <w:b/>
                <w:sz w:val="22"/>
              </w:rPr>
            </w:pPr>
            <w:r w:rsidRPr="00875705">
              <w:rPr>
                <w:rFonts w:ascii="Arial Rounded MT Bold" w:hAnsi="Arial Rounded MT Bold"/>
                <w:b/>
                <w:sz w:val="22"/>
              </w:rPr>
              <w:t>Directives complémentaires</w:t>
            </w:r>
          </w:p>
        </w:tc>
      </w:tr>
      <w:tr w:rsidR="00ED3455" w:rsidRPr="00875705" w14:paraId="2D8F19A5" w14:textId="77777777" w:rsidTr="002B5704">
        <w:trPr>
          <w:trHeight w:val="283"/>
        </w:trPr>
        <w:tc>
          <w:tcPr>
            <w:tcW w:w="10768" w:type="dxa"/>
            <w:gridSpan w:val="5"/>
            <w:shd w:val="clear" w:color="auto" w:fill="FBE4D5" w:themeFill="accent2" w:themeFillTint="33"/>
            <w:vAlign w:val="center"/>
          </w:tcPr>
          <w:p w14:paraId="36F69A6D" w14:textId="77777777" w:rsidR="00ED3455" w:rsidRPr="008F2642" w:rsidRDefault="00ED3455" w:rsidP="00006A81">
            <w:pPr>
              <w:jc w:val="center"/>
              <w:rPr>
                <w:rFonts w:ascii="Arial Rounded MT Bold" w:hAnsi="Arial Rounded MT Bold"/>
                <w:b/>
                <w:szCs w:val="16"/>
              </w:rPr>
            </w:pPr>
            <w:r w:rsidRPr="008F2642">
              <w:rPr>
                <w:rFonts w:ascii="Arial Rounded MT Bold" w:hAnsi="Arial Rounded MT Bold"/>
                <w:b/>
                <w:szCs w:val="16"/>
              </w:rPr>
              <w:t>PRÉPARATION</w:t>
            </w:r>
            <w:r>
              <w:rPr>
                <w:rFonts w:ascii="Arial Rounded MT Bold" w:hAnsi="Arial Rounded MT Bold"/>
                <w:b/>
                <w:szCs w:val="16"/>
              </w:rPr>
              <w:t xml:space="preserve"> / ASSEMBLAGE</w:t>
            </w:r>
          </w:p>
        </w:tc>
      </w:tr>
      <w:tr w:rsidR="00ED3455" w:rsidRPr="00875705" w14:paraId="2377F0E4" w14:textId="77777777" w:rsidTr="00A358B2">
        <w:trPr>
          <w:trHeight w:val="592"/>
        </w:trPr>
        <w:tc>
          <w:tcPr>
            <w:tcW w:w="552" w:type="dxa"/>
            <w:shd w:val="clear" w:color="auto" w:fill="auto"/>
            <w:vAlign w:val="center"/>
          </w:tcPr>
          <w:p w14:paraId="65D7A4CF" w14:textId="77777777" w:rsidR="00ED3455" w:rsidRPr="00FF252F" w:rsidRDefault="002F7B56" w:rsidP="00006A81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10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1CDA792F" w14:textId="77777777" w:rsidR="00E23EE6" w:rsidRDefault="00ED3455" w:rsidP="00006A81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COLLER,</w:t>
            </w:r>
          </w:p>
          <w:p w14:paraId="0467CDB4" w14:textId="77777777" w:rsidR="00ED3455" w:rsidRDefault="00ED3455" w:rsidP="00006A81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POSITIONNER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D4B2CC3" w14:textId="77777777" w:rsidR="00ED3455" w:rsidRPr="007452AB" w:rsidRDefault="00D673ED" w:rsidP="00006A81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12 Poche plaquée/07Visite GAUCHE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00FB6C" w14:textId="77777777" w:rsidR="00ED3455" w:rsidRDefault="00ED3455" w:rsidP="00006A81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  <w:r w:rsidRPr="004E0CA4">
              <w:rPr>
                <w:rFonts w:ascii="Calibri" w:hAnsi="Calibri" w:cs="Arial"/>
                <w:sz w:val="22"/>
                <w:szCs w:val="22"/>
              </w:rPr>
              <w:t xml:space="preserve">Colle </w:t>
            </w:r>
            <w:r>
              <w:rPr>
                <w:rFonts w:ascii="Calibri" w:hAnsi="Calibri" w:cs="Arial"/>
                <w:sz w:val="22"/>
                <w:szCs w:val="22"/>
              </w:rPr>
              <w:t>blanche</w:t>
            </w:r>
            <w:r w:rsidR="00D673ED">
              <w:rPr>
                <w:rFonts w:ascii="Calibri" w:hAnsi="Calibri" w:cs="Arial"/>
                <w:sz w:val="22"/>
                <w:szCs w:val="22"/>
              </w:rPr>
              <w:t xml:space="preserve"> en </w:t>
            </w:r>
            <w:r w:rsidR="00A80515">
              <w:rPr>
                <w:rFonts w:ascii="Calibri" w:hAnsi="Calibri" w:cs="Arial"/>
                <w:sz w:val="22"/>
                <w:szCs w:val="22"/>
              </w:rPr>
              <w:t>filet de</w:t>
            </w:r>
            <w:r w:rsidR="00D673ED">
              <w:rPr>
                <w:rFonts w:ascii="Calibri" w:hAnsi="Calibri" w:cs="Arial"/>
                <w:sz w:val="22"/>
                <w:szCs w:val="22"/>
              </w:rPr>
              <w:t xml:space="preserve"> 3 mm</w:t>
            </w:r>
            <w:r>
              <w:rPr>
                <w:rFonts w:ascii="Calibri" w:hAnsi="Calibri" w:cs="Arial"/>
                <w:sz w:val="22"/>
                <w:szCs w:val="22"/>
              </w:rPr>
              <w:t xml:space="preserve"> OU double face de 3 mm de large.</w:t>
            </w:r>
          </w:p>
          <w:p w14:paraId="08BA3C20" w14:textId="77777777" w:rsidR="00D673ED" w:rsidRPr="007452AB" w:rsidRDefault="00D673ED" w:rsidP="00006A81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-Sur pointeaux</w:t>
            </w:r>
          </w:p>
        </w:tc>
        <w:tc>
          <w:tcPr>
            <w:tcW w:w="992" w:type="dxa"/>
            <w:vAlign w:val="center"/>
          </w:tcPr>
          <w:p w14:paraId="6BA13B97" w14:textId="77777777" w:rsidR="00ED3455" w:rsidRDefault="00E23EE6" w:rsidP="00ED3455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 w:rsidRPr="00295EF6"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49C6AE3E" wp14:editId="66176A18">
                  <wp:extent cx="419100" cy="419100"/>
                  <wp:effectExtent l="0" t="0" r="0" b="0"/>
                  <wp:docPr id="18" name="Image 18" descr="C:\Users\Famille P\Downloads\kisspng-camera-cartoon-black-and-white-black-camera-soda-suta-5aa5a0cb1930a0.4766504815208040431032.pn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C:\Users\Famille P\Downloads\kisspng-camera-cartoon-black-and-white-black-camera-soda-suta-5aa5a0cb1930a0.4766504815208040431032.pn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09" cy="42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455" w:rsidRPr="00875705" w14:paraId="78DC3647" w14:textId="77777777" w:rsidTr="002F7B56">
        <w:trPr>
          <w:trHeight w:val="1548"/>
        </w:trPr>
        <w:tc>
          <w:tcPr>
            <w:tcW w:w="552" w:type="dxa"/>
            <w:shd w:val="clear" w:color="auto" w:fill="auto"/>
            <w:vAlign w:val="center"/>
          </w:tcPr>
          <w:p w14:paraId="4B6116FF" w14:textId="77777777" w:rsidR="00ED3455" w:rsidRPr="00FF252F" w:rsidRDefault="002F7B56" w:rsidP="005761C2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11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66BC0901" w14:textId="77777777" w:rsidR="00ED3455" w:rsidRDefault="004B6717" w:rsidP="005761C2">
            <w:pPr>
              <w:rPr>
                <w:rFonts w:ascii="Calibri" w:hAnsi="Calibri"/>
                <w:b/>
                <w:color w:val="000000"/>
              </w:rPr>
            </w:pPr>
            <w:r w:rsidRPr="005761C2">
              <w:rPr>
                <w:rFonts w:ascii="Calibri" w:hAnsi="Calibri"/>
                <w:b/>
                <w:color w:val="000000"/>
              </w:rPr>
              <w:t>REMBORDER</w:t>
            </w:r>
            <w:r w:rsidR="00ED3455" w:rsidRPr="005761C2">
              <w:rPr>
                <w:rFonts w:ascii="Calibri" w:hAnsi="Calibri"/>
                <w:b/>
                <w:color w:val="000000"/>
              </w:rPr>
              <w:t xml:space="preserve"> </w:t>
            </w:r>
            <w:r w:rsidR="00E82D7F" w:rsidRPr="005761C2">
              <w:rPr>
                <w:rFonts w:ascii="Calibri" w:hAnsi="Calibri"/>
                <w:b/>
                <w:color w:val="000000"/>
              </w:rPr>
              <w:t>/envers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6B2596F" w14:textId="77777777" w:rsidR="00ED3455" w:rsidRPr="005761C2" w:rsidRDefault="004B6717" w:rsidP="005761C2">
            <w:pPr>
              <w:pStyle w:val="Paragraphedeliste"/>
              <w:numPr>
                <w:ilvl w:val="0"/>
                <w:numId w:val="45"/>
              </w:numPr>
              <w:ind w:left="295"/>
              <w:rPr>
                <w:rFonts w:ascii="Calibri" w:hAnsi="Calibri" w:cs="Arial"/>
                <w:noProof/>
              </w:rPr>
            </w:pPr>
            <w:r w:rsidRPr="005761C2">
              <w:rPr>
                <w:rFonts w:ascii="Calibri" w:hAnsi="Calibri" w:cs="Arial"/>
                <w:noProof/>
              </w:rPr>
              <w:t>Bas 09Poche fente</w:t>
            </w:r>
            <w:r w:rsidR="00ED3455" w:rsidRPr="005761C2">
              <w:rPr>
                <w:rFonts w:ascii="Calibri" w:hAnsi="Calibri" w:cs="Arial"/>
                <w:noProof/>
              </w:rPr>
              <w:t xml:space="preserve">  </w:t>
            </w:r>
          </w:p>
          <w:bookmarkStart w:id="33" w:name="_Toc91580505"/>
          <w:bookmarkStart w:id="34" w:name="_Toc91580784"/>
          <w:bookmarkStart w:id="35" w:name="_Toc91580912"/>
          <w:bookmarkStart w:id="36" w:name="_Toc91582870"/>
          <w:bookmarkStart w:id="37" w:name="_Toc91582951"/>
          <w:bookmarkStart w:id="38" w:name="_Ref91686255"/>
          <w:p w14:paraId="131DCAA6" w14:textId="77777777" w:rsidR="00ED3455" w:rsidRPr="00B97088" w:rsidRDefault="00081EDE" w:rsidP="00081EDE">
            <w:pPr>
              <w:rPr>
                <w:rFonts w:ascii="Calibri" w:hAnsi="Calibri" w:cs="Arial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B4E184D" wp14:editId="6E0705EE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158750</wp:posOffset>
                      </wp:positionV>
                      <wp:extent cx="692785" cy="276225"/>
                      <wp:effectExtent l="0" t="0" r="0" b="0"/>
                      <wp:wrapNone/>
                      <wp:docPr id="173" name="Zone de text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278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4F2033" w14:textId="77777777" w:rsidR="008A529F" w:rsidRPr="004E0CA4" w:rsidRDefault="008A529F" w:rsidP="00E82D7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</w:rPr>
                                    <w:t>-0-0-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9" o:spid="_x0000_s1243" type="#_x0000_t202" style="position:absolute;margin-left:51.35pt;margin-top:12.5pt;width:54.55pt;height:2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" filled="f" stroked="f" strokeweight=".5pt">
                      <v:path arrowok="t"/>
                      <v:textbox>
                        <w:txbxContent>
                          <w:p w:rsidR="008A529F" w:rsidRPr="004E0CA4" w:rsidRDefault="008A529F" w:rsidP="00E82D7F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-0-0-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113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1E7B7200" wp14:editId="00D12B44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109855</wp:posOffset>
                      </wp:positionV>
                      <wp:extent cx="1518920" cy="325755"/>
                      <wp:effectExtent l="10795" t="12700" r="3810" b="4445"/>
                      <wp:wrapNone/>
                      <wp:docPr id="986" name="Grou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8920" cy="325755"/>
                                <a:chOff x="0" y="0"/>
                                <a:chExt cx="15189" cy="3257"/>
                              </a:xfrm>
                            </wpg:grpSpPr>
                            <wpg:grpSp>
                              <wpg:cNvPr id="987" name="Groupe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3492" cy="2539"/>
                                  <a:chOff x="0" y="0"/>
                                  <a:chExt cx="13492" cy="2539"/>
                                </a:xfrm>
                              </wpg:grpSpPr>
                              <wps:wsp>
                                <wps:cNvPr id="988" name="Connecteur droit 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3" y="948"/>
                                    <a:ext cx="12065" cy="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9" name="Connecteur droit 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380" y="2506"/>
                                    <a:ext cx="249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0" name="Forme libre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10" y="931"/>
                                    <a:ext cx="1182" cy="1608"/>
                                  </a:xfrm>
                                  <a:custGeom>
                                    <a:avLst/>
                                    <a:gdLst>
                                      <a:gd name="T0" fmla="*/ 677 w 118237"/>
                                      <a:gd name="T1" fmla="*/ 163 h 143895"/>
                                      <a:gd name="T2" fmla="*/ 118138 w 118237"/>
                                      <a:gd name="T3" fmla="*/ 90331 h 143895"/>
                                      <a:gd name="T4" fmla="*/ 0 w 118237"/>
                                      <a:gd name="T5" fmla="*/ 160364 h 14389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0 w 118237"/>
                                      <a:gd name="T10" fmla="*/ 0 h 143895"/>
                                      <a:gd name="T11" fmla="*/ 118237 w 118237"/>
                                      <a:gd name="T12" fmla="*/ 143895 h 143895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118237" h="143895">
                                        <a:moveTo>
                                          <a:pt x="677" y="146"/>
                                        </a:moveTo>
                                        <a:cubicBezTo>
                                          <a:pt x="117832" y="-2889"/>
                                          <a:pt x="118251" y="41928"/>
                                          <a:pt x="118138" y="80811"/>
                                        </a:cubicBezTo>
                                        <a:cubicBezTo>
                                          <a:pt x="118025" y="119694"/>
                                          <a:pt x="126961" y="147742"/>
                                          <a:pt x="0" y="14346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06F397B" w14:textId="77777777" w:rsidR="008A529F" w:rsidRDefault="008A529F" w:rsidP="004B6717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991" name="Forme libre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608" cy="2133"/>
                                  </a:xfrm>
                                  <a:custGeom>
                                    <a:avLst/>
                                    <a:gdLst>
                                      <a:gd name="T0" fmla="*/ 160866 w 160866"/>
                                      <a:gd name="T1" fmla="*/ 0 h 213360"/>
                                      <a:gd name="T2" fmla="*/ 64346 w 160866"/>
                                      <a:gd name="T3" fmla="*/ 28787 h 213360"/>
                                      <a:gd name="T4" fmla="*/ 89746 w 160866"/>
                                      <a:gd name="T5" fmla="*/ 123613 h 213360"/>
                                      <a:gd name="T6" fmla="*/ 0 w 160866"/>
                                      <a:gd name="T7" fmla="*/ 213360 h 21336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60866" h="213360">
                                        <a:moveTo>
                                          <a:pt x="160866" y="0"/>
                                        </a:moveTo>
                                        <a:cubicBezTo>
                                          <a:pt x="118532" y="4092"/>
                                          <a:pt x="76199" y="8185"/>
                                          <a:pt x="64346" y="28787"/>
                                        </a:cubicBezTo>
                                        <a:cubicBezTo>
                                          <a:pt x="52493" y="49389"/>
                                          <a:pt x="100470" y="92851"/>
                                          <a:pt x="89746" y="123613"/>
                                        </a:cubicBezTo>
                                        <a:cubicBezTo>
                                          <a:pt x="79022" y="154375"/>
                                          <a:pt x="39511" y="183867"/>
                                          <a:pt x="0" y="21336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93" name="Zone de texte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8" y="381"/>
                                  <a:ext cx="5741" cy="2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4F751E" w14:textId="77777777" w:rsidR="008A529F" w:rsidRPr="004E0CA4" w:rsidRDefault="008A529F" w:rsidP="004B6717">
                                    <w:pPr>
                                      <w:rPr>
                                        <w:rFonts w:ascii="Arial Rounded MT Bold" w:hAnsi="Arial Rounded MT Bold"/>
                                      </w:rPr>
                                    </w:pPr>
                                    <w:r w:rsidRPr="004E0CA4">
                                      <w:rPr>
                                        <w:rFonts w:ascii="Arial Rounded MT Bold" w:hAnsi="Arial Rounded MT Bold"/>
                                      </w:rPr>
                                      <w:t>XXX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30" o:spid="_x0000_s1244" style="position:absolute;margin-left:33.35pt;margin-top:8.65pt;width:119.6pt;height:25.65pt;z-index:251655680;mso-width-relative:margin;mso-height-relative:margin" coordsize="15189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">
                      <v:group id="Groupe 33" o:spid="_x0000_s1245" style="position:absolute;width:13492;height:2539" coordsize="13492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      <v:line id="Connecteur droit 39" o:spid="_x0000_s1246" style="position:absolute;flip:y;visibility:visible;mso-wrap-style:square" from="863,948" to="12928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" strokecolor="black [3200]" strokeweight="3pt">
                          <v:stroke joinstyle="miter"/>
                        </v:line>
                        <v:line id="Connecteur droit 43" o:spid="_x0000_s1247" style="position:absolute;flip:y;visibility:visible;mso-wrap-style:square" from="10380,2506" to="12877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" strokecolor="black [3200]" strokeweight="3pt">
                          <v:stroke joinstyle="miter"/>
                        </v:line>
                        <v:shape id="Forme libre 44" o:spid="_x0000_s1248" style="position:absolute;left:12310;top:931;width:1182;height:1608;visibility:visible;mso-wrap-style:square;v-text-anchor:middle" coordsize="118237,143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" adj="-11796480,,5400" path="m677,146c117832,-2889,118251,41928,118138,80811,118025,119694,126961,147742,,143464e" filled="f" strokecolor="black [3200]" strokeweight="3pt">
                          <v:stroke joinstyle="miter"/>
                          <v:formulas/>
                          <v:path arrowok="t" o:connecttype="custom" o:connectlocs="7,2;1181,1009;0,1792" o:connectangles="0,0,0" textboxrect="0,0,118237,143895"/>
                          <v:textbox>
                            <w:txbxContent>
                              <w:p w:rsidR="008A529F" w:rsidRDefault="008A529F" w:rsidP="004B6717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Forme libre 47" o:spid="_x0000_s1249" style="position:absolute;width:1608;height:2133;visibility:visible;mso-wrap-style:square;v-text-anchor:middle" coordsize="160866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" path="m160866,c118532,4092,76199,8185,64346,28787v-11853,20602,36124,64064,25400,94826c79022,154375,39511,183867,,213360e" filled="f" strokecolor="black [3200]" strokeweight="1.5pt">
                          <v:stroke joinstyle="miter"/>
                          <v:path arrowok="t" o:connecttype="custom" o:connectlocs="1608,0;643,288;897,1236;0,2133" o:connectangles="0,0,0,0"/>
                        </v:shape>
                      </v:group>
                      <v:shape id="Zone de texte 48" o:spid="_x0000_s1250" type="#_x0000_t202" style="position:absolute;left:9448;top:381;width:5741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" filled="f" stroked="f" strokeweight=".5pt">
                        <v:textbox>
                          <w:txbxContent>
                            <w:p w:rsidR="008A529F" w:rsidRPr="004E0CA4" w:rsidRDefault="008A529F" w:rsidP="004B6717">
                              <w:pPr>
                                <w:rPr>
                                  <w:rFonts w:ascii="Arial Rounded MT Bold" w:hAnsi="Arial Rounded MT Bold"/>
                                </w:rPr>
                              </w:pPr>
                              <w:r w:rsidRPr="004E0CA4">
                                <w:rPr>
                                  <w:rFonts w:ascii="Arial Rounded MT Bold" w:hAnsi="Arial Rounded MT Bold"/>
                                </w:rPr>
                                <w:t>XXX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bookmarkStart w:id="39" w:name="_Toc91580506"/>
            <w:bookmarkStart w:id="40" w:name="_Toc91580785"/>
            <w:bookmarkStart w:id="41" w:name="_Toc91580913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</w:p>
        </w:tc>
        <w:tc>
          <w:tcPr>
            <w:tcW w:w="3402" w:type="dxa"/>
            <w:shd w:val="clear" w:color="auto" w:fill="auto"/>
            <w:vAlign w:val="center"/>
          </w:tcPr>
          <w:p w14:paraId="78F3F52E" w14:textId="77777777" w:rsidR="004B6717" w:rsidRPr="00890A80" w:rsidRDefault="004B6717" w:rsidP="00890A80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 w:rsidRPr="00890A80">
              <w:rPr>
                <w:rFonts w:ascii="Calibri" w:hAnsi="Calibri" w:cs="Arial"/>
                <w:sz w:val="22"/>
                <w:szCs w:val="22"/>
              </w:rPr>
              <w:t>-Double face de 3 mm de large.</w:t>
            </w:r>
          </w:p>
          <w:p w14:paraId="4211CC5D" w14:textId="77777777" w:rsidR="00ED3455" w:rsidRPr="00890A80" w:rsidRDefault="004B6717" w:rsidP="00890A80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 w:rsidRPr="00890A80">
              <w:rPr>
                <w:rFonts w:ascii="Calibri" w:hAnsi="Calibri" w:cs="Arial"/>
                <w:sz w:val="22"/>
                <w:szCs w:val="22"/>
              </w:rPr>
              <w:t>-Taper le rembord au marteau à remplier.</w:t>
            </w:r>
          </w:p>
          <w:p w14:paraId="3FD9DFEE" w14:textId="77777777" w:rsidR="004B6717" w:rsidRPr="00890A80" w:rsidRDefault="004B6717" w:rsidP="00890A80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 w:rsidRPr="00890A80">
              <w:rPr>
                <w:rFonts w:ascii="Calibri" w:hAnsi="Calibri" w:cs="Arial"/>
                <w:sz w:val="22"/>
                <w:szCs w:val="22"/>
              </w:rPr>
              <w:t>-Largeur R10mm</w:t>
            </w:r>
          </w:p>
          <w:p w14:paraId="247086A1" w14:textId="080E23C3" w:rsidR="00E82D7F" w:rsidRDefault="00E82D7F" w:rsidP="00A046FC">
            <w:pPr>
              <w:pStyle w:val="Pieddepage"/>
              <w:tabs>
                <w:tab w:val="clear" w:pos="4536"/>
                <w:tab w:val="clear" w:pos="9072"/>
              </w:tabs>
            </w:pPr>
            <w:r w:rsidRPr="00890A80">
              <w:rPr>
                <w:rFonts w:ascii="Calibri" w:hAnsi="Calibri" w:cs="Arial"/>
                <w:sz w:val="22"/>
                <w:szCs w:val="22"/>
              </w:rPr>
              <w:t xml:space="preserve">-Voir </w:t>
            </w:r>
            <w:r w:rsidRP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  <w:t xml:space="preserve">page </w:t>
            </w:r>
            <w:r w:rsid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  <w:fldChar w:fldCharType="begin"/>
            </w:r>
            <w:r w:rsid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  <w:instrText xml:space="preserve"> PAGEREF _Ref91686063 \h </w:instrText>
            </w:r>
            <w:r w:rsid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</w:r>
            <w:r w:rsid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  <w:fldChar w:fldCharType="separate"/>
            </w:r>
            <w:r w:rsidR="00922309">
              <w:rPr>
                <w:rFonts w:ascii="Calibri" w:hAnsi="Calibri" w:cs="Arial"/>
                <w:b/>
                <w:noProof/>
                <w:color w:val="C00000"/>
                <w:sz w:val="22"/>
                <w:szCs w:val="22"/>
              </w:rPr>
              <w:t>6</w:t>
            </w:r>
            <w:r w:rsidR="00A046FC">
              <w:rPr>
                <w:rFonts w:ascii="Calibri" w:hAnsi="Calibri" w:cs="Arial"/>
                <w:b/>
                <w:color w:val="C00000"/>
                <w:sz w:val="22"/>
                <w:szCs w:val="22"/>
              </w:rPr>
              <w:fldChar w:fldCharType="end"/>
            </w:r>
            <w:r w:rsidRPr="00A046FC">
              <w:rPr>
                <w:rFonts w:ascii="Calibri" w:hAnsi="Calibri" w:cs="Arial"/>
                <w:color w:val="C00000"/>
                <w:sz w:val="22"/>
                <w:szCs w:val="22"/>
              </w:rPr>
              <w:t xml:space="preserve"> </w:t>
            </w:r>
            <w:r w:rsidRPr="00890A80">
              <w:rPr>
                <w:rFonts w:ascii="Calibri" w:hAnsi="Calibri" w:cs="Arial"/>
                <w:sz w:val="22"/>
                <w:szCs w:val="22"/>
              </w:rPr>
              <w:t>« ensemble des pièces textile »</w:t>
            </w:r>
          </w:p>
        </w:tc>
        <w:tc>
          <w:tcPr>
            <w:tcW w:w="992" w:type="dxa"/>
            <w:vAlign w:val="center"/>
          </w:tcPr>
          <w:p w14:paraId="0BE987D0" w14:textId="77777777" w:rsidR="00ED3455" w:rsidRDefault="00E23EE6" w:rsidP="005761C2">
            <w:r w:rsidRPr="00295EF6">
              <w:rPr>
                <w:noProof/>
              </w:rPr>
              <w:drawing>
                <wp:inline distT="0" distB="0" distL="0" distR="0" wp14:anchorId="73758B32" wp14:editId="7F69DF8B">
                  <wp:extent cx="419100" cy="419100"/>
                  <wp:effectExtent l="0" t="0" r="0" b="0"/>
                  <wp:docPr id="19" name="Image 19" descr="C:\Users\Famille P\Downloads\kisspng-camera-cartoon-black-and-white-black-camera-soda-suta-5aa5a0cb1930a0.4766504815208040431032.pn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C:\Users\Famille P\Downloads\kisspng-camera-cartoon-black-and-white-black-camera-soda-suta-5aa5a0cb1930a0.4766504815208040431032.pn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09" cy="42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BE851" w14:textId="77777777" w:rsidR="00817326" w:rsidRPr="001E49C7" w:rsidRDefault="00817326" w:rsidP="005761C2">
            <w:r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4EA7B72D" wp14:editId="132B1E21">
                  <wp:extent cx="400499" cy="277091"/>
                  <wp:effectExtent l="0" t="0" r="0" b="8890"/>
                  <wp:docPr id="29" name="Image 29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>
                            <a:hlinkClick r:id="rId77"/>
                          </pic:cNvPr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6" r="15226" b="-138"/>
                          <a:stretch/>
                        </pic:blipFill>
                        <pic:spPr bwMode="auto">
                          <a:xfrm>
                            <a:off x="0" y="0"/>
                            <a:ext cx="436650" cy="30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EE6" w:rsidRPr="00875705" w14:paraId="0C89FD24" w14:textId="77777777" w:rsidTr="00A358B2">
        <w:trPr>
          <w:trHeight w:val="1555"/>
        </w:trPr>
        <w:tc>
          <w:tcPr>
            <w:tcW w:w="552" w:type="dxa"/>
            <w:shd w:val="clear" w:color="auto" w:fill="auto"/>
            <w:vAlign w:val="center"/>
          </w:tcPr>
          <w:p w14:paraId="331B2D3E" w14:textId="77777777" w:rsidR="00E23EE6" w:rsidRDefault="002F7B56" w:rsidP="00006A81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12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34A36948" w14:textId="77777777" w:rsidR="00E23EE6" w:rsidRDefault="00E23EE6" w:rsidP="00006A81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TRACER,</w:t>
            </w:r>
            <w:r w:rsidR="00E571A7">
              <w:rPr>
                <w:rFonts w:ascii="Calibri" w:hAnsi="Calibri"/>
                <w:b/>
                <w:color w:val="000000"/>
              </w:rPr>
              <w:t xml:space="preserve"> </w:t>
            </w:r>
            <w:r>
              <w:rPr>
                <w:rFonts w:ascii="Calibri" w:hAnsi="Calibri"/>
                <w:b/>
                <w:color w:val="000000"/>
              </w:rPr>
              <w:t>POSER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C0ACD1D" w14:textId="77777777" w:rsidR="00E23EE6" w:rsidRDefault="00E23EE6" w:rsidP="00E23EE6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443"/>
              </w:tabs>
              <w:ind w:left="302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Tracer Au-dessus des fentes de la 07Visite GAUCHE à 1 cm pour le positionnement des pochettes fente</w:t>
            </w:r>
          </w:p>
          <w:p w14:paraId="456BC932" w14:textId="77777777" w:rsidR="00E23EE6" w:rsidRDefault="00E23EE6" w:rsidP="005B2D4B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443"/>
              </w:tabs>
              <w:ind w:left="302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Poser dou</w:t>
            </w:r>
            <w:r w:rsidR="005B2D4B">
              <w:rPr>
                <w:rFonts w:ascii="Calibri" w:hAnsi="Calibri" w:cs="Arial"/>
                <w:noProof/>
              </w:rPr>
              <w:t>bl</w:t>
            </w:r>
            <w:r>
              <w:rPr>
                <w:rFonts w:ascii="Calibri" w:hAnsi="Calibri" w:cs="Arial"/>
                <w:noProof/>
              </w:rPr>
              <w:t>e face sur le bas des fentes et en-dessous des tracés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3126026" w14:textId="77777777" w:rsidR="00E23EE6" w:rsidRPr="004E0CA4" w:rsidRDefault="00E23EE6" w:rsidP="00E23EE6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-Crayon mine d’argent.</w:t>
            </w:r>
          </w:p>
          <w:p w14:paraId="02FF7B9C" w14:textId="77777777" w:rsidR="00E23EE6" w:rsidRDefault="00E23EE6" w:rsidP="004B6717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-Double face de 6 mm de large</w:t>
            </w:r>
          </w:p>
        </w:tc>
        <w:tc>
          <w:tcPr>
            <w:tcW w:w="992" w:type="dxa"/>
            <w:vAlign w:val="center"/>
          </w:tcPr>
          <w:p w14:paraId="1E35AF12" w14:textId="77777777" w:rsidR="00E23EE6" w:rsidRPr="00295EF6" w:rsidRDefault="00E23EE6" w:rsidP="004B6717">
            <w:pPr>
              <w:pStyle w:val="Pieddepage"/>
              <w:rPr>
                <w:rFonts w:ascii="Calibri" w:hAnsi="Calibri" w:cs="Arial"/>
                <w:noProof/>
                <w:sz w:val="22"/>
                <w:szCs w:val="22"/>
              </w:rPr>
            </w:pPr>
            <w:r w:rsidRPr="00295EF6"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01AAEAAA" wp14:editId="14F91EE7">
                  <wp:extent cx="419100" cy="419100"/>
                  <wp:effectExtent l="0" t="0" r="0" b="0"/>
                  <wp:docPr id="21" name="Image 21" descr="C:\Users\Famille P\Downloads\kisspng-camera-cartoon-black-and-white-black-camera-soda-suta-5aa5a0cb1930a0.4766504815208040431032.pn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C:\Users\Famille P\Downloads\kisspng-camera-cartoon-black-and-white-black-camera-soda-suta-5aa5a0cb1930a0.4766504815208040431032.pn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09" cy="42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717" w:rsidRPr="00875705" w14:paraId="7F23CDB5" w14:textId="77777777" w:rsidTr="00A358B2">
        <w:trPr>
          <w:trHeight w:val="1247"/>
        </w:trPr>
        <w:tc>
          <w:tcPr>
            <w:tcW w:w="552" w:type="dxa"/>
            <w:shd w:val="clear" w:color="auto" w:fill="auto"/>
            <w:vAlign w:val="center"/>
          </w:tcPr>
          <w:p w14:paraId="24C11004" w14:textId="77777777" w:rsidR="004B6717" w:rsidRDefault="00A358B2" w:rsidP="002F7B56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1</w:t>
            </w:r>
            <w:r w:rsidR="002F7B56">
              <w:rPr>
                <w:rFonts w:ascii="Calibri" w:hAnsi="Calibri" w:cs="Arial"/>
                <w:b/>
              </w:rPr>
              <w:t>3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1D903D4D" w14:textId="77777777" w:rsidR="00E23EE6" w:rsidRDefault="004B6717" w:rsidP="00006A81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COLLER,</w:t>
            </w:r>
          </w:p>
          <w:p w14:paraId="418C7044" w14:textId="77777777" w:rsidR="004B6717" w:rsidRDefault="004B6717" w:rsidP="00006A81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POSITIONNER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3BBAA82" w14:textId="77777777" w:rsidR="004B6717" w:rsidRDefault="004B6717" w:rsidP="004B6717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443"/>
              </w:tabs>
              <w:ind w:left="302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noProof/>
              </w:rPr>
              <w:t xml:space="preserve">Bas 09Poche fente/ le bas de la fente de la visite GAUCHE </w:t>
            </w:r>
            <w:r w:rsidRPr="00C43891">
              <w:rPr>
                <w:rFonts w:ascii="Calibri" w:hAnsi="Calibri" w:cs="Arial"/>
                <w:b/>
                <w:noProof/>
                <w:sz w:val="36"/>
              </w:rPr>
              <w:t xml:space="preserve"> </w:t>
            </w:r>
          </w:p>
          <w:p w14:paraId="118913D9" w14:textId="77777777" w:rsidR="004B6717" w:rsidRDefault="004B6717" w:rsidP="00006A81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443"/>
              </w:tabs>
              <w:ind w:left="302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Haut 09Poche fente/la fente haut de la visite GAUCHE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2CB1E68" w14:textId="77777777" w:rsidR="004B6717" w:rsidRPr="004E0CA4" w:rsidRDefault="004B6717" w:rsidP="004B6717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-Double face de 3 mm de large.</w:t>
            </w:r>
          </w:p>
          <w:p w14:paraId="555A6CEC" w14:textId="77777777" w:rsidR="004B6717" w:rsidRPr="004B6717" w:rsidRDefault="004B6717" w:rsidP="004B6717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b/>
                <w:i/>
                <w:sz w:val="22"/>
                <w:szCs w:val="22"/>
              </w:rPr>
            </w:pPr>
            <w:r w:rsidRPr="004B6717">
              <w:rPr>
                <w:rFonts w:ascii="Calibri" w:hAnsi="Calibri" w:cs="Arial"/>
                <w:b/>
                <w:i/>
                <w:sz w:val="22"/>
                <w:szCs w:val="22"/>
              </w:rPr>
              <w:t>Répéter l’opération 3X</w:t>
            </w:r>
          </w:p>
        </w:tc>
        <w:tc>
          <w:tcPr>
            <w:tcW w:w="992" w:type="dxa"/>
            <w:vAlign w:val="center"/>
          </w:tcPr>
          <w:p w14:paraId="09117E38" w14:textId="77777777" w:rsidR="004B6717" w:rsidRPr="001E49C7" w:rsidRDefault="004B6717" w:rsidP="004B6717">
            <w:pPr>
              <w:pStyle w:val="Pieddepag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34233EAA" wp14:editId="4727D9D2">
                  <wp:extent cx="400499" cy="277091"/>
                  <wp:effectExtent l="0" t="0" r="0" b="8890"/>
                  <wp:docPr id="52" name="Image 52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>
                            <a:hlinkClick r:id="rId80"/>
                          </pic:cNvPr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6" r="15226" b="-138"/>
                          <a:stretch/>
                        </pic:blipFill>
                        <pic:spPr bwMode="auto">
                          <a:xfrm>
                            <a:off x="0" y="0"/>
                            <a:ext cx="436650" cy="30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455" w:rsidRPr="00875705" w14:paraId="6961953A" w14:textId="77777777" w:rsidTr="00A358B2">
        <w:trPr>
          <w:trHeight w:val="1474"/>
        </w:trPr>
        <w:tc>
          <w:tcPr>
            <w:tcW w:w="552" w:type="dxa"/>
            <w:shd w:val="clear" w:color="auto" w:fill="auto"/>
            <w:vAlign w:val="center"/>
          </w:tcPr>
          <w:p w14:paraId="1B978EC5" w14:textId="77777777" w:rsidR="00ED3455" w:rsidRDefault="002F7B56" w:rsidP="00006A81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14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204CD257" w14:textId="77777777" w:rsidR="00ED3455" w:rsidRDefault="00ED3455" w:rsidP="00006A81">
            <w:pPr>
              <w:pStyle w:val="En-tte"/>
              <w:tabs>
                <w:tab w:val="clear" w:pos="4536"/>
                <w:tab w:val="clear" w:pos="9072"/>
              </w:tabs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PIQUER</w:t>
            </w:r>
            <w:r>
              <w:rPr>
                <w:rFonts w:ascii="Calibri" w:hAnsi="Calibri"/>
                <w:b/>
                <w:color w:val="000000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E2E24FA" w14:textId="77777777" w:rsidR="00ED3455" w:rsidRPr="007452AB" w:rsidRDefault="004B6717" w:rsidP="00006A81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 xml:space="preserve">L’ </w:t>
            </w:r>
            <w:r w:rsidR="00ED3455" w:rsidRPr="004B6717">
              <w:rPr>
                <w:rFonts w:ascii="Calibri" w:hAnsi="Calibri" w:cs="Arial"/>
                <w:b/>
                <w:noProof/>
                <w:sz w:val="32"/>
              </w:rPr>
              <w:t>Ʃ</w:t>
            </w:r>
            <w:r w:rsidR="00ED3455" w:rsidRPr="00C43891">
              <w:rPr>
                <w:rFonts w:ascii="Calibri" w:hAnsi="Calibri" w:cs="Arial"/>
                <w:b/>
                <w:noProof/>
                <w:sz w:val="36"/>
              </w:rPr>
              <w:t xml:space="preserve"> </w:t>
            </w:r>
            <w:r>
              <w:rPr>
                <w:rFonts w:ascii="Calibri" w:hAnsi="Calibri"/>
                <w:noProof/>
              </w:rPr>
              <w:t>de la poche plaqué/ la visite GAUCHE</w:t>
            </w:r>
          </w:p>
          <w:p w14:paraId="0B4D6EB4" w14:textId="77777777" w:rsidR="00ED3455" w:rsidRPr="00F348CF" w:rsidRDefault="00CB1134" w:rsidP="00006A81">
            <w:pPr>
              <w:pStyle w:val="En-tte"/>
              <w:tabs>
                <w:tab w:val="clear" w:pos="4536"/>
                <w:tab w:val="clear" w:pos="9072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5EDC33DD" wp14:editId="40BE98AD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91440</wp:posOffset>
                      </wp:positionV>
                      <wp:extent cx="1553210" cy="357505"/>
                      <wp:effectExtent l="10795" t="17145" r="17145" b="15875"/>
                      <wp:wrapNone/>
                      <wp:docPr id="973" name="Groupe 1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3210" cy="357505"/>
                                <a:chOff x="-550" y="0"/>
                                <a:chExt cx="15536" cy="3589"/>
                              </a:xfrm>
                            </wpg:grpSpPr>
                            <wpg:grpSp>
                              <wpg:cNvPr id="974" name="Groupe 1258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-550" y="0"/>
                                  <a:ext cx="15536" cy="3589"/>
                                  <a:chOff x="0" y="0"/>
                                  <a:chExt cx="17162" cy="3799"/>
                                </a:xfrm>
                              </wpg:grpSpPr>
                              <wpg:grpSp>
                                <wpg:cNvPr id="975" name="Groupe 12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904"/>
                                    <a:ext cx="16788" cy="2895"/>
                                    <a:chOff x="0" y="0"/>
                                    <a:chExt cx="16807" cy="2903"/>
                                  </a:xfrm>
                                </wpg:grpSpPr>
                                <wpg:grpSp>
                                  <wpg:cNvPr id="976" name="Groupe 12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575"/>
                                      <a:ext cx="16807" cy="2328"/>
                                      <a:chOff x="0" y="0"/>
                                      <a:chExt cx="16807" cy="2328"/>
                                    </a:xfrm>
                                  </wpg:grpSpPr>
                                  <wps:wsp>
                                    <wps:cNvPr id="977" name="Connecteur droit 126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15" y="1397"/>
                                        <a:ext cx="1579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78" name="Forme libre 12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0"/>
                                        <a:ext cx="1566" cy="2328"/>
                                      </a:xfrm>
                                      <a:custGeom>
                                        <a:avLst/>
                                        <a:gdLst>
                                          <a:gd name="T0" fmla="*/ 156633 w 156633"/>
                                          <a:gd name="T1" fmla="*/ 0 h 232833"/>
                                          <a:gd name="T2" fmla="*/ 76200 w 156633"/>
                                          <a:gd name="T3" fmla="*/ 38100 h 232833"/>
                                          <a:gd name="T4" fmla="*/ 101600 w 156633"/>
                                          <a:gd name="T5" fmla="*/ 139700 h 232833"/>
                                          <a:gd name="T6" fmla="*/ 0 w 156633"/>
                                          <a:gd name="T7" fmla="*/ 232833 h 232833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633" h="232833">
                                            <a:moveTo>
                                              <a:pt x="156633" y="0"/>
                                            </a:moveTo>
                                            <a:cubicBezTo>
                                              <a:pt x="121002" y="7408"/>
                                              <a:pt x="85372" y="14817"/>
                                              <a:pt x="76200" y="38100"/>
                                            </a:cubicBezTo>
                                            <a:cubicBezTo>
                                              <a:pt x="67028" y="61383"/>
                                              <a:pt x="114300" y="107245"/>
                                              <a:pt x="101600" y="139700"/>
                                            </a:cubicBezTo>
                                            <a:cubicBezTo>
                                              <a:pt x="88900" y="172156"/>
                                              <a:pt x="44450" y="202494"/>
                                              <a:pt x="0" y="232833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980" name="Zone de texte 126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98" y="0"/>
                                      <a:ext cx="4148" cy="2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4956402" w14:textId="77777777" w:rsidR="008A529F" w:rsidRPr="00562589" w:rsidRDefault="008A529F" w:rsidP="00A25886">
                                        <w:pPr>
                                          <w:rPr>
                                            <w:rFonts w:asciiTheme="minorHAnsi" w:hAnsiTheme="minorHAnsi"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/>
                                            <w:sz w:val="16"/>
                                          </w:rPr>
                                          <w:t>-o-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81" name="Groupe 12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99" y="0"/>
                                    <a:ext cx="9763" cy="3077"/>
                                    <a:chOff x="0" y="0"/>
                                    <a:chExt cx="9763" cy="3077"/>
                                  </a:xfrm>
                                </wpg:grpSpPr>
                                <wps:wsp>
                                  <wps:cNvPr id="982" name="Connecteur droit 12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324"/>
                                      <a:ext cx="819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83" name="Connecteur droit 126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1195"/>
                                      <a:ext cx="0" cy="6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84" name="Forme libre 1269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7593" y="0"/>
                                      <a:ext cx="2170" cy="3077"/>
                                    </a:xfrm>
                                    <a:custGeom>
                                      <a:avLst/>
                                      <a:gdLst>
                                        <a:gd name="T0" fmla="*/ 217009 w 156633"/>
                                        <a:gd name="T1" fmla="*/ 0 h 232833"/>
                                        <a:gd name="T2" fmla="*/ 105572 w 156633"/>
                                        <a:gd name="T3" fmla="*/ 50365 h 232833"/>
                                        <a:gd name="T4" fmla="*/ 140763 w 156633"/>
                                        <a:gd name="T5" fmla="*/ 184672 h 232833"/>
                                        <a:gd name="T6" fmla="*/ 0 w 156633"/>
                                        <a:gd name="T7" fmla="*/ 307787 h 232833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56633" h="232833">
                                          <a:moveTo>
                                            <a:pt x="156633" y="0"/>
                                          </a:moveTo>
                                          <a:cubicBezTo>
                                            <a:pt x="121002" y="7408"/>
                                            <a:pt x="85372" y="14817"/>
                                            <a:pt x="76200" y="38100"/>
                                          </a:cubicBezTo>
                                          <a:cubicBezTo>
                                            <a:pt x="67028" y="61383"/>
                                            <a:pt x="114300" y="107245"/>
                                            <a:pt x="101600" y="139700"/>
                                          </a:cubicBezTo>
                                          <a:cubicBezTo>
                                            <a:pt x="88900" y="172156"/>
                                            <a:pt x="44450" y="202494"/>
                                            <a:pt x="0" y="23283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985" name="Connecteur droit 1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39" y="240"/>
                                  <a:ext cx="0" cy="30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257" o:spid="_x0000_s1251" style="position:absolute;left:0;text-align:left;margin-left:28.1pt;margin-top:7.2pt;width:122.3pt;height:28.15pt;z-index:251653632;mso-width-relative:margin;mso-height-relative:margin" coordorigin="-550" coordsize="15536,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">
                      <v:group id="Groupe 1258" o:spid="_x0000_s1252" style="position:absolute;left:-550;width:15536;height:3589;flip:x" coordsize="17162,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">
                        <v:group id="Groupe 1259" o:spid="_x0000_s1253" style="position:absolute;top:904;width:16788;height:2895" coordsize="16807,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        <v:group id="Groupe 1260" o:spid="_x0000_s1254" style="position:absolute;top:575;width:16807;height:2328" coordsize="16807,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          <v:line id="Connecteur droit 1261" o:spid="_x0000_s1255" style="position:absolute;visibility:visible;mso-wrap-style:square" from="1015,1397" to="16807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" strokeweight="2.25pt"/>
                            <v:shape id="Forme libre 1263" o:spid="_x0000_s1256" style="position:absolute;width:1566;height:2328;visibility:visible;mso-wrap-style:square;v-text-anchor:middle" coordsize="156633,23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" path="m156633,c121002,7408,85372,14817,76200,38100v-9172,23283,38100,69145,25400,101600c88900,172156,44450,202494,,232833e" filled="f" strokeweight="1.5pt">
                              <v:path arrowok="t" o:connecttype="custom" o:connectlocs="1566,0;762,381;1016,1397;0,2328" o:connectangles="0,0,0,0"/>
                            </v:shape>
                          </v:group>
                          <v:shape id="Zone de texte 1265" o:spid="_x0000_s1257" type="#_x0000_t202" style="position:absolute;left:1998;width:4148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" filled="f" stroked="f" strokeweight=".5pt">
                            <v:textbox>
                              <w:txbxContent>
                                <w:p w:rsidR="008A529F" w:rsidRPr="00562589" w:rsidRDefault="008A529F" w:rsidP="00A25886">
                                  <w:pP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6"/>
                                    </w:rPr>
                                    <w:t>-o-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e 1266" o:spid="_x0000_s1258" style="position:absolute;left:7399;width:9763;height:3077" coordsize="9763,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        <v:line id="Connecteur droit 1267" o:spid="_x0000_s1259" style="position:absolute;visibility:visible;mso-wrap-style:square" from="0,1324" to="8197,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" strokecolor="black [3213]" strokeweight="2.25pt">
                            <v:stroke joinstyle="miter"/>
                          </v:line>
                          <v:line id="Connecteur droit 1268" o:spid="_x0000_s1260" style="position:absolute;visibility:visible;mso-wrap-style:square" from="0,1195" to="0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" strokecolor="black [3213]" strokeweight="1.5pt">
                            <v:stroke joinstyle="miter"/>
                          </v:line>
                          <v:shape id="Forme libre 1269" o:spid="_x0000_s1261" style="position:absolute;left:7593;width:2170;height:3077;flip:x;visibility:visible;mso-wrap-style:square;v-text-anchor:middle" coordsize="156633,23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" path="m156633,c121002,7408,85372,14817,76200,38100v-9172,23283,38100,69145,25400,101600c88900,172156,44450,202494,,232833e" filled="f" strokeweight="1.5pt">
                            <v:path arrowok="t" o:connecttype="custom" o:connectlocs="3006,0;1463,666;1950,2441;0,4068" o:connectangles="0,0,0,0"/>
                          </v:shape>
                        </v:group>
                      </v:group>
                      <v:line id="Connecteur droit 1270" o:spid="_x0000_s1262" style="position:absolute;visibility:visible;mso-wrap-style:square" from="7539,240" to="7539,3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" strokecolor="black [3200]" strokeweight="1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9CA7BD" w14:textId="77777777" w:rsidR="00ED3455" w:rsidRPr="00C36B98" w:rsidRDefault="00ED3455" w:rsidP="00006A81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 w:rsidRPr="00C36B98">
              <w:rPr>
                <w:rFonts w:ascii="Calibri" w:hAnsi="Calibri" w:cs="Arial"/>
                <w:sz w:val="22"/>
                <w:szCs w:val="22"/>
              </w:rPr>
              <w:t>-FIL : 61 /61</w:t>
            </w:r>
          </w:p>
          <w:p w14:paraId="78DBC7E9" w14:textId="77777777" w:rsidR="00ED3455" w:rsidRDefault="00ED3455" w:rsidP="00006A81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-2,5 mm du bord</w:t>
            </w:r>
          </w:p>
          <w:p w14:paraId="22913613" w14:textId="77777777" w:rsidR="00204F8E" w:rsidRDefault="00204F8E" w:rsidP="00006A81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-Début et fin </w:t>
            </w:r>
            <w:r w:rsidRPr="00AB6BEA">
              <w:rPr>
                <w:rFonts w:ascii="Calibri" w:hAnsi="Calibri" w:cs="Arial"/>
                <w:b/>
                <w:color w:val="FF0000"/>
                <w:sz w:val="22"/>
                <w:szCs w:val="22"/>
                <w:highlight w:val="yellow"/>
              </w:rPr>
              <w:t>Point Cavalier</w:t>
            </w:r>
            <w:r w:rsidRPr="00AB6BEA">
              <w:rPr>
                <w:rFonts w:ascii="Calibri" w:hAnsi="Calibri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</w:rPr>
              <w:t>2pt</w:t>
            </w:r>
          </w:p>
          <w:p w14:paraId="37D43744" w14:textId="77777777" w:rsidR="00ED3455" w:rsidRDefault="00ED3455" w:rsidP="00204F8E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 w:rsidRPr="00C36B98">
              <w:rPr>
                <w:rFonts w:ascii="Calibri" w:hAnsi="Calibri" w:cs="Arial"/>
                <w:sz w:val="22"/>
                <w:szCs w:val="22"/>
              </w:rPr>
              <w:t>-</w:t>
            </w:r>
            <w:r>
              <w:rPr>
                <w:rFonts w:ascii="Calibri" w:hAnsi="Calibri" w:cs="Arial"/>
                <w:sz w:val="22"/>
              </w:rPr>
              <w:t xml:space="preserve">Fil long, </w:t>
            </w:r>
            <w:r w:rsidR="00204F8E">
              <w:rPr>
                <w:rFonts w:ascii="Calibri" w:hAnsi="Calibri" w:cs="Arial"/>
                <w:sz w:val="22"/>
              </w:rPr>
              <w:t xml:space="preserve">tiré sur envers, </w:t>
            </w:r>
            <w:r>
              <w:rPr>
                <w:rFonts w:ascii="Calibri" w:hAnsi="Calibri" w:cs="Arial"/>
                <w:sz w:val="22"/>
              </w:rPr>
              <w:t xml:space="preserve">nœud, </w:t>
            </w:r>
            <w:r w:rsidR="00204F8E">
              <w:rPr>
                <w:rFonts w:ascii="Calibri" w:hAnsi="Calibri" w:cs="Arial"/>
                <w:sz w:val="22"/>
              </w:rPr>
              <w:t>et poser renfort à l’arrière</w:t>
            </w:r>
          </w:p>
        </w:tc>
        <w:tc>
          <w:tcPr>
            <w:tcW w:w="992" w:type="dxa"/>
            <w:vAlign w:val="center"/>
          </w:tcPr>
          <w:p w14:paraId="635906AA" w14:textId="77777777" w:rsidR="005B2D4B" w:rsidRPr="00C36B98" w:rsidRDefault="00204F8E" w:rsidP="00204F8E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6AF3F432" wp14:editId="2BEC09B7">
                  <wp:extent cx="400499" cy="277091"/>
                  <wp:effectExtent l="0" t="0" r="0" b="8890"/>
                  <wp:docPr id="54" name="Image 54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>
                            <a:hlinkClick r:id="rId81"/>
                          </pic:cNvPr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6" r="15226" b="-138"/>
                          <a:stretch/>
                        </pic:blipFill>
                        <pic:spPr bwMode="auto">
                          <a:xfrm>
                            <a:off x="0" y="0"/>
                            <a:ext cx="436650" cy="30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F0D" w:rsidRPr="00875705" w14:paraId="23BF69B4" w14:textId="77777777" w:rsidTr="00A358B2">
        <w:trPr>
          <w:trHeight w:val="794"/>
        </w:trPr>
        <w:tc>
          <w:tcPr>
            <w:tcW w:w="552" w:type="dxa"/>
            <w:shd w:val="clear" w:color="auto" w:fill="auto"/>
            <w:vAlign w:val="center"/>
          </w:tcPr>
          <w:p w14:paraId="5FA6BA5E" w14:textId="77777777" w:rsidR="008C0F0D" w:rsidRDefault="002F7B56" w:rsidP="00006A81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15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1A48A25C" w14:textId="77777777" w:rsidR="007603AB" w:rsidRDefault="008C0F0D" w:rsidP="00006A81">
            <w:pPr>
              <w:pStyle w:val="En-tte"/>
              <w:tabs>
                <w:tab w:val="clear" w:pos="4536"/>
                <w:tab w:val="clear" w:pos="9072"/>
              </w:tabs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COLLER,</w:t>
            </w:r>
          </w:p>
          <w:p w14:paraId="6F8960B6" w14:textId="77777777" w:rsidR="008C0F0D" w:rsidRDefault="008C0F0D" w:rsidP="00006A81">
            <w:pPr>
              <w:pStyle w:val="En-tte"/>
              <w:tabs>
                <w:tab w:val="clear" w:pos="4536"/>
                <w:tab w:val="clear" w:pos="9072"/>
              </w:tabs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POSITIONNER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450164A" w14:textId="77777777" w:rsidR="008C0F0D" w:rsidRDefault="008C0F0D" w:rsidP="00006A81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11DBL Visite gauche/ 07Visite GAUCHE DESSUS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F73C537" w14:textId="77777777" w:rsidR="008C0F0D" w:rsidRPr="00C36B98" w:rsidRDefault="008C0F0D" w:rsidP="002F0318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-Coller que sur le pourtour de la pièce.</w:t>
            </w:r>
          </w:p>
        </w:tc>
        <w:tc>
          <w:tcPr>
            <w:tcW w:w="992" w:type="dxa"/>
            <w:vAlign w:val="center"/>
          </w:tcPr>
          <w:p w14:paraId="67618886" w14:textId="77777777" w:rsidR="008C0F0D" w:rsidRDefault="00506C59" w:rsidP="0067430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noProof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193D8C85" wp14:editId="69449864">
                  <wp:extent cx="400499" cy="277091"/>
                  <wp:effectExtent l="0" t="0" r="0" b="8890"/>
                  <wp:docPr id="167" name="Image 167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>
                            <a:hlinkClick r:id="rId82"/>
                          </pic:cNvPr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6" r="15226" b="-138"/>
                          <a:stretch/>
                        </pic:blipFill>
                        <pic:spPr bwMode="auto">
                          <a:xfrm>
                            <a:off x="0" y="0"/>
                            <a:ext cx="436650" cy="30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455" w:rsidRPr="00875705" w14:paraId="7E2A3134" w14:textId="77777777" w:rsidTr="00A358B2">
        <w:trPr>
          <w:trHeight w:val="1020"/>
        </w:trPr>
        <w:tc>
          <w:tcPr>
            <w:tcW w:w="552" w:type="dxa"/>
            <w:shd w:val="clear" w:color="auto" w:fill="auto"/>
            <w:vAlign w:val="center"/>
          </w:tcPr>
          <w:p w14:paraId="0146DCE3" w14:textId="77777777" w:rsidR="00ED3455" w:rsidRDefault="002F7B56" w:rsidP="00006A81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16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16949050" w14:textId="77777777" w:rsidR="00ED3455" w:rsidRPr="009B0C55" w:rsidRDefault="00ED3455" w:rsidP="00006A81">
            <w:pPr>
              <w:rPr>
                <w:rFonts w:ascii="Eras Medium ITC" w:hAnsi="Eras Medium ITC"/>
              </w:rPr>
            </w:pPr>
            <w:r w:rsidRPr="001302BF">
              <w:rPr>
                <w:rFonts w:ascii="Calibri" w:hAnsi="Calibri"/>
                <w:b/>
                <w:color w:val="000000"/>
              </w:rPr>
              <w:t xml:space="preserve">REMBORDER </w:t>
            </w:r>
            <w:r>
              <w:rPr>
                <w:rFonts w:ascii="Calibri" w:hAnsi="Calibri"/>
                <w:b/>
                <w:color w:val="000000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14:paraId="5C71081B" w14:textId="77777777" w:rsidR="00ED3455" w:rsidRDefault="00ED3455" w:rsidP="00006A81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 xml:space="preserve">Le </w:t>
            </w:r>
            <w:r w:rsidR="008C0F0D" w:rsidRPr="00B50179">
              <w:rPr>
                <w:rFonts w:ascii="Calibri" w:hAnsi="Calibri" w:cs="Arial"/>
                <w:b/>
                <w:noProof/>
                <w:highlight w:val="yellow"/>
              </w:rPr>
              <w:t>côté droit</w:t>
            </w:r>
            <w:r>
              <w:rPr>
                <w:rFonts w:ascii="Calibri" w:hAnsi="Calibri" w:cs="Arial"/>
                <w:noProof/>
              </w:rPr>
              <w:t xml:space="preserve"> </w:t>
            </w:r>
            <w:r w:rsidRPr="00C43891">
              <w:rPr>
                <w:rFonts w:ascii="Calibri" w:hAnsi="Calibri" w:cs="Arial"/>
                <w:noProof/>
              </w:rPr>
              <w:t>de l’</w:t>
            </w:r>
            <w:r w:rsidRPr="00C43891">
              <w:rPr>
                <w:rFonts w:ascii="Calibri" w:hAnsi="Calibri" w:cs="Arial"/>
                <w:b/>
                <w:noProof/>
                <w:sz w:val="36"/>
              </w:rPr>
              <w:t xml:space="preserve">Ʃ </w:t>
            </w:r>
            <w:r w:rsidR="008C0F0D">
              <w:rPr>
                <w:rFonts w:ascii="Calibri" w:hAnsi="Calibri" w:cs="Arial"/>
                <w:noProof/>
              </w:rPr>
              <w:t>Visite GAUCHE</w:t>
            </w:r>
          </w:p>
          <w:p w14:paraId="7750DE3E" w14:textId="77777777" w:rsidR="00ED3455" w:rsidRPr="007452AB" w:rsidRDefault="00CB1134" w:rsidP="00006A81">
            <w:pPr>
              <w:pStyle w:val="En-tte"/>
              <w:tabs>
                <w:tab w:val="clear" w:pos="4536"/>
                <w:tab w:val="clear" w:pos="9072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07971883" wp14:editId="4A940772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40640</wp:posOffset>
                      </wp:positionV>
                      <wp:extent cx="1518920" cy="325755"/>
                      <wp:effectExtent l="12065" t="17780" r="2540" b="0"/>
                      <wp:wrapNone/>
                      <wp:docPr id="965" name="Groupe 1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8920" cy="325755"/>
                                <a:chOff x="0" y="0"/>
                                <a:chExt cx="15189" cy="3257"/>
                              </a:xfrm>
                            </wpg:grpSpPr>
                            <wpg:grpSp>
                              <wpg:cNvPr id="966" name="Groupe 12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3492" cy="2539"/>
                                  <a:chOff x="0" y="0"/>
                                  <a:chExt cx="13492" cy="2539"/>
                                </a:xfrm>
                              </wpg:grpSpPr>
                              <wps:wsp>
                                <wps:cNvPr id="967" name="Connecteur droit 12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3" y="948"/>
                                    <a:ext cx="12065" cy="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8" name="Connecteur droit 12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380" y="2506"/>
                                    <a:ext cx="249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9" name="Forme libre 12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10" y="931"/>
                                    <a:ext cx="1182" cy="1608"/>
                                  </a:xfrm>
                                  <a:custGeom>
                                    <a:avLst/>
                                    <a:gdLst>
                                      <a:gd name="T0" fmla="*/ 677 w 118237"/>
                                      <a:gd name="T1" fmla="*/ 163 h 143895"/>
                                      <a:gd name="T2" fmla="*/ 118138 w 118237"/>
                                      <a:gd name="T3" fmla="*/ 90331 h 143895"/>
                                      <a:gd name="T4" fmla="*/ 0 w 118237"/>
                                      <a:gd name="T5" fmla="*/ 160364 h 14389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0 w 118237"/>
                                      <a:gd name="T10" fmla="*/ 0 h 143895"/>
                                      <a:gd name="T11" fmla="*/ 118237 w 118237"/>
                                      <a:gd name="T12" fmla="*/ 143895 h 143895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118237" h="143895">
                                        <a:moveTo>
                                          <a:pt x="677" y="146"/>
                                        </a:moveTo>
                                        <a:cubicBezTo>
                                          <a:pt x="117832" y="-2889"/>
                                          <a:pt x="118251" y="41928"/>
                                          <a:pt x="118138" y="80811"/>
                                        </a:cubicBezTo>
                                        <a:cubicBezTo>
                                          <a:pt x="118025" y="119694"/>
                                          <a:pt x="126961" y="147742"/>
                                          <a:pt x="0" y="14346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530C161" w14:textId="77777777" w:rsidR="008A529F" w:rsidRDefault="008A529F" w:rsidP="00A25886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970" name="Forme libre 1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608" cy="2133"/>
                                  </a:xfrm>
                                  <a:custGeom>
                                    <a:avLst/>
                                    <a:gdLst>
                                      <a:gd name="T0" fmla="*/ 160866 w 160866"/>
                                      <a:gd name="T1" fmla="*/ 0 h 213360"/>
                                      <a:gd name="T2" fmla="*/ 64346 w 160866"/>
                                      <a:gd name="T3" fmla="*/ 28787 h 213360"/>
                                      <a:gd name="T4" fmla="*/ 89746 w 160866"/>
                                      <a:gd name="T5" fmla="*/ 123613 h 213360"/>
                                      <a:gd name="T6" fmla="*/ 0 w 160866"/>
                                      <a:gd name="T7" fmla="*/ 213360 h 21336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60866" h="213360">
                                        <a:moveTo>
                                          <a:pt x="160866" y="0"/>
                                        </a:moveTo>
                                        <a:cubicBezTo>
                                          <a:pt x="118532" y="4092"/>
                                          <a:pt x="76199" y="8185"/>
                                          <a:pt x="64346" y="28787"/>
                                        </a:cubicBezTo>
                                        <a:cubicBezTo>
                                          <a:pt x="52493" y="49389"/>
                                          <a:pt x="100470" y="92851"/>
                                          <a:pt x="89746" y="123613"/>
                                        </a:cubicBezTo>
                                        <a:cubicBezTo>
                                          <a:pt x="79022" y="154375"/>
                                          <a:pt x="39511" y="183867"/>
                                          <a:pt x="0" y="21336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2" name="Zone de texte 12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8" y="381"/>
                                  <a:ext cx="5741" cy="2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0C15DA" w14:textId="77777777" w:rsidR="008A529F" w:rsidRPr="004E0CA4" w:rsidRDefault="008A529F" w:rsidP="00A25886">
                                    <w:pPr>
                                      <w:rPr>
                                        <w:rFonts w:ascii="Arial Rounded MT Bold" w:hAnsi="Arial Rounded MT Bold"/>
                                      </w:rPr>
                                    </w:pPr>
                                    <w:r w:rsidRPr="004E0CA4">
                                      <w:rPr>
                                        <w:rFonts w:ascii="Arial Rounded MT Bold" w:hAnsi="Arial Rounded MT Bold"/>
                                      </w:rPr>
                                      <w:t>XXX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271" o:spid="_x0000_s1263" style="position:absolute;left:0;text-align:left;margin-left:38.7pt;margin-top:3.2pt;width:119.6pt;height:25.65pt;z-index:251654656;mso-width-relative:margin;mso-height-relative:margin" coordsize="15189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">
                      <v:group id="Groupe 1272" o:spid="_x0000_s1264" style="position:absolute;width:13492;height:2539" coordsize="13492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      <v:line id="Connecteur droit 1273" o:spid="_x0000_s1265" style="position:absolute;flip:y;visibility:visible;mso-wrap-style:square" from="863,948" to="12928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" strokecolor="black [3200]" strokeweight="3pt">
                          <v:stroke joinstyle="miter"/>
                        </v:line>
                        <v:line id="Connecteur droit 1274" o:spid="_x0000_s1266" style="position:absolute;flip:y;visibility:visible;mso-wrap-style:square" from="10380,2506" to="12877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" strokecolor="black [3200]" strokeweight="3pt">
                          <v:stroke joinstyle="miter"/>
                        </v:line>
                        <v:shape id="Forme libre 1275" o:spid="_x0000_s1267" style="position:absolute;left:12310;top:931;width:1182;height:1608;visibility:visible;mso-wrap-style:square;v-text-anchor:middle" coordsize="118237,143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" adj="-11796480,,5400" path="m677,146c117832,-2889,118251,41928,118138,80811,118025,119694,126961,147742,,143464e" filled="f" strokecolor="black [3200]" strokeweight="3pt">
                          <v:stroke joinstyle="miter"/>
                          <v:formulas/>
                          <v:path arrowok="t" o:connecttype="custom" o:connectlocs="7,2;1181,1009;0,1792" o:connectangles="0,0,0" textboxrect="0,0,118237,143895"/>
                          <v:textbox>
                            <w:txbxContent>
                              <w:p w:rsidR="008A529F" w:rsidRDefault="008A529F" w:rsidP="00A25886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Forme libre 1276" o:spid="_x0000_s1268" style="position:absolute;width:1608;height:2133;visibility:visible;mso-wrap-style:square;v-text-anchor:middle" coordsize="160866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" path="m160866,c118532,4092,76199,8185,64346,28787v-11853,20602,36124,64064,25400,94826c79022,154375,39511,183867,,213360e" filled="f" strokecolor="black [3200]" strokeweight="1.5pt">
                          <v:stroke joinstyle="miter"/>
                          <v:path arrowok="t" o:connecttype="custom" o:connectlocs="1608,0;643,288;897,1236;0,2133" o:connectangles="0,0,0,0"/>
                        </v:shape>
                      </v:group>
                      <v:shape id="Zone de texte 1277" o:spid="_x0000_s1269" type="#_x0000_t202" style="position:absolute;left:9448;top:381;width:5741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uh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Wztxh+z4QjIBc/AAAA//8DAFBLAQItABQABgAIAAAAIQDb4fbL7gAAAIUBAAATAAAAAAAA&#10;AAAAAAAAAAAAAABbQ29udGVudF9UeXBlc10ueG1sUEsBAi0AFAAGAAgAAAAhAFr0LFu/AAAAFQEA&#10;AAsAAAAAAAAAAAAAAAAAHwEAAF9yZWxzLy5yZWxzUEsBAi0AFAAGAAgAAAAhAJgSG6HHAAAA3AAA&#10;AA8AAAAAAAAAAAAAAAAABwIAAGRycy9kb3ducmV2LnhtbFBLBQYAAAAAAwADALcAAAD7AgAAAAA=&#10;" filled="f" stroked="f" strokeweight=".5pt">
                        <v:textbox>
                          <w:txbxContent>
                            <w:p w:rsidR="008A529F" w:rsidRPr="004E0CA4" w:rsidRDefault="008A529F" w:rsidP="00A25886">
                              <w:pPr>
                                <w:rPr>
                                  <w:rFonts w:ascii="Arial Rounded MT Bold" w:hAnsi="Arial Rounded MT Bold"/>
                                </w:rPr>
                              </w:pPr>
                              <w:r w:rsidRPr="004E0CA4">
                                <w:rPr>
                                  <w:rFonts w:ascii="Arial Rounded MT Bold" w:hAnsi="Arial Rounded MT Bold"/>
                                </w:rPr>
                                <w:t>XXX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46ADE5E" w14:textId="77777777" w:rsidR="00ED3455" w:rsidRPr="004E0CA4" w:rsidRDefault="00ED3455" w:rsidP="00006A81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  <w:r w:rsidRPr="004E0CA4">
              <w:rPr>
                <w:rFonts w:ascii="Calibri" w:hAnsi="Calibri" w:cs="Arial"/>
                <w:sz w:val="22"/>
                <w:szCs w:val="22"/>
              </w:rPr>
              <w:t xml:space="preserve">Colle </w:t>
            </w:r>
            <w:r>
              <w:rPr>
                <w:rFonts w:ascii="Calibri" w:hAnsi="Calibri" w:cs="Arial"/>
                <w:sz w:val="22"/>
                <w:szCs w:val="22"/>
              </w:rPr>
              <w:t>blanche OU double face de 3 mm de large.</w:t>
            </w:r>
          </w:p>
          <w:p w14:paraId="42E1A114" w14:textId="77777777" w:rsidR="00ED3455" w:rsidRPr="00C36B98" w:rsidRDefault="00ED3455" w:rsidP="00006A81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  <w:r w:rsidRPr="004E0CA4">
              <w:rPr>
                <w:rFonts w:ascii="Calibri" w:hAnsi="Calibri" w:cs="Arial"/>
                <w:sz w:val="22"/>
                <w:szCs w:val="22"/>
              </w:rPr>
              <w:t>Taper le rembord  au marteau à remplier</w:t>
            </w:r>
            <w:r>
              <w:rPr>
                <w:rFonts w:ascii="Calibri" w:hAnsi="Calibri" w:cs="Arial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64ED4984" w14:textId="77777777" w:rsidR="00ED3455" w:rsidRDefault="0067430F" w:rsidP="0067430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2BEE808C" wp14:editId="77C6566B">
                  <wp:extent cx="400499" cy="277091"/>
                  <wp:effectExtent l="0" t="0" r="0" b="8890"/>
                  <wp:docPr id="55" name="Image 55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>
                            <a:hlinkClick r:id="rId83"/>
                          </pic:cNvPr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6" r="15226" b="-138"/>
                          <a:stretch/>
                        </pic:blipFill>
                        <pic:spPr bwMode="auto">
                          <a:xfrm>
                            <a:off x="0" y="0"/>
                            <a:ext cx="436650" cy="30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9E2" w:rsidRPr="00875705" w14:paraId="5CD1F494" w14:textId="77777777" w:rsidTr="00A358B2">
        <w:trPr>
          <w:trHeight w:val="850"/>
        </w:trPr>
        <w:tc>
          <w:tcPr>
            <w:tcW w:w="552" w:type="dxa"/>
            <w:shd w:val="clear" w:color="auto" w:fill="auto"/>
            <w:vAlign w:val="center"/>
          </w:tcPr>
          <w:p w14:paraId="33AE9971" w14:textId="77777777" w:rsidR="008F39E2" w:rsidRDefault="00A358B2" w:rsidP="002F7B56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1</w:t>
            </w:r>
            <w:r w:rsidR="002F7B56">
              <w:rPr>
                <w:rFonts w:ascii="Calibri" w:hAnsi="Calibri" w:cs="Arial"/>
                <w:b/>
              </w:rPr>
              <w:t>7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4C416023" w14:textId="77777777" w:rsidR="008F39E2" w:rsidRPr="001302BF" w:rsidRDefault="008F39E2" w:rsidP="00006A81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PIQUER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31201A0" w14:textId="77777777" w:rsidR="008F39E2" w:rsidRDefault="008F39E2" w:rsidP="00D86E29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Le rembord de l’</w:t>
            </w:r>
            <w:r w:rsidRPr="00C43891">
              <w:rPr>
                <w:rFonts w:ascii="Calibri" w:hAnsi="Calibri" w:cs="Arial"/>
                <w:b/>
                <w:noProof/>
                <w:sz w:val="36"/>
              </w:rPr>
              <w:t xml:space="preserve"> Ʃ</w:t>
            </w:r>
            <w:r>
              <w:rPr>
                <w:rFonts w:ascii="Calibri" w:hAnsi="Calibri" w:cs="Arial"/>
                <w:b/>
                <w:noProof/>
                <w:sz w:val="36"/>
              </w:rPr>
              <w:t xml:space="preserve"> </w:t>
            </w:r>
            <w:r w:rsidRPr="008F39E2">
              <w:rPr>
                <w:rFonts w:ascii="Calibri" w:hAnsi="Calibri" w:cs="Arial"/>
                <w:noProof/>
              </w:rPr>
              <w:t>visite GAUCHE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4D5019C" w14:textId="77777777" w:rsidR="008F39E2" w:rsidRPr="00C36B98" w:rsidRDefault="008F39E2" w:rsidP="008F39E2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 w:rsidRPr="00C36B98">
              <w:rPr>
                <w:rFonts w:ascii="Calibri" w:hAnsi="Calibri" w:cs="Arial"/>
                <w:sz w:val="22"/>
                <w:szCs w:val="22"/>
              </w:rPr>
              <w:t>-FIL : 61 /61</w:t>
            </w:r>
          </w:p>
          <w:p w14:paraId="5AAB9723" w14:textId="77777777" w:rsidR="008F39E2" w:rsidRDefault="008F39E2" w:rsidP="008F39E2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-2,5 mm du bord</w:t>
            </w:r>
          </w:p>
          <w:p w14:paraId="03D205EA" w14:textId="77777777" w:rsidR="008F39E2" w:rsidRDefault="008F39E2" w:rsidP="008F39E2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 w:rsidRPr="00C36B98">
              <w:rPr>
                <w:rFonts w:ascii="Calibri" w:hAnsi="Calibri" w:cs="Arial"/>
                <w:sz w:val="22"/>
                <w:szCs w:val="22"/>
              </w:rPr>
              <w:t>-</w:t>
            </w:r>
            <w:r>
              <w:rPr>
                <w:rFonts w:ascii="Calibri" w:hAnsi="Calibri" w:cs="Arial"/>
                <w:sz w:val="22"/>
              </w:rPr>
              <w:t>Fil long 30 mm</w:t>
            </w:r>
          </w:p>
        </w:tc>
        <w:tc>
          <w:tcPr>
            <w:tcW w:w="992" w:type="dxa"/>
            <w:vAlign w:val="center"/>
          </w:tcPr>
          <w:p w14:paraId="2B39A093" w14:textId="77777777" w:rsidR="008F39E2" w:rsidRDefault="0067430F" w:rsidP="0067430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0EEE45BA" wp14:editId="65F5B7FA">
                  <wp:extent cx="400499" cy="277091"/>
                  <wp:effectExtent l="0" t="0" r="0" b="8890"/>
                  <wp:docPr id="58" name="Image 58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>
                            <a:hlinkClick r:id="rId84"/>
                          </pic:cNvPr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6" r="15226" b="-138"/>
                          <a:stretch/>
                        </pic:blipFill>
                        <pic:spPr bwMode="auto">
                          <a:xfrm>
                            <a:off x="0" y="0"/>
                            <a:ext cx="436650" cy="30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106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397"/>
        <w:gridCol w:w="7220"/>
      </w:tblGrid>
      <w:tr w:rsidR="00E82D7F" w14:paraId="21C01545" w14:textId="77777777" w:rsidTr="005F5E57">
        <w:trPr>
          <w:trHeight w:val="3043"/>
        </w:trPr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7DA0AF0C" w14:textId="77777777" w:rsidR="005F5E57" w:rsidRPr="005F5E57" w:rsidRDefault="005F5E57" w:rsidP="005F5E57">
            <w:pPr>
              <w:jc w:val="center"/>
              <w:rPr>
                <w:rFonts w:ascii="Arial" w:hAnsi="Arial" w:cs="Arial"/>
                <w:b/>
                <w:noProof/>
                <w:color w:val="33CC33"/>
                <w:sz w:val="56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5F5E57">
              <w:rPr>
                <w:rFonts w:ascii="Arial" w:hAnsi="Arial" w:cs="Arial"/>
                <w:b/>
                <w:noProof/>
                <w:color w:val="33CC33"/>
                <w:sz w:val="56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INTÉRIEUR</w:t>
            </w:r>
          </w:p>
          <w:p w14:paraId="18686509" w14:textId="77777777" w:rsidR="005F5E57" w:rsidRDefault="005F5E57" w:rsidP="005F5E57">
            <w:pPr>
              <w:jc w:val="center"/>
              <w:rPr>
                <w:rFonts w:ascii="Arial" w:hAnsi="Arial" w:cs="Arial"/>
                <w:b/>
                <w:i/>
                <w:noProof/>
                <w:color w:val="33CC33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/>
                <w:i/>
                <w:noProof/>
                <w:color w:val="33CC33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</w:t>
            </w:r>
            <w:r w:rsidRPr="005F5E57">
              <w:rPr>
                <w:rFonts w:ascii="Arial" w:hAnsi="Arial" w:cs="Arial"/>
                <w:b/>
                <w:i/>
                <w:noProof/>
                <w:color w:val="33CC33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u carnet</w:t>
            </w:r>
          </w:p>
          <w:p w14:paraId="77F8BF8A" w14:textId="77777777" w:rsidR="005F5E57" w:rsidRPr="005F5E57" w:rsidRDefault="005F5E57" w:rsidP="005F5E57">
            <w:pPr>
              <w:jc w:val="center"/>
              <w:rPr>
                <w:rFonts w:ascii="Arial" w:hAnsi="Arial" w:cs="Arial"/>
                <w:b/>
                <w:i/>
                <w:noProof/>
                <w:color w:val="33CC33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1CD916F5" w14:textId="77777777" w:rsidR="003A06BE" w:rsidRPr="005F5E57" w:rsidRDefault="00E82D7F" w:rsidP="00FF252F">
            <w:pPr>
              <w:jc w:val="center"/>
              <w:rPr>
                <w:rFonts w:ascii="Arial Rounded MT Bold" w:hAnsi="Arial Rounded MT Bold"/>
                <w:b/>
                <w:sz w:val="32"/>
                <w:szCs w:val="16"/>
              </w:rPr>
            </w:pPr>
            <w:r w:rsidRPr="005F5E57">
              <w:rPr>
                <w:rFonts w:ascii="Arial Rounded MT Bold" w:hAnsi="Arial Rounded MT Bold"/>
                <w:b/>
                <w:sz w:val="32"/>
                <w:szCs w:val="16"/>
              </w:rPr>
              <w:t xml:space="preserve">PRÉPARATION </w:t>
            </w:r>
          </w:p>
          <w:p w14:paraId="4F52785D" w14:textId="77777777" w:rsidR="00E82D7F" w:rsidRDefault="003A06BE" w:rsidP="00D55100">
            <w:pPr>
              <w:jc w:val="center"/>
            </w:pPr>
            <w:r w:rsidRPr="005F5E57">
              <w:rPr>
                <w:rFonts w:ascii="Arial Rounded MT Bold" w:hAnsi="Arial Rounded MT Bold"/>
                <w:b/>
                <w:sz w:val="32"/>
                <w:szCs w:val="16"/>
              </w:rPr>
              <w:t xml:space="preserve">De </w:t>
            </w:r>
            <w:r w:rsidR="00E82D7F" w:rsidRPr="005F5E57">
              <w:rPr>
                <w:rFonts w:ascii="Arial Rounded MT Bold" w:hAnsi="Arial Rounded MT Bold"/>
                <w:b/>
                <w:sz w:val="32"/>
                <w:szCs w:val="16"/>
              </w:rPr>
              <w:t xml:space="preserve">la visite </w:t>
            </w:r>
            <w:r w:rsidR="00D55100" w:rsidRPr="005F5E57">
              <w:rPr>
                <w:rFonts w:ascii="Arial Rounded MT Bold" w:hAnsi="Arial Rounded MT Bold"/>
                <w:b/>
                <w:sz w:val="32"/>
                <w:szCs w:val="16"/>
              </w:rPr>
              <w:t>droite</w:t>
            </w:r>
            <w:r w:rsidR="00E82D7F" w:rsidRPr="005F5E57">
              <w:rPr>
                <w:rFonts w:ascii="Arial Rounded MT Bold" w:hAnsi="Arial Rounded MT Bold"/>
                <w:b/>
                <w:sz w:val="32"/>
                <w:szCs w:val="16"/>
              </w:rPr>
              <w:t xml:space="preserve"> </w:t>
            </w:r>
          </w:p>
        </w:tc>
        <w:tc>
          <w:tcPr>
            <w:tcW w:w="7220" w:type="dxa"/>
            <w:vAlign w:val="center"/>
          </w:tcPr>
          <w:p w14:paraId="29E06CF1" w14:textId="77777777" w:rsidR="00E82D7F" w:rsidRDefault="005F5E57" w:rsidP="004B10E5">
            <w:pPr>
              <w:jc w:val="right"/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54336" behindDoc="0" locked="0" layoutInCell="1" allowOverlap="1" wp14:anchorId="1E9FCFA2" wp14:editId="73ED3D36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432435</wp:posOffset>
                      </wp:positionV>
                      <wp:extent cx="2118360" cy="952500"/>
                      <wp:effectExtent l="0" t="19050" r="0" b="19050"/>
                      <wp:wrapNone/>
                      <wp:docPr id="1624" name="Groupe 1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8360" cy="952500"/>
                                <a:chOff x="0" y="0"/>
                                <a:chExt cx="2118360" cy="952500"/>
                              </a:xfrm>
                            </wpg:grpSpPr>
                            <wps:wsp>
                              <wps:cNvPr id="1625" name="Zone de texte 93"/>
                              <wps:cNvSpPr txBox="1">
                                <a:spLocks/>
                              </wps:cNvSpPr>
                              <wps:spPr>
                                <a:xfrm>
                                  <a:off x="0" y="110836"/>
                                  <a:ext cx="211836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BA744A" w14:textId="77777777" w:rsidR="008A529F" w:rsidRPr="004B10E5" w:rsidRDefault="008A529F" w:rsidP="005F5E5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52"/>
                                        <w:szCs w:val="72"/>
                                      </w:rPr>
                                    </w:pPr>
                                    <w:r w:rsidRPr="004B10E5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52"/>
                                        <w:szCs w:val="72"/>
                                      </w:rPr>
                                      <w:t xml:space="preserve">PIÈCES </w:t>
                                    </w:r>
                                  </w:p>
                                  <w:p w14:paraId="210BF302" w14:textId="77777777" w:rsidR="008A529F" w:rsidRPr="004B10E5" w:rsidRDefault="008A529F" w:rsidP="005F5E5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noProof/>
                                        <w:sz w:val="20"/>
                                        <w:szCs w:val="72"/>
                                      </w:rPr>
                                    </w:pPr>
                                    <w:r w:rsidRPr="004B10E5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noProof/>
                                        <w:sz w:val="40"/>
                                        <w:szCs w:val="72"/>
                                      </w:rPr>
                                      <w:t>à oeuvrer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6" name="Hexagone 1626"/>
                              <wps:cNvSpPr/>
                              <wps:spPr>
                                <a:xfrm>
                                  <a:off x="290946" y="0"/>
                                  <a:ext cx="1587500" cy="952500"/>
                                </a:xfrm>
                                <a:prstGeom prst="hexagon">
                                  <a:avLst>
                                    <a:gd name="adj" fmla="val 19302"/>
                                    <a:gd name="vf" fmla="val 115470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33CC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524F2E" id="Groupe 1624" o:spid="_x0000_s1270" style="position:absolute;left:0;text-align:left;margin-left:57.6pt;margin-top:34.05pt;width:166.8pt;height:75pt;z-index:251854336;mso-width-relative:margin;mso-height-relative:margin" coordsize="21183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">
                      <v:shape id="Zone de texte 93" o:spid="_x0000_s1271" type="#_x0000_t202" style="position:absolute;top:1108;width:21183;height: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" filled="f" stroked="f">
                        <v:path arrowok="t"/>
                        <v:textbox>
                          <w:txbxContent>
                            <w:p w:rsidR="008A529F" w:rsidRPr="004B10E5" w:rsidRDefault="008A529F" w:rsidP="005F5E5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52"/>
                                  <w:szCs w:val="72"/>
                                </w:rPr>
                              </w:pPr>
                              <w:r w:rsidRPr="004B10E5">
                                <w:rPr>
                                  <w:rFonts w:ascii="Arial" w:hAnsi="Arial" w:cs="Arial"/>
                                  <w:b/>
                                  <w:noProof/>
                                  <w:sz w:val="52"/>
                                  <w:szCs w:val="72"/>
                                </w:rPr>
                                <w:t xml:space="preserve">PIÈCES </w:t>
                              </w:r>
                            </w:p>
                            <w:p w:rsidR="008A529F" w:rsidRPr="004B10E5" w:rsidRDefault="008A529F" w:rsidP="005F5E5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72"/>
                                </w:rPr>
                              </w:pPr>
                              <w:r w:rsidRPr="004B10E5"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40"/>
                                  <w:szCs w:val="72"/>
                                </w:rPr>
                                <w:t>à oeuvrer</w:t>
                              </w:r>
                            </w:p>
                          </w:txbxContent>
                        </v:textbox>
                      </v:shape>
                      <v:shape id="Hexagone 1626" o:spid="_x0000_s1272" type="#_x0000_t9" style="position:absolute;left:2909;width:15875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" adj="2502" filled="f" strokecolor="#3c3" strokeweight="3pt"/>
                    </v:group>
                  </w:pict>
                </mc:Fallback>
              </mc:AlternateContent>
            </w:r>
            <w:r w:rsidR="004B10E5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38976" behindDoc="0" locked="0" layoutInCell="1" allowOverlap="1" wp14:anchorId="6F5225C5" wp14:editId="3D7FD8CC">
                      <wp:simplePos x="0" y="0"/>
                      <wp:positionH relativeFrom="column">
                        <wp:posOffset>3874770</wp:posOffset>
                      </wp:positionH>
                      <wp:positionV relativeFrom="paragraph">
                        <wp:posOffset>438150</wp:posOffset>
                      </wp:positionV>
                      <wp:extent cx="487680" cy="352425"/>
                      <wp:effectExtent l="0" t="0" r="7620" b="28575"/>
                      <wp:wrapNone/>
                      <wp:docPr id="1607" name="Groupe 1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08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EDE4454" w14:textId="77777777" w:rsidR="008A529F" w:rsidRPr="00C07C3F" w:rsidRDefault="008A529F" w:rsidP="004B10E5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9" name="Zone de texte 1609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6D14D6" w14:textId="77777777" w:rsidR="008A529F" w:rsidRPr="001B0CB7" w:rsidRDefault="008A529F" w:rsidP="004B10E5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A1B44D" id="Groupe 1607" o:spid="_x0000_s1273" style="position:absolute;left:0;text-align:left;margin-left:305.1pt;margin-top:34.5pt;width:38.4pt;height:27.75pt;z-index:251838976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">
                      <v:oval id="_x0000_s1274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4B10E5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09" o:spid="_x0000_s1275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" filled="f" stroked="f" strokeweight=".5pt">
                        <v:textbox>
                          <w:txbxContent>
                            <w:p w:rsidR="008A529F" w:rsidRPr="001B0CB7" w:rsidRDefault="008A529F" w:rsidP="004B10E5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B10E5" w:rsidRPr="004B10E5">
              <w:rPr>
                <w:noProof/>
              </w:rPr>
              <w:drawing>
                <wp:inline distT="0" distB="0" distL="0" distR="0" wp14:anchorId="6CACE90B" wp14:editId="40752A28">
                  <wp:extent cx="670560" cy="1961638"/>
                  <wp:effectExtent l="0" t="0" r="0" b="635"/>
                  <wp:docPr id="1606" name="Image 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17" cy="19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CC8FD" w14:textId="77777777" w:rsidR="00711F09" w:rsidRPr="00711F09" w:rsidRDefault="00711F09">
      <w:pPr>
        <w:rPr>
          <w:sz w:val="2"/>
        </w:rPr>
      </w:pPr>
    </w:p>
    <w:tbl>
      <w:tblPr>
        <w:tblpPr w:leftFromText="141" w:rightFromText="141" w:vertAnchor="text" w:horzAnchor="margin" w:tblpY="106"/>
        <w:tblW w:w="106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1843"/>
        <w:gridCol w:w="3827"/>
        <w:gridCol w:w="3452"/>
        <w:gridCol w:w="983"/>
      </w:tblGrid>
      <w:tr w:rsidR="00A81949" w:rsidRPr="00875705" w14:paraId="3DB78EEB" w14:textId="77777777" w:rsidTr="00556D43">
        <w:trPr>
          <w:trHeight w:val="416"/>
        </w:trPr>
        <w:tc>
          <w:tcPr>
            <w:tcW w:w="552" w:type="dxa"/>
            <w:shd w:val="clear" w:color="auto" w:fill="auto"/>
            <w:vAlign w:val="center"/>
          </w:tcPr>
          <w:p w14:paraId="5CB77257" w14:textId="77777777" w:rsidR="00A81949" w:rsidRPr="00875705" w:rsidRDefault="00A81949" w:rsidP="00D6438B">
            <w:pPr>
              <w:jc w:val="center"/>
              <w:rPr>
                <w:rFonts w:ascii="Arial Rounded MT Bold" w:hAnsi="Arial Rounded MT Bold"/>
                <w:b/>
                <w:sz w:val="28"/>
              </w:rPr>
            </w:pPr>
            <w:r w:rsidRPr="00A81949">
              <w:rPr>
                <w:rFonts w:ascii="Arial Rounded MT Bold" w:hAnsi="Arial Rounded MT Bold"/>
                <w:b/>
                <w:sz w:val="16"/>
              </w:rPr>
              <w:t>N°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4AA6B0C" w14:textId="77777777" w:rsidR="00A81949" w:rsidRPr="00556D43" w:rsidRDefault="00A81949" w:rsidP="00D6438B">
            <w:pPr>
              <w:jc w:val="center"/>
              <w:rPr>
                <w:rFonts w:ascii="Arial Rounded MT Bold" w:hAnsi="Arial Rounded MT Bold"/>
                <w:b/>
                <w:sz w:val="26"/>
                <w:szCs w:val="26"/>
              </w:rPr>
            </w:pPr>
            <w:r w:rsidRPr="00556D43">
              <w:rPr>
                <w:rFonts w:ascii="Arial Rounded MT Bold" w:hAnsi="Arial Rounded MT Bold"/>
                <w:b/>
                <w:sz w:val="26"/>
                <w:szCs w:val="26"/>
              </w:rPr>
              <w:t>Opérations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18D94D01" w14:textId="77777777" w:rsidR="00A81949" w:rsidRPr="00556D43" w:rsidRDefault="00A81949" w:rsidP="00D6438B">
            <w:pPr>
              <w:jc w:val="center"/>
              <w:rPr>
                <w:rFonts w:ascii="Arial Rounded MT Bold" w:hAnsi="Arial Rounded MT Bold"/>
                <w:b/>
                <w:sz w:val="26"/>
                <w:szCs w:val="26"/>
              </w:rPr>
            </w:pPr>
            <w:r w:rsidRPr="00556D43">
              <w:rPr>
                <w:rFonts w:ascii="Arial Rounded MT Bold" w:hAnsi="Arial Rounded MT Bold"/>
                <w:b/>
                <w:sz w:val="26"/>
                <w:szCs w:val="26"/>
              </w:rPr>
              <w:t>Pièces à œuvrer /Schéma</w:t>
            </w:r>
          </w:p>
        </w:tc>
        <w:tc>
          <w:tcPr>
            <w:tcW w:w="4435" w:type="dxa"/>
            <w:gridSpan w:val="2"/>
            <w:shd w:val="clear" w:color="auto" w:fill="auto"/>
            <w:vAlign w:val="center"/>
          </w:tcPr>
          <w:p w14:paraId="636BE831" w14:textId="77777777" w:rsidR="00A81949" w:rsidRPr="00875705" w:rsidRDefault="00A81949" w:rsidP="00D6438B">
            <w:pPr>
              <w:jc w:val="center"/>
              <w:rPr>
                <w:rFonts w:ascii="Arial Rounded MT Bold" w:hAnsi="Arial Rounded MT Bold"/>
                <w:b/>
                <w:sz w:val="22"/>
              </w:rPr>
            </w:pPr>
            <w:r w:rsidRPr="00875705">
              <w:rPr>
                <w:rFonts w:ascii="Arial Rounded MT Bold" w:hAnsi="Arial Rounded MT Bold"/>
                <w:b/>
                <w:sz w:val="22"/>
              </w:rPr>
              <w:t>Directives complémentaires</w:t>
            </w:r>
          </w:p>
        </w:tc>
      </w:tr>
      <w:tr w:rsidR="00A81949" w:rsidRPr="00875705" w14:paraId="0B2A9B97" w14:textId="77777777" w:rsidTr="002B5704">
        <w:trPr>
          <w:trHeight w:val="281"/>
        </w:trPr>
        <w:tc>
          <w:tcPr>
            <w:tcW w:w="10657" w:type="dxa"/>
            <w:gridSpan w:val="5"/>
            <w:shd w:val="clear" w:color="auto" w:fill="FBE4D5" w:themeFill="accent2" w:themeFillTint="33"/>
            <w:vAlign w:val="center"/>
          </w:tcPr>
          <w:p w14:paraId="45F2B585" w14:textId="77777777" w:rsidR="00A81949" w:rsidRPr="008F2642" w:rsidRDefault="00A81949" w:rsidP="00D6438B">
            <w:pPr>
              <w:jc w:val="center"/>
              <w:rPr>
                <w:rFonts w:ascii="Arial Rounded MT Bold" w:hAnsi="Arial Rounded MT Bold"/>
                <w:b/>
                <w:szCs w:val="16"/>
              </w:rPr>
            </w:pPr>
            <w:r w:rsidRPr="008F2642">
              <w:rPr>
                <w:rFonts w:ascii="Arial Rounded MT Bold" w:hAnsi="Arial Rounded MT Bold"/>
                <w:b/>
                <w:szCs w:val="16"/>
              </w:rPr>
              <w:t>PRÉPARATION</w:t>
            </w:r>
            <w:r>
              <w:rPr>
                <w:rFonts w:ascii="Arial Rounded MT Bold" w:hAnsi="Arial Rounded MT Bold"/>
                <w:b/>
                <w:szCs w:val="16"/>
              </w:rPr>
              <w:t xml:space="preserve"> / ASSEMBLAGE</w:t>
            </w:r>
          </w:p>
        </w:tc>
      </w:tr>
      <w:tr w:rsidR="00711F09" w:rsidRPr="00875705" w14:paraId="1017DBC2" w14:textId="77777777" w:rsidTr="00556D43">
        <w:trPr>
          <w:trHeight w:val="874"/>
        </w:trPr>
        <w:tc>
          <w:tcPr>
            <w:tcW w:w="552" w:type="dxa"/>
            <w:shd w:val="clear" w:color="auto" w:fill="auto"/>
            <w:vAlign w:val="center"/>
          </w:tcPr>
          <w:p w14:paraId="7C9FB563" w14:textId="77777777" w:rsidR="00711F09" w:rsidRPr="00FF252F" w:rsidRDefault="002F7B56" w:rsidP="00711F09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18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5FE8663" w14:textId="77777777" w:rsidR="00711F09" w:rsidRDefault="00711F09" w:rsidP="00711F09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PIQUER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0763B56" w14:textId="77777777" w:rsidR="00711F09" w:rsidRDefault="00711F09" w:rsidP="00711F09">
            <w:pPr>
              <w:pStyle w:val="En-tte"/>
              <w:numPr>
                <w:ilvl w:val="0"/>
                <w:numId w:val="39"/>
              </w:numPr>
              <w:tabs>
                <w:tab w:val="clear" w:pos="4536"/>
                <w:tab w:val="clear" w:pos="9072"/>
              </w:tabs>
              <w:ind w:left="341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Le rembord de l’</w:t>
            </w:r>
            <w:r w:rsidRPr="00C43891">
              <w:rPr>
                <w:rFonts w:ascii="Calibri" w:hAnsi="Calibri" w:cs="Arial"/>
                <w:b/>
                <w:noProof/>
                <w:sz w:val="36"/>
              </w:rPr>
              <w:t xml:space="preserve"> Ʃ</w:t>
            </w:r>
            <w:r>
              <w:rPr>
                <w:rFonts w:ascii="Calibri" w:hAnsi="Calibri" w:cs="Arial"/>
                <w:b/>
                <w:noProof/>
                <w:sz w:val="36"/>
              </w:rPr>
              <w:t xml:space="preserve"> </w:t>
            </w:r>
            <w:r w:rsidRPr="008F39E2">
              <w:rPr>
                <w:rFonts w:ascii="Calibri" w:hAnsi="Calibri" w:cs="Arial"/>
                <w:noProof/>
              </w:rPr>
              <w:t xml:space="preserve">visite </w:t>
            </w:r>
            <w:r>
              <w:rPr>
                <w:rFonts w:ascii="Calibri" w:hAnsi="Calibri" w:cs="Arial"/>
                <w:noProof/>
              </w:rPr>
              <w:t xml:space="preserve">DROITE      </w:t>
            </w:r>
          </w:p>
        </w:tc>
        <w:tc>
          <w:tcPr>
            <w:tcW w:w="3452" w:type="dxa"/>
            <w:shd w:val="clear" w:color="auto" w:fill="auto"/>
            <w:vAlign w:val="center"/>
          </w:tcPr>
          <w:p w14:paraId="32CF3500" w14:textId="77777777" w:rsidR="00711F09" w:rsidRPr="00C36B98" w:rsidRDefault="00711F09" w:rsidP="00711F09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 w:rsidRPr="00C36B98">
              <w:rPr>
                <w:rFonts w:ascii="Calibri" w:hAnsi="Calibri" w:cs="Arial"/>
                <w:sz w:val="22"/>
                <w:szCs w:val="22"/>
              </w:rPr>
              <w:t>-FIL : 61 /61</w:t>
            </w:r>
          </w:p>
          <w:p w14:paraId="523103E9" w14:textId="77777777" w:rsidR="00711F09" w:rsidRDefault="00711F09" w:rsidP="00711F09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-2,5 mm du bord</w:t>
            </w:r>
          </w:p>
          <w:p w14:paraId="3D6FE35A" w14:textId="77777777" w:rsidR="00711F09" w:rsidRDefault="00711F09" w:rsidP="00711F09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 w:rsidRPr="00C36B98">
              <w:rPr>
                <w:rFonts w:ascii="Calibri" w:hAnsi="Calibri" w:cs="Arial"/>
                <w:sz w:val="22"/>
                <w:szCs w:val="22"/>
              </w:rPr>
              <w:t>-</w:t>
            </w:r>
            <w:r>
              <w:rPr>
                <w:rFonts w:ascii="Calibri" w:hAnsi="Calibri" w:cs="Arial"/>
                <w:sz w:val="22"/>
              </w:rPr>
              <w:t>Fil long, tiré sur envers, nœud</w:t>
            </w:r>
          </w:p>
        </w:tc>
        <w:tc>
          <w:tcPr>
            <w:tcW w:w="983" w:type="dxa"/>
            <w:vAlign w:val="center"/>
          </w:tcPr>
          <w:p w14:paraId="0871C825" w14:textId="77777777" w:rsidR="00711F09" w:rsidRDefault="00711F09" w:rsidP="00711F09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noProof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69DF0E61" wp14:editId="2D3794E1">
                  <wp:extent cx="400499" cy="277091"/>
                  <wp:effectExtent l="0" t="0" r="0" b="8890"/>
                  <wp:docPr id="90" name="Image 90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>
                            <a:hlinkClick r:id="rId86"/>
                          </pic:cNvPr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6" r="15226" b="-138"/>
                          <a:stretch/>
                        </pic:blipFill>
                        <pic:spPr bwMode="auto">
                          <a:xfrm>
                            <a:off x="0" y="0"/>
                            <a:ext cx="436650" cy="30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64A4F" w14:textId="77777777" w:rsidR="00E45EF9" w:rsidRDefault="00E45EF9">
      <w:pPr>
        <w:rPr>
          <w:rFonts w:ascii="Calibri" w:hAnsi="Calibri" w:cs="Arial"/>
          <w:noProof/>
        </w:rPr>
      </w:pPr>
    </w:p>
    <w:tbl>
      <w:tblPr>
        <w:tblStyle w:val="Grilledutableau"/>
        <w:tblW w:w="106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56"/>
        <w:gridCol w:w="7371"/>
      </w:tblGrid>
      <w:tr w:rsidR="00E82D7F" w14:paraId="7488FE23" w14:textId="77777777" w:rsidTr="005F5E57">
        <w:trPr>
          <w:trHeight w:val="3043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4F6DB8AD" w14:textId="77777777" w:rsidR="005F5E57" w:rsidRPr="005F5E57" w:rsidRDefault="005F5E57" w:rsidP="005F5E57">
            <w:pPr>
              <w:jc w:val="center"/>
              <w:rPr>
                <w:rFonts w:ascii="Arial" w:hAnsi="Arial" w:cs="Arial"/>
                <w:b/>
                <w:noProof/>
                <w:color w:val="33CC33"/>
                <w:sz w:val="56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5F5E57">
              <w:rPr>
                <w:rFonts w:ascii="Arial" w:hAnsi="Arial" w:cs="Arial"/>
                <w:b/>
                <w:noProof/>
                <w:color w:val="33CC33"/>
                <w:sz w:val="56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INTÉRIEUR</w:t>
            </w:r>
          </w:p>
          <w:p w14:paraId="3F52A7FA" w14:textId="77777777" w:rsidR="005F5E57" w:rsidRPr="005F5E57" w:rsidRDefault="005F5E57" w:rsidP="005F5E57">
            <w:pPr>
              <w:jc w:val="center"/>
              <w:rPr>
                <w:rFonts w:ascii="Arial" w:hAnsi="Arial" w:cs="Arial"/>
                <w:b/>
                <w:i/>
                <w:noProof/>
                <w:color w:val="33CC33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/>
                <w:i/>
                <w:noProof/>
                <w:color w:val="33CC33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</w:t>
            </w:r>
            <w:r w:rsidRPr="005F5E57">
              <w:rPr>
                <w:rFonts w:ascii="Arial" w:hAnsi="Arial" w:cs="Arial"/>
                <w:b/>
                <w:i/>
                <w:noProof/>
                <w:color w:val="33CC33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u carnet</w:t>
            </w:r>
          </w:p>
          <w:p w14:paraId="61030792" w14:textId="77777777" w:rsidR="005F5E57" w:rsidRDefault="005F5E57" w:rsidP="003A06BE">
            <w:pPr>
              <w:jc w:val="center"/>
              <w:rPr>
                <w:rFonts w:ascii="Arial Rounded MT Bold" w:hAnsi="Arial Rounded MT Bold"/>
                <w:b/>
                <w:color w:val="FFFFFF" w:themeColor="background1"/>
                <w:sz w:val="32"/>
                <w:szCs w:val="16"/>
              </w:rPr>
            </w:pPr>
          </w:p>
          <w:p w14:paraId="4C465F81" w14:textId="77777777" w:rsidR="00E82D7F" w:rsidRDefault="00E82D7F" w:rsidP="003A06BE">
            <w:pPr>
              <w:jc w:val="center"/>
            </w:pPr>
            <w:r w:rsidRPr="005F5E57">
              <w:rPr>
                <w:rFonts w:ascii="Arial Rounded MT Bold" w:hAnsi="Arial Rounded MT Bold"/>
                <w:b/>
                <w:color w:val="000000" w:themeColor="text1"/>
                <w:sz w:val="32"/>
                <w:szCs w:val="16"/>
              </w:rPr>
              <w:t xml:space="preserve">PRÉPARATION Porte-stylo </w:t>
            </w:r>
          </w:p>
        </w:tc>
        <w:tc>
          <w:tcPr>
            <w:tcW w:w="7371" w:type="dxa"/>
            <w:vAlign w:val="center"/>
          </w:tcPr>
          <w:p w14:paraId="42CAAE2E" w14:textId="77777777" w:rsidR="00E82D7F" w:rsidRDefault="005F5E57" w:rsidP="00711F09">
            <w:pPr>
              <w:jc w:val="right"/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56384" behindDoc="0" locked="0" layoutInCell="1" allowOverlap="1" wp14:anchorId="485735F5" wp14:editId="54BDD7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433070</wp:posOffset>
                      </wp:positionV>
                      <wp:extent cx="2118360" cy="952500"/>
                      <wp:effectExtent l="0" t="19050" r="0" b="19050"/>
                      <wp:wrapNone/>
                      <wp:docPr id="1627" name="Groupe 1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8360" cy="952500"/>
                                <a:chOff x="0" y="0"/>
                                <a:chExt cx="2118360" cy="952500"/>
                              </a:xfrm>
                            </wpg:grpSpPr>
                            <wps:wsp>
                              <wps:cNvPr id="1628" name="Zone de texte 93"/>
                              <wps:cNvSpPr txBox="1">
                                <a:spLocks/>
                              </wps:cNvSpPr>
                              <wps:spPr>
                                <a:xfrm>
                                  <a:off x="0" y="110836"/>
                                  <a:ext cx="211836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076C96" w14:textId="77777777" w:rsidR="008A529F" w:rsidRPr="004B10E5" w:rsidRDefault="008A529F" w:rsidP="005F5E5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52"/>
                                        <w:szCs w:val="72"/>
                                      </w:rPr>
                                    </w:pPr>
                                    <w:r w:rsidRPr="004B10E5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52"/>
                                        <w:szCs w:val="72"/>
                                      </w:rPr>
                                      <w:t xml:space="preserve">PIÈCES </w:t>
                                    </w:r>
                                  </w:p>
                                  <w:p w14:paraId="5CDDA097" w14:textId="77777777" w:rsidR="008A529F" w:rsidRPr="004B10E5" w:rsidRDefault="008A529F" w:rsidP="005F5E5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noProof/>
                                        <w:sz w:val="20"/>
                                        <w:szCs w:val="72"/>
                                      </w:rPr>
                                    </w:pPr>
                                    <w:r w:rsidRPr="004B10E5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noProof/>
                                        <w:sz w:val="40"/>
                                        <w:szCs w:val="72"/>
                                      </w:rPr>
                                      <w:t>à oeuvrer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9" name="Hexagone 1629"/>
                              <wps:cNvSpPr/>
                              <wps:spPr>
                                <a:xfrm>
                                  <a:off x="290946" y="0"/>
                                  <a:ext cx="1587500" cy="952500"/>
                                </a:xfrm>
                                <a:prstGeom prst="hexagon">
                                  <a:avLst>
                                    <a:gd name="adj" fmla="val 19302"/>
                                    <a:gd name="vf" fmla="val 115470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33CC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524F2E" id="Groupe 1627" o:spid="_x0000_s1276" style="position:absolute;left:0;text-align:left;margin-left:0;margin-top:34.1pt;width:166.8pt;height:75pt;z-index:251856384;mso-width-relative:margin;mso-height-relative:margin" coordsize="21183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">
                      <v:shape id="Zone de texte 93" o:spid="_x0000_s1277" type="#_x0000_t202" style="position:absolute;top:1108;width:21183;height: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" filled="f" stroked="f">
                        <v:path arrowok="t"/>
                        <v:textbox>
                          <w:txbxContent>
                            <w:p w:rsidR="008A529F" w:rsidRPr="004B10E5" w:rsidRDefault="008A529F" w:rsidP="005F5E5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52"/>
                                  <w:szCs w:val="72"/>
                                </w:rPr>
                              </w:pPr>
                              <w:r w:rsidRPr="004B10E5">
                                <w:rPr>
                                  <w:rFonts w:ascii="Arial" w:hAnsi="Arial" w:cs="Arial"/>
                                  <w:b/>
                                  <w:noProof/>
                                  <w:sz w:val="52"/>
                                  <w:szCs w:val="72"/>
                                </w:rPr>
                                <w:t xml:space="preserve">PIÈCES </w:t>
                              </w:r>
                            </w:p>
                            <w:p w:rsidR="008A529F" w:rsidRPr="004B10E5" w:rsidRDefault="008A529F" w:rsidP="005F5E5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72"/>
                                </w:rPr>
                              </w:pPr>
                              <w:r w:rsidRPr="004B10E5"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40"/>
                                  <w:szCs w:val="72"/>
                                </w:rPr>
                                <w:t>à oeuvrer</w:t>
                              </w:r>
                            </w:p>
                          </w:txbxContent>
                        </v:textbox>
                      </v:shape>
                      <v:shape id="Hexagone 1629" o:spid="_x0000_s1278" type="#_x0000_t9" style="position:absolute;left:2909;width:15875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" adj="2502" filled="f" strokecolor="#3c3" strokeweight="3pt"/>
                    </v:group>
                  </w:pict>
                </mc:Fallback>
              </mc:AlternateContent>
            </w:r>
            <w:r w:rsidR="004B10E5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11EE7438" wp14:editId="03ED51ED">
                      <wp:simplePos x="0" y="0"/>
                      <wp:positionH relativeFrom="column">
                        <wp:posOffset>3006090</wp:posOffset>
                      </wp:positionH>
                      <wp:positionV relativeFrom="paragraph">
                        <wp:posOffset>401320</wp:posOffset>
                      </wp:positionV>
                      <wp:extent cx="368935" cy="30480"/>
                      <wp:effectExtent l="19050" t="57150" r="12065" b="64770"/>
                      <wp:wrapNone/>
                      <wp:docPr id="1620" name="Connecteur droit avec flèche 1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68935" cy="304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D0AA9" id="Connecteur droit avec flèche 1620" o:spid="_x0000_s1026" type="#_x0000_t32" style="position:absolute;margin-left:236.7pt;margin-top:31.6pt;width:29.05pt;height:2.4pt;flip:x y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4B10E5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49216" behindDoc="0" locked="0" layoutInCell="1" allowOverlap="1" wp14:anchorId="426CB2CF" wp14:editId="5F149480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273685</wp:posOffset>
                      </wp:positionV>
                      <wp:extent cx="487680" cy="352425"/>
                      <wp:effectExtent l="0" t="0" r="7620" b="28575"/>
                      <wp:wrapNone/>
                      <wp:docPr id="1617" name="Groupe 1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18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7462E3" w14:textId="77777777" w:rsidR="008A529F" w:rsidRPr="00C07C3F" w:rsidRDefault="008A529F" w:rsidP="004B10E5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9" name="Zone de texte 1619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BFE62A" w14:textId="77777777" w:rsidR="008A529F" w:rsidRPr="001B0CB7" w:rsidRDefault="008A529F" w:rsidP="004B10E5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13773B" id="Groupe 1617" o:spid="_x0000_s1279" style="position:absolute;left:0;text-align:left;margin-left:261.7pt;margin-top:21.55pt;width:38.4pt;height:27.75pt;z-index:251849216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">
                      <v:oval id="_x0000_s1280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4B10E5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19" o:spid="_x0000_s1281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" filled="f" stroked="f" strokeweight=".5pt">
                        <v:textbox>
                          <w:txbxContent>
                            <w:p w:rsidR="008A529F" w:rsidRPr="001B0CB7" w:rsidRDefault="008A529F" w:rsidP="004B10E5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B10E5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47168" behindDoc="0" locked="0" layoutInCell="1" allowOverlap="1" wp14:anchorId="3391E285" wp14:editId="7EABD0FE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1004570</wp:posOffset>
                      </wp:positionV>
                      <wp:extent cx="487680" cy="352425"/>
                      <wp:effectExtent l="0" t="0" r="7620" b="28575"/>
                      <wp:wrapNone/>
                      <wp:docPr id="1614" name="Groupe 1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15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7B1210" w14:textId="77777777" w:rsidR="008A529F" w:rsidRPr="00C07C3F" w:rsidRDefault="008A529F" w:rsidP="004B10E5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6" name="Zone de texte 1616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760C02" w14:textId="77777777" w:rsidR="008A529F" w:rsidRPr="001B0CB7" w:rsidRDefault="008A529F" w:rsidP="004B10E5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511734" id="Groupe 1614" o:spid="_x0000_s1282" style="position:absolute;left:0;text-align:left;margin-left:192.75pt;margin-top:79.1pt;width:38.4pt;height:27.75pt;z-index:251847168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">
                      <v:oval id="_x0000_s1283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4B10E5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16" o:spid="_x0000_s1284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" filled="f" stroked="f" strokeweight=".5pt">
                        <v:textbox>
                          <w:txbxContent>
                            <w:p w:rsidR="008A529F" w:rsidRPr="001B0CB7" w:rsidRDefault="008A529F" w:rsidP="004B10E5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06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B10E5" w:rsidRPr="004B10E5">
              <w:rPr>
                <w:noProof/>
              </w:rPr>
              <w:drawing>
                <wp:inline distT="0" distB="0" distL="0" distR="0" wp14:anchorId="207DA7D2" wp14:editId="0F9BED65">
                  <wp:extent cx="2531745" cy="1714556"/>
                  <wp:effectExtent l="0" t="0" r="1905" b="0"/>
                  <wp:docPr id="1613" name="Image 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994" cy="172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A8657" w14:textId="77777777" w:rsidR="009D25ED" w:rsidRPr="00711F09" w:rsidRDefault="009D25ED">
      <w:pPr>
        <w:rPr>
          <w:rFonts w:ascii="Calibri" w:hAnsi="Calibri" w:cs="Arial"/>
          <w:noProof/>
          <w:sz w:val="6"/>
        </w:rPr>
      </w:pPr>
    </w:p>
    <w:tbl>
      <w:tblPr>
        <w:tblpPr w:leftFromText="141" w:rightFromText="141" w:vertAnchor="text" w:horzAnchor="margin" w:tblpY="106"/>
        <w:tblW w:w="106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1843"/>
        <w:gridCol w:w="3969"/>
        <w:gridCol w:w="3270"/>
        <w:gridCol w:w="993"/>
      </w:tblGrid>
      <w:tr w:rsidR="007603AB" w:rsidRPr="00875705" w14:paraId="54CB1C65" w14:textId="77777777" w:rsidTr="00556D43">
        <w:trPr>
          <w:trHeight w:val="419"/>
        </w:trPr>
        <w:tc>
          <w:tcPr>
            <w:tcW w:w="552" w:type="dxa"/>
            <w:shd w:val="clear" w:color="auto" w:fill="auto"/>
            <w:vAlign w:val="center"/>
          </w:tcPr>
          <w:p w14:paraId="4B509ABC" w14:textId="77777777" w:rsidR="007603AB" w:rsidRPr="00875705" w:rsidRDefault="007603AB" w:rsidP="005100CD">
            <w:pPr>
              <w:jc w:val="center"/>
              <w:rPr>
                <w:rFonts w:ascii="Arial Rounded MT Bold" w:hAnsi="Arial Rounded MT Bold"/>
                <w:b/>
                <w:sz w:val="28"/>
              </w:rPr>
            </w:pPr>
            <w:r w:rsidRPr="007603AB">
              <w:rPr>
                <w:rFonts w:ascii="Arial Rounded MT Bold" w:hAnsi="Arial Rounded MT Bold"/>
                <w:b/>
                <w:sz w:val="16"/>
              </w:rPr>
              <w:t>N°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4D040C" w14:textId="77777777" w:rsidR="007603AB" w:rsidRPr="00556D43" w:rsidRDefault="007603AB" w:rsidP="005100CD">
            <w:pPr>
              <w:jc w:val="center"/>
              <w:rPr>
                <w:rFonts w:ascii="Arial Rounded MT Bold" w:hAnsi="Arial Rounded MT Bold"/>
                <w:b/>
                <w:sz w:val="26"/>
                <w:szCs w:val="26"/>
              </w:rPr>
            </w:pPr>
            <w:r w:rsidRPr="00556D43">
              <w:rPr>
                <w:rFonts w:ascii="Arial Rounded MT Bold" w:hAnsi="Arial Rounded MT Bold"/>
                <w:b/>
                <w:sz w:val="26"/>
                <w:szCs w:val="26"/>
              </w:rPr>
              <w:t>Opérations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BA133D4" w14:textId="77777777" w:rsidR="007603AB" w:rsidRPr="00556D43" w:rsidRDefault="007603AB" w:rsidP="005100CD">
            <w:pPr>
              <w:jc w:val="center"/>
              <w:rPr>
                <w:rFonts w:ascii="Arial Rounded MT Bold" w:hAnsi="Arial Rounded MT Bold"/>
                <w:b/>
                <w:sz w:val="26"/>
                <w:szCs w:val="26"/>
              </w:rPr>
            </w:pPr>
            <w:r w:rsidRPr="00556D43">
              <w:rPr>
                <w:rFonts w:ascii="Arial Rounded MT Bold" w:hAnsi="Arial Rounded MT Bold"/>
                <w:b/>
                <w:sz w:val="26"/>
                <w:szCs w:val="26"/>
              </w:rPr>
              <w:t>Pièces à œuvrer /Schéma</w:t>
            </w:r>
          </w:p>
        </w:tc>
        <w:tc>
          <w:tcPr>
            <w:tcW w:w="4263" w:type="dxa"/>
            <w:gridSpan w:val="2"/>
            <w:shd w:val="clear" w:color="auto" w:fill="auto"/>
            <w:vAlign w:val="center"/>
          </w:tcPr>
          <w:p w14:paraId="124DFC0C" w14:textId="77777777" w:rsidR="007603AB" w:rsidRPr="00875705" w:rsidRDefault="007603AB" w:rsidP="005100CD">
            <w:pPr>
              <w:jc w:val="center"/>
              <w:rPr>
                <w:rFonts w:ascii="Arial Rounded MT Bold" w:hAnsi="Arial Rounded MT Bold"/>
                <w:b/>
                <w:sz w:val="22"/>
              </w:rPr>
            </w:pPr>
            <w:r w:rsidRPr="00875705">
              <w:rPr>
                <w:rFonts w:ascii="Arial Rounded MT Bold" w:hAnsi="Arial Rounded MT Bold"/>
                <w:b/>
                <w:sz w:val="22"/>
              </w:rPr>
              <w:t>Directives complémentaires</w:t>
            </w:r>
          </w:p>
        </w:tc>
      </w:tr>
      <w:tr w:rsidR="007603AB" w:rsidRPr="00875705" w14:paraId="06713FBD" w14:textId="77777777" w:rsidTr="002B5704">
        <w:trPr>
          <w:trHeight w:val="283"/>
        </w:trPr>
        <w:tc>
          <w:tcPr>
            <w:tcW w:w="10627" w:type="dxa"/>
            <w:gridSpan w:val="5"/>
            <w:shd w:val="clear" w:color="auto" w:fill="FBE4D5" w:themeFill="accent2" w:themeFillTint="33"/>
            <w:vAlign w:val="center"/>
          </w:tcPr>
          <w:p w14:paraId="0F0D25D6" w14:textId="77777777" w:rsidR="007603AB" w:rsidRPr="008F2642" w:rsidRDefault="007603AB" w:rsidP="005100CD">
            <w:pPr>
              <w:jc w:val="center"/>
              <w:rPr>
                <w:rFonts w:ascii="Arial Rounded MT Bold" w:hAnsi="Arial Rounded MT Bold"/>
                <w:b/>
                <w:szCs w:val="16"/>
              </w:rPr>
            </w:pPr>
            <w:r w:rsidRPr="008F2642">
              <w:rPr>
                <w:rFonts w:ascii="Arial Rounded MT Bold" w:hAnsi="Arial Rounded MT Bold"/>
                <w:b/>
                <w:szCs w:val="16"/>
              </w:rPr>
              <w:t>PRÉPARATION</w:t>
            </w:r>
            <w:r>
              <w:rPr>
                <w:rFonts w:ascii="Arial Rounded MT Bold" w:hAnsi="Arial Rounded MT Bold"/>
                <w:b/>
                <w:szCs w:val="16"/>
              </w:rPr>
              <w:t xml:space="preserve"> / ASSEMBLAGE</w:t>
            </w:r>
          </w:p>
        </w:tc>
      </w:tr>
      <w:tr w:rsidR="007603AB" w:rsidRPr="00875705" w14:paraId="388B1DF8" w14:textId="77777777" w:rsidTr="00556D43">
        <w:trPr>
          <w:trHeight w:val="879"/>
        </w:trPr>
        <w:tc>
          <w:tcPr>
            <w:tcW w:w="552" w:type="dxa"/>
            <w:shd w:val="clear" w:color="auto" w:fill="auto"/>
            <w:vAlign w:val="center"/>
          </w:tcPr>
          <w:p w14:paraId="41A6E397" w14:textId="77777777" w:rsidR="007603AB" w:rsidRPr="00FF252F" w:rsidRDefault="00567304" w:rsidP="002F7B56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1</w:t>
            </w:r>
            <w:r w:rsidR="002F7B56">
              <w:rPr>
                <w:rFonts w:ascii="Calibri" w:hAnsi="Calibri" w:cs="Arial"/>
                <w:b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A75FEF5" w14:textId="77777777" w:rsidR="001E0259" w:rsidRDefault="007603AB" w:rsidP="007603AB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COLLER,</w:t>
            </w:r>
          </w:p>
          <w:p w14:paraId="5BC2D472" w14:textId="77777777" w:rsidR="007603AB" w:rsidRDefault="007603AB" w:rsidP="007603AB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POSITIONNER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C5CF247" w14:textId="77777777" w:rsidR="007603AB" w:rsidRPr="007452AB" w:rsidRDefault="007603AB" w:rsidP="007603AB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 xml:space="preserve">10 Applique-stylo/06INT Corps 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74C777F7" w14:textId="77777777" w:rsidR="007603AB" w:rsidRDefault="007603AB" w:rsidP="007603AB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  <w:r w:rsidRPr="004E0CA4">
              <w:rPr>
                <w:rFonts w:ascii="Calibri" w:hAnsi="Calibri" w:cs="Arial"/>
                <w:sz w:val="22"/>
                <w:szCs w:val="22"/>
              </w:rPr>
              <w:t xml:space="preserve">Colle </w:t>
            </w:r>
            <w:r>
              <w:rPr>
                <w:rFonts w:ascii="Calibri" w:hAnsi="Calibri" w:cs="Arial"/>
                <w:sz w:val="22"/>
                <w:szCs w:val="22"/>
              </w:rPr>
              <w:t>blanche en filet de 3 mm OU double face de 3 mm de large.</w:t>
            </w:r>
          </w:p>
          <w:p w14:paraId="23522755" w14:textId="77777777" w:rsidR="007603AB" w:rsidRPr="007452AB" w:rsidRDefault="007603AB" w:rsidP="007603AB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-Sur pointeaux</w:t>
            </w:r>
          </w:p>
        </w:tc>
        <w:tc>
          <w:tcPr>
            <w:tcW w:w="993" w:type="dxa"/>
            <w:vAlign w:val="center"/>
          </w:tcPr>
          <w:p w14:paraId="21BBB13C" w14:textId="77777777" w:rsidR="007603AB" w:rsidRDefault="007603AB" w:rsidP="007603AB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6BEF07D1" wp14:editId="4C0BCBBF">
                  <wp:extent cx="400499" cy="277091"/>
                  <wp:effectExtent l="0" t="0" r="0" b="8890"/>
                  <wp:docPr id="97" name="Image 97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>
                            <a:hlinkClick r:id="rId88"/>
                          </pic:cNvPr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6" r="15226" b="-138"/>
                          <a:stretch/>
                        </pic:blipFill>
                        <pic:spPr bwMode="auto">
                          <a:xfrm>
                            <a:off x="0" y="0"/>
                            <a:ext cx="436650" cy="30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3AB" w:rsidRPr="00875705" w14:paraId="04DB1595" w14:textId="77777777" w:rsidTr="00556D43">
        <w:trPr>
          <w:trHeight w:val="879"/>
        </w:trPr>
        <w:tc>
          <w:tcPr>
            <w:tcW w:w="552" w:type="dxa"/>
            <w:shd w:val="clear" w:color="auto" w:fill="auto"/>
            <w:vAlign w:val="center"/>
          </w:tcPr>
          <w:p w14:paraId="4C097E65" w14:textId="77777777" w:rsidR="007603AB" w:rsidRPr="00FF252F" w:rsidRDefault="002F7B56" w:rsidP="007603AB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342D796" w14:textId="77777777" w:rsidR="007603AB" w:rsidRDefault="007603AB" w:rsidP="007603AB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PIQUER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65568BD" w14:textId="77777777" w:rsidR="007603AB" w:rsidRDefault="007603AB" w:rsidP="007603AB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L’</w:t>
            </w:r>
            <w:r w:rsidRPr="00C43891">
              <w:rPr>
                <w:rFonts w:ascii="Calibri" w:hAnsi="Calibri" w:cs="Arial"/>
                <w:b/>
                <w:noProof/>
                <w:sz w:val="36"/>
              </w:rPr>
              <w:t xml:space="preserve"> Ʃ</w:t>
            </w:r>
            <w:r>
              <w:rPr>
                <w:rFonts w:ascii="Calibri" w:hAnsi="Calibri" w:cs="Arial"/>
                <w:noProof/>
              </w:rPr>
              <w:t xml:space="preserve"> 10 Applique-stylo/06INT Corps</w:t>
            </w:r>
          </w:p>
          <w:p w14:paraId="259FECEF" w14:textId="77777777" w:rsidR="007603AB" w:rsidRDefault="007603AB" w:rsidP="007603AB">
            <w:pPr>
              <w:pStyle w:val="En-tte"/>
              <w:tabs>
                <w:tab w:val="clear" w:pos="4536"/>
                <w:tab w:val="clear" w:pos="9072"/>
              </w:tabs>
              <w:ind w:left="-5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 xml:space="preserve">     </w:t>
            </w:r>
            <w:r w:rsidRPr="00CD5F72">
              <w:rPr>
                <w:rFonts w:ascii="Calibri" w:hAnsi="Calibri" w:cs="Arial"/>
                <w:noProof/>
              </w:rPr>
              <w:drawing>
                <wp:inline distT="0" distB="0" distL="0" distR="0" wp14:anchorId="7B942ABC" wp14:editId="7E387204">
                  <wp:extent cx="2186268" cy="1649186"/>
                  <wp:effectExtent l="0" t="0" r="5080" b="8255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64" cy="166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0351513D" w14:textId="77777777" w:rsidR="007603AB" w:rsidRPr="00C36B98" w:rsidRDefault="007603AB" w:rsidP="007603AB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 w:rsidRPr="00C36B98">
              <w:rPr>
                <w:rFonts w:ascii="Calibri" w:hAnsi="Calibri" w:cs="Arial"/>
                <w:sz w:val="22"/>
                <w:szCs w:val="22"/>
              </w:rPr>
              <w:t>-FIL : 61 /61</w:t>
            </w:r>
          </w:p>
          <w:p w14:paraId="61A63E6A" w14:textId="77777777" w:rsidR="007603AB" w:rsidRDefault="007603AB" w:rsidP="007603AB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-2,5 mm du bord</w:t>
            </w:r>
          </w:p>
          <w:p w14:paraId="41B55DA0" w14:textId="77777777" w:rsidR="007603AB" w:rsidRDefault="007603AB" w:rsidP="007603AB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-Point de recouvrement sur le haut</w:t>
            </w:r>
          </w:p>
          <w:p w14:paraId="65D589EE" w14:textId="77777777" w:rsidR="007603AB" w:rsidRDefault="007603AB" w:rsidP="007603AB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 w:rsidRPr="00C36B98">
              <w:rPr>
                <w:rFonts w:ascii="Calibri" w:hAnsi="Calibri" w:cs="Arial"/>
                <w:sz w:val="22"/>
                <w:szCs w:val="22"/>
              </w:rPr>
              <w:t>-</w:t>
            </w:r>
            <w:r>
              <w:rPr>
                <w:rFonts w:ascii="Calibri" w:hAnsi="Calibri" w:cs="Arial"/>
                <w:sz w:val="22"/>
              </w:rPr>
              <w:t>Fil long, tiré sur envers, nœud, et poser renfort à l’arrière</w:t>
            </w:r>
          </w:p>
        </w:tc>
        <w:tc>
          <w:tcPr>
            <w:tcW w:w="993" w:type="dxa"/>
            <w:vAlign w:val="center"/>
          </w:tcPr>
          <w:p w14:paraId="4C196240" w14:textId="77777777" w:rsidR="007603AB" w:rsidRDefault="007603AB" w:rsidP="007603AB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567B103E" wp14:editId="4A2B000D">
                  <wp:extent cx="400499" cy="277091"/>
                  <wp:effectExtent l="0" t="0" r="0" b="8890"/>
                  <wp:docPr id="98" name="Image 98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>
                            <a:hlinkClick r:id="rId90"/>
                          </pic:cNvPr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6" r="15226" b="-138"/>
                          <a:stretch/>
                        </pic:blipFill>
                        <pic:spPr bwMode="auto">
                          <a:xfrm>
                            <a:off x="0" y="0"/>
                            <a:ext cx="436650" cy="30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7B0EB" w14:textId="77777777" w:rsidR="009D25ED" w:rsidRPr="00556D43" w:rsidRDefault="009D25ED">
      <w:pPr>
        <w:rPr>
          <w:rFonts w:ascii="Calibri" w:hAnsi="Calibri" w:cs="Arial"/>
          <w:noProof/>
          <w:sz w:val="20"/>
        </w:rPr>
      </w:pPr>
    </w:p>
    <w:tbl>
      <w:tblPr>
        <w:tblStyle w:val="Grilledutableau"/>
        <w:tblpPr w:leftFromText="141" w:rightFromText="141" w:vertAnchor="text" w:horzAnchor="margin" w:tblpY="-46"/>
        <w:tblW w:w="106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56"/>
        <w:gridCol w:w="7361"/>
      </w:tblGrid>
      <w:tr w:rsidR="00A81949" w14:paraId="1F6C8045" w14:textId="77777777" w:rsidTr="005F5E57">
        <w:trPr>
          <w:trHeight w:val="1838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64AB25A0" w14:textId="77777777" w:rsidR="005F5E57" w:rsidRPr="005F5E57" w:rsidRDefault="005F5E57" w:rsidP="005F5E57">
            <w:pPr>
              <w:jc w:val="center"/>
              <w:rPr>
                <w:rFonts w:ascii="Arial" w:hAnsi="Arial" w:cs="Arial"/>
                <w:b/>
                <w:noProof/>
                <w:color w:val="33CC33"/>
                <w:sz w:val="56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5F5E57">
              <w:rPr>
                <w:rFonts w:ascii="Arial" w:hAnsi="Arial" w:cs="Arial"/>
                <w:b/>
                <w:noProof/>
                <w:color w:val="33CC33"/>
                <w:sz w:val="56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INTÉRIEUR</w:t>
            </w:r>
          </w:p>
          <w:p w14:paraId="14CF4771" w14:textId="77777777" w:rsidR="005F5E57" w:rsidRPr="005F5E57" w:rsidRDefault="005F5E57" w:rsidP="005F5E57">
            <w:pPr>
              <w:jc w:val="center"/>
              <w:rPr>
                <w:rFonts w:ascii="Arial" w:hAnsi="Arial" w:cs="Arial"/>
                <w:b/>
                <w:i/>
                <w:noProof/>
                <w:color w:val="33CC33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/>
                <w:i/>
                <w:noProof/>
                <w:color w:val="33CC33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</w:t>
            </w:r>
            <w:r w:rsidRPr="005F5E57">
              <w:rPr>
                <w:rFonts w:ascii="Arial" w:hAnsi="Arial" w:cs="Arial"/>
                <w:b/>
                <w:i/>
                <w:noProof/>
                <w:color w:val="33CC33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u carnet</w:t>
            </w:r>
          </w:p>
          <w:p w14:paraId="6EF46522" w14:textId="77777777" w:rsidR="00A81949" w:rsidRPr="005F5E57" w:rsidRDefault="00A81949" w:rsidP="00A81949">
            <w:pPr>
              <w:jc w:val="center"/>
              <w:rPr>
                <w:rFonts w:ascii="Arial Rounded MT Bold" w:hAnsi="Arial Rounded MT Bold"/>
                <w:b/>
                <w:color w:val="000000" w:themeColor="text1"/>
                <w:sz w:val="32"/>
                <w:szCs w:val="16"/>
              </w:rPr>
            </w:pPr>
            <w:r w:rsidRPr="005F5E57">
              <w:rPr>
                <w:rFonts w:ascii="Arial Rounded MT Bold" w:hAnsi="Arial Rounded MT Bold"/>
                <w:b/>
                <w:color w:val="000000" w:themeColor="text1"/>
                <w:sz w:val="32"/>
                <w:szCs w:val="16"/>
              </w:rPr>
              <w:t xml:space="preserve">PRÉPARATION </w:t>
            </w:r>
          </w:p>
          <w:p w14:paraId="30D8B433" w14:textId="77777777" w:rsidR="00A81949" w:rsidRDefault="007F6B04" w:rsidP="007F6B04">
            <w:pPr>
              <w:jc w:val="center"/>
            </w:pPr>
            <w:r w:rsidRPr="005F5E57">
              <w:rPr>
                <w:rFonts w:ascii="Arial Rounded MT Bold" w:hAnsi="Arial Rounded MT Bold"/>
                <w:b/>
                <w:color w:val="000000" w:themeColor="text1"/>
                <w:sz w:val="32"/>
                <w:szCs w:val="16"/>
              </w:rPr>
              <w:t xml:space="preserve">Patte Fermeture </w:t>
            </w:r>
          </w:p>
        </w:tc>
        <w:tc>
          <w:tcPr>
            <w:tcW w:w="7361" w:type="dxa"/>
            <w:vAlign w:val="center"/>
          </w:tcPr>
          <w:p w14:paraId="0485E345" w14:textId="77777777" w:rsidR="00A81949" w:rsidRDefault="005F5E57" w:rsidP="001743A1">
            <w:pPr>
              <w:jc w:val="right"/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62528" behindDoc="0" locked="0" layoutInCell="1" allowOverlap="1" wp14:anchorId="6EADD148" wp14:editId="1D4299D7">
                      <wp:simplePos x="0" y="0"/>
                      <wp:positionH relativeFrom="column">
                        <wp:posOffset>3841750</wp:posOffset>
                      </wp:positionH>
                      <wp:positionV relativeFrom="paragraph">
                        <wp:posOffset>618490</wp:posOffset>
                      </wp:positionV>
                      <wp:extent cx="487680" cy="352425"/>
                      <wp:effectExtent l="0" t="0" r="7620" b="28575"/>
                      <wp:wrapNone/>
                      <wp:docPr id="1637" name="Groupe 1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38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3829F08" w14:textId="77777777" w:rsidR="008A529F" w:rsidRPr="00C07C3F" w:rsidRDefault="008A529F" w:rsidP="005F5E57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9" name="Zone de texte 1639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E64E26" w14:textId="77777777" w:rsidR="008A529F" w:rsidRPr="001B0CB7" w:rsidRDefault="008A529F" w:rsidP="005F5E57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E2C76A" id="Groupe 1637" o:spid="_x0000_s1285" style="position:absolute;left:0;text-align:left;margin-left:302.5pt;margin-top:48.7pt;width:38.4pt;height:27.75pt;z-index:251862528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">
                      <v:oval id="_x0000_s1286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5F5E5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39" o:spid="_x0000_s1287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" filled="f" stroked="f" strokeweight=".5pt">
                        <v:textbox>
                          <w:txbxContent>
                            <w:p w:rsidR="008A529F" w:rsidRPr="001B0CB7" w:rsidRDefault="008A529F" w:rsidP="005F5E5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60480" behindDoc="0" locked="0" layoutInCell="1" allowOverlap="1" wp14:anchorId="1F148920" wp14:editId="71DD570E">
                      <wp:simplePos x="0" y="0"/>
                      <wp:positionH relativeFrom="column">
                        <wp:posOffset>2365375</wp:posOffset>
                      </wp:positionH>
                      <wp:positionV relativeFrom="paragraph">
                        <wp:posOffset>421005</wp:posOffset>
                      </wp:positionV>
                      <wp:extent cx="487680" cy="352425"/>
                      <wp:effectExtent l="0" t="0" r="7620" b="28575"/>
                      <wp:wrapNone/>
                      <wp:docPr id="1634" name="Groupe 1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35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7690E90" w14:textId="77777777" w:rsidR="008A529F" w:rsidRPr="00C07C3F" w:rsidRDefault="008A529F" w:rsidP="005F5E57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6" name="Zone de texte 1636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532280" w14:textId="77777777" w:rsidR="008A529F" w:rsidRPr="001B0CB7" w:rsidRDefault="008A529F" w:rsidP="005F5E57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C0E325" id="Groupe 1634" o:spid="_x0000_s1288" style="position:absolute;left:0;text-align:left;margin-left:186.25pt;margin-top:33.15pt;width:38.4pt;height:27.75pt;z-index:251860480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">
                      <v:oval id="_x0000_s1289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5F5E5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36" o:spid="_x0000_s1290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" filled="f" stroked="f" strokeweight=".5pt">
                        <v:textbox>
                          <w:txbxContent>
                            <w:p w:rsidR="008A529F" w:rsidRPr="001B0CB7" w:rsidRDefault="008A529F" w:rsidP="005F5E5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58432" behindDoc="0" locked="0" layoutInCell="1" allowOverlap="1" wp14:anchorId="5361AA66" wp14:editId="64D2DDB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54610</wp:posOffset>
                      </wp:positionV>
                      <wp:extent cx="2118360" cy="952500"/>
                      <wp:effectExtent l="0" t="19050" r="0" b="19050"/>
                      <wp:wrapNone/>
                      <wp:docPr id="1630" name="Groupe 1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8360" cy="952500"/>
                                <a:chOff x="0" y="0"/>
                                <a:chExt cx="2118360" cy="952500"/>
                              </a:xfrm>
                            </wpg:grpSpPr>
                            <wps:wsp>
                              <wps:cNvPr id="1631" name="Zone de texte 93"/>
                              <wps:cNvSpPr txBox="1">
                                <a:spLocks/>
                              </wps:cNvSpPr>
                              <wps:spPr>
                                <a:xfrm>
                                  <a:off x="0" y="110836"/>
                                  <a:ext cx="211836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B80111" w14:textId="77777777" w:rsidR="008A529F" w:rsidRPr="004B10E5" w:rsidRDefault="008A529F" w:rsidP="005F5E5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52"/>
                                        <w:szCs w:val="72"/>
                                      </w:rPr>
                                    </w:pPr>
                                    <w:r w:rsidRPr="004B10E5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52"/>
                                        <w:szCs w:val="72"/>
                                      </w:rPr>
                                      <w:t xml:space="preserve">PIÈCES </w:t>
                                    </w:r>
                                  </w:p>
                                  <w:p w14:paraId="5A0D9A41" w14:textId="77777777" w:rsidR="008A529F" w:rsidRPr="004B10E5" w:rsidRDefault="008A529F" w:rsidP="005F5E5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noProof/>
                                        <w:sz w:val="20"/>
                                        <w:szCs w:val="72"/>
                                      </w:rPr>
                                    </w:pPr>
                                    <w:r w:rsidRPr="004B10E5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noProof/>
                                        <w:sz w:val="40"/>
                                        <w:szCs w:val="72"/>
                                      </w:rPr>
                                      <w:t>à oeuvrer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2" name="Hexagone 1632"/>
                              <wps:cNvSpPr/>
                              <wps:spPr>
                                <a:xfrm>
                                  <a:off x="290946" y="0"/>
                                  <a:ext cx="1587500" cy="952500"/>
                                </a:xfrm>
                                <a:prstGeom prst="hexagon">
                                  <a:avLst>
                                    <a:gd name="adj" fmla="val 19302"/>
                                    <a:gd name="vf" fmla="val 115470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33CC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880E39" id="Groupe 1630" o:spid="_x0000_s1291" style="position:absolute;left:0;text-align:left;margin-left:-.1pt;margin-top:4.3pt;width:166.8pt;height:75pt;z-index:251858432;mso-width-relative:margin;mso-height-relative:margin" coordsize="21183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">
                      <v:shape id="Zone de texte 93" o:spid="_x0000_s1292" type="#_x0000_t202" style="position:absolute;top:1108;width:21183;height: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" filled="f" stroked="f">
                        <v:path arrowok="t"/>
                        <v:textbox>
                          <w:txbxContent>
                            <w:p w:rsidR="008A529F" w:rsidRPr="004B10E5" w:rsidRDefault="008A529F" w:rsidP="005F5E5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52"/>
                                  <w:szCs w:val="72"/>
                                </w:rPr>
                              </w:pPr>
                              <w:r w:rsidRPr="004B10E5">
                                <w:rPr>
                                  <w:rFonts w:ascii="Arial" w:hAnsi="Arial" w:cs="Arial"/>
                                  <w:b/>
                                  <w:noProof/>
                                  <w:sz w:val="52"/>
                                  <w:szCs w:val="72"/>
                                </w:rPr>
                                <w:t xml:space="preserve">PIÈCES </w:t>
                              </w:r>
                            </w:p>
                            <w:p w:rsidR="008A529F" w:rsidRPr="004B10E5" w:rsidRDefault="008A529F" w:rsidP="005F5E5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72"/>
                                </w:rPr>
                              </w:pPr>
                              <w:r w:rsidRPr="004B10E5"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40"/>
                                  <w:szCs w:val="72"/>
                                </w:rPr>
                                <w:t>à oeuvrer</w:t>
                              </w:r>
                            </w:p>
                          </w:txbxContent>
                        </v:textbox>
                      </v:shape>
                      <v:shape id="Hexagone 1632" o:spid="_x0000_s1293" type="#_x0000_t9" style="position:absolute;left:2909;width:15875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" adj="2502" filled="f" strokecolor="#3c3" strokeweight="3pt"/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Pr="005F5E57">
              <w:rPr>
                <w:noProof/>
              </w:rPr>
              <w:drawing>
                <wp:inline distT="0" distB="0" distL="0" distR="0" wp14:anchorId="08900348" wp14:editId="17DAA02C">
                  <wp:extent cx="2590800" cy="1247431"/>
                  <wp:effectExtent l="0" t="0" r="0" b="0"/>
                  <wp:docPr id="1640" name="Image 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522" cy="125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1A55E" w14:textId="77777777" w:rsidR="00A81949" w:rsidRPr="00711F09" w:rsidRDefault="00A81949">
      <w:pPr>
        <w:rPr>
          <w:rFonts w:ascii="Calibri" w:hAnsi="Calibri" w:cs="Arial"/>
          <w:noProof/>
          <w:sz w:val="4"/>
        </w:rPr>
      </w:pPr>
    </w:p>
    <w:tbl>
      <w:tblPr>
        <w:tblpPr w:leftFromText="141" w:rightFromText="141" w:vertAnchor="text" w:horzAnchor="margin" w:tblpY="106"/>
        <w:tblW w:w="106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1843"/>
        <w:gridCol w:w="4111"/>
        <w:gridCol w:w="3412"/>
        <w:gridCol w:w="709"/>
      </w:tblGrid>
      <w:tr w:rsidR="00E621D6" w:rsidRPr="00875705" w14:paraId="4B82DC45" w14:textId="77777777" w:rsidTr="00556D43">
        <w:trPr>
          <w:trHeight w:val="419"/>
        </w:trPr>
        <w:tc>
          <w:tcPr>
            <w:tcW w:w="552" w:type="dxa"/>
            <w:shd w:val="clear" w:color="auto" w:fill="auto"/>
            <w:vAlign w:val="center"/>
          </w:tcPr>
          <w:p w14:paraId="28B1D9DF" w14:textId="77777777" w:rsidR="00E621D6" w:rsidRPr="00875705" w:rsidRDefault="00E621D6" w:rsidP="00E158DB">
            <w:pPr>
              <w:jc w:val="center"/>
              <w:rPr>
                <w:rFonts w:ascii="Arial Rounded MT Bold" w:hAnsi="Arial Rounded MT Bold"/>
                <w:b/>
                <w:sz w:val="28"/>
              </w:rPr>
            </w:pPr>
            <w:r w:rsidRPr="007603AB">
              <w:rPr>
                <w:rFonts w:ascii="Arial Rounded MT Bold" w:hAnsi="Arial Rounded MT Bold"/>
                <w:b/>
                <w:sz w:val="16"/>
              </w:rPr>
              <w:t>N°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A0007DE" w14:textId="77777777" w:rsidR="00E621D6" w:rsidRPr="00556D43" w:rsidRDefault="00E621D6" w:rsidP="00E158DB">
            <w:pPr>
              <w:jc w:val="center"/>
              <w:rPr>
                <w:rFonts w:ascii="Arial Rounded MT Bold" w:hAnsi="Arial Rounded MT Bold"/>
                <w:b/>
                <w:sz w:val="26"/>
                <w:szCs w:val="26"/>
              </w:rPr>
            </w:pPr>
            <w:r w:rsidRPr="00556D43">
              <w:rPr>
                <w:rFonts w:ascii="Arial Rounded MT Bold" w:hAnsi="Arial Rounded MT Bold"/>
                <w:b/>
                <w:sz w:val="26"/>
                <w:szCs w:val="26"/>
              </w:rPr>
              <w:t>Opérations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E3AB0E7" w14:textId="77777777" w:rsidR="00E621D6" w:rsidRPr="00556D43" w:rsidRDefault="00E621D6" w:rsidP="00E158DB">
            <w:pPr>
              <w:jc w:val="center"/>
              <w:rPr>
                <w:rFonts w:ascii="Arial Rounded MT Bold" w:hAnsi="Arial Rounded MT Bold"/>
                <w:b/>
                <w:sz w:val="26"/>
                <w:szCs w:val="26"/>
              </w:rPr>
            </w:pPr>
            <w:r w:rsidRPr="00556D43">
              <w:rPr>
                <w:rFonts w:ascii="Arial Rounded MT Bold" w:hAnsi="Arial Rounded MT Bold"/>
                <w:b/>
                <w:sz w:val="26"/>
                <w:szCs w:val="26"/>
              </w:rPr>
              <w:t>Pièces à œuvrer /Schéma</w:t>
            </w:r>
          </w:p>
        </w:tc>
        <w:tc>
          <w:tcPr>
            <w:tcW w:w="4121" w:type="dxa"/>
            <w:gridSpan w:val="2"/>
            <w:shd w:val="clear" w:color="auto" w:fill="auto"/>
            <w:vAlign w:val="center"/>
          </w:tcPr>
          <w:p w14:paraId="2CA18548" w14:textId="77777777" w:rsidR="00E621D6" w:rsidRPr="00875705" w:rsidRDefault="00E621D6" w:rsidP="00E158DB">
            <w:pPr>
              <w:jc w:val="center"/>
              <w:rPr>
                <w:rFonts w:ascii="Arial Rounded MT Bold" w:hAnsi="Arial Rounded MT Bold"/>
                <w:b/>
                <w:sz w:val="22"/>
              </w:rPr>
            </w:pPr>
            <w:r w:rsidRPr="00875705">
              <w:rPr>
                <w:rFonts w:ascii="Arial Rounded MT Bold" w:hAnsi="Arial Rounded MT Bold"/>
                <w:b/>
                <w:sz w:val="22"/>
              </w:rPr>
              <w:t>Directives complémentaires</w:t>
            </w:r>
          </w:p>
        </w:tc>
      </w:tr>
      <w:tr w:rsidR="00E621D6" w:rsidRPr="00875705" w14:paraId="6D03AC2B" w14:textId="77777777" w:rsidTr="002B5704">
        <w:trPr>
          <w:trHeight w:val="283"/>
        </w:trPr>
        <w:tc>
          <w:tcPr>
            <w:tcW w:w="10627" w:type="dxa"/>
            <w:gridSpan w:val="5"/>
            <w:shd w:val="clear" w:color="auto" w:fill="FBE4D5" w:themeFill="accent2" w:themeFillTint="33"/>
            <w:vAlign w:val="center"/>
          </w:tcPr>
          <w:p w14:paraId="764916FC" w14:textId="77777777" w:rsidR="00E621D6" w:rsidRPr="008F2642" w:rsidRDefault="00E621D6" w:rsidP="00E158DB">
            <w:pPr>
              <w:jc w:val="center"/>
              <w:rPr>
                <w:rFonts w:ascii="Arial Rounded MT Bold" w:hAnsi="Arial Rounded MT Bold"/>
                <w:b/>
                <w:szCs w:val="16"/>
              </w:rPr>
            </w:pPr>
            <w:r w:rsidRPr="008F2642">
              <w:rPr>
                <w:rFonts w:ascii="Arial Rounded MT Bold" w:hAnsi="Arial Rounded MT Bold"/>
                <w:b/>
                <w:szCs w:val="16"/>
              </w:rPr>
              <w:t>PRÉPARATION</w:t>
            </w:r>
            <w:r>
              <w:rPr>
                <w:rFonts w:ascii="Arial Rounded MT Bold" w:hAnsi="Arial Rounded MT Bold"/>
                <w:b/>
                <w:szCs w:val="16"/>
              </w:rPr>
              <w:t xml:space="preserve"> / ASSEMBLAGE</w:t>
            </w:r>
          </w:p>
        </w:tc>
      </w:tr>
      <w:tr w:rsidR="00B81D7B" w:rsidRPr="00875705" w14:paraId="3B98B592" w14:textId="77777777" w:rsidTr="00556D43">
        <w:trPr>
          <w:trHeight w:val="510"/>
        </w:trPr>
        <w:tc>
          <w:tcPr>
            <w:tcW w:w="552" w:type="dxa"/>
            <w:shd w:val="clear" w:color="auto" w:fill="auto"/>
            <w:vAlign w:val="center"/>
          </w:tcPr>
          <w:p w14:paraId="40F0D9BE" w14:textId="77777777" w:rsidR="00B81D7B" w:rsidRPr="00FF252F" w:rsidRDefault="002F7B56" w:rsidP="00E158DB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2DE2C0E" w14:textId="77777777" w:rsidR="00B81D7B" w:rsidRDefault="00B81D7B" w:rsidP="00E158DB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620CA8">
              <w:rPr>
                <w:rFonts w:ascii="Calibri" w:hAnsi="Calibri" w:cs="Arial"/>
                <w:b/>
                <w:color w:val="000000"/>
              </w:rPr>
              <w:t>ENCOLLER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04D13B7" w14:textId="77777777" w:rsidR="00B81D7B" w:rsidRPr="00B81D7B" w:rsidRDefault="00B81D7B" w:rsidP="00E158DB">
            <w:pPr>
              <w:numPr>
                <w:ilvl w:val="0"/>
                <w:numId w:val="40"/>
              </w:numPr>
              <w:ind w:left="315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</w:rPr>
              <w:t>05Précoupe patte fermeture X2</w:t>
            </w:r>
          </w:p>
        </w:tc>
        <w:tc>
          <w:tcPr>
            <w:tcW w:w="3412" w:type="dxa"/>
            <w:shd w:val="clear" w:color="auto" w:fill="auto"/>
            <w:vAlign w:val="center"/>
          </w:tcPr>
          <w:p w14:paraId="37FA2C6C" w14:textId="77777777" w:rsidR="00B81D7B" w:rsidRPr="00FB777B" w:rsidRDefault="00B81D7B" w:rsidP="00E158DB">
            <w:pPr>
              <w:pStyle w:val="Pieddepage"/>
              <w:tabs>
                <w:tab w:val="clear" w:pos="4536"/>
                <w:tab w:val="clear" w:pos="9072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Collage en plein</w:t>
            </w:r>
          </w:p>
        </w:tc>
        <w:tc>
          <w:tcPr>
            <w:tcW w:w="709" w:type="dxa"/>
            <w:vAlign w:val="center"/>
          </w:tcPr>
          <w:p w14:paraId="1386F604" w14:textId="77777777" w:rsidR="00B81D7B" w:rsidRDefault="00B81D7B" w:rsidP="00E158DB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B81D7B" w:rsidRPr="00875705" w14:paraId="18886762" w14:textId="77777777" w:rsidTr="00556D43">
        <w:trPr>
          <w:trHeight w:val="567"/>
        </w:trPr>
        <w:tc>
          <w:tcPr>
            <w:tcW w:w="552" w:type="dxa"/>
            <w:shd w:val="clear" w:color="auto" w:fill="auto"/>
            <w:vAlign w:val="center"/>
          </w:tcPr>
          <w:p w14:paraId="6C7A6BC4" w14:textId="77777777" w:rsidR="00B81D7B" w:rsidRPr="00FF252F" w:rsidRDefault="002F7B56" w:rsidP="00E158DB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F853437" w14:textId="77777777" w:rsidR="00B81D7B" w:rsidRPr="00C36B98" w:rsidRDefault="00B81D7B" w:rsidP="00E158DB">
            <w:pPr>
              <w:rPr>
                <w:rFonts w:ascii="Calibri" w:hAnsi="Calibri" w:cs="Arial"/>
                <w:b/>
                <w:color w:val="FF0000"/>
              </w:rPr>
            </w:pPr>
            <w:r w:rsidRPr="00C10F76">
              <w:rPr>
                <w:rFonts w:ascii="Calibri" w:hAnsi="Calibri" w:cs="Arial"/>
                <w:b/>
                <w:color w:val="000000"/>
              </w:rPr>
              <w:t>SURCOUPER</w:t>
            </w:r>
            <w:r>
              <w:rPr>
                <w:rFonts w:ascii="Calibri" w:hAnsi="Calibri" w:cs="Arial"/>
                <w:b/>
                <w:color w:val="000000"/>
              </w:rPr>
              <w:t xml:space="preserve"> </w:t>
            </w:r>
            <w:r w:rsidRPr="00C10F76">
              <w:rPr>
                <w:rFonts w:ascii="Calibri" w:hAnsi="Calibri" w:cs="Arial"/>
                <w:b/>
                <w:color w:val="000000"/>
                <w:sz w:val="18"/>
              </w:rPr>
              <w:t xml:space="preserve">OU </w:t>
            </w:r>
            <w:r>
              <w:rPr>
                <w:rFonts w:ascii="Calibri" w:hAnsi="Calibri" w:cs="Arial"/>
                <w:b/>
                <w:color w:val="000000"/>
              </w:rPr>
              <w:t>SURTAILLER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430FF1E" w14:textId="77777777" w:rsidR="00B81D7B" w:rsidRPr="00620CA8" w:rsidRDefault="00CB1134" w:rsidP="00E158DB">
            <w:pPr>
              <w:pStyle w:val="Paragraphedeliste"/>
              <w:numPr>
                <w:ilvl w:val="0"/>
                <w:numId w:val="40"/>
              </w:numPr>
              <w:ind w:left="315"/>
              <w:rPr>
                <w:rFonts w:ascii="Calibri" w:hAnsi="Calibri" w:cs="Arial"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393F889C" wp14:editId="55688D3B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87630</wp:posOffset>
                      </wp:positionV>
                      <wp:extent cx="346075" cy="176530"/>
                      <wp:effectExtent l="19050" t="0" r="15875" b="0"/>
                      <wp:wrapNone/>
                      <wp:docPr id="1002" name="Group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6075" cy="176530"/>
                                <a:chOff x="0" y="0"/>
                                <a:chExt cx="760276" cy="418627"/>
                              </a:xfrm>
                            </wpg:grpSpPr>
                            <wps:wsp>
                              <wps:cNvPr id="1003" name="Connecteur droit 123"/>
                              <wps:cNvCnPr/>
                              <wps:spPr>
                                <a:xfrm>
                                  <a:off x="133489" y="190222"/>
                                  <a:ext cx="510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004" name="Groupe 124"/>
                              <wpg:cNvGrpSpPr/>
                              <wpg:grpSpPr>
                                <a:xfrm flipH="1">
                                  <a:off x="630736" y="3337"/>
                                  <a:ext cx="129540" cy="415290"/>
                                  <a:chOff x="0" y="0"/>
                                  <a:chExt cx="129941" cy="415601"/>
                                </a:xfrm>
                              </wpg:grpSpPr>
                              <wps:wsp>
                                <wps:cNvPr id="1005" name="Connecteur droit 125"/>
                                <wps:cNvCnPr/>
                                <wps:spPr>
                                  <a:xfrm>
                                    <a:off x="126814" y="6674"/>
                                    <a:ext cx="0" cy="4027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06" name="Forme libre 128"/>
                                <wps:cNvSpPr/>
                                <wps:spPr>
                                  <a:xfrm>
                                    <a:off x="10011" y="0"/>
                                    <a:ext cx="119743" cy="0"/>
                                  </a:xfrm>
                                  <a:custGeom>
                                    <a:avLst/>
                                    <a:gdLst>
                                      <a:gd name="connsiteX0" fmla="*/ 119743 w 119743"/>
                                      <a:gd name="connsiteY0" fmla="*/ 0 h 0"/>
                                      <a:gd name="connsiteX1" fmla="*/ 0 w 119743"/>
                                      <a:gd name="connsiteY1" fmla="*/ 0 h 0"/>
                                      <a:gd name="connsiteX2" fmla="*/ 0 w 119743"/>
                                      <a:gd name="connsiteY2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19743">
                                        <a:moveTo>
                                          <a:pt x="11974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7" name="Forme libre 129"/>
                                <wps:cNvSpPr/>
                                <wps:spPr>
                                  <a:xfrm>
                                    <a:off x="0" y="0"/>
                                    <a:ext cx="129941" cy="415601"/>
                                  </a:xfrm>
                                  <a:custGeom>
                                    <a:avLst/>
                                    <a:gdLst>
                                      <a:gd name="connsiteX0" fmla="*/ 10998 w 125298"/>
                                      <a:gd name="connsiteY0" fmla="*/ 0 h 413658"/>
                                      <a:gd name="connsiteX1" fmla="*/ 10998 w 125298"/>
                                      <a:gd name="connsiteY1" fmla="*/ 293915 h 413658"/>
                                      <a:gd name="connsiteX2" fmla="*/ 125298 w 125298"/>
                                      <a:gd name="connsiteY2" fmla="*/ 413658 h 413658"/>
                                      <a:gd name="connsiteX3" fmla="*/ 125298 w 125298"/>
                                      <a:gd name="connsiteY3" fmla="*/ 413658 h 413658"/>
                                      <a:gd name="connsiteX0" fmla="*/ 2400 w 116700"/>
                                      <a:gd name="connsiteY0" fmla="*/ 0 h 413658"/>
                                      <a:gd name="connsiteX1" fmla="*/ 32559 w 116700"/>
                                      <a:gd name="connsiteY1" fmla="*/ 293915 h 413658"/>
                                      <a:gd name="connsiteX2" fmla="*/ 116700 w 116700"/>
                                      <a:gd name="connsiteY2" fmla="*/ 413658 h 413658"/>
                                      <a:gd name="connsiteX3" fmla="*/ 116700 w 116700"/>
                                      <a:gd name="connsiteY3" fmla="*/ 413658 h 413658"/>
                                      <a:gd name="connsiteX0" fmla="*/ 12534 w 126834"/>
                                      <a:gd name="connsiteY0" fmla="*/ 0 h 413658"/>
                                      <a:gd name="connsiteX1" fmla="*/ 10134 w 126834"/>
                                      <a:gd name="connsiteY1" fmla="*/ 297254 h 413658"/>
                                      <a:gd name="connsiteX2" fmla="*/ 126834 w 126834"/>
                                      <a:gd name="connsiteY2" fmla="*/ 413658 h 413658"/>
                                      <a:gd name="connsiteX3" fmla="*/ 126834 w 126834"/>
                                      <a:gd name="connsiteY3" fmla="*/ 413658 h 413658"/>
                                      <a:gd name="connsiteX0" fmla="*/ 6666 w 133500"/>
                                      <a:gd name="connsiteY0" fmla="*/ 0 h 406979"/>
                                      <a:gd name="connsiteX1" fmla="*/ 16800 w 133500"/>
                                      <a:gd name="connsiteY1" fmla="*/ 290575 h 406979"/>
                                      <a:gd name="connsiteX2" fmla="*/ 133500 w 133500"/>
                                      <a:gd name="connsiteY2" fmla="*/ 406979 h 406979"/>
                                      <a:gd name="connsiteX3" fmla="*/ 133500 w 133500"/>
                                      <a:gd name="connsiteY3" fmla="*/ 406979 h 406979"/>
                                      <a:gd name="connsiteX0" fmla="*/ 6666 w 160016"/>
                                      <a:gd name="connsiteY0" fmla="*/ 0 h 415601"/>
                                      <a:gd name="connsiteX1" fmla="*/ 16800 w 160016"/>
                                      <a:gd name="connsiteY1" fmla="*/ 290575 h 415601"/>
                                      <a:gd name="connsiteX2" fmla="*/ 133500 w 160016"/>
                                      <a:gd name="connsiteY2" fmla="*/ 406979 h 415601"/>
                                      <a:gd name="connsiteX3" fmla="*/ 160016 w 160016"/>
                                      <a:gd name="connsiteY3" fmla="*/ 406979 h 4156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60016" h="415601">
                                        <a:moveTo>
                                          <a:pt x="6666" y="0"/>
                                        </a:moveTo>
                                        <a:cubicBezTo>
                                          <a:pt x="-2859" y="112486"/>
                                          <a:pt x="-4339" y="222745"/>
                                          <a:pt x="16800" y="290575"/>
                                        </a:cubicBezTo>
                                        <a:cubicBezTo>
                                          <a:pt x="37939" y="358405"/>
                                          <a:pt x="109631" y="387578"/>
                                          <a:pt x="133500" y="406979"/>
                                        </a:cubicBezTo>
                                        <a:cubicBezTo>
                                          <a:pt x="157369" y="426380"/>
                                          <a:pt x="151177" y="406979"/>
                                          <a:pt x="160016" y="40697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08" name="Groupe 131"/>
                              <wpg:cNvGrpSpPr/>
                              <wpg:grpSpPr>
                                <a:xfrm>
                                  <a:off x="0" y="0"/>
                                  <a:ext cx="129941" cy="415601"/>
                                  <a:chOff x="0" y="0"/>
                                  <a:chExt cx="129941" cy="415601"/>
                                </a:xfrm>
                              </wpg:grpSpPr>
                              <wps:wsp>
                                <wps:cNvPr id="1009" name="Connecteur droit 132"/>
                                <wps:cNvCnPr/>
                                <wps:spPr>
                                  <a:xfrm>
                                    <a:off x="126814" y="6674"/>
                                    <a:ext cx="0" cy="4027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10" name="Forme libre 136"/>
                                <wps:cNvSpPr/>
                                <wps:spPr>
                                  <a:xfrm>
                                    <a:off x="10011" y="0"/>
                                    <a:ext cx="119743" cy="0"/>
                                  </a:xfrm>
                                  <a:custGeom>
                                    <a:avLst/>
                                    <a:gdLst>
                                      <a:gd name="connsiteX0" fmla="*/ 119743 w 119743"/>
                                      <a:gd name="connsiteY0" fmla="*/ 0 h 0"/>
                                      <a:gd name="connsiteX1" fmla="*/ 0 w 119743"/>
                                      <a:gd name="connsiteY1" fmla="*/ 0 h 0"/>
                                      <a:gd name="connsiteX2" fmla="*/ 0 w 119743"/>
                                      <a:gd name="connsiteY2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19743">
                                        <a:moveTo>
                                          <a:pt x="11974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1" name="Forme libre 140"/>
                                <wps:cNvSpPr/>
                                <wps:spPr>
                                  <a:xfrm>
                                    <a:off x="0" y="0"/>
                                    <a:ext cx="129941" cy="415601"/>
                                  </a:xfrm>
                                  <a:custGeom>
                                    <a:avLst/>
                                    <a:gdLst>
                                      <a:gd name="connsiteX0" fmla="*/ 10998 w 125298"/>
                                      <a:gd name="connsiteY0" fmla="*/ 0 h 413658"/>
                                      <a:gd name="connsiteX1" fmla="*/ 10998 w 125298"/>
                                      <a:gd name="connsiteY1" fmla="*/ 293915 h 413658"/>
                                      <a:gd name="connsiteX2" fmla="*/ 125298 w 125298"/>
                                      <a:gd name="connsiteY2" fmla="*/ 413658 h 413658"/>
                                      <a:gd name="connsiteX3" fmla="*/ 125298 w 125298"/>
                                      <a:gd name="connsiteY3" fmla="*/ 413658 h 413658"/>
                                      <a:gd name="connsiteX0" fmla="*/ 2400 w 116700"/>
                                      <a:gd name="connsiteY0" fmla="*/ 0 h 413658"/>
                                      <a:gd name="connsiteX1" fmla="*/ 32559 w 116700"/>
                                      <a:gd name="connsiteY1" fmla="*/ 293915 h 413658"/>
                                      <a:gd name="connsiteX2" fmla="*/ 116700 w 116700"/>
                                      <a:gd name="connsiteY2" fmla="*/ 413658 h 413658"/>
                                      <a:gd name="connsiteX3" fmla="*/ 116700 w 116700"/>
                                      <a:gd name="connsiteY3" fmla="*/ 413658 h 413658"/>
                                      <a:gd name="connsiteX0" fmla="*/ 12534 w 126834"/>
                                      <a:gd name="connsiteY0" fmla="*/ 0 h 413658"/>
                                      <a:gd name="connsiteX1" fmla="*/ 10134 w 126834"/>
                                      <a:gd name="connsiteY1" fmla="*/ 297254 h 413658"/>
                                      <a:gd name="connsiteX2" fmla="*/ 126834 w 126834"/>
                                      <a:gd name="connsiteY2" fmla="*/ 413658 h 413658"/>
                                      <a:gd name="connsiteX3" fmla="*/ 126834 w 126834"/>
                                      <a:gd name="connsiteY3" fmla="*/ 413658 h 413658"/>
                                      <a:gd name="connsiteX0" fmla="*/ 6666 w 133500"/>
                                      <a:gd name="connsiteY0" fmla="*/ 0 h 406979"/>
                                      <a:gd name="connsiteX1" fmla="*/ 16800 w 133500"/>
                                      <a:gd name="connsiteY1" fmla="*/ 290575 h 406979"/>
                                      <a:gd name="connsiteX2" fmla="*/ 133500 w 133500"/>
                                      <a:gd name="connsiteY2" fmla="*/ 406979 h 406979"/>
                                      <a:gd name="connsiteX3" fmla="*/ 133500 w 133500"/>
                                      <a:gd name="connsiteY3" fmla="*/ 406979 h 406979"/>
                                      <a:gd name="connsiteX0" fmla="*/ 6666 w 160016"/>
                                      <a:gd name="connsiteY0" fmla="*/ 0 h 415601"/>
                                      <a:gd name="connsiteX1" fmla="*/ 16800 w 160016"/>
                                      <a:gd name="connsiteY1" fmla="*/ 290575 h 415601"/>
                                      <a:gd name="connsiteX2" fmla="*/ 133500 w 160016"/>
                                      <a:gd name="connsiteY2" fmla="*/ 406979 h 415601"/>
                                      <a:gd name="connsiteX3" fmla="*/ 160016 w 160016"/>
                                      <a:gd name="connsiteY3" fmla="*/ 406979 h 4156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60016" h="415601">
                                        <a:moveTo>
                                          <a:pt x="6666" y="0"/>
                                        </a:moveTo>
                                        <a:cubicBezTo>
                                          <a:pt x="-2859" y="112486"/>
                                          <a:pt x="-4339" y="222745"/>
                                          <a:pt x="16800" y="290575"/>
                                        </a:cubicBezTo>
                                        <a:cubicBezTo>
                                          <a:pt x="37939" y="358405"/>
                                          <a:pt x="109631" y="387578"/>
                                          <a:pt x="133500" y="406979"/>
                                        </a:cubicBezTo>
                                        <a:cubicBezTo>
                                          <a:pt x="157369" y="426380"/>
                                          <a:pt x="151177" y="406979"/>
                                          <a:pt x="160016" y="40697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8CB63E" id="Groupe 122" o:spid="_x0000_s1026" style="position:absolute;margin-left:153.9pt;margin-top:6.9pt;width:27.25pt;height:13.9pt;z-index:251670016" coordsize="7602,4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">
                      <v:line id="Connecteur droit 123" o:spid="_x0000_s1027" style="position:absolute;visibility:visible;mso-wrap-style:square" from="1334,1902" to="6440,1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" strokecolor="windowText" strokeweight="2.25pt"/>
                      <v:group id="Groupe 124" o:spid="_x0000_s1028" style="position:absolute;left:6307;top:33;width:1295;height:4153;flip:x" coordsize="129941,41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">
                        <v:line id="Connecteur droit 125" o:spid="_x0000_s1029" style="position:absolute;visibility:visible;mso-wrap-style:square" from="126814,6674" to="126814,409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" strokecolor="windowText"/>
                        <v:shape id="Forme libre 128" o:spid="_x0000_s1030" style="position:absolute;left:10011;width:119743;height:0;visibility:visible;mso-wrap-style:square;v-text-anchor:middle" coordsize="119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" path="m119743,l,,,e" filled="f" strokecolor="windowText" strokeweight="1pt">
                          <v:path arrowok="t" o:connecttype="custom" o:connectlocs="119743,0;0,0;0,0" o:connectangles="0,0,0"/>
                        </v:shape>
                        <v:shape id="Forme libre 129" o:spid="_x0000_s1031" style="position:absolute;width:129941;height:415601;visibility:visible;mso-wrap-style:square;v-text-anchor:middle" coordsize="160016,41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" path="m6666,c-2859,112486,-4339,222745,16800,290575v21139,67830,92831,97003,116700,116404c157369,426380,151177,406979,160016,406979e" filled="f" strokecolor="windowText" strokeweight="1pt">
                          <v:path arrowok="t" o:connecttype="custom" o:connectlocs="5413,0;13642,290575;108409,406979;129941,406979" o:connectangles="0,0,0,0"/>
                        </v:shape>
                      </v:group>
                      <v:group id="Groupe 131" o:spid="_x0000_s1032" style="position:absolute;width:1299;height:4156" coordsize="129941,41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      <v:line id="Connecteur droit 132" o:spid="_x0000_s1033" style="position:absolute;visibility:visible;mso-wrap-style:square" from="126814,6674" to="126814,409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" strokecolor="windowText"/>
                        <v:shape id="Forme libre 136" o:spid="_x0000_s1034" style="position:absolute;left:10011;width:119743;height:0;visibility:visible;mso-wrap-style:square;v-text-anchor:middle" coordsize="1197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" path="m119743,l,,,e" filled="f" strokecolor="windowText" strokeweight="1pt">
                          <v:path arrowok="t" o:connecttype="custom" o:connectlocs="119743,0;0,0;0,0" o:connectangles="0,0,0"/>
                        </v:shape>
                        <v:shape id="Forme libre 140" o:spid="_x0000_s1035" style="position:absolute;width:129941;height:415601;visibility:visible;mso-wrap-style:square;v-text-anchor:middle" coordsize="160016,41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" path="m6666,c-2859,112486,-4339,222745,16800,290575v21139,67830,92831,97003,116700,116404c157369,426380,151177,406979,160016,406979e" filled="f" strokecolor="windowText" strokeweight="1pt">
                          <v:path arrowok="t" o:connecttype="custom" o:connectlocs="5413,0;13642,290575;108409,406979;129941,406979" o:connectangles="0,0,0,0"/>
                        </v:shape>
                      </v:group>
                    </v:group>
                  </w:pict>
                </mc:Fallback>
              </mc:AlternateContent>
            </w:r>
            <w:r w:rsidR="00B81D7B">
              <w:rPr>
                <w:rFonts w:ascii="Calibri" w:hAnsi="Calibri" w:cs="Arial"/>
                <w:color w:val="000000"/>
              </w:rPr>
              <w:t>03EXT patte fermeture X1</w:t>
            </w:r>
          </w:p>
        </w:tc>
        <w:tc>
          <w:tcPr>
            <w:tcW w:w="3412" w:type="dxa"/>
            <w:shd w:val="clear" w:color="auto" w:fill="auto"/>
            <w:vAlign w:val="center"/>
          </w:tcPr>
          <w:p w14:paraId="06B7F346" w14:textId="77777777" w:rsidR="00B81D7B" w:rsidRDefault="00B81D7B" w:rsidP="00E158DB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-Via le découpeur</w:t>
            </w:r>
          </w:p>
          <w:p w14:paraId="59FC81F2" w14:textId="134C0097" w:rsidR="00B81D7B" w:rsidRPr="00B81D7B" w:rsidRDefault="00B81D7B" w:rsidP="00A046FC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b/>
                <w:sz w:val="20"/>
              </w:rPr>
              <w:t>-</w:t>
            </w:r>
            <w:r>
              <w:rPr>
                <w:rFonts w:ascii="Calibri" w:hAnsi="Calibri" w:cs="Arial"/>
                <w:sz w:val="22"/>
              </w:rPr>
              <w:t>Voir fiche des pièces</w:t>
            </w:r>
            <w:r w:rsidR="00A046FC">
              <w:rPr>
                <w:rFonts w:ascii="Calibri" w:hAnsi="Calibri" w:cs="Arial"/>
                <w:sz w:val="22"/>
              </w:rPr>
              <w:t xml:space="preserve"> CUIRS</w:t>
            </w:r>
            <w:r w:rsidRPr="00C3282D">
              <w:rPr>
                <w:rFonts w:ascii="Calibri" w:hAnsi="Calibri" w:cs="Arial"/>
                <w:sz w:val="22"/>
              </w:rPr>
              <w:t xml:space="preserve"> </w:t>
            </w:r>
            <w:r w:rsidRPr="00A046FC">
              <w:rPr>
                <w:rFonts w:ascii="Calibri" w:hAnsi="Calibri" w:cs="Arial"/>
                <w:b/>
                <w:color w:val="C00000"/>
                <w:sz w:val="22"/>
              </w:rPr>
              <w:t xml:space="preserve">page </w:t>
            </w:r>
            <w:r w:rsidR="00A046FC">
              <w:rPr>
                <w:rFonts w:ascii="Calibri" w:hAnsi="Calibri" w:cs="Arial"/>
                <w:b/>
                <w:color w:val="C00000"/>
                <w:sz w:val="22"/>
              </w:rPr>
              <w:fldChar w:fldCharType="begin"/>
            </w:r>
            <w:r w:rsidR="00A046FC">
              <w:rPr>
                <w:rFonts w:ascii="Calibri" w:hAnsi="Calibri" w:cs="Arial"/>
                <w:b/>
                <w:color w:val="C00000"/>
                <w:sz w:val="22"/>
              </w:rPr>
              <w:instrText xml:space="preserve"> PAGEREF _Ref91686087 \h </w:instrText>
            </w:r>
            <w:r w:rsidR="00A046FC">
              <w:rPr>
                <w:rFonts w:ascii="Calibri" w:hAnsi="Calibri" w:cs="Arial"/>
                <w:b/>
                <w:color w:val="C00000"/>
                <w:sz w:val="22"/>
              </w:rPr>
            </w:r>
            <w:r w:rsidR="00A046FC">
              <w:rPr>
                <w:rFonts w:ascii="Calibri" w:hAnsi="Calibri" w:cs="Arial"/>
                <w:b/>
                <w:color w:val="C00000"/>
                <w:sz w:val="22"/>
              </w:rPr>
              <w:fldChar w:fldCharType="separate"/>
            </w:r>
            <w:r w:rsidR="00922309">
              <w:rPr>
                <w:rFonts w:ascii="Calibri" w:hAnsi="Calibri" w:cs="Arial"/>
                <w:b/>
                <w:noProof/>
                <w:color w:val="C00000"/>
                <w:sz w:val="22"/>
              </w:rPr>
              <w:t>5</w:t>
            </w:r>
            <w:r w:rsidR="00A046FC">
              <w:rPr>
                <w:rFonts w:ascii="Calibri" w:hAnsi="Calibri" w:cs="Arial"/>
                <w:b/>
                <w:color w:val="C00000"/>
                <w:sz w:val="22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4711FFA0" w14:textId="77777777" w:rsidR="00B81D7B" w:rsidRDefault="00B81D7B" w:rsidP="00E158DB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noProof/>
                <w:sz w:val="22"/>
                <w:szCs w:val="22"/>
              </w:rPr>
            </w:pPr>
          </w:p>
        </w:tc>
      </w:tr>
      <w:tr w:rsidR="00B81D7B" w:rsidRPr="00875705" w14:paraId="79A247D0" w14:textId="77777777" w:rsidTr="00556D43">
        <w:trPr>
          <w:trHeight w:val="794"/>
        </w:trPr>
        <w:tc>
          <w:tcPr>
            <w:tcW w:w="552" w:type="dxa"/>
            <w:shd w:val="clear" w:color="auto" w:fill="auto"/>
            <w:vAlign w:val="center"/>
          </w:tcPr>
          <w:p w14:paraId="43F2CE4D" w14:textId="77777777" w:rsidR="00B81D7B" w:rsidRDefault="002F7B56" w:rsidP="00E158DB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4E1468C" w14:textId="77777777" w:rsidR="00B81D7B" w:rsidRPr="00C10F76" w:rsidRDefault="00B81D7B" w:rsidP="00E158DB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PIQUER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15C5C3F" w14:textId="77777777" w:rsidR="00B81D7B" w:rsidRPr="00B81D7B" w:rsidRDefault="00B81D7B" w:rsidP="00E158DB">
            <w:pPr>
              <w:pStyle w:val="En-tte"/>
              <w:numPr>
                <w:ilvl w:val="0"/>
                <w:numId w:val="40"/>
              </w:numPr>
              <w:tabs>
                <w:tab w:val="clear" w:pos="4536"/>
                <w:tab w:val="clear" w:pos="9072"/>
              </w:tabs>
              <w:ind w:left="31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 xml:space="preserve">L’ </w:t>
            </w:r>
            <w:r w:rsidRPr="00C43891">
              <w:rPr>
                <w:rFonts w:ascii="Calibri" w:hAnsi="Calibri" w:cs="Arial"/>
                <w:b/>
                <w:noProof/>
                <w:sz w:val="36"/>
              </w:rPr>
              <w:t xml:space="preserve"> Ʃ</w:t>
            </w:r>
            <w:r>
              <w:rPr>
                <w:rFonts w:ascii="Calibri" w:hAnsi="Calibri" w:cs="Arial"/>
                <w:b/>
                <w:noProof/>
                <w:sz w:val="36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</w:rPr>
              <w:t>de la patte fermeture</w:t>
            </w:r>
          </w:p>
        </w:tc>
        <w:tc>
          <w:tcPr>
            <w:tcW w:w="3412" w:type="dxa"/>
            <w:shd w:val="clear" w:color="auto" w:fill="auto"/>
            <w:vAlign w:val="center"/>
          </w:tcPr>
          <w:p w14:paraId="2F4BD29A" w14:textId="77777777" w:rsidR="00B81D7B" w:rsidRPr="00C36B98" w:rsidRDefault="00B81D7B" w:rsidP="00E158DB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 w:rsidRPr="00C36B98">
              <w:rPr>
                <w:rFonts w:ascii="Calibri" w:hAnsi="Calibri" w:cs="Arial"/>
                <w:sz w:val="22"/>
                <w:szCs w:val="22"/>
              </w:rPr>
              <w:t>-FIL : 61 /61</w:t>
            </w:r>
          </w:p>
          <w:p w14:paraId="0ADB1F23" w14:textId="77777777" w:rsidR="00B81D7B" w:rsidRDefault="00B81D7B" w:rsidP="00E158DB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-2,5 mm du bord</w:t>
            </w:r>
          </w:p>
          <w:p w14:paraId="1346363E" w14:textId="77777777" w:rsidR="00B81D7B" w:rsidRDefault="00B81D7B" w:rsidP="00E158DB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 w:rsidRPr="00C36B98">
              <w:rPr>
                <w:rFonts w:ascii="Calibri" w:hAnsi="Calibri" w:cs="Arial"/>
                <w:sz w:val="22"/>
                <w:szCs w:val="22"/>
              </w:rPr>
              <w:t>-</w:t>
            </w:r>
            <w:r>
              <w:rPr>
                <w:rFonts w:ascii="Calibri" w:hAnsi="Calibri" w:cs="Arial"/>
                <w:sz w:val="22"/>
              </w:rPr>
              <w:t>Fil long 25mm</w:t>
            </w:r>
          </w:p>
        </w:tc>
        <w:tc>
          <w:tcPr>
            <w:tcW w:w="709" w:type="dxa"/>
            <w:vAlign w:val="center"/>
          </w:tcPr>
          <w:p w14:paraId="079BA8AA" w14:textId="77777777" w:rsidR="00B81D7B" w:rsidRDefault="00C135BB" w:rsidP="00E158DB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noProof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26FEF1FE" wp14:editId="1D9663C9">
                  <wp:extent cx="400499" cy="277091"/>
                  <wp:effectExtent l="0" t="0" r="0" b="8890"/>
                  <wp:docPr id="28" name="Image 28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>
                            <a:hlinkClick r:id="rId92"/>
                          </pic:cNvPr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6" r="15226" b="-138"/>
                          <a:stretch/>
                        </pic:blipFill>
                        <pic:spPr bwMode="auto">
                          <a:xfrm>
                            <a:off x="0" y="0"/>
                            <a:ext cx="436650" cy="30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9F065" w14:textId="77777777" w:rsidR="00B81D7B" w:rsidRPr="00556D43" w:rsidRDefault="00B81D7B">
      <w:pPr>
        <w:rPr>
          <w:sz w:val="18"/>
        </w:rPr>
      </w:pPr>
    </w:p>
    <w:p w14:paraId="4F783A04" w14:textId="77777777" w:rsidR="00A81949" w:rsidRPr="00B81D7B" w:rsidRDefault="00A81949">
      <w:pPr>
        <w:rPr>
          <w:rFonts w:ascii="Calibri" w:hAnsi="Calibri" w:cs="Arial"/>
          <w:noProof/>
          <w:sz w:val="12"/>
        </w:rPr>
      </w:pPr>
    </w:p>
    <w:tbl>
      <w:tblPr>
        <w:tblStyle w:val="Grilledutableau"/>
        <w:tblpPr w:leftFromText="141" w:rightFromText="141" w:vertAnchor="text" w:horzAnchor="margin" w:tblpY="-46"/>
        <w:tblW w:w="106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56"/>
        <w:gridCol w:w="7371"/>
      </w:tblGrid>
      <w:tr w:rsidR="007F6B04" w14:paraId="478F62B8" w14:textId="77777777" w:rsidTr="005F5E57">
        <w:trPr>
          <w:trHeight w:val="3043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525697CC" w14:textId="77777777" w:rsidR="005F5E57" w:rsidRPr="005F5E57" w:rsidRDefault="005F5E57" w:rsidP="005F5E57">
            <w:pPr>
              <w:jc w:val="center"/>
              <w:rPr>
                <w:rFonts w:ascii="Arial" w:hAnsi="Arial" w:cs="Arial"/>
                <w:b/>
                <w:noProof/>
                <w:color w:val="33CC33"/>
                <w:sz w:val="56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5F5E57">
              <w:rPr>
                <w:rFonts w:ascii="Arial" w:hAnsi="Arial" w:cs="Arial"/>
                <w:b/>
                <w:noProof/>
                <w:color w:val="33CC33"/>
                <w:sz w:val="56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INTÉRIEUR</w:t>
            </w:r>
          </w:p>
          <w:p w14:paraId="5F0A5FF9" w14:textId="77777777" w:rsidR="005F5E57" w:rsidRPr="005F5E57" w:rsidRDefault="005F5E57" w:rsidP="005F5E57">
            <w:pPr>
              <w:jc w:val="center"/>
              <w:rPr>
                <w:rFonts w:ascii="Arial" w:hAnsi="Arial" w:cs="Arial"/>
                <w:b/>
                <w:i/>
                <w:noProof/>
                <w:color w:val="33CC33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b/>
                <w:i/>
                <w:noProof/>
                <w:color w:val="33CC33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</w:t>
            </w:r>
            <w:r w:rsidRPr="005F5E57">
              <w:rPr>
                <w:rFonts w:ascii="Arial" w:hAnsi="Arial" w:cs="Arial"/>
                <w:b/>
                <w:i/>
                <w:noProof/>
                <w:color w:val="33CC33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u carnet</w:t>
            </w:r>
          </w:p>
          <w:p w14:paraId="2C10BEC2" w14:textId="77777777" w:rsidR="005F5E57" w:rsidRDefault="005F5E57" w:rsidP="00C407C1">
            <w:pPr>
              <w:jc w:val="center"/>
              <w:rPr>
                <w:rFonts w:ascii="Arial Rounded MT Bold" w:hAnsi="Arial Rounded MT Bold"/>
                <w:b/>
                <w:color w:val="FFFFFF" w:themeColor="background1"/>
                <w:sz w:val="32"/>
                <w:szCs w:val="16"/>
              </w:rPr>
            </w:pPr>
          </w:p>
          <w:p w14:paraId="1972D027" w14:textId="77777777" w:rsidR="007F6B04" w:rsidRPr="005F5E57" w:rsidRDefault="007F6B04" w:rsidP="00C407C1">
            <w:pPr>
              <w:jc w:val="center"/>
              <w:rPr>
                <w:rFonts w:ascii="Arial Rounded MT Bold" w:hAnsi="Arial Rounded MT Bold"/>
                <w:b/>
                <w:color w:val="000000" w:themeColor="text1"/>
                <w:sz w:val="32"/>
                <w:szCs w:val="16"/>
              </w:rPr>
            </w:pPr>
            <w:r w:rsidRPr="005F5E57">
              <w:rPr>
                <w:rFonts w:ascii="Arial Rounded MT Bold" w:hAnsi="Arial Rounded MT Bold"/>
                <w:b/>
                <w:color w:val="000000" w:themeColor="text1"/>
                <w:sz w:val="32"/>
                <w:szCs w:val="16"/>
              </w:rPr>
              <w:t xml:space="preserve">PRÉPARATION </w:t>
            </w:r>
          </w:p>
          <w:p w14:paraId="64A81A11" w14:textId="77777777" w:rsidR="007F6B04" w:rsidRDefault="007F6B04" w:rsidP="00C407C1">
            <w:pPr>
              <w:jc w:val="center"/>
            </w:pPr>
            <w:r w:rsidRPr="005F5E57">
              <w:rPr>
                <w:rFonts w:ascii="Arial Rounded MT Bold" w:hAnsi="Arial Rounded MT Bold"/>
                <w:b/>
                <w:color w:val="000000" w:themeColor="text1"/>
                <w:sz w:val="32"/>
                <w:szCs w:val="16"/>
              </w:rPr>
              <w:t>Intérieur du carnet</w:t>
            </w:r>
          </w:p>
        </w:tc>
        <w:tc>
          <w:tcPr>
            <w:tcW w:w="7371" w:type="dxa"/>
            <w:vAlign w:val="center"/>
          </w:tcPr>
          <w:p w14:paraId="1FFCFD55" w14:textId="77777777" w:rsidR="007F6B04" w:rsidRDefault="00E44C64" w:rsidP="005F5E57">
            <w:pPr>
              <w:jc w:val="right"/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70720" behindDoc="0" locked="0" layoutInCell="1" allowOverlap="1" wp14:anchorId="2D7EC693" wp14:editId="7394C3D9">
                      <wp:simplePos x="0" y="0"/>
                      <wp:positionH relativeFrom="column">
                        <wp:posOffset>1751330</wp:posOffset>
                      </wp:positionH>
                      <wp:positionV relativeFrom="paragraph">
                        <wp:posOffset>236855</wp:posOffset>
                      </wp:positionV>
                      <wp:extent cx="487680" cy="352425"/>
                      <wp:effectExtent l="0" t="0" r="7620" b="28575"/>
                      <wp:wrapNone/>
                      <wp:docPr id="1651" name="Groupe 16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52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1F79A7E" w14:textId="77777777" w:rsidR="008A529F" w:rsidRPr="00C07C3F" w:rsidRDefault="008A529F" w:rsidP="005F5E57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3" name="Zone de texte 1653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D783A" w14:textId="77777777" w:rsidR="008A529F" w:rsidRPr="001B0CB7" w:rsidRDefault="008A529F" w:rsidP="005F5E57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F85E87" id="Groupe 1651" o:spid="_x0000_s1294" style="position:absolute;left:0;text-align:left;margin-left:137.9pt;margin-top:18.65pt;width:38.4pt;height:27.75pt;z-index:251870720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">
                      <v:oval id="_x0000_s1295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5F5E5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53" o:spid="_x0000_s1296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" filled="f" stroked="f" strokeweight=".5pt">
                        <v:textbox>
                          <w:txbxContent>
                            <w:p w:rsidR="008A529F" w:rsidRPr="001B0CB7" w:rsidRDefault="008A529F" w:rsidP="005F5E5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F5E57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68672" behindDoc="0" locked="0" layoutInCell="1" allowOverlap="1" wp14:anchorId="2D2A62DB" wp14:editId="4E1F2B52">
                      <wp:simplePos x="0" y="0"/>
                      <wp:positionH relativeFrom="column">
                        <wp:posOffset>4117975</wp:posOffset>
                      </wp:positionH>
                      <wp:positionV relativeFrom="paragraph">
                        <wp:posOffset>702310</wp:posOffset>
                      </wp:positionV>
                      <wp:extent cx="487680" cy="352425"/>
                      <wp:effectExtent l="0" t="0" r="7620" b="28575"/>
                      <wp:wrapNone/>
                      <wp:docPr id="1648" name="Groupe 1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49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A99FF9D" w14:textId="77777777" w:rsidR="008A529F" w:rsidRPr="00C07C3F" w:rsidRDefault="008A529F" w:rsidP="005F5E57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" name="Zone de texte 1650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3977EC" w14:textId="77777777" w:rsidR="008A529F" w:rsidRPr="001B0CB7" w:rsidRDefault="008A529F" w:rsidP="005F5E57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E15864" id="Groupe 1648" o:spid="_x0000_s1297" style="position:absolute;left:0;text-align:left;margin-left:324.25pt;margin-top:55.3pt;width:38.4pt;height:27.75pt;z-index:251868672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">
                      <v:oval id="_x0000_s1298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5F5E5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50" o:spid="_x0000_s1299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" filled="f" stroked="f" strokeweight=".5pt">
                        <v:textbox>
                          <w:txbxContent>
                            <w:p w:rsidR="008A529F" w:rsidRPr="001B0CB7" w:rsidRDefault="008A529F" w:rsidP="005F5E5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F5E57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66624" behindDoc="0" locked="0" layoutInCell="1" allowOverlap="1" wp14:anchorId="1CCDD8BC" wp14:editId="20006603">
                      <wp:simplePos x="0" y="0"/>
                      <wp:positionH relativeFrom="column">
                        <wp:posOffset>3251200</wp:posOffset>
                      </wp:positionH>
                      <wp:positionV relativeFrom="paragraph">
                        <wp:posOffset>629920</wp:posOffset>
                      </wp:positionV>
                      <wp:extent cx="487680" cy="352425"/>
                      <wp:effectExtent l="0" t="0" r="7620" b="28575"/>
                      <wp:wrapNone/>
                      <wp:docPr id="1645" name="Groupe 1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46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5A7F023" w14:textId="77777777" w:rsidR="008A529F" w:rsidRPr="00C07C3F" w:rsidRDefault="008A529F" w:rsidP="005F5E57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7" name="Zone de texte 1647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61ABFE" w14:textId="77777777" w:rsidR="008A529F" w:rsidRPr="001B0CB7" w:rsidRDefault="008A529F" w:rsidP="005F5E57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5B2229" id="Groupe 1645" o:spid="_x0000_s1300" style="position:absolute;left:0;text-align:left;margin-left:256pt;margin-top:49.6pt;width:38.4pt;height:27.75pt;z-index:251866624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">
                      <v:oval id="_x0000_s1301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5F5E5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47" o:spid="_x0000_s1302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" filled="f" stroked="f" strokeweight=".5pt">
                        <v:textbox>
                          <w:txbxContent>
                            <w:p w:rsidR="008A529F" w:rsidRPr="001B0CB7" w:rsidRDefault="008A529F" w:rsidP="005F5E57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06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F5E57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64576" behindDoc="0" locked="0" layoutInCell="1" allowOverlap="1" wp14:anchorId="4A564008" wp14:editId="69E33C8F">
                      <wp:simplePos x="0" y="0"/>
                      <wp:positionH relativeFrom="column">
                        <wp:posOffset>-300990</wp:posOffset>
                      </wp:positionH>
                      <wp:positionV relativeFrom="paragraph">
                        <wp:posOffset>239395</wp:posOffset>
                      </wp:positionV>
                      <wp:extent cx="2118360" cy="952500"/>
                      <wp:effectExtent l="0" t="19050" r="0" b="19050"/>
                      <wp:wrapNone/>
                      <wp:docPr id="1642" name="Groupe 1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8360" cy="952500"/>
                                <a:chOff x="0" y="0"/>
                                <a:chExt cx="2118360" cy="952500"/>
                              </a:xfrm>
                            </wpg:grpSpPr>
                            <wps:wsp>
                              <wps:cNvPr id="1643" name="Zone de texte 93"/>
                              <wps:cNvSpPr txBox="1">
                                <a:spLocks/>
                              </wps:cNvSpPr>
                              <wps:spPr>
                                <a:xfrm>
                                  <a:off x="0" y="110836"/>
                                  <a:ext cx="211836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AD958C" w14:textId="77777777" w:rsidR="008A529F" w:rsidRPr="004B10E5" w:rsidRDefault="008A529F" w:rsidP="005F5E5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52"/>
                                        <w:szCs w:val="72"/>
                                      </w:rPr>
                                    </w:pPr>
                                    <w:r w:rsidRPr="004B10E5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52"/>
                                        <w:szCs w:val="72"/>
                                      </w:rPr>
                                      <w:t xml:space="preserve">PIÈCES </w:t>
                                    </w:r>
                                  </w:p>
                                  <w:p w14:paraId="254ED901" w14:textId="77777777" w:rsidR="008A529F" w:rsidRPr="004B10E5" w:rsidRDefault="008A529F" w:rsidP="005F5E5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noProof/>
                                        <w:sz w:val="20"/>
                                        <w:szCs w:val="72"/>
                                      </w:rPr>
                                    </w:pPr>
                                    <w:r w:rsidRPr="004B10E5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noProof/>
                                        <w:sz w:val="40"/>
                                        <w:szCs w:val="72"/>
                                      </w:rPr>
                                      <w:t>à oeuvrer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4" name="Hexagone 1644"/>
                              <wps:cNvSpPr/>
                              <wps:spPr>
                                <a:xfrm>
                                  <a:off x="290946" y="0"/>
                                  <a:ext cx="1587500" cy="952500"/>
                                </a:xfrm>
                                <a:prstGeom prst="hexagon">
                                  <a:avLst>
                                    <a:gd name="adj" fmla="val 19302"/>
                                    <a:gd name="vf" fmla="val 115470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33CC3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5EE7E2" id="Groupe 1642" o:spid="_x0000_s1303" style="position:absolute;left:0;text-align:left;margin-left:-23.7pt;margin-top:18.85pt;width:166.8pt;height:75pt;z-index:251864576;mso-width-relative:margin;mso-height-relative:margin" coordsize="21183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">
                      <v:shape id="Zone de texte 93" o:spid="_x0000_s1304" type="#_x0000_t202" style="position:absolute;top:1108;width:21183;height: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" filled="f" stroked="f">
                        <v:path arrowok="t"/>
                        <v:textbox>
                          <w:txbxContent>
                            <w:p w:rsidR="008A529F" w:rsidRPr="004B10E5" w:rsidRDefault="008A529F" w:rsidP="005F5E5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52"/>
                                  <w:szCs w:val="72"/>
                                </w:rPr>
                              </w:pPr>
                              <w:r w:rsidRPr="004B10E5">
                                <w:rPr>
                                  <w:rFonts w:ascii="Arial" w:hAnsi="Arial" w:cs="Arial"/>
                                  <w:b/>
                                  <w:noProof/>
                                  <w:sz w:val="52"/>
                                  <w:szCs w:val="72"/>
                                </w:rPr>
                                <w:t xml:space="preserve">PIÈCES </w:t>
                              </w:r>
                            </w:p>
                            <w:p w:rsidR="008A529F" w:rsidRPr="004B10E5" w:rsidRDefault="008A529F" w:rsidP="005F5E5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72"/>
                                </w:rPr>
                              </w:pPr>
                              <w:r w:rsidRPr="004B10E5"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40"/>
                                  <w:szCs w:val="72"/>
                                </w:rPr>
                                <w:t>à oeuvrer</w:t>
                              </w:r>
                            </w:p>
                          </w:txbxContent>
                        </v:textbox>
                      </v:shape>
                      <v:shape id="Hexagone 1644" o:spid="_x0000_s1305" type="#_x0000_t9" style="position:absolute;left:2909;width:15875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" adj="2502" filled="f" strokecolor="#3c3" strokeweight="3pt"/>
                    </v:group>
                  </w:pict>
                </mc:Fallback>
              </mc:AlternateContent>
            </w:r>
            <w:r w:rsidR="005F5E57" w:rsidRPr="005F5E57">
              <w:rPr>
                <w:noProof/>
              </w:rPr>
              <w:drawing>
                <wp:inline distT="0" distB="0" distL="0" distR="0" wp14:anchorId="4D9728FE" wp14:editId="3B0C7975">
                  <wp:extent cx="2869353" cy="1365032"/>
                  <wp:effectExtent l="0" t="0" r="7620" b="6985"/>
                  <wp:docPr id="1641" name="Image 1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38" cy="137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Y="106"/>
        <w:tblW w:w="106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1843"/>
        <w:gridCol w:w="4253"/>
        <w:gridCol w:w="3270"/>
        <w:gridCol w:w="709"/>
      </w:tblGrid>
      <w:tr w:rsidR="007F6B04" w:rsidRPr="00875705" w14:paraId="13792D8F" w14:textId="77777777" w:rsidTr="00556D43">
        <w:trPr>
          <w:trHeight w:val="419"/>
        </w:trPr>
        <w:tc>
          <w:tcPr>
            <w:tcW w:w="552" w:type="dxa"/>
            <w:shd w:val="clear" w:color="auto" w:fill="auto"/>
            <w:vAlign w:val="center"/>
          </w:tcPr>
          <w:p w14:paraId="62CB1990" w14:textId="77777777" w:rsidR="007F6B04" w:rsidRPr="00875705" w:rsidRDefault="007F6B04" w:rsidP="004E6256">
            <w:pPr>
              <w:jc w:val="center"/>
              <w:rPr>
                <w:rFonts w:ascii="Arial Rounded MT Bold" w:hAnsi="Arial Rounded MT Bold"/>
                <w:b/>
                <w:sz w:val="28"/>
              </w:rPr>
            </w:pPr>
            <w:r w:rsidRPr="007603AB">
              <w:rPr>
                <w:rFonts w:ascii="Arial Rounded MT Bold" w:hAnsi="Arial Rounded MT Bold"/>
                <w:b/>
                <w:sz w:val="16"/>
              </w:rPr>
              <w:t>N°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A098A8" w14:textId="77777777" w:rsidR="007F6B04" w:rsidRPr="00556D43" w:rsidRDefault="007F6B04" w:rsidP="004E6256">
            <w:pPr>
              <w:jc w:val="center"/>
              <w:rPr>
                <w:rFonts w:ascii="Arial Rounded MT Bold" w:hAnsi="Arial Rounded MT Bold"/>
                <w:b/>
                <w:sz w:val="26"/>
                <w:szCs w:val="26"/>
              </w:rPr>
            </w:pPr>
            <w:r w:rsidRPr="00556D43">
              <w:rPr>
                <w:rFonts w:ascii="Arial Rounded MT Bold" w:hAnsi="Arial Rounded MT Bold"/>
                <w:b/>
                <w:sz w:val="26"/>
                <w:szCs w:val="26"/>
              </w:rPr>
              <w:t>Opérations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400D3BB9" w14:textId="77777777" w:rsidR="007F6B04" w:rsidRPr="00556D43" w:rsidRDefault="007F6B04" w:rsidP="004E6256">
            <w:pPr>
              <w:jc w:val="center"/>
              <w:rPr>
                <w:rFonts w:ascii="Arial Rounded MT Bold" w:hAnsi="Arial Rounded MT Bold"/>
                <w:b/>
                <w:sz w:val="26"/>
                <w:szCs w:val="26"/>
              </w:rPr>
            </w:pPr>
            <w:r w:rsidRPr="00556D43">
              <w:rPr>
                <w:rFonts w:ascii="Arial Rounded MT Bold" w:hAnsi="Arial Rounded MT Bold"/>
                <w:b/>
                <w:sz w:val="26"/>
                <w:szCs w:val="26"/>
              </w:rPr>
              <w:t>Pièces à œuvrer /Schéma</w:t>
            </w:r>
          </w:p>
        </w:tc>
        <w:tc>
          <w:tcPr>
            <w:tcW w:w="3979" w:type="dxa"/>
            <w:gridSpan w:val="2"/>
            <w:shd w:val="clear" w:color="auto" w:fill="auto"/>
            <w:vAlign w:val="center"/>
          </w:tcPr>
          <w:p w14:paraId="56B9081D" w14:textId="77777777" w:rsidR="007F6B04" w:rsidRPr="00875705" w:rsidRDefault="007F6B04" w:rsidP="004E6256">
            <w:pPr>
              <w:jc w:val="center"/>
              <w:rPr>
                <w:rFonts w:ascii="Arial Rounded MT Bold" w:hAnsi="Arial Rounded MT Bold"/>
                <w:b/>
                <w:sz w:val="22"/>
              </w:rPr>
            </w:pPr>
            <w:r w:rsidRPr="00875705">
              <w:rPr>
                <w:rFonts w:ascii="Arial Rounded MT Bold" w:hAnsi="Arial Rounded MT Bold"/>
                <w:b/>
                <w:sz w:val="22"/>
              </w:rPr>
              <w:t>Directives complémentaires</w:t>
            </w:r>
          </w:p>
        </w:tc>
      </w:tr>
      <w:tr w:rsidR="007F6B04" w:rsidRPr="00875705" w14:paraId="5C6D0642" w14:textId="77777777" w:rsidTr="002B5704">
        <w:trPr>
          <w:trHeight w:val="283"/>
        </w:trPr>
        <w:tc>
          <w:tcPr>
            <w:tcW w:w="10627" w:type="dxa"/>
            <w:gridSpan w:val="5"/>
            <w:shd w:val="clear" w:color="auto" w:fill="FBE4D5" w:themeFill="accent2" w:themeFillTint="33"/>
            <w:vAlign w:val="center"/>
          </w:tcPr>
          <w:p w14:paraId="2AD58571" w14:textId="77777777" w:rsidR="007F6B04" w:rsidRPr="008F2642" w:rsidRDefault="007F6B04" w:rsidP="004E6256">
            <w:pPr>
              <w:jc w:val="center"/>
              <w:rPr>
                <w:rFonts w:ascii="Arial Rounded MT Bold" w:hAnsi="Arial Rounded MT Bold"/>
                <w:b/>
                <w:szCs w:val="16"/>
              </w:rPr>
            </w:pPr>
            <w:r w:rsidRPr="008F2642">
              <w:rPr>
                <w:rFonts w:ascii="Arial Rounded MT Bold" w:hAnsi="Arial Rounded MT Bold"/>
                <w:b/>
                <w:szCs w:val="16"/>
              </w:rPr>
              <w:t>PRÉPARATION</w:t>
            </w:r>
            <w:r>
              <w:rPr>
                <w:rFonts w:ascii="Arial Rounded MT Bold" w:hAnsi="Arial Rounded MT Bold"/>
                <w:b/>
                <w:szCs w:val="16"/>
              </w:rPr>
              <w:t xml:space="preserve"> / ASSEMBLAGE</w:t>
            </w:r>
          </w:p>
        </w:tc>
      </w:tr>
      <w:tr w:rsidR="007F6B04" w:rsidRPr="00875705" w14:paraId="15158DF3" w14:textId="77777777" w:rsidTr="00556D43">
        <w:trPr>
          <w:trHeight w:val="794"/>
        </w:trPr>
        <w:tc>
          <w:tcPr>
            <w:tcW w:w="552" w:type="dxa"/>
            <w:shd w:val="clear" w:color="auto" w:fill="auto"/>
            <w:vAlign w:val="center"/>
          </w:tcPr>
          <w:p w14:paraId="5D95F362" w14:textId="77777777" w:rsidR="007F6B04" w:rsidRPr="00FF252F" w:rsidRDefault="002F7B56" w:rsidP="004E6256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CA6D589" w14:textId="77777777" w:rsidR="007F6B04" w:rsidRDefault="007F6B04" w:rsidP="004E6256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COLLER,</w:t>
            </w:r>
          </w:p>
          <w:p w14:paraId="075AC7EF" w14:textId="77777777" w:rsidR="007F6B04" w:rsidRDefault="007F6B04" w:rsidP="004E6256">
            <w:p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POSITIONNER 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40B4C329" w14:textId="77777777" w:rsidR="007F6B04" w:rsidRDefault="007F6B04" w:rsidP="004E6256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 xml:space="preserve">07Visite GAUCHE/06INT Corps </w:t>
            </w:r>
          </w:p>
          <w:p w14:paraId="71AFE398" w14:textId="77777777" w:rsidR="007F6B04" w:rsidRDefault="007F6B04" w:rsidP="004E6256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 xml:space="preserve">08Visite droite/06INT Corps </w:t>
            </w:r>
          </w:p>
          <w:p w14:paraId="03BB270C" w14:textId="77777777" w:rsidR="007F6B04" w:rsidRPr="007452AB" w:rsidRDefault="007F6B04" w:rsidP="004E6256">
            <w:pPr>
              <w:pStyle w:val="En-tte"/>
              <w:tabs>
                <w:tab w:val="clear" w:pos="4536"/>
                <w:tab w:val="clear" w:pos="9072"/>
              </w:tabs>
              <w:ind w:left="305"/>
              <w:rPr>
                <w:rFonts w:ascii="Calibri" w:hAnsi="Calibri" w:cs="Arial"/>
                <w:noProof/>
              </w:rPr>
            </w:pPr>
            <w:r w:rsidRPr="00FC0E50">
              <w:rPr>
                <w:rFonts w:ascii="Calibri" w:hAnsi="Calibri" w:cs="Arial"/>
                <w:noProof/>
              </w:rPr>
              <w:drawing>
                <wp:inline distT="0" distB="0" distL="0" distR="0" wp14:anchorId="689C4788" wp14:editId="4E7117EE">
                  <wp:extent cx="2127739" cy="1430965"/>
                  <wp:effectExtent l="0" t="0" r="6350" b="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336" cy="143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3DD5AF55" w14:textId="77777777" w:rsidR="007F6B04" w:rsidRDefault="007F6B04" w:rsidP="004E6256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  <w:r w:rsidRPr="004E0CA4">
              <w:rPr>
                <w:rFonts w:ascii="Calibri" w:hAnsi="Calibri" w:cs="Arial"/>
                <w:sz w:val="22"/>
                <w:szCs w:val="22"/>
              </w:rPr>
              <w:t xml:space="preserve">Colle </w:t>
            </w:r>
            <w:r>
              <w:rPr>
                <w:rFonts w:ascii="Calibri" w:hAnsi="Calibri" w:cs="Arial"/>
                <w:sz w:val="22"/>
                <w:szCs w:val="22"/>
              </w:rPr>
              <w:t>blanche en filet de 3 mm OU double face de 3 mm de large.</w:t>
            </w:r>
          </w:p>
          <w:p w14:paraId="49B41DA7" w14:textId="77777777" w:rsidR="007F6B04" w:rsidRPr="007452AB" w:rsidRDefault="007F6B04" w:rsidP="004E6256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-Sur pointeaux</w:t>
            </w:r>
          </w:p>
        </w:tc>
        <w:tc>
          <w:tcPr>
            <w:tcW w:w="709" w:type="dxa"/>
            <w:vAlign w:val="center"/>
          </w:tcPr>
          <w:p w14:paraId="1DE27E57" w14:textId="77777777" w:rsidR="007F6B04" w:rsidRDefault="007F6B04" w:rsidP="004E6256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F6B04" w:rsidRPr="00875705" w14:paraId="59A364A7" w14:textId="77777777" w:rsidTr="00556D43">
        <w:trPr>
          <w:trHeight w:val="879"/>
        </w:trPr>
        <w:tc>
          <w:tcPr>
            <w:tcW w:w="552" w:type="dxa"/>
            <w:shd w:val="clear" w:color="auto" w:fill="auto"/>
            <w:vAlign w:val="center"/>
          </w:tcPr>
          <w:p w14:paraId="76F35B8C" w14:textId="77777777" w:rsidR="007F6B04" w:rsidRPr="00FF252F" w:rsidRDefault="002F7B56" w:rsidP="004E6256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10BF381" w14:textId="77777777" w:rsidR="007F6B04" w:rsidRPr="00F348CF" w:rsidRDefault="007F6B04" w:rsidP="004E6256">
            <w:pPr>
              <w:rPr>
                <w:rFonts w:ascii="Calibri" w:hAnsi="Calibri" w:cs="Arial"/>
                <w:b/>
              </w:rPr>
            </w:pPr>
            <w:r w:rsidRPr="00F348CF">
              <w:rPr>
                <w:rFonts w:ascii="Calibri" w:hAnsi="Calibri" w:cs="Arial"/>
                <w:b/>
                <w:color w:val="000000"/>
              </w:rPr>
              <w:t>REMBORDER</w:t>
            </w:r>
            <w:r>
              <w:rPr>
                <w:rFonts w:ascii="Calibri" w:hAnsi="Calibri" w:cs="Arial"/>
                <w:b/>
                <w:color w:val="000000"/>
              </w:rPr>
              <w:t xml:space="preserve"> 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7289A08F" w14:textId="77777777" w:rsidR="007F6B04" w:rsidRDefault="007F6B04" w:rsidP="004E6256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 xml:space="preserve">L’ </w:t>
            </w:r>
            <w:r w:rsidRPr="00C43891">
              <w:rPr>
                <w:rFonts w:ascii="Calibri" w:hAnsi="Calibri" w:cs="Arial"/>
                <w:b/>
                <w:noProof/>
                <w:sz w:val="36"/>
              </w:rPr>
              <w:t xml:space="preserve"> Ʃ</w:t>
            </w:r>
            <w:r>
              <w:rPr>
                <w:rFonts w:ascii="Calibri" w:hAnsi="Calibri" w:cs="Arial"/>
                <w:b/>
                <w:noProof/>
                <w:sz w:val="36"/>
              </w:rPr>
              <w:t xml:space="preserve"> </w:t>
            </w:r>
            <w:r w:rsidRPr="00FC0E50">
              <w:rPr>
                <w:rFonts w:ascii="Calibri" w:hAnsi="Calibri" w:cs="Arial"/>
                <w:sz w:val="22"/>
                <w:szCs w:val="22"/>
              </w:rPr>
              <w:t>du corps INT</w:t>
            </w:r>
          </w:p>
          <w:p w14:paraId="24E1822A" w14:textId="77777777" w:rsidR="007F6B04" w:rsidRPr="00E82D7F" w:rsidRDefault="00CB1134" w:rsidP="004E6256">
            <w:pPr>
              <w:pStyle w:val="En-tte"/>
              <w:tabs>
                <w:tab w:val="clear" w:pos="4536"/>
                <w:tab w:val="clear" w:pos="9072"/>
              </w:tabs>
              <w:ind w:left="-55"/>
              <w:rPr>
                <w:rFonts w:ascii="Calibri" w:hAnsi="Calibri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63AFD209" wp14:editId="6B199588">
                      <wp:simplePos x="0" y="0"/>
                      <wp:positionH relativeFrom="column">
                        <wp:posOffset>755015</wp:posOffset>
                      </wp:positionH>
                      <wp:positionV relativeFrom="paragraph">
                        <wp:posOffset>73025</wp:posOffset>
                      </wp:positionV>
                      <wp:extent cx="545465" cy="286385"/>
                      <wp:effectExtent l="0" t="0" r="0" b="0"/>
                      <wp:wrapNone/>
                      <wp:docPr id="1000" name="Zone de text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4546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6D314B" w14:textId="77777777" w:rsidR="008A529F" w:rsidRPr="004E0CA4" w:rsidRDefault="008A529F" w:rsidP="007F6B04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</w:rPr>
                                    <w:t>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9" o:spid="_x0000_s1306" type="#_x0000_t202" style="position:absolute;left:0;text-align:left;margin-left:59.45pt;margin-top:5.75pt;width:42.95pt;height:22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" filled="f" stroked="f" strokeweight=".5pt">
                      <v:path arrowok="t"/>
                      <v:textbox>
                        <w:txbxContent>
                          <w:p w:rsidR="008A529F" w:rsidRPr="004E0CA4" w:rsidRDefault="008A529F" w:rsidP="007F6B0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 wp14:anchorId="4F8A82AF" wp14:editId="0FC44C38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12700</wp:posOffset>
                      </wp:positionV>
                      <wp:extent cx="1518920" cy="325755"/>
                      <wp:effectExtent l="12700" t="16510" r="1905" b="635"/>
                      <wp:wrapNone/>
                      <wp:docPr id="47" name="Grou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8920" cy="325755"/>
                                <a:chOff x="0" y="0"/>
                                <a:chExt cx="15189" cy="3257"/>
                              </a:xfrm>
                            </wpg:grpSpPr>
                            <wpg:grpSp>
                              <wpg:cNvPr id="48" name="Groupe 1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3492" cy="2539"/>
                                  <a:chOff x="0" y="0"/>
                                  <a:chExt cx="13492" cy="2539"/>
                                </a:xfrm>
                              </wpg:grpSpPr>
                              <wps:wsp>
                                <wps:cNvPr id="50" name="Connecteur droit 1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3" y="948"/>
                                    <a:ext cx="12065" cy="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" name="Connecteur droit 1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380" y="2506"/>
                                    <a:ext cx="249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Forme libre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10" y="931"/>
                                    <a:ext cx="1182" cy="1608"/>
                                  </a:xfrm>
                                  <a:custGeom>
                                    <a:avLst/>
                                    <a:gdLst>
                                      <a:gd name="T0" fmla="*/ 677 w 118237"/>
                                      <a:gd name="T1" fmla="*/ 163 h 143895"/>
                                      <a:gd name="T2" fmla="*/ 118138 w 118237"/>
                                      <a:gd name="T3" fmla="*/ 90331 h 143895"/>
                                      <a:gd name="T4" fmla="*/ 0 w 118237"/>
                                      <a:gd name="T5" fmla="*/ 160364 h 14389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0 w 118237"/>
                                      <a:gd name="T10" fmla="*/ 0 h 143895"/>
                                      <a:gd name="T11" fmla="*/ 118237 w 118237"/>
                                      <a:gd name="T12" fmla="*/ 143895 h 143895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118237" h="143895">
                                        <a:moveTo>
                                          <a:pt x="677" y="146"/>
                                        </a:moveTo>
                                        <a:cubicBezTo>
                                          <a:pt x="117832" y="-2889"/>
                                          <a:pt x="118251" y="41928"/>
                                          <a:pt x="118138" y="80811"/>
                                        </a:cubicBezTo>
                                        <a:cubicBezTo>
                                          <a:pt x="118025" y="119694"/>
                                          <a:pt x="126961" y="147742"/>
                                          <a:pt x="0" y="14346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7E3B482" w14:textId="77777777" w:rsidR="008A529F" w:rsidRDefault="008A529F" w:rsidP="007F6B04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9" name="Forme libre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608" cy="2133"/>
                                  </a:xfrm>
                                  <a:custGeom>
                                    <a:avLst/>
                                    <a:gdLst>
                                      <a:gd name="T0" fmla="*/ 160866 w 160866"/>
                                      <a:gd name="T1" fmla="*/ 0 h 213360"/>
                                      <a:gd name="T2" fmla="*/ 64346 w 160866"/>
                                      <a:gd name="T3" fmla="*/ 28787 h 213360"/>
                                      <a:gd name="T4" fmla="*/ 89746 w 160866"/>
                                      <a:gd name="T5" fmla="*/ 123613 h 213360"/>
                                      <a:gd name="T6" fmla="*/ 0 w 160866"/>
                                      <a:gd name="T7" fmla="*/ 213360 h 21336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60866" h="213360">
                                        <a:moveTo>
                                          <a:pt x="160866" y="0"/>
                                        </a:moveTo>
                                        <a:cubicBezTo>
                                          <a:pt x="118532" y="4092"/>
                                          <a:pt x="76199" y="8185"/>
                                          <a:pt x="64346" y="28787"/>
                                        </a:cubicBezTo>
                                        <a:cubicBezTo>
                                          <a:pt x="52493" y="49389"/>
                                          <a:pt x="100470" y="92851"/>
                                          <a:pt x="89746" y="123613"/>
                                        </a:cubicBezTo>
                                        <a:cubicBezTo>
                                          <a:pt x="79022" y="154375"/>
                                          <a:pt x="39511" y="183867"/>
                                          <a:pt x="0" y="21336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0" name="Zone de texte 1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8" y="381"/>
                                  <a:ext cx="5741" cy="2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1DFB92" w14:textId="77777777" w:rsidR="008A529F" w:rsidRPr="004E0CA4" w:rsidRDefault="008A529F" w:rsidP="007F6B04">
                                    <w:pPr>
                                      <w:rPr>
                                        <w:rFonts w:ascii="Arial Rounded MT Bold" w:hAnsi="Arial Rounded MT Bold"/>
                                      </w:rPr>
                                    </w:pPr>
                                    <w:r w:rsidRPr="004E0CA4">
                                      <w:rPr>
                                        <w:rFonts w:ascii="Arial Rounded MT Bold" w:hAnsi="Arial Rounded MT Bold"/>
                                      </w:rPr>
                                      <w:t>XXX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10" o:spid="_x0000_s1307" style="position:absolute;left:0;text-align:left;margin-left:38.05pt;margin-top:1pt;width:119.6pt;height:25.65pt;z-index:251667968;mso-width-relative:margin;mso-height-relative:margin" coordsize="15189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">
                      <v:group id="Groupe 112" o:spid="_x0000_s1308" style="position:absolute;width:13492;height:2539" coordsize="13492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line id="Connecteur droit 113" o:spid="_x0000_s1309" style="position:absolute;flip:y;visibility:visible;mso-wrap-style:square" from="863,948" to="12928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" strokecolor="black [3200]" strokeweight="3pt">
                          <v:stroke joinstyle="miter"/>
                        </v:line>
                        <v:line id="Connecteur droit 114" o:spid="_x0000_s1310" style="position:absolute;flip:y;visibility:visible;mso-wrap-style:square" from="10380,2506" to="12877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" strokecolor="black [3200]" strokeweight="3pt">
                          <v:stroke joinstyle="miter"/>
                        </v:line>
                        <v:shape id="Forme libre 115" o:spid="_x0000_s1311" style="position:absolute;left:12310;top:931;width:1182;height:1608;visibility:visible;mso-wrap-style:square;v-text-anchor:middle" coordsize="118237,143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" adj="-11796480,,5400" path="m677,146c117832,-2889,118251,41928,118138,80811,118025,119694,126961,147742,,143464e" filled="f" strokecolor="black [3200]" strokeweight="3pt">
                          <v:stroke joinstyle="miter"/>
                          <v:formulas/>
                          <v:path arrowok="t" o:connecttype="custom" o:connectlocs="7,2;1181,1009;0,1792" o:connectangles="0,0,0" textboxrect="0,0,118237,143895"/>
                          <v:textbox>
                            <w:txbxContent>
                              <w:p w:rsidR="008A529F" w:rsidRDefault="008A529F" w:rsidP="007F6B04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Forme libre 116" o:spid="_x0000_s1312" style="position:absolute;width:1608;height:2133;visibility:visible;mso-wrap-style:square;v-text-anchor:middle" coordsize="160866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" path="m160866,c118532,4092,76199,8185,64346,28787v-11853,20602,36124,64064,25400,94826c79022,154375,39511,183867,,213360e" filled="f" strokecolor="black [3200]" strokeweight="1.5pt">
                          <v:stroke joinstyle="miter"/>
                          <v:path arrowok="t" o:connecttype="custom" o:connectlocs="1608,0;643,288;897,1236;0,2133" o:connectangles="0,0,0,0"/>
                        </v:shape>
                      </v:group>
                      <v:shape id="Zone de texte 117" o:spid="_x0000_s1313" type="#_x0000_t202" style="position:absolute;left:9448;top:381;width:5741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    <v:textbox>
                          <w:txbxContent>
                            <w:p w:rsidR="008A529F" w:rsidRPr="004E0CA4" w:rsidRDefault="008A529F" w:rsidP="007F6B04">
                              <w:pPr>
                                <w:rPr>
                                  <w:rFonts w:ascii="Arial Rounded MT Bold" w:hAnsi="Arial Rounded MT Bold"/>
                                </w:rPr>
                              </w:pPr>
                              <w:r w:rsidRPr="004E0CA4">
                                <w:rPr>
                                  <w:rFonts w:ascii="Arial Rounded MT Bold" w:hAnsi="Arial Rounded MT Bold"/>
                                </w:rPr>
                                <w:t>XXX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A4B549B" w14:textId="77777777" w:rsidR="007F6B04" w:rsidRPr="00FF252F" w:rsidRDefault="007F6B04" w:rsidP="004E6256">
            <w:pPr>
              <w:pStyle w:val="En-tte"/>
              <w:tabs>
                <w:tab w:val="clear" w:pos="4536"/>
                <w:tab w:val="clear" w:pos="9072"/>
              </w:tabs>
              <w:ind w:left="305"/>
              <w:rPr>
                <w:rFonts w:ascii="Calibri" w:hAnsi="Calibri" w:cs="Arial"/>
                <w:noProof/>
              </w:rPr>
            </w:pPr>
          </w:p>
        </w:tc>
        <w:tc>
          <w:tcPr>
            <w:tcW w:w="3270" w:type="dxa"/>
            <w:shd w:val="clear" w:color="auto" w:fill="auto"/>
            <w:vAlign w:val="center"/>
          </w:tcPr>
          <w:p w14:paraId="36F9A5DC" w14:textId="77777777" w:rsidR="007F6B04" w:rsidRPr="004E0CA4" w:rsidRDefault="007F6B04" w:rsidP="004E6256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  <w:r w:rsidRPr="004E0CA4">
              <w:rPr>
                <w:rFonts w:ascii="Calibri" w:hAnsi="Calibri" w:cs="Arial"/>
                <w:sz w:val="22"/>
                <w:szCs w:val="22"/>
              </w:rPr>
              <w:t xml:space="preserve">Colle </w:t>
            </w:r>
            <w:r>
              <w:rPr>
                <w:rFonts w:ascii="Calibri" w:hAnsi="Calibri" w:cs="Arial"/>
                <w:sz w:val="22"/>
                <w:szCs w:val="22"/>
              </w:rPr>
              <w:t>blanche OU double face de 3 mm de large.</w:t>
            </w:r>
          </w:p>
          <w:p w14:paraId="225CC3F6" w14:textId="77777777" w:rsidR="007F6B04" w:rsidRDefault="007F6B04" w:rsidP="004E6256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  <w:r w:rsidRPr="004E0CA4">
              <w:rPr>
                <w:rFonts w:ascii="Calibri" w:hAnsi="Calibri" w:cs="Arial"/>
                <w:sz w:val="22"/>
                <w:szCs w:val="22"/>
              </w:rPr>
              <w:t>Taper le rembord au marteau à remplier</w:t>
            </w:r>
            <w:r>
              <w:rPr>
                <w:rFonts w:ascii="Calibri" w:hAnsi="Calibri" w:cs="Arial"/>
                <w:sz w:val="22"/>
                <w:szCs w:val="22"/>
              </w:rPr>
              <w:t>.</w:t>
            </w:r>
          </w:p>
          <w:p w14:paraId="5BD68271" w14:textId="77777777" w:rsidR="007F6B04" w:rsidRPr="00FF252F" w:rsidRDefault="007F6B04" w:rsidP="004E6256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sz w:val="22"/>
                <w:szCs w:val="22"/>
              </w:rPr>
              <w:t>-Largeur R10mm</w:t>
            </w:r>
          </w:p>
        </w:tc>
        <w:tc>
          <w:tcPr>
            <w:tcW w:w="709" w:type="dxa"/>
            <w:vAlign w:val="center"/>
          </w:tcPr>
          <w:p w14:paraId="4F570D3B" w14:textId="77777777" w:rsidR="007F6B04" w:rsidRDefault="007F6B04" w:rsidP="004E6256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noProof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78ACAF3F" wp14:editId="13CBF8DA">
                  <wp:extent cx="400499" cy="277091"/>
                  <wp:effectExtent l="0" t="0" r="0" b="8890"/>
                  <wp:docPr id="120" name="Image 120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>
                            <a:hlinkClick r:id="rId95"/>
                          </pic:cNvPr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6" r="15226" b="-138"/>
                          <a:stretch/>
                        </pic:blipFill>
                        <pic:spPr bwMode="auto">
                          <a:xfrm>
                            <a:off x="0" y="0"/>
                            <a:ext cx="436650" cy="30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8DB" w:rsidRPr="00875705" w14:paraId="29039DE8" w14:textId="77777777" w:rsidTr="00556D43">
        <w:trPr>
          <w:trHeight w:val="510"/>
        </w:trPr>
        <w:tc>
          <w:tcPr>
            <w:tcW w:w="552" w:type="dxa"/>
            <w:shd w:val="clear" w:color="auto" w:fill="auto"/>
            <w:vAlign w:val="center"/>
          </w:tcPr>
          <w:p w14:paraId="6C593ACC" w14:textId="77777777" w:rsidR="00E158DB" w:rsidRDefault="002F7B56" w:rsidP="004E6256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31A609" w14:textId="77777777" w:rsidR="00E158DB" w:rsidRPr="00F348CF" w:rsidRDefault="00E158DB" w:rsidP="004E6256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 xml:space="preserve">POSITIONNER 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29BB7FE9" w14:textId="77777777" w:rsidR="00E158DB" w:rsidRDefault="00E158DB" w:rsidP="004E6256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05Patte fermeture sur tracé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1926E2EA" w14:textId="77777777" w:rsidR="00E158DB" w:rsidRDefault="00E158DB" w:rsidP="004E6256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  <w:r w:rsidRPr="004E0CA4">
              <w:rPr>
                <w:rFonts w:ascii="Calibri" w:hAnsi="Calibri" w:cs="Arial"/>
                <w:sz w:val="22"/>
                <w:szCs w:val="22"/>
              </w:rPr>
              <w:t xml:space="preserve">Colle </w:t>
            </w:r>
            <w:r>
              <w:rPr>
                <w:rFonts w:ascii="Calibri" w:hAnsi="Calibri" w:cs="Arial"/>
                <w:sz w:val="22"/>
                <w:szCs w:val="22"/>
              </w:rPr>
              <w:t>blanche OU double face de 3 mm de large.</w:t>
            </w:r>
          </w:p>
        </w:tc>
        <w:tc>
          <w:tcPr>
            <w:tcW w:w="709" w:type="dxa"/>
            <w:vAlign w:val="center"/>
          </w:tcPr>
          <w:p w14:paraId="03DBF99D" w14:textId="77777777" w:rsidR="00E158DB" w:rsidRDefault="00E158DB" w:rsidP="004E6256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noProof/>
                <w:sz w:val="22"/>
                <w:szCs w:val="22"/>
              </w:rPr>
            </w:pPr>
          </w:p>
        </w:tc>
      </w:tr>
    </w:tbl>
    <w:p w14:paraId="0ACD84A8" w14:textId="77777777" w:rsidR="007F6B04" w:rsidRDefault="007F6B04">
      <w:pPr>
        <w:rPr>
          <w:rFonts w:ascii="Calibri" w:hAnsi="Calibri" w:cs="Arial"/>
          <w:noProof/>
        </w:rPr>
      </w:pPr>
    </w:p>
    <w:p w14:paraId="0966DD6D" w14:textId="77777777" w:rsidR="00E45EF9" w:rsidRDefault="00143274" w:rsidP="00143274">
      <w:pPr>
        <w:pStyle w:val="Titre2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EEAF6" w:themeFill="accent1" w:themeFillTint="33"/>
        <w:rPr>
          <w:sz w:val="32"/>
          <w:szCs w:val="16"/>
        </w:rPr>
      </w:pPr>
      <w:bookmarkStart w:id="42" w:name="_Toc92380494"/>
      <w:r>
        <w:rPr>
          <w:sz w:val="32"/>
          <w:szCs w:val="16"/>
        </w:rPr>
        <w:lastRenderedPageBreak/>
        <w:t>EXT</w:t>
      </w:r>
      <w:r w:rsidR="005E7E37">
        <w:rPr>
          <w:sz w:val="32"/>
          <w:szCs w:val="16"/>
        </w:rPr>
        <w:t>É</w:t>
      </w:r>
      <w:r>
        <w:rPr>
          <w:sz w:val="32"/>
          <w:szCs w:val="16"/>
        </w:rPr>
        <w:t xml:space="preserve">RIEUR </w:t>
      </w:r>
      <w:r w:rsidR="00606E8E">
        <w:rPr>
          <w:sz w:val="32"/>
          <w:szCs w:val="16"/>
        </w:rPr>
        <w:t>du carnet de note</w:t>
      </w:r>
      <w:bookmarkEnd w:id="42"/>
    </w:p>
    <w:p w14:paraId="4A496182" w14:textId="77777777" w:rsidR="00143274" w:rsidRPr="008260D6" w:rsidRDefault="00143274" w:rsidP="00143274">
      <w:pPr>
        <w:rPr>
          <w:sz w:val="22"/>
        </w:rPr>
      </w:pPr>
    </w:p>
    <w:tbl>
      <w:tblPr>
        <w:tblStyle w:val="Grilledutableau"/>
        <w:tblW w:w="106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93"/>
        <w:gridCol w:w="7424"/>
      </w:tblGrid>
      <w:tr w:rsidR="00E45EF9" w14:paraId="55896C1F" w14:textId="77777777" w:rsidTr="00CB1134">
        <w:trPr>
          <w:trHeight w:val="2883"/>
        </w:trPr>
        <w:tc>
          <w:tcPr>
            <w:tcW w:w="2689" w:type="dxa"/>
            <w:shd w:val="clear" w:color="auto" w:fill="A6A6A6" w:themeFill="background1" w:themeFillShade="A6"/>
            <w:vAlign w:val="center"/>
          </w:tcPr>
          <w:p w14:paraId="7C2E99EE" w14:textId="77777777" w:rsidR="00304064" w:rsidRPr="00304064" w:rsidRDefault="00304064" w:rsidP="00304064">
            <w:pPr>
              <w:jc w:val="center"/>
              <w:rPr>
                <w:rFonts w:ascii="Arial" w:hAnsi="Arial" w:cs="Arial"/>
                <w:b/>
                <w:noProof/>
                <w:color w:val="0070C0"/>
                <w:sz w:val="52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304064">
              <w:rPr>
                <w:rFonts w:ascii="Arial" w:hAnsi="Arial" w:cs="Arial"/>
                <w:b/>
                <w:noProof/>
                <w:color w:val="0070C0"/>
                <w:sz w:val="52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EXTÉRIEUR</w:t>
            </w:r>
          </w:p>
          <w:p w14:paraId="22D43A45" w14:textId="77777777" w:rsidR="00304064" w:rsidRPr="00304064" w:rsidRDefault="00304064" w:rsidP="00304064">
            <w:pPr>
              <w:jc w:val="center"/>
              <w:rPr>
                <w:rFonts w:ascii="Arial" w:hAnsi="Arial" w:cs="Arial"/>
                <w:b/>
                <w:i/>
                <w:noProof/>
                <w:color w:val="0070C0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304064">
              <w:rPr>
                <w:rFonts w:ascii="Arial" w:hAnsi="Arial" w:cs="Arial"/>
                <w:b/>
                <w:i/>
                <w:noProof/>
                <w:color w:val="0070C0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du carnet</w:t>
            </w:r>
          </w:p>
          <w:p w14:paraId="42CC37D1" w14:textId="77777777" w:rsidR="00304064" w:rsidRPr="00304064" w:rsidRDefault="00304064" w:rsidP="00304064">
            <w:pPr>
              <w:jc w:val="center"/>
              <w:rPr>
                <w:rFonts w:ascii="Arial" w:hAnsi="Arial" w:cs="Arial"/>
                <w:b/>
                <w:i/>
                <w:noProof/>
                <w:color w:val="00FFCC"/>
                <w:sz w:val="40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2F862318" w14:textId="77777777" w:rsidR="00E45EF9" w:rsidRDefault="00E45EF9" w:rsidP="00E45EF9">
            <w:pPr>
              <w:jc w:val="center"/>
            </w:pPr>
            <w:r w:rsidRPr="004E5BD6">
              <w:rPr>
                <w:rFonts w:ascii="Arial Rounded MT Bold" w:hAnsi="Arial Rounded MT Bold"/>
                <w:b/>
                <w:color w:val="FFFFFF" w:themeColor="background1"/>
                <w:sz w:val="32"/>
                <w:szCs w:val="16"/>
              </w:rPr>
              <w:t xml:space="preserve">PRÉPARATION </w:t>
            </w:r>
            <w:r>
              <w:rPr>
                <w:rFonts w:ascii="Arial Rounded MT Bold" w:hAnsi="Arial Rounded MT Bold"/>
                <w:b/>
                <w:color w:val="FFFFFF" w:themeColor="background1"/>
                <w:sz w:val="32"/>
                <w:szCs w:val="16"/>
              </w:rPr>
              <w:t xml:space="preserve">CORPS </w:t>
            </w:r>
          </w:p>
        </w:tc>
        <w:tc>
          <w:tcPr>
            <w:tcW w:w="7928" w:type="dxa"/>
            <w:vAlign w:val="center"/>
          </w:tcPr>
          <w:p w14:paraId="47FD2536" w14:textId="77777777" w:rsidR="00E45EF9" w:rsidRDefault="0095272D" w:rsidP="00304064">
            <w:pPr>
              <w:jc w:val="right"/>
            </w:pPr>
            <w:r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88128" behindDoc="0" locked="0" layoutInCell="1" allowOverlap="1" wp14:anchorId="13168B81" wp14:editId="62F29234">
                      <wp:simplePos x="0" y="0"/>
                      <wp:positionH relativeFrom="column">
                        <wp:posOffset>2177415</wp:posOffset>
                      </wp:positionH>
                      <wp:positionV relativeFrom="paragraph">
                        <wp:posOffset>1261745</wp:posOffset>
                      </wp:positionV>
                      <wp:extent cx="487680" cy="352425"/>
                      <wp:effectExtent l="0" t="0" r="7620" b="28575"/>
                      <wp:wrapNone/>
                      <wp:docPr id="1678" name="Groupe 1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79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941856F" w14:textId="77777777" w:rsidR="008A529F" w:rsidRPr="00C07C3F" w:rsidRDefault="008A529F" w:rsidP="00304064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0" name="Zone de texte 1680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B4D0E7" w14:textId="77777777" w:rsidR="008A529F" w:rsidRPr="001B0CB7" w:rsidRDefault="008A529F" w:rsidP="00304064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332769" id="Groupe 1678" o:spid="_x0000_s1314" style="position:absolute;left:0;text-align:left;margin-left:171.45pt;margin-top:99.35pt;width:38.4pt;height:27.75pt;z-index:251888128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">
                      <v:oval id="_x0000_s1315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304064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80" o:spid="_x0000_s1316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" filled="f" stroked="f" strokeweight=".5pt">
                        <v:textbox>
                          <w:txbxContent>
                            <w:p w:rsidR="008A529F" w:rsidRPr="001B0CB7" w:rsidRDefault="008A529F" w:rsidP="00304064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13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5272D">
              <w:rPr>
                <w:noProof/>
              </w:rPr>
              <w:drawing>
                <wp:anchor distT="0" distB="0" distL="114300" distR="114300" simplePos="0" relativeHeight="251886080" behindDoc="0" locked="0" layoutInCell="1" allowOverlap="1" wp14:anchorId="0EDFB387" wp14:editId="36F70554">
                  <wp:simplePos x="0" y="0"/>
                  <wp:positionH relativeFrom="column">
                    <wp:posOffset>2063115</wp:posOffset>
                  </wp:positionH>
                  <wp:positionV relativeFrom="paragraph">
                    <wp:posOffset>944880</wp:posOffset>
                  </wp:positionV>
                  <wp:extent cx="672465" cy="960755"/>
                  <wp:effectExtent l="8255" t="0" r="2540" b="2540"/>
                  <wp:wrapNone/>
                  <wp:docPr id="1677" name="Image 1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72465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4064" w:rsidRPr="00304064">
              <w:rPr>
                <w:noProof/>
              </w:rPr>
              <w:drawing>
                <wp:anchor distT="0" distB="0" distL="114300" distR="114300" simplePos="0" relativeHeight="251879936" behindDoc="0" locked="0" layoutInCell="1" allowOverlap="1" wp14:anchorId="3D9445B3" wp14:editId="7C42CA3A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1081405</wp:posOffset>
                  </wp:positionV>
                  <wp:extent cx="779145" cy="720725"/>
                  <wp:effectExtent l="0" t="0" r="1905" b="3175"/>
                  <wp:wrapNone/>
                  <wp:docPr id="1671" name="Image 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4064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83008" behindDoc="0" locked="0" layoutInCell="1" allowOverlap="1" wp14:anchorId="295509FC" wp14:editId="3E6CC637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26670</wp:posOffset>
                      </wp:positionV>
                      <wp:extent cx="1933575" cy="1000125"/>
                      <wp:effectExtent l="0" t="19050" r="0" b="28575"/>
                      <wp:wrapNone/>
                      <wp:docPr id="1672" name="Groupe 1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1000125"/>
                                <a:chOff x="0" y="0"/>
                                <a:chExt cx="2118360" cy="952500"/>
                              </a:xfrm>
                            </wpg:grpSpPr>
                            <wps:wsp>
                              <wps:cNvPr id="1673" name="Zone de texte 93"/>
                              <wps:cNvSpPr txBox="1">
                                <a:spLocks/>
                              </wps:cNvSpPr>
                              <wps:spPr>
                                <a:xfrm>
                                  <a:off x="0" y="110836"/>
                                  <a:ext cx="211836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7130F7" w14:textId="77777777" w:rsidR="008A529F" w:rsidRPr="004B10E5" w:rsidRDefault="008A529F" w:rsidP="0030406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52"/>
                                        <w:szCs w:val="72"/>
                                      </w:rPr>
                                    </w:pPr>
                                    <w:r w:rsidRPr="004B10E5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sz w:val="52"/>
                                        <w:szCs w:val="72"/>
                                      </w:rPr>
                                      <w:t xml:space="preserve">PIÈCES </w:t>
                                    </w:r>
                                  </w:p>
                                  <w:p w14:paraId="117013BA" w14:textId="77777777" w:rsidR="008A529F" w:rsidRPr="004B10E5" w:rsidRDefault="008A529F" w:rsidP="0030406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noProof/>
                                        <w:sz w:val="20"/>
                                        <w:szCs w:val="72"/>
                                      </w:rPr>
                                    </w:pPr>
                                    <w:r w:rsidRPr="004B10E5">
                                      <w:rPr>
                                        <w:rFonts w:ascii="Arial" w:hAnsi="Arial" w:cs="Arial"/>
                                        <w:b/>
                                        <w:i/>
                                        <w:noProof/>
                                        <w:sz w:val="40"/>
                                        <w:szCs w:val="72"/>
                                      </w:rPr>
                                      <w:t>à oeuvrer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4" name="Hexagone 1674"/>
                              <wps:cNvSpPr/>
                              <wps:spPr>
                                <a:xfrm>
                                  <a:off x="290946" y="0"/>
                                  <a:ext cx="1587500" cy="952500"/>
                                </a:xfrm>
                                <a:prstGeom prst="hexagon">
                                  <a:avLst>
                                    <a:gd name="adj" fmla="val 19302"/>
                                    <a:gd name="vf" fmla="val 115470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C00049" id="Groupe 1672" o:spid="_x0000_s1317" style="position:absolute;left:0;text-align:left;margin-left:-19.5pt;margin-top:2.1pt;width:152.25pt;height:78.75pt;z-index:251883008;mso-width-relative:margin;mso-height-relative:margin" coordsize="21183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">
                      <v:shape id="Zone de texte 93" o:spid="_x0000_s1318" type="#_x0000_t202" style="position:absolute;top:1108;width:21183;height: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" filled="f" stroked="f">
                        <v:path arrowok="t"/>
                        <v:textbox>
                          <w:txbxContent>
                            <w:p w:rsidR="008A529F" w:rsidRPr="004B10E5" w:rsidRDefault="008A529F" w:rsidP="0030406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52"/>
                                  <w:szCs w:val="72"/>
                                </w:rPr>
                              </w:pPr>
                              <w:r w:rsidRPr="004B10E5">
                                <w:rPr>
                                  <w:rFonts w:ascii="Arial" w:hAnsi="Arial" w:cs="Arial"/>
                                  <w:b/>
                                  <w:noProof/>
                                  <w:sz w:val="52"/>
                                  <w:szCs w:val="72"/>
                                </w:rPr>
                                <w:t xml:space="preserve">PIÈCES </w:t>
                              </w:r>
                            </w:p>
                            <w:p w:rsidR="008A529F" w:rsidRPr="004B10E5" w:rsidRDefault="008A529F" w:rsidP="0030406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72"/>
                                </w:rPr>
                              </w:pPr>
                              <w:r w:rsidRPr="004B10E5"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40"/>
                                  <w:szCs w:val="72"/>
                                </w:rPr>
                                <w:t>à oeuvrer</w:t>
                              </w:r>
                            </w:p>
                          </w:txbxContent>
                        </v:textbox>
                      </v:shape>
                      <v:shape id="Hexagone 1674" o:spid="_x0000_s1319" type="#_x0000_t9" style="position:absolute;left:2909;width:15875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" adj="2502" filled="f" strokecolor="#0070c0" strokeweight="3pt"/>
                    </v:group>
                  </w:pict>
                </mc:Fallback>
              </mc:AlternateContent>
            </w:r>
            <w:r w:rsidR="00304064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76864" behindDoc="0" locked="0" layoutInCell="1" allowOverlap="1" wp14:anchorId="6DFCF243" wp14:editId="1BE6DCB8">
                      <wp:simplePos x="0" y="0"/>
                      <wp:positionH relativeFrom="column">
                        <wp:posOffset>4169410</wp:posOffset>
                      </wp:positionH>
                      <wp:positionV relativeFrom="paragraph">
                        <wp:posOffset>783590</wp:posOffset>
                      </wp:positionV>
                      <wp:extent cx="487680" cy="352425"/>
                      <wp:effectExtent l="0" t="0" r="7620" b="28575"/>
                      <wp:wrapNone/>
                      <wp:docPr id="1667" name="Groupe 1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68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DDCF66B" w14:textId="77777777" w:rsidR="008A529F" w:rsidRPr="00C07C3F" w:rsidRDefault="008A529F" w:rsidP="00304064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9" name="Zone de texte 1669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A8663E" w14:textId="77777777" w:rsidR="008A529F" w:rsidRPr="001B0CB7" w:rsidRDefault="008A529F" w:rsidP="00304064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739433" id="Groupe 1667" o:spid="_x0000_s1320" style="position:absolute;left:0;text-align:left;margin-left:328.3pt;margin-top:61.7pt;width:38.4pt;height:27.75pt;z-index:251876864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">
                      <v:oval id="_x0000_s1321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304064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69" o:spid="_x0000_s1322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" filled="f" stroked="f" strokeweight=".5pt">
                        <v:textbox>
                          <w:txbxContent>
                            <w:p w:rsidR="008A529F" w:rsidRPr="001B0CB7" w:rsidRDefault="008A529F" w:rsidP="00304064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4064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74816" behindDoc="0" locked="0" layoutInCell="1" allowOverlap="1" wp14:anchorId="02AE335F" wp14:editId="6FF583A6">
                      <wp:simplePos x="0" y="0"/>
                      <wp:positionH relativeFrom="column">
                        <wp:posOffset>3724910</wp:posOffset>
                      </wp:positionH>
                      <wp:positionV relativeFrom="paragraph">
                        <wp:posOffset>118110</wp:posOffset>
                      </wp:positionV>
                      <wp:extent cx="487680" cy="352425"/>
                      <wp:effectExtent l="0" t="0" r="7620" b="28575"/>
                      <wp:wrapNone/>
                      <wp:docPr id="1664" name="Groupe 1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65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8A5757" w14:textId="77777777" w:rsidR="008A529F" w:rsidRPr="00C07C3F" w:rsidRDefault="008A529F" w:rsidP="00304064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6" name="Zone de texte 1666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532121" w14:textId="77777777" w:rsidR="008A529F" w:rsidRPr="001B0CB7" w:rsidRDefault="008A529F" w:rsidP="00304064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EA0615" id="Groupe 1664" o:spid="_x0000_s1323" style="position:absolute;left:0;text-align:left;margin-left:293.3pt;margin-top:9.3pt;width:38.4pt;height:27.75pt;z-index:251874816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">
                      <v:oval id="_x0000_s1324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304064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66" o:spid="_x0000_s1325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" filled="f" stroked="f" strokeweight=".5pt">
                        <v:textbox>
                          <w:txbxContent>
                            <w:p w:rsidR="008A529F" w:rsidRPr="001B0CB7" w:rsidRDefault="008A529F" w:rsidP="00304064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4064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72768" behindDoc="0" locked="0" layoutInCell="1" allowOverlap="1" wp14:anchorId="38C863BB" wp14:editId="7AA6C10A">
                      <wp:simplePos x="0" y="0"/>
                      <wp:positionH relativeFrom="column">
                        <wp:posOffset>2308860</wp:posOffset>
                      </wp:positionH>
                      <wp:positionV relativeFrom="paragraph">
                        <wp:posOffset>472440</wp:posOffset>
                      </wp:positionV>
                      <wp:extent cx="487680" cy="352425"/>
                      <wp:effectExtent l="0" t="0" r="7620" b="28575"/>
                      <wp:wrapNone/>
                      <wp:docPr id="1661" name="Groupe 1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352425"/>
                                <a:chOff x="0" y="38100"/>
                                <a:chExt cx="487680" cy="352425"/>
                              </a:xfrm>
                            </wpg:grpSpPr>
                            <wps:wsp>
                              <wps:cNvPr id="1662" name="Ellipse 734"/>
                              <wps:cNvSpPr>
                                <a:spLocks/>
                              </wps:cNvSpPr>
                              <wps:spPr>
                                <a:xfrm>
                                  <a:off x="49305" y="40341"/>
                                  <a:ext cx="394447" cy="3501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133467" w14:textId="77777777" w:rsidR="008A529F" w:rsidRPr="00C07C3F" w:rsidRDefault="008A529F" w:rsidP="00304064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3" name="Zone de texte 1663"/>
                              <wps:cNvSpPr txBox="1"/>
                              <wps:spPr>
                                <a:xfrm>
                                  <a:off x="0" y="38100"/>
                                  <a:ext cx="487680" cy="35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1F3A0C" w14:textId="77777777" w:rsidR="008A529F" w:rsidRPr="001B0CB7" w:rsidRDefault="008A529F" w:rsidP="00304064">
                                    <w:pP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rFonts w:ascii="Eras Bold ITC" w:hAnsi="Eras Bold ITC"/>
                                        <w:color w:val="000000" w:themeColor="text1"/>
                                        <w:sz w:val="36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D4B931" id="Groupe 1661" o:spid="_x0000_s1326" style="position:absolute;left:0;text-align:left;margin-left:181.8pt;margin-top:37.2pt;width:38.4pt;height:27.75pt;z-index:251872768;mso-width-relative:margin;mso-height-relative:margin" coordorigin=",38100" coordsize="48768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">
                      <v:oval id="_x0000_s1327" style="position:absolute;left:49305;top:40341;width:394447;height:350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" fillcolor="white [3212]" strokecolor="black [3213]" strokeweight="1.5pt">
                        <v:stroke joinstyle="miter"/>
                        <v:path arrowok="t"/>
                        <v:textbox>
                          <w:txbxContent>
                            <w:p w:rsidR="008A529F" w:rsidRPr="00C07C3F" w:rsidRDefault="008A529F" w:rsidP="00304064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</w:p>
                          </w:txbxContent>
                        </v:textbox>
                      </v:oval>
                      <v:shape id="Zone de texte 1663" o:spid="_x0000_s1328" type="#_x0000_t202" style="position:absolute;top:38100;width:487680;height:350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" filled="f" stroked="f" strokeweight=".5pt">
                        <v:textbox>
                          <w:txbxContent>
                            <w:p w:rsidR="008A529F" w:rsidRPr="001B0CB7" w:rsidRDefault="008A529F" w:rsidP="00304064">
                              <w:pP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color w:val="000000" w:themeColor="text1"/>
                                  <w:sz w:val="36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4064" w:rsidRPr="00304064">
              <w:rPr>
                <w:noProof/>
              </w:rPr>
              <w:drawing>
                <wp:anchor distT="0" distB="0" distL="114300" distR="114300" simplePos="0" relativeHeight="251880960" behindDoc="0" locked="0" layoutInCell="1" allowOverlap="1" wp14:anchorId="6A48A11B" wp14:editId="7F59680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958215</wp:posOffset>
                  </wp:positionV>
                  <wp:extent cx="829945" cy="813435"/>
                  <wp:effectExtent l="0" t="0" r="8255" b="5715"/>
                  <wp:wrapNone/>
                  <wp:docPr id="1670" name="Image 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60C" w:rsidRPr="0069460C">
              <w:t xml:space="preserve"> </w:t>
            </w:r>
            <w:r w:rsidR="00304064" w:rsidRPr="00304064">
              <w:rPr>
                <w:noProof/>
              </w:rPr>
              <w:drawing>
                <wp:inline distT="0" distB="0" distL="0" distR="0" wp14:anchorId="23F942AB" wp14:editId="2C7F577D">
                  <wp:extent cx="2596662" cy="1377290"/>
                  <wp:effectExtent l="0" t="0" r="0" b="0"/>
                  <wp:docPr id="1660" name="Image 1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9"/>
                          <a:srcRect r="3986"/>
                          <a:stretch/>
                        </pic:blipFill>
                        <pic:spPr bwMode="auto">
                          <a:xfrm>
                            <a:off x="0" y="0"/>
                            <a:ext cx="2620290" cy="1389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04064" w:rsidRPr="00304064">
              <w:rPr>
                <w:noProof/>
              </w:rPr>
              <w:drawing>
                <wp:inline distT="0" distB="0" distL="0" distR="0" wp14:anchorId="2C4C272F" wp14:editId="00880893">
                  <wp:extent cx="366954" cy="926123"/>
                  <wp:effectExtent l="0" t="0" r="0" b="7620"/>
                  <wp:docPr id="1675" name="Image 1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09" cy="93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C75D5" w:rsidRPr="002C75D5">
              <w:t xml:space="preserve"> </w:t>
            </w:r>
          </w:p>
        </w:tc>
      </w:tr>
    </w:tbl>
    <w:p w14:paraId="1405C37F" w14:textId="77777777" w:rsidR="00E45EF9" w:rsidRPr="00481688" w:rsidRDefault="00E45EF9" w:rsidP="00E45EF9">
      <w:pPr>
        <w:rPr>
          <w:sz w:val="16"/>
        </w:rPr>
      </w:pPr>
    </w:p>
    <w:tbl>
      <w:tblPr>
        <w:tblpPr w:leftFromText="141" w:rightFromText="141" w:vertAnchor="text" w:horzAnchor="margin" w:tblpXSpec="center" w:tblpY="123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1843"/>
        <w:gridCol w:w="4121"/>
        <w:gridCol w:w="3544"/>
        <w:gridCol w:w="680"/>
      </w:tblGrid>
      <w:tr w:rsidR="00FC6857" w:rsidRPr="00875705" w14:paraId="0E7A899A" w14:textId="77777777" w:rsidTr="00556D43">
        <w:trPr>
          <w:trHeight w:val="419"/>
        </w:trPr>
        <w:tc>
          <w:tcPr>
            <w:tcW w:w="552" w:type="dxa"/>
            <w:shd w:val="clear" w:color="auto" w:fill="auto"/>
            <w:vAlign w:val="center"/>
          </w:tcPr>
          <w:p w14:paraId="3C2997A2" w14:textId="77777777" w:rsidR="00FC6857" w:rsidRPr="00875705" w:rsidRDefault="00FC6857" w:rsidP="00006A81">
            <w:pPr>
              <w:jc w:val="center"/>
              <w:rPr>
                <w:rFonts w:ascii="Arial Rounded MT Bold" w:hAnsi="Arial Rounded MT Bold"/>
                <w:b/>
                <w:sz w:val="28"/>
              </w:rPr>
            </w:pPr>
            <w:r w:rsidRPr="0069460C">
              <w:rPr>
                <w:rFonts w:ascii="Arial Rounded MT Bold" w:hAnsi="Arial Rounded MT Bold"/>
                <w:b/>
                <w:sz w:val="16"/>
              </w:rPr>
              <w:t>N°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2AAFA0B" w14:textId="77777777" w:rsidR="00FC6857" w:rsidRPr="00556D43" w:rsidRDefault="00FC6857" w:rsidP="00006A81">
            <w:pPr>
              <w:jc w:val="center"/>
              <w:rPr>
                <w:rFonts w:ascii="Arial Rounded MT Bold" w:hAnsi="Arial Rounded MT Bold"/>
                <w:b/>
                <w:sz w:val="26"/>
                <w:szCs w:val="26"/>
              </w:rPr>
            </w:pPr>
            <w:r w:rsidRPr="00556D43">
              <w:rPr>
                <w:rFonts w:ascii="Arial Rounded MT Bold" w:hAnsi="Arial Rounded MT Bold"/>
                <w:b/>
                <w:sz w:val="26"/>
                <w:szCs w:val="26"/>
              </w:rPr>
              <w:t>Opérations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144749D2" w14:textId="77777777" w:rsidR="00FC6857" w:rsidRPr="00556D43" w:rsidRDefault="00FC6857" w:rsidP="00006A81">
            <w:pPr>
              <w:jc w:val="center"/>
              <w:rPr>
                <w:rFonts w:ascii="Arial Rounded MT Bold" w:hAnsi="Arial Rounded MT Bold"/>
                <w:b/>
                <w:sz w:val="26"/>
                <w:szCs w:val="26"/>
              </w:rPr>
            </w:pPr>
            <w:r w:rsidRPr="00556D43">
              <w:rPr>
                <w:rFonts w:ascii="Arial Rounded MT Bold" w:hAnsi="Arial Rounded MT Bold"/>
                <w:b/>
                <w:sz w:val="26"/>
                <w:szCs w:val="26"/>
              </w:rPr>
              <w:t>Pièces à œuvrer /Schéma</w:t>
            </w:r>
          </w:p>
        </w:tc>
        <w:tc>
          <w:tcPr>
            <w:tcW w:w="4224" w:type="dxa"/>
            <w:gridSpan w:val="2"/>
            <w:shd w:val="clear" w:color="auto" w:fill="auto"/>
            <w:vAlign w:val="center"/>
          </w:tcPr>
          <w:p w14:paraId="0DE7BE41" w14:textId="77777777" w:rsidR="00FC6857" w:rsidRPr="00875705" w:rsidRDefault="00FC6857" w:rsidP="00006A81">
            <w:pPr>
              <w:jc w:val="center"/>
              <w:rPr>
                <w:rFonts w:ascii="Arial Rounded MT Bold" w:hAnsi="Arial Rounded MT Bold"/>
                <w:b/>
                <w:sz w:val="22"/>
              </w:rPr>
            </w:pPr>
            <w:r w:rsidRPr="00875705">
              <w:rPr>
                <w:rFonts w:ascii="Arial Rounded MT Bold" w:hAnsi="Arial Rounded MT Bold"/>
                <w:b/>
                <w:sz w:val="22"/>
              </w:rPr>
              <w:t>Directives complémentaires</w:t>
            </w:r>
          </w:p>
        </w:tc>
      </w:tr>
      <w:tr w:rsidR="00FC6857" w:rsidRPr="00875705" w14:paraId="510133ED" w14:textId="77777777" w:rsidTr="002B5704">
        <w:trPr>
          <w:trHeight w:val="283"/>
        </w:trPr>
        <w:tc>
          <w:tcPr>
            <w:tcW w:w="10740" w:type="dxa"/>
            <w:gridSpan w:val="5"/>
            <w:shd w:val="clear" w:color="auto" w:fill="FBE4D5" w:themeFill="accent2" w:themeFillTint="33"/>
            <w:vAlign w:val="center"/>
          </w:tcPr>
          <w:p w14:paraId="0DFD7F16" w14:textId="77777777" w:rsidR="00FC6857" w:rsidRPr="008F2642" w:rsidRDefault="00FC6857" w:rsidP="00006A81">
            <w:pPr>
              <w:jc w:val="center"/>
              <w:rPr>
                <w:rFonts w:ascii="Arial Rounded MT Bold" w:hAnsi="Arial Rounded MT Bold"/>
                <w:b/>
                <w:szCs w:val="16"/>
              </w:rPr>
            </w:pPr>
            <w:r w:rsidRPr="008F2642">
              <w:rPr>
                <w:rFonts w:ascii="Arial Rounded MT Bold" w:hAnsi="Arial Rounded MT Bold"/>
                <w:b/>
                <w:szCs w:val="16"/>
              </w:rPr>
              <w:t>PRÉPARATION</w:t>
            </w:r>
            <w:r>
              <w:rPr>
                <w:rFonts w:ascii="Arial Rounded MT Bold" w:hAnsi="Arial Rounded MT Bold"/>
                <w:b/>
                <w:szCs w:val="16"/>
              </w:rPr>
              <w:t xml:space="preserve"> / ASSEMBLAGE</w:t>
            </w:r>
          </w:p>
        </w:tc>
      </w:tr>
      <w:tr w:rsidR="00FC6857" w:rsidRPr="00875705" w14:paraId="1D66F8E5" w14:textId="77777777" w:rsidTr="00556D43">
        <w:trPr>
          <w:trHeight w:val="510"/>
        </w:trPr>
        <w:tc>
          <w:tcPr>
            <w:tcW w:w="552" w:type="dxa"/>
            <w:shd w:val="clear" w:color="auto" w:fill="auto"/>
            <w:vAlign w:val="center"/>
          </w:tcPr>
          <w:p w14:paraId="3631E922" w14:textId="77777777" w:rsidR="00FC6857" w:rsidRPr="00FF252F" w:rsidRDefault="002F7B56" w:rsidP="00E45EF9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C9959E" w14:textId="77777777" w:rsidR="00FC6857" w:rsidRPr="00ED1C7E" w:rsidRDefault="00FC6857" w:rsidP="00E45EF9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 xml:space="preserve">COLLER, POSSITIONNER </w:t>
            </w:r>
          </w:p>
        </w:tc>
        <w:tc>
          <w:tcPr>
            <w:tcW w:w="4121" w:type="dxa"/>
            <w:shd w:val="clear" w:color="auto" w:fill="auto"/>
          </w:tcPr>
          <w:p w14:paraId="577DA730" w14:textId="77777777" w:rsidR="00FC6857" w:rsidRDefault="00CB1134" w:rsidP="00E45EF9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443"/>
              </w:tabs>
              <w:ind w:left="302"/>
              <w:rPr>
                <w:rFonts w:ascii="Calibri" w:hAnsi="Calibri" w:cs="Arial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7DBDA25A" wp14:editId="6F0A4450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280035</wp:posOffset>
                      </wp:positionV>
                      <wp:extent cx="1498600" cy="379095"/>
                      <wp:effectExtent l="9525" t="14605" r="15875" b="15875"/>
                      <wp:wrapNone/>
                      <wp:docPr id="14" name="Group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1498600" cy="379095"/>
                                <a:chOff x="0" y="0"/>
                                <a:chExt cx="16554" cy="4005"/>
                              </a:xfrm>
                            </wpg:grpSpPr>
                            <wpg:grpSp>
                              <wpg:cNvPr id="22" name="Groupe 8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904"/>
                                  <a:ext cx="12212" cy="3101"/>
                                  <a:chOff x="0" y="0"/>
                                  <a:chExt cx="12226" cy="3111"/>
                                </a:xfrm>
                              </wpg:grpSpPr>
                              <wpg:grpSp>
                                <wpg:cNvPr id="23" name="Groupe 8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5"/>
                                    <a:ext cx="11049" cy="2536"/>
                                    <a:chOff x="0" y="0"/>
                                    <a:chExt cx="11049" cy="2535"/>
                                  </a:xfrm>
                                </wpg:grpSpPr>
                                <wps:wsp>
                                  <wps:cNvPr id="24" name="Connecteur droit 83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16" y="1226"/>
                                      <a:ext cx="10033" cy="1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" name="Connecteur droit 83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7916" y="1227"/>
                                      <a:ext cx="3124" cy="13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" name="Forme libre 8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66" cy="2328"/>
                                    </a:xfrm>
                                    <a:custGeom>
                                      <a:avLst/>
                                      <a:gdLst>
                                        <a:gd name="T0" fmla="*/ 156633 w 156633"/>
                                        <a:gd name="T1" fmla="*/ 0 h 232833"/>
                                        <a:gd name="T2" fmla="*/ 76200 w 156633"/>
                                        <a:gd name="T3" fmla="*/ 38100 h 232833"/>
                                        <a:gd name="T4" fmla="*/ 101600 w 156633"/>
                                        <a:gd name="T5" fmla="*/ 139700 h 232833"/>
                                        <a:gd name="T6" fmla="*/ 0 w 156633"/>
                                        <a:gd name="T7" fmla="*/ 232833 h 232833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56633" h="232833">
                                          <a:moveTo>
                                            <a:pt x="156633" y="0"/>
                                          </a:moveTo>
                                          <a:cubicBezTo>
                                            <a:pt x="121002" y="7408"/>
                                            <a:pt x="85372" y="14817"/>
                                            <a:pt x="76200" y="38100"/>
                                          </a:cubicBezTo>
                                          <a:cubicBezTo>
                                            <a:pt x="67028" y="61383"/>
                                            <a:pt x="114300" y="107245"/>
                                            <a:pt x="101600" y="139700"/>
                                          </a:cubicBezTo>
                                          <a:cubicBezTo>
                                            <a:pt x="88900" y="172156"/>
                                            <a:pt x="44450" y="202494"/>
                                            <a:pt x="0" y="23283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0" name="Zone de texte 8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54" y="61"/>
                                    <a:ext cx="7372" cy="19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A2B07AD" w14:textId="77777777" w:rsidR="008A529F" w:rsidRPr="00EF3CD4" w:rsidRDefault="008A529F" w:rsidP="006F03DB">
                                      <w:pPr>
                                        <w:rPr>
                                          <w:rFonts w:asciiTheme="minorHAnsi" w:hAnsiTheme="minorHAnsi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sz w:val="12"/>
                                        </w:rPr>
                                        <w:t>XXXXXXXX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Zone de texte 85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98" y="0"/>
                                    <a:ext cx="4148" cy="2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371F4A6" w14:textId="77777777" w:rsidR="008A529F" w:rsidRPr="00562589" w:rsidRDefault="008A529F" w:rsidP="006F03DB">
                                      <w:pPr>
                                        <w:rPr>
                                          <w:rFonts w:asciiTheme="minorHAnsi" w:hAnsiTheme="minorHAnsi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sz w:val="16"/>
                                        </w:rPr>
                                        <w:t>-o-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" name="Groupe 8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99" y="0"/>
                                  <a:ext cx="9155" cy="2317"/>
                                  <a:chOff x="0" y="0"/>
                                  <a:chExt cx="9155" cy="2317"/>
                                </a:xfrm>
                              </wpg:grpSpPr>
                              <wps:wsp>
                                <wps:cNvPr id="39" name="Connecteur droit 8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324"/>
                                    <a:ext cx="819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Connecteur droit 8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195"/>
                                    <a:ext cx="0" cy="6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" name="Forme libre 856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7593" y="0"/>
                                    <a:ext cx="1562" cy="2317"/>
                                  </a:xfrm>
                                  <a:custGeom>
                                    <a:avLst/>
                                    <a:gdLst>
                                      <a:gd name="T0" fmla="*/ 156210 w 156633"/>
                                      <a:gd name="T1" fmla="*/ 0 h 232833"/>
                                      <a:gd name="T2" fmla="*/ 75994 w 156633"/>
                                      <a:gd name="T3" fmla="*/ 37927 h 232833"/>
                                      <a:gd name="T4" fmla="*/ 101326 w 156633"/>
                                      <a:gd name="T5" fmla="*/ 139065 h 232833"/>
                                      <a:gd name="T6" fmla="*/ 0 w 156633"/>
                                      <a:gd name="T7" fmla="*/ 231775 h 23283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6633" h="232833">
                                        <a:moveTo>
                                          <a:pt x="156633" y="0"/>
                                        </a:moveTo>
                                        <a:cubicBezTo>
                                          <a:pt x="121002" y="7408"/>
                                          <a:pt x="85372" y="14817"/>
                                          <a:pt x="76200" y="38100"/>
                                        </a:cubicBezTo>
                                        <a:cubicBezTo>
                                          <a:pt x="67028" y="61383"/>
                                          <a:pt x="114300" y="107245"/>
                                          <a:pt x="101600" y="139700"/>
                                        </a:cubicBezTo>
                                        <a:cubicBezTo>
                                          <a:pt x="88900" y="172156"/>
                                          <a:pt x="44450" y="202494"/>
                                          <a:pt x="0" y="23283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319" o:spid="_x0000_s1329" style="position:absolute;left:0;text-align:left;margin-left:46.35pt;margin-top:22.05pt;width:118pt;height:29.85pt;flip:x;z-index:251671040;mso-width-relative:margin;mso-height-relative:margin" coordsize="16554,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">
                      <v:group id="Groupe 835" o:spid="_x0000_s1330" style="position:absolute;top:904;width:12212;height:3101" coordsize="12226,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group id="Groupe 836" o:spid="_x0000_s1331" style="position:absolute;top:575;width:11049;height:2536" coordsize="11049,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line id="Connecteur droit 837" o:spid="_x0000_s1332" style="position:absolute;flip:y;visibility:visible;mso-wrap-style:square" from="1016,1226" to="11049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" strokeweight="2.25pt"/>
                          <v:line id="Connecteur droit 839" o:spid="_x0000_s1333" style="position:absolute;flip:x;visibility:visible;mso-wrap-style:square" from="7916,1227" to="11040,2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" strokeweight="2.25pt"/>
                          <v:shape id="Forme libre 840" o:spid="_x0000_s1334" style="position:absolute;width:1566;height:2328;visibility:visible;mso-wrap-style:square;v-text-anchor:middle" coordsize="156633,23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" path="m156633,c121002,7408,85372,14817,76200,38100v-9172,23283,38100,69145,25400,101600c88900,172156,44450,202494,,232833e" filled="f" strokeweight="1.5pt">
                            <v:path arrowok="t" o:connecttype="custom" o:connectlocs="1566,0;762,381;1016,1397;0,2328" o:connectangles="0,0,0,0"/>
                          </v:shape>
                        </v:group>
                        <v:shape id="Zone de texte 851" o:spid="_x0000_s1335" type="#_x0000_t202" style="position:absolute;left:4854;top:61;width:7372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    <v:textbox>
                            <w:txbxContent>
                              <w:p w:rsidR="008A529F" w:rsidRPr="00EF3CD4" w:rsidRDefault="008A529F" w:rsidP="006F03DB">
                                <w:pPr>
                                  <w:rPr>
                                    <w:rFonts w:asciiTheme="minorHAnsi" w:hAnsiTheme="minorHAnsi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sz w:val="12"/>
                                  </w:rPr>
                                  <w:t>XXXXXXXX</w:t>
                                </w:r>
                              </w:p>
                            </w:txbxContent>
                          </v:textbox>
                        </v:shape>
                        <v:shape id="Zone de texte 852" o:spid="_x0000_s1336" type="#_x0000_t202" style="position:absolute;left:1998;width:4148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      <v:textbox>
                            <w:txbxContent>
                              <w:p w:rsidR="008A529F" w:rsidRPr="00562589" w:rsidRDefault="008A529F" w:rsidP="006F03DB">
                                <w:pPr>
                                  <w:rPr>
                                    <w:rFonts w:asciiTheme="minorHAnsi" w:hAnsiTheme="min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sz w:val="16"/>
                                  </w:rPr>
                                  <w:t>-o-</w:t>
                                </w:r>
                              </w:p>
                            </w:txbxContent>
                          </v:textbox>
                        </v:shape>
                      </v:group>
                      <v:group id="Groupe 853" o:spid="_x0000_s1337" style="position:absolute;left:7399;width:9155;height:2317" coordsize="9155,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line id="Connecteur droit 854" o:spid="_x0000_s1338" style="position:absolute;visibility:visible;mso-wrap-style:square" from="0,1324" to="8197,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" strokecolor="black [3213]" strokeweight="2.25pt">
                          <v:stroke joinstyle="miter"/>
                        </v:line>
                        <v:line id="Connecteur droit 855" o:spid="_x0000_s1339" style="position:absolute;visibility:visible;mso-wrap-style:square" from="0,1195" to="0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" strokecolor="black [3213]" strokeweight="1.5pt">
                          <v:stroke joinstyle="miter"/>
                        </v:line>
                        <v:shape id="Forme libre 856" o:spid="_x0000_s1340" style="position:absolute;left:7593;width:1562;height:2317;flip:x;visibility:visible;mso-wrap-style:square;v-text-anchor:middle" coordsize="156633,23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" path="m156633,c121002,7408,85372,14817,76200,38100v-9172,23283,38100,69145,25400,101600c88900,172156,44450,202494,,232833e" filled="f" strokeweight="1.5pt">
                          <v:path arrowok="t" o:connecttype="custom" o:connectlocs="1558,0;758,377;1010,1384;0,2306" o:connectangles="0,0,0,0"/>
                        </v:shape>
                      </v:group>
                    </v:group>
                  </w:pict>
                </mc:Fallback>
              </mc:AlternateContent>
            </w:r>
            <w:r w:rsidR="00FC6857">
              <w:rPr>
                <w:rFonts w:ascii="Calibri" w:hAnsi="Calibri" w:cs="Arial"/>
                <w:color w:val="000000"/>
              </w:rPr>
              <w:t>02EXT</w:t>
            </w:r>
            <w:r w:rsidR="00FC6857" w:rsidRPr="007F5AED">
              <w:rPr>
                <w:rFonts w:ascii="Calibri" w:hAnsi="Calibri" w:cs="Arial"/>
                <w:color w:val="000000"/>
              </w:rPr>
              <w:t xml:space="preserve">Applique </w:t>
            </w:r>
            <w:r w:rsidR="00FC6857">
              <w:rPr>
                <w:rFonts w:ascii="Calibri" w:hAnsi="Calibri" w:cs="Arial"/>
                <w:color w:val="000000"/>
              </w:rPr>
              <w:t>centrale / 01Corps EXT</w:t>
            </w:r>
          </w:p>
          <w:p w14:paraId="0A83BFA5" w14:textId="77777777" w:rsidR="00FC6857" w:rsidRDefault="00FC6857" w:rsidP="00E45EF9">
            <w:pPr>
              <w:pStyle w:val="En-tte"/>
              <w:tabs>
                <w:tab w:val="clear" w:pos="4536"/>
                <w:tab w:val="clear" w:pos="9072"/>
              </w:tabs>
              <w:ind w:left="302"/>
              <w:rPr>
                <w:rFonts w:ascii="Calibri" w:hAnsi="Calibri" w:cs="Arial"/>
                <w:color w:val="000000"/>
              </w:rPr>
            </w:pPr>
          </w:p>
          <w:p w14:paraId="7B5BE34C" w14:textId="77777777" w:rsidR="00FC6857" w:rsidRDefault="00FC6857" w:rsidP="00E45EF9">
            <w:pPr>
              <w:pStyle w:val="En-tte"/>
              <w:tabs>
                <w:tab w:val="clear" w:pos="4536"/>
                <w:tab w:val="clear" w:pos="9072"/>
              </w:tabs>
              <w:rPr>
                <w:rFonts w:ascii="Calibri" w:hAnsi="Calibri" w:cs="Arial"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0F2BC9F5" w14:textId="77777777" w:rsidR="00FC6857" w:rsidRPr="001E49C7" w:rsidRDefault="00FC6857" w:rsidP="0030176F">
            <w:pPr>
              <w:pStyle w:val="Pieddepage"/>
              <w:rPr>
                <w:rFonts w:ascii="Calibri" w:hAnsi="Calibri" w:cs="Arial"/>
                <w:sz w:val="22"/>
                <w:szCs w:val="22"/>
              </w:rPr>
            </w:pPr>
            <w:r w:rsidRPr="001E49C7">
              <w:rPr>
                <w:rFonts w:ascii="Calibri" w:hAnsi="Calibri" w:cs="Arial"/>
                <w:sz w:val="22"/>
                <w:szCs w:val="22"/>
              </w:rPr>
              <w:t>-Encollage en filet de 5mm</w:t>
            </w:r>
          </w:p>
          <w:p w14:paraId="1DEF6C7C" w14:textId="77777777" w:rsidR="00FC6857" w:rsidRPr="001E49C7" w:rsidRDefault="00FC6857" w:rsidP="0030176F">
            <w:pPr>
              <w:pStyle w:val="Pieddepage"/>
              <w:rPr>
                <w:rFonts w:ascii="Calibri" w:hAnsi="Calibri" w:cs="Arial"/>
                <w:sz w:val="22"/>
                <w:szCs w:val="22"/>
              </w:rPr>
            </w:pPr>
            <w:r w:rsidRPr="001E49C7">
              <w:rPr>
                <w:rFonts w:ascii="Calibri" w:hAnsi="Calibri" w:cs="Arial"/>
                <w:sz w:val="22"/>
                <w:szCs w:val="22"/>
              </w:rPr>
              <w:t xml:space="preserve">-Colle </w:t>
            </w:r>
            <w:r>
              <w:rPr>
                <w:rFonts w:ascii="Calibri" w:hAnsi="Calibri" w:cs="Arial"/>
                <w:sz w:val="22"/>
                <w:szCs w:val="22"/>
              </w:rPr>
              <w:t>blanche</w:t>
            </w:r>
          </w:p>
          <w:p w14:paraId="05219888" w14:textId="77777777" w:rsidR="00FC6857" w:rsidRPr="00C36B98" w:rsidRDefault="00FC6857" w:rsidP="0030176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 w:rsidRPr="001E49C7">
              <w:rPr>
                <w:rFonts w:ascii="Calibri" w:hAnsi="Calibri" w:cs="Arial"/>
                <w:sz w:val="22"/>
                <w:szCs w:val="22"/>
              </w:rPr>
              <w:t xml:space="preserve">-Suivant les </w:t>
            </w:r>
            <w:r>
              <w:rPr>
                <w:rFonts w:ascii="Calibri" w:hAnsi="Calibri" w:cs="Arial"/>
                <w:sz w:val="22"/>
                <w:szCs w:val="22"/>
              </w:rPr>
              <w:t>traceurs</w:t>
            </w:r>
          </w:p>
        </w:tc>
        <w:tc>
          <w:tcPr>
            <w:tcW w:w="680" w:type="dxa"/>
            <w:vAlign w:val="center"/>
          </w:tcPr>
          <w:p w14:paraId="74E557D2" w14:textId="77777777" w:rsidR="00FC6857" w:rsidRPr="001E49C7" w:rsidRDefault="00FC6857" w:rsidP="0010469F">
            <w:pPr>
              <w:pStyle w:val="Pieddepage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C6857" w:rsidRPr="00875705" w14:paraId="244BAC70" w14:textId="77777777" w:rsidTr="00556D43">
        <w:trPr>
          <w:trHeight w:val="794"/>
        </w:trPr>
        <w:tc>
          <w:tcPr>
            <w:tcW w:w="552" w:type="dxa"/>
            <w:shd w:val="clear" w:color="auto" w:fill="auto"/>
            <w:vAlign w:val="center"/>
          </w:tcPr>
          <w:p w14:paraId="1267285C" w14:textId="77777777" w:rsidR="00FC6857" w:rsidRDefault="002F7B56" w:rsidP="00E45EF9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A84099F" w14:textId="77777777" w:rsidR="00FC6857" w:rsidRPr="0028682E" w:rsidRDefault="00FC6857" w:rsidP="0069460C">
            <w:pPr>
              <w:rPr>
                <w:rFonts w:ascii="Calibri" w:hAnsi="Calibri" w:cs="Arial"/>
                <w:b/>
              </w:rPr>
            </w:pPr>
            <w:r w:rsidRPr="00C36B98">
              <w:rPr>
                <w:rFonts w:ascii="Calibri" w:hAnsi="Calibri" w:cs="Arial"/>
                <w:b/>
              </w:rPr>
              <w:t>PIQUER</w:t>
            </w:r>
            <w:r w:rsidRPr="00C36B98">
              <w:rPr>
                <w:rFonts w:ascii="Calibri" w:hAnsi="Calibri" w:cs="Arial"/>
                <w:color w:val="000000"/>
              </w:rPr>
              <w:t xml:space="preserve"> </w:t>
            </w:r>
            <w:r w:rsidRPr="0069460C">
              <w:rPr>
                <w:rFonts w:ascii="Calibri" w:hAnsi="Calibri" w:cs="Arial"/>
                <w:b/>
                <w:color w:val="FF0000"/>
              </w:rPr>
              <w:t>sans fil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5671D514" w14:textId="77777777" w:rsidR="00FC6857" w:rsidRPr="00C36B98" w:rsidRDefault="00FC6857" w:rsidP="0030176F">
            <w:pPr>
              <w:pStyle w:val="En-tte"/>
              <w:numPr>
                <w:ilvl w:val="0"/>
                <w:numId w:val="39"/>
              </w:numPr>
              <w:tabs>
                <w:tab w:val="clear" w:pos="4536"/>
                <w:tab w:val="clear" w:pos="9072"/>
              </w:tabs>
              <w:ind w:left="312" w:hanging="284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noProof/>
              </w:rPr>
              <w:t>L</w:t>
            </w:r>
            <w:r w:rsidRPr="00C43891">
              <w:rPr>
                <w:rFonts w:ascii="Calibri" w:hAnsi="Calibri" w:cs="Arial"/>
                <w:noProof/>
              </w:rPr>
              <w:t>’</w:t>
            </w:r>
            <w:r w:rsidRPr="00C43891">
              <w:rPr>
                <w:rFonts w:ascii="Calibri" w:hAnsi="Calibri" w:cs="Arial"/>
                <w:b/>
                <w:noProof/>
                <w:sz w:val="36"/>
              </w:rPr>
              <w:t xml:space="preserve">Ʃ </w:t>
            </w:r>
            <w:r>
              <w:rPr>
                <w:rFonts w:ascii="Calibri" w:hAnsi="Calibri" w:cs="Arial"/>
                <w:noProof/>
              </w:rPr>
              <w:t>Applique-Corps</w:t>
            </w:r>
          </w:p>
        </w:tc>
        <w:tc>
          <w:tcPr>
            <w:tcW w:w="3544" w:type="dxa"/>
            <w:shd w:val="clear" w:color="auto" w:fill="auto"/>
          </w:tcPr>
          <w:p w14:paraId="68084292" w14:textId="77777777" w:rsidR="00FC6857" w:rsidRPr="0069460C" w:rsidRDefault="00FC6857" w:rsidP="00E45EF9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FF0000"/>
                <w:sz w:val="22"/>
                <w:szCs w:val="22"/>
              </w:rPr>
              <w:t>-</w:t>
            </w:r>
            <w:r w:rsidRPr="0069460C">
              <w:rPr>
                <w:rFonts w:ascii="Calibri" w:hAnsi="Calibri" w:cs="Arial"/>
                <w:b/>
                <w:color w:val="FF0000"/>
                <w:sz w:val="22"/>
                <w:szCs w:val="22"/>
              </w:rPr>
              <w:t>SANS FIL</w:t>
            </w:r>
          </w:p>
          <w:p w14:paraId="1FEEC0DE" w14:textId="77777777" w:rsidR="00FC6857" w:rsidRPr="00C36B98" w:rsidRDefault="00FC6857" w:rsidP="00E45EF9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  <w:r w:rsidRPr="00C36B98">
              <w:rPr>
                <w:rFonts w:ascii="Calibri" w:hAnsi="Calibri" w:cs="Arial"/>
                <w:sz w:val="22"/>
                <w:szCs w:val="22"/>
              </w:rPr>
              <w:t>2,5 mm / bord</w:t>
            </w:r>
          </w:p>
          <w:p w14:paraId="2569D8B8" w14:textId="77777777" w:rsidR="00FC6857" w:rsidRPr="00C36B98" w:rsidRDefault="00FC6857" w:rsidP="002F305A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-Longueur : </w:t>
            </w:r>
            <w:r w:rsidR="002F305A">
              <w:rPr>
                <w:rFonts w:ascii="Calibri" w:hAnsi="Calibri" w:cs="Arial"/>
                <w:sz w:val="22"/>
                <w:szCs w:val="22"/>
              </w:rPr>
              <w:t>3</w:t>
            </w:r>
            <w:r>
              <w:rPr>
                <w:rFonts w:ascii="Calibri" w:hAnsi="Calibri" w:cs="Arial"/>
                <w:sz w:val="22"/>
                <w:szCs w:val="22"/>
              </w:rPr>
              <w:t>pt/cm</w:t>
            </w:r>
          </w:p>
        </w:tc>
        <w:tc>
          <w:tcPr>
            <w:tcW w:w="680" w:type="dxa"/>
            <w:vAlign w:val="center"/>
          </w:tcPr>
          <w:p w14:paraId="68ABDD0A" w14:textId="77777777" w:rsidR="00FC6857" w:rsidRDefault="0010469F" w:rsidP="0010469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77EBB2E9" wp14:editId="283B8C9B">
                  <wp:extent cx="400499" cy="277091"/>
                  <wp:effectExtent l="0" t="0" r="0" b="8890"/>
                  <wp:docPr id="64" name="Image 64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>
                            <a:hlinkClick r:id="rId101"/>
                          </pic:cNvPr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6" r="15226" b="-138"/>
                          <a:stretch/>
                        </pic:blipFill>
                        <pic:spPr bwMode="auto">
                          <a:xfrm>
                            <a:off x="0" y="0"/>
                            <a:ext cx="400499" cy="277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857" w:rsidRPr="00875705" w14:paraId="5E066DB5" w14:textId="77777777" w:rsidTr="00556D43">
        <w:trPr>
          <w:trHeight w:val="454"/>
        </w:trPr>
        <w:tc>
          <w:tcPr>
            <w:tcW w:w="552" w:type="dxa"/>
            <w:shd w:val="clear" w:color="auto" w:fill="auto"/>
            <w:vAlign w:val="center"/>
          </w:tcPr>
          <w:p w14:paraId="06231C6F" w14:textId="77777777" w:rsidR="00FC6857" w:rsidRDefault="002F7B56" w:rsidP="00E45EF9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29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C067657" w14:textId="77777777" w:rsidR="00FC6857" w:rsidRPr="00C36B98" w:rsidRDefault="00FC6857" w:rsidP="00E45EF9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  <w:color w:val="000000"/>
              </w:rPr>
              <w:t>PIQUER MAIN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6EF69AEE" w14:textId="77777777" w:rsidR="00FC6857" w:rsidRPr="00E45EF9" w:rsidRDefault="00FC6857" w:rsidP="0030176F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L</w:t>
            </w:r>
            <w:r w:rsidRPr="00C43891">
              <w:rPr>
                <w:rFonts w:ascii="Calibri" w:hAnsi="Calibri" w:cs="Arial"/>
                <w:noProof/>
              </w:rPr>
              <w:t>’</w:t>
            </w:r>
            <w:r w:rsidRPr="00C43891">
              <w:rPr>
                <w:rFonts w:ascii="Calibri" w:hAnsi="Calibri" w:cs="Arial"/>
                <w:b/>
                <w:noProof/>
                <w:sz w:val="36"/>
              </w:rPr>
              <w:t xml:space="preserve">Ʃ </w:t>
            </w:r>
            <w:r>
              <w:rPr>
                <w:rFonts w:ascii="Calibri" w:hAnsi="Calibri" w:cs="Arial"/>
                <w:noProof/>
              </w:rPr>
              <w:t>Applique-Corps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5A28690" w14:textId="77777777" w:rsidR="00FC6857" w:rsidRDefault="00FC6857" w:rsidP="0030176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-Fils poissé</w:t>
            </w:r>
            <w:r w:rsidR="00B3254F">
              <w:rPr>
                <w:rFonts w:ascii="Calibri" w:hAnsi="Calibri" w:cs="Arial"/>
                <w:sz w:val="22"/>
                <w:szCs w:val="22"/>
              </w:rPr>
              <w:t xml:space="preserve"> (couture sellier 1 aiguille)</w:t>
            </w:r>
          </w:p>
          <w:p w14:paraId="4710FD95" w14:textId="77777777" w:rsidR="00B3254F" w:rsidRDefault="00B3254F" w:rsidP="00B3254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-Coller fils sur -0-0-</w:t>
            </w:r>
          </w:p>
          <w:p w14:paraId="71DD0A9A" w14:textId="77777777" w:rsidR="00B3254F" w:rsidRPr="00C36B98" w:rsidRDefault="00B3254F" w:rsidP="00B3254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-Poser renfort</w:t>
            </w:r>
          </w:p>
        </w:tc>
        <w:tc>
          <w:tcPr>
            <w:tcW w:w="680" w:type="dxa"/>
            <w:vAlign w:val="center"/>
          </w:tcPr>
          <w:p w14:paraId="47ECAF1B" w14:textId="77777777" w:rsidR="00FC6857" w:rsidRDefault="00295EF6" w:rsidP="002B5704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295EF6"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0F8DE8CF" wp14:editId="52290026">
                  <wp:extent cx="419100" cy="419100"/>
                  <wp:effectExtent l="0" t="0" r="0" b="0"/>
                  <wp:docPr id="15" name="Image 15" descr="C:\Users\Famille P\Downloads\kisspng-camera-cartoon-black-and-white-black-camera-soda-suta-5aa5a0cb1930a0.4766504815208040431032.pn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C:\Users\Famille P\Downloads\kisspng-camera-cartoon-black-and-white-black-camera-soda-suta-5aa5a0cb1930a0.4766504815208040431032.pn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09" cy="42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857" w:rsidRPr="00875705" w14:paraId="1D313053" w14:textId="77777777" w:rsidTr="00556D43">
        <w:trPr>
          <w:trHeight w:val="454"/>
        </w:trPr>
        <w:tc>
          <w:tcPr>
            <w:tcW w:w="552" w:type="dxa"/>
            <w:shd w:val="clear" w:color="auto" w:fill="auto"/>
            <w:vAlign w:val="center"/>
          </w:tcPr>
          <w:p w14:paraId="37AB9CDC" w14:textId="77777777" w:rsidR="00FC6857" w:rsidRDefault="002F7B56" w:rsidP="00E45EF9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30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DAD712C" w14:textId="77777777" w:rsidR="007A26A1" w:rsidRDefault="00FC6857" w:rsidP="00E45EF9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COLLER/</w:t>
            </w:r>
          </w:p>
          <w:p w14:paraId="11DB893E" w14:textId="77777777" w:rsidR="00FC6857" w:rsidRDefault="00FC6857" w:rsidP="00E45EF9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POSITIONNER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2E2CC459" w14:textId="77777777" w:rsidR="00FC6857" w:rsidRPr="0030176F" w:rsidRDefault="00FC6857" w:rsidP="0030176F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04Passant/01Corps EXT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6756659" w14:textId="77777777" w:rsidR="00FC6857" w:rsidRPr="001E49C7" w:rsidRDefault="00FC6857" w:rsidP="0030176F">
            <w:pPr>
              <w:pStyle w:val="Pieddepage"/>
              <w:rPr>
                <w:rFonts w:ascii="Calibri" w:hAnsi="Calibri" w:cs="Arial"/>
                <w:sz w:val="22"/>
                <w:szCs w:val="22"/>
              </w:rPr>
            </w:pPr>
            <w:r w:rsidRPr="001E49C7">
              <w:rPr>
                <w:rFonts w:ascii="Calibri" w:hAnsi="Calibri" w:cs="Arial"/>
                <w:sz w:val="22"/>
                <w:szCs w:val="22"/>
              </w:rPr>
              <w:t>-Encollage en filet de 5mm</w:t>
            </w:r>
          </w:p>
          <w:p w14:paraId="60E419E7" w14:textId="77777777" w:rsidR="00FC6857" w:rsidRDefault="00FC6857" w:rsidP="0030176F">
            <w:pPr>
              <w:pStyle w:val="Pieddepage"/>
              <w:rPr>
                <w:rFonts w:ascii="Calibri" w:hAnsi="Calibri" w:cs="Arial"/>
                <w:sz w:val="22"/>
                <w:szCs w:val="22"/>
              </w:rPr>
            </w:pPr>
            <w:r w:rsidRPr="001E49C7">
              <w:rPr>
                <w:rFonts w:ascii="Calibri" w:hAnsi="Calibri" w:cs="Arial"/>
                <w:sz w:val="22"/>
                <w:szCs w:val="22"/>
              </w:rPr>
              <w:t xml:space="preserve">-Colle </w:t>
            </w:r>
            <w:r>
              <w:rPr>
                <w:rFonts w:ascii="Calibri" w:hAnsi="Calibri" w:cs="Arial"/>
                <w:sz w:val="22"/>
                <w:szCs w:val="22"/>
              </w:rPr>
              <w:t>blanche</w:t>
            </w:r>
            <w:r w:rsidR="00B3254F">
              <w:rPr>
                <w:rFonts w:ascii="Calibri" w:hAnsi="Calibri" w:cs="Arial"/>
                <w:sz w:val="22"/>
                <w:szCs w:val="22"/>
              </w:rPr>
              <w:t xml:space="preserve"> ou double face</w:t>
            </w:r>
          </w:p>
          <w:p w14:paraId="29C2AE40" w14:textId="77777777" w:rsidR="00FC6857" w:rsidRDefault="00FC6857" w:rsidP="0030176F">
            <w:pPr>
              <w:pStyle w:val="Pieddepag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-Sur tracés</w:t>
            </w:r>
          </w:p>
        </w:tc>
        <w:tc>
          <w:tcPr>
            <w:tcW w:w="680" w:type="dxa"/>
            <w:vAlign w:val="center"/>
          </w:tcPr>
          <w:p w14:paraId="2CA3A657" w14:textId="77777777" w:rsidR="00FC6857" w:rsidRPr="001E49C7" w:rsidRDefault="00FC6857" w:rsidP="0010469F">
            <w:pPr>
              <w:pStyle w:val="Pieddepage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C6857" w:rsidRPr="00875705" w14:paraId="2C52B037" w14:textId="77777777" w:rsidTr="00487340">
        <w:trPr>
          <w:trHeight w:val="713"/>
        </w:trPr>
        <w:tc>
          <w:tcPr>
            <w:tcW w:w="552" w:type="dxa"/>
            <w:shd w:val="clear" w:color="auto" w:fill="auto"/>
            <w:vAlign w:val="center"/>
          </w:tcPr>
          <w:p w14:paraId="03179608" w14:textId="77777777" w:rsidR="00FC6857" w:rsidRDefault="002F7B56" w:rsidP="0030176F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31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AE35506" w14:textId="77777777" w:rsidR="00FC6857" w:rsidRPr="00C10F76" w:rsidRDefault="00FC6857" w:rsidP="0030176F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PIQUER</w:t>
            </w:r>
            <w:r w:rsidR="00B3254F">
              <w:rPr>
                <w:rFonts w:ascii="Calibri" w:hAnsi="Calibri" w:cs="Arial"/>
                <w:b/>
                <w:color w:val="000000"/>
              </w:rPr>
              <w:t xml:space="preserve"> </w:t>
            </w:r>
            <w:r w:rsidR="00B3254F" w:rsidRPr="0069460C">
              <w:rPr>
                <w:rFonts w:ascii="Calibri" w:hAnsi="Calibri" w:cs="Arial"/>
                <w:b/>
                <w:color w:val="FF0000"/>
              </w:rPr>
              <w:t xml:space="preserve"> sans fil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3E418FCA" w14:textId="77777777" w:rsidR="00FC6857" w:rsidRPr="001743A1" w:rsidRDefault="001743A1" w:rsidP="001743A1">
            <w:pPr>
              <w:pStyle w:val="En-tte"/>
              <w:numPr>
                <w:ilvl w:val="0"/>
                <w:numId w:val="45"/>
              </w:numPr>
              <w:tabs>
                <w:tab w:val="clear" w:pos="4536"/>
                <w:tab w:val="clear" w:pos="9072"/>
              </w:tabs>
              <w:ind w:left="286"/>
              <w:rPr>
                <w:rFonts w:ascii="Calibri" w:hAnsi="Calibri" w:cs="Arial"/>
                <w:noProof/>
              </w:rPr>
            </w:pPr>
            <w:r w:rsidRPr="005F590C">
              <w:rPr>
                <w:rFonts w:ascii="Calibri" w:hAnsi="Calibri" w:cs="Arial"/>
                <w:noProof/>
              </w:rPr>
              <w:drawing>
                <wp:anchor distT="0" distB="0" distL="114300" distR="114300" simplePos="0" relativeHeight="251640320" behindDoc="1" locked="0" layoutInCell="1" allowOverlap="1" wp14:anchorId="09F79F6E" wp14:editId="7BABE878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-344170</wp:posOffset>
                  </wp:positionV>
                  <wp:extent cx="349885" cy="1097915"/>
                  <wp:effectExtent l="381000" t="0" r="354965" b="0"/>
                  <wp:wrapThrough wrapText="bothSides">
                    <wp:wrapPolygon edited="0">
                      <wp:start x="21169" y="-137"/>
                      <wp:lineTo x="1176" y="-137"/>
                      <wp:lineTo x="1176" y="21225"/>
                      <wp:lineTo x="21169" y="21225"/>
                      <wp:lineTo x="21169" y="-137"/>
                    </wp:wrapPolygon>
                  </wp:wrapThrough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9885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6857">
              <w:rPr>
                <w:rFonts w:ascii="Calibri" w:hAnsi="Calibri" w:cs="Arial"/>
                <w:noProof/>
              </w:rPr>
              <w:t xml:space="preserve">L’ </w:t>
            </w:r>
            <w:r w:rsidR="00FC6857" w:rsidRPr="00C43891">
              <w:rPr>
                <w:rFonts w:ascii="Calibri" w:hAnsi="Calibri" w:cs="Arial"/>
                <w:b/>
                <w:noProof/>
                <w:sz w:val="36"/>
              </w:rPr>
              <w:t xml:space="preserve"> Ʃ</w:t>
            </w:r>
            <w:r w:rsidR="00FC6857">
              <w:rPr>
                <w:rFonts w:ascii="Calibri" w:hAnsi="Calibri" w:cs="Arial"/>
                <w:b/>
                <w:noProof/>
                <w:sz w:val="36"/>
              </w:rPr>
              <w:t xml:space="preserve"> </w:t>
            </w:r>
            <w:r w:rsidR="00FC6857">
              <w:rPr>
                <w:rFonts w:ascii="Calibri" w:hAnsi="Calibri" w:cs="Arial"/>
                <w:sz w:val="22"/>
                <w:szCs w:val="22"/>
              </w:rPr>
              <w:t>du passant</w:t>
            </w:r>
          </w:p>
          <w:p w14:paraId="7436033C" w14:textId="77777777" w:rsidR="00FC6857" w:rsidRPr="00B81D7B" w:rsidRDefault="00FC6857" w:rsidP="001743A1">
            <w:pPr>
              <w:pStyle w:val="En-tte"/>
              <w:tabs>
                <w:tab w:val="clear" w:pos="4536"/>
                <w:tab w:val="clear" w:pos="9072"/>
              </w:tabs>
              <w:ind w:left="315"/>
              <w:jc w:val="center"/>
              <w:rPr>
                <w:rFonts w:ascii="Calibri" w:hAnsi="Calibri" w:cs="Arial"/>
                <w:noProof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5727003E" w14:textId="77777777" w:rsidR="002F305A" w:rsidRPr="0069460C" w:rsidRDefault="002F305A" w:rsidP="002F305A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  <w:r w:rsidRPr="0069460C">
              <w:rPr>
                <w:rFonts w:ascii="Calibri" w:hAnsi="Calibri" w:cs="Arial"/>
                <w:b/>
                <w:color w:val="FF0000"/>
                <w:sz w:val="22"/>
                <w:szCs w:val="22"/>
              </w:rPr>
              <w:t>SANS FIL</w:t>
            </w:r>
          </w:p>
          <w:p w14:paraId="0E4136A6" w14:textId="77777777" w:rsidR="00FC6857" w:rsidRDefault="002F305A" w:rsidP="002F305A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-Longueur : 3pt/cm</w:t>
            </w:r>
          </w:p>
        </w:tc>
        <w:tc>
          <w:tcPr>
            <w:tcW w:w="680" w:type="dxa"/>
            <w:vAlign w:val="center"/>
          </w:tcPr>
          <w:p w14:paraId="76DA35E6" w14:textId="77777777" w:rsidR="00FC6857" w:rsidRPr="00C36B98" w:rsidRDefault="00FC6857" w:rsidP="0010469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B3254F" w:rsidRPr="00875705" w14:paraId="44879301" w14:textId="77777777" w:rsidTr="00556D43">
        <w:trPr>
          <w:trHeight w:val="454"/>
        </w:trPr>
        <w:tc>
          <w:tcPr>
            <w:tcW w:w="552" w:type="dxa"/>
            <w:shd w:val="clear" w:color="auto" w:fill="auto"/>
            <w:vAlign w:val="center"/>
          </w:tcPr>
          <w:p w14:paraId="7B3F0AF7" w14:textId="77777777" w:rsidR="00B3254F" w:rsidRDefault="002F7B56" w:rsidP="0030176F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32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948F88" w14:textId="77777777" w:rsidR="00B3254F" w:rsidRDefault="00B3254F" w:rsidP="0030176F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PIQUER MAIN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2A531A2B" w14:textId="77777777" w:rsidR="00B3254F" w:rsidRPr="00B3254F" w:rsidRDefault="00B3254F" w:rsidP="00B3254F">
            <w:pPr>
              <w:pStyle w:val="En-tte"/>
              <w:numPr>
                <w:ilvl w:val="0"/>
                <w:numId w:val="40"/>
              </w:numPr>
              <w:tabs>
                <w:tab w:val="clear" w:pos="4536"/>
                <w:tab w:val="clear" w:pos="9072"/>
              </w:tabs>
              <w:ind w:left="31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 xml:space="preserve">L’ </w:t>
            </w:r>
            <w:r w:rsidRPr="00C43891">
              <w:rPr>
                <w:rFonts w:ascii="Calibri" w:hAnsi="Calibri" w:cs="Arial"/>
                <w:b/>
                <w:noProof/>
                <w:sz w:val="36"/>
              </w:rPr>
              <w:t xml:space="preserve"> Ʃ</w:t>
            </w:r>
            <w:r>
              <w:rPr>
                <w:rFonts w:ascii="Calibri" w:hAnsi="Calibri" w:cs="Arial"/>
                <w:b/>
                <w:noProof/>
                <w:sz w:val="36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</w:rPr>
              <w:t>du passant/01Corps EXT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11F9B38" w14:textId="77777777" w:rsidR="00B3254F" w:rsidRDefault="00B3254F" w:rsidP="0030176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-Fils poissé (couture sellier 1 aiguille)</w:t>
            </w:r>
          </w:p>
          <w:p w14:paraId="449284A4" w14:textId="77777777" w:rsidR="00B3254F" w:rsidRDefault="00B3254F" w:rsidP="0030176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-1 Point cavalier D et F.</w:t>
            </w:r>
          </w:p>
          <w:p w14:paraId="43F7647D" w14:textId="77777777" w:rsidR="00B3254F" w:rsidRDefault="00B3254F" w:rsidP="0030176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-Coller fils sur -0-0-</w:t>
            </w:r>
          </w:p>
          <w:p w14:paraId="04D6F23F" w14:textId="77777777" w:rsidR="00B3254F" w:rsidRPr="00C36B98" w:rsidRDefault="00B3254F" w:rsidP="0030176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-Poser renfort </w:t>
            </w:r>
          </w:p>
        </w:tc>
        <w:tc>
          <w:tcPr>
            <w:tcW w:w="680" w:type="dxa"/>
            <w:vAlign w:val="center"/>
          </w:tcPr>
          <w:p w14:paraId="4517FE67" w14:textId="77777777" w:rsidR="00B3254F" w:rsidRDefault="004132A8" w:rsidP="0010469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noProof/>
                <w:sz w:val="22"/>
                <w:szCs w:val="22"/>
              </w:rPr>
            </w:pPr>
            <w:r w:rsidRPr="00295EF6"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0D023590" wp14:editId="28CD936E">
                  <wp:extent cx="419100" cy="419100"/>
                  <wp:effectExtent l="0" t="0" r="0" b="0"/>
                  <wp:docPr id="17" name="Image 17" descr="C:\Users\Famille P\Downloads\kisspng-camera-cartoon-black-and-white-black-camera-soda-suta-5aa5a0cb1930a0.4766504815208040431032.png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C:\Users\Famille P\Downloads\kisspng-camera-cartoon-black-and-white-black-camera-soda-suta-5aa5a0cb1930a0.4766504815208040431032.png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09" cy="42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857" w:rsidRPr="00875705" w14:paraId="03841D91" w14:textId="77777777" w:rsidTr="00556D43">
        <w:trPr>
          <w:trHeight w:val="454"/>
        </w:trPr>
        <w:tc>
          <w:tcPr>
            <w:tcW w:w="552" w:type="dxa"/>
            <w:shd w:val="clear" w:color="auto" w:fill="auto"/>
            <w:vAlign w:val="center"/>
          </w:tcPr>
          <w:p w14:paraId="201F622F" w14:textId="77777777" w:rsidR="00FC6857" w:rsidRDefault="002F7B56" w:rsidP="0030176F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33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F06703A" w14:textId="77777777" w:rsidR="00FC6857" w:rsidRDefault="00FC6857" w:rsidP="0030176F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PERCER/POSER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650C4207" w14:textId="77777777" w:rsidR="00FC6857" w:rsidRDefault="00FC6857" w:rsidP="0030176F">
            <w:pPr>
              <w:pStyle w:val="En-tte"/>
              <w:numPr>
                <w:ilvl w:val="0"/>
                <w:numId w:val="40"/>
              </w:numPr>
              <w:tabs>
                <w:tab w:val="clear" w:pos="4536"/>
                <w:tab w:val="clear" w:pos="9072"/>
              </w:tabs>
              <w:ind w:left="31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Rivets/L’</w:t>
            </w:r>
            <w:r w:rsidRPr="00C43891">
              <w:rPr>
                <w:rFonts w:ascii="Calibri" w:hAnsi="Calibri" w:cs="Arial"/>
                <w:b/>
                <w:noProof/>
                <w:sz w:val="36"/>
              </w:rPr>
              <w:t xml:space="preserve"> Ʃ</w:t>
            </w:r>
            <w:r>
              <w:rPr>
                <w:rFonts w:ascii="Calibri" w:hAnsi="Calibri" w:cs="Arial"/>
                <w:b/>
                <w:noProof/>
                <w:sz w:val="36"/>
              </w:rPr>
              <w:t xml:space="preserve"> </w:t>
            </w:r>
            <w:r w:rsidRPr="005F590C">
              <w:rPr>
                <w:rFonts w:ascii="Calibri" w:hAnsi="Calibri" w:cs="Arial"/>
                <w:noProof/>
              </w:rPr>
              <w:t>du passant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24DE22F" w14:textId="77777777" w:rsidR="00FC6857" w:rsidRPr="007A26A1" w:rsidRDefault="00FC6857" w:rsidP="005F590C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0"/>
                <w:szCs w:val="22"/>
              </w:rPr>
            </w:pPr>
            <w:r w:rsidRPr="007A26A1">
              <w:rPr>
                <w:rFonts w:ascii="Calibri" w:hAnsi="Calibri" w:cs="Arial"/>
                <w:sz w:val="20"/>
                <w:szCs w:val="22"/>
              </w:rPr>
              <w:t>-</w:t>
            </w:r>
            <w:r w:rsidRPr="007A26A1">
              <w:rPr>
                <w:rFonts w:asciiTheme="minorHAnsi" w:hAnsiTheme="minorHAnsi" w:cstheme="minorHAnsi"/>
                <w:sz w:val="22"/>
                <w:szCs w:val="22"/>
              </w:rPr>
              <w:t>Petit rivet X2</w:t>
            </w:r>
          </w:p>
          <w:p w14:paraId="20EADE2C" w14:textId="77777777" w:rsidR="00FC6857" w:rsidRDefault="00FC6857" w:rsidP="005F590C">
            <w:pPr>
              <w:pStyle w:val="Pieddepage"/>
              <w:tabs>
                <w:tab w:val="clear" w:pos="4536"/>
                <w:tab w:val="clear" w:pos="9072"/>
              </w:tabs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  <w:r w:rsidRPr="007A26A1">
              <w:rPr>
                <w:rFonts w:asciiTheme="minorHAnsi" w:hAnsiTheme="minorHAnsi" w:cstheme="minorHAnsi"/>
                <w:sz w:val="22"/>
                <w:szCs w:val="22"/>
              </w:rPr>
              <w:t>Mèche à percer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Segoe UI Black" w:hAnsi="Segoe UI Black" w:cs="Arial"/>
                <w:sz w:val="22"/>
                <w:szCs w:val="22"/>
              </w:rPr>
              <w:t>Ø</w:t>
            </w:r>
            <w:r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7A26A1">
              <w:rPr>
                <w:rFonts w:asciiTheme="minorHAnsi" w:hAnsiTheme="minorHAnsi" w:cstheme="minorHAnsi"/>
                <w:sz w:val="22"/>
                <w:szCs w:val="22"/>
              </w:rPr>
              <w:t>2mm</w:t>
            </w:r>
          </w:p>
          <w:p w14:paraId="6D5A0131" w14:textId="77777777" w:rsidR="00FC6857" w:rsidRPr="007A26A1" w:rsidRDefault="00FC6857" w:rsidP="005F590C">
            <w:pPr>
              <w:pStyle w:val="Pieddepag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A26A1">
              <w:rPr>
                <w:rFonts w:asciiTheme="minorHAnsi" w:hAnsiTheme="minorHAnsi" w:cstheme="minorHAnsi"/>
                <w:sz w:val="22"/>
                <w:szCs w:val="22"/>
              </w:rPr>
              <w:t>-Poste pour poser les rivets</w:t>
            </w:r>
          </w:p>
        </w:tc>
        <w:tc>
          <w:tcPr>
            <w:tcW w:w="680" w:type="dxa"/>
            <w:vAlign w:val="center"/>
          </w:tcPr>
          <w:p w14:paraId="30ECB262" w14:textId="77777777" w:rsidR="00FC6857" w:rsidRDefault="00FC6857" w:rsidP="0010469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A26A1" w:rsidRPr="00875705" w14:paraId="27485B6E" w14:textId="77777777" w:rsidTr="00556D43">
        <w:trPr>
          <w:trHeight w:val="454"/>
        </w:trPr>
        <w:tc>
          <w:tcPr>
            <w:tcW w:w="552" w:type="dxa"/>
            <w:shd w:val="clear" w:color="auto" w:fill="auto"/>
            <w:vAlign w:val="center"/>
          </w:tcPr>
          <w:p w14:paraId="7E6EED7B" w14:textId="77777777" w:rsidR="007A26A1" w:rsidRDefault="002F7B56" w:rsidP="0030176F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34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0999587" w14:textId="77777777" w:rsidR="007A26A1" w:rsidRDefault="007A26A1" w:rsidP="007A26A1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COLLER/</w:t>
            </w:r>
          </w:p>
          <w:p w14:paraId="1F0A09AD" w14:textId="77777777" w:rsidR="007A26A1" w:rsidRDefault="007A26A1" w:rsidP="007A26A1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POSITIONNER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5F21FD13" w14:textId="77777777" w:rsidR="007A26A1" w:rsidRDefault="007A26A1" w:rsidP="0030176F">
            <w:pPr>
              <w:pStyle w:val="En-tte"/>
              <w:numPr>
                <w:ilvl w:val="0"/>
                <w:numId w:val="40"/>
              </w:numPr>
              <w:tabs>
                <w:tab w:val="clear" w:pos="4536"/>
                <w:tab w:val="clear" w:pos="9072"/>
              </w:tabs>
              <w:ind w:left="31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13Renfort CORPS/01Corps EXT</w:t>
            </w:r>
          </w:p>
          <w:p w14:paraId="35F6B555" w14:textId="77777777" w:rsidR="00487340" w:rsidRDefault="00487340" w:rsidP="00487340">
            <w:pPr>
              <w:pStyle w:val="En-tte"/>
              <w:tabs>
                <w:tab w:val="clear" w:pos="4536"/>
                <w:tab w:val="clear" w:pos="9072"/>
              </w:tabs>
              <w:ind w:left="315"/>
              <w:rPr>
                <w:rFonts w:ascii="Calibri" w:hAnsi="Calibri" w:cs="Arial"/>
                <w:noProof/>
              </w:rPr>
            </w:pPr>
            <w:r w:rsidRPr="00487340">
              <w:rPr>
                <w:rFonts w:ascii="Calibri" w:hAnsi="Calibri" w:cs="Arial"/>
                <w:noProof/>
              </w:rPr>
              <w:drawing>
                <wp:inline distT="0" distB="0" distL="0" distR="0" wp14:anchorId="719DACB0" wp14:editId="48F6D1F3">
                  <wp:extent cx="1574757" cy="1026246"/>
                  <wp:effectExtent l="0" t="0" r="6985" b="254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074" cy="103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4973D91" w14:textId="77777777" w:rsidR="007A26A1" w:rsidRDefault="007A26A1" w:rsidP="005F590C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0"/>
                <w:szCs w:val="22"/>
              </w:rPr>
              <w:t>-</w:t>
            </w:r>
            <w:r w:rsidRPr="007A26A1">
              <w:rPr>
                <w:rFonts w:ascii="Calibri" w:hAnsi="Calibri" w:cs="Arial"/>
                <w:sz w:val="22"/>
                <w:szCs w:val="22"/>
              </w:rPr>
              <w:t>Pistolet à colle</w:t>
            </w:r>
            <w:r w:rsidR="0010469F">
              <w:rPr>
                <w:rFonts w:ascii="Calibri" w:hAnsi="Calibri" w:cs="Arial"/>
                <w:sz w:val="22"/>
                <w:szCs w:val="22"/>
              </w:rPr>
              <w:t xml:space="preserve"> (Passer légèrement, il y doit avoir un film brillant et </w:t>
            </w:r>
            <w:r w:rsidR="0010469F" w:rsidRPr="0010469F">
              <w:rPr>
                <w:rFonts w:ascii="Calibri" w:hAnsi="Calibri" w:cs="Arial"/>
                <w:b/>
                <w:color w:val="FF0000"/>
                <w:sz w:val="22"/>
                <w:szCs w:val="22"/>
                <w:highlight w:val="yellow"/>
              </w:rPr>
              <w:t>NON BLANC)</w:t>
            </w:r>
          </w:p>
          <w:p w14:paraId="4921CCA6" w14:textId="77777777" w:rsidR="007A26A1" w:rsidRPr="007A26A1" w:rsidRDefault="007A26A1" w:rsidP="005F590C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0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-Gabarit de positionnement d’encollage</w:t>
            </w:r>
          </w:p>
        </w:tc>
        <w:tc>
          <w:tcPr>
            <w:tcW w:w="680" w:type="dxa"/>
            <w:vAlign w:val="center"/>
          </w:tcPr>
          <w:p w14:paraId="30B4E881" w14:textId="77777777" w:rsidR="007A26A1" w:rsidRDefault="007A26A1" w:rsidP="0010469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A26A1" w:rsidRPr="00875705" w14:paraId="15B4CAF4" w14:textId="77777777" w:rsidTr="00556D43">
        <w:trPr>
          <w:trHeight w:val="454"/>
        </w:trPr>
        <w:tc>
          <w:tcPr>
            <w:tcW w:w="552" w:type="dxa"/>
            <w:shd w:val="clear" w:color="auto" w:fill="auto"/>
            <w:vAlign w:val="center"/>
          </w:tcPr>
          <w:p w14:paraId="1DE85824" w14:textId="77777777" w:rsidR="007A26A1" w:rsidRDefault="002F7B56" w:rsidP="007A26A1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35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8A13FF" w14:textId="77777777" w:rsidR="007A26A1" w:rsidRPr="00F348CF" w:rsidRDefault="007A26A1" w:rsidP="007A26A1">
            <w:pPr>
              <w:rPr>
                <w:rFonts w:ascii="Calibri" w:hAnsi="Calibri" w:cs="Arial"/>
                <w:b/>
              </w:rPr>
            </w:pPr>
            <w:r w:rsidRPr="00F348CF">
              <w:rPr>
                <w:rFonts w:ascii="Calibri" w:hAnsi="Calibri" w:cs="Arial"/>
                <w:b/>
                <w:color w:val="000000"/>
              </w:rPr>
              <w:t>REMBORDER</w:t>
            </w:r>
            <w:r>
              <w:rPr>
                <w:rFonts w:ascii="Calibri" w:hAnsi="Calibri" w:cs="Arial"/>
                <w:b/>
                <w:color w:val="000000"/>
              </w:rPr>
              <w:t xml:space="preserve"> </w:t>
            </w:r>
          </w:p>
        </w:tc>
        <w:tc>
          <w:tcPr>
            <w:tcW w:w="4121" w:type="dxa"/>
            <w:shd w:val="clear" w:color="auto" w:fill="auto"/>
            <w:vAlign w:val="center"/>
          </w:tcPr>
          <w:p w14:paraId="4D2E234F" w14:textId="77777777" w:rsidR="007A26A1" w:rsidRDefault="007A26A1" w:rsidP="007A26A1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 xml:space="preserve">L’ </w:t>
            </w:r>
            <w:r w:rsidRPr="00C43891">
              <w:rPr>
                <w:rFonts w:ascii="Calibri" w:hAnsi="Calibri" w:cs="Arial"/>
                <w:b/>
                <w:noProof/>
                <w:sz w:val="36"/>
              </w:rPr>
              <w:t xml:space="preserve"> Ʃ</w:t>
            </w:r>
            <w:r>
              <w:rPr>
                <w:rFonts w:ascii="Calibri" w:hAnsi="Calibri" w:cs="Arial"/>
                <w:b/>
                <w:noProof/>
                <w:sz w:val="36"/>
              </w:rPr>
              <w:t xml:space="preserve"> </w:t>
            </w:r>
            <w:r w:rsidRPr="00FC0E50">
              <w:rPr>
                <w:rFonts w:ascii="Calibri" w:hAnsi="Calibri" w:cs="Arial"/>
                <w:sz w:val="22"/>
                <w:szCs w:val="22"/>
              </w:rPr>
              <w:t>du corps</w:t>
            </w:r>
            <w:r>
              <w:rPr>
                <w:rFonts w:ascii="Calibri" w:hAnsi="Calibri" w:cs="Arial"/>
                <w:sz w:val="22"/>
                <w:szCs w:val="22"/>
              </w:rPr>
              <w:t xml:space="preserve"> EXT</w:t>
            </w:r>
          </w:p>
          <w:p w14:paraId="7E0D6955" w14:textId="77777777" w:rsidR="007A26A1" w:rsidRPr="00E82D7F" w:rsidRDefault="00CB1134" w:rsidP="007A26A1">
            <w:pPr>
              <w:pStyle w:val="En-tte"/>
              <w:tabs>
                <w:tab w:val="clear" w:pos="4536"/>
                <w:tab w:val="clear" w:pos="9072"/>
              </w:tabs>
              <w:ind w:left="-55"/>
              <w:rPr>
                <w:rFonts w:ascii="Calibri" w:hAnsi="Calibri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3FE1346A" wp14:editId="3DA497E1">
                      <wp:simplePos x="0" y="0"/>
                      <wp:positionH relativeFrom="column">
                        <wp:posOffset>755015</wp:posOffset>
                      </wp:positionH>
                      <wp:positionV relativeFrom="paragraph">
                        <wp:posOffset>73025</wp:posOffset>
                      </wp:positionV>
                      <wp:extent cx="545465" cy="286385"/>
                      <wp:effectExtent l="0" t="0" r="0" b="0"/>
                      <wp:wrapNone/>
                      <wp:docPr id="97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4546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1E73A6" w14:textId="77777777" w:rsidR="008A529F" w:rsidRPr="004E0CA4" w:rsidRDefault="008A529F" w:rsidP="007F6B04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</w:rPr>
                                    <w:t>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" o:spid="_x0000_s1341" type="#_x0000_t202" style="position:absolute;left:0;text-align:left;margin-left:59.45pt;margin-top:5.75pt;width:42.95pt;height:22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" filled="f" stroked="f" strokeweight=".5pt">
                      <v:path arrowok="t"/>
                      <v:textbox>
                        <w:txbxContent>
                          <w:p w:rsidR="008A529F" w:rsidRPr="004E0CA4" w:rsidRDefault="008A529F" w:rsidP="007F6B0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 wp14:anchorId="6E63769D" wp14:editId="78CA6A1B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12700</wp:posOffset>
                      </wp:positionV>
                      <wp:extent cx="1518920" cy="325755"/>
                      <wp:effectExtent l="18415" t="10160" r="0" b="0"/>
                      <wp:wrapNone/>
                      <wp:docPr id="3" name="Grou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8920" cy="325755"/>
                                <a:chOff x="0" y="0"/>
                                <a:chExt cx="15189" cy="3257"/>
                              </a:xfrm>
                            </wpg:grpSpPr>
                            <wpg:grpSp>
                              <wpg:cNvPr id="4" name="Groupe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3492" cy="2539"/>
                                  <a:chOff x="0" y="0"/>
                                  <a:chExt cx="13492" cy="2539"/>
                                </a:xfrm>
                              </wpg:grpSpPr>
                              <wps:wsp>
                                <wps:cNvPr id="5" name="Connecteur droit 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3" y="948"/>
                                    <a:ext cx="12065" cy="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" name="Connecteur droit 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380" y="2506"/>
                                    <a:ext cx="249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" name="Forme libre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10" y="931"/>
                                    <a:ext cx="1182" cy="1608"/>
                                  </a:xfrm>
                                  <a:custGeom>
                                    <a:avLst/>
                                    <a:gdLst>
                                      <a:gd name="T0" fmla="*/ 677 w 118237"/>
                                      <a:gd name="T1" fmla="*/ 163 h 143895"/>
                                      <a:gd name="T2" fmla="*/ 118138 w 118237"/>
                                      <a:gd name="T3" fmla="*/ 90331 h 143895"/>
                                      <a:gd name="T4" fmla="*/ 0 w 118237"/>
                                      <a:gd name="T5" fmla="*/ 160364 h 14389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0 w 118237"/>
                                      <a:gd name="T10" fmla="*/ 0 h 143895"/>
                                      <a:gd name="T11" fmla="*/ 118237 w 118237"/>
                                      <a:gd name="T12" fmla="*/ 143895 h 143895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118237" h="143895">
                                        <a:moveTo>
                                          <a:pt x="677" y="146"/>
                                        </a:moveTo>
                                        <a:cubicBezTo>
                                          <a:pt x="117832" y="-2889"/>
                                          <a:pt x="118251" y="41928"/>
                                          <a:pt x="118138" y="80811"/>
                                        </a:cubicBezTo>
                                        <a:cubicBezTo>
                                          <a:pt x="118025" y="119694"/>
                                          <a:pt x="126961" y="147742"/>
                                          <a:pt x="0" y="14346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81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370F4BD" w14:textId="77777777" w:rsidR="008A529F" w:rsidRDefault="008A529F" w:rsidP="007F6B04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" name="Forme libre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608" cy="2133"/>
                                  </a:xfrm>
                                  <a:custGeom>
                                    <a:avLst/>
                                    <a:gdLst>
                                      <a:gd name="T0" fmla="*/ 160866 w 160866"/>
                                      <a:gd name="T1" fmla="*/ 0 h 213360"/>
                                      <a:gd name="T2" fmla="*/ 64346 w 160866"/>
                                      <a:gd name="T3" fmla="*/ 28787 h 213360"/>
                                      <a:gd name="T4" fmla="*/ 89746 w 160866"/>
                                      <a:gd name="T5" fmla="*/ 123613 h 213360"/>
                                      <a:gd name="T6" fmla="*/ 0 w 160866"/>
                                      <a:gd name="T7" fmla="*/ 213360 h 21336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60866" h="213360">
                                        <a:moveTo>
                                          <a:pt x="160866" y="0"/>
                                        </a:moveTo>
                                        <a:cubicBezTo>
                                          <a:pt x="118532" y="4092"/>
                                          <a:pt x="76199" y="8185"/>
                                          <a:pt x="64346" y="28787"/>
                                        </a:cubicBezTo>
                                        <a:cubicBezTo>
                                          <a:pt x="52493" y="49389"/>
                                          <a:pt x="100470" y="92851"/>
                                          <a:pt x="89746" y="123613"/>
                                        </a:cubicBezTo>
                                        <a:cubicBezTo>
                                          <a:pt x="79022" y="154375"/>
                                          <a:pt x="39511" y="183867"/>
                                          <a:pt x="0" y="21336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" name="Zone de texte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48" y="381"/>
                                  <a:ext cx="5741" cy="2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1D33EB" w14:textId="77777777" w:rsidR="008A529F" w:rsidRPr="004E0CA4" w:rsidRDefault="008A529F" w:rsidP="007F6B04">
                                    <w:pPr>
                                      <w:rPr>
                                        <w:rFonts w:ascii="Arial Rounded MT Bold" w:hAnsi="Arial Rounded MT Bold"/>
                                      </w:rPr>
                                    </w:pPr>
                                    <w:r w:rsidRPr="004E0CA4">
                                      <w:rPr>
                                        <w:rFonts w:ascii="Arial Rounded MT Bold" w:hAnsi="Arial Rounded MT Bold"/>
                                      </w:rPr>
                                      <w:t>XXX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3" o:spid="_x0000_s1342" style="position:absolute;left:0;text-align:left;margin-left:38.05pt;margin-top:1pt;width:119.6pt;height:25.65pt;z-index:251672064;mso-width-relative:margin;mso-height-relative:margin" coordsize="15189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">
                      <v:group id="Groupe 4" o:spid="_x0000_s1343" style="position:absolute;width:13492;height:2539" coordsize="13492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line id="Connecteur droit 5" o:spid="_x0000_s1344" style="position:absolute;flip:y;visibility:visible;mso-wrap-style:square" from="863,948" to="12928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" strokecolor="black [3200]" strokeweight="3pt">
                          <v:stroke joinstyle="miter"/>
                        </v:line>
                        <v:line id="Connecteur droit 6" o:spid="_x0000_s1345" style="position:absolute;flip:y;visibility:visible;mso-wrap-style:square" from="10380,2506" to="12877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" strokecolor="black [3200]" strokeweight="3pt">
                          <v:stroke joinstyle="miter"/>
                        </v:line>
                        <v:shape id="Forme libre 61" o:spid="_x0000_s1346" style="position:absolute;left:12310;top:931;width:1182;height:1608;visibility:visible;mso-wrap-style:square;v-text-anchor:middle" coordsize="118237,143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" adj="-11796480,,5400" path="m677,146c117832,-2889,118251,41928,118138,80811,118025,119694,126961,147742,,143464e" filled="f" strokecolor="black [3200]" strokeweight="3pt">
                          <v:stroke joinstyle="miter"/>
                          <v:formulas/>
                          <v:path arrowok="t" o:connecttype="custom" o:connectlocs="7,2;1181,1009;0,1792" o:connectangles="0,0,0" textboxrect="0,0,118237,143895"/>
                          <v:textbox>
                            <w:txbxContent>
                              <w:p w:rsidR="008A529F" w:rsidRDefault="008A529F" w:rsidP="007F6B04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Forme libre 62" o:spid="_x0000_s1347" style="position:absolute;width:1608;height:2133;visibility:visible;mso-wrap-style:square;v-text-anchor:middle" coordsize="160866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" path="m160866,c118532,4092,76199,8185,64346,28787v-11853,20602,36124,64064,25400,94826c79022,154375,39511,183867,,213360e" filled="f" strokecolor="black [3200]" strokeweight="1.5pt">
                          <v:stroke joinstyle="miter"/>
                          <v:path arrowok="t" o:connecttype="custom" o:connectlocs="1608,0;643,288;897,1236;0,2133" o:connectangles="0,0,0,0"/>
                        </v:shape>
                      </v:group>
                      <v:shape id="Zone de texte 63" o:spid="_x0000_s1348" type="#_x0000_t202" style="position:absolute;left:9448;top:381;width:5741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  <v:textbox>
                          <w:txbxContent>
                            <w:p w:rsidR="008A529F" w:rsidRPr="004E0CA4" w:rsidRDefault="008A529F" w:rsidP="007F6B04">
                              <w:pPr>
                                <w:rPr>
                                  <w:rFonts w:ascii="Arial Rounded MT Bold" w:hAnsi="Arial Rounded MT Bold"/>
                                </w:rPr>
                              </w:pPr>
                              <w:r w:rsidRPr="004E0CA4">
                                <w:rPr>
                                  <w:rFonts w:ascii="Arial Rounded MT Bold" w:hAnsi="Arial Rounded MT Bold"/>
                                </w:rPr>
                                <w:t>XXX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38EE7B3" w14:textId="77777777" w:rsidR="007A26A1" w:rsidRPr="00FF252F" w:rsidRDefault="007A26A1" w:rsidP="007A26A1">
            <w:pPr>
              <w:pStyle w:val="En-tte"/>
              <w:tabs>
                <w:tab w:val="clear" w:pos="4536"/>
                <w:tab w:val="clear" w:pos="9072"/>
              </w:tabs>
              <w:ind w:left="305"/>
              <w:rPr>
                <w:rFonts w:ascii="Calibri" w:hAnsi="Calibri" w:cs="Arial"/>
                <w:noProof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7C5BA7BF" w14:textId="77777777" w:rsidR="007A26A1" w:rsidRPr="004E0CA4" w:rsidRDefault="007A26A1" w:rsidP="007A26A1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  <w:r w:rsidRPr="004E0CA4">
              <w:rPr>
                <w:rFonts w:ascii="Calibri" w:hAnsi="Calibri" w:cs="Arial"/>
                <w:sz w:val="22"/>
                <w:szCs w:val="22"/>
              </w:rPr>
              <w:t xml:space="preserve">Colle </w:t>
            </w:r>
            <w:r>
              <w:rPr>
                <w:rFonts w:ascii="Calibri" w:hAnsi="Calibri" w:cs="Arial"/>
                <w:sz w:val="22"/>
                <w:szCs w:val="22"/>
              </w:rPr>
              <w:t>blanche OU double face de 3 mm de large.</w:t>
            </w:r>
          </w:p>
          <w:p w14:paraId="633F55E7" w14:textId="77777777" w:rsidR="007A26A1" w:rsidRDefault="007A26A1" w:rsidP="007A26A1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  <w:r w:rsidRPr="004E0CA4">
              <w:rPr>
                <w:rFonts w:ascii="Calibri" w:hAnsi="Calibri" w:cs="Arial"/>
                <w:sz w:val="22"/>
                <w:szCs w:val="22"/>
              </w:rPr>
              <w:t>Taper le rembord au marteau à remplier</w:t>
            </w:r>
            <w:r>
              <w:rPr>
                <w:rFonts w:ascii="Calibri" w:hAnsi="Calibri" w:cs="Arial"/>
                <w:sz w:val="22"/>
                <w:szCs w:val="22"/>
              </w:rPr>
              <w:t>.</w:t>
            </w:r>
          </w:p>
          <w:p w14:paraId="0FCF6127" w14:textId="77777777" w:rsidR="007A26A1" w:rsidRPr="00FF252F" w:rsidRDefault="007A26A1" w:rsidP="007A26A1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sz w:val="22"/>
                <w:szCs w:val="22"/>
              </w:rPr>
              <w:t>-Largeur R10mm</w:t>
            </w:r>
          </w:p>
        </w:tc>
        <w:tc>
          <w:tcPr>
            <w:tcW w:w="680" w:type="dxa"/>
            <w:vAlign w:val="center"/>
          </w:tcPr>
          <w:p w14:paraId="21CECDAB" w14:textId="77777777" w:rsidR="007A26A1" w:rsidRDefault="0010469F" w:rsidP="0010469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08557E6E" wp14:editId="52DFF5BC">
                  <wp:extent cx="400499" cy="277091"/>
                  <wp:effectExtent l="0" t="0" r="0" b="8890"/>
                  <wp:docPr id="94" name="Image 94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>
                            <a:hlinkClick r:id="rId106"/>
                          </pic:cNvPr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6" r="15226" b="-138"/>
                          <a:stretch/>
                        </pic:blipFill>
                        <pic:spPr bwMode="auto">
                          <a:xfrm>
                            <a:off x="0" y="0"/>
                            <a:ext cx="436650" cy="30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DA9E19" w14:textId="77777777" w:rsidR="003E3C5A" w:rsidRPr="00481688" w:rsidRDefault="003E3C5A">
      <w:pPr>
        <w:rPr>
          <w:sz w:val="4"/>
        </w:rPr>
      </w:pPr>
    </w:p>
    <w:p w14:paraId="04F00C69" w14:textId="77777777" w:rsidR="00CB1134" w:rsidRDefault="00CB1134">
      <w:r>
        <w:br w:type="page"/>
      </w:r>
    </w:p>
    <w:p w14:paraId="0818DE22" w14:textId="77777777" w:rsidR="00413FF9" w:rsidRPr="00606E8E" w:rsidRDefault="00606E8E" w:rsidP="00606E8E">
      <w:pPr>
        <w:pStyle w:val="Titre2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4B083" w:themeFill="accent2" w:themeFillTint="99"/>
        <w:rPr>
          <w:sz w:val="32"/>
          <w:szCs w:val="16"/>
        </w:rPr>
      </w:pPr>
      <w:bookmarkStart w:id="43" w:name="_Toc92380495"/>
      <w:r w:rsidRPr="00606E8E">
        <w:rPr>
          <w:sz w:val="32"/>
          <w:szCs w:val="16"/>
        </w:rPr>
        <w:lastRenderedPageBreak/>
        <w:t>ASSEMBLAGE de l’extérieur avec l’intérieur du carnet</w:t>
      </w:r>
      <w:bookmarkEnd w:id="43"/>
    </w:p>
    <w:p w14:paraId="3D0E647E" w14:textId="77777777" w:rsidR="00606E8E" w:rsidRPr="00F723A7" w:rsidRDefault="00606E8E" w:rsidP="00606E8E">
      <w:pPr>
        <w:rPr>
          <w:sz w:val="18"/>
        </w:rPr>
      </w:pPr>
    </w:p>
    <w:tbl>
      <w:tblPr>
        <w:tblpPr w:leftFromText="141" w:rightFromText="141" w:vertAnchor="text" w:horzAnchor="margin" w:tblpXSpec="center" w:tblpY="123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1853"/>
        <w:gridCol w:w="4111"/>
        <w:gridCol w:w="3544"/>
        <w:gridCol w:w="680"/>
      </w:tblGrid>
      <w:tr w:rsidR="00C67380" w:rsidRPr="00875705" w14:paraId="4896EAD0" w14:textId="77777777" w:rsidTr="00556D43">
        <w:trPr>
          <w:trHeight w:val="419"/>
        </w:trPr>
        <w:tc>
          <w:tcPr>
            <w:tcW w:w="552" w:type="dxa"/>
            <w:shd w:val="clear" w:color="auto" w:fill="auto"/>
            <w:vAlign w:val="center"/>
          </w:tcPr>
          <w:p w14:paraId="6C31FAB5" w14:textId="77777777" w:rsidR="00C67380" w:rsidRPr="00875705" w:rsidRDefault="00C67380" w:rsidP="00C407C1">
            <w:pPr>
              <w:jc w:val="center"/>
              <w:rPr>
                <w:rFonts w:ascii="Arial Rounded MT Bold" w:hAnsi="Arial Rounded MT Bold"/>
                <w:b/>
                <w:sz w:val="28"/>
              </w:rPr>
            </w:pPr>
            <w:r w:rsidRPr="0069460C">
              <w:rPr>
                <w:rFonts w:ascii="Arial Rounded MT Bold" w:hAnsi="Arial Rounded MT Bold"/>
                <w:b/>
                <w:sz w:val="16"/>
              </w:rPr>
              <w:t>N°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546BCFCA" w14:textId="77777777" w:rsidR="00C67380" w:rsidRPr="00556D43" w:rsidRDefault="00C67380" w:rsidP="00C407C1">
            <w:pPr>
              <w:jc w:val="center"/>
              <w:rPr>
                <w:rFonts w:ascii="Arial Rounded MT Bold" w:hAnsi="Arial Rounded MT Bold"/>
                <w:b/>
                <w:sz w:val="26"/>
                <w:szCs w:val="26"/>
              </w:rPr>
            </w:pPr>
            <w:r w:rsidRPr="00556D43">
              <w:rPr>
                <w:rFonts w:ascii="Arial Rounded MT Bold" w:hAnsi="Arial Rounded MT Bold"/>
                <w:b/>
                <w:sz w:val="26"/>
                <w:szCs w:val="26"/>
              </w:rPr>
              <w:t>Opérations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70F50B9" w14:textId="77777777" w:rsidR="00C67380" w:rsidRPr="00556D43" w:rsidRDefault="00C67380" w:rsidP="00C407C1">
            <w:pPr>
              <w:jc w:val="center"/>
              <w:rPr>
                <w:rFonts w:ascii="Arial Rounded MT Bold" w:hAnsi="Arial Rounded MT Bold"/>
                <w:b/>
                <w:sz w:val="26"/>
                <w:szCs w:val="26"/>
              </w:rPr>
            </w:pPr>
            <w:r w:rsidRPr="00556D43">
              <w:rPr>
                <w:rFonts w:ascii="Arial Rounded MT Bold" w:hAnsi="Arial Rounded MT Bold"/>
                <w:b/>
                <w:sz w:val="26"/>
                <w:szCs w:val="26"/>
              </w:rPr>
              <w:t>Pièces à œuvrer /Schéma</w:t>
            </w:r>
          </w:p>
        </w:tc>
        <w:tc>
          <w:tcPr>
            <w:tcW w:w="4224" w:type="dxa"/>
            <w:gridSpan w:val="2"/>
            <w:shd w:val="clear" w:color="auto" w:fill="auto"/>
            <w:vAlign w:val="center"/>
          </w:tcPr>
          <w:p w14:paraId="3198A8F7" w14:textId="77777777" w:rsidR="00C67380" w:rsidRPr="00875705" w:rsidRDefault="00C67380" w:rsidP="00C407C1">
            <w:pPr>
              <w:jc w:val="center"/>
              <w:rPr>
                <w:rFonts w:ascii="Arial Rounded MT Bold" w:hAnsi="Arial Rounded MT Bold"/>
                <w:b/>
                <w:sz w:val="22"/>
              </w:rPr>
            </w:pPr>
            <w:r w:rsidRPr="00875705">
              <w:rPr>
                <w:rFonts w:ascii="Arial Rounded MT Bold" w:hAnsi="Arial Rounded MT Bold"/>
                <w:b/>
                <w:sz w:val="22"/>
              </w:rPr>
              <w:t>Directives complémentaires</w:t>
            </w:r>
          </w:p>
        </w:tc>
      </w:tr>
      <w:tr w:rsidR="00C67380" w:rsidRPr="00875705" w14:paraId="04FA8ADB" w14:textId="77777777" w:rsidTr="002B5704">
        <w:trPr>
          <w:trHeight w:val="283"/>
        </w:trPr>
        <w:tc>
          <w:tcPr>
            <w:tcW w:w="10740" w:type="dxa"/>
            <w:gridSpan w:val="5"/>
            <w:shd w:val="clear" w:color="auto" w:fill="FBE4D5" w:themeFill="accent2" w:themeFillTint="33"/>
            <w:vAlign w:val="center"/>
          </w:tcPr>
          <w:p w14:paraId="60BB1AA8" w14:textId="77777777" w:rsidR="00C67380" w:rsidRPr="008F2642" w:rsidRDefault="00C67380" w:rsidP="00C407C1">
            <w:pPr>
              <w:jc w:val="center"/>
              <w:rPr>
                <w:rFonts w:ascii="Arial Rounded MT Bold" w:hAnsi="Arial Rounded MT Bold"/>
                <w:b/>
                <w:szCs w:val="16"/>
              </w:rPr>
            </w:pPr>
            <w:r w:rsidRPr="008F2642">
              <w:rPr>
                <w:rFonts w:ascii="Arial Rounded MT Bold" w:hAnsi="Arial Rounded MT Bold"/>
                <w:b/>
                <w:szCs w:val="16"/>
              </w:rPr>
              <w:t>PRÉPARATION</w:t>
            </w:r>
            <w:r>
              <w:rPr>
                <w:rFonts w:ascii="Arial Rounded MT Bold" w:hAnsi="Arial Rounded MT Bold"/>
                <w:b/>
                <w:szCs w:val="16"/>
              </w:rPr>
              <w:t xml:space="preserve"> / ASSEMBLAGE</w:t>
            </w:r>
          </w:p>
        </w:tc>
      </w:tr>
      <w:tr w:rsidR="00C67380" w:rsidRPr="00875705" w14:paraId="1BDF24CE" w14:textId="77777777" w:rsidTr="00556D43">
        <w:trPr>
          <w:trHeight w:val="510"/>
        </w:trPr>
        <w:tc>
          <w:tcPr>
            <w:tcW w:w="552" w:type="dxa"/>
            <w:shd w:val="clear" w:color="auto" w:fill="auto"/>
            <w:vAlign w:val="center"/>
          </w:tcPr>
          <w:p w14:paraId="1AADB5A6" w14:textId="77777777" w:rsidR="00C67380" w:rsidRPr="00FF252F" w:rsidRDefault="00556D43" w:rsidP="002F7B56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3</w:t>
            </w:r>
            <w:r w:rsidR="002F7B56">
              <w:rPr>
                <w:rFonts w:ascii="Calibri" w:hAnsi="Calibri" w:cs="Arial"/>
                <w:b/>
              </w:rPr>
              <w:t>6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151E5CBA" w14:textId="77777777" w:rsidR="0010469F" w:rsidRDefault="00C67380" w:rsidP="00C407C1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COLLER, POSSITIONNER</w:t>
            </w:r>
          </w:p>
          <w:p w14:paraId="48D8009F" w14:textId="77777777" w:rsidR="00C67380" w:rsidRPr="00ED1C7E" w:rsidRDefault="0010469F" w:rsidP="00C407C1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en forme</w:t>
            </w:r>
            <w:r w:rsidR="00C67380">
              <w:rPr>
                <w:rFonts w:ascii="Calibri" w:hAnsi="Calibri" w:cs="Arial"/>
                <w:b/>
                <w:color w:val="000000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</w:tcPr>
          <w:p w14:paraId="219C9E51" w14:textId="77777777" w:rsidR="00C67380" w:rsidRPr="003D501E" w:rsidRDefault="0010469F" w:rsidP="0010469F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ind w:left="316"/>
              <w:rPr>
                <w:rFonts w:ascii="Calibri" w:hAnsi="Calibri" w:cs="Arial"/>
                <w:color w:val="000000"/>
              </w:rPr>
            </w:pPr>
            <w:r w:rsidRPr="00C43891">
              <w:rPr>
                <w:rFonts w:ascii="Calibri" w:hAnsi="Calibri" w:cs="Arial"/>
                <w:b/>
                <w:noProof/>
                <w:sz w:val="36"/>
              </w:rPr>
              <w:t>Ʃ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 Corps EXT/</w:t>
            </w:r>
            <w:r w:rsidRPr="00C43891">
              <w:rPr>
                <w:rFonts w:ascii="Calibri" w:hAnsi="Calibri" w:cs="Arial"/>
                <w:b/>
                <w:noProof/>
                <w:sz w:val="36"/>
              </w:rPr>
              <w:t xml:space="preserve"> Ʃ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 Corps INT</w:t>
            </w:r>
          </w:p>
          <w:p w14:paraId="10725901" w14:textId="77777777" w:rsidR="003D501E" w:rsidRDefault="003D501E" w:rsidP="003D501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74E31AD7" wp14:editId="47899960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144145</wp:posOffset>
                      </wp:positionV>
                      <wp:extent cx="739140" cy="1043940"/>
                      <wp:effectExtent l="0" t="0" r="22860" b="2286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10439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FD3838" w14:textId="77777777" w:rsidR="008A529F" w:rsidRPr="003D501E" w:rsidRDefault="008A529F" w:rsidP="003D50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3D501E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ZONE DE COLLAGE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159F17" id="Rectangle 41" o:spid="_x0000_s1349" style="position:absolute;left:0;text-align:left;margin-left:109.4pt;margin-top:11.35pt;width:58.2pt;height:82.2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" fillcolor="#a5a5a5 [3206]" strokecolor="#525252 [1606]" strokeweight="1pt">
                      <v:textbox>
                        <w:txbxContent>
                          <w:p w:rsidR="008A529F" w:rsidRPr="003D501E" w:rsidRDefault="008A529F" w:rsidP="003D501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3D501E">
                              <w:rPr>
                                <w:rFonts w:ascii="Arial" w:hAnsi="Arial" w:cs="Arial"/>
                                <w:sz w:val="18"/>
                              </w:rPr>
                              <w:t>ZONE DE COLLAGE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hAnsi="Calibri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04CDC7AD" wp14:editId="6571FC7B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143510</wp:posOffset>
                      </wp:positionV>
                      <wp:extent cx="739140" cy="1043940"/>
                      <wp:effectExtent l="0" t="0" r="22860" b="2286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10439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DD4716" w14:textId="77777777" w:rsidR="008A529F" w:rsidRPr="003D501E" w:rsidRDefault="008A529F" w:rsidP="003D50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3D501E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ZONE DE COLLAGE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4" o:spid="_x0000_s1350" style="position:absolute;left:0;text-align:left;margin-left:30.15pt;margin-top:11.3pt;width:58.2pt;height:82.2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" fillcolor="#a5a5a5 [3206]" strokecolor="#525252 [1606]" strokeweight="1pt">
                      <v:textbox>
                        <w:txbxContent>
                          <w:p w:rsidR="008A529F" w:rsidRPr="003D501E" w:rsidRDefault="008A529F" w:rsidP="003D501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3D501E">
                              <w:rPr>
                                <w:rFonts w:ascii="Arial" w:hAnsi="Arial" w:cs="Arial"/>
                                <w:sz w:val="18"/>
                              </w:rPr>
                              <w:t>ZONE DE COLLAGE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D501E">
              <w:rPr>
                <w:rFonts w:ascii="Calibri" w:hAnsi="Calibri" w:cs="Arial"/>
                <w:noProof/>
                <w:color w:val="000000"/>
              </w:rPr>
              <w:drawing>
                <wp:inline distT="0" distB="0" distL="0" distR="0" wp14:anchorId="60EFE335" wp14:editId="6DEC5100">
                  <wp:extent cx="1950720" cy="1289629"/>
                  <wp:effectExtent l="0" t="0" r="0" b="635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459" cy="129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D2B19" w14:textId="77777777" w:rsidR="00C67380" w:rsidRDefault="00C67380" w:rsidP="00C407C1">
            <w:pPr>
              <w:pStyle w:val="En-tte"/>
              <w:tabs>
                <w:tab w:val="clear" w:pos="4536"/>
                <w:tab w:val="clear" w:pos="9072"/>
              </w:tabs>
              <w:rPr>
                <w:rFonts w:ascii="Calibri" w:hAnsi="Calibri" w:cs="Arial"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12FB063F" w14:textId="77777777" w:rsidR="0010469F" w:rsidRDefault="0010469F" w:rsidP="0010469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0"/>
                <w:szCs w:val="22"/>
              </w:rPr>
              <w:t>-</w:t>
            </w:r>
            <w:r w:rsidRPr="007A26A1">
              <w:rPr>
                <w:rFonts w:ascii="Calibri" w:hAnsi="Calibri" w:cs="Arial"/>
                <w:sz w:val="22"/>
                <w:szCs w:val="22"/>
              </w:rPr>
              <w:t>Pistolet à colle</w:t>
            </w:r>
            <w:r>
              <w:rPr>
                <w:rFonts w:ascii="Calibri" w:hAnsi="Calibri" w:cs="Arial"/>
                <w:sz w:val="22"/>
                <w:szCs w:val="22"/>
              </w:rPr>
              <w:t xml:space="preserve"> (Passer légèrement, il y doit avoir un film brillant et </w:t>
            </w:r>
            <w:r w:rsidRPr="0010469F">
              <w:rPr>
                <w:rFonts w:ascii="Calibri" w:hAnsi="Calibri" w:cs="Arial"/>
                <w:b/>
                <w:color w:val="FF0000"/>
                <w:sz w:val="22"/>
                <w:szCs w:val="22"/>
                <w:highlight w:val="yellow"/>
              </w:rPr>
              <w:t>NON BLANC)</w:t>
            </w:r>
          </w:p>
          <w:p w14:paraId="432B6026" w14:textId="77777777" w:rsidR="00C67380" w:rsidRDefault="0010469F" w:rsidP="0010469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-Gabarit d’encollage</w:t>
            </w:r>
          </w:p>
          <w:p w14:paraId="721473A9" w14:textId="77777777" w:rsidR="0010469F" w:rsidRPr="00C36B98" w:rsidRDefault="0010469F" w:rsidP="0010469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-Ne pas </w:t>
            </w:r>
            <w:r w:rsidRPr="0010469F">
              <w:rPr>
                <w:rFonts w:ascii="Calibri" w:hAnsi="Calibri" w:cs="Arial"/>
                <w:b/>
                <w:sz w:val="22"/>
                <w:szCs w:val="22"/>
              </w:rPr>
              <w:t>COLLER SUR LE MILIEU</w:t>
            </w:r>
            <w:r>
              <w:rPr>
                <w:rFonts w:ascii="Calibri" w:hAnsi="Calibri" w:cs="Arial"/>
                <w:sz w:val="22"/>
                <w:szCs w:val="22"/>
              </w:rPr>
              <w:t xml:space="preserve"> pour l’</w:t>
            </w:r>
            <w:r w:rsidRPr="0010469F">
              <w:rPr>
                <w:rFonts w:ascii="Calibri" w:hAnsi="Calibri" w:cs="Arial"/>
                <w:b/>
                <w:color w:val="FF0000"/>
                <w:sz w:val="22"/>
                <w:szCs w:val="22"/>
              </w:rPr>
              <w:t>EMBU</w:t>
            </w:r>
          </w:p>
        </w:tc>
        <w:tc>
          <w:tcPr>
            <w:tcW w:w="680" w:type="dxa"/>
            <w:vAlign w:val="center"/>
          </w:tcPr>
          <w:p w14:paraId="15A5FCC7" w14:textId="77777777" w:rsidR="00C67380" w:rsidRPr="001E49C7" w:rsidRDefault="00C67380" w:rsidP="0010469F">
            <w:pPr>
              <w:pStyle w:val="Pieddepage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67380" w:rsidRPr="00875705" w14:paraId="55AF606F" w14:textId="77777777" w:rsidTr="00F723A7">
        <w:trPr>
          <w:trHeight w:val="3266"/>
        </w:trPr>
        <w:tc>
          <w:tcPr>
            <w:tcW w:w="552" w:type="dxa"/>
            <w:shd w:val="clear" w:color="auto" w:fill="auto"/>
            <w:vAlign w:val="center"/>
          </w:tcPr>
          <w:p w14:paraId="5A93A363" w14:textId="77777777" w:rsidR="00C67380" w:rsidRDefault="00556D43" w:rsidP="002F7B56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3</w:t>
            </w:r>
            <w:r w:rsidR="002F7B56">
              <w:rPr>
                <w:rFonts w:ascii="Calibri" w:hAnsi="Calibri" w:cs="Arial"/>
                <w:b/>
              </w:rPr>
              <w:t>7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6CF001C7" w14:textId="77777777" w:rsidR="00C67380" w:rsidRPr="0028682E" w:rsidRDefault="00C67380" w:rsidP="0010469F">
            <w:pPr>
              <w:rPr>
                <w:rFonts w:ascii="Calibri" w:hAnsi="Calibri" w:cs="Arial"/>
                <w:b/>
              </w:rPr>
            </w:pPr>
            <w:r w:rsidRPr="00C36B98">
              <w:rPr>
                <w:rFonts w:ascii="Calibri" w:hAnsi="Calibri" w:cs="Arial"/>
                <w:b/>
              </w:rPr>
              <w:t>PIQUER</w:t>
            </w:r>
            <w:r w:rsidRPr="00C36B98">
              <w:rPr>
                <w:rFonts w:ascii="Calibri" w:hAnsi="Calibri" w:cs="Arial"/>
                <w:color w:val="000000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E810FF3" w14:textId="77777777" w:rsidR="00C67380" w:rsidRDefault="00C67380" w:rsidP="0010469F">
            <w:pPr>
              <w:pStyle w:val="En-tte"/>
              <w:numPr>
                <w:ilvl w:val="0"/>
                <w:numId w:val="39"/>
              </w:numPr>
              <w:tabs>
                <w:tab w:val="clear" w:pos="4536"/>
                <w:tab w:val="clear" w:pos="9072"/>
              </w:tabs>
              <w:ind w:left="312" w:hanging="284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noProof/>
              </w:rPr>
              <w:t>L</w:t>
            </w:r>
            <w:r w:rsidRPr="00C43891">
              <w:rPr>
                <w:rFonts w:ascii="Calibri" w:hAnsi="Calibri" w:cs="Arial"/>
                <w:noProof/>
              </w:rPr>
              <w:t>’</w:t>
            </w:r>
            <w:r w:rsidRPr="00C43891">
              <w:rPr>
                <w:rFonts w:ascii="Calibri" w:hAnsi="Calibri" w:cs="Arial"/>
                <w:b/>
                <w:noProof/>
                <w:sz w:val="36"/>
              </w:rPr>
              <w:t xml:space="preserve">Ʃ </w:t>
            </w:r>
            <w:r w:rsidR="0010469F" w:rsidRPr="0010469F">
              <w:rPr>
                <w:rFonts w:ascii="Calibri" w:hAnsi="Calibri" w:cs="Arial"/>
                <w:noProof/>
              </w:rPr>
              <w:t>Carnet</w:t>
            </w:r>
          </w:p>
          <w:p w14:paraId="484DC368" w14:textId="77777777" w:rsidR="00F723A7" w:rsidRPr="00C36B98" w:rsidRDefault="00F723A7" w:rsidP="00F723A7">
            <w:pPr>
              <w:pStyle w:val="En-tte"/>
              <w:tabs>
                <w:tab w:val="clear" w:pos="4536"/>
                <w:tab w:val="clear" w:pos="9072"/>
              </w:tabs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1DEC6AA8" wp14:editId="11C47A0A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642620</wp:posOffset>
                      </wp:positionV>
                      <wp:extent cx="1546860" cy="289560"/>
                      <wp:effectExtent l="0" t="0" r="0" b="0"/>
                      <wp:wrapNone/>
                      <wp:docPr id="57" name="Zone de text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68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7B816B" w14:textId="77777777" w:rsidR="008A529F" w:rsidRPr="00C83982" w:rsidRDefault="008A529F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</w:rPr>
                                  </w:pPr>
                                  <w:r w:rsidRPr="00C83982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</w:rPr>
                                    <w:t>Départ du piquage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7" o:spid="_x0000_s1351" type="#_x0000_t202" style="position:absolute;margin-left:5.65pt;margin-top:50.6pt;width:121.8pt;height:22.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" filled="f" stroked="f" strokeweight=".5pt">
                      <v:textbox>
                        <w:txbxContent>
                          <w:p w:rsidR="008A529F" w:rsidRPr="00C83982" w:rsidRDefault="008A529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</w:rPr>
                            </w:pPr>
                            <w:r w:rsidRPr="00C83982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</w:rPr>
                              <w:t>Départ du piquage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398A7E4A" wp14:editId="111BC09E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895350</wp:posOffset>
                      </wp:positionV>
                      <wp:extent cx="60960" cy="480060"/>
                      <wp:effectExtent l="95250" t="19050" r="72390" b="53340"/>
                      <wp:wrapNone/>
                      <wp:docPr id="46" name="Connecteur droit avec flèch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960" cy="48006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77F19" id="Connecteur droit avec flèche 46" o:spid="_x0000_s1026" type="#_x0000_t32" style="position:absolute;margin-left:44.6pt;margin-top:70.5pt;width:4.8pt;height:37.8pt;flip:x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70B917CE" wp14:editId="07D332B3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1383665</wp:posOffset>
                      </wp:positionV>
                      <wp:extent cx="495300" cy="251460"/>
                      <wp:effectExtent l="19050" t="19050" r="19050" b="1524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2542D" id="Rectangle 45" o:spid="_x0000_s1026" style="position:absolute;margin-left:17.6pt;margin-top:108.95pt;width:39pt;height:19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" filled="f" strokecolor="red" strokeweight="3pt"/>
                  </w:pict>
                </mc:Fallback>
              </mc:AlternateContent>
            </w:r>
            <w:r w:rsidRPr="00F723A7">
              <w:rPr>
                <w:rFonts w:ascii="Calibri" w:hAnsi="Calibri" w:cs="Arial"/>
                <w:noProof/>
              </w:rPr>
              <w:drawing>
                <wp:inline distT="0" distB="0" distL="0" distR="0" wp14:anchorId="4C4CB00E" wp14:editId="350AD750">
                  <wp:extent cx="2473325" cy="1581150"/>
                  <wp:effectExtent l="0" t="0" r="3175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A4E365C" w14:textId="77777777" w:rsidR="00C67380" w:rsidRPr="00C36B98" w:rsidRDefault="00C67380" w:rsidP="0010469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  <w:r w:rsidRPr="00C36B98">
              <w:rPr>
                <w:rFonts w:ascii="Calibri" w:hAnsi="Calibri" w:cs="Arial"/>
                <w:sz w:val="22"/>
                <w:szCs w:val="22"/>
              </w:rPr>
              <w:t>2,5 mm / bord</w:t>
            </w:r>
          </w:p>
          <w:p w14:paraId="55884F7F" w14:textId="77777777" w:rsidR="00C67380" w:rsidRDefault="00C67380" w:rsidP="0010469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-Longueur : </w:t>
            </w:r>
            <w:r w:rsidR="0010469F">
              <w:rPr>
                <w:rFonts w:ascii="Calibri" w:hAnsi="Calibri" w:cs="Arial"/>
                <w:sz w:val="22"/>
                <w:szCs w:val="22"/>
              </w:rPr>
              <w:t>3</w:t>
            </w:r>
            <w:r>
              <w:rPr>
                <w:rFonts w:ascii="Calibri" w:hAnsi="Calibri" w:cs="Arial"/>
                <w:sz w:val="22"/>
                <w:szCs w:val="22"/>
              </w:rPr>
              <w:t>pt/cm</w:t>
            </w:r>
          </w:p>
          <w:p w14:paraId="695EA070" w14:textId="77777777" w:rsidR="0010469F" w:rsidRPr="00C36B98" w:rsidRDefault="0010469F" w:rsidP="003E34E7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-Point de recouvrement sur le bas </w:t>
            </w:r>
          </w:p>
        </w:tc>
        <w:tc>
          <w:tcPr>
            <w:tcW w:w="680" w:type="dxa"/>
            <w:vAlign w:val="center"/>
          </w:tcPr>
          <w:p w14:paraId="6E3DD8B4" w14:textId="77777777" w:rsidR="00C67380" w:rsidRDefault="0010469F" w:rsidP="0010469F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  <w:r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7BF2E3D0" wp14:editId="301A94E8">
                  <wp:extent cx="400499" cy="277091"/>
                  <wp:effectExtent l="0" t="0" r="0" b="8890"/>
                  <wp:docPr id="103" name="Image 103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>
                            <a:hlinkClick r:id="rId109"/>
                          </pic:cNvPr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6" r="15226" b="-138"/>
                          <a:stretch/>
                        </pic:blipFill>
                        <pic:spPr bwMode="auto">
                          <a:xfrm>
                            <a:off x="0" y="0"/>
                            <a:ext cx="436650" cy="30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1363A8" w14:textId="77777777" w:rsidR="00413FF9" w:rsidRPr="00F723A7" w:rsidRDefault="00413FF9">
      <w:pPr>
        <w:rPr>
          <w:sz w:val="20"/>
        </w:rPr>
      </w:pPr>
    </w:p>
    <w:p w14:paraId="36E2FBFF" w14:textId="77777777" w:rsidR="009D2D94" w:rsidRPr="00606E8E" w:rsidRDefault="00606E8E" w:rsidP="00606E8E">
      <w:pPr>
        <w:pStyle w:val="Titre2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0000"/>
        <w:rPr>
          <w:sz w:val="40"/>
        </w:rPr>
      </w:pPr>
      <w:bookmarkStart w:id="44" w:name="_Toc92380496"/>
      <w:r w:rsidRPr="00606E8E">
        <w:rPr>
          <w:color w:val="FFFFFF" w:themeColor="background1"/>
          <w:szCs w:val="16"/>
        </w:rPr>
        <w:t>FINITION</w:t>
      </w:r>
      <w:bookmarkEnd w:id="44"/>
    </w:p>
    <w:tbl>
      <w:tblPr>
        <w:tblpPr w:leftFromText="141" w:rightFromText="141" w:vertAnchor="text" w:horzAnchor="margin" w:tblpXSpec="center" w:tblpY="123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3"/>
        <w:gridCol w:w="4111"/>
        <w:gridCol w:w="3544"/>
        <w:gridCol w:w="680"/>
      </w:tblGrid>
      <w:tr w:rsidR="00BA1175" w:rsidRPr="00875705" w14:paraId="7A864ECB" w14:textId="77777777" w:rsidTr="002B5704">
        <w:trPr>
          <w:trHeight w:val="419"/>
        </w:trPr>
        <w:tc>
          <w:tcPr>
            <w:tcW w:w="562" w:type="dxa"/>
            <w:shd w:val="clear" w:color="auto" w:fill="auto"/>
            <w:vAlign w:val="center"/>
          </w:tcPr>
          <w:p w14:paraId="3CEA48EB" w14:textId="77777777" w:rsidR="00BA1175" w:rsidRPr="00875705" w:rsidRDefault="00BA1175" w:rsidP="00256496">
            <w:pPr>
              <w:jc w:val="center"/>
              <w:rPr>
                <w:rFonts w:ascii="Arial Rounded MT Bold" w:hAnsi="Arial Rounded MT Bold"/>
                <w:b/>
                <w:sz w:val="28"/>
              </w:rPr>
            </w:pPr>
            <w:r w:rsidRPr="0069460C">
              <w:rPr>
                <w:rFonts w:ascii="Arial Rounded MT Bold" w:hAnsi="Arial Rounded MT Bold"/>
                <w:b/>
                <w:sz w:val="16"/>
              </w:rPr>
              <w:t>N°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2FC2CB3" w14:textId="77777777" w:rsidR="00BA1175" w:rsidRPr="00556D43" w:rsidRDefault="00BA1175" w:rsidP="00256496">
            <w:pPr>
              <w:jc w:val="center"/>
              <w:rPr>
                <w:rFonts w:ascii="Arial Rounded MT Bold" w:hAnsi="Arial Rounded MT Bold"/>
                <w:b/>
                <w:sz w:val="26"/>
                <w:szCs w:val="26"/>
              </w:rPr>
            </w:pPr>
            <w:r w:rsidRPr="00556D43">
              <w:rPr>
                <w:rFonts w:ascii="Arial Rounded MT Bold" w:hAnsi="Arial Rounded MT Bold"/>
                <w:b/>
                <w:sz w:val="26"/>
                <w:szCs w:val="26"/>
              </w:rPr>
              <w:t>Opérations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F4B93E4" w14:textId="77777777" w:rsidR="00BA1175" w:rsidRPr="00556D43" w:rsidRDefault="00BA1175" w:rsidP="00256496">
            <w:pPr>
              <w:jc w:val="center"/>
              <w:rPr>
                <w:rFonts w:ascii="Arial Rounded MT Bold" w:hAnsi="Arial Rounded MT Bold"/>
                <w:b/>
                <w:sz w:val="26"/>
                <w:szCs w:val="26"/>
              </w:rPr>
            </w:pPr>
            <w:r w:rsidRPr="00556D43">
              <w:rPr>
                <w:rFonts w:ascii="Arial Rounded MT Bold" w:hAnsi="Arial Rounded MT Bold"/>
                <w:b/>
                <w:sz w:val="26"/>
                <w:szCs w:val="26"/>
              </w:rPr>
              <w:t>Pièces à œuvrer /Schéma</w:t>
            </w:r>
          </w:p>
        </w:tc>
        <w:tc>
          <w:tcPr>
            <w:tcW w:w="4224" w:type="dxa"/>
            <w:gridSpan w:val="2"/>
            <w:shd w:val="clear" w:color="auto" w:fill="auto"/>
            <w:vAlign w:val="center"/>
          </w:tcPr>
          <w:p w14:paraId="31754289" w14:textId="77777777" w:rsidR="00BA1175" w:rsidRPr="00875705" w:rsidRDefault="00BA1175" w:rsidP="00256496">
            <w:pPr>
              <w:jc w:val="center"/>
              <w:rPr>
                <w:rFonts w:ascii="Arial Rounded MT Bold" w:hAnsi="Arial Rounded MT Bold"/>
                <w:b/>
                <w:sz w:val="22"/>
              </w:rPr>
            </w:pPr>
            <w:r w:rsidRPr="00875705">
              <w:rPr>
                <w:rFonts w:ascii="Arial Rounded MT Bold" w:hAnsi="Arial Rounded MT Bold"/>
                <w:b/>
                <w:sz w:val="22"/>
              </w:rPr>
              <w:t>Directives complémentaires</w:t>
            </w:r>
          </w:p>
        </w:tc>
      </w:tr>
      <w:tr w:rsidR="00BA1175" w:rsidRPr="00875705" w14:paraId="774FEB20" w14:textId="77777777" w:rsidTr="002B5704">
        <w:trPr>
          <w:trHeight w:val="283"/>
        </w:trPr>
        <w:tc>
          <w:tcPr>
            <w:tcW w:w="10740" w:type="dxa"/>
            <w:gridSpan w:val="5"/>
            <w:shd w:val="clear" w:color="auto" w:fill="FBE4D5" w:themeFill="accent2" w:themeFillTint="33"/>
            <w:vAlign w:val="center"/>
          </w:tcPr>
          <w:p w14:paraId="0D89B776" w14:textId="77777777" w:rsidR="00BA1175" w:rsidRPr="008F2642" w:rsidRDefault="00BA1175" w:rsidP="00256496">
            <w:pPr>
              <w:jc w:val="center"/>
              <w:rPr>
                <w:rFonts w:ascii="Arial Rounded MT Bold" w:hAnsi="Arial Rounded MT Bold"/>
                <w:b/>
                <w:szCs w:val="16"/>
              </w:rPr>
            </w:pPr>
            <w:r w:rsidRPr="008F2642">
              <w:rPr>
                <w:rFonts w:ascii="Arial Rounded MT Bold" w:hAnsi="Arial Rounded MT Bold"/>
                <w:b/>
                <w:szCs w:val="16"/>
              </w:rPr>
              <w:t>PRÉPARATION</w:t>
            </w:r>
            <w:r>
              <w:rPr>
                <w:rFonts w:ascii="Arial Rounded MT Bold" w:hAnsi="Arial Rounded MT Bold"/>
                <w:b/>
                <w:szCs w:val="16"/>
              </w:rPr>
              <w:t xml:space="preserve"> / ASSEMBLAGE</w:t>
            </w:r>
          </w:p>
        </w:tc>
      </w:tr>
      <w:tr w:rsidR="00BA1175" w:rsidRPr="00875705" w14:paraId="595DD0DE" w14:textId="77777777" w:rsidTr="002B5704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4FFC32D8" w14:textId="77777777" w:rsidR="00BA1175" w:rsidRDefault="002F7B56" w:rsidP="00BA1175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38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9376B01" w14:textId="77777777" w:rsidR="00BA1175" w:rsidRDefault="00BA1175" w:rsidP="00BA1175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BICHONNER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E10B35E" w14:textId="77777777" w:rsidR="00BA1175" w:rsidRDefault="00BA1175" w:rsidP="00BA1175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Produit fini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1BE0B37" w14:textId="77777777" w:rsidR="00BA1175" w:rsidRPr="00C36B98" w:rsidRDefault="00BA1175" w:rsidP="00BA1175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52C136BD" w14:textId="77777777" w:rsidR="00BA1175" w:rsidRPr="001E49C7" w:rsidRDefault="00BA1175" w:rsidP="00BA1175">
            <w:pPr>
              <w:pStyle w:val="Pieddepage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BA1175" w:rsidRPr="00875705" w14:paraId="21C6A62C" w14:textId="77777777" w:rsidTr="002B5704">
        <w:trPr>
          <w:trHeight w:val="479"/>
        </w:trPr>
        <w:tc>
          <w:tcPr>
            <w:tcW w:w="562" w:type="dxa"/>
            <w:shd w:val="clear" w:color="auto" w:fill="auto"/>
            <w:vAlign w:val="center"/>
          </w:tcPr>
          <w:p w14:paraId="7F22B72D" w14:textId="77777777" w:rsidR="00BA1175" w:rsidRDefault="002F7B56" w:rsidP="00BA1175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39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1DA3414" w14:textId="77777777" w:rsidR="00BA1175" w:rsidRDefault="00BA1175" w:rsidP="00BA1175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CONTRÔLER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B0CD17C" w14:textId="77777777" w:rsidR="00BA1175" w:rsidRDefault="00BA1175" w:rsidP="00BA1175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 xml:space="preserve">Produit fini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5CD6362" w14:textId="77777777" w:rsidR="00BA1175" w:rsidRPr="00C36B98" w:rsidRDefault="00BA1175" w:rsidP="00BA1175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036A5835" w14:textId="77777777" w:rsidR="00BA1175" w:rsidRDefault="00BA1175" w:rsidP="00BA1175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</w:p>
        </w:tc>
      </w:tr>
      <w:tr w:rsidR="00BA1175" w:rsidRPr="00875705" w14:paraId="5FED388E" w14:textId="77777777" w:rsidTr="002B5704">
        <w:trPr>
          <w:trHeight w:val="479"/>
        </w:trPr>
        <w:tc>
          <w:tcPr>
            <w:tcW w:w="562" w:type="dxa"/>
            <w:shd w:val="clear" w:color="auto" w:fill="auto"/>
            <w:vAlign w:val="center"/>
          </w:tcPr>
          <w:p w14:paraId="5CE1B34F" w14:textId="77777777" w:rsidR="00BA1175" w:rsidRDefault="002F7B56" w:rsidP="00BA1175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40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9A8C8EC" w14:textId="77777777" w:rsidR="00BA1175" w:rsidRDefault="00BA1175" w:rsidP="00BA1175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CONDITIONNER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B30DCCD" w14:textId="77777777" w:rsidR="00BA1175" w:rsidRDefault="00BA1175" w:rsidP="00BA1175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 xml:space="preserve">Produit fini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C9380DC" w14:textId="77777777" w:rsidR="00BA1175" w:rsidRDefault="00BA1175" w:rsidP="00BA1175">
            <w:pPr>
              <w:pStyle w:val="Pieddepage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Etiquetage :</w:t>
            </w:r>
          </w:p>
          <w:p w14:paraId="21C35057" w14:textId="77777777" w:rsidR="00BA1175" w:rsidRDefault="00BA1175" w:rsidP="00BA1175">
            <w:pPr>
              <w:pStyle w:val="Pieddepage"/>
              <w:rPr>
                <w:rFonts w:ascii="Calibri" w:hAnsi="Calibri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CF42F4" wp14:editId="584846BB">
                  <wp:extent cx="1774768" cy="2031257"/>
                  <wp:effectExtent l="0" t="0" r="0" b="7620"/>
                  <wp:docPr id="960" name="Image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728" cy="203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DD9F8" w14:textId="77777777" w:rsidR="00BA1175" w:rsidRPr="00C36B98" w:rsidRDefault="00BA1175" w:rsidP="00BA1175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2BCFDA0F" w14:textId="77777777" w:rsidR="00BA1175" w:rsidRDefault="00BA1175" w:rsidP="00BA1175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</w:p>
        </w:tc>
      </w:tr>
      <w:tr w:rsidR="00BA1175" w:rsidRPr="00875705" w14:paraId="3A59DBDC" w14:textId="77777777" w:rsidTr="002B5704">
        <w:trPr>
          <w:trHeight w:val="479"/>
        </w:trPr>
        <w:tc>
          <w:tcPr>
            <w:tcW w:w="562" w:type="dxa"/>
            <w:shd w:val="clear" w:color="auto" w:fill="auto"/>
            <w:vAlign w:val="center"/>
          </w:tcPr>
          <w:p w14:paraId="2A9F87E3" w14:textId="77777777" w:rsidR="00BA1175" w:rsidRDefault="002F7B56" w:rsidP="00BA1175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41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52CE34F" w14:textId="77777777" w:rsidR="00BA1175" w:rsidRDefault="00BA1175" w:rsidP="00BA1175">
            <w:pPr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REMPLIR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619315A" w14:textId="77777777" w:rsidR="00BA1175" w:rsidRDefault="00BA1175" w:rsidP="00BA1175">
            <w:pPr>
              <w:pStyle w:val="En-tte"/>
              <w:numPr>
                <w:ilvl w:val="0"/>
                <w:numId w:val="21"/>
              </w:numPr>
              <w:tabs>
                <w:tab w:val="clear" w:pos="720"/>
                <w:tab w:val="clear" w:pos="4536"/>
                <w:tab w:val="clear" w:pos="9072"/>
                <w:tab w:val="num" w:pos="360"/>
              </w:tabs>
              <w:ind w:left="305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Fiche de contrôle qualité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F8739DC" w14:textId="77777777" w:rsidR="00BA1175" w:rsidRDefault="00BA1175" w:rsidP="00BA1175">
            <w:pPr>
              <w:pStyle w:val="Pieddepage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31C3A9E7" w14:textId="77777777" w:rsidR="00BA1175" w:rsidRDefault="00BA1175" w:rsidP="00BA1175">
            <w:pPr>
              <w:pStyle w:val="Pieddepage"/>
              <w:tabs>
                <w:tab w:val="clear" w:pos="4536"/>
                <w:tab w:val="clear" w:pos="9072"/>
              </w:tabs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</w:p>
        </w:tc>
      </w:tr>
    </w:tbl>
    <w:p w14:paraId="245451B4" w14:textId="77777777" w:rsidR="00A046FC" w:rsidRDefault="00A046FC"/>
    <w:p w14:paraId="51CF2481" w14:textId="77777777" w:rsidR="00BA37BD" w:rsidRPr="00EB13E8" w:rsidRDefault="00BA37BD" w:rsidP="00BA37BD">
      <w:pPr>
        <w:pStyle w:val="Titre1"/>
        <w:pBdr>
          <w:top w:val="dashed" w:sz="18" w:space="1" w:color="auto"/>
          <w:left w:val="dashed" w:sz="18" w:space="4" w:color="auto"/>
          <w:bottom w:val="dashed" w:sz="18" w:space="1" w:color="auto"/>
          <w:right w:val="dashed" w:sz="18" w:space="0" w:color="auto"/>
        </w:pBdr>
        <w:shd w:val="clear" w:color="auto" w:fill="FF99FF"/>
        <w:spacing w:before="0" w:line="240" w:lineRule="auto"/>
        <w:jc w:val="left"/>
        <w:rPr>
          <w:i/>
          <w:sz w:val="48"/>
        </w:rPr>
      </w:pPr>
      <w:bookmarkStart w:id="45" w:name="_Toc92380497"/>
      <w:r>
        <w:rPr>
          <w:sz w:val="48"/>
        </w:rPr>
        <w:lastRenderedPageBreak/>
        <w:t>Fiche contrôle qualité</w:t>
      </w:r>
      <w:bookmarkEnd w:id="45"/>
    </w:p>
    <w:p w14:paraId="12B858F6" w14:textId="77777777" w:rsidR="00CD63FB" w:rsidRPr="00651882" w:rsidRDefault="00CD63FB" w:rsidP="00CD63FB">
      <w:pPr>
        <w:spacing w:line="276" w:lineRule="auto"/>
        <w:rPr>
          <w:rFonts w:ascii="Calibri" w:hAnsi="Calibri"/>
          <w:sz w:val="16"/>
          <w:szCs w:val="36"/>
        </w:r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3"/>
        <w:gridCol w:w="3220"/>
        <w:gridCol w:w="2408"/>
        <w:gridCol w:w="3159"/>
      </w:tblGrid>
      <w:tr w:rsidR="00CD63FB" w:rsidRPr="00227446" w14:paraId="0BE984DD" w14:textId="77777777" w:rsidTr="002B5704">
        <w:tc>
          <w:tcPr>
            <w:tcW w:w="1953" w:type="dxa"/>
            <w:shd w:val="clear" w:color="auto" w:fill="D9D9D9"/>
            <w:vAlign w:val="center"/>
          </w:tcPr>
          <w:p w14:paraId="45397EA7" w14:textId="77777777" w:rsidR="00CD63FB" w:rsidRPr="00227446" w:rsidRDefault="00CD63FB" w:rsidP="005678BF">
            <w:pPr>
              <w:spacing w:line="276" w:lineRule="auto"/>
              <w:rPr>
                <w:rFonts w:ascii="Calibri" w:hAnsi="Calibri"/>
                <w:b/>
                <w:i/>
                <w:sz w:val="22"/>
                <w:szCs w:val="36"/>
                <w:u w:val="single"/>
              </w:rPr>
            </w:pPr>
            <w:r w:rsidRPr="00227446">
              <w:rPr>
                <w:rFonts w:ascii="Calibri" w:hAnsi="Calibri"/>
                <w:b/>
                <w:i/>
                <w:sz w:val="22"/>
                <w:szCs w:val="36"/>
                <w:u w:val="single"/>
              </w:rPr>
              <w:t>Type de produit :</w:t>
            </w:r>
          </w:p>
        </w:tc>
        <w:tc>
          <w:tcPr>
            <w:tcW w:w="3220" w:type="dxa"/>
            <w:shd w:val="clear" w:color="auto" w:fill="auto"/>
            <w:vAlign w:val="center"/>
          </w:tcPr>
          <w:p w14:paraId="49BCA9BB" w14:textId="77777777" w:rsidR="00CD63FB" w:rsidRPr="00227446" w:rsidRDefault="00CD63FB" w:rsidP="005678BF">
            <w:pPr>
              <w:spacing w:line="276" w:lineRule="auto"/>
              <w:rPr>
                <w:rFonts w:ascii="Calibri" w:hAnsi="Calibri"/>
                <w:sz w:val="22"/>
                <w:szCs w:val="36"/>
              </w:rPr>
            </w:pPr>
            <w:r w:rsidRPr="00227446">
              <w:rPr>
                <w:rFonts w:ascii="Calibri" w:hAnsi="Calibri"/>
                <w:sz w:val="22"/>
                <w:szCs w:val="36"/>
              </w:rPr>
              <w:t>…………………………………………………..</w:t>
            </w:r>
          </w:p>
        </w:tc>
        <w:tc>
          <w:tcPr>
            <w:tcW w:w="2408" w:type="dxa"/>
            <w:shd w:val="clear" w:color="auto" w:fill="D9D9D9"/>
            <w:vAlign w:val="center"/>
          </w:tcPr>
          <w:p w14:paraId="65C83556" w14:textId="77777777" w:rsidR="00CD63FB" w:rsidRPr="00227446" w:rsidRDefault="00CD63FB" w:rsidP="005678BF">
            <w:pPr>
              <w:spacing w:line="276" w:lineRule="auto"/>
              <w:rPr>
                <w:rFonts w:ascii="Calibri" w:hAnsi="Calibri"/>
                <w:b/>
                <w:i/>
                <w:sz w:val="22"/>
                <w:szCs w:val="36"/>
                <w:u w:val="single"/>
              </w:rPr>
            </w:pPr>
            <w:r w:rsidRPr="00227446">
              <w:rPr>
                <w:rFonts w:ascii="Calibri" w:hAnsi="Calibri"/>
                <w:b/>
                <w:i/>
                <w:sz w:val="22"/>
                <w:szCs w:val="36"/>
                <w:u w:val="single"/>
              </w:rPr>
              <w:t>Nom du modèle (référence) :</w:t>
            </w:r>
          </w:p>
        </w:tc>
        <w:tc>
          <w:tcPr>
            <w:tcW w:w="3159" w:type="dxa"/>
            <w:shd w:val="clear" w:color="auto" w:fill="auto"/>
            <w:vAlign w:val="center"/>
          </w:tcPr>
          <w:p w14:paraId="4CB30C3E" w14:textId="77777777" w:rsidR="00CD63FB" w:rsidRPr="00227446" w:rsidRDefault="00CD63FB" w:rsidP="005678BF">
            <w:pPr>
              <w:spacing w:line="276" w:lineRule="auto"/>
              <w:rPr>
                <w:rFonts w:ascii="Calibri" w:hAnsi="Calibri"/>
                <w:sz w:val="22"/>
                <w:szCs w:val="36"/>
              </w:rPr>
            </w:pPr>
            <w:r w:rsidRPr="00227446">
              <w:rPr>
                <w:rFonts w:ascii="Calibri" w:hAnsi="Calibri"/>
                <w:sz w:val="22"/>
                <w:szCs w:val="36"/>
              </w:rPr>
              <w:t>……………………………………………..</w:t>
            </w:r>
          </w:p>
        </w:tc>
      </w:tr>
    </w:tbl>
    <w:p w14:paraId="189AB9B3" w14:textId="77777777" w:rsidR="0030124D" w:rsidRDefault="0030124D" w:rsidP="00CD63FB">
      <w:pPr>
        <w:spacing w:line="276" w:lineRule="auto"/>
        <w:rPr>
          <w:rFonts w:ascii="Calibri" w:hAnsi="Calibri"/>
          <w:sz w:val="18"/>
          <w:szCs w:val="36"/>
        </w:r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7"/>
        <w:gridCol w:w="3259"/>
        <w:gridCol w:w="3904"/>
      </w:tblGrid>
      <w:tr w:rsidR="008945A4" w:rsidRPr="00622341" w14:paraId="32F9DC7E" w14:textId="77777777" w:rsidTr="002B5704">
        <w:trPr>
          <w:trHeight w:val="397"/>
        </w:trPr>
        <w:tc>
          <w:tcPr>
            <w:tcW w:w="3577" w:type="dxa"/>
            <w:shd w:val="clear" w:color="auto" w:fill="auto"/>
            <w:vAlign w:val="center"/>
          </w:tcPr>
          <w:p w14:paraId="02D2D056" w14:textId="77777777" w:rsidR="008945A4" w:rsidRPr="00622341" w:rsidRDefault="00000000" w:rsidP="002B5704">
            <w:pPr>
              <w:spacing w:line="276" w:lineRule="auto"/>
              <w:rPr>
                <w:rFonts w:asciiTheme="minorHAnsi" w:hAnsiTheme="minorHAnsi"/>
                <w:sz w:val="22"/>
                <w:szCs w:val="36"/>
              </w:rPr>
            </w:pPr>
            <w:sdt>
              <w:sdtPr>
                <w:rPr>
                  <w:rFonts w:asciiTheme="minorHAnsi" w:hAnsiTheme="minorHAnsi"/>
                  <w:sz w:val="22"/>
                  <w:szCs w:val="36"/>
                </w:rPr>
                <w:id w:val="1890069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1134">
                  <w:rPr>
                    <w:rFonts w:ascii="MS Gothic" w:eastAsia="MS Gothic" w:hAnsi="MS Gothic" w:hint="eastAsia"/>
                    <w:sz w:val="22"/>
                    <w:szCs w:val="36"/>
                  </w:rPr>
                  <w:t>☐</w:t>
                </w:r>
              </w:sdtContent>
            </w:sdt>
            <w:r w:rsidR="008945A4" w:rsidRPr="00622341">
              <w:rPr>
                <w:rFonts w:asciiTheme="minorHAnsi" w:hAnsiTheme="minorHAnsi"/>
                <w:sz w:val="22"/>
                <w:szCs w:val="36"/>
              </w:rPr>
              <w:t xml:space="preserve"> Prototype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6C8F3195" w14:textId="77777777" w:rsidR="008945A4" w:rsidRPr="00622341" w:rsidRDefault="00000000" w:rsidP="002B5704">
            <w:pPr>
              <w:spacing w:line="276" w:lineRule="auto"/>
              <w:rPr>
                <w:rFonts w:asciiTheme="minorHAnsi" w:hAnsiTheme="minorHAnsi"/>
                <w:sz w:val="22"/>
                <w:szCs w:val="36"/>
              </w:rPr>
            </w:pPr>
            <w:sdt>
              <w:sdtPr>
                <w:rPr>
                  <w:rFonts w:asciiTheme="minorHAnsi" w:hAnsiTheme="minorHAnsi"/>
                  <w:sz w:val="22"/>
                  <w:szCs w:val="36"/>
                </w:rPr>
                <w:id w:val="-96181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1134">
                  <w:rPr>
                    <w:rFonts w:ascii="MS Gothic" w:eastAsia="MS Gothic" w:hAnsi="MS Gothic" w:hint="eastAsia"/>
                    <w:sz w:val="22"/>
                    <w:szCs w:val="36"/>
                  </w:rPr>
                  <w:t>☐</w:t>
                </w:r>
              </w:sdtContent>
            </w:sdt>
            <w:r w:rsidR="008945A4" w:rsidRPr="00622341">
              <w:rPr>
                <w:rFonts w:asciiTheme="minorHAnsi" w:hAnsiTheme="minorHAnsi"/>
                <w:sz w:val="22"/>
                <w:szCs w:val="36"/>
              </w:rPr>
              <w:t xml:space="preserve"> Présérie</w:t>
            </w:r>
          </w:p>
        </w:tc>
        <w:tc>
          <w:tcPr>
            <w:tcW w:w="3904" w:type="dxa"/>
            <w:shd w:val="clear" w:color="auto" w:fill="auto"/>
            <w:vAlign w:val="center"/>
          </w:tcPr>
          <w:p w14:paraId="4C6DFFC4" w14:textId="77777777" w:rsidR="008945A4" w:rsidRPr="00622341" w:rsidRDefault="008945A4" w:rsidP="002B5704">
            <w:pPr>
              <w:spacing w:line="276" w:lineRule="auto"/>
              <w:rPr>
                <w:rFonts w:asciiTheme="minorHAnsi" w:hAnsiTheme="minorHAnsi"/>
                <w:sz w:val="22"/>
                <w:szCs w:val="36"/>
              </w:rPr>
            </w:pPr>
            <w:r w:rsidRPr="00622341">
              <w:rPr>
                <w:rFonts w:asciiTheme="minorHAnsi" w:hAnsiTheme="minorHAnsi"/>
                <w:sz w:val="22"/>
                <w:szCs w:val="36"/>
              </w:rPr>
              <w:t xml:space="preserve"> </w:t>
            </w:r>
            <w:sdt>
              <w:sdtPr>
                <w:rPr>
                  <w:rFonts w:asciiTheme="minorHAnsi" w:hAnsiTheme="minorHAnsi"/>
                  <w:sz w:val="22"/>
                  <w:szCs w:val="36"/>
                </w:rPr>
                <w:id w:val="1968396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50D0B">
                  <w:rPr>
                    <w:rFonts w:ascii="MS Gothic" w:eastAsia="MS Gothic" w:hAnsi="MS Gothic" w:hint="eastAsia"/>
                    <w:sz w:val="22"/>
                    <w:szCs w:val="36"/>
                  </w:rPr>
                  <w:t>☐</w:t>
                </w:r>
              </w:sdtContent>
            </w:sdt>
            <w:r w:rsidRPr="00622341">
              <w:rPr>
                <w:rFonts w:asciiTheme="minorHAnsi" w:hAnsiTheme="minorHAnsi"/>
                <w:sz w:val="22"/>
                <w:szCs w:val="36"/>
              </w:rPr>
              <w:t>Série</w:t>
            </w:r>
          </w:p>
        </w:tc>
      </w:tr>
    </w:tbl>
    <w:p w14:paraId="368CA2E5" w14:textId="77777777" w:rsidR="00896EBD" w:rsidRPr="00FD7999" w:rsidRDefault="00896EBD" w:rsidP="008945A4">
      <w:pPr>
        <w:spacing w:line="276" w:lineRule="auto"/>
        <w:ind w:left="284"/>
        <w:jc w:val="right"/>
        <w:rPr>
          <w:rFonts w:ascii="Calibri" w:hAnsi="Calibri"/>
          <w:i/>
          <w:sz w:val="20"/>
          <w:szCs w:val="36"/>
        </w:rPr>
      </w:pPr>
    </w:p>
    <w:tbl>
      <w:tblPr>
        <w:tblpPr w:leftFromText="141" w:rightFromText="141" w:vertAnchor="text" w:tblpX="-34" w:tblpY="1"/>
        <w:tblOverlap w:val="never"/>
        <w:tblW w:w="10740" w:type="dxa"/>
        <w:tblBorders>
          <w:top w:val="single" w:sz="8" w:space="0" w:color="auto"/>
          <w:left w:val="single" w:sz="12" w:space="0" w:color="auto"/>
          <w:bottom w:val="single" w:sz="8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5"/>
        <w:gridCol w:w="13"/>
        <w:gridCol w:w="499"/>
        <w:gridCol w:w="68"/>
        <w:gridCol w:w="425"/>
        <w:gridCol w:w="17"/>
        <w:gridCol w:w="510"/>
        <w:gridCol w:w="40"/>
        <w:gridCol w:w="424"/>
        <w:gridCol w:w="426"/>
        <w:gridCol w:w="21"/>
        <w:gridCol w:w="34"/>
        <w:gridCol w:w="363"/>
        <w:gridCol w:w="7"/>
        <w:gridCol w:w="63"/>
        <w:gridCol w:w="366"/>
        <w:gridCol w:w="3239"/>
      </w:tblGrid>
      <w:tr w:rsidR="004D252E" w:rsidRPr="007B11B0" w14:paraId="1C7DF69C" w14:textId="77777777" w:rsidTr="00BA37BD">
        <w:trPr>
          <w:trHeight w:val="696"/>
        </w:trPr>
        <w:tc>
          <w:tcPr>
            <w:tcW w:w="4225" w:type="dxa"/>
            <w:shd w:val="clear" w:color="auto" w:fill="D9D9D9" w:themeFill="background1" w:themeFillShade="D9"/>
            <w:vAlign w:val="center"/>
          </w:tcPr>
          <w:p w14:paraId="4C51EBDB" w14:textId="77777777" w:rsidR="008945A4" w:rsidRPr="008945A4" w:rsidRDefault="008945A4" w:rsidP="0078640D">
            <w:pPr>
              <w:jc w:val="center"/>
              <w:rPr>
                <w:rFonts w:ascii="Arial Rounded MT Bold" w:hAnsi="Arial Rounded MT Bold"/>
                <w:b/>
                <w:sz w:val="20"/>
                <w:highlight w:val="yellow"/>
              </w:rPr>
            </w:pPr>
            <w:r w:rsidRPr="008945A4">
              <w:rPr>
                <w:rFonts w:ascii="Arial Rounded MT Bold" w:hAnsi="Arial Rounded MT Bold"/>
                <w:b/>
              </w:rPr>
              <w:t xml:space="preserve">Points à contrôler &amp; critères de qualité </w:t>
            </w:r>
          </w:p>
        </w:tc>
        <w:tc>
          <w:tcPr>
            <w:tcW w:w="1996" w:type="dxa"/>
            <w:gridSpan w:val="8"/>
            <w:shd w:val="clear" w:color="auto" w:fill="C6D9F1"/>
            <w:vAlign w:val="center"/>
          </w:tcPr>
          <w:p w14:paraId="7DD20107" w14:textId="77777777" w:rsidR="008945A4" w:rsidRPr="008945A4" w:rsidRDefault="008945A4" w:rsidP="0078640D">
            <w:pPr>
              <w:jc w:val="center"/>
              <w:rPr>
                <w:rFonts w:ascii="Arial Rounded MT Bold" w:hAnsi="Arial Rounded MT Bold"/>
                <w:b/>
                <w:sz w:val="20"/>
              </w:rPr>
            </w:pPr>
            <w:r w:rsidRPr="008945A4">
              <w:rPr>
                <w:rFonts w:ascii="Arial Rounded MT Bold" w:hAnsi="Arial Rounded MT Bold"/>
                <w:b/>
                <w:sz w:val="20"/>
              </w:rPr>
              <w:t xml:space="preserve">Qualité </w:t>
            </w:r>
          </w:p>
        </w:tc>
        <w:tc>
          <w:tcPr>
            <w:tcW w:w="1280" w:type="dxa"/>
            <w:gridSpan w:val="7"/>
            <w:shd w:val="clear" w:color="auto" w:fill="D9D9D9"/>
          </w:tcPr>
          <w:p w14:paraId="7C7E6CE4" w14:textId="77777777" w:rsidR="008945A4" w:rsidRPr="008945A4" w:rsidRDefault="008945A4" w:rsidP="0078640D">
            <w:pPr>
              <w:ind w:right="-108"/>
              <w:jc w:val="center"/>
              <w:rPr>
                <w:rFonts w:ascii="Arial Rounded MT Bold" w:hAnsi="Arial Rounded MT Bold"/>
                <w:b/>
                <w:sz w:val="20"/>
              </w:rPr>
            </w:pPr>
            <w:r w:rsidRPr="008945A4">
              <w:rPr>
                <w:rFonts w:ascii="Arial Rounded MT Bold" w:hAnsi="Arial Rounded MT Bold"/>
                <w:b/>
                <w:sz w:val="20"/>
              </w:rPr>
              <w:t>Moyens de contrôles</w:t>
            </w:r>
          </w:p>
        </w:tc>
        <w:tc>
          <w:tcPr>
            <w:tcW w:w="3239" w:type="dxa"/>
            <w:shd w:val="clear" w:color="auto" w:fill="D9D9D9"/>
          </w:tcPr>
          <w:p w14:paraId="192450B4" w14:textId="77777777" w:rsidR="008945A4" w:rsidRPr="008945A4" w:rsidRDefault="008945A4" w:rsidP="0078640D">
            <w:pPr>
              <w:ind w:right="316"/>
              <w:jc w:val="center"/>
              <w:rPr>
                <w:rFonts w:ascii="Arial Rounded MT Bold" w:hAnsi="Arial Rounded MT Bold"/>
                <w:b/>
                <w:sz w:val="16"/>
                <w:szCs w:val="16"/>
              </w:rPr>
            </w:pPr>
          </w:p>
          <w:p w14:paraId="2138D632" w14:textId="77777777" w:rsidR="008945A4" w:rsidRPr="008945A4" w:rsidRDefault="008945A4" w:rsidP="0078640D">
            <w:pPr>
              <w:ind w:right="316"/>
              <w:jc w:val="center"/>
              <w:rPr>
                <w:rFonts w:ascii="Arial Rounded MT Bold" w:hAnsi="Arial Rounded MT Bold"/>
                <w:b/>
                <w:sz w:val="20"/>
              </w:rPr>
            </w:pPr>
            <w:r w:rsidRPr="008945A4">
              <w:rPr>
                <w:rFonts w:ascii="Arial Rounded MT Bold" w:hAnsi="Arial Rounded MT Bold"/>
                <w:b/>
                <w:sz w:val="20"/>
              </w:rPr>
              <w:t>Commentaires *</w:t>
            </w:r>
          </w:p>
        </w:tc>
      </w:tr>
      <w:tr w:rsidR="004D252E" w:rsidRPr="007B11B0" w14:paraId="4C032CB6" w14:textId="77777777" w:rsidTr="00CB1134">
        <w:trPr>
          <w:cantSplit/>
          <w:trHeight w:val="677"/>
        </w:trPr>
        <w:tc>
          <w:tcPr>
            <w:tcW w:w="4225" w:type="dxa"/>
            <w:shd w:val="clear" w:color="auto" w:fill="auto"/>
            <w:vAlign w:val="center"/>
          </w:tcPr>
          <w:p w14:paraId="276A8C39" w14:textId="77777777" w:rsidR="00F65C50" w:rsidRDefault="00B43BCF" w:rsidP="0078640D">
            <w:pPr>
              <w:jc w:val="center"/>
              <w:rPr>
                <w:rFonts w:ascii="Arial Rounded MT Bold" w:hAnsi="Arial Rounded MT Bold"/>
                <w:b/>
              </w:rPr>
            </w:pPr>
            <w:r w:rsidRPr="000B7B2B">
              <w:rPr>
                <w:rFonts w:ascii="Arial Rounded MT Bold" w:hAnsi="Arial Rounded MT Bold"/>
                <w:b/>
              </w:rPr>
              <w:t xml:space="preserve">Réalisation </w:t>
            </w:r>
          </w:p>
          <w:p w14:paraId="3D924079" w14:textId="77777777" w:rsidR="00B43BCF" w:rsidRPr="000B7B2B" w:rsidRDefault="00B43BCF" w:rsidP="0078640D">
            <w:pPr>
              <w:jc w:val="center"/>
              <w:rPr>
                <w:rFonts w:ascii="Arial Rounded MT Bold" w:hAnsi="Arial Rounded MT Bold"/>
                <w:b/>
                <w:sz w:val="22"/>
              </w:rPr>
            </w:pPr>
            <w:r w:rsidRPr="000B7B2B">
              <w:rPr>
                <w:rFonts w:ascii="Arial Rounded MT Bold" w:hAnsi="Arial Rounded MT Bold"/>
                <w:b/>
              </w:rPr>
              <w:t xml:space="preserve">du </w:t>
            </w:r>
            <w:r w:rsidR="000B7B2B" w:rsidRPr="000B7B2B">
              <w:rPr>
                <w:rFonts w:ascii="Arial Rounded MT Bold" w:hAnsi="Arial Rounded MT Bold"/>
                <w:b/>
              </w:rPr>
              <w:t>porte-</w:t>
            </w:r>
            <w:r w:rsidR="00F65C50">
              <w:rPr>
                <w:rFonts w:ascii="Arial Rounded MT Bold" w:hAnsi="Arial Rounded MT Bold"/>
                <w:b/>
              </w:rPr>
              <w:t xml:space="preserve">carnet de notes </w:t>
            </w:r>
            <w:r w:rsidR="000B7B2B" w:rsidRPr="000B7B2B">
              <w:rPr>
                <w:rFonts w:ascii="Arial Rounded MT Bold" w:hAnsi="Arial Rounded MT Bold"/>
                <w:b/>
              </w:rPr>
              <w:t>ANTON</w:t>
            </w:r>
          </w:p>
        </w:tc>
        <w:tc>
          <w:tcPr>
            <w:tcW w:w="512" w:type="dxa"/>
            <w:gridSpan w:val="2"/>
            <w:shd w:val="clear" w:color="auto" w:fill="auto"/>
            <w:vAlign w:val="center"/>
          </w:tcPr>
          <w:p w14:paraId="2EC02CA9" w14:textId="77777777" w:rsidR="00B43BCF" w:rsidRPr="00622341" w:rsidRDefault="00B43BCF" w:rsidP="0078640D">
            <w:pPr>
              <w:jc w:val="center"/>
              <w:rPr>
                <w:rFonts w:asciiTheme="minorHAnsi" w:hAnsiTheme="minorHAnsi"/>
                <w:b/>
              </w:rPr>
            </w:pPr>
            <w:r w:rsidRPr="00622341">
              <w:rPr>
                <w:rFonts w:asciiTheme="minorHAnsi" w:hAnsiTheme="minorHAnsi"/>
                <w:b/>
              </w:rPr>
              <w:t>++</w:t>
            </w:r>
          </w:p>
        </w:tc>
        <w:tc>
          <w:tcPr>
            <w:tcW w:w="510" w:type="dxa"/>
            <w:gridSpan w:val="3"/>
            <w:shd w:val="clear" w:color="auto" w:fill="auto"/>
            <w:vAlign w:val="center"/>
          </w:tcPr>
          <w:p w14:paraId="1D7E2CE8" w14:textId="77777777" w:rsidR="00B43BCF" w:rsidRPr="00622341" w:rsidRDefault="00B43BCF" w:rsidP="0078640D">
            <w:pPr>
              <w:jc w:val="center"/>
              <w:rPr>
                <w:rFonts w:asciiTheme="minorHAnsi" w:hAnsiTheme="minorHAnsi"/>
                <w:b/>
              </w:rPr>
            </w:pPr>
            <w:r w:rsidRPr="00622341">
              <w:rPr>
                <w:rFonts w:asciiTheme="minorHAnsi" w:hAnsiTheme="minorHAnsi"/>
                <w:b/>
              </w:rPr>
              <w:t>+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C8D8E23" w14:textId="77777777" w:rsidR="00B43BCF" w:rsidRPr="00622341" w:rsidRDefault="00B43BCF" w:rsidP="0078640D">
            <w:pPr>
              <w:jc w:val="center"/>
              <w:rPr>
                <w:rFonts w:asciiTheme="minorHAnsi" w:hAnsiTheme="minorHAnsi"/>
                <w:b/>
              </w:rPr>
            </w:pPr>
            <w:r w:rsidRPr="00622341">
              <w:rPr>
                <w:rFonts w:asciiTheme="minorHAnsi" w:hAnsiTheme="minorHAnsi"/>
                <w:b/>
              </w:rPr>
              <w:t>-</w:t>
            </w:r>
          </w:p>
        </w:tc>
        <w:tc>
          <w:tcPr>
            <w:tcW w:w="464" w:type="dxa"/>
            <w:gridSpan w:val="2"/>
            <w:shd w:val="clear" w:color="auto" w:fill="auto"/>
            <w:vAlign w:val="center"/>
          </w:tcPr>
          <w:p w14:paraId="2D927DA1" w14:textId="77777777" w:rsidR="00B43BCF" w:rsidRPr="00622341" w:rsidRDefault="00B43BCF" w:rsidP="0078640D">
            <w:pPr>
              <w:jc w:val="center"/>
              <w:rPr>
                <w:rFonts w:asciiTheme="minorHAnsi" w:hAnsiTheme="minorHAnsi"/>
                <w:b/>
              </w:rPr>
            </w:pPr>
            <w:r w:rsidRPr="00622341">
              <w:rPr>
                <w:rFonts w:asciiTheme="minorHAnsi" w:hAnsiTheme="minorHAnsi"/>
                <w:b/>
              </w:rPr>
              <w:t>-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622341">
              <w:rPr>
                <w:rFonts w:asciiTheme="minorHAnsi" w:hAnsiTheme="minorHAnsi"/>
                <w:b/>
              </w:rPr>
              <w:t>-</w:t>
            </w:r>
          </w:p>
        </w:tc>
        <w:tc>
          <w:tcPr>
            <w:tcW w:w="447" w:type="dxa"/>
            <w:gridSpan w:val="2"/>
            <w:shd w:val="clear" w:color="auto" w:fill="auto"/>
            <w:textDirection w:val="tbRl"/>
            <w:vAlign w:val="center"/>
          </w:tcPr>
          <w:p w14:paraId="67EA43B5" w14:textId="77777777" w:rsidR="00B43BCF" w:rsidRPr="00622341" w:rsidRDefault="00B43BCF" w:rsidP="0078640D">
            <w:pPr>
              <w:ind w:left="113" w:right="113"/>
              <w:jc w:val="center"/>
              <w:rPr>
                <w:rFonts w:asciiTheme="minorHAnsi" w:hAnsiTheme="minorHAnsi"/>
                <w:b/>
                <w:sz w:val="22"/>
              </w:rPr>
            </w:pPr>
            <w:r w:rsidRPr="00622341">
              <w:rPr>
                <w:rFonts w:asciiTheme="minorHAnsi" w:hAnsiTheme="minorHAnsi"/>
                <w:sz w:val="20"/>
              </w:rPr>
              <w:t>Visuel</w:t>
            </w:r>
          </w:p>
        </w:tc>
        <w:tc>
          <w:tcPr>
            <w:tcW w:w="397" w:type="dxa"/>
            <w:gridSpan w:val="2"/>
            <w:shd w:val="clear" w:color="auto" w:fill="auto"/>
            <w:textDirection w:val="tbRl"/>
            <w:vAlign w:val="center"/>
          </w:tcPr>
          <w:p w14:paraId="213455C4" w14:textId="77777777" w:rsidR="00B43BCF" w:rsidRPr="00622341" w:rsidRDefault="00B43BCF" w:rsidP="0078640D">
            <w:pPr>
              <w:ind w:left="113" w:right="113"/>
              <w:jc w:val="center"/>
              <w:rPr>
                <w:rFonts w:asciiTheme="minorHAnsi" w:hAnsiTheme="minorHAnsi"/>
                <w:b/>
                <w:sz w:val="22"/>
              </w:rPr>
            </w:pPr>
            <w:r w:rsidRPr="00622341">
              <w:rPr>
                <w:rFonts w:asciiTheme="minorHAnsi" w:hAnsiTheme="minorHAnsi"/>
                <w:sz w:val="18"/>
              </w:rPr>
              <w:t>Réglet</w:t>
            </w:r>
          </w:p>
        </w:tc>
        <w:tc>
          <w:tcPr>
            <w:tcW w:w="436" w:type="dxa"/>
            <w:gridSpan w:val="3"/>
            <w:shd w:val="clear" w:color="auto" w:fill="auto"/>
            <w:textDirection w:val="tbRl"/>
            <w:vAlign w:val="center"/>
          </w:tcPr>
          <w:p w14:paraId="6FCAFFF7" w14:textId="77777777" w:rsidR="00B43BCF" w:rsidRPr="00622341" w:rsidRDefault="00B43BCF" w:rsidP="0078640D">
            <w:pPr>
              <w:ind w:left="113" w:right="113"/>
              <w:jc w:val="center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sz w:val="18"/>
              </w:rPr>
              <w:t>G</w:t>
            </w:r>
            <w:r w:rsidRPr="00622341">
              <w:rPr>
                <w:rFonts w:asciiTheme="minorHAnsi" w:hAnsiTheme="minorHAnsi"/>
                <w:sz w:val="18"/>
              </w:rPr>
              <w:t>abarits</w:t>
            </w:r>
          </w:p>
        </w:tc>
        <w:tc>
          <w:tcPr>
            <w:tcW w:w="3239" w:type="dxa"/>
          </w:tcPr>
          <w:p w14:paraId="59CA96AC" w14:textId="77777777" w:rsidR="00B43BCF" w:rsidRPr="00622341" w:rsidRDefault="00B43BCF" w:rsidP="0078640D">
            <w:pPr>
              <w:rPr>
                <w:rFonts w:asciiTheme="minorHAnsi" w:hAnsiTheme="minorHAnsi"/>
                <w:sz w:val="18"/>
              </w:rPr>
            </w:pPr>
            <w:r w:rsidRPr="00FD7999">
              <w:rPr>
                <w:rFonts w:ascii="Calibri" w:hAnsi="Calibri"/>
                <w:i/>
                <w:sz w:val="20"/>
                <w:szCs w:val="36"/>
              </w:rPr>
              <w:t>*En cas de non de conformité préciser le défaut constaté</w:t>
            </w:r>
          </w:p>
        </w:tc>
      </w:tr>
      <w:tr w:rsidR="00B43BCF" w:rsidRPr="007B11B0" w14:paraId="45670E0D" w14:textId="77777777" w:rsidTr="00BA37BD">
        <w:trPr>
          <w:trHeight w:val="397"/>
        </w:trPr>
        <w:tc>
          <w:tcPr>
            <w:tcW w:w="10740" w:type="dxa"/>
            <w:gridSpan w:val="17"/>
            <w:shd w:val="clear" w:color="auto" w:fill="D9D9D9"/>
          </w:tcPr>
          <w:p w14:paraId="30D70EFF" w14:textId="77777777" w:rsidR="00B43BCF" w:rsidRPr="00622341" w:rsidRDefault="00B43BCF" w:rsidP="0078640D">
            <w:pPr>
              <w:rPr>
                <w:rFonts w:asciiTheme="minorHAnsi" w:hAnsiTheme="minorHAnsi"/>
                <w:b/>
                <w:sz w:val="22"/>
              </w:rPr>
            </w:pPr>
            <w:r w:rsidRPr="008945A4">
              <w:rPr>
                <w:rFonts w:asciiTheme="minorHAnsi" w:hAnsiTheme="minorHAnsi"/>
                <w:sz w:val="22"/>
              </w:rPr>
              <w:sym w:font="Wingdings" w:char="F0E8"/>
            </w:r>
            <w:r>
              <w:rPr>
                <w:rFonts w:ascii="Arial Rounded MT Bold" w:hAnsi="Arial Rounded MT Bold"/>
                <w:sz w:val="22"/>
              </w:rPr>
              <w:t xml:space="preserve">Piquage de l’applique </w:t>
            </w:r>
            <w:r w:rsidR="0078640D">
              <w:rPr>
                <w:rFonts w:ascii="Arial Rounded MT Bold" w:hAnsi="Arial Rounded MT Bold"/>
                <w:sz w:val="22"/>
              </w:rPr>
              <w:t>centrale (couture main)</w:t>
            </w:r>
          </w:p>
        </w:tc>
      </w:tr>
      <w:tr w:rsidR="00B43BCF" w:rsidRPr="007B11B0" w14:paraId="5366CF3B" w14:textId="77777777" w:rsidTr="007E0227">
        <w:trPr>
          <w:trHeight w:val="624"/>
        </w:trPr>
        <w:tc>
          <w:tcPr>
            <w:tcW w:w="4225" w:type="dxa"/>
            <w:shd w:val="clear" w:color="auto" w:fill="auto"/>
            <w:vAlign w:val="center"/>
          </w:tcPr>
          <w:p w14:paraId="1D92D228" w14:textId="77777777" w:rsidR="008945A4" w:rsidRPr="007E0227" w:rsidRDefault="0078640D" w:rsidP="007E0227">
            <w:pPr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sym w:font="Wingdings 2" w:char="F035"/>
            </w:r>
            <w:r>
              <w:rPr>
                <w:rFonts w:ascii="Eras Medium ITC" w:hAnsi="Eras Medium ITC"/>
                <w:sz w:val="22"/>
              </w:rPr>
              <w:t xml:space="preserve"> </w:t>
            </w:r>
            <w:r w:rsidR="007E0227">
              <w:rPr>
                <w:rFonts w:ascii="Eras Medium ITC" w:hAnsi="Eras Medium ITC"/>
                <w:sz w:val="22"/>
              </w:rPr>
              <w:t>Régularité du piquage</w:t>
            </w:r>
          </w:p>
        </w:tc>
        <w:tc>
          <w:tcPr>
            <w:tcW w:w="512" w:type="dxa"/>
            <w:gridSpan w:val="2"/>
            <w:shd w:val="clear" w:color="auto" w:fill="C6D9F1"/>
          </w:tcPr>
          <w:p w14:paraId="2494FC4F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gridSpan w:val="3"/>
            <w:shd w:val="clear" w:color="auto" w:fill="C6D9F1"/>
          </w:tcPr>
          <w:p w14:paraId="02A029E3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shd w:val="clear" w:color="auto" w:fill="C6D9F1"/>
          </w:tcPr>
          <w:p w14:paraId="55738C01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64" w:type="dxa"/>
            <w:gridSpan w:val="2"/>
            <w:shd w:val="clear" w:color="auto" w:fill="C6D9F1"/>
          </w:tcPr>
          <w:p w14:paraId="4CCEF874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81" w:type="dxa"/>
            <w:gridSpan w:val="3"/>
          </w:tcPr>
          <w:p w14:paraId="3B1E4ECF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33" w:type="dxa"/>
            <w:gridSpan w:val="3"/>
          </w:tcPr>
          <w:p w14:paraId="14C23EC8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66" w:type="dxa"/>
          </w:tcPr>
          <w:p w14:paraId="7AEF417D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239" w:type="dxa"/>
          </w:tcPr>
          <w:p w14:paraId="47B05983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</w:tr>
      <w:tr w:rsidR="00B43BCF" w:rsidRPr="00A47D4E" w14:paraId="7D1ACAFD" w14:textId="77777777" w:rsidTr="00BA37BD">
        <w:trPr>
          <w:trHeight w:val="20"/>
        </w:trPr>
        <w:tc>
          <w:tcPr>
            <w:tcW w:w="10740" w:type="dxa"/>
            <w:gridSpan w:val="17"/>
            <w:shd w:val="clear" w:color="auto" w:fill="D9D9D9"/>
          </w:tcPr>
          <w:p w14:paraId="2A28DFB4" w14:textId="77777777" w:rsidR="00B43BCF" w:rsidRPr="00A47D4E" w:rsidRDefault="00B43BCF" w:rsidP="0078640D">
            <w:pPr>
              <w:rPr>
                <w:rFonts w:asciiTheme="minorHAnsi" w:hAnsiTheme="minorHAnsi"/>
                <w:b/>
                <w:sz w:val="22"/>
              </w:rPr>
            </w:pPr>
            <w:r w:rsidRPr="008945A4">
              <w:rPr>
                <w:rFonts w:asciiTheme="minorHAnsi" w:hAnsiTheme="minorHAnsi"/>
                <w:sz w:val="22"/>
              </w:rPr>
              <w:sym w:font="Wingdings" w:char="F0E8"/>
            </w:r>
            <w:r w:rsidRPr="008945A4">
              <w:rPr>
                <w:rFonts w:asciiTheme="minorHAnsi" w:hAnsiTheme="minorHAnsi"/>
                <w:sz w:val="22"/>
              </w:rPr>
              <w:t xml:space="preserve"> </w:t>
            </w:r>
            <w:r w:rsidR="0078640D">
              <w:rPr>
                <w:rFonts w:ascii="Arial Rounded MT Bold" w:hAnsi="Arial Rounded MT Bold"/>
                <w:sz w:val="22"/>
              </w:rPr>
              <w:t xml:space="preserve">Réalisation du </w:t>
            </w:r>
            <w:r w:rsidR="0078640D" w:rsidRPr="0078640D">
              <w:rPr>
                <w:rFonts w:ascii="Arial Rounded MT Bold" w:hAnsi="Arial Rounded MT Bold"/>
                <w:sz w:val="22"/>
              </w:rPr>
              <w:t>monogramme</w:t>
            </w:r>
            <w:r>
              <w:rPr>
                <w:rFonts w:ascii="Arial Rounded MT Bold" w:hAnsi="Arial Rounded MT Bold"/>
                <w:sz w:val="22"/>
              </w:rPr>
              <w:t xml:space="preserve"> </w:t>
            </w:r>
          </w:p>
        </w:tc>
      </w:tr>
      <w:tr w:rsidR="00B43BCF" w:rsidRPr="007B11B0" w14:paraId="0DF3E2FD" w14:textId="77777777" w:rsidTr="007E0227">
        <w:trPr>
          <w:trHeight w:val="510"/>
        </w:trPr>
        <w:tc>
          <w:tcPr>
            <w:tcW w:w="4225" w:type="dxa"/>
            <w:shd w:val="clear" w:color="auto" w:fill="auto"/>
            <w:vAlign w:val="center"/>
          </w:tcPr>
          <w:p w14:paraId="07EA3A82" w14:textId="77777777" w:rsidR="0078640D" w:rsidRPr="007E0227" w:rsidRDefault="0078640D" w:rsidP="007E0227">
            <w:pPr>
              <w:rPr>
                <w:rFonts w:asciiTheme="minorHAnsi" w:hAnsiTheme="minorHAnsi"/>
                <w:b/>
                <w:sz w:val="22"/>
                <w:highlight w:val="yellow"/>
              </w:rPr>
            </w:pPr>
            <w:r>
              <w:rPr>
                <w:rFonts w:ascii="Eras Medium ITC" w:hAnsi="Eras Medium ITC"/>
                <w:sz w:val="22"/>
              </w:rPr>
              <w:sym w:font="Wingdings 2" w:char="F035"/>
            </w:r>
            <w:r>
              <w:rPr>
                <w:rFonts w:ascii="Eras Medium ITC" w:hAnsi="Eras Medium ITC"/>
                <w:sz w:val="22"/>
              </w:rPr>
              <w:t xml:space="preserve"> </w:t>
            </w:r>
            <w:r w:rsidR="008945A4" w:rsidRPr="0078640D">
              <w:rPr>
                <w:rFonts w:ascii="Eras Medium ITC" w:hAnsi="Eras Medium ITC"/>
                <w:sz w:val="22"/>
              </w:rPr>
              <w:t xml:space="preserve">Régularité </w:t>
            </w:r>
            <w:r w:rsidRPr="0078640D">
              <w:rPr>
                <w:rFonts w:ascii="Eras Medium ITC" w:hAnsi="Eras Medium ITC"/>
                <w:sz w:val="22"/>
              </w:rPr>
              <w:t>d’exécution</w:t>
            </w:r>
          </w:p>
        </w:tc>
        <w:tc>
          <w:tcPr>
            <w:tcW w:w="512" w:type="dxa"/>
            <w:gridSpan w:val="2"/>
            <w:shd w:val="clear" w:color="auto" w:fill="C6D9F1"/>
          </w:tcPr>
          <w:p w14:paraId="3FD34499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gridSpan w:val="3"/>
            <w:shd w:val="clear" w:color="auto" w:fill="C6D9F1"/>
          </w:tcPr>
          <w:p w14:paraId="26FB8457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shd w:val="clear" w:color="auto" w:fill="C6D9F1"/>
          </w:tcPr>
          <w:p w14:paraId="1A10C085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64" w:type="dxa"/>
            <w:gridSpan w:val="2"/>
            <w:shd w:val="clear" w:color="auto" w:fill="C6D9F1"/>
          </w:tcPr>
          <w:p w14:paraId="0FB669AA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81" w:type="dxa"/>
            <w:gridSpan w:val="3"/>
          </w:tcPr>
          <w:p w14:paraId="64004CD6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33" w:type="dxa"/>
            <w:gridSpan w:val="3"/>
          </w:tcPr>
          <w:p w14:paraId="7A90A2C7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66" w:type="dxa"/>
          </w:tcPr>
          <w:p w14:paraId="19C1A1DC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239" w:type="dxa"/>
          </w:tcPr>
          <w:p w14:paraId="346B2840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</w:tr>
      <w:tr w:rsidR="006F5C75" w:rsidRPr="007B11B0" w14:paraId="214E1530" w14:textId="77777777" w:rsidTr="00BA37BD">
        <w:trPr>
          <w:trHeight w:val="20"/>
        </w:trPr>
        <w:tc>
          <w:tcPr>
            <w:tcW w:w="10740" w:type="dxa"/>
            <w:gridSpan w:val="17"/>
            <w:shd w:val="clear" w:color="auto" w:fill="D9D9D9" w:themeFill="background1" w:themeFillShade="D9"/>
          </w:tcPr>
          <w:p w14:paraId="6057BF2D" w14:textId="77777777" w:rsidR="006F5C75" w:rsidRPr="008945A4" w:rsidRDefault="00432F96" w:rsidP="0078640D">
            <w:pPr>
              <w:rPr>
                <w:rFonts w:ascii="Arial Rounded MT Bold" w:hAnsi="Arial Rounded MT Bold"/>
                <w:sz w:val="22"/>
              </w:rPr>
            </w:pPr>
            <w:r w:rsidRPr="008945A4">
              <w:rPr>
                <w:rFonts w:ascii="Arial Rounded MT Bold" w:hAnsi="Arial Rounded MT Bold"/>
                <w:sz w:val="22"/>
              </w:rPr>
              <w:sym w:font="Wingdings" w:char="F0E8"/>
            </w:r>
            <w:r w:rsidRPr="008945A4">
              <w:rPr>
                <w:rFonts w:ascii="Arial Rounded MT Bold" w:hAnsi="Arial Rounded MT Bold"/>
                <w:sz w:val="22"/>
              </w:rPr>
              <w:t xml:space="preserve"> </w:t>
            </w:r>
            <w:r w:rsidR="0078640D" w:rsidRPr="003371E4">
              <w:rPr>
                <w:rFonts w:ascii="Arial Rounded MT Bold" w:hAnsi="Arial Rounded MT Bold"/>
                <w:sz w:val="22"/>
                <w:shd w:val="clear" w:color="auto" w:fill="D9D9D9" w:themeFill="background1" w:themeFillShade="D9"/>
              </w:rPr>
              <w:t xml:space="preserve"> Pose rivet</w:t>
            </w:r>
            <w:r w:rsidR="0078640D">
              <w:rPr>
                <w:rFonts w:ascii="Arial Rounded MT Bold" w:hAnsi="Arial Rounded MT Bold"/>
                <w:sz w:val="22"/>
                <w:shd w:val="clear" w:color="auto" w:fill="D9D9D9" w:themeFill="background1" w:themeFillShade="D9"/>
              </w:rPr>
              <w:t xml:space="preserve"> sur le passant</w:t>
            </w:r>
          </w:p>
        </w:tc>
      </w:tr>
      <w:tr w:rsidR="00432F96" w:rsidRPr="007B11B0" w14:paraId="222786A8" w14:textId="77777777" w:rsidTr="007E0227">
        <w:trPr>
          <w:trHeight w:val="624"/>
        </w:trPr>
        <w:tc>
          <w:tcPr>
            <w:tcW w:w="4238" w:type="dxa"/>
            <w:gridSpan w:val="2"/>
            <w:shd w:val="clear" w:color="auto" w:fill="auto"/>
            <w:vAlign w:val="center"/>
          </w:tcPr>
          <w:p w14:paraId="4B8FA53C" w14:textId="77777777" w:rsidR="006F5C75" w:rsidRPr="00432F96" w:rsidRDefault="0078640D" w:rsidP="007E0227">
            <w:pPr>
              <w:rPr>
                <w:rFonts w:ascii="Eras Medium ITC" w:hAnsi="Eras Medium ITC"/>
                <w:sz w:val="22"/>
              </w:rPr>
            </w:pPr>
            <w:r>
              <w:sym w:font="Wingdings 2" w:char="F035"/>
            </w:r>
            <w:r w:rsidRPr="0078640D">
              <w:rPr>
                <w:rFonts w:ascii="Eras Medium ITC" w:hAnsi="Eras Medium ITC"/>
                <w:sz w:val="22"/>
              </w:rPr>
              <w:t xml:space="preserve"> Qualit</w:t>
            </w:r>
            <w:r w:rsidRPr="0078640D">
              <w:rPr>
                <w:rFonts w:ascii="Eras Medium ITC" w:hAnsi="Eras Medium ITC" w:cs="Eras Medium ITC"/>
                <w:sz w:val="22"/>
              </w:rPr>
              <w:t>é</w:t>
            </w:r>
            <w:r w:rsidRPr="0078640D">
              <w:rPr>
                <w:rFonts w:ascii="Eras Medium ITC" w:hAnsi="Eras Medium ITC"/>
                <w:sz w:val="22"/>
              </w:rPr>
              <w:t xml:space="preserve"> du sertissage </w:t>
            </w:r>
          </w:p>
        </w:tc>
        <w:tc>
          <w:tcPr>
            <w:tcW w:w="567" w:type="dxa"/>
            <w:gridSpan w:val="2"/>
            <w:shd w:val="clear" w:color="auto" w:fill="BDD6EE" w:themeFill="accent1" w:themeFillTint="66"/>
          </w:tcPr>
          <w:p w14:paraId="60C2BD9F" w14:textId="77777777" w:rsidR="006F5C75" w:rsidRPr="006F5C75" w:rsidRDefault="006F5C75" w:rsidP="0078640D">
            <w:pPr>
              <w:pStyle w:val="Paragraphedeliste"/>
              <w:ind w:left="306"/>
              <w:rPr>
                <w:rFonts w:ascii="Eras Medium ITC" w:hAnsi="Eras Medium ITC"/>
                <w:sz w:val="22"/>
              </w:rPr>
            </w:pPr>
          </w:p>
        </w:tc>
        <w:tc>
          <w:tcPr>
            <w:tcW w:w="425" w:type="dxa"/>
            <w:shd w:val="clear" w:color="auto" w:fill="BDD6EE" w:themeFill="accent1" w:themeFillTint="66"/>
          </w:tcPr>
          <w:p w14:paraId="29F159E6" w14:textId="77777777" w:rsidR="006F5C75" w:rsidRPr="006F5C75" w:rsidRDefault="006F5C75" w:rsidP="0078640D">
            <w:pPr>
              <w:pStyle w:val="Paragraphedeliste"/>
              <w:ind w:left="306"/>
              <w:rPr>
                <w:rFonts w:ascii="Eras Medium ITC" w:hAnsi="Eras Medium ITC"/>
                <w:sz w:val="22"/>
              </w:rPr>
            </w:pPr>
          </w:p>
        </w:tc>
        <w:tc>
          <w:tcPr>
            <w:tcW w:w="567" w:type="dxa"/>
            <w:gridSpan w:val="3"/>
            <w:shd w:val="clear" w:color="auto" w:fill="BDD6EE" w:themeFill="accent1" w:themeFillTint="66"/>
          </w:tcPr>
          <w:p w14:paraId="2B129DEE" w14:textId="77777777" w:rsidR="006F5C75" w:rsidRPr="006F5C75" w:rsidRDefault="006F5C75" w:rsidP="0078640D">
            <w:pPr>
              <w:pStyle w:val="Paragraphedeliste"/>
              <w:ind w:left="306"/>
              <w:rPr>
                <w:rFonts w:ascii="Eras Medium ITC" w:hAnsi="Eras Medium ITC"/>
                <w:sz w:val="22"/>
              </w:rPr>
            </w:pPr>
          </w:p>
        </w:tc>
        <w:tc>
          <w:tcPr>
            <w:tcW w:w="424" w:type="dxa"/>
            <w:shd w:val="clear" w:color="auto" w:fill="BDD6EE" w:themeFill="accent1" w:themeFillTint="66"/>
          </w:tcPr>
          <w:p w14:paraId="044170FB" w14:textId="77777777" w:rsidR="006F5C75" w:rsidRPr="006F5C75" w:rsidRDefault="006F5C75" w:rsidP="0078640D">
            <w:pPr>
              <w:pStyle w:val="Paragraphedeliste"/>
              <w:ind w:left="306"/>
              <w:rPr>
                <w:rFonts w:ascii="Eras Medium ITC" w:hAnsi="Eras Medium ITC"/>
                <w:sz w:val="22"/>
              </w:rPr>
            </w:pPr>
          </w:p>
        </w:tc>
        <w:tc>
          <w:tcPr>
            <w:tcW w:w="426" w:type="dxa"/>
            <w:shd w:val="clear" w:color="auto" w:fill="auto"/>
          </w:tcPr>
          <w:p w14:paraId="5D980587" w14:textId="77777777" w:rsidR="006F5C75" w:rsidRPr="006F5C75" w:rsidRDefault="006F5C75" w:rsidP="0078640D">
            <w:pPr>
              <w:pStyle w:val="Paragraphedeliste"/>
              <w:ind w:left="306"/>
              <w:rPr>
                <w:rFonts w:ascii="Eras Medium ITC" w:hAnsi="Eras Medium ITC"/>
                <w:sz w:val="22"/>
              </w:rPr>
            </w:pPr>
          </w:p>
        </w:tc>
        <w:tc>
          <w:tcPr>
            <w:tcW w:w="425" w:type="dxa"/>
            <w:gridSpan w:val="4"/>
            <w:shd w:val="clear" w:color="auto" w:fill="auto"/>
          </w:tcPr>
          <w:p w14:paraId="2C18FCA9" w14:textId="77777777" w:rsidR="006F5C75" w:rsidRPr="006F5C75" w:rsidRDefault="006F5C75" w:rsidP="0078640D">
            <w:pPr>
              <w:ind w:left="-22"/>
              <w:rPr>
                <w:rFonts w:ascii="Eras Medium ITC" w:hAnsi="Eras Medium ITC"/>
                <w:sz w:val="22"/>
              </w:rPr>
            </w:pPr>
          </w:p>
        </w:tc>
        <w:tc>
          <w:tcPr>
            <w:tcW w:w="429" w:type="dxa"/>
            <w:gridSpan w:val="2"/>
            <w:shd w:val="clear" w:color="auto" w:fill="auto"/>
          </w:tcPr>
          <w:p w14:paraId="55A1B975" w14:textId="77777777" w:rsidR="006F5C75" w:rsidRPr="006F5C75" w:rsidRDefault="006F5C75" w:rsidP="0078640D">
            <w:pPr>
              <w:pStyle w:val="Paragraphedeliste"/>
              <w:ind w:left="306"/>
              <w:rPr>
                <w:rFonts w:ascii="Eras Medium ITC" w:hAnsi="Eras Medium ITC"/>
                <w:sz w:val="22"/>
              </w:rPr>
            </w:pPr>
          </w:p>
        </w:tc>
        <w:tc>
          <w:tcPr>
            <w:tcW w:w="3239" w:type="dxa"/>
            <w:shd w:val="clear" w:color="auto" w:fill="auto"/>
          </w:tcPr>
          <w:p w14:paraId="3854A415" w14:textId="77777777" w:rsidR="006F5C75" w:rsidRPr="006F5C75" w:rsidRDefault="006F5C75" w:rsidP="0078640D">
            <w:pPr>
              <w:ind w:left="-22"/>
              <w:rPr>
                <w:rFonts w:ascii="Eras Medium ITC" w:hAnsi="Eras Medium ITC"/>
                <w:sz w:val="22"/>
              </w:rPr>
            </w:pPr>
          </w:p>
        </w:tc>
      </w:tr>
      <w:tr w:rsidR="00B43BCF" w:rsidRPr="007B11B0" w14:paraId="144632CB" w14:textId="77777777" w:rsidTr="00BA37BD">
        <w:trPr>
          <w:trHeight w:val="20"/>
        </w:trPr>
        <w:tc>
          <w:tcPr>
            <w:tcW w:w="10740" w:type="dxa"/>
            <w:gridSpan w:val="17"/>
            <w:shd w:val="clear" w:color="auto" w:fill="D9D9D9" w:themeFill="background1" w:themeFillShade="D9"/>
          </w:tcPr>
          <w:p w14:paraId="6165AA61" w14:textId="77777777" w:rsidR="00B43BCF" w:rsidRPr="007B11B0" w:rsidRDefault="00B43BCF" w:rsidP="0078640D">
            <w:pPr>
              <w:rPr>
                <w:rFonts w:asciiTheme="minorHAnsi" w:hAnsiTheme="minorHAnsi"/>
                <w:sz w:val="22"/>
                <w:highlight w:val="yellow"/>
              </w:rPr>
            </w:pPr>
            <w:r w:rsidRPr="008945A4">
              <w:rPr>
                <w:rFonts w:ascii="Arial Rounded MT Bold" w:hAnsi="Arial Rounded MT Bold"/>
                <w:sz w:val="22"/>
              </w:rPr>
              <w:sym w:font="Wingdings" w:char="F0E8"/>
            </w:r>
            <w:r w:rsidRPr="008945A4">
              <w:rPr>
                <w:rFonts w:ascii="Arial Rounded MT Bold" w:hAnsi="Arial Rounded MT Bold"/>
                <w:sz w:val="22"/>
              </w:rPr>
              <w:t xml:space="preserve"> Piquage </w:t>
            </w:r>
            <w:r>
              <w:rPr>
                <w:rFonts w:ascii="Arial Rounded MT Bold" w:hAnsi="Arial Rounded MT Bold"/>
                <w:sz w:val="22"/>
              </w:rPr>
              <w:t>de la poche intérieure</w:t>
            </w:r>
          </w:p>
        </w:tc>
      </w:tr>
      <w:tr w:rsidR="00B43BCF" w:rsidRPr="007B11B0" w14:paraId="403A6BDE" w14:textId="77777777" w:rsidTr="007E0227">
        <w:trPr>
          <w:trHeight w:val="20"/>
        </w:trPr>
        <w:tc>
          <w:tcPr>
            <w:tcW w:w="4225" w:type="dxa"/>
            <w:shd w:val="clear" w:color="auto" w:fill="auto"/>
            <w:vAlign w:val="center"/>
          </w:tcPr>
          <w:p w14:paraId="64174A45" w14:textId="77777777" w:rsidR="007E0227" w:rsidRDefault="007E0227" w:rsidP="007E0227">
            <w:pPr>
              <w:rPr>
                <w:rFonts w:ascii="Eras Medium ITC" w:hAnsi="Eras Medium ITC"/>
                <w:sz w:val="22"/>
              </w:rPr>
            </w:pPr>
          </w:p>
          <w:p w14:paraId="6C891F91" w14:textId="77777777" w:rsidR="008945A4" w:rsidRPr="0078640D" w:rsidRDefault="0078640D" w:rsidP="007E0227">
            <w:pPr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sym w:font="Wingdings 2" w:char="F035"/>
            </w:r>
            <w:r>
              <w:rPr>
                <w:rFonts w:ascii="Eras Medium ITC" w:hAnsi="Eras Medium ITC"/>
                <w:sz w:val="22"/>
              </w:rPr>
              <w:t xml:space="preserve"> </w:t>
            </w:r>
            <w:r w:rsidR="008945A4" w:rsidRPr="0078640D">
              <w:rPr>
                <w:rFonts w:ascii="Eras Medium ITC" w:hAnsi="Eras Medium ITC"/>
                <w:sz w:val="22"/>
              </w:rPr>
              <w:t xml:space="preserve">Régularité du piquage </w:t>
            </w:r>
          </w:p>
          <w:p w14:paraId="638CEA18" w14:textId="77777777" w:rsidR="008945A4" w:rsidRDefault="0078640D" w:rsidP="007E0227">
            <w:pPr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sym w:font="Wingdings 2" w:char="F035"/>
            </w:r>
            <w:r>
              <w:rPr>
                <w:rFonts w:ascii="Eras Medium ITC" w:hAnsi="Eras Medium ITC"/>
                <w:sz w:val="22"/>
              </w:rPr>
              <w:t xml:space="preserve"> </w:t>
            </w:r>
            <w:r w:rsidR="003371E4" w:rsidRPr="0078640D">
              <w:rPr>
                <w:rFonts w:ascii="Eras Medium ITC" w:hAnsi="Eras Medium ITC"/>
                <w:sz w:val="22"/>
              </w:rPr>
              <w:t>Les points cavaliers</w:t>
            </w:r>
          </w:p>
          <w:p w14:paraId="2FFD94A1" w14:textId="77777777" w:rsidR="007E0227" w:rsidRPr="007E0227" w:rsidRDefault="007E0227" w:rsidP="007E0227">
            <w:pPr>
              <w:rPr>
                <w:rFonts w:ascii="Eras Medium ITC" w:hAnsi="Eras Medium ITC"/>
                <w:sz w:val="22"/>
              </w:rPr>
            </w:pPr>
          </w:p>
        </w:tc>
        <w:tc>
          <w:tcPr>
            <w:tcW w:w="512" w:type="dxa"/>
            <w:gridSpan w:val="2"/>
            <w:shd w:val="clear" w:color="auto" w:fill="C6D9F1"/>
          </w:tcPr>
          <w:p w14:paraId="2E3BAC45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gridSpan w:val="3"/>
            <w:shd w:val="clear" w:color="auto" w:fill="C6D9F1"/>
          </w:tcPr>
          <w:p w14:paraId="424CAD5B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shd w:val="clear" w:color="auto" w:fill="C6D9F1"/>
          </w:tcPr>
          <w:p w14:paraId="12A3512E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64" w:type="dxa"/>
            <w:gridSpan w:val="2"/>
            <w:shd w:val="clear" w:color="auto" w:fill="C6D9F1"/>
          </w:tcPr>
          <w:p w14:paraId="1E6E1260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81" w:type="dxa"/>
            <w:gridSpan w:val="3"/>
          </w:tcPr>
          <w:p w14:paraId="7FC3BD58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33" w:type="dxa"/>
            <w:gridSpan w:val="3"/>
          </w:tcPr>
          <w:p w14:paraId="1343DC52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66" w:type="dxa"/>
          </w:tcPr>
          <w:p w14:paraId="2D67F94D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239" w:type="dxa"/>
          </w:tcPr>
          <w:p w14:paraId="08D3CBB4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</w:tr>
      <w:tr w:rsidR="00B43BCF" w:rsidRPr="007B11B0" w14:paraId="35F8242E" w14:textId="77777777" w:rsidTr="00BA37BD">
        <w:trPr>
          <w:trHeight w:val="20"/>
        </w:trPr>
        <w:tc>
          <w:tcPr>
            <w:tcW w:w="10740" w:type="dxa"/>
            <w:gridSpan w:val="17"/>
            <w:shd w:val="clear" w:color="auto" w:fill="D9D9D9" w:themeFill="background1" w:themeFillShade="D9"/>
          </w:tcPr>
          <w:p w14:paraId="1C48F553" w14:textId="77777777" w:rsidR="00B43BCF" w:rsidRPr="007B11B0" w:rsidRDefault="00B43BCF" w:rsidP="0078640D">
            <w:pPr>
              <w:rPr>
                <w:rFonts w:asciiTheme="minorHAnsi" w:hAnsiTheme="minorHAnsi"/>
                <w:sz w:val="22"/>
                <w:highlight w:val="yellow"/>
              </w:rPr>
            </w:pPr>
            <w:r w:rsidRPr="008945A4">
              <w:rPr>
                <w:rFonts w:ascii="Arial Rounded MT Bold" w:hAnsi="Arial Rounded MT Bold"/>
                <w:sz w:val="22"/>
              </w:rPr>
              <w:sym w:font="Wingdings" w:char="F0E8"/>
            </w:r>
            <w:r w:rsidRPr="008945A4">
              <w:rPr>
                <w:rFonts w:ascii="Arial Rounded MT Bold" w:hAnsi="Arial Rounded MT Bold"/>
                <w:sz w:val="22"/>
                <w:shd w:val="clear" w:color="auto" w:fill="D9D9D9" w:themeFill="background1" w:themeFillShade="D9"/>
              </w:rPr>
              <w:t>Rembordage</w:t>
            </w:r>
            <w:r w:rsidR="0078640D">
              <w:rPr>
                <w:rFonts w:ascii="Arial Rounded MT Bold" w:hAnsi="Arial Rounded MT Bold"/>
                <w:sz w:val="22"/>
                <w:shd w:val="clear" w:color="auto" w:fill="D9D9D9" w:themeFill="background1" w:themeFillShade="D9"/>
              </w:rPr>
              <w:t xml:space="preserve"> EXT et INT et visite GAUCHE</w:t>
            </w:r>
          </w:p>
        </w:tc>
      </w:tr>
      <w:tr w:rsidR="00B43BCF" w:rsidRPr="007B11B0" w14:paraId="521FE19E" w14:textId="77777777" w:rsidTr="007E0227">
        <w:trPr>
          <w:trHeight w:val="567"/>
        </w:trPr>
        <w:tc>
          <w:tcPr>
            <w:tcW w:w="4225" w:type="dxa"/>
            <w:shd w:val="clear" w:color="auto" w:fill="auto"/>
            <w:vAlign w:val="center"/>
          </w:tcPr>
          <w:p w14:paraId="0B90C6F1" w14:textId="77777777" w:rsidR="008945A4" w:rsidRPr="007E0227" w:rsidRDefault="0078640D" w:rsidP="007E0227">
            <w:pPr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sym w:font="Wingdings 2" w:char="F035"/>
            </w:r>
            <w:r>
              <w:rPr>
                <w:rFonts w:ascii="Eras Medium ITC" w:hAnsi="Eras Medium ITC"/>
                <w:sz w:val="22"/>
              </w:rPr>
              <w:t xml:space="preserve"> </w:t>
            </w:r>
            <w:r w:rsidR="008945A4" w:rsidRPr="0078640D">
              <w:rPr>
                <w:rFonts w:ascii="Eras Medium ITC" w:hAnsi="Eras Medium ITC"/>
                <w:sz w:val="22"/>
              </w:rPr>
              <w:t>R</w:t>
            </w:r>
            <w:r w:rsidR="008945A4" w:rsidRPr="0078640D">
              <w:rPr>
                <w:rFonts w:ascii="Eras Medium ITC" w:hAnsi="Eras Medium ITC" w:cs="Eras Medium ITC"/>
                <w:sz w:val="22"/>
              </w:rPr>
              <w:t>é</w:t>
            </w:r>
            <w:r w:rsidR="008945A4" w:rsidRPr="0078640D">
              <w:rPr>
                <w:rFonts w:ascii="Eras Medium ITC" w:hAnsi="Eras Medium ITC"/>
                <w:sz w:val="22"/>
              </w:rPr>
              <w:t>gularit</w:t>
            </w:r>
            <w:r w:rsidR="008945A4" w:rsidRPr="0078640D">
              <w:rPr>
                <w:rFonts w:ascii="Eras Medium ITC" w:hAnsi="Eras Medium ITC" w:cs="Eras Medium ITC"/>
                <w:sz w:val="22"/>
              </w:rPr>
              <w:t>é</w:t>
            </w:r>
            <w:r w:rsidR="008945A4" w:rsidRPr="0078640D">
              <w:rPr>
                <w:rFonts w:ascii="Eras Medium ITC" w:hAnsi="Eras Medium ITC"/>
                <w:sz w:val="22"/>
              </w:rPr>
              <w:t xml:space="preserve"> du rembordage</w:t>
            </w:r>
          </w:p>
        </w:tc>
        <w:tc>
          <w:tcPr>
            <w:tcW w:w="512" w:type="dxa"/>
            <w:gridSpan w:val="2"/>
            <w:shd w:val="clear" w:color="auto" w:fill="C6D9F1"/>
          </w:tcPr>
          <w:p w14:paraId="4C2CB0F1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gridSpan w:val="3"/>
            <w:shd w:val="clear" w:color="auto" w:fill="C6D9F1"/>
          </w:tcPr>
          <w:p w14:paraId="698CD987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shd w:val="clear" w:color="auto" w:fill="C6D9F1"/>
          </w:tcPr>
          <w:p w14:paraId="5B81F0ED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64" w:type="dxa"/>
            <w:gridSpan w:val="2"/>
            <w:shd w:val="clear" w:color="auto" w:fill="C6D9F1"/>
          </w:tcPr>
          <w:p w14:paraId="2304889E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81" w:type="dxa"/>
            <w:gridSpan w:val="3"/>
          </w:tcPr>
          <w:p w14:paraId="7FF9EB0A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33" w:type="dxa"/>
            <w:gridSpan w:val="3"/>
          </w:tcPr>
          <w:p w14:paraId="31BAD013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66" w:type="dxa"/>
          </w:tcPr>
          <w:p w14:paraId="66CD430A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239" w:type="dxa"/>
          </w:tcPr>
          <w:p w14:paraId="6B91C42D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</w:tr>
      <w:tr w:rsidR="00B43BCF" w:rsidRPr="007B11B0" w14:paraId="45087B29" w14:textId="77777777" w:rsidTr="00BA37BD">
        <w:trPr>
          <w:trHeight w:val="20"/>
        </w:trPr>
        <w:tc>
          <w:tcPr>
            <w:tcW w:w="10740" w:type="dxa"/>
            <w:gridSpan w:val="17"/>
            <w:shd w:val="clear" w:color="auto" w:fill="D9D9D9" w:themeFill="background1" w:themeFillShade="D9"/>
          </w:tcPr>
          <w:p w14:paraId="2C1F3A33" w14:textId="77777777" w:rsidR="00B43BCF" w:rsidRPr="007B11B0" w:rsidRDefault="00B43BCF" w:rsidP="0078640D">
            <w:pPr>
              <w:rPr>
                <w:rFonts w:asciiTheme="minorHAnsi" w:hAnsiTheme="minorHAnsi"/>
                <w:sz w:val="22"/>
                <w:highlight w:val="yellow"/>
              </w:rPr>
            </w:pPr>
            <w:r w:rsidRPr="00FC3347">
              <w:rPr>
                <w:rFonts w:asciiTheme="minorHAnsi" w:hAnsiTheme="minorHAnsi"/>
                <w:b/>
                <w:sz w:val="22"/>
              </w:rPr>
              <w:sym w:font="Wingdings" w:char="F0E8"/>
            </w:r>
            <w:r w:rsidRPr="003371E4">
              <w:rPr>
                <w:rFonts w:ascii="Arial Rounded MT Bold" w:hAnsi="Arial Rounded MT Bold"/>
                <w:sz w:val="22"/>
                <w:shd w:val="clear" w:color="auto" w:fill="D9D9D9" w:themeFill="background1" w:themeFillShade="D9"/>
              </w:rPr>
              <w:t xml:space="preserve">Pose </w:t>
            </w:r>
            <w:r w:rsidR="0078640D">
              <w:rPr>
                <w:rFonts w:ascii="Arial Rounded MT Bold" w:hAnsi="Arial Rounded MT Bold"/>
                <w:sz w:val="22"/>
                <w:shd w:val="clear" w:color="auto" w:fill="D9D9D9" w:themeFill="background1" w:themeFillShade="D9"/>
              </w:rPr>
              <w:t>des pochettes sur les fentes</w:t>
            </w:r>
          </w:p>
        </w:tc>
      </w:tr>
      <w:tr w:rsidR="00B43BCF" w:rsidRPr="007B11B0" w14:paraId="2006A68A" w14:textId="77777777" w:rsidTr="007E0227">
        <w:trPr>
          <w:trHeight w:val="624"/>
        </w:trPr>
        <w:tc>
          <w:tcPr>
            <w:tcW w:w="4225" w:type="dxa"/>
            <w:shd w:val="clear" w:color="auto" w:fill="auto"/>
            <w:vAlign w:val="center"/>
          </w:tcPr>
          <w:p w14:paraId="7169BC6B" w14:textId="77777777" w:rsidR="008945A4" w:rsidRPr="007E0227" w:rsidRDefault="0078640D" w:rsidP="007E0227">
            <w:pPr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sym w:font="Wingdings 2" w:char="F035"/>
            </w:r>
            <w:r>
              <w:rPr>
                <w:rFonts w:ascii="Eras Medium ITC" w:hAnsi="Eras Medium ITC"/>
                <w:sz w:val="22"/>
              </w:rPr>
              <w:t xml:space="preserve"> </w:t>
            </w:r>
            <w:r w:rsidR="008945A4" w:rsidRPr="0078640D">
              <w:rPr>
                <w:rFonts w:ascii="Eras Medium ITC" w:hAnsi="Eras Medium ITC"/>
                <w:sz w:val="22"/>
              </w:rPr>
              <w:t>Qualit</w:t>
            </w:r>
            <w:r w:rsidR="008945A4" w:rsidRPr="0078640D">
              <w:rPr>
                <w:rFonts w:ascii="Eras Medium ITC" w:hAnsi="Eras Medium ITC" w:cs="Eras Medium ITC"/>
                <w:sz w:val="22"/>
              </w:rPr>
              <w:t>é</w:t>
            </w:r>
            <w:r w:rsidR="008945A4" w:rsidRPr="0078640D">
              <w:rPr>
                <w:rFonts w:ascii="Eras Medium ITC" w:hAnsi="Eras Medium ITC"/>
                <w:sz w:val="22"/>
              </w:rPr>
              <w:t xml:space="preserve"> du sertissage </w:t>
            </w:r>
          </w:p>
        </w:tc>
        <w:tc>
          <w:tcPr>
            <w:tcW w:w="512" w:type="dxa"/>
            <w:gridSpan w:val="2"/>
            <w:shd w:val="clear" w:color="auto" w:fill="C6D9F1"/>
          </w:tcPr>
          <w:p w14:paraId="006E3DA0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gridSpan w:val="3"/>
            <w:shd w:val="clear" w:color="auto" w:fill="C6D9F1"/>
          </w:tcPr>
          <w:p w14:paraId="203ED435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shd w:val="clear" w:color="auto" w:fill="C6D9F1"/>
          </w:tcPr>
          <w:p w14:paraId="255FA7C2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64" w:type="dxa"/>
            <w:gridSpan w:val="2"/>
            <w:shd w:val="clear" w:color="auto" w:fill="C6D9F1"/>
          </w:tcPr>
          <w:p w14:paraId="61B38CC9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81" w:type="dxa"/>
            <w:gridSpan w:val="3"/>
          </w:tcPr>
          <w:p w14:paraId="402CF245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33" w:type="dxa"/>
            <w:gridSpan w:val="3"/>
          </w:tcPr>
          <w:p w14:paraId="17570ACC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66" w:type="dxa"/>
          </w:tcPr>
          <w:p w14:paraId="014603C3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239" w:type="dxa"/>
          </w:tcPr>
          <w:p w14:paraId="760B0689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</w:tr>
      <w:tr w:rsidR="00B43BCF" w:rsidRPr="007B11B0" w14:paraId="564D98DB" w14:textId="77777777" w:rsidTr="00BA37BD">
        <w:trPr>
          <w:trHeight w:val="20"/>
        </w:trPr>
        <w:tc>
          <w:tcPr>
            <w:tcW w:w="10740" w:type="dxa"/>
            <w:gridSpan w:val="17"/>
            <w:shd w:val="clear" w:color="auto" w:fill="D9D9D9" w:themeFill="background1" w:themeFillShade="D9"/>
          </w:tcPr>
          <w:p w14:paraId="3A2FC962" w14:textId="77777777" w:rsidR="00B43BCF" w:rsidRPr="007B11B0" w:rsidRDefault="00B43BCF" w:rsidP="0078640D">
            <w:pPr>
              <w:rPr>
                <w:rFonts w:asciiTheme="minorHAnsi" w:hAnsiTheme="minorHAnsi"/>
                <w:sz w:val="22"/>
                <w:highlight w:val="yellow"/>
              </w:rPr>
            </w:pPr>
            <w:r w:rsidRPr="00FC3347">
              <w:rPr>
                <w:rFonts w:asciiTheme="minorHAnsi" w:hAnsiTheme="minorHAnsi"/>
                <w:b/>
                <w:sz w:val="22"/>
              </w:rPr>
              <w:sym w:font="Wingdings" w:char="F0E8"/>
            </w:r>
            <w:r w:rsidRPr="003371E4">
              <w:rPr>
                <w:rFonts w:ascii="Arial Rounded MT Bold" w:hAnsi="Arial Rounded MT Bold"/>
                <w:sz w:val="22"/>
                <w:shd w:val="clear" w:color="auto" w:fill="D9D9D9" w:themeFill="background1" w:themeFillShade="D9"/>
              </w:rPr>
              <w:t xml:space="preserve">Piquage tour </w:t>
            </w:r>
          </w:p>
        </w:tc>
      </w:tr>
      <w:tr w:rsidR="00B43BCF" w:rsidRPr="007B11B0" w14:paraId="73EC3B5C" w14:textId="77777777" w:rsidTr="00BA37BD">
        <w:trPr>
          <w:trHeight w:val="20"/>
        </w:trPr>
        <w:tc>
          <w:tcPr>
            <w:tcW w:w="4225" w:type="dxa"/>
            <w:shd w:val="clear" w:color="auto" w:fill="auto"/>
            <w:vAlign w:val="center"/>
          </w:tcPr>
          <w:p w14:paraId="79EDE4BE" w14:textId="77777777" w:rsidR="00432F96" w:rsidRDefault="0078640D" w:rsidP="0078640D">
            <w:pPr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sym w:font="Wingdings 2" w:char="F035"/>
            </w:r>
            <w:r>
              <w:rPr>
                <w:rFonts w:ascii="Eras Medium ITC" w:hAnsi="Eras Medium ITC"/>
                <w:sz w:val="22"/>
              </w:rPr>
              <w:t xml:space="preserve"> </w:t>
            </w:r>
            <w:r w:rsidR="008945A4" w:rsidRPr="0078640D">
              <w:rPr>
                <w:rFonts w:ascii="Eras Medium ITC" w:hAnsi="Eras Medium ITC"/>
                <w:sz w:val="22"/>
              </w:rPr>
              <w:t>Qualit</w:t>
            </w:r>
            <w:r w:rsidR="008945A4" w:rsidRPr="0078640D">
              <w:rPr>
                <w:rFonts w:ascii="Eras Medium ITC" w:hAnsi="Eras Medium ITC" w:cs="Eras Medium ITC"/>
                <w:sz w:val="22"/>
              </w:rPr>
              <w:t>é</w:t>
            </w:r>
            <w:r w:rsidR="003371E4" w:rsidRPr="0078640D">
              <w:rPr>
                <w:rFonts w:ascii="Eras Medium ITC" w:hAnsi="Eras Medium ITC"/>
                <w:sz w:val="22"/>
              </w:rPr>
              <w:t xml:space="preserve"> du piquage et point du</w:t>
            </w:r>
            <w:r w:rsidR="008945A4" w:rsidRPr="0078640D">
              <w:rPr>
                <w:rFonts w:ascii="Eras Medium ITC" w:hAnsi="Eras Medium ITC"/>
                <w:sz w:val="22"/>
              </w:rPr>
              <w:t xml:space="preserve"> recouvrement</w:t>
            </w:r>
          </w:p>
          <w:p w14:paraId="366D4F66" w14:textId="77777777" w:rsidR="0078640D" w:rsidRPr="0078640D" w:rsidRDefault="0078640D" w:rsidP="0078640D">
            <w:pPr>
              <w:rPr>
                <w:rFonts w:ascii="Eras Medium ITC" w:hAnsi="Eras Medium ITC"/>
                <w:sz w:val="22"/>
              </w:rPr>
            </w:pPr>
          </w:p>
        </w:tc>
        <w:tc>
          <w:tcPr>
            <w:tcW w:w="512" w:type="dxa"/>
            <w:gridSpan w:val="2"/>
            <w:shd w:val="clear" w:color="auto" w:fill="C6D9F1"/>
          </w:tcPr>
          <w:p w14:paraId="1A8BD7FF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gridSpan w:val="3"/>
            <w:shd w:val="clear" w:color="auto" w:fill="C6D9F1"/>
          </w:tcPr>
          <w:p w14:paraId="01EA003F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shd w:val="clear" w:color="auto" w:fill="C6D9F1"/>
          </w:tcPr>
          <w:p w14:paraId="0918239E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64" w:type="dxa"/>
            <w:gridSpan w:val="2"/>
            <w:shd w:val="clear" w:color="auto" w:fill="C6D9F1"/>
          </w:tcPr>
          <w:p w14:paraId="7E1B16C0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81" w:type="dxa"/>
            <w:gridSpan w:val="3"/>
          </w:tcPr>
          <w:p w14:paraId="7044B6FA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33" w:type="dxa"/>
            <w:gridSpan w:val="3"/>
          </w:tcPr>
          <w:p w14:paraId="172C93D4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66" w:type="dxa"/>
          </w:tcPr>
          <w:p w14:paraId="242FDAFF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239" w:type="dxa"/>
          </w:tcPr>
          <w:p w14:paraId="5AF13E34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</w:tr>
      <w:tr w:rsidR="00B43BCF" w:rsidRPr="007B11B0" w14:paraId="5F62FC6C" w14:textId="77777777" w:rsidTr="00BA37BD">
        <w:trPr>
          <w:trHeight w:val="20"/>
        </w:trPr>
        <w:tc>
          <w:tcPr>
            <w:tcW w:w="10740" w:type="dxa"/>
            <w:gridSpan w:val="17"/>
            <w:shd w:val="clear" w:color="auto" w:fill="D9D9D9" w:themeFill="background1" w:themeFillShade="D9"/>
          </w:tcPr>
          <w:p w14:paraId="48AE3CE5" w14:textId="77777777" w:rsidR="00B43BCF" w:rsidRPr="007B11B0" w:rsidRDefault="00B43BCF" w:rsidP="0078640D">
            <w:pPr>
              <w:rPr>
                <w:rFonts w:asciiTheme="minorHAnsi" w:hAnsiTheme="minorHAnsi"/>
                <w:sz w:val="22"/>
                <w:highlight w:val="yellow"/>
              </w:rPr>
            </w:pPr>
            <w:r w:rsidRPr="00FC3347">
              <w:rPr>
                <w:rFonts w:asciiTheme="minorHAnsi" w:hAnsiTheme="minorHAnsi"/>
                <w:b/>
                <w:sz w:val="22"/>
              </w:rPr>
              <w:sym w:font="Wingdings" w:char="F0E8"/>
            </w:r>
            <w:r w:rsidRPr="003371E4">
              <w:rPr>
                <w:rFonts w:ascii="Arial Rounded MT Bold" w:hAnsi="Arial Rounded MT Bold"/>
                <w:sz w:val="22"/>
                <w:shd w:val="clear" w:color="auto" w:fill="D9D9D9" w:themeFill="background1" w:themeFillShade="D9"/>
              </w:rPr>
              <w:t>Qualité de la finition</w:t>
            </w:r>
          </w:p>
        </w:tc>
      </w:tr>
      <w:tr w:rsidR="004D252E" w:rsidRPr="007B11B0" w14:paraId="22F7EA7C" w14:textId="77777777" w:rsidTr="00BA37BD">
        <w:trPr>
          <w:trHeight w:val="454"/>
        </w:trPr>
        <w:tc>
          <w:tcPr>
            <w:tcW w:w="4225" w:type="dxa"/>
            <w:shd w:val="clear" w:color="auto" w:fill="auto"/>
            <w:vAlign w:val="center"/>
          </w:tcPr>
          <w:p w14:paraId="737AB644" w14:textId="77777777" w:rsidR="00432F96" w:rsidRPr="003371E4" w:rsidRDefault="0078640D" w:rsidP="0078640D">
            <w:pPr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sym w:font="Wingdings 2" w:char="F035"/>
            </w:r>
            <w:r>
              <w:rPr>
                <w:rFonts w:ascii="Eras Medium ITC" w:hAnsi="Eras Medium ITC"/>
                <w:sz w:val="22"/>
              </w:rPr>
              <w:t xml:space="preserve"> </w:t>
            </w:r>
            <w:r w:rsidR="008945A4" w:rsidRPr="0078640D">
              <w:rPr>
                <w:rFonts w:ascii="Eras Medium ITC" w:hAnsi="Eras Medium ITC"/>
                <w:sz w:val="22"/>
              </w:rPr>
              <w:t xml:space="preserve">Coloration </w:t>
            </w:r>
            <w:r>
              <w:rPr>
                <w:rFonts w:ascii="Eras Medium ITC" w:hAnsi="Eras Medium ITC"/>
                <w:sz w:val="22"/>
              </w:rPr>
              <w:t>de bord Franc</w:t>
            </w:r>
          </w:p>
        </w:tc>
        <w:tc>
          <w:tcPr>
            <w:tcW w:w="512" w:type="dxa"/>
            <w:gridSpan w:val="2"/>
            <w:shd w:val="clear" w:color="auto" w:fill="C6D9F1"/>
          </w:tcPr>
          <w:p w14:paraId="45AF3248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gridSpan w:val="3"/>
            <w:shd w:val="clear" w:color="auto" w:fill="C6D9F1"/>
          </w:tcPr>
          <w:p w14:paraId="6D28DD6E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shd w:val="clear" w:color="auto" w:fill="C6D9F1"/>
          </w:tcPr>
          <w:p w14:paraId="53C3A6AB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64" w:type="dxa"/>
            <w:gridSpan w:val="2"/>
            <w:shd w:val="clear" w:color="auto" w:fill="C6D9F1"/>
          </w:tcPr>
          <w:p w14:paraId="13DDC291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81" w:type="dxa"/>
            <w:gridSpan w:val="3"/>
          </w:tcPr>
          <w:p w14:paraId="3D7E035A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33" w:type="dxa"/>
            <w:gridSpan w:val="3"/>
          </w:tcPr>
          <w:p w14:paraId="265362E5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66" w:type="dxa"/>
          </w:tcPr>
          <w:p w14:paraId="6805C4CE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239" w:type="dxa"/>
          </w:tcPr>
          <w:p w14:paraId="405BF5F7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</w:tr>
      <w:tr w:rsidR="00B43BCF" w:rsidRPr="007B11B0" w14:paraId="504735A7" w14:textId="77777777" w:rsidTr="00BA37BD">
        <w:trPr>
          <w:trHeight w:val="454"/>
        </w:trPr>
        <w:tc>
          <w:tcPr>
            <w:tcW w:w="4225" w:type="dxa"/>
            <w:shd w:val="clear" w:color="auto" w:fill="auto"/>
            <w:vAlign w:val="center"/>
          </w:tcPr>
          <w:p w14:paraId="1BEB6427" w14:textId="77777777" w:rsidR="008945A4" w:rsidRPr="0078640D" w:rsidRDefault="0078640D" w:rsidP="0078640D">
            <w:pPr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sym w:font="Wingdings 2" w:char="F035"/>
            </w:r>
            <w:r>
              <w:rPr>
                <w:rFonts w:ascii="Eras Medium ITC" w:hAnsi="Eras Medium ITC"/>
                <w:sz w:val="22"/>
              </w:rPr>
              <w:t xml:space="preserve"> </w:t>
            </w:r>
            <w:r w:rsidR="008945A4" w:rsidRPr="0078640D">
              <w:rPr>
                <w:rFonts w:ascii="Eras Medium ITC" w:hAnsi="Eras Medium ITC"/>
                <w:sz w:val="22"/>
              </w:rPr>
              <w:t>Propret</w:t>
            </w:r>
            <w:r w:rsidR="008945A4" w:rsidRPr="0078640D">
              <w:rPr>
                <w:rFonts w:ascii="Eras Medium ITC" w:hAnsi="Eras Medium ITC" w:cs="Eras Medium ITC"/>
                <w:sz w:val="22"/>
              </w:rPr>
              <w:t>é</w:t>
            </w:r>
            <w:r w:rsidR="008945A4" w:rsidRPr="0078640D">
              <w:rPr>
                <w:rFonts w:ascii="Eras Medium ITC" w:hAnsi="Eras Medium ITC"/>
                <w:sz w:val="22"/>
              </w:rPr>
              <w:t>, trace de colle etc.</w:t>
            </w:r>
          </w:p>
        </w:tc>
        <w:tc>
          <w:tcPr>
            <w:tcW w:w="512" w:type="dxa"/>
            <w:gridSpan w:val="2"/>
            <w:shd w:val="clear" w:color="auto" w:fill="C6D9F1"/>
          </w:tcPr>
          <w:p w14:paraId="306DDC20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gridSpan w:val="3"/>
            <w:shd w:val="clear" w:color="auto" w:fill="C6D9F1"/>
          </w:tcPr>
          <w:p w14:paraId="01A274B2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shd w:val="clear" w:color="auto" w:fill="C6D9F1"/>
          </w:tcPr>
          <w:p w14:paraId="50638590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64" w:type="dxa"/>
            <w:gridSpan w:val="2"/>
            <w:shd w:val="clear" w:color="auto" w:fill="C6D9F1"/>
          </w:tcPr>
          <w:p w14:paraId="1507C84C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81" w:type="dxa"/>
            <w:gridSpan w:val="3"/>
          </w:tcPr>
          <w:p w14:paraId="669BC886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33" w:type="dxa"/>
            <w:gridSpan w:val="3"/>
          </w:tcPr>
          <w:p w14:paraId="0168B060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66" w:type="dxa"/>
          </w:tcPr>
          <w:p w14:paraId="2842F15F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239" w:type="dxa"/>
          </w:tcPr>
          <w:p w14:paraId="2B32A095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</w:tr>
      <w:tr w:rsidR="00B43BCF" w:rsidRPr="007B11B0" w14:paraId="3E27A309" w14:textId="77777777" w:rsidTr="00BA37BD">
        <w:trPr>
          <w:trHeight w:val="20"/>
        </w:trPr>
        <w:tc>
          <w:tcPr>
            <w:tcW w:w="10740" w:type="dxa"/>
            <w:gridSpan w:val="17"/>
            <w:shd w:val="clear" w:color="auto" w:fill="D9D9D9" w:themeFill="background1" w:themeFillShade="D9"/>
          </w:tcPr>
          <w:p w14:paraId="56E22EBB" w14:textId="77777777" w:rsidR="00B43BCF" w:rsidRPr="007B11B0" w:rsidRDefault="00B43BCF" w:rsidP="0078640D">
            <w:pPr>
              <w:rPr>
                <w:rFonts w:asciiTheme="minorHAnsi" w:hAnsiTheme="minorHAnsi"/>
                <w:sz w:val="22"/>
                <w:highlight w:val="yellow"/>
              </w:rPr>
            </w:pPr>
            <w:r w:rsidRPr="00FC3347">
              <w:rPr>
                <w:rFonts w:asciiTheme="minorHAnsi" w:hAnsiTheme="minorHAnsi"/>
                <w:b/>
                <w:sz w:val="22"/>
              </w:rPr>
              <w:sym w:font="Wingdings" w:char="F0E8"/>
            </w:r>
            <w:r w:rsidRPr="003371E4">
              <w:rPr>
                <w:rFonts w:ascii="Arial Rounded MT Bold" w:hAnsi="Arial Rounded MT Bold"/>
                <w:sz w:val="22"/>
                <w:shd w:val="clear" w:color="auto" w:fill="D9D9D9" w:themeFill="background1" w:themeFillShade="D9"/>
              </w:rPr>
              <w:t>Réglage de la machine</w:t>
            </w:r>
          </w:p>
        </w:tc>
      </w:tr>
      <w:tr w:rsidR="004D252E" w:rsidRPr="007B11B0" w14:paraId="001B3524" w14:textId="77777777" w:rsidTr="00BA37BD">
        <w:trPr>
          <w:trHeight w:val="454"/>
        </w:trPr>
        <w:tc>
          <w:tcPr>
            <w:tcW w:w="4225" w:type="dxa"/>
            <w:shd w:val="clear" w:color="auto" w:fill="auto"/>
            <w:vAlign w:val="center"/>
          </w:tcPr>
          <w:p w14:paraId="11A667B7" w14:textId="77777777" w:rsidR="008945A4" w:rsidRPr="0078640D" w:rsidRDefault="0078640D" w:rsidP="0078640D">
            <w:pPr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sym w:font="Wingdings 2" w:char="F035"/>
            </w:r>
            <w:r>
              <w:rPr>
                <w:rFonts w:ascii="Eras Medium ITC" w:hAnsi="Eras Medium ITC"/>
                <w:sz w:val="22"/>
              </w:rPr>
              <w:t xml:space="preserve"> </w:t>
            </w:r>
            <w:r w:rsidR="003371E4" w:rsidRPr="0078640D">
              <w:rPr>
                <w:rFonts w:ascii="Eras Medium ITC" w:hAnsi="Eras Medium ITC"/>
                <w:sz w:val="22"/>
              </w:rPr>
              <w:t>L</w:t>
            </w:r>
            <w:r w:rsidR="008945A4" w:rsidRPr="0078640D">
              <w:rPr>
                <w:rFonts w:ascii="Eras Medium ITC" w:hAnsi="Eras Medium ITC"/>
                <w:sz w:val="22"/>
              </w:rPr>
              <w:t>ongueur des points</w:t>
            </w:r>
            <w:r w:rsidR="008945A4" w:rsidRPr="0078640D">
              <w:rPr>
                <w:rFonts w:ascii="Eras Medium ITC" w:hAnsi="Eras Medium ITC" w:cs="Eras Medium ITC"/>
                <w:sz w:val="22"/>
              </w:rPr>
              <w:t> </w:t>
            </w:r>
            <w:r w:rsidR="008945A4" w:rsidRPr="0078640D">
              <w:rPr>
                <w:rFonts w:ascii="Eras Medium ITC" w:hAnsi="Eras Medium ITC"/>
                <w:sz w:val="22"/>
              </w:rPr>
              <w:t xml:space="preserve">: 3 pts/ cm </w:t>
            </w:r>
          </w:p>
        </w:tc>
        <w:tc>
          <w:tcPr>
            <w:tcW w:w="512" w:type="dxa"/>
            <w:gridSpan w:val="2"/>
            <w:shd w:val="clear" w:color="auto" w:fill="C6D9F1"/>
          </w:tcPr>
          <w:p w14:paraId="37E589FC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gridSpan w:val="3"/>
            <w:shd w:val="clear" w:color="auto" w:fill="C6D9F1"/>
          </w:tcPr>
          <w:p w14:paraId="7BEB4C5B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shd w:val="clear" w:color="auto" w:fill="C6D9F1"/>
          </w:tcPr>
          <w:p w14:paraId="0CDD27A9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64" w:type="dxa"/>
            <w:gridSpan w:val="2"/>
            <w:shd w:val="clear" w:color="auto" w:fill="C6D9F1"/>
          </w:tcPr>
          <w:p w14:paraId="1B4747C0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81" w:type="dxa"/>
            <w:gridSpan w:val="3"/>
          </w:tcPr>
          <w:p w14:paraId="189863EC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33" w:type="dxa"/>
            <w:gridSpan w:val="3"/>
          </w:tcPr>
          <w:p w14:paraId="293E200A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66" w:type="dxa"/>
          </w:tcPr>
          <w:p w14:paraId="4F5FE82A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239" w:type="dxa"/>
          </w:tcPr>
          <w:p w14:paraId="2D5A6681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</w:tr>
      <w:tr w:rsidR="004D252E" w:rsidRPr="007B11B0" w14:paraId="4DCDA048" w14:textId="77777777" w:rsidTr="00BA37BD">
        <w:trPr>
          <w:trHeight w:val="454"/>
        </w:trPr>
        <w:tc>
          <w:tcPr>
            <w:tcW w:w="4225" w:type="dxa"/>
            <w:shd w:val="clear" w:color="auto" w:fill="auto"/>
            <w:vAlign w:val="center"/>
          </w:tcPr>
          <w:p w14:paraId="2ED24420" w14:textId="77777777" w:rsidR="008945A4" w:rsidRPr="0078640D" w:rsidRDefault="0078640D" w:rsidP="0078640D">
            <w:pPr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sym w:font="Wingdings 2" w:char="F035"/>
            </w:r>
            <w:r>
              <w:rPr>
                <w:rFonts w:ascii="Eras Medium ITC" w:hAnsi="Eras Medium ITC"/>
                <w:sz w:val="22"/>
              </w:rPr>
              <w:t xml:space="preserve"> </w:t>
            </w:r>
            <w:r w:rsidR="003371E4" w:rsidRPr="0078640D">
              <w:rPr>
                <w:rFonts w:ascii="Eras Medium ITC" w:hAnsi="Eras Medium ITC"/>
                <w:sz w:val="22"/>
              </w:rPr>
              <w:t>D</w:t>
            </w:r>
            <w:r w:rsidR="008945A4" w:rsidRPr="0078640D">
              <w:rPr>
                <w:rFonts w:ascii="Eras Medium ITC" w:hAnsi="Eras Medium ITC"/>
                <w:sz w:val="22"/>
              </w:rPr>
              <w:t>istance du guide : 2,5 mm du bord</w:t>
            </w:r>
          </w:p>
        </w:tc>
        <w:tc>
          <w:tcPr>
            <w:tcW w:w="512" w:type="dxa"/>
            <w:gridSpan w:val="2"/>
            <w:shd w:val="clear" w:color="auto" w:fill="C6D9F1"/>
          </w:tcPr>
          <w:p w14:paraId="538C533F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gridSpan w:val="3"/>
            <w:shd w:val="clear" w:color="auto" w:fill="C6D9F1"/>
          </w:tcPr>
          <w:p w14:paraId="49627506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shd w:val="clear" w:color="auto" w:fill="C6D9F1"/>
          </w:tcPr>
          <w:p w14:paraId="6130388D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64" w:type="dxa"/>
            <w:gridSpan w:val="2"/>
            <w:shd w:val="clear" w:color="auto" w:fill="C6D9F1"/>
          </w:tcPr>
          <w:p w14:paraId="11F65D1B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81" w:type="dxa"/>
            <w:gridSpan w:val="3"/>
          </w:tcPr>
          <w:p w14:paraId="335E8D28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33" w:type="dxa"/>
            <w:gridSpan w:val="3"/>
          </w:tcPr>
          <w:p w14:paraId="4D5A01C9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66" w:type="dxa"/>
          </w:tcPr>
          <w:p w14:paraId="11035616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239" w:type="dxa"/>
          </w:tcPr>
          <w:p w14:paraId="480A4A35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</w:tr>
      <w:tr w:rsidR="004D252E" w:rsidRPr="007B11B0" w14:paraId="40409DA1" w14:textId="77777777" w:rsidTr="00BA37BD">
        <w:trPr>
          <w:trHeight w:val="454"/>
        </w:trPr>
        <w:tc>
          <w:tcPr>
            <w:tcW w:w="4225" w:type="dxa"/>
            <w:shd w:val="clear" w:color="auto" w:fill="auto"/>
            <w:vAlign w:val="center"/>
          </w:tcPr>
          <w:p w14:paraId="648AB981" w14:textId="77777777" w:rsidR="008945A4" w:rsidRPr="0078640D" w:rsidRDefault="0078640D" w:rsidP="0078640D">
            <w:pPr>
              <w:rPr>
                <w:rFonts w:ascii="Eras Medium ITC" w:hAnsi="Eras Medium ITC"/>
                <w:sz w:val="22"/>
              </w:rPr>
            </w:pPr>
            <w:r>
              <w:rPr>
                <w:rFonts w:ascii="Eras Medium ITC" w:hAnsi="Eras Medium ITC"/>
                <w:sz w:val="22"/>
              </w:rPr>
              <w:sym w:font="Wingdings 2" w:char="F035"/>
            </w:r>
            <w:r>
              <w:rPr>
                <w:rFonts w:ascii="Eras Medium ITC" w:hAnsi="Eras Medium ITC"/>
                <w:sz w:val="22"/>
              </w:rPr>
              <w:t xml:space="preserve"> </w:t>
            </w:r>
            <w:r w:rsidR="003371E4" w:rsidRPr="0078640D">
              <w:rPr>
                <w:rFonts w:ascii="Eras Medium ITC" w:hAnsi="Eras Medium ITC"/>
                <w:sz w:val="22"/>
              </w:rPr>
              <w:t>T</w:t>
            </w:r>
            <w:r w:rsidR="008945A4" w:rsidRPr="0078640D">
              <w:rPr>
                <w:rFonts w:ascii="Eras Medium ITC" w:hAnsi="Eras Medium ITC"/>
                <w:sz w:val="22"/>
              </w:rPr>
              <w:t xml:space="preserve">ensions des fils </w:t>
            </w:r>
          </w:p>
        </w:tc>
        <w:tc>
          <w:tcPr>
            <w:tcW w:w="512" w:type="dxa"/>
            <w:gridSpan w:val="2"/>
            <w:shd w:val="clear" w:color="auto" w:fill="C6D9F1"/>
          </w:tcPr>
          <w:p w14:paraId="38FB716A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gridSpan w:val="3"/>
            <w:shd w:val="clear" w:color="auto" w:fill="C6D9F1"/>
          </w:tcPr>
          <w:p w14:paraId="213ACA66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510" w:type="dxa"/>
            <w:shd w:val="clear" w:color="auto" w:fill="C6D9F1"/>
          </w:tcPr>
          <w:p w14:paraId="67736B31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64" w:type="dxa"/>
            <w:gridSpan w:val="2"/>
            <w:shd w:val="clear" w:color="auto" w:fill="C6D9F1"/>
          </w:tcPr>
          <w:p w14:paraId="51E42339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81" w:type="dxa"/>
            <w:gridSpan w:val="3"/>
          </w:tcPr>
          <w:p w14:paraId="3828152E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433" w:type="dxa"/>
            <w:gridSpan w:val="3"/>
          </w:tcPr>
          <w:p w14:paraId="74C14685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66" w:type="dxa"/>
          </w:tcPr>
          <w:p w14:paraId="35BB6117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  <w:tc>
          <w:tcPr>
            <w:tcW w:w="3239" w:type="dxa"/>
          </w:tcPr>
          <w:p w14:paraId="70888419" w14:textId="77777777" w:rsidR="008945A4" w:rsidRPr="007B11B0" w:rsidRDefault="008945A4" w:rsidP="0078640D">
            <w:pPr>
              <w:rPr>
                <w:rFonts w:asciiTheme="minorHAnsi" w:hAnsiTheme="minorHAnsi"/>
                <w:sz w:val="22"/>
                <w:highlight w:val="yellow"/>
              </w:rPr>
            </w:pPr>
          </w:p>
        </w:tc>
      </w:tr>
    </w:tbl>
    <w:p w14:paraId="09EC0EB8" w14:textId="77777777" w:rsidR="00FD7999" w:rsidRPr="00F94559" w:rsidRDefault="00FD7999">
      <w:pPr>
        <w:rPr>
          <w:sz w:val="12"/>
        </w:rPr>
      </w:pPr>
    </w:p>
    <w:tbl>
      <w:tblPr>
        <w:tblW w:w="10688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0"/>
        <w:gridCol w:w="1992"/>
        <w:gridCol w:w="1992"/>
        <w:gridCol w:w="1704"/>
      </w:tblGrid>
      <w:tr w:rsidR="00651882" w:rsidRPr="00227446" w14:paraId="731C738C" w14:textId="77777777" w:rsidTr="00CB1134">
        <w:trPr>
          <w:trHeight w:val="574"/>
        </w:trPr>
        <w:tc>
          <w:tcPr>
            <w:tcW w:w="5000" w:type="dxa"/>
            <w:shd w:val="clear" w:color="auto" w:fill="D9D9D9"/>
            <w:vAlign w:val="center"/>
          </w:tcPr>
          <w:p w14:paraId="3FFD6B88" w14:textId="77777777" w:rsidR="00651882" w:rsidRPr="00B43BCF" w:rsidRDefault="00651882" w:rsidP="005678BF">
            <w:pPr>
              <w:spacing w:line="276" w:lineRule="auto"/>
              <w:rPr>
                <w:rFonts w:ascii="Arial Rounded MT Bold" w:hAnsi="Arial Rounded MT Bold"/>
                <w:b/>
                <w:i/>
                <w:sz w:val="22"/>
                <w:szCs w:val="36"/>
                <w:u w:val="single"/>
              </w:rPr>
            </w:pPr>
            <w:r w:rsidRPr="00B43BCF">
              <w:rPr>
                <w:rFonts w:ascii="Arial Rounded MT Bold" w:hAnsi="Arial Rounded MT Bold"/>
                <w:b/>
                <w:i/>
                <w:sz w:val="22"/>
                <w:szCs w:val="36"/>
                <w:u w:val="single"/>
              </w:rPr>
              <w:t>Destination du produit après contrôle :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78130D34" w14:textId="77777777" w:rsidR="00651882" w:rsidRPr="00B43BCF" w:rsidRDefault="00000000" w:rsidP="005678BF">
            <w:pPr>
              <w:spacing w:line="276" w:lineRule="auto"/>
              <w:rPr>
                <w:rFonts w:ascii="Eras Medium ITC" w:hAnsi="Eras Medium ITC"/>
                <w:sz w:val="22"/>
                <w:szCs w:val="36"/>
              </w:rPr>
            </w:pPr>
            <w:sdt>
              <w:sdtPr>
                <w:rPr>
                  <w:rFonts w:ascii="Eras Medium ITC" w:hAnsi="Eras Medium ITC"/>
                  <w:sz w:val="22"/>
                  <w:szCs w:val="36"/>
                </w:rPr>
                <w:id w:val="-1690062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1134">
                  <w:rPr>
                    <w:rFonts w:ascii="MS Gothic" w:eastAsia="MS Gothic" w:hAnsi="MS Gothic" w:hint="eastAsia"/>
                    <w:sz w:val="22"/>
                    <w:szCs w:val="36"/>
                  </w:rPr>
                  <w:t>☐</w:t>
                </w:r>
              </w:sdtContent>
            </w:sdt>
            <w:r w:rsidR="00CB1134">
              <w:rPr>
                <w:rFonts w:ascii="Eras Medium ITC" w:hAnsi="Eras Medium ITC"/>
                <w:sz w:val="22"/>
                <w:szCs w:val="36"/>
              </w:rPr>
              <w:t xml:space="preserve"> </w:t>
            </w:r>
            <w:r w:rsidR="00651882" w:rsidRPr="00B43BCF">
              <w:rPr>
                <w:rFonts w:ascii="Eras Medium ITC" w:hAnsi="Eras Medium ITC"/>
                <w:sz w:val="22"/>
                <w:szCs w:val="36"/>
              </w:rPr>
              <w:t>vente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0DEE8B11" w14:textId="77777777" w:rsidR="00651882" w:rsidRPr="00B43BCF" w:rsidRDefault="00000000" w:rsidP="005678BF">
            <w:pPr>
              <w:spacing w:line="276" w:lineRule="auto"/>
              <w:rPr>
                <w:rFonts w:ascii="Eras Medium ITC" w:hAnsi="Eras Medium ITC"/>
                <w:sz w:val="22"/>
                <w:szCs w:val="36"/>
              </w:rPr>
            </w:pPr>
            <w:sdt>
              <w:sdtPr>
                <w:rPr>
                  <w:rFonts w:ascii="Eras Medium ITC" w:hAnsi="Eras Medium ITC"/>
                  <w:sz w:val="22"/>
                  <w:szCs w:val="36"/>
                </w:rPr>
                <w:id w:val="-1740628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1134">
                  <w:rPr>
                    <w:rFonts w:ascii="MS Gothic" w:eastAsia="MS Gothic" w:hAnsi="MS Gothic" w:hint="eastAsia"/>
                    <w:sz w:val="22"/>
                    <w:szCs w:val="36"/>
                  </w:rPr>
                  <w:t>☐</w:t>
                </w:r>
              </w:sdtContent>
            </w:sdt>
            <w:r w:rsidR="00CB1134">
              <w:rPr>
                <w:rFonts w:ascii="Eras Medium ITC" w:hAnsi="Eras Medium ITC"/>
                <w:sz w:val="22"/>
                <w:szCs w:val="36"/>
              </w:rPr>
              <w:t xml:space="preserve"> </w:t>
            </w:r>
            <w:r w:rsidR="00651882" w:rsidRPr="00B43BCF">
              <w:rPr>
                <w:rFonts w:ascii="Eras Medium ITC" w:hAnsi="Eras Medium ITC"/>
                <w:sz w:val="22"/>
                <w:szCs w:val="36"/>
              </w:rPr>
              <w:t>r</w:t>
            </w:r>
            <w:r w:rsidR="00651882" w:rsidRPr="00B43BCF">
              <w:rPr>
                <w:rFonts w:ascii="Eras Medium ITC" w:hAnsi="Eras Medium ITC" w:cs="Eras Medium ITC"/>
                <w:sz w:val="22"/>
                <w:szCs w:val="36"/>
              </w:rPr>
              <w:t>é</w:t>
            </w:r>
            <w:r w:rsidR="00651882" w:rsidRPr="00B43BCF">
              <w:rPr>
                <w:rFonts w:ascii="Eras Medium ITC" w:hAnsi="Eras Medium ITC"/>
                <w:sz w:val="22"/>
                <w:szCs w:val="36"/>
              </w:rPr>
              <w:t>paration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359B25E" w14:textId="77777777" w:rsidR="00651882" w:rsidRPr="00B43BCF" w:rsidRDefault="00000000" w:rsidP="005678BF">
            <w:pPr>
              <w:spacing w:line="276" w:lineRule="auto"/>
              <w:rPr>
                <w:rFonts w:ascii="Eras Medium ITC" w:hAnsi="Eras Medium ITC"/>
                <w:sz w:val="22"/>
                <w:szCs w:val="36"/>
              </w:rPr>
            </w:pPr>
            <w:sdt>
              <w:sdtPr>
                <w:rPr>
                  <w:rFonts w:ascii="Eras Medium ITC" w:hAnsi="Eras Medium ITC"/>
                  <w:sz w:val="22"/>
                  <w:szCs w:val="36"/>
                </w:rPr>
                <w:id w:val="-717823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1134">
                  <w:rPr>
                    <w:rFonts w:ascii="MS Gothic" w:eastAsia="MS Gothic" w:hAnsi="MS Gothic" w:hint="eastAsia"/>
                    <w:sz w:val="22"/>
                    <w:szCs w:val="36"/>
                  </w:rPr>
                  <w:t>☐</w:t>
                </w:r>
              </w:sdtContent>
            </w:sdt>
            <w:r w:rsidR="00CB1134">
              <w:rPr>
                <w:rFonts w:ascii="Eras Medium ITC" w:hAnsi="Eras Medium ITC"/>
                <w:sz w:val="22"/>
                <w:szCs w:val="36"/>
              </w:rPr>
              <w:t xml:space="preserve"> </w:t>
            </w:r>
            <w:r w:rsidR="00651882" w:rsidRPr="00B43BCF">
              <w:rPr>
                <w:rFonts w:ascii="Eras Medium ITC" w:hAnsi="Eras Medium ITC"/>
                <w:sz w:val="22"/>
                <w:szCs w:val="36"/>
              </w:rPr>
              <w:t>rejet</w:t>
            </w:r>
          </w:p>
        </w:tc>
      </w:tr>
    </w:tbl>
    <w:p w14:paraId="2589B2EE" w14:textId="77777777" w:rsidR="0030124D" w:rsidRDefault="0030124D"/>
    <w:sectPr w:rsidR="0030124D" w:rsidSect="00BA7318">
      <w:headerReference w:type="default" r:id="rId111"/>
      <w:footerReference w:type="default" r:id="rId112"/>
      <w:pgSz w:w="11906" w:h="16838"/>
      <w:pgMar w:top="567" w:right="424" w:bottom="567" w:left="85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853DB" w14:textId="77777777" w:rsidR="007850BB" w:rsidRDefault="007850BB" w:rsidP="00A46C53">
      <w:r>
        <w:separator/>
      </w:r>
    </w:p>
  </w:endnote>
  <w:endnote w:type="continuationSeparator" w:id="0">
    <w:p w14:paraId="2287924F" w14:textId="77777777" w:rsidR="007850BB" w:rsidRDefault="007850BB" w:rsidP="00A46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parral Pro Light">
    <w:altName w:val="Cambr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4CEE9" w14:textId="77777777" w:rsidR="008A529F" w:rsidRPr="00970226" w:rsidRDefault="008A529F" w:rsidP="006F0D87">
    <w:pPr>
      <w:pStyle w:val="Pieddepage"/>
      <w:rPr>
        <w:rFonts w:ascii="Calibri" w:hAnsi="Calibri"/>
      </w:rPr>
    </w:pPr>
    <w:r w:rsidRPr="00970226">
      <w:rPr>
        <w:rFonts w:ascii="Calibri" w:hAnsi="Calibri"/>
      </w:rPr>
      <w:t>Lycée du Dauphiné</w:t>
    </w:r>
    <w:r>
      <w:rPr>
        <w:rFonts w:ascii="Calibri" w:hAnsi="Calibri"/>
      </w:rPr>
      <w:t xml:space="preserve"> </w:t>
    </w:r>
    <w:r>
      <w:rPr>
        <w:rFonts w:ascii="Calibri" w:hAnsi="Calibri"/>
      </w:rPr>
      <w:tab/>
      <w:t xml:space="preserve">                                                                                                                                   </w:t>
    </w:r>
    <w:r w:rsidRPr="00970226">
      <w:rPr>
        <w:rFonts w:ascii="Calibri" w:hAnsi="Calibri"/>
      </w:rPr>
      <w:t xml:space="preserve">Page </w:t>
    </w:r>
    <w:r w:rsidRPr="00970226">
      <w:rPr>
        <w:rFonts w:ascii="Calibri" w:hAnsi="Calibri"/>
        <w:bCs/>
      </w:rPr>
      <w:fldChar w:fldCharType="begin"/>
    </w:r>
    <w:r w:rsidRPr="00970226">
      <w:rPr>
        <w:rFonts w:ascii="Calibri" w:hAnsi="Calibri"/>
        <w:bCs/>
      </w:rPr>
      <w:instrText>PAGE</w:instrText>
    </w:r>
    <w:r w:rsidRPr="00970226">
      <w:rPr>
        <w:rFonts w:ascii="Calibri" w:hAnsi="Calibri"/>
        <w:bCs/>
      </w:rPr>
      <w:fldChar w:fldCharType="separate"/>
    </w:r>
    <w:r w:rsidR="007B7CE3">
      <w:rPr>
        <w:rFonts w:ascii="Calibri" w:hAnsi="Calibri"/>
        <w:bCs/>
        <w:noProof/>
      </w:rPr>
      <w:t>15</w:t>
    </w:r>
    <w:r w:rsidRPr="00970226">
      <w:rPr>
        <w:rFonts w:ascii="Calibri" w:hAnsi="Calibri"/>
        <w:bCs/>
      </w:rPr>
      <w:fldChar w:fldCharType="end"/>
    </w:r>
    <w:r w:rsidRPr="00970226">
      <w:rPr>
        <w:rFonts w:ascii="Calibri" w:hAnsi="Calibri"/>
      </w:rPr>
      <w:t xml:space="preserve"> sur </w:t>
    </w:r>
    <w:r w:rsidRPr="00970226">
      <w:rPr>
        <w:rFonts w:ascii="Calibri" w:hAnsi="Calibri"/>
        <w:bCs/>
      </w:rPr>
      <w:fldChar w:fldCharType="begin"/>
    </w:r>
    <w:r w:rsidRPr="00970226">
      <w:rPr>
        <w:rFonts w:ascii="Calibri" w:hAnsi="Calibri"/>
        <w:bCs/>
      </w:rPr>
      <w:instrText>NUMPAGES</w:instrText>
    </w:r>
    <w:r w:rsidRPr="00970226">
      <w:rPr>
        <w:rFonts w:ascii="Calibri" w:hAnsi="Calibri"/>
        <w:bCs/>
      </w:rPr>
      <w:fldChar w:fldCharType="separate"/>
    </w:r>
    <w:r w:rsidR="007B7CE3">
      <w:rPr>
        <w:rFonts w:ascii="Calibri" w:hAnsi="Calibri"/>
        <w:bCs/>
        <w:noProof/>
      </w:rPr>
      <w:t>18</w:t>
    </w:r>
    <w:r w:rsidRPr="00970226">
      <w:rPr>
        <w:rFonts w:ascii="Calibri" w:hAnsi="Calibri"/>
        <w:bCs/>
      </w:rPr>
      <w:fldChar w:fldCharType="end"/>
    </w:r>
  </w:p>
  <w:p w14:paraId="1DE2722D" w14:textId="77777777" w:rsidR="008A529F" w:rsidRDefault="008A529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72957" w14:textId="77777777" w:rsidR="007850BB" w:rsidRDefault="007850BB" w:rsidP="00A46C53">
      <w:r>
        <w:separator/>
      </w:r>
    </w:p>
  </w:footnote>
  <w:footnote w:type="continuationSeparator" w:id="0">
    <w:p w14:paraId="03A811BC" w14:textId="77777777" w:rsidR="007850BB" w:rsidRDefault="007850BB" w:rsidP="00A46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643" w:type="dxa"/>
      <w:tblInd w:w="-34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  <w:tblLook w:val="04A0" w:firstRow="1" w:lastRow="0" w:firstColumn="1" w:lastColumn="0" w:noHBand="0" w:noVBand="1"/>
    </w:tblPr>
    <w:tblGrid>
      <w:gridCol w:w="2480"/>
      <w:gridCol w:w="6528"/>
      <w:gridCol w:w="1635"/>
    </w:tblGrid>
    <w:tr w:rsidR="008A529F" w14:paraId="4A477CBB" w14:textId="77777777" w:rsidTr="00CB1134">
      <w:trPr>
        <w:trHeight w:val="518"/>
      </w:trPr>
      <w:tc>
        <w:tcPr>
          <w:tcW w:w="2480" w:type="dxa"/>
          <w:shd w:val="clear" w:color="auto" w:fill="F2F2F2" w:themeFill="background1" w:themeFillShade="F2"/>
          <w:vAlign w:val="center"/>
        </w:tcPr>
        <w:p w14:paraId="730D708C" w14:textId="77777777" w:rsidR="008A529F" w:rsidRPr="00B45C04" w:rsidRDefault="008A529F" w:rsidP="00B906A9">
          <w:pPr>
            <w:jc w:val="center"/>
            <w:rPr>
              <w:rFonts w:ascii="Kristen ITC" w:hAnsi="Kristen ITC"/>
              <w:b/>
            </w:rPr>
          </w:pPr>
          <w:r w:rsidRPr="00B45C04">
            <w:rPr>
              <w:rFonts w:ascii="Kristen ITC" w:hAnsi="Kristen ITC"/>
              <w:b/>
              <w:color w:val="FF0000"/>
              <w:sz w:val="40"/>
            </w:rPr>
            <w:t>Thème</w:t>
          </w:r>
        </w:p>
      </w:tc>
      <w:tc>
        <w:tcPr>
          <w:tcW w:w="6528" w:type="dxa"/>
        </w:tcPr>
        <w:p w14:paraId="65A39362" w14:textId="77777777" w:rsidR="008A529F" w:rsidRPr="00523890" w:rsidRDefault="008A529F" w:rsidP="00B906A9">
          <w:pPr>
            <w:jc w:val="center"/>
            <w:rPr>
              <w:rFonts w:ascii="Arial Rounded MT Bold" w:hAnsi="Arial Rounded MT Bold"/>
              <w:sz w:val="28"/>
            </w:rPr>
          </w:pPr>
          <w:r w:rsidRPr="00523890">
            <w:rPr>
              <w:rFonts w:ascii="Arial Rounded MT Bold" w:hAnsi="Arial Rounded MT Bold"/>
              <w:sz w:val="28"/>
            </w:rPr>
            <w:t>Réalisation du produit</w:t>
          </w:r>
        </w:p>
        <w:p w14:paraId="4F59FF6D" w14:textId="77777777" w:rsidR="008A529F" w:rsidRDefault="008A529F" w:rsidP="00B906A9">
          <w:pPr>
            <w:jc w:val="center"/>
          </w:pPr>
          <w:r w:rsidRPr="00523890">
            <w:rPr>
              <w:rFonts w:ascii="Arial Rounded MT Bold" w:hAnsi="Arial Rounded MT Bold"/>
              <w:sz w:val="28"/>
            </w:rPr>
            <w:t>NOTEBOOK - COVER ANTON</w:t>
          </w:r>
        </w:p>
      </w:tc>
      <w:tc>
        <w:tcPr>
          <w:tcW w:w="1635" w:type="dxa"/>
          <w:shd w:val="clear" w:color="auto" w:fill="F2F2F2" w:themeFill="background1" w:themeFillShade="F2"/>
        </w:tcPr>
        <w:p w14:paraId="4AA8D6DB" w14:textId="77777777" w:rsidR="008A529F" w:rsidRPr="00523890" w:rsidRDefault="008A529F" w:rsidP="00B906A9">
          <w:pPr>
            <w:jc w:val="center"/>
            <w:rPr>
              <w:rFonts w:ascii="Arial Rounded MT Bold" w:hAnsi="Arial Rounded MT Bold"/>
              <w:sz w:val="28"/>
            </w:rPr>
          </w:pPr>
          <w:r w:rsidRPr="00BA7318">
            <w:rPr>
              <w:noProof/>
              <w:sz w:val="40"/>
            </w:rPr>
            <w:drawing>
              <wp:anchor distT="0" distB="0" distL="114300" distR="114300" simplePos="0" relativeHeight="251664384" behindDoc="0" locked="0" layoutInCell="1" allowOverlap="1" wp14:anchorId="2A1E92EF" wp14:editId="71F7B569">
                <wp:simplePos x="0" y="0"/>
                <wp:positionH relativeFrom="column">
                  <wp:posOffset>370205</wp:posOffset>
                </wp:positionH>
                <wp:positionV relativeFrom="paragraph">
                  <wp:posOffset>3175</wp:posOffset>
                </wp:positionV>
                <wp:extent cx="375285" cy="369570"/>
                <wp:effectExtent l="0" t="0" r="0" b="0"/>
                <wp:wrapNone/>
                <wp:docPr id="33" name="Image 33" descr="D:\Lycée du dauphiné\1-COURS\8-Image fonction RSC\Accueil .png">
                  <a:hlinkClick xmlns:a="http://schemas.openxmlformats.org/drawingml/2006/main" r:id="rId1" tooltip="Retour au sommaire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53" descr="D:\Lycée du dauphiné\1-COURS\8-Image fonction RSC\Accueil 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528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388DE5D" w14:textId="77777777" w:rsidR="008A529F" w:rsidRPr="006D12F9" w:rsidRDefault="008A529F" w:rsidP="006D12F9">
    <w:pPr>
      <w:pStyle w:val="En-tte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6" type="#_x0000_t75" style="width:336.8pt;height:360.8pt" o:bullet="t">
        <v:imagedata r:id="rId1" o:title="image sac cabas"/>
      </v:shape>
    </w:pict>
  </w:numPicBullet>
  <w:numPicBullet w:numPicBulletId="1">
    <w:pict>
      <v:shape id="_x0000_i1337" type="#_x0000_t75" style="width:24.2pt;height:20.3pt;visibility:visible" o:bullet="t">
        <v:imagedata r:id="rId2" o:title=""/>
      </v:shape>
    </w:pict>
  </w:numPicBullet>
  <w:numPicBullet w:numPicBulletId="2">
    <w:pict>
      <v:shape id="_x0000_i1338" type="#_x0000_t75" style="width:20.3pt;height:17pt;visibility:visible" o:bullet="t">
        <v:imagedata r:id="rId3" o:title=""/>
      </v:shape>
    </w:pict>
  </w:numPicBullet>
  <w:numPicBullet w:numPicBulletId="3">
    <w:pict>
      <v:shape id="_x0000_i1339" type="#_x0000_t75" style="width:735.1pt;height:732.1pt;visibility:visible" o:bullet="t">
        <v:imagedata r:id="rId4" o:title="Accueil "/>
      </v:shape>
    </w:pict>
  </w:numPicBullet>
  <w:abstractNum w:abstractNumId="0" w15:restartNumberingAfterBreak="0">
    <w:nsid w:val="03545B92"/>
    <w:multiLevelType w:val="hybridMultilevel"/>
    <w:tmpl w:val="779C37B8"/>
    <w:lvl w:ilvl="0" w:tplc="824ADC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05D98"/>
    <w:multiLevelType w:val="hybridMultilevel"/>
    <w:tmpl w:val="091856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D3E05"/>
    <w:multiLevelType w:val="hybridMultilevel"/>
    <w:tmpl w:val="FE36EEF8"/>
    <w:lvl w:ilvl="0" w:tplc="040C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 w15:restartNumberingAfterBreak="0">
    <w:nsid w:val="0AB8533A"/>
    <w:multiLevelType w:val="hybridMultilevel"/>
    <w:tmpl w:val="3A7062DC"/>
    <w:lvl w:ilvl="0" w:tplc="824ADC30">
      <w:start w:val="1"/>
      <w:numFmt w:val="bullet"/>
      <w:lvlText w:val=""/>
      <w:lvlJc w:val="left"/>
      <w:pPr>
        <w:ind w:left="775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" w15:restartNumberingAfterBreak="0">
    <w:nsid w:val="10D569A8"/>
    <w:multiLevelType w:val="hybridMultilevel"/>
    <w:tmpl w:val="3D984E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15452"/>
    <w:multiLevelType w:val="hybridMultilevel"/>
    <w:tmpl w:val="3F261664"/>
    <w:lvl w:ilvl="0" w:tplc="824ADC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54828"/>
    <w:multiLevelType w:val="hybridMultilevel"/>
    <w:tmpl w:val="B4360C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E24D1"/>
    <w:multiLevelType w:val="hybridMultilevel"/>
    <w:tmpl w:val="3EFE1B34"/>
    <w:lvl w:ilvl="0" w:tplc="069010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AB70C0"/>
    <w:multiLevelType w:val="hybridMultilevel"/>
    <w:tmpl w:val="4308E3DE"/>
    <w:lvl w:ilvl="0" w:tplc="773A9052">
      <w:start w:val="1"/>
      <w:numFmt w:val="bullet"/>
      <w:lvlText w:val=""/>
      <w:lvlPicBulletId w:val="0"/>
      <w:lvlJc w:val="left"/>
      <w:pPr>
        <w:ind w:left="1025" w:hanging="360"/>
      </w:pPr>
      <w:rPr>
        <w:rFonts w:ascii="Symbol" w:hAnsi="Symbol" w:hint="default"/>
        <w:color w:val="auto"/>
        <w:sz w:val="32"/>
      </w:rPr>
    </w:lvl>
    <w:lvl w:ilvl="1" w:tplc="040C0003" w:tentative="1">
      <w:start w:val="1"/>
      <w:numFmt w:val="bullet"/>
      <w:lvlText w:val="o"/>
      <w:lvlJc w:val="left"/>
      <w:pPr>
        <w:ind w:left="17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5" w:hanging="360"/>
      </w:pPr>
      <w:rPr>
        <w:rFonts w:ascii="Wingdings" w:hAnsi="Wingdings" w:hint="default"/>
      </w:rPr>
    </w:lvl>
  </w:abstractNum>
  <w:abstractNum w:abstractNumId="9" w15:restartNumberingAfterBreak="0">
    <w:nsid w:val="19FA4A2E"/>
    <w:multiLevelType w:val="hybridMultilevel"/>
    <w:tmpl w:val="1C568F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A3E1C"/>
    <w:multiLevelType w:val="hybridMultilevel"/>
    <w:tmpl w:val="05F00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6E02D2"/>
    <w:multiLevelType w:val="hybridMultilevel"/>
    <w:tmpl w:val="A02C62FC"/>
    <w:lvl w:ilvl="0" w:tplc="B544738C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43093"/>
    <w:multiLevelType w:val="hybridMultilevel"/>
    <w:tmpl w:val="DAC4231C"/>
    <w:lvl w:ilvl="0" w:tplc="773A90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404F0"/>
    <w:multiLevelType w:val="hybridMultilevel"/>
    <w:tmpl w:val="788E5DEC"/>
    <w:lvl w:ilvl="0" w:tplc="773A905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32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0D72186"/>
    <w:multiLevelType w:val="hybridMultilevel"/>
    <w:tmpl w:val="A2342A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B44C79"/>
    <w:multiLevelType w:val="hybridMultilevel"/>
    <w:tmpl w:val="47D2D21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CA5B28"/>
    <w:multiLevelType w:val="multilevel"/>
    <w:tmpl w:val="C8D2D0B0"/>
    <w:lvl w:ilvl="0">
      <w:start w:val="1"/>
      <w:numFmt w:val="bullet"/>
      <w:lvlText w:val="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auto"/>
        <w:sz w:val="32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0A7A5E"/>
    <w:multiLevelType w:val="hybridMultilevel"/>
    <w:tmpl w:val="909429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1C5515"/>
    <w:multiLevelType w:val="hybridMultilevel"/>
    <w:tmpl w:val="B0F6586C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 w15:restartNumberingAfterBreak="0">
    <w:nsid w:val="2EC16530"/>
    <w:multiLevelType w:val="hybridMultilevel"/>
    <w:tmpl w:val="EFE4AF50"/>
    <w:lvl w:ilvl="0" w:tplc="824ADC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E07680"/>
    <w:multiLevelType w:val="hybridMultilevel"/>
    <w:tmpl w:val="CB7277E2"/>
    <w:lvl w:ilvl="0" w:tplc="773A90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355BB7"/>
    <w:multiLevelType w:val="hybridMultilevel"/>
    <w:tmpl w:val="8F7644AE"/>
    <w:lvl w:ilvl="0" w:tplc="5DB09FD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C4A8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A069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5AFA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E4BF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5A7F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DA02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9A89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369A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32396CCF"/>
    <w:multiLevelType w:val="hybridMultilevel"/>
    <w:tmpl w:val="2C4E01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7A2C5C"/>
    <w:multiLevelType w:val="hybridMultilevel"/>
    <w:tmpl w:val="567416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5A6BE9"/>
    <w:multiLevelType w:val="hybridMultilevel"/>
    <w:tmpl w:val="541AEC66"/>
    <w:lvl w:ilvl="0" w:tplc="040C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5" w15:restartNumberingAfterBreak="0">
    <w:nsid w:val="3C525A3E"/>
    <w:multiLevelType w:val="hybridMultilevel"/>
    <w:tmpl w:val="8E086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6E11BD"/>
    <w:multiLevelType w:val="hybridMultilevel"/>
    <w:tmpl w:val="AFFC0D64"/>
    <w:lvl w:ilvl="0" w:tplc="824ADC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E42801"/>
    <w:multiLevelType w:val="hybridMultilevel"/>
    <w:tmpl w:val="FD30C998"/>
    <w:lvl w:ilvl="0" w:tplc="773A905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5C7BBD"/>
    <w:multiLevelType w:val="hybridMultilevel"/>
    <w:tmpl w:val="EFE4A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610E6F"/>
    <w:multiLevelType w:val="hybridMultilevel"/>
    <w:tmpl w:val="D77AE97A"/>
    <w:lvl w:ilvl="0" w:tplc="824ADC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261771"/>
    <w:multiLevelType w:val="hybridMultilevel"/>
    <w:tmpl w:val="F2DECE16"/>
    <w:lvl w:ilvl="0" w:tplc="040C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1" w15:restartNumberingAfterBreak="0">
    <w:nsid w:val="57D969ED"/>
    <w:multiLevelType w:val="hybridMultilevel"/>
    <w:tmpl w:val="F2B83E74"/>
    <w:lvl w:ilvl="0" w:tplc="512C90EE">
      <w:start w:val="1"/>
      <w:numFmt w:val="bullet"/>
      <w:lvlText w:val=""/>
      <w:lvlJc w:val="left"/>
      <w:pPr>
        <w:ind w:left="665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3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5" w:hanging="360"/>
      </w:pPr>
      <w:rPr>
        <w:rFonts w:ascii="Wingdings" w:hAnsi="Wingdings" w:hint="default"/>
      </w:rPr>
    </w:lvl>
  </w:abstractNum>
  <w:abstractNum w:abstractNumId="32" w15:restartNumberingAfterBreak="0">
    <w:nsid w:val="5ABD5470"/>
    <w:multiLevelType w:val="hybridMultilevel"/>
    <w:tmpl w:val="9578BEA8"/>
    <w:lvl w:ilvl="0" w:tplc="9530F2A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5B13A2"/>
    <w:multiLevelType w:val="hybridMultilevel"/>
    <w:tmpl w:val="C736F4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6712D4"/>
    <w:multiLevelType w:val="hybridMultilevel"/>
    <w:tmpl w:val="1F86C106"/>
    <w:lvl w:ilvl="0" w:tplc="AAD66A20">
      <w:start w:val="1"/>
      <w:numFmt w:val="bullet"/>
      <w:lvlText w:val=""/>
      <w:lvlPicBulletId w:val="1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BBBA4C8A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A1BC269C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B6B27968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C9CF9A6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D8EC9190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A9966BB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C186CABE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6F54543E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35" w15:restartNumberingAfterBreak="0">
    <w:nsid w:val="6B113BCA"/>
    <w:multiLevelType w:val="multilevel"/>
    <w:tmpl w:val="0C8A8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2542D0"/>
    <w:multiLevelType w:val="hybridMultilevel"/>
    <w:tmpl w:val="C33EDD0C"/>
    <w:lvl w:ilvl="0" w:tplc="824ADC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020B1D"/>
    <w:multiLevelType w:val="hybridMultilevel"/>
    <w:tmpl w:val="8FDA0AC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2D7F00"/>
    <w:multiLevelType w:val="hybridMultilevel"/>
    <w:tmpl w:val="86BA101E"/>
    <w:lvl w:ilvl="0" w:tplc="B8EA98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56220F"/>
    <w:multiLevelType w:val="hybridMultilevel"/>
    <w:tmpl w:val="BDFAC6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550E13"/>
    <w:multiLevelType w:val="hybridMultilevel"/>
    <w:tmpl w:val="E1225940"/>
    <w:lvl w:ilvl="0" w:tplc="5412CF16">
      <w:start w:val="1"/>
      <w:numFmt w:val="bullet"/>
      <w:pStyle w:val="pastill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877856"/>
    <w:multiLevelType w:val="hybridMultilevel"/>
    <w:tmpl w:val="8CC018D0"/>
    <w:lvl w:ilvl="0" w:tplc="B544738C">
      <w:start w:val="1"/>
      <w:numFmt w:val="bullet"/>
      <w:lvlText w:val="£"/>
      <w:lvlJc w:val="left"/>
      <w:pPr>
        <w:ind w:left="108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AEB4C75"/>
    <w:multiLevelType w:val="hybridMultilevel"/>
    <w:tmpl w:val="E22406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4D6FE0"/>
    <w:multiLevelType w:val="hybridMultilevel"/>
    <w:tmpl w:val="6BE6C7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3290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26706626">
    <w:abstractNumId w:val="1"/>
  </w:num>
  <w:num w:numId="3" w16cid:durableId="1155758967">
    <w:abstractNumId w:val="32"/>
  </w:num>
  <w:num w:numId="4" w16cid:durableId="116366426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07394418">
    <w:abstractNumId w:val="16"/>
  </w:num>
  <w:num w:numId="6" w16cid:durableId="1393042455">
    <w:abstractNumId w:val="37"/>
  </w:num>
  <w:num w:numId="7" w16cid:durableId="1522433181">
    <w:abstractNumId w:val="15"/>
  </w:num>
  <w:num w:numId="8" w16cid:durableId="122577608">
    <w:abstractNumId w:val="28"/>
  </w:num>
  <w:num w:numId="9" w16cid:durableId="558054099">
    <w:abstractNumId w:val="17"/>
  </w:num>
  <w:num w:numId="10" w16cid:durableId="1494301414">
    <w:abstractNumId w:val="6"/>
  </w:num>
  <w:num w:numId="11" w16cid:durableId="1553347874">
    <w:abstractNumId w:val="14"/>
  </w:num>
  <w:num w:numId="12" w16cid:durableId="1023483923">
    <w:abstractNumId w:val="4"/>
  </w:num>
  <w:num w:numId="13" w16cid:durableId="1447969545">
    <w:abstractNumId w:val="30"/>
  </w:num>
  <w:num w:numId="14" w16cid:durableId="565072132">
    <w:abstractNumId w:val="24"/>
  </w:num>
  <w:num w:numId="15" w16cid:durableId="1528716139">
    <w:abstractNumId w:val="2"/>
  </w:num>
  <w:num w:numId="16" w16cid:durableId="2040472357">
    <w:abstractNumId w:val="42"/>
  </w:num>
  <w:num w:numId="17" w16cid:durableId="1050887150">
    <w:abstractNumId w:val="33"/>
  </w:num>
  <w:num w:numId="18" w16cid:durableId="1341350657">
    <w:abstractNumId w:val="10"/>
  </w:num>
  <w:num w:numId="19" w16cid:durableId="655960171">
    <w:abstractNumId w:val="25"/>
  </w:num>
  <w:num w:numId="20" w16cid:durableId="745809416">
    <w:abstractNumId w:val="27"/>
  </w:num>
  <w:num w:numId="21" w16cid:durableId="1307778498">
    <w:abstractNumId w:val="35"/>
  </w:num>
  <w:num w:numId="22" w16cid:durableId="1207256657">
    <w:abstractNumId w:val="29"/>
  </w:num>
  <w:num w:numId="23" w16cid:durableId="2102529261">
    <w:abstractNumId w:val="3"/>
  </w:num>
  <w:num w:numId="24" w16cid:durableId="528109042">
    <w:abstractNumId w:val="26"/>
  </w:num>
  <w:num w:numId="25" w16cid:durableId="1059356469">
    <w:abstractNumId w:val="0"/>
  </w:num>
  <w:num w:numId="26" w16cid:durableId="1278103953">
    <w:abstractNumId w:val="5"/>
  </w:num>
  <w:num w:numId="27" w16cid:durableId="1296520721">
    <w:abstractNumId w:val="36"/>
  </w:num>
  <w:num w:numId="28" w16cid:durableId="284695164">
    <w:abstractNumId w:val="19"/>
  </w:num>
  <w:num w:numId="29" w16cid:durableId="1960527497">
    <w:abstractNumId w:val="40"/>
  </w:num>
  <w:num w:numId="30" w16cid:durableId="596720312">
    <w:abstractNumId w:val="40"/>
    <w:lvlOverride w:ilvl="0">
      <w:startOverride w:val="1"/>
    </w:lvlOverride>
  </w:num>
  <w:num w:numId="31" w16cid:durableId="2066295352">
    <w:abstractNumId w:val="12"/>
  </w:num>
  <w:num w:numId="32" w16cid:durableId="383456853">
    <w:abstractNumId w:val="20"/>
  </w:num>
  <w:num w:numId="33" w16cid:durableId="2111003879">
    <w:abstractNumId w:val="8"/>
  </w:num>
  <w:num w:numId="34" w16cid:durableId="1200437225">
    <w:abstractNumId w:val="34"/>
  </w:num>
  <w:num w:numId="35" w16cid:durableId="84957359">
    <w:abstractNumId w:val="21"/>
  </w:num>
  <w:num w:numId="36" w16cid:durableId="1635209179">
    <w:abstractNumId w:val="13"/>
  </w:num>
  <w:num w:numId="37" w16cid:durableId="501818477">
    <w:abstractNumId w:val="18"/>
  </w:num>
  <w:num w:numId="38" w16cid:durableId="502168454">
    <w:abstractNumId w:val="41"/>
  </w:num>
  <w:num w:numId="39" w16cid:durableId="258099807">
    <w:abstractNumId w:val="31"/>
  </w:num>
  <w:num w:numId="40" w16cid:durableId="535780696">
    <w:abstractNumId w:val="38"/>
  </w:num>
  <w:num w:numId="41" w16cid:durableId="1002927084">
    <w:abstractNumId w:val="9"/>
  </w:num>
  <w:num w:numId="42" w16cid:durableId="49502470">
    <w:abstractNumId w:val="11"/>
  </w:num>
  <w:num w:numId="43" w16cid:durableId="1500929324">
    <w:abstractNumId w:val="22"/>
  </w:num>
  <w:num w:numId="44" w16cid:durableId="1870339190">
    <w:abstractNumId w:val="39"/>
  </w:num>
  <w:num w:numId="45" w16cid:durableId="875240432">
    <w:abstractNumId w:val="23"/>
  </w:num>
  <w:num w:numId="46" w16cid:durableId="668027353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7DC"/>
    <w:rsid w:val="00000C40"/>
    <w:rsid w:val="0000669B"/>
    <w:rsid w:val="00006A81"/>
    <w:rsid w:val="00020C8A"/>
    <w:rsid w:val="00025F2E"/>
    <w:rsid w:val="000266A9"/>
    <w:rsid w:val="00030ACD"/>
    <w:rsid w:val="0003229B"/>
    <w:rsid w:val="0003395F"/>
    <w:rsid w:val="000344DB"/>
    <w:rsid w:val="00035BD6"/>
    <w:rsid w:val="00044D33"/>
    <w:rsid w:val="000519FE"/>
    <w:rsid w:val="00052899"/>
    <w:rsid w:val="00063801"/>
    <w:rsid w:val="00063F82"/>
    <w:rsid w:val="000734ED"/>
    <w:rsid w:val="00076641"/>
    <w:rsid w:val="0007698D"/>
    <w:rsid w:val="00081EDE"/>
    <w:rsid w:val="00092569"/>
    <w:rsid w:val="00092F8A"/>
    <w:rsid w:val="000940D0"/>
    <w:rsid w:val="00095F94"/>
    <w:rsid w:val="000977CD"/>
    <w:rsid w:val="000A512F"/>
    <w:rsid w:val="000B2D5C"/>
    <w:rsid w:val="000B5F20"/>
    <w:rsid w:val="000B7B2B"/>
    <w:rsid w:val="000B7B9C"/>
    <w:rsid w:val="000C3A09"/>
    <w:rsid w:val="000D4E05"/>
    <w:rsid w:val="000E064A"/>
    <w:rsid w:val="000E0AFB"/>
    <w:rsid w:val="000F1878"/>
    <w:rsid w:val="000F463E"/>
    <w:rsid w:val="000F585D"/>
    <w:rsid w:val="000F6309"/>
    <w:rsid w:val="0010001D"/>
    <w:rsid w:val="00103764"/>
    <w:rsid w:val="0010469F"/>
    <w:rsid w:val="00112C8A"/>
    <w:rsid w:val="00124F44"/>
    <w:rsid w:val="00130C0B"/>
    <w:rsid w:val="00131BE0"/>
    <w:rsid w:val="00136157"/>
    <w:rsid w:val="00136298"/>
    <w:rsid w:val="00141332"/>
    <w:rsid w:val="00143274"/>
    <w:rsid w:val="0014440C"/>
    <w:rsid w:val="00146AA2"/>
    <w:rsid w:val="00147B49"/>
    <w:rsid w:val="0015276D"/>
    <w:rsid w:val="00153DCF"/>
    <w:rsid w:val="001567E3"/>
    <w:rsid w:val="00160FE1"/>
    <w:rsid w:val="00163D55"/>
    <w:rsid w:val="00164A11"/>
    <w:rsid w:val="00166B49"/>
    <w:rsid w:val="00172D1C"/>
    <w:rsid w:val="001743A1"/>
    <w:rsid w:val="00186FDF"/>
    <w:rsid w:val="001873C2"/>
    <w:rsid w:val="00190256"/>
    <w:rsid w:val="00192824"/>
    <w:rsid w:val="001937B1"/>
    <w:rsid w:val="001950EB"/>
    <w:rsid w:val="001A23D3"/>
    <w:rsid w:val="001A54C2"/>
    <w:rsid w:val="001A7C73"/>
    <w:rsid w:val="001B0CB7"/>
    <w:rsid w:val="001B0E37"/>
    <w:rsid w:val="001B1EB4"/>
    <w:rsid w:val="001B517E"/>
    <w:rsid w:val="001C4CCE"/>
    <w:rsid w:val="001D35C3"/>
    <w:rsid w:val="001D7D38"/>
    <w:rsid w:val="001E0259"/>
    <w:rsid w:val="001E49C7"/>
    <w:rsid w:val="001E6070"/>
    <w:rsid w:val="001E615C"/>
    <w:rsid w:val="001F3B47"/>
    <w:rsid w:val="001F5D4A"/>
    <w:rsid w:val="00204F8E"/>
    <w:rsid w:val="00212A7F"/>
    <w:rsid w:val="00221316"/>
    <w:rsid w:val="0022169E"/>
    <w:rsid w:val="00224A12"/>
    <w:rsid w:val="002300E9"/>
    <w:rsid w:val="0023544A"/>
    <w:rsid w:val="00242DD1"/>
    <w:rsid w:val="00244E01"/>
    <w:rsid w:val="00245F38"/>
    <w:rsid w:val="00256208"/>
    <w:rsid w:val="00256496"/>
    <w:rsid w:val="002572D0"/>
    <w:rsid w:val="00264507"/>
    <w:rsid w:val="0026522E"/>
    <w:rsid w:val="00267BA8"/>
    <w:rsid w:val="00271151"/>
    <w:rsid w:val="00276E8A"/>
    <w:rsid w:val="00277E57"/>
    <w:rsid w:val="00285191"/>
    <w:rsid w:val="0028682E"/>
    <w:rsid w:val="002878A8"/>
    <w:rsid w:val="002944FB"/>
    <w:rsid w:val="0029507D"/>
    <w:rsid w:val="00295EF6"/>
    <w:rsid w:val="0029689B"/>
    <w:rsid w:val="002A1FCE"/>
    <w:rsid w:val="002A2DF3"/>
    <w:rsid w:val="002A575B"/>
    <w:rsid w:val="002A7DE8"/>
    <w:rsid w:val="002B057A"/>
    <w:rsid w:val="002B1464"/>
    <w:rsid w:val="002B1D0D"/>
    <w:rsid w:val="002B482A"/>
    <w:rsid w:val="002B5704"/>
    <w:rsid w:val="002C102B"/>
    <w:rsid w:val="002C14CD"/>
    <w:rsid w:val="002C18AB"/>
    <w:rsid w:val="002C1E7D"/>
    <w:rsid w:val="002C3370"/>
    <w:rsid w:val="002C75D5"/>
    <w:rsid w:val="002D193D"/>
    <w:rsid w:val="002D5B66"/>
    <w:rsid w:val="002E2377"/>
    <w:rsid w:val="002E2823"/>
    <w:rsid w:val="002E37CA"/>
    <w:rsid w:val="002E40D9"/>
    <w:rsid w:val="002F0318"/>
    <w:rsid w:val="002F08C1"/>
    <w:rsid w:val="002F305A"/>
    <w:rsid w:val="002F43E3"/>
    <w:rsid w:val="002F4B87"/>
    <w:rsid w:val="002F5228"/>
    <w:rsid w:val="002F7B56"/>
    <w:rsid w:val="0030124D"/>
    <w:rsid w:val="0030176F"/>
    <w:rsid w:val="00301B9C"/>
    <w:rsid w:val="00304064"/>
    <w:rsid w:val="003058F4"/>
    <w:rsid w:val="00323FD7"/>
    <w:rsid w:val="00325D68"/>
    <w:rsid w:val="00326AE1"/>
    <w:rsid w:val="003371E4"/>
    <w:rsid w:val="003372B0"/>
    <w:rsid w:val="0034260A"/>
    <w:rsid w:val="00344043"/>
    <w:rsid w:val="00345D0D"/>
    <w:rsid w:val="00351662"/>
    <w:rsid w:val="003576EB"/>
    <w:rsid w:val="0036289A"/>
    <w:rsid w:val="00367E24"/>
    <w:rsid w:val="003740EC"/>
    <w:rsid w:val="0038115B"/>
    <w:rsid w:val="003837DC"/>
    <w:rsid w:val="00385B5F"/>
    <w:rsid w:val="003867AB"/>
    <w:rsid w:val="00391267"/>
    <w:rsid w:val="003925A8"/>
    <w:rsid w:val="003A06BE"/>
    <w:rsid w:val="003A2BB6"/>
    <w:rsid w:val="003A397F"/>
    <w:rsid w:val="003A3987"/>
    <w:rsid w:val="003A451C"/>
    <w:rsid w:val="003A4D7F"/>
    <w:rsid w:val="003B20E9"/>
    <w:rsid w:val="003B2AB7"/>
    <w:rsid w:val="003B5B56"/>
    <w:rsid w:val="003C0B78"/>
    <w:rsid w:val="003C0E82"/>
    <w:rsid w:val="003C134C"/>
    <w:rsid w:val="003C3A4E"/>
    <w:rsid w:val="003C51EE"/>
    <w:rsid w:val="003C5A67"/>
    <w:rsid w:val="003C6CBD"/>
    <w:rsid w:val="003D501E"/>
    <w:rsid w:val="003E0BA3"/>
    <w:rsid w:val="003E33A8"/>
    <w:rsid w:val="003E34E7"/>
    <w:rsid w:val="003E360F"/>
    <w:rsid w:val="003E3C5A"/>
    <w:rsid w:val="003E46AB"/>
    <w:rsid w:val="003E49EF"/>
    <w:rsid w:val="003E577C"/>
    <w:rsid w:val="003E719D"/>
    <w:rsid w:val="003E7663"/>
    <w:rsid w:val="004002A1"/>
    <w:rsid w:val="004013FF"/>
    <w:rsid w:val="0040185C"/>
    <w:rsid w:val="004060F1"/>
    <w:rsid w:val="004070BF"/>
    <w:rsid w:val="00407278"/>
    <w:rsid w:val="00410C78"/>
    <w:rsid w:val="0041327A"/>
    <w:rsid w:val="004132A8"/>
    <w:rsid w:val="00413FF9"/>
    <w:rsid w:val="00421664"/>
    <w:rsid w:val="00421666"/>
    <w:rsid w:val="00421D0E"/>
    <w:rsid w:val="00423713"/>
    <w:rsid w:val="004306E7"/>
    <w:rsid w:val="00432F96"/>
    <w:rsid w:val="00442D48"/>
    <w:rsid w:val="004522B8"/>
    <w:rsid w:val="004655EA"/>
    <w:rsid w:val="004678DB"/>
    <w:rsid w:val="00472045"/>
    <w:rsid w:val="0047322F"/>
    <w:rsid w:val="00481688"/>
    <w:rsid w:val="00483CF1"/>
    <w:rsid w:val="0048453D"/>
    <w:rsid w:val="00484CC4"/>
    <w:rsid w:val="00487340"/>
    <w:rsid w:val="00490C7D"/>
    <w:rsid w:val="00497104"/>
    <w:rsid w:val="00497860"/>
    <w:rsid w:val="004A5814"/>
    <w:rsid w:val="004B10E5"/>
    <w:rsid w:val="004B2B88"/>
    <w:rsid w:val="004B6717"/>
    <w:rsid w:val="004C609C"/>
    <w:rsid w:val="004D0A78"/>
    <w:rsid w:val="004D252E"/>
    <w:rsid w:val="004E0CA4"/>
    <w:rsid w:val="004E5BD6"/>
    <w:rsid w:val="004E6256"/>
    <w:rsid w:val="004F54F2"/>
    <w:rsid w:val="00500DF6"/>
    <w:rsid w:val="005013C6"/>
    <w:rsid w:val="00502895"/>
    <w:rsid w:val="00502DFA"/>
    <w:rsid w:val="00503D87"/>
    <w:rsid w:val="0050680E"/>
    <w:rsid w:val="00506C59"/>
    <w:rsid w:val="005100CD"/>
    <w:rsid w:val="00510DD7"/>
    <w:rsid w:val="00511383"/>
    <w:rsid w:val="00512188"/>
    <w:rsid w:val="00520EA4"/>
    <w:rsid w:val="00522395"/>
    <w:rsid w:val="00523890"/>
    <w:rsid w:val="00526312"/>
    <w:rsid w:val="00527831"/>
    <w:rsid w:val="00530FB1"/>
    <w:rsid w:val="0053280B"/>
    <w:rsid w:val="00537A4E"/>
    <w:rsid w:val="0054070D"/>
    <w:rsid w:val="005455B0"/>
    <w:rsid w:val="0055301D"/>
    <w:rsid w:val="00555EF8"/>
    <w:rsid w:val="00556D43"/>
    <w:rsid w:val="00557E5D"/>
    <w:rsid w:val="00562413"/>
    <w:rsid w:val="00564002"/>
    <w:rsid w:val="00564311"/>
    <w:rsid w:val="00567304"/>
    <w:rsid w:val="005674FC"/>
    <w:rsid w:val="005678BF"/>
    <w:rsid w:val="00567995"/>
    <w:rsid w:val="005730B6"/>
    <w:rsid w:val="005761C2"/>
    <w:rsid w:val="00577DCA"/>
    <w:rsid w:val="0058455C"/>
    <w:rsid w:val="00586EC6"/>
    <w:rsid w:val="00594DB2"/>
    <w:rsid w:val="00595841"/>
    <w:rsid w:val="005A3005"/>
    <w:rsid w:val="005A32AA"/>
    <w:rsid w:val="005A366F"/>
    <w:rsid w:val="005A5AA0"/>
    <w:rsid w:val="005B00F2"/>
    <w:rsid w:val="005B1838"/>
    <w:rsid w:val="005B2D4B"/>
    <w:rsid w:val="005B53BB"/>
    <w:rsid w:val="005C1798"/>
    <w:rsid w:val="005C2A2C"/>
    <w:rsid w:val="005D2621"/>
    <w:rsid w:val="005D3910"/>
    <w:rsid w:val="005D63F3"/>
    <w:rsid w:val="005E21D9"/>
    <w:rsid w:val="005E2683"/>
    <w:rsid w:val="005E28E2"/>
    <w:rsid w:val="005E3F17"/>
    <w:rsid w:val="005E70B6"/>
    <w:rsid w:val="005E7E37"/>
    <w:rsid w:val="005F590C"/>
    <w:rsid w:val="005F5E57"/>
    <w:rsid w:val="00600219"/>
    <w:rsid w:val="006018AE"/>
    <w:rsid w:val="00606E8E"/>
    <w:rsid w:val="00607CA8"/>
    <w:rsid w:val="006134DE"/>
    <w:rsid w:val="006143C6"/>
    <w:rsid w:val="00614D28"/>
    <w:rsid w:val="00617F4C"/>
    <w:rsid w:val="00625BF8"/>
    <w:rsid w:val="006272A7"/>
    <w:rsid w:val="00627F35"/>
    <w:rsid w:val="00633D6E"/>
    <w:rsid w:val="00647314"/>
    <w:rsid w:val="00651882"/>
    <w:rsid w:val="006521C8"/>
    <w:rsid w:val="006548F3"/>
    <w:rsid w:val="006573FF"/>
    <w:rsid w:val="006606A4"/>
    <w:rsid w:val="006616BC"/>
    <w:rsid w:val="006640CB"/>
    <w:rsid w:val="00665B66"/>
    <w:rsid w:val="0067430F"/>
    <w:rsid w:val="006750D9"/>
    <w:rsid w:val="00675AF6"/>
    <w:rsid w:val="00675FEE"/>
    <w:rsid w:val="006826AE"/>
    <w:rsid w:val="006837BA"/>
    <w:rsid w:val="00693F96"/>
    <w:rsid w:val="0069460C"/>
    <w:rsid w:val="00695276"/>
    <w:rsid w:val="006A03C0"/>
    <w:rsid w:val="006A13D4"/>
    <w:rsid w:val="006A31B4"/>
    <w:rsid w:val="006B4C2C"/>
    <w:rsid w:val="006C5347"/>
    <w:rsid w:val="006D12F9"/>
    <w:rsid w:val="006D52D6"/>
    <w:rsid w:val="006D7376"/>
    <w:rsid w:val="006D7895"/>
    <w:rsid w:val="006E080D"/>
    <w:rsid w:val="006E0ACF"/>
    <w:rsid w:val="006E32C4"/>
    <w:rsid w:val="006E4C2F"/>
    <w:rsid w:val="006E709C"/>
    <w:rsid w:val="006F03DB"/>
    <w:rsid w:val="006F0546"/>
    <w:rsid w:val="006F0D87"/>
    <w:rsid w:val="006F1813"/>
    <w:rsid w:val="006F4157"/>
    <w:rsid w:val="006F595D"/>
    <w:rsid w:val="006F5C75"/>
    <w:rsid w:val="00706E92"/>
    <w:rsid w:val="00711F09"/>
    <w:rsid w:val="00712892"/>
    <w:rsid w:val="007178F1"/>
    <w:rsid w:val="00720704"/>
    <w:rsid w:val="00722F04"/>
    <w:rsid w:val="00723367"/>
    <w:rsid w:val="00724D38"/>
    <w:rsid w:val="0072569B"/>
    <w:rsid w:val="00732A4A"/>
    <w:rsid w:val="007363B0"/>
    <w:rsid w:val="007402FE"/>
    <w:rsid w:val="00742431"/>
    <w:rsid w:val="007430C3"/>
    <w:rsid w:val="00743E66"/>
    <w:rsid w:val="007452AB"/>
    <w:rsid w:val="007602E4"/>
    <w:rsid w:val="007603AB"/>
    <w:rsid w:val="00762145"/>
    <w:rsid w:val="007728C6"/>
    <w:rsid w:val="00773CBC"/>
    <w:rsid w:val="00777760"/>
    <w:rsid w:val="00784384"/>
    <w:rsid w:val="007850BB"/>
    <w:rsid w:val="0078640D"/>
    <w:rsid w:val="00787097"/>
    <w:rsid w:val="00792E71"/>
    <w:rsid w:val="00794B30"/>
    <w:rsid w:val="007A1F6D"/>
    <w:rsid w:val="007A26A1"/>
    <w:rsid w:val="007A41A1"/>
    <w:rsid w:val="007A7761"/>
    <w:rsid w:val="007B160C"/>
    <w:rsid w:val="007B5B4D"/>
    <w:rsid w:val="007B7CE3"/>
    <w:rsid w:val="007B7EE6"/>
    <w:rsid w:val="007C0296"/>
    <w:rsid w:val="007C0EE8"/>
    <w:rsid w:val="007C428D"/>
    <w:rsid w:val="007C77BA"/>
    <w:rsid w:val="007D19E1"/>
    <w:rsid w:val="007D5F43"/>
    <w:rsid w:val="007E0227"/>
    <w:rsid w:val="007E0F26"/>
    <w:rsid w:val="007E1FBF"/>
    <w:rsid w:val="007E51BC"/>
    <w:rsid w:val="007F5AED"/>
    <w:rsid w:val="007F6018"/>
    <w:rsid w:val="007F6B04"/>
    <w:rsid w:val="008056C4"/>
    <w:rsid w:val="00807133"/>
    <w:rsid w:val="00810D4C"/>
    <w:rsid w:val="00812381"/>
    <w:rsid w:val="008160A0"/>
    <w:rsid w:val="00817326"/>
    <w:rsid w:val="00817A7E"/>
    <w:rsid w:val="008260D6"/>
    <w:rsid w:val="0083063B"/>
    <w:rsid w:val="008308BE"/>
    <w:rsid w:val="00834588"/>
    <w:rsid w:val="008460C3"/>
    <w:rsid w:val="00851F96"/>
    <w:rsid w:val="008562F3"/>
    <w:rsid w:val="00861564"/>
    <w:rsid w:val="0086207B"/>
    <w:rsid w:val="00863B03"/>
    <w:rsid w:val="00867245"/>
    <w:rsid w:val="00873D9A"/>
    <w:rsid w:val="00875705"/>
    <w:rsid w:val="00877D76"/>
    <w:rsid w:val="00881B81"/>
    <w:rsid w:val="008858EC"/>
    <w:rsid w:val="00890A80"/>
    <w:rsid w:val="00891296"/>
    <w:rsid w:val="00894504"/>
    <w:rsid w:val="008945A4"/>
    <w:rsid w:val="00896EBD"/>
    <w:rsid w:val="0089723B"/>
    <w:rsid w:val="008976B1"/>
    <w:rsid w:val="008A1BB6"/>
    <w:rsid w:val="008A529F"/>
    <w:rsid w:val="008A62CD"/>
    <w:rsid w:val="008B0585"/>
    <w:rsid w:val="008B2C01"/>
    <w:rsid w:val="008B324B"/>
    <w:rsid w:val="008C0F0D"/>
    <w:rsid w:val="008C120C"/>
    <w:rsid w:val="008C14A8"/>
    <w:rsid w:val="008C72E2"/>
    <w:rsid w:val="008D366C"/>
    <w:rsid w:val="008D594B"/>
    <w:rsid w:val="008E0150"/>
    <w:rsid w:val="008E2BBA"/>
    <w:rsid w:val="008E32DF"/>
    <w:rsid w:val="008E46AA"/>
    <w:rsid w:val="008E54CB"/>
    <w:rsid w:val="008E7274"/>
    <w:rsid w:val="008F2642"/>
    <w:rsid w:val="008F28B4"/>
    <w:rsid w:val="008F2D96"/>
    <w:rsid w:val="008F39E2"/>
    <w:rsid w:val="009002F4"/>
    <w:rsid w:val="00900DF1"/>
    <w:rsid w:val="00905013"/>
    <w:rsid w:val="00907A17"/>
    <w:rsid w:val="0091109B"/>
    <w:rsid w:val="0091341E"/>
    <w:rsid w:val="009145E2"/>
    <w:rsid w:val="0091564D"/>
    <w:rsid w:val="00921F3A"/>
    <w:rsid w:val="00922309"/>
    <w:rsid w:val="009227ED"/>
    <w:rsid w:val="009269EA"/>
    <w:rsid w:val="009275DA"/>
    <w:rsid w:val="0094290F"/>
    <w:rsid w:val="00943FC4"/>
    <w:rsid w:val="0095272D"/>
    <w:rsid w:val="00960436"/>
    <w:rsid w:val="0096255C"/>
    <w:rsid w:val="00962F0F"/>
    <w:rsid w:val="009635BA"/>
    <w:rsid w:val="00971404"/>
    <w:rsid w:val="009717D2"/>
    <w:rsid w:val="00973BA3"/>
    <w:rsid w:val="009755C8"/>
    <w:rsid w:val="009764EB"/>
    <w:rsid w:val="0097789D"/>
    <w:rsid w:val="00977C3E"/>
    <w:rsid w:val="00982950"/>
    <w:rsid w:val="009875C8"/>
    <w:rsid w:val="00991DDD"/>
    <w:rsid w:val="009A1966"/>
    <w:rsid w:val="009A77B8"/>
    <w:rsid w:val="009B17BA"/>
    <w:rsid w:val="009C1BD2"/>
    <w:rsid w:val="009C2184"/>
    <w:rsid w:val="009C6DCC"/>
    <w:rsid w:val="009D1218"/>
    <w:rsid w:val="009D21FE"/>
    <w:rsid w:val="009D25ED"/>
    <w:rsid w:val="009D2D94"/>
    <w:rsid w:val="009D3FBA"/>
    <w:rsid w:val="009D7C65"/>
    <w:rsid w:val="009E0255"/>
    <w:rsid w:val="009E1DF5"/>
    <w:rsid w:val="009E2C82"/>
    <w:rsid w:val="009F2F5D"/>
    <w:rsid w:val="009F3750"/>
    <w:rsid w:val="009F46CB"/>
    <w:rsid w:val="009F7322"/>
    <w:rsid w:val="00A039AD"/>
    <w:rsid w:val="00A046FC"/>
    <w:rsid w:val="00A16D1D"/>
    <w:rsid w:val="00A210A2"/>
    <w:rsid w:val="00A251D0"/>
    <w:rsid w:val="00A25886"/>
    <w:rsid w:val="00A3269B"/>
    <w:rsid w:val="00A33F21"/>
    <w:rsid w:val="00A348A2"/>
    <w:rsid w:val="00A358B2"/>
    <w:rsid w:val="00A36C4A"/>
    <w:rsid w:val="00A43F54"/>
    <w:rsid w:val="00A445E7"/>
    <w:rsid w:val="00A46C53"/>
    <w:rsid w:val="00A472CC"/>
    <w:rsid w:val="00A47759"/>
    <w:rsid w:val="00A50422"/>
    <w:rsid w:val="00A53F2D"/>
    <w:rsid w:val="00A5500E"/>
    <w:rsid w:val="00A557F1"/>
    <w:rsid w:val="00A62362"/>
    <w:rsid w:val="00A62FE6"/>
    <w:rsid w:val="00A66FEB"/>
    <w:rsid w:val="00A67E3F"/>
    <w:rsid w:val="00A72AD4"/>
    <w:rsid w:val="00A7719D"/>
    <w:rsid w:val="00A8034A"/>
    <w:rsid w:val="00A80515"/>
    <w:rsid w:val="00A81949"/>
    <w:rsid w:val="00A8429E"/>
    <w:rsid w:val="00A86EB7"/>
    <w:rsid w:val="00A87EC7"/>
    <w:rsid w:val="00A953A1"/>
    <w:rsid w:val="00A9581D"/>
    <w:rsid w:val="00AA11C7"/>
    <w:rsid w:val="00AA7970"/>
    <w:rsid w:val="00AB551D"/>
    <w:rsid w:val="00AB6BEA"/>
    <w:rsid w:val="00AB7E61"/>
    <w:rsid w:val="00AC44B3"/>
    <w:rsid w:val="00AC6B30"/>
    <w:rsid w:val="00AD1613"/>
    <w:rsid w:val="00AE37B1"/>
    <w:rsid w:val="00AE5F92"/>
    <w:rsid w:val="00AF4822"/>
    <w:rsid w:val="00B02994"/>
    <w:rsid w:val="00B03809"/>
    <w:rsid w:val="00B05B56"/>
    <w:rsid w:val="00B1097E"/>
    <w:rsid w:val="00B10983"/>
    <w:rsid w:val="00B14942"/>
    <w:rsid w:val="00B14B8A"/>
    <w:rsid w:val="00B16D5F"/>
    <w:rsid w:val="00B2334F"/>
    <w:rsid w:val="00B25DA5"/>
    <w:rsid w:val="00B31B14"/>
    <w:rsid w:val="00B3224A"/>
    <w:rsid w:val="00B3254F"/>
    <w:rsid w:val="00B36A0A"/>
    <w:rsid w:val="00B374C4"/>
    <w:rsid w:val="00B3759E"/>
    <w:rsid w:val="00B37658"/>
    <w:rsid w:val="00B42692"/>
    <w:rsid w:val="00B43BCF"/>
    <w:rsid w:val="00B44E6E"/>
    <w:rsid w:val="00B45C04"/>
    <w:rsid w:val="00B50179"/>
    <w:rsid w:val="00B51CC8"/>
    <w:rsid w:val="00B52373"/>
    <w:rsid w:val="00B67E37"/>
    <w:rsid w:val="00B7108C"/>
    <w:rsid w:val="00B751D5"/>
    <w:rsid w:val="00B81D7B"/>
    <w:rsid w:val="00B82B68"/>
    <w:rsid w:val="00B8690C"/>
    <w:rsid w:val="00B906A9"/>
    <w:rsid w:val="00B97088"/>
    <w:rsid w:val="00B9768B"/>
    <w:rsid w:val="00BA1175"/>
    <w:rsid w:val="00BA3148"/>
    <w:rsid w:val="00BA37BD"/>
    <w:rsid w:val="00BA6D53"/>
    <w:rsid w:val="00BA7318"/>
    <w:rsid w:val="00BB34E7"/>
    <w:rsid w:val="00BB5A6B"/>
    <w:rsid w:val="00BB5DDC"/>
    <w:rsid w:val="00BB68FC"/>
    <w:rsid w:val="00BC4591"/>
    <w:rsid w:val="00BC6098"/>
    <w:rsid w:val="00BC79B8"/>
    <w:rsid w:val="00BC79BD"/>
    <w:rsid w:val="00BD4561"/>
    <w:rsid w:val="00BD7BB0"/>
    <w:rsid w:val="00BE1ACA"/>
    <w:rsid w:val="00BE6AD4"/>
    <w:rsid w:val="00BF157A"/>
    <w:rsid w:val="00BF3209"/>
    <w:rsid w:val="00BF6F60"/>
    <w:rsid w:val="00BF791A"/>
    <w:rsid w:val="00C009CD"/>
    <w:rsid w:val="00C02A4A"/>
    <w:rsid w:val="00C044CD"/>
    <w:rsid w:val="00C05DA7"/>
    <w:rsid w:val="00C05E73"/>
    <w:rsid w:val="00C0797A"/>
    <w:rsid w:val="00C10F76"/>
    <w:rsid w:val="00C12C54"/>
    <w:rsid w:val="00C13583"/>
    <w:rsid w:val="00C135BB"/>
    <w:rsid w:val="00C205A5"/>
    <w:rsid w:val="00C24126"/>
    <w:rsid w:val="00C26718"/>
    <w:rsid w:val="00C2789D"/>
    <w:rsid w:val="00C31473"/>
    <w:rsid w:val="00C34A04"/>
    <w:rsid w:val="00C36B98"/>
    <w:rsid w:val="00C407C1"/>
    <w:rsid w:val="00C43891"/>
    <w:rsid w:val="00C44EC5"/>
    <w:rsid w:val="00C460AE"/>
    <w:rsid w:val="00C50D0B"/>
    <w:rsid w:val="00C50D41"/>
    <w:rsid w:val="00C51308"/>
    <w:rsid w:val="00C51E49"/>
    <w:rsid w:val="00C55000"/>
    <w:rsid w:val="00C556B2"/>
    <w:rsid w:val="00C557AC"/>
    <w:rsid w:val="00C55961"/>
    <w:rsid w:val="00C61E24"/>
    <w:rsid w:val="00C67380"/>
    <w:rsid w:val="00C71895"/>
    <w:rsid w:val="00C76A12"/>
    <w:rsid w:val="00C818C5"/>
    <w:rsid w:val="00C81AFD"/>
    <w:rsid w:val="00C83590"/>
    <w:rsid w:val="00C83982"/>
    <w:rsid w:val="00C87BB4"/>
    <w:rsid w:val="00C9123D"/>
    <w:rsid w:val="00C94383"/>
    <w:rsid w:val="00C958AF"/>
    <w:rsid w:val="00C96488"/>
    <w:rsid w:val="00CA0E7E"/>
    <w:rsid w:val="00CA124F"/>
    <w:rsid w:val="00CA2361"/>
    <w:rsid w:val="00CA25C7"/>
    <w:rsid w:val="00CB0448"/>
    <w:rsid w:val="00CB1134"/>
    <w:rsid w:val="00CC0DA8"/>
    <w:rsid w:val="00CC15C1"/>
    <w:rsid w:val="00CC3357"/>
    <w:rsid w:val="00CC5EB5"/>
    <w:rsid w:val="00CD07F6"/>
    <w:rsid w:val="00CD353E"/>
    <w:rsid w:val="00CD450A"/>
    <w:rsid w:val="00CD5F72"/>
    <w:rsid w:val="00CD63FB"/>
    <w:rsid w:val="00CD6710"/>
    <w:rsid w:val="00CE2204"/>
    <w:rsid w:val="00CE33BA"/>
    <w:rsid w:val="00CE3A87"/>
    <w:rsid w:val="00CE70BC"/>
    <w:rsid w:val="00CF3E0D"/>
    <w:rsid w:val="00CF587D"/>
    <w:rsid w:val="00D00447"/>
    <w:rsid w:val="00D03677"/>
    <w:rsid w:val="00D12F7D"/>
    <w:rsid w:val="00D15DC5"/>
    <w:rsid w:val="00D2026A"/>
    <w:rsid w:val="00D225C2"/>
    <w:rsid w:val="00D22847"/>
    <w:rsid w:val="00D22B16"/>
    <w:rsid w:val="00D22E5C"/>
    <w:rsid w:val="00D27ED2"/>
    <w:rsid w:val="00D309D8"/>
    <w:rsid w:val="00D358A2"/>
    <w:rsid w:val="00D37366"/>
    <w:rsid w:val="00D37C68"/>
    <w:rsid w:val="00D413E9"/>
    <w:rsid w:val="00D441D4"/>
    <w:rsid w:val="00D44934"/>
    <w:rsid w:val="00D46B43"/>
    <w:rsid w:val="00D46EE9"/>
    <w:rsid w:val="00D523DB"/>
    <w:rsid w:val="00D55100"/>
    <w:rsid w:val="00D5652A"/>
    <w:rsid w:val="00D6438B"/>
    <w:rsid w:val="00D65792"/>
    <w:rsid w:val="00D673ED"/>
    <w:rsid w:val="00D70DF2"/>
    <w:rsid w:val="00D71BDD"/>
    <w:rsid w:val="00D72792"/>
    <w:rsid w:val="00D73522"/>
    <w:rsid w:val="00D81C14"/>
    <w:rsid w:val="00D829C0"/>
    <w:rsid w:val="00D86E29"/>
    <w:rsid w:val="00D96804"/>
    <w:rsid w:val="00D96D7A"/>
    <w:rsid w:val="00DB0A7C"/>
    <w:rsid w:val="00DB4CB2"/>
    <w:rsid w:val="00DB6DBB"/>
    <w:rsid w:val="00DC371C"/>
    <w:rsid w:val="00DC531F"/>
    <w:rsid w:val="00DC67E6"/>
    <w:rsid w:val="00DF52A0"/>
    <w:rsid w:val="00DF54B0"/>
    <w:rsid w:val="00DF6481"/>
    <w:rsid w:val="00E06E85"/>
    <w:rsid w:val="00E07841"/>
    <w:rsid w:val="00E10B23"/>
    <w:rsid w:val="00E11C8D"/>
    <w:rsid w:val="00E153A3"/>
    <w:rsid w:val="00E158DB"/>
    <w:rsid w:val="00E16549"/>
    <w:rsid w:val="00E17491"/>
    <w:rsid w:val="00E21B9F"/>
    <w:rsid w:val="00E23EE6"/>
    <w:rsid w:val="00E2503E"/>
    <w:rsid w:val="00E2571F"/>
    <w:rsid w:val="00E26835"/>
    <w:rsid w:val="00E30355"/>
    <w:rsid w:val="00E332DD"/>
    <w:rsid w:val="00E37F43"/>
    <w:rsid w:val="00E40876"/>
    <w:rsid w:val="00E43696"/>
    <w:rsid w:val="00E44C64"/>
    <w:rsid w:val="00E45EF9"/>
    <w:rsid w:val="00E4713B"/>
    <w:rsid w:val="00E550D7"/>
    <w:rsid w:val="00E571A7"/>
    <w:rsid w:val="00E579D2"/>
    <w:rsid w:val="00E621D6"/>
    <w:rsid w:val="00E63998"/>
    <w:rsid w:val="00E643D2"/>
    <w:rsid w:val="00E66020"/>
    <w:rsid w:val="00E750B1"/>
    <w:rsid w:val="00E762C6"/>
    <w:rsid w:val="00E821B6"/>
    <w:rsid w:val="00E82715"/>
    <w:rsid w:val="00E82D7F"/>
    <w:rsid w:val="00E837F6"/>
    <w:rsid w:val="00E83C0E"/>
    <w:rsid w:val="00E84ADE"/>
    <w:rsid w:val="00E85718"/>
    <w:rsid w:val="00E91042"/>
    <w:rsid w:val="00E938EB"/>
    <w:rsid w:val="00E960DF"/>
    <w:rsid w:val="00E96EA3"/>
    <w:rsid w:val="00EA119D"/>
    <w:rsid w:val="00EA465C"/>
    <w:rsid w:val="00EB0410"/>
    <w:rsid w:val="00EB13E8"/>
    <w:rsid w:val="00EB16C5"/>
    <w:rsid w:val="00EB5470"/>
    <w:rsid w:val="00EB6E1A"/>
    <w:rsid w:val="00EB7586"/>
    <w:rsid w:val="00EB7D87"/>
    <w:rsid w:val="00EC25DD"/>
    <w:rsid w:val="00EC3880"/>
    <w:rsid w:val="00EC565C"/>
    <w:rsid w:val="00EC6309"/>
    <w:rsid w:val="00EC7362"/>
    <w:rsid w:val="00EC7ED3"/>
    <w:rsid w:val="00ED1957"/>
    <w:rsid w:val="00ED1C7E"/>
    <w:rsid w:val="00ED2AC0"/>
    <w:rsid w:val="00ED3455"/>
    <w:rsid w:val="00EE3D14"/>
    <w:rsid w:val="00F04663"/>
    <w:rsid w:val="00F04D62"/>
    <w:rsid w:val="00F056F3"/>
    <w:rsid w:val="00F06392"/>
    <w:rsid w:val="00F0663B"/>
    <w:rsid w:val="00F125C6"/>
    <w:rsid w:val="00F22CD1"/>
    <w:rsid w:val="00F24311"/>
    <w:rsid w:val="00F27C8C"/>
    <w:rsid w:val="00F348CF"/>
    <w:rsid w:val="00F3598A"/>
    <w:rsid w:val="00F50C1F"/>
    <w:rsid w:val="00F51C3B"/>
    <w:rsid w:val="00F56933"/>
    <w:rsid w:val="00F5730F"/>
    <w:rsid w:val="00F65C50"/>
    <w:rsid w:val="00F6715F"/>
    <w:rsid w:val="00F70022"/>
    <w:rsid w:val="00F723A7"/>
    <w:rsid w:val="00F72CFC"/>
    <w:rsid w:val="00F7351B"/>
    <w:rsid w:val="00F806C3"/>
    <w:rsid w:val="00F8340D"/>
    <w:rsid w:val="00F84900"/>
    <w:rsid w:val="00F93AF1"/>
    <w:rsid w:val="00F94559"/>
    <w:rsid w:val="00F94FF1"/>
    <w:rsid w:val="00FA4CC6"/>
    <w:rsid w:val="00FA653E"/>
    <w:rsid w:val="00FA6A3F"/>
    <w:rsid w:val="00FA6EBD"/>
    <w:rsid w:val="00FA6F7D"/>
    <w:rsid w:val="00FB5C07"/>
    <w:rsid w:val="00FB777B"/>
    <w:rsid w:val="00FC09E3"/>
    <w:rsid w:val="00FC0E50"/>
    <w:rsid w:val="00FC1413"/>
    <w:rsid w:val="00FC1775"/>
    <w:rsid w:val="00FC1A1B"/>
    <w:rsid w:val="00FC6857"/>
    <w:rsid w:val="00FD0163"/>
    <w:rsid w:val="00FD08CA"/>
    <w:rsid w:val="00FD0B7E"/>
    <w:rsid w:val="00FD26FC"/>
    <w:rsid w:val="00FD2C31"/>
    <w:rsid w:val="00FD42C9"/>
    <w:rsid w:val="00FD4BC4"/>
    <w:rsid w:val="00FD6F38"/>
    <w:rsid w:val="00FD7999"/>
    <w:rsid w:val="00FE2E1E"/>
    <w:rsid w:val="00FE3D12"/>
    <w:rsid w:val="00FE6327"/>
    <w:rsid w:val="00FE7504"/>
    <w:rsid w:val="00FF0FF0"/>
    <w:rsid w:val="00FF252F"/>
    <w:rsid w:val="00FF4DAE"/>
    <w:rsid w:val="00FF4E18"/>
    <w:rsid w:val="00FF559E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3051E8"/>
  <w15:chartTrackingRefBased/>
  <w15:docId w15:val="{71D7FD14-16B5-45B3-AD7F-1013FB69C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1C8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62C6"/>
    <w:pPr>
      <w:keepNext/>
      <w:keepLines/>
      <w:spacing w:before="240" w:line="360" w:lineRule="auto"/>
      <w:jc w:val="center"/>
      <w:outlineLvl w:val="0"/>
    </w:pPr>
    <w:rPr>
      <w:rFonts w:ascii="Arial Rounded MT Bold" w:eastAsiaTheme="majorEastAsia" w:hAnsi="Arial Rounded MT Bold" w:cstheme="majorBidi"/>
      <w:b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43274"/>
    <w:pPr>
      <w:keepNext/>
      <w:keepLines/>
      <w:jc w:val="center"/>
      <w:outlineLvl w:val="1"/>
    </w:pPr>
    <w:rPr>
      <w:rFonts w:ascii="Arial Rounded MT Bold" w:eastAsiaTheme="majorEastAsia" w:hAnsi="Arial Rounded MT Bold" w:cstheme="majorBidi"/>
      <w:b/>
      <w:color w:val="000000" w:themeColor="text1"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51662"/>
    <w:pPr>
      <w:keepNext/>
      <w:keepLines/>
      <w:spacing w:before="40"/>
      <w:jc w:val="center"/>
      <w:outlineLvl w:val="2"/>
    </w:pPr>
    <w:rPr>
      <w:rFonts w:ascii="Kristen ITC" w:eastAsiaTheme="majorEastAsia" w:hAnsi="Kristen ITC" w:cstheme="majorBidi"/>
      <w:b/>
      <w:color w:val="FF0000"/>
      <w:sz w:val="36"/>
    </w:rPr>
  </w:style>
  <w:style w:type="paragraph" w:styleId="Titre5">
    <w:name w:val="heading 5"/>
    <w:basedOn w:val="Normal"/>
    <w:next w:val="Normal"/>
    <w:link w:val="Titre5Car"/>
    <w:qFormat/>
    <w:rsid w:val="00D12F7D"/>
    <w:pPr>
      <w:keepNext/>
      <w:jc w:val="center"/>
      <w:outlineLvl w:val="4"/>
    </w:pPr>
    <w:rPr>
      <w:rFonts w:ascii="Comic Sans MS" w:hAnsi="Comic Sans MS"/>
      <w:b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6521C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46C5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A46C5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46C5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A46C5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C0E82"/>
    <w:pPr>
      <w:ind w:left="720"/>
      <w:contextualSpacing/>
    </w:pPr>
  </w:style>
  <w:style w:type="character" w:customStyle="1" w:styleId="Titre5Car">
    <w:name w:val="Titre 5 Car"/>
    <w:link w:val="Titre5"/>
    <w:rsid w:val="00D12F7D"/>
    <w:rPr>
      <w:rFonts w:ascii="Comic Sans MS" w:eastAsia="Times New Roman" w:hAnsi="Comic Sans MS" w:cs="Times New Roman"/>
      <w:b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58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358A2"/>
    <w:rPr>
      <w:rFonts w:ascii="Tahoma" w:eastAsia="Times New Roman" w:hAnsi="Tahoma" w:cs="Tahoma"/>
      <w:sz w:val="16"/>
      <w:szCs w:val="16"/>
      <w:lang w:eastAsia="fr-FR"/>
    </w:rPr>
  </w:style>
  <w:style w:type="table" w:styleId="Ombrageclair">
    <w:name w:val="Light Shading"/>
    <w:basedOn w:val="TableauNormal"/>
    <w:uiPriority w:val="60"/>
    <w:rsid w:val="00530FB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Corpsdetexte">
    <w:name w:val="Body Text"/>
    <w:basedOn w:val="Normal"/>
    <w:link w:val="CorpsdetexteCar"/>
    <w:uiPriority w:val="99"/>
    <w:rsid w:val="00665B66"/>
    <w:rPr>
      <w:rFonts w:ascii="Comic Sans MS" w:hAnsi="Comic Sans MS"/>
      <w:sz w:val="32"/>
      <w:szCs w:val="20"/>
    </w:rPr>
  </w:style>
  <w:style w:type="character" w:customStyle="1" w:styleId="CorpsdetexteCar">
    <w:name w:val="Corps de texte Car"/>
    <w:link w:val="Corpsdetexte"/>
    <w:uiPriority w:val="99"/>
    <w:rsid w:val="00665B66"/>
    <w:rPr>
      <w:rFonts w:ascii="Comic Sans MS" w:eastAsia="Times New Roman" w:hAnsi="Comic Sans MS"/>
      <w:sz w:val="32"/>
    </w:rPr>
  </w:style>
  <w:style w:type="paragraph" w:customStyle="1" w:styleId="Chapitre">
    <w:name w:val="Chapitre"/>
    <w:basedOn w:val="Normal"/>
    <w:link w:val="ChapitreCar"/>
    <w:qFormat/>
    <w:rsid w:val="005B00F2"/>
    <w:pPr>
      <w:jc w:val="center"/>
    </w:pPr>
    <w:rPr>
      <w:rFonts w:ascii="Arial Rounded MT Bold" w:hAnsi="Arial Rounded MT Bold"/>
      <w:b/>
      <w:sz w:val="52"/>
      <w:szCs w:val="40"/>
    </w:rPr>
  </w:style>
  <w:style w:type="character" w:customStyle="1" w:styleId="Titre1Car">
    <w:name w:val="Titre 1 Car"/>
    <w:basedOn w:val="Policepardfaut"/>
    <w:link w:val="Titre1"/>
    <w:uiPriority w:val="9"/>
    <w:rsid w:val="00E762C6"/>
    <w:rPr>
      <w:rFonts w:ascii="Arial Rounded MT Bold" w:eastAsiaTheme="majorEastAsia" w:hAnsi="Arial Rounded MT Bold" w:cstheme="majorBidi"/>
      <w:b/>
      <w:sz w:val="44"/>
      <w:szCs w:val="32"/>
    </w:rPr>
  </w:style>
  <w:style w:type="character" w:customStyle="1" w:styleId="ChapitreCar">
    <w:name w:val="Chapitre Car"/>
    <w:basedOn w:val="Policepardfaut"/>
    <w:link w:val="Chapitre"/>
    <w:rsid w:val="005B00F2"/>
    <w:rPr>
      <w:rFonts w:ascii="Arial Rounded MT Bold" w:eastAsia="Times New Roman" w:hAnsi="Arial Rounded MT Bold"/>
      <w:b/>
      <w:sz w:val="52"/>
      <w:szCs w:val="4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F52A0"/>
    <w:pPr>
      <w:spacing w:line="259" w:lineRule="auto"/>
      <w:outlineLvl w:val="9"/>
    </w:pPr>
  </w:style>
  <w:style w:type="paragraph" w:styleId="TM2">
    <w:name w:val="toc 2"/>
    <w:basedOn w:val="Normal"/>
    <w:next w:val="Normal"/>
    <w:autoRedefine/>
    <w:uiPriority w:val="39"/>
    <w:unhideWhenUsed/>
    <w:rsid w:val="006573FF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M1">
    <w:name w:val="toc 1"/>
    <w:basedOn w:val="Normal"/>
    <w:next w:val="Normal"/>
    <w:autoRedefine/>
    <w:uiPriority w:val="39"/>
    <w:unhideWhenUsed/>
    <w:rsid w:val="006573FF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M3">
    <w:name w:val="toc 3"/>
    <w:basedOn w:val="Normal"/>
    <w:next w:val="Normal"/>
    <w:autoRedefine/>
    <w:uiPriority w:val="39"/>
    <w:unhideWhenUsed/>
    <w:rsid w:val="006573FF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6573FF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6573FF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6573FF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6573FF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6573FF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6573FF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A046FC"/>
    <w:rPr>
      <w:b/>
      <w:color w:val="C00000"/>
      <w:u w:val="none"/>
    </w:rPr>
  </w:style>
  <w:style w:type="character" w:customStyle="1" w:styleId="Titre2Car">
    <w:name w:val="Titre 2 Car"/>
    <w:basedOn w:val="Policepardfaut"/>
    <w:link w:val="Titre2"/>
    <w:uiPriority w:val="9"/>
    <w:rsid w:val="00143274"/>
    <w:rPr>
      <w:rFonts w:ascii="Arial Rounded MT Bold" w:eastAsiaTheme="majorEastAsia" w:hAnsi="Arial Rounded MT Bold" w:cstheme="majorBidi"/>
      <w:b/>
      <w:color w:val="000000" w:themeColor="text1"/>
      <w:sz w:val="3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51662"/>
    <w:rPr>
      <w:rFonts w:ascii="Kristen ITC" w:eastAsiaTheme="majorEastAsia" w:hAnsi="Kristen ITC" w:cstheme="majorBidi"/>
      <w:b/>
      <w:color w:val="FF0000"/>
      <w:sz w:val="36"/>
      <w:szCs w:val="24"/>
    </w:rPr>
  </w:style>
  <w:style w:type="paragraph" w:customStyle="1" w:styleId="pastille">
    <w:name w:val="pastille"/>
    <w:basedOn w:val="Normal"/>
    <w:rsid w:val="003E719D"/>
    <w:pPr>
      <w:numPr>
        <w:numId w:val="29"/>
      </w:numPr>
    </w:pPr>
  </w:style>
  <w:style w:type="character" w:styleId="Marquedecommentaire">
    <w:name w:val="annotation reference"/>
    <w:basedOn w:val="Policepardfaut"/>
    <w:uiPriority w:val="99"/>
    <w:semiHidden/>
    <w:unhideWhenUsed/>
    <w:rsid w:val="008C0F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C0F0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C0F0D"/>
    <w:rPr>
      <w:rFonts w:ascii="Times New Roman" w:eastAsia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C0F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C0F0D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0F1878"/>
    <w:pPr>
      <w:spacing w:before="100" w:beforeAutospacing="1" w:after="100" w:afterAutospacing="1"/>
    </w:pPr>
    <w:rPr>
      <w:rFonts w:eastAsiaTheme="minorEastAsia"/>
    </w:rPr>
  </w:style>
  <w:style w:type="character" w:styleId="Lienhypertextesuivivisit">
    <w:name w:val="FollowedHyperlink"/>
    <w:basedOn w:val="Policepardfaut"/>
    <w:uiPriority w:val="99"/>
    <w:semiHidden/>
    <w:unhideWhenUsed/>
    <w:rsid w:val="00523890"/>
    <w:rPr>
      <w:color w:val="954F72" w:themeColor="followed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43274"/>
    <w:pPr>
      <w:numPr>
        <w:ilvl w:val="1"/>
      </w:numPr>
      <w:spacing w:after="160"/>
    </w:pPr>
    <w:rPr>
      <w:rFonts w:ascii="Arial Rounded MT Bold" w:eastAsiaTheme="minorEastAsia" w:hAnsi="Arial Rounded MT Bold" w:cstheme="minorBidi"/>
      <w:color w:val="000000" w:themeColor="text1"/>
      <w:spacing w:val="15"/>
      <w:sz w:val="3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143274"/>
    <w:rPr>
      <w:rFonts w:ascii="Arial Rounded MT Bold" w:eastAsiaTheme="minorEastAsia" w:hAnsi="Arial Rounded MT Bold" w:cstheme="minorBidi"/>
      <w:color w:val="000000" w:themeColor="text1"/>
      <w:spacing w:val="15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5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hyperlink" Target="https://drive.google.com/file/d/1YkbnL-pphVUP-2H4lT_I3y3jdmTni6Qa/view?usp=share_link" TargetMode="External"/><Relationship Id="rId89" Type="http://schemas.openxmlformats.org/officeDocument/2006/relationships/image" Target="media/image71.png"/><Relationship Id="rId112" Type="http://schemas.openxmlformats.org/officeDocument/2006/relationships/footer" Target="footer1.xml"/><Relationship Id="rId16" Type="http://schemas.openxmlformats.org/officeDocument/2006/relationships/image" Target="media/image12.png"/><Relationship Id="rId107" Type="http://schemas.openxmlformats.org/officeDocument/2006/relationships/image" Target="media/image82.png"/><Relationship Id="rId11" Type="http://schemas.openxmlformats.org/officeDocument/2006/relationships/image" Target="media/image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hyperlink" Target="https://drive.google.com/file/d/1YZR-eMtIGQtqgjeabB6Scgdld8ysBOiO/view?usp=share_link" TargetMode="External"/><Relationship Id="rId79" Type="http://schemas.openxmlformats.org/officeDocument/2006/relationships/hyperlink" Target="https://drive.google.com/file/d/1hcqWy9mJ06wYbHfMpotR_YHD--dB4_Iu/view?usp=share_link" TargetMode="External"/><Relationship Id="rId102" Type="http://schemas.openxmlformats.org/officeDocument/2006/relationships/hyperlink" Target="https://drive.google.com/file/d/1tzb3zigcHnXcdANAUv0sH4RgBVAsKaJg/view?usp=share_link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drive.google.com/file/d/1PnFv0halB2GVOAY6dqMPAcGDdQbQZYF9/view?usp=share_link" TargetMode="External"/><Relationship Id="rId95" Type="http://schemas.openxmlformats.org/officeDocument/2006/relationships/hyperlink" Target="https://drive.google.com/file/d/1qvYt1VgmNfI5ysdbMM77_srMB_MnrkPZ/view?usp=share_link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fontTable" Target="fontTable.xml"/><Relationship Id="rId80" Type="http://schemas.openxmlformats.org/officeDocument/2006/relationships/hyperlink" Target="https://drive.google.com/file/d/1_uCmQgbU-R_CB3D4JdsOc5CjTQFBbhz1/view?usp=share_link" TargetMode="External"/><Relationship Id="rId85" Type="http://schemas.openxmlformats.org/officeDocument/2006/relationships/image" Target="media/image69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80.png"/><Relationship Id="rId108" Type="http://schemas.openxmlformats.org/officeDocument/2006/relationships/image" Target="media/image83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91" Type="http://schemas.openxmlformats.org/officeDocument/2006/relationships/image" Target="media/image72.png"/><Relationship Id="rId96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microsoft.com/office/2007/relationships/hdphoto" Target="media/hdphoto2.wdp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hyperlink" Target="https://drive.google.com/file/d/1D950WJFhAkGkSdqvQFPVUCIr2P_IUpfu/view?usp=share_link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140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68.png"/><Relationship Id="rId81" Type="http://schemas.openxmlformats.org/officeDocument/2006/relationships/hyperlink" Target="https://drive.google.com/file/d/1drOZUrxIhPkmqLfpmtTICr7nfDekG4jc/view?usp=share_link" TargetMode="External"/><Relationship Id="rId86" Type="http://schemas.openxmlformats.org/officeDocument/2006/relationships/hyperlink" Target="https://drive.google.com/file/d/1Ne9m8G_FuSBj0wSIafmLXQexbr006WQ6/view?usp=share_link" TargetMode="External"/><Relationship Id="rId94" Type="http://schemas.openxmlformats.org/officeDocument/2006/relationships/image" Target="media/image74.png"/><Relationship Id="rId99" Type="http://schemas.openxmlformats.org/officeDocument/2006/relationships/image" Target="media/image78.png"/><Relationship Id="rId101" Type="http://schemas.openxmlformats.org/officeDocument/2006/relationships/hyperlink" Target="https://drive.google.com/file/d/1g1px-1X-qyb0Y0WA886RUk6PjwCpVI0D/view?usp=share_link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2.png"/><Relationship Id="rId109" Type="http://schemas.openxmlformats.org/officeDocument/2006/relationships/hyperlink" Target="https://drive.google.com/file/d/1IMHnm9jYAQJQ6NnciQX0gEEyRmG1AX5J/view?usp=share_link" TargetMode="Externa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hyperlink" Target="https://drive.google.com/file/d/1YwfZDUTuV6KcTGBe7w63A4UMrU7Whi-A/view?usp=share_link" TargetMode="External"/><Relationship Id="rId97" Type="http://schemas.openxmlformats.org/officeDocument/2006/relationships/image" Target="media/image76.png"/><Relationship Id="rId104" Type="http://schemas.openxmlformats.org/officeDocument/2006/relationships/hyperlink" Target="https://drive.google.com/file/d/1_TL39Z0UcxYDM1HjWwOPS3P-ouXCfSe9/view?usp=share_link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hyperlink" Target="https://drive.google.com/file/d/1N-_t2LKpzNvD7p2FhefiN2ZdGJRuYU9Y/view?usp=sharin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2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0.png"/><Relationship Id="rId110" Type="http://schemas.openxmlformats.org/officeDocument/2006/relationships/image" Target="media/image84.png"/><Relationship Id="rId61" Type="http://schemas.openxmlformats.org/officeDocument/2006/relationships/image" Target="media/image54.png"/><Relationship Id="rId82" Type="http://schemas.openxmlformats.org/officeDocument/2006/relationships/hyperlink" Target="https://drive.google.com/file/d/1WGCInlJloU7Pa4g5oyBX-YhpUzDMu-sQ/view?usp=share_link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130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hyperlink" Target="https://drive.google.com/file/d/1plSXqG4VK9OlNhPgYB_W3cwDHxpSGu2-/view?usp=share_link" TargetMode="External"/><Relationship Id="rId100" Type="http://schemas.openxmlformats.org/officeDocument/2006/relationships/image" Target="media/image79.png"/><Relationship Id="rId105" Type="http://schemas.openxmlformats.org/officeDocument/2006/relationships/image" Target="media/image81.png"/><Relationship Id="rId8" Type="http://schemas.openxmlformats.org/officeDocument/2006/relationships/image" Target="media/image5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73.png"/><Relationship Id="rId98" Type="http://schemas.openxmlformats.org/officeDocument/2006/relationships/image" Target="media/image77.png"/><Relationship Id="rId3" Type="http://schemas.openxmlformats.org/officeDocument/2006/relationships/styles" Target="styles.xml"/><Relationship Id="rId25" Type="http://schemas.openxmlformats.org/officeDocument/2006/relationships/image" Target="media/image21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hyperlink" Target="https://drive.google.com/https:/drive.google.com/file/d/1v9jpoj5RyAs9xm-FOjBmfkkEGadiCvlS/view?usp=share_linkhttps://drive.google.com/file/d/1v9jpoj5RyAs9xm-FOjBmfkkEGadiCvlS/view?usp=share_link/d/1v9jpoj5RyAs9xm-FOjBmfkkEGadiCvlS/view?usp=share_link" TargetMode="External"/><Relationship Id="rId88" Type="http://schemas.openxmlformats.org/officeDocument/2006/relationships/hyperlink" Target="https://drive.google.com/file/d/1MuvNNQYc8EJMlvJ2RDNHhrJ1e9pauytZ/view?usp=share_link" TargetMode="External"/><Relationship Id="rId11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5.png"/><Relationship Id="rId1" Type="http://schemas.openxmlformats.org/officeDocument/2006/relationships/hyperlink" Target="#_top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1-COURS\2-CAP\1%20CAP%20maroquinerie\Cours%20CAP2%20Alicia\7-%20Dossier%20de%20fabrication%20%20des%20Objets%20confectionn&#233;s\DT%20BASE%20%202CAP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64DBD-53C9-4395-9D6F-0EA810954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DT BASE  2CAP.dot</Template>
  <TotalTime>437</TotalTime>
  <Pages>1</Pages>
  <Words>2546</Words>
  <Characters>14009</Characters>
  <Application>Microsoft Office Word</Application>
  <DocSecurity>0</DocSecurity>
  <Lines>116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AANDREÜ</dc:creator>
  <cp:keywords/>
  <dc:description/>
  <cp:lastModifiedBy>Alicia ANDRÉÜ</cp:lastModifiedBy>
  <cp:revision>49</cp:revision>
  <cp:lastPrinted>2023-04-19T15:31:00Z</cp:lastPrinted>
  <dcterms:created xsi:type="dcterms:W3CDTF">2022-03-15T15:36:00Z</dcterms:created>
  <dcterms:modified xsi:type="dcterms:W3CDTF">2023-04-19T15:31:00Z</dcterms:modified>
</cp:coreProperties>
</file>