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-461806414"/>
        <w:docPartObj>
          <w:docPartGallery w:val="Cover Pages"/>
          <w:docPartUnique/>
        </w:docPartObj>
      </w:sdtPr>
      <w:sdtEndPr/>
      <w:sdtContent>
        <w:p w14:paraId="69C181E5" w14:textId="124732E6" w:rsidR="00ED019B" w:rsidRDefault="00ED019B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1072" behindDoc="1" locked="0" layoutInCell="1" allowOverlap="1" wp14:anchorId="71CA61B1" wp14:editId="0449CE9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7" name="Groupe 2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Pentagone 2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BB205A4" w14:textId="77777777" w:rsidR="00ED019B" w:rsidRDefault="00ED019B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e 3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1" name="Grou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2" name="Forme libr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e libre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e libre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orme libre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e libre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e libre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orme libr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orme libre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orme libre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orme libre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orme libre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orme libre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4" name="Groupe 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5" name="Forme libre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orme libre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orme libre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orme libre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orme libre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orme libre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orme libre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orme libre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orme libre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orme libre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orme libre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CA61B1" id="Groupe 27" o:spid="_x0000_s1026" style="position:absolute;margin-left:0;margin-top:0;width:172.8pt;height:718.55pt;z-index:-25166540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">
                    <v:rect id="Rectangle 28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&#13;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29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&#13;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BB205A4" w14:textId="77777777" w:rsidR="00ED019B" w:rsidRDefault="00ED019B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30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<v:group id="Groupe 31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    <o:lock v:ext="edit" aspectratio="t"/>
                        <v:shape id="Forme libre 32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&#13;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33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&#13;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34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&#13;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35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&#13;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36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&#13;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37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&#13;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orme libre 38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&#13;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39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40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&#13;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41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&#13;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orme libre 42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&#13;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orme libre 43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&#13;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44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    <o:lock v:ext="edit" aspectratio="t"/>
                        <v:shape id="Forme libre 45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&#13;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46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&#13;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47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&#13;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48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&#13;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49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&#13;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50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&#13;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51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52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&#13;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53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&#13;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54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&#13;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55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&#13;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FA10FD3" w14:textId="50786045" w:rsidR="00ED019B" w:rsidRDefault="00C53F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77F6F131" wp14:editId="27802923">
                    <wp:simplePos x="0" y="0"/>
                    <wp:positionH relativeFrom="page">
                      <wp:posOffset>4610100</wp:posOffset>
                    </wp:positionH>
                    <wp:positionV relativeFrom="page">
                      <wp:posOffset>1028269</wp:posOffset>
                    </wp:positionV>
                    <wp:extent cx="4885690" cy="3898900"/>
                    <wp:effectExtent l="0" t="0" r="3810" b="0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85690" cy="3898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CB550C" w14:textId="5042244F" w:rsidR="00ED019B" w:rsidRPr="004435BC" w:rsidRDefault="00AB73A5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53F5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Réponses    Indices</w:t>
                                    </w:r>
                                  </w:sdtContent>
                                </w:sdt>
                              </w:p>
                              <w:p w14:paraId="0B8A9E48" w14:textId="1477D8FF" w:rsidR="00ED019B" w:rsidRPr="008C2436" w:rsidRDefault="00AB73A5">
                                <w:pPr>
                                  <w:spacing w:before="120"/>
                                  <w:rPr>
                                    <w:color w:val="1F497D" w:themeColor="text2"/>
                                    <w:sz w:val="72"/>
                                    <w:szCs w:val="72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40344" w:rsidRPr="008C2436">
                                      <w:rPr>
                                        <w:color w:val="1F497D" w:themeColor="text2"/>
                                        <w:sz w:val="72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SERIOUS GAME</w:t>
                                    </w:r>
                                  </w:sdtContent>
                                </w:sdt>
                              </w:p>
                              <w:p w14:paraId="796CDE5A" w14:textId="77777777" w:rsidR="00751D89" w:rsidRDefault="00751D89">
                                <w:pPr>
                                  <w:spacing w:before="120"/>
                                  <w:rPr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54CC707F" w14:textId="6DF568FB" w:rsidR="00C53F53" w:rsidRPr="00751D89" w:rsidRDefault="00C53F53">
                                <w:pPr>
                                  <w:spacing w:before="12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 w:rsidRPr="00751D89"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 xml:space="preserve">Document </w:t>
                                </w:r>
                                <w:r w:rsidR="00FC1C55"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élève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F6F131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55" type="#_x0000_t202" style="position:absolute;margin-left:363pt;margin-top:80.95pt;width:384.7pt;height:30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" filled="f" stroked="f" strokeweight=".5pt">
                    <v:textbox inset="0,0,0,0">
                      <w:txbxContent>
                        <w:p w14:paraId="58CB550C" w14:textId="5042244F" w:rsidR="00ED019B" w:rsidRPr="004435BC" w:rsidRDefault="00D809BC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53F5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Réponses    Indices</w:t>
                              </w:r>
                            </w:sdtContent>
                          </w:sdt>
                        </w:p>
                        <w:p w14:paraId="0B8A9E48" w14:textId="1477D8FF" w:rsidR="00ED019B" w:rsidRPr="008C2436" w:rsidRDefault="00D809BC">
                          <w:pPr>
                            <w:spacing w:before="120"/>
                            <w:rPr>
                              <w:color w:val="1F497D" w:themeColor="text2"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40344" w:rsidRPr="008C2436">
                                <w:rPr>
                                  <w:color w:val="1F497D" w:themeColor="text2"/>
                                  <w:sz w:val="7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SERIOUS GAME</w:t>
                              </w:r>
                            </w:sdtContent>
                          </w:sdt>
                        </w:p>
                        <w:p w14:paraId="796CDE5A" w14:textId="77777777" w:rsidR="00751D89" w:rsidRDefault="00751D89">
                          <w:pPr>
                            <w:spacing w:before="120"/>
                            <w:rPr>
                              <w:color w:val="1F497D" w:themeColor="text2"/>
                              <w:sz w:val="72"/>
                              <w:szCs w:val="72"/>
                            </w:rPr>
                          </w:pPr>
                        </w:p>
                        <w:p w14:paraId="54CC707F" w14:textId="6DF568FB" w:rsidR="00C53F53" w:rsidRPr="00751D89" w:rsidRDefault="00C53F53">
                          <w:pPr>
                            <w:spacing w:before="120"/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r w:rsidRPr="00751D89"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  <w:t xml:space="preserve">Document </w:t>
                          </w:r>
                          <w:r w:rsidR="00FC1C55"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  <w:t>élève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D019B">
            <w:rPr>
              <w:rFonts w:ascii="Arial" w:hAnsi="Arial" w:cs="Arial"/>
              <w:noProof/>
              <w:color w:val="0000FF"/>
              <w:sz w:val="27"/>
              <w:szCs w:val="27"/>
              <w:lang w:eastAsia="fr-FR"/>
            </w:rPr>
            <w:drawing>
              <wp:anchor distT="0" distB="0" distL="114300" distR="114300" simplePos="0" relativeHeight="251654144" behindDoc="1" locked="0" layoutInCell="1" allowOverlap="1" wp14:anchorId="4582326C" wp14:editId="21A36A50">
                <wp:simplePos x="0" y="0"/>
                <wp:positionH relativeFrom="column">
                  <wp:posOffset>7839297</wp:posOffset>
                </wp:positionH>
                <wp:positionV relativeFrom="paragraph">
                  <wp:posOffset>5280856</wp:posOffset>
                </wp:positionV>
                <wp:extent cx="2325858" cy="1250008"/>
                <wp:effectExtent l="0" t="0" r="0" b="0"/>
                <wp:wrapNone/>
                <wp:docPr id="57" name="Image 57" descr="Image associée">
                  <a:hlinkClick xmlns:a="http://schemas.openxmlformats.org/drawingml/2006/main" r:id="rId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associée">
                          <a:hlinkClick r:id="rId8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5640" cy="12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D019B">
            <w:br w:type="page"/>
          </w:r>
        </w:p>
      </w:sdtContent>
    </w:sdt>
    <w:p w14:paraId="593964FA" w14:textId="50DCC2AA" w:rsidR="00C53F53" w:rsidRPr="008C2436" w:rsidRDefault="000D22C0" w:rsidP="00DF0E2B">
      <w:pPr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01027F8D" wp14:editId="02904CEF">
                <wp:simplePos x="0" y="0"/>
                <wp:positionH relativeFrom="column">
                  <wp:posOffset>8439150</wp:posOffset>
                </wp:positionH>
                <wp:positionV relativeFrom="paragraph">
                  <wp:posOffset>115570</wp:posOffset>
                </wp:positionV>
                <wp:extent cx="774700" cy="1303427"/>
                <wp:effectExtent l="0" t="0" r="0" b="5080"/>
                <wp:wrapNone/>
                <wp:docPr id="12" name="Modèle 3D 12" descr="Cadenas ferm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774700" cy="130342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766207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6666683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677223" ay="2008844" az="979041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143058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01027F8D" wp14:editId="02904CEF">
                <wp:simplePos x="0" y="0"/>
                <wp:positionH relativeFrom="column">
                  <wp:posOffset>8439150</wp:posOffset>
                </wp:positionH>
                <wp:positionV relativeFrom="paragraph">
                  <wp:posOffset>115570</wp:posOffset>
                </wp:positionV>
                <wp:extent cx="774700" cy="1303427"/>
                <wp:effectExtent l="0" t="0" r="0" b="5080"/>
                <wp:wrapNone/>
                <wp:docPr id="12" name="Modèle 3D 12" descr="Cadenas fermé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Modèle 3D 12" descr="Cadenas fermé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1303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53F53" w:rsidRPr="008C2436">
        <w:rPr>
          <w:b/>
          <w:bCs/>
          <w:color w:val="548DD4" w:themeColor="text2" w:themeTint="99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</w:t>
      </w:r>
      <w:r w:rsidR="00C53F53" w:rsidRPr="008C2436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53F53" w:rsidRPr="008C2436"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MISSION</w:t>
      </w:r>
      <w:r w:rsidR="008C2436" w:rsidRPr="008C2436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8C2436">
        <w:rPr>
          <w:b/>
          <w:bCs/>
          <w:sz w:val="36"/>
          <w:szCs w:val="36"/>
        </w:rPr>
        <w:t>:</w:t>
      </w:r>
    </w:p>
    <w:p w14:paraId="67099000" w14:textId="26B0348D" w:rsidR="000D22C0" w:rsidRDefault="00C53F53" w:rsidP="008C2436">
      <w:pPr>
        <w:ind w:left="567"/>
        <w:jc w:val="center"/>
      </w:pPr>
      <w:r w:rsidRPr="00C53F53">
        <w:t xml:space="preserve">Vous êtes élève en première année de carrosserie, vous devez réparer un véhicule client, </w:t>
      </w:r>
    </w:p>
    <w:p w14:paraId="3E587DD6" w14:textId="77777777" w:rsidR="000D22C0" w:rsidRDefault="00C53F53" w:rsidP="008C2436">
      <w:pPr>
        <w:ind w:left="567"/>
        <w:jc w:val="center"/>
      </w:pPr>
      <w:proofErr w:type="gramStart"/>
      <w:r w:rsidRPr="00C53F53">
        <w:t>afin</w:t>
      </w:r>
      <w:proofErr w:type="gramEnd"/>
      <w:r w:rsidRPr="00C53F53">
        <w:t xml:space="preserve"> de valider votre passage en seconde année.</w:t>
      </w:r>
      <w:r>
        <w:t xml:space="preserve"> </w:t>
      </w:r>
      <w:r w:rsidRPr="00C53F53">
        <w:t xml:space="preserve">Vous devez résoudre des étapes de réparation, </w:t>
      </w:r>
    </w:p>
    <w:p w14:paraId="06C47144" w14:textId="6FFCCD08" w:rsidR="00C53F53" w:rsidRDefault="000D22C0" w:rsidP="008C2436">
      <w:pPr>
        <w:ind w:left="567"/>
        <w:jc w:val="center"/>
      </w:pPr>
      <w:r>
        <w:t>V</w:t>
      </w:r>
      <w:r w:rsidR="00C53F53" w:rsidRPr="00C53F53">
        <w:t xml:space="preserve">ous allez avoir plusieurs indices tout au long de </w:t>
      </w:r>
      <w:r w:rsidR="00C53F53">
        <w:t>votre</w:t>
      </w:r>
      <w:r w:rsidR="00C53F53" w:rsidRPr="00C53F53">
        <w:t xml:space="preserve"> mission.</w:t>
      </w:r>
    </w:p>
    <w:p w14:paraId="6E4ECCF7" w14:textId="6E9455C4" w:rsidR="00C53F53" w:rsidRDefault="00C53F53" w:rsidP="008C2436">
      <w:pPr>
        <w:ind w:left="567"/>
        <w:jc w:val="center"/>
      </w:pPr>
      <w:r w:rsidRPr="00C53F53">
        <w:t>Munissez-vous d'un stylo</w:t>
      </w:r>
      <w:r>
        <w:t xml:space="preserve"> </w:t>
      </w:r>
      <w:r w:rsidRPr="00C53F53">
        <w:t>! Pour cela revenez à la page précédente, passez la porte, prenez votre tablette et rendez-vous au lycée.</w:t>
      </w:r>
    </w:p>
    <w:p w14:paraId="4BAB44AD" w14:textId="6F963756" w:rsidR="008C2436" w:rsidRDefault="008C2436" w:rsidP="008C2436">
      <w:pPr>
        <w:ind w:left="567"/>
        <w:jc w:val="center"/>
      </w:pPr>
    </w:p>
    <w:p w14:paraId="026D7BEB" w14:textId="2649353B" w:rsidR="00BC31DE" w:rsidRPr="008C2436" w:rsidRDefault="00C53F53" w:rsidP="008C2436">
      <w:pPr>
        <w:ind w:left="567"/>
        <w:rPr>
          <w:b/>
          <w:bCs/>
          <w:color w:val="1F497D" w:themeColor="text2"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color w:val="1F497D" w:themeColor="text2"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1:</w:t>
      </w:r>
    </w:p>
    <w:p w14:paraId="052AFFA8" w14:textId="4051A9EB" w:rsidR="00C53F53" w:rsidRPr="00E93091" w:rsidRDefault="00C53F53" w:rsidP="008C2436">
      <w:pPr>
        <w:ind w:left="567"/>
        <w:rPr>
          <w:lang w:val="en-US"/>
        </w:rPr>
      </w:pPr>
      <w:r w:rsidRPr="008C2436">
        <w:rPr>
          <w:b/>
          <w:bCs/>
          <w:sz w:val="24"/>
          <w:szCs w:val="24"/>
          <w:lang w:val="en-US"/>
        </w:rPr>
        <w:t>INDICE 1</w:t>
      </w:r>
      <w:r w:rsidRPr="00E93091">
        <w:rPr>
          <w:lang w:val="en-US"/>
        </w:rPr>
        <w:t xml:space="preserve">:  </w:t>
      </w:r>
      <w:r w:rsidR="00FC1C55">
        <w:rPr>
          <w:sz w:val="24"/>
          <w:szCs w:val="24"/>
          <w:lang w:val="en-US"/>
        </w:rPr>
        <w:t>_____________</w:t>
      </w:r>
    </w:p>
    <w:p w14:paraId="07C1F917" w14:textId="10996FA5" w:rsidR="00C53F53" w:rsidRPr="00E93091" w:rsidRDefault="00C53F53" w:rsidP="008C2436">
      <w:pPr>
        <w:ind w:left="567"/>
        <w:rPr>
          <w:lang w:val="en-US"/>
        </w:rPr>
      </w:pPr>
    </w:p>
    <w:p w14:paraId="6736DFBB" w14:textId="74C2B545" w:rsidR="00C53F53" w:rsidRPr="008C2436" w:rsidRDefault="00C53F53" w:rsidP="008C2436">
      <w:pPr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SERIOUS GAME 2: </w:t>
      </w:r>
    </w:p>
    <w:p w14:paraId="352FA897" w14:textId="091BFC2F" w:rsidR="00C53F53" w:rsidRPr="008C2436" w:rsidRDefault="00C53F53" w:rsidP="008C2436">
      <w:pPr>
        <w:ind w:left="567"/>
        <w:rPr>
          <w:sz w:val="24"/>
          <w:szCs w:val="24"/>
        </w:rPr>
      </w:pPr>
      <w:r w:rsidRPr="008C2436">
        <w:rPr>
          <w:b/>
          <w:bCs/>
          <w:sz w:val="24"/>
          <w:szCs w:val="24"/>
        </w:rPr>
        <w:t>INDICE 2</w:t>
      </w:r>
      <w:r w:rsidRPr="008C2436">
        <w:rPr>
          <w:sz w:val="24"/>
          <w:szCs w:val="24"/>
        </w:rPr>
        <w:t xml:space="preserve"> : </w:t>
      </w:r>
      <w:r w:rsidR="00FC1C55">
        <w:rPr>
          <w:sz w:val="24"/>
          <w:szCs w:val="24"/>
        </w:rPr>
        <w:t>______________</w:t>
      </w:r>
    </w:p>
    <w:p w14:paraId="51E2525C" w14:textId="511C7A4C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  <w:u w:val="single"/>
        </w:rPr>
        <w:t>Question</w:t>
      </w:r>
      <w:r w:rsidR="008C2436">
        <w:rPr>
          <w:sz w:val="24"/>
          <w:szCs w:val="24"/>
          <w:u w:val="single"/>
        </w:rPr>
        <w:t>s</w:t>
      </w:r>
      <w:r w:rsidRPr="008C2436">
        <w:rPr>
          <w:sz w:val="24"/>
          <w:szCs w:val="24"/>
          <w:u w:val="single"/>
        </w:rPr>
        <w:t xml:space="preserve"> supplémentaire</w:t>
      </w:r>
      <w:r w:rsidR="008C2436">
        <w:rPr>
          <w:sz w:val="24"/>
          <w:szCs w:val="24"/>
          <w:u w:val="single"/>
        </w:rPr>
        <w:t>s</w:t>
      </w:r>
      <w:r w:rsidRPr="008C2436">
        <w:rPr>
          <w:sz w:val="24"/>
          <w:szCs w:val="24"/>
        </w:rPr>
        <w:t> :</w:t>
      </w:r>
    </w:p>
    <w:p w14:paraId="4A70E85F" w14:textId="727E84EF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</w:rPr>
        <w:t>Que signifie A / B / E / X sur le certificat d’immatriculation ?</w:t>
      </w:r>
    </w:p>
    <w:p w14:paraId="73B0C2EB" w14:textId="79D78B1F" w:rsidR="009F412D" w:rsidRPr="00B275BB" w:rsidRDefault="009F412D" w:rsidP="008C2436">
      <w:pPr>
        <w:ind w:left="567"/>
        <w:rPr>
          <w:sz w:val="24"/>
          <w:szCs w:val="24"/>
          <w:lang w:val="en-US"/>
        </w:rPr>
      </w:pPr>
      <w:r w:rsidRPr="00B275BB">
        <w:rPr>
          <w:sz w:val="24"/>
          <w:szCs w:val="24"/>
          <w:lang w:val="en-US"/>
        </w:rPr>
        <w:t xml:space="preserve">A :  </w:t>
      </w:r>
      <w:r w:rsidR="00FC1C55" w:rsidRPr="00B275BB">
        <w:rPr>
          <w:sz w:val="24"/>
          <w:szCs w:val="24"/>
          <w:lang w:val="en-US"/>
        </w:rPr>
        <w:t>_____________________________________________</w:t>
      </w:r>
      <w:r w:rsidRPr="00B275BB">
        <w:rPr>
          <w:sz w:val="24"/>
          <w:szCs w:val="24"/>
          <w:lang w:val="en-US"/>
        </w:rPr>
        <w:t xml:space="preserve"> </w:t>
      </w:r>
    </w:p>
    <w:p w14:paraId="09BFB88F" w14:textId="3AB53998" w:rsidR="009F412D" w:rsidRPr="00B275BB" w:rsidRDefault="009F412D" w:rsidP="008C2436">
      <w:pPr>
        <w:ind w:left="567"/>
        <w:rPr>
          <w:sz w:val="24"/>
          <w:szCs w:val="24"/>
          <w:lang w:val="en-US"/>
        </w:rPr>
      </w:pPr>
      <w:r w:rsidRPr="00B275BB">
        <w:rPr>
          <w:sz w:val="24"/>
          <w:szCs w:val="24"/>
          <w:lang w:val="en-US"/>
        </w:rPr>
        <w:t xml:space="preserve">B : </w:t>
      </w:r>
      <w:r w:rsidR="00FC1C55" w:rsidRPr="00B275BB">
        <w:rPr>
          <w:sz w:val="24"/>
          <w:szCs w:val="24"/>
          <w:lang w:val="en-US"/>
        </w:rPr>
        <w:t xml:space="preserve"> _____________________________________________</w:t>
      </w:r>
    </w:p>
    <w:p w14:paraId="27660EF9" w14:textId="755AE5FB" w:rsidR="009F412D" w:rsidRPr="00B275BB" w:rsidRDefault="009F412D" w:rsidP="008C2436">
      <w:pPr>
        <w:ind w:left="567"/>
        <w:rPr>
          <w:sz w:val="24"/>
          <w:szCs w:val="24"/>
          <w:lang w:val="en-US"/>
        </w:rPr>
      </w:pPr>
      <w:r w:rsidRPr="00B275BB">
        <w:rPr>
          <w:sz w:val="24"/>
          <w:szCs w:val="24"/>
          <w:lang w:val="en-US"/>
        </w:rPr>
        <w:t xml:space="preserve">E : </w:t>
      </w:r>
      <w:r w:rsidR="00FC1C55" w:rsidRPr="00B275BB">
        <w:rPr>
          <w:sz w:val="24"/>
          <w:szCs w:val="24"/>
          <w:lang w:val="en-US"/>
        </w:rPr>
        <w:t>______________________________________________</w:t>
      </w:r>
    </w:p>
    <w:p w14:paraId="3D604A2F" w14:textId="5FC53011" w:rsidR="00411920" w:rsidRPr="00B275BB" w:rsidRDefault="009F412D" w:rsidP="000D22C0">
      <w:pPr>
        <w:ind w:left="567"/>
        <w:rPr>
          <w:sz w:val="24"/>
          <w:szCs w:val="24"/>
          <w:lang w:val="en-US"/>
        </w:rPr>
      </w:pPr>
      <w:r w:rsidRPr="00B275BB">
        <w:rPr>
          <w:sz w:val="24"/>
          <w:szCs w:val="24"/>
          <w:lang w:val="en-US"/>
        </w:rPr>
        <w:t xml:space="preserve">X : </w:t>
      </w:r>
      <w:r w:rsidR="00FC1C55" w:rsidRPr="00B275BB">
        <w:rPr>
          <w:sz w:val="24"/>
          <w:szCs w:val="24"/>
          <w:lang w:val="en-US"/>
        </w:rPr>
        <w:t>______________________________________________</w:t>
      </w:r>
    </w:p>
    <w:p w14:paraId="6B24958F" w14:textId="77777777" w:rsidR="000D22C0" w:rsidRPr="00B275BB" w:rsidRDefault="000D22C0" w:rsidP="000D22C0">
      <w:pPr>
        <w:ind w:left="567"/>
        <w:rPr>
          <w:sz w:val="24"/>
          <w:szCs w:val="24"/>
          <w:lang w:val="en-US"/>
        </w:rPr>
      </w:pPr>
    </w:p>
    <w:p w14:paraId="22FDC8EC" w14:textId="3DDF5F85" w:rsidR="009F412D" w:rsidRPr="00B275BB" w:rsidRDefault="009F412D" w:rsidP="00411920">
      <w:pPr>
        <w:ind w:left="567"/>
        <w:rPr>
          <w:b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275BB">
        <w:rPr>
          <w:b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3</w:t>
      </w:r>
      <w:r w:rsidR="008C2436" w:rsidRPr="00B275BB">
        <w:rPr>
          <w:b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 :</w:t>
      </w:r>
    </w:p>
    <w:p w14:paraId="42402985" w14:textId="3B430D23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  <w:u w:val="single"/>
        </w:rPr>
        <w:t>Vous devez noter 3 outils de démontage</w:t>
      </w:r>
      <w:r w:rsidRPr="008C2436">
        <w:rPr>
          <w:sz w:val="24"/>
          <w:szCs w:val="24"/>
        </w:rPr>
        <w:t> :</w:t>
      </w:r>
    </w:p>
    <w:p w14:paraId="7ABB5AD5" w14:textId="29CFB05E" w:rsidR="008C2436" w:rsidRDefault="00FC1C55" w:rsidP="00FC1C55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1FADDB0B" w14:textId="77777777" w:rsidR="00FC1C55" w:rsidRPr="008C2436" w:rsidRDefault="00FC1C55" w:rsidP="00FC1C55">
      <w:pPr>
        <w:pStyle w:val="Paragraphedeliste"/>
        <w:ind w:left="927"/>
        <w:rPr>
          <w:sz w:val="24"/>
          <w:szCs w:val="24"/>
        </w:rPr>
      </w:pPr>
    </w:p>
    <w:p w14:paraId="4DE891BB" w14:textId="0598A5FD" w:rsidR="009F412D" w:rsidRPr="008C2436" w:rsidRDefault="00FC1C55" w:rsidP="008C243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  <w:r w:rsidRPr="008C2436">
        <w:rPr>
          <w:sz w:val="24"/>
          <w:szCs w:val="24"/>
        </w:rPr>
        <w:t xml:space="preserve"> </w:t>
      </w:r>
      <w:r w:rsidR="009F412D" w:rsidRPr="008C2436">
        <w:rPr>
          <w:sz w:val="24"/>
          <w:szCs w:val="24"/>
        </w:rPr>
        <w:t xml:space="preserve"> </w:t>
      </w:r>
    </w:p>
    <w:p w14:paraId="037A6125" w14:textId="77777777" w:rsidR="008C2436" w:rsidRPr="008C2436" w:rsidRDefault="008C2436" w:rsidP="008C2436">
      <w:pPr>
        <w:pStyle w:val="Paragraphedeliste"/>
        <w:rPr>
          <w:sz w:val="24"/>
          <w:szCs w:val="24"/>
        </w:rPr>
      </w:pPr>
    </w:p>
    <w:p w14:paraId="67BDD6E6" w14:textId="652FCE18" w:rsidR="009F412D" w:rsidRPr="008C2436" w:rsidRDefault="00FC1C55" w:rsidP="008C243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  <w:r w:rsidRPr="008C2436">
        <w:rPr>
          <w:sz w:val="24"/>
          <w:szCs w:val="24"/>
        </w:rPr>
        <w:t xml:space="preserve"> </w:t>
      </w:r>
    </w:p>
    <w:p w14:paraId="1F971019" w14:textId="5291F181" w:rsidR="009F412D" w:rsidRPr="008C2436" w:rsidRDefault="009F412D" w:rsidP="00FC1C55">
      <w:pPr>
        <w:spacing w:before="480"/>
        <w:ind w:left="567"/>
        <w:rPr>
          <w:sz w:val="24"/>
          <w:szCs w:val="24"/>
        </w:rPr>
      </w:pPr>
      <w:r w:rsidRPr="008C2436">
        <w:rPr>
          <w:b/>
          <w:bCs/>
          <w:sz w:val="24"/>
          <w:szCs w:val="24"/>
        </w:rPr>
        <w:t>INDICE 3</w:t>
      </w:r>
      <w:r w:rsidRPr="008C2436">
        <w:rPr>
          <w:sz w:val="24"/>
          <w:szCs w:val="24"/>
        </w:rPr>
        <w:t xml:space="preserve"> : </w:t>
      </w:r>
      <w:r w:rsidR="00FC1C55">
        <w:rPr>
          <w:sz w:val="24"/>
          <w:szCs w:val="24"/>
        </w:rPr>
        <w:t>_____________________________________________</w:t>
      </w:r>
    </w:p>
    <w:p w14:paraId="7A002C5A" w14:textId="77777777" w:rsidR="00751BA5" w:rsidRDefault="00751BA5" w:rsidP="008C2436">
      <w:pPr>
        <w:ind w:left="567"/>
      </w:pPr>
    </w:p>
    <w:p w14:paraId="5B570165" w14:textId="724E17C2" w:rsidR="009F412D" w:rsidRPr="008C2436" w:rsidRDefault="009F412D" w:rsidP="008C2436">
      <w:pPr>
        <w:ind w:left="567"/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4 :</w:t>
      </w:r>
    </w:p>
    <w:p w14:paraId="0EC4E9E0" w14:textId="75B71274" w:rsidR="00751BA5" w:rsidRPr="00751BA5" w:rsidRDefault="00751BA5" w:rsidP="008C2436">
      <w:pPr>
        <w:spacing w:after="0" w:line="240" w:lineRule="auto"/>
        <w:ind w:left="567"/>
      </w:pPr>
      <w:r w:rsidRPr="00751BA5">
        <w:t>Retrouvez les 3 outils de démontage que vous avez dû relever précédemment et notez leur numéro</w:t>
      </w:r>
      <w:r w:rsidR="008C2436">
        <w:t> :</w:t>
      </w:r>
    </w:p>
    <w:p w14:paraId="133B73C2" w14:textId="77777777" w:rsidR="00751BA5" w:rsidRDefault="00751BA5" w:rsidP="008C2436">
      <w:pPr>
        <w:ind w:left="567"/>
      </w:pPr>
    </w:p>
    <w:p w14:paraId="400E8455" w14:textId="7B69FED3" w:rsidR="009F412D" w:rsidRDefault="008C2436" w:rsidP="008C2436">
      <w:pPr>
        <w:pStyle w:val="Paragraphedeliste"/>
        <w:numPr>
          <w:ilvl w:val="0"/>
          <w:numId w:val="4"/>
        </w:numPr>
      </w:pPr>
      <w:r>
        <w:t xml:space="preserve">Nom de l’outil : </w:t>
      </w:r>
      <w:r w:rsidR="00FC1C55">
        <w:rPr>
          <w:sz w:val="24"/>
          <w:szCs w:val="24"/>
        </w:rPr>
        <w:t>_____________________________________________</w:t>
      </w:r>
      <w:r w:rsidR="00FC1C55" w:rsidRPr="008C2436">
        <w:rPr>
          <w:sz w:val="24"/>
          <w:szCs w:val="24"/>
        </w:rPr>
        <w:t xml:space="preserve"> </w:t>
      </w:r>
      <w:r w:rsidR="00411920">
        <w:t xml:space="preserve">/ Numéro : </w:t>
      </w:r>
      <w:r w:rsidR="00FC1C55">
        <w:t>________</w:t>
      </w:r>
      <w:r w:rsidR="009F412D">
        <w:t xml:space="preserve"> </w:t>
      </w:r>
    </w:p>
    <w:p w14:paraId="4A136717" w14:textId="77777777" w:rsidR="00411920" w:rsidRDefault="00411920" w:rsidP="00411920">
      <w:pPr>
        <w:pStyle w:val="Paragraphedeliste"/>
        <w:ind w:left="927"/>
      </w:pPr>
    </w:p>
    <w:p w14:paraId="07F78ACC" w14:textId="09587B3B" w:rsidR="009F412D" w:rsidRDefault="00411920" w:rsidP="00411920">
      <w:pPr>
        <w:pStyle w:val="Paragraphedeliste"/>
        <w:numPr>
          <w:ilvl w:val="0"/>
          <w:numId w:val="4"/>
        </w:numPr>
      </w:pPr>
      <w:r>
        <w:t xml:space="preserve">Nom de l’outil : </w:t>
      </w:r>
      <w:r w:rsidR="00FC1C55">
        <w:rPr>
          <w:sz w:val="24"/>
          <w:szCs w:val="24"/>
        </w:rPr>
        <w:t>_____________________________________________</w:t>
      </w:r>
      <w:r w:rsidR="00FC1C55" w:rsidRPr="008C2436">
        <w:rPr>
          <w:sz w:val="24"/>
          <w:szCs w:val="24"/>
        </w:rPr>
        <w:t xml:space="preserve"> </w:t>
      </w:r>
      <w:r>
        <w:t xml:space="preserve">/ Numéro : </w:t>
      </w:r>
      <w:r w:rsidR="00FC1C55">
        <w:t>________</w:t>
      </w:r>
    </w:p>
    <w:p w14:paraId="6CC9BCC5" w14:textId="3441F9B1" w:rsidR="00411920" w:rsidRDefault="00411920" w:rsidP="00411920">
      <w:pPr>
        <w:pStyle w:val="Paragraphedeliste"/>
      </w:pPr>
    </w:p>
    <w:p w14:paraId="3E946663" w14:textId="1312010B" w:rsidR="009F412D" w:rsidRDefault="00411920" w:rsidP="00411920">
      <w:pPr>
        <w:pStyle w:val="Paragraphedeliste"/>
        <w:numPr>
          <w:ilvl w:val="0"/>
          <w:numId w:val="4"/>
        </w:numPr>
      </w:pPr>
      <w:r>
        <w:t xml:space="preserve">Nom de l’outil : </w:t>
      </w:r>
      <w:r w:rsidR="00FC1C55">
        <w:rPr>
          <w:sz w:val="24"/>
          <w:szCs w:val="24"/>
        </w:rPr>
        <w:t>_____________________________________________</w:t>
      </w:r>
      <w:r w:rsidR="00FC1C55" w:rsidRPr="008C2436">
        <w:rPr>
          <w:sz w:val="24"/>
          <w:szCs w:val="24"/>
        </w:rPr>
        <w:t xml:space="preserve"> </w:t>
      </w:r>
      <w:r>
        <w:t>/ Numéro :</w:t>
      </w:r>
      <w:r w:rsidR="00751BA5">
        <w:t xml:space="preserve"> </w:t>
      </w:r>
      <w:r w:rsidR="00FC1C55">
        <w:t>________</w:t>
      </w:r>
    </w:p>
    <w:p w14:paraId="5D03D28E" w14:textId="77777777" w:rsidR="00411920" w:rsidRPr="00FC1C55" w:rsidRDefault="00411920" w:rsidP="00411920">
      <w:pPr>
        <w:spacing w:before="120" w:after="120"/>
        <w:ind w:left="567"/>
        <w:rPr>
          <w:b/>
          <w:bCs/>
        </w:rPr>
      </w:pPr>
    </w:p>
    <w:p w14:paraId="28897F24" w14:textId="15569B84" w:rsidR="00411920" w:rsidRPr="00E93091" w:rsidRDefault="00751BA5" w:rsidP="00FC1C55">
      <w:pPr>
        <w:spacing w:after="120"/>
        <w:ind w:left="567"/>
        <w:rPr>
          <w:lang w:val="en-US"/>
        </w:rPr>
      </w:pPr>
      <w:r w:rsidRPr="00411920">
        <w:rPr>
          <w:b/>
          <w:bCs/>
          <w:lang w:val="en-US"/>
        </w:rPr>
        <w:t xml:space="preserve">INDICE </w:t>
      </w:r>
      <w:proofErr w:type="gramStart"/>
      <w:r w:rsidRPr="00411920">
        <w:rPr>
          <w:b/>
          <w:bCs/>
          <w:lang w:val="en-US"/>
        </w:rPr>
        <w:t>4</w:t>
      </w:r>
      <w:r w:rsidRPr="00E93091">
        <w:rPr>
          <w:lang w:val="en-US"/>
        </w:rPr>
        <w:t xml:space="preserve"> </w:t>
      </w:r>
      <w:r w:rsidR="00411920">
        <w:rPr>
          <w:lang w:val="en-US"/>
        </w:rPr>
        <w:t>:</w:t>
      </w:r>
      <w:proofErr w:type="gramEnd"/>
      <w:r w:rsidR="00411920">
        <w:rPr>
          <w:lang w:val="en-US"/>
        </w:rPr>
        <w:t xml:space="preserve"> </w:t>
      </w:r>
      <w:r w:rsidR="00FC1C55" w:rsidRPr="00B275BB">
        <w:rPr>
          <w:sz w:val="24"/>
          <w:szCs w:val="24"/>
          <w:lang w:val="en-US"/>
        </w:rPr>
        <w:t>_____________________________________________</w:t>
      </w:r>
    </w:p>
    <w:p w14:paraId="4F3E7543" w14:textId="58D5C984" w:rsidR="00751BA5" w:rsidRPr="008C2436" w:rsidRDefault="00751BA5" w:rsidP="008C2436">
      <w:pPr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SERIOUS GAME </w:t>
      </w:r>
      <w:proofErr w:type="gramStart"/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  <w:proofErr w:type="gramEnd"/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32065486" w14:textId="2229E6A3" w:rsidR="00751BA5" w:rsidRPr="00E93091" w:rsidRDefault="00751BA5" w:rsidP="008C2436">
      <w:pPr>
        <w:ind w:left="567"/>
        <w:rPr>
          <w:lang w:val="en-US"/>
        </w:rPr>
      </w:pPr>
      <w:r w:rsidRPr="00411920">
        <w:rPr>
          <w:b/>
          <w:bCs/>
          <w:lang w:val="en-US"/>
        </w:rPr>
        <w:t xml:space="preserve">INDICE </w:t>
      </w:r>
      <w:proofErr w:type="gramStart"/>
      <w:r w:rsidRPr="00411920">
        <w:rPr>
          <w:b/>
          <w:bCs/>
          <w:lang w:val="en-US"/>
        </w:rPr>
        <w:t>5</w:t>
      </w:r>
      <w:r w:rsidRPr="00E93091">
        <w:rPr>
          <w:lang w:val="en-US"/>
        </w:rPr>
        <w:t> :</w:t>
      </w:r>
      <w:proofErr w:type="gramEnd"/>
      <w:r w:rsidRPr="00E93091">
        <w:rPr>
          <w:lang w:val="en-US"/>
        </w:rPr>
        <w:t xml:space="preserve"> </w:t>
      </w:r>
      <w:r w:rsidR="00FC1C55" w:rsidRPr="00B275BB">
        <w:rPr>
          <w:sz w:val="24"/>
          <w:szCs w:val="24"/>
          <w:lang w:val="en-US"/>
        </w:rPr>
        <w:t>_____________________________________________</w:t>
      </w:r>
    </w:p>
    <w:p w14:paraId="7E5D2431" w14:textId="6C1E62D8" w:rsidR="00751BA5" w:rsidRPr="00E93091" w:rsidRDefault="00751BA5" w:rsidP="008C2436">
      <w:pPr>
        <w:ind w:left="567"/>
        <w:rPr>
          <w:lang w:val="en-US"/>
        </w:rPr>
      </w:pPr>
    </w:p>
    <w:p w14:paraId="4D52F2D1" w14:textId="5158A02C" w:rsidR="00751BA5" w:rsidRPr="008C2436" w:rsidRDefault="00751BA5" w:rsidP="008C2436">
      <w:pPr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SERIOUS GAME </w:t>
      </w:r>
      <w:proofErr w:type="gramStart"/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6 :</w:t>
      </w:r>
      <w:proofErr w:type="gramEnd"/>
    </w:p>
    <w:p w14:paraId="0DBE9CF4" w14:textId="65A0F86D" w:rsidR="00751BA5" w:rsidRPr="00411920" w:rsidRDefault="00751BA5" w:rsidP="008C2436">
      <w:pPr>
        <w:shd w:val="clear" w:color="auto" w:fill="FFFFFF"/>
        <w:spacing w:after="0" w:line="240" w:lineRule="auto"/>
        <w:ind w:left="567"/>
        <w:textAlignment w:val="baseline"/>
        <w:rPr>
          <w:b/>
          <w:bCs/>
          <w:color w:val="FF0000"/>
        </w:rPr>
      </w:pPr>
      <w:r w:rsidRPr="00411920">
        <w:rPr>
          <w:b/>
          <w:bCs/>
          <w:color w:val="FF0000"/>
        </w:rPr>
        <w:t>NOTEZ TOUTES VOS RÉPONSES !</w:t>
      </w:r>
    </w:p>
    <w:p w14:paraId="6497E1E1" w14:textId="77777777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31C15925" w14:textId="15E9F5D6" w:rsidR="00751BA5" w:rsidRPr="00751BA5" w:rsidRDefault="00411920" w:rsidP="008C2436">
      <w:pPr>
        <w:shd w:val="clear" w:color="auto" w:fill="FFFFFF"/>
        <w:spacing w:after="0" w:line="240" w:lineRule="auto"/>
        <w:ind w:left="567"/>
        <w:textAlignment w:val="baseline"/>
      </w:pPr>
      <w:r>
        <w:t xml:space="preserve">Consigne : </w:t>
      </w:r>
      <w:r w:rsidR="00751BA5" w:rsidRPr="00751BA5">
        <w:t>Trouve</w:t>
      </w:r>
      <w:r>
        <w:t>z</w:t>
      </w:r>
      <w:r w:rsidR="00751BA5" w:rsidRPr="00751BA5">
        <w:t xml:space="preserve"> dans le rapport d'expertise et notez-le sur un papier, vous en aurez besoin pour la suite</w:t>
      </w:r>
      <w:r w:rsidR="00410864">
        <w:t xml:space="preserve"> </w:t>
      </w:r>
      <w:r w:rsidR="00751BA5" w:rsidRPr="00751BA5">
        <w:t>: </w:t>
      </w:r>
    </w:p>
    <w:p w14:paraId="6185A333" w14:textId="1D7869C0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5ED2D5A9" w14:textId="5B787006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Un élément inamovible (par exemple : REF 7511 03 331R)</w:t>
      </w:r>
      <w:r w:rsidR="00280E78" w:rsidRPr="00280E78">
        <w:t xml:space="preserve"> : </w:t>
      </w:r>
      <w:r w:rsidR="00FC1C55">
        <w:rPr>
          <w:sz w:val="24"/>
          <w:szCs w:val="24"/>
        </w:rPr>
        <w:t>_____________________________________________</w:t>
      </w:r>
    </w:p>
    <w:p w14:paraId="595B9114" w14:textId="49B51569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28D9A08E" w14:textId="1FC4B96E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Des éléments situé à l'intérieur de l'habitacle</w:t>
      </w:r>
      <w:r w:rsidR="00280E78" w:rsidRPr="00280E78">
        <w:t xml:space="preserve"> : </w:t>
      </w:r>
      <w:r w:rsidR="00FC1C55">
        <w:rPr>
          <w:sz w:val="24"/>
          <w:szCs w:val="24"/>
        </w:rPr>
        <w:t>_______________________________________________________</w:t>
      </w:r>
    </w:p>
    <w:p w14:paraId="3FF13DD4" w14:textId="3CCE8C54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24DDCA7B" w14:textId="468D54D4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Les éléments principaux de la façade avant à changer</w:t>
      </w:r>
      <w:r w:rsidR="00280E78" w:rsidRPr="00280E78">
        <w:t xml:space="preserve"> : </w:t>
      </w:r>
      <w:r w:rsidR="00FC1C55">
        <w:rPr>
          <w:sz w:val="24"/>
          <w:szCs w:val="24"/>
        </w:rPr>
        <w:t>_________________________________________________</w:t>
      </w:r>
    </w:p>
    <w:p w14:paraId="6BAD89B4" w14:textId="77777777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7B88A0FE" w14:textId="7FAA671D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Trouvez des éléments du circuit de climatisation</w:t>
      </w:r>
      <w:r w:rsidR="00280E78" w:rsidRPr="00280E78">
        <w:t xml:space="preserve"> : </w:t>
      </w:r>
      <w:r w:rsidR="00FC1C55">
        <w:t>_</w:t>
      </w:r>
      <w:r w:rsidR="00FC1C55">
        <w:rPr>
          <w:sz w:val="24"/>
          <w:szCs w:val="24"/>
        </w:rPr>
        <w:t>____________________________________________________</w:t>
      </w:r>
    </w:p>
    <w:p w14:paraId="439531F9" w14:textId="77777777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4DAB077B" w14:textId="3766F132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="00411920">
        <w:rPr>
          <w:u w:val="single"/>
        </w:rPr>
        <w:t>L</w:t>
      </w:r>
      <w:r w:rsidRPr="00411920">
        <w:rPr>
          <w:u w:val="single"/>
        </w:rPr>
        <w:t>es significations de : T1-T2-T</w:t>
      </w:r>
      <w:proofErr w:type="gramStart"/>
      <w:r w:rsidRPr="00411920">
        <w:rPr>
          <w:u w:val="single"/>
        </w:rPr>
        <w:t>3 ,</w:t>
      </w:r>
      <w:proofErr w:type="gramEnd"/>
      <w:r w:rsidRPr="00411920">
        <w:rPr>
          <w:u w:val="single"/>
        </w:rPr>
        <w:t xml:space="preserve"> M1-M2-M3 ,</w:t>
      </w:r>
      <w:r w:rsidRPr="00751BA5">
        <w:t xml:space="preserve"> P</w:t>
      </w:r>
      <w:r w:rsidR="00280E78" w:rsidRPr="00280E78">
        <w:t xml:space="preserve"> : </w:t>
      </w:r>
      <w:r w:rsidR="00FC1C55">
        <w:rPr>
          <w:sz w:val="24"/>
          <w:szCs w:val="24"/>
        </w:rPr>
        <w:t>______________________________________________________</w:t>
      </w:r>
    </w:p>
    <w:p w14:paraId="354AD459" w14:textId="45A36CAE" w:rsidR="00751BA5" w:rsidRPr="00280E78" w:rsidRDefault="00280E78" w:rsidP="008C2436">
      <w:pPr>
        <w:spacing w:after="0" w:line="240" w:lineRule="auto"/>
        <w:ind w:left="567"/>
      </w:pPr>
      <w:r w:rsidRPr="00280E78">
        <w:t xml:space="preserve"> </w:t>
      </w:r>
    </w:p>
    <w:p w14:paraId="5BB77E1E" w14:textId="09D3CF53" w:rsidR="00411920" w:rsidRDefault="00411920" w:rsidP="008C2436">
      <w:pPr>
        <w:spacing w:after="0" w:line="240" w:lineRule="auto"/>
        <w:ind w:left="567"/>
        <w:rPr>
          <w:b/>
          <w:bCs/>
        </w:rPr>
      </w:pPr>
    </w:p>
    <w:p w14:paraId="7E0DBEEE" w14:textId="39C2433C" w:rsidR="00411920" w:rsidRPr="00B275BB" w:rsidRDefault="00280E78" w:rsidP="00411920">
      <w:pPr>
        <w:spacing w:after="0" w:line="240" w:lineRule="auto"/>
        <w:ind w:left="567"/>
        <w:rPr>
          <w:lang w:val="en-US"/>
        </w:rPr>
      </w:pPr>
      <w:r w:rsidRPr="00B275BB">
        <w:rPr>
          <w:b/>
          <w:bCs/>
          <w:lang w:val="en-US"/>
        </w:rPr>
        <w:t>INDICE 6</w:t>
      </w:r>
      <w:r w:rsidRPr="00B275BB">
        <w:rPr>
          <w:lang w:val="en-US"/>
        </w:rPr>
        <w:t xml:space="preserve"> : </w:t>
      </w:r>
      <w:r w:rsidR="00FC1C55" w:rsidRPr="00B275BB">
        <w:rPr>
          <w:lang w:val="en-US"/>
        </w:rPr>
        <w:t>________</w:t>
      </w:r>
    </w:p>
    <w:p w14:paraId="00E40F5D" w14:textId="123064DB" w:rsidR="00411920" w:rsidRPr="00B275BB" w:rsidRDefault="00411920" w:rsidP="00411920">
      <w:pPr>
        <w:spacing w:after="0"/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F39BDD1" w14:textId="55F35B6C" w:rsidR="00280E78" w:rsidRPr="00B275BB" w:rsidRDefault="00280E78" w:rsidP="00411920">
      <w:pPr>
        <w:spacing w:after="240"/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275BB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7 :</w:t>
      </w:r>
    </w:p>
    <w:p w14:paraId="7E56760C" w14:textId="6FA32FEA" w:rsidR="00280E78" w:rsidRPr="00B275BB" w:rsidRDefault="00280E78" w:rsidP="008C2436">
      <w:pPr>
        <w:ind w:left="567"/>
        <w:rPr>
          <w:lang w:val="en-US"/>
        </w:rPr>
      </w:pPr>
      <w:r w:rsidRPr="00B275BB">
        <w:rPr>
          <w:b/>
          <w:bCs/>
          <w:lang w:val="en-US"/>
        </w:rPr>
        <w:t>INDICE 7</w:t>
      </w:r>
      <w:r w:rsidR="00411920" w:rsidRPr="00B275BB">
        <w:rPr>
          <w:lang w:val="en-US"/>
        </w:rPr>
        <w:t> :</w:t>
      </w:r>
      <w:r w:rsidRPr="00B275BB">
        <w:rPr>
          <w:lang w:val="en-US"/>
        </w:rPr>
        <w:t xml:space="preserve"> </w:t>
      </w:r>
      <w:r w:rsidR="00FC1C55" w:rsidRPr="00B275BB">
        <w:rPr>
          <w:sz w:val="24"/>
          <w:szCs w:val="24"/>
          <w:lang w:val="en-US"/>
        </w:rPr>
        <w:t>_____________________________________________</w:t>
      </w:r>
    </w:p>
    <w:p w14:paraId="6366A416" w14:textId="4CADE25A" w:rsidR="00280E78" w:rsidRPr="00B275BB" w:rsidRDefault="00280E78" w:rsidP="008C2436">
      <w:pPr>
        <w:ind w:left="567"/>
        <w:rPr>
          <w:lang w:val="en-US"/>
        </w:rPr>
      </w:pPr>
      <w:r w:rsidRPr="00B275BB">
        <w:rPr>
          <w:b/>
          <w:bCs/>
          <w:lang w:val="en-US"/>
        </w:rPr>
        <w:t>INDICE 8</w:t>
      </w:r>
      <w:r w:rsidR="00411920" w:rsidRPr="00B275BB">
        <w:rPr>
          <w:lang w:val="en-US"/>
        </w:rPr>
        <w:t> :</w:t>
      </w:r>
      <w:r w:rsidRPr="00B275BB">
        <w:rPr>
          <w:lang w:val="en-US"/>
        </w:rPr>
        <w:t xml:space="preserve"> </w:t>
      </w:r>
      <w:r w:rsidR="00FC1C55" w:rsidRPr="00B275BB">
        <w:rPr>
          <w:sz w:val="24"/>
          <w:szCs w:val="24"/>
          <w:lang w:val="en-US"/>
        </w:rPr>
        <w:t>_____________________________________________</w:t>
      </w:r>
    </w:p>
    <w:p w14:paraId="7139AC14" w14:textId="0E38F08F" w:rsidR="00280E78" w:rsidRDefault="00280E78" w:rsidP="00411920">
      <w:pPr>
        <w:spacing w:after="0"/>
        <w:ind w:left="567"/>
      </w:pPr>
      <w:r w:rsidRPr="00411920">
        <w:rPr>
          <w:b/>
          <w:bCs/>
        </w:rPr>
        <w:t>INDICE 9</w:t>
      </w:r>
      <w:r w:rsidR="00BD08F6">
        <w:t xml:space="preserve"> : </w:t>
      </w:r>
      <w:r w:rsidR="00FC1C55">
        <w:rPr>
          <w:sz w:val="24"/>
          <w:szCs w:val="24"/>
        </w:rPr>
        <w:t>_____________________________________________</w:t>
      </w:r>
    </w:p>
    <w:p w14:paraId="0A3ADA96" w14:textId="68C7E2CA" w:rsidR="00411920" w:rsidRPr="00751D89" w:rsidRDefault="00751D89" w:rsidP="00411920">
      <w:pPr>
        <w:ind w:left="567"/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noProof/>
          <w:sz w:val="36"/>
          <w:szCs w:val="36"/>
          <w:lang w:val="en-US"/>
        </w:rPr>
        <w:lastRenderedPageBreak/>
        <mc:AlternateContent>
          <mc:Choice Requires="am3d">
            <w:drawing>
              <wp:anchor distT="0" distB="0" distL="114300" distR="114300" simplePos="0" relativeHeight="251667456" behindDoc="1" locked="0" layoutInCell="1" allowOverlap="1" wp14:anchorId="151F31D0" wp14:editId="6049B6E1">
                <wp:simplePos x="0" y="0"/>
                <wp:positionH relativeFrom="column">
                  <wp:posOffset>9159604</wp:posOffset>
                </wp:positionH>
                <wp:positionV relativeFrom="paragraph">
                  <wp:posOffset>-217302</wp:posOffset>
                </wp:positionV>
                <wp:extent cx="1181006" cy="1529978"/>
                <wp:effectExtent l="0" t="0" r="0" b="0"/>
                <wp:wrapTight wrapText="bothSides">
                  <wp:wrapPolygon edited="0">
                    <wp:start x="14175" y="1255"/>
                    <wp:lineTo x="13013" y="1793"/>
                    <wp:lineTo x="10225" y="3766"/>
                    <wp:lineTo x="9760" y="10222"/>
                    <wp:lineTo x="0" y="12732"/>
                    <wp:lineTo x="930" y="18829"/>
                    <wp:lineTo x="930" y="19367"/>
                    <wp:lineTo x="2091" y="21340"/>
                    <wp:lineTo x="3718" y="21340"/>
                    <wp:lineTo x="11387" y="19009"/>
                    <wp:lineTo x="12549" y="18829"/>
                    <wp:lineTo x="13943" y="17215"/>
                    <wp:lineTo x="13711" y="11298"/>
                    <wp:lineTo x="12549" y="10222"/>
                    <wp:lineTo x="17196" y="10222"/>
                    <wp:lineTo x="19288" y="9325"/>
                    <wp:lineTo x="19520" y="3945"/>
                    <wp:lineTo x="17196" y="1973"/>
                    <wp:lineTo x="16034" y="1255"/>
                    <wp:lineTo x="14175" y="1255"/>
                  </wp:wrapPolygon>
                </wp:wrapTight>
                <wp:docPr id="15" name="Modèle 3D 15" descr="Cadenas ouver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2">
                      <am3d:spPr>
                        <a:xfrm>
                          <a:off x="0" y="0"/>
                          <a:ext cx="1181006" cy="152997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469733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4285714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534981" ay="1837564" az="822349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17897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7456" behindDoc="1" locked="0" layoutInCell="1" allowOverlap="1" wp14:anchorId="151F31D0" wp14:editId="6049B6E1">
                <wp:simplePos x="0" y="0"/>
                <wp:positionH relativeFrom="column">
                  <wp:posOffset>9159604</wp:posOffset>
                </wp:positionH>
                <wp:positionV relativeFrom="paragraph">
                  <wp:posOffset>-217302</wp:posOffset>
                </wp:positionV>
                <wp:extent cx="1181006" cy="1529978"/>
                <wp:effectExtent l="0" t="0" r="0" b="0"/>
                <wp:wrapTight wrapText="bothSides">
                  <wp:wrapPolygon edited="0">
                    <wp:start x="14175" y="1255"/>
                    <wp:lineTo x="13013" y="1793"/>
                    <wp:lineTo x="10225" y="3766"/>
                    <wp:lineTo x="9760" y="10222"/>
                    <wp:lineTo x="0" y="12732"/>
                    <wp:lineTo x="930" y="18829"/>
                    <wp:lineTo x="930" y="19367"/>
                    <wp:lineTo x="2091" y="21340"/>
                    <wp:lineTo x="3718" y="21340"/>
                    <wp:lineTo x="11387" y="19009"/>
                    <wp:lineTo x="12549" y="18829"/>
                    <wp:lineTo x="13943" y="17215"/>
                    <wp:lineTo x="13711" y="11298"/>
                    <wp:lineTo x="12549" y="10222"/>
                    <wp:lineTo x="17196" y="10222"/>
                    <wp:lineTo x="19288" y="9325"/>
                    <wp:lineTo x="19520" y="3945"/>
                    <wp:lineTo x="17196" y="1973"/>
                    <wp:lineTo x="16034" y="1255"/>
                    <wp:lineTo x="14175" y="1255"/>
                  </wp:wrapPolygon>
                </wp:wrapTight>
                <wp:docPr id="15" name="Modèle 3D 15" descr="Cadenas ouvert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Modèle 3D 15" descr="Cadenas ouvert 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65" cy="1529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80E78" w:rsidRPr="00751D89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8</w:t>
      </w:r>
      <w:r w:rsidR="00411920" w:rsidRPr="00751D89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(Solution)</w:t>
      </w:r>
      <w:r w:rsidR="00280E78" w:rsidRPr="00751D89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 : </w:t>
      </w:r>
    </w:p>
    <w:p w14:paraId="77DC4A95" w14:textId="2F65A06B" w:rsidR="000D22C0" w:rsidRDefault="000D22C0" w:rsidP="008C2436">
      <w:pPr>
        <w:ind w:left="567"/>
      </w:pPr>
      <w:r w:rsidRPr="000D22C0">
        <w:rPr>
          <w:b/>
          <w:bCs/>
          <w:u w:val="single"/>
        </w:rPr>
        <w:t>Aide</w:t>
      </w:r>
      <w:r>
        <w:t xml:space="preserve"> :  Récapitulatif des travaux réalisés : </w:t>
      </w:r>
    </w:p>
    <w:p w14:paraId="0B07EE82" w14:textId="118E8598" w:rsidR="000D22C0" w:rsidRPr="009F7CC8" w:rsidRDefault="000D22C0" w:rsidP="008C2436">
      <w:pPr>
        <w:ind w:left="567"/>
        <w:rPr>
          <w:b/>
          <w:bCs/>
          <w:u w:val="single"/>
        </w:rPr>
      </w:pPr>
      <w:r w:rsidRPr="009F7CC8">
        <w:rPr>
          <w:b/>
          <w:bCs/>
          <w:u w:val="single"/>
        </w:rPr>
        <w:t>FEUILLE DE ROUTE :</w:t>
      </w:r>
    </w:p>
    <w:tbl>
      <w:tblPr>
        <w:tblStyle w:val="Grilledutablea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992"/>
        <w:gridCol w:w="5387"/>
        <w:gridCol w:w="2039"/>
      </w:tblGrid>
      <w:tr w:rsidR="00751D89" w14:paraId="2215B4AB" w14:textId="77777777" w:rsidTr="009F7CC8">
        <w:tc>
          <w:tcPr>
            <w:tcW w:w="4928" w:type="dxa"/>
          </w:tcPr>
          <w:p w14:paraId="5B6ABCDD" w14:textId="156CF24A" w:rsidR="009F7CC8" w:rsidRDefault="009F7CC8" w:rsidP="009F7CC8">
            <w:r w:rsidRPr="000D22C0">
              <w:t>ÉTAPE 1 : La sécurité (</w:t>
            </w:r>
            <w:r>
              <w:t>V</w:t>
            </w:r>
            <w:r w:rsidRPr="000D22C0">
              <w:t>estiaire)  </w:t>
            </w:r>
          </w:p>
        </w:tc>
        <w:tc>
          <w:tcPr>
            <w:tcW w:w="992" w:type="dxa"/>
          </w:tcPr>
          <w:p w14:paraId="28DC3FDB" w14:textId="177954D2" w:rsidR="009F7CC8" w:rsidRPr="009F7CC8" w:rsidRDefault="009F7CC8" w:rsidP="009F7CC8">
            <w:pPr>
              <w:rPr>
                <w:b/>
                <w:bCs/>
              </w:rPr>
            </w:pPr>
            <w:r w:rsidRPr="009F7CC8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248A78AC" w14:textId="391F7407" w:rsidR="009F7CC8" w:rsidRDefault="009F7CC8" w:rsidP="009F7CC8">
            <w:r w:rsidRPr="000D22C0">
              <w:t>ÉTAPE 5 : Préparation du poste de</w:t>
            </w:r>
            <w:r>
              <w:t xml:space="preserve"> </w:t>
            </w:r>
            <w:r w:rsidRPr="000D22C0">
              <w:t>travail (équipements)</w:t>
            </w:r>
          </w:p>
        </w:tc>
        <w:tc>
          <w:tcPr>
            <w:tcW w:w="2039" w:type="dxa"/>
          </w:tcPr>
          <w:p w14:paraId="6F44163A" w14:textId="19DEF6FC" w:rsidR="009F7CC8" w:rsidRDefault="009F7CC8" w:rsidP="009F7CC8">
            <w:r w:rsidRPr="0071783F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751D89" w14:paraId="231E4972" w14:textId="77777777" w:rsidTr="009F7CC8">
        <w:tc>
          <w:tcPr>
            <w:tcW w:w="4928" w:type="dxa"/>
          </w:tcPr>
          <w:p w14:paraId="35C0D8DE" w14:textId="604ED187" w:rsidR="009F7CC8" w:rsidRDefault="009F7CC8" w:rsidP="009F7CC8">
            <w:r w:rsidRPr="000D22C0">
              <w:t xml:space="preserve">ÉTAPE 2 : Réception du véhicule </w:t>
            </w:r>
            <w:r>
              <w:t>c</w:t>
            </w:r>
            <w:r w:rsidRPr="000D22C0">
              <w:t>li</w:t>
            </w:r>
            <w:r>
              <w:t>e</w:t>
            </w:r>
            <w:r w:rsidRPr="000D22C0">
              <w:t>nt  </w:t>
            </w:r>
          </w:p>
        </w:tc>
        <w:tc>
          <w:tcPr>
            <w:tcW w:w="992" w:type="dxa"/>
          </w:tcPr>
          <w:p w14:paraId="424C80D5" w14:textId="498859C8" w:rsidR="009F7CC8" w:rsidRDefault="009F7CC8" w:rsidP="009F7CC8">
            <w:r w:rsidRPr="00891BF2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0BF75076" w14:textId="5290AAE6" w:rsidR="009F7CC8" w:rsidRDefault="009F7CC8" w:rsidP="009F7CC8">
            <w:r w:rsidRPr="000D22C0">
              <w:t>ETAPE 6 : Identification des éléments </w:t>
            </w:r>
          </w:p>
        </w:tc>
        <w:tc>
          <w:tcPr>
            <w:tcW w:w="2039" w:type="dxa"/>
          </w:tcPr>
          <w:p w14:paraId="29D6739E" w14:textId="19B5EF40" w:rsidR="009F7CC8" w:rsidRDefault="009F7CC8" w:rsidP="009F7CC8">
            <w:r w:rsidRPr="0071783F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751D89" w14:paraId="32C47577" w14:textId="77777777" w:rsidTr="009F7CC8">
        <w:tc>
          <w:tcPr>
            <w:tcW w:w="4928" w:type="dxa"/>
          </w:tcPr>
          <w:p w14:paraId="5BF4541C" w14:textId="08641A50" w:rsidR="009F7CC8" w:rsidRDefault="009F7CC8" w:rsidP="009F7CC8">
            <w:r w:rsidRPr="000D22C0">
              <w:t>ÉTAPE 3 : Levage et manutention  </w:t>
            </w:r>
          </w:p>
        </w:tc>
        <w:tc>
          <w:tcPr>
            <w:tcW w:w="992" w:type="dxa"/>
          </w:tcPr>
          <w:p w14:paraId="474B8AC4" w14:textId="0EE932E3" w:rsidR="009F7CC8" w:rsidRDefault="009F7CC8" w:rsidP="009F7CC8">
            <w:r w:rsidRPr="00891BF2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38175DD1" w14:textId="37524C86" w:rsidR="009F7CC8" w:rsidRDefault="009F7CC8" w:rsidP="009F7CC8">
            <w:r w:rsidRPr="000D22C0">
              <w:t>ÉTAPE 7 : Le Redressage des éléments</w:t>
            </w:r>
          </w:p>
        </w:tc>
        <w:tc>
          <w:tcPr>
            <w:tcW w:w="2039" w:type="dxa"/>
          </w:tcPr>
          <w:p w14:paraId="7376E1E1" w14:textId="73A82B96" w:rsidR="009F7CC8" w:rsidRDefault="009F7CC8" w:rsidP="009F7CC8">
            <w:r w:rsidRPr="0071783F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751D89" w14:paraId="57F8B733" w14:textId="77777777" w:rsidTr="009F7CC8">
        <w:tc>
          <w:tcPr>
            <w:tcW w:w="4928" w:type="dxa"/>
          </w:tcPr>
          <w:p w14:paraId="35DB3278" w14:textId="2581ED64" w:rsidR="009F7CC8" w:rsidRDefault="009F7CC8" w:rsidP="009F7CC8">
            <w:r w:rsidRPr="000D22C0">
              <w:t>ÉTAPE 4 : Préparation du poste de travail (outillage)</w:t>
            </w:r>
          </w:p>
        </w:tc>
        <w:tc>
          <w:tcPr>
            <w:tcW w:w="992" w:type="dxa"/>
          </w:tcPr>
          <w:p w14:paraId="352BF013" w14:textId="2351F127" w:rsidR="009F7CC8" w:rsidRDefault="009F7CC8" w:rsidP="009F7CC8">
            <w:r w:rsidRPr="00891BF2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71A5D181" w14:textId="77777777" w:rsidR="009F7CC8" w:rsidRDefault="009F7CC8" w:rsidP="009F7CC8"/>
        </w:tc>
        <w:tc>
          <w:tcPr>
            <w:tcW w:w="2039" w:type="dxa"/>
          </w:tcPr>
          <w:p w14:paraId="01634272" w14:textId="77777777" w:rsidR="009F7CC8" w:rsidRDefault="009F7CC8" w:rsidP="009F7CC8"/>
        </w:tc>
      </w:tr>
    </w:tbl>
    <w:p w14:paraId="18F321BB" w14:textId="77777777" w:rsidR="00DF5287" w:rsidRPr="00DF5287" w:rsidRDefault="00411920" w:rsidP="00DF5287">
      <w:pPr>
        <w:pStyle w:val="Paragraphedeliste"/>
        <w:numPr>
          <w:ilvl w:val="0"/>
          <w:numId w:val="4"/>
        </w:numPr>
        <w:spacing w:before="240" w:after="0"/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eastAsia="fr-FR"/>
        </w:rPr>
      </w:pPr>
      <w:r w:rsidRPr="009F7CC8">
        <w:rPr>
          <w:rFonts w:cstheme="minorHAnsi"/>
          <w:sz w:val="24"/>
          <w:szCs w:val="24"/>
        </w:rPr>
        <w:t>Consignes pour résoudre l’énigme :</w:t>
      </w:r>
      <w:r w:rsidR="009F7CC8" w:rsidRPr="009F7CC8">
        <w:rPr>
          <w:rFonts w:cstheme="minorHAnsi"/>
          <w:sz w:val="24"/>
          <w:szCs w:val="24"/>
        </w:rPr>
        <w:t xml:space="preserve"> </w:t>
      </w:r>
    </w:p>
    <w:p w14:paraId="46782124" w14:textId="5AFC37BD" w:rsidR="009F7CC8" w:rsidRPr="00DF5287" w:rsidRDefault="009F7CC8" w:rsidP="00DF5287">
      <w:pPr>
        <w:spacing w:before="120" w:after="120"/>
        <w:ind w:left="567"/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eastAsia="fr-FR"/>
        </w:rPr>
      </w:pPr>
      <w:r w:rsidRPr="00DF5287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eastAsia="fr-FR"/>
        </w:rPr>
        <w:t>Afin de finaliser la réparation du véhicule les étapes suivantes seront réalisées :</w:t>
      </w:r>
    </w:p>
    <w:tbl>
      <w:tblPr>
        <w:tblStyle w:val="Grilledutablea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134"/>
        <w:gridCol w:w="4820"/>
        <w:gridCol w:w="1701"/>
      </w:tblGrid>
      <w:tr w:rsidR="009F7CC8" w14:paraId="478325E5" w14:textId="77777777" w:rsidTr="00DF5287">
        <w:trPr>
          <w:trHeight w:val="21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</w:tcPr>
          <w:p w14:paraId="66C97D4D" w14:textId="1B1855FD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Passage au banc de redressage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AD8EE27" w14:textId="321A966D" w:rsidR="009F7CC8" w:rsidRPr="009F7CC8" w:rsidRDefault="009F7CC8" w:rsidP="009F7CC8">
            <w:pPr>
              <w:jc w:val="center"/>
            </w:pPr>
            <w:r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14:paraId="4F353FAF" w14:textId="7888DC55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Laboratoire de peinture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48D8FD88" w14:textId="3C10A97C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3AFE8745" w14:textId="77777777" w:rsidTr="00DF5287">
        <w:tc>
          <w:tcPr>
            <w:tcW w:w="4644" w:type="dxa"/>
            <w:tcBorders>
              <w:left w:val="single" w:sz="4" w:space="0" w:color="auto"/>
            </w:tcBorders>
          </w:tcPr>
          <w:p w14:paraId="0D5193B8" w14:textId="53BFEC9C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Vérinage du longeron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9C9EF0" w14:textId="595A36F9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4C8A0D4B" w14:textId="4C24BD48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Mise en peinture du véhicule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72CC13F" w14:textId="6642CCB1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19A69BD0" w14:textId="77777777" w:rsidTr="00DF5287">
        <w:tc>
          <w:tcPr>
            <w:tcW w:w="4644" w:type="dxa"/>
            <w:tcBorders>
              <w:left w:val="single" w:sz="4" w:space="0" w:color="auto"/>
            </w:tcBorders>
          </w:tcPr>
          <w:p w14:paraId="519845CC" w14:textId="62A60529" w:rsidR="009F7CC8" w:rsidRPr="009F7CC8" w:rsidRDefault="009F7CC8" w:rsidP="009F7C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Soudage des éléments inamovibles 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BA73E1" w14:textId="74FBDBC6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60FC7799" w14:textId="140CCD60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Nettoyage du véhicule 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08501E5" w14:textId="2BB3898E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0F52C3B7" w14:textId="77777777" w:rsidTr="00DF5287">
        <w:tc>
          <w:tcPr>
            <w:tcW w:w="4644" w:type="dxa"/>
            <w:tcBorders>
              <w:left w:val="single" w:sz="4" w:space="0" w:color="auto"/>
            </w:tcBorders>
          </w:tcPr>
          <w:p w14:paraId="27B44A70" w14:textId="4A9D7F61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Pose du mastic et dressage du mastic 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98764A" w14:textId="7D2B3BA7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55FED949" w14:textId="364C1DE9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Préparation à la livraison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CE2AEA5" w14:textId="21B0CB9A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5EC477E3" w14:textId="77777777" w:rsidTr="00DF5287">
        <w:tc>
          <w:tcPr>
            <w:tcW w:w="4644" w:type="dxa"/>
            <w:tcBorders>
              <w:left w:val="single" w:sz="4" w:space="0" w:color="auto"/>
              <w:bottom w:val="single" w:sz="4" w:space="0" w:color="auto"/>
            </w:tcBorders>
          </w:tcPr>
          <w:p w14:paraId="752AF9CD" w14:textId="2497D7C3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Marouflage du véhicule et apprêtage du véhicule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CBE21C4" w14:textId="7E9C7844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75220C14" w14:textId="77777777" w:rsidR="009F7CC8" w:rsidRPr="009F7CC8" w:rsidRDefault="009F7CC8" w:rsidP="009F7C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36365E17" w14:textId="77777777" w:rsidR="009F7CC8" w:rsidRPr="009F7CC8" w:rsidRDefault="009F7CC8" w:rsidP="009F7C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222DDD23" w14:textId="1A2EEBFA" w:rsidR="00DF5287" w:rsidRDefault="00DF5287" w:rsidP="00DF5287">
      <w:pPr>
        <w:rPr>
          <w:b/>
          <w:bCs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3906"/>
        <w:gridCol w:w="3906"/>
        <w:gridCol w:w="7785"/>
      </w:tblGrid>
      <w:tr w:rsidR="00DF5287" w14:paraId="1F57D8EA" w14:textId="77777777" w:rsidTr="00751D89">
        <w:trPr>
          <w:trHeight w:val="620"/>
        </w:trPr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DC2D5E" w14:textId="55447CFB" w:rsidR="00DF5287" w:rsidRDefault="00DF5287" w:rsidP="00DF528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EEBA16" wp14:editId="718EA640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-45085</wp:posOffset>
                      </wp:positionV>
                      <wp:extent cx="279400" cy="647700"/>
                      <wp:effectExtent l="0" t="12700" r="25400" b="25400"/>
                      <wp:wrapNone/>
                      <wp:docPr id="14" name="Accolade ferman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647700"/>
                              </a:xfrm>
                              <a:prstGeom prst="rightBrac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22BE1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14" o:spid="_x0000_s1026" type="#_x0000_t88" style="position:absolute;margin-left:180.75pt;margin-top:-3.55pt;width:22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" adj="776" strokecolor="black [3040]" strokeweight="3pt"/>
                  </w:pict>
                </mc:Fallback>
              </mc:AlternateContent>
            </w:r>
            <w:r w:rsidRPr="00DF5287">
              <w:rPr>
                <w:b/>
                <w:bCs/>
              </w:rPr>
              <w:t>INDICE 1</w:t>
            </w:r>
            <w:r w:rsidRPr="00411920">
              <w:t xml:space="preserve"> = </w:t>
            </w:r>
            <w:r w:rsidR="00FC1C55">
              <w:t>______</w:t>
            </w:r>
            <w:r w:rsidRPr="00411920">
              <w:t xml:space="preserve">= </w:t>
            </w:r>
            <w:r w:rsidR="00FC1C55">
              <w:t>____</w:t>
            </w:r>
            <w:r>
              <w:t> /</w:t>
            </w:r>
            <w:r w:rsidRPr="00411920">
              <w:t xml:space="preserve"> </w:t>
            </w:r>
            <w:r w:rsidR="00FC1C55">
              <w:t>____</w:t>
            </w:r>
            <w:r w:rsidRPr="00DF5287">
              <w:rPr>
                <w:b/>
                <w:bCs/>
              </w:rPr>
              <w:t xml:space="preserve"> </w:t>
            </w:r>
            <w:r>
              <w:t>/</w:t>
            </w:r>
            <w:r w:rsidRPr="00411920">
              <w:t xml:space="preserve"> </w:t>
            </w:r>
            <w:r w:rsidR="00FC1C55">
              <w:t>____</w:t>
            </w:r>
          </w:p>
          <w:p w14:paraId="7AB8EF94" w14:textId="4C00C9A4" w:rsidR="00DF5287" w:rsidRPr="00411920" w:rsidRDefault="00DF5287" w:rsidP="00DF5287"/>
          <w:p w14:paraId="44E893A7" w14:textId="3765AAF9" w:rsidR="00DF5287" w:rsidRPr="00E93091" w:rsidRDefault="00DF5287" w:rsidP="00DF5287">
            <w:pPr>
              <w:rPr>
                <w:lang w:val="en-US"/>
              </w:rPr>
            </w:pPr>
            <w:r w:rsidRPr="00DF5287">
              <w:rPr>
                <w:b/>
                <w:bCs/>
                <w:lang w:val="en-US"/>
              </w:rPr>
              <w:t>INDICE 2</w:t>
            </w:r>
            <w:r w:rsidRPr="00E93091">
              <w:rPr>
                <w:lang w:val="en-US"/>
              </w:rPr>
              <w:t xml:space="preserve"> = </w:t>
            </w:r>
            <w:r w:rsidR="00FC1C55">
              <w:rPr>
                <w:lang w:val="en-US"/>
              </w:rPr>
              <w:t>______</w:t>
            </w:r>
            <w:r w:rsidRPr="00E93091">
              <w:rPr>
                <w:lang w:val="en-US"/>
              </w:rPr>
              <w:t xml:space="preserve"> = </w:t>
            </w:r>
            <w:r w:rsidR="00FC1C55">
              <w:rPr>
                <w:lang w:val="en-US"/>
              </w:rPr>
              <w:t>____</w:t>
            </w:r>
            <w:r>
              <w:rPr>
                <w:lang w:val="en-US"/>
              </w:rPr>
              <w:t xml:space="preserve"> /</w:t>
            </w:r>
            <w:r w:rsidRPr="00E93091">
              <w:rPr>
                <w:lang w:val="en-US"/>
              </w:rPr>
              <w:t xml:space="preserve"> </w:t>
            </w:r>
            <w:r w:rsidR="00FC1C55">
              <w:rPr>
                <w:lang w:val="en-US"/>
              </w:rPr>
              <w:t>____</w:t>
            </w:r>
            <w:r w:rsidRPr="00E9309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="00FC1C55">
              <w:rPr>
                <w:lang w:val="en-US"/>
              </w:rPr>
              <w:t>_____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90681D" w14:textId="309A5D7D" w:rsidR="00DF5287" w:rsidRPr="00DF5287" w:rsidRDefault="00FC1C55" w:rsidP="00DF5287">
            <w:pPr>
              <w:rPr>
                <w:b/>
                <w:bCs/>
              </w:rPr>
            </w:pPr>
            <w:r>
              <w:t xml:space="preserve">       </w:t>
            </w:r>
            <w:r w:rsidR="00DF5287">
              <w:t xml:space="preserve">Addition de tout : </w:t>
            </w:r>
            <w:r>
              <w:rPr>
                <w:b/>
                <w:bCs/>
              </w:rPr>
              <w:t>_______</w:t>
            </w:r>
          </w:p>
        </w:tc>
        <w:tc>
          <w:tcPr>
            <w:tcW w:w="7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FF6EFBC" w14:textId="56106D20" w:rsidR="00DF5287" w:rsidRPr="00DF5287" w:rsidRDefault="00DF5287" w:rsidP="00DF5287">
            <w:r w:rsidRPr="00DF5287">
              <w:rPr>
                <w:b/>
                <w:bCs/>
              </w:rPr>
              <w:t>INDICE 6</w:t>
            </w:r>
            <w:r>
              <w:t xml:space="preserve"> : </w:t>
            </w:r>
            <w:r w:rsidR="00FC1C55">
              <w:t>_____</w:t>
            </w:r>
            <w:r>
              <w:t xml:space="preserve"> = </w:t>
            </w:r>
            <w:r w:rsidR="00FC1C55">
              <w:t>________</w:t>
            </w:r>
          </w:p>
        </w:tc>
      </w:tr>
      <w:tr w:rsidR="00DF5287" w14:paraId="01D7D36F" w14:textId="77777777" w:rsidTr="00751D89">
        <w:trPr>
          <w:trHeight w:val="620"/>
        </w:trPr>
        <w:tc>
          <w:tcPr>
            <w:tcW w:w="39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2C8136" w14:textId="77777777" w:rsidR="00DF5287" w:rsidRDefault="00DF5287" w:rsidP="00DF5287">
            <w:pPr>
              <w:rPr>
                <w:b/>
                <w:bCs/>
                <w:noProof/>
              </w:rPr>
            </w:pPr>
          </w:p>
        </w:tc>
        <w:tc>
          <w:tcPr>
            <w:tcW w:w="3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5BCD9" w14:textId="77777777" w:rsidR="00DF5287" w:rsidRDefault="00DF5287" w:rsidP="00DF5287"/>
        </w:tc>
        <w:tc>
          <w:tcPr>
            <w:tcW w:w="77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0AAE92" w14:textId="0BDA7FB7" w:rsidR="00DF5287" w:rsidRDefault="00DF5287" w:rsidP="00DF5287">
            <w:pPr>
              <w:rPr>
                <w:b/>
                <w:bCs/>
              </w:rPr>
            </w:pPr>
            <w:r w:rsidRPr="00DF5287">
              <w:rPr>
                <w:b/>
                <w:bCs/>
              </w:rPr>
              <w:t>INDICE 7</w:t>
            </w:r>
            <w:r>
              <w:t xml:space="preserve"> : </w:t>
            </w:r>
            <w:r w:rsidR="00FC1C55">
              <w:t>______________</w:t>
            </w:r>
            <w:r>
              <w:t xml:space="preserve"> = </w:t>
            </w:r>
            <w:r w:rsidR="00FC1C55">
              <w:t>Couleur _______</w:t>
            </w:r>
            <w:r>
              <w:t xml:space="preserve">= </w:t>
            </w:r>
            <w:r w:rsidR="00FC1C55">
              <w:t>_______</w:t>
            </w:r>
          </w:p>
        </w:tc>
      </w:tr>
      <w:tr w:rsidR="00DF5287" w14:paraId="267BE0AD" w14:textId="77777777" w:rsidTr="00751D89">
        <w:trPr>
          <w:trHeight w:val="593"/>
        </w:trPr>
        <w:tc>
          <w:tcPr>
            <w:tcW w:w="78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2945C7" w14:textId="11067FB2" w:rsidR="00DF5287" w:rsidRPr="00DF5287" w:rsidRDefault="00DF5287" w:rsidP="00DF5287">
            <w:r w:rsidRPr="00DF5287">
              <w:rPr>
                <w:b/>
                <w:bCs/>
              </w:rPr>
              <w:t>INDICE 3</w:t>
            </w:r>
            <w:r>
              <w:t xml:space="preserve"> : Pont </w:t>
            </w:r>
            <w:r w:rsidR="00FC1C55">
              <w:t>______</w:t>
            </w:r>
            <w:r>
              <w:t xml:space="preserve"> Colonnes</w:t>
            </w: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66A2AF" w14:textId="2DBB1042" w:rsidR="00DF5287" w:rsidRPr="00DF5287" w:rsidRDefault="00DF5287" w:rsidP="00DF5287">
            <w:r w:rsidRPr="00DF5287">
              <w:rPr>
                <w:b/>
                <w:bCs/>
              </w:rPr>
              <w:t>INDICE 8</w:t>
            </w:r>
            <w:r>
              <w:t xml:space="preserve"> = </w:t>
            </w:r>
            <w:r w:rsidR="00FC1C55">
              <w:t>______________________________________________</w:t>
            </w:r>
            <w:r>
              <w:t xml:space="preserve"> = </w:t>
            </w:r>
            <w:r w:rsidR="00FC1C55">
              <w:t>________</w:t>
            </w:r>
            <w:r>
              <w:t xml:space="preserve"> </w:t>
            </w:r>
          </w:p>
        </w:tc>
      </w:tr>
      <w:tr w:rsidR="00DF5287" w14:paraId="5DC46C46" w14:textId="77777777" w:rsidTr="00751D89">
        <w:trPr>
          <w:trHeight w:val="559"/>
        </w:trPr>
        <w:tc>
          <w:tcPr>
            <w:tcW w:w="78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672329" w14:textId="38E6EF34" w:rsidR="00DF5287" w:rsidRPr="00DF5287" w:rsidRDefault="00DF5287" w:rsidP="00DF5287">
            <w:r w:rsidRPr="00DF5287">
              <w:rPr>
                <w:b/>
                <w:bCs/>
              </w:rPr>
              <w:t>INDICE 4</w:t>
            </w:r>
            <w:r>
              <w:t xml:space="preserve"> Clé à choc</w:t>
            </w:r>
            <w:r w:rsidRPr="00CA389A">
              <w:rPr>
                <w:b/>
                <w:bCs/>
              </w:rPr>
              <w:t xml:space="preserve"> </w:t>
            </w:r>
            <w:r w:rsidR="00FC1C55">
              <w:rPr>
                <w:b/>
                <w:bCs/>
              </w:rPr>
              <w:t>_______</w:t>
            </w:r>
          </w:p>
        </w:tc>
        <w:tc>
          <w:tcPr>
            <w:tcW w:w="7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CE5B1" w14:textId="250E1D72" w:rsidR="00DF5287" w:rsidRDefault="00751D89" w:rsidP="00DF5287">
            <w:pPr>
              <w:rPr>
                <w:b/>
                <w:bCs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am3d">
                  <w:drawing>
                    <wp:anchor distT="0" distB="0" distL="114300" distR="114300" simplePos="0" relativeHeight="251668480" behindDoc="0" locked="0" layoutInCell="1" allowOverlap="1" wp14:anchorId="2FDF37FF" wp14:editId="34F03B79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390525</wp:posOffset>
                      </wp:positionV>
                      <wp:extent cx="426720" cy="368300"/>
                      <wp:effectExtent l="0" t="0" r="0" b="0"/>
                      <wp:wrapNone/>
                      <wp:docPr id="16" name="Modèle 3D 16" descr="Cadenas ouver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2">
                            <am3d:spPr>
                              <a:xfrm>
                                <a:off x="0" y="0"/>
                                <a:ext cx="426720" cy="3683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4697331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4285714" d="1000000"/>
                              <am3d:preTrans dx="0" dy="0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894002" ay="-1033766" az="-618849"/>
                              <am3d:postTrans dx="0" dy="0" dz="0"/>
                            </am3d:trans>
                            <am3d:raster rName="Office3DRenderer" rVer="16.0.8326">
                              <am3d:blip r:embed="rId14"/>
                            </am3d:raster>
                            <am3d:objViewport viewportSz="481212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8480" behindDoc="0" locked="0" layoutInCell="1" allowOverlap="1" wp14:anchorId="2FDF37FF" wp14:editId="34F03B79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390525</wp:posOffset>
                      </wp:positionV>
                      <wp:extent cx="426720" cy="368300"/>
                      <wp:effectExtent l="0" t="0" r="0" b="0"/>
                      <wp:wrapNone/>
                      <wp:docPr id="16" name="Modèle 3D 16" descr="Cadenas ouvert 2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Modèle 3D 16" descr="Cadenas ouvert 2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0" cy="368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DF5287" w:rsidRPr="00DF5287">
              <w:rPr>
                <w:b/>
                <w:bCs/>
              </w:rPr>
              <w:t>INDICE 9</w:t>
            </w:r>
            <w:r w:rsidR="00DF5287">
              <w:t xml:space="preserve"> =</w:t>
            </w:r>
            <w:r w:rsidR="00FC1C55">
              <w:t xml:space="preserve"> ____________________________</w:t>
            </w:r>
            <w:proofErr w:type="gramStart"/>
            <w:r w:rsidR="00FC1C55">
              <w:t xml:space="preserve">_ </w:t>
            </w:r>
            <w:r w:rsidR="00DF5287">
              <w:t xml:space="preserve"> =</w:t>
            </w:r>
            <w:proofErr w:type="gramEnd"/>
            <w:r w:rsidR="00DF5287">
              <w:t xml:space="preserve"> </w:t>
            </w:r>
            <w:r w:rsidR="00FC1C55">
              <w:t>___________</w:t>
            </w:r>
          </w:p>
        </w:tc>
      </w:tr>
      <w:tr w:rsidR="00DF5287" w14:paraId="7FBEF3FF" w14:textId="77777777" w:rsidTr="00751D89">
        <w:trPr>
          <w:trHeight w:val="927"/>
        </w:trPr>
        <w:tc>
          <w:tcPr>
            <w:tcW w:w="78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C532" w14:textId="1ED5B7FE" w:rsidR="00DF5287" w:rsidRPr="00DF5287" w:rsidRDefault="00DF5287" w:rsidP="00DF5287">
            <w:r w:rsidRPr="00DF5287">
              <w:rPr>
                <w:b/>
                <w:bCs/>
              </w:rPr>
              <w:t>INDICE 5</w:t>
            </w:r>
            <w:r>
              <w:t xml:space="preserve"> : Mégane </w:t>
            </w:r>
            <w:r w:rsidR="00FC1C55">
              <w:t>_____</w:t>
            </w:r>
            <w:r>
              <w:t xml:space="preserve"> =</w:t>
            </w:r>
            <w:r w:rsidRPr="00CA389A">
              <w:rPr>
                <w:b/>
                <w:bCs/>
              </w:rPr>
              <w:t xml:space="preserve"> </w:t>
            </w:r>
            <w:r w:rsidR="00FC1C55">
              <w:rPr>
                <w:b/>
                <w:bCs/>
              </w:rPr>
              <w:t>______</w:t>
            </w:r>
          </w:p>
        </w:tc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C929" w14:textId="650EAAF3" w:rsidR="00DF5287" w:rsidRDefault="00DF5287" w:rsidP="00DF5287">
            <w:pPr>
              <w:rPr>
                <w:b/>
                <w:bCs/>
              </w:rPr>
            </w:pPr>
            <w:r w:rsidRPr="00751D89">
              <w:rPr>
                <w:b/>
                <w:bCs/>
                <w:sz w:val="28"/>
                <w:szCs w:val="28"/>
              </w:rPr>
              <w:t xml:space="preserve">ADDITION DE TOUS LES CHIFFRES / NOMBRES = </w:t>
            </w:r>
            <w:r w:rsidR="00751D89">
              <w:rPr>
                <w:b/>
                <w:bCs/>
                <w:sz w:val="28"/>
                <w:szCs w:val="28"/>
              </w:rPr>
              <w:t xml:space="preserve">      </w:t>
            </w:r>
          </w:p>
        </w:tc>
      </w:tr>
    </w:tbl>
    <w:p w14:paraId="27D1BD90" w14:textId="56EE8006" w:rsidR="00E93091" w:rsidRDefault="00E93091" w:rsidP="00DF0E2B">
      <w:pPr>
        <w:rPr>
          <w:b/>
          <w:bCs/>
        </w:rPr>
      </w:pPr>
    </w:p>
    <w:p w14:paraId="3183CBD3" w14:textId="7F0BC4CF" w:rsidR="00E93091" w:rsidRPr="00BB0653" w:rsidRDefault="00E93091" w:rsidP="00BB0653">
      <w:pPr>
        <w:ind w:left="567"/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B0653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LEXIQUE :</w:t>
      </w: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687"/>
        <w:gridCol w:w="5363"/>
        <w:gridCol w:w="5363"/>
      </w:tblGrid>
      <w:tr w:rsidR="00E93091" w14:paraId="0B2C96CD" w14:textId="77777777" w:rsidTr="00060FF1"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824149" w14:textId="73318095" w:rsidR="00E93091" w:rsidRDefault="00E93091" w:rsidP="00BB06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1EC33F" wp14:editId="3035301D">
                  <wp:extent cx="1422400" cy="15494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0F6843" w14:textId="4619F5F0" w:rsidR="00E93091" w:rsidRDefault="00E93091" w:rsidP="00BB06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CC210" wp14:editId="37ADE3C3">
                  <wp:extent cx="1193800" cy="10795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1F848B" w14:textId="0A6AF759" w:rsidR="00E93091" w:rsidRDefault="00E93091" w:rsidP="00BB06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FCCD3" wp14:editId="41819D09">
                  <wp:extent cx="1193800" cy="123231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21" cy="12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91" w14:paraId="3E13E215" w14:textId="77777777" w:rsidTr="00060FF1">
        <w:trPr>
          <w:trHeight w:val="577"/>
        </w:trPr>
        <w:tc>
          <w:tcPr>
            <w:tcW w:w="15413" w:type="dxa"/>
            <w:gridSpan w:val="3"/>
            <w:tcBorders>
              <w:top w:val="single" w:sz="4" w:space="0" w:color="auto"/>
            </w:tcBorders>
            <w:vAlign w:val="center"/>
          </w:tcPr>
          <w:p w14:paraId="45D9580E" w14:textId="46EB8A46" w:rsidR="00E93091" w:rsidRDefault="00E93091" w:rsidP="00E93091">
            <w:pPr>
              <w:jc w:val="center"/>
            </w:pPr>
            <w:r w:rsidRPr="00BB0653">
              <w:rPr>
                <w:sz w:val="28"/>
                <w:szCs w:val="28"/>
              </w:rPr>
              <w:t>LORSQUE VOUS VOYE</w:t>
            </w:r>
            <w:r w:rsidR="00BB0653">
              <w:rPr>
                <w:sz w:val="28"/>
                <w:szCs w:val="28"/>
              </w:rPr>
              <w:t>Z</w:t>
            </w:r>
            <w:r w:rsidRPr="00BB0653">
              <w:rPr>
                <w:sz w:val="28"/>
                <w:szCs w:val="28"/>
              </w:rPr>
              <w:t xml:space="preserve"> CES LOGOS, POINTEZ</w:t>
            </w:r>
            <w:r w:rsidR="00BB0653">
              <w:rPr>
                <w:sz w:val="28"/>
                <w:szCs w:val="28"/>
              </w:rPr>
              <w:t>-</w:t>
            </w:r>
            <w:r w:rsidRPr="00BB0653">
              <w:rPr>
                <w:sz w:val="28"/>
                <w:szCs w:val="28"/>
              </w:rPr>
              <w:t>LES ILS VOUS AIDERONS POUR LA R</w:t>
            </w:r>
            <w:r w:rsidR="00BB0653">
              <w:rPr>
                <w:sz w:val="28"/>
                <w:szCs w:val="28"/>
              </w:rPr>
              <w:t>E</w:t>
            </w:r>
            <w:r w:rsidRPr="00BB0653">
              <w:rPr>
                <w:sz w:val="28"/>
                <w:szCs w:val="28"/>
              </w:rPr>
              <w:t>ALISATION DU SERIOUS GAME</w:t>
            </w:r>
          </w:p>
        </w:tc>
      </w:tr>
    </w:tbl>
    <w:p w14:paraId="018A489E" w14:textId="77777777" w:rsidR="00E93091" w:rsidRDefault="00E93091" w:rsidP="00DF0E2B"/>
    <w:p w14:paraId="09C28ED2" w14:textId="77777777" w:rsidR="009F412D" w:rsidRDefault="009F412D" w:rsidP="00DF0E2B"/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2410"/>
        <w:gridCol w:w="13003"/>
      </w:tblGrid>
      <w:tr w:rsidR="00E93091" w14:paraId="2EF6D5A9" w14:textId="77777777" w:rsidTr="00060FF1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B7DC10" w14:textId="0766F720" w:rsidR="00E93091" w:rsidRDefault="00E93091" w:rsidP="00DF0E2B">
            <w:r>
              <w:rPr>
                <w:noProof/>
              </w:rPr>
              <w:drawing>
                <wp:inline distT="0" distB="0" distL="0" distR="0" wp14:anchorId="14233F33" wp14:editId="4D7C7DDA">
                  <wp:extent cx="1333500" cy="17018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3" w:type="dxa"/>
            <w:tcBorders>
              <w:left w:val="single" w:sz="4" w:space="0" w:color="auto"/>
            </w:tcBorders>
            <w:vAlign w:val="center"/>
          </w:tcPr>
          <w:p w14:paraId="3A822CA0" w14:textId="6059B465" w:rsidR="00E93091" w:rsidRPr="00BB0653" w:rsidRDefault="00E93091" w:rsidP="00BB0653">
            <w:pPr>
              <w:jc w:val="center"/>
              <w:rPr>
                <w:sz w:val="36"/>
                <w:szCs w:val="36"/>
              </w:rPr>
            </w:pPr>
            <w:r w:rsidRPr="00BB0653">
              <w:rPr>
                <w:sz w:val="36"/>
                <w:szCs w:val="36"/>
              </w:rPr>
              <w:t>Lorsque vous verrez ce logo, pointez-le il vous donnera un indice pour réaliser le serious game</w:t>
            </w:r>
          </w:p>
        </w:tc>
      </w:tr>
    </w:tbl>
    <w:p w14:paraId="3D37A709" w14:textId="77777777" w:rsidR="00BC31DE" w:rsidRDefault="00BC31DE" w:rsidP="00DF0E2B"/>
    <w:p w14:paraId="32BC02F6" w14:textId="761B6D7E" w:rsidR="00BC31DE" w:rsidRDefault="00BC31DE" w:rsidP="00353E59">
      <w:pPr>
        <w:tabs>
          <w:tab w:val="left" w:pos="6770"/>
        </w:tabs>
      </w:pPr>
    </w:p>
    <w:p w14:paraId="1544817F" w14:textId="0028AF65" w:rsidR="00D4652F" w:rsidRDefault="00D4652F" w:rsidP="00353E59">
      <w:pPr>
        <w:tabs>
          <w:tab w:val="left" w:pos="6770"/>
        </w:tabs>
      </w:pPr>
    </w:p>
    <w:p w14:paraId="1E392AB2" w14:textId="7D36BB40" w:rsidR="00D4652F" w:rsidRDefault="00D4652F" w:rsidP="00353E59">
      <w:pPr>
        <w:tabs>
          <w:tab w:val="left" w:pos="6770"/>
        </w:tabs>
      </w:pPr>
    </w:p>
    <w:p w14:paraId="37BA833B" w14:textId="2CED0D71" w:rsidR="003F2A41" w:rsidRPr="00BB0653" w:rsidRDefault="003F2A41" w:rsidP="003F2A41">
      <w:pPr>
        <w:tabs>
          <w:tab w:val="left" w:pos="6770"/>
        </w:tabs>
        <w:jc w:val="center"/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B0653"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TUTORIEL POUR OUVRIR LE FICHIER :</w:t>
      </w:r>
    </w:p>
    <w:tbl>
      <w:tblPr>
        <w:tblStyle w:val="Grilledutableau"/>
        <w:tblW w:w="16160" w:type="dxa"/>
        <w:tblInd w:w="250" w:type="dxa"/>
        <w:tblLook w:val="04A0" w:firstRow="1" w:lastRow="0" w:firstColumn="1" w:lastColumn="0" w:noHBand="0" w:noVBand="1"/>
      </w:tblPr>
      <w:tblGrid>
        <w:gridCol w:w="4678"/>
        <w:gridCol w:w="68"/>
        <w:gridCol w:w="8037"/>
        <w:gridCol w:w="3377"/>
      </w:tblGrid>
      <w:tr w:rsidR="003F2A41" w14:paraId="46FE87E9" w14:textId="77777777" w:rsidTr="00E14EBF">
        <w:tc>
          <w:tcPr>
            <w:tcW w:w="4746" w:type="dxa"/>
            <w:gridSpan w:val="2"/>
            <w:vAlign w:val="center"/>
          </w:tcPr>
          <w:p w14:paraId="5FF4AE5F" w14:textId="7E6A2AC0" w:rsidR="003F2A41" w:rsidRDefault="003F2A41" w:rsidP="00BB0653">
            <w:pPr>
              <w:tabs>
                <w:tab w:val="left" w:pos="677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9F71391" wp14:editId="7B4AA7F3">
                  <wp:extent cx="1020551" cy="106736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53" cy="108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4" w:type="dxa"/>
            <w:gridSpan w:val="2"/>
            <w:vAlign w:val="center"/>
          </w:tcPr>
          <w:p w14:paraId="48D24DC6" w14:textId="78BD6216" w:rsidR="003F2A41" w:rsidRPr="003F2A41" w:rsidRDefault="003F2A41" w:rsidP="003F2A41">
            <w:pPr>
              <w:tabs>
                <w:tab w:val="left" w:pos="6770"/>
              </w:tabs>
              <w:jc w:val="center"/>
              <w:rPr>
                <w:sz w:val="28"/>
                <w:szCs w:val="28"/>
              </w:rPr>
            </w:pPr>
            <w:r w:rsidRPr="00BB0653">
              <w:rPr>
                <w:sz w:val="36"/>
                <w:szCs w:val="36"/>
              </w:rPr>
              <w:t>Vous avez téléchargé le fichier zip sur internet.</w:t>
            </w:r>
          </w:p>
        </w:tc>
      </w:tr>
      <w:tr w:rsidR="003F2A41" w14:paraId="56ECD62F" w14:textId="77777777" w:rsidTr="00E14EBF">
        <w:tc>
          <w:tcPr>
            <w:tcW w:w="4746" w:type="dxa"/>
            <w:gridSpan w:val="2"/>
            <w:vAlign w:val="center"/>
          </w:tcPr>
          <w:p w14:paraId="2DB0CD76" w14:textId="0754E122" w:rsidR="003F2A41" w:rsidRDefault="003F2A41" w:rsidP="00BB0653">
            <w:pPr>
              <w:tabs>
                <w:tab w:val="left" w:pos="677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E4D83E1" wp14:editId="07ECB124">
                  <wp:extent cx="1346200" cy="1152429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31" cy="116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4" w:type="dxa"/>
            <w:gridSpan w:val="2"/>
            <w:vAlign w:val="center"/>
          </w:tcPr>
          <w:p w14:paraId="72C6FD35" w14:textId="1468D065" w:rsidR="003F2A41" w:rsidRPr="003F2A41" w:rsidRDefault="003F2A41" w:rsidP="003F2A41">
            <w:pPr>
              <w:tabs>
                <w:tab w:val="left" w:pos="6770"/>
              </w:tabs>
              <w:jc w:val="center"/>
              <w:rPr>
                <w:sz w:val="28"/>
                <w:szCs w:val="28"/>
              </w:rPr>
            </w:pPr>
            <w:r w:rsidRPr="00BB0653">
              <w:rPr>
                <w:sz w:val="36"/>
                <w:szCs w:val="36"/>
              </w:rPr>
              <w:t>Une fois que vous avez convertie de fichier en dossier, vous cliquez dessus.</w:t>
            </w:r>
          </w:p>
        </w:tc>
      </w:tr>
      <w:tr w:rsidR="003F2A41" w14:paraId="3E76E01C" w14:textId="77777777" w:rsidTr="00E14EBF">
        <w:tc>
          <w:tcPr>
            <w:tcW w:w="12783" w:type="dxa"/>
            <w:gridSpan w:val="3"/>
          </w:tcPr>
          <w:p w14:paraId="56E1B3B2" w14:textId="2B5C1AC2" w:rsidR="003F2A41" w:rsidRDefault="003F2A41" w:rsidP="00353E59">
            <w:pPr>
              <w:tabs>
                <w:tab w:val="left" w:pos="6770"/>
              </w:tabs>
            </w:pPr>
            <w:r>
              <w:rPr>
                <w:noProof/>
              </w:rPr>
              <w:drawing>
                <wp:inline distT="0" distB="0" distL="0" distR="0" wp14:anchorId="077B3DE0" wp14:editId="0AEB811D">
                  <wp:extent cx="7808702" cy="1102659"/>
                  <wp:effectExtent l="0" t="0" r="1905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307" cy="111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vAlign w:val="center"/>
          </w:tcPr>
          <w:p w14:paraId="0F94C0CE" w14:textId="77777777" w:rsidR="00BB0653" w:rsidRDefault="003F2A41" w:rsidP="00BB0653">
            <w:pPr>
              <w:tabs>
                <w:tab w:val="left" w:pos="6770"/>
              </w:tabs>
              <w:jc w:val="center"/>
              <w:rPr>
                <w:sz w:val="32"/>
                <w:szCs w:val="32"/>
              </w:rPr>
            </w:pPr>
            <w:r w:rsidRPr="00BB0653">
              <w:rPr>
                <w:sz w:val="32"/>
                <w:szCs w:val="32"/>
              </w:rPr>
              <w:t xml:space="preserve">Plusieurs dossiers s’afficheront </w:t>
            </w:r>
          </w:p>
          <w:p w14:paraId="2BB79FB6" w14:textId="76C21B0D" w:rsidR="003F2A41" w:rsidRPr="003F2A41" w:rsidRDefault="003F2A41" w:rsidP="00BB0653">
            <w:pPr>
              <w:tabs>
                <w:tab w:val="left" w:pos="6770"/>
              </w:tabs>
              <w:jc w:val="center"/>
              <w:rPr>
                <w:sz w:val="28"/>
                <w:szCs w:val="28"/>
              </w:rPr>
            </w:pPr>
            <w:r w:rsidRPr="00BB0653">
              <w:rPr>
                <w:sz w:val="32"/>
                <w:szCs w:val="32"/>
              </w:rPr>
              <w:t>(Vous ne pouvez pas les supprimer).</w:t>
            </w:r>
          </w:p>
        </w:tc>
      </w:tr>
      <w:tr w:rsidR="003F2A41" w14:paraId="15903C0C" w14:textId="77777777" w:rsidTr="00E14EBF">
        <w:trPr>
          <w:trHeight w:val="2021"/>
        </w:trPr>
        <w:tc>
          <w:tcPr>
            <w:tcW w:w="4678" w:type="dxa"/>
            <w:vAlign w:val="center"/>
          </w:tcPr>
          <w:p w14:paraId="028EE676" w14:textId="0093EA1A" w:rsidR="003F2A41" w:rsidRDefault="003F2A41" w:rsidP="00BB0653">
            <w:pPr>
              <w:tabs>
                <w:tab w:val="left" w:pos="677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8A0EA" wp14:editId="1877F868">
                  <wp:extent cx="1128282" cy="1231900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9" cy="124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gridSpan w:val="3"/>
            <w:vAlign w:val="center"/>
          </w:tcPr>
          <w:p w14:paraId="4E64607B" w14:textId="77777777" w:rsidR="003F2A41" w:rsidRDefault="003F2A41" w:rsidP="003F2A41">
            <w:pPr>
              <w:tabs>
                <w:tab w:val="left" w:pos="6770"/>
              </w:tabs>
              <w:jc w:val="center"/>
              <w:rPr>
                <w:sz w:val="32"/>
                <w:szCs w:val="32"/>
              </w:rPr>
            </w:pPr>
            <w:r w:rsidRPr="003F2A41">
              <w:rPr>
                <w:sz w:val="32"/>
                <w:szCs w:val="32"/>
              </w:rPr>
              <w:t xml:space="preserve">Le dossier qui vous permettra de réaliser les serious game avec les élèves </w:t>
            </w:r>
          </w:p>
          <w:p w14:paraId="3F2BFCDB" w14:textId="18068D38" w:rsidR="003F2A41" w:rsidRPr="003F2A41" w:rsidRDefault="003F2A41" w:rsidP="003F2A41">
            <w:pPr>
              <w:tabs>
                <w:tab w:val="left" w:pos="6770"/>
              </w:tabs>
              <w:jc w:val="center"/>
              <w:rPr>
                <w:sz w:val="32"/>
                <w:szCs w:val="32"/>
              </w:rPr>
            </w:pPr>
            <w:r w:rsidRPr="003F2A41">
              <w:rPr>
                <w:sz w:val="32"/>
                <w:szCs w:val="32"/>
              </w:rPr>
              <w:t>(</w:t>
            </w:r>
            <w:proofErr w:type="gramStart"/>
            <w:r w:rsidRPr="003F2A41">
              <w:rPr>
                <w:sz w:val="32"/>
                <w:szCs w:val="32"/>
              </w:rPr>
              <w:t>avec</w:t>
            </w:r>
            <w:proofErr w:type="gramEnd"/>
            <w:r w:rsidRPr="003F2A41">
              <w:rPr>
                <w:sz w:val="32"/>
                <w:szCs w:val="32"/>
              </w:rPr>
              <w:t xml:space="preserve"> ou sans connexion) se nomme genially.html</w:t>
            </w:r>
          </w:p>
        </w:tc>
      </w:tr>
    </w:tbl>
    <w:p w14:paraId="10CD5561" w14:textId="77777777" w:rsidR="003F2A41" w:rsidRPr="00353E59" w:rsidRDefault="003F2A41" w:rsidP="00353E59">
      <w:pPr>
        <w:tabs>
          <w:tab w:val="left" w:pos="6770"/>
        </w:tabs>
      </w:pPr>
    </w:p>
    <w:sectPr w:rsidR="003F2A41" w:rsidRPr="00353E59" w:rsidSect="008C2436">
      <w:footerReference w:type="default" r:id="rId23"/>
      <w:pgSz w:w="16838" w:h="11906" w:orient="landscape"/>
      <w:pgMar w:top="720" w:right="720" w:bottom="720" w:left="170" w:header="720" w:footer="130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6D45C" w14:textId="77777777" w:rsidR="00AB73A5" w:rsidRDefault="00AB73A5" w:rsidP="007A14E3">
      <w:pPr>
        <w:spacing w:after="0" w:line="240" w:lineRule="auto"/>
      </w:pPr>
      <w:r>
        <w:separator/>
      </w:r>
    </w:p>
  </w:endnote>
  <w:endnote w:type="continuationSeparator" w:id="0">
    <w:p w14:paraId="0C945970" w14:textId="77777777" w:rsidR="00AB73A5" w:rsidRDefault="00AB73A5" w:rsidP="007A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438E" w14:textId="1455531C" w:rsidR="008C2436" w:rsidRDefault="008C2436">
    <w:pPr>
      <w:pStyle w:val="Pieddepage"/>
    </w:pPr>
    <w:r>
      <w:rPr>
        <w:b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A2C90C2" wp14:editId="60D2C3F8">
          <wp:simplePos x="0" y="0"/>
          <wp:positionH relativeFrom="column">
            <wp:posOffset>8773160</wp:posOffset>
          </wp:positionH>
          <wp:positionV relativeFrom="paragraph">
            <wp:posOffset>224155</wp:posOffset>
          </wp:positionV>
          <wp:extent cx="1323975" cy="712470"/>
          <wp:effectExtent l="0" t="0" r="0" b="0"/>
          <wp:wrapTight wrapText="bothSides">
            <wp:wrapPolygon edited="0">
              <wp:start x="17197" y="0"/>
              <wp:lineTo x="3315" y="4620"/>
              <wp:lineTo x="829" y="5775"/>
              <wp:lineTo x="829" y="11936"/>
              <wp:lineTo x="2486" y="13861"/>
              <wp:lineTo x="829" y="14631"/>
              <wp:lineTo x="1036" y="20021"/>
              <wp:lineTo x="7666" y="20021"/>
              <wp:lineTo x="9738" y="19251"/>
              <wp:lineTo x="20305" y="14246"/>
              <wp:lineTo x="21134" y="8856"/>
              <wp:lineTo x="20927" y="6930"/>
              <wp:lineTo x="19476" y="0"/>
              <wp:lineTo x="17197" y="0"/>
            </wp:wrapPolygon>
          </wp:wrapTight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E24E0EE" wp14:editId="54BFCBA6">
              <wp:simplePos x="0" y="0"/>
              <wp:positionH relativeFrom="margin">
                <wp:posOffset>72054</wp:posOffset>
              </wp:positionH>
              <wp:positionV relativeFrom="bottomMargin">
                <wp:posOffset>200025</wp:posOffset>
              </wp:positionV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1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675A42E" w14:textId="1B731F24" w:rsidR="008C2436" w:rsidRDefault="008C2436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6A281BC6" w14:textId="77777777" w:rsidR="008C2436" w:rsidRDefault="008C2436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24E0EE" id="Groupe 37" o:spid="_x0000_s1056" style="position:absolute;margin-left:5.65pt;margin-top:15.75pt;width:468pt;height:25.2pt;z-index:251660288;mso-width-percent:1000;mso-wrap-distance-left:0;mso-wrap-distance-right:0;mso-position-horizontal-relative:margin;mso-position-vertical-relative:bottom-margin-area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">
              <v:rect id="Rectangle 38" o:spid="_x0000_s105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14:paraId="0675A42E" w14:textId="1B731F24" w:rsidR="008C2436" w:rsidRDefault="008C2436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6A281BC6" w14:textId="77777777" w:rsidR="008C2436" w:rsidRDefault="008C2436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75AF56" wp14:editId="6BD438A0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7194550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921881" w14:textId="77777777" w:rsidR="008C2436" w:rsidRDefault="008C243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5AF56" id="Rectangle 40" o:spid="_x0000_s105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14:paraId="69921881" w14:textId="77777777" w:rsidR="008C2436" w:rsidRDefault="008C243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5CE73" w14:textId="77777777" w:rsidR="00AB73A5" w:rsidRDefault="00AB73A5" w:rsidP="007A14E3">
      <w:pPr>
        <w:spacing w:after="0" w:line="240" w:lineRule="auto"/>
      </w:pPr>
      <w:r>
        <w:separator/>
      </w:r>
    </w:p>
  </w:footnote>
  <w:footnote w:type="continuationSeparator" w:id="0">
    <w:p w14:paraId="76C3D4C1" w14:textId="77777777" w:rsidR="00AB73A5" w:rsidRDefault="00AB73A5" w:rsidP="007A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269D"/>
    <w:multiLevelType w:val="hybridMultilevel"/>
    <w:tmpl w:val="8E68C47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B32F3"/>
    <w:multiLevelType w:val="hybridMultilevel"/>
    <w:tmpl w:val="B014A07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038B1"/>
    <w:multiLevelType w:val="hybridMultilevel"/>
    <w:tmpl w:val="11D8113E"/>
    <w:lvl w:ilvl="0" w:tplc="1F22B122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91F293A"/>
    <w:multiLevelType w:val="hybridMultilevel"/>
    <w:tmpl w:val="833AB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EC6"/>
    <w:rsid w:val="00030D9C"/>
    <w:rsid w:val="00056B6E"/>
    <w:rsid w:val="00060FF1"/>
    <w:rsid w:val="000D22C0"/>
    <w:rsid w:val="000E3070"/>
    <w:rsid w:val="00127ECC"/>
    <w:rsid w:val="001A159B"/>
    <w:rsid w:val="001D29A5"/>
    <w:rsid w:val="001D2E25"/>
    <w:rsid w:val="001D47AC"/>
    <w:rsid w:val="001D77E3"/>
    <w:rsid w:val="00200276"/>
    <w:rsid w:val="00227717"/>
    <w:rsid w:val="00235CD7"/>
    <w:rsid w:val="00280E78"/>
    <w:rsid w:val="00294D0D"/>
    <w:rsid w:val="002B1C48"/>
    <w:rsid w:val="003328B5"/>
    <w:rsid w:val="0034230B"/>
    <w:rsid w:val="00353E59"/>
    <w:rsid w:val="003F0F9C"/>
    <w:rsid w:val="003F2A41"/>
    <w:rsid w:val="004070A7"/>
    <w:rsid w:val="00410864"/>
    <w:rsid w:val="00411920"/>
    <w:rsid w:val="004221E7"/>
    <w:rsid w:val="004435BC"/>
    <w:rsid w:val="0048319A"/>
    <w:rsid w:val="00496D57"/>
    <w:rsid w:val="004C32DB"/>
    <w:rsid w:val="004E1E19"/>
    <w:rsid w:val="0050358A"/>
    <w:rsid w:val="00517287"/>
    <w:rsid w:val="00554E06"/>
    <w:rsid w:val="00562A74"/>
    <w:rsid w:val="00574200"/>
    <w:rsid w:val="00584F14"/>
    <w:rsid w:val="005C2E9C"/>
    <w:rsid w:val="00624137"/>
    <w:rsid w:val="006261D0"/>
    <w:rsid w:val="00652B21"/>
    <w:rsid w:val="0066645C"/>
    <w:rsid w:val="00677551"/>
    <w:rsid w:val="00696361"/>
    <w:rsid w:val="006D66CF"/>
    <w:rsid w:val="006D7AA6"/>
    <w:rsid w:val="006E2536"/>
    <w:rsid w:val="006E2BC7"/>
    <w:rsid w:val="00710EC6"/>
    <w:rsid w:val="00751BA5"/>
    <w:rsid w:val="00751D89"/>
    <w:rsid w:val="007A14E3"/>
    <w:rsid w:val="007A291D"/>
    <w:rsid w:val="007E0DD8"/>
    <w:rsid w:val="007F41C3"/>
    <w:rsid w:val="00816DF7"/>
    <w:rsid w:val="00826D54"/>
    <w:rsid w:val="00860942"/>
    <w:rsid w:val="00894C14"/>
    <w:rsid w:val="00896FC5"/>
    <w:rsid w:val="008A18C9"/>
    <w:rsid w:val="008C2436"/>
    <w:rsid w:val="008E4F79"/>
    <w:rsid w:val="00932F05"/>
    <w:rsid w:val="00954500"/>
    <w:rsid w:val="009B266C"/>
    <w:rsid w:val="009E2C1F"/>
    <w:rsid w:val="009F412D"/>
    <w:rsid w:val="009F7CC8"/>
    <w:rsid w:val="00A8317D"/>
    <w:rsid w:val="00AB73A5"/>
    <w:rsid w:val="00AB7C78"/>
    <w:rsid w:val="00AC70D3"/>
    <w:rsid w:val="00B20739"/>
    <w:rsid w:val="00B275BB"/>
    <w:rsid w:val="00B452CF"/>
    <w:rsid w:val="00B921F5"/>
    <w:rsid w:val="00BB0653"/>
    <w:rsid w:val="00BC31DE"/>
    <w:rsid w:val="00BD08F6"/>
    <w:rsid w:val="00BF436C"/>
    <w:rsid w:val="00BF505A"/>
    <w:rsid w:val="00C40344"/>
    <w:rsid w:val="00C53F53"/>
    <w:rsid w:val="00C556D9"/>
    <w:rsid w:val="00CA389A"/>
    <w:rsid w:val="00D155B5"/>
    <w:rsid w:val="00D4652F"/>
    <w:rsid w:val="00D809BC"/>
    <w:rsid w:val="00D841D4"/>
    <w:rsid w:val="00DF0E2B"/>
    <w:rsid w:val="00DF5287"/>
    <w:rsid w:val="00E132C5"/>
    <w:rsid w:val="00E14EBF"/>
    <w:rsid w:val="00E374DE"/>
    <w:rsid w:val="00E71D2F"/>
    <w:rsid w:val="00E93091"/>
    <w:rsid w:val="00E9384A"/>
    <w:rsid w:val="00E946BF"/>
    <w:rsid w:val="00EA4F9A"/>
    <w:rsid w:val="00EB1C31"/>
    <w:rsid w:val="00EB6338"/>
    <w:rsid w:val="00EC0511"/>
    <w:rsid w:val="00ED019B"/>
    <w:rsid w:val="00EF4F67"/>
    <w:rsid w:val="00F10EF8"/>
    <w:rsid w:val="00F81526"/>
    <w:rsid w:val="00FC1C55"/>
    <w:rsid w:val="00FE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FF393"/>
  <w15:docId w15:val="{766CA6C1-68A3-4DEF-853A-10B2CEE5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A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14E3"/>
  </w:style>
  <w:style w:type="paragraph" w:styleId="Pieddepage">
    <w:name w:val="footer"/>
    <w:basedOn w:val="Normal"/>
    <w:link w:val="PieddepageCar"/>
    <w:uiPriority w:val="99"/>
    <w:unhideWhenUsed/>
    <w:rsid w:val="007A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4E3"/>
  </w:style>
  <w:style w:type="paragraph" w:styleId="Sansinterligne">
    <w:name w:val="No Spacing"/>
    <w:link w:val="SansinterligneCar"/>
    <w:uiPriority w:val="1"/>
    <w:qFormat/>
    <w:rsid w:val="00ED019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D019B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ED0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7E3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9F412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751BA5"/>
  </w:style>
  <w:style w:type="paragraph" w:styleId="NormalWeb">
    <w:name w:val="Normal (Web)"/>
    <w:basedOn w:val="Normal"/>
    <w:uiPriority w:val="99"/>
    <w:semiHidden/>
    <w:unhideWhenUsed/>
    <w:rsid w:val="0075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17/06/relationships/model3d" Target="media/model3d2.glb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17/06/relationships/model3d" Target="media/model3d1.glb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E0F7C-D815-469A-86D0-D15A6D18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Office\root\Templates\1033\Word 2010 look.dotx</Template>
  <TotalTime>590</TotalTime>
  <Pages>7</Pages>
  <Words>669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Réponses    Indices</vt:lpstr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Réponses    Indices</dc:title>
  <dc:subject>SERIOUS GAME</dc:subject>
  <dc:creator>seb</dc:creator>
  <cp:keywords/>
  <dc:description/>
  <cp:lastModifiedBy>diane leung-chane</cp:lastModifiedBy>
  <cp:revision>59</cp:revision>
  <dcterms:created xsi:type="dcterms:W3CDTF">2020-03-03T14:22:00Z</dcterms:created>
  <dcterms:modified xsi:type="dcterms:W3CDTF">2021-09-28T17:20:00Z</dcterms:modified>
</cp:coreProperties>
</file>