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1C993" w14:textId="77777777" w:rsidR="00420F83" w:rsidRPr="00420F83" w:rsidRDefault="00420F83" w:rsidP="00420F83"/>
    <w:p w14:paraId="48EEFDB2" w14:textId="77777777" w:rsidR="004C7061" w:rsidRDefault="004C7061" w:rsidP="004C7061">
      <w:pPr>
        <w:pStyle w:val="Style1"/>
      </w:pPr>
      <w:r w:rsidRPr="00B37FF2">
        <w:t xml:space="preserve">BTS </w:t>
      </w:r>
      <w:r>
        <w:t>MMCM</w:t>
      </w:r>
    </w:p>
    <w:p w14:paraId="138761B8" w14:textId="77777777" w:rsidR="004C7061" w:rsidRPr="009A2B2A" w:rsidRDefault="004C7061" w:rsidP="004C7061">
      <w:pPr>
        <w:pStyle w:val="Style1"/>
      </w:pPr>
      <w:r w:rsidRPr="009A2B2A">
        <w:t xml:space="preserve">MÉTIERS DE LA MODE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14:paraId="4BBC9155" w14:textId="77777777" w:rsidR="004C7061" w:rsidRDefault="004C7061" w:rsidP="004C7061"/>
    <w:p w14:paraId="1C203A48" w14:textId="77777777" w:rsidR="004C7061" w:rsidRDefault="004C7061" w:rsidP="004C7061">
      <w:pPr>
        <w:pStyle w:val="Style1"/>
      </w:pPr>
    </w:p>
    <w:p w14:paraId="1B688BD0" w14:textId="77777777" w:rsidR="004C7061" w:rsidRPr="004C7061" w:rsidRDefault="004C7061" w:rsidP="004C7061">
      <w:pPr>
        <w:pStyle w:val="Style1"/>
        <w:rPr>
          <w:sz w:val="40"/>
        </w:rPr>
      </w:pPr>
      <w:r w:rsidRPr="004C7061">
        <w:rPr>
          <w:sz w:val="40"/>
        </w:rPr>
        <w:t xml:space="preserve">Unité U42 : Conception des modèles en 2D ou 3D </w:t>
      </w:r>
    </w:p>
    <w:p w14:paraId="14C8721F" w14:textId="77777777" w:rsidR="004C7061" w:rsidRPr="00DC3CB3" w:rsidRDefault="004C7061" w:rsidP="004C7061">
      <w:pPr>
        <w:pStyle w:val="Style1"/>
        <w:rPr>
          <w:i/>
          <w:sz w:val="10"/>
        </w:rPr>
      </w:pPr>
    </w:p>
    <w:p w14:paraId="68CED4A5" w14:textId="2606EE33" w:rsidR="004C7061" w:rsidRPr="00DC3CB3" w:rsidRDefault="004C7061" w:rsidP="004C7061">
      <w:pPr>
        <w:pStyle w:val="Style1"/>
        <w:rPr>
          <w:sz w:val="40"/>
        </w:rPr>
      </w:pPr>
      <w:r w:rsidRPr="00DC3CB3">
        <w:rPr>
          <w:sz w:val="40"/>
        </w:rPr>
        <w:t xml:space="preserve">SESSION </w:t>
      </w:r>
      <w:r w:rsidR="008B688D" w:rsidRPr="00DC3CB3">
        <w:rPr>
          <w:sz w:val="40"/>
        </w:rPr>
        <w:t>20</w:t>
      </w:r>
      <w:r w:rsidR="00DC1568">
        <w:rPr>
          <w:sz w:val="40"/>
        </w:rPr>
        <w:t>21</w:t>
      </w:r>
    </w:p>
    <w:p w14:paraId="61C09F6C" w14:textId="77777777" w:rsidR="004C7061" w:rsidRDefault="004C7061" w:rsidP="004C7061"/>
    <w:p w14:paraId="35B0D823" w14:textId="77777777" w:rsidR="004C7061" w:rsidRPr="00FC3D50" w:rsidRDefault="004C7061" w:rsidP="004C7061"/>
    <w:p w14:paraId="5C6091C0" w14:textId="77777777" w:rsidR="004C7061" w:rsidRDefault="004C7061" w:rsidP="004C7061"/>
    <w:p w14:paraId="7FC4672F" w14:textId="4E03E9B2" w:rsidR="00D95DD4" w:rsidRPr="006122A0" w:rsidRDefault="00D95DD4" w:rsidP="00D95DD4">
      <w:pPr>
        <w:spacing w:after="240"/>
        <w:rPr>
          <w:b/>
          <w:color w:val="C00000"/>
          <w:sz w:val="28"/>
        </w:rPr>
      </w:pPr>
      <w:r w:rsidRPr="006122A0">
        <w:rPr>
          <w:b/>
          <w:color w:val="C00000"/>
          <w:sz w:val="28"/>
        </w:rPr>
        <w:t xml:space="preserve">Première partie : Modélisation 3 </w:t>
      </w:r>
      <w:r w:rsidR="00A86D3D" w:rsidRPr="006122A0">
        <w:rPr>
          <w:b/>
          <w:color w:val="C00000"/>
          <w:sz w:val="28"/>
        </w:rPr>
        <w:t>D (</w:t>
      </w:r>
      <w:r w:rsidR="006122A0">
        <w:rPr>
          <w:b/>
          <w:color w:val="C00000"/>
          <w:sz w:val="28"/>
        </w:rPr>
        <w:t xml:space="preserve">temps conseillé : </w:t>
      </w:r>
      <w:r w:rsidR="00EA7D0C">
        <w:rPr>
          <w:b/>
          <w:color w:val="C00000"/>
          <w:sz w:val="28"/>
        </w:rPr>
        <w:t>5</w:t>
      </w:r>
      <w:r w:rsidRPr="006122A0">
        <w:rPr>
          <w:b/>
          <w:color w:val="C00000"/>
          <w:sz w:val="28"/>
        </w:rPr>
        <w:t>h)</w:t>
      </w:r>
    </w:p>
    <w:p w14:paraId="2CB7809E" w14:textId="77CD5E3F" w:rsidR="00D95DD4" w:rsidRPr="00A86D3D" w:rsidRDefault="00D95DD4" w:rsidP="00D95DD4">
      <w:pPr>
        <w:spacing w:after="240"/>
        <w:rPr>
          <w:b/>
          <w:color w:val="808080" w:themeColor="background1" w:themeShade="80"/>
          <w:sz w:val="28"/>
        </w:rPr>
      </w:pPr>
      <w:r w:rsidRPr="00A86D3D">
        <w:rPr>
          <w:b/>
          <w:color w:val="808080" w:themeColor="background1" w:themeShade="80"/>
          <w:sz w:val="28"/>
        </w:rPr>
        <w:t xml:space="preserve">Deuxième partie : </w:t>
      </w:r>
      <w:r w:rsidR="001F151C">
        <w:rPr>
          <w:b/>
          <w:color w:val="808080" w:themeColor="background1" w:themeShade="80"/>
          <w:sz w:val="28"/>
        </w:rPr>
        <w:t>r</w:t>
      </w:r>
      <w:r w:rsidRPr="00A86D3D">
        <w:rPr>
          <w:b/>
          <w:color w:val="808080" w:themeColor="background1" w:themeShade="80"/>
          <w:sz w:val="28"/>
        </w:rPr>
        <w:t xml:space="preserve">éaliser le plan et les gabarits </w:t>
      </w:r>
      <w:r w:rsidR="00A86D3D" w:rsidRPr="00A86D3D">
        <w:rPr>
          <w:b/>
          <w:color w:val="808080" w:themeColor="background1" w:themeShade="80"/>
          <w:sz w:val="28"/>
        </w:rPr>
        <w:t>en CAO</w:t>
      </w:r>
      <w:r w:rsidRPr="00A86D3D">
        <w:rPr>
          <w:b/>
          <w:color w:val="808080" w:themeColor="background1" w:themeShade="80"/>
          <w:sz w:val="28"/>
        </w:rPr>
        <w:t xml:space="preserve"> 2D </w:t>
      </w:r>
      <w:r w:rsidRPr="00A86D3D">
        <w:rPr>
          <w:color w:val="808080" w:themeColor="background1" w:themeShade="80"/>
          <w:sz w:val="22"/>
        </w:rPr>
        <w:t>(temps conseillé : 1</w:t>
      </w:r>
      <w:r w:rsidR="00EA7D0C">
        <w:rPr>
          <w:color w:val="808080" w:themeColor="background1" w:themeShade="80"/>
          <w:sz w:val="22"/>
        </w:rPr>
        <w:t>2</w:t>
      </w:r>
      <w:r w:rsidRPr="00A86D3D">
        <w:rPr>
          <w:color w:val="808080" w:themeColor="background1" w:themeShade="80"/>
          <w:sz w:val="22"/>
        </w:rPr>
        <w:t>h)</w:t>
      </w:r>
    </w:p>
    <w:p w14:paraId="16CE01B2" w14:textId="77777777" w:rsidR="00D95DD4" w:rsidRPr="00A86D3D" w:rsidRDefault="00D95DD4" w:rsidP="00D95DD4">
      <w:pPr>
        <w:spacing w:after="240"/>
        <w:rPr>
          <w:color w:val="808080" w:themeColor="background1" w:themeShade="80"/>
        </w:rPr>
      </w:pPr>
      <w:r w:rsidRPr="00A86D3D">
        <w:rPr>
          <w:b/>
          <w:color w:val="808080" w:themeColor="background1" w:themeShade="80"/>
          <w:sz w:val="28"/>
        </w:rPr>
        <w:t xml:space="preserve">Troisième partie : Réaliser la graduation </w:t>
      </w:r>
      <w:r w:rsidR="008B688D" w:rsidRPr="00A86D3D">
        <w:rPr>
          <w:b/>
          <w:color w:val="808080" w:themeColor="background1" w:themeShade="80"/>
          <w:sz w:val="28"/>
        </w:rPr>
        <w:t xml:space="preserve">des </w:t>
      </w:r>
      <w:r w:rsidRPr="00A86D3D">
        <w:rPr>
          <w:b/>
          <w:color w:val="808080" w:themeColor="background1" w:themeShade="80"/>
          <w:sz w:val="28"/>
        </w:rPr>
        <w:t>modèle</w:t>
      </w:r>
      <w:r w:rsidR="008B688D" w:rsidRPr="00A86D3D">
        <w:rPr>
          <w:b/>
          <w:color w:val="808080" w:themeColor="background1" w:themeShade="80"/>
          <w:sz w:val="28"/>
        </w:rPr>
        <w:t>s</w:t>
      </w:r>
      <w:r w:rsidRPr="00A86D3D">
        <w:rPr>
          <w:b/>
          <w:color w:val="808080" w:themeColor="background1" w:themeShade="80"/>
          <w:sz w:val="28"/>
        </w:rPr>
        <w:t xml:space="preserve"> </w:t>
      </w:r>
      <w:r w:rsidRPr="00A86D3D">
        <w:rPr>
          <w:color w:val="808080" w:themeColor="background1" w:themeShade="80"/>
          <w:sz w:val="22"/>
        </w:rPr>
        <w:t xml:space="preserve">(temps conseillé : </w:t>
      </w:r>
      <w:r w:rsidR="006122A0" w:rsidRPr="00A86D3D">
        <w:rPr>
          <w:color w:val="808080" w:themeColor="background1" w:themeShade="80"/>
          <w:sz w:val="22"/>
        </w:rPr>
        <w:t>3</w:t>
      </w:r>
      <w:r w:rsidRPr="00A86D3D">
        <w:rPr>
          <w:color w:val="808080" w:themeColor="background1" w:themeShade="80"/>
          <w:sz w:val="22"/>
        </w:rPr>
        <w:t xml:space="preserve"> h)</w:t>
      </w:r>
    </w:p>
    <w:p w14:paraId="7823CA66" w14:textId="77777777" w:rsidR="00D95DD4" w:rsidRPr="006637ED" w:rsidRDefault="00D95DD4" w:rsidP="00D95DD4">
      <w:pPr>
        <w:rPr>
          <w:b/>
          <w:sz w:val="24"/>
        </w:rPr>
      </w:pPr>
      <w:r>
        <w:rPr>
          <w:b/>
          <w:sz w:val="24"/>
        </w:rPr>
        <w:t>Durée totale : 20</w:t>
      </w:r>
      <w:r w:rsidRPr="006637ED">
        <w:rPr>
          <w:b/>
          <w:sz w:val="24"/>
        </w:rPr>
        <w:t xml:space="preserve"> Heures</w:t>
      </w:r>
    </w:p>
    <w:p w14:paraId="1018A8DD" w14:textId="77777777" w:rsidR="00D95DD4" w:rsidRPr="006637ED" w:rsidRDefault="00D95DD4" w:rsidP="00D95DD4">
      <w:pPr>
        <w:rPr>
          <w:b/>
          <w:sz w:val="24"/>
        </w:rPr>
      </w:pPr>
    </w:p>
    <w:p w14:paraId="1D12D8DD" w14:textId="77777777" w:rsidR="00D95DD4" w:rsidRPr="006637ED" w:rsidRDefault="00D95DD4" w:rsidP="00D95DD4">
      <w:pPr>
        <w:rPr>
          <w:b/>
          <w:sz w:val="24"/>
        </w:rPr>
      </w:pPr>
      <w:r w:rsidRPr="006637ED">
        <w:rPr>
          <w:b/>
          <w:sz w:val="24"/>
        </w:rPr>
        <w:t>Coefficient : 4</w:t>
      </w:r>
    </w:p>
    <w:p w14:paraId="77166110" w14:textId="77777777" w:rsidR="00D95DD4" w:rsidRPr="006637ED" w:rsidRDefault="00D95DD4" w:rsidP="00D95DD4">
      <w:pPr>
        <w:rPr>
          <w:b/>
          <w:sz w:val="24"/>
        </w:rPr>
      </w:pPr>
    </w:p>
    <w:p w14:paraId="3096874B" w14:textId="77777777" w:rsidR="00D95DD4" w:rsidRPr="006637ED" w:rsidRDefault="00D95DD4" w:rsidP="00D95DD4">
      <w:pPr>
        <w:rPr>
          <w:b/>
          <w:sz w:val="24"/>
        </w:rPr>
      </w:pPr>
      <w:r w:rsidRPr="006637ED">
        <w:rPr>
          <w:b/>
          <w:sz w:val="24"/>
        </w:rPr>
        <w:t xml:space="preserve">Matériels autorisés : pas de restriction </w:t>
      </w:r>
    </w:p>
    <w:p w14:paraId="19D1120E" w14:textId="77777777" w:rsidR="00D95DD4" w:rsidRPr="00067352" w:rsidRDefault="00D95DD4" w:rsidP="00D95DD4">
      <w:pPr>
        <w:rPr>
          <w:b/>
          <w:sz w:val="24"/>
        </w:rPr>
      </w:pPr>
    </w:p>
    <w:p w14:paraId="04AE5358" w14:textId="77777777" w:rsidR="00D95DD4" w:rsidRDefault="00D95DD4" w:rsidP="00D95DD4">
      <w:pPr>
        <w:rPr>
          <w:sz w:val="24"/>
        </w:rPr>
      </w:pPr>
    </w:p>
    <w:p w14:paraId="2EC0098C" w14:textId="77777777" w:rsidR="00D95DD4" w:rsidRPr="00130723" w:rsidRDefault="00D95DD4" w:rsidP="00D95DD4">
      <w:pPr>
        <w:spacing w:line="360" w:lineRule="auto"/>
        <w:jc w:val="both"/>
        <w:rPr>
          <w:b/>
          <w:sz w:val="22"/>
          <w:szCs w:val="22"/>
        </w:rPr>
      </w:pPr>
      <w:r w:rsidRPr="00130723">
        <w:rPr>
          <w:b/>
          <w:sz w:val="22"/>
          <w:szCs w:val="22"/>
        </w:rPr>
        <w:t>Remarques :</w:t>
      </w:r>
    </w:p>
    <w:p w14:paraId="183B0AA4" w14:textId="16ADCA2C" w:rsidR="00D95DD4" w:rsidRPr="00496E4F" w:rsidRDefault="00256C0C" w:rsidP="00D95DD4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</w:rPr>
      </w:pPr>
      <w:r w:rsidRPr="00965E9F">
        <w:rPr>
          <w:b/>
          <w:sz w:val="22"/>
          <w:szCs w:val="22"/>
        </w:rPr>
        <w:t>Enregistrer</w:t>
      </w:r>
      <w:r w:rsidR="00D95DD4" w:rsidRPr="00496E4F">
        <w:rPr>
          <w:sz w:val="22"/>
          <w:szCs w:val="22"/>
        </w:rPr>
        <w:t xml:space="preserve"> l’ensemble des fichiers sur </w:t>
      </w:r>
      <w:r w:rsidR="00EA7D0C">
        <w:rPr>
          <w:b/>
          <w:sz w:val="22"/>
          <w:szCs w:val="22"/>
        </w:rPr>
        <w:t xml:space="preserve">l’espace </w:t>
      </w:r>
      <w:r w:rsidR="004D3AC2">
        <w:rPr>
          <w:b/>
          <w:sz w:val="22"/>
          <w:szCs w:val="22"/>
        </w:rPr>
        <w:t>Moodle,</w:t>
      </w:r>
    </w:p>
    <w:p w14:paraId="2C13F3B2" w14:textId="17367C5A" w:rsidR="00D95DD4" w:rsidRPr="00496E4F" w:rsidRDefault="00256C0C" w:rsidP="00D95DD4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Réaliser</w:t>
      </w:r>
      <w:r w:rsidR="00D95DD4" w:rsidRPr="00496E4F">
        <w:rPr>
          <w:sz w:val="22"/>
          <w:szCs w:val="22"/>
        </w:rPr>
        <w:t xml:space="preserve"> des </w:t>
      </w:r>
      <w:r w:rsidR="00D95DD4" w:rsidRPr="00965E9F">
        <w:rPr>
          <w:b/>
          <w:sz w:val="22"/>
          <w:szCs w:val="22"/>
        </w:rPr>
        <w:t>sauvegardes préventives</w:t>
      </w:r>
      <w:r w:rsidR="00D95DD4" w:rsidRPr="00496E4F">
        <w:rPr>
          <w:sz w:val="22"/>
          <w:szCs w:val="22"/>
        </w:rPr>
        <w:t xml:space="preserve"> pour ne pas perdre </w:t>
      </w:r>
      <w:r w:rsidR="00D95DD4">
        <w:rPr>
          <w:sz w:val="22"/>
          <w:szCs w:val="22"/>
        </w:rPr>
        <w:t>les</w:t>
      </w:r>
      <w:r w:rsidR="00D95DD4" w:rsidRPr="00496E4F">
        <w:rPr>
          <w:sz w:val="22"/>
          <w:szCs w:val="22"/>
        </w:rPr>
        <w:t xml:space="preserve"> travaux</w:t>
      </w:r>
      <w:r w:rsidR="00D95DD4">
        <w:rPr>
          <w:sz w:val="22"/>
          <w:szCs w:val="22"/>
        </w:rPr>
        <w:t>, i</w:t>
      </w:r>
      <w:r w:rsidR="00D95DD4" w:rsidRPr="00496E4F">
        <w:rPr>
          <w:sz w:val="22"/>
          <w:szCs w:val="22"/>
        </w:rPr>
        <w:t xml:space="preserve">mprimer les documents </w:t>
      </w:r>
      <w:r w:rsidR="00A86D3D">
        <w:rPr>
          <w:sz w:val="22"/>
          <w:szCs w:val="22"/>
        </w:rPr>
        <w:t xml:space="preserve">au format PDF </w:t>
      </w:r>
      <w:r w:rsidR="00D95DD4" w:rsidRPr="00496E4F">
        <w:rPr>
          <w:sz w:val="22"/>
          <w:szCs w:val="22"/>
        </w:rPr>
        <w:t xml:space="preserve">afin de constituer le dossier </w:t>
      </w:r>
      <w:r w:rsidRPr="00496E4F">
        <w:rPr>
          <w:sz w:val="22"/>
          <w:szCs w:val="22"/>
        </w:rPr>
        <w:t>du produit</w:t>
      </w:r>
      <w:r w:rsidR="00D95DD4" w:rsidRPr="00496E4F">
        <w:rPr>
          <w:sz w:val="22"/>
          <w:szCs w:val="22"/>
        </w:rPr>
        <w:t>.</w:t>
      </w:r>
    </w:p>
    <w:p w14:paraId="1478BD66" w14:textId="77777777" w:rsidR="00E72FBB" w:rsidRDefault="00E72FBB" w:rsidP="004C7061">
      <w:pPr>
        <w:rPr>
          <w:sz w:val="24"/>
        </w:rPr>
      </w:pPr>
    </w:p>
    <w:p w14:paraId="77069B56" w14:textId="77777777" w:rsidR="00AA7A33" w:rsidRDefault="00AA7A33" w:rsidP="004C7061"/>
    <w:p w14:paraId="538235AA" w14:textId="77777777" w:rsidR="00A90D3E" w:rsidRDefault="00A90D3E" w:rsidP="00A90D3E"/>
    <w:p w14:paraId="4551ABAD" w14:textId="77777777" w:rsidR="00D95DD4" w:rsidRDefault="00D95DD4">
      <w:r>
        <w:br w:type="page"/>
      </w:r>
    </w:p>
    <w:p w14:paraId="6933DB6B" w14:textId="77777777" w:rsidR="00D95DD4" w:rsidRDefault="00D95DD4" w:rsidP="00D95DD4">
      <w:pPr>
        <w:pStyle w:val="Titre"/>
      </w:pPr>
      <w:r>
        <w:lastRenderedPageBreak/>
        <w:t>Compétences unité U4</w:t>
      </w:r>
      <w:r w:rsidR="005B4183">
        <w:t>2</w:t>
      </w:r>
    </w:p>
    <w:p w14:paraId="14B436F9" w14:textId="77777777" w:rsidR="00AC7EB2" w:rsidRDefault="00AC7EB2" w:rsidP="00D95DD4">
      <w:pPr>
        <w:rPr>
          <w:b/>
        </w:rPr>
      </w:pPr>
    </w:p>
    <w:p w14:paraId="05759455" w14:textId="2B739077" w:rsidR="00D95DD4" w:rsidRPr="00A86D3D" w:rsidRDefault="00AC7EB2" w:rsidP="00D95DD4">
      <w:pPr>
        <w:rPr>
          <w:b/>
        </w:rPr>
      </w:pPr>
      <w:r w:rsidRPr="00A86D3D">
        <w:rPr>
          <w:b/>
        </w:rPr>
        <w:t>Compétences première partie</w:t>
      </w:r>
      <w:r w:rsidR="00D95DD4" w:rsidRPr="00A86D3D">
        <w:rPr>
          <w:b/>
        </w:rPr>
        <w:t xml:space="preserve"> repérée</w:t>
      </w:r>
      <w:r w:rsidRPr="00A86D3D">
        <w:rPr>
          <w:b/>
        </w:rPr>
        <w:t>s</w:t>
      </w:r>
      <w:r w:rsidR="00D95DD4" w:rsidRPr="00A86D3D">
        <w:rPr>
          <w:b/>
        </w:rPr>
        <w:t xml:space="preserve"> en vert</w:t>
      </w:r>
    </w:p>
    <w:p w14:paraId="0AC8290B" w14:textId="77777777" w:rsidR="00D95DD4" w:rsidRPr="004F3223" w:rsidRDefault="00D95DD4" w:rsidP="00D95DD4"/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D95DD4" w:rsidRPr="004968AA" w14:paraId="6DFB0AC2" w14:textId="77777777" w:rsidTr="00AC41A6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BDB4C42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61D5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Préconcevoir les modèles</w:t>
            </w:r>
          </w:p>
        </w:tc>
      </w:tr>
      <w:tr w:rsidR="00D95DD4" w:rsidRPr="004968AA" w14:paraId="01F3BDD0" w14:textId="77777777" w:rsidTr="006122A0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8A146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CA60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Analyser les formes géométriques et les contraintes techniques du produit. En déduire les conditions nécessaires de construction (aisance, spécificités géométriques et dimensionnelles) et les tolérances nécessaires associées.</w:t>
            </w:r>
          </w:p>
        </w:tc>
      </w:tr>
      <w:tr w:rsidR="00D95DD4" w:rsidRPr="004968AA" w14:paraId="71796866" w14:textId="77777777" w:rsidTr="00AC41A6">
        <w:trPr>
          <w:trHeight w:val="35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EC58E7B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C1.312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EE2F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Intégrer les données du styliste pour préconcevoir les lignes caractéristiques du modèle</w:t>
            </w:r>
          </w:p>
        </w:tc>
      </w:tr>
      <w:tr w:rsidR="00D95DD4" w:rsidRPr="004968AA" w14:paraId="0362806F" w14:textId="77777777" w:rsidTr="00E27DE7">
        <w:trPr>
          <w:trHeight w:val="25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6FD7A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04DD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Élaborer le dessin de définition du produit</w:t>
            </w:r>
          </w:p>
        </w:tc>
      </w:tr>
      <w:tr w:rsidR="00D95DD4" w:rsidRPr="00A47FA7" w14:paraId="4448131B" w14:textId="77777777" w:rsidTr="00E27DE7">
        <w:trPr>
          <w:trHeight w:val="29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D665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EA1C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Élaborer les représentations graphiques 2D ou 3D, les nomenclatures et les spécifications associées.</w:t>
            </w:r>
          </w:p>
        </w:tc>
      </w:tr>
      <w:tr w:rsidR="00D95DD4" w:rsidRPr="00A47FA7" w14:paraId="07462773" w14:textId="77777777" w:rsidTr="00E27DE7">
        <w:trPr>
          <w:trHeight w:val="341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1D1F8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0E4CB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Concevoir le plan du modèle</w:t>
            </w:r>
          </w:p>
        </w:tc>
      </w:tr>
      <w:tr w:rsidR="00D95DD4" w:rsidRPr="00A47FA7" w14:paraId="3F50E10B" w14:textId="77777777" w:rsidTr="00AC41A6">
        <w:trPr>
          <w:trHeight w:val="5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964293E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EE76D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Développer numériquement le plan d’un modèle.</w:t>
            </w: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Utiliser les fonctionnalités d’un logiciel 2D et/ou 3D dans le but d’optimiser la démarche de développement de plan.</w:t>
            </w:r>
          </w:p>
        </w:tc>
      </w:tr>
      <w:tr w:rsidR="00D95DD4" w:rsidRPr="00A47FA7" w14:paraId="1ED4BCC5" w14:textId="77777777" w:rsidTr="00AC41A6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CD62F6E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C1.512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63D91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Archiver le plan du modèle et les documents associés en vue de son exploitation.</w:t>
            </w:r>
          </w:p>
        </w:tc>
      </w:tr>
      <w:tr w:rsidR="00D95DD4" w:rsidRPr="00A47FA7" w14:paraId="6734ED26" w14:textId="77777777" w:rsidTr="00E27DE7">
        <w:trPr>
          <w:trHeight w:val="4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A83EB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3AA9C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Extraire et concevoir tous les éléments constitutifs du modèle (gabarits) en vue de leur exploitation industrielle, notamment pour la découpe numérique.</w:t>
            </w:r>
          </w:p>
        </w:tc>
      </w:tr>
      <w:tr w:rsidR="00D95DD4" w:rsidRPr="00A47FA7" w14:paraId="5F594897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AB9C5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5BB25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et effectuer la graduation numérique du modèle (pour la chaussure)</w:t>
            </w:r>
          </w:p>
        </w:tc>
      </w:tr>
      <w:tr w:rsidR="00D95DD4" w:rsidRPr="00A47FA7" w14:paraId="519B4173" w14:textId="77777777" w:rsidTr="006122A0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2B400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05A76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Effectuer la graduation d’un modèle en CAO</w:t>
            </w:r>
          </w:p>
        </w:tc>
      </w:tr>
      <w:tr w:rsidR="00D95DD4" w:rsidRPr="00A47FA7" w14:paraId="3C15FB63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AB7C9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98026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les règles de graduation à appliquer au modèle.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Sauvegarder les règles et enrichir les bases de données</w:t>
            </w:r>
          </w:p>
        </w:tc>
      </w:tr>
      <w:tr w:rsidR="00D95DD4" w:rsidRPr="00A47FA7" w14:paraId="450361D3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9C6AE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7C027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Définir les paramètres géométriques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variant et invariant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caractéristiques de la graduation envisagée.</w:t>
            </w:r>
          </w:p>
        </w:tc>
      </w:tr>
      <w:tr w:rsidR="00D95DD4" w:rsidRPr="00A47FA7" w14:paraId="279259D8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A456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93210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0" w:name="RANGE!C51"/>
            <w:bookmarkStart w:id="1" w:name="RANGE!C90"/>
            <w:bookmarkEnd w:id="0"/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Réaliser et contrôler la graduation de tous les éléments du modèle en CAO</w:t>
            </w:r>
            <w:bookmarkEnd w:id="1"/>
          </w:p>
        </w:tc>
      </w:tr>
    </w:tbl>
    <w:p w14:paraId="348D78A1" w14:textId="77777777" w:rsidR="00D95DD4" w:rsidRDefault="00D95DD4" w:rsidP="00D95DD4"/>
    <w:p w14:paraId="32598511" w14:textId="77777777" w:rsidR="00D95DD4" w:rsidRDefault="00D95DD4" w:rsidP="00D95DD4"/>
    <w:p w14:paraId="2F52A914" w14:textId="77777777" w:rsidR="00D95DD4" w:rsidRDefault="00D95DD4" w:rsidP="00D95DD4">
      <w:pPr>
        <w:pStyle w:val="Titre"/>
      </w:pPr>
    </w:p>
    <w:p w14:paraId="112D3E2F" w14:textId="77777777" w:rsidR="00D95DD4" w:rsidRDefault="00D95DD4" w:rsidP="00D95DD4">
      <w:pPr>
        <w:pStyle w:val="Titre"/>
      </w:pPr>
      <w:r>
        <w:t>Critères d’évaluation</w:t>
      </w:r>
    </w:p>
    <w:p w14:paraId="0FB7435B" w14:textId="3C88CC17" w:rsidR="00D95DD4" w:rsidRDefault="00D95DD4" w:rsidP="00D95DD4">
      <w:r>
        <w:t xml:space="preserve">. </w:t>
      </w:r>
    </w:p>
    <w:p w14:paraId="049FA8F8" w14:textId="12103D16" w:rsidR="00D95DD4" w:rsidRDefault="00D95DD4" w:rsidP="00D95DD4">
      <w:r>
        <w:t xml:space="preserve">. </w:t>
      </w:r>
    </w:p>
    <w:p w14:paraId="7C21DA54" w14:textId="77777777" w:rsidR="00D95DD4" w:rsidRDefault="00D95DD4" w:rsidP="00D95DD4"/>
    <w:p w14:paraId="39C1B71C" w14:textId="77777777" w:rsidR="00D95DD4" w:rsidRDefault="00D95DD4" w:rsidP="00D95DD4">
      <w:r>
        <w:t xml:space="preserve">Les noms d’enregistrement doivent permettre une identification sans ambiguïté. Les fichiers sont organisés dans un dossier. </w:t>
      </w:r>
    </w:p>
    <w:p w14:paraId="579A8AE8" w14:textId="2CBDDC5F" w:rsidR="00D95DD4" w:rsidRDefault="00D95DD4"/>
    <w:p w14:paraId="0ABBE728" w14:textId="12D34569" w:rsidR="00DE55A7" w:rsidRPr="00DE55A7" w:rsidRDefault="00DE55A7">
      <w:pPr>
        <w:rPr>
          <w:b/>
          <w:bCs/>
          <w:sz w:val="24"/>
          <w:szCs w:val="32"/>
        </w:rPr>
      </w:pPr>
      <w:r w:rsidRPr="00DE55A7">
        <w:rPr>
          <w:b/>
          <w:bCs/>
          <w:sz w:val="24"/>
          <w:szCs w:val="32"/>
        </w:rPr>
        <w:t>Sauvegarder les fichiers sur MOODLE</w:t>
      </w:r>
    </w:p>
    <w:p w14:paraId="5ECFC909" w14:textId="77777777" w:rsidR="00D95DD4" w:rsidRDefault="00D95DD4">
      <w:r>
        <w:br w:type="page"/>
      </w:r>
    </w:p>
    <w:p w14:paraId="6460478B" w14:textId="77777777" w:rsidR="007423F5" w:rsidRDefault="007423F5" w:rsidP="00C67679"/>
    <w:p w14:paraId="5CA58133" w14:textId="77777777" w:rsidR="007423F5" w:rsidRDefault="007423F5" w:rsidP="005660D1">
      <w:pPr>
        <w:pStyle w:val="Titre"/>
        <w:jc w:val="left"/>
      </w:pPr>
      <w:r w:rsidRPr="005660D1">
        <w:rPr>
          <w:sz w:val="36"/>
          <w:szCs w:val="36"/>
        </w:rPr>
        <w:t>Contexte</w:t>
      </w:r>
      <w:r>
        <w:t xml:space="preserve"> </w:t>
      </w:r>
    </w:p>
    <w:p w14:paraId="545A7C55" w14:textId="77777777" w:rsidR="00256C0C" w:rsidRPr="00256C0C" w:rsidRDefault="00256C0C" w:rsidP="00256C0C"/>
    <w:p w14:paraId="2E60BDEB" w14:textId="1423B93B" w:rsidR="00F87F65" w:rsidRDefault="005660D1" w:rsidP="006122A0">
      <w:pPr>
        <w:rPr>
          <w:rFonts w:eastAsia="Times New Roman"/>
          <w:sz w:val="24"/>
        </w:rPr>
      </w:pPr>
      <w:r w:rsidRPr="005660D1">
        <w:rPr>
          <w:sz w:val="24"/>
        </w:rPr>
        <w:t xml:space="preserve">Réaliser la </w:t>
      </w:r>
      <w:r w:rsidR="006122A0">
        <w:rPr>
          <w:sz w:val="24"/>
        </w:rPr>
        <w:t xml:space="preserve">modélisation </w:t>
      </w:r>
      <w:r w:rsidR="006122A0">
        <w:rPr>
          <w:rFonts w:eastAsia="Times New Roman"/>
          <w:sz w:val="24"/>
        </w:rPr>
        <w:t xml:space="preserve">modèle </w:t>
      </w:r>
      <w:r w:rsidR="001971E6">
        <w:rPr>
          <w:rFonts w:eastAsia="Times New Roman"/>
          <w:sz w:val="24"/>
        </w:rPr>
        <w:t>MIRA</w:t>
      </w:r>
      <w:r w:rsidR="006122A0">
        <w:rPr>
          <w:rFonts w:eastAsia="Times New Roman"/>
          <w:sz w:val="24"/>
        </w:rPr>
        <w:t xml:space="preserve"> afin de valider ses lignes, le semelage et les couleurs envisagées. </w:t>
      </w:r>
    </w:p>
    <w:p w14:paraId="5062AF92" w14:textId="01DECE0D" w:rsidR="00F87F65" w:rsidRDefault="00DE55A7" w:rsidP="006122A0">
      <w:pPr>
        <w:rPr>
          <w:rFonts w:eastAsia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B206D60" wp14:editId="04CA58D9">
            <wp:simplePos x="0" y="0"/>
            <wp:positionH relativeFrom="margin">
              <wp:posOffset>2867660</wp:posOffset>
            </wp:positionH>
            <wp:positionV relativeFrom="margin">
              <wp:posOffset>996315</wp:posOffset>
            </wp:positionV>
            <wp:extent cx="3362325" cy="2837815"/>
            <wp:effectExtent l="0" t="0" r="0" b="0"/>
            <wp:wrapSquare wrapText="bothSides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64DA7" w14:textId="715FC393" w:rsidR="006122A0" w:rsidRPr="00DE55A7" w:rsidRDefault="006122A0" w:rsidP="006122A0">
      <w:pPr>
        <w:rPr>
          <w:rFonts w:ascii="Times New Roman" w:eastAsia="Times New Roman" w:hAnsi="Times New Roman" w:cs="Times New Roman"/>
          <w:b/>
          <w:bCs/>
          <w:sz w:val="24"/>
        </w:rPr>
      </w:pPr>
      <w:r w:rsidRPr="00DE55A7">
        <w:rPr>
          <w:rFonts w:eastAsia="Times New Roman"/>
          <w:b/>
          <w:bCs/>
          <w:sz w:val="24"/>
        </w:rPr>
        <w:t>Cette activité comprend :</w:t>
      </w:r>
    </w:p>
    <w:p w14:paraId="280DE2CD" w14:textId="7688F9A2" w:rsidR="006122A0" w:rsidRPr="002D7882" w:rsidRDefault="006122A0" w:rsidP="006122A0">
      <w:pPr>
        <w:rPr>
          <w:rFonts w:ascii="Times New Roman" w:eastAsia="Times New Roman" w:hAnsi="Times New Roman" w:cs="Times New Roman"/>
          <w:sz w:val="24"/>
        </w:rPr>
      </w:pPr>
    </w:p>
    <w:p w14:paraId="37C291F0" w14:textId="3DA10847" w:rsidR="006122A0" w:rsidRPr="00DE55A7" w:rsidRDefault="006122A0" w:rsidP="00177C48">
      <w:pPr>
        <w:numPr>
          <w:ilvl w:val="0"/>
          <w:numId w:val="33"/>
        </w:numPr>
        <w:spacing w:after="240"/>
        <w:ind w:left="714" w:hanging="357"/>
        <w:rPr>
          <w:rFonts w:ascii="Times New Roman" w:eastAsia="Times New Roman" w:hAnsi="Times New Roman" w:cs="Times New Roman"/>
          <w:sz w:val="24"/>
        </w:rPr>
      </w:pPr>
      <w:r w:rsidRPr="002D7882">
        <w:rPr>
          <w:rFonts w:eastAsia="Times New Roman"/>
          <w:sz w:val="24"/>
        </w:rPr>
        <w:t xml:space="preserve"> </w:t>
      </w:r>
      <w:r w:rsidR="00DE55A7">
        <w:rPr>
          <w:rFonts w:eastAsia="Times New Roman"/>
          <w:sz w:val="24"/>
        </w:rPr>
        <w:t xml:space="preserve">la </w:t>
      </w:r>
      <w:r w:rsidRPr="002D7882">
        <w:rPr>
          <w:rFonts w:eastAsia="Times New Roman"/>
          <w:sz w:val="24"/>
        </w:rPr>
        <w:t>con</w:t>
      </w:r>
      <w:r w:rsidR="004124B1">
        <w:rPr>
          <w:rFonts w:eastAsia="Times New Roman"/>
          <w:sz w:val="24"/>
        </w:rPr>
        <w:t xml:space="preserve">ception </w:t>
      </w:r>
      <w:r w:rsidRPr="002D7882">
        <w:rPr>
          <w:rFonts w:eastAsia="Times New Roman"/>
          <w:sz w:val="24"/>
        </w:rPr>
        <w:t>de</w:t>
      </w:r>
      <w:r>
        <w:rPr>
          <w:rFonts w:eastAsia="Times New Roman"/>
          <w:sz w:val="24"/>
        </w:rPr>
        <w:t>s</w:t>
      </w:r>
      <w:r w:rsidRPr="002D7882">
        <w:rPr>
          <w:rFonts w:eastAsia="Times New Roman"/>
          <w:sz w:val="24"/>
        </w:rPr>
        <w:t xml:space="preserve"> lignes </w:t>
      </w:r>
      <w:r>
        <w:rPr>
          <w:rFonts w:eastAsia="Times New Roman"/>
          <w:sz w:val="24"/>
        </w:rPr>
        <w:t>d</w:t>
      </w:r>
      <w:r w:rsidR="004124B1">
        <w:rPr>
          <w:rFonts w:eastAsia="Times New Roman"/>
          <w:sz w:val="24"/>
        </w:rPr>
        <w:t>u dessus et de la doublure du</w:t>
      </w:r>
      <w:r>
        <w:rPr>
          <w:rFonts w:eastAsia="Times New Roman"/>
          <w:sz w:val="24"/>
        </w:rPr>
        <w:t xml:space="preserve"> modèle en 3D ;</w:t>
      </w:r>
    </w:p>
    <w:p w14:paraId="20C129CD" w14:textId="2B81C70C" w:rsidR="00DE55A7" w:rsidRPr="002D7882" w:rsidRDefault="00DE55A7" w:rsidP="00177C48">
      <w:pPr>
        <w:numPr>
          <w:ilvl w:val="0"/>
          <w:numId w:val="33"/>
        </w:numPr>
        <w:spacing w:after="240"/>
        <w:ind w:left="714" w:hanging="357"/>
        <w:rPr>
          <w:rFonts w:ascii="Times New Roman" w:eastAsia="Times New Roman" w:hAnsi="Times New Roman" w:cs="Times New Roman"/>
          <w:sz w:val="24"/>
        </w:rPr>
      </w:pPr>
      <w:r>
        <w:rPr>
          <w:rFonts w:eastAsia="Times New Roman"/>
          <w:sz w:val="24"/>
        </w:rPr>
        <w:t>La conception d’un semelage cubain ;</w:t>
      </w:r>
    </w:p>
    <w:p w14:paraId="55C34E2C" w14:textId="3BF61A1C" w:rsidR="006122A0" w:rsidRPr="006B5144" w:rsidRDefault="00DE55A7" w:rsidP="00177C48">
      <w:pPr>
        <w:numPr>
          <w:ilvl w:val="0"/>
          <w:numId w:val="33"/>
        </w:numPr>
        <w:spacing w:after="240"/>
        <w:ind w:left="714" w:hanging="357"/>
        <w:rPr>
          <w:rFonts w:ascii="Times New Roman" w:eastAsia="Times New Roman" w:hAnsi="Times New Roman" w:cs="Times New Roman"/>
          <w:sz w:val="24"/>
        </w:rPr>
      </w:pPr>
      <w:r>
        <w:rPr>
          <w:rFonts w:eastAsia="Times New Roman"/>
          <w:sz w:val="24"/>
        </w:rPr>
        <w:t>la</w:t>
      </w:r>
      <w:r w:rsidR="007F1DCD">
        <w:rPr>
          <w:rFonts w:eastAsia="Times New Roman"/>
          <w:sz w:val="24"/>
        </w:rPr>
        <w:t xml:space="preserve"> </w:t>
      </w:r>
      <w:r w:rsidR="00EA7D0C">
        <w:rPr>
          <w:rFonts w:eastAsia="Times New Roman"/>
          <w:sz w:val="24"/>
        </w:rPr>
        <w:t>pose</w:t>
      </w:r>
      <w:r w:rsidR="006122A0">
        <w:rPr>
          <w:rFonts w:eastAsia="Times New Roman"/>
          <w:sz w:val="24"/>
        </w:rPr>
        <w:t xml:space="preserve"> </w:t>
      </w:r>
      <w:r>
        <w:rPr>
          <w:rFonts w:eastAsia="Times New Roman"/>
          <w:sz w:val="24"/>
        </w:rPr>
        <w:t>d’un</w:t>
      </w:r>
      <w:r w:rsidR="007F1DCD">
        <w:rPr>
          <w:rFonts w:eastAsia="Times New Roman"/>
          <w:sz w:val="24"/>
        </w:rPr>
        <w:t xml:space="preserve"> </w:t>
      </w:r>
      <w:r w:rsidR="006122A0">
        <w:rPr>
          <w:rFonts w:eastAsia="Times New Roman"/>
          <w:sz w:val="24"/>
        </w:rPr>
        <w:t>point de piqûre ;</w:t>
      </w:r>
      <w:r w:rsidR="00A5284A" w:rsidRPr="00A5284A">
        <w:rPr>
          <w:noProof/>
        </w:rPr>
        <w:t xml:space="preserve"> </w:t>
      </w:r>
    </w:p>
    <w:p w14:paraId="409AD1CA" w14:textId="70A47E83" w:rsidR="006122A0" w:rsidRPr="00EA7D0C" w:rsidRDefault="006122A0" w:rsidP="00177C48">
      <w:pPr>
        <w:numPr>
          <w:ilvl w:val="0"/>
          <w:numId w:val="33"/>
        </w:numPr>
        <w:spacing w:after="240"/>
        <w:ind w:left="714" w:hanging="357"/>
        <w:rPr>
          <w:rFonts w:ascii="Times New Roman" w:eastAsia="Times New Roman" w:hAnsi="Times New Roman" w:cs="Times New Roman"/>
          <w:sz w:val="24"/>
        </w:rPr>
      </w:pPr>
      <w:r>
        <w:rPr>
          <w:rFonts w:eastAsia="Times New Roman"/>
          <w:sz w:val="24"/>
        </w:rPr>
        <w:t xml:space="preserve"> mise en couleur (couleur</w:t>
      </w:r>
      <w:r w:rsidR="004D3AC2">
        <w:rPr>
          <w:rFonts w:eastAsia="Times New Roman"/>
          <w:sz w:val="24"/>
        </w:rPr>
        <w:t>s</w:t>
      </w:r>
      <w:r>
        <w:rPr>
          <w:rFonts w:eastAsia="Times New Roman"/>
          <w:sz w:val="24"/>
        </w:rPr>
        <w:t>) d’une version.</w:t>
      </w:r>
    </w:p>
    <w:p w14:paraId="41FFC6AF" w14:textId="4B4750B4" w:rsidR="00EA7D0C" w:rsidRPr="002D7882" w:rsidRDefault="00EA7D0C" w:rsidP="00177C48">
      <w:pPr>
        <w:numPr>
          <w:ilvl w:val="0"/>
          <w:numId w:val="33"/>
        </w:numPr>
        <w:spacing w:after="240"/>
        <w:ind w:left="714" w:hanging="357"/>
        <w:rPr>
          <w:rFonts w:ascii="Times New Roman" w:eastAsia="Times New Roman" w:hAnsi="Times New Roman" w:cs="Times New Roman"/>
          <w:sz w:val="24"/>
        </w:rPr>
      </w:pPr>
      <w:r>
        <w:rPr>
          <w:rFonts w:eastAsia="Times New Roman"/>
          <w:sz w:val="24"/>
        </w:rPr>
        <w:t>L’application des textures.</w:t>
      </w:r>
    </w:p>
    <w:p w14:paraId="3A24C104" w14:textId="3BB47CA2" w:rsidR="00A5284A" w:rsidRPr="00A5284A" w:rsidRDefault="00A5284A" w:rsidP="00A5284A"/>
    <w:p w14:paraId="52DEA5B0" w14:textId="43ECCEBD" w:rsidR="007423F5" w:rsidRDefault="007423F5" w:rsidP="005660D1">
      <w:pPr>
        <w:pStyle w:val="Titre"/>
        <w:jc w:val="left"/>
      </w:pPr>
      <w:r>
        <w:t xml:space="preserve">Travail demandé </w:t>
      </w:r>
    </w:p>
    <w:p w14:paraId="58F0A9E6" w14:textId="77777777" w:rsidR="00532E3E" w:rsidRPr="00A031F1" w:rsidRDefault="00532E3E" w:rsidP="00A031F1"/>
    <w:p w14:paraId="23B2D065" w14:textId="5AA764BF" w:rsidR="00D95DD4" w:rsidRPr="00A7565B" w:rsidRDefault="006122A0" w:rsidP="00D95DD4">
      <w:pPr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>Modélisation</w:t>
      </w:r>
      <w:r w:rsidR="00D95DD4">
        <w:rPr>
          <w:b/>
          <w:sz w:val="24"/>
        </w:rPr>
        <w:t xml:space="preserve"> du modèle</w:t>
      </w:r>
      <w:r w:rsidR="00632B88">
        <w:rPr>
          <w:b/>
          <w:sz w:val="24"/>
        </w:rPr>
        <w:t xml:space="preserve"> </w:t>
      </w:r>
      <w:r w:rsidR="006D5D6C">
        <w:rPr>
          <w:b/>
          <w:sz w:val="24"/>
        </w:rPr>
        <w:t xml:space="preserve">FEMME </w:t>
      </w:r>
      <w:r w:rsidR="001971E6">
        <w:rPr>
          <w:b/>
          <w:sz w:val="24"/>
        </w:rPr>
        <w:t>MIRA</w:t>
      </w:r>
    </w:p>
    <w:p w14:paraId="1DF1857D" w14:textId="77777777" w:rsidR="00632B88" w:rsidRDefault="00632B88" w:rsidP="00D95DD4">
      <w:pPr>
        <w:spacing w:before="120" w:after="120"/>
        <w:rPr>
          <w:b/>
          <w:sz w:val="24"/>
        </w:rPr>
      </w:pPr>
    </w:p>
    <w:p w14:paraId="559ADB3C" w14:textId="77777777" w:rsidR="00D95DD4" w:rsidRPr="00A7565B" w:rsidRDefault="00D95DD4" w:rsidP="00D95DD4">
      <w:pPr>
        <w:spacing w:before="120" w:after="120"/>
        <w:rPr>
          <w:b/>
          <w:sz w:val="24"/>
        </w:rPr>
      </w:pPr>
      <w:r w:rsidRPr="00A7565B">
        <w:rPr>
          <w:b/>
          <w:sz w:val="24"/>
        </w:rPr>
        <w:t xml:space="preserve">Q1- </w:t>
      </w:r>
      <w:r w:rsidR="005F773D">
        <w:rPr>
          <w:b/>
          <w:sz w:val="24"/>
        </w:rPr>
        <w:t xml:space="preserve">Réaliser la </w:t>
      </w:r>
      <w:r w:rsidR="006122A0">
        <w:rPr>
          <w:b/>
          <w:sz w:val="24"/>
        </w:rPr>
        <w:t>modélisation des pièces du dessus à partir des spécifications du cahier des charges</w:t>
      </w:r>
    </w:p>
    <w:p w14:paraId="1FC1C733" w14:textId="098D30FE" w:rsidR="006122A0" w:rsidRPr="00627F55" w:rsidRDefault="006122A0" w:rsidP="00627F55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627F55">
        <w:rPr>
          <w:rFonts w:ascii="Arial" w:hAnsi="Arial" w:cs="Arial"/>
        </w:rPr>
        <w:t xml:space="preserve">Positionner le repère de construction </w:t>
      </w:r>
      <w:r w:rsidR="007F1DCD" w:rsidRPr="00627F55">
        <w:rPr>
          <w:rFonts w:ascii="Arial" w:hAnsi="Arial" w:cs="Arial"/>
        </w:rPr>
        <w:t xml:space="preserve">d’un modèle décolleté </w:t>
      </w:r>
      <w:r w:rsidR="003D1596" w:rsidRPr="00627F55">
        <w:rPr>
          <w:rFonts w:ascii="Arial" w:hAnsi="Arial" w:cs="Arial"/>
        </w:rPr>
        <w:t>(</w:t>
      </w:r>
      <w:r w:rsidRPr="00627F55">
        <w:rPr>
          <w:rFonts w:ascii="Arial" w:hAnsi="Arial" w:cs="Arial"/>
        </w:rPr>
        <w:t>hauteur arrière</w:t>
      </w:r>
      <w:r w:rsidR="007F1DCD" w:rsidRPr="00627F55">
        <w:rPr>
          <w:rFonts w:ascii="Arial" w:hAnsi="Arial" w:cs="Arial"/>
        </w:rPr>
        <w:t>, point de claque</w:t>
      </w:r>
      <w:r w:rsidR="003D1596" w:rsidRPr="00627F55">
        <w:rPr>
          <w:rFonts w:ascii="Arial" w:hAnsi="Arial" w:cs="Arial"/>
        </w:rPr>
        <w:t>) sur la forme 3D en p</w:t>
      </w:r>
      <w:r w:rsidRPr="00627F55">
        <w:rPr>
          <w:rFonts w:ascii="Arial" w:hAnsi="Arial" w:cs="Arial"/>
        </w:rPr>
        <w:t>ointure  38.</w:t>
      </w:r>
    </w:p>
    <w:p w14:paraId="6803AD0B" w14:textId="78F03EEB" w:rsidR="006122A0" w:rsidRDefault="006122A0" w:rsidP="006122A0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6B5144">
        <w:rPr>
          <w:rFonts w:ascii="Arial" w:hAnsi="Arial" w:cs="Arial"/>
        </w:rPr>
        <w:t>Dessiner le</w:t>
      </w:r>
      <w:r w:rsidR="007F1DCD">
        <w:rPr>
          <w:rFonts w:ascii="Arial" w:hAnsi="Arial" w:cs="Arial"/>
        </w:rPr>
        <w:t xml:space="preserve">s lignes de </w:t>
      </w:r>
      <w:r w:rsidR="00A86D3D">
        <w:rPr>
          <w:rFonts w:ascii="Arial" w:hAnsi="Arial" w:cs="Arial"/>
        </w:rPr>
        <w:t>style</w:t>
      </w:r>
      <w:r w:rsidR="00A86D3D" w:rsidRPr="006B5144">
        <w:rPr>
          <w:rFonts w:ascii="Arial" w:hAnsi="Arial" w:cs="Arial"/>
        </w:rPr>
        <w:t xml:space="preserve"> sur</w:t>
      </w:r>
      <w:r w:rsidRPr="006B5144">
        <w:rPr>
          <w:rFonts w:ascii="Arial" w:hAnsi="Arial" w:cs="Arial"/>
        </w:rPr>
        <w:t xml:space="preserve"> la forme 3D</w:t>
      </w:r>
      <w:r w:rsidR="003D1596">
        <w:rPr>
          <w:rFonts w:ascii="Arial" w:hAnsi="Arial" w:cs="Arial"/>
        </w:rPr>
        <w:t xml:space="preserve"> en respectant les contraintes du cahier des </w:t>
      </w:r>
      <w:r w:rsidR="004D3AC2">
        <w:rPr>
          <w:rFonts w:ascii="Arial" w:hAnsi="Arial" w:cs="Arial"/>
        </w:rPr>
        <w:t>charges (</w:t>
      </w:r>
      <w:r w:rsidR="00A86D3D">
        <w:rPr>
          <w:rFonts w:ascii="Arial" w:hAnsi="Arial" w:cs="Arial"/>
        </w:rPr>
        <w:t xml:space="preserve">avec les </w:t>
      </w:r>
      <w:r w:rsidR="001050AA">
        <w:rPr>
          <w:rFonts w:ascii="Arial" w:hAnsi="Arial" w:cs="Arial"/>
        </w:rPr>
        <w:t>fonctionnalités</w:t>
      </w:r>
      <w:r>
        <w:rPr>
          <w:rFonts w:ascii="Arial" w:hAnsi="Arial" w:cs="Arial"/>
        </w:rPr>
        <w:t xml:space="preserve"> de RCS 3D)</w:t>
      </w:r>
      <w:r w:rsidRPr="006B5144">
        <w:rPr>
          <w:rFonts w:ascii="Arial" w:hAnsi="Arial" w:cs="Arial"/>
        </w:rPr>
        <w:t>.</w:t>
      </w:r>
    </w:p>
    <w:p w14:paraId="2B8315C3" w14:textId="510E03D8" w:rsidR="006122A0" w:rsidRDefault="003D1596" w:rsidP="006122A0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Modéliser les pièces du dessus </w:t>
      </w:r>
      <w:r w:rsidRPr="005C2E13">
        <w:rPr>
          <w:rFonts w:ascii="Arial" w:hAnsi="Arial" w:cs="Arial"/>
        </w:rPr>
        <w:t>et de la doublure</w:t>
      </w:r>
      <w:r w:rsidRPr="004124B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en respectant les caractéristiques du cadre de collection</w:t>
      </w:r>
      <w:r w:rsidR="00DC1568">
        <w:rPr>
          <w:rFonts w:ascii="Arial" w:hAnsi="Arial" w:cs="Arial"/>
        </w:rPr>
        <w:t xml:space="preserve"> (épaisseurs ; couleur</w:t>
      </w:r>
      <w:r w:rsidR="004D3AC2">
        <w:rPr>
          <w:rFonts w:ascii="Arial" w:hAnsi="Arial" w:cs="Arial"/>
        </w:rPr>
        <w:t>s</w:t>
      </w:r>
      <w:r w:rsidR="00DC1568">
        <w:rPr>
          <w:rFonts w:ascii="Arial" w:hAnsi="Arial" w:cs="Arial"/>
        </w:rPr>
        <w:t>, texture</w:t>
      </w:r>
      <w:r w:rsidR="004D3AC2">
        <w:rPr>
          <w:rFonts w:ascii="Arial" w:hAnsi="Arial" w:cs="Arial"/>
        </w:rPr>
        <w:t>s</w:t>
      </w:r>
      <w:r w:rsidR="00DC1568">
        <w:rPr>
          <w:rFonts w:ascii="Arial" w:hAnsi="Arial" w:cs="Arial"/>
        </w:rPr>
        <w:t>).</w:t>
      </w:r>
    </w:p>
    <w:p w14:paraId="2876EEBD" w14:textId="710B6C18" w:rsidR="003D1596" w:rsidRPr="005C2E13" w:rsidRDefault="003D1596" w:rsidP="00627F55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5C2E13">
        <w:rPr>
          <w:rFonts w:ascii="Arial" w:hAnsi="Arial" w:cs="Arial"/>
        </w:rPr>
        <w:t xml:space="preserve">Ajouter les points de </w:t>
      </w:r>
      <w:r w:rsidR="00A86D3D" w:rsidRPr="005C2E13">
        <w:rPr>
          <w:rFonts w:ascii="Arial" w:hAnsi="Arial" w:cs="Arial"/>
        </w:rPr>
        <w:t xml:space="preserve">piqûre </w:t>
      </w:r>
      <w:r w:rsidRPr="005C2E13">
        <w:rPr>
          <w:rFonts w:ascii="Arial" w:hAnsi="Arial" w:cs="Arial"/>
        </w:rPr>
        <w:t xml:space="preserve">en respectant les spécifications du cahier des charges. </w:t>
      </w:r>
    </w:p>
    <w:p w14:paraId="75B1869F" w14:textId="77777777" w:rsidR="001C6DD4" w:rsidRPr="00627F55" w:rsidRDefault="001C6DD4" w:rsidP="00627F55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627F55">
        <w:rPr>
          <w:rFonts w:ascii="Arial" w:hAnsi="Arial" w:cs="Arial"/>
        </w:rPr>
        <w:t>Vérifier les pièces et ajuster les paramètres si besoin.</w:t>
      </w:r>
    </w:p>
    <w:p w14:paraId="36868A48" w14:textId="77777777" w:rsidR="001C6DD4" w:rsidRDefault="001C6DD4" w:rsidP="001C6DD4">
      <w:pPr>
        <w:pStyle w:val="Corpsdetexte"/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4724"/>
        <w:gridCol w:w="4734"/>
      </w:tblGrid>
      <w:tr w:rsidR="00F87F65" w14:paraId="798F57B6" w14:textId="77777777" w:rsidTr="00DC1568">
        <w:tc>
          <w:tcPr>
            <w:tcW w:w="4724" w:type="dxa"/>
            <w:shd w:val="clear" w:color="auto" w:fill="C6D9F1" w:themeFill="text2" w:themeFillTint="33"/>
          </w:tcPr>
          <w:p w14:paraId="6273C432" w14:textId="77777777" w:rsidR="00F87F65" w:rsidRPr="00692C8A" w:rsidRDefault="00F87F65" w:rsidP="00DC1568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734" w:type="dxa"/>
            <w:shd w:val="clear" w:color="auto" w:fill="C6D9F1" w:themeFill="text2" w:themeFillTint="33"/>
          </w:tcPr>
          <w:p w14:paraId="0E3A9C6A" w14:textId="77777777" w:rsidR="00F87F65" w:rsidRPr="00692C8A" w:rsidRDefault="00F87F65" w:rsidP="00DC1568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F87F65" w14:paraId="7490E62B" w14:textId="77777777" w:rsidTr="00DC1568">
        <w:trPr>
          <w:trHeight w:val="1247"/>
        </w:trPr>
        <w:tc>
          <w:tcPr>
            <w:tcW w:w="4724" w:type="dxa"/>
          </w:tcPr>
          <w:p w14:paraId="0B24CCB8" w14:textId="77777777" w:rsidR="00F87F65" w:rsidRDefault="00F87F65" w:rsidP="00DC1568">
            <w:r>
              <w:t>Logiciel de CAO 3D</w:t>
            </w:r>
          </w:p>
        </w:tc>
        <w:tc>
          <w:tcPr>
            <w:tcW w:w="4734" w:type="dxa"/>
          </w:tcPr>
          <w:p w14:paraId="1DCE5C07" w14:textId="4AA882D8" w:rsidR="00F87F65" w:rsidRDefault="00F87F65" w:rsidP="00DC1568">
            <w:pPr>
              <w:numPr>
                <w:ilvl w:val="0"/>
                <w:numId w:val="20"/>
              </w:numPr>
            </w:pPr>
            <w:r>
              <w:t xml:space="preserve">Cahier des charges du modèle </w:t>
            </w:r>
            <w:r w:rsidR="001971E6">
              <w:t>MIRA</w:t>
            </w:r>
          </w:p>
          <w:p w14:paraId="021AC8DE" w14:textId="3F380DD5" w:rsidR="003D1596" w:rsidRDefault="003D1596" w:rsidP="00DC1568">
            <w:pPr>
              <w:numPr>
                <w:ilvl w:val="0"/>
                <w:numId w:val="20"/>
              </w:numPr>
            </w:pPr>
            <w:r>
              <w:t>Spécification</w:t>
            </w:r>
            <w:r w:rsidR="004D3AC2">
              <w:t>s</w:t>
            </w:r>
            <w:r>
              <w:t xml:space="preserve"> décolleté</w:t>
            </w:r>
          </w:p>
          <w:p w14:paraId="451A77AF" w14:textId="26670816" w:rsidR="00DC1568" w:rsidRDefault="00DC1568" w:rsidP="00DC1568">
            <w:pPr>
              <w:numPr>
                <w:ilvl w:val="0"/>
                <w:numId w:val="20"/>
              </w:numPr>
            </w:pPr>
            <w:r>
              <w:t xml:space="preserve">Fichier de la forme 3D </w:t>
            </w:r>
            <w:r w:rsidRPr="00DC1568">
              <w:rPr>
                <w:b/>
                <w:bCs/>
              </w:rPr>
              <w:t>F1500.cdbx</w:t>
            </w:r>
          </w:p>
          <w:p w14:paraId="61898A70" w14:textId="33AAAA18" w:rsidR="00DC1568" w:rsidRDefault="00DC1568" w:rsidP="00DC1568">
            <w:pPr>
              <w:numPr>
                <w:ilvl w:val="0"/>
                <w:numId w:val="20"/>
              </w:numPr>
            </w:pPr>
            <w:r>
              <w:t xml:space="preserve">Fichier </w:t>
            </w:r>
            <w:r w:rsidR="004D3AC2">
              <w:t>p</w:t>
            </w:r>
            <w:r>
              <w:t>oint de couture 3D.</w:t>
            </w:r>
          </w:p>
        </w:tc>
      </w:tr>
    </w:tbl>
    <w:p w14:paraId="75DAE6A5" w14:textId="77777777" w:rsidR="00494877" w:rsidRDefault="00494877" w:rsidP="006122A0">
      <w:pPr>
        <w:rPr>
          <w:sz w:val="24"/>
        </w:rPr>
      </w:pPr>
    </w:p>
    <w:p w14:paraId="69CF3EDA" w14:textId="3F3CCAD9" w:rsidR="00A5284A" w:rsidRDefault="00A5284A">
      <w:r>
        <w:br w:type="page"/>
      </w:r>
    </w:p>
    <w:p w14:paraId="4519165A" w14:textId="29A0E8E6" w:rsidR="006122A0" w:rsidRDefault="006122A0">
      <w:pPr>
        <w:rPr>
          <w:b/>
          <w:sz w:val="24"/>
        </w:rPr>
      </w:pPr>
      <w:r>
        <w:rPr>
          <w:b/>
          <w:sz w:val="24"/>
        </w:rPr>
        <w:t xml:space="preserve">Q2 – Modéliser le semelage </w:t>
      </w:r>
      <w:r w:rsidR="00C10980">
        <w:rPr>
          <w:b/>
          <w:sz w:val="24"/>
        </w:rPr>
        <w:t>cubain</w:t>
      </w:r>
      <w:r w:rsidR="00852D7E">
        <w:rPr>
          <w:b/>
          <w:sz w:val="24"/>
        </w:rPr>
        <w:t xml:space="preserve"> à partir des lignes de construction en place.</w:t>
      </w:r>
    </w:p>
    <w:p w14:paraId="6E7B5A3A" w14:textId="77777777" w:rsidR="006122A0" w:rsidRDefault="006122A0">
      <w:pPr>
        <w:rPr>
          <w:b/>
          <w:sz w:val="24"/>
        </w:rPr>
      </w:pPr>
    </w:p>
    <w:p w14:paraId="0D41539E" w14:textId="0EA0E68A" w:rsidR="006122A0" w:rsidRDefault="006122A0" w:rsidP="006122A0">
      <w:pPr>
        <w:pStyle w:val="Corpsdetex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Identifier </w:t>
      </w:r>
      <w:r w:rsidR="00A86D3D">
        <w:rPr>
          <w:rFonts w:ascii="Arial" w:hAnsi="Arial" w:cs="Arial"/>
        </w:rPr>
        <w:t>les spécifications</w:t>
      </w:r>
      <w:r>
        <w:rPr>
          <w:rFonts w:ascii="Arial" w:hAnsi="Arial" w:cs="Arial"/>
        </w:rPr>
        <w:t xml:space="preserve"> du semelage</w:t>
      </w:r>
      <w:r w:rsidR="001C6DD4">
        <w:rPr>
          <w:rFonts w:ascii="Arial" w:hAnsi="Arial" w:cs="Arial"/>
        </w:rPr>
        <w:t xml:space="preserve"> </w:t>
      </w:r>
      <w:r w:rsidR="005F4A50">
        <w:rPr>
          <w:rFonts w:ascii="Arial" w:hAnsi="Arial" w:cs="Arial"/>
        </w:rPr>
        <w:t>du</w:t>
      </w:r>
      <w:r w:rsidR="001C6DD4">
        <w:rPr>
          <w:rFonts w:ascii="Arial" w:hAnsi="Arial" w:cs="Arial"/>
        </w:rPr>
        <w:t xml:space="preserve"> cahier des charges</w:t>
      </w:r>
      <w:r>
        <w:rPr>
          <w:rFonts w:ascii="Arial" w:hAnsi="Arial" w:cs="Arial"/>
        </w:rPr>
        <w:t>.</w:t>
      </w:r>
    </w:p>
    <w:p w14:paraId="1E318148" w14:textId="354C23C6" w:rsidR="006122A0" w:rsidRPr="005C2E13" w:rsidRDefault="006122A0" w:rsidP="006122A0">
      <w:pPr>
        <w:pStyle w:val="Corpsdetexte"/>
        <w:numPr>
          <w:ilvl w:val="0"/>
          <w:numId w:val="35"/>
        </w:numPr>
        <w:rPr>
          <w:rFonts w:ascii="Arial" w:hAnsi="Arial" w:cs="Arial"/>
        </w:rPr>
      </w:pPr>
      <w:r w:rsidRPr="005C2E13">
        <w:rPr>
          <w:rFonts w:ascii="Arial" w:hAnsi="Arial" w:cs="Arial"/>
        </w:rPr>
        <w:t>Extraire les surfaces du talon</w:t>
      </w:r>
      <w:r w:rsidR="00AC41A6" w:rsidRPr="005C2E13">
        <w:rPr>
          <w:rFonts w:ascii="Arial" w:hAnsi="Arial" w:cs="Arial"/>
        </w:rPr>
        <w:t xml:space="preserve"> et du </w:t>
      </w:r>
      <w:proofErr w:type="spellStart"/>
      <w:r w:rsidR="00AC41A6" w:rsidRPr="005C2E13">
        <w:rPr>
          <w:rFonts w:ascii="Arial" w:hAnsi="Arial" w:cs="Arial"/>
        </w:rPr>
        <w:t>bonbout</w:t>
      </w:r>
      <w:proofErr w:type="spellEnd"/>
      <w:r w:rsidR="00AC41A6" w:rsidRPr="005C2E13">
        <w:rPr>
          <w:rFonts w:ascii="Arial" w:hAnsi="Arial" w:cs="Arial"/>
        </w:rPr>
        <w:t xml:space="preserve"> (</w:t>
      </w:r>
      <w:r w:rsidR="00F71A40" w:rsidRPr="005C2E13">
        <w:rPr>
          <w:rFonts w:ascii="Arial" w:hAnsi="Arial" w:cs="Arial"/>
        </w:rPr>
        <w:t xml:space="preserve">4 </w:t>
      </w:r>
      <w:r w:rsidR="00AC41A6" w:rsidRPr="005C2E13">
        <w:rPr>
          <w:rFonts w:ascii="Arial" w:hAnsi="Arial" w:cs="Arial"/>
        </w:rPr>
        <w:t>mm)</w:t>
      </w:r>
      <w:r w:rsidR="005F4A50" w:rsidRPr="005C2E13">
        <w:rPr>
          <w:rFonts w:ascii="Arial" w:hAnsi="Arial" w:cs="Arial"/>
        </w:rPr>
        <w:t>.</w:t>
      </w:r>
    </w:p>
    <w:p w14:paraId="6C39796D" w14:textId="4A5B861C" w:rsidR="006122A0" w:rsidRDefault="006122A0" w:rsidP="006122A0">
      <w:pPr>
        <w:pStyle w:val="Corpsdetex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Modéliser la semelle cubaine avec </w:t>
      </w:r>
      <w:r w:rsidR="001050AA">
        <w:rPr>
          <w:rFonts w:ascii="Arial" w:hAnsi="Arial" w:cs="Arial"/>
        </w:rPr>
        <w:t>« </w:t>
      </w:r>
      <w:r>
        <w:rPr>
          <w:rFonts w:ascii="Arial" w:hAnsi="Arial" w:cs="Arial"/>
        </w:rPr>
        <w:t>sans lisse</w:t>
      </w:r>
      <w:r w:rsidR="001050AA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. </w:t>
      </w:r>
    </w:p>
    <w:p w14:paraId="73F4355E" w14:textId="3D59AFFB" w:rsidR="006122A0" w:rsidRDefault="006122A0" w:rsidP="006122A0">
      <w:pPr>
        <w:pStyle w:val="Corpsdetex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Épaisseur du patin de </w:t>
      </w:r>
      <w:r w:rsidR="001971E6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proofErr w:type="spellStart"/>
      <w:r w:rsidR="00A86D3D">
        <w:rPr>
          <w:rFonts w:ascii="Arial" w:hAnsi="Arial" w:cs="Arial"/>
        </w:rPr>
        <w:t>mm.</w:t>
      </w:r>
      <w:proofErr w:type="spellEnd"/>
    </w:p>
    <w:p w14:paraId="7AB05134" w14:textId="33D7B7CC" w:rsidR="006122A0" w:rsidRDefault="001C6DD4" w:rsidP="006122A0">
      <w:pPr>
        <w:pStyle w:val="Corpsdetex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Épaisseur</w:t>
      </w:r>
      <w:r w:rsidR="006122A0">
        <w:rPr>
          <w:rFonts w:ascii="Arial" w:hAnsi="Arial" w:cs="Arial"/>
        </w:rPr>
        <w:t xml:space="preserve"> du sans lisse : </w:t>
      </w:r>
      <w:r w:rsidR="001971E6">
        <w:rPr>
          <w:rFonts w:ascii="Arial" w:hAnsi="Arial" w:cs="Arial"/>
        </w:rPr>
        <w:t>2</w:t>
      </w:r>
      <w:r w:rsidR="001050AA">
        <w:rPr>
          <w:rFonts w:ascii="Arial" w:hAnsi="Arial" w:cs="Arial"/>
        </w:rPr>
        <w:t xml:space="preserve"> </w:t>
      </w:r>
      <w:proofErr w:type="spellStart"/>
      <w:r w:rsidR="006122A0">
        <w:rPr>
          <w:rFonts w:ascii="Arial" w:hAnsi="Arial" w:cs="Arial"/>
        </w:rPr>
        <w:t>mm</w:t>
      </w:r>
      <w:r w:rsidR="00A86D3D">
        <w:rPr>
          <w:rFonts w:ascii="Arial" w:hAnsi="Arial" w:cs="Arial"/>
        </w:rPr>
        <w:t>.</w:t>
      </w:r>
      <w:proofErr w:type="spellEnd"/>
    </w:p>
    <w:p w14:paraId="75B2E8AC" w14:textId="6DDB709E" w:rsidR="00EA7D0C" w:rsidRDefault="00EA7D0C" w:rsidP="006122A0">
      <w:pPr>
        <w:pStyle w:val="Corpsdetex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Partie sous talon : 0 mm</w:t>
      </w:r>
    </w:p>
    <w:p w14:paraId="5928340C" w14:textId="786B6D0F" w:rsidR="006122A0" w:rsidRDefault="006122A0" w:rsidP="006122A0">
      <w:pPr>
        <w:pStyle w:val="Corpsdetex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Lisse ronde.</w:t>
      </w:r>
    </w:p>
    <w:p w14:paraId="76618972" w14:textId="4FBA25A9" w:rsidR="001C6DD4" w:rsidRDefault="00EA7D0C" w:rsidP="001C6DD4">
      <w:pPr>
        <w:pStyle w:val="Corpsdetex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Appliquer les couleurs.</w:t>
      </w:r>
    </w:p>
    <w:p w14:paraId="16E2D97F" w14:textId="2F499455" w:rsidR="001C6DD4" w:rsidRPr="00ED602E" w:rsidRDefault="00A563A3" w:rsidP="001C6DD4">
      <w:pPr>
        <w:pStyle w:val="Corpsdetex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Présenter le modèle en représentant différentes vues du modèle (c</w:t>
      </w:r>
      <w:r w:rsidR="001C6DD4" w:rsidRPr="00ED602E">
        <w:rPr>
          <w:rFonts w:ascii="Arial" w:hAnsi="Arial" w:cs="Arial"/>
        </w:rPr>
        <w:t>apturer l’image du modèle</w:t>
      </w:r>
      <w:r w:rsidR="001C6DD4">
        <w:rPr>
          <w:rFonts w:ascii="Arial" w:hAnsi="Arial" w:cs="Arial"/>
        </w:rPr>
        <w:t xml:space="preserve"> dans plusieurs vues caractéristiques</w:t>
      </w:r>
      <w:r>
        <w:rPr>
          <w:rFonts w:ascii="Arial" w:hAnsi="Arial" w:cs="Arial"/>
        </w:rPr>
        <w:t>)</w:t>
      </w:r>
      <w:r w:rsidR="001C6DD4">
        <w:rPr>
          <w:rFonts w:ascii="Arial" w:hAnsi="Arial" w:cs="Arial"/>
        </w:rPr>
        <w:t>.</w:t>
      </w:r>
    </w:p>
    <w:p w14:paraId="17BE9303" w14:textId="77777777" w:rsidR="001C6DD4" w:rsidRDefault="001C6DD4">
      <w:pPr>
        <w:rPr>
          <w:b/>
          <w:sz w:val="24"/>
        </w:rPr>
      </w:pPr>
    </w:p>
    <w:p w14:paraId="051AA493" w14:textId="77777777" w:rsidR="001C6DD4" w:rsidRDefault="001C6DD4">
      <w:pPr>
        <w:rPr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3"/>
        <w:gridCol w:w="4735"/>
      </w:tblGrid>
      <w:tr w:rsidR="001C6DD4" w14:paraId="1D5275AF" w14:textId="77777777" w:rsidTr="00E27DE7">
        <w:tc>
          <w:tcPr>
            <w:tcW w:w="4723" w:type="dxa"/>
          </w:tcPr>
          <w:p w14:paraId="6A283DA4" w14:textId="77777777" w:rsidR="001C6DD4" w:rsidRPr="00692C8A" w:rsidRDefault="001C6DD4" w:rsidP="00E27DE7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735" w:type="dxa"/>
          </w:tcPr>
          <w:p w14:paraId="24D1BD28" w14:textId="77777777" w:rsidR="001C6DD4" w:rsidRPr="00692C8A" w:rsidRDefault="001C6DD4" w:rsidP="00E27DE7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1C6DD4" w14:paraId="7C1CC8A3" w14:textId="77777777" w:rsidTr="00E27DE7">
        <w:tc>
          <w:tcPr>
            <w:tcW w:w="4723" w:type="dxa"/>
          </w:tcPr>
          <w:p w14:paraId="7F797F5B" w14:textId="77777777" w:rsidR="001C6DD4" w:rsidRDefault="001C6DD4" w:rsidP="00E27DE7">
            <w:pPr>
              <w:spacing w:before="120"/>
            </w:pPr>
            <w:r>
              <w:t>Logiciel de CAO 3D</w:t>
            </w:r>
          </w:p>
        </w:tc>
        <w:tc>
          <w:tcPr>
            <w:tcW w:w="4735" w:type="dxa"/>
          </w:tcPr>
          <w:p w14:paraId="7317BC84" w14:textId="49452A05" w:rsidR="001C6DD4" w:rsidRDefault="001C6DD4" w:rsidP="00E27DE7">
            <w:pPr>
              <w:numPr>
                <w:ilvl w:val="0"/>
                <w:numId w:val="20"/>
              </w:numPr>
            </w:pPr>
            <w:r>
              <w:t xml:space="preserve">Cahier des charges du modèle </w:t>
            </w:r>
            <w:r w:rsidR="001971E6">
              <w:t>MIRA</w:t>
            </w:r>
          </w:p>
          <w:p w14:paraId="7D69CD1E" w14:textId="26305DB0" w:rsidR="00DC1568" w:rsidRDefault="00DC1568" w:rsidP="00E27DE7">
            <w:pPr>
              <w:numPr>
                <w:ilvl w:val="0"/>
                <w:numId w:val="20"/>
              </w:numPr>
            </w:pPr>
            <w:r>
              <w:t xml:space="preserve">Fichier </w:t>
            </w:r>
            <w:proofErr w:type="spellStart"/>
            <w:r w:rsidRPr="00DC1568">
              <w:rPr>
                <w:b/>
                <w:bCs/>
                <w:i/>
                <w:iCs/>
              </w:rPr>
              <w:t>bonbout.cdbx</w:t>
            </w:r>
            <w:proofErr w:type="spellEnd"/>
          </w:p>
          <w:p w14:paraId="70A81AE5" w14:textId="77777777" w:rsidR="001C6DD4" w:rsidRDefault="001C6DD4" w:rsidP="001C6DD4">
            <w:pPr>
              <w:ind w:left="360"/>
            </w:pPr>
            <w:r>
              <w:t xml:space="preserve"> </w:t>
            </w:r>
          </w:p>
        </w:tc>
      </w:tr>
    </w:tbl>
    <w:p w14:paraId="774A0262" w14:textId="77777777" w:rsidR="001C6DD4" w:rsidRDefault="001C6DD4" w:rsidP="001C6DD4">
      <w:pPr>
        <w:rPr>
          <w:b/>
          <w:sz w:val="24"/>
        </w:rPr>
      </w:pPr>
    </w:p>
    <w:p w14:paraId="6D4A5C77" w14:textId="77777777" w:rsidR="001C6DD4" w:rsidRDefault="001C6DD4" w:rsidP="001C6DD4">
      <w:pPr>
        <w:rPr>
          <w:b/>
          <w:sz w:val="24"/>
        </w:rPr>
      </w:pPr>
    </w:p>
    <w:p w14:paraId="58CA2C9A" w14:textId="34CC43B7" w:rsidR="001C6DD4" w:rsidRDefault="001C6DD4" w:rsidP="00A86D3D">
      <w:pPr>
        <w:pStyle w:val="Titre"/>
        <w:pBdr>
          <w:bottom w:val="single" w:sz="4" w:space="1" w:color="auto"/>
        </w:pBdr>
      </w:pPr>
      <w:r w:rsidRPr="00F77846">
        <w:t>Travaux à rendre </w:t>
      </w:r>
    </w:p>
    <w:p w14:paraId="5F1DF506" w14:textId="77777777" w:rsidR="001C6DD4" w:rsidRDefault="001C6DD4" w:rsidP="001C6DD4">
      <w:pPr>
        <w:rPr>
          <w:b/>
          <w:sz w:val="24"/>
        </w:rPr>
      </w:pPr>
    </w:p>
    <w:p w14:paraId="1B4DC24C" w14:textId="77777777" w:rsidR="001C6DD4" w:rsidRDefault="001C6DD4" w:rsidP="001C6DD4">
      <w:pPr>
        <w:rPr>
          <w:b/>
          <w:sz w:val="24"/>
        </w:rPr>
      </w:pPr>
    </w:p>
    <w:p w14:paraId="11238C4B" w14:textId="1561FA8E" w:rsidR="001C6DD4" w:rsidRPr="00A86D3D" w:rsidRDefault="001C6DD4" w:rsidP="00A86D3D">
      <w:pPr>
        <w:pStyle w:val="Paragraphedeliste"/>
        <w:numPr>
          <w:ilvl w:val="0"/>
          <w:numId w:val="20"/>
        </w:numPr>
        <w:spacing w:after="120"/>
        <w:ind w:left="714" w:hanging="357"/>
        <w:contextualSpacing w:val="0"/>
        <w:rPr>
          <w:sz w:val="24"/>
        </w:rPr>
      </w:pPr>
      <w:r w:rsidRPr="00A86D3D">
        <w:rPr>
          <w:sz w:val="24"/>
        </w:rPr>
        <w:t xml:space="preserve">Fichier CAO du modèle </w:t>
      </w:r>
      <w:r w:rsidR="001971E6">
        <w:rPr>
          <w:sz w:val="24"/>
        </w:rPr>
        <w:t>MIRA</w:t>
      </w:r>
    </w:p>
    <w:p w14:paraId="3F46340E" w14:textId="26B81206" w:rsidR="00A563A3" w:rsidRPr="00A86D3D" w:rsidRDefault="00A563A3" w:rsidP="00A86D3D">
      <w:pPr>
        <w:pStyle w:val="Paragraphedeliste"/>
        <w:numPr>
          <w:ilvl w:val="0"/>
          <w:numId w:val="20"/>
        </w:numPr>
        <w:spacing w:after="120"/>
        <w:ind w:left="714" w:hanging="357"/>
        <w:contextualSpacing w:val="0"/>
        <w:rPr>
          <w:sz w:val="24"/>
        </w:rPr>
      </w:pPr>
      <w:r w:rsidRPr="00A86D3D">
        <w:rPr>
          <w:sz w:val="24"/>
        </w:rPr>
        <w:t xml:space="preserve">Fiche de présentation du modèle dans différentes </w:t>
      </w:r>
      <w:r w:rsidR="004D3AC2" w:rsidRPr="00A86D3D">
        <w:rPr>
          <w:sz w:val="24"/>
        </w:rPr>
        <w:t xml:space="preserve">vues </w:t>
      </w:r>
      <w:r w:rsidR="004D3AC2">
        <w:rPr>
          <w:sz w:val="24"/>
        </w:rPr>
        <w:t>au</w:t>
      </w:r>
      <w:r w:rsidR="00EA7D0C">
        <w:rPr>
          <w:sz w:val="24"/>
        </w:rPr>
        <w:t xml:space="preserve"> format </w:t>
      </w:r>
      <w:r w:rsidR="004D3AC2">
        <w:rPr>
          <w:sz w:val="24"/>
        </w:rPr>
        <w:t>Word</w:t>
      </w:r>
      <w:r w:rsidR="00EA7D0C">
        <w:rPr>
          <w:sz w:val="24"/>
        </w:rPr>
        <w:t xml:space="preserve"> ou </w:t>
      </w:r>
      <w:proofErr w:type="spellStart"/>
      <w:r w:rsidR="00EA7D0C">
        <w:rPr>
          <w:sz w:val="24"/>
        </w:rPr>
        <w:t>dpf</w:t>
      </w:r>
      <w:proofErr w:type="spellEnd"/>
      <w:r w:rsidR="00EA7D0C">
        <w:rPr>
          <w:sz w:val="24"/>
        </w:rPr>
        <w:t>.</w:t>
      </w:r>
    </w:p>
    <w:p w14:paraId="7338B45B" w14:textId="77777777" w:rsidR="00494877" w:rsidRDefault="00494877">
      <w:pPr>
        <w:rPr>
          <w:b/>
          <w:sz w:val="24"/>
        </w:rPr>
      </w:pPr>
      <w:r>
        <w:rPr>
          <w:b/>
          <w:sz w:val="24"/>
        </w:rPr>
        <w:br w:type="page"/>
      </w:r>
    </w:p>
    <w:p w14:paraId="616C0982" w14:textId="77777777" w:rsidR="00632B88" w:rsidRDefault="00632B88" w:rsidP="00D95DD4">
      <w:pPr>
        <w:pBdr>
          <w:bottom w:val="single" w:sz="4" w:space="1" w:color="auto"/>
        </w:pBdr>
        <w:rPr>
          <w:b/>
          <w:sz w:val="24"/>
        </w:rPr>
      </w:pPr>
    </w:p>
    <w:p w14:paraId="08B5BA23" w14:textId="2B645FBB" w:rsidR="001C6DD4" w:rsidRDefault="00A5284A" w:rsidP="001C6DD4">
      <w:pPr>
        <w:pStyle w:val="Titre1sansnum"/>
        <w:rPr>
          <w:rFonts w:cs="Arial"/>
        </w:rPr>
      </w:pPr>
      <w:r>
        <w:rPr>
          <w:rFonts w:cs="Arial"/>
        </w:rPr>
        <w:t>Cahier des charges</w:t>
      </w:r>
      <w:r w:rsidR="001C6DD4">
        <w:rPr>
          <w:rFonts w:cs="Arial"/>
        </w:rPr>
        <w:t> : cadre de collection</w:t>
      </w:r>
      <w:r w:rsidR="00036D43">
        <w:rPr>
          <w:rFonts w:cs="Arial"/>
        </w:rPr>
        <w:t xml:space="preserve"> </w:t>
      </w:r>
      <w:r w:rsidR="001971E6">
        <w:rPr>
          <w:rFonts w:cs="Arial"/>
        </w:rPr>
        <w:t>MIRA</w:t>
      </w:r>
    </w:p>
    <w:p w14:paraId="64911A6C" w14:textId="1D38B484" w:rsidR="001C6DD4" w:rsidRDefault="007B7C5C" w:rsidP="00A86D3D">
      <w:pPr>
        <w:pStyle w:val="Titre1"/>
      </w:pPr>
      <w:r>
        <w:t>Spécifications</w:t>
      </w:r>
      <w:r w:rsidR="00036D43">
        <w:t xml:space="preserve"> techniques</w:t>
      </w:r>
    </w:p>
    <w:p w14:paraId="451BFF82" w14:textId="1F58B637" w:rsidR="001C6DD4" w:rsidRDefault="00F271E5" w:rsidP="001C6DD4">
      <w:pPr>
        <w:pStyle w:val="Corpsdetex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EF19E75" wp14:editId="1E950ABF">
                <wp:simplePos x="0" y="0"/>
                <wp:positionH relativeFrom="column">
                  <wp:posOffset>3969148</wp:posOffset>
                </wp:positionH>
                <wp:positionV relativeFrom="paragraph">
                  <wp:posOffset>2344572</wp:posOffset>
                </wp:positionV>
                <wp:extent cx="738401" cy="962025"/>
                <wp:effectExtent l="0" t="0" r="24130" b="2857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401" cy="962025"/>
                          <a:chOff x="0" y="0"/>
                          <a:chExt cx="738401" cy="962025"/>
                        </a:xfrm>
                      </wpg:grpSpPr>
                      <wps:wsp>
                        <wps:cNvPr id="24" name="Connecteur droit 24"/>
                        <wps:cNvCnPr/>
                        <wps:spPr>
                          <a:xfrm flipV="1">
                            <a:off x="0" y="0"/>
                            <a:ext cx="522605" cy="3314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 flipV="1">
                            <a:off x="300251" y="307074"/>
                            <a:ext cx="438150" cy="26543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Forme libre : forme 341"/>
                        <wps:cNvSpPr/>
                        <wps:spPr>
                          <a:xfrm>
                            <a:off x="175999" y="476250"/>
                            <a:ext cx="495283" cy="485775"/>
                          </a:xfrm>
                          <a:custGeom>
                            <a:avLst/>
                            <a:gdLst>
                              <a:gd name="connsiteX0" fmla="*/ 0 w 515713"/>
                              <a:gd name="connsiteY0" fmla="*/ 0 h 657225"/>
                              <a:gd name="connsiteX1" fmla="*/ 457200 w 515713"/>
                              <a:gd name="connsiteY1" fmla="*/ 300037 h 657225"/>
                              <a:gd name="connsiteX2" fmla="*/ 509587 w 515713"/>
                              <a:gd name="connsiteY2" fmla="*/ 657225 h 657225"/>
                              <a:gd name="connsiteX3" fmla="*/ 509587 w 515713"/>
                              <a:gd name="connsiteY3" fmla="*/ 657225 h 657225"/>
                              <a:gd name="connsiteX0" fmla="*/ 0 w 514972"/>
                              <a:gd name="connsiteY0" fmla="*/ 0 h 790575"/>
                              <a:gd name="connsiteX1" fmla="*/ 457200 w 514972"/>
                              <a:gd name="connsiteY1" fmla="*/ 300037 h 790575"/>
                              <a:gd name="connsiteX2" fmla="*/ 509587 w 514972"/>
                              <a:gd name="connsiteY2" fmla="*/ 657225 h 790575"/>
                              <a:gd name="connsiteX3" fmla="*/ 514350 w 514972"/>
                              <a:gd name="connsiteY3" fmla="*/ 790575 h 790575"/>
                              <a:gd name="connsiteX0" fmla="*/ 0 w 514350"/>
                              <a:gd name="connsiteY0" fmla="*/ 0 h 790575"/>
                              <a:gd name="connsiteX1" fmla="*/ 457200 w 514350"/>
                              <a:gd name="connsiteY1" fmla="*/ 300037 h 790575"/>
                              <a:gd name="connsiteX2" fmla="*/ 495283 w 514350"/>
                              <a:gd name="connsiteY2" fmla="*/ 485775 h 790575"/>
                              <a:gd name="connsiteX3" fmla="*/ 514350 w 514350"/>
                              <a:gd name="connsiteY3" fmla="*/ 790575 h 790575"/>
                              <a:gd name="connsiteX0" fmla="*/ 0 w 952500"/>
                              <a:gd name="connsiteY0" fmla="*/ 0 h 842962"/>
                              <a:gd name="connsiteX1" fmla="*/ 457200 w 952500"/>
                              <a:gd name="connsiteY1" fmla="*/ 300037 h 842962"/>
                              <a:gd name="connsiteX2" fmla="*/ 495283 w 952500"/>
                              <a:gd name="connsiteY2" fmla="*/ 485775 h 842962"/>
                              <a:gd name="connsiteX3" fmla="*/ 952500 w 952500"/>
                              <a:gd name="connsiteY3" fmla="*/ 842962 h 842962"/>
                              <a:gd name="connsiteX0" fmla="*/ 0 w 495283"/>
                              <a:gd name="connsiteY0" fmla="*/ 0 h 485775"/>
                              <a:gd name="connsiteX1" fmla="*/ 457200 w 495283"/>
                              <a:gd name="connsiteY1" fmla="*/ 300037 h 485775"/>
                              <a:gd name="connsiteX2" fmla="*/ 495283 w 495283"/>
                              <a:gd name="connsiteY2" fmla="*/ 485775 h 485775"/>
                              <a:gd name="connsiteX0" fmla="*/ 0 w 495283"/>
                              <a:gd name="connsiteY0" fmla="*/ 0 h 485775"/>
                              <a:gd name="connsiteX1" fmla="*/ 366600 w 495283"/>
                              <a:gd name="connsiteY1" fmla="*/ 209550 h 485775"/>
                              <a:gd name="connsiteX2" fmla="*/ 495283 w 495283"/>
                              <a:gd name="connsiteY2" fmla="*/ 485775 h 485775"/>
                              <a:gd name="connsiteX0" fmla="*/ 0 w 495283"/>
                              <a:gd name="connsiteY0" fmla="*/ 0 h 485775"/>
                              <a:gd name="connsiteX1" fmla="*/ 366600 w 495283"/>
                              <a:gd name="connsiteY1" fmla="*/ 209550 h 485775"/>
                              <a:gd name="connsiteX2" fmla="*/ 495283 w 495283"/>
                              <a:gd name="connsiteY2" fmla="*/ 485775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5283" h="485775">
                                <a:moveTo>
                                  <a:pt x="0" y="0"/>
                                </a:moveTo>
                                <a:cubicBezTo>
                                  <a:pt x="186134" y="95250"/>
                                  <a:pt x="284053" y="128588"/>
                                  <a:pt x="366600" y="209550"/>
                                </a:cubicBezTo>
                                <a:cubicBezTo>
                                  <a:pt x="449147" y="290512"/>
                                  <a:pt x="489028" y="342900"/>
                                  <a:pt x="495283" y="485775"/>
                                </a:cubicBezTo>
                              </a:path>
                            </a:pathLst>
                          </a:custGeom>
                          <a:noFill/>
                          <a:ln w="38100" cmpd="tri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50C62" id="Groupe 25" o:spid="_x0000_s1026" style="position:absolute;margin-left:312.55pt;margin-top:184.6pt;width:58.15pt;height:75.75pt;z-index:251727872" coordsize="7384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">
                <v:line id="Connecteur droit 24" o:spid="_x0000_s1027" style="position:absolute;flip:y;visibility:visible;mso-wrap-style:square" from="0,0" to="5226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line id="Connecteur droit 26" o:spid="_x0000_s1028" style="position:absolute;flip:y;visibility:visible;mso-wrap-style:square" from="3002,3070" to="7384,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" strokecolor="red" strokeweight="1.5pt"/>
                <v:shape id="Forme libre : forme 341" o:spid="_x0000_s1029" style="position:absolute;left:1759;top:4762;width:4953;height:4858;visibility:visible;mso-wrap-style:square;v-text-anchor:middle" coordsize="495283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" path="m,c186134,95250,284053,128588,366600,209550v82547,80962,122428,133350,128683,276225e" filled="f" strokecolor="red" strokeweight="3pt">
                  <v:stroke linestyle="thickBetweenThin"/>
                  <v:path arrowok="t" o:connecttype="custom" o:connectlocs="0,0;366600,209550;495283,48577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72AD3" wp14:editId="7F81CECC">
                <wp:simplePos x="0" y="0"/>
                <wp:positionH relativeFrom="column">
                  <wp:posOffset>4412752</wp:posOffset>
                </wp:positionH>
                <wp:positionV relativeFrom="paragraph">
                  <wp:posOffset>2295777</wp:posOffset>
                </wp:positionV>
                <wp:extent cx="628482" cy="236337"/>
                <wp:effectExtent l="24448" t="0" r="101282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0438">
                          <a:off x="0" y="0"/>
                          <a:ext cx="628482" cy="236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EF47B" w14:textId="77777777" w:rsidR="00DF23F2" w:rsidRPr="0020016D" w:rsidRDefault="00DF23F2" w:rsidP="001C6DD4">
                            <w:pPr>
                              <w:jc w:val="center"/>
                              <w:rPr>
                                <w:color w:val="1F497D" w:themeColor="text2"/>
                                <w:sz w:val="14"/>
                                <w:szCs w:val="18"/>
                              </w:rPr>
                            </w:pPr>
                            <w:r w:rsidRPr="0020016D">
                              <w:rPr>
                                <w:color w:val="1F497D" w:themeColor="text2"/>
                                <w:sz w:val="14"/>
                                <w:szCs w:val="18"/>
                              </w:rPr>
                              <w:t>30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72AD3" id="Rectangle 29" o:spid="_x0000_s1026" style="position:absolute;margin-left:347.45pt;margin-top:180.75pt;width:49.5pt;height:18.6pt;rotation:359403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" filled="f" stroked="f">
                <v:textbox>
                  <w:txbxContent>
                    <w:p w14:paraId="510EF47B" w14:textId="77777777" w:rsidR="00DF23F2" w:rsidRPr="0020016D" w:rsidRDefault="00DF23F2" w:rsidP="001C6DD4">
                      <w:pPr>
                        <w:jc w:val="center"/>
                        <w:rPr>
                          <w:color w:val="1F497D" w:themeColor="text2"/>
                          <w:sz w:val="14"/>
                          <w:szCs w:val="18"/>
                        </w:rPr>
                      </w:pPr>
                      <w:r w:rsidRPr="0020016D">
                        <w:rPr>
                          <w:color w:val="1F497D" w:themeColor="text2"/>
                          <w:sz w:val="14"/>
                          <w:szCs w:val="18"/>
                        </w:rPr>
                        <w:t>30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40815A" wp14:editId="31E769D0">
                <wp:simplePos x="0" y="0"/>
                <wp:positionH relativeFrom="column">
                  <wp:posOffset>4485631</wp:posOffset>
                </wp:positionH>
                <wp:positionV relativeFrom="paragraph">
                  <wp:posOffset>2400205</wp:posOffset>
                </wp:positionV>
                <wp:extent cx="166688" cy="233362"/>
                <wp:effectExtent l="38100" t="38100" r="62230" b="5270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8" cy="233362"/>
                        </a:xfrm>
                        <a:prstGeom prst="straightConnector1">
                          <a:avLst/>
                        </a:prstGeom>
                        <a:ln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16F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353.2pt;margin-top:189pt;width:13.15pt;height:1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" strokecolor="#4579b8 [3044]">
                <v:stroke startarrow="classic"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5F477" wp14:editId="4956A96A">
                <wp:simplePos x="0" y="0"/>
                <wp:positionH relativeFrom="column">
                  <wp:posOffset>4074239</wp:posOffset>
                </wp:positionH>
                <wp:positionV relativeFrom="paragraph">
                  <wp:posOffset>2985784</wp:posOffset>
                </wp:positionV>
                <wp:extent cx="628482" cy="236337"/>
                <wp:effectExtent l="24448" t="0" r="139382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0223">
                          <a:off x="0" y="0"/>
                          <a:ext cx="628482" cy="236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4D529" w14:textId="77777777" w:rsidR="00DF23F2" w:rsidRPr="00F71A40" w:rsidRDefault="00DF23F2" w:rsidP="001C6D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1A4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5F477" id="Rectangle 28" o:spid="_x0000_s1027" style="position:absolute;margin-left:320.8pt;margin-top:235.1pt;width:49.5pt;height:18.6pt;rotation:303674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" filled="f" stroked="f">
                <v:textbox>
                  <w:txbxContent>
                    <w:p w14:paraId="5634D529" w14:textId="77777777" w:rsidR="00DF23F2" w:rsidRPr="00F71A40" w:rsidRDefault="00DF23F2" w:rsidP="001C6DD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F71A40">
                        <w:rPr>
                          <w:color w:val="000000" w:themeColor="text1"/>
                          <w:sz w:val="18"/>
                          <w:szCs w:val="18"/>
                        </w:rPr>
                        <w:t>50 mm</w:t>
                      </w:r>
                    </w:p>
                  </w:txbxContent>
                </v:textbox>
              </v:rect>
            </w:pict>
          </mc:Fallback>
        </mc:AlternateContent>
      </w:r>
      <w:r w:rsidR="00F71A40">
        <w:rPr>
          <w:rFonts w:ascii="Arial" w:hAnsi="Arial" w:cs="Arial"/>
        </w:rPr>
        <w:t xml:space="preserve">Décolleté avec </w:t>
      </w:r>
      <w:proofErr w:type="spellStart"/>
      <w:r w:rsidR="00F71A40">
        <w:rPr>
          <w:rFonts w:ascii="Arial" w:hAnsi="Arial" w:cs="Arial"/>
        </w:rPr>
        <w:t>antiglissoir</w:t>
      </w:r>
      <w:proofErr w:type="spellEnd"/>
      <w:r w:rsidR="00F71A40">
        <w:rPr>
          <w:rFonts w:ascii="Arial" w:hAnsi="Arial" w:cs="Arial"/>
        </w:rPr>
        <w:t>. Ligne du décolleté remplié</w:t>
      </w:r>
      <w:r w:rsidR="00360109">
        <w:rPr>
          <w:rFonts w:ascii="Arial" w:hAnsi="Arial" w:cs="Arial"/>
        </w:rPr>
        <w:t> ; ligne du bout en bord franc. Ligne de la talonnette dans le prolongement du talon.</w:t>
      </w:r>
    </w:p>
    <w:p w14:paraId="0ACEFE58" w14:textId="1D3C0E29" w:rsidR="001C6DD4" w:rsidRDefault="00F71A40" w:rsidP="001C6DD4">
      <w:pPr>
        <w:pStyle w:val="Corpsdetex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938BF4F" wp14:editId="5DBBA95E">
                <wp:simplePos x="0" y="0"/>
                <wp:positionH relativeFrom="column">
                  <wp:posOffset>337820</wp:posOffset>
                </wp:positionH>
                <wp:positionV relativeFrom="paragraph">
                  <wp:posOffset>2308225</wp:posOffset>
                </wp:positionV>
                <wp:extent cx="2430145" cy="808355"/>
                <wp:effectExtent l="0" t="38100" r="65405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145" cy="808355"/>
                          <a:chOff x="220961" y="-3399079"/>
                          <a:chExt cx="2431033" cy="809123"/>
                        </a:xfrm>
                      </wpg:grpSpPr>
                      <wps:wsp>
                        <wps:cNvPr id="11" name="Connecteur droit avec flèche 11"/>
                        <wps:cNvCnPr/>
                        <wps:spPr>
                          <a:xfrm flipV="1">
                            <a:off x="1707404" y="-3399079"/>
                            <a:ext cx="944590" cy="32009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20961" y="-3307624"/>
                            <a:ext cx="1505542" cy="717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C7EB36" w14:textId="4E1A783A" w:rsidR="00DF23F2" w:rsidRPr="00F71A40" w:rsidRDefault="001F151C" w:rsidP="00F71A40">
                              <w:pPr>
                                <w:pStyle w:val="Corpsdetexte"/>
                                <w:rPr>
                                  <w:rFonts w:ascii="Arial" w:hAnsi="Arial" w:cs="Arial"/>
                                </w:rPr>
                              </w:pPr>
                              <w:r w:rsidRPr="00F71A40">
                                <w:rPr>
                                  <w:rFonts w:ascii="Arial" w:hAnsi="Arial" w:cs="Arial"/>
                                </w:rPr>
                                <w:t>Couture à</w:t>
                              </w:r>
                              <w:r w:rsidR="00DE55A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F71A40">
                                <w:rPr>
                                  <w:rFonts w:ascii="Arial" w:hAnsi="Arial" w:cs="Arial"/>
                                </w:rPr>
                                <w:t>1,5 mm du bord de la pièce.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8BF4F" id="Groupe 2" o:spid="_x0000_s1028" style="position:absolute;margin-left:26.6pt;margin-top:181.75pt;width:191.35pt;height:63.65pt;z-index:251651072;mso-width-relative:margin;mso-height-relative:margin" coordorigin="2209,-33990" coordsize="24310,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">
                <v:shape id="Connecteur droit avec flèche 11" o:spid="_x0000_s1029" type="#_x0000_t32" style="position:absolute;left:17074;top:-33990;width:9445;height:3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" strokecolor="red" strokeweight="1.5pt">
                  <v:stroke endarrow="block"/>
                </v:shape>
                <v:rect id="Rectangle 12" o:spid="_x0000_s1030" style="position:absolute;left:2209;top:-33076;width:15056;height:7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" fillcolor="white [3201]" stroked="f" strokeweight="2pt">
                  <v:textbox>
                    <w:txbxContent>
                      <w:p w14:paraId="7BC7EB36" w14:textId="4E1A783A" w:rsidR="00DF23F2" w:rsidRPr="00F71A40" w:rsidRDefault="001F151C" w:rsidP="00F71A40">
                        <w:pPr>
                          <w:pStyle w:val="Corpsdetexte"/>
                          <w:rPr>
                            <w:rFonts w:ascii="Arial" w:hAnsi="Arial" w:cs="Arial"/>
                          </w:rPr>
                        </w:pPr>
                        <w:r w:rsidRPr="00F71A40">
                          <w:rPr>
                            <w:rFonts w:ascii="Arial" w:hAnsi="Arial" w:cs="Arial"/>
                          </w:rPr>
                          <w:t>Couture à</w:t>
                        </w:r>
                        <w:r w:rsidR="00DE55A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F71A40">
                          <w:rPr>
                            <w:rFonts w:ascii="Arial" w:hAnsi="Arial" w:cs="Arial"/>
                          </w:rPr>
                          <w:t>1,5 mm du bord de la pièce.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C74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7F27A3" wp14:editId="035D731D">
                <wp:simplePos x="0" y="0"/>
                <wp:positionH relativeFrom="column">
                  <wp:posOffset>3766820</wp:posOffset>
                </wp:positionH>
                <wp:positionV relativeFrom="paragraph">
                  <wp:posOffset>875665</wp:posOffset>
                </wp:positionV>
                <wp:extent cx="668655" cy="1425575"/>
                <wp:effectExtent l="38100" t="0" r="36195" b="603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655" cy="1425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B31C" id="Connecteur droit avec flèche 31" o:spid="_x0000_s1026" type="#_x0000_t32" style="position:absolute;margin-left:296.6pt;margin-top:68.95pt;width:52.65pt;height:112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" strokecolor="red" strokeweight="1.5pt">
                <v:stroke endarrow="block"/>
              </v:shape>
            </w:pict>
          </mc:Fallback>
        </mc:AlternateContent>
      </w:r>
      <w:r w:rsidR="001971E6">
        <w:rPr>
          <w:noProof/>
        </w:rPr>
        <w:drawing>
          <wp:anchor distT="0" distB="0" distL="114300" distR="114300" simplePos="0" relativeHeight="251643903" behindDoc="0" locked="0" layoutInCell="1" allowOverlap="1" wp14:anchorId="75924A3A" wp14:editId="3315CB98">
            <wp:simplePos x="0" y="0"/>
            <wp:positionH relativeFrom="margin">
              <wp:posOffset>1170940</wp:posOffset>
            </wp:positionH>
            <wp:positionV relativeFrom="margin">
              <wp:posOffset>1390650</wp:posOffset>
            </wp:positionV>
            <wp:extent cx="3709670" cy="3159760"/>
            <wp:effectExtent l="0" t="0" r="0" b="0"/>
            <wp:wrapTopAndBottom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r="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35B" w:rsidRPr="0020016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856EE29" wp14:editId="66305890">
                <wp:simplePos x="0" y="0"/>
                <wp:positionH relativeFrom="column">
                  <wp:posOffset>3959860</wp:posOffset>
                </wp:positionH>
                <wp:positionV relativeFrom="paragraph">
                  <wp:posOffset>397510</wp:posOffset>
                </wp:positionV>
                <wp:extent cx="1828800" cy="1404620"/>
                <wp:effectExtent l="0" t="0" r="0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9117" w14:textId="4FD6C5F6" w:rsidR="00DF23F2" w:rsidRPr="006B5144" w:rsidRDefault="00DF23F2" w:rsidP="001C6DD4">
                            <w:pPr>
                              <w:pStyle w:val="Corpsdetext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Point de claque à </w:t>
                            </w:r>
                            <w:r w:rsidR="001F151C">
                              <w:rPr>
                                <w:rFonts w:ascii="Arial" w:hAnsi="Arial" w:cs="Arial"/>
                              </w:rPr>
                              <w:t xml:space="preserve">80 </w:t>
                            </w:r>
                            <w:r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4868D4A1" w14:textId="77777777" w:rsidR="00DF23F2" w:rsidRDefault="00DF23F2" w:rsidP="001C6DD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56EE2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margin-left:311.8pt;margin-top:31.3pt;width:2in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" stroked="f">
                <v:textbox style="mso-fit-shape-to-text:t">
                  <w:txbxContent>
                    <w:p w14:paraId="00369117" w14:textId="4FD6C5F6" w:rsidR="00DF23F2" w:rsidRPr="006B5144" w:rsidRDefault="00DF23F2" w:rsidP="001C6DD4">
                      <w:pPr>
                        <w:pStyle w:val="Corpsdetext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Point de claque à </w:t>
                      </w:r>
                      <w:r w:rsidR="001F151C">
                        <w:rPr>
                          <w:rFonts w:ascii="Arial" w:hAnsi="Arial" w:cs="Arial"/>
                        </w:rPr>
                        <w:t xml:space="preserve">80 </w:t>
                      </w:r>
                      <w:r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4868D4A1" w14:textId="77777777" w:rsidR="00DF23F2" w:rsidRDefault="00DF23F2" w:rsidP="001C6DD4"/>
                  </w:txbxContent>
                </v:textbox>
              </v:shape>
            </w:pict>
          </mc:Fallback>
        </mc:AlternateContent>
      </w:r>
    </w:p>
    <w:p w14:paraId="7D880EED" w14:textId="77777777" w:rsidR="008D1DD3" w:rsidRPr="008D1DD3" w:rsidRDefault="008D1DD3" w:rsidP="008D1DD3">
      <w:pPr>
        <w:pStyle w:val="Titre1"/>
      </w:pPr>
      <w:r w:rsidRPr="008D1DD3">
        <w:t>Spécification</w:t>
      </w:r>
      <w:r w:rsidRPr="008D1DD3">
        <w:rPr>
          <w:sz w:val="44"/>
        </w:rPr>
        <w:t xml:space="preserve"> </w:t>
      </w:r>
      <w:r w:rsidRPr="008D1DD3">
        <w:t>forme</w:t>
      </w:r>
    </w:p>
    <w:p w14:paraId="67B18D8F" w14:textId="77777777" w:rsidR="008D1DD3" w:rsidRDefault="008D1DD3" w:rsidP="008D1DD3">
      <w:r w:rsidRPr="008D1DD3">
        <w:rPr>
          <w:b/>
          <w:bCs/>
        </w:rPr>
        <w:t>Forme F1500</w:t>
      </w:r>
      <w:r>
        <w:t xml:space="preserve"> pointure 38</w:t>
      </w:r>
    </w:p>
    <w:p w14:paraId="2190A3B5" w14:textId="77777777" w:rsidR="008D1DD3" w:rsidRDefault="008D1DD3" w:rsidP="008D1DD3">
      <w:r>
        <w:t xml:space="preserve">Caractéristiques hauteur de cambrure : </w:t>
      </w:r>
      <w:r w:rsidRPr="008D1DD3">
        <w:rPr>
          <w:b/>
          <w:bCs/>
        </w:rPr>
        <w:t>50 mm</w:t>
      </w:r>
    </w:p>
    <w:p w14:paraId="44E51ACA" w14:textId="77777777" w:rsidR="008D1DD3" w:rsidRDefault="008D1DD3" w:rsidP="008D1DD3">
      <w:pPr>
        <w:rPr>
          <w:rFonts w:eastAsiaTheme="majorEastAsia"/>
          <w:b/>
          <w:bCs/>
          <w:kern w:val="28"/>
          <w:sz w:val="44"/>
          <w:szCs w:val="32"/>
        </w:rPr>
      </w:pPr>
      <w:r>
        <w:rPr>
          <w:rFonts w:eastAsiaTheme="majorEastAsia"/>
          <w:b/>
          <w:bCs/>
          <w:noProof/>
          <w:kern w:val="28"/>
          <w:sz w:val="44"/>
          <w:szCs w:val="32"/>
        </w:rPr>
        <w:drawing>
          <wp:inline distT="0" distB="0" distL="0" distR="0" wp14:anchorId="24418E87" wp14:editId="67C27E0D">
            <wp:extent cx="5609192" cy="2477386"/>
            <wp:effectExtent l="0" t="0" r="0" b="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" b="12834"/>
                    <a:stretch/>
                  </pic:blipFill>
                  <pic:spPr bwMode="auto">
                    <a:xfrm>
                      <a:off x="0" y="0"/>
                      <a:ext cx="5621526" cy="248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74111" w14:textId="77777777" w:rsidR="008D1DD3" w:rsidRDefault="008D1DD3" w:rsidP="001C6DD4">
      <w:pPr>
        <w:pStyle w:val="Corpsdetexte"/>
        <w:rPr>
          <w:rFonts w:ascii="Arial" w:hAnsi="Arial" w:cs="Arial"/>
        </w:rPr>
      </w:pPr>
    </w:p>
    <w:p w14:paraId="1414A3CC" w14:textId="77777777" w:rsidR="00F71A40" w:rsidRDefault="00F71A40">
      <w:pPr>
        <w:rPr>
          <w:rFonts w:eastAsiaTheme="majorEastAsia"/>
          <w:b/>
          <w:bCs/>
          <w:kern w:val="32"/>
          <w:sz w:val="24"/>
          <w:szCs w:val="32"/>
        </w:rPr>
      </w:pPr>
      <w:r>
        <w:br w:type="page"/>
      </w:r>
    </w:p>
    <w:p w14:paraId="3D3A673A" w14:textId="465A5FA9" w:rsidR="00A5284A" w:rsidRDefault="001C6DD4" w:rsidP="00A86D3D">
      <w:pPr>
        <w:pStyle w:val="Titre1"/>
      </w:pPr>
      <w:r>
        <w:t>V</w:t>
      </w:r>
      <w:r w:rsidR="0030035B">
        <w:t>isuels du modèle souhaité</w:t>
      </w:r>
      <w:r w:rsidR="00A5284A">
        <w:t> : lignes et spécifications des couleurs</w:t>
      </w:r>
    </w:p>
    <w:p w14:paraId="2065EF0F" w14:textId="52A3C8D6" w:rsidR="001C6DD4" w:rsidRPr="00A5284A" w:rsidRDefault="001C6DD4" w:rsidP="00A86D3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9"/>
        <w:gridCol w:w="4669"/>
      </w:tblGrid>
      <w:tr w:rsidR="001C6DD4" w14:paraId="00492EB5" w14:textId="77777777" w:rsidTr="00E27DE7">
        <w:tc>
          <w:tcPr>
            <w:tcW w:w="4804" w:type="dxa"/>
          </w:tcPr>
          <w:p w14:paraId="0190C5C7" w14:textId="33A45C4D" w:rsidR="001C6DD4" w:rsidRDefault="00E66EB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375CB04" wp14:editId="2B6AAE96">
                      <wp:simplePos x="0" y="0"/>
                      <wp:positionH relativeFrom="column">
                        <wp:posOffset>1584098</wp:posOffset>
                      </wp:positionH>
                      <wp:positionV relativeFrom="paragraph">
                        <wp:posOffset>1073529</wp:posOffset>
                      </wp:positionV>
                      <wp:extent cx="0" cy="197893"/>
                      <wp:effectExtent l="76200" t="38100" r="57150" b="50165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789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8B4A0" id="Connecteur droit avec flèche 30" o:spid="_x0000_s1026" type="#_x0000_t32" style="position:absolute;margin-left:124.75pt;margin-top:84.55pt;width:0;height:15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" strokecolor="red">
                      <v:stroke startarrow="block" endarrow="block"/>
                    </v:shape>
                  </w:pict>
                </mc:Fallback>
              </mc:AlternateContent>
            </w:r>
            <w:r w:rsidR="001C6DD4">
              <w:rPr>
                <w:rFonts w:ascii="Arial" w:hAnsi="Arial" w:cs="Arial"/>
                <w:noProof/>
              </w:rPr>
              <w:drawing>
                <wp:inline distT="0" distB="0" distL="0" distR="0" wp14:anchorId="54A8F79B" wp14:editId="36B87F9E">
                  <wp:extent cx="2707190" cy="1443571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90" cy="14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02708" w14:textId="254A1523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Côté extérieur</w:t>
            </w:r>
            <w:r w:rsidR="00E66EB4">
              <w:rPr>
                <w:rFonts w:ascii="Arial" w:hAnsi="Arial" w:cs="Arial"/>
              </w:rPr>
              <w:t> : arrondi de claque à 16 mm</w:t>
            </w:r>
          </w:p>
        </w:tc>
        <w:tc>
          <w:tcPr>
            <w:tcW w:w="4804" w:type="dxa"/>
          </w:tcPr>
          <w:p w14:paraId="643DC5E2" w14:textId="495C316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54CE3816" wp14:editId="5F04A30B">
                  <wp:simplePos x="0" y="0"/>
                  <wp:positionH relativeFrom="column">
                    <wp:posOffset>237713</wp:posOffset>
                  </wp:positionH>
                  <wp:positionV relativeFrom="paragraph">
                    <wp:posOffset>131834</wp:posOffset>
                  </wp:positionV>
                  <wp:extent cx="2303076" cy="1183640"/>
                  <wp:effectExtent l="0" t="0" r="254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76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0DD4E43" w14:textId="7777777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</w:p>
          <w:p w14:paraId="35102E0B" w14:textId="65AD28ED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</w:p>
          <w:p w14:paraId="3F07ECD5" w14:textId="2E156DF6" w:rsidR="000E6CCB" w:rsidRDefault="000E6CCB" w:rsidP="00E27DE7">
            <w:pPr>
              <w:pStyle w:val="Corpsdetexte"/>
              <w:rPr>
                <w:rFonts w:ascii="Arial" w:hAnsi="Arial" w:cs="Arial"/>
              </w:rPr>
            </w:pPr>
          </w:p>
          <w:p w14:paraId="07285442" w14:textId="31350BF2" w:rsidR="000E6CCB" w:rsidRDefault="000E6CCB" w:rsidP="00E27DE7">
            <w:pPr>
              <w:pStyle w:val="Corpsdetexte"/>
              <w:rPr>
                <w:rFonts w:ascii="Arial" w:hAnsi="Arial" w:cs="Arial"/>
              </w:rPr>
            </w:pPr>
          </w:p>
          <w:p w14:paraId="5B17FD95" w14:textId="77777777" w:rsidR="000E6CCB" w:rsidRDefault="000E6CCB" w:rsidP="00E27DE7">
            <w:pPr>
              <w:pStyle w:val="Corpsdetexte"/>
              <w:rPr>
                <w:rFonts w:ascii="Arial" w:hAnsi="Arial" w:cs="Arial"/>
              </w:rPr>
            </w:pPr>
          </w:p>
          <w:p w14:paraId="48C31D55" w14:textId="7777777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Côté intérieur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1C6DD4" w14:paraId="6938293A" w14:textId="77777777" w:rsidTr="00DF23F2">
        <w:tc>
          <w:tcPr>
            <w:tcW w:w="4804" w:type="dxa"/>
            <w:vAlign w:val="center"/>
          </w:tcPr>
          <w:p w14:paraId="12918DA7" w14:textId="77777777" w:rsidR="001C6DD4" w:rsidRDefault="001C6DD4" w:rsidP="00DF23F2">
            <w:pPr>
              <w:pStyle w:val="Corpsdetexte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5476DC" wp14:editId="4FEFC43F">
                  <wp:extent cx="2656236" cy="113027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36" cy="113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40679" w14:textId="77777777" w:rsidR="001C6DD4" w:rsidRDefault="001C6DD4" w:rsidP="00DF23F2">
            <w:pPr>
              <w:pStyle w:val="Corpsdetexte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Vue de dessus</w:t>
            </w:r>
          </w:p>
        </w:tc>
        <w:tc>
          <w:tcPr>
            <w:tcW w:w="4804" w:type="dxa"/>
          </w:tcPr>
          <w:p w14:paraId="50A9511D" w14:textId="0B538F90" w:rsidR="001C6DD4" w:rsidRDefault="00F87F65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Couleurs de la tige</w:t>
            </w:r>
            <w:r w:rsidR="007D101E">
              <w:rPr>
                <w:rFonts w:ascii="Arial" w:hAnsi="Arial" w:cs="Arial"/>
                <w:b/>
                <w:noProof/>
              </w:rPr>
              <w:t xml:space="preserve"> </w:t>
            </w:r>
            <w:r w:rsidR="007D101E">
              <w:rPr>
                <w:rFonts w:ascii="Arial" w:hAnsi="Arial" w:cs="Arial"/>
                <w:b/>
                <w:bCs/>
                <w:noProof/>
              </w:rPr>
              <w:t>PANTONE Cotton TCX</w:t>
            </w:r>
          </w:p>
          <w:p w14:paraId="65055A6E" w14:textId="7AEF6779" w:rsidR="00C90823" w:rsidRPr="00AC0C47" w:rsidRDefault="00C90823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DESSUS</w:t>
            </w:r>
          </w:p>
          <w:p w14:paraId="0A99AD04" w14:textId="68D72DCE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Claque </w:t>
            </w:r>
            <w:r w:rsidR="00C90823">
              <w:rPr>
                <w:rFonts w:ascii="Arial" w:hAnsi="Arial" w:cs="Arial"/>
                <w:noProof/>
              </w:rPr>
              <w:t xml:space="preserve">dessus </w:t>
            </w:r>
            <w:r>
              <w:rPr>
                <w:rFonts w:ascii="Arial" w:hAnsi="Arial" w:cs="Arial"/>
                <w:noProof/>
              </w:rPr>
              <w:t xml:space="preserve">: </w:t>
            </w:r>
            <w:r w:rsidR="007D101E">
              <w:rPr>
                <w:rFonts w:ascii="Arial" w:hAnsi="Arial" w:cs="Arial"/>
                <w:noProof/>
              </w:rPr>
              <w:t>16-0237 TCX texture 2</w:t>
            </w:r>
          </w:p>
          <w:p w14:paraId="7F64DC89" w14:textId="36171957" w:rsidR="007D101E" w:rsidRDefault="007D101E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Bout : 16-0545 TCX – Texture 1</w:t>
            </w:r>
          </w:p>
          <w:p w14:paraId="448F2002" w14:textId="14F8C464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Talonnette : </w:t>
            </w:r>
            <w:r w:rsidR="007D101E">
              <w:rPr>
                <w:rFonts w:ascii="Arial" w:hAnsi="Arial" w:cs="Arial"/>
                <w:noProof/>
              </w:rPr>
              <w:t>13-0650 TCX texture 3</w:t>
            </w:r>
          </w:p>
          <w:p w14:paraId="2692DB44" w14:textId="532F2B6F" w:rsidR="007D101E" w:rsidRDefault="007D101E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Lune : </w:t>
            </w:r>
            <w:r w:rsidR="007F7791">
              <w:rPr>
                <w:rFonts w:ascii="Arial" w:hAnsi="Arial" w:cs="Arial"/>
                <w:noProof/>
              </w:rPr>
              <w:t>19-1761 TCX Texture 2</w:t>
            </w:r>
          </w:p>
          <w:p w14:paraId="5525B764" w14:textId="4D618D75" w:rsidR="00C90823" w:rsidRDefault="00C90823" w:rsidP="00E27DE7">
            <w:pPr>
              <w:pStyle w:val="Corpsdetexte"/>
              <w:rPr>
                <w:rFonts w:ascii="Arial" w:hAnsi="Arial" w:cs="Arial"/>
                <w:b/>
                <w:bCs/>
                <w:noProof/>
              </w:rPr>
            </w:pPr>
            <w:r w:rsidRPr="00C90823">
              <w:rPr>
                <w:rFonts w:ascii="Arial" w:hAnsi="Arial" w:cs="Arial"/>
                <w:b/>
                <w:bCs/>
                <w:noProof/>
              </w:rPr>
              <w:t>DOUBLURE</w:t>
            </w:r>
          </w:p>
          <w:p w14:paraId="63E36A09" w14:textId="2BA074DA" w:rsidR="00C90823" w:rsidRPr="007D101E" w:rsidRDefault="00C90823" w:rsidP="00E27DE7">
            <w:pPr>
              <w:pStyle w:val="Corpsdetexte"/>
              <w:rPr>
                <w:rFonts w:ascii="Arial" w:hAnsi="Arial" w:cs="Arial"/>
                <w:noProof/>
              </w:rPr>
            </w:pPr>
            <w:r w:rsidRPr="007D101E">
              <w:rPr>
                <w:rFonts w:ascii="Arial" w:hAnsi="Arial" w:cs="Arial"/>
                <w:noProof/>
              </w:rPr>
              <w:t>ANTIGLISSOIR</w:t>
            </w:r>
            <w:r w:rsidR="007D101E">
              <w:rPr>
                <w:rFonts w:ascii="Arial" w:hAnsi="Arial" w:cs="Arial"/>
                <w:noProof/>
              </w:rPr>
              <w:t xml:space="preserve"> : </w:t>
            </w:r>
            <w:r w:rsidRPr="00F71A40">
              <w:rPr>
                <w:rFonts w:ascii="Arial" w:hAnsi="Arial" w:cs="Arial"/>
                <w:noProof/>
              </w:rPr>
              <w:t>19-4536</w:t>
            </w:r>
            <w:r w:rsidR="007D101E" w:rsidRPr="00F71A40">
              <w:rPr>
                <w:rFonts w:ascii="Arial" w:hAnsi="Arial" w:cs="Arial"/>
                <w:noProof/>
              </w:rPr>
              <w:t xml:space="preserve"> TCX Crystal Teal</w:t>
            </w:r>
          </w:p>
          <w:p w14:paraId="47A99EF4" w14:textId="50BBDFFE" w:rsidR="00C90823" w:rsidRPr="007F7791" w:rsidRDefault="007D101E" w:rsidP="00E27DE7">
            <w:pPr>
              <w:pStyle w:val="Corpsdetexte"/>
              <w:rPr>
                <w:rFonts w:ascii="Arial" w:hAnsi="Arial" w:cs="Arial"/>
                <w:noProof/>
              </w:rPr>
            </w:pPr>
            <w:r w:rsidRPr="007D101E">
              <w:rPr>
                <w:rFonts w:ascii="Arial" w:hAnsi="Arial" w:cs="Arial"/>
                <w:noProof/>
              </w:rPr>
              <w:t>Claque</w:t>
            </w:r>
            <w:r>
              <w:rPr>
                <w:rFonts w:ascii="Arial" w:hAnsi="Arial" w:cs="Arial"/>
                <w:noProof/>
              </w:rPr>
              <w:t xml:space="preserve"> et </w:t>
            </w:r>
            <w:r w:rsidRPr="007D101E">
              <w:rPr>
                <w:rFonts w:ascii="Arial" w:hAnsi="Arial" w:cs="Arial"/>
                <w:noProof/>
              </w:rPr>
              <w:t> </w:t>
            </w:r>
            <w:r>
              <w:rPr>
                <w:rFonts w:ascii="Arial" w:hAnsi="Arial" w:cs="Arial"/>
                <w:noProof/>
              </w:rPr>
              <w:t>Première de propreté </w:t>
            </w:r>
            <w:r w:rsidRPr="007D101E">
              <w:rPr>
                <w:rFonts w:ascii="Arial" w:hAnsi="Arial" w:cs="Arial"/>
                <w:noProof/>
              </w:rPr>
              <w:t>:</w:t>
            </w:r>
            <w:r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 w:rsidRPr="007F7791">
              <w:rPr>
                <w:rFonts w:ascii="Arial" w:hAnsi="Arial" w:cs="Arial"/>
                <w:noProof/>
              </w:rPr>
              <w:t>13-4810 TCX</w:t>
            </w:r>
          </w:p>
          <w:p w14:paraId="44115D61" w14:textId="5B0FD175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: </w:t>
            </w:r>
          </w:p>
        </w:tc>
      </w:tr>
      <w:tr w:rsidR="00F87F65" w14:paraId="6AD24BF7" w14:textId="77777777" w:rsidTr="00E27DE7">
        <w:tc>
          <w:tcPr>
            <w:tcW w:w="4804" w:type="dxa"/>
          </w:tcPr>
          <w:p w14:paraId="2A9291DA" w14:textId="724FE7CA" w:rsidR="00F87F65" w:rsidRDefault="00D2057C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E7C2C63" wp14:editId="3C488A44">
                  <wp:extent cx="2014583" cy="1424336"/>
                  <wp:effectExtent l="0" t="0" r="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semelle dessu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96" cy="143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14:paraId="53F234BB" w14:textId="77777777" w:rsidR="00F87F65" w:rsidRDefault="00F87F65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Couleurs du semelage</w:t>
            </w:r>
          </w:p>
          <w:p w14:paraId="0DDDD04A" w14:textId="5A727E2D" w:rsidR="00F87F65" w:rsidRDefault="007F7791" w:rsidP="00F87F65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Semelle : 13-0947 TCX</w:t>
            </w:r>
          </w:p>
          <w:p w14:paraId="118C5F02" w14:textId="22F30974" w:rsidR="00F87F65" w:rsidRPr="00F87F65" w:rsidRDefault="00F87F65" w:rsidP="00F87F65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Lisse et sans lisse : </w:t>
            </w:r>
            <w:r w:rsidR="007F7791">
              <w:rPr>
                <w:rFonts w:ascii="Arial" w:hAnsi="Arial" w:cs="Arial"/>
                <w:noProof/>
              </w:rPr>
              <w:t>17-1563 TCX</w:t>
            </w:r>
          </w:p>
          <w:p w14:paraId="1B8AA8DB" w14:textId="77777777" w:rsidR="007D101E" w:rsidRDefault="000E6CCB" w:rsidP="007D101E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Talon : </w:t>
            </w:r>
            <w:r w:rsidR="007D101E">
              <w:rPr>
                <w:rFonts w:ascii="Arial" w:hAnsi="Arial" w:cs="Arial"/>
                <w:noProof/>
              </w:rPr>
              <w:t>13-0650 TCX texture 3</w:t>
            </w:r>
          </w:p>
          <w:p w14:paraId="276F1055" w14:textId="317C9F51" w:rsidR="00F87F65" w:rsidRPr="00AC0C47" w:rsidRDefault="00F87F65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</w:p>
        </w:tc>
      </w:tr>
      <w:tr w:rsidR="00332D5A" w14:paraId="633F95E7" w14:textId="77777777" w:rsidTr="00332D5A">
        <w:trPr>
          <w:trHeight w:val="3458"/>
        </w:trPr>
        <w:tc>
          <w:tcPr>
            <w:tcW w:w="4804" w:type="dxa"/>
          </w:tcPr>
          <w:p w14:paraId="1E2D579B" w14:textId="05B2039F" w:rsidR="00332D5A" w:rsidRDefault="00332D5A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4800" behindDoc="0" locked="0" layoutInCell="1" allowOverlap="1" wp14:anchorId="07D5280F" wp14:editId="45ED2353">
                  <wp:simplePos x="0" y="0"/>
                  <wp:positionH relativeFrom="column">
                    <wp:posOffset>1427903</wp:posOffset>
                  </wp:positionH>
                  <wp:positionV relativeFrom="paragraph">
                    <wp:posOffset>407458</wp:posOffset>
                  </wp:positionV>
                  <wp:extent cx="1340621" cy="1535548"/>
                  <wp:effectExtent l="0" t="0" r="0" b="7620"/>
                  <wp:wrapNone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1" cy="153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1B311448" wp14:editId="3571121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424604</wp:posOffset>
                  </wp:positionV>
                  <wp:extent cx="1297940" cy="1399540"/>
                  <wp:effectExtent l="0" t="0" r="0" b="0"/>
                  <wp:wrapNone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4" w:type="dxa"/>
          </w:tcPr>
          <w:p w14:paraId="3C04BA66" w14:textId="77777777" w:rsidR="00332D5A" w:rsidRDefault="00332D5A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Talon de type cubain.</w:t>
            </w:r>
          </w:p>
          <w:p w14:paraId="05386159" w14:textId="5BE5F89D" w:rsidR="00332D5A" w:rsidRDefault="00332D5A" w:rsidP="00E27DE7">
            <w:pPr>
              <w:pStyle w:val="Corpsdetexte"/>
              <w:rPr>
                <w:rFonts w:ascii="Arial" w:hAnsi="Arial" w:cs="Arial"/>
                <w:bCs/>
                <w:noProof/>
              </w:rPr>
            </w:pPr>
            <w:r w:rsidRPr="00332D5A">
              <w:rPr>
                <w:rFonts w:ascii="Arial" w:hAnsi="Arial" w:cs="Arial"/>
                <w:bCs/>
                <w:noProof/>
              </w:rPr>
              <w:t>Hauteur talon, adaptée à la forme.</w:t>
            </w:r>
          </w:p>
          <w:p w14:paraId="68B434AD" w14:textId="77777777" w:rsidR="00A35FFC" w:rsidRDefault="00360109" w:rsidP="00E27DE7">
            <w:pPr>
              <w:pStyle w:val="Corpsdetexte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Cs/>
                <w:noProof/>
              </w:rPr>
              <w:t xml:space="preserve">Longueur </w:t>
            </w:r>
            <w:r w:rsidR="00E4204F">
              <w:rPr>
                <w:rFonts w:ascii="Arial" w:hAnsi="Arial" w:cs="Arial"/>
                <w:bCs/>
                <w:noProof/>
              </w:rPr>
              <w:t>de l’assise</w:t>
            </w:r>
          </w:p>
          <w:p w14:paraId="207F77C1" w14:textId="79FC8CD8" w:rsidR="00360109" w:rsidRPr="00332D5A" w:rsidRDefault="00360109" w:rsidP="00E27DE7">
            <w:pPr>
              <w:pStyle w:val="Corpsdetexte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Cs/>
                <w:noProof/>
              </w:rPr>
              <w:t xml:space="preserve"> du talon : 50 mm</w:t>
            </w:r>
          </w:p>
          <w:p w14:paraId="693FC037" w14:textId="688333EA" w:rsidR="00332D5A" w:rsidRPr="00332D5A" w:rsidRDefault="00332D5A" w:rsidP="00E27DE7">
            <w:pPr>
              <w:pStyle w:val="Corpsdetexte"/>
              <w:rPr>
                <w:rFonts w:ascii="Arial" w:hAnsi="Arial" w:cs="Arial"/>
                <w:bCs/>
                <w:noProof/>
              </w:rPr>
            </w:pPr>
            <w:r w:rsidRPr="00332D5A">
              <w:rPr>
                <w:rFonts w:ascii="Arial" w:hAnsi="Arial" w:cs="Arial"/>
                <w:bCs/>
                <w:noProof/>
              </w:rPr>
              <w:t>Décalalge base bonbout 20</w:t>
            </w:r>
            <w:r w:rsidR="00DE55A7">
              <w:rPr>
                <w:rFonts w:ascii="Arial" w:hAnsi="Arial" w:cs="Arial"/>
                <w:bCs/>
                <w:noProof/>
              </w:rPr>
              <w:t xml:space="preserve"> </w:t>
            </w:r>
            <w:r w:rsidRPr="00332D5A">
              <w:rPr>
                <w:rFonts w:ascii="Arial" w:hAnsi="Arial" w:cs="Arial"/>
                <w:bCs/>
                <w:noProof/>
              </w:rPr>
              <w:t>mm</w:t>
            </w:r>
          </w:p>
          <w:p w14:paraId="50D502C8" w14:textId="77777777" w:rsidR="00332D5A" w:rsidRDefault="00332D5A" w:rsidP="00E27DE7">
            <w:pPr>
              <w:pStyle w:val="Corpsdetexte"/>
              <w:rPr>
                <w:rFonts w:ascii="Arial" w:hAnsi="Arial" w:cs="Arial"/>
                <w:bCs/>
                <w:noProof/>
              </w:rPr>
            </w:pPr>
            <w:r w:rsidRPr="00332D5A">
              <w:rPr>
                <w:rFonts w:ascii="Arial" w:hAnsi="Arial" w:cs="Arial"/>
                <w:bCs/>
                <w:noProof/>
              </w:rPr>
              <w:t>Épaisseur bonbout 4 mm</w:t>
            </w:r>
          </w:p>
          <w:p w14:paraId="0D78AB77" w14:textId="77777777" w:rsidR="00332D5A" w:rsidRDefault="00332D5A" w:rsidP="00E27DE7">
            <w:pPr>
              <w:pStyle w:val="Corpsdetexte"/>
              <w:rPr>
                <w:rFonts w:ascii="Arial" w:hAnsi="Arial" w:cs="Arial"/>
                <w:bCs/>
                <w:noProof/>
              </w:rPr>
            </w:pPr>
          </w:p>
          <w:p w14:paraId="4C869CF1" w14:textId="6BDCB08C" w:rsidR="00332D5A" w:rsidRDefault="00332D5A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Cs/>
                <w:noProof/>
              </w:rPr>
              <w:t>Lignes de style conforme au visuel fourni.</w:t>
            </w:r>
          </w:p>
        </w:tc>
      </w:tr>
    </w:tbl>
    <w:p w14:paraId="20B940B0" w14:textId="19A50DDD" w:rsidR="00332D5A" w:rsidRDefault="00332D5A">
      <w:pPr>
        <w:rPr>
          <w:sz w:val="22"/>
          <w:szCs w:val="40"/>
        </w:rPr>
      </w:pPr>
    </w:p>
    <w:p w14:paraId="6C11A1C3" w14:textId="77777777" w:rsidR="00332D5A" w:rsidRDefault="00332D5A">
      <w:pPr>
        <w:rPr>
          <w:sz w:val="22"/>
          <w:szCs w:val="40"/>
        </w:rPr>
      </w:pPr>
      <w:r>
        <w:rPr>
          <w:sz w:val="22"/>
          <w:szCs w:val="40"/>
        </w:rPr>
        <w:br w:type="page"/>
      </w:r>
    </w:p>
    <w:p w14:paraId="7DF36073" w14:textId="5F03E849" w:rsidR="0030035B" w:rsidRDefault="0030035B" w:rsidP="0030035B">
      <w:pPr>
        <w:pStyle w:val="Titre2"/>
      </w:pPr>
      <w:r>
        <w:t>Paramètres des pièces</w:t>
      </w:r>
    </w:p>
    <w:p w14:paraId="7CC804AC" w14:textId="77777777" w:rsidR="0030035B" w:rsidRDefault="0030035B" w:rsidP="0030035B"/>
    <w:p w14:paraId="20684614" w14:textId="61941AA2" w:rsidR="0030035B" w:rsidRPr="00AC41A6" w:rsidRDefault="0030035B" w:rsidP="00F271E5">
      <w:pPr>
        <w:pStyle w:val="Paragraphedeliste"/>
        <w:numPr>
          <w:ilvl w:val="0"/>
          <w:numId w:val="20"/>
        </w:numPr>
        <w:spacing w:after="240"/>
        <w:contextualSpacing w:val="0"/>
        <w:rPr>
          <w:sz w:val="24"/>
        </w:rPr>
      </w:pPr>
      <w:r w:rsidRPr="00AC41A6">
        <w:rPr>
          <w:sz w:val="24"/>
        </w:rPr>
        <w:t>Épaisseur des pièces : au maximum 1,2</w:t>
      </w:r>
      <w:r w:rsidR="00EA7D0C">
        <w:rPr>
          <w:sz w:val="24"/>
        </w:rPr>
        <w:t xml:space="preserve"> </w:t>
      </w:r>
      <w:r w:rsidRPr="00AC41A6">
        <w:rPr>
          <w:sz w:val="24"/>
        </w:rPr>
        <w:t>mm</w:t>
      </w:r>
    </w:p>
    <w:p w14:paraId="5B553007" w14:textId="235FFC62" w:rsidR="0030035B" w:rsidRPr="00AC41A6" w:rsidRDefault="002818FB" w:rsidP="00F271E5">
      <w:pPr>
        <w:pStyle w:val="Paragraphedeliste"/>
        <w:numPr>
          <w:ilvl w:val="0"/>
          <w:numId w:val="20"/>
        </w:numPr>
        <w:spacing w:after="240"/>
        <w:contextualSpacing w:val="0"/>
        <w:rPr>
          <w:sz w:val="24"/>
        </w:rPr>
      </w:pPr>
      <w:r w:rsidRPr="00AC41A6">
        <w:rPr>
          <w:sz w:val="24"/>
        </w:rPr>
        <w:t>Les bords francs</w:t>
      </w:r>
      <w:r w:rsidR="0030035B" w:rsidRPr="00AC41A6">
        <w:rPr>
          <w:sz w:val="24"/>
        </w:rPr>
        <w:t xml:space="preserve"> doivent être visibles (choisir une nuance plus contrastée si besoin).</w:t>
      </w:r>
    </w:p>
    <w:p w14:paraId="6E20504F" w14:textId="77777777" w:rsidR="0030035B" w:rsidRPr="00AC41A6" w:rsidRDefault="0030035B" w:rsidP="00F271E5">
      <w:pPr>
        <w:pStyle w:val="Paragraphedeliste"/>
        <w:numPr>
          <w:ilvl w:val="0"/>
          <w:numId w:val="20"/>
        </w:numPr>
        <w:spacing w:after="240"/>
        <w:contextualSpacing w:val="0"/>
        <w:rPr>
          <w:sz w:val="24"/>
        </w:rPr>
      </w:pPr>
      <w:r w:rsidRPr="00AC41A6">
        <w:rPr>
          <w:sz w:val="24"/>
        </w:rPr>
        <w:t>Pour les bords rempliés : utiliser un coefficient d’arrondi.</w:t>
      </w:r>
    </w:p>
    <w:p w14:paraId="68B5E9BF" w14:textId="1D06B0FD" w:rsidR="0030035B" w:rsidRDefault="0030035B" w:rsidP="00F271E5">
      <w:pPr>
        <w:pStyle w:val="Paragraphedeliste"/>
        <w:numPr>
          <w:ilvl w:val="0"/>
          <w:numId w:val="20"/>
        </w:numPr>
        <w:spacing w:after="240"/>
        <w:contextualSpacing w:val="0"/>
        <w:rPr>
          <w:sz w:val="24"/>
        </w:rPr>
      </w:pPr>
      <w:r w:rsidRPr="00AC41A6">
        <w:rPr>
          <w:sz w:val="24"/>
        </w:rPr>
        <w:t>Respecter les spécifications du cad</w:t>
      </w:r>
      <w:r w:rsidR="002818FB" w:rsidRPr="00AC41A6">
        <w:rPr>
          <w:sz w:val="24"/>
        </w:rPr>
        <w:t>r</w:t>
      </w:r>
      <w:r w:rsidRPr="00AC41A6">
        <w:rPr>
          <w:sz w:val="24"/>
        </w:rPr>
        <w:t>e de collection.</w:t>
      </w:r>
    </w:p>
    <w:p w14:paraId="53B741D9" w14:textId="6E9A4687" w:rsidR="00F71A40" w:rsidRPr="00AC41A6" w:rsidRDefault="00F71A40" w:rsidP="00F271E5">
      <w:pPr>
        <w:pStyle w:val="Paragraphedeliste"/>
        <w:numPr>
          <w:ilvl w:val="0"/>
          <w:numId w:val="20"/>
        </w:numPr>
        <w:spacing w:after="240"/>
        <w:contextualSpacing w:val="0"/>
        <w:rPr>
          <w:sz w:val="24"/>
        </w:rPr>
      </w:pPr>
      <w:r>
        <w:rPr>
          <w:sz w:val="24"/>
        </w:rPr>
        <w:t>Le plaquage des texture doit être paramétré pour un minimum de déformations.</w:t>
      </w:r>
    </w:p>
    <w:p w14:paraId="7045FC54" w14:textId="6FA8C74E" w:rsidR="00A5284A" w:rsidRDefault="00A5284A" w:rsidP="00F71A40">
      <w:pPr>
        <w:spacing w:after="240"/>
      </w:pPr>
    </w:p>
    <w:p w14:paraId="46FD628A" w14:textId="482A9C23" w:rsidR="00A35FFC" w:rsidRDefault="00A35FFC" w:rsidP="00F71A40">
      <w:pPr>
        <w:spacing w:after="240"/>
      </w:pPr>
    </w:p>
    <w:p w14:paraId="46E24D23" w14:textId="77777777" w:rsidR="00827A14" w:rsidRPr="00827A14" w:rsidRDefault="00827A14" w:rsidP="00A35FFC">
      <w:pPr>
        <w:pStyle w:val="Titre2"/>
      </w:pPr>
    </w:p>
    <w:p w14:paraId="5B9C6BCD" w14:textId="2BD28919" w:rsidR="00A35FFC" w:rsidRDefault="00DE55A7" w:rsidP="00A35FFC">
      <w:pPr>
        <w:pStyle w:val="Titre2"/>
      </w:pPr>
      <w:r>
        <w:rPr>
          <w:b w:val="0"/>
          <w:bCs w:val="0"/>
          <w:noProof/>
          <w:kern w:val="28"/>
          <w:sz w:val="44"/>
          <w:szCs w:val="32"/>
        </w:rPr>
        <w:drawing>
          <wp:anchor distT="0" distB="0" distL="114300" distR="114300" simplePos="0" relativeHeight="251742208" behindDoc="0" locked="0" layoutInCell="1" allowOverlap="1" wp14:anchorId="7C47AD75" wp14:editId="111A1757">
            <wp:simplePos x="0" y="0"/>
            <wp:positionH relativeFrom="column">
              <wp:posOffset>4330814</wp:posOffset>
            </wp:positionH>
            <wp:positionV relativeFrom="paragraph">
              <wp:posOffset>310192</wp:posOffset>
            </wp:positionV>
            <wp:extent cx="1395095" cy="4082657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0" t="4623"/>
                    <a:stretch/>
                  </pic:blipFill>
                  <pic:spPr bwMode="auto">
                    <a:xfrm>
                      <a:off x="0" y="0"/>
                      <a:ext cx="1395832" cy="408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FFC">
        <w:t>Talon - Définitions</w:t>
      </w:r>
    </w:p>
    <w:p w14:paraId="6E979919" w14:textId="77777777" w:rsidR="00A35FFC" w:rsidRPr="00A35FFC" w:rsidRDefault="00A35FFC" w:rsidP="00F271E5"/>
    <w:p w14:paraId="58A7B522" w14:textId="4ADD7283" w:rsidR="00A35FFC" w:rsidRPr="00F271E5" w:rsidRDefault="00A35FFC" w:rsidP="00A35FFC">
      <w:pPr>
        <w:rPr>
          <w:sz w:val="24"/>
          <w:szCs w:val="32"/>
        </w:rPr>
      </w:pPr>
      <w:r w:rsidRPr="00F271E5">
        <w:rPr>
          <w:sz w:val="24"/>
          <w:szCs w:val="32"/>
        </w:rPr>
        <w:t xml:space="preserve">Paramétrage de </w:t>
      </w:r>
      <w:r w:rsidRPr="00F271E5">
        <w:rPr>
          <w:b/>
          <w:bCs/>
          <w:sz w:val="24"/>
          <w:szCs w:val="32"/>
        </w:rPr>
        <w:t>l’assise du talon</w:t>
      </w:r>
      <w:r w:rsidRPr="00F271E5">
        <w:rPr>
          <w:sz w:val="24"/>
          <w:szCs w:val="32"/>
        </w:rPr>
        <w:t xml:space="preserve"> (creuse).</w:t>
      </w:r>
    </w:p>
    <w:p w14:paraId="72421F32" w14:textId="788B9446" w:rsidR="00A35FFC" w:rsidRDefault="00A35FFC" w:rsidP="00A35FFC"/>
    <w:p w14:paraId="20E9291C" w14:textId="64979D08" w:rsidR="00A35FFC" w:rsidRDefault="00A35FFC" w:rsidP="00A35FFC"/>
    <w:p w14:paraId="050D036D" w14:textId="60EA144D" w:rsidR="00A35FFC" w:rsidRPr="00A35FFC" w:rsidRDefault="00DE55A7" w:rsidP="00F271E5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DBAFED9" wp14:editId="23822960">
                <wp:simplePos x="0" y="0"/>
                <wp:positionH relativeFrom="column">
                  <wp:posOffset>153035</wp:posOffset>
                </wp:positionH>
                <wp:positionV relativeFrom="paragraph">
                  <wp:posOffset>102235</wp:posOffset>
                </wp:positionV>
                <wp:extent cx="2181225" cy="2448560"/>
                <wp:effectExtent l="0" t="38100" r="47625" b="889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2448560"/>
                          <a:chOff x="0" y="0"/>
                          <a:chExt cx="2181225" cy="2448560"/>
                        </a:xfrm>
                      </wpg:grpSpPr>
                      <pic:pic xmlns:pic="http://schemas.openxmlformats.org/drawingml/2006/picture">
                        <pic:nvPicPr>
                          <pic:cNvPr id="342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6725"/>
                            <a:ext cx="1928495" cy="198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Connecteur droit avec flèche 51"/>
                        <wps:cNvCnPr/>
                        <wps:spPr>
                          <a:xfrm flipH="1" flipV="1">
                            <a:off x="1428750" y="85725"/>
                            <a:ext cx="628650" cy="714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2" name="Connecteur droit 52"/>
                        <wps:cNvCnPr/>
                        <wps:spPr>
                          <a:xfrm flipV="1">
                            <a:off x="381000" y="0"/>
                            <a:ext cx="1133475" cy="70485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2" name="Connecteur droit 32"/>
                        <wps:cNvCnPr/>
                        <wps:spPr>
                          <a:xfrm flipV="1">
                            <a:off x="1343025" y="771525"/>
                            <a:ext cx="838200" cy="6191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FDC09" id="Groupe 15" o:spid="_x0000_s1026" style="position:absolute;margin-left:12.05pt;margin-top:8.05pt;width:171.75pt;height:192.8pt;z-index:251741184" coordsize="21812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top:4667;width:19284;height:19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">
                  <v:imagedata r:id="rId19" o:title=""/>
                </v:shape>
                <v:shape id="Connecteur droit avec flèche 51" o:spid="_x0000_s1028" type="#_x0000_t32" style="position:absolute;left:14287;top:857;width:6287;height:7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" strokecolor="red" strokeweight="2.25pt">
                  <v:stroke startarrow="open" endarrow="open"/>
                </v:shape>
                <v:line id="Connecteur droit 52" o:spid="_x0000_s1029" style="position:absolute;flip:y;visibility:visible;mso-wrap-style:square" from="3810,0" to="15144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" strokecolor="red" strokeweight="1.5pt"/>
                <v:line id="Connecteur droit 32" o:spid="_x0000_s1030" style="position:absolute;flip:y;visibility:visible;mso-wrap-style:square" from="13430,7715" to="21812,1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ip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nKfx+CT9ApncAAAD//wMAUEsBAi0AFAAGAAgAAAAhANvh9svuAAAAhQEAABMAAAAAAAAA&#10;AAAAAAAAAAAAAFtDb250ZW50X1R5cGVzXS54bWxQSwECLQAUAAYACAAAACEAWvQsW78AAAAVAQAA&#10;CwAAAAAAAAAAAAAAAAAfAQAAX3JlbHMvLnJlbHNQSwECLQAUAAYACAAAACEA5duIqcYAAADb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1BF1EFFD" w14:textId="2A17105B" w:rsidR="00A35FFC" w:rsidRDefault="00DE55A7" w:rsidP="00F271E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FAC336" wp14:editId="537A1ECA">
                <wp:simplePos x="0" y="0"/>
                <wp:positionH relativeFrom="column">
                  <wp:posOffset>1181735</wp:posOffset>
                </wp:positionH>
                <wp:positionV relativeFrom="paragraph">
                  <wp:posOffset>127634</wp:posOffset>
                </wp:positionV>
                <wp:extent cx="1833880" cy="308610"/>
                <wp:effectExtent l="481647" t="0" r="476568" b="0"/>
                <wp:wrapNone/>
                <wp:docPr id="349" name="Zone de text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66979">
                          <a:off x="0" y="0"/>
                          <a:ext cx="1833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BE5D" w14:textId="1A5BAA85" w:rsidR="00A35FFC" w:rsidRPr="00DE55A7" w:rsidRDefault="00CD60CB" w:rsidP="00A35FFC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DE55A7">
                              <w:rPr>
                                <w:color w:val="FF0000"/>
                                <w:sz w:val="22"/>
                                <w:szCs w:val="20"/>
                              </w:rPr>
                              <w:t>Longueur assise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C336" id="Zone de texte 349" o:spid="_x0000_s1032" type="#_x0000_t202" style="position:absolute;margin-left:93.05pt;margin-top:10.05pt;width:144.4pt;height:24.3pt;rotation:3240732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" stroked="f">
                <v:textbox style="mso-fit-shape-to-text:t">
                  <w:txbxContent>
                    <w:p w14:paraId="70F0BE5D" w14:textId="1A5BAA85" w:rsidR="00A35FFC" w:rsidRPr="00DE55A7" w:rsidRDefault="00CD60CB" w:rsidP="00A35FFC">
                      <w:pPr>
                        <w:jc w:val="center"/>
                        <w:rPr>
                          <w:color w:val="FF0000"/>
                          <w:sz w:val="22"/>
                          <w:szCs w:val="20"/>
                        </w:rPr>
                      </w:pPr>
                      <w:r w:rsidRPr="00DE55A7">
                        <w:rPr>
                          <w:color w:val="FF0000"/>
                          <w:sz w:val="22"/>
                          <w:szCs w:val="20"/>
                        </w:rPr>
                        <w:t>Longueur assise</w:t>
                      </w:r>
                    </w:p>
                  </w:txbxContent>
                </v:textbox>
              </v:shape>
            </w:pict>
          </mc:Fallback>
        </mc:AlternateContent>
      </w:r>
    </w:p>
    <w:p w14:paraId="541D604F" w14:textId="4DFE62DE" w:rsidR="00816620" w:rsidRDefault="00DE55A7">
      <w:pPr>
        <w:rPr>
          <w:rFonts w:eastAsiaTheme="majorEastAsia"/>
          <w:b/>
          <w:bCs/>
          <w:kern w:val="28"/>
          <w:sz w:val="4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23CD05" wp14:editId="0EFC2033">
                <wp:simplePos x="0" y="0"/>
                <wp:positionH relativeFrom="column">
                  <wp:posOffset>3981450</wp:posOffset>
                </wp:positionH>
                <wp:positionV relativeFrom="paragraph">
                  <wp:posOffset>3209925</wp:posOffset>
                </wp:positionV>
                <wp:extent cx="1833880" cy="308610"/>
                <wp:effectExtent l="0" t="0" r="0" b="571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FB34C" w14:textId="36BB8FE8" w:rsidR="00DE55A7" w:rsidRPr="00DE55A7" w:rsidRDefault="00DE55A7" w:rsidP="00DE55A7">
                            <w:pPr>
                              <w:rPr>
                                <w:color w:val="FF0000"/>
                                <w:sz w:val="22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>DÉCALLAGE</w:t>
                            </w:r>
                            <w:proofErr w:type="spellEnd"/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>BONBOUT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CD05" id="Zone de texte 23" o:spid="_x0000_s1033" type="#_x0000_t202" style="position:absolute;margin-left:313.5pt;margin-top:252.75pt;width:144.4pt;height:2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" stroked="f">
                <v:textbox style="mso-fit-shape-to-text:t">
                  <w:txbxContent>
                    <w:p w14:paraId="712FB34C" w14:textId="36BB8FE8" w:rsidR="00DE55A7" w:rsidRPr="00DE55A7" w:rsidRDefault="00DE55A7" w:rsidP="00DE55A7">
                      <w:pPr>
                        <w:rPr>
                          <w:color w:val="FF0000"/>
                          <w:sz w:val="22"/>
                          <w:szCs w:val="20"/>
                        </w:rPr>
                      </w:pPr>
                      <w:proofErr w:type="spellStart"/>
                      <w:r>
                        <w:rPr>
                          <w:color w:val="FF0000"/>
                          <w:sz w:val="22"/>
                          <w:szCs w:val="20"/>
                        </w:rPr>
                        <w:t>DÉCALLAGE</w:t>
                      </w:r>
                      <w:proofErr w:type="spellEnd"/>
                      <w:r>
                        <w:rPr>
                          <w:color w:val="FF0000"/>
                          <w:sz w:val="22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2"/>
                          <w:szCs w:val="20"/>
                        </w:rPr>
                        <w:t>BONBOUT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6620">
        <w:br w:type="page"/>
      </w:r>
    </w:p>
    <w:p w14:paraId="2C99BF9E" w14:textId="26E4343B" w:rsidR="00AC7EB2" w:rsidRPr="00A86D3D" w:rsidRDefault="00AC7EB2" w:rsidP="00A86D3D">
      <w:pPr>
        <w:pStyle w:val="Titre"/>
        <w:rPr>
          <w:szCs w:val="24"/>
        </w:rPr>
      </w:pPr>
      <w:r>
        <w:t>Spécification</w:t>
      </w:r>
      <w:r w:rsidR="004D3AC2">
        <w:t>s</w:t>
      </w:r>
      <w:r>
        <w:t xml:space="preserve"> d’un décolleté</w:t>
      </w:r>
    </w:p>
    <w:p w14:paraId="48BBE5CC" w14:textId="77777777" w:rsidR="00AC7EB2" w:rsidRDefault="00AC7EB2" w:rsidP="00A86D3D"/>
    <w:p w14:paraId="4DD23E0E" w14:textId="35654196" w:rsidR="00AC7EB2" w:rsidRPr="00A86D3D" w:rsidRDefault="00AC7EB2" w:rsidP="00A86D3D">
      <w:pPr>
        <w:ind w:left="567" w:hanging="851"/>
        <w:rPr>
          <w:sz w:val="24"/>
        </w:rPr>
      </w:pPr>
      <w:r w:rsidRPr="00A86D3D">
        <w:rPr>
          <w:b/>
          <w:sz w:val="24"/>
        </w:rPr>
        <w:t>Définition :</w:t>
      </w:r>
      <w:r w:rsidRPr="00A86D3D">
        <w:rPr>
          <w:sz w:val="24"/>
        </w:rPr>
        <w:t xml:space="preserve"> Chaussure basse, convenant généralement pour la ville et soirée</w:t>
      </w:r>
    </w:p>
    <w:p w14:paraId="2A5B5266" w14:textId="14D4A997" w:rsidR="00AC7EB2" w:rsidRPr="00AC7EB2" w:rsidRDefault="00AC7EB2" w:rsidP="00AC7EB2">
      <w:pPr>
        <w:ind w:left="1418" w:hanging="1418"/>
        <w:rPr>
          <w:b/>
          <w:sz w:val="24"/>
        </w:rPr>
      </w:pPr>
    </w:p>
    <w:p w14:paraId="248BCECB" w14:textId="2F47D7D3" w:rsidR="00AC7EB2" w:rsidRPr="00A86D3D" w:rsidRDefault="00AC7EB2" w:rsidP="00A86D3D">
      <w:pPr>
        <w:ind w:left="567" w:hanging="851"/>
        <w:rPr>
          <w:sz w:val="24"/>
        </w:rPr>
      </w:pPr>
      <w:r w:rsidRPr="00AC7EB2">
        <w:rPr>
          <w:b/>
          <w:sz w:val="24"/>
        </w:rPr>
        <w:t xml:space="preserve">Caractéristique : </w:t>
      </w:r>
      <w:r w:rsidRPr="00A86D3D">
        <w:rPr>
          <w:sz w:val="24"/>
        </w:rPr>
        <w:t>Chaussure basse et décolleté, sans fermeture et largement ouverte sur le cou</w:t>
      </w:r>
      <w:r>
        <w:rPr>
          <w:sz w:val="24"/>
        </w:rPr>
        <w:t>-</w:t>
      </w:r>
      <w:r w:rsidRPr="00A86D3D">
        <w:rPr>
          <w:sz w:val="24"/>
        </w:rPr>
        <w:t>de</w:t>
      </w:r>
      <w:r>
        <w:rPr>
          <w:sz w:val="24"/>
        </w:rPr>
        <w:t>-</w:t>
      </w:r>
      <w:r w:rsidRPr="00A86D3D">
        <w:rPr>
          <w:sz w:val="24"/>
        </w:rPr>
        <w:t>pied.</w:t>
      </w:r>
    </w:p>
    <w:p w14:paraId="75DE1F9B" w14:textId="752204DC" w:rsidR="00AC7EB2" w:rsidRPr="00A86D3D" w:rsidRDefault="00AC7EB2" w:rsidP="00A86D3D">
      <w:pPr>
        <w:ind w:left="567" w:hanging="851"/>
        <w:rPr>
          <w:sz w:val="24"/>
        </w:rPr>
      </w:pPr>
    </w:p>
    <w:p w14:paraId="7E3C7A75" w14:textId="0EE05B4F" w:rsidR="00AC7EB2" w:rsidRPr="00AC7EB2" w:rsidRDefault="00AC7EB2" w:rsidP="00A86D3D">
      <w:pPr>
        <w:ind w:left="567" w:hanging="851"/>
        <w:rPr>
          <w:sz w:val="24"/>
        </w:rPr>
      </w:pPr>
      <w:r w:rsidRPr="00AC7EB2">
        <w:rPr>
          <w:b/>
          <w:sz w:val="24"/>
        </w:rPr>
        <w:t xml:space="preserve">Construction : </w:t>
      </w:r>
      <w:r w:rsidRPr="00A86D3D">
        <w:rPr>
          <w:sz w:val="24"/>
        </w:rPr>
        <w:t>d</w:t>
      </w:r>
      <w:r w:rsidRPr="00AC7EB2">
        <w:rPr>
          <w:sz w:val="24"/>
        </w:rPr>
        <w:t>écolleté, chaussure « Femme ».</w:t>
      </w:r>
    </w:p>
    <w:p w14:paraId="7132DA1B" w14:textId="02EBF7E9" w:rsidR="00AC7EB2" w:rsidRDefault="00AC7EB2" w:rsidP="00AC7EB2">
      <w:pPr>
        <w:jc w:val="center"/>
        <w:rPr>
          <w:sz w:val="24"/>
        </w:rPr>
      </w:pPr>
    </w:p>
    <w:p w14:paraId="512EB84C" w14:textId="0DF8FADD" w:rsidR="00AC7EB2" w:rsidRDefault="00AC7EB2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9F8DEEB" wp14:editId="796BFED2">
                <wp:simplePos x="0" y="0"/>
                <wp:positionH relativeFrom="column">
                  <wp:posOffset>-215900</wp:posOffset>
                </wp:positionH>
                <wp:positionV relativeFrom="paragraph">
                  <wp:posOffset>31750</wp:posOffset>
                </wp:positionV>
                <wp:extent cx="6640195" cy="4011295"/>
                <wp:effectExtent l="0" t="0" r="0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0195" cy="401129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AD7C" id="Rectangle 327" o:spid="_x0000_s1026" style="position:absolute;margin-left:-17pt;margin-top:2.5pt;width:522.85pt;height:31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" o:allowincell="f" filled="f" strokeweight="0"/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8CAA9E" wp14:editId="3F1BA444">
                <wp:simplePos x="0" y="0"/>
                <wp:positionH relativeFrom="column">
                  <wp:posOffset>509270</wp:posOffset>
                </wp:positionH>
                <wp:positionV relativeFrom="paragraph">
                  <wp:posOffset>69215</wp:posOffset>
                </wp:positionV>
                <wp:extent cx="5467350" cy="2720340"/>
                <wp:effectExtent l="0" t="0" r="0" b="0"/>
                <wp:wrapNone/>
                <wp:docPr id="233" name="Grou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2720340"/>
                          <a:chOff x="2034" y="6397"/>
                          <a:chExt cx="8610" cy="4284"/>
                        </a:xfrm>
                      </wpg:grpSpPr>
                      <wps:wsp>
                        <wps:cNvPr id="2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709" y="8500"/>
                            <a:ext cx="53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7C6CB" w14:textId="77777777" w:rsidR="00DF23F2" w:rsidRDefault="00DF23F2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D’</w:t>
                              </w:r>
                            </w:p>
                            <w:p w14:paraId="0E821D56" w14:textId="77777777" w:rsidR="00DF23F2" w:rsidRDefault="00DF23F2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7592"/>
                            <a:ext cx="581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C1993" w14:textId="77777777" w:rsidR="00DF23F2" w:rsidRDefault="00DF23F2" w:rsidP="00AC7EB2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31" y="9606"/>
                            <a:ext cx="621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DF21F" w14:textId="77777777" w:rsidR="00DF23F2" w:rsidRDefault="00DF23F2" w:rsidP="00AC7EB2">
                              <w:pPr>
                                <w:jc w:val="center"/>
                                <w:rPr>
                                  <w:b/>
                                  <w:noProof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C</w:t>
                              </w:r>
                            </w:p>
                            <w:p w14:paraId="101E6150" w14:textId="77777777" w:rsidR="00DF23F2" w:rsidRDefault="00DF23F2" w:rsidP="00AC7E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7" name="Group 37"/>
                        <wpg:cNvGrpSpPr>
                          <a:grpSpLocks/>
                        </wpg:cNvGrpSpPr>
                        <wpg:grpSpPr bwMode="auto">
                          <a:xfrm>
                            <a:off x="2835" y="9106"/>
                            <a:ext cx="1192" cy="1329"/>
                            <a:chOff x="2592" y="8984"/>
                            <a:chExt cx="1192" cy="1329"/>
                          </a:xfrm>
                        </wpg:grpSpPr>
                        <wps:wsp>
                          <wps:cNvPr id="2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2" y="9908"/>
                              <a:ext cx="48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7E990" w14:textId="77777777" w:rsidR="00DF23F2" w:rsidRDefault="00DF23F2" w:rsidP="00AC7EB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Lin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8" y="8984"/>
                              <a:ext cx="666" cy="1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9075"/>
                              <a:ext cx="3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9105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" y="9523"/>
                              <a:ext cx="6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10" y="9531"/>
                              <a:ext cx="65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19" y="10179"/>
                              <a:ext cx="39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9610"/>
                            <a:ext cx="56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F0418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983" y="8734"/>
                            <a:ext cx="643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995B2" w14:textId="77777777" w:rsidR="00DF23F2" w:rsidRDefault="00DF23F2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90" y="7151"/>
                            <a:ext cx="754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49C6" w14:textId="77777777" w:rsidR="00DF23F2" w:rsidRDefault="00DF23F2" w:rsidP="00AC7EB2">
                              <w:pPr>
                                <w:jc w:val="center"/>
                                <w:rPr>
                                  <w:b/>
                                  <w:noProof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F</w:t>
                              </w:r>
                            </w:p>
                            <w:p w14:paraId="3AD21F99" w14:textId="77777777" w:rsidR="00DF23F2" w:rsidRDefault="00DF23F2" w:rsidP="00AC7E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7685"/>
                            <a:ext cx="666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7028" w14:textId="77777777" w:rsidR="00DF23F2" w:rsidRDefault="00DF23F2" w:rsidP="00AC7EB2">
                              <w:pPr>
                                <w:jc w:val="center"/>
                                <w:rPr>
                                  <w:noProof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  <w:sz w:val="16"/>
                                </w:rPr>
                                <w:t>16</w:t>
                              </w:r>
                            </w:p>
                            <w:p w14:paraId="45EF71D1" w14:textId="77777777" w:rsidR="00DF23F2" w:rsidRDefault="00DF23F2" w:rsidP="00AC7E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389" y="8231"/>
                            <a:ext cx="498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B4161" w14:textId="77777777" w:rsidR="00DF23F2" w:rsidRDefault="00DF23F2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50"/>
                        <wpg:cNvGrpSpPr>
                          <a:grpSpLocks/>
                        </wpg:cNvGrpSpPr>
                        <wpg:grpSpPr bwMode="auto">
                          <a:xfrm>
                            <a:off x="2036" y="7756"/>
                            <a:ext cx="756" cy="798"/>
                            <a:chOff x="1793" y="7634"/>
                            <a:chExt cx="756" cy="798"/>
                          </a:xfrm>
                        </wpg:grpSpPr>
                        <wps:wsp>
                          <wps:cNvPr id="251" name="Line 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87" y="7634"/>
                              <a:ext cx="163" cy="79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9" y="7720"/>
                              <a:ext cx="125" cy="63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1" y="7752"/>
                              <a:ext cx="738" cy="12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6" y="7723"/>
                              <a:ext cx="128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6" y="7793"/>
                              <a:ext cx="142" cy="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7835"/>
                              <a:ext cx="158" cy="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7862"/>
                              <a:ext cx="135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7" y="7655"/>
                            <a:ext cx="27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7928" y="7493"/>
                            <a:ext cx="405" cy="2159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998"/>
                              <a:gd name="T2" fmla="*/ 0 w 187"/>
                              <a:gd name="T3" fmla="*/ 998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998">
                                <a:moveTo>
                                  <a:pt x="187" y="0"/>
                                </a:moveTo>
                                <a:lnTo>
                                  <a:pt x="0" y="9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9516" y="7169"/>
                            <a:ext cx="677" cy="2264"/>
                          </a:xfrm>
                          <a:custGeom>
                            <a:avLst/>
                            <a:gdLst>
                              <a:gd name="T0" fmla="*/ 0 w 313"/>
                              <a:gd name="T1" fmla="*/ 0 h 1047"/>
                              <a:gd name="T2" fmla="*/ 313 w 313"/>
                              <a:gd name="T3" fmla="*/ 1047 h 1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3" h="1047">
                                <a:moveTo>
                                  <a:pt x="0" y="0"/>
                                </a:moveTo>
                                <a:lnTo>
                                  <a:pt x="313" y="10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0" y="7556"/>
                            <a:ext cx="4495" cy="7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62"/>
                        <wps:cNvSpPr>
                          <a:spLocks/>
                        </wps:cNvSpPr>
                        <wps:spPr bwMode="auto">
                          <a:xfrm>
                            <a:off x="2672" y="8401"/>
                            <a:ext cx="7398" cy="1370"/>
                          </a:xfrm>
                          <a:custGeom>
                            <a:avLst/>
                            <a:gdLst>
                              <a:gd name="T0" fmla="*/ 0 w 3420"/>
                              <a:gd name="T1" fmla="*/ 0 h 633"/>
                              <a:gd name="T2" fmla="*/ 45 w 3420"/>
                              <a:gd name="T3" fmla="*/ 68 h 633"/>
                              <a:gd name="T4" fmla="*/ 195 w 3420"/>
                              <a:gd name="T5" fmla="*/ 195 h 633"/>
                              <a:gd name="T6" fmla="*/ 630 w 3420"/>
                              <a:gd name="T7" fmla="*/ 420 h 633"/>
                              <a:gd name="T8" fmla="*/ 1192 w 3420"/>
                              <a:gd name="T9" fmla="*/ 600 h 633"/>
                              <a:gd name="T10" fmla="*/ 1501 w 3420"/>
                              <a:gd name="T11" fmla="*/ 618 h 633"/>
                              <a:gd name="T12" fmla="*/ 1780 w 3420"/>
                              <a:gd name="T13" fmla="*/ 528 h 633"/>
                              <a:gd name="T14" fmla="*/ 1996 w 3420"/>
                              <a:gd name="T15" fmla="*/ 420 h 633"/>
                              <a:gd name="T16" fmla="*/ 2370 w 3420"/>
                              <a:gd name="T17" fmla="*/ 315 h 633"/>
                              <a:gd name="T18" fmla="*/ 2925 w 3420"/>
                              <a:gd name="T19" fmla="*/ 278 h 633"/>
                              <a:gd name="T20" fmla="*/ 3420 w 3420"/>
                              <a:gd name="T21" fmla="*/ 225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20" h="633">
                                <a:moveTo>
                                  <a:pt x="0" y="0"/>
                                </a:moveTo>
                                <a:cubicBezTo>
                                  <a:pt x="6" y="18"/>
                                  <a:pt x="13" y="36"/>
                                  <a:pt x="45" y="68"/>
                                </a:cubicBezTo>
                                <a:cubicBezTo>
                                  <a:pt x="77" y="100"/>
                                  <a:pt x="97" y="136"/>
                                  <a:pt x="195" y="195"/>
                                </a:cubicBezTo>
                                <a:cubicBezTo>
                                  <a:pt x="293" y="254"/>
                                  <a:pt x="464" y="352"/>
                                  <a:pt x="630" y="420"/>
                                </a:cubicBezTo>
                                <a:cubicBezTo>
                                  <a:pt x="796" y="488"/>
                                  <a:pt x="1047" y="567"/>
                                  <a:pt x="1192" y="600"/>
                                </a:cubicBezTo>
                                <a:cubicBezTo>
                                  <a:pt x="1337" y="633"/>
                                  <a:pt x="1403" y="630"/>
                                  <a:pt x="1501" y="618"/>
                                </a:cubicBezTo>
                                <a:cubicBezTo>
                                  <a:pt x="1599" y="606"/>
                                  <a:pt x="1697" y="561"/>
                                  <a:pt x="1780" y="528"/>
                                </a:cubicBezTo>
                                <a:cubicBezTo>
                                  <a:pt x="1863" y="495"/>
                                  <a:pt x="1898" y="456"/>
                                  <a:pt x="1996" y="420"/>
                                </a:cubicBezTo>
                                <a:cubicBezTo>
                                  <a:pt x="2094" y="384"/>
                                  <a:pt x="2215" y="339"/>
                                  <a:pt x="2370" y="315"/>
                                </a:cubicBezTo>
                                <a:cubicBezTo>
                                  <a:pt x="2525" y="291"/>
                                  <a:pt x="2750" y="293"/>
                                  <a:pt x="2925" y="278"/>
                                </a:cubicBezTo>
                                <a:cubicBezTo>
                                  <a:pt x="3100" y="263"/>
                                  <a:pt x="3339" y="234"/>
                                  <a:pt x="3420" y="225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3"/>
                        <wps:cNvSpPr>
                          <a:spLocks/>
                        </wps:cNvSpPr>
                        <wps:spPr bwMode="auto">
                          <a:xfrm>
                            <a:off x="2947" y="8711"/>
                            <a:ext cx="5353" cy="1107"/>
                          </a:xfrm>
                          <a:custGeom>
                            <a:avLst/>
                            <a:gdLst>
                              <a:gd name="T0" fmla="*/ 0 w 2475"/>
                              <a:gd name="T1" fmla="*/ 0 h 512"/>
                              <a:gd name="T2" fmla="*/ 323 w 2475"/>
                              <a:gd name="T3" fmla="*/ 157 h 512"/>
                              <a:gd name="T4" fmla="*/ 777 w 2475"/>
                              <a:gd name="T5" fmla="*/ 340 h 512"/>
                              <a:gd name="T6" fmla="*/ 1341 w 2475"/>
                              <a:gd name="T7" fmla="*/ 496 h 512"/>
                              <a:gd name="T8" fmla="*/ 1673 w 2475"/>
                              <a:gd name="T9" fmla="*/ 435 h 512"/>
                              <a:gd name="T10" fmla="*/ 2010 w 2475"/>
                              <a:gd name="T11" fmla="*/ 270 h 512"/>
                              <a:gd name="T12" fmla="*/ 2298 w 2475"/>
                              <a:gd name="T13" fmla="*/ 175 h 512"/>
                              <a:gd name="T14" fmla="*/ 2475 w 2475"/>
                              <a:gd name="T15" fmla="*/ 157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75" h="512">
                                <a:moveTo>
                                  <a:pt x="0" y="0"/>
                                </a:moveTo>
                                <a:cubicBezTo>
                                  <a:pt x="97" y="50"/>
                                  <a:pt x="194" y="100"/>
                                  <a:pt x="323" y="157"/>
                                </a:cubicBezTo>
                                <a:cubicBezTo>
                                  <a:pt x="452" y="214"/>
                                  <a:pt x="607" y="284"/>
                                  <a:pt x="777" y="340"/>
                                </a:cubicBezTo>
                                <a:cubicBezTo>
                                  <a:pt x="947" y="396"/>
                                  <a:pt x="1192" y="480"/>
                                  <a:pt x="1341" y="496"/>
                                </a:cubicBezTo>
                                <a:cubicBezTo>
                                  <a:pt x="1490" y="512"/>
                                  <a:pt x="1562" y="473"/>
                                  <a:pt x="1673" y="435"/>
                                </a:cubicBezTo>
                                <a:cubicBezTo>
                                  <a:pt x="1784" y="397"/>
                                  <a:pt x="1906" y="313"/>
                                  <a:pt x="2010" y="270"/>
                                </a:cubicBezTo>
                                <a:cubicBezTo>
                                  <a:pt x="2114" y="227"/>
                                  <a:pt x="2221" y="194"/>
                                  <a:pt x="2298" y="175"/>
                                </a:cubicBezTo>
                                <a:cubicBezTo>
                                  <a:pt x="2375" y="156"/>
                                  <a:pt x="2438" y="161"/>
                                  <a:pt x="2475" y="157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4"/>
                        <wps:cNvSpPr>
                          <a:spLocks/>
                        </wps:cNvSpPr>
                        <wps:spPr bwMode="auto">
                          <a:xfrm>
                            <a:off x="2292" y="8388"/>
                            <a:ext cx="7708" cy="1945"/>
                          </a:xfrm>
                          <a:custGeom>
                            <a:avLst/>
                            <a:gdLst>
                              <a:gd name="T0" fmla="*/ 0 w 3564"/>
                              <a:gd name="T1" fmla="*/ 0 h 899"/>
                              <a:gd name="T2" fmla="*/ 33 w 3564"/>
                              <a:gd name="T3" fmla="*/ 129 h 899"/>
                              <a:gd name="T4" fmla="*/ 150 w 3564"/>
                              <a:gd name="T5" fmla="*/ 267 h 899"/>
                              <a:gd name="T6" fmla="*/ 639 w 3564"/>
                              <a:gd name="T7" fmla="*/ 522 h 899"/>
                              <a:gd name="T8" fmla="*/ 1299 w 3564"/>
                              <a:gd name="T9" fmla="*/ 777 h 899"/>
                              <a:gd name="T10" fmla="*/ 1767 w 3564"/>
                              <a:gd name="T11" fmla="*/ 885 h 899"/>
                              <a:gd name="T12" fmla="*/ 1995 w 3564"/>
                              <a:gd name="T13" fmla="*/ 861 h 899"/>
                              <a:gd name="T14" fmla="*/ 2313 w 3564"/>
                              <a:gd name="T15" fmla="*/ 717 h 899"/>
                              <a:gd name="T16" fmla="*/ 2586 w 3564"/>
                              <a:gd name="T17" fmla="*/ 594 h 899"/>
                              <a:gd name="T18" fmla="*/ 2937 w 3564"/>
                              <a:gd name="T19" fmla="*/ 525 h 899"/>
                              <a:gd name="T20" fmla="*/ 3564 w 3564"/>
                              <a:gd name="T21" fmla="*/ 468 h 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64" h="899">
                                <a:moveTo>
                                  <a:pt x="0" y="0"/>
                                </a:moveTo>
                                <a:cubicBezTo>
                                  <a:pt x="6" y="21"/>
                                  <a:pt x="8" y="85"/>
                                  <a:pt x="33" y="129"/>
                                </a:cubicBezTo>
                                <a:cubicBezTo>
                                  <a:pt x="58" y="173"/>
                                  <a:pt x="49" y="202"/>
                                  <a:pt x="150" y="267"/>
                                </a:cubicBezTo>
                                <a:cubicBezTo>
                                  <a:pt x="251" y="332"/>
                                  <a:pt x="448" y="437"/>
                                  <a:pt x="639" y="522"/>
                                </a:cubicBezTo>
                                <a:cubicBezTo>
                                  <a:pt x="830" y="607"/>
                                  <a:pt x="1111" y="717"/>
                                  <a:pt x="1299" y="777"/>
                                </a:cubicBezTo>
                                <a:cubicBezTo>
                                  <a:pt x="1487" y="837"/>
                                  <a:pt x="1651" y="871"/>
                                  <a:pt x="1767" y="885"/>
                                </a:cubicBezTo>
                                <a:cubicBezTo>
                                  <a:pt x="1883" y="899"/>
                                  <a:pt x="1904" y="889"/>
                                  <a:pt x="1995" y="861"/>
                                </a:cubicBezTo>
                                <a:cubicBezTo>
                                  <a:pt x="2086" y="833"/>
                                  <a:pt x="2215" y="762"/>
                                  <a:pt x="2313" y="717"/>
                                </a:cubicBezTo>
                                <a:cubicBezTo>
                                  <a:pt x="2411" y="672"/>
                                  <a:pt x="2482" y="626"/>
                                  <a:pt x="2586" y="594"/>
                                </a:cubicBezTo>
                                <a:cubicBezTo>
                                  <a:pt x="2690" y="562"/>
                                  <a:pt x="2774" y="546"/>
                                  <a:pt x="2937" y="525"/>
                                </a:cubicBezTo>
                                <a:cubicBezTo>
                                  <a:pt x="3100" y="504"/>
                                  <a:pt x="3434" y="480"/>
                                  <a:pt x="3564" y="468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5"/>
                        <wps:cNvSpPr>
                          <a:spLocks/>
                        </wps:cNvSpPr>
                        <wps:spPr bwMode="auto">
                          <a:xfrm>
                            <a:off x="2610" y="8979"/>
                            <a:ext cx="5963" cy="1296"/>
                          </a:xfrm>
                          <a:custGeom>
                            <a:avLst/>
                            <a:gdLst>
                              <a:gd name="T0" fmla="*/ 0 w 2757"/>
                              <a:gd name="T1" fmla="*/ 0 h 599"/>
                              <a:gd name="T2" fmla="*/ 345 w 2757"/>
                              <a:gd name="T3" fmla="*/ 222 h 599"/>
                              <a:gd name="T4" fmla="*/ 948 w 2757"/>
                              <a:gd name="T5" fmla="*/ 474 h 599"/>
                              <a:gd name="T6" fmla="*/ 1394 w 2757"/>
                              <a:gd name="T7" fmla="*/ 581 h 599"/>
                              <a:gd name="T8" fmla="*/ 1689 w 2757"/>
                              <a:gd name="T9" fmla="*/ 582 h 599"/>
                              <a:gd name="T10" fmla="*/ 1926 w 2757"/>
                              <a:gd name="T11" fmla="*/ 491 h 599"/>
                              <a:gd name="T12" fmla="*/ 2286 w 2757"/>
                              <a:gd name="T13" fmla="*/ 333 h 599"/>
                              <a:gd name="T14" fmla="*/ 2757 w 2757"/>
                              <a:gd name="T15" fmla="*/ 255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57" h="599">
                                <a:moveTo>
                                  <a:pt x="0" y="0"/>
                                </a:moveTo>
                                <a:cubicBezTo>
                                  <a:pt x="57" y="37"/>
                                  <a:pt x="187" y="143"/>
                                  <a:pt x="345" y="222"/>
                                </a:cubicBezTo>
                                <a:cubicBezTo>
                                  <a:pt x="503" y="301"/>
                                  <a:pt x="773" y="414"/>
                                  <a:pt x="948" y="474"/>
                                </a:cubicBezTo>
                                <a:cubicBezTo>
                                  <a:pt x="1123" y="534"/>
                                  <a:pt x="1270" y="563"/>
                                  <a:pt x="1394" y="581"/>
                                </a:cubicBezTo>
                                <a:cubicBezTo>
                                  <a:pt x="1518" y="599"/>
                                  <a:pt x="1600" y="597"/>
                                  <a:pt x="1689" y="582"/>
                                </a:cubicBezTo>
                                <a:cubicBezTo>
                                  <a:pt x="1778" y="567"/>
                                  <a:pt x="1826" y="533"/>
                                  <a:pt x="1926" y="491"/>
                                </a:cubicBezTo>
                                <a:cubicBezTo>
                                  <a:pt x="2026" y="449"/>
                                  <a:pt x="2148" y="372"/>
                                  <a:pt x="2286" y="333"/>
                                </a:cubicBezTo>
                                <a:cubicBezTo>
                                  <a:pt x="2424" y="294"/>
                                  <a:pt x="2659" y="271"/>
                                  <a:pt x="2757" y="255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66"/>
                        <wps:cNvSpPr>
                          <a:spLocks/>
                        </wps:cNvSpPr>
                        <wps:spPr bwMode="auto">
                          <a:xfrm>
                            <a:off x="2672" y="6578"/>
                            <a:ext cx="4103" cy="1823"/>
                          </a:xfrm>
                          <a:custGeom>
                            <a:avLst/>
                            <a:gdLst>
                              <a:gd name="T0" fmla="*/ 0 w 1897"/>
                              <a:gd name="T1" fmla="*/ 843 h 843"/>
                              <a:gd name="T2" fmla="*/ 135 w 1897"/>
                              <a:gd name="T3" fmla="*/ 768 h 843"/>
                              <a:gd name="T4" fmla="*/ 450 w 1897"/>
                              <a:gd name="T5" fmla="*/ 708 h 843"/>
                              <a:gd name="T6" fmla="*/ 964 w 1897"/>
                              <a:gd name="T7" fmla="*/ 624 h 843"/>
                              <a:gd name="T8" fmla="*/ 1153 w 1897"/>
                              <a:gd name="T9" fmla="*/ 546 h 843"/>
                              <a:gd name="T10" fmla="*/ 1513 w 1897"/>
                              <a:gd name="T11" fmla="*/ 288 h 843"/>
                              <a:gd name="T12" fmla="*/ 1897 w 1897"/>
                              <a:gd name="T13" fmla="*/ 0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97" h="843">
                                <a:moveTo>
                                  <a:pt x="0" y="843"/>
                                </a:moveTo>
                                <a:cubicBezTo>
                                  <a:pt x="30" y="816"/>
                                  <a:pt x="60" y="790"/>
                                  <a:pt x="135" y="768"/>
                                </a:cubicBezTo>
                                <a:cubicBezTo>
                                  <a:pt x="210" y="746"/>
                                  <a:pt x="312" y="732"/>
                                  <a:pt x="450" y="708"/>
                                </a:cubicBezTo>
                                <a:cubicBezTo>
                                  <a:pt x="588" y="684"/>
                                  <a:pt x="847" y="651"/>
                                  <a:pt x="964" y="624"/>
                                </a:cubicBezTo>
                                <a:cubicBezTo>
                                  <a:pt x="1081" y="597"/>
                                  <a:pt x="1062" y="602"/>
                                  <a:pt x="1153" y="546"/>
                                </a:cubicBezTo>
                                <a:cubicBezTo>
                                  <a:pt x="1244" y="490"/>
                                  <a:pt x="1389" y="379"/>
                                  <a:pt x="1513" y="288"/>
                                </a:cubicBezTo>
                                <a:cubicBezTo>
                                  <a:pt x="1637" y="197"/>
                                  <a:pt x="1817" y="60"/>
                                  <a:pt x="1897" y="0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67"/>
                        <wps:cNvSpPr>
                          <a:spLocks/>
                        </wps:cNvSpPr>
                        <wps:spPr bwMode="auto">
                          <a:xfrm>
                            <a:off x="6769" y="6584"/>
                            <a:ext cx="2894" cy="463"/>
                          </a:xfrm>
                          <a:custGeom>
                            <a:avLst/>
                            <a:gdLst>
                              <a:gd name="T0" fmla="*/ 0 w 1338"/>
                              <a:gd name="T1" fmla="*/ 0 h 214"/>
                              <a:gd name="T2" fmla="*/ 504 w 1338"/>
                              <a:gd name="T3" fmla="*/ 180 h 214"/>
                              <a:gd name="T4" fmla="*/ 711 w 1338"/>
                              <a:gd name="T5" fmla="*/ 201 h 214"/>
                              <a:gd name="T6" fmla="*/ 1338 w 1338"/>
                              <a:gd name="T7" fmla="*/ 192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8" h="214">
                                <a:moveTo>
                                  <a:pt x="0" y="0"/>
                                </a:moveTo>
                                <a:cubicBezTo>
                                  <a:pt x="84" y="29"/>
                                  <a:pt x="385" y="146"/>
                                  <a:pt x="504" y="180"/>
                                </a:cubicBezTo>
                                <a:cubicBezTo>
                                  <a:pt x="623" y="214"/>
                                  <a:pt x="572" y="199"/>
                                  <a:pt x="711" y="201"/>
                                </a:cubicBezTo>
                                <a:cubicBezTo>
                                  <a:pt x="850" y="203"/>
                                  <a:pt x="1208" y="194"/>
                                  <a:pt x="1338" y="192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8"/>
                        <wps:cNvSpPr>
                          <a:spLocks/>
                        </wps:cNvSpPr>
                        <wps:spPr bwMode="auto">
                          <a:xfrm>
                            <a:off x="9663" y="7006"/>
                            <a:ext cx="413" cy="1899"/>
                          </a:xfrm>
                          <a:custGeom>
                            <a:avLst/>
                            <a:gdLst>
                              <a:gd name="T0" fmla="*/ 0 w 191"/>
                              <a:gd name="T1" fmla="*/ 0 h 878"/>
                              <a:gd name="T2" fmla="*/ 113 w 191"/>
                              <a:gd name="T3" fmla="*/ 368 h 878"/>
                              <a:gd name="T4" fmla="*/ 180 w 191"/>
                              <a:gd name="T5" fmla="*/ 651 h 878"/>
                              <a:gd name="T6" fmla="*/ 180 w 191"/>
                              <a:gd name="T7" fmla="*/ 878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1" h="878">
                                <a:moveTo>
                                  <a:pt x="0" y="0"/>
                                </a:moveTo>
                                <a:cubicBezTo>
                                  <a:pt x="41" y="129"/>
                                  <a:pt x="83" y="260"/>
                                  <a:pt x="113" y="368"/>
                                </a:cubicBezTo>
                                <a:cubicBezTo>
                                  <a:pt x="143" y="476"/>
                                  <a:pt x="169" y="566"/>
                                  <a:pt x="180" y="651"/>
                                </a:cubicBezTo>
                                <a:cubicBezTo>
                                  <a:pt x="191" y="736"/>
                                  <a:pt x="180" y="831"/>
                                  <a:pt x="180" y="878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9"/>
                        <wps:cNvSpPr>
                          <a:spLocks/>
                        </wps:cNvSpPr>
                        <wps:spPr bwMode="auto">
                          <a:xfrm>
                            <a:off x="9678" y="7382"/>
                            <a:ext cx="426" cy="202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2025"/>
                              <a:gd name="T2" fmla="*/ 342 w 426"/>
                              <a:gd name="T3" fmla="*/ 907 h 2025"/>
                              <a:gd name="T4" fmla="*/ 424 w 426"/>
                              <a:gd name="T5" fmla="*/ 1538 h 2025"/>
                              <a:gd name="T6" fmla="*/ 326 w 426"/>
                              <a:gd name="T7" fmla="*/ 2025 h 2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6" h="2025">
                                <a:moveTo>
                                  <a:pt x="0" y="0"/>
                                </a:moveTo>
                                <a:cubicBezTo>
                                  <a:pt x="57" y="150"/>
                                  <a:pt x="271" y="651"/>
                                  <a:pt x="342" y="907"/>
                                </a:cubicBezTo>
                                <a:cubicBezTo>
                                  <a:pt x="413" y="1163"/>
                                  <a:pt x="426" y="1352"/>
                                  <a:pt x="424" y="1538"/>
                                </a:cubicBezTo>
                                <a:cubicBezTo>
                                  <a:pt x="422" y="1724"/>
                                  <a:pt x="342" y="1941"/>
                                  <a:pt x="326" y="2025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0"/>
                        <wps:cNvSpPr>
                          <a:spLocks/>
                        </wps:cNvSpPr>
                        <wps:spPr bwMode="auto">
                          <a:xfrm>
                            <a:off x="4946" y="7396"/>
                            <a:ext cx="4734" cy="1180"/>
                          </a:xfrm>
                          <a:custGeom>
                            <a:avLst/>
                            <a:gdLst>
                              <a:gd name="T0" fmla="*/ 0 w 4734"/>
                              <a:gd name="T1" fmla="*/ 500 h 1180"/>
                              <a:gd name="T2" fmla="*/ 307 w 4734"/>
                              <a:gd name="T3" fmla="*/ 966 h 1180"/>
                              <a:gd name="T4" fmla="*/ 1157 w 4734"/>
                              <a:gd name="T5" fmla="*/ 1136 h 1180"/>
                              <a:gd name="T6" fmla="*/ 2561 w 4734"/>
                              <a:gd name="T7" fmla="*/ 699 h 1180"/>
                              <a:gd name="T8" fmla="*/ 4734 w 4734"/>
                              <a:gd name="T9" fmla="*/ 0 h 1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34" h="1180">
                                <a:moveTo>
                                  <a:pt x="0" y="500"/>
                                </a:moveTo>
                                <a:cubicBezTo>
                                  <a:pt x="17" y="576"/>
                                  <a:pt x="114" y="860"/>
                                  <a:pt x="307" y="966"/>
                                </a:cubicBezTo>
                                <a:cubicBezTo>
                                  <a:pt x="500" y="1072"/>
                                  <a:pt x="781" y="1180"/>
                                  <a:pt x="1157" y="1136"/>
                                </a:cubicBezTo>
                                <a:cubicBezTo>
                                  <a:pt x="1533" y="1092"/>
                                  <a:pt x="1965" y="888"/>
                                  <a:pt x="2561" y="699"/>
                                </a:cubicBezTo>
                                <a:cubicBezTo>
                                  <a:pt x="3157" y="510"/>
                                  <a:pt x="4282" y="145"/>
                                  <a:pt x="4734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926" y="7867"/>
                            <a:ext cx="316" cy="18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8" y="8330"/>
                            <a:ext cx="78" cy="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272" y="8285"/>
                            <a:ext cx="117" cy="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3" y="7363"/>
                            <a:ext cx="4685" cy="14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5" y="7363"/>
                            <a:ext cx="4713" cy="128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76"/>
                        <wps:cNvSpPr>
                          <a:spLocks/>
                        </wps:cNvSpPr>
                        <wps:spPr bwMode="auto">
                          <a:xfrm>
                            <a:off x="4959" y="7413"/>
                            <a:ext cx="4672" cy="1007"/>
                          </a:xfrm>
                          <a:custGeom>
                            <a:avLst/>
                            <a:gdLst>
                              <a:gd name="T0" fmla="*/ 0 w 4672"/>
                              <a:gd name="T1" fmla="*/ 487 h 1007"/>
                              <a:gd name="T2" fmla="*/ 274 w 4672"/>
                              <a:gd name="T3" fmla="*/ 839 h 1007"/>
                              <a:gd name="T4" fmla="*/ 909 w 4672"/>
                              <a:gd name="T5" fmla="*/ 1004 h 1007"/>
                              <a:gd name="T6" fmla="*/ 1764 w 4672"/>
                              <a:gd name="T7" fmla="*/ 824 h 1007"/>
                              <a:gd name="T8" fmla="*/ 3035 w 4672"/>
                              <a:gd name="T9" fmla="*/ 469 h 1007"/>
                              <a:gd name="T10" fmla="*/ 4672 w 4672"/>
                              <a:gd name="T11" fmla="*/ 0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72" h="1007">
                                <a:moveTo>
                                  <a:pt x="0" y="487"/>
                                </a:moveTo>
                                <a:cubicBezTo>
                                  <a:pt x="14" y="539"/>
                                  <a:pt x="123" y="753"/>
                                  <a:pt x="274" y="839"/>
                                </a:cubicBezTo>
                                <a:cubicBezTo>
                                  <a:pt x="425" y="925"/>
                                  <a:pt x="661" y="1007"/>
                                  <a:pt x="909" y="1004"/>
                                </a:cubicBezTo>
                                <a:cubicBezTo>
                                  <a:pt x="1157" y="1001"/>
                                  <a:pt x="1410" y="913"/>
                                  <a:pt x="1764" y="824"/>
                                </a:cubicBezTo>
                                <a:cubicBezTo>
                                  <a:pt x="2118" y="735"/>
                                  <a:pt x="2550" y="606"/>
                                  <a:pt x="3035" y="469"/>
                                </a:cubicBezTo>
                                <a:cubicBezTo>
                                  <a:pt x="3520" y="332"/>
                                  <a:pt x="4123" y="158"/>
                                  <a:pt x="4672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7"/>
                        <wps:cNvSpPr>
                          <a:spLocks/>
                        </wps:cNvSpPr>
                        <wps:spPr bwMode="auto">
                          <a:xfrm>
                            <a:off x="9812" y="8246"/>
                            <a:ext cx="108" cy="1181"/>
                          </a:xfrm>
                          <a:custGeom>
                            <a:avLst/>
                            <a:gdLst>
                              <a:gd name="T0" fmla="*/ 9 w 50"/>
                              <a:gd name="T1" fmla="*/ 0 h 546"/>
                              <a:gd name="T2" fmla="*/ 45 w 50"/>
                              <a:gd name="T3" fmla="*/ 159 h 546"/>
                              <a:gd name="T4" fmla="*/ 42 w 50"/>
                              <a:gd name="T5" fmla="*/ 318 h 546"/>
                              <a:gd name="T6" fmla="*/ 0 w 50"/>
                              <a:gd name="T7" fmla="*/ 546 h 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546">
                                <a:moveTo>
                                  <a:pt x="9" y="0"/>
                                </a:moveTo>
                                <a:cubicBezTo>
                                  <a:pt x="14" y="26"/>
                                  <a:pt x="40" y="106"/>
                                  <a:pt x="45" y="159"/>
                                </a:cubicBezTo>
                                <a:cubicBezTo>
                                  <a:pt x="50" y="212"/>
                                  <a:pt x="49" y="254"/>
                                  <a:pt x="42" y="318"/>
                                </a:cubicBezTo>
                                <a:cubicBezTo>
                                  <a:pt x="35" y="382"/>
                                  <a:pt x="17" y="464"/>
                                  <a:pt x="0" y="546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8"/>
                        <wps:cNvSpPr>
                          <a:spLocks/>
                        </wps:cNvSpPr>
                        <wps:spPr bwMode="auto">
                          <a:xfrm>
                            <a:off x="5193" y="7233"/>
                            <a:ext cx="4325" cy="853"/>
                          </a:xfrm>
                          <a:custGeom>
                            <a:avLst/>
                            <a:gdLst>
                              <a:gd name="T0" fmla="*/ 0 w 4325"/>
                              <a:gd name="T1" fmla="*/ 599 h 853"/>
                              <a:gd name="T2" fmla="*/ 270 w 4325"/>
                              <a:gd name="T3" fmla="*/ 839 h 853"/>
                              <a:gd name="T4" fmla="*/ 1323 w 4325"/>
                              <a:gd name="T5" fmla="*/ 681 h 853"/>
                              <a:gd name="T6" fmla="*/ 4325 w 4325"/>
                              <a:gd name="T7" fmla="*/ 0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25" h="853">
                                <a:moveTo>
                                  <a:pt x="0" y="599"/>
                                </a:moveTo>
                                <a:cubicBezTo>
                                  <a:pt x="20" y="667"/>
                                  <a:pt x="50" y="825"/>
                                  <a:pt x="270" y="839"/>
                                </a:cubicBezTo>
                                <a:cubicBezTo>
                                  <a:pt x="490" y="853"/>
                                  <a:pt x="647" y="821"/>
                                  <a:pt x="1323" y="681"/>
                                </a:cubicBezTo>
                                <a:cubicBezTo>
                                  <a:pt x="1999" y="541"/>
                                  <a:pt x="3700" y="143"/>
                                  <a:pt x="432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8236" y="7428"/>
                            <a:ext cx="389" cy="2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0" name="Group 80"/>
                        <wpg:cNvGrpSpPr>
                          <a:grpSpLocks/>
                        </wpg:cNvGrpSpPr>
                        <wpg:grpSpPr bwMode="auto">
                          <a:xfrm>
                            <a:off x="9852" y="7344"/>
                            <a:ext cx="792" cy="424"/>
                            <a:chOff x="10494" y="7507"/>
                            <a:chExt cx="792" cy="424"/>
                          </a:xfrm>
                        </wpg:grpSpPr>
                        <wps:wsp>
                          <wps:cNvPr id="281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61" y="7507"/>
                              <a:ext cx="42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3A330" w14:textId="77777777" w:rsidR="00DF23F2" w:rsidRDefault="00DF23F2" w:rsidP="00AC7EB2">
                                <w:pPr>
                                  <w:rPr>
                                    <w:rFonts w:ascii="CG Times" w:hAnsi="CG Times"/>
                                    <w:sz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G Times" w:hAnsi="CG Times"/>
                                    <w:snapToGrid w:val="0"/>
                                    <w:color w:val="000000"/>
                                    <w:sz w:val="12"/>
                                    <w:lang w:val="en-US"/>
                                  </w:rPr>
                                  <w:t>Jointé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2" name="Lin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4" y="7680"/>
                              <a:ext cx="272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81" y="7667"/>
                              <a:ext cx="36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515" y="6397"/>
                            <a:ext cx="402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99B1A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" name="Group 85"/>
                        <wpg:cNvGrpSpPr>
                          <a:grpSpLocks/>
                        </wpg:cNvGrpSpPr>
                        <wpg:grpSpPr bwMode="auto">
                          <a:xfrm>
                            <a:off x="8948" y="6544"/>
                            <a:ext cx="921" cy="923"/>
                            <a:chOff x="8705" y="6422"/>
                            <a:chExt cx="921" cy="923"/>
                          </a:xfrm>
                        </wpg:grpSpPr>
                        <wps:wsp>
                          <wps:cNvPr id="2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5" y="6422"/>
                              <a:ext cx="411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2E8EA" w14:textId="77777777" w:rsidR="00DF23F2" w:rsidRDefault="00DF23F2" w:rsidP="00AC7EB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8" y="6482"/>
                              <a:ext cx="888" cy="24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05" y="6530"/>
                              <a:ext cx="48" cy="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2" y="6575"/>
                              <a:ext cx="6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6" y="6614"/>
                              <a:ext cx="60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77" y="6623"/>
                              <a:ext cx="39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70" y="6513"/>
                              <a:ext cx="283" cy="83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63" y="6495"/>
                              <a:ext cx="285" cy="81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64" y="6473"/>
                              <a:ext cx="278" cy="80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5" name="Group 95"/>
                        <wpg:cNvGrpSpPr>
                          <a:grpSpLocks/>
                        </wpg:cNvGrpSpPr>
                        <wpg:grpSpPr bwMode="auto">
                          <a:xfrm>
                            <a:off x="9026" y="8877"/>
                            <a:ext cx="522" cy="999"/>
                            <a:chOff x="8783" y="8755"/>
                            <a:chExt cx="522" cy="999"/>
                          </a:xfrm>
                        </wpg:grpSpPr>
                        <wps:wsp>
                          <wps:cNvPr id="296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8" y="8755"/>
                              <a:ext cx="84" cy="99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3" y="8811"/>
                              <a:ext cx="48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37" y="8799"/>
                              <a:ext cx="3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9361"/>
                              <a:ext cx="39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3" y="9367"/>
                              <a:ext cx="24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06" y="9753"/>
                              <a:ext cx="39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2" name="Group 102"/>
                        <wpg:cNvGrpSpPr>
                          <a:grpSpLocks/>
                        </wpg:cNvGrpSpPr>
                        <wpg:grpSpPr bwMode="auto">
                          <a:xfrm>
                            <a:off x="9695" y="8132"/>
                            <a:ext cx="765" cy="180"/>
                            <a:chOff x="10470" y="8480"/>
                            <a:chExt cx="765" cy="180"/>
                          </a:xfrm>
                        </wpg:grpSpPr>
                        <wps:wsp>
                          <wps:cNvPr id="303" name="Line 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70" y="8480"/>
                              <a:ext cx="765" cy="15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05" y="8503"/>
                              <a:ext cx="108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11" y="8561"/>
                              <a:ext cx="12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1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76" y="8585"/>
                              <a:ext cx="123" cy="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88" y="8603"/>
                              <a:ext cx="105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8" name="Group 108"/>
                        <wpg:cNvGrpSpPr>
                          <a:grpSpLocks/>
                        </wpg:cNvGrpSpPr>
                        <wpg:grpSpPr bwMode="auto">
                          <a:xfrm>
                            <a:off x="6668" y="9480"/>
                            <a:ext cx="1148" cy="1201"/>
                            <a:chOff x="6425" y="9358"/>
                            <a:chExt cx="1148" cy="1201"/>
                          </a:xfrm>
                        </wpg:grpSpPr>
                        <wps:wsp>
                          <wps:cNvPr id="30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3" y="10159"/>
                              <a:ext cx="660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D9753" w14:textId="77777777" w:rsidR="00DF23F2" w:rsidRDefault="00DF23F2" w:rsidP="00AC7EB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0" y="9358"/>
                              <a:ext cx="540" cy="106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5" y="9391"/>
                              <a:ext cx="75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03" y="9358"/>
                              <a:ext cx="6" cy="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7" y="9970"/>
                              <a:ext cx="75" cy="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1" y="9973"/>
                              <a:ext cx="3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1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97" y="10417"/>
                              <a:ext cx="36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6" name="Group 116"/>
                        <wpg:cNvGrpSpPr>
                          <a:grpSpLocks/>
                        </wpg:cNvGrpSpPr>
                        <wpg:grpSpPr bwMode="auto">
                          <a:xfrm>
                            <a:off x="8109" y="8732"/>
                            <a:ext cx="1747" cy="1769"/>
                            <a:chOff x="7866" y="8610"/>
                            <a:chExt cx="1747" cy="1769"/>
                          </a:xfrm>
                        </wpg:grpSpPr>
                        <wps:wsp>
                          <wps:cNvPr id="317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3" y="10049"/>
                              <a:ext cx="1650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3003C" w14:textId="77777777" w:rsidR="00DF23F2" w:rsidRDefault="00DF23F2" w:rsidP="00AC7EB2">
                                <w:pPr>
                                  <w:rPr>
                                    <w:rFonts w:ascii="CG Times" w:hAnsi="CG Times"/>
                                    <w:sz w:val="12"/>
                                  </w:rPr>
                                </w:pPr>
                                <w:r>
                                  <w:rPr>
                                    <w:rFonts w:ascii="CG Times" w:hAnsi="CG Times"/>
                                    <w:sz w:val="12"/>
                                  </w:rPr>
                                  <w:t>Prise de piquage 8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1" y="10295"/>
                              <a:ext cx="146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8610"/>
                              <a:ext cx="126" cy="17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484" y="7089"/>
                            <a:ext cx="8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2F241" w14:textId="77777777" w:rsidR="00DF23F2" w:rsidRDefault="00DF23F2" w:rsidP="00AC7EB2">
                              <w:pPr>
                                <w:rPr>
                                  <w:rFonts w:ascii="CG Times" w:hAnsi="CG Times"/>
                                  <w:sz w:val="12"/>
                                </w:rPr>
                              </w:pPr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 xml:space="preserve">Bord </w:t>
                              </w:r>
                              <w:proofErr w:type="spellStart"/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>remplié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1" name="Lin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7" y="7249"/>
                            <a:ext cx="915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" y="7253"/>
                            <a:ext cx="310" cy="12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364" y="6569"/>
                            <a:ext cx="8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445C0" w14:textId="77777777" w:rsidR="00DF23F2" w:rsidRDefault="00DF23F2" w:rsidP="00AC7EB2">
                              <w:pPr>
                                <w:rPr>
                                  <w:rFonts w:ascii="CG Times" w:hAnsi="CG Times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>Rafraîchissage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4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7" y="6729"/>
                            <a:ext cx="915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62" y="6733"/>
                            <a:ext cx="670" cy="128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3" y="7832"/>
                            <a:ext cx="2940" cy="6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CAA9E" id="Groupe 233" o:spid="_x0000_s1034" style="position:absolute;left:0;text-align:left;margin-left:40.1pt;margin-top:5.45pt;width:430.5pt;height:214.2pt;z-index:251675648" coordorigin="2034,6397" coordsize="8610,4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">
                <v:shape id="Text Box 34" o:spid="_x0000_s1035" type="#_x0000_t202" style="position:absolute;left:4709;top:8500;width:53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" strokecolor="white">
                  <v:textbox>
                    <w:txbxContent>
                      <w:p w14:paraId="1BA7C6CB" w14:textId="77777777" w:rsidR="00DF23F2" w:rsidRDefault="00DF23F2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D’</w:t>
                        </w:r>
                      </w:p>
                      <w:p w14:paraId="0E821D56" w14:textId="77777777" w:rsidR="00DF23F2" w:rsidRDefault="00DF23F2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 D</w:t>
                        </w:r>
                      </w:p>
                    </w:txbxContent>
                  </v:textbox>
                </v:shape>
                <v:shape id="Text Box 35" o:spid="_x0000_s1036" type="#_x0000_t202" style="position:absolute;left:4607;top:7592;width:581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" strokecolor="white">
                  <v:textbox>
                    <w:txbxContent>
                      <w:p w14:paraId="30AC1993" w14:textId="77777777" w:rsidR="00DF23F2" w:rsidRDefault="00DF23F2" w:rsidP="00AC7EB2">
                        <w:pPr>
                          <w:jc w:val="center"/>
                        </w:pPr>
                        <w:r>
                          <w:rPr>
                            <w:b/>
                            <w:noProof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36" o:spid="_x0000_s1037" type="#_x0000_t202" style="position:absolute;left:4931;top:9606;width:62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" strokecolor="white">
                  <v:textbox>
                    <w:txbxContent>
                      <w:p w14:paraId="555DF21F" w14:textId="77777777" w:rsidR="00DF23F2" w:rsidRDefault="00DF23F2" w:rsidP="00AC7EB2">
                        <w:pPr>
                          <w:jc w:val="center"/>
                          <w:rPr>
                            <w:b/>
                            <w:noProof/>
                            <w:sz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</w:rPr>
                          <w:t>C</w:t>
                        </w:r>
                      </w:p>
                      <w:p w14:paraId="101E6150" w14:textId="77777777" w:rsidR="00DF23F2" w:rsidRDefault="00DF23F2" w:rsidP="00AC7EB2"/>
                    </w:txbxContent>
                  </v:textbox>
                </v:shape>
                <v:group id="Group 37" o:spid="_x0000_s1038" style="position:absolute;left:2835;top:9106;width:1192;height:1329" coordorigin="2592,8984" coordsize="1192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Text Box 38" o:spid="_x0000_s1039" type="#_x0000_t202" style="position:absolute;left:2592;top:9908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" strokecolor="white">
                    <v:textbox>
                      <w:txbxContent>
                        <w:p w14:paraId="7887E990" w14:textId="77777777" w:rsidR="00DF23F2" w:rsidRDefault="00DF23F2" w:rsidP="00AC7EB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18</w:t>
                          </w:r>
                        </w:p>
                      </w:txbxContent>
                    </v:textbox>
                  </v:shape>
                  <v:line id="Line 39" o:spid="_x0000_s1040" style="position:absolute;flip:y;visibility:visible;mso-wrap-style:square" from="3118,8984" to="3784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8Z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D0+AK3M+kIyOkVAAD//wMAUEsBAi0AFAAGAAgAAAAhANvh9svuAAAAhQEAABMAAAAAAAAA&#10;AAAAAAAAAAAAAFtDb250ZW50X1R5cGVzXS54bWxQSwECLQAUAAYACAAAACEAWvQsW78AAAAVAQAA&#10;CwAAAAAAAAAAAAAAAAAfAQAAX3JlbHMvLnJlbHNQSwECLQAUAAYACAAAACEAVBFPGcYAAADcAAAA&#10;DwAAAAAAAAAAAAAAAAAHAgAAZHJzL2Rvd25yZXYueG1sUEsFBgAAAAADAAMAtwAAAPoCAAAAAA==&#10;" strokeweight="0"/>
                  <v:line id="Line 40" o:spid="_x0000_s1041" style="position:absolute;visibility:visible;mso-wrap-style:square" from="3693,9075" to="3696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<v:line id="Line 41" o:spid="_x0000_s1042" style="position:absolute;flip:y;visibility:visible;mso-wrap-style:square" from="3696,9105" to="3756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yG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CdzOpCMg1/8AAAD//wMAUEsBAi0AFAAGAAgAAAAhANvh9svuAAAAhQEAABMAAAAAAAAA&#10;AAAAAAAAAAAAAFtDb250ZW50X1R5cGVzXS54bWxQSwECLQAUAAYACAAAACEAWvQsW78AAAAVAQAA&#10;CwAAAAAAAAAAAAAAAAAfAQAAX3JlbHMvLnJlbHNQSwECLQAUAAYACAAAACEAbd78hsYAAADcAAAA&#10;DwAAAAAAAAAAAAAAAAAHAgAAZHJzL2Rvd25yZXYueG1sUEsFBgAAAAADAAMAtwAAAPoCAAAAAA==&#10;"/>
                  <v:line id="Line 42" o:spid="_x0000_s1043" style="position:absolute;flip:x;visibility:visible;mso-wrap-style:square" from="3477,9523" to="3483,9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Lx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OF2Jh0BufkDAAD//wMAUEsBAi0AFAAGAAgAAAAhANvh9svuAAAAhQEAABMAAAAAAAAA&#10;AAAAAAAAAAAAAFtDb250ZW50X1R5cGVzXS54bWxQSwECLQAUAAYACAAAACEAWvQsW78AAAAVAQAA&#10;CwAAAAAAAAAAAAAAAAAfAQAAX3JlbHMvLnJlbHNQSwECLQAUAAYACAAAACEAnQxi8cYAAADcAAAA&#10;DwAAAAAAAAAAAAAAAAAHAgAAZHJzL2Rvd25yZXYueG1sUEsFBgAAAAADAAMAtwAAAPoCAAAAAA==&#10;"/>
                  <v:line id="Line 43" o:spid="_x0000_s1044" style="position:absolute;flip:x;visibility:visible;mso-wrap-style:square" from="3410,9531" to="3475,9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  <v:line id="Line 44" o:spid="_x0000_s1045" style="position:absolute;flip:x;visibility:visible;mso-wrap-style:square" from="2719,10179" to="3112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" strokeweight=".5pt"/>
                </v:group>
                <v:shape id="Text Box 45" o:spid="_x0000_s1046" type="#_x0000_t202" style="position:absolute;left:9109;top:9610;width:56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" strokecolor="white">
                  <v:textbox>
                    <w:txbxContent>
                      <w:p w14:paraId="6A4F0418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v:shape id="Text Box 46" o:spid="_x0000_s1047" type="#_x0000_t202" style="position:absolute;left:9983;top:8734;width:64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" strokecolor="white">
                  <v:textbox>
                    <w:txbxContent>
                      <w:p w14:paraId="2D1995B2" w14:textId="77777777" w:rsidR="00DF23F2" w:rsidRDefault="00DF23F2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47" o:spid="_x0000_s1048" type="#_x0000_t202" style="position:absolute;left:9490;top:7151;width:75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" strokecolor="white">
                  <v:textbox>
                    <w:txbxContent>
                      <w:p w14:paraId="4E2349C6" w14:textId="77777777" w:rsidR="00DF23F2" w:rsidRDefault="00DF23F2" w:rsidP="00AC7EB2">
                        <w:pPr>
                          <w:jc w:val="center"/>
                          <w:rPr>
                            <w:b/>
                            <w:noProof/>
                            <w:sz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</w:rPr>
                          <w:t>F</w:t>
                        </w:r>
                      </w:p>
                      <w:p w14:paraId="3AD21F99" w14:textId="77777777" w:rsidR="00DF23F2" w:rsidRDefault="00DF23F2" w:rsidP="00AC7EB2"/>
                    </w:txbxContent>
                  </v:textbox>
                </v:shape>
                <v:shape id="Text Box 48" o:spid="_x0000_s1049" type="#_x0000_t202" style="position:absolute;left:2034;top:7685;width:66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" strokecolor="white">
                  <v:textbox>
                    <w:txbxContent>
                      <w:p w14:paraId="39247028" w14:textId="77777777" w:rsidR="00DF23F2" w:rsidRDefault="00DF23F2" w:rsidP="00AC7EB2">
                        <w:pPr>
                          <w:jc w:val="center"/>
                          <w:rPr>
                            <w:noProof/>
                            <w:sz w:val="16"/>
                          </w:rPr>
                        </w:pPr>
                        <w:r>
                          <w:rPr>
                            <w:noProof/>
                            <w:sz w:val="16"/>
                          </w:rPr>
                          <w:t>16</w:t>
                        </w:r>
                      </w:p>
                      <w:p w14:paraId="45EF71D1" w14:textId="77777777" w:rsidR="00DF23F2" w:rsidRDefault="00DF23F2" w:rsidP="00AC7EB2"/>
                    </w:txbxContent>
                  </v:textbox>
                </v:shape>
                <v:shape id="Text Box 49" o:spid="_x0000_s1050" type="#_x0000_t202" style="position:absolute;left:2389;top:8231;width:49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" strokecolor="white">
                  <v:textbox>
                    <w:txbxContent>
                      <w:p w14:paraId="07AB4161" w14:textId="77777777" w:rsidR="00DF23F2" w:rsidRDefault="00DF23F2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group id="Group 50" o:spid="_x0000_s1051" style="position:absolute;left:2036;top:7756;width:756;height:798" coordorigin="1793,7634" coordsize="756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line id="Line 51" o:spid="_x0000_s1052" style="position:absolute;flip:x y;visibility:visible;mso-wrap-style:square" from="2287,7634" to="2450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" strokeweight=".25pt"/>
                  <v:line id="Line 52" o:spid="_x0000_s1053" style="position:absolute;flip:x y;visibility:visible;mso-wrap-style:square" from="1929,7720" to="2054,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" strokeweight=".25pt"/>
                  <v:line id="Line 53" o:spid="_x0000_s1054" style="position:absolute;flip:y;visibility:visible;mso-wrap-style:square" from="1811,7752" to="2549,7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" strokeweight=".25pt"/>
                  <v:line id="Line 54" o:spid="_x0000_s1055" style="position:absolute;flip:y;visibility:visible;mso-wrap-style:square" from="2326,7723" to="2454,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nD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B6G8PvmXQE5PwOAAD//wMAUEsBAi0AFAAGAAgAAAAhANvh9svuAAAAhQEAABMAAAAAAAAA&#10;AAAAAAAAAAAAAFtDb250ZW50X1R5cGVzXS54bWxQSwECLQAUAAYACAAAACEAWvQsW78AAAAVAQAA&#10;CwAAAAAAAAAAAAAAAAAfAQAAX3JlbHMvLnJlbHNQSwECLQAUAAYACAAAACEA+HDJw8YAAADcAAAA&#10;DwAAAAAAAAAAAAAAAAAHAgAAZHJzL2Rvd25yZXYueG1sUEsFBgAAAAADAAMAtwAAAPoCAAAAAA==&#10;"/>
                  <v:line id="Line 55" o:spid="_x0000_s1056" style="position:absolute;visibility:visible;mso-wrap-style:square" from="2326,7793" to="2468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0n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E4Y7SfHAAAA3AAA&#10;AA8AAAAAAAAAAAAAAAAABwIAAGRycy9kb3ducmV2LnhtbFBLBQYAAAAAAwADALcAAAD7AgAAAAA=&#10;"/>
                  <v:line id="Line 56" o:spid="_x0000_s1057" style="position:absolute;flip:x y;visibility:visible;mso-wrap-style:square" from="1793,7835" to="1951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"/>
                  <v:line id="Line 57" o:spid="_x0000_s1058" style="position:absolute;flip:x;visibility:visible;mso-wrap-style:square" from="1823,7862" to="1958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0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uH+E05l0BGT5BwAA//8DAFBLAQItABQABgAIAAAAIQDb4fbL7gAAAIUBAAATAAAAAAAA&#10;AAAAAAAAAAAAAABbQ29udGVudF9UeXBlc10ueG1sUEsBAi0AFAAGAAgAAAAhAFr0LFu/AAAAFQEA&#10;AAsAAAAAAAAAAAAAAAAAHwEAAF9yZWxzLy5yZWxzUEsBAi0AFAAGAAgAAAAhAAiiV7THAAAA3AAA&#10;AA8AAAAAAAAAAAAAAAAABwIAAGRycy9kb3ducmV2LnhtbFBLBQYAAAAAAwADALcAAAD7AgAAAAA=&#10;"/>
                </v:group>
                <v:line id="Line 58" o:spid="_x0000_s1059" style="position:absolute;flip:y;visibility:visible;mso-wrap-style:square" from="5917,7655" to="6189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" strokecolor="yellow" strokeweight="0"/>
                <v:shape id="Freeform 59" o:spid="_x0000_s1060" style="position:absolute;left:7928;top:7493;width:405;height:2159;visibility:visible;mso-wrap-style:square;v-text-anchor:top" coordsize="187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" path="m187,l,998e">
                  <v:stroke dashstyle="longDash"/>
                  <v:path o:connecttype="custom" o:connectlocs="405,0;0,2159" o:connectangles="0,0"/>
                </v:shape>
                <v:shape id="Freeform 60" o:spid="_x0000_s1061" style="position:absolute;left:9516;top:7169;width:677;height:2264;visibility:visible;mso-wrap-style:square;v-text-anchor:top" coordsize="31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" path="m,l313,1047e">
                  <v:stroke dashstyle="longDashDot"/>
                  <v:path o:connecttype="custom" o:connectlocs="0,0;677,2264" o:connectangles="0,0"/>
                </v:shape>
                <v:line id="Line 61" o:spid="_x0000_s1062" style="position:absolute;flip:y;visibility:visible;mso-wrap-style:square" from="2270,7556" to="6765,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" strokecolor="red" strokeweight=".5pt">
                  <v:stroke dashstyle="longDashDot"/>
                </v:line>
                <v:shape id="Freeform 62" o:spid="_x0000_s1063" style="position:absolute;left:2672;top:8401;width:7398;height:1370;visibility:visible;mso-wrap-style:square;v-text-anchor:top" coordsize="342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" path="m,c6,18,13,36,45,68v32,32,52,68,150,127c293,254,464,352,630,420v166,68,417,147,562,180c1337,633,1403,630,1501,618v98,-12,196,-57,279,-90c1863,495,1898,456,1996,420v98,-36,219,-81,374,-105c2525,291,2750,293,2925,278v175,-15,414,-44,495,-53e" filled="f" strokecolor="#f90" strokeweight=".25pt">
                  <v:path arrowok="t" o:connecttype="custom" o:connectlocs="0,0;97,147;422,422;1363,909;2578,1299;3247,1338;3850,1143;4318,909;5127,682;6327,602;7398,487" o:connectangles="0,0,0,0,0,0,0,0,0,0,0"/>
                </v:shape>
                <v:shape id="Freeform 63" o:spid="_x0000_s1064" style="position:absolute;left:2947;top:8711;width:5353;height:1107;visibility:visible;mso-wrap-style:square;v-text-anchor:top" coordsize="247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" path="m,c97,50,194,100,323,157v129,57,284,127,454,183c947,396,1192,480,1341,496v149,16,221,-23,332,-61c1784,397,1906,313,2010,270v104,-43,211,-76,288,-95c2375,156,2438,161,2475,157e" filled="f" strokecolor="#f90" strokeweight=".25pt">
                  <v:path arrowok="t" o:connecttype="custom" o:connectlocs="0,0;699,339;1681,735;2900,1072;3618,941;4347,584;4970,378;5353,339" o:connectangles="0,0,0,0,0,0,0,0"/>
                </v:shape>
                <v:shape id="Freeform 64" o:spid="_x0000_s1065" style="position:absolute;left:2292;top:8388;width:7708;height:1945;visibility:visible;mso-wrap-style:square;v-text-anchor:top" coordsize="3564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" path="m,c6,21,8,85,33,129v25,44,16,73,117,138c251,332,448,437,639,522v191,85,472,195,660,255c1487,837,1651,871,1767,885v116,14,137,4,228,-24c2086,833,2215,762,2313,717v98,-45,169,-91,273,-123c2690,562,2774,546,2937,525v163,-21,497,-45,627,-57e" filled="f" strokeweight="1.5pt">
                  <v:path arrowok="t" o:connecttype="custom" o:connectlocs="0,0;71,279;324,578;1382,1129;2809,1681;3822,1915;4315,1863;5002,1551;5593,1285;6352,1136;7708,1013" o:connectangles="0,0,0,0,0,0,0,0,0,0,0"/>
                </v:shape>
                <v:shape id="Freeform 65" o:spid="_x0000_s1066" style="position:absolute;left:2610;top:8979;width:5963;height:1296;visibility:visible;mso-wrap-style:square;v-text-anchor:top" coordsize="2757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" path="m,c57,37,187,143,345,222v158,79,428,192,603,252c1123,534,1270,563,1394,581v124,18,206,16,295,1c1778,567,1826,533,1926,491v100,-42,222,-119,360,-158c2424,294,2659,271,2757,255e" filled="f" strokeweight="1.5pt">
                  <v:path arrowok="t" o:connecttype="custom" o:connectlocs="0,0;746,480;2050,1026;3015,1257;3653,1259;4166,1062;4944,720;5963,552" o:connectangles="0,0,0,0,0,0,0,0"/>
                </v:shape>
                <v:shape id="Freeform 66" o:spid="_x0000_s1067" style="position:absolute;left:2672;top:6578;width:4103;height:1823;visibility:visible;mso-wrap-style:square;v-text-anchor:top" coordsize="189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" path="m,843c30,816,60,790,135,768v75,-22,177,-36,315,-60c588,684,847,651,964,624v117,-27,98,-22,189,-78c1244,490,1389,379,1513,288,1637,197,1817,60,1897,e" filled="f" strokecolor="#f90" strokeweight=".25pt">
                  <v:path arrowok="t" o:connecttype="custom" o:connectlocs="0,1823;292,1661;973,1531;2085,1349;2494,1181;3272,623;4103,0" o:connectangles="0,0,0,0,0,0,0"/>
                </v:shape>
                <v:shape id="Freeform 67" o:spid="_x0000_s1068" style="position:absolute;left:6769;top:6584;width:2894;height:463;visibility:visible;mso-wrap-style:square;v-text-anchor:top" coordsize="133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" path="m,c84,29,385,146,504,180v119,34,68,19,207,21c850,203,1208,194,1338,192e" filled="f" strokecolor="#f90" strokeweight=".25pt">
                  <v:path arrowok="t" o:connecttype="custom" o:connectlocs="0,0;1090,389;1538,435;2894,415" o:connectangles="0,0,0,0"/>
                </v:shape>
                <v:shape id="Freeform 68" o:spid="_x0000_s1069" style="position:absolute;left:9663;top:7006;width:413;height:1899;visibility:visible;mso-wrap-style:square;v-text-anchor:top" coordsize="191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" path="m,c41,129,83,260,113,368v30,108,56,198,67,283c191,736,180,831,180,878e" filled="f" strokecolor="#f90" strokeweight=".25pt">
                  <v:path arrowok="t" o:connecttype="custom" o:connectlocs="0,0;244,796;389,1408;389,1899" o:connectangles="0,0,0,0"/>
                </v:shape>
                <v:shape id="Freeform 69" o:spid="_x0000_s1070" style="position:absolute;left:9678;top:7382;width:426;height:2025;visibility:visible;mso-wrap-style:square;v-text-anchor:top" coordsize="426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" path="m,c57,150,271,651,342,907v71,256,84,445,82,631c422,1724,342,1941,326,2025e" filled="f" strokeweight="1.5pt">
                  <v:path arrowok="t" o:connecttype="custom" o:connectlocs="0,0;342,907;424,1538;326,2025" o:connectangles="0,0,0,0"/>
                </v:shape>
                <v:shape id="Freeform 70" o:spid="_x0000_s1071" style="position:absolute;left:4946;top:7396;width:4734;height:1180;visibility:visible;mso-wrap-style:square;v-text-anchor:top" coordsize="473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" path="m,500v17,76,114,360,307,466c500,1072,781,1180,1157,1136v376,-44,808,-248,1404,-437c3157,510,4282,145,4734,e" filled="f" strokeweight="1.5pt">
                  <v:path arrowok="t" o:connecttype="custom" o:connectlocs="0,500;307,966;1157,1136;2561,699;4734,0" o:connectangles="0,0,0,0,0"/>
                </v:shape>
                <v:line id="Line 71" o:spid="_x0000_s1072" style="position:absolute;visibility:visible;mso-wrap-style:square" from="4926,7867" to="5242,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" strokecolor="blue" strokeweight=".25pt"/>
                <v:line id="Line 72" o:spid="_x0000_s1073" style="position:absolute;flip:y;visibility:visible;mso-wrap-style:square" from="2298,8330" to="237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" strokeweight=".25pt"/>
                <v:line id="Line 73" o:spid="_x0000_s1074" style="position:absolute;visibility:visible;mso-wrap-style:square" from="2272,8285" to="2389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kl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" strokeweight=".25pt"/>
                <v:line id="Line 74" o:spid="_x0000_s1075" style="position:absolute;flip:y;visibility:visible;mso-wrap-style:square" from="5093,7363" to="9778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" strokecolor="blue" strokeweight=".25pt"/>
                <v:line id="Line 75" o:spid="_x0000_s1076" style="position:absolute;flip:y;visibility:visible;mso-wrap-style:square" from="5065,7363" to="9778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" strokecolor="blue" strokeweight=".25pt"/>
                <v:shape id="Freeform 76" o:spid="_x0000_s1077" style="position:absolute;left:4959;top:7413;width:4672;height:1007;visibility:visible;mso-wrap-style:square;v-text-anchor:top" coordsize="467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" path="m,487v14,52,123,266,274,352c425,925,661,1007,909,1004v248,-3,501,-91,855,-180c2118,735,2550,606,3035,469,3520,332,4123,158,4672,e" filled="f" strokeweight="1.5pt">
                  <v:path arrowok="t" o:connecttype="custom" o:connectlocs="0,487;274,839;909,1004;1764,824;3035,469;4672,0" o:connectangles="0,0,0,0,0,0"/>
                </v:shape>
                <v:shape id="Freeform 77" o:spid="_x0000_s1078" style="position:absolute;left:9812;top:8246;width:108;height:1181;visibility:visible;mso-wrap-style:square;v-text-anchor:top" coordsize="5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" path="m9,v5,26,31,106,36,159c50,212,49,254,42,318,35,382,17,464,,546e" filled="f" strokeweight="1pt">
                  <v:path arrowok="t" o:connecttype="custom" o:connectlocs="19,0;97,344;91,688;0,1181" o:connectangles="0,0,0,0"/>
                </v:shape>
                <v:shape id="Freeform 78" o:spid="_x0000_s1079" style="position:absolute;left:5193;top:7233;width:4325;height:853;visibility:visible;mso-wrap-style:square;v-text-anchor:top" coordsize="4325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" path="m,599v20,68,50,226,270,240c490,853,647,821,1323,681,1999,541,3700,143,4325,e" filled="f">
                  <v:path arrowok="t" o:connecttype="custom" o:connectlocs="0,599;270,839;1323,681;4325,0" o:connectangles="0,0,0,0"/>
                </v:shape>
                <v:line id="Line 79" o:spid="_x0000_s1080" style="position:absolute;flip:x;visibility:visible;mso-wrap-style:square" from="8236,7428" to="8625,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o9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B6m8HtTDoCcvkHAAD//wMAUEsBAi0AFAAGAAgAAAAhANvh9svuAAAAhQEAABMAAAAAAAAA&#10;AAAAAAAAAAAAAFtDb250ZW50X1R5cGVzXS54bWxQSwECLQAUAAYACAAAACEAWvQsW78AAAAVAQAA&#10;CwAAAAAAAAAAAAAAAAAfAQAAX3JlbHMvLnJlbHNQSwECLQAUAAYACAAAACEAXcQ6PcYAAADcAAAA&#10;DwAAAAAAAAAAAAAAAAAHAgAAZHJzL2Rvd25yZXYueG1sUEsFBgAAAAADAAMAtwAAAPoCAAAAAA==&#10;"/>
                <v:group id="Group 80" o:spid="_x0000_s1081" style="position:absolute;left:9852;top:7344;width:792;height:424" coordorigin="10494,7507" coordsize="79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81" o:spid="_x0000_s1082" style="position:absolute;left:10861;top:7507;width:4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  <v:textbox inset="0,0,0,0">
                      <w:txbxContent>
                        <w:p w14:paraId="7103A330" w14:textId="77777777" w:rsidR="00DF23F2" w:rsidRDefault="00DF23F2" w:rsidP="00AC7EB2">
                          <w:pPr>
                            <w:rPr>
                              <w:rFonts w:ascii="CG Times" w:hAnsi="CG Times"/>
                              <w:sz w:val="12"/>
                            </w:rPr>
                          </w:pPr>
                          <w:proofErr w:type="spellStart"/>
                          <w:r>
                            <w:rPr>
                              <w:rFonts w:ascii="CG Times" w:hAnsi="CG Times"/>
                              <w:snapToGrid w:val="0"/>
                              <w:color w:val="000000"/>
                              <w:sz w:val="12"/>
                              <w:lang w:val="en-US"/>
                            </w:rPr>
                            <w:t>Jointé</w:t>
                          </w:r>
                          <w:proofErr w:type="spellEnd"/>
                        </w:p>
                      </w:txbxContent>
                    </v:textbox>
                  </v:rect>
                  <v:line id="Line 82" o:spid="_x0000_s1083" style="position:absolute;flip:x;visibility:visible;mso-wrap-style:square" from="10494,7680" to="10766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" strokeweight="0">
                    <v:stroke endarrow="block"/>
                  </v:line>
                  <v:line id="Line 83" o:spid="_x0000_s1084" style="position:absolute;flip:y;visibility:visible;mso-wrap-style:square" from="10781,7667" to="11149,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EU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UznM/g9k46AXN4BAAD//wMAUEsBAi0AFAAGAAgAAAAhANvh9svuAAAAhQEAABMAAAAAAAAA&#10;AAAAAAAAAAAAAFtDb250ZW50X1R5cGVzXS54bWxQSwECLQAUAAYACAAAACEAWvQsW78AAAAVAQAA&#10;CwAAAAAAAAAAAAAAAAAfAQAAX3JlbHMvLnJlbHNQSwECLQAUAAYACAAAACEAlkaxFMYAAADcAAAA&#10;DwAAAAAAAAAAAAAAAAAHAgAAZHJzL2Rvd25yZXYueG1sUEsFBgAAAAADAAMAtwAAAPoCAAAAAA==&#10;" strokeweight="0"/>
                </v:group>
                <v:shape id="Text Box 84" o:spid="_x0000_s1085" type="#_x0000_t202" style="position:absolute;left:9515;top:6397;width:40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" strokecolor="white">
                  <v:textbox>
                    <w:txbxContent>
                      <w:p w14:paraId="74F99B1A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group id="Group 85" o:spid="_x0000_s1086" style="position:absolute;left:8948;top:6544;width:921;height:923" coordorigin="8705,6422" coordsize="921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Text Box 86" o:spid="_x0000_s1087" type="#_x0000_t202" style="position:absolute;left:8705;top:6422;width:41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" strokecolor="white">
                    <v:textbox>
                      <w:txbxContent>
                        <w:p w14:paraId="37D2E8EA" w14:textId="77777777" w:rsidR="00DF23F2" w:rsidRDefault="00DF23F2" w:rsidP="00AC7EB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87" o:spid="_x0000_s1088" style="position:absolute;flip:y;visibility:visible;mso-wrap-style:square" from="8738,6482" to="9626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" strokeweight=".25pt"/>
                  <v:line id="Line 88" o:spid="_x0000_s1089" style="position:absolute;flip:y;visibility:visible;mso-wrap-style:square" from="9305,6530" to="9353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    <v:line id="Line 89" o:spid="_x0000_s1090" style="position:absolute;visibility:visible;mso-wrap-style:square" from="9302,6575" to="9368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  <v:line id="Line 90" o:spid="_x0000_s1091" style="position:absolute;flip:x y;visibility:visible;mso-wrap-style:square" from="9056,6614" to="9116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"/>
                  <v:line id="Line 91" o:spid="_x0000_s1092" style="position:absolute;flip:x;visibility:visible;mso-wrap-style:square" from="9077,6623" to="9116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DB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nI7idSUdALq8AAAD//wMAUEsBAi0AFAAGAAgAAAAhANvh9svuAAAAhQEAABMAAAAAAAAA&#10;AAAAAAAAAAAAAFtDb250ZW50X1R5cGVzXS54bWxQSwECLQAUAAYACAAAACEAWvQsW78AAAAVAQAA&#10;CwAAAAAAAAAAAAAAAAAfAQAAX3JlbHMvLnJlbHNQSwECLQAUAAYACAAAACEAE77QwcYAAADcAAAA&#10;DwAAAAAAAAAAAAAAAAAHAgAAZHJzL2Rvd25yZXYueG1sUEsFBgAAAAADAAMAtwAAAPoCAAAAAA==&#10;"/>
                  <v:line id="Line 92" o:spid="_x0000_s1093" style="position:absolute;flip:x y;visibility:visible;mso-wrap-style:square" from="9070,6513" to="9353,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" strokeweight=".25pt"/>
                  <v:line id="Line 93" o:spid="_x0000_s1094" style="position:absolute;flip:x y;visibility:visible;mso-wrap-style:square" from="9163,6495" to="9448,7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" strokeweight=".25pt"/>
                  <v:line id="Line 94" o:spid="_x0000_s1095" style="position:absolute;flip:x y;visibility:visible;mso-wrap-style:square" from="9264,6473" to="9542,7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" strokeweight=".25pt"/>
                </v:group>
                <v:group id="Group 95" o:spid="_x0000_s1096" style="position:absolute;left:9026;top:8877;width:522;height:999" coordorigin="8783,8755" coordsize="52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line id="Line 96" o:spid="_x0000_s1097" style="position:absolute;visibility:visible;mso-wrap-style:square" from="8818,8755" to="8902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" strokeweight=".25pt"/>
                  <v:line id="Line 97" o:spid="_x0000_s1098" style="position:absolute;visibility:visible;mso-wrap-style:square" from="8783,8811" to="8831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  <v:line id="Line 98" o:spid="_x0000_s1099" style="position:absolute;flip:y;visibility:visible;mso-wrap-style:square" from="8837,8799" to="8867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"/>
                  <v:line id="Line 99" o:spid="_x0000_s1100" style="position:absolute;visibility:visible;mso-wrap-style:square" from="8876,9361" to="8915,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  <v:line id="Line 100" o:spid="_x0000_s1101" style="position:absolute;flip:x;visibility:visible;mso-wrap-style:square" from="8843,9367" to="8867,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9AwwAAANw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luanM+kIyPkdAAD//wMAUEsBAi0AFAAGAAgAAAAhANvh9svuAAAAhQEAABMAAAAAAAAAAAAA&#10;AAAAAAAAAFtDb250ZW50X1R5cGVzXS54bWxQSwECLQAUAAYACAAAACEAWvQsW78AAAAVAQAACwAA&#10;AAAAAAAAAAAAAAAfAQAAX3JlbHMvLnJlbHNQSwECLQAUAAYACAAAACEA4hnvQMMAAADcAAAADwAA&#10;AAAAAAAAAAAAAAAHAgAAZHJzL2Rvd25yZXYueG1sUEsFBgAAAAADAAMAtwAAAPcCAAAAAA==&#10;"/>
                  <v:line id="Line 101" o:spid="_x0000_s1102" style="position:absolute;visibility:visible;mso-wrap-style:square" from="8906,9753" to="9305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" strokeweight=".5pt"/>
                </v:group>
                <v:group id="Group 102" o:spid="_x0000_s1103" style="position:absolute;left:9695;top:8132;width:765;height:180" coordorigin="10470,8480" coordsize="7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line id="Line 103" o:spid="_x0000_s1104" style="position:absolute;flip:y;visibility:visible;mso-wrap-style:square" from="10470,8480" to="11235,8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" strokeweight=".25pt"/>
                  <v:line id="Line 104" o:spid="_x0000_s1105" style="position:absolute;flip:y;visibility:visible;mso-wrap-style:square" from="10805,8503" to="10913,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lD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WzbA5/Z9IRkKtfAAAA//8DAFBLAQItABQABgAIAAAAIQDb4fbL7gAAAIUBAAATAAAAAAAA&#10;AAAAAAAAAAAAAABbQ29udGVudF9UeXBlc10ueG1sUEsBAi0AFAAGAAgAAAAhAFr0LFu/AAAAFQEA&#10;AAsAAAAAAAAAAAAAAAAAHwEAAF9yZWxzLy5yZWxzUEsBAi0AFAAGAAgAAAAhAJ0i6UPHAAAA3AAA&#10;AA8AAAAAAAAAAAAAAAAABwIAAGRycy9kb3ducmV2LnhtbFBLBQYAAAAAAwADALcAAAD7AgAAAAA=&#10;"/>
                  <v:line id="Line 105" o:spid="_x0000_s1106" style="position:absolute;visibility:visible;mso-wrap-style:square" from="10811,8561" to="10932,8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    <v:line id="Line 106" o:spid="_x0000_s1107" style="position:absolute;flip:x y;visibility:visible;mso-wrap-style:square" from="10476,8585" to="10599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"/>
                  <v:line id="Line 107" o:spid="_x0000_s1108" style="position:absolute;flip:x;visibility:visible;mso-wrap-style:square" from="10488,8603" to="10593,8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"/>
                </v:group>
                <v:group id="Group 108" o:spid="_x0000_s1109" style="position:absolute;left:6668;top:9480;width:1148;height:1201" coordorigin="6425,9358" coordsize="1148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Text Box 109" o:spid="_x0000_s1110" type="#_x0000_t202" style="position:absolute;left:6913;top:10159;width:6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" strokecolor="white">
                    <v:textbox>
                      <w:txbxContent>
                        <w:p w14:paraId="3AFD9753" w14:textId="77777777" w:rsidR="00DF23F2" w:rsidRDefault="00DF23F2" w:rsidP="00AC7EB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</w:t>
                          </w:r>
                        </w:p>
                      </w:txbxContent>
                    </v:textbox>
                  </v:shape>
                  <v:line id="Line 110" o:spid="_x0000_s1111" style="position:absolute;visibility:visible;mso-wrap-style:square" from="6460,9358" to="7000,10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" strokeweight=".25pt"/>
                  <v:line id="Line 111" o:spid="_x0000_s1112" style="position:absolute;visibility:visible;mso-wrap-style:square" from="6425,9391" to="6500,9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"/>
                  <v:line id="Line 112" o:spid="_x0000_s1113" style="position:absolute;flip:x y;visibility:visible;mso-wrap-style:square" from="6503,9358" to="6509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"/>
                  <v:line id="Line 113" o:spid="_x0000_s1114" style="position:absolute;visibility:visible;mso-wrap-style:square" from="6767,9970" to="6842,1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  <v:line id="Line 114" o:spid="_x0000_s1115" style="position:absolute;visibility:visible;mso-wrap-style:square" from="6761,9973" to="6764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  <v:line id="Line 115" o:spid="_x0000_s1116" style="position:absolute;flip:x;visibility:visible;mso-wrap-style:square" from="6997,10417" to="7360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" strokeweight=".5pt"/>
                </v:group>
                <v:group id="Group 116" o:spid="_x0000_s1117" style="position:absolute;left:8109;top:8732;width:1747;height:1769" coordorigin="7866,8610" coordsize="174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Text Box 117" o:spid="_x0000_s1118" type="#_x0000_t202" style="position:absolute;left:7963;top:10049;width:165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" strokecolor="white">
                    <v:textbox>
                      <w:txbxContent>
                        <w:p w14:paraId="6323003C" w14:textId="77777777" w:rsidR="00DF23F2" w:rsidRDefault="00DF23F2" w:rsidP="00AC7EB2">
                          <w:pPr>
                            <w:rPr>
                              <w:rFonts w:ascii="CG Times" w:hAnsi="CG Times"/>
                              <w:sz w:val="12"/>
                            </w:rPr>
                          </w:pPr>
                          <w:r>
                            <w:rPr>
                              <w:rFonts w:ascii="CG Times" w:hAnsi="CG Times"/>
                              <w:sz w:val="12"/>
                            </w:rPr>
                            <w:t>Prise de piquage 8 mm</w:t>
                          </w:r>
                        </w:p>
                      </w:txbxContent>
                    </v:textbox>
                  </v:shape>
                  <v:line id="Line 118" o:spid="_x0000_s1119" style="position:absolute;visibility:visible;mso-wrap-style:square" from="7871,10295" to="9339,10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" strokeweight=".25pt"/>
                  <v:line id="Line 119" o:spid="_x0000_s1120" style="position:absolute;flip:y;visibility:visible;mso-wrap-style:square" from="7866,8610" to="7992,10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" strokeweight="0">
                    <v:stroke endarrow="oval"/>
                  </v:line>
                </v:group>
                <v:rect id="Rectangle 120" o:spid="_x0000_s1121" style="position:absolute;left:4484;top:7089;width:8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5E22F241" w14:textId="77777777" w:rsidR="00DF23F2" w:rsidRDefault="00DF23F2" w:rsidP="00AC7EB2">
                        <w:pPr>
                          <w:rPr>
                            <w:rFonts w:ascii="CG Times" w:hAnsi="CG Times"/>
                            <w:sz w:val="12"/>
                          </w:rPr>
                        </w:pPr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 xml:space="preserve">Bord </w:t>
                        </w:r>
                        <w:proofErr w:type="spellStart"/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>remplié</w:t>
                        </w:r>
                        <w:proofErr w:type="spellEnd"/>
                      </w:p>
                    </w:txbxContent>
                  </v:textbox>
                </v:rect>
                <v:line id="Line 121" o:spid="_x0000_s1122" style="position:absolute;flip:y;visibility:visible;mso-wrap-style:square" from="4447,7249" to="5362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pf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WV/aX8YAAADcAAAA&#10;DwAAAAAAAAAAAAAAAAAHAgAAZHJzL2Rvd25yZXYueG1sUEsFBgAAAAADAAMAtwAAAPoCAAAAAA==&#10;" strokeweight="0"/>
                <v:line id="Line 122" o:spid="_x0000_s1123" style="position:absolute;flip:x y;visibility:visible;mso-wrap-style:square" from="5342,7253" to="5652,8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" strokeweight="0">
                  <v:stroke startarrow="block"/>
                </v:line>
                <v:rect id="Rectangle 123" o:spid="_x0000_s1124" style="position:absolute;left:5364;top:6569;width:8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149445C0" w14:textId="77777777" w:rsidR="00DF23F2" w:rsidRDefault="00DF23F2" w:rsidP="00AC7EB2">
                        <w:pPr>
                          <w:rPr>
                            <w:rFonts w:ascii="CG Times" w:hAnsi="CG Times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>Rafraîchissage</w:t>
                        </w:r>
                        <w:proofErr w:type="spellEnd"/>
                      </w:p>
                    </w:txbxContent>
                  </v:textbox>
                </v:rect>
                <v:line id="Line 124" o:spid="_x0000_s1125" style="position:absolute;flip:y;visibility:visible;mso-wrap-style:square" from="5327,6729" to="6242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nH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Bx9AS3M+kIyOkVAAD//wMAUEsBAi0AFAAGAAgAAAAhANvh9svuAAAAhQEAABMAAAAAAAAA&#10;AAAAAAAAAAAAAFtDb250ZW50X1R5cGVzXS54bWxQSwECLQAUAAYACAAAACEAWvQsW78AAAAVAQAA&#10;CwAAAAAAAAAAAAAAAAAfAQAAX3JlbHMvLnJlbHNQSwECLQAUAAYACAAAACEASSh5x8YAAADcAAAA&#10;DwAAAAAAAAAAAAAAAAAHAgAAZHJzL2Rvd25yZXYueG1sUEsFBgAAAAADAAMAtwAAAPoCAAAAAA==&#10;" strokeweight="0"/>
                <v:line id="Line 125" o:spid="_x0000_s1126" style="position:absolute;flip:x y;visibility:visible;mso-wrap-style:square" from="6262,6733" to="6932,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" strokeweight="0">
                  <v:stroke startarrow="oval"/>
                </v:line>
                <v:line id="Line 126" o:spid="_x0000_s1127" style="position:absolute;flip:y;visibility:visible;mso-wrap-style:square" from="2223,7832" to="5163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" strokeweight=".5pt">
                  <v:stroke dashstyle="longDashDot"/>
                </v:line>
              </v:group>
            </w:pict>
          </mc:Fallback>
        </mc:AlternateContent>
      </w:r>
    </w:p>
    <w:p w14:paraId="0B454554" w14:textId="736DDC3A" w:rsidR="00AC7EB2" w:rsidRDefault="00AC7EB2" w:rsidP="00AC7EB2">
      <w:pPr>
        <w:jc w:val="center"/>
        <w:rPr>
          <w:noProof/>
          <w:sz w:val="24"/>
        </w:rPr>
      </w:pPr>
    </w:p>
    <w:p w14:paraId="2618EB3D" w14:textId="4B8E68F6" w:rsidR="00AC7EB2" w:rsidRDefault="002334B1" w:rsidP="00AC7EB2">
      <w:pPr>
        <w:jc w:val="center"/>
        <w:rPr>
          <w:noProof/>
          <w:sz w:val="24"/>
        </w:rPr>
      </w:pPr>
      <w:r w:rsidRPr="002334B1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D25347" wp14:editId="2279A6C9">
                <wp:simplePos x="0" y="0"/>
                <wp:positionH relativeFrom="column">
                  <wp:posOffset>4784090</wp:posOffset>
                </wp:positionH>
                <wp:positionV relativeFrom="paragraph">
                  <wp:posOffset>104140</wp:posOffset>
                </wp:positionV>
                <wp:extent cx="312420" cy="203200"/>
                <wp:effectExtent l="0" t="0" r="0" b="63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437">
                          <a:off x="0" y="0"/>
                          <a:ext cx="31242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5A7C" w14:textId="5D773A48" w:rsidR="00DF23F2" w:rsidRPr="00AC41A6" w:rsidRDefault="00DF23F2">
                            <w:pPr>
                              <w:rPr>
                                <w:sz w:val="16"/>
                              </w:rPr>
                            </w:pPr>
                            <w:r w:rsidRPr="00AC41A6"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5347" id="_x0000_s1128" type="#_x0000_t202" style="position:absolute;left:0;text-align:left;margin-left:376.7pt;margin-top:8.2pt;width:24.6pt;height:16pt;rotation:-892997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" filled="f" stroked="f">
                <v:textbox>
                  <w:txbxContent>
                    <w:p w14:paraId="1DA85A7C" w14:textId="5D773A48" w:rsidR="00DF23F2" w:rsidRPr="00AC41A6" w:rsidRDefault="00DF23F2">
                      <w:pPr>
                        <w:rPr>
                          <w:sz w:val="16"/>
                        </w:rPr>
                      </w:pPr>
                      <w:r w:rsidRPr="00AC41A6">
                        <w:rPr>
                          <w:sz w:val="16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3C208" w14:textId="32D302E7" w:rsidR="00AC7EB2" w:rsidRDefault="002334B1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231E6C" wp14:editId="30003DF2">
                <wp:simplePos x="0" y="0"/>
                <wp:positionH relativeFrom="column">
                  <wp:posOffset>4734560</wp:posOffset>
                </wp:positionH>
                <wp:positionV relativeFrom="paragraph">
                  <wp:posOffset>15240</wp:posOffset>
                </wp:positionV>
                <wp:extent cx="464820" cy="129540"/>
                <wp:effectExtent l="38100" t="57150" r="0" b="8001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" cy="1295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60A5E" id="Connecteur droit avec flèche 6" o:spid="_x0000_s1026" type="#_x0000_t32" style="position:absolute;margin-left:372.8pt;margin-top:1.2pt;width:36.6pt;height:10.2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" strokecolor="black [3213]" strokeweight="1.25pt">
                <v:stroke startarrow="classic" endarrow="classic"/>
              </v:shape>
            </w:pict>
          </mc:Fallback>
        </mc:AlternateContent>
      </w:r>
    </w:p>
    <w:p w14:paraId="018C00EF" w14:textId="15060812" w:rsidR="00AC7EB2" w:rsidRDefault="00AC7EB2" w:rsidP="00AC7EB2">
      <w:pPr>
        <w:jc w:val="center"/>
        <w:rPr>
          <w:noProof/>
          <w:sz w:val="24"/>
        </w:rPr>
      </w:pPr>
    </w:p>
    <w:p w14:paraId="283B973F" w14:textId="317E1FFE" w:rsidR="00AC7EB2" w:rsidRDefault="00AC7EB2" w:rsidP="00AC7EB2">
      <w:pPr>
        <w:jc w:val="center"/>
        <w:rPr>
          <w:noProof/>
          <w:sz w:val="24"/>
        </w:rPr>
      </w:pPr>
    </w:p>
    <w:p w14:paraId="4E9E3175" w14:textId="524D4489" w:rsidR="00AC7EB2" w:rsidRDefault="00AC7EB2" w:rsidP="00AC7EB2">
      <w:pPr>
        <w:jc w:val="center"/>
        <w:rPr>
          <w:noProof/>
          <w:sz w:val="24"/>
        </w:rPr>
      </w:pPr>
    </w:p>
    <w:p w14:paraId="35C44389" w14:textId="6D3045B0" w:rsidR="00AC7EB2" w:rsidRDefault="00AC7EB2" w:rsidP="00AC7EB2">
      <w:pPr>
        <w:jc w:val="center"/>
        <w:rPr>
          <w:noProof/>
          <w:sz w:val="24"/>
        </w:rPr>
      </w:pPr>
    </w:p>
    <w:p w14:paraId="5F15A00D" w14:textId="3A404827" w:rsidR="00AC7EB2" w:rsidRDefault="002334B1" w:rsidP="00AC7EB2">
      <w:pPr>
        <w:jc w:val="center"/>
        <w:rPr>
          <w:noProof/>
          <w:sz w:val="24"/>
        </w:rPr>
      </w:pPr>
      <w:r w:rsidRPr="002334B1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C86260" wp14:editId="145526FD">
                <wp:simplePos x="0" y="0"/>
                <wp:positionH relativeFrom="column">
                  <wp:posOffset>4853940</wp:posOffset>
                </wp:positionH>
                <wp:positionV relativeFrom="paragraph">
                  <wp:posOffset>83820</wp:posOffset>
                </wp:positionV>
                <wp:extent cx="312420" cy="203200"/>
                <wp:effectExtent l="0" t="0" r="0" b="63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3311">
                          <a:off x="0" y="0"/>
                          <a:ext cx="31242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5ACF" w14:textId="6B2ED457" w:rsidR="00DF23F2" w:rsidRPr="00AC41A6" w:rsidRDefault="00DF23F2" w:rsidP="002334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6260" id="_x0000_s1129" type="#_x0000_t202" style="position:absolute;left:0;text-align:left;margin-left:382.2pt;margin-top:6.6pt;width:24.6pt;height:16pt;rotation:-236682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" filled="f" stroked="f">
                <v:textbox>
                  <w:txbxContent>
                    <w:p w14:paraId="3F2F5ACF" w14:textId="6B2ED457" w:rsidR="00DF23F2" w:rsidRPr="00AC41A6" w:rsidRDefault="00DF23F2" w:rsidP="002334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7CFC9F" w14:textId="70CF0D5E" w:rsidR="00AC7EB2" w:rsidRDefault="002334B1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FA6D32" wp14:editId="21C5629F">
                <wp:simplePos x="0" y="0"/>
                <wp:positionH relativeFrom="column">
                  <wp:posOffset>4566920</wp:posOffset>
                </wp:positionH>
                <wp:positionV relativeFrom="paragraph">
                  <wp:posOffset>83820</wp:posOffset>
                </wp:positionV>
                <wp:extent cx="929640" cy="76200"/>
                <wp:effectExtent l="38100" t="57150" r="22860" b="952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640" cy="762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5220" id="Connecteur droit avec flèche 7" o:spid="_x0000_s1026" type="#_x0000_t32" style="position:absolute;margin-left:359.6pt;margin-top:6.6pt;width:73.2pt;height: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" strokecolor="black [3213]" strokeweight="1.25pt">
                <v:stroke startarrow="classic" endarrow="classic"/>
              </v:shape>
            </w:pict>
          </mc:Fallback>
        </mc:AlternateContent>
      </w:r>
    </w:p>
    <w:p w14:paraId="66DCD541" w14:textId="41100E0A" w:rsidR="00AC7EB2" w:rsidRDefault="00AC7EB2" w:rsidP="00AC7EB2">
      <w:pPr>
        <w:jc w:val="center"/>
        <w:rPr>
          <w:noProof/>
          <w:sz w:val="24"/>
        </w:rPr>
      </w:pPr>
    </w:p>
    <w:p w14:paraId="2660CE02" w14:textId="5F0DC332" w:rsidR="00AC7EB2" w:rsidRDefault="00AC7EB2" w:rsidP="00AC7EB2">
      <w:pPr>
        <w:jc w:val="center"/>
        <w:rPr>
          <w:noProof/>
          <w:sz w:val="24"/>
        </w:rPr>
      </w:pPr>
    </w:p>
    <w:p w14:paraId="4862F987" w14:textId="15DD0C4D" w:rsidR="00AC7EB2" w:rsidRDefault="00AC7EB2" w:rsidP="00AC7EB2">
      <w:pPr>
        <w:jc w:val="center"/>
        <w:rPr>
          <w:noProof/>
          <w:sz w:val="24"/>
        </w:rPr>
      </w:pPr>
    </w:p>
    <w:p w14:paraId="0AB953B8" w14:textId="2403E6BD" w:rsidR="00AC7EB2" w:rsidRDefault="00AC7EB2" w:rsidP="00AC7EB2">
      <w:pPr>
        <w:jc w:val="center"/>
        <w:rPr>
          <w:noProof/>
          <w:sz w:val="24"/>
        </w:rPr>
      </w:pPr>
    </w:p>
    <w:p w14:paraId="69385D90" w14:textId="1F81E513" w:rsidR="00AC7EB2" w:rsidRDefault="00AC7EB2" w:rsidP="00AC7EB2">
      <w:pPr>
        <w:jc w:val="center"/>
        <w:rPr>
          <w:noProof/>
          <w:sz w:val="24"/>
        </w:rPr>
      </w:pPr>
    </w:p>
    <w:p w14:paraId="51D88308" w14:textId="082F85E3" w:rsidR="00AC7EB2" w:rsidRDefault="00AC7EB2" w:rsidP="00AC7EB2">
      <w:pPr>
        <w:jc w:val="center"/>
        <w:rPr>
          <w:noProof/>
          <w:sz w:val="24"/>
        </w:rPr>
      </w:pPr>
    </w:p>
    <w:p w14:paraId="08612975" w14:textId="010A76AF" w:rsidR="00AC7EB2" w:rsidRDefault="00AC7EB2" w:rsidP="00AC7EB2">
      <w:pPr>
        <w:jc w:val="center"/>
        <w:rPr>
          <w:noProof/>
          <w:sz w:val="24"/>
        </w:rPr>
      </w:pPr>
    </w:p>
    <w:p w14:paraId="5A21BBF9" w14:textId="77777777" w:rsidR="00AC7EB2" w:rsidRDefault="00AC7EB2" w:rsidP="00AC7EB2">
      <w:pPr>
        <w:jc w:val="center"/>
        <w:rPr>
          <w:noProof/>
          <w:sz w:val="24"/>
        </w:rPr>
      </w:pPr>
    </w:p>
    <w:p w14:paraId="5B3524FC" w14:textId="77777777" w:rsidR="00AC7EB2" w:rsidRDefault="00AC7EB2" w:rsidP="00AC7EB2">
      <w:pPr>
        <w:jc w:val="center"/>
        <w:rPr>
          <w:noProof/>
          <w:sz w:val="24"/>
        </w:rPr>
      </w:pPr>
    </w:p>
    <w:p w14:paraId="20D8B61C" w14:textId="2E28D34F" w:rsidR="00AC7EB2" w:rsidRDefault="00AC7EB2" w:rsidP="00AC7EB2">
      <w:pPr>
        <w:jc w:val="center"/>
        <w:rPr>
          <w:noProof/>
          <w:sz w:val="24"/>
        </w:rPr>
      </w:pPr>
    </w:p>
    <w:p w14:paraId="34CF0C7D" w14:textId="77777777" w:rsidR="00AC7EB2" w:rsidRDefault="00AC7EB2" w:rsidP="00AC7EB2">
      <w:pPr>
        <w:jc w:val="center"/>
        <w:rPr>
          <w:noProof/>
          <w:sz w:val="24"/>
        </w:rPr>
      </w:pPr>
    </w:p>
    <w:p w14:paraId="061EF9B8" w14:textId="77777777" w:rsidR="00AC7EB2" w:rsidRDefault="00AC7EB2" w:rsidP="00AC7EB2">
      <w:pPr>
        <w:jc w:val="center"/>
        <w:rPr>
          <w:noProof/>
          <w:sz w:val="24"/>
        </w:rPr>
      </w:pPr>
    </w:p>
    <w:p w14:paraId="6D5EC74E" w14:textId="1FCE0E2C" w:rsidR="00AC7EB2" w:rsidRDefault="00AC7EB2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5E7A7A04" wp14:editId="2C6535C5">
                <wp:simplePos x="0" y="0"/>
                <wp:positionH relativeFrom="column">
                  <wp:posOffset>-57785</wp:posOffset>
                </wp:positionH>
                <wp:positionV relativeFrom="paragraph">
                  <wp:posOffset>93980</wp:posOffset>
                </wp:positionV>
                <wp:extent cx="6289675" cy="1095375"/>
                <wp:effectExtent l="0" t="0" r="0" b="0"/>
                <wp:wrapNone/>
                <wp:docPr id="203" name="Grou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1095375"/>
                          <a:chOff x="1042" y="10492"/>
                          <a:chExt cx="9905" cy="1725"/>
                        </a:xfrm>
                      </wpg:grpSpPr>
                      <wps:wsp>
                        <wps:cNvPr id="2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1" y="10507"/>
                            <a:ext cx="5162" cy="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B99642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  <w:p w14:paraId="36C63A2B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  <w:p w14:paraId="6DB25571" w14:textId="159F5625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AB = 2/5 de LF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Dessus tige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  <w:p w14:paraId="6D84B760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LF = Longueur de forme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Axe dessus tige</w:t>
                              </w:r>
                            </w:p>
                            <w:p w14:paraId="177BCA4D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BC = bissectrice Â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Doublure</w:t>
                              </w:r>
                            </w:p>
                            <w:p w14:paraId="030C9929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 D = ½ de BC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Prise de piquage doublure</w:t>
                              </w:r>
                            </w:p>
                            <w:p w14:paraId="155C5B51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 D’ = 2/5 de BC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Axe doublure</w:t>
                              </w:r>
                            </w:p>
                            <w:p w14:paraId="1327E65B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EF = 22/100 de LF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Copie de forme - Construction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51" y="11346"/>
                            <a:ext cx="2046" cy="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558DE2" w14:textId="1CB87C2C" w:rsidR="00DF23F2" w:rsidRDefault="00DF23F2" w:rsidP="00AC7EB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8"/>
                                  <w:lang w:val="en-US"/>
                                </w:rPr>
                                <w:t>LYCÉE DU DAUPHINE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86" y="11676"/>
                            <a:ext cx="730" cy="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15EB91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6"/>
                                  <w:lang w:val="en-US"/>
                                </w:rPr>
                                <w:t>Echelle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296" y="11977"/>
                            <a:ext cx="679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84F34E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6"/>
                                  <w:lang w:val="en-US"/>
                                </w:rPr>
                                <w:t>Format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231" y="11609"/>
                            <a:ext cx="560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D36210" w14:textId="77777777" w:rsidR="00DF23F2" w:rsidRDefault="00DF23F2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6"/>
                                  <w:lang w:val="en-US"/>
                                </w:rPr>
                                <w:t>Nom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9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5" y="11318"/>
                            <a:ext cx="2" cy="8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64" y="12211"/>
                            <a:ext cx="98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239" y="11324"/>
                            <a:ext cx="470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165" y="11612"/>
                            <a:ext cx="78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249" y="11612"/>
                            <a:ext cx="391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165" y="11812"/>
                            <a:ext cx="78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5" y="11612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5" y="12011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5" y="11812"/>
                            <a:ext cx="1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165" y="12011"/>
                            <a:ext cx="7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244" y="11912"/>
                            <a:ext cx="80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44" y="11612"/>
                            <a:ext cx="1" cy="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079" y="11655"/>
                            <a:ext cx="3056" cy="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614192" w14:textId="77777777" w:rsidR="00DF23F2" w:rsidRDefault="00DF23F2" w:rsidP="00AC7EB2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t>PATRON PLAN</w:t>
                              </w:r>
                            </w:p>
                            <w:p w14:paraId="4C1D600B" w14:textId="6C805655" w:rsidR="00DF23F2" w:rsidRDefault="00DF23F2" w:rsidP="00AC7EB2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t>DÉCOLLETÉ CLASSIQUE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237" y="10642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182" y="10985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182" y="1115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182" y="1133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197" y="11742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182" y="11532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167" y="1193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842" y="10747"/>
                            <a:ext cx="0" cy="1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2" y="10492"/>
                            <a:ext cx="0" cy="1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42" y="10627"/>
                            <a:ext cx="5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A7A04" id="Groupe 203" o:spid="_x0000_s1130" style="position:absolute;left:0;text-align:left;margin-left:-4.55pt;margin-top:7.4pt;width:495.25pt;height:86.25pt;z-index:251673600" coordorigin="1042,10492" coordsize="990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" o:allowincell="f">
                <v:rect id="Rectangle 4" o:spid="_x0000_s1131" style="position:absolute;left:1061;top:10507;width:5162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" filled="f" strokecolor="white">
                  <v:textbox inset="0,0,0,0">
                    <w:txbxContent>
                      <w:p w14:paraId="3CB99642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  <w:p w14:paraId="36C63A2B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</w:t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  <w:p w14:paraId="6DB25571" w14:textId="159F5625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AB = 2/5 de LF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Dessus tige</w:t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  <w:p w14:paraId="6D84B760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LF = Longueur de forme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Axe dessus tige</w:t>
                        </w:r>
                      </w:p>
                      <w:p w14:paraId="177BCA4D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BC = bissectrice Â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Doublure</w:t>
                        </w:r>
                      </w:p>
                      <w:p w14:paraId="030C9929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 D = ½ de BC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Prise de piquage doublure</w:t>
                        </w:r>
                      </w:p>
                      <w:p w14:paraId="155C5B51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 D’ = 2/5 de BC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Axe doublure</w:t>
                        </w:r>
                      </w:p>
                      <w:p w14:paraId="1327E65B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EF = 22/100 de LF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Copie de forme - Construction</w:t>
                        </w:r>
                      </w:p>
                    </w:txbxContent>
                  </v:textbox>
                </v:rect>
                <v:rect id="Rectangle 5" o:spid="_x0000_s1132" style="position:absolute;left:7651;top:11346;width:20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" filled="f" strokecolor="white">
                  <v:textbox inset="0,0,0,0">
                    <w:txbxContent>
                      <w:p w14:paraId="78558DE2" w14:textId="1CB87C2C" w:rsidR="00DF23F2" w:rsidRDefault="00DF23F2" w:rsidP="00AC7EB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8"/>
                            <w:lang w:val="en-US"/>
                          </w:rPr>
                          <w:t>LYCÉE DU DAUPHINE</w:t>
                        </w:r>
                      </w:p>
                    </w:txbxContent>
                  </v:textbox>
                </v:rect>
                <v:rect id="Rectangle 6" o:spid="_x0000_s1133" style="position:absolute;left:6286;top:11676;width:73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" filled="f" strokecolor="white">
                  <v:textbox inset="0,0,0,0">
                    <w:txbxContent>
                      <w:p w14:paraId="4615EB91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6"/>
                            <w:lang w:val="en-US"/>
                          </w:rPr>
                          <w:t>Echelle :</w:t>
                        </w:r>
                      </w:p>
                    </w:txbxContent>
                  </v:textbox>
                </v:rect>
                <v:rect id="Rectangle 7" o:spid="_x0000_s1134" style="position:absolute;left:6296;top:11977;width:67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" filled="f" strokecolor="white">
                  <v:textbox inset="0,0,0,0">
                    <w:txbxContent>
                      <w:p w14:paraId="2484F34E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6"/>
                            <w:lang w:val="en-US"/>
                          </w:rPr>
                          <w:t>Format :</w:t>
                        </w:r>
                      </w:p>
                    </w:txbxContent>
                  </v:textbox>
                </v:rect>
                <v:rect id="Rectangle 8" o:spid="_x0000_s1135" style="position:absolute;left:10231;top:11609;width:56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" filled="f" strokecolor="white">
                  <v:textbox inset="0,0,0,0">
                    <w:txbxContent>
                      <w:p w14:paraId="37D36210" w14:textId="77777777" w:rsidR="00DF23F2" w:rsidRDefault="00DF23F2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6"/>
                            <w:lang w:val="en-US"/>
                          </w:rPr>
                          <w:t>Nom :</w:t>
                        </w:r>
                      </w:p>
                    </w:txbxContent>
                  </v:textbox>
                </v:rect>
                <v:line id="Line 9" o:spid="_x0000_s1136" style="position:absolute;flip:y;visibility:visible;mso-wrap-style:square" from="10945,11318" to="1094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"/>
                <v:line id="Line 10" o:spid="_x0000_s1137" style="position:absolute;visibility:visible;mso-wrap-style:square" from="1064,12211" to="10945,1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line id="Line 11" o:spid="_x0000_s1138" style="position:absolute;visibility:visible;mso-wrap-style:square" from="6239,11324" to="10942,1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<v:line id="Line 12" o:spid="_x0000_s1139" style="position:absolute;visibility:visible;mso-wrap-style:square" from="10165,11612" to="10945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yT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aQq3M/EIyPkVAAD//wMAUEsBAi0AFAAGAAgAAAAhANvh9svuAAAAhQEAABMAAAAAAAAA&#10;AAAAAAAAAAAAAFtDb250ZW50X1R5cGVzXS54bWxQSwECLQAUAAYACAAAACEAWvQsW78AAAAVAQAA&#10;CwAAAAAAAAAAAAAAAAAfAQAAX3JlbHMvLnJlbHNQSwECLQAUAAYACAAAACEAV5vMk8YAAADcAAAA&#10;DwAAAAAAAAAAAAAAAAAHAgAAZHJzL2Rvd25yZXYueG1sUEsFBgAAAAADAAMAtwAAAPoCAAAAAA==&#10;"/>
                <v:line id="Line 13" o:spid="_x0000_s1140" style="position:absolute;visibility:visible;mso-wrap-style:square" from="6249,11612" to="10165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kI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GU/g7E4+AXN4BAAD//wMAUEsBAi0AFAAGAAgAAAAhANvh9svuAAAAhQEAABMAAAAAAAAA&#10;AAAAAAAAAAAAAFtDb250ZW50X1R5cGVzXS54bWxQSwECLQAUAAYACAAAACEAWvQsW78AAAAVAQAA&#10;CwAAAAAAAAAAAAAAAAAfAQAAX3JlbHMvLnJlbHNQSwECLQAUAAYACAAAACEAONdpCMYAAADcAAAA&#10;DwAAAAAAAAAAAAAAAAAHAgAAZHJzL2Rvd25yZXYueG1sUEsFBgAAAAADAAMAtwAAAPoCAAAAAA==&#10;"/>
                <v:line id="Line 14" o:spid="_x0000_s1141" style="position:absolute;visibility:visible;mso-wrap-style:square" from="10165,11812" to="10945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<v:line id="Line 15" o:spid="_x0000_s1142" style="position:absolute;flip:y;visibility:visible;mso-wrap-style:square" from="10165,11612" to="10166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Y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OXuD3TDoCcv0DAAD//wMAUEsBAi0AFAAGAAgAAAAhANvh9svuAAAAhQEAABMAAAAAAAAA&#10;AAAAAAAAAAAAAFtDb250ZW50X1R5cGVzXS54bWxQSwECLQAUAAYACAAAACEAWvQsW78AAAAVAQAA&#10;CwAAAAAAAAAAAAAAAAAfAQAAX3JlbHMvLnJlbHNQSwECLQAUAAYACAAAACEAAVbVmMYAAADcAAAA&#10;DwAAAAAAAAAAAAAAAAAHAgAAZHJzL2Rvd25yZXYueG1sUEsFBgAAAAADAAMAtwAAAPoCAAAAAA==&#10;"/>
                <v:line id="Line 16" o:spid="_x0000_s1143" style="position:absolute;flip:y;visibility:visible;mso-wrap-style:square" from="10165,12011" to="1016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vv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JDP7PpCMg138AAAD//wMAUEsBAi0AFAAGAAgAAAAhANvh9svuAAAAhQEAABMAAAAAAAAA&#10;AAAAAAAAAAAAAFtDb250ZW50X1R5cGVzXS54bWxQSwECLQAUAAYACAAAACEAWvQsW78AAAAVAQAA&#10;CwAAAAAAAAAAAAAAAAAfAQAAX3JlbHMvLnJlbHNQSwECLQAUAAYACAAAACEA8YRL78YAAADcAAAA&#10;DwAAAAAAAAAAAAAAAAAHAgAAZHJzL2Rvd25yZXYueG1sUEsFBgAAAAADAAMAtwAAAPoCAAAAAA==&#10;"/>
                <v:line id="Line 17" o:spid="_x0000_s1144" style="position:absolute;flip:y;visibility:visible;mso-wrap-style:square" from="10165,11812" to="10166,1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3oG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rU1n0hGQq38AAAD//wMAUEsBAi0AFAAGAAgAAAAhANvh9svuAAAAhQEAABMAAAAAAAAAAAAA&#10;AAAAAAAAAFtDb250ZW50X1R5cGVzXS54bWxQSwECLQAUAAYACAAAACEAWvQsW78AAAAVAQAACwAA&#10;AAAAAAAAAAAAAAAfAQAAX3JlbHMvLnJlbHNQSwECLQAUAAYACAAAACEA71d6BsMAAADcAAAADwAA&#10;AAAAAAAAAAAAAAAHAgAAZHJzL2Rvd25yZXYueG1sUEsFBgAAAAADAAMAtwAAAPcCAAAAAA==&#10;"/>
                <v:line id="Line 18" o:spid="_x0000_s1145" style="position:absolute;visibility:visible;mso-wrap-style:square" from="10165,12011" to="10945,1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<v:line id="Line 19" o:spid="_x0000_s1146" style="position:absolute;visibility:visible;mso-wrap-style:square" from="6244,11912" to="7044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20" o:spid="_x0000_s1147" style="position:absolute;visibility:visible;mso-wrap-style:square" from="7044,11612" to="704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v:rect id="Rectangle 21" o:spid="_x0000_s1148" style="position:absolute;left:7079;top:11655;width:305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" filled="f" strokecolor="white">
                  <v:textbox inset="0,0,0,0">
                    <w:txbxContent>
                      <w:p w14:paraId="36614192" w14:textId="77777777" w:rsidR="00DF23F2" w:rsidRDefault="00DF23F2" w:rsidP="00AC7EB2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t>PATRON PLAN</w:t>
                        </w:r>
                      </w:p>
                      <w:p w14:paraId="4C1D600B" w14:textId="6C805655" w:rsidR="00DF23F2" w:rsidRDefault="00DF23F2" w:rsidP="00AC7EB2">
                        <w:pPr>
                          <w:jc w:val="center"/>
                        </w:pPr>
                        <w:r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t>DÉCOLLETÉ CLASSIQUE</w:t>
                        </w:r>
                      </w:p>
                    </w:txbxContent>
                  </v:textbox>
                </v:rect>
                <v:line id="Line 22" o:spid="_x0000_s1149" style="position:absolute;visibility:visible;mso-wrap-style:square" from="6237,10642" to="6237,1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<v:line id="Line 23" o:spid="_x0000_s1150" style="position:absolute;visibility:visible;mso-wrap-style:square" from="3182,10985" to="3882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" strokeweight="2.25pt"/>
                <v:line id="Line 24" o:spid="_x0000_s1151" style="position:absolute;visibility:visible;mso-wrap-style:square" from="3182,11157" to="3882,1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">
                  <v:stroke dashstyle="longDashDot"/>
                </v:line>
                <v:line id="Line 25" o:spid="_x0000_s1152" style="position:absolute;visibility:visible;mso-wrap-style:square" from="3182,11337" to="3882,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" strokeweight="1pt"/>
                <v:line id="Line 26" o:spid="_x0000_s1153" style="position:absolute;visibility:visible;mso-wrap-style:square" from="3197,11742" to="3897,1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">
                  <v:stroke dashstyle="longDashDot"/>
                </v:line>
                <v:line id="Line 27" o:spid="_x0000_s1154" style="position:absolute;visibility:visible;mso-wrap-style:square" from="3182,11532" to="3882,1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">
                  <v:stroke dashstyle="longDash"/>
                </v:line>
                <v:line id="Line 28" o:spid="_x0000_s1155" style="position:absolute;visibility:visible;mso-wrap-style:square" from="3167,11937" to="3867,1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f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dAb/Z+IRkIs/AAAA//8DAFBLAQItABQABgAIAAAAIQDb4fbL7gAAAIUBAAATAAAAAAAA&#10;AAAAAAAAAAAAAABbQ29udGVudF9UeXBlc10ueG1sUEsBAi0AFAAGAAgAAAAhAFr0LFu/AAAAFQEA&#10;AAsAAAAAAAAAAAAAAAAAHwEAAF9yZWxzLy5yZWxzUEsBAi0AFAAGAAgAAAAhAJdTlF/HAAAA3AAA&#10;AA8AAAAAAAAAAAAAAAAABwIAAGRycy9kb3ducmV2LnhtbFBLBQYAAAAAAwADALcAAAD7AgAAAAA=&#10;"/>
                <v:line id="Line 29" o:spid="_x0000_s1156" style="position:absolute;visibility:visible;mso-wrap-style:square" from="2842,10747" to="2842,1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<v:line id="Line 30" o:spid="_x0000_s1157" style="position:absolute;flip:y;visibility:visible;mso-wrap-style:square" from="1042,10492" to="1042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/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T+D3TDoCcv0DAAD//wMAUEsBAi0AFAAGAAgAAAAhANvh9svuAAAAhQEAABMAAAAAAAAA&#10;AAAAAAAAAAAAAFtDb250ZW50X1R5cGVzXS54bWxQSwECLQAUAAYACAAAACEAWvQsW78AAAAVAQAA&#10;CwAAAAAAAAAAAAAAAAAfAQAAX3JlbHMvLnJlbHNQSwECLQAUAAYACAAAACEANdiP+8YAAADcAAAA&#10;DwAAAAAAAAAAAAAAAAAHAgAAZHJzL2Rvd25yZXYueG1sUEsFBgAAAAADAAMAtwAAAPoCAAAAAA==&#10;"/>
                <v:line id="Line 31" o:spid="_x0000_s1158" style="position:absolute;visibility:visible;mso-wrap-style:square" from="1042,10627" to="6232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</v:group>
            </w:pict>
          </mc:Fallback>
        </mc:AlternateContent>
      </w:r>
    </w:p>
    <w:p w14:paraId="6810F5C4" w14:textId="77777777" w:rsidR="00AC7EB2" w:rsidRDefault="00AC7EB2" w:rsidP="00AC7EB2">
      <w:pPr>
        <w:jc w:val="center"/>
        <w:rPr>
          <w:noProof/>
          <w:sz w:val="24"/>
        </w:rPr>
      </w:pPr>
    </w:p>
    <w:p w14:paraId="6DB158E9" w14:textId="77777777" w:rsidR="00AC7EB2" w:rsidRDefault="00AC7EB2" w:rsidP="00AC7EB2">
      <w:pPr>
        <w:jc w:val="center"/>
        <w:rPr>
          <w:noProof/>
          <w:sz w:val="24"/>
        </w:rPr>
      </w:pPr>
    </w:p>
    <w:p w14:paraId="47ACD463" w14:textId="06840D0B" w:rsidR="00AC7EB2" w:rsidRDefault="00AC7EB2" w:rsidP="00AC7EB2">
      <w:pPr>
        <w:jc w:val="center"/>
        <w:rPr>
          <w:noProof/>
          <w:sz w:val="24"/>
        </w:rPr>
      </w:pPr>
    </w:p>
    <w:p w14:paraId="4C5CA99D" w14:textId="77777777" w:rsidR="00AC7EB2" w:rsidRDefault="00AC7EB2" w:rsidP="00AC7EB2">
      <w:pPr>
        <w:jc w:val="center"/>
        <w:rPr>
          <w:noProof/>
          <w:sz w:val="24"/>
        </w:rPr>
      </w:pPr>
    </w:p>
    <w:p w14:paraId="19E3C919" w14:textId="77777777" w:rsidR="00AC7EB2" w:rsidRDefault="00AC7EB2" w:rsidP="00AC7EB2">
      <w:pPr>
        <w:jc w:val="center"/>
        <w:rPr>
          <w:noProof/>
          <w:sz w:val="24"/>
        </w:rPr>
      </w:pPr>
    </w:p>
    <w:p w14:paraId="52A68E7C" w14:textId="250CABA3" w:rsidR="00AC7EB2" w:rsidRDefault="00AC7EB2" w:rsidP="00AC7EB2">
      <w:pPr>
        <w:jc w:val="center"/>
        <w:rPr>
          <w:noProof/>
          <w:sz w:val="24"/>
        </w:rPr>
      </w:pPr>
    </w:p>
    <w:p w14:paraId="6FA891B1" w14:textId="0ACE3180" w:rsidR="00AC7EB2" w:rsidRPr="00AC7EB2" w:rsidRDefault="00AC7EB2" w:rsidP="00A86D3D">
      <w:pPr>
        <w:rPr>
          <w:sz w:val="24"/>
        </w:rPr>
      </w:pPr>
    </w:p>
    <w:p w14:paraId="30EA2771" w14:textId="39EA6E27" w:rsidR="00AC7EB2" w:rsidRPr="00A86D3D" w:rsidRDefault="00AC7EB2" w:rsidP="00A86D3D">
      <w:pPr>
        <w:rPr>
          <w:b/>
          <w:sz w:val="24"/>
        </w:rPr>
      </w:pPr>
      <w:r w:rsidRPr="00A86D3D">
        <w:rPr>
          <w:b/>
          <w:sz w:val="24"/>
        </w:rPr>
        <w:t>Composition d’un pied tige classique</w:t>
      </w:r>
    </w:p>
    <w:p w14:paraId="7190B232" w14:textId="77777777" w:rsidR="00AC7EB2" w:rsidRPr="00AC7EB2" w:rsidRDefault="00AC7EB2" w:rsidP="00A86D3D">
      <w:pPr>
        <w:rPr>
          <w:sz w:val="24"/>
        </w:rPr>
      </w:pPr>
    </w:p>
    <w:p w14:paraId="21F7E282" w14:textId="741EAEDC" w:rsidR="00AC7EB2" w:rsidRDefault="00AC7EB2" w:rsidP="00A86D3D">
      <w:pPr>
        <w:rPr>
          <w:sz w:val="24"/>
        </w:rPr>
      </w:pPr>
      <w:r w:rsidRPr="00AC7EB2">
        <w:rPr>
          <w:sz w:val="24"/>
        </w:rPr>
        <w:t>Dessus :</w:t>
      </w:r>
      <w:r w:rsidRPr="00AC7EB2">
        <w:rPr>
          <w:sz w:val="24"/>
        </w:rPr>
        <w:tab/>
        <w:t>une claque</w:t>
      </w:r>
      <w:r>
        <w:rPr>
          <w:sz w:val="24"/>
        </w:rPr>
        <w:t xml:space="preserve">  (avec parfois une claque boiteuse).</w:t>
      </w:r>
    </w:p>
    <w:p w14:paraId="6D0E3576" w14:textId="77777777" w:rsidR="00AC7EB2" w:rsidRPr="00AC7EB2" w:rsidRDefault="00AC7EB2" w:rsidP="00A86D3D">
      <w:pPr>
        <w:rPr>
          <w:sz w:val="24"/>
        </w:rPr>
      </w:pPr>
    </w:p>
    <w:p w14:paraId="0BDE6842" w14:textId="105B13B6" w:rsidR="00AC7EB2" w:rsidRPr="00AC7EB2" w:rsidRDefault="00AC7EB2" w:rsidP="00AC7EB2">
      <w:pPr>
        <w:rPr>
          <w:sz w:val="24"/>
        </w:rPr>
      </w:pPr>
      <w:r w:rsidRPr="00AC7EB2">
        <w:rPr>
          <w:sz w:val="24"/>
        </w:rPr>
        <w:t xml:space="preserve">Doublure : </w:t>
      </w:r>
      <w:r w:rsidRPr="00AC7EB2">
        <w:rPr>
          <w:sz w:val="24"/>
        </w:rPr>
        <w:tab/>
        <w:t>une claque</w:t>
      </w:r>
      <w:r>
        <w:rPr>
          <w:sz w:val="24"/>
        </w:rPr>
        <w:t>,</w:t>
      </w:r>
    </w:p>
    <w:p w14:paraId="6E527002" w14:textId="1957DE17" w:rsidR="00AC7EB2" w:rsidRPr="00AC7EB2" w:rsidRDefault="00AC7EB2" w:rsidP="00AC7EB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AC7EB2">
        <w:rPr>
          <w:sz w:val="24"/>
        </w:rPr>
        <w:t xml:space="preserve">un </w:t>
      </w:r>
      <w:proofErr w:type="spellStart"/>
      <w:r w:rsidRPr="00AC7EB2">
        <w:rPr>
          <w:sz w:val="24"/>
        </w:rPr>
        <w:t>antiglissoir</w:t>
      </w:r>
      <w:proofErr w:type="spellEnd"/>
      <w:r>
        <w:rPr>
          <w:sz w:val="24"/>
        </w:rPr>
        <w:t>,</w:t>
      </w:r>
    </w:p>
    <w:p w14:paraId="6B9FFA3B" w14:textId="00ABBCB6" w:rsidR="00AC7EB2" w:rsidRPr="00AC7EB2" w:rsidRDefault="00AC7EB2" w:rsidP="00AC7EB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AC7EB2">
        <w:rPr>
          <w:sz w:val="24"/>
        </w:rPr>
        <w:t>une première de propreté</w:t>
      </w:r>
      <w:r>
        <w:rPr>
          <w:sz w:val="24"/>
        </w:rPr>
        <w:t>.</w:t>
      </w:r>
    </w:p>
    <w:p w14:paraId="611163DF" w14:textId="77777777" w:rsidR="00AC7EB2" w:rsidRDefault="00AC7EB2">
      <w:pPr>
        <w:rPr>
          <w:rFonts w:eastAsiaTheme="majorEastAsia"/>
          <w:b/>
          <w:bCs/>
          <w:kern w:val="28"/>
          <w:sz w:val="44"/>
          <w:szCs w:val="32"/>
        </w:rPr>
      </w:pPr>
      <w:r>
        <w:br w:type="page"/>
      </w:r>
    </w:p>
    <w:p w14:paraId="638EF716" w14:textId="0F5FC64D" w:rsidR="00136283" w:rsidRDefault="000B071B" w:rsidP="00AC41A6">
      <w:pPr>
        <w:pStyle w:val="Titre1"/>
      </w:pPr>
      <w:r>
        <w:t>Paramétrage pour la modélisation du s</w:t>
      </w:r>
      <w:r w:rsidR="00136283">
        <w:t>emelage</w:t>
      </w:r>
    </w:p>
    <w:p w14:paraId="684729CC" w14:textId="0D1B6F4C" w:rsidR="000B071B" w:rsidRDefault="000B071B"/>
    <w:p w14:paraId="70897792" w14:textId="1DCE43EE" w:rsidR="000B071B" w:rsidRPr="00AC41A6" w:rsidRDefault="000B071B">
      <w:pPr>
        <w:rPr>
          <w:sz w:val="22"/>
        </w:rPr>
      </w:pPr>
      <w:r w:rsidRPr="00AC41A6">
        <w:rPr>
          <w:sz w:val="22"/>
        </w:rPr>
        <w:t>Pour la modélisation du semelage :</w:t>
      </w:r>
    </w:p>
    <w:p w14:paraId="0D10D66F" w14:textId="7B7CD623" w:rsidR="000B071B" w:rsidRPr="00AC41A6" w:rsidRDefault="004D3AC2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Les</w:t>
      </w:r>
      <w:r w:rsidR="000B071B" w:rsidRPr="00AC41A6">
        <w:rPr>
          <w:sz w:val="22"/>
        </w:rPr>
        <w:t xml:space="preserve"> cambrures sont réalisées à partir des iso d</w:t>
      </w:r>
      <w:r w:rsidR="00DC1568">
        <w:rPr>
          <w:sz w:val="22"/>
        </w:rPr>
        <w:t>e la première de forme de la forme</w:t>
      </w:r>
      <w:r w:rsidR="000B071B" w:rsidRPr="00AC41A6">
        <w:rPr>
          <w:sz w:val="22"/>
        </w:rPr>
        <w:t> ;</w:t>
      </w:r>
    </w:p>
    <w:p w14:paraId="333B544C" w14:textId="7F3000F6" w:rsidR="000B071B" w:rsidRPr="00AC41A6" w:rsidRDefault="004D3AC2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Le</w:t>
      </w:r>
      <w:r w:rsidR="000B071B" w:rsidRPr="00AC41A6">
        <w:rPr>
          <w:sz w:val="22"/>
        </w:rPr>
        <w:t xml:space="preserve"> patin avant est plat ;</w:t>
      </w:r>
    </w:p>
    <w:p w14:paraId="4D8C21D0" w14:textId="6FA1CE22" w:rsidR="000B071B" w:rsidRPr="00AC41A6" w:rsidRDefault="004D3AC2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L’épaisseur</w:t>
      </w:r>
      <w:r w:rsidR="000B071B" w:rsidRPr="00AC41A6">
        <w:rPr>
          <w:sz w:val="22"/>
        </w:rPr>
        <w:t xml:space="preserve"> du patin de la semelle est de </w:t>
      </w:r>
      <w:r w:rsidR="00130DE2">
        <w:rPr>
          <w:sz w:val="22"/>
        </w:rPr>
        <w:t>4</w:t>
      </w:r>
      <w:r w:rsidR="000B071B" w:rsidRPr="00AC41A6">
        <w:rPr>
          <w:sz w:val="22"/>
        </w:rPr>
        <w:t xml:space="preserve"> mm ;</w:t>
      </w:r>
    </w:p>
    <w:p w14:paraId="008466B9" w14:textId="2D6DD66E" w:rsidR="000B071B" w:rsidRPr="00AC41A6" w:rsidRDefault="004D3AC2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L’épaisseur</w:t>
      </w:r>
      <w:r w:rsidR="000B071B" w:rsidRPr="00AC41A6">
        <w:rPr>
          <w:sz w:val="22"/>
        </w:rPr>
        <w:t xml:space="preserve"> du sans lisse est de </w:t>
      </w:r>
      <w:r w:rsidR="00130DE2">
        <w:rPr>
          <w:sz w:val="22"/>
        </w:rPr>
        <w:t xml:space="preserve">2 </w:t>
      </w:r>
      <w:r w:rsidR="000B071B" w:rsidRPr="00AC41A6">
        <w:rPr>
          <w:sz w:val="22"/>
        </w:rPr>
        <w:t>mm ;</w:t>
      </w:r>
    </w:p>
    <w:p w14:paraId="42F78A9E" w14:textId="2B055CFA" w:rsidR="000B071B" w:rsidRDefault="004D3AC2" w:rsidP="00C6021A">
      <w:pPr>
        <w:pStyle w:val="Paragraphedeliste"/>
        <w:numPr>
          <w:ilvl w:val="0"/>
          <w:numId w:val="39"/>
        </w:numPr>
        <w:rPr>
          <w:sz w:val="22"/>
        </w:rPr>
      </w:pPr>
      <w:r w:rsidRPr="00A864DB">
        <w:rPr>
          <w:sz w:val="22"/>
        </w:rPr>
        <w:t>L’extrémité</w:t>
      </w:r>
      <w:r w:rsidR="00DC1568">
        <w:rPr>
          <w:sz w:val="22"/>
        </w:rPr>
        <w:t xml:space="preserve"> (emboitage)</w:t>
      </w:r>
      <w:r w:rsidR="000B071B" w:rsidRPr="00A864DB">
        <w:rPr>
          <w:sz w:val="22"/>
        </w:rPr>
        <w:t xml:space="preserve"> de la semelle doit être de 0 </w:t>
      </w:r>
      <w:proofErr w:type="spellStart"/>
      <w:r w:rsidR="000B071B" w:rsidRPr="00A864DB">
        <w:rPr>
          <w:sz w:val="22"/>
        </w:rPr>
        <w:t>mm.</w:t>
      </w:r>
      <w:proofErr w:type="spellEnd"/>
      <w:r w:rsidR="000B071B" w:rsidRPr="00A864DB">
        <w:rPr>
          <w:sz w:val="22"/>
        </w:rPr>
        <w:t xml:space="preserve"> </w:t>
      </w:r>
      <w:r w:rsidRPr="00A864DB">
        <w:rPr>
          <w:sz w:val="22"/>
        </w:rPr>
        <w:t>La</w:t>
      </w:r>
      <w:r w:rsidR="000B071B" w:rsidRPr="00A864DB">
        <w:rPr>
          <w:sz w:val="22"/>
        </w:rPr>
        <w:t xml:space="preserve"> surface</w:t>
      </w:r>
      <w:r w:rsidR="00CB1391">
        <w:rPr>
          <w:sz w:val="22"/>
        </w:rPr>
        <w:t xml:space="preserve"> q</w:t>
      </w:r>
      <w:r w:rsidR="00A864DB">
        <w:rPr>
          <w:sz w:val="22"/>
        </w:rPr>
        <w:t xml:space="preserve">ueue de semelle (sous le talon) avec épaisseur </w:t>
      </w:r>
      <w:r w:rsidR="00DC1568">
        <w:rPr>
          <w:sz w:val="22"/>
        </w:rPr>
        <w:t>nulle</w:t>
      </w:r>
      <w:r w:rsidR="00A864DB">
        <w:rPr>
          <w:sz w:val="22"/>
        </w:rPr>
        <w:t>.</w:t>
      </w:r>
    </w:p>
    <w:p w14:paraId="7C15B139" w14:textId="54CFE807" w:rsidR="00DC1568" w:rsidRDefault="00DC1568" w:rsidP="00DC1568">
      <w:pPr>
        <w:rPr>
          <w:sz w:val="22"/>
        </w:rPr>
      </w:pPr>
    </w:p>
    <w:p w14:paraId="4705393F" w14:textId="2E720486" w:rsidR="00DC1568" w:rsidRDefault="00DC1568" w:rsidP="00DC1568">
      <w:pPr>
        <w:rPr>
          <w:sz w:val="22"/>
        </w:rPr>
      </w:pPr>
    </w:p>
    <w:p w14:paraId="67244BF7" w14:textId="0771D909" w:rsidR="00DC1568" w:rsidRDefault="00DC1568" w:rsidP="00DC1568">
      <w:pPr>
        <w:rPr>
          <w:sz w:val="22"/>
        </w:rPr>
      </w:pPr>
    </w:p>
    <w:p w14:paraId="1F929736" w14:textId="5F7EA7E8" w:rsidR="00DC1568" w:rsidRDefault="00DC1568" w:rsidP="00DC1568">
      <w:pPr>
        <w:rPr>
          <w:sz w:val="22"/>
        </w:rPr>
      </w:pPr>
    </w:p>
    <w:p w14:paraId="38AF0637" w14:textId="65F821ED" w:rsidR="00DC1568" w:rsidRPr="00DC1568" w:rsidRDefault="00DC1568" w:rsidP="00DC1568">
      <w:pPr>
        <w:rPr>
          <w:sz w:val="22"/>
        </w:rPr>
      </w:pPr>
    </w:p>
    <w:p w14:paraId="54CE8163" w14:textId="5616AB7D" w:rsidR="00136283" w:rsidRDefault="00DC1568">
      <w:pPr>
        <w:rPr>
          <w:rFonts w:eastAsiaTheme="majorEastAsia"/>
          <w:b/>
          <w:bCs/>
          <w:kern w:val="28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4148148" wp14:editId="41CC8F66">
            <wp:simplePos x="0" y="0"/>
            <wp:positionH relativeFrom="margin">
              <wp:posOffset>36343</wp:posOffset>
            </wp:positionH>
            <wp:positionV relativeFrom="page">
              <wp:posOffset>3729222</wp:posOffset>
            </wp:positionV>
            <wp:extent cx="4885200" cy="34524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elle dessu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3F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365E87" wp14:editId="5FA604CF">
                <wp:simplePos x="0" y="0"/>
                <wp:positionH relativeFrom="column">
                  <wp:posOffset>5634175</wp:posOffset>
                </wp:positionH>
                <wp:positionV relativeFrom="paragraph">
                  <wp:posOffset>1517897</wp:posOffset>
                </wp:positionV>
                <wp:extent cx="274168" cy="989264"/>
                <wp:effectExtent l="0" t="0" r="50165" b="97155"/>
                <wp:wrapNone/>
                <wp:docPr id="345" name="Connecteur : en 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168" cy="989264"/>
                        </a:xfrm>
                        <a:prstGeom prst="bentConnector3">
                          <a:avLst>
                            <a:gd name="adj1" fmla="val 1057"/>
                          </a:avLst>
                        </a:prstGeom>
                        <a:ln w="19050">
                          <a:solidFill>
                            <a:srgbClr val="700C7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AACC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45" o:spid="_x0000_s1026" type="#_x0000_t34" style="position:absolute;margin-left:443.65pt;margin-top:119.5pt;width:21.6pt;height:77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" adj="228" strokecolor="#700c72" strokeweight="1.5pt">
                <v:stroke endarrow="block"/>
              </v:shape>
            </w:pict>
          </mc:Fallback>
        </mc:AlternateContent>
      </w:r>
      <w:r w:rsidR="00DF23F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D2BE28" wp14:editId="7F136159">
                <wp:simplePos x="0" y="0"/>
                <wp:positionH relativeFrom="column">
                  <wp:posOffset>5470402</wp:posOffset>
                </wp:positionH>
                <wp:positionV relativeFrom="paragraph">
                  <wp:posOffset>2445944</wp:posOffset>
                </wp:positionV>
                <wp:extent cx="573206" cy="504342"/>
                <wp:effectExtent l="0" t="0" r="36830" b="29210"/>
                <wp:wrapNone/>
                <wp:docPr id="344" name="Connecteur droit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206" cy="504342"/>
                        </a:xfrm>
                        <a:prstGeom prst="line">
                          <a:avLst/>
                        </a:prstGeom>
                        <a:ln>
                          <a:solidFill>
                            <a:srgbClr val="B814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67AB5" id="Connecteur droit 344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75pt,192.6pt" to="475.9pt,2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" strokecolor="#b814bc"/>
            </w:pict>
          </mc:Fallback>
        </mc:AlternateContent>
      </w:r>
      <w:r w:rsidR="00EA7D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4AD4E7" wp14:editId="258A7F9B">
                <wp:simplePos x="0" y="0"/>
                <wp:positionH relativeFrom="column">
                  <wp:posOffset>363855</wp:posOffset>
                </wp:positionH>
                <wp:positionV relativeFrom="paragraph">
                  <wp:posOffset>3585210</wp:posOffset>
                </wp:positionV>
                <wp:extent cx="1087755" cy="422275"/>
                <wp:effectExtent l="0" t="285750" r="360045" b="0"/>
                <wp:wrapNone/>
                <wp:docPr id="332" name="Légende : flèche courbée sans bordur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67473"/>
                            <a:gd name="adj6" fmla="val 131468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1B344" w14:textId="596B1ED9" w:rsidR="00DF23F2" w:rsidRPr="00AC41A6" w:rsidRDefault="00DF23F2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 xml:space="preserve"> 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AD4E7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 : flèche courbée sans bordure 332" o:spid="_x0000_s1159" type="#_x0000_t42" style="position:absolute;margin-left:28.65pt;margin-top:282.3pt;width:85.65pt;height:3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" adj="28397,-14574,25087,-11237,23065,9828" filled="f" strokecolor="#c00000" strokeweight="1.5pt">
                <v:textbox>
                  <w:txbxContent>
                    <w:p w14:paraId="55A1B344" w14:textId="596B1ED9" w:rsidR="00DF23F2" w:rsidRPr="00AC41A6" w:rsidRDefault="00DF23F2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</w:t>
                      </w:r>
                      <w:r>
                        <w:rPr>
                          <w:color w:val="FF0000"/>
                          <w:sz w:val="14"/>
                        </w:rPr>
                        <w:t xml:space="preserve"> 2mm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A7D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BCB222" wp14:editId="4D4E22EB">
                <wp:simplePos x="0" y="0"/>
                <wp:positionH relativeFrom="column">
                  <wp:posOffset>695960</wp:posOffset>
                </wp:positionH>
                <wp:positionV relativeFrom="paragraph">
                  <wp:posOffset>3865880</wp:posOffset>
                </wp:positionV>
                <wp:extent cx="1024890" cy="422275"/>
                <wp:effectExtent l="0" t="342900" r="384810" b="0"/>
                <wp:wrapNone/>
                <wp:docPr id="333" name="Légende : flèche courbée sans bordur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81690"/>
                            <a:gd name="adj6" fmla="val 13493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DD68F5B" w14:textId="2947EED0" w:rsidR="00DF23F2" w:rsidRPr="00AC41A6" w:rsidRDefault="00DF23F2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 xml:space="preserve"> 4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B222" id="Légende : flèche courbée sans bordure 333" o:spid="_x0000_s1160" type="#_x0000_t42" style="position:absolute;margin-left:54.8pt;margin-top:304.4pt;width:80.7pt;height:3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" adj="29147,-17645,25087,-11237,23065,9828" filled="f" strokecolor="red" strokeweight="1.5pt">
                <v:textbox>
                  <w:txbxContent>
                    <w:p w14:paraId="7DD68F5B" w14:textId="2947EED0" w:rsidR="00DF23F2" w:rsidRPr="00AC41A6" w:rsidRDefault="00DF23F2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</w:t>
                      </w:r>
                      <w:r>
                        <w:rPr>
                          <w:color w:val="FF0000"/>
                          <w:sz w:val="14"/>
                        </w:rPr>
                        <w:t xml:space="preserve"> 4 mm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30DE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94605A" wp14:editId="499E6165">
                <wp:simplePos x="0" y="0"/>
                <wp:positionH relativeFrom="column">
                  <wp:posOffset>302250</wp:posOffset>
                </wp:positionH>
                <wp:positionV relativeFrom="paragraph">
                  <wp:posOffset>1011821</wp:posOffset>
                </wp:positionV>
                <wp:extent cx="914400" cy="210670"/>
                <wp:effectExtent l="0" t="76200" r="0" b="75565"/>
                <wp:wrapNone/>
                <wp:docPr id="339" name="Zone de tex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2320">
                          <a:off x="0" y="0"/>
                          <a:ext cx="914400" cy="2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859C5" w14:textId="0B073C65" w:rsidR="00DF23F2" w:rsidRPr="00AC41A6" w:rsidRDefault="00DF23F2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AC41A6">
                              <w:rPr>
                                <w:color w:val="FFFFFF" w:themeColor="background1"/>
                                <w:sz w:val="14"/>
                              </w:rPr>
                              <w:t>Fin semelle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605A" id="Zone de texte 339" o:spid="_x0000_s1161" type="#_x0000_t202" style="position:absolute;margin-left:23.8pt;margin-top:79.65pt;width:1in;height:16.6pt;rotation:-2291226fd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" filled="f" stroked="f" strokeweight=".5pt">
                <v:textbox>
                  <w:txbxContent>
                    <w:p w14:paraId="049859C5" w14:textId="0B073C65" w:rsidR="00DF23F2" w:rsidRPr="00AC41A6" w:rsidRDefault="00DF23F2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AC41A6">
                        <w:rPr>
                          <w:color w:val="FFFFFF" w:themeColor="background1"/>
                          <w:sz w:val="14"/>
                        </w:rPr>
                        <w:t>Fin semelle</w:t>
                      </w:r>
                    </w:p>
                  </w:txbxContent>
                </v:textbox>
              </v:shape>
            </w:pict>
          </mc:Fallback>
        </mc:AlternateContent>
      </w:r>
      <w:r w:rsidR="00130DE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C5D94A" wp14:editId="5C0B393B">
                <wp:simplePos x="0" y="0"/>
                <wp:positionH relativeFrom="column">
                  <wp:posOffset>2307050</wp:posOffset>
                </wp:positionH>
                <wp:positionV relativeFrom="paragraph">
                  <wp:posOffset>2657181</wp:posOffset>
                </wp:positionV>
                <wp:extent cx="870585" cy="679450"/>
                <wp:effectExtent l="0" t="0" r="24765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0585" cy="6794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4A2B5" id="Connecteur droit 1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5pt,209.25pt" to="250.2pt,2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" strokecolor="#7030a0"/>
            </w:pict>
          </mc:Fallback>
        </mc:AlternateContent>
      </w:r>
      <w:r w:rsidR="000B071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1EB4EF" wp14:editId="359F6899">
                <wp:simplePos x="0" y="0"/>
                <wp:positionH relativeFrom="column">
                  <wp:posOffset>4846619</wp:posOffset>
                </wp:positionH>
                <wp:positionV relativeFrom="paragraph">
                  <wp:posOffset>1205491</wp:posOffset>
                </wp:positionV>
                <wp:extent cx="1398270" cy="422275"/>
                <wp:effectExtent l="457200" t="0" r="0" b="434975"/>
                <wp:wrapNone/>
                <wp:docPr id="338" name="Légende : flèche courbée sans bordur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22275"/>
                        </a:xfrm>
                        <a:prstGeom prst="callout2">
                          <a:avLst>
                            <a:gd name="adj1" fmla="val 58236"/>
                            <a:gd name="adj2" fmla="val 2546"/>
                            <a:gd name="adj3" fmla="val 91277"/>
                            <a:gd name="adj4" fmla="val -24284"/>
                            <a:gd name="adj5" fmla="val 189403"/>
                            <a:gd name="adj6" fmla="val -30301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8D22E" w14:textId="327786B0" w:rsidR="00DF23F2" w:rsidRPr="00AC41A6" w:rsidRDefault="00DF23F2">
                            <w:pPr>
                              <w:rPr>
                                <w:color w:val="7030A0"/>
                                <w:sz w:val="14"/>
                              </w:rPr>
                            </w:pPr>
                            <w:r w:rsidRPr="000B071B">
                              <w:rPr>
                                <w:color w:val="7030A0"/>
                                <w:sz w:val="14"/>
                              </w:rPr>
                              <w:t>S</w:t>
                            </w:r>
                            <w:r w:rsidRPr="00AC41A6">
                              <w:rPr>
                                <w:color w:val="7030A0"/>
                                <w:sz w:val="14"/>
                              </w:rPr>
                              <w:t>egment</w:t>
                            </w:r>
                            <w:r>
                              <w:rPr>
                                <w:color w:val="7030A0"/>
                                <w:sz w:val="14"/>
                              </w:rPr>
                              <w:t xml:space="preserve"> (entité courbe)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B4EF" id="Légende : flèche courbée sans bordure 338" o:spid="_x0000_s1162" type="#_x0000_t42" style="position:absolute;margin-left:381.6pt;margin-top:94.9pt;width:110.1pt;height:3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" adj="-6545,40911,-5245,19716,550,12579" filled="f" strokecolor="#7030a0" strokeweight="1.5pt">
                <v:stroke startarrow="classic"/>
                <v:textbox>
                  <w:txbxContent>
                    <w:p w14:paraId="0318D22E" w14:textId="327786B0" w:rsidR="00DF23F2" w:rsidRPr="00AC41A6" w:rsidRDefault="00DF23F2">
                      <w:pPr>
                        <w:rPr>
                          <w:color w:val="7030A0"/>
                          <w:sz w:val="14"/>
                        </w:rPr>
                      </w:pPr>
                      <w:r w:rsidRPr="000B071B">
                        <w:rPr>
                          <w:color w:val="7030A0"/>
                          <w:sz w:val="14"/>
                        </w:rPr>
                        <w:t>S</w:t>
                      </w:r>
                      <w:r w:rsidRPr="00AC41A6">
                        <w:rPr>
                          <w:color w:val="7030A0"/>
                          <w:sz w:val="14"/>
                        </w:rPr>
                        <w:t>egment</w:t>
                      </w:r>
                      <w:r>
                        <w:rPr>
                          <w:color w:val="7030A0"/>
                          <w:sz w:val="14"/>
                        </w:rPr>
                        <w:t xml:space="preserve"> (entité courbe)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C81554" wp14:editId="3F7C7918">
                <wp:simplePos x="0" y="0"/>
                <wp:positionH relativeFrom="column">
                  <wp:posOffset>3676725</wp:posOffset>
                </wp:positionH>
                <wp:positionV relativeFrom="paragraph">
                  <wp:posOffset>797597</wp:posOffset>
                </wp:positionV>
                <wp:extent cx="532578" cy="555812"/>
                <wp:effectExtent l="38100" t="0" r="20320" b="53975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578" cy="55581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4991B" id="Connecteur droit 33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62.8pt" to="331.4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" strokecolor="#0070c0" strokeweight="1.5pt">
                <v:stroke startarrow="classic"/>
              </v:lin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C90E5F" wp14:editId="253E5A73">
                <wp:simplePos x="0" y="0"/>
                <wp:positionH relativeFrom="column">
                  <wp:posOffset>4080137</wp:posOffset>
                </wp:positionH>
                <wp:positionV relativeFrom="paragraph">
                  <wp:posOffset>802080</wp:posOffset>
                </wp:positionV>
                <wp:extent cx="121024" cy="1039532"/>
                <wp:effectExtent l="38100" t="0" r="31750" b="65405"/>
                <wp:wrapNone/>
                <wp:docPr id="337" name="Connecteur droi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24" cy="103953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E3881" id="Connecteur droit 337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25pt,63.15pt" to="330.8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" strokecolor="#0070c0" strokeweight="1.5pt">
                <v:stroke startarrow="classic"/>
              </v:lin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259FE0" wp14:editId="6420A140">
                <wp:simplePos x="0" y="0"/>
                <wp:positionH relativeFrom="column">
                  <wp:posOffset>3259866</wp:posOffset>
                </wp:positionH>
                <wp:positionV relativeFrom="paragraph">
                  <wp:posOffset>806562</wp:posOffset>
                </wp:positionV>
                <wp:extent cx="963706" cy="17929"/>
                <wp:effectExtent l="38100" t="57150" r="0" b="9652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3706" cy="1792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485D0" id="Connecteur droit 335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7pt,63.5pt" to="332.6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" strokecolor="#0070c0" strokeweight="1.5pt">
                <v:stroke startarrow="classic"/>
              </v:lin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DF5EFF" wp14:editId="52D70C49">
                <wp:simplePos x="0" y="0"/>
                <wp:positionH relativeFrom="column">
                  <wp:posOffset>4554855</wp:posOffset>
                </wp:positionH>
                <wp:positionV relativeFrom="paragraph">
                  <wp:posOffset>416560</wp:posOffset>
                </wp:positionV>
                <wp:extent cx="1398270" cy="422275"/>
                <wp:effectExtent l="1428750" t="0" r="0" b="0"/>
                <wp:wrapNone/>
                <wp:docPr id="334" name="Légende : flèche courbée sans bordur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22275"/>
                        </a:xfrm>
                        <a:prstGeom prst="callout2">
                          <a:avLst>
                            <a:gd name="adj1" fmla="val 58236"/>
                            <a:gd name="adj2" fmla="val 2546"/>
                            <a:gd name="adj3" fmla="val 91277"/>
                            <a:gd name="adj4" fmla="val -24284"/>
                            <a:gd name="adj5" fmla="val 52473"/>
                            <a:gd name="adj6" fmla="val -100505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88B12" w14:textId="00D7ED34" w:rsidR="00DF23F2" w:rsidRPr="00AC41A6" w:rsidRDefault="00DF23F2" w:rsidP="00AC41A6">
                            <w:pPr>
                              <w:jc w:val="center"/>
                              <w:rPr>
                                <w:color w:val="0070C0"/>
                                <w:sz w:val="14"/>
                              </w:rPr>
                            </w:pPr>
                            <w:r w:rsidRPr="00AC41A6">
                              <w:rPr>
                                <w:color w:val="0070C0"/>
                                <w:sz w:val="14"/>
                              </w:rPr>
                              <w:t>Iso surface semelage 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5EFF" id="Légende : flèche courbée sans bordure 334" o:spid="_x0000_s1163" type="#_x0000_t42" style="position:absolute;margin-left:358.65pt;margin-top:32.8pt;width:110.1pt;height: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" adj="-21709,11334,-5245,19716,550,12579" filled="f" strokecolor="#0070c0" strokeweight="1.5pt">
                <v:stroke startarrow="classic"/>
                <v:textbox>
                  <w:txbxContent>
                    <w:p w14:paraId="45588B12" w14:textId="00D7ED34" w:rsidR="00DF23F2" w:rsidRPr="00AC41A6" w:rsidRDefault="00DF23F2" w:rsidP="00AC41A6">
                      <w:pPr>
                        <w:jc w:val="center"/>
                        <w:rPr>
                          <w:color w:val="0070C0"/>
                          <w:sz w:val="14"/>
                        </w:rPr>
                      </w:pPr>
                      <w:r w:rsidRPr="00AC41A6">
                        <w:rPr>
                          <w:color w:val="0070C0"/>
                          <w:sz w:val="14"/>
                        </w:rPr>
                        <w:t>Iso surface semelage forme</w:t>
                      </w:r>
                    </w:p>
                  </w:txbxContent>
                </v:textbox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0C53B6" wp14:editId="1EFF25E9">
                <wp:simplePos x="0" y="0"/>
                <wp:positionH relativeFrom="column">
                  <wp:posOffset>-321534</wp:posOffset>
                </wp:positionH>
                <wp:positionV relativeFrom="paragraph">
                  <wp:posOffset>2545715</wp:posOffset>
                </wp:positionV>
                <wp:extent cx="815340" cy="422275"/>
                <wp:effectExtent l="0" t="552450" r="365760" b="0"/>
                <wp:wrapNone/>
                <wp:docPr id="331" name="Légende : flèche courbée sans bordur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132512"/>
                            <a:gd name="adj6" fmla="val 140108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D3933" w14:textId="1A2BDBB2" w:rsidR="00DF23F2" w:rsidRPr="00AC41A6" w:rsidRDefault="00DF23F2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 xml:space="preserve"> 2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53B6" id="Légende : flèche courbée sans bordure 331" o:spid="_x0000_s1164" type="#_x0000_t42" style="position:absolute;margin-left:-25.3pt;margin-top:200.45pt;width:64.2pt;height:3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" adj="30263,-28623,25087,-11237,23065,9828" filled="f" strokecolor="#c00000" strokeweight="1.5pt">
                <v:textbox>
                  <w:txbxContent>
                    <w:p w14:paraId="763D3933" w14:textId="1A2BDBB2" w:rsidR="00DF23F2" w:rsidRPr="00AC41A6" w:rsidRDefault="00DF23F2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</w:t>
                      </w:r>
                      <w:r>
                        <w:rPr>
                          <w:color w:val="FF0000"/>
                          <w:sz w:val="14"/>
                        </w:rPr>
                        <w:t xml:space="preserve"> 2 mm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CECA9F" wp14:editId="3D5E29DF">
                <wp:simplePos x="0" y="0"/>
                <wp:positionH relativeFrom="column">
                  <wp:posOffset>2103120</wp:posOffset>
                </wp:positionH>
                <wp:positionV relativeFrom="paragraph">
                  <wp:posOffset>3334385</wp:posOffset>
                </wp:positionV>
                <wp:extent cx="67310" cy="173355"/>
                <wp:effectExtent l="0" t="0" r="27940" b="361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" cy="1733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BB456" id="Connecteur droit 1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62.55pt" to="170.9pt,2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" strokecolor="red" strokeweight="1.5pt"/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77C3C0" wp14:editId="60791BC3">
                <wp:simplePos x="0" y="0"/>
                <wp:positionH relativeFrom="column">
                  <wp:posOffset>-391622</wp:posOffset>
                </wp:positionH>
                <wp:positionV relativeFrom="paragraph">
                  <wp:posOffset>2130079</wp:posOffset>
                </wp:positionV>
                <wp:extent cx="766618" cy="422275"/>
                <wp:effectExtent l="0" t="285750" r="300355" b="0"/>
                <wp:wrapNone/>
                <wp:docPr id="328" name="Légende : flèche courbée sans bordur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18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67473"/>
                            <a:gd name="adj6" fmla="val 13747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02C77" w14:textId="0802CB26" w:rsidR="00DF23F2" w:rsidRPr="00AC41A6" w:rsidRDefault="00DF23F2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C3C0" id="Légende : flèche courbée sans bordure 328" o:spid="_x0000_s1165" type="#_x0000_t42" style="position:absolute;margin-left:-30.85pt;margin-top:167.7pt;width:60.35pt;height:3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" adj="29694,-14574,25087,-11237,23065,9828" filled="f" strokecolor="#c00000" strokeweight="1.5pt">
                <v:textbox>
                  <w:txbxContent>
                    <w:p w14:paraId="40602C77" w14:textId="0802CB26" w:rsidR="00DF23F2" w:rsidRPr="00AC41A6" w:rsidRDefault="00DF23F2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6494E" wp14:editId="212AFA2F">
                <wp:simplePos x="0" y="0"/>
                <wp:positionH relativeFrom="column">
                  <wp:posOffset>1818005</wp:posOffset>
                </wp:positionH>
                <wp:positionV relativeFrom="paragraph">
                  <wp:posOffset>3161665</wp:posOffset>
                </wp:positionV>
                <wp:extent cx="143510" cy="139065"/>
                <wp:effectExtent l="0" t="0" r="27940" b="3238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390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B596E" id="Connecteur droit 10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5pt,248.95pt" to="154.4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" strokecolor="red" strokeweight="1.5pt"/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099F9" wp14:editId="08CC9799">
                <wp:simplePos x="0" y="0"/>
                <wp:positionH relativeFrom="column">
                  <wp:posOffset>841375</wp:posOffset>
                </wp:positionH>
                <wp:positionV relativeFrom="paragraph">
                  <wp:posOffset>1838960</wp:posOffset>
                </wp:positionV>
                <wp:extent cx="136525" cy="125095"/>
                <wp:effectExtent l="0" t="0" r="34925" b="2730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" cy="1250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6DC4E" id="Connecteur droit 1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5pt,144.8pt" to="77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" strokecolor="red" strokeweight="1.5pt"/>
            </w:pict>
          </mc:Fallback>
        </mc:AlternateContent>
      </w:r>
      <w:r w:rsidR="003535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FFB3ED" wp14:editId="2BE076BD">
                <wp:simplePos x="0" y="0"/>
                <wp:positionH relativeFrom="column">
                  <wp:posOffset>704562</wp:posOffset>
                </wp:positionH>
                <wp:positionV relativeFrom="paragraph">
                  <wp:posOffset>1693141</wp:posOffset>
                </wp:positionV>
                <wp:extent cx="108873" cy="159904"/>
                <wp:effectExtent l="0" t="0" r="24765" b="3111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73" cy="1599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10F11" id="Connecteur droit 16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133.3pt" to="64.0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" strokecolor="red" strokeweight="1.5pt"/>
            </w:pict>
          </mc:Fallback>
        </mc:AlternateContent>
      </w:r>
      <w:r w:rsidR="00E27DE7">
        <w:rPr>
          <w:rFonts w:eastAsiaTheme="majorEastAsia"/>
          <w:b/>
          <w:bCs/>
          <w:noProof/>
          <w:kern w:val="28"/>
          <w:sz w:val="44"/>
          <w:szCs w:val="32"/>
        </w:rPr>
        <w:drawing>
          <wp:anchor distT="0" distB="0" distL="114300" distR="114300" simplePos="0" relativeHeight="251716608" behindDoc="0" locked="0" layoutInCell="1" allowOverlap="1" wp14:anchorId="560DE427" wp14:editId="5D38064D">
            <wp:simplePos x="0" y="0"/>
            <wp:positionH relativeFrom="page">
              <wp:posOffset>2722380</wp:posOffset>
            </wp:positionH>
            <wp:positionV relativeFrom="paragraph">
              <wp:posOffset>105751</wp:posOffset>
            </wp:positionV>
            <wp:extent cx="4448251" cy="291916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s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251" cy="291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83">
        <w:br w:type="page"/>
      </w:r>
    </w:p>
    <w:p w14:paraId="44490A96" w14:textId="16C31377" w:rsidR="00A563A3" w:rsidRDefault="00A563A3" w:rsidP="00A86D3D">
      <w:pPr>
        <w:pStyle w:val="Titre"/>
      </w:pPr>
      <w:r>
        <w:t>Annexe modélisation 3D</w:t>
      </w:r>
    </w:p>
    <w:p w14:paraId="06049B68" w14:textId="4B10AF55" w:rsidR="00816620" w:rsidRDefault="00816620" w:rsidP="00816620">
      <w:pPr>
        <w:pStyle w:val="Titre2"/>
      </w:pPr>
      <w:r>
        <w:t>Paramètres point</w:t>
      </w:r>
    </w:p>
    <w:p w14:paraId="79CA9D0D" w14:textId="77777777" w:rsidR="00816620" w:rsidRDefault="00816620" w:rsidP="00816620"/>
    <w:p w14:paraId="6CF7E55F" w14:textId="1F305CB0" w:rsidR="00816620" w:rsidRPr="00A864DB" w:rsidRDefault="00816620" w:rsidP="00A864DB">
      <w:pPr>
        <w:spacing w:after="120"/>
        <w:rPr>
          <w:sz w:val="24"/>
          <w:szCs w:val="32"/>
        </w:rPr>
      </w:pPr>
      <w:r w:rsidRPr="00A864DB">
        <w:rPr>
          <w:sz w:val="24"/>
          <w:szCs w:val="32"/>
        </w:rPr>
        <w:t xml:space="preserve">Le point </w:t>
      </w:r>
      <w:r w:rsidR="00A864DB" w:rsidRPr="00A864DB">
        <w:rPr>
          <w:sz w:val="24"/>
          <w:szCs w:val="32"/>
        </w:rPr>
        <w:t>a été</w:t>
      </w:r>
      <w:r w:rsidRPr="00A864DB">
        <w:rPr>
          <w:sz w:val="24"/>
          <w:szCs w:val="32"/>
        </w:rPr>
        <w:t xml:space="preserve"> construit à l’échelle 10 suivant les caractéristiques suivantes.</w:t>
      </w:r>
    </w:p>
    <w:p w14:paraId="7D274BD8" w14:textId="77777777" w:rsidR="00816620" w:rsidRPr="00A864DB" w:rsidRDefault="00816620" w:rsidP="00A864DB">
      <w:pPr>
        <w:spacing w:after="120"/>
        <w:rPr>
          <w:sz w:val="24"/>
          <w:szCs w:val="32"/>
        </w:rPr>
      </w:pPr>
      <w:r w:rsidRPr="00A864DB">
        <w:rPr>
          <w:sz w:val="24"/>
          <w:szCs w:val="32"/>
        </w:rPr>
        <w:t>Nombre de point par cm : 5</w:t>
      </w:r>
    </w:p>
    <w:p w14:paraId="679591AE" w14:textId="77777777" w:rsidR="00816620" w:rsidRPr="00A864DB" w:rsidRDefault="00816620" w:rsidP="00A864DB">
      <w:pPr>
        <w:spacing w:after="120"/>
        <w:rPr>
          <w:sz w:val="24"/>
          <w:szCs w:val="32"/>
        </w:rPr>
      </w:pPr>
      <w:r w:rsidRPr="00A864DB">
        <w:rPr>
          <w:sz w:val="24"/>
          <w:szCs w:val="32"/>
        </w:rPr>
        <w:t>Distance du bord : 1,5 mm</w:t>
      </w:r>
    </w:p>
    <w:p w14:paraId="7002B5EC" w14:textId="7088CC40" w:rsidR="00816620" w:rsidRPr="00A864DB" w:rsidRDefault="00816620" w:rsidP="00A864DB">
      <w:pPr>
        <w:spacing w:after="120"/>
        <w:rPr>
          <w:rFonts w:eastAsia="Times New Roman"/>
          <w:sz w:val="24"/>
          <w:szCs w:val="32"/>
        </w:rPr>
      </w:pPr>
      <w:r w:rsidRPr="00A864DB">
        <w:rPr>
          <w:sz w:val="24"/>
          <w:szCs w:val="32"/>
        </w:rPr>
        <w:t xml:space="preserve">Couleur : </w:t>
      </w:r>
      <w:r w:rsidRPr="00A864DB">
        <w:rPr>
          <w:rFonts w:eastAsia="Times New Roman"/>
          <w:sz w:val="24"/>
          <w:szCs w:val="32"/>
        </w:rPr>
        <w:t>PANTONE TCX</w:t>
      </w:r>
      <w:r w:rsidR="00A864DB" w:rsidRPr="00A864DB">
        <w:rPr>
          <w:rFonts w:eastAsia="Times New Roman"/>
          <w:sz w:val="24"/>
          <w:szCs w:val="32"/>
        </w:rPr>
        <w:t xml:space="preserve"> (modifiable)</w:t>
      </w:r>
    </w:p>
    <w:p w14:paraId="229FF98F" w14:textId="3A48D9D3" w:rsidR="00816620" w:rsidRDefault="00816620" w:rsidP="00816620"/>
    <w:p w14:paraId="17D952E4" w14:textId="074DA323" w:rsidR="00A864DB" w:rsidRDefault="00A864DB" w:rsidP="00816620"/>
    <w:p w14:paraId="487832EE" w14:textId="6F4B2273" w:rsidR="00A864DB" w:rsidRPr="00A864DB" w:rsidRDefault="00A864DB" w:rsidP="00816620">
      <w:pPr>
        <w:rPr>
          <w:sz w:val="24"/>
        </w:rPr>
      </w:pPr>
      <w:r w:rsidRPr="00A864DB">
        <w:rPr>
          <w:sz w:val="24"/>
        </w:rPr>
        <w:t>Diamètre 4 mm</w:t>
      </w:r>
    </w:p>
    <w:p w14:paraId="6E35B106" w14:textId="77777777" w:rsidR="00816620" w:rsidRDefault="00816620" w:rsidP="00816620">
      <w:r>
        <w:rPr>
          <w:noProof/>
        </w:rPr>
        <w:drawing>
          <wp:inline distT="0" distB="0" distL="0" distR="0" wp14:anchorId="056B6B96" wp14:editId="050B0A93">
            <wp:extent cx="2542076" cy="1447800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otation point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2" b="10802"/>
                    <a:stretch/>
                  </pic:blipFill>
                  <pic:spPr bwMode="auto">
                    <a:xfrm>
                      <a:off x="0" y="0"/>
                      <a:ext cx="2548125" cy="145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175C" w14:textId="77777777" w:rsidR="00816620" w:rsidRDefault="00816620" w:rsidP="00816620"/>
    <w:p w14:paraId="35EDF8B8" w14:textId="3ABE9F3D" w:rsidR="00816620" w:rsidRDefault="00816620" w:rsidP="00DC1568">
      <w:pPr>
        <w:rPr>
          <w:rFonts w:eastAsiaTheme="majorEastAsia"/>
        </w:rPr>
      </w:pPr>
    </w:p>
    <w:p w14:paraId="36F67779" w14:textId="01E22F72" w:rsidR="00A563A3" w:rsidRPr="00A86D3D" w:rsidRDefault="00A5284A" w:rsidP="00A86D3D">
      <w:pPr>
        <w:pStyle w:val="Titre1"/>
        <w:rPr>
          <w:kern w:val="28"/>
        </w:rPr>
      </w:pPr>
      <w:r>
        <w:rPr>
          <w:kern w:val="28"/>
        </w:rPr>
        <w:t xml:space="preserve">Descriptions des fonctions </w:t>
      </w:r>
      <w:r w:rsidR="00DF23F2">
        <w:rPr>
          <w:kern w:val="28"/>
        </w:rPr>
        <w:t>texture</w:t>
      </w:r>
    </w:p>
    <w:p w14:paraId="285222CB" w14:textId="77777777" w:rsidR="00A563A3" w:rsidRPr="00627F55" w:rsidRDefault="00A563A3" w:rsidP="00627F55"/>
    <w:p w14:paraId="74A0CFF2" w14:textId="74BA11DE" w:rsidR="002818FB" w:rsidRDefault="00DC1568" w:rsidP="00A86D3D">
      <w:pPr>
        <w:rPr>
          <w:sz w:val="22"/>
          <w:szCs w:val="22"/>
        </w:rPr>
      </w:pPr>
      <w:r>
        <w:rPr>
          <w:sz w:val="22"/>
          <w:szCs w:val="22"/>
        </w:rPr>
        <w:t xml:space="preserve">Voir les tutoriels d’utilisation du menu « texture » </w:t>
      </w:r>
    </w:p>
    <w:p w14:paraId="6097FA62" w14:textId="236B4AB2" w:rsidR="002818FB" w:rsidRPr="00A86D3D" w:rsidRDefault="002818FB">
      <w:pPr>
        <w:rPr>
          <w:sz w:val="22"/>
          <w:szCs w:val="22"/>
        </w:rPr>
      </w:pPr>
    </w:p>
    <w:sectPr w:rsidR="002818FB" w:rsidRPr="00A86D3D" w:rsidSect="00420F8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41E05" w14:textId="77777777" w:rsidR="008D37BA" w:rsidRDefault="008D37BA" w:rsidP="00C00184">
      <w:r>
        <w:separator/>
      </w:r>
    </w:p>
  </w:endnote>
  <w:endnote w:type="continuationSeparator" w:id="0">
    <w:p w14:paraId="7E732900" w14:textId="77777777" w:rsidR="008D37BA" w:rsidRDefault="008D37BA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287DB" w14:textId="77777777" w:rsidR="00827A14" w:rsidRDefault="00827A1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vertAnchor="text" w:horzAnchor="margin" w:tblpXSpec="center" w:tblpY="1"/>
      <w:tblOverlap w:val="never"/>
      <w:tblW w:w="10740" w:type="dxa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827A14" w:rsidRPr="00DC60A8" w14:paraId="46F3236C" w14:textId="77777777" w:rsidTr="00B54B87">
      <w:tc>
        <w:tcPr>
          <w:tcW w:w="2345" w:type="dxa"/>
          <w:tcBorders>
            <w:right w:val="single" w:sz="4" w:space="0" w:color="auto"/>
          </w:tcBorders>
        </w:tcPr>
        <w:p w14:paraId="7244411F" w14:textId="77777777" w:rsidR="00827A14" w:rsidRPr="003D7A79" w:rsidRDefault="00827A14" w:rsidP="00827A14">
          <w:pPr>
            <w:pStyle w:val="En-tte"/>
            <w:rPr>
              <w:b/>
              <w:sz w:val="32"/>
            </w:rPr>
          </w:pPr>
          <w:r>
            <w:rPr>
              <w:b/>
            </w:rPr>
            <w:t>Session 2021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F833A13" w14:textId="77777777" w:rsidR="00827A14" w:rsidRPr="003D7A79" w:rsidRDefault="00827A14" w:rsidP="00827A14">
          <w:pPr>
            <w:pStyle w:val="Pieddepage"/>
            <w:jc w:val="center"/>
            <w:rPr>
              <w:sz w:val="14"/>
            </w:rPr>
          </w:pPr>
          <w:r w:rsidRPr="00A52FA2">
            <w:rPr>
              <w:i/>
              <w:sz w:val="14"/>
            </w:rPr>
            <w:fldChar w:fldCharType="begin"/>
          </w:r>
          <w:r w:rsidRPr="00A52FA2">
            <w:rPr>
              <w:i/>
              <w:sz w:val="14"/>
            </w:rPr>
            <w:instrText xml:space="preserve"> FILENAME  \* Lower  \* MERGEFORMAT </w:instrText>
          </w:r>
          <w:r w:rsidRPr="00A52FA2">
            <w:rPr>
              <w:i/>
              <w:sz w:val="14"/>
            </w:rPr>
            <w:fldChar w:fldCharType="separate"/>
          </w:r>
          <w:r>
            <w:rPr>
              <w:i/>
              <w:noProof/>
              <w:sz w:val="14"/>
            </w:rPr>
            <w:t>ccf e42-3d 2021 validé jpdd.docx</w:t>
          </w:r>
          <w:r w:rsidRPr="00A52FA2">
            <w:rPr>
              <w:i/>
              <w:sz w:val="14"/>
            </w:rPr>
            <w:fldChar w:fldCharType="end"/>
          </w:r>
          <w:r w:rsidRPr="00A52FA2">
            <w:rPr>
              <w:i/>
              <w:sz w:val="14"/>
            </w:rPr>
            <w:t xml:space="preserve"> - Lycée du Dauphiné 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14:paraId="2857AF77" w14:textId="77777777" w:rsidR="00827A14" w:rsidRPr="00847816" w:rsidRDefault="00827A14" w:rsidP="00827A14">
          <w:pPr>
            <w:pStyle w:val="En-tte"/>
            <w:jc w:val="center"/>
            <w:rPr>
              <w:sz w:val="24"/>
            </w:rPr>
          </w:pPr>
          <w:r w:rsidRPr="00847816">
            <w:rPr>
              <w:sz w:val="24"/>
            </w:rPr>
            <w:t xml:space="preserve">Page </w:t>
          </w:r>
          <w:r w:rsidRPr="00847816">
            <w:rPr>
              <w:sz w:val="24"/>
            </w:rPr>
            <w:fldChar w:fldCharType="begin"/>
          </w:r>
          <w:r w:rsidRPr="00847816">
            <w:rPr>
              <w:sz w:val="24"/>
            </w:rPr>
            <w:instrText xml:space="preserve"> PAGE   \* MERGEFORMAT </w:instrText>
          </w:r>
          <w:r w:rsidRPr="00847816">
            <w:rPr>
              <w:sz w:val="24"/>
            </w:rPr>
            <w:fldChar w:fldCharType="separate"/>
          </w:r>
          <w:r>
            <w:rPr>
              <w:noProof/>
              <w:sz w:val="24"/>
            </w:rPr>
            <w:t>1</w:t>
          </w:r>
          <w:r w:rsidRPr="00847816">
            <w:rPr>
              <w:sz w:val="24"/>
            </w:rPr>
            <w:fldChar w:fldCharType="end"/>
          </w:r>
        </w:p>
      </w:tc>
    </w:tr>
  </w:tbl>
  <w:p w14:paraId="08F22AD6" w14:textId="77777777" w:rsidR="00DF23F2" w:rsidRPr="00827A14" w:rsidRDefault="00DF23F2" w:rsidP="00420F83">
    <w:pPr>
      <w:pStyle w:val="Pieddepage"/>
      <w:rPr>
        <w:sz w:val="2"/>
        <w:szCs w:val="2"/>
      </w:rPr>
    </w:pPr>
    <w:r w:rsidRPr="00827A14">
      <w:rPr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DC3D06" wp14:editId="151DFE3A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A30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AD99A" w14:textId="77777777" w:rsidR="00827A14" w:rsidRDefault="00827A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41053" w14:textId="77777777" w:rsidR="008D37BA" w:rsidRDefault="008D37BA" w:rsidP="00C00184">
      <w:r>
        <w:separator/>
      </w:r>
    </w:p>
  </w:footnote>
  <w:footnote w:type="continuationSeparator" w:id="0">
    <w:p w14:paraId="30B8E84B" w14:textId="77777777" w:rsidR="008D37BA" w:rsidRDefault="008D37BA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D7395" w14:textId="77777777" w:rsidR="00827A14" w:rsidRDefault="00827A1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2660"/>
      <w:gridCol w:w="5812"/>
      <w:gridCol w:w="2268"/>
    </w:tblGrid>
    <w:tr w:rsidR="00DF23F2" w:rsidRPr="00DC60A8" w14:paraId="0503F200" w14:textId="77777777" w:rsidTr="00A52FA2">
      <w:tc>
        <w:tcPr>
          <w:tcW w:w="2660" w:type="dxa"/>
          <w:tcBorders>
            <w:right w:val="single" w:sz="4" w:space="0" w:color="auto"/>
          </w:tcBorders>
          <w:vAlign w:val="center"/>
        </w:tcPr>
        <w:p w14:paraId="38E289F0" w14:textId="77777777" w:rsidR="00DF23F2" w:rsidRPr="00A52FA2" w:rsidRDefault="00DF23F2" w:rsidP="00A52FA2">
          <w:pPr>
            <w:pStyle w:val="En-tte"/>
            <w:jc w:val="center"/>
            <w:rPr>
              <w:rStyle w:val="Titredulivre"/>
              <w:b/>
              <w:sz w:val="26"/>
              <w:szCs w:val="26"/>
            </w:rPr>
          </w:pPr>
          <w:r w:rsidRPr="00A52FA2">
            <w:rPr>
              <w:rStyle w:val="Titredulivre"/>
              <w:b/>
              <w:szCs w:val="26"/>
            </w:rPr>
            <w:t>Lycée du Dauphiné</w:t>
          </w:r>
        </w:p>
      </w:tc>
      <w:tc>
        <w:tcPr>
          <w:tcW w:w="5812" w:type="dxa"/>
          <w:tcBorders>
            <w:left w:val="single" w:sz="4" w:space="0" w:color="auto"/>
            <w:right w:val="single" w:sz="4" w:space="0" w:color="auto"/>
          </w:tcBorders>
        </w:tcPr>
        <w:p w14:paraId="65D27CEC" w14:textId="7817ED57" w:rsidR="00DF23F2" w:rsidRPr="00C21556" w:rsidRDefault="00DF23F2" w:rsidP="00A86D3D">
          <w:pPr>
            <w:pStyle w:val="Sous-titre"/>
            <w:spacing w:after="0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proofErr w:type="spellStart"/>
          <w:r w:rsidR="00836A04">
            <w:rPr>
              <w:rStyle w:val="Titredulivre"/>
            </w:rPr>
            <w:t>CCF</w:t>
          </w:r>
          <w:proofErr w:type="spellEnd"/>
          <w:r w:rsidR="00836A04">
            <w:rPr>
              <w:rStyle w:val="Titredulivre"/>
            </w:rPr>
            <w:t xml:space="preserve"> unité U42 BTS MMCM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268" w:type="dxa"/>
          <w:tcBorders>
            <w:left w:val="single" w:sz="4" w:space="0" w:color="auto"/>
          </w:tcBorders>
        </w:tcPr>
        <w:p w14:paraId="570F678A" w14:textId="77777777" w:rsidR="00DF23F2" w:rsidRPr="00DC60A8" w:rsidRDefault="00DF23F2" w:rsidP="00C00184">
          <w:pPr>
            <w:pStyle w:val="En-tte"/>
            <w:rPr>
              <w:sz w:val="32"/>
            </w:rPr>
          </w:pPr>
          <w:r>
            <w:rPr>
              <w:sz w:val="24"/>
            </w:rPr>
            <w:t>épreuve E42</w:t>
          </w:r>
        </w:p>
      </w:tc>
    </w:tr>
  </w:tbl>
  <w:p w14:paraId="0367ADD0" w14:textId="77777777" w:rsidR="00DF23F2" w:rsidRPr="00A42841" w:rsidRDefault="00DF23F2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355240" wp14:editId="1A25CE40">
              <wp:simplePos x="0" y="0"/>
              <wp:positionH relativeFrom="column">
                <wp:posOffset>-462252</wp:posOffset>
              </wp:positionH>
              <wp:positionV relativeFrom="paragraph">
                <wp:posOffset>23661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1057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6.4pt;margin-top:1.8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" strokecolor="#548dd4" strokeweight="1.25pt">
              <v:shadow color="#868686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5A596" w14:textId="77777777" w:rsidR="00827A14" w:rsidRDefault="00827A1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06CBC"/>
    <w:multiLevelType w:val="multilevel"/>
    <w:tmpl w:val="4E58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104B6"/>
    <w:multiLevelType w:val="hybridMultilevel"/>
    <w:tmpl w:val="E738F8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01E06"/>
    <w:multiLevelType w:val="hybridMultilevel"/>
    <w:tmpl w:val="30E67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22017"/>
    <w:multiLevelType w:val="multilevel"/>
    <w:tmpl w:val="B9E0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927C1"/>
    <w:multiLevelType w:val="hybridMultilevel"/>
    <w:tmpl w:val="8B56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E5122"/>
    <w:multiLevelType w:val="hybridMultilevel"/>
    <w:tmpl w:val="7FE63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" w15:restartNumberingAfterBreak="0">
    <w:nsid w:val="3EBA2E54"/>
    <w:multiLevelType w:val="multilevel"/>
    <w:tmpl w:val="3760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659F8"/>
    <w:multiLevelType w:val="multilevel"/>
    <w:tmpl w:val="A226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C2739C"/>
    <w:multiLevelType w:val="hybridMultilevel"/>
    <w:tmpl w:val="E738F8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E298A"/>
    <w:multiLevelType w:val="hybridMultilevel"/>
    <w:tmpl w:val="91D65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66BE"/>
    <w:multiLevelType w:val="hybridMultilevel"/>
    <w:tmpl w:val="A7D8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 w15:restartNumberingAfterBreak="0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4" w15:restartNumberingAfterBreak="0">
    <w:nsid w:val="758A08C5"/>
    <w:multiLevelType w:val="hybridMultilevel"/>
    <w:tmpl w:val="62245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E1B9A"/>
    <w:multiLevelType w:val="hybridMultilevel"/>
    <w:tmpl w:val="33C6A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7"/>
  </w:num>
  <w:num w:numId="4">
    <w:abstractNumId w:val="32"/>
  </w:num>
  <w:num w:numId="5">
    <w:abstractNumId w:val="2"/>
  </w:num>
  <w:num w:numId="6">
    <w:abstractNumId w:val="26"/>
  </w:num>
  <w:num w:numId="7">
    <w:abstractNumId w:val="18"/>
  </w:num>
  <w:num w:numId="8">
    <w:abstractNumId w:val="28"/>
  </w:num>
  <w:num w:numId="9">
    <w:abstractNumId w:val="20"/>
  </w:num>
  <w:num w:numId="10">
    <w:abstractNumId w:val="33"/>
  </w:num>
  <w:num w:numId="11">
    <w:abstractNumId w:val="15"/>
  </w:num>
  <w:num w:numId="12">
    <w:abstractNumId w:val="13"/>
  </w:num>
  <w:num w:numId="13">
    <w:abstractNumId w:val="30"/>
  </w:num>
  <w:num w:numId="14">
    <w:abstractNumId w:val="10"/>
  </w:num>
  <w:num w:numId="15">
    <w:abstractNumId w:val="29"/>
  </w:num>
  <w:num w:numId="16">
    <w:abstractNumId w:val="8"/>
  </w:num>
  <w:num w:numId="17">
    <w:abstractNumId w:val="22"/>
  </w:num>
  <w:num w:numId="18">
    <w:abstractNumId w:val="27"/>
  </w:num>
  <w:num w:numId="19">
    <w:abstractNumId w:val="1"/>
  </w:num>
  <w:num w:numId="20">
    <w:abstractNumId w:val="5"/>
  </w:num>
  <w:num w:numId="21">
    <w:abstractNumId w:val="21"/>
  </w:num>
  <w:num w:numId="22">
    <w:abstractNumId w:val="31"/>
  </w:num>
  <w:num w:numId="23">
    <w:abstractNumId w:val="12"/>
  </w:num>
  <w:num w:numId="24">
    <w:abstractNumId w:val="23"/>
  </w:num>
  <w:num w:numId="25">
    <w:abstractNumId w:val="27"/>
  </w:num>
  <w:num w:numId="26">
    <w:abstractNumId w:val="27"/>
  </w:num>
  <w:num w:numId="27">
    <w:abstractNumId w:val="27"/>
  </w:num>
  <w:num w:numId="28">
    <w:abstractNumId w:val="9"/>
  </w:num>
  <w:num w:numId="29">
    <w:abstractNumId w:val="34"/>
  </w:num>
  <w:num w:numId="30">
    <w:abstractNumId w:val="25"/>
  </w:num>
  <w:num w:numId="31">
    <w:abstractNumId w:val="11"/>
  </w:num>
  <w:num w:numId="32">
    <w:abstractNumId w:val="0"/>
  </w:num>
  <w:num w:numId="33">
    <w:abstractNumId w:val="36"/>
  </w:num>
  <w:num w:numId="34">
    <w:abstractNumId w:val="4"/>
  </w:num>
  <w:num w:numId="35">
    <w:abstractNumId w:val="19"/>
  </w:num>
  <w:num w:numId="36">
    <w:abstractNumId w:val="17"/>
  </w:num>
  <w:num w:numId="37">
    <w:abstractNumId w:val="3"/>
  </w:num>
  <w:num w:numId="38">
    <w:abstractNumId w:val="14"/>
  </w:num>
  <w:num w:numId="39">
    <w:abstractNumId w:val="24"/>
  </w:num>
  <w:num w:numId="40">
    <w:abstractNumId w:val="6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attachedTemplate r:id="rId1"/>
  <w:revisionView w:markup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419"/>
    <w:rsid w:val="000035AB"/>
    <w:rsid w:val="00004863"/>
    <w:rsid w:val="00005A5B"/>
    <w:rsid w:val="00007A47"/>
    <w:rsid w:val="00012513"/>
    <w:rsid w:val="00015918"/>
    <w:rsid w:val="00016661"/>
    <w:rsid w:val="00017F25"/>
    <w:rsid w:val="000205EA"/>
    <w:rsid w:val="000229FC"/>
    <w:rsid w:val="00024EE9"/>
    <w:rsid w:val="00025396"/>
    <w:rsid w:val="00034315"/>
    <w:rsid w:val="00036D43"/>
    <w:rsid w:val="0004019D"/>
    <w:rsid w:val="00041929"/>
    <w:rsid w:val="00044B19"/>
    <w:rsid w:val="00045255"/>
    <w:rsid w:val="0004655F"/>
    <w:rsid w:val="00047F26"/>
    <w:rsid w:val="0005016C"/>
    <w:rsid w:val="00052A87"/>
    <w:rsid w:val="00053C79"/>
    <w:rsid w:val="00060EE4"/>
    <w:rsid w:val="0007434B"/>
    <w:rsid w:val="000745F0"/>
    <w:rsid w:val="0008381F"/>
    <w:rsid w:val="00086F21"/>
    <w:rsid w:val="000904BB"/>
    <w:rsid w:val="000928C0"/>
    <w:rsid w:val="00096810"/>
    <w:rsid w:val="000A251D"/>
    <w:rsid w:val="000A729D"/>
    <w:rsid w:val="000B071B"/>
    <w:rsid w:val="000B0CDB"/>
    <w:rsid w:val="000B129E"/>
    <w:rsid w:val="000B1C5A"/>
    <w:rsid w:val="000B3A0A"/>
    <w:rsid w:val="000B6CB6"/>
    <w:rsid w:val="000C2C3C"/>
    <w:rsid w:val="000C49D2"/>
    <w:rsid w:val="000C5014"/>
    <w:rsid w:val="000C7659"/>
    <w:rsid w:val="000D4DAB"/>
    <w:rsid w:val="000D52DA"/>
    <w:rsid w:val="000E2B44"/>
    <w:rsid w:val="000E2E57"/>
    <w:rsid w:val="000E4994"/>
    <w:rsid w:val="000E6CCB"/>
    <w:rsid w:val="000E6FD5"/>
    <w:rsid w:val="000F4B74"/>
    <w:rsid w:val="000F6B35"/>
    <w:rsid w:val="001050AA"/>
    <w:rsid w:val="0010672B"/>
    <w:rsid w:val="00111701"/>
    <w:rsid w:val="001138F4"/>
    <w:rsid w:val="00115D92"/>
    <w:rsid w:val="001169E1"/>
    <w:rsid w:val="0012645F"/>
    <w:rsid w:val="001271C9"/>
    <w:rsid w:val="00130DE2"/>
    <w:rsid w:val="001313CE"/>
    <w:rsid w:val="00136283"/>
    <w:rsid w:val="001406E7"/>
    <w:rsid w:val="00150998"/>
    <w:rsid w:val="00153768"/>
    <w:rsid w:val="001546CA"/>
    <w:rsid w:val="00155407"/>
    <w:rsid w:val="00155C19"/>
    <w:rsid w:val="00156DF8"/>
    <w:rsid w:val="00160DDF"/>
    <w:rsid w:val="00161B57"/>
    <w:rsid w:val="0017100D"/>
    <w:rsid w:val="001750C6"/>
    <w:rsid w:val="00176D5F"/>
    <w:rsid w:val="00177C48"/>
    <w:rsid w:val="00177F17"/>
    <w:rsid w:val="001815BB"/>
    <w:rsid w:val="00197033"/>
    <w:rsid w:val="001971E6"/>
    <w:rsid w:val="001A0C6E"/>
    <w:rsid w:val="001A363A"/>
    <w:rsid w:val="001A3FF0"/>
    <w:rsid w:val="001A4BF7"/>
    <w:rsid w:val="001B0D92"/>
    <w:rsid w:val="001B2231"/>
    <w:rsid w:val="001B4A4A"/>
    <w:rsid w:val="001B747E"/>
    <w:rsid w:val="001C2194"/>
    <w:rsid w:val="001C257E"/>
    <w:rsid w:val="001C550F"/>
    <w:rsid w:val="001C6DD4"/>
    <w:rsid w:val="001D0E47"/>
    <w:rsid w:val="001D1895"/>
    <w:rsid w:val="001E0E2A"/>
    <w:rsid w:val="001F151C"/>
    <w:rsid w:val="001F4FA6"/>
    <w:rsid w:val="001F6475"/>
    <w:rsid w:val="001F7516"/>
    <w:rsid w:val="0020323E"/>
    <w:rsid w:val="00205125"/>
    <w:rsid w:val="002055D5"/>
    <w:rsid w:val="002065DE"/>
    <w:rsid w:val="0020725E"/>
    <w:rsid w:val="00207DE2"/>
    <w:rsid w:val="00210506"/>
    <w:rsid w:val="00212DFE"/>
    <w:rsid w:val="002143CE"/>
    <w:rsid w:val="00214D5A"/>
    <w:rsid w:val="00220B8F"/>
    <w:rsid w:val="002229BE"/>
    <w:rsid w:val="00222AA8"/>
    <w:rsid w:val="00222C13"/>
    <w:rsid w:val="00222D54"/>
    <w:rsid w:val="0022637B"/>
    <w:rsid w:val="002277B1"/>
    <w:rsid w:val="00230CFA"/>
    <w:rsid w:val="002334B1"/>
    <w:rsid w:val="00233E2C"/>
    <w:rsid w:val="002373D2"/>
    <w:rsid w:val="002432D7"/>
    <w:rsid w:val="0024727E"/>
    <w:rsid w:val="00254024"/>
    <w:rsid w:val="00254221"/>
    <w:rsid w:val="00256C0C"/>
    <w:rsid w:val="0027493D"/>
    <w:rsid w:val="00274EA7"/>
    <w:rsid w:val="00276353"/>
    <w:rsid w:val="00277006"/>
    <w:rsid w:val="002818FB"/>
    <w:rsid w:val="00284076"/>
    <w:rsid w:val="002848C4"/>
    <w:rsid w:val="00285743"/>
    <w:rsid w:val="00285896"/>
    <w:rsid w:val="00293A27"/>
    <w:rsid w:val="00293CF0"/>
    <w:rsid w:val="00297CEC"/>
    <w:rsid w:val="002A06EB"/>
    <w:rsid w:val="002A11A9"/>
    <w:rsid w:val="002A1658"/>
    <w:rsid w:val="002A7605"/>
    <w:rsid w:val="002B0A24"/>
    <w:rsid w:val="002D322D"/>
    <w:rsid w:val="002D3C41"/>
    <w:rsid w:val="002E3DE9"/>
    <w:rsid w:val="002E5244"/>
    <w:rsid w:val="002E63E0"/>
    <w:rsid w:val="002F799D"/>
    <w:rsid w:val="002F7DD6"/>
    <w:rsid w:val="0030035B"/>
    <w:rsid w:val="0030334C"/>
    <w:rsid w:val="00304E49"/>
    <w:rsid w:val="00305627"/>
    <w:rsid w:val="003064B9"/>
    <w:rsid w:val="00310C1E"/>
    <w:rsid w:val="00314D43"/>
    <w:rsid w:val="00317C62"/>
    <w:rsid w:val="00320DD6"/>
    <w:rsid w:val="00324E9E"/>
    <w:rsid w:val="00330856"/>
    <w:rsid w:val="00332D5A"/>
    <w:rsid w:val="00335577"/>
    <w:rsid w:val="00335846"/>
    <w:rsid w:val="00335C4C"/>
    <w:rsid w:val="00336B34"/>
    <w:rsid w:val="00341869"/>
    <w:rsid w:val="00341D0E"/>
    <w:rsid w:val="003450BD"/>
    <w:rsid w:val="00345FAB"/>
    <w:rsid w:val="0034642E"/>
    <w:rsid w:val="003511F5"/>
    <w:rsid w:val="003512F8"/>
    <w:rsid w:val="0035359C"/>
    <w:rsid w:val="00360109"/>
    <w:rsid w:val="00360941"/>
    <w:rsid w:val="00373C8F"/>
    <w:rsid w:val="003744A2"/>
    <w:rsid w:val="00377282"/>
    <w:rsid w:val="00381AAE"/>
    <w:rsid w:val="00387D50"/>
    <w:rsid w:val="003A5285"/>
    <w:rsid w:val="003B1DD4"/>
    <w:rsid w:val="003C3033"/>
    <w:rsid w:val="003C4D09"/>
    <w:rsid w:val="003C5DC5"/>
    <w:rsid w:val="003D1596"/>
    <w:rsid w:val="003D3C8D"/>
    <w:rsid w:val="003D7733"/>
    <w:rsid w:val="003E4208"/>
    <w:rsid w:val="003F32D5"/>
    <w:rsid w:val="003F6BB6"/>
    <w:rsid w:val="00400A04"/>
    <w:rsid w:val="00402EB4"/>
    <w:rsid w:val="00407B13"/>
    <w:rsid w:val="004124B1"/>
    <w:rsid w:val="00414D95"/>
    <w:rsid w:val="00420307"/>
    <w:rsid w:val="00420F83"/>
    <w:rsid w:val="00420FC2"/>
    <w:rsid w:val="004269B1"/>
    <w:rsid w:val="004276EF"/>
    <w:rsid w:val="004417F0"/>
    <w:rsid w:val="004436CB"/>
    <w:rsid w:val="0044563E"/>
    <w:rsid w:val="0044610C"/>
    <w:rsid w:val="00446374"/>
    <w:rsid w:val="00450975"/>
    <w:rsid w:val="00456A6E"/>
    <w:rsid w:val="004574FE"/>
    <w:rsid w:val="004604C3"/>
    <w:rsid w:val="0046279F"/>
    <w:rsid w:val="00466061"/>
    <w:rsid w:val="004663B9"/>
    <w:rsid w:val="00467123"/>
    <w:rsid w:val="0047054F"/>
    <w:rsid w:val="00480BF0"/>
    <w:rsid w:val="004867B7"/>
    <w:rsid w:val="00486847"/>
    <w:rsid w:val="0049226D"/>
    <w:rsid w:val="00494877"/>
    <w:rsid w:val="00496E2A"/>
    <w:rsid w:val="00496FDF"/>
    <w:rsid w:val="004A11AD"/>
    <w:rsid w:val="004A18FB"/>
    <w:rsid w:val="004A3F68"/>
    <w:rsid w:val="004A746F"/>
    <w:rsid w:val="004C3610"/>
    <w:rsid w:val="004C7061"/>
    <w:rsid w:val="004D0498"/>
    <w:rsid w:val="004D0F06"/>
    <w:rsid w:val="004D3AC2"/>
    <w:rsid w:val="004D3E5E"/>
    <w:rsid w:val="004D4306"/>
    <w:rsid w:val="004E0CAF"/>
    <w:rsid w:val="004E4DA3"/>
    <w:rsid w:val="004E4E2B"/>
    <w:rsid w:val="004E5963"/>
    <w:rsid w:val="004F1AE2"/>
    <w:rsid w:val="00512209"/>
    <w:rsid w:val="00520268"/>
    <w:rsid w:val="00532E3E"/>
    <w:rsid w:val="00550F22"/>
    <w:rsid w:val="0055122E"/>
    <w:rsid w:val="00552F89"/>
    <w:rsid w:val="005530E4"/>
    <w:rsid w:val="005660D1"/>
    <w:rsid w:val="00570FBD"/>
    <w:rsid w:val="00572DF8"/>
    <w:rsid w:val="00593A65"/>
    <w:rsid w:val="00595983"/>
    <w:rsid w:val="005A0731"/>
    <w:rsid w:val="005A5AAA"/>
    <w:rsid w:val="005A6B89"/>
    <w:rsid w:val="005A7944"/>
    <w:rsid w:val="005B0CF8"/>
    <w:rsid w:val="005B3EE9"/>
    <w:rsid w:val="005B4183"/>
    <w:rsid w:val="005B6D50"/>
    <w:rsid w:val="005C2E13"/>
    <w:rsid w:val="005C74F8"/>
    <w:rsid w:val="005D1A00"/>
    <w:rsid w:val="005D710B"/>
    <w:rsid w:val="005D7AD0"/>
    <w:rsid w:val="005E0551"/>
    <w:rsid w:val="005E58A7"/>
    <w:rsid w:val="005E5BF7"/>
    <w:rsid w:val="005F26F4"/>
    <w:rsid w:val="005F2FC4"/>
    <w:rsid w:val="005F3508"/>
    <w:rsid w:val="005F42D5"/>
    <w:rsid w:val="005F4A50"/>
    <w:rsid w:val="005F5E6F"/>
    <w:rsid w:val="005F773D"/>
    <w:rsid w:val="00600D6B"/>
    <w:rsid w:val="00603162"/>
    <w:rsid w:val="00603E07"/>
    <w:rsid w:val="00611093"/>
    <w:rsid w:val="006110EF"/>
    <w:rsid w:val="00611C34"/>
    <w:rsid w:val="006122A0"/>
    <w:rsid w:val="00614D6A"/>
    <w:rsid w:val="006213D7"/>
    <w:rsid w:val="00624642"/>
    <w:rsid w:val="00627F55"/>
    <w:rsid w:val="0063097B"/>
    <w:rsid w:val="00632AD3"/>
    <w:rsid w:val="00632B35"/>
    <w:rsid w:val="00632B88"/>
    <w:rsid w:val="00634AE4"/>
    <w:rsid w:val="006351BC"/>
    <w:rsid w:val="0064508F"/>
    <w:rsid w:val="00650563"/>
    <w:rsid w:val="00652DE2"/>
    <w:rsid w:val="00655A6E"/>
    <w:rsid w:val="00664930"/>
    <w:rsid w:val="00664C26"/>
    <w:rsid w:val="006672DB"/>
    <w:rsid w:val="006733C3"/>
    <w:rsid w:val="00673BC0"/>
    <w:rsid w:val="006749A9"/>
    <w:rsid w:val="00680E98"/>
    <w:rsid w:val="00681705"/>
    <w:rsid w:val="00685F26"/>
    <w:rsid w:val="006874F8"/>
    <w:rsid w:val="006920A4"/>
    <w:rsid w:val="00692C8A"/>
    <w:rsid w:val="00694214"/>
    <w:rsid w:val="00696D4C"/>
    <w:rsid w:val="00696F10"/>
    <w:rsid w:val="006A492A"/>
    <w:rsid w:val="006A4D91"/>
    <w:rsid w:val="006B07F1"/>
    <w:rsid w:val="006B214D"/>
    <w:rsid w:val="006B28DC"/>
    <w:rsid w:val="006B6721"/>
    <w:rsid w:val="006C222F"/>
    <w:rsid w:val="006C440F"/>
    <w:rsid w:val="006D5986"/>
    <w:rsid w:val="006D5D6C"/>
    <w:rsid w:val="006E4450"/>
    <w:rsid w:val="006E6D31"/>
    <w:rsid w:val="006F0D32"/>
    <w:rsid w:val="006F7700"/>
    <w:rsid w:val="006F7811"/>
    <w:rsid w:val="00704088"/>
    <w:rsid w:val="00706F31"/>
    <w:rsid w:val="00716E3C"/>
    <w:rsid w:val="00730F9A"/>
    <w:rsid w:val="00732594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3E4A"/>
    <w:rsid w:val="007664D5"/>
    <w:rsid w:val="00767282"/>
    <w:rsid w:val="007744BC"/>
    <w:rsid w:val="0078328A"/>
    <w:rsid w:val="00786DA0"/>
    <w:rsid w:val="0079025B"/>
    <w:rsid w:val="00791FBB"/>
    <w:rsid w:val="00795216"/>
    <w:rsid w:val="00797ED4"/>
    <w:rsid w:val="007B1C77"/>
    <w:rsid w:val="007B62DA"/>
    <w:rsid w:val="007B6567"/>
    <w:rsid w:val="007B7C5C"/>
    <w:rsid w:val="007C05AB"/>
    <w:rsid w:val="007C0678"/>
    <w:rsid w:val="007C195B"/>
    <w:rsid w:val="007C1AB9"/>
    <w:rsid w:val="007C2B54"/>
    <w:rsid w:val="007C57E2"/>
    <w:rsid w:val="007D101E"/>
    <w:rsid w:val="007E3653"/>
    <w:rsid w:val="007E6B67"/>
    <w:rsid w:val="007E7EAC"/>
    <w:rsid w:val="007F1DCD"/>
    <w:rsid w:val="007F3C51"/>
    <w:rsid w:val="007F7791"/>
    <w:rsid w:val="00801042"/>
    <w:rsid w:val="0080372E"/>
    <w:rsid w:val="0081034E"/>
    <w:rsid w:val="008112FC"/>
    <w:rsid w:val="0081139D"/>
    <w:rsid w:val="0081323E"/>
    <w:rsid w:val="008141D0"/>
    <w:rsid w:val="00815051"/>
    <w:rsid w:val="00816620"/>
    <w:rsid w:val="00817B45"/>
    <w:rsid w:val="008200F4"/>
    <w:rsid w:val="00827A14"/>
    <w:rsid w:val="00830F16"/>
    <w:rsid w:val="0083179E"/>
    <w:rsid w:val="00831838"/>
    <w:rsid w:val="00831A51"/>
    <w:rsid w:val="00834570"/>
    <w:rsid w:val="00836A04"/>
    <w:rsid w:val="00837B72"/>
    <w:rsid w:val="00841245"/>
    <w:rsid w:val="00844199"/>
    <w:rsid w:val="0084718B"/>
    <w:rsid w:val="00847816"/>
    <w:rsid w:val="00852D7E"/>
    <w:rsid w:val="0085304A"/>
    <w:rsid w:val="00861C75"/>
    <w:rsid w:val="00861E4D"/>
    <w:rsid w:val="0086241F"/>
    <w:rsid w:val="008719D0"/>
    <w:rsid w:val="00872BC1"/>
    <w:rsid w:val="00873113"/>
    <w:rsid w:val="00877316"/>
    <w:rsid w:val="00882F90"/>
    <w:rsid w:val="00884E74"/>
    <w:rsid w:val="00885995"/>
    <w:rsid w:val="00894140"/>
    <w:rsid w:val="008A1986"/>
    <w:rsid w:val="008A21C2"/>
    <w:rsid w:val="008B22A4"/>
    <w:rsid w:val="008B688D"/>
    <w:rsid w:val="008C2244"/>
    <w:rsid w:val="008C40A8"/>
    <w:rsid w:val="008D1DD3"/>
    <w:rsid w:val="008D37BA"/>
    <w:rsid w:val="008D3FFD"/>
    <w:rsid w:val="008D7F14"/>
    <w:rsid w:val="008E3ECA"/>
    <w:rsid w:val="008E3FA4"/>
    <w:rsid w:val="008F67D2"/>
    <w:rsid w:val="00913C50"/>
    <w:rsid w:val="00922D9A"/>
    <w:rsid w:val="009246FD"/>
    <w:rsid w:val="009402CB"/>
    <w:rsid w:val="00943D90"/>
    <w:rsid w:val="009564A8"/>
    <w:rsid w:val="00965D03"/>
    <w:rsid w:val="00967263"/>
    <w:rsid w:val="00971DB6"/>
    <w:rsid w:val="00971E24"/>
    <w:rsid w:val="0098186E"/>
    <w:rsid w:val="0098248A"/>
    <w:rsid w:val="00982BA8"/>
    <w:rsid w:val="0098674C"/>
    <w:rsid w:val="009916D4"/>
    <w:rsid w:val="00993526"/>
    <w:rsid w:val="00995B67"/>
    <w:rsid w:val="009A227C"/>
    <w:rsid w:val="009A34BC"/>
    <w:rsid w:val="009A5492"/>
    <w:rsid w:val="009A76C6"/>
    <w:rsid w:val="009B2F75"/>
    <w:rsid w:val="009B3CE8"/>
    <w:rsid w:val="009B62DC"/>
    <w:rsid w:val="009C013F"/>
    <w:rsid w:val="009C178A"/>
    <w:rsid w:val="009C19C1"/>
    <w:rsid w:val="009C49E7"/>
    <w:rsid w:val="009D14E0"/>
    <w:rsid w:val="009D669C"/>
    <w:rsid w:val="009F1FF1"/>
    <w:rsid w:val="009F23A0"/>
    <w:rsid w:val="009F5149"/>
    <w:rsid w:val="009F57F1"/>
    <w:rsid w:val="00A01734"/>
    <w:rsid w:val="00A02EAB"/>
    <w:rsid w:val="00A031F1"/>
    <w:rsid w:val="00A053CE"/>
    <w:rsid w:val="00A068D2"/>
    <w:rsid w:val="00A10472"/>
    <w:rsid w:val="00A11DF3"/>
    <w:rsid w:val="00A170E5"/>
    <w:rsid w:val="00A21DCE"/>
    <w:rsid w:val="00A24243"/>
    <w:rsid w:val="00A35FFC"/>
    <w:rsid w:val="00A42841"/>
    <w:rsid w:val="00A46710"/>
    <w:rsid w:val="00A467DF"/>
    <w:rsid w:val="00A5284A"/>
    <w:rsid w:val="00A52900"/>
    <w:rsid w:val="00A52FA2"/>
    <w:rsid w:val="00A53105"/>
    <w:rsid w:val="00A54EAC"/>
    <w:rsid w:val="00A550F2"/>
    <w:rsid w:val="00A563A3"/>
    <w:rsid w:val="00A62028"/>
    <w:rsid w:val="00A63A80"/>
    <w:rsid w:val="00A82A46"/>
    <w:rsid w:val="00A830FB"/>
    <w:rsid w:val="00A864DB"/>
    <w:rsid w:val="00A86D3D"/>
    <w:rsid w:val="00A90D3E"/>
    <w:rsid w:val="00A916E3"/>
    <w:rsid w:val="00A92763"/>
    <w:rsid w:val="00A936AA"/>
    <w:rsid w:val="00A962C7"/>
    <w:rsid w:val="00AA425B"/>
    <w:rsid w:val="00AA6004"/>
    <w:rsid w:val="00AA7A33"/>
    <w:rsid w:val="00AB2EB5"/>
    <w:rsid w:val="00AB410C"/>
    <w:rsid w:val="00AB6F68"/>
    <w:rsid w:val="00AC0133"/>
    <w:rsid w:val="00AC2286"/>
    <w:rsid w:val="00AC3156"/>
    <w:rsid w:val="00AC4168"/>
    <w:rsid w:val="00AC41A6"/>
    <w:rsid w:val="00AC7EB2"/>
    <w:rsid w:val="00AD1075"/>
    <w:rsid w:val="00AD63EA"/>
    <w:rsid w:val="00AE4121"/>
    <w:rsid w:val="00AE43C7"/>
    <w:rsid w:val="00AE7888"/>
    <w:rsid w:val="00AF320A"/>
    <w:rsid w:val="00AF6F80"/>
    <w:rsid w:val="00B007A3"/>
    <w:rsid w:val="00B056D1"/>
    <w:rsid w:val="00B11650"/>
    <w:rsid w:val="00B160E2"/>
    <w:rsid w:val="00B1697E"/>
    <w:rsid w:val="00B27489"/>
    <w:rsid w:val="00B320BF"/>
    <w:rsid w:val="00B33F68"/>
    <w:rsid w:val="00B37DD9"/>
    <w:rsid w:val="00B4196C"/>
    <w:rsid w:val="00B420F8"/>
    <w:rsid w:val="00B520CA"/>
    <w:rsid w:val="00B63F78"/>
    <w:rsid w:val="00B66CD2"/>
    <w:rsid w:val="00B734BA"/>
    <w:rsid w:val="00B779BD"/>
    <w:rsid w:val="00B86174"/>
    <w:rsid w:val="00B936AB"/>
    <w:rsid w:val="00B941BF"/>
    <w:rsid w:val="00B95308"/>
    <w:rsid w:val="00B96D23"/>
    <w:rsid w:val="00BA08F5"/>
    <w:rsid w:val="00BA49C2"/>
    <w:rsid w:val="00BA53C6"/>
    <w:rsid w:val="00BB6066"/>
    <w:rsid w:val="00BB7F88"/>
    <w:rsid w:val="00BC0067"/>
    <w:rsid w:val="00BC0716"/>
    <w:rsid w:val="00BC1731"/>
    <w:rsid w:val="00BC2CC4"/>
    <w:rsid w:val="00BD61AE"/>
    <w:rsid w:val="00BE3F6D"/>
    <w:rsid w:val="00BE6970"/>
    <w:rsid w:val="00BE7674"/>
    <w:rsid w:val="00BF0657"/>
    <w:rsid w:val="00BF1FF3"/>
    <w:rsid w:val="00BF2574"/>
    <w:rsid w:val="00BF2B1C"/>
    <w:rsid w:val="00BF4694"/>
    <w:rsid w:val="00BF4892"/>
    <w:rsid w:val="00BF763E"/>
    <w:rsid w:val="00BF779F"/>
    <w:rsid w:val="00C00184"/>
    <w:rsid w:val="00C07605"/>
    <w:rsid w:val="00C10980"/>
    <w:rsid w:val="00C128FA"/>
    <w:rsid w:val="00C12EC8"/>
    <w:rsid w:val="00C21556"/>
    <w:rsid w:val="00C2330A"/>
    <w:rsid w:val="00C25A9C"/>
    <w:rsid w:val="00C27544"/>
    <w:rsid w:val="00C27E93"/>
    <w:rsid w:val="00C32496"/>
    <w:rsid w:val="00C440D9"/>
    <w:rsid w:val="00C44800"/>
    <w:rsid w:val="00C47162"/>
    <w:rsid w:val="00C64BC8"/>
    <w:rsid w:val="00C67679"/>
    <w:rsid w:val="00C71383"/>
    <w:rsid w:val="00C719E1"/>
    <w:rsid w:val="00C7296A"/>
    <w:rsid w:val="00C75868"/>
    <w:rsid w:val="00C90823"/>
    <w:rsid w:val="00CA59EB"/>
    <w:rsid w:val="00CA7F8E"/>
    <w:rsid w:val="00CB1391"/>
    <w:rsid w:val="00CB43E2"/>
    <w:rsid w:val="00CB4CAD"/>
    <w:rsid w:val="00CB7D5C"/>
    <w:rsid w:val="00CC0897"/>
    <w:rsid w:val="00CC15DA"/>
    <w:rsid w:val="00CC1959"/>
    <w:rsid w:val="00CC1B88"/>
    <w:rsid w:val="00CC45D6"/>
    <w:rsid w:val="00CD6061"/>
    <w:rsid w:val="00CD60CB"/>
    <w:rsid w:val="00CE181C"/>
    <w:rsid w:val="00CE2D3E"/>
    <w:rsid w:val="00CE693B"/>
    <w:rsid w:val="00CE6CCA"/>
    <w:rsid w:val="00D01E56"/>
    <w:rsid w:val="00D01FF4"/>
    <w:rsid w:val="00D04DBA"/>
    <w:rsid w:val="00D0551D"/>
    <w:rsid w:val="00D069A3"/>
    <w:rsid w:val="00D133D9"/>
    <w:rsid w:val="00D2057C"/>
    <w:rsid w:val="00D21448"/>
    <w:rsid w:val="00D275D7"/>
    <w:rsid w:val="00D339A6"/>
    <w:rsid w:val="00D34533"/>
    <w:rsid w:val="00D40678"/>
    <w:rsid w:val="00D4435E"/>
    <w:rsid w:val="00D44EA5"/>
    <w:rsid w:val="00D51988"/>
    <w:rsid w:val="00D51C16"/>
    <w:rsid w:val="00D61B5E"/>
    <w:rsid w:val="00D6256B"/>
    <w:rsid w:val="00D647B1"/>
    <w:rsid w:val="00D6685A"/>
    <w:rsid w:val="00D67E60"/>
    <w:rsid w:val="00D72F38"/>
    <w:rsid w:val="00D745F5"/>
    <w:rsid w:val="00D75D61"/>
    <w:rsid w:val="00D76AA3"/>
    <w:rsid w:val="00D8208E"/>
    <w:rsid w:val="00D859A5"/>
    <w:rsid w:val="00D9074D"/>
    <w:rsid w:val="00D9095A"/>
    <w:rsid w:val="00D92F45"/>
    <w:rsid w:val="00D952D6"/>
    <w:rsid w:val="00D95DD4"/>
    <w:rsid w:val="00DA6EDD"/>
    <w:rsid w:val="00DA741A"/>
    <w:rsid w:val="00DB2B54"/>
    <w:rsid w:val="00DB2C5F"/>
    <w:rsid w:val="00DB45CD"/>
    <w:rsid w:val="00DC1568"/>
    <w:rsid w:val="00DC268E"/>
    <w:rsid w:val="00DC60A8"/>
    <w:rsid w:val="00DD1C85"/>
    <w:rsid w:val="00DD314F"/>
    <w:rsid w:val="00DE55A7"/>
    <w:rsid w:val="00DF23F2"/>
    <w:rsid w:val="00DF6613"/>
    <w:rsid w:val="00DF6F3E"/>
    <w:rsid w:val="00DF7C6F"/>
    <w:rsid w:val="00E0003C"/>
    <w:rsid w:val="00E03B1F"/>
    <w:rsid w:val="00E13BC6"/>
    <w:rsid w:val="00E26CA7"/>
    <w:rsid w:val="00E27DE7"/>
    <w:rsid w:val="00E326D3"/>
    <w:rsid w:val="00E32B9A"/>
    <w:rsid w:val="00E36D6B"/>
    <w:rsid w:val="00E4003F"/>
    <w:rsid w:val="00E416C6"/>
    <w:rsid w:val="00E4204F"/>
    <w:rsid w:val="00E45D05"/>
    <w:rsid w:val="00E62152"/>
    <w:rsid w:val="00E62F10"/>
    <w:rsid w:val="00E65419"/>
    <w:rsid w:val="00E6549E"/>
    <w:rsid w:val="00E66EB4"/>
    <w:rsid w:val="00E72FBB"/>
    <w:rsid w:val="00E764C1"/>
    <w:rsid w:val="00E8521B"/>
    <w:rsid w:val="00E85C74"/>
    <w:rsid w:val="00E90421"/>
    <w:rsid w:val="00E93321"/>
    <w:rsid w:val="00EA1703"/>
    <w:rsid w:val="00EA1F99"/>
    <w:rsid w:val="00EA7D0C"/>
    <w:rsid w:val="00EA7F8B"/>
    <w:rsid w:val="00EB2433"/>
    <w:rsid w:val="00EB3915"/>
    <w:rsid w:val="00EB7915"/>
    <w:rsid w:val="00EC1DCD"/>
    <w:rsid w:val="00EC347A"/>
    <w:rsid w:val="00EC5F0A"/>
    <w:rsid w:val="00ED2159"/>
    <w:rsid w:val="00EF07B7"/>
    <w:rsid w:val="00EF4315"/>
    <w:rsid w:val="00F02080"/>
    <w:rsid w:val="00F03B08"/>
    <w:rsid w:val="00F05963"/>
    <w:rsid w:val="00F07EE8"/>
    <w:rsid w:val="00F14AC5"/>
    <w:rsid w:val="00F14EFD"/>
    <w:rsid w:val="00F222A7"/>
    <w:rsid w:val="00F25B78"/>
    <w:rsid w:val="00F271E5"/>
    <w:rsid w:val="00F27B26"/>
    <w:rsid w:val="00F32D9E"/>
    <w:rsid w:val="00F45E73"/>
    <w:rsid w:val="00F47E81"/>
    <w:rsid w:val="00F62584"/>
    <w:rsid w:val="00F67949"/>
    <w:rsid w:val="00F715B7"/>
    <w:rsid w:val="00F71A40"/>
    <w:rsid w:val="00F71CD9"/>
    <w:rsid w:val="00F74D42"/>
    <w:rsid w:val="00F77846"/>
    <w:rsid w:val="00F80CBE"/>
    <w:rsid w:val="00F827E5"/>
    <w:rsid w:val="00F87F65"/>
    <w:rsid w:val="00F91437"/>
    <w:rsid w:val="00F9599E"/>
    <w:rsid w:val="00FA2840"/>
    <w:rsid w:val="00FA2B08"/>
    <w:rsid w:val="00FA3061"/>
    <w:rsid w:val="00FA37DB"/>
    <w:rsid w:val="00FA6554"/>
    <w:rsid w:val="00FA680B"/>
    <w:rsid w:val="00FA6B05"/>
    <w:rsid w:val="00FA6B98"/>
    <w:rsid w:val="00FA777D"/>
    <w:rsid w:val="00FB0FD2"/>
    <w:rsid w:val="00FB1045"/>
    <w:rsid w:val="00FC2466"/>
    <w:rsid w:val="00FD13C0"/>
    <w:rsid w:val="00FD17BB"/>
    <w:rsid w:val="00FD3F45"/>
    <w:rsid w:val="00FD5731"/>
    <w:rsid w:val="00FD5D38"/>
    <w:rsid w:val="00FE43A5"/>
    <w:rsid w:val="00FE46B8"/>
    <w:rsid w:val="00FE49DF"/>
    <w:rsid w:val="00FE4A47"/>
    <w:rsid w:val="00FE5BAB"/>
    <w:rsid w:val="00FF4BB3"/>
    <w:rsid w:val="00FF524B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CA379"/>
  <w15:docId w15:val="{D2933A9B-74A2-41BF-9EC7-09EE152C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Accentuationlgr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  <w:style w:type="paragraph" w:styleId="Corpsdetexte">
    <w:name w:val="Body Text"/>
    <w:basedOn w:val="Normal"/>
    <w:link w:val="CorpsdetexteCar"/>
    <w:rsid w:val="006122A0"/>
    <w:pPr>
      <w:spacing w:after="120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6122A0"/>
    <w:rPr>
      <w:rFonts w:ascii="Times New Roman" w:eastAsia="Times New Roman" w:hAnsi="Times New Roman"/>
      <w:szCs w:val="20"/>
    </w:rPr>
  </w:style>
  <w:style w:type="paragraph" w:customStyle="1" w:styleId="Titre1sansnum">
    <w:name w:val="Titre1 sans num"/>
    <w:basedOn w:val="Titre1"/>
    <w:next w:val="Corpsdetexte"/>
    <w:rsid w:val="001C6DD4"/>
    <w:pPr>
      <w:numPr>
        <w:numId w:val="0"/>
      </w:numPr>
      <w:pBdr>
        <w:bottom w:val="single" w:sz="6" w:space="4" w:color="auto"/>
      </w:pBdr>
      <w:outlineLvl w:val="9"/>
    </w:pPr>
    <w:rPr>
      <w:rFonts w:eastAsia="Times New Roman" w:cs="Times New Roman"/>
      <w:bCs w:val="0"/>
      <w:smallCaps/>
      <w:kern w:val="28"/>
      <w:sz w:val="28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627F5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7F55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7F55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7F5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7F55"/>
    <w:rPr>
      <w:rFonts w:ascii="Arial" w:hAnsi="Arial" w:cs="Arial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627F55"/>
    <w:rPr>
      <w:rFonts w:ascii="Arial" w:hAnsi="Arial" w:cs="Arial"/>
      <w:sz w:val="20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7EB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7EB2"/>
    <w:rPr>
      <w:rFonts w:ascii="Arial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&#233;l&#233;chargement\CCF%20E42%20gradu%202016%20ecriture%20sujet%20%20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8AA93-1192-4350-9A8F-6F8C0C91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CCF E42 gradu 2016 ecriture sujet  2.dotx</Template>
  <TotalTime>5</TotalTime>
  <Pages>10</Pages>
  <Words>1088</Words>
  <Characters>5985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17</vt:i4>
      </vt:variant>
    </vt:vector>
  </HeadingPairs>
  <TitlesOfParts>
    <vt:vector size="18" baseType="lpstr">
      <vt:lpstr>CCF unité U42 BTS MMCM</vt:lpstr>
      <vt:lpstr>Compétences unité U42</vt:lpstr>
      <vt:lpstr/>
      <vt:lpstr>Critères d’évaluation</vt:lpstr>
      <vt:lpstr>Contexte </vt:lpstr>
      <vt:lpstr>Travail demandé </vt:lpstr>
      <vt:lpstr>Travaux à rendre </vt:lpstr>
      <vt:lpstr>Spécifications techniques</vt:lpstr>
      <vt:lpstr>Spécification forme</vt:lpstr>
      <vt:lpstr>Visuels du modèle souhaité : lignes et spécifications des couleurs</vt:lpstr>
      <vt:lpstr>    Paramètres des pièces</vt:lpstr>
      <vt:lpstr>    </vt:lpstr>
      <vt:lpstr>    /Talon - Définitions</vt:lpstr>
      <vt:lpstr>Spécifications d’un décolleté</vt:lpstr>
      <vt:lpstr>Paramétrage pour la modélisation du semelage</vt:lpstr>
      <vt:lpstr>Annexe modélisation 3D</vt:lpstr>
      <vt:lpstr>    Paramètres point</vt:lpstr>
      <vt:lpstr>Descriptions des fonctions texture</vt:lpstr>
    </vt:vector>
  </TitlesOfParts>
  <Company>Lycée du Dauphiné</Company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CCF unité U42 BTS MMCM</dc:title>
  <dc:subject>Calcul du coût de revient</dc:subject>
  <dc:creator>Utilisateur</dc:creator>
  <cp:lastModifiedBy>dominique DUC</cp:lastModifiedBy>
  <cp:revision>6</cp:revision>
  <cp:lastPrinted>2021-03-09T14:02:00Z</cp:lastPrinted>
  <dcterms:created xsi:type="dcterms:W3CDTF">2021-03-09T14:02:00Z</dcterms:created>
  <dcterms:modified xsi:type="dcterms:W3CDTF">2021-03-29T13:50:00Z</dcterms:modified>
</cp:coreProperties>
</file>