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page" w:horzAnchor="page" w:tblpX="12199" w:tblpY="13339"/>
        <w:tblW w:w="537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22"/>
        <w:gridCol w:w="6519"/>
        <w:gridCol w:w="987"/>
        <w:gridCol w:w="7"/>
        <w:gridCol w:w="845"/>
        <w:gridCol w:w="1133"/>
      </w:tblGrid>
      <w:tr w:rsidR="00232A94" w:rsidRPr="00232A94" w:rsidTr="00980CE3">
        <w:trPr>
          <w:trHeight w:val="698"/>
        </w:trPr>
        <w:tc>
          <w:tcPr>
            <w:tcW w:w="652" w:type="pct"/>
            <w:tcMar>
              <w:left w:w="0" w:type="dxa"/>
              <w:right w:w="0" w:type="dxa"/>
            </w:tcMar>
            <w:vAlign w:val="center"/>
          </w:tcPr>
          <w:p w:rsidR="00232A94" w:rsidRPr="00232A94" w:rsidRDefault="00DC1447" w:rsidP="006D763F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bCs/>
                <w:sz w:val="28"/>
                <w:szCs w:val="28"/>
                <w:lang w:eastAsia="fr-FR"/>
              </w:rPr>
            </w:pPr>
            <w:bookmarkStart w:id="0" w:name="_GoBack"/>
            <w:bookmarkEnd w:id="0"/>
            <w:r>
              <w:rPr>
                <w:rFonts w:ascii="Arial" w:eastAsia="Times New Roman" w:hAnsi="Arial" w:cs="Arial"/>
                <w:bCs/>
                <w:sz w:val="28"/>
                <w:szCs w:val="28"/>
                <w:lang w:eastAsia="fr-FR"/>
              </w:rPr>
              <w:t xml:space="preserve"> </w:t>
            </w:r>
            <w:r w:rsidR="00232A94" w:rsidRPr="00232A94">
              <w:rPr>
                <w:rFonts w:ascii="Arial" w:eastAsia="Times New Roman" w:hAnsi="Arial" w:cs="Arial"/>
                <w:bCs/>
                <w:sz w:val="28"/>
                <w:szCs w:val="28"/>
                <w:lang w:eastAsia="fr-FR"/>
              </w:rPr>
              <w:t xml:space="preserve">Code : </w:t>
            </w:r>
            <w:r w:rsidR="006D763F">
              <w:rPr>
                <w:rFonts w:ascii="Arial" w:eastAsia="Times New Roman" w:hAnsi="Arial" w:cs="Arial"/>
                <w:bCs/>
                <w:sz w:val="28"/>
                <w:szCs w:val="28"/>
                <w:lang w:eastAsia="fr-FR"/>
              </w:rPr>
              <w:t>J</w:t>
            </w:r>
            <w:r w:rsidR="00232A94" w:rsidRPr="00232A94">
              <w:rPr>
                <w:rFonts w:ascii="Arial" w:eastAsia="Times New Roman" w:hAnsi="Arial" w:cs="Arial"/>
                <w:bCs/>
                <w:sz w:val="28"/>
                <w:szCs w:val="28"/>
                <w:lang w:eastAsia="fr-FR"/>
              </w:rPr>
              <w:t>R</w:t>
            </w:r>
          </w:p>
        </w:tc>
        <w:tc>
          <w:tcPr>
            <w:tcW w:w="3439" w:type="pct"/>
            <w:gridSpan w:val="2"/>
            <w:vAlign w:val="center"/>
          </w:tcPr>
          <w:p w:rsidR="00232A94" w:rsidRPr="00232A94" w:rsidRDefault="00232A94" w:rsidP="008441BC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0"/>
                <w:lang w:eastAsia="fr-FR"/>
              </w:rPr>
            </w:pPr>
            <w:r w:rsidRPr="00232A94">
              <w:rPr>
                <w:rFonts w:ascii="Arial" w:eastAsia="Times New Roman" w:hAnsi="Arial" w:cs="Arial"/>
                <w:b/>
                <w:bCs/>
                <w:sz w:val="40"/>
                <w:szCs w:val="40"/>
                <w:lang w:eastAsia="fr-FR"/>
              </w:rPr>
              <w:t>CONCOURS GÉNÉRAL DES MÉTIERS</w:t>
            </w:r>
          </w:p>
        </w:tc>
        <w:tc>
          <w:tcPr>
            <w:tcW w:w="909" w:type="pct"/>
            <w:gridSpan w:val="3"/>
            <w:tcMar>
              <w:left w:w="0" w:type="dxa"/>
              <w:right w:w="0" w:type="dxa"/>
            </w:tcMar>
            <w:vAlign w:val="center"/>
          </w:tcPr>
          <w:p w:rsidR="00232A94" w:rsidRPr="00232A94" w:rsidRDefault="00232A94" w:rsidP="008441B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6"/>
                <w:szCs w:val="26"/>
                <w:lang w:eastAsia="fr-FR"/>
              </w:rPr>
            </w:pPr>
            <w:r w:rsidRPr="00232A94">
              <w:rPr>
                <w:rFonts w:ascii="Arial" w:eastAsia="Times New Roman" w:hAnsi="Arial" w:cs="Arial"/>
                <w:b/>
                <w:bCs/>
                <w:sz w:val="26"/>
                <w:szCs w:val="26"/>
                <w:lang w:eastAsia="fr-FR"/>
              </w:rPr>
              <w:t xml:space="preserve">Session </w:t>
            </w:r>
            <w:r>
              <w:rPr>
                <w:rFonts w:ascii="Arial" w:eastAsia="Times New Roman" w:hAnsi="Arial" w:cs="Arial"/>
                <w:b/>
                <w:bCs/>
                <w:sz w:val="26"/>
                <w:szCs w:val="26"/>
                <w:lang w:eastAsia="fr-FR"/>
              </w:rPr>
              <w:t xml:space="preserve"> 2017</w:t>
            </w:r>
          </w:p>
        </w:tc>
      </w:tr>
      <w:tr w:rsidR="008441BC" w:rsidRPr="00232A94" w:rsidTr="008441BC">
        <w:trPr>
          <w:cantSplit/>
          <w:trHeight w:val="694"/>
        </w:trPr>
        <w:tc>
          <w:tcPr>
            <w:tcW w:w="4481" w:type="pct"/>
            <w:gridSpan w:val="5"/>
            <w:tcMar>
              <w:left w:w="0" w:type="dxa"/>
              <w:right w:w="0" w:type="dxa"/>
            </w:tcMar>
            <w:vAlign w:val="center"/>
          </w:tcPr>
          <w:p w:rsidR="00232A94" w:rsidRPr="00232A94" w:rsidRDefault="00232A94" w:rsidP="008441BC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6"/>
                <w:szCs w:val="36"/>
                <w:lang w:eastAsia="fr-FR"/>
              </w:rPr>
            </w:pPr>
            <w:r w:rsidRPr="00232A94">
              <w:rPr>
                <w:rFonts w:ascii="Arial" w:eastAsia="Times New Roman" w:hAnsi="Arial" w:cs="Arial"/>
                <w:b/>
                <w:bCs/>
                <w:sz w:val="36"/>
                <w:szCs w:val="36"/>
                <w:lang w:eastAsia="fr-FR"/>
              </w:rPr>
              <w:t>Baccalauréat Professionnel Maintenance des matériels</w:t>
            </w:r>
          </w:p>
        </w:tc>
        <w:tc>
          <w:tcPr>
            <w:tcW w:w="519" w:type="pct"/>
            <w:vMerge w:val="restart"/>
            <w:vAlign w:val="center"/>
          </w:tcPr>
          <w:p w:rsidR="00232A94" w:rsidRPr="00232A94" w:rsidRDefault="00232A94" w:rsidP="008441BC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32"/>
                <w:szCs w:val="32"/>
                <w:lang w:eastAsia="fr-FR"/>
              </w:rPr>
            </w:pPr>
            <w:r w:rsidRPr="00232A94">
              <w:rPr>
                <w:rFonts w:ascii="Arial" w:eastAsia="Times New Roman" w:hAnsi="Arial" w:cs="Arial"/>
                <w:b/>
                <w:sz w:val="32"/>
                <w:szCs w:val="32"/>
                <w:lang w:eastAsia="fr-FR"/>
              </w:rPr>
              <w:t>DR</w:t>
            </w:r>
          </w:p>
          <w:p w:rsidR="00232A94" w:rsidRPr="00232A94" w:rsidRDefault="00232A94" w:rsidP="00B66625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6"/>
                <w:szCs w:val="36"/>
                <w:lang w:eastAsia="fr-FR"/>
              </w:rPr>
            </w:pPr>
            <w:r w:rsidRPr="00232A94">
              <w:rPr>
                <w:rFonts w:ascii="Arial" w:eastAsia="Times New Roman" w:hAnsi="Arial" w:cs="Arial"/>
                <w:b/>
                <w:sz w:val="32"/>
                <w:szCs w:val="32"/>
                <w:lang w:eastAsia="fr-FR"/>
              </w:rPr>
              <w:t xml:space="preserve">1 / </w:t>
            </w:r>
            <w:r w:rsidR="00B66625">
              <w:rPr>
                <w:rFonts w:ascii="Arial" w:eastAsia="Times New Roman" w:hAnsi="Arial" w:cs="Arial"/>
                <w:b/>
                <w:sz w:val="32"/>
                <w:szCs w:val="32"/>
                <w:lang w:eastAsia="fr-FR"/>
              </w:rPr>
              <w:t>19</w:t>
            </w:r>
          </w:p>
        </w:tc>
      </w:tr>
      <w:tr w:rsidR="00980CE3" w:rsidRPr="00232A94" w:rsidTr="00980CE3">
        <w:trPr>
          <w:trHeight w:val="856"/>
        </w:trPr>
        <w:tc>
          <w:tcPr>
            <w:tcW w:w="3639" w:type="pct"/>
            <w:gridSpan w:val="2"/>
            <w:vAlign w:val="center"/>
          </w:tcPr>
          <w:p w:rsidR="00232A94" w:rsidRPr="00232A94" w:rsidRDefault="00232A94" w:rsidP="008441BC">
            <w:pPr>
              <w:tabs>
                <w:tab w:val="left" w:pos="709"/>
              </w:tabs>
              <w:spacing w:before="40" w:after="0" w:line="240" w:lineRule="auto"/>
              <w:rPr>
                <w:rFonts w:ascii="Arial" w:eastAsia="Times New Roman" w:hAnsi="Arial" w:cs="Arial"/>
                <w:b/>
                <w:lang w:eastAsia="fr-FR"/>
              </w:rPr>
            </w:pPr>
            <w:r w:rsidRPr="00232A94">
              <w:rPr>
                <w:rFonts w:ascii="Arial" w:eastAsia="Times New Roman" w:hAnsi="Arial" w:cs="Arial"/>
                <w:i/>
                <w:u w:val="single"/>
                <w:lang w:eastAsia="fr-FR"/>
              </w:rPr>
              <w:t>Option A</w:t>
            </w:r>
            <w:r w:rsidRPr="00232A94">
              <w:rPr>
                <w:rFonts w:ascii="Arial" w:eastAsia="Times New Roman" w:hAnsi="Arial" w:cs="Arial"/>
                <w:i/>
                <w:lang w:eastAsia="fr-FR"/>
              </w:rPr>
              <w:t> :</w:t>
            </w:r>
            <w:r w:rsidRPr="00232A94">
              <w:rPr>
                <w:rFonts w:ascii="Arial" w:eastAsia="Times New Roman" w:hAnsi="Arial" w:cs="Arial"/>
                <w:lang w:eastAsia="fr-FR"/>
              </w:rPr>
              <w:t xml:space="preserve"> </w:t>
            </w:r>
            <w:r w:rsidRPr="00232A94">
              <w:rPr>
                <w:rFonts w:ascii="Arial" w:eastAsia="Times New Roman" w:hAnsi="Arial" w:cs="Arial"/>
                <w:b/>
                <w:lang w:eastAsia="fr-FR"/>
              </w:rPr>
              <w:t>Matériels agricoles</w:t>
            </w:r>
            <w:r w:rsidRPr="00232A94">
              <w:rPr>
                <w:rFonts w:ascii="Arial" w:eastAsia="Times New Roman" w:hAnsi="Arial" w:cs="Arial"/>
                <w:lang w:eastAsia="fr-FR"/>
              </w:rPr>
              <w:t xml:space="preserve"> – </w:t>
            </w:r>
            <w:r w:rsidRPr="00232A94">
              <w:rPr>
                <w:rFonts w:ascii="Arial" w:eastAsia="Times New Roman" w:hAnsi="Arial" w:cs="Arial"/>
                <w:i/>
                <w:u w:val="single"/>
                <w:lang w:eastAsia="fr-FR"/>
              </w:rPr>
              <w:t>Option B</w:t>
            </w:r>
            <w:r w:rsidRPr="00232A94">
              <w:rPr>
                <w:rFonts w:ascii="Arial" w:eastAsia="Times New Roman" w:hAnsi="Arial" w:cs="Arial"/>
                <w:i/>
                <w:lang w:eastAsia="fr-FR"/>
              </w:rPr>
              <w:t> :</w:t>
            </w:r>
            <w:r w:rsidRPr="00232A94">
              <w:rPr>
                <w:rFonts w:ascii="Arial" w:eastAsia="Times New Roman" w:hAnsi="Arial" w:cs="Arial"/>
                <w:lang w:eastAsia="fr-FR"/>
              </w:rPr>
              <w:t xml:space="preserve"> </w:t>
            </w:r>
            <w:r w:rsidRPr="00232A94">
              <w:rPr>
                <w:rFonts w:ascii="Arial" w:eastAsia="Times New Roman" w:hAnsi="Arial" w:cs="Arial"/>
                <w:b/>
                <w:lang w:eastAsia="fr-FR"/>
              </w:rPr>
              <w:t>Matériels de T.P. et manutention</w:t>
            </w:r>
          </w:p>
          <w:p w:rsidR="00232A94" w:rsidRPr="00232A94" w:rsidRDefault="00232A94" w:rsidP="008441BC">
            <w:pPr>
              <w:tabs>
                <w:tab w:val="left" w:pos="709"/>
              </w:tabs>
              <w:spacing w:before="40" w:after="0" w:line="240" w:lineRule="auto"/>
              <w:rPr>
                <w:rFonts w:ascii="Arial" w:eastAsia="Times New Roman" w:hAnsi="Arial" w:cs="Arial"/>
                <w:b/>
                <w:sz w:val="2"/>
                <w:szCs w:val="2"/>
                <w:lang w:eastAsia="fr-FR"/>
              </w:rPr>
            </w:pPr>
          </w:p>
          <w:p w:rsidR="00232A94" w:rsidRPr="00232A94" w:rsidRDefault="00232A94" w:rsidP="008441BC">
            <w:pPr>
              <w:tabs>
                <w:tab w:val="left" w:pos="709"/>
              </w:tabs>
              <w:spacing w:before="40" w:after="0" w:line="240" w:lineRule="auto"/>
              <w:rPr>
                <w:rFonts w:ascii="Arial" w:eastAsia="Times New Roman" w:hAnsi="Arial" w:cs="Arial"/>
                <w:sz w:val="24"/>
                <w:szCs w:val="24"/>
                <w:lang w:eastAsia="fr-FR"/>
              </w:rPr>
            </w:pPr>
            <w:r w:rsidRPr="00232A94">
              <w:rPr>
                <w:rFonts w:ascii="Arial" w:eastAsia="Times New Roman" w:hAnsi="Arial" w:cs="Arial"/>
                <w:i/>
                <w:u w:val="single"/>
                <w:lang w:eastAsia="fr-FR"/>
              </w:rPr>
              <w:t>Option C</w:t>
            </w:r>
            <w:r w:rsidRPr="00232A94">
              <w:rPr>
                <w:rFonts w:ascii="Arial" w:eastAsia="Times New Roman" w:hAnsi="Arial" w:cs="Arial"/>
                <w:i/>
                <w:lang w:eastAsia="fr-FR"/>
              </w:rPr>
              <w:t> :</w:t>
            </w:r>
            <w:r w:rsidRPr="00232A94">
              <w:rPr>
                <w:rFonts w:ascii="Arial" w:eastAsia="Times New Roman" w:hAnsi="Arial" w:cs="Arial"/>
                <w:lang w:eastAsia="fr-FR"/>
              </w:rPr>
              <w:t xml:space="preserve"> </w:t>
            </w:r>
            <w:r w:rsidRPr="00232A94">
              <w:rPr>
                <w:rFonts w:ascii="Arial" w:eastAsia="Times New Roman" w:hAnsi="Arial" w:cs="Arial"/>
                <w:b/>
                <w:lang w:eastAsia="fr-FR"/>
              </w:rPr>
              <w:t>Matériels de parcs et jardins</w:t>
            </w:r>
          </w:p>
        </w:tc>
        <w:tc>
          <w:tcPr>
            <w:tcW w:w="455" w:type="pct"/>
            <w:gridSpan w:val="2"/>
            <w:tcMar>
              <w:left w:w="0" w:type="dxa"/>
              <w:right w:w="0" w:type="dxa"/>
            </w:tcMar>
            <w:vAlign w:val="center"/>
          </w:tcPr>
          <w:p w:rsidR="00232A94" w:rsidRPr="00232A94" w:rsidRDefault="00232A94" w:rsidP="008441BC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fr-FR"/>
              </w:rPr>
            </w:pPr>
            <w:r w:rsidRPr="00232A94">
              <w:rPr>
                <w:rFonts w:ascii="Arial" w:eastAsia="Times New Roman" w:hAnsi="Arial" w:cs="Arial"/>
                <w:sz w:val="24"/>
                <w:szCs w:val="24"/>
                <w:lang w:eastAsia="fr-FR"/>
              </w:rPr>
              <w:t xml:space="preserve">Durée : </w:t>
            </w:r>
          </w:p>
          <w:p w:rsidR="00232A94" w:rsidRPr="00232A94" w:rsidRDefault="00232A94" w:rsidP="008441BC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fr-FR"/>
              </w:rPr>
            </w:pPr>
            <w:r w:rsidRPr="00232A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fr-FR"/>
              </w:rPr>
              <w:t>6 h</w:t>
            </w:r>
          </w:p>
        </w:tc>
        <w:tc>
          <w:tcPr>
            <w:tcW w:w="387" w:type="pct"/>
            <w:tcMar>
              <w:left w:w="0" w:type="dxa"/>
              <w:right w:w="0" w:type="dxa"/>
            </w:tcMar>
            <w:vAlign w:val="center"/>
          </w:tcPr>
          <w:p w:rsidR="00232A94" w:rsidRPr="00232A94" w:rsidRDefault="00232A94" w:rsidP="008441BC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fr-FR"/>
              </w:rPr>
            </w:pPr>
            <w:proofErr w:type="spellStart"/>
            <w:r w:rsidRPr="00232A94">
              <w:rPr>
                <w:rFonts w:ascii="Arial" w:eastAsia="Times New Roman" w:hAnsi="Arial" w:cs="Arial"/>
                <w:sz w:val="24"/>
                <w:szCs w:val="24"/>
                <w:lang w:eastAsia="fr-FR"/>
              </w:rPr>
              <w:t>Coef</w:t>
            </w:r>
            <w:proofErr w:type="spellEnd"/>
            <w:r w:rsidRPr="00232A94">
              <w:rPr>
                <w:rFonts w:ascii="Arial" w:eastAsia="Times New Roman" w:hAnsi="Arial" w:cs="Arial"/>
                <w:sz w:val="24"/>
                <w:szCs w:val="24"/>
                <w:lang w:eastAsia="fr-FR"/>
              </w:rPr>
              <w:t>. :</w:t>
            </w:r>
          </w:p>
          <w:p w:rsidR="00232A94" w:rsidRPr="00232A94" w:rsidRDefault="00232A94" w:rsidP="008441BC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fr-FR"/>
              </w:rPr>
            </w:pPr>
            <w:r w:rsidRPr="00232A94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519" w:type="pct"/>
            <w:vMerge/>
            <w:vAlign w:val="center"/>
          </w:tcPr>
          <w:p w:rsidR="00232A94" w:rsidRPr="00232A94" w:rsidRDefault="00232A94" w:rsidP="008441BC">
            <w:pPr>
              <w:tabs>
                <w:tab w:val="left" w:pos="709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fr-FR"/>
              </w:rPr>
            </w:pPr>
          </w:p>
        </w:tc>
      </w:tr>
    </w:tbl>
    <w:p w:rsidR="00052DD2" w:rsidRPr="003B4030" w:rsidRDefault="00DA1A1F" w:rsidP="00052DD2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C33EA7E" wp14:editId="4EB7C2A2">
                <wp:simplePos x="0" y="0"/>
                <wp:positionH relativeFrom="column">
                  <wp:posOffset>7113905</wp:posOffset>
                </wp:positionH>
                <wp:positionV relativeFrom="paragraph">
                  <wp:posOffset>4094480</wp:posOffset>
                </wp:positionV>
                <wp:extent cx="2647315" cy="635"/>
                <wp:effectExtent l="0" t="0" r="635" b="0"/>
                <wp:wrapSquare wrapText="bothSides"/>
                <wp:docPr id="103" name="Zone de text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3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4602" w:rsidRPr="000D75CD" w:rsidRDefault="00AF4602" w:rsidP="000D75CD">
                            <w:pPr>
                              <w:pStyle w:val="Lgende"/>
                              <w:jc w:val="center"/>
                              <w:rPr>
                                <w:color w:val="auto"/>
                              </w:rPr>
                            </w:pPr>
                            <w:r w:rsidRPr="000D75CD">
                              <w:rPr>
                                <w:color w:val="auto"/>
                              </w:rPr>
                              <w:t xml:space="preserve">Figure </w:t>
                            </w:r>
                            <w:r w:rsidRPr="000D75CD">
                              <w:rPr>
                                <w:color w:val="auto"/>
                              </w:rPr>
                              <w:fldChar w:fldCharType="begin"/>
                            </w:r>
                            <w:r w:rsidRPr="000D75CD">
                              <w:rPr>
                                <w:color w:val="auto"/>
                              </w:rPr>
                              <w:instrText xml:space="preserve"> SEQ Figure \* ARABIC </w:instrText>
                            </w:r>
                            <w:r w:rsidRPr="000D75CD">
                              <w:rPr>
                                <w:color w:val="auto"/>
                              </w:rPr>
                              <w:fldChar w:fldCharType="separate"/>
                            </w:r>
                            <w:r w:rsidR="00D722C8">
                              <w:rPr>
                                <w:noProof/>
                                <w:color w:val="auto"/>
                              </w:rPr>
                              <w:t>1</w:t>
                            </w:r>
                            <w:r w:rsidRPr="000D75CD">
                              <w:rPr>
                                <w:color w:val="auto"/>
                              </w:rPr>
                              <w:fldChar w:fldCharType="end"/>
                            </w:r>
                            <w:r w:rsidRPr="000D75CD">
                              <w:rPr>
                                <w:color w:val="auto"/>
                              </w:rPr>
                              <w:t xml:space="preserve">. Tondeuse autoportée  </w:t>
                            </w:r>
                            <w:proofErr w:type="spellStart"/>
                            <w:r w:rsidRPr="000D75CD">
                              <w:rPr>
                                <w:color w:val="auto"/>
                              </w:rPr>
                              <w:t>Etésia</w:t>
                            </w:r>
                            <w:proofErr w:type="spellEnd"/>
                            <w:r w:rsidRPr="000D75CD">
                              <w:rPr>
                                <w:color w:val="auto"/>
                              </w:rPr>
                              <w:t xml:space="preserve"> H 124 DN</w:t>
                            </w:r>
                            <w:r>
                              <w:rPr>
                                <w:color w:val="auto"/>
                              </w:rPr>
                              <w:t xml:space="preserve"> documents (2 à 9)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03" o:spid="_x0000_s1026" type="#_x0000_t202" style="position:absolute;left:0;text-align:left;margin-left:560.15pt;margin-top:322.4pt;width:208.45pt;height:.05pt;z-index:25166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" stroked="f">
                <v:textbox style="mso-fit-shape-to-text:t" inset="0,0,0,0">
                  <w:txbxContent>
                    <w:p w:rsidR="00AF4602" w:rsidRPr="000D75CD" w:rsidRDefault="00AF4602" w:rsidP="000D75CD">
                      <w:pPr>
                        <w:pStyle w:val="Lgende"/>
                        <w:jc w:val="center"/>
                        <w:rPr>
                          <w:color w:val="auto"/>
                        </w:rPr>
                      </w:pPr>
                      <w:r w:rsidRPr="000D75CD">
                        <w:rPr>
                          <w:color w:val="auto"/>
                        </w:rPr>
                        <w:t xml:space="preserve">Figure </w:t>
                      </w:r>
                      <w:r w:rsidRPr="000D75CD">
                        <w:rPr>
                          <w:color w:val="auto"/>
                        </w:rPr>
                        <w:fldChar w:fldCharType="begin"/>
                      </w:r>
                      <w:r w:rsidRPr="000D75CD">
                        <w:rPr>
                          <w:color w:val="auto"/>
                        </w:rPr>
                        <w:instrText xml:space="preserve"> SEQ Figure \* ARABIC </w:instrText>
                      </w:r>
                      <w:r w:rsidRPr="000D75CD">
                        <w:rPr>
                          <w:color w:val="auto"/>
                        </w:rPr>
                        <w:fldChar w:fldCharType="separate"/>
                      </w:r>
                      <w:r w:rsidR="00D722C8">
                        <w:rPr>
                          <w:noProof/>
                          <w:color w:val="auto"/>
                        </w:rPr>
                        <w:t>1</w:t>
                      </w:r>
                      <w:r w:rsidRPr="000D75CD">
                        <w:rPr>
                          <w:color w:val="auto"/>
                        </w:rPr>
                        <w:fldChar w:fldCharType="end"/>
                      </w:r>
                      <w:r w:rsidRPr="000D75CD">
                        <w:rPr>
                          <w:color w:val="auto"/>
                        </w:rPr>
                        <w:t xml:space="preserve">. Tondeuse autoportée  </w:t>
                      </w:r>
                      <w:proofErr w:type="spellStart"/>
                      <w:r w:rsidRPr="000D75CD">
                        <w:rPr>
                          <w:color w:val="auto"/>
                        </w:rPr>
                        <w:t>Etésia</w:t>
                      </w:r>
                      <w:proofErr w:type="spellEnd"/>
                      <w:r w:rsidRPr="000D75CD">
                        <w:rPr>
                          <w:color w:val="auto"/>
                        </w:rPr>
                        <w:t xml:space="preserve"> H 124 DN</w:t>
                      </w:r>
                      <w:r>
                        <w:rPr>
                          <w:color w:val="auto"/>
                        </w:rPr>
                        <w:t xml:space="preserve"> documents (2 à 9)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3D5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61741925" wp14:editId="3DF5976E">
                <wp:simplePos x="0" y="0"/>
                <wp:positionH relativeFrom="column">
                  <wp:posOffset>10506075</wp:posOffset>
                </wp:positionH>
                <wp:positionV relativeFrom="paragraph">
                  <wp:posOffset>4091305</wp:posOffset>
                </wp:positionV>
                <wp:extent cx="2644140" cy="635"/>
                <wp:effectExtent l="0" t="0" r="0" b="0"/>
                <wp:wrapNone/>
                <wp:docPr id="89" name="Zone de text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41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4602" w:rsidRDefault="00AF4602" w:rsidP="00127629">
                            <w:pPr>
                              <w:pStyle w:val="Lgende"/>
                              <w:spacing w:after="0"/>
                              <w:jc w:val="center"/>
                              <w:rPr>
                                <w:color w:val="auto"/>
                              </w:rPr>
                            </w:pPr>
                            <w:r w:rsidRPr="00023D52">
                              <w:rPr>
                                <w:color w:val="auto"/>
                              </w:rPr>
                              <w:t xml:space="preserve">Figure </w:t>
                            </w:r>
                            <w:r>
                              <w:rPr>
                                <w:color w:val="auto"/>
                              </w:rPr>
                              <w:t>2</w:t>
                            </w:r>
                            <w:r w:rsidRPr="00023D52">
                              <w:rPr>
                                <w:color w:val="auto"/>
                              </w:rPr>
                              <w:t>.Tracteur KUBOTA</w:t>
                            </w:r>
                            <w:r>
                              <w:rPr>
                                <w:color w:val="auto"/>
                              </w:rPr>
                              <w:t xml:space="preserve"> </w:t>
                            </w:r>
                          </w:p>
                          <w:p w:rsidR="00AF4602" w:rsidRDefault="00AF4602" w:rsidP="00127629">
                            <w:pPr>
                              <w:pStyle w:val="Lgende"/>
                              <w:spacing w:after="0"/>
                              <w:jc w:val="center"/>
                              <w:rPr>
                                <w:color w:val="auto"/>
                              </w:rPr>
                            </w:pPr>
                            <w:r w:rsidRPr="00021984">
                              <w:rPr>
                                <w:color w:val="auto"/>
                              </w:rPr>
                              <w:t>(</w:t>
                            </w:r>
                            <w:proofErr w:type="gramStart"/>
                            <w:r w:rsidRPr="00021984">
                              <w:rPr>
                                <w:color w:val="auto"/>
                              </w:rPr>
                              <w:t>documents</w:t>
                            </w:r>
                            <w:proofErr w:type="gramEnd"/>
                            <w:r>
                              <w:rPr>
                                <w:color w:val="auto"/>
                              </w:rPr>
                              <w:t xml:space="preserve"> 10 à 14</w:t>
                            </w:r>
                            <w:r w:rsidRPr="00021984">
                              <w:rPr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1741925" id="Zone de texte 89" o:spid="_x0000_s1027" type="#_x0000_t202" style="position:absolute;left:0;text-align:left;margin-left:827.25pt;margin-top:322.15pt;width:208.2pt;height:.05pt;z-index:2516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" stroked="f">
                <v:textbox style="mso-fit-shape-to-text:t" inset="0,0,0,0">
                  <w:txbxContent>
                    <w:p w:rsidR="00AF4602" w:rsidRDefault="00AF4602" w:rsidP="00127629">
                      <w:pPr>
                        <w:pStyle w:val="Lgende"/>
                        <w:spacing w:after="0"/>
                        <w:jc w:val="center"/>
                        <w:rPr>
                          <w:color w:val="auto"/>
                        </w:rPr>
                      </w:pPr>
                      <w:r w:rsidRPr="00023D52">
                        <w:rPr>
                          <w:color w:val="auto"/>
                        </w:rPr>
                        <w:t xml:space="preserve">Figure </w:t>
                      </w:r>
                      <w:r>
                        <w:rPr>
                          <w:color w:val="auto"/>
                        </w:rPr>
                        <w:t>2</w:t>
                      </w:r>
                      <w:r w:rsidRPr="00023D52">
                        <w:rPr>
                          <w:color w:val="auto"/>
                        </w:rPr>
                        <w:t>.Tracteur KUBOTA</w:t>
                      </w:r>
                      <w:r>
                        <w:rPr>
                          <w:color w:val="auto"/>
                        </w:rPr>
                        <w:t xml:space="preserve"> </w:t>
                      </w:r>
                    </w:p>
                    <w:p w:rsidR="00AF4602" w:rsidRDefault="00AF4602" w:rsidP="00127629">
                      <w:pPr>
                        <w:pStyle w:val="Lgende"/>
                        <w:spacing w:after="0"/>
                        <w:jc w:val="center"/>
                        <w:rPr>
                          <w:color w:val="auto"/>
                        </w:rPr>
                      </w:pPr>
                      <w:r w:rsidRPr="00021984">
                        <w:rPr>
                          <w:color w:val="auto"/>
                        </w:rPr>
                        <w:t>(</w:t>
                      </w:r>
                      <w:proofErr w:type="gramStart"/>
                      <w:r w:rsidRPr="00021984">
                        <w:rPr>
                          <w:color w:val="auto"/>
                        </w:rPr>
                        <w:t>documents</w:t>
                      </w:r>
                      <w:proofErr w:type="gramEnd"/>
                      <w:r>
                        <w:rPr>
                          <w:color w:val="auto"/>
                        </w:rPr>
                        <w:t xml:space="preserve"> 10 à 14</w:t>
                      </w:r>
                      <w:r w:rsidRPr="00021984">
                        <w:rPr>
                          <w:color w:val="auto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23D52">
        <w:rPr>
          <w:rFonts w:ascii="Arial" w:hAnsi="Arial"/>
          <w:i/>
          <w:noProof/>
          <w:lang w:eastAsia="fr-FR"/>
        </w:rPr>
        <w:drawing>
          <wp:anchor distT="0" distB="0" distL="114300" distR="114300" simplePos="0" relativeHeight="251622912" behindDoc="0" locked="0" layoutInCell="1" allowOverlap="1" wp14:anchorId="11BF1B86" wp14:editId="6B8F9EDF">
            <wp:simplePos x="0" y="0"/>
            <wp:positionH relativeFrom="column">
              <wp:posOffset>10506075</wp:posOffset>
            </wp:positionH>
            <wp:positionV relativeFrom="paragraph">
              <wp:posOffset>1866966</wp:posOffset>
            </wp:positionV>
            <wp:extent cx="2644683" cy="2167331"/>
            <wp:effectExtent l="19050" t="19050" r="22860" b="23495"/>
            <wp:wrapNone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" r="1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683" cy="21673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7F3F">
        <w:br w:type="column"/>
      </w:r>
      <w:r w:rsidR="00052DD2">
        <w:rPr>
          <w:rFonts w:ascii="Arial" w:hAnsi="Arial" w:cs="Arial"/>
          <w:b/>
          <w:bCs/>
          <w:sz w:val="56"/>
          <w:szCs w:val="56"/>
          <w:u w:val="single"/>
        </w:rPr>
        <w:lastRenderedPageBreak/>
        <w:t>CONCOURS GÉNÉRAL DES MÉTIERS</w:t>
      </w:r>
    </w:p>
    <w:p w:rsidR="00247EFA" w:rsidRDefault="00052DD2" w:rsidP="00052DD2">
      <w:pPr>
        <w:jc w:val="center"/>
      </w:pPr>
      <w:r w:rsidRPr="00E03688">
        <w:rPr>
          <w:rFonts w:ascii="Arial" w:hAnsi="Arial" w:cs="Arial"/>
          <w:b/>
          <w:bCs/>
          <w:sz w:val="56"/>
          <w:szCs w:val="56"/>
        </w:rPr>
        <w:t>Maintenance des matériels</w:t>
      </w:r>
    </w:p>
    <w:p w:rsidR="00052DD2" w:rsidRPr="004B0BBA" w:rsidRDefault="00052DD2" w:rsidP="00052DD2">
      <w:pPr>
        <w:jc w:val="center"/>
        <w:rPr>
          <w:rFonts w:ascii="Arial" w:hAnsi="Arial" w:cs="Arial"/>
          <w:b/>
          <w:bCs/>
          <w:sz w:val="48"/>
          <w:szCs w:val="48"/>
        </w:rPr>
      </w:pPr>
      <w:r>
        <w:rPr>
          <w:rFonts w:ascii="Arial" w:hAnsi="Arial" w:cs="Arial"/>
          <w:b/>
          <w:bCs/>
          <w:sz w:val="48"/>
          <w:szCs w:val="48"/>
        </w:rPr>
        <w:t xml:space="preserve">Épreuve écrite - </w:t>
      </w:r>
      <w:r w:rsidRPr="004B0BBA">
        <w:rPr>
          <w:rFonts w:ascii="Arial" w:hAnsi="Arial" w:cs="Arial"/>
          <w:b/>
          <w:bCs/>
          <w:sz w:val="48"/>
          <w:szCs w:val="48"/>
        </w:rPr>
        <w:t xml:space="preserve">Session </w:t>
      </w:r>
      <w:r>
        <w:rPr>
          <w:rFonts w:ascii="Arial" w:hAnsi="Arial" w:cs="Arial"/>
          <w:b/>
          <w:bCs/>
          <w:sz w:val="48"/>
          <w:szCs w:val="48"/>
        </w:rPr>
        <w:t>2017</w:t>
      </w:r>
    </w:p>
    <w:p w:rsidR="00052DD2" w:rsidRDefault="00DA1A1F" w:rsidP="00052DD2">
      <w:pPr>
        <w:jc w:val="center"/>
        <w:rPr>
          <w:bCs/>
          <w:iCs/>
          <w:sz w:val="40"/>
          <w:szCs w:val="40"/>
        </w:rPr>
      </w:pPr>
      <w:r w:rsidRPr="00BB2BAC">
        <w:rPr>
          <w:noProof/>
          <w:lang w:eastAsia="fr-FR"/>
        </w:rPr>
        <w:drawing>
          <wp:anchor distT="0" distB="0" distL="114300" distR="114300" simplePos="0" relativeHeight="251665920" behindDoc="0" locked="0" layoutInCell="1" allowOverlap="1" wp14:anchorId="7FCEBDE1" wp14:editId="39575E18">
            <wp:simplePos x="0" y="0"/>
            <wp:positionH relativeFrom="column">
              <wp:posOffset>436880</wp:posOffset>
            </wp:positionH>
            <wp:positionV relativeFrom="paragraph">
              <wp:posOffset>140970</wp:posOffset>
            </wp:positionV>
            <wp:extent cx="2214245" cy="2172970"/>
            <wp:effectExtent l="19050" t="19050" r="14605" b="17780"/>
            <wp:wrapSquare wrapText="bothSides"/>
            <wp:docPr id="102" name="Image 102" descr="h124dxstudiohdrops 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h124dxstudiohdrops bd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6" t="6180" r="23099" b="6180"/>
                    <a:stretch/>
                  </pic:blipFill>
                  <pic:spPr bwMode="auto">
                    <a:xfrm>
                      <a:off x="0" y="0"/>
                      <a:ext cx="2214245" cy="2172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2DD2" w:rsidRDefault="00DA1A1F" w:rsidP="00052DD2">
      <w:pPr>
        <w:jc w:val="center"/>
        <w:rPr>
          <w:bCs/>
          <w:iCs/>
          <w:sz w:val="40"/>
          <w:szCs w:val="40"/>
        </w:rPr>
      </w:pPr>
      <w:r>
        <w:rPr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617792" behindDoc="0" locked="0" layoutInCell="1" allowOverlap="1" wp14:anchorId="67C19436" wp14:editId="085FBF20">
            <wp:simplePos x="0" y="0"/>
            <wp:positionH relativeFrom="column">
              <wp:posOffset>1482090</wp:posOffset>
            </wp:positionH>
            <wp:positionV relativeFrom="paragraph">
              <wp:posOffset>2366645</wp:posOffset>
            </wp:positionV>
            <wp:extent cx="2887345" cy="2090420"/>
            <wp:effectExtent l="0" t="0" r="8255" b="5080"/>
            <wp:wrapTopAndBottom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209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2DD2" w:rsidRDefault="00052DD2" w:rsidP="00052DD2">
      <w:pPr>
        <w:jc w:val="center"/>
        <w:rPr>
          <w:bCs/>
          <w:iCs/>
          <w:sz w:val="40"/>
          <w:szCs w:val="40"/>
        </w:rPr>
      </w:pPr>
    </w:p>
    <w:p w:rsidR="00052DD2" w:rsidRDefault="00052DD2" w:rsidP="00052DD2">
      <w:pPr>
        <w:jc w:val="center"/>
        <w:rPr>
          <w:bCs/>
          <w:iCs/>
          <w:sz w:val="40"/>
          <w:szCs w:val="40"/>
        </w:rPr>
      </w:pPr>
    </w:p>
    <w:p w:rsidR="008D7F3F" w:rsidRDefault="00DA1A1F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760EEDE" wp14:editId="6CB8A379">
                <wp:simplePos x="0" y="0"/>
                <wp:positionH relativeFrom="column">
                  <wp:posOffset>1469390</wp:posOffset>
                </wp:positionH>
                <wp:positionV relativeFrom="paragraph">
                  <wp:posOffset>3074225</wp:posOffset>
                </wp:positionV>
                <wp:extent cx="2887345" cy="635"/>
                <wp:effectExtent l="0" t="0" r="8255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73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4602" w:rsidRPr="00021984" w:rsidRDefault="00AF4602" w:rsidP="00021984">
                            <w:pPr>
                              <w:pStyle w:val="Lgende"/>
                              <w:jc w:val="center"/>
                              <w:rPr>
                                <w:noProof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021984">
                              <w:rPr>
                                <w:color w:val="auto"/>
                              </w:rPr>
                              <w:t xml:space="preserve">Figure </w:t>
                            </w:r>
                            <w:r>
                              <w:rPr>
                                <w:color w:val="auto"/>
                              </w:rPr>
                              <w:t>3</w:t>
                            </w:r>
                            <w:r w:rsidRPr="00021984">
                              <w:rPr>
                                <w:color w:val="auto"/>
                              </w:rPr>
                              <w:t>.Chariot élévateur FENWICK-LINDE  H 180-600 (documents</w:t>
                            </w:r>
                            <w:r>
                              <w:rPr>
                                <w:color w:val="auto"/>
                              </w:rPr>
                              <w:t xml:space="preserve"> 15</w:t>
                            </w:r>
                            <w:r w:rsidRPr="00021984">
                              <w:rPr>
                                <w:color w:val="auto"/>
                              </w:rPr>
                              <w:t xml:space="preserve">  à</w:t>
                            </w:r>
                            <w:r>
                              <w:rPr>
                                <w:color w:val="auto"/>
                              </w:rPr>
                              <w:t xml:space="preserve"> 19</w:t>
                            </w:r>
                            <w:r w:rsidRPr="00021984">
                              <w:rPr>
                                <w:color w:val="auto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760EEDE" id="Zone de texte 1" o:spid="_x0000_s1028" type="#_x0000_t202" style="position:absolute;margin-left:115.7pt;margin-top:242.05pt;width:227.35pt;height:.0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" stroked="f">
                <v:textbox style="mso-fit-shape-to-text:t" inset="0,0,0,0">
                  <w:txbxContent>
                    <w:p w:rsidR="00AF4602" w:rsidRPr="00021984" w:rsidRDefault="00AF4602" w:rsidP="00021984">
                      <w:pPr>
                        <w:pStyle w:val="Lgende"/>
                        <w:jc w:val="center"/>
                        <w:rPr>
                          <w:noProof/>
                          <w:color w:val="auto"/>
                          <w:sz w:val="28"/>
                          <w:szCs w:val="28"/>
                        </w:rPr>
                      </w:pPr>
                      <w:r w:rsidRPr="00021984">
                        <w:rPr>
                          <w:color w:val="auto"/>
                        </w:rPr>
                        <w:t xml:space="preserve">Figure </w:t>
                      </w:r>
                      <w:r>
                        <w:rPr>
                          <w:color w:val="auto"/>
                        </w:rPr>
                        <w:t>3</w:t>
                      </w:r>
                      <w:r w:rsidRPr="00021984">
                        <w:rPr>
                          <w:color w:val="auto"/>
                        </w:rPr>
                        <w:t>.Chariot élévateur FENWICK-LINDE  H 180-600 (documents</w:t>
                      </w:r>
                      <w:r>
                        <w:rPr>
                          <w:color w:val="auto"/>
                        </w:rPr>
                        <w:t xml:space="preserve"> 15</w:t>
                      </w:r>
                      <w:r w:rsidRPr="00021984">
                        <w:rPr>
                          <w:color w:val="auto"/>
                        </w:rPr>
                        <w:t xml:space="preserve">  à</w:t>
                      </w:r>
                      <w:r>
                        <w:rPr>
                          <w:color w:val="auto"/>
                        </w:rPr>
                        <w:t xml:space="preserve"> 19</w:t>
                      </w:r>
                      <w:r w:rsidRPr="00021984">
                        <w:rPr>
                          <w:color w:val="auto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8D7F3F" w:rsidRDefault="008D7F3F">
      <w:pPr>
        <w:sectPr w:rsidR="008D7F3F" w:rsidSect="008D7F3F">
          <w:pgSz w:w="23814" w:h="16839" w:orient="landscape" w:code="8"/>
          <w:pgMar w:top="1417" w:right="1417" w:bottom="1417" w:left="1417" w:header="708" w:footer="708" w:gutter="0"/>
          <w:cols w:num="2"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60"/>
        <w:gridCol w:w="10560"/>
      </w:tblGrid>
      <w:tr w:rsidR="00304F64" w:rsidTr="00AF4602">
        <w:tc>
          <w:tcPr>
            <w:tcW w:w="10560" w:type="dxa"/>
          </w:tcPr>
          <w:p w:rsidR="00304F64" w:rsidRDefault="00304F64" w:rsidP="00AF4602"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3328" behindDoc="0" locked="0" layoutInCell="1" allowOverlap="1" wp14:anchorId="0BA0A0E1" wp14:editId="2C489734">
                      <wp:simplePos x="0" y="0"/>
                      <wp:positionH relativeFrom="column">
                        <wp:posOffset>4689408</wp:posOffset>
                      </wp:positionH>
                      <wp:positionV relativeFrom="paragraph">
                        <wp:posOffset>5186680</wp:posOffset>
                      </wp:positionV>
                      <wp:extent cx="4093210" cy="531495"/>
                      <wp:effectExtent l="0" t="0" r="21590" b="20955"/>
                      <wp:wrapNone/>
                      <wp:docPr id="13" name="Rectangl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3210" cy="53149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F4602" w:rsidRPr="00C92F4D" w:rsidRDefault="00AF4602" w:rsidP="00304F64">
                                  <w:pPr>
                                    <w:spacing w:before="120" w:after="120"/>
                                    <w:jc w:val="center"/>
                                    <w:rPr>
                                      <w:sz w:val="52"/>
                                    </w:rPr>
                                  </w:pPr>
                                  <w:r w:rsidRPr="00C92F4D">
                                    <w:rPr>
                                      <w:sz w:val="36"/>
                                    </w:rPr>
                                    <w:t>TONDEUSE AUTOPORTEE  ETESIA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BA0A0E1" id="Rectangle 13" o:spid="_x0000_s1029" style="position:absolute;margin-left:369.25pt;margin-top:408.4pt;width:322.3pt;height:41.85pt;z-index:25168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" fillcolor="#4f81bd [3204]" strokecolor="#243f60 [1604]" strokeweight="2pt">
                      <v:textbox>
                        <w:txbxContent>
                          <w:p w:rsidR="00AF4602" w:rsidRPr="00C92F4D" w:rsidRDefault="00AF4602" w:rsidP="00304F64">
                            <w:pPr>
                              <w:spacing w:before="120" w:after="120"/>
                              <w:jc w:val="center"/>
                              <w:rPr>
                                <w:sz w:val="52"/>
                              </w:rPr>
                            </w:pPr>
                            <w:r w:rsidRPr="00C92F4D">
                              <w:rPr>
                                <w:sz w:val="36"/>
                              </w:rPr>
                              <w:t>TONDEUSE AUTOPORTEE  ETESIA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462AD1">
              <w:rPr>
                <w:b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77DD79F5" wp14:editId="069CA491">
                  <wp:extent cx="5813700" cy="7952839"/>
                  <wp:effectExtent l="0" t="0" r="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6" t="9068" r="3774" b="3379"/>
                          <a:stretch/>
                        </pic:blipFill>
                        <pic:spPr bwMode="auto">
                          <a:xfrm>
                            <a:off x="0" y="0"/>
                            <a:ext cx="5814246" cy="7953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60" w:type="dxa"/>
          </w:tcPr>
          <w:p w:rsidR="00304F64" w:rsidRDefault="00304F64" w:rsidP="00AF4602">
            <w:r w:rsidRPr="009D58CD">
              <w:rPr>
                <w:b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42620C31" wp14:editId="467A9283">
                  <wp:extent cx="6055744" cy="7970424"/>
                  <wp:effectExtent l="0" t="0" r="254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96" r="5881" b="3371"/>
                          <a:stretch/>
                        </pic:blipFill>
                        <pic:spPr bwMode="auto">
                          <a:xfrm>
                            <a:off x="0" y="0"/>
                            <a:ext cx="6056084" cy="7970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4F64" w:rsidRDefault="00304F64" w:rsidP="00304F64"/>
    <w:p w:rsidR="00304F64" w:rsidRDefault="00304F64" w:rsidP="00304F64"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60"/>
        <w:gridCol w:w="10560"/>
      </w:tblGrid>
      <w:tr w:rsidR="00304F64" w:rsidTr="00AF4602">
        <w:tc>
          <w:tcPr>
            <w:tcW w:w="10560" w:type="dxa"/>
          </w:tcPr>
          <w:p w:rsidR="00304F64" w:rsidRDefault="00304F64" w:rsidP="00AF4602">
            <w:r w:rsidRPr="009D58CD">
              <w:rPr>
                <w:b/>
                <w:noProof/>
                <w:sz w:val="32"/>
                <w:szCs w:val="32"/>
                <w:lang w:eastAsia="fr-FR"/>
              </w:rPr>
              <w:lastRenderedPageBreak/>
              <w:drawing>
                <wp:inline distT="0" distB="0" distL="0" distR="0" wp14:anchorId="1AAF5CED" wp14:editId="548CB70E">
                  <wp:extent cx="6314536" cy="7814668"/>
                  <wp:effectExtent l="0" t="0" r="0" b="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44" r="1852" b="4128"/>
                          <a:stretch/>
                        </pic:blipFill>
                        <pic:spPr bwMode="auto">
                          <a:xfrm>
                            <a:off x="0" y="0"/>
                            <a:ext cx="6315240" cy="781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60" w:type="dxa"/>
          </w:tcPr>
          <w:p w:rsidR="00304F64" w:rsidRDefault="00304F64" w:rsidP="00AF4602">
            <w:r w:rsidRPr="009D58CD">
              <w:rPr>
                <w:b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35576E73" wp14:editId="76350DDC">
                  <wp:extent cx="6245525" cy="7936302"/>
                  <wp:effectExtent l="0" t="0" r="3175" b="762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8" t="9285" r="-294" b="3550"/>
                          <a:stretch/>
                        </pic:blipFill>
                        <pic:spPr bwMode="auto">
                          <a:xfrm>
                            <a:off x="0" y="0"/>
                            <a:ext cx="6246327" cy="793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4F64" w:rsidRDefault="00304F64" w:rsidP="00304F6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C61BA30" wp14:editId="7C30BAA5">
                <wp:simplePos x="0" y="0"/>
                <wp:positionH relativeFrom="column">
                  <wp:posOffset>4498975</wp:posOffset>
                </wp:positionH>
                <wp:positionV relativeFrom="paragraph">
                  <wp:posOffset>78740</wp:posOffset>
                </wp:positionV>
                <wp:extent cx="4093210" cy="531495"/>
                <wp:effectExtent l="0" t="0" r="21590" b="2095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C92F4D" w:rsidRDefault="00AF4602" w:rsidP="00304F64">
                            <w:pPr>
                              <w:spacing w:before="120" w:after="120"/>
                              <w:jc w:val="center"/>
                              <w:rPr>
                                <w:sz w:val="52"/>
                              </w:rPr>
                            </w:pPr>
                            <w:r w:rsidRPr="00C92F4D">
                              <w:rPr>
                                <w:sz w:val="36"/>
                              </w:rPr>
                              <w:t>TONDEUSE AUTOPORTEE  ETESIA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C61BA30" id="Rectangle 24" o:spid="_x0000_s1030" style="position:absolute;margin-left:354.25pt;margin-top:6.2pt;width:322.3pt;height:41.85pt;z-index:251684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" fillcolor="#4f81bd [3204]" strokecolor="#243f60 [1604]" strokeweight="2pt">
                <v:textbox>
                  <w:txbxContent>
                    <w:p w:rsidR="00AF4602" w:rsidRPr="00C92F4D" w:rsidRDefault="00AF4602" w:rsidP="00304F64">
                      <w:pPr>
                        <w:spacing w:before="120" w:after="120"/>
                        <w:jc w:val="center"/>
                        <w:rPr>
                          <w:sz w:val="52"/>
                        </w:rPr>
                      </w:pPr>
                      <w:r w:rsidRPr="00C92F4D">
                        <w:rPr>
                          <w:sz w:val="36"/>
                        </w:rPr>
                        <w:t>TONDEUSE AUTOPORTEE  ETESIA</w:t>
                      </w:r>
                    </w:p>
                  </w:txbxContent>
                </v:textbox>
              </v:rect>
            </w:pict>
          </mc:Fallback>
        </mc:AlternateContent>
      </w:r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906"/>
        <w:gridCol w:w="5839"/>
        <w:gridCol w:w="5451"/>
      </w:tblGrid>
      <w:tr w:rsidR="00304F64" w:rsidTr="00AF4602">
        <w:tc>
          <w:tcPr>
            <w:tcW w:w="9906" w:type="dxa"/>
            <w:tcBorders>
              <w:top w:val="nil"/>
              <w:left w:val="nil"/>
              <w:bottom w:val="nil"/>
            </w:tcBorders>
          </w:tcPr>
          <w:p w:rsidR="00304F64" w:rsidRDefault="00304F64" w:rsidP="00AF4602">
            <w:r w:rsidRPr="009D58CD">
              <w:rPr>
                <w:b/>
                <w:noProof/>
                <w:sz w:val="32"/>
                <w:szCs w:val="32"/>
                <w:lang w:eastAsia="fr-FR"/>
              </w:rPr>
              <w:lastRenderedPageBreak/>
              <w:drawing>
                <wp:inline distT="0" distB="0" distL="0" distR="0" wp14:anchorId="74754BD7" wp14:editId="52EB79B4">
                  <wp:extent cx="6148551" cy="7955428"/>
                  <wp:effectExtent l="0" t="0" r="5080" b="762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63" r="4429" b="3560"/>
                          <a:stretch/>
                        </pic:blipFill>
                        <pic:spPr bwMode="auto">
                          <a:xfrm>
                            <a:off x="0" y="0"/>
                            <a:ext cx="6149415" cy="7956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9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6•1 PRÉPARATION ET MISE EN SERVICE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En raison de la technicité de l’opération, la préparation et la mise en service de votre tondeuse à conducteur porté sont assurées par votre revendeur agréé.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6•2 SYSTÈMES DE SÉCURITÉ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La tondeuse est équipée d’un arceau de sécurité (voir image n°4).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Pour votre sécurité, utilisez votre tondeuse uniquement avec l’arceau en position haute. Le 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repliage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 est possible en enlevant la goupille de sécurité (a image n°4) et en faisant pivoter l’arceau autour de son axe (Voir image n°5).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2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 H124DN - H124DX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tondeuse est équipée de 7 contacteurs de sécurité qui sont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actionnés par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1. la biellette de commande transmission avance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2. les parties extérieures de l’enceinte de coupe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3. le vérin droit de la trappe panier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4. la partie arrière du panier / la partie avant du panier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5. le vérin droit de relevage du panier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6. le frein de parking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7. le siège.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moteur ne peut être mis en route que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conducteur est assis sur le siège ou le frein parking engagé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les pédales de commande d’avancement sont au point mort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système de coupe n’est pas enclenché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la prise de force avant n’est pas engagée.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moteur s’arrête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l’opérateur quitte le siège sans avoir engagé le frein de parking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l’opérateur quitte le siège avec le système de coupe ou la prise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force engagés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l’opérateur actionne une pédale de commande d’avancement avec le frein de parking engagé ou qu’une ou les deux parties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escamotables du plateau de coupe sont mal montées ou absentes.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coupe se met à l’arrêt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l’opérateur quitte le siège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lors de la vidange du bac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si 1 ou 2 parties escamotables du plateau de coupe bougent de leur position initiale.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système de coupe ne peut être mis en service que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conducteur est assis sur le siège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la partie arrière du panier est en position fermée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panier est en position de travail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les parties amovibles sont en position sur l’enceinte de coupe.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L’ouverture du panier provoque l’arrêt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de l’organe de coupe et la mise en route du gyrophare.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L’organe de coupe se remet en route dès la remise en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position travail de l’ensemble panier.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Maintenez l’action de commande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fermeture du bac jusqu’à retour en position travail de la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trappe, indiqué par l’arrêt du gyrophare.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machine ne se déplace que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conducteur est assis sur le siège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frein parking est desserré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les parties amovibles sont en position sur l’enceinte de coupe.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relevage en hauteur ne peut se faire que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la trappe panier est en position de vidange (verticale).</w:t>
            </w:r>
          </w:p>
          <w:p w:rsidR="00304F64" w:rsidRDefault="00304F64" w:rsidP="00AF4602">
            <w:pPr>
              <w:jc w:val="both"/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NOTA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En actionnant l’interrupteur de relevage panier, la trappe, par priorité se met en position verticale.</w:t>
            </w:r>
          </w:p>
        </w:tc>
        <w:tc>
          <w:tcPr>
            <w:tcW w:w="5451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En cas de dysfonctionnement, arrêtez votre tondeuse et adressez-vous à votre revendeur.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2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2 H124DL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tondeuse est équipée de 4 contacteurs de sécurité qui sont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actionnés par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1. la biellette de commande transmission avance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2. la partie arrière du panier / la partie avant du panier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3. le frein de parking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4. le siège.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moteur ne peut être mis en route que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conducteur est assis sur le siège ou le frein parking engagé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les pédales de commande d’avancement sont au point mort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système de coupe n’est pas enclenché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la prise de force avant n’est pas engagée (option).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moteur s’arrête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l’opérateur quitte le siège sans avoir engagé le frein de parking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l’opérateur quitte le siège avec le système de coupe ou la prise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force engagés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l’opérateur actionne une pédale de commande d’avancement avec le frein de parking engagé.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coupe se met à l’arrêt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l’opérateur quitte le siège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lors de la vidange du bac.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système de coupe ne peut être mis en service que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conducteur est assis sur le siège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la partie arrière du panier est en position fermée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panier est en position de travail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L’ouverture du panier provoque l’arrêt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l’organe de coupe. L’organe de coupe se remet en route dès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la remise en position travail de l’ensemble panier.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Maintenez l’action de commande fermeture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du bac jusqu’à retour en position travail de la trappe.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machine ne se déplace que si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conducteur est assis sur le siège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le frein parking est desserré.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En cas de dysfonctionnement, arrêtez votre tondeuse et adressez-vous à votre revendeur.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6•3 CARBURANT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 moteur est alimenté avec du gasoil ou du Biodiesel B30.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Utilisez du carburant propre. Manipulez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 carburant avec soin. Lors du remplissage, utilisez un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entonnoir et essuyez immédiatement les projections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carburant. Ne faites pas le plein moteur en route, lorsque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 moteur est chaud et ne fumez en aucun cas. Evitez toute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flamme ou projection d’étincelles.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Lors du remplissage du réservoir, veuillez éviter tout débordement  de carburant.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Si malgré ces précautions un débordement devait se produire, veuillez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a) Nettoyer scrupuleusement l’ensemble des pièces contaminées.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b) Ne redémarrer la machine qu’après vous être assuré que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l’ensemble du carburant renversé a bien été éliminé.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Assurez-vous que le bouchon du réservoir est bien revissé.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vidange du réservoir doit être réalisée à l’extérieur (en plein air).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NOTA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Par temps froid, la viscosité du gasoil augmente et il y 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formation de paillettes de paraffine. Le fonctionnement du moteur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peut être affecté car son alimentation est défectueuse. Dans ce cas,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utilisez du gasoil qualité hiver qui peut être utilisé jusqu’à une</w:t>
            </w:r>
          </w:p>
          <w:p w:rsidR="00304F64" w:rsidRDefault="00304F64" w:rsidP="00AF4602">
            <w:pPr>
              <w:jc w:val="both"/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température de -20°C.</w:t>
            </w:r>
          </w:p>
        </w:tc>
      </w:tr>
    </w:tbl>
    <w:p w:rsidR="00304F64" w:rsidRDefault="00304F64" w:rsidP="00304F6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2EA8DF4F" wp14:editId="1F8BA946">
                <wp:simplePos x="0" y="0"/>
                <wp:positionH relativeFrom="column">
                  <wp:posOffset>4651375</wp:posOffset>
                </wp:positionH>
                <wp:positionV relativeFrom="paragraph">
                  <wp:posOffset>199390</wp:posOffset>
                </wp:positionV>
                <wp:extent cx="4093210" cy="531495"/>
                <wp:effectExtent l="0" t="0" r="21590" b="2095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C92F4D" w:rsidRDefault="00AF4602" w:rsidP="00304F64">
                            <w:pPr>
                              <w:spacing w:before="120" w:after="120"/>
                              <w:jc w:val="center"/>
                              <w:rPr>
                                <w:sz w:val="52"/>
                              </w:rPr>
                            </w:pPr>
                            <w:r w:rsidRPr="00C92F4D">
                              <w:rPr>
                                <w:sz w:val="36"/>
                              </w:rPr>
                              <w:t>TONDEUSE AUTOPORTEE  ETESIA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EA8DF4F" id="Rectangle 27" o:spid="_x0000_s1031" style="position:absolute;margin-left:366.25pt;margin-top:15.7pt;width:322.3pt;height:41.85pt;z-index:251685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" fillcolor="#4f81bd [3204]" strokecolor="#243f60 [1604]" strokeweight="2pt">
                <v:textbox>
                  <w:txbxContent>
                    <w:p w:rsidR="00AF4602" w:rsidRPr="00C92F4D" w:rsidRDefault="00AF4602" w:rsidP="00304F64">
                      <w:pPr>
                        <w:spacing w:before="120" w:after="120"/>
                        <w:jc w:val="center"/>
                        <w:rPr>
                          <w:sz w:val="52"/>
                        </w:rPr>
                      </w:pPr>
                      <w:r w:rsidRPr="00C92F4D">
                        <w:rPr>
                          <w:sz w:val="36"/>
                        </w:rPr>
                        <w:t>TONDEUSE AUTOPORTEE  ETESIA</w:t>
                      </w:r>
                    </w:p>
                  </w:txbxContent>
                </v:textbox>
              </v:rect>
            </w:pict>
          </mc:Fallback>
        </mc:AlternateContent>
      </w:r>
    </w:p>
    <w:p w:rsidR="00304F64" w:rsidRDefault="00304F64" w:rsidP="00304F64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353"/>
        <w:gridCol w:w="5245"/>
        <w:gridCol w:w="283"/>
        <w:gridCol w:w="5103"/>
        <w:gridCol w:w="5136"/>
      </w:tblGrid>
      <w:tr w:rsidR="00304F64" w:rsidTr="00AF4602">
        <w:trPr>
          <w:trHeight w:val="12757"/>
        </w:trPr>
        <w:tc>
          <w:tcPr>
            <w:tcW w:w="5353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lastRenderedPageBreak/>
              <w:t>• Pour éviter un mauvais fonctionnement du moteur, suite à une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pollution trop importante (eau de condensation, détritus…), une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vidange du réservoir gasoil doit être effectuée toutes les 1000 heures ou 1 fois par an.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6•4 RÉGLAGE DU SIÈGE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24"/>
                <w:szCs w:val="24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H124DN - H124DX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Pour un maximum de confort le siège se règle par rapport aux pédales transmission avance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13 et 14 page 11).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4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 RÉGLAGE LONGITUDINAL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déverrouiller le siège soulevez le levier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26 page 10).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Amenez le siège dans la position souhaitée.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Relâchez le levier et vérifiez que le siège est bien bloqué.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4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2 RÉGLAGE DU DOSSIER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déverrouiller le dossier poussez le levier vers l’arrière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15 page 10).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Basculez le dossier dans la position souhaitée.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4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3 RÉGLAGE DE LA CUVETTE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déverrouiller la cuvette, soulevez le levier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24 page 10) et basculez le siège dans la position souhaitée.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4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4 RÉGLAGE DE LA SUSPENSION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déverrouiller la suspension tirez puis soulevez le levier (rep.25 page 10).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Poussez le levier vers la gauche pour augmenter la raideur de la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suspension ou vers la droite pour diminuer la raideur. (Plus la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raideur est forte, plus la suspension est dure).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Vérifiez que le levier est dans un cran de blocage puis relâchez-le.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24"/>
                <w:szCs w:val="24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H124DL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Pour un maximum de confort le siège se règle par rapport aux pédales transmission avance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13 et 14 page 11).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4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5 RÉGLAGE LONGITUDINAL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déverrouiller le siège actionnez le levier situé à droite sous le siège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26 page 10).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Amenez le siège dans la position souhaitée.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Relâchez le levier et vérifiez que le siège est bien bloqué.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4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6 RÉGLAGE DE LA SUSPENSION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déverrouiller la suspension tirez puis soulevez le levier (rep.25 page 10).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Poussez le levier vers la gauche pour augmenter la raideur de la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suspension ou vers la droite pour diminuer la raideur. (Plus la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raideur est forte, plus la suspension est dure).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Vérifiez que le levier est dans un cran de blocage puis relâchez-le.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6•5 RÉGLAGE DE LA CONSOLE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DIRECTION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Se règle de préférence après le réglage du siège.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5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 RÉGLAGE ANGULAIRE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• Débloquez la manette (rep.21 page 11) placée sur le 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coté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 gauche de la console.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Amenez la console dans la position souhaitée puis bloquez en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serrant la manette.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5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2 RÉGLAGE EN HAUTEUR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Débloquez la manette (rep.22 page 11) placée dans la partie centrale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de la console.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Soulevez ou abaissez la console pour l’amener dans la position</w:t>
            </w:r>
          </w:p>
          <w:p w:rsidR="00304F64" w:rsidRDefault="00304F64" w:rsidP="00AF4602">
            <w:pPr>
              <w:jc w:val="both"/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souhaitée puis bloquez en serrant la manette.</w:t>
            </w:r>
          </w:p>
        </w:tc>
        <w:tc>
          <w:tcPr>
            <w:tcW w:w="5245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6•6 MISE EN ROUTE ET ARRÊT DU MOTEUR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 MISE EN ROUTE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Avant la mise en route du moteur, prenez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connaissance des indications de sécurité (pages 3 et 4).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Prenez place sur le siège.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Assurez-vous que le commutateur de mise en route et d’arrêt du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système de coupe et de la prise de force avant soit en position arrêt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(H124DN - H124DX).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Engagez le frein parking.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Mettez la manette de contrôle du régime moteur en position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“moyenne”. N’appuyez pas sur les pédales de commande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d’avancement.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Tournez la clé de contact sur la position 1 de mise sous tension et de préchauffage.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• Dès que le témoin de préchauffage est éteint, maintenez le bouton de sécurité (rep.2 page 11) appuyé en même temps que vous tournez la clé de contact sur la </w:t>
            </w:r>
            <w:proofErr w:type="gramStart"/>
            <w:r>
              <w:rPr>
                <w:rFonts w:ascii="TimesNewRomanPSMT" w:hAnsi="TimesNewRomanPSMT" w:cs="TimesNewRomanPSMT"/>
                <w:sz w:val="18"/>
                <w:szCs w:val="18"/>
              </w:rPr>
              <w:t>position .</w:t>
            </w:r>
            <w:proofErr w:type="gramEnd"/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Ne jamais insister sur la phase de démarrage plus de 4 secondes.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Dès que le moteur tourne relâchez la clé et amenez la manette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contrôle du régime moteur en position MINI.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Laissez tourner le moteur pendant quelques minutes avant de passer en régime MAXI et de mettre le système de coupe en marche.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Ne pas modifier les réglages d’origine du moteur ; ne pas augmenter le régime du moteur au risque d’augmenter le débit hydraulique et d’endommager les éléments du circuit hydraulique.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Ne laissez pas les mains ou les pieds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posés sur les organes mobiles.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Les gaz d’échappement sont toxiques.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Ne laissez pas tourner le moteur dans un local fermé.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2 ARRÊT DU MOTEUR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cas échéant, arrêtez le système de coupe.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Engagez le frein parking.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Ramenez la manette d’accélérateur sur la position MINI.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Coupez le contact en mettant la clé en position 0.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Lorsque la machine ne sert pas ou qu’elle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reste sans surveillance, retirez la clé de contact. Coupez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l’alimentation électrique à l’aide du coupe-circuit. Fermez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 frein à main.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6•7 PÉDALES DE COMMANDE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D’AVANCEMENT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commande d’avancement se fait par l’intermédiaire des deux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pédales situées à droite sur le marchepied.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pédale extérieure commande la marche avant, la pédale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intérieure la marche arrière. Le revêtement des pédales est marqué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d’une flèche indiquant le sens de déplacement de la machine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13 et 14 page 11).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Ces pédales contrôlent la vitesse de déplacement de la tondeuse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(d’arrêt à la vitesse maximale) mais aussi le freinage dynamique.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Lors du relâchement des pédales, la tondeuse est progressivement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freinée jusqu’à arrêt total.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distance d’arrêt pour une vitesse maximale de 16 km/h est</w:t>
            </w:r>
          </w:p>
          <w:p w:rsidR="00304F64" w:rsidRDefault="00304F64" w:rsidP="00AF4602">
            <w:pPr>
              <w:jc w:val="both"/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inférieure à 3,1 m sur une surface horizontale, goudronnée et sèche.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304F64" w:rsidRDefault="00304F64" w:rsidP="00AF4602">
            <w:pPr>
              <w:jc w:val="both"/>
            </w:pPr>
          </w:p>
        </w:tc>
        <w:tc>
          <w:tcPr>
            <w:tcW w:w="5103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6•8 BLOCAGE DE DIFFÉRENTIEL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(H124DN)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blocage de différentiel est un dispositif permettant de rétablir la motricité sur les deux roues arrière en cas de délestage (patinage) de l’une d’elles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2 page 10).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Les versions H124DX avantagées par leurs 4 roues motrices ne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nécessite plus de blocage différentiel. En cas de patinage du train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gauche ou droit dans un devers, il suffit de braquer le volant pour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retrouver de l’adhérence sur les pneumatiques.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6•9 MISE EN ROUTE ET ARRÊT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L’ORGANE DE COUPE (LAMES)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24"/>
                <w:szCs w:val="24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H124DN - H124DX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9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 MISE EN ROUTE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Mettez la manette de gaz en position MAXI.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Basculez le commutateur de mise en route de l’organe de coupe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vers l’avant en position organe de coupe « embrayé ».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mise en route de l’organe de coupe ne peut se faire que si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l’utilisateur est assis sur le siège, si le panier est en position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travail, partie arrière fermée et si les parties escamotables sont en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position sur l’enceinte de coupe.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9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2 ARRÊT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arrêter l’organe de coupe, basculez l’interrupteur vers l’arrière en position 0.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L’ouverture du panier (partie arrière ou relevage en hauteur) provoque l’arrêt de l’organe de coupe (lames).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Ce dernier se remet en route dès que le panier est en position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travail.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Si l’opérateur quitte le siège, l’arrêt moteur entraîne l’arrêt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l’organe de coupe (lames).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• Le temps d’arrêt de la lame doit être inférieur à 7 </w:t>
            </w:r>
            <w:proofErr w:type="gramStart"/>
            <w:r>
              <w:rPr>
                <w:rFonts w:ascii="TimesNewRomanPSMT" w:hAnsi="TimesNewRomanPSMT" w:cs="TimesNewRomanPSMT"/>
                <w:sz w:val="18"/>
                <w:szCs w:val="18"/>
              </w:rPr>
              <w:t>sec</w:t>
            </w:r>
            <w:proofErr w:type="gramEnd"/>
            <w:r>
              <w:rPr>
                <w:rFonts w:ascii="TimesNewRomanPSMT" w:hAnsi="TimesNewRomanPSMT" w:cs="TimesNewRomanPSMT"/>
                <w:sz w:val="18"/>
                <w:szCs w:val="18"/>
              </w:rPr>
              <w:t>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24"/>
                <w:szCs w:val="24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H124DL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9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3 MISE EN ROUTE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Mettez la manette de gaz en position MAXI.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Basculez le commutateur de mise en route de l’organe de coupe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vers l’avant en position organe de coupe « embrayé ».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mise en route de l’organe de coupe ne peut se faire que si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l’utilisateur est assis sur le siège et le panier est en position de travail.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9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4 ARRÊT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arrêter l’organe de coupe, basculez l’interrupteur vers l’arrière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en position 0.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L’ouverture du panier (partie arrière ou relevage en hauteur) provoque l’arrêt de l’organe de coupe (lames).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Ce dernier se remet en route dès que le panier est en position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travail.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Si l’opérateur quitte le siège, l’arrêt moteur entraîne l’arrêt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l’organe de coupe (lames).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• Le temps d’arrêt de la lame doit être inférieur à 7 </w:t>
            </w:r>
            <w:proofErr w:type="gramStart"/>
            <w:r>
              <w:rPr>
                <w:rFonts w:ascii="TimesNewRomanPSMT" w:hAnsi="TimesNewRomanPSMT" w:cs="TimesNewRomanPSMT"/>
                <w:sz w:val="18"/>
                <w:szCs w:val="18"/>
              </w:rPr>
              <w:t>sec</w:t>
            </w:r>
            <w:proofErr w:type="gramEnd"/>
            <w:r>
              <w:rPr>
                <w:rFonts w:ascii="TimesNewRomanPSMT" w:hAnsi="TimesNewRomanPSMT" w:cs="TimesNewRomanPSMT"/>
                <w:sz w:val="18"/>
                <w:szCs w:val="18"/>
              </w:rPr>
              <w:t>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6•10 CONDUITE DE LA TONDEUSE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Déverrouillez le frein parking.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Appuyez lentement sur la pédale de droite pour déplacer la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tondeuse vers l’avant ou sur la pédale de gauche pour reculer.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Choisissez la vitesse d’avancement correspondant à une qualité de coupe satisfaisante.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Vous n’obtiendrez pas une coupe nette de l’herbe si la vitesse</w:t>
            </w:r>
          </w:p>
          <w:p w:rsidR="00304F64" w:rsidRDefault="00304F64" w:rsidP="00AF4602">
            <w:pPr>
              <w:jc w:val="both"/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d’avancement est trop élevée ou si la vitesse de rotation de l’organe de coupe (lames) baisse sous l’effet d’une surcharge.</w:t>
            </w:r>
          </w:p>
        </w:tc>
        <w:tc>
          <w:tcPr>
            <w:tcW w:w="5136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obtenir les meilleurs résultats, maintenez toujours le moteur à plein régime lors de la tonte.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Lorsque vous tondez en pente et en herbe haute, si le régime du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moteur baisse, n’appuyez pas plus fort sur la pédale de commande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d’avancement. Au contraire, réduisez la vitesse d’avancement.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Les pédales ne servent pas à réguler le régime du moteur, il ne s’agit pas d’un accélérateur.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Pour arrêter rapidement la tondeuse,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enlevez le pied de la pédale de commande d’avancement et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actionnez le frein parking.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Si vous actionnez une des pédales avec le frein parking engagé, le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moteur est mis à l’arrêt.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6•11 HAUTEUR DE COUPE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 réglage de la hauteur de coupe se fait à l’aide de l’interrupteur de commande 3 positions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4 page 11) et du bouton de sélection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5 page 11) situés à droite du siège.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 réglage doit s’effectuer opérateur assis sur le siège et moteur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diesel en marche.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 réglage peut être réalisé moteur à l’arrêt en mettant la machine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sous tension (contacteur à clé en position 1).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Pour cette opération l’opérateur doit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également être assis sur le siège. Risque d’écrasement des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pieds. Il y a également risque de vider la batterie.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11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 EXPLICATION DES FONCTIONS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>De l’interrupteur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position arrière actionnée fait remonter l’enceinte de coupe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jusqu’à la hauteur maxi (140 mm position transport).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position avant actionnée fait descendre l’enceinte de coupe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jusqu’à la position de coupe sélectionnée.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position neutre permet un éventuel réglage entre les différentes positions prévues sans contrôle de la valeur.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>Du bouton de sélection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Permet de sélectionner la hauteur de coupe entre les 9 positions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proposées et de garder en mémoire la position sélectionnée après le passage en position transport.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• </w:t>
            </w:r>
            <w:r>
              <w:rPr>
                <w:rFonts w:ascii="TimesNewRomanPS-BoldMT" w:hAnsi="TimesNewRomanPS-BoldMT" w:cs="TimesNewRomanPS-BoldMT"/>
                <w:b/>
                <w:bCs/>
              </w:rPr>
              <w:t xml:space="preserve">NOTA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Les chiffres de l’étiquette indiquent en mm les 9 positions de réglage possibles (45, 55, 65, 75, 85, 95, 105, 115, 125 + une position de transport à 140 mm non notée sur l’étiquette).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6•11•2 RÉGLAGE HAUTEUR DE COUPE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>A partir de la position transport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Placez le plot d’indexage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a image 6) du bouton de sélection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en face de la valeur de la hauteur de coupe choisie indiquée par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l’étiquette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b image 6). Actionnez l’avant de l’interrupteur.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L’enceinte de coupe se place en position sélectionnée.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NOTA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Il est conseillé de laisser l’interrupteur dans cette position.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>Réglage à partir d’une position quelconque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Vers une position de coupe plus basse : placez ou laissez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l’interrupteur en position avant actionné, puis positionnez le bouton d’indexage sur la nouvelle valeur choisie.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Vers une position de coupe plus haute : actionnez l’interrupteur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en position arrière (l’enceinte de coupe remonte en position maxi)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puis sélectionnez la nouvelle position et actionnez l’interrupteur en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position avant.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>Mémoire de la position sélectionnée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tout déplacement en dehors de la coupe et pour le passage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d’obstacles, il est conseillé de mettre l’enceinte de coupe en</w:t>
            </w:r>
          </w:p>
          <w:p w:rsidR="00304F64" w:rsidRDefault="00304F64" w:rsidP="00AF4602">
            <w:pPr>
              <w:jc w:val="both"/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position transport.</w:t>
            </w:r>
          </w:p>
        </w:tc>
      </w:tr>
    </w:tbl>
    <w:p w:rsidR="00304F64" w:rsidRDefault="00304F64" w:rsidP="00304F6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4BE9B886" wp14:editId="6058BB34">
                <wp:simplePos x="0" y="0"/>
                <wp:positionH relativeFrom="column">
                  <wp:posOffset>4803775</wp:posOffset>
                </wp:positionH>
                <wp:positionV relativeFrom="paragraph">
                  <wp:posOffset>69282</wp:posOffset>
                </wp:positionV>
                <wp:extent cx="4093210" cy="531495"/>
                <wp:effectExtent l="0" t="0" r="21590" b="2095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C92F4D" w:rsidRDefault="00AF4602" w:rsidP="00304F64">
                            <w:pPr>
                              <w:spacing w:before="120" w:after="120"/>
                              <w:jc w:val="center"/>
                              <w:rPr>
                                <w:sz w:val="52"/>
                              </w:rPr>
                            </w:pPr>
                            <w:r w:rsidRPr="00C92F4D">
                              <w:rPr>
                                <w:sz w:val="36"/>
                              </w:rPr>
                              <w:t>TONDEUSE AUTOPORTEE  ETESIA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BE9B886" id="Rectangle 28" o:spid="_x0000_s1032" style="position:absolute;margin-left:378.25pt;margin-top:5.45pt;width:322.3pt;height:41.85pt;z-index:251686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" fillcolor="#4f81bd [3204]" strokecolor="#243f60 [1604]" strokeweight="2pt">
                <v:textbox>
                  <w:txbxContent>
                    <w:p w:rsidR="00AF4602" w:rsidRPr="00C92F4D" w:rsidRDefault="00AF4602" w:rsidP="00304F64">
                      <w:pPr>
                        <w:spacing w:before="120" w:after="120"/>
                        <w:jc w:val="center"/>
                        <w:rPr>
                          <w:sz w:val="52"/>
                        </w:rPr>
                      </w:pPr>
                      <w:r w:rsidRPr="00C92F4D">
                        <w:rPr>
                          <w:sz w:val="36"/>
                        </w:rPr>
                        <w:t>TONDEUSE AUTOPORTEE  ETESIA</w:t>
                      </w:r>
                    </w:p>
                  </w:txbxContent>
                </v:textbox>
              </v:rect>
            </w:pict>
          </mc:Fallback>
        </mc:AlternateContent>
      </w:r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353"/>
        <w:gridCol w:w="5245"/>
        <w:gridCol w:w="283"/>
        <w:gridCol w:w="5103"/>
        <w:gridCol w:w="5136"/>
      </w:tblGrid>
      <w:tr w:rsidR="00304F64" w:rsidTr="00AF4602">
        <w:trPr>
          <w:trHeight w:val="12757"/>
        </w:trPr>
        <w:tc>
          <w:tcPr>
            <w:tcW w:w="5353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lastRenderedPageBreak/>
              <w:t xml:space="preserve">• En actionnant la position avant de l’interrupteur, l’enceinte de coupe reprend toujours la position de travail 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reglée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 avant le passage d’obstacle ou le déplacement.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>Règlage</w:t>
            </w:r>
            <w:proofErr w:type="spellEnd"/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 xml:space="preserve"> d’une hauteur de coupe autre que les positions proposées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Placez le bouton de sélection sur la position mini (45 mm). A l’aide des positions montée et descente de l’interrupteur, ajustez la hauteur de coupe souhaitée. La position neutre de l’interrupteur correspond à l’arrêt du mouvement.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NOTA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Cette position n’est pas mémorisée et ne pourra donc pas être retrouvée automatiquement après un dérèglement (ex. passage d’obstacle).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6•12 TONTE AVEC RAMASSAGE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H124DN - H124DX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La figure 7 illustre la manière optimale d’utiliser la tondeuse sur la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plupart des gazons.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Ces indications permettent d’éviter les virages serrés et les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déplacements inutiles.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Lorsque vous tondez dans les positions de coupe basses, utilisez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impérativement une vitesse lente, afin d’obtenir un ramassage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l’herbe </w:t>
            </w:r>
            <w:proofErr w:type="gramStart"/>
            <w:r>
              <w:rPr>
                <w:rFonts w:ascii="TimesNewRomanPSMT" w:hAnsi="TimesNewRomanPSMT" w:cs="TimesNewRomanPSMT"/>
                <w:sz w:val="18"/>
                <w:szCs w:val="18"/>
              </w:rPr>
              <w:t>optimal</w:t>
            </w:r>
            <w:proofErr w:type="gramEnd"/>
            <w:r>
              <w:rPr>
                <w:rFonts w:ascii="TimesNewRomanPSMT" w:hAnsi="TimesNewRomanPSMT" w:cs="TimesNewRomanPSMT"/>
                <w:sz w:val="18"/>
                <w:szCs w:val="18"/>
              </w:rPr>
              <w:t>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Quand le niveau de remplissage du panier est arrivé à son maximum, un avertisseur sonore retentit.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Arrêtez immédiatement l’organe de coupe, l’avertisseur cesse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fonctionner.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Procédez à la vidange du panier.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 xml:space="preserve">Vidange du panier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La vidange s’effectue à partir du poste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conduite à l’aide des interrupteurs situés sur le capot central à gauche du siège.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 xml:space="preserve">Vidange au sol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Actionnez, côté arrière, l’interrupteur central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(rep.23 page 10) puis avancez légèrement la tondeuse avant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refermer le panier en position de travail en actionnant l’avant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l’interrupteur.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 xml:space="preserve">Vidange en hauteur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Actionnez, côté arrière, l’interrupteur extérieur (rep.22 page 10). Maintenez l’action jusqu’à ce que le panier soit à la hauteur voulue (1,8 m maxi). Actionnez, côté arrière, l’interrupteur central (rep.23 page 10) jusqu’à ouverture totale de la partie arrière du panier. Si nécessaire, pour nettoyer la trappe, mettez-la en mouvement alterné “ouverture / fermeture” en actionnant l’interrupteur intérieur (rep.20 page 10).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NOTA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Pour toute action sur l’interrupteur de commande relevage ou vidange partie arrière, la trappe se met toujours en position verticale avant de répondre au mouvement demandé.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Ne conduisez ou ne déplacez la machine avec bac relevé qu’à vitesse extrêmement lente dans les deux sens de marche.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Evitez aussi les accélérations et les freinages trop brusques.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6•13 TONTE AVEC RAMASSAGE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H124DL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La figure 7 illustre la manière optimale d’utiliser la tondeuse sur la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plupart des gazons.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Ces indications permettent d’éviter les virages serrés et les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déplacements inutiles.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Lorsque vous tondez dans les positions de coupe basses, utilisez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impérativement une vitesse lente, afin d’obtenir un ramassage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l’herbe </w:t>
            </w:r>
            <w:proofErr w:type="gramStart"/>
            <w:r>
              <w:rPr>
                <w:rFonts w:ascii="TimesNewRomanPSMT" w:hAnsi="TimesNewRomanPSMT" w:cs="TimesNewRomanPSMT"/>
                <w:sz w:val="18"/>
                <w:szCs w:val="18"/>
              </w:rPr>
              <w:t>optimal</w:t>
            </w:r>
            <w:proofErr w:type="gramEnd"/>
            <w:r>
              <w:rPr>
                <w:rFonts w:ascii="TimesNewRomanPSMT" w:hAnsi="TimesNewRomanPSMT" w:cs="TimesNewRomanPSMT"/>
                <w:sz w:val="18"/>
                <w:szCs w:val="18"/>
              </w:rPr>
              <w:t>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18"/>
                <w:szCs w:val="18"/>
              </w:rPr>
              <w:t xml:space="preserve">Vidange du panier :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La vidange s’effectue à partir du poste de</w:t>
            </w:r>
          </w:p>
          <w:p w:rsidR="00304F64" w:rsidRDefault="00304F64" w:rsidP="00AF4602">
            <w:pPr>
              <w:jc w:val="both"/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conduite.</w:t>
            </w:r>
          </w:p>
        </w:tc>
        <w:tc>
          <w:tcPr>
            <w:tcW w:w="5245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Actionnez le levier de commande (rep.16 page 10) vers le haut.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Maintenez l’action jusqu’à ce que le panier soit à la hauteur voulue (1,8 m maxi). Puis actionnez le levier de commande (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rep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>. 17 page 10) vers le haut jusqu’à ouverture totale de la partie arrière du panier.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Procédez en sens inverse pour remettre le système de ramassage en position de ramassage.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Ne conduisez ou ne déplacez la machine avec bac relevé qu’à vitesse extrêmement lente dans les deux sens de marche. Evitez aussi les accélérations et les freinages trop brusques.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6•14 CONDUITE SUR LES TERRAINS EN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PENTE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La machine ne doit être utilisée que sur des terrains de pente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inférieure à 17,6 % (10°) (image 8).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Pour conduire en pente avec un maximum de sécurité, respectez les indications ci-dessous :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Evitez un démarrage brutal.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Conduisez impérativement à faible vitesse dans les pentes, pour ne pas risquer une perte de contrôle de la tondeuse.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Restez vigilant en ce qui concerne les trous, les bosses et autres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risques cachés.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Démarrage en pente tant en montée qu’en descente : déverrouillez le frein parking et mettez immédiatement la tondeuse en mouvement à l’aide des pédales de commande d’avancement.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Soyez particulièrement prudent lors des demi-tours en pente.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Préparez-vous au changement de direction et réduisez la vitesse afin d’éviter une perte de contrôle de la tondeuse.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Dès l’arrêt de la machine, engagez le frein parking.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6•15 ÉCLAIRAGE ROUTIER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Votre autoportée est équipée avec des éclairages vous permettant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de circuler sur la voie publique (dans certains pays selon la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réglementation en vigueur). Consultez votre revendeur pour savoir si vous y êtes autorisés et dans quelles conditions.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15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 FEUX DE POSITION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(H124DN - H124DX)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Ils sont commandés par le commutateur rep.5 page 10.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15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2 FEUX DE CROISEMENT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Ils sont commandés par le commutateur rep.23 page 11 pour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H124DN - H124DX (uniquement lorsque les feux de position sont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allumés) et rep.5 page 10 pour H124DL.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15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3 FEUX DE STOP (H124DN)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Ils sont allumés quand aucune pédale d’avancement n’est appuyée.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Quand vous avancez ou reculez, ces feux s’éteignent.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6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15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4 ÉCLAIRAGE DE LA PLAQUE MINÉRALOGIQUE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(H124DN - H124DX)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Est allumé quand les feux sont allumés.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Equipé du kit d’éclairage votre machine peut-être homologuée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dans différents pays. Renseignez-vous chez votre revendeur pour la démarche à suivre.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Contrôlez le fonctionnement de tous les feux avant tout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déplacement sur la voie publique.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L’éclairage fourni par votre autoportée n’est prévu que pour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les déplacements. Il ne permet pas le travail de nuit ou sinon</w:t>
            </w:r>
          </w:p>
          <w:p w:rsidR="00304F64" w:rsidRDefault="00304F64" w:rsidP="00AF4602">
            <w:pPr>
              <w:ind w:firstLine="708"/>
              <w:jc w:val="both"/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travaillez avec un bon éclairage artificiel.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304F64" w:rsidRDefault="00304F64" w:rsidP="00AF4602">
            <w:pPr>
              <w:jc w:val="both"/>
            </w:pPr>
          </w:p>
        </w:tc>
        <w:tc>
          <w:tcPr>
            <w:tcW w:w="5103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7•1 UTILISATION DE LA MACHINE AVEC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 xml:space="preserve">LES ACCESSOIRES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MT124N (Balayeuse), MSC124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(Scarificateur), MSF124 (Souffleur de feuilles)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Le branchement de ces accessoires au circuit de puissance de la machine se fait par l’intermédiaire des connecteurs push-pull à l’avant de la machine (a image 9).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Lorsqu’un accessoire est démonté de la machine il ne faut pas omettre de reconnecter le flexible de la prise de force au raccord mâle sur la machine (a image 10).</w:t>
            </w:r>
          </w:p>
          <w:p w:rsidR="00304F64" w:rsidRPr="003356A3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 xml:space="preserve">ATTENTION ! 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Si cette connexion n’est pas rétablie, le circuit hydraulique peut-être gravement endommagé au cas </w:t>
            </w:r>
            <w:proofErr w:type="spellStart"/>
            <w:proofErr w:type="gramStart"/>
            <w:r>
              <w:rPr>
                <w:rFonts w:ascii="TimesNewRomanPSMT" w:hAnsi="TimesNewRomanPSMT" w:cs="TimesNewRomanPSMT"/>
                <w:sz w:val="18"/>
                <w:szCs w:val="18"/>
              </w:rPr>
              <w:t>ou</w:t>
            </w:r>
            <w:proofErr w:type="spellEnd"/>
            <w:proofErr w:type="gramEnd"/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 l’interrupteur de mise en marche de la prise de force est mis en position 1 (prise de force engagée).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8•4 ACCÈS AU DISTRIBUTEUR FONCTIONS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ANNEXES (H124DN - H124DX)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• Le distributeur hydraulique des fonctions annexes, vidange du bac, relevage du bac, est situé sous le capot central sur le </w:t>
            </w:r>
            <w:proofErr w:type="spellStart"/>
            <w:r>
              <w:rPr>
                <w:rFonts w:ascii="TimesNewRomanPSMT" w:hAnsi="TimesNewRomanPSMT" w:cs="TimesNewRomanPSMT"/>
                <w:sz w:val="18"/>
                <w:szCs w:val="18"/>
              </w:rPr>
              <w:t>coté</w:t>
            </w:r>
            <w:proofErr w:type="spellEnd"/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 gauche sous le module électrique (b </w:t>
            </w:r>
            <w:proofErr w:type="gramStart"/>
            <w:r>
              <w:rPr>
                <w:rFonts w:ascii="TimesNewRomanPSMT" w:hAnsi="TimesNewRomanPSMT" w:cs="TimesNewRomanPSMT"/>
                <w:sz w:val="18"/>
                <w:szCs w:val="18"/>
              </w:rPr>
              <w:t>image</w:t>
            </w:r>
            <w:proofErr w:type="gramEnd"/>
            <w:r>
              <w:rPr>
                <w:rFonts w:ascii="TimesNewRomanPSMT" w:hAnsi="TimesNewRomanPSMT" w:cs="TimesNewRomanPSMT"/>
                <w:sz w:val="18"/>
                <w:szCs w:val="18"/>
              </w:rPr>
              <w:t xml:space="preserve"> 12).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8•5 ACCÈS AU DISTRIBUTEUR PRISE DE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FORCE HYDRAULIQUE AVANT (OPTION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SUR H124DL)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distributeur prise de force avant est situé à l’avant de la machine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sous le cache direction (a image 15 derrière les flexibles).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8•6 ACCÈS AU BOÎTIER DE DIRECTION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HYDRAULIQUE (ORBITROL)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boîtier est situé dans la console de direction (b image 15).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A l’aide d’un tournevis cruciforme, dévissez les vis de fixation du cache console avant (vert).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Desserrez les 4 vis de fixation avant de la planche de bord.</w:t>
            </w:r>
          </w:p>
          <w:p w:rsidR="00304F64" w:rsidRDefault="00304F64" w:rsidP="00AF4602">
            <w:pPr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- Retirez le cache console avant.</w:t>
            </w:r>
          </w:p>
          <w:p w:rsidR="00304F64" w:rsidRDefault="00304F64" w:rsidP="00AF4602">
            <w:pPr>
              <w:jc w:val="both"/>
            </w:pPr>
          </w:p>
        </w:tc>
        <w:tc>
          <w:tcPr>
            <w:tcW w:w="5136" w:type="dxa"/>
          </w:tcPr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8•10 ACCÈS AU BLOCAGE DIFFÉRENTIEL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(H124DN)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Le blocage différentiel est assuré par un diviseur de débit hydraulique placé sur le côté gauche sous le capot central derrière le circuit imprimé (a image 13).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8•11 SYSTÈME DE COUPE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-BoldMT" w:hAnsi="TimesNewRomanPS-BoldMT" w:cs="TimesNewRomanPS-BoldMT"/>
                <w:b/>
                <w:bCs/>
              </w:rPr>
            </w:pPr>
            <w:r>
              <w:rPr>
                <w:rFonts w:ascii="TimesNewRomanPS-BoldMT" w:hAnsi="TimesNewRomanPS-BoldMT" w:cs="TimesNewRomanPS-BoldMT"/>
                <w:b/>
                <w:bCs/>
              </w:rPr>
              <w:t>8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11</w:t>
            </w:r>
            <w:r>
              <w:rPr>
                <w:rFonts w:ascii="TimesNewRomanPSMT" w:hAnsi="TimesNewRomanPSMT" w:cs="TimesNewRomanPSMT"/>
                <w:sz w:val="18"/>
                <w:szCs w:val="18"/>
              </w:rPr>
              <w:t>•</w:t>
            </w:r>
            <w:r>
              <w:rPr>
                <w:rFonts w:ascii="TimesNewRomanPS-BoldMT" w:hAnsi="TimesNewRomanPS-BoldMT" w:cs="TimesNewRomanPS-BoldMT"/>
                <w:b/>
                <w:bCs/>
              </w:rPr>
              <w:t>1 DÉMONTAGE DU SYSTÈME DE COUPE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Engagez le frein parking.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Mettez la machine sous tension en tournant la clé de contact en position I.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Positionnez l’enceinte de coupe en position hauteur de coupe mini.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Coupez la mise sous tension et retirez la clé de contact.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Avant de procéder au démontage, protégez vos mains avec des gants de travail.</w:t>
            </w:r>
          </w:p>
          <w:p w:rsidR="00304F64" w:rsidRDefault="00304F64" w:rsidP="00AF4602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18"/>
                <w:szCs w:val="18"/>
              </w:rPr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• Démontez les capots latéraux droit et gauche, en dévissant les poignées de fixation et en poussant les capots vers l’avant pour les</w:t>
            </w:r>
          </w:p>
          <w:p w:rsidR="00304F64" w:rsidRDefault="00304F64" w:rsidP="00AF4602">
            <w:pPr>
              <w:jc w:val="both"/>
            </w:pPr>
            <w:r>
              <w:rPr>
                <w:rFonts w:ascii="TimesNewRomanPSMT" w:hAnsi="TimesNewRomanPSMT" w:cs="TimesNewRomanPSMT"/>
                <w:sz w:val="18"/>
                <w:szCs w:val="18"/>
              </w:rPr>
              <w:t>dégager de leur axe support arrière.</w:t>
            </w:r>
          </w:p>
        </w:tc>
      </w:tr>
    </w:tbl>
    <w:p w:rsidR="00304F64" w:rsidRDefault="00304F64" w:rsidP="00304F6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4712A184" wp14:editId="30CB26D0">
                <wp:simplePos x="0" y="0"/>
                <wp:positionH relativeFrom="column">
                  <wp:posOffset>4956175</wp:posOffset>
                </wp:positionH>
                <wp:positionV relativeFrom="paragraph">
                  <wp:posOffset>76902</wp:posOffset>
                </wp:positionV>
                <wp:extent cx="4093210" cy="531495"/>
                <wp:effectExtent l="0" t="0" r="21590" b="2095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C92F4D" w:rsidRDefault="00AF4602" w:rsidP="00304F64">
                            <w:pPr>
                              <w:spacing w:before="120" w:after="120"/>
                              <w:jc w:val="center"/>
                              <w:rPr>
                                <w:sz w:val="52"/>
                              </w:rPr>
                            </w:pPr>
                            <w:r w:rsidRPr="00C92F4D">
                              <w:rPr>
                                <w:sz w:val="36"/>
                              </w:rPr>
                              <w:t>TONDEUSE AUTOPORTEE  ETESIA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712A184" id="Rectangle 50" o:spid="_x0000_s1033" style="position:absolute;margin-left:390.25pt;margin-top:6.05pt;width:322.3pt;height:41.85pt;z-index:251687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" fillcolor="#4f81bd [3204]" strokecolor="#243f60 [1604]" strokeweight="2pt">
                <v:textbox>
                  <w:txbxContent>
                    <w:p w:rsidR="00AF4602" w:rsidRPr="00C92F4D" w:rsidRDefault="00AF4602" w:rsidP="00304F64">
                      <w:pPr>
                        <w:spacing w:before="120" w:after="120"/>
                        <w:jc w:val="center"/>
                        <w:rPr>
                          <w:sz w:val="52"/>
                        </w:rPr>
                      </w:pPr>
                      <w:r w:rsidRPr="00C92F4D">
                        <w:rPr>
                          <w:sz w:val="36"/>
                        </w:rPr>
                        <w:t>TONDEUSE AUTOPORTEE  ETESIA</w:t>
                      </w:r>
                    </w:p>
                  </w:txbxContent>
                </v:textbox>
              </v:rect>
            </w:pict>
          </mc:Fallback>
        </mc:AlternateContent>
      </w:r>
    </w:p>
    <w:p w:rsidR="00304F64" w:rsidRDefault="00304F64" w:rsidP="00304F64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464"/>
        <w:gridCol w:w="11656"/>
      </w:tblGrid>
      <w:tr w:rsidR="00304F64" w:rsidTr="00AF4602">
        <w:tc>
          <w:tcPr>
            <w:tcW w:w="9464" w:type="dxa"/>
          </w:tcPr>
          <w:p w:rsidR="00304F64" w:rsidRDefault="00A60268" w:rsidP="00AF4602">
            <w:r>
              <w:rPr>
                <w:b/>
                <w:noProof/>
                <w:sz w:val="32"/>
                <w:szCs w:val="32"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>
                      <wp:simplePos x="0" y="0"/>
                      <wp:positionH relativeFrom="column">
                        <wp:posOffset>4504717</wp:posOffset>
                      </wp:positionH>
                      <wp:positionV relativeFrom="paragraph">
                        <wp:posOffset>3122229</wp:posOffset>
                      </wp:positionV>
                      <wp:extent cx="1337197" cy="136477"/>
                      <wp:effectExtent l="19050" t="19050" r="53975" b="92710"/>
                      <wp:wrapNone/>
                      <wp:docPr id="118" name="Connecteur droit avec flèche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37197" cy="136477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shapetype w14:anchorId="27CAB39A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118" o:spid="_x0000_s1026" type="#_x0000_t32" style="position:absolute;margin-left:354.7pt;margin-top:245.85pt;width:105.3pt;height:10.75pt;z-index:2516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" strokecolor="#4579b8 [3044]" strokeweight="3pt">
                      <v:stroke endarrow="block"/>
                    </v:shape>
                  </w:pict>
                </mc:Fallback>
              </mc:AlternateContent>
            </w:r>
            <w:r>
              <w:rPr>
                <w:b/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>
                      <wp:simplePos x="0" y="0"/>
                      <wp:positionH relativeFrom="column">
                        <wp:posOffset>3917865</wp:posOffset>
                      </wp:positionH>
                      <wp:positionV relativeFrom="paragraph">
                        <wp:posOffset>692927</wp:posOffset>
                      </wp:positionV>
                      <wp:extent cx="1924334" cy="750627"/>
                      <wp:effectExtent l="19050" t="57150" r="0" b="30480"/>
                      <wp:wrapNone/>
                      <wp:docPr id="117" name="Connecteur droit avec flèche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24334" cy="750627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90FCA66" id="Connecteur droit avec flèche 117" o:spid="_x0000_s1026" type="#_x0000_t32" style="position:absolute;margin-left:308.5pt;margin-top:54.55pt;width:151.5pt;height:59.1pt;flip:y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" strokecolor="#4579b8 [3044]" strokeweight="3pt">
                      <v:stroke endarrow="block"/>
                    </v:shape>
                  </w:pict>
                </mc:Fallback>
              </mc:AlternateContent>
            </w:r>
            <w:r w:rsidR="00304F64" w:rsidRPr="00CE1068">
              <w:rPr>
                <w:b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7C9CB594" wp14:editId="22EEDB90">
                  <wp:extent cx="4985819" cy="4367605"/>
                  <wp:effectExtent l="0" t="0" r="5715" b="0"/>
                  <wp:docPr id="55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3001" cy="4443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6" w:type="dxa"/>
          </w:tcPr>
          <w:p w:rsidR="00304F64" w:rsidRDefault="00304F64" w:rsidP="00AF4602">
            <w:r>
              <w:rPr>
                <w:b/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8448" behindDoc="0" locked="0" layoutInCell="1" allowOverlap="1" wp14:anchorId="4069F343" wp14:editId="3BA623E9">
                      <wp:simplePos x="0" y="0"/>
                      <wp:positionH relativeFrom="column">
                        <wp:posOffset>2633980</wp:posOffset>
                      </wp:positionH>
                      <wp:positionV relativeFrom="paragraph">
                        <wp:posOffset>666115</wp:posOffset>
                      </wp:positionV>
                      <wp:extent cx="3560445" cy="451485"/>
                      <wp:effectExtent l="0" t="0" r="20955" b="24765"/>
                      <wp:wrapNone/>
                      <wp:docPr id="291" name="Zone de texte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60445" cy="451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AF4602" w:rsidRPr="00B25CAC" w:rsidRDefault="00AF4602" w:rsidP="00304F6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25CAC">
                                    <w:rPr>
                                      <w:sz w:val="28"/>
                                      <w:szCs w:val="28"/>
                                    </w:rPr>
                                    <w:t>Pompe tandem entrainée par l’arbre à came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069F343" id="Zone de texte 291" o:spid="_x0000_s1034" type="#_x0000_t202" style="position:absolute;margin-left:207.4pt;margin-top:52.45pt;width:280.35pt;height:35.5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" fillcolor="white [3201]" strokeweight=".5pt">
                      <v:textbox>
                        <w:txbxContent>
                          <w:p w:rsidR="00AF4602" w:rsidRPr="00B25CAC" w:rsidRDefault="00AF4602" w:rsidP="00304F6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25CAC">
                              <w:rPr>
                                <w:sz w:val="28"/>
                                <w:szCs w:val="28"/>
                              </w:rPr>
                              <w:t>Pompe tandem entrainée par l’arbre à came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E1068">
              <w:rPr>
                <w:b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6FBC81ED" wp14:editId="2DD14A99">
                  <wp:extent cx="1916835" cy="1355463"/>
                  <wp:effectExtent l="0" t="0" r="7620" b="0"/>
                  <wp:docPr id="75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448" cy="139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>
            <w:r>
              <w:rPr>
                <w:b/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9472" behindDoc="0" locked="0" layoutInCell="1" allowOverlap="1" wp14:anchorId="51279FD4" wp14:editId="782B7675">
                      <wp:simplePos x="0" y="0"/>
                      <wp:positionH relativeFrom="column">
                        <wp:posOffset>2932397</wp:posOffset>
                      </wp:positionH>
                      <wp:positionV relativeFrom="paragraph">
                        <wp:posOffset>371007</wp:posOffset>
                      </wp:positionV>
                      <wp:extent cx="3538855" cy="1251284"/>
                      <wp:effectExtent l="0" t="0" r="23495" b="25400"/>
                      <wp:wrapNone/>
                      <wp:docPr id="292" name="Zone de texte 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38855" cy="125128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AF4602" w:rsidRDefault="00AF4602" w:rsidP="00304F6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25CAC">
                                    <w:rPr>
                                      <w:sz w:val="28"/>
                                      <w:szCs w:val="28"/>
                                    </w:rPr>
                                    <w:t>Pompe de transmission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 (20.3 cc)</w:t>
                                  </w:r>
                                </w:p>
                                <w:p w:rsidR="00AF4602" w:rsidRDefault="00AF4602" w:rsidP="00304F6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25CAC">
                                    <w:rPr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gramStart"/>
                                  <w:r w:rsidRPr="00B25CAC">
                                    <w:rPr>
                                      <w:sz w:val="28"/>
                                      <w:szCs w:val="28"/>
                                    </w:rPr>
                                    <w:t>avec</w:t>
                                  </w:r>
                                  <w:proofErr w:type="gramEnd"/>
                                  <w:r w:rsidRPr="00B25CAC">
                                    <w:rPr>
                                      <w:sz w:val="28"/>
                                      <w:szCs w:val="28"/>
                                    </w:rPr>
                                    <w:t xml:space="preserve"> pompe de gavage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 (6.9 cc)</w:t>
                                  </w:r>
                                </w:p>
                                <w:p w:rsidR="00AF4602" w:rsidRPr="00B25CAC" w:rsidRDefault="00AF4602" w:rsidP="00304F6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Entrainées par le vilebrequin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1279FD4" id="Zone de texte 292" o:spid="_x0000_s1035" type="#_x0000_t202" style="position:absolute;margin-left:230.9pt;margin-top:29.2pt;width:278.65pt;height:98.5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" fillcolor="white [3201]" strokeweight=".5pt">
                      <v:textbox>
                        <w:txbxContent>
                          <w:p w:rsidR="00AF4602" w:rsidRDefault="00AF4602" w:rsidP="00304F6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25CAC">
                              <w:rPr>
                                <w:sz w:val="28"/>
                                <w:szCs w:val="28"/>
                              </w:rPr>
                              <w:t>Pompe de transmission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(20.3 cc)</w:t>
                            </w:r>
                          </w:p>
                          <w:p w:rsidR="00AF4602" w:rsidRDefault="00AF4602" w:rsidP="00304F6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25CA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B25CAC">
                              <w:rPr>
                                <w:sz w:val="28"/>
                                <w:szCs w:val="28"/>
                              </w:rPr>
                              <w:t>avec</w:t>
                            </w:r>
                            <w:proofErr w:type="gramEnd"/>
                            <w:r w:rsidRPr="00B25CAC">
                              <w:rPr>
                                <w:sz w:val="28"/>
                                <w:szCs w:val="28"/>
                              </w:rPr>
                              <w:t xml:space="preserve"> pompe de gavage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(6.9 cc)</w:t>
                            </w:r>
                          </w:p>
                          <w:p w:rsidR="00AF4602" w:rsidRPr="00B25CAC" w:rsidRDefault="00AF4602" w:rsidP="00304F6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Entrainées par le vilebrequin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E1068">
              <w:rPr>
                <w:b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366C5CAB" wp14:editId="762BD0D4">
                  <wp:extent cx="2252693" cy="1602889"/>
                  <wp:effectExtent l="0" t="0" r="0" b="0"/>
                  <wp:docPr id="76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933" cy="165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/>
          <w:p w:rsidR="00304F64" w:rsidRDefault="00304F64" w:rsidP="00AF4602">
            <w:r>
              <w:rPr>
                <w:b/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 wp14:anchorId="09F74483" wp14:editId="6E0C13DA">
                      <wp:simplePos x="0" y="0"/>
                      <wp:positionH relativeFrom="column">
                        <wp:posOffset>2962275</wp:posOffset>
                      </wp:positionH>
                      <wp:positionV relativeFrom="paragraph">
                        <wp:posOffset>43113</wp:posOffset>
                      </wp:positionV>
                      <wp:extent cx="1322705" cy="333375"/>
                      <wp:effectExtent l="0" t="0" r="0" b="9525"/>
                      <wp:wrapNone/>
                      <wp:docPr id="15" name="Zone de texte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2705" cy="3333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AF4602" w:rsidRPr="00B25CAC" w:rsidRDefault="00AF4602" w:rsidP="00304F6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25CAC">
                                    <w:rPr>
                                      <w:sz w:val="28"/>
                                      <w:szCs w:val="28"/>
                                    </w:rPr>
                                    <w:t>4 CC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shape w14:anchorId="09F74483" id="Zone de texte 15" o:spid="_x0000_s1036" type="#_x0000_t202" style="position:absolute;margin-left:233.25pt;margin-top:3.4pt;width:104.15pt;height:26.25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" fillcolor="white [3201]" stroked="f" strokeweight=".5pt">
                      <v:textbox>
                        <w:txbxContent>
                          <w:p w:rsidR="00AF4602" w:rsidRPr="00B25CAC" w:rsidRDefault="00AF4602" w:rsidP="00304F6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25CAC">
                              <w:rPr>
                                <w:sz w:val="28"/>
                                <w:szCs w:val="28"/>
                              </w:rPr>
                              <w:t>4 CC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1520" behindDoc="0" locked="0" layoutInCell="1" allowOverlap="1" wp14:anchorId="60629039" wp14:editId="4043C8A1">
                      <wp:simplePos x="0" y="0"/>
                      <wp:positionH relativeFrom="column">
                        <wp:posOffset>1617913</wp:posOffset>
                      </wp:positionH>
                      <wp:positionV relativeFrom="paragraph">
                        <wp:posOffset>47625</wp:posOffset>
                      </wp:positionV>
                      <wp:extent cx="828339" cy="344170"/>
                      <wp:effectExtent l="0" t="0" r="0" b="0"/>
                      <wp:wrapNone/>
                      <wp:docPr id="14" name="Zone de text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28339" cy="3441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AF4602" w:rsidRPr="00B25CAC" w:rsidRDefault="00AF4602" w:rsidP="00304F6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B25CAC">
                                    <w:rPr>
                                      <w:sz w:val="28"/>
                                      <w:szCs w:val="28"/>
                                    </w:rPr>
                                    <w:t>16 CC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5="http://schemas.microsoft.com/office/word/2012/wordml">
                  <w:pict>
                    <v:shape w14:anchorId="60629039" id="Zone de texte 14" o:spid="_x0000_s1037" type="#_x0000_t202" style="position:absolute;margin-left:127.4pt;margin-top:3.75pt;width:65.2pt;height:27.1pt;z-index:25169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" fillcolor="white [3201]" stroked="f" strokeweight=".5pt">
                      <v:textbox>
                        <w:txbxContent>
                          <w:p w:rsidR="00AF4602" w:rsidRPr="00B25CAC" w:rsidRDefault="00AF4602" w:rsidP="00304F6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25CAC">
                              <w:rPr>
                                <w:sz w:val="28"/>
                                <w:szCs w:val="28"/>
                              </w:rPr>
                              <w:t>16 CC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04F64" w:rsidRDefault="00304F64" w:rsidP="00AF4602">
            <w:r>
              <w:rPr>
                <w:b/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0496" behindDoc="0" locked="0" layoutInCell="1" allowOverlap="1" wp14:anchorId="03748DE0" wp14:editId="2973857F">
                      <wp:simplePos x="0" y="0"/>
                      <wp:positionH relativeFrom="column">
                        <wp:posOffset>4544561</wp:posOffset>
                      </wp:positionH>
                      <wp:positionV relativeFrom="paragraph">
                        <wp:posOffset>686435</wp:posOffset>
                      </wp:positionV>
                      <wp:extent cx="2165350" cy="397510"/>
                      <wp:effectExtent l="0" t="0" r="25400" b="21590"/>
                      <wp:wrapNone/>
                      <wp:docPr id="16" name="Zone de texte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65350" cy="3975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AF4602" w:rsidRPr="00B25CAC" w:rsidRDefault="00AF4602" w:rsidP="00304F64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B25CAC">
                                    <w:rPr>
                                      <w:sz w:val="32"/>
                                      <w:szCs w:val="32"/>
                                    </w:rPr>
                                    <w:t>Pompe tandem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3748DE0" id="Zone de texte 16" o:spid="_x0000_s1038" type="#_x0000_t202" style="position:absolute;margin-left:357.85pt;margin-top:54.05pt;width:170.5pt;height:31.3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" fillcolor="white [3201]" strokeweight=".5pt">
                      <v:textbox>
                        <w:txbxContent>
                          <w:p w:rsidR="00AF4602" w:rsidRPr="00B25CAC" w:rsidRDefault="00AF4602" w:rsidP="00304F6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B25CAC">
                              <w:rPr>
                                <w:sz w:val="32"/>
                                <w:szCs w:val="32"/>
                              </w:rPr>
                              <w:t>Pompe tandem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E1068">
              <w:rPr>
                <w:b/>
                <w:noProof/>
                <w:sz w:val="32"/>
                <w:szCs w:val="32"/>
                <w:lang w:eastAsia="fr-FR"/>
              </w:rPr>
              <w:drawing>
                <wp:inline distT="0" distB="0" distL="0" distR="0" wp14:anchorId="4FD518AD" wp14:editId="3D207FE3">
                  <wp:extent cx="4130040" cy="2288595"/>
                  <wp:effectExtent l="0" t="0" r="3810" b="0"/>
                  <wp:docPr id="90" name="Imag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21" cy="2314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4F64" w:rsidRDefault="00304F64" w:rsidP="00AF4602"/>
        </w:tc>
      </w:tr>
    </w:tbl>
    <w:p w:rsidR="00304F64" w:rsidRDefault="00304F64" w:rsidP="00304F6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2D6F58B" wp14:editId="2B969350">
                <wp:simplePos x="0" y="0"/>
                <wp:positionH relativeFrom="column">
                  <wp:posOffset>4963795</wp:posOffset>
                </wp:positionH>
                <wp:positionV relativeFrom="paragraph">
                  <wp:posOffset>15808</wp:posOffset>
                </wp:positionV>
                <wp:extent cx="4093210" cy="531495"/>
                <wp:effectExtent l="0" t="0" r="21590" b="20955"/>
                <wp:wrapNone/>
                <wp:docPr id="293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C92F4D" w:rsidRDefault="00AF4602" w:rsidP="00304F64">
                            <w:pPr>
                              <w:spacing w:before="120" w:after="120"/>
                              <w:jc w:val="center"/>
                              <w:rPr>
                                <w:sz w:val="52"/>
                              </w:rPr>
                            </w:pPr>
                            <w:r w:rsidRPr="00C92F4D">
                              <w:rPr>
                                <w:sz w:val="36"/>
                              </w:rPr>
                              <w:t>TONDEUSE AUTOPORTEE  ETESIA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2D6F58B" id="Rectangle 293" o:spid="_x0000_s1039" style="position:absolute;margin-left:390.85pt;margin-top:1.25pt;width:322.3pt;height:41.85pt;z-index:25169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" fillcolor="#4f81bd [3204]" strokecolor="#243f60 [1604]" strokeweight="2pt">
                <v:textbox>
                  <w:txbxContent>
                    <w:p w:rsidR="00AF4602" w:rsidRPr="00C92F4D" w:rsidRDefault="00AF4602" w:rsidP="00304F64">
                      <w:pPr>
                        <w:spacing w:before="120" w:after="120"/>
                        <w:jc w:val="center"/>
                        <w:rPr>
                          <w:sz w:val="52"/>
                        </w:rPr>
                      </w:pPr>
                      <w:r w:rsidRPr="00C92F4D">
                        <w:rPr>
                          <w:sz w:val="36"/>
                        </w:rPr>
                        <w:t>TONDEUSE AUTOPORTEE  ETESIA</w:t>
                      </w:r>
                    </w:p>
                  </w:txbxContent>
                </v:textbox>
              </v:rect>
            </w:pict>
          </mc:Fallback>
        </mc:AlternateContent>
      </w:r>
    </w:p>
    <w:p w:rsidR="00304F64" w:rsidRDefault="00304F64" w:rsidP="00304F64">
      <w:r>
        <w:br w:type="page"/>
      </w:r>
    </w:p>
    <w:p w:rsidR="00304F64" w:rsidRDefault="00304F64" w:rsidP="00304F64">
      <w:r>
        <w:rPr>
          <w:noProof/>
          <w:lang w:eastAsia="fr-FR"/>
        </w:rPr>
        <w:lastRenderedPageBreak/>
        <w:drawing>
          <wp:anchor distT="0" distB="0" distL="114300" distR="114300" simplePos="0" relativeHeight="251682304" behindDoc="1" locked="0" layoutInCell="1" allowOverlap="1" wp14:anchorId="4A9E3848" wp14:editId="32E2024A">
            <wp:simplePos x="0" y="0"/>
            <wp:positionH relativeFrom="column">
              <wp:posOffset>-12691</wp:posOffset>
            </wp:positionH>
            <wp:positionV relativeFrom="paragraph">
              <wp:posOffset>-12690</wp:posOffset>
            </wp:positionV>
            <wp:extent cx="13320215" cy="8734568"/>
            <wp:effectExtent l="0" t="0" r="0" b="0"/>
            <wp:wrapNone/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32"/>
                    <a:stretch/>
                  </pic:blipFill>
                  <pic:spPr bwMode="auto">
                    <a:xfrm>
                      <a:off x="0" y="0"/>
                      <a:ext cx="13322300" cy="87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237EAC72" wp14:editId="4DAA69E7">
                <wp:simplePos x="0" y="0"/>
                <wp:positionH relativeFrom="column">
                  <wp:posOffset>1939858</wp:posOffset>
                </wp:positionH>
                <wp:positionV relativeFrom="paragraph">
                  <wp:posOffset>4563110</wp:posOffset>
                </wp:positionV>
                <wp:extent cx="4093210" cy="531495"/>
                <wp:effectExtent l="0" t="0" r="21590" b="20955"/>
                <wp:wrapNone/>
                <wp:docPr id="296" name="Rectang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C92F4D" w:rsidRDefault="00AF4602" w:rsidP="00304F64">
                            <w:pPr>
                              <w:spacing w:before="120" w:after="120"/>
                              <w:jc w:val="center"/>
                              <w:rPr>
                                <w:sz w:val="52"/>
                              </w:rPr>
                            </w:pPr>
                            <w:r w:rsidRPr="00C92F4D">
                              <w:rPr>
                                <w:sz w:val="36"/>
                              </w:rPr>
                              <w:t>TONDEUSE AUTOPORTEE  ETESIA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37EAC72" id="Rectangle 296" o:spid="_x0000_s1040" style="position:absolute;margin-left:152.75pt;margin-top:359.3pt;width:322.3pt;height:41.85pt;z-index:251694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" fillcolor="#4f81bd [3204]" strokecolor="#243f60 [1604]" strokeweight="2pt">
                <v:textbox>
                  <w:txbxContent>
                    <w:p w:rsidR="00AF4602" w:rsidRPr="00C92F4D" w:rsidRDefault="00AF4602" w:rsidP="00304F64">
                      <w:pPr>
                        <w:spacing w:before="120" w:after="120"/>
                        <w:jc w:val="center"/>
                        <w:rPr>
                          <w:sz w:val="52"/>
                        </w:rPr>
                      </w:pPr>
                      <w:r w:rsidRPr="00C92F4D">
                        <w:rPr>
                          <w:sz w:val="36"/>
                        </w:rPr>
                        <w:t>TONDEUSE AUTOPORTEE  ETESIA</w:t>
                      </w:r>
                    </w:p>
                  </w:txbxContent>
                </v:textbox>
              </v:rect>
            </w:pict>
          </mc:Fallback>
        </mc:AlternateContent>
      </w:r>
      <w:r>
        <w:br w:type="page"/>
      </w:r>
    </w:p>
    <w:p w:rsidR="00304F64" w:rsidRDefault="00304F64" w:rsidP="00304F64">
      <w:r w:rsidRPr="00AA3998">
        <w:rPr>
          <w:noProof/>
          <w:lang w:eastAsia="fr-FR"/>
        </w:rPr>
        <w:lastRenderedPageBreak/>
        <w:drawing>
          <wp:anchor distT="0" distB="0" distL="114300" distR="114300" simplePos="0" relativeHeight="251695616" behindDoc="1" locked="0" layoutInCell="1" allowOverlap="1" wp14:anchorId="1DADB09E" wp14:editId="2B5D4DE1">
            <wp:simplePos x="0" y="0"/>
            <wp:positionH relativeFrom="column">
              <wp:posOffset>145234</wp:posOffset>
            </wp:positionH>
            <wp:positionV relativeFrom="paragraph">
              <wp:posOffset>229936</wp:posOffset>
            </wp:positionV>
            <wp:extent cx="12682846" cy="8930244"/>
            <wp:effectExtent l="0" t="0" r="5080" b="4445"/>
            <wp:wrapNone/>
            <wp:docPr id="297" name="Image 297" descr="C:\Users\Philippe\Pictures\sujet CGM\schema elec 19.9 12h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hilippe\Pictures\sujet CGM\schema elec 19.9 12h0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" t="2493" r="799"/>
                    <a:stretch/>
                  </pic:blipFill>
                  <pic:spPr bwMode="auto">
                    <a:xfrm>
                      <a:off x="0" y="0"/>
                      <a:ext cx="12697838" cy="89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97664" behindDoc="0" locked="0" layoutInCell="1" allowOverlap="1" wp14:anchorId="35817839" wp14:editId="42EDE11F">
            <wp:simplePos x="0" y="0"/>
            <wp:positionH relativeFrom="column">
              <wp:posOffset>147955</wp:posOffset>
            </wp:positionH>
            <wp:positionV relativeFrom="paragraph">
              <wp:posOffset>1165860</wp:posOffset>
            </wp:positionV>
            <wp:extent cx="3448050" cy="5591175"/>
            <wp:effectExtent l="0" t="0" r="0" b="9525"/>
            <wp:wrapNone/>
            <wp:docPr id="299" name="Imag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Pr="002E3627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/>
    <w:p w:rsidR="00304F64" w:rsidRDefault="00304F64" w:rsidP="00304F6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3AE247DD" wp14:editId="15EBCED1">
                <wp:simplePos x="0" y="0"/>
                <wp:positionH relativeFrom="column">
                  <wp:posOffset>144978</wp:posOffset>
                </wp:positionH>
                <wp:positionV relativeFrom="paragraph">
                  <wp:posOffset>20873</wp:posOffset>
                </wp:positionV>
                <wp:extent cx="4025265" cy="2576830"/>
                <wp:effectExtent l="0" t="0" r="0" b="0"/>
                <wp:wrapNone/>
                <wp:docPr id="300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5265" cy="25768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170C4C3C" id="Rectangle 300" o:spid="_x0000_s1026" style="position:absolute;margin-left:11.4pt;margin-top:1.65pt;width:316.95pt;height:202.9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" fillcolor="white [3212]" stroked="f" strokeweight="2pt"/>
            </w:pict>
          </mc:Fallback>
        </mc:AlternateContent>
      </w:r>
    </w:p>
    <w:p w:rsidR="00304F64" w:rsidRDefault="00304F64" w:rsidP="00304F64"/>
    <w:p w:rsidR="00212E8A" w:rsidRDefault="00304F64" w:rsidP="00304F64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448"/>
        <w:gridCol w:w="9672"/>
      </w:tblGrid>
      <w:tr w:rsidR="00212E8A" w:rsidTr="00B469E1">
        <w:tc>
          <w:tcPr>
            <w:tcW w:w="11448" w:type="dxa"/>
          </w:tcPr>
          <w:p w:rsidR="00B469E1" w:rsidRPr="00AE52B3" w:rsidRDefault="00B469E1" w:rsidP="00B469E1">
            <w:pPr>
              <w:tabs>
                <w:tab w:val="left" w:pos="3544"/>
              </w:tabs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AE52B3">
              <w:rPr>
                <w:rFonts w:ascii="Arial" w:hAnsi="Arial" w:cs="Arial"/>
                <w:b/>
                <w:sz w:val="28"/>
                <w:szCs w:val="28"/>
                <w:u w:val="single"/>
              </w:rPr>
              <w:lastRenderedPageBreak/>
              <w:t>Circuit de démarrage</w:t>
            </w:r>
          </w:p>
          <w:p w:rsidR="00B469E1" w:rsidRDefault="00B469E1" w:rsidP="00B469E1">
            <w:pPr>
              <w:tabs>
                <w:tab w:val="left" w:pos="3544"/>
              </w:tabs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24960" behindDoc="1" locked="0" layoutInCell="1" allowOverlap="1" wp14:anchorId="742772D9" wp14:editId="286DF674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-8255</wp:posOffset>
                  </wp:positionV>
                  <wp:extent cx="6878320" cy="4981575"/>
                  <wp:effectExtent l="0" t="0" r="0" b="9525"/>
                  <wp:wrapNone/>
                  <wp:docPr id="93" name="Imag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8320" cy="498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AE52B3">
              <w:rPr>
                <w:rFonts w:ascii="Arial" w:hAnsi="Arial" w:cs="Arial"/>
                <w:b/>
                <w:sz w:val="28"/>
                <w:szCs w:val="28"/>
                <w:u w:val="single"/>
              </w:rPr>
              <w:t>Commutateur principal</w:t>
            </w:r>
          </w:p>
          <w:p w:rsidR="00B469E1" w:rsidRDefault="00B469E1" w:rsidP="00B469E1">
            <w:pPr>
              <w:tabs>
                <w:tab w:val="left" w:pos="3544"/>
              </w:tabs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25984" behindDoc="1" locked="0" layoutInCell="1" allowOverlap="1" wp14:anchorId="1D949124" wp14:editId="6790D31D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3810</wp:posOffset>
                  </wp:positionV>
                  <wp:extent cx="6878320" cy="2566035"/>
                  <wp:effectExtent l="0" t="0" r="0" b="5715"/>
                  <wp:wrapNone/>
                  <wp:docPr id="92" name="Imag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8320" cy="256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212E8A" w:rsidRDefault="00212E8A"/>
        </w:tc>
        <w:tc>
          <w:tcPr>
            <w:tcW w:w="9672" w:type="dxa"/>
          </w:tcPr>
          <w:p w:rsidR="00B469E1" w:rsidRDefault="00B469E1" w:rsidP="00B469E1">
            <w:pPr>
              <w:tabs>
                <w:tab w:val="left" w:pos="3544"/>
              </w:tabs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29056" behindDoc="0" locked="0" layoutInCell="1" allowOverlap="1" wp14:anchorId="39FFF2DA" wp14:editId="2B145D94">
                      <wp:simplePos x="0" y="0"/>
                      <wp:positionH relativeFrom="column">
                        <wp:posOffset>1183005</wp:posOffset>
                      </wp:positionH>
                      <wp:positionV relativeFrom="paragraph">
                        <wp:posOffset>9525</wp:posOffset>
                      </wp:positionV>
                      <wp:extent cx="3023235" cy="282575"/>
                      <wp:effectExtent l="0" t="0" r="0" b="0"/>
                      <wp:wrapNone/>
                      <wp:docPr id="114" name="Zone de texte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23235" cy="282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 w:rsidP="00B469E1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775E74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Pièce N°8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ou clé de contact zoomée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9FFF2DA" id="Zone de texte 114" o:spid="_x0000_s1041" type="#_x0000_t202" style="position:absolute;margin-left:93.15pt;margin-top:.75pt;width:238.05pt;height:22.25pt;z-index:251629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" strokeweight="1.25pt">
                      <v:textbox style="mso-fit-shape-to-text:t">
                        <w:txbxContent>
                          <w:p w:rsidR="00AF4602" w:rsidRDefault="00AF4602" w:rsidP="00B469E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75E74">
                              <w:rPr>
                                <w:b/>
                                <w:sz w:val="24"/>
                                <w:szCs w:val="24"/>
                              </w:rPr>
                              <w:t>Pièce N°8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ou clé de contact zoomée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</w:p>
          <w:p w:rsidR="00B469E1" w:rsidRDefault="00B469E1" w:rsidP="00B469E1">
            <w:pPr>
              <w:tabs>
                <w:tab w:val="left" w:pos="3544"/>
              </w:tabs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31104" behindDoc="0" locked="0" layoutInCell="1" allowOverlap="1" wp14:anchorId="4756BC13" wp14:editId="6579FF6A">
                      <wp:simplePos x="0" y="0"/>
                      <wp:positionH relativeFrom="column">
                        <wp:posOffset>511175</wp:posOffset>
                      </wp:positionH>
                      <wp:positionV relativeFrom="paragraph">
                        <wp:posOffset>57785</wp:posOffset>
                      </wp:positionV>
                      <wp:extent cx="5683250" cy="247015"/>
                      <wp:effectExtent l="0" t="0" r="0" b="0"/>
                      <wp:wrapNone/>
                      <wp:docPr id="113" name="Zone de texte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83250" cy="2470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 w:rsidP="00B469E1">
                                  <w:r>
                                    <w:t>Repérage en anglais</w:t>
                                  </w:r>
                                  <w:r>
                                    <w:tab/>
                                  </w:r>
                                  <w:r>
                                    <w:tab/>
                                  </w:r>
                                  <w:r>
                                    <w:tab/>
                                  </w:r>
                                  <w:r>
                                    <w:tab/>
                                  </w:r>
                                  <w:r>
                                    <w:tab/>
                                    <w:t>Repérage en français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756BC13" id="Zone de texte 113" o:spid="_x0000_s1042" type="#_x0000_t202" style="position:absolute;margin-left:40.25pt;margin-top:4.55pt;width:447.5pt;height:19.45pt;z-index:2516311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" strokecolor="white">
                      <v:textbox style="mso-fit-shape-to-text:t">
                        <w:txbxContent>
                          <w:p w:rsidR="00AF4602" w:rsidRDefault="00AF4602" w:rsidP="00B469E1">
                            <w:r>
                              <w:t>Repérage en anglais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Repérage en français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469E1" w:rsidRDefault="00B469E1" w:rsidP="00B469E1">
            <w:pPr>
              <w:tabs>
                <w:tab w:val="left" w:pos="3544"/>
              </w:tabs>
            </w:pPr>
            <w:r>
              <w:tab/>
            </w:r>
          </w:p>
          <w:p w:rsidR="00B469E1" w:rsidRDefault="00B469E1" w:rsidP="00B469E1">
            <w:pPr>
              <w:tabs>
                <w:tab w:val="left" w:pos="3544"/>
              </w:tabs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28032" behindDoc="0" locked="0" layoutInCell="1" allowOverlap="1" wp14:anchorId="14486F89" wp14:editId="39EB8F12">
                  <wp:simplePos x="0" y="0"/>
                  <wp:positionH relativeFrom="column">
                    <wp:posOffset>3418071</wp:posOffset>
                  </wp:positionH>
                  <wp:positionV relativeFrom="paragraph">
                    <wp:posOffset>25400</wp:posOffset>
                  </wp:positionV>
                  <wp:extent cx="2166620" cy="2070100"/>
                  <wp:effectExtent l="0" t="0" r="5080" b="6350"/>
                  <wp:wrapNone/>
                  <wp:docPr id="112" name="Imag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2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630080" behindDoc="0" locked="0" layoutInCell="1" allowOverlap="1" wp14:anchorId="1CDC7723" wp14:editId="50D34C23">
                  <wp:simplePos x="0" y="0"/>
                  <wp:positionH relativeFrom="column">
                    <wp:posOffset>753110</wp:posOffset>
                  </wp:positionH>
                  <wp:positionV relativeFrom="paragraph">
                    <wp:posOffset>63500</wp:posOffset>
                  </wp:positionV>
                  <wp:extent cx="1809750" cy="1990725"/>
                  <wp:effectExtent l="0" t="0" r="0" b="9525"/>
                  <wp:wrapNone/>
                  <wp:docPr id="111" name="Imag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Pr="00AE52B3" w:rsidRDefault="00B469E1" w:rsidP="00B469E1">
            <w:pPr>
              <w:tabs>
                <w:tab w:val="left" w:pos="3544"/>
              </w:tabs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AE52B3">
              <w:rPr>
                <w:rFonts w:ascii="Arial" w:hAnsi="Arial" w:cs="Arial"/>
                <w:b/>
                <w:sz w:val="28"/>
                <w:szCs w:val="28"/>
                <w:u w:val="single"/>
              </w:rPr>
              <w:t>Les relais</w:t>
            </w: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Pr="00760597" w:rsidRDefault="00B469E1" w:rsidP="00B469E1">
            <w:pPr>
              <w:tabs>
                <w:tab w:val="left" w:pos="3544"/>
              </w:tabs>
              <w:rPr>
                <w:b/>
                <w:u w:val="single"/>
              </w:rPr>
            </w:pPr>
            <w:r w:rsidRPr="00760597">
              <w:rPr>
                <w:b/>
                <w:noProof/>
                <w:u w:val="single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3152" behindDoc="1" locked="0" layoutInCell="1" allowOverlap="1" wp14:anchorId="551CAD0F" wp14:editId="48280A31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81848</wp:posOffset>
                      </wp:positionV>
                      <wp:extent cx="2095500" cy="1581150"/>
                      <wp:effectExtent l="0" t="0" r="19050" b="19050"/>
                      <wp:wrapTight wrapText="bothSides">
                        <wp:wrapPolygon edited="0">
                          <wp:start x="0" y="0"/>
                          <wp:lineTo x="0" y="21600"/>
                          <wp:lineTo x="21600" y="21600"/>
                          <wp:lineTo x="21600" y="0"/>
                          <wp:lineTo x="0" y="0"/>
                        </wp:wrapPolygon>
                      </wp:wrapTight>
                      <wp:docPr id="109" name="Rectangle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0" cy="1581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48A4251" id="Rectangle 109" o:spid="_x0000_s1026" style="position:absolute;margin-left:4.75pt;margin-top:6.45pt;width:165pt;height:124.5pt;z-index:-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">
                      <v:fill opacity="0"/>
                      <w10:wrap type="tight"/>
                    </v:rect>
                  </w:pict>
                </mc:Fallback>
              </mc:AlternateContent>
            </w:r>
            <w:r w:rsidR="00760597" w:rsidRPr="00760597">
              <w:rPr>
                <w:b/>
                <w:u w:val="single"/>
              </w:rPr>
              <w:t>Vérification du Fonctionnement</w:t>
            </w: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Pr="00760597" w:rsidRDefault="00B469E1" w:rsidP="00B469E1">
            <w:pPr>
              <w:tabs>
                <w:tab w:val="left" w:pos="3544"/>
              </w:tabs>
              <w:rPr>
                <w:b/>
              </w:rPr>
            </w:pPr>
            <w:r w:rsidRPr="00760597">
              <w:rPr>
                <w:b/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34176" behindDoc="0" locked="0" layoutInCell="1" allowOverlap="1" wp14:anchorId="0D5B7C8B" wp14:editId="09C587E9">
                      <wp:simplePos x="0" y="0"/>
                      <wp:positionH relativeFrom="column">
                        <wp:posOffset>6313805</wp:posOffset>
                      </wp:positionH>
                      <wp:positionV relativeFrom="paragraph">
                        <wp:posOffset>32385</wp:posOffset>
                      </wp:positionV>
                      <wp:extent cx="201295" cy="266700"/>
                      <wp:effectExtent l="0" t="0" r="0" b="0"/>
                      <wp:wrapNone/>
                      <wp:docPr id="106" name="Zone de text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1295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F4602" w:rsidRPr="00894E60" w:rsidRDefault="00AF4602" w:rsidP="00B469E1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894E6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D5B7C8B" id="Zone de texte 106" o:spid="_x0000_s1043" type="#_x0000_t202" style="position:absolute;margin-left:497.15pt;margin-top:2.55pt;width:15.85pt;height:21pt;z-index:251634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" stroked="f">
                      <v:fill opacity="0"/>
                      <v:textbox style="mso-fit-shape-to-text:t">
                        <w:txbxContent>
                          <w:p w:rsidR="00AF4602" w:rsidRPr="00894E60" w:rsidRDefault="00AF4602" w:rsidP="00B469E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894E60">
                              <w:rPr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60597">
              <w:rPr>
                <w:b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6224" behindDoc="0" locked="0" layoutInCell="1" allowOverlap="1" wp14:anchorId="79FBBDF2" wp14:editId="49B2F7FB">
                      <wp:simplePos x="0" y="0"/>
                      <wp:positionH relativeFrom="column">
                        <wp:posOffset>6673215</wp:posOffset>
                      </wp:positionH>
                      <wp:positionV relativeFrom="paragraph">
                        <wp:posOffset>91440</wp:posOffset>
                      </wp:positionV>
                      <wp:extent cx="120650" cy="137160"/>
                      <wp:effectExtent l="0" t="0" r="0" b="0"/>
                      <wp:wrapNone/>
                      <wp:docPr id="105" name="Rectangle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0650" cy="137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531408A" id="Rectangle 105" o:spid="_x0000_s1026" style="position:absolute;margin-left:525.45pt;margin-top:7.2pt;width:9.5pt;height:10.8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" stroked="f"/>
                  </w:pict>
                </mc:Fallback>
              </mc:AlternateContent>
            </w:r>
            <w:r w:rsidRPr="00760597">
              <w:rPr>
                <w:b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5200" behindDoc="1" locked="0" layoutInCell="1" allowOverlap="1" wp14:anchorId="71E036D1" wp14:editId="41A3D993">
                      <wp:simplePos x="0" y="0"/>
                      <wp:positionH relativeFrom="column">
                        <wp:posOffset>6402070</wp:posOffset>
                      </wp:positionH>
                      <wp:positionV relativeFrom="paragraph">
                        <wp:posOffset>111125</wp:posOffset>
                      </wp:positionV>
                      <wp:extent cx="104140" cy="123825"/>
                      <wp:effectExtent l="0" t="0" r="0" b="0"/>
                      <wp:wrapNone/>
                      <wp:docPr id="104" name="Rectangl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140" cy="123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6EC4C0C3" id="Rectangle 104" o:spid="_x0000_s1026" style="position:absolute;margin-left:504.1pt;margin-top:8.75pt;width:8.2pt;height:9.75pt;z-index:-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" stroked="f"/>
                  </w:pict>
                </mc:Fallback>
              </mc:AlternateContent>
            </w:r>
            <w:r w:rsidR="00760597">
              <w:rPr>
                <w:b/>
              </w:rPr>
              <w:t xml:space="preserve">NOTE : </w:t>
            </w:r>
            <w:r w:rsidR="00760597" w:rsidRPr="00760597">
              <w:rPr>
                <w:b/>
              </w:rPr>
              <w:t>Les relais décrits ici sont identiques et interchangeables.</w:t>
            </w:r>
          </w:p>
          <w:p w:rsidR="00B469E1" w:rsidRDefault="00B469E1" w:rsidP="00B469E1">
            <w:pPr>
              <w:tabs>
                <w:tab w:val="left" w:pos="3544"/>
              </w:tabs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8272" behindDoc="0" locked="0" layoutInCell="1" allowOverlap="1" wp14:anchorId="20845DF3" wp14:editId="1114EE79">
                      <wp:simplePos x="0" y="0"/>
                      <wp:positionH relativeFrom="column">
                        <wp:posOffset>5956300</wp:posOffset>
                      </wp:positionH>
                      <wp:positionV relativeFrom="paragraph">
                        <wp:posOffset>116205</wp:posOffset>
                      </wp:positionV>
                      <wp:extent cx="147955" cy="154940"/>
                      <wp:effectExtent l="0" t="0" r="0" b="0"/>
                      <wp:wrapNone/>
                      <wp:docPr id="101" name="Rectangl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955" cy="154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1B92ADB" id="Rectangle 101" o:spid="_x0000_s1026" style="position:absolute;margin-left:469pt;margin-top:9.15pt;width:11.65pt;height:12.2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" stroked="f"/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7248" behindDoc="0" locked="0" layoutInCell="1" allowOverlap="1" wp14:anchorId="6B0D5E76" wp14:editId="7AEDD225">
                      <wp:simplePos x="0" y="0"/>
                      <wp:positionH relativeFrom="column">
                        <wp:posOffset>5668645</wp:posOffset>
                      </wp:positionH>
                      <wp:positionV relativeFrom="paragraph">
                        <wp:posOffset>146050</wp:posOffset>
                      </wp:positionV>
                      <wp:extent cx="110490" cy="114300"/>
                      <wp:effectExtent l="0" t="0" r="0" b="0"/>
                      <wp:wrapNone/>
                      <wp:docPr id="100" name="Rectangle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049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1B3662F1" id="Rectangle 100" o:spid="_x0000_s1026" style="position:absolute;margin-left:446.35pt;margin-top:11.5pt;width:8.7pt;height:9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" stroked="f"/>
                  </w:pict>
                </mc:Fallback>
              </mc:AlternateContent>
            </w:r>
          </w:p>
          <w:p w:rsidR="00B469E1" w:rsidRDefault="00B469E1" w:rsidP="00B469E1">
            <w:pPr>
              <w:tabs>
                <w:tab w:val="left" w:pos="3544"/>
              </w:tabs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39296" behindDoc="0" locked="0" layoutInCell="1" allowOverlap="1" wp14:anchorId="10A3CA42" wp14:editId="76930058">
                      <wp:simplePos x="0" y="0"/>
                      <wp:positionH relativeFrom="column">
                        <wp:posOffset>6400800</wp:posOffset>
                      </wp:positionH>
                      <wp:positionV relativeFrom="paragraph">
                        <wp:posOffset>133985</wp:posOffset>
                      </wp:positionV>
                      <wp:extent cx="147320" cy="150495"/>
                      <wp:effectExtent l="0" t="0" r="0" b="0"/>
                      <wp:wrapNone/>
                      <wp:docPr id="97" name="Rectangle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320" cy="1504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1A8A4D6" id="Rectangle 97" o:spid="_x0000_s1026" style="position:absolute;margin-left:7in;margin-top:10.55pt;width:11.6pt;height:11.8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" stroked="f"/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40320" behindDoc="0" locked="0" layoutInCell="1" allowOverlap="1" wp14:anchorId="00811CEB" wp14:editId="743F1AE4">
                      <wp:simplePos x="0" y="0"/>
                      <wp:positionH relativeFrom="column">
                        <wp:posOffset>6769100</wp:posOffset>
                      </wp:positionH>
                      <wp:positionV relativeFrom="paragraph">
                        <wp:posOffset>130810</wp:posOffset>
                      </wp:positionV>
                      <wp:extent cx="201295" cy="197485"/>
                      <wp:effectExtent l="0" t="0" r="0" b="0"/>
                      <wp:wrapNone/>
                      <wp:docPr id="96" name="Rectangle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1295" cy="1974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6E4EBA46" id="Rectangle 96" o:spid="_x0000_s1026" style="position:absolute;margin-left:533pt;margin-top:10.3pt;width:15.85pt;height:15.5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" stroked="f"/>
                  </w:pict>
                </mc:Fallback>
              </mc:AlternateContent>
            </w:r>
            <w:r w:rsidR="00760597">
              <w:t>1 Faites passer la tension de la batterie entre les bornes 1 et 2 et recherchez une continuité entre les bornes 3 et 5.</w:t>
            </w:r>
          </w:p>
          <w:p w:rsidR="00760597" w:rsidRDefault="00760597" w:rsidP="00B469E1">
            <w:pPr>
              <w:tabs>
                <w:tab w:val="left" w:pos="3544"/>
              </w:tabs>
            </w:pPr>
          </w:p>
          <w:p w:rsidR="00760597" w:rsidRDefault="00760597" w:rsidP="00B469E1">
            <w:pPr>
              <w:tabs>
                <w:tab w:val="left" w:pos="3544"/>
              </w:tabs>
            </w:pPr>
            <w:r>
              <w:t>2. Si la continuité n’est pas établie entre les bornes 3 et 5, remplacez le relais.</w:t>
            </w:r>
          </w:p>
          <w:p w:rsidR="00B469E1" w:rsidRDefault="00B469E1" w:rsidP="00B469E1">
            <w:pPr>
              <w:tabs>
                <w:tab w:val="left" w:pos="3544"/>
              </w:tabs>
            </w:pPr>
          </w:p>
          <w:p w:rsidR="00B469E1" w:rsidRDefault="00760597" w:rsidP="00B469E1">
            <w:pPr>
              <w:tabs>
                <w:tab w:val="left" w:pos="3544"/>
              </w:tabs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32128" behindDoc="0" locked="0" layoutInCell="1" allowOverlap="1" wp14:anchorId="7BD9F570" wp14:editId="73A9CAB6">
                  <wp:simplePos x="0" y="0"/>
                  <wp:positionH relativeFrom="column">
                    <wp:posOffset>195580</wp:posOffset>
                  </wp:positionH>
                  <wp:positionV relativeFrom="paragraph">
                    <wp:posOffset>-1511300</wp:posOffset>
                  </wp:positionV>
                  <wp:extent cx="1706880" cy="1321435"/>
                  <wp:effectExtent l="0" t="0" r="7620" b="0"/>
                  <wp:wrapNone/>
                  <wp:docPr id="108" name="Imag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12E8A" w:rsidRDefault="005974C8" w:rsidP="00760597">
            <w:pPr>
              <w:tabs>
                <w:tab w:val="left" w:pos="3544"/>
              </w:tabs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41344" behindDoc="0" locked="0" layoutInCell="1" allowOverlap="1" wp14:anchorId="0ADF9EE6" wp14:editId="3FDF8198">
                      <wp:simplePos x="0" y="0"/>
                      <wp:positionH relativeFrom="column">
                        <wp:posOffset>913130</wp:posOffset>
                      </wp:positionH>
                      <wp:positionV relativeFrom="paragraph">
                        <wp:posOffset>752475</wp:posOffset>
                      </wp:positionV>
                      <wp:extent cx="4093535" cy="531628"/>
                      <wp:effectExtent l="0" t="0" r="21590" b="20955"/>
                      <wp:wrapNone/>
                      <wp:docPr id="10" name="Rectangl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3535" cy="531628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F4602" w:rsidRPr="005974C8" w:rsidRDefault="00AF4602" w:rsidP="005974C8">
                                  <w:pPr>
                                    <w:spacing w:before="120" w:after="120"/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5974C8">
                                    <w:rPr>
                                      <w:sz w:val="36"/>
                                    </w:rPr>
                                    <w:t>Tracteur KUBOTA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ADF9EE6" id="Rectangle 10" o:spid="_x0000_s1044" style="position:absolute;margin-left:71.9pt;margin-top:59.25pt;width:322.35pt;height:41.85pt;z-index:25164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" fillcolor="#4f81bd [3204]" strokecolor="#243f60 [1604]" strokeweight="2pt">
                      <v:textbox>
                        <w:txbxContent>
                          <w:p w:rsidR="00AF4602" w:rsidRPr="005974C8" w:rsidRDefault="00AF4602" w:rsidP="005974C8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>Tracteur KUBOTA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469E1"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27008" behindDoc="1" locked="0" layoutInCell="1" allowOverlap="1" wp14:anchorId="050AAB74" wp14:editId="056045DB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184150</wp:posOffset>
                      </wp:positionV>
                      <wp:extent cx="2922270" cy="237490"/>
                      <wp:effectExtent l="0" t="0" r="0" b="0"/>
                      <wp:wrapNone/>
                      <wp:docPr id="94" name="Zone de texte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22270" cy="2374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F4602" w:rsidRDefault="00AF4602" w:rsidP="00B469E1">
                                  <w:r>
                                    <w:t>Résistance entre 1 et 2  = 76.5Ω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50AAB74" id="Zone de texte 94" o:spid="_x0000_s1045" type="#_x0000_t202" style="position:absolute;margin-left:-.45pt;margin-top:14.5pt;width:230.1pt;height:18.7pt;z-index:-2516894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" stroked="f">
                      <v:fill opacity="0"/>
                      <v:textbox style="mso-fit-shape-to-text:t">
                        <w:txbxContent>
                          <w:p w:rsidR="00AF4602" w:rsidRDefault="00AF4602" w:rsidP="00B469E1">
                            <w:r>
                              <w:t>Résistance entre 1 et 2  = 76.5Ω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B469E1" w:rsidRDefault="00B469E1"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23"/>
        <w:gridCol w:w="11073"/>
      </w:tblGrid>
      <w:tr w:rsidR="005974C8" w:rsidTr="00573406">
        <w:tc>
          <w:tcPr>
            <w:tcW w:w="10123" w:type="dxa"/>
          </w:tcPr>
          <w:p w:rsidR="005974C8" w:rsidRDefault="003F7050">
            <w:r>
              <w:rPr>
                <w:noProof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48F87041" wp14:editId="7DF73BE9">
                      <wp:simplePos x="0" y="0"/>
                      <wp:positionH relativeFrom="column">
                        <wp:posOffset>4244340</wp:posOffset>
                      </wp:positionH>
                      <wp:positionV relativeFrom="paragraph">
                        <wp:posOffset>8255635</wp:posOffset>
                      </wp:positionV>
                      <wp:extent cx="4093210" cy="531495"/>
                      <wp:effectExtent l="0" t="0" r="21590" b="20955"/>
                      <wp:wrapNone/>
                      <wp:docPr id="52" name="Rectangle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3210" cy="53149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F4602" w:rsidRPr="005974C8" w:rsidRDefault="00AF4602" w:rsidP="00201867">
                                  <w:pPr>
                                    <w:spacing w:before="120" w:after="120"/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5974C8">
                                    <w:rPr>
                                      <w:sz w:val="36"/>
                                    </w:rPr>
                                    <w:t>Tracteur KUBOTA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8F87041" id="Rectangle 52" o:spid="_x0000_s1046" style="position:absolute;margin-left:334.2pt;margin-top:650.05pt;width:322.3pt;height:41.85pt;z-index:251615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" fillcolor="#4f81bd [3204]" strokecolor="#243f60 [1604]" strokeweight="2pt">
                      <v:textbox>
                        <w:txbxContent>
                          <w:p w:rsidR="00AF4602" w:rsidRPr="005974C8" w:rsidRDefault="00AF4602" w:rsidP="00201867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>Tracteur KUBOTA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73406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10C252BB" wp14:editId="09EC97CB">
                      <wp:simplePos x="0" y="0"/>
                      <wp:positionH relativeFrom="column">
                        <wp:posOffset>2300605</wp:posOffset>
                      </wp:positionH>
                      <wp:positionV relativeFrom="paragraph">
                        <wp:posOffset>-404495</wp:posOffset>
                      </wp:positionV>
                      <wp:extent cx="3086100" cy="400050"/>
                      <wp:effectExtent l="0" t="0" r="0" b="0"/>
                      <wp:wrapNone/>
                      <wp:docPr id="30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86100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 w:rsidP="00573406">
                                  <w:r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  <w:u w:val="single"/>
                                    </w:rPr>
                                    <w:t>OUTILLAGES DISPONIBLES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0C252BB" id="Zone de texte 2" o:spid="_x0000_s1047" type="#_x0000_t202" style="position:absolute;margin-left:181.15pt;margin-top:-31.85pt;width:243pt;height:31.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" stroked="f">
                      <v:textbox>
                        <w:txbxContent>
                          <w:p w:rsidR="00AF4602" w:rsidRDefault="00AF4602" w:rsidP="00573406"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OUTILLAGES DISPONIBLES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646D">
              <w:rPr>
                <w:noProof/>
                <w:lang w:eastAsia="fr-FR"/>
              </w:rPr>
              <w:drawing>
                <wp:inline distT="0" distB="0" distL="0" distR="0" wp14:anchorId="548801A4" wp14:editId="00B3C194">
                  <wp:extent cx="6362700" cy="8420100"/>
                  <wp:effectExtent l="0" t="0" r="0" b="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8986" cy="84416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73" w:type="dxa"/>
          </w:tcPr>
          <w:p w:rsidR="005974C8" w:rsidRDefault="00AF4602"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41BCF363" wp14:editId="08D1E3ED">
                      <wp:simplePos x="0" y="0"/>
                      <wp:positionH relativeFrom="column">
                        <wp:posOffset>1779905</wp:posOffset>
                      </wp:positionH>
                      <wp:positionV relativeFrom="paragraph">
                        <wp:posOffset>3031680</wp:posOffset>
                      </wp:positionV>
                      <wp:extent cx="2889910" cy="361950"/>
                      <wp:effectExtent l="0" t="0" r="0" b="0"/>
                      <wp:wrapNone/>
                      <wp:docPr id="6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89910" cy="361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Pr="00DA39B5" w:rsidRDefault="00AF4602" w:rsidP="00BA7DE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  <w:t>Les deux types de transistor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1BCF363" id="_x0000_s1048" type="#_x0000_t202" style="position:absolute;margin-left:140.15pt;margin-top:238.7pt;width:227.55pt;height:28.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" filled="f" stroked="f">
                      <v:textbox>
                        <w:txbxContent>
                          <w:p w:rsidR="00AF4602" w:rsidRPr="00DA39B5" w:rsidRDefault="00AF4602" w:rsidP="00BA7DE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Les deux types de transistor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163FB">
              <w:rPr>
                <w:noProof/>
                <w:lang w:eastAsia="fr-FR"/>
              </w:rPr>
              <w:drawing>
                <wp:anchor distT="0" distB="0" distL="114300" distR="114300" simplePos="0" relativeHeight="251621888" behindDoc="0" locked="0" layoutInCell="1" allowOverlap="1" wp14:anchorId="693F9F9C" wp14:editId="48DB1EB4">
                  <wp:simplePos x="0" y="0"/>
                  <wp:positionH relativeFrom="column">
                    <wp:posOffset>2534285</wp:posOffset>
                  </wp:positionH>
                  <wp:positionV relativeFrom="paragraph">
                    <wp:posOffset>311785</wp:posOffset>
                  </wp:positionV>
                  <wp:extent cx="925195" cy="1295400"/>
                  <wp:effectExtent l="0" t="0" r="8255" b="0"/>
                  <wp:wrapNone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A7DE8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19840" behindDoc="0" locked="0" layoutInCell="1" allowOverlap="1" wp14:anchorId="3FEE9E1E" wp14:editId="4034B97E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6605905</wp:posOffset>
                      </wp:positionV>
                      <wp:extent cx="3886200" cy="361950"/>
                      <wp:effectExtent l="0" t="0" r="0" b="0"/>
                      <wp:wrapNone/>
                      <wp:docPr id="65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86200" cy="361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Pr="00FA4839" w:rsidRDefault="00AF4602" w:rsidP="00BA7DE8">
                                  <w:pPr>
                                    <w:tabs>
                                      <w:tab w:val="left" w:pos="3544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  <w:u w:val="single"/>
                                    </w:rPr>
                                  </w:pPr>
                                  <w:r w:rsidRPr="00BA7DE8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  <w:u w:val="single"/>
                                    </w:rPr>
                                    <w:t xml:space="preserve"> </w:t>
                                  </w:r>
                                  <w:r w:rsidRPr="00FA4839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  <w:u w:val="single"/>
                                    </w:rPr>
                                    <w:t>Les deux états de fonctionnement de ce transistor</w:t>
                                  </w:r>
                                </w:p>
                                <w:p w:rsidR="00AF4602" w:rsidRPr="00DA39B5" w:rsidRDefault="00AF4602" w:rsidP="00BA7DE8">
                                  <w:pPr>
                                    <w:rPr>
                                      <w:b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  <w:t>ansistors</w:t>
                                  </w:r>
                                  <w:proofErr w:type="spellEnd"/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FEE9E1E" id="_x0000_s1049" type="#_x0000_t202" style="position:absolute;margin-left:24.5pt;margin-top:520.15pt;width:306pt;height:28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" filled="f" stroked="f">
                      <v:textbox>
                        <w:txbxContent>
                          <w:p w:rsidR="00AF4602" w:rsidRPr="00FA4839" w:rsidRDefault="00AF4602" w:rsidP="00BA7DE8">
                            <w:pPr>
                              <w:tabs>
                                <w:tab w:val="left" w:pos="3544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A7DE8"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FA4839"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  <w:t>Les deux états de fonctionnement de ce transistor</w:t>
                            </w:r>
                          </w:p>
                          <w:p w:rsidR="00AF4602" w:rsidRPr="00DA39B5" w:rsidRDefault="00AF4602" w:rsidP="00BA7DE8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ansistors</w:t>
                            </w:r>
                            <w:proofErr w:type="spellEnd"/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A7DE8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7721AF18" wp14:editId="62472E2B">
                      <wp:simplePos x="0" y="0"/>
                      <wp:positionH relativeFrom="column">
                        <wp:posOffset>4673600</wp:posOffset>
                      </wp:positionH>
                      <wp:positionV relativeFrom="paragraph">
                        <wp:posOffset>-156845</wp:posOffset>
                      </wp:positionV>
                      <wp:extent cx="1219200" cy="361950"/>
                      <wp:effectExtent l="0" t="0" r="0" b="0"/>
                      <wp:wrapNone/>
                      <wp:docPr id="6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19200" cy="361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Pr="00DA39B5" w:rsidRDefault="00AF4602" w:rsidP="00BA7DE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  <w:t>Diodes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721AF18" id="_x0000_s1050" type="#_x0000_t202" style="position:absolute;margin-left:368pt;margin-top:-12.35pt;width:96pt;height:28.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" filled="f" stroked="f">
                      <v:textbox>
                        <w:txbxContent>
                          <w:p w:rsidR="00AF4602" w:rsidRPr="00DA39B5" w:rsidRDefault="00AF4602" w:rsidP="00BA7DE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Diodes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A7DE8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 wp14:anchorId="5FC30A9A" wp14:editId="587A8DC3">
                      <wp:simplePos x="0" y="0"/>
                      <wp:positionH relativeFrom="column">
                        <wp:posOffset>1073150</wp:posOffset>
                      </wp:positionH>
                      <wp:positionV relativeFrom="paragraph">
                        <wp:posOffset>71755</wp:posOffset>
                      </wp:positionV>
                      <wp:extent cx="1466850" cy="361950"/>
                      <wp:effectExtent l="0" t="0" r="0" b="0"/>
                      <wp:wrapNone/>
                      <wp:docPr id="5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66850" cy="361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Pr="00DA39B5" w:rsidRDefault="00AF4602" w:rsidP="00DA39B5">
                                  <w:pPr>
                                    <w:rPr>
                                      <w:b/>
                                    </w:rPr>
                                  </w:pPr>
                                  <w:r w:rsidRPr="00DA39B5"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  <w:t>Résistance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  <w:t>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FC30A9A" id="_x0000_s1051" type="#_x0000_t202" style="position:absolute;margin-left:84.5pt;margin-top:5.65pt;width:115.5pt;height:28.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" filled="f" stroked="f">
                      <v:textbox>
                        <w:txbxContent>
                          <w:p w:rsidR="00AF4602" w:rsidRPr="00DA39B5" w:rsidRDefault="00AF4602" w:rsidP="00DA39B5">
                            <w:pPr>
                              <w:rPr>
                                <w:b/>
                              </w:rPr>
                            </w:pPr>
                            <w:r w:rsidRPr="00DA39B5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Résistance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F7050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709D472E" wp14:editId="5CC0ABA4">
                      <wp:simplePos x="0" y="0"/>
                      <wp:positionH relativeFrom="column">
                        <wp:posOffset>920750</wp:posOffset>
                      </wp:positionH>
                      <wp:positionV relativeFrom="paragraph">
                        <wp:posOffset>-220345</wp:posOffset>
                      </wp:positionV>
                      <wp:extent cx="3086100" cy="361950"/>
                      <wp:effectExtent l="0" t="0" r="0" b="0"/>
                      <wp:wrapNone/>
                      <wp:docPr id="5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86100" cy="361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 w:rsidP="00573406">
                                  <w:r w:rsidRPr="00AE52B3"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  <w:u w:val="single"/>
                                    </w:rPr>
                                    <w:t>COMPOSANTS ELECTRONIQUES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09D472E" id="_x0000_s1052" type="#_x0000_t202" style="position:absolute;margin-left:72.5pt;margin-top:-17.35pt;width:243pt;height:28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" stroked="f">
                      <v:textbox>
                        <w:txbxContent>
                          <w:p w:rsidR="00AF4602" w:rsidRDefault="00AF4602" w:rsidP="00573406">
                            <w:r w:rsidRPr="00AE52B3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COMPOSANTS ELECTRONIQUES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646D">
              <w:rPr>
                <w:noProof/>
                <w:lang w:eastAsia="fr-FR"/>
              </w:rPr>
              <w:drawing>
                <wp:inline distT="0" distB="0" distL="0" distR="0" wp14:anchorId="66859D0D" wp14:editId="2EE6D9D5">
                  <wp:extent cx="6971665" cy="8285480"/>
                  <wp:effectExtent l="0" t="0" r="635" b="1270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1665" cy="8285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6D68" w:rsidRDefault="00896D68">
      <w:r>
        <w:br w:type="page"/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C45D5BA" wp14:editId="7E2529B1">
                <wp:simplePos x="0" y="0"/>
                <wp:positionH relativeFrom="column">
                  <wp:posOffset>8335010</wp:posOffset>
                </wp:positionH>
                <wp:positionV relativeFrom="paragraph">
                  <wp:posOffset>7260590</wp:posOffset>
                </wp:positionV>
                <wp:extent cx="4093535" cy="531628"/>
                <wp:effectExtent l="0" t="0" r="21590" b="2095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535" cy="53162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5974C8" w:rsidRDefault="00AF4602" w:rsidP="00896D68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>Tracteur KUBOTA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C45D5BA" id="Rectangle 12" o:spid="_x0000_s1053" style="position:absolute;margin-left:656.3pt;margin-top:571.7pt;width:322.35pt;height:41.85pt;z-index:251643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" fillcolor="#4f81bd [3204]" strokecolor="#243f60 [1604]" strokeweight="2pt">
                <v:textbox>
                  <w:txbxContent>
                    <w:p w:rsidR="00AF4602" w:rsidRPr="005974C8" w:rsidRDefault="00AF4602" w:rsidP="00896D68">
                      <w:pPr>
                        <w:spacing w:before="120" w:after="120"/>
                        <w:jc w:val="center"/>
                        <w:rPr>
                          <w:sz w:val="36"/>
                        </w:rPr>
                      </w:pPr>
                      <w:r w:rsidRPr="005974C8">
                        <w:rPr>
                          <w:sz w:val="36"/>
                        </w:rPr>
                        <w:t>Tracteur KUBOTA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69"/>
        <w:gridCol w:w="10599"/>
      </w:tblGrid>
      <w:tr w:rsidR="00896D68" w:rsidTr="008C5253">
        <w:tc>
          <w:tcPr>
            <w:tcW w:w="10569" w:type="dxa"/>
          </w:tcPr>
          <w:p w:rsidR="00896D68" w:rsidRDefault="008C5253">
            <w:pPr>
              <w:rPr>
                <w:b/>
                <w:sz w:val="28"/>
                <w:szCs w:val="28"/>
                <w:u w:val="single"/>
              </w:rPr>
            </w:pPr>
            <w:r w:rsidRPr="008C5253">
              <w:rPr>
                <w:b/>
                <w:sz w:val="28"/>
                <w:szCs w:val="28"/>
                <w:u w:val="single"/>
              </w:rPr>
              <w:lastRenderedPageBreak/>
              <w:t>DEMARREUR</w:t>
            </w:r>
          </w:p>
          <w:p w:rsidR="008C5253" w:rsidRDefault="008C5253">
            <w:pPr>
              <w:rPr>
                <w:b/>
                <w:sz w:val="28"/>
                <w:szCs w:val="28"/>
                <w:u w:val="single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7CFCA45" wp14:editId="698F8232">
                  <wp:extent cx="6574483" cy="5510464"/>
                  <wp:effectExtent l="0" t="0" r="0" b="0"/>
                  <wp:docPr id="77" name="Imag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8187" cy="551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C5253" w:rsidRPr="008C5253" w:rsidRDefault="008C5253">
            <w:pPr>
              <w:rPr>
                <w:b/>
                <w:sz w:val="28"/>
                <w:szCs w:val="28"/>
                <w:u w:val="single"/>
              </w:rPr>
            </w:pPr>
          </w:p>
          <w:p w:rsidR="008C5253" w:rsidRDefault="008C5253">
            <w:r w:rsidRPr="00A07C81">
              <w:rPr>
                <w:b/>
                <w:sz w:val="24"/>
                <w:szCs w:val="24"/>
              </w:rPr>
              <w:t>Intensité consommée par le circuit de commande </w:t>
            </w:r>
            <w:r>
              <w:rPr>
                <w:b/>
                <w:sz w:val="24"/>
                <w:szCs w:val="24"/>
              </w:rPr>
              <w:t>lors d’un essai de démarrage</w:t>
            </w:r>
            <w:r w:rsidRPr="00A07C81">
              <w:rPr>
                <w:b/>
                <w:sz w:val="24"/>
                <w:szCs w:val="24"/>
              </w:rPr>
              <w:t>: I =</w:t>
            </w:r>
            <w:r>
              <w:rPr>
                <w:b/>
                <w:sz w:val="24"/>
                <w:szCs w:val="24"/>
              </w:rPr>
              <w:t xml:space="preserve"> 50A</w:t>
            </w:r>
          </w:p>
        </w:tc>
        <w:tc>
          <w:tcPr>
            <w:tcW w:w="10599" w:type="dxa"/>
          </w:tcPr>
          <w:p w:rsidR="00896D68" w:rsidRDefault="008C5253">
            <w:r>
              <w:rPr>
                <w:noProof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651584" behindDoc="1" locked="0" layoutInCell="1" allowOverlap="1" wp14:anchorId="41829CCB" wp14:editId="4AC5EF69">
                      <wp:simplePos x="0" y="0"/>
                      <wp:positionH relativeFrom="column">
                        <wp:posOffset>7785100</wp:posOffset>
                      </wp:positionH>
                      <wp:positionV relativeFrom="paragraph">
                        <wp:posOffset>459105</wp:posOffset>
                      </wp:positionV>
                      <wp:extent cx="6873875" cy="6289675"/>
                      <wp:effectExtent l="0" t="0" r="0" b="0"/>
                      <wp:wrapNone/>
                      <wp:docPr id="70" name="Group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873875" cy="6289675"/>
                                <a:chOff x="12260" y="723"/>
                                <a:chExt cx="10825" cy="99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" name="Imag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60" y="723"/>
                                  <a:ext cx="10825" cy="70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" name="Imag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lum bright="2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60" y="8238"/>
                                  <a:ext cx="2898" cy="23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" name="Imag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678" y="8190"/>
                                  <a:ext cx="2750" cy="22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group w14:anchorId="01C78784" id="Groupe 70" o:spid="_x0000_s1026" style="position:absolute;margin-left:613pt;margin-top:36.15pt;width:541.25pt;height:495.25pt;z-index:-251664896" coordorigin="12260,723" coordsize="10825,9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1" o:spid="_x0000_s1027" type="#_x0000_t75" style="position:absolute;left:12260;top:723;width:10825;height:7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3/mrGAAAA2wAAAA8AAABkcnMvZG93bnJldi54bWxEj91qwkAUhO8LvsNyhN7VTaTVmroRfxCK&#10;ClL1AY7Z0ySaPRuzW0379F2h0MthZr5hxpPWVOJKjSstK4h7EQjizOqScwWH/fLpFYTzyBory6Tg&#10;mxxM0s7DGBNtb/xB153PRYCwS1BB4X2dSOmyggy6nq2Jg/dpG4M+yCaXusFbgJtK9qNoIA2WHBYK&#10;rGleUHbefRkF+lhul5sfPb+cNuvnl8WqHS5GM6Ueu+30DYSn1v+H/9rvWsEwhvuX8ANk+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Lf+asYAAADbAAAADwAAAAAAAAAAAAAA&#10;AACfAgAAZHJzL2Rvd25yZXYueG1sUEsFBgAAAAAEAAQA9wAAAJIDAAAAAA==&#10;">
                        <v:imagedata r:id="rId36" o:title=""/>
                      </v:shape>
                      <v:shape id="Image 1" o:spid="_x0000_s1028" type="#_x0000_t75" style="position:absolute;left:12260;top:8238;width:2898;height:2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jUX7DAAAA2wAAAA8AAABkcnMvZG93bnJldi54bWxEj8FqwzAQRO+F/IPYQm6NbB/S4kQJoaGl&#10;p0DTfMBibWQTa2Us2Zb79VGg0OMwM2+Y7T7aVozU+8axgnyVgSCunG7YKLj8fLy8gfABWWPrmBTM&#10;5GG/WzxtsdRu4m8az8GIBGFfooI6hK6U0lc1WfQr1xEn7+p6iyHJ3kjd45TgtpVFlq2lxYbTQo0d&#10;vddU3c6DVeAHk63nwynmzfx5C8chmt9LVGr5HA8bEIFi+A//tb+0gtcCHl/SD5C7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SNRfsMAAADbAAAADwAAAAAAAAAAAAAAAACf&#10;AgAAZHJzL2Rvd25yZXYueG1sUEsFBgAAAAAEAAQA9wAAAI8DAAAAAA==&#10;">
                        <v:imagedata r:id="rId37" o:title="" blacklevel="655f"/>
                      </v:shape>
                      <v:shape id="Image 1" o:spid="_x0000_s1029" type="#_x0000_t75" style="position:absolute;left:15678;top:8190;width:2750;height:2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g3urEAAAA2wAAAA8AAABkcnMvZG93bnJldi54bWxEj0FrAjEUhO+F/ofwhN40awtaVqOUBUFR&#10;LLUF8fbYPHeXJi9LEt313xuh0OMwM98w82VvjbiSD41jBeNRBoK4dLrhSsHP92r4DiJEZI3GMSm4&#10;UYDl4vlpjrl2HX/R9RArkSAcclRQx9jmUoayJoth5Fri5J2dtxiT9JXUHrsEt0a+ZtlEWmw4LdTY&#10;UlFT+Xu4WAWf5rQ7dcd1ge2x2Re77WrjtVHqZdB/zEBE6uN/+K+91gqmb/D4kn6A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g3urEAAAA2wAAAA8AAAAAAAAAAAAAAAAA&#10;nwIAAGRycy9kb3ducmV2LnhtbFBLBQYAAAAABAAEAPcAAACQAwAAAAA=&#10;">
                        <v:imagedata r:id="rId3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650560" behindDoc="1" locked="0" layoutInCell="1" allowOverlap="1" wp14:anchorId="267E7CEB" wp14:editId="5D8AFAD1">
                  <wp:simplePos x="0" y="0"/>
                  <wp:positionH relativeFrom="column">
                    <wp:posOffset>9955530</wp:posOffset>
                  </wp:positionH>
                  <wp:positionV relativeFrom="paragraph">
                    <wp:posOffset>5200650</wp:posOffset>
                  </wp:positionV>
                  <wp:extent cx="1746250" cy="1443355"/>
                  <wp:effectExtent l="0" t="0" r="6350" b="4445"/>
                  <wp:wrapNone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50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649536" behindDoc="1" locked="0" layoutInCell="1" allowOverlap="1" wp14:anchorId="37C50DA7" wp14:editId="1DA97E76">
                  <wp:simplePos x="0" y="0"/>
                  <wp:positionH relativeFrom="column">
                    <wp:posOffset>7785100</wp:posOffset>
                  </wp:positionH>
                  <wp:positionV relativeFrom="paragraph">
                    <wp:posOffset>5231130</wp:posOffset>
                  </wp:positionV>
                  <wp:extent cx="1840230" cy="1517650"/>
                  <wp:effectExtent l="0" t="0" r="7620" b="6350"/>
                  <wp:wrapNone/>
                  <wp:docPr id="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lum brigh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648512" behindDoc="1" locked="0" layoutInCell="1" allowOverlap="1" wp14:anchorId="0A653097" wp14:editId="6705BB6A">
                  <wp:simplePos x="0" y="0"/>
                  <wp:positionH relativeFrom="column">
                    <wp:posOffset>7785100</wp:posOffset>
                  </wp:positionH>
                  <wp:positionV relativeFrom="paragraph">
                    <wp:posOffset>459105</wp:posOffset>
                  </wp:positionV>
                  <wp:extent cx="6873875" cy="4460240"/>
                  <wp:effectExtent l="0" t="0" r="3175" b="0"/>
                  <wp:wrapNone/>
                  <wp:docPr id="67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3875" cy="446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inline distT="0" distB="0" distL="0" distR="0" wp14:anchorId="61F3B1F0" wp14:editId="5CFE3B9F">
                  <wp:extent cx="6593305" cy="6027851"/>
                  <wp:effectExtent l="0" t="0" r="0" b="0"/>
                  <wp:docPr id="74" name="Imag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7019" cy="6031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5253" w:rsidRDefault="008C5253"/>
    <w:p w:rsidR="008C5253" w:rsidRDefault="008C5253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2EA6D4F" wp14:editId="26707599">
                <wp:simplePos x="0" y="0"/>
                <wp:positionH relativeFrom="column">
                  <wp:posOffset>8005445</wp:posOffset>
                </wp:positionH>
                <wp:positionV relativeFrom="paragraph">
                  <wp:posOffset>779145</wp:posOffset>
                </wp:positionV>
                <wp:extent cx="4093210" cy="531495"/>
                <wp:effectExtent l="0" t="0" r="21590" b="20955"/>
                <wp:wrapNone/>
                <wp:docPr id="80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5974C8" w:rsidRDefault="00AF4602" w:rsidP="008C5253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>Tracteur KUBOTA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2EA6D4F" id="Rectangle 80" o:spid="_x0000_s1054" style="position:absolute;margin-left:630.35pt;margin-top:61.35pt;width:322.3pt;height:41.85pt;z-index:25165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" fillcolor="#4f81bd [3204]" strokecolor="#243f60 [1604]" strokeweight="2pt">
                <v:textbox>
                  <w:txbxContent>
                    <w:p w:rsidR="00AF4602" w:rsidRPr="005974C8" w:rsidRDefault="00AF4602" w:rsidP="008C5253">
                      <w:pPr>
                        <w:spacing w:before="120" w:after="120"/>
                        <w:jc w:val="center"/>
                        <w:rPr>
                          <w:sz w:val="36"/>
                        </w:rPr>
                      </w:pPr>
                      <w:r w:rsidRPr="005974C8">
                        <w:rPr>
                          <w:sz w:val="36"/>
                        </w:rPr>
                        <w:t>Tracteur KUBOTA</w:t>
                      </w:r>
                    </w:p>
                  </w:txbxContent>
                </v:textbox>
              </v:rect>
            </w:pict>
          </mc:Fallback>
        </mc:AlternateContent>
      </w:r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33"/>
        <w:gridCol w:w="10163"/>
      </w:tblGrid>
      <w:tr w:rsidR="008E00D0" w:rsidTr="00847EE1">
        <w:tc>
          <w:tcPr>
            <w:tcW w:w="10560" w:type="dxa"/>
          </w:tcPr>
          <w:p w:rsidR="00052165" w:rsidRDefault="00052165" w:rsidP="00052165">
            <w:pPr>
              <w:tabs>
                <w:tab w:val="left" w:pos="3544"/>
              </w:tabs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832CB9">
              <w:rPr>
                <w:rFonts w:ascii="Arial" w:hAnsi="Arial" w:cs="Arial"/>
                <w:b/>
                <w:sz w:val="28"/>
                <w:szCs w:val="28"/>
                <w:u w:val="single"/>
              </w:rPr>
              <w:lastRenderedPageBreak/>
              <w:t>CIRCUIT DE CLIMATISATION</w:t>
            </w:r>
          </w:p>
          <w:p w:rsidR="00052165" w:rsidRPr="00832CB9" w:rsidRDefault="00052165" w:rsidP="00052165">
            <w:pPr>
              <w:tabs>
                <w:tab w:val="left" w:pos="3544"/>
              </w:tabs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7E38985" wp14:editId="4F1FA31C">
                  <wp:extent cx="3657600" cy="2599055"/>
                  <wp:effectExtent l="0" t="0" r="0" b="0"/>
                  <wp:docPr id="83" name="Imag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59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00D0" w:rsidRDefault="005F5D46">
            <w:r>
              <w:rPr>
                <w:noProof/>
                <w:lang w:eastAsia="fr-FR"/>
              </w:rPr>
              <w:drawing>
                <wp:anchor distT="0" distB="0" distL="114300" distR="114300" simplePos="0" relativeHeight="251661824" behindDoc="1" locked="0" layoutInCell="1" allowOverlap="1" wp14:anchorId="0BC14350" wp14:editId="10401B3F">
                  <wp:simplePos x="0" y="0"/>
                  <wp:positionH relativeFrom="column">
                    <wp:posOffset>3968750</wp:posOffset>
                  </wp:positionH>
                  <wp:positionV relativeFrom="paragraph">
                    <wp:posOffset>-2403475</wp:posOffset>
                  </wp:positionV>
                  <wp:extent cx="2346325" cy="2315210"/>
                  <wp:effectExtent l="0" t="0" r="0" b="8890"/>
                  <wp:wrapThrough wrapText="bothSides">
                    <wp:wrapPolygon edited="0">
                      <wp:start x="0" y="0"/>
                      <wp:lineTo x="0" y="21505"/>
                      <wp:lineTo x="21395" y="21505"/>
                      <wp:lineTo x="21395" y="0"/>
                      <wp:lineTo x="0" y="0"/>
                    </wp:wrapPolygon>
                  </wp:wrapThrough>
                  <wp:docPr id="311" name="Imag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325" cy="231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52165" w:rsidRDefault="00052165">
            <w:r>
              <w:rPr>
                <w:noProof/>
                <w:lang w:eastAsia="fr-FR"/>
              </w:rPr>
              <w:drawing>
                <wp:inline distT="0" distB="0" distL="0" distR="0" wp14:anchorId="066208CC" wp14:editId="79F82377">
                  <wp:extent cx="6885940" cy="4561840"/>
                  <wp:effectExtent l="0" t="0" r="0" b="0"/>
                  <wp:docPr id="91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5940" cy="4561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60" w:type="dxa"/>
          </w:tcPr>
          <w:p w:rsidR="00052165" w:rsidRPr="00832CB9" w:rsidRDefault="005F5D46" w:rsidP="00052165">
            <w:pPr>
              <w:tabs>
                <w:tab w:val="left" w:pos="3544"/>
              </w:tabs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60800" behindDoc="1" locked="0" layoutInCell="1" allowOverlap="1" wp14:anchorId="3F7596A0" wp14:editId="1D203E7C">
                      <wp:simplePos x="0" y="0"/>
                      <wp:positionH relativeFrom="column">
                        <wp:posOffset>11665585</wp:posOffset>
                      </wp:positionH>
                      <wp:positionV relativeFrom="paragraph">
                        <wp:posOffset>6992620</wp:posOffset>
                      </wp:positionV>
                      <wp:extent cx="1981200" cy="1002665"/>
                      <wp:effectExtent l="0" t="0" r="0" b="0"/>
                      <wp:wrapNone/>
                      <wp:docPr id="301" name="Zone de texte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1200" cy="1002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>
                                  <w:r>
                                    <w:t>(1) Enroulement (4 ohm)</w:t>
                                  </w:r>
                                </w:p>
                                <w:p w:rsidR="00AF4602" w:rsidRDefault="00AF4602">
                                  <w:r>
                                    <w:t>(2) Clips externe</w:t>
                                  </w:r>
                                </w:p>
                                <w:p w:rsidR="00AF4602" w:rsidRDefault="00AF4602">
                                  <w:r>
                                    <w:t>(3) Carter avant</w:t>
                                  </w:r>
                                </w:p>
                                <w:p w:rsidR="00AF4602" w:rsidRDefault="00AF4602">
                                  <w:r>
                                    <w:t>(4) Partie concave</w:t>
                                  </w:r>
                                </w:p>
                                <w:p w:rsidR="00AF4602" w:rsidRDefault="00AF4602">
                                  <w:r>
                                    <w:t>(5) Ergot</w:t>
                                  </w:r>
                                </w:p>
                                <w:p w:rsidR="00AF4602" w:rsidRDefault="00AF4602">
                                  <w:r>
                                    <w:t>(6) Fil de mise à la masse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F7596A0" id="Zone de texte 301" o:spid="_x0000_s1055" type="#_x0000_t202" style="position:absolute;margin-left:918.55pt;margin-top:550.6pt;width:156pt;height:78.95pt;z-index:-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">
                      <v:textbox>
                        <w:txbxContent>
                          <w:p w:rsidR="00AF4602" w:rsidRDefault="00AF4602">
                            <w:r>
                              <w:t>(1) Enroulement (4 ohm)</w:t>
                            </w:r>
                          </w:p>
                          <w:p w:rsidR="00AF4602" w:rsidRDefault="00AF4602">
                            <w:r>
                              <w:t>(2) Clips externe</w:t>
                            </w:r>
                          </w:p>
                          <w:p w:rsidR="00AF4602" w:rsidRDefault="00AF4602">
                            <w:r>
                              <w:t>(3) Carter avant</w:t>
                            </w:r>
                          </w:p>
                          <w:p w:rsidR="00AF4602" w:rsidRDefault="00AF4602">
                            <w:r>
                              <w:t>(4) Partie concave</w:t>
                            </w:r>
                          </w:p>
                          <w:p w:rsidR="00AF4602" w:rsidRDefault="00AF4602">
                            <w:r>
                              <w:t>(5) Ergot</w:t>
                            </w:r>
                          </w:p>
                          <w:p w:rsidR="00AF4602" w:rsidRDefault="00AF4602">
                            <w:r>
                              <w:t>(6) Fil de mise à la masse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E0131">
              <w:rPr>
                <w:rFonts w:ascii="Arial" w:hAnsi="Arial" w:cs="Arial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56704" behindDoc="1" locked="0" layoutInCell="1" allowOverlap="1" wp14:anchorId="7909E406" wp14:editId="0B7DB73D">
                      <wp:simplePos x="0" y="0"/>
                      <wp:positionH relativeFrom="column">
                        <wp:posOffset>11665585</wp:posOffset>
                      </wp:positionH>
                      <wp:positionV relativeFrom="paragraph">
                        <wp:posOffset>6992620</wp:posOffset>
                      </wp:positionV>
                      <wp:extent cx="1981200" cy="1002665"/>
                      <wp:effectExtent l="0" t="0" r="0" b="0"/>
                      <wp:wrapNone/>
                      <wp:docPr id="295" name="Zone de texte 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1200" cy="1002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>
                                  <w:r>
                                    <w:t>(1) Enroulement (4 ohm)</w:t>
                                  </w:r>
                                </w:p>
                                <w:p w:rsidR="00AF4602" w:rsidRDefault="00AF4602">
                                  <w:r>
                                    <w:t>(2) Clips externe</w:t>
                                  </w:r>
                                </w:p>
                                <w:p w:rsidR="00AF4602" w:rsidRDefault="00AF4602">
                                  <w:r>
                                    <w:t>(3) Carter avant</w:t>
                                  </w:r>
                                </w:p>
                                <w:p w:rsidR="00AF4602" w:rsidRDefault="00AF4602">
                                  <w:r>
                                    <w:t>(4) Partie concave</w:t>
                                  </w:r>
                                </w:p>
                                <w:p w:rsidR="00AF4602" w:rsidRDefault="00AF4602">
                                  <w:r>
                                    <w:t>(5) Ergot</w:t>
                                  </w:r>
                                </w:p>
                                <w:p w:rsidR="00AF4602" w:rsidRDefault="00AF4602">
                                  <w:r>
                                    <w:t>(6) Fil de mise à la masse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909E406" id="Zone de texte 295" o:spid="_x0000_s1056" type="#_x0000_t202" style="position:absolute;margin-left:918.55pt;margin-top:550.6pt;width:156pt;height:78.95pt;z-index:-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">
                      <v:textbox>
                        <w:txbxContent>
                          <w:p w:rsidR="00AF4602" w:rsidRDefault="00AF4602">
                            <w:r>
                              <w:t>(1) Enroulement (4 ohm)</w:t>
                            </w:r>
                          </w:p>
                          <w:p w:rsidR="00AF4602" w:rsidRDefault="00AF4602">
                            <w:r>
                              <w:t>(2) Clips externe</w:t>
                            </w:r>
                          </w:p>
                          <w:p w:rsidR="00AF4602" w:rsidRDefault="00AF4602">
                            <w:r>
                              <w:t>(3) Carter avant</w:t>
                            </w:r>
                          </w:p>
                          <w:p w:rsidR="00AF4602" w:rsidRDefault="00AF4602">
                            <w:r>
                              <w:t>(4) Partie concave</w:t>
                            </w:r>
                          </w:p>
                          <w:p w:rsidR="00AF4602" w:rsidRDefault="00AF4602">
                            <w:r>
                              <w:t>(5) Ergot</w:t>
                            </w:r>
                          </w:p>
                          <w:p w:rsidR="00AF4602" w:rsidRDefault="00AF4602">
                            <w:r>
                              <w:t>(6) Fil de mise à la masse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E0131">
              <w:rPr>
                <w:rFonts w:ascii="Arial" w:hAnsi="Arial" w:cs="Arial"/>
                <w:b/>
                <w:noProof/>
                <w:sz w:val="28"/>
                <w:szCs w:val="28"/>
                <w:u w:val="single"/>
                <w:lang w:eastAsia="fr-FR"/>
              </w:rPr>
              <w:drawing>
                <wp:anchor distT="0" distB="0" distL="114300" distR="114300" simplePos="0" relativeHeight="251653632" behindDoc="1" locked="0" layoutInCell="1" allowOverlap="1" wp14:anchorId="70EB58C7" wp14:editId="0FB9BE49">
                  <wp:simplePos x="0" y="0"/>
                  <wp:positionH relativeFrom="column">
                    <wp:posOffset>7783830</wp:posOffset>
                  </wp:positionH>
                  <wp:positionV relativeFrom="paragraph">
                    <wp:posOffset>6722745</wp:posOffset>
                  </wp:positionV>
                  <wp:extent cx="3781425" cy="2476500"/>
                  <wp:effectExtent l="0" t="0" r="9525" b="0"/>
                  <wp:wrapNone/>
                  <wp:docPr id="288" name="Imag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25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52165" w:rsidRPr="00832CB9">
              <w:rPr>
                <w:rFonts w:ascii="Arial" w:hAnsi="Arial" w:cs="Arial"/>
                <w:b/>
                <w:sz w:val="28"/>
                <w:szCs w:val="28"/>
                <w:u w:val="single"/>
              </w:rPr>
              <w:t>Enclenchement de l’embrayage du compresseur</w:t>
            </w:r>
          </w:p>
          <w:p w:rsidR="008E00D0" w:rsidRDefault="008E00D0"/>
          <w:p w:rsidR="008E0131" w:rsidRDefault="008E0131">
            <w:r>
              <w:rPr>
                <w:noProof/>
                <w:lang w:eastAsia="fr-FR"/>
              </w:rPr>
              <w:drawing>
                <wp:inline distT="0" distB="0" distL="0" distR="0" wp14:anchorId="63C5B0E3" wp14:editId="321FE169">
                  <wp:extent cx="6332533" cy="4932948"/>
                  <wp:effectExtent l="0" t="0" r="0" b="1270"/>
                  <wp:docPr id="95" name="Imag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8881" cy="49378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F5D46" w:rsidRDefault="005F5D46">
            <w:r>
              <w:rPr>
                <w:noProof/>
                <w:lang w:eastAsia="fr-FR"/>
              </w:rPr>
              <w:drawing>
                <wp:anchor distT="0" distB="0" distL="114300" distR="114300" simplePos="0" relativeHeight="251658752" behindDoc="1" locked="0" layoutInCell="1" allowOverlap="1" wp14:anchorId="0C175708" wp14:editId="7672983B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424180</wp:posOffset>
                  </wp:positionV>
                  <wp:extent cx="3657600" cy="2398395"/>
                  <wp:effectExtent l="0" t="0" r="0" b="1905"/>
                  <wp:wrapTight wrapText="bothSides">
                    <wp:wrapPolygon edited="0">
                      <wp:start x="0" y="0"/>
                      <wp:lineTo x="0" y="21446"/>
                      <wp:lineTo x="21488" y="21446"/>
                      <wp:lineTo x="21488" y="0"/>
                      <wp:lineTo x="0" y="0"/>
                    </wp:wrapPolygon>
                  </wp:wrapTight>
                  <wp:docPr id="289" name="Imag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398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E0131" w:rsidRPr="000D75CD" w:rsidRDefault="008E0131">
            <w:pPr>
              <w:rPr>
                <w:b/>
                <w:sz w:val="24"/>
              </w:rPr>
            </w:pPr>
            <w:r w:rsidRPr="000D75CD">
              <w:rPr>
                <w:b/>
                <w:sz w:val="24"/>
              </w:rPr>
              <w:t>Embrayage du compresseur</w:t>
            </w:r>
          </w:p>
          <w:p w:rsidR="008E0131" w:rsidRDefault="005F5D46">
            <w:r>
              <w:rPr>
                <w:noProof/>
                <w:lang w:eastAsia="fr-FR"/>
              </w:rPr>
              <w:drawing>
                <wp:inline distT="0" distB="0" distL="0" distR="0" wp14:anchorId="254716D5" wp14:editId="3343A58C">
                  <wp:extent cx="2009775" cy="2114550"/>
                  <wp:effectExtent l="0" t="0" r="9525" b="0"/>
                  <wp:docPr id="310" name="Imag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114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00D0" w:rsidRDefault="008E013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A82F149" wp14:editId="7C6F3603">
                <wp:simplePos x="0" y="0"/>
                <wp:positionH relativeFrom="column">
                  <wp:posOffset>5678805</wp:posOffset>
                </wp:positionH>
                <wp:positionV relativeFrom="paragraph">
                  <wp:posOffset>43815</wp:posOffset>
                </wp:positionV>
                <wp:extent cx="4093210" cy="531495"/>
                <wp:effectExtent l="0" t="0" r="21590" b="20955"/>
                <wp:wrapNone/>
                <wp:docPr id="290" name="Rectang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5974C8" w:rsidRDefault="00AF4602" w:rsidP="008E0131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>Tracteur KUBOTA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A82F149" id="Rectangle 290" o:spid="_x0000_s1057" style="position:absolute;margin-left:447.15pt;margin-top:3.45pt;width:322.3pt;height:41.85pt;z-index: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" fillcolor="#4f81bd [3204]" strokecolor="#243f60 [1604]" strokeweight="2pt">
                <v:textbox>
                  <w:txbxContent>
                    <w:p w:rsidR="00AF4602" w:rsidRPr="005974C8" w:rsidRDefault="00AF4602" w:rsidP="008E0131">
                      <w:pPr>
                        <w:spacing w:before="120" w:after="120"/>
                        <w:jc w:val="center"/>
                        <w:rPr>
                          <w:sz w:val="36"/>
                        </w:rPr>
                      </w:pPr>
                      <w:r w:rsidRPr="005974C8">
                        <w:rPr>
                          <w:sz w:val="36"/>
                        </w:rPr>
                        <w:t>Tracteur KUBOTA</w:t>
                      </w:r>
                    </w:p>
                  </w:txbxContent>
                </v:textbox>
              </v:rect>
            </w:pict>
          </mc:Fallback>
        </mc:AlternateContent>
      </w:r>
      <w:r w:rsidR="008E00D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07C4070" wp14:editId="69C0FB2D">
                <wp:simplePos x="0" y="0"/>
                <wp:positionH relativeFrom="column">
                  <wp:posOffset>8455025</wp:posOffset>
                </wp:positionH>
                <wp:positionV relativeFrom="paragraph">
                  <wp:posOffset>7091680</wp:posOffset>
                </wp:positionV>
                <wp:extent cx="4093210" cy="531495"/>
                <wp:effectExtent l="0" t="0" r="21590" b="2095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5974C8" w:rsidRDefault="00AF4602" w:rsidP="005974C8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>Tracteur KUBOTA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7C4070" id="Rectangle 11" o:spid="_x0000_s1058" style="position:absolute;margin-left:665.75pt;margin-top:558.4pt;width:322.3pt;height:41.85pt;z-index:251642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" fillcolor="#4f81bd [3204]" strokecolor="#243f60 [1604]" strokeweight="2pt">
                <v:textbox>
                  <w:txbxContent>
                    <w:p w:rsidR="00AF4602" w:rsidRPr="005974C8" w:rsidRDefault="00AF4602" w:rsidP="005974C8">
                      <w:pPr>
                        <w:spacing w:before="120" w:after="120"/>
                        <w:jc w:val="center"/>
                        <w:rPr>
                          <w:sz w:val="36"/>
                        </w:rPr>
                      </w:pPr>
                      <w:r w:rsidRPr="005974C8">
                        <w:rPr>
                          <w:sz w:val="36"/>
                        </w:rPr>
                        <w:t>Tracteur KUBOTA</w:t>
                      </w:r>
                    </w:p>
                  </w:txbxContent>
                </v:textbox>
              </v:rect>
            </w:pict>
          </mc:Fallback>
        </mc:AlternateContent>
      </w:r>
      <w:r w:rsidR="008E00D0"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98"/>
        <w:gridCol w:w="10598"/>
      </w:tblGrid>
      <w:tr w:rsidR="00CB03C8" w:rsidTr="00847EE1">
        <w:tc>
          <w:tcPr>
            <w:tcW w:w="10560" w:type="dxa"/>
          </w:tcPr>
          <w:p w:rsidR="00CB03C8" w:rsidRDefault="00CB03C8" w:rsidP="00CB03C8">
            <w:pPr>
              <w:tabs>
                <w:tab w:val="left" w:pos="3544"/>
              </w:tabs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 w:rsidRPr="00832CB9">
              <w:rPr>
                <w:rFonts w:ascii="Arial" w:hAnsi="Arial" w:cs="Arial"/>
                <w:b/>
                <w:sz w:val="28"/>
                <w:szCs w:val="28"/>
                <w:u w:val="single"/>
              </w:rPr>
              <w:lastRenderedPageBreak/>
              <w:t>Commutateur de soufflerie en position lente, intermédiaire 1, intermédiaire 2 et rapide.</w:t>
            </w:r>
          </w:p>
          <w:p w:rsidR="00CB03C8" w:rsidRPr="00832CB9" w:rsidRDefault="00CB03C8" w:rsidP="00CB03C8">
            <w:pPr>
              <w:tabs>
                <w:tab w:val="left" w:pos="3544"/>
              </w:tabs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</w:p>
          <w:p w:rsidR="00CB03C8" w:rsidRDefault="00CB03C8">
            <w:r>
              <w:rPr>
                <w:noProof/>
                <w:lang w:eastAsia="fr-FR"/>
              </w:rPr>
              <w:drawing>
                <wp:inline distT="0" distB="0" distL="0" distR="0" wp14:anchorId="6DD76B66" wp14:editId="7C401BE4">
                  <wp:extent cx="6885940" cy="7247890"/>
                  <wp:effectExtent l="0" t="0" r="0" b="0"/>
                  <wp:docPr id="312" name="Imag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5940" cy="7247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60" w:type="dxa"/>
          </w:tcPr>
          <w:p w:rsidR="00CB03C8" w:rsidRDefault="00CB03C8">
            <w:pPr>
              <w:rPr>
                <w:rFonts w:ascii="Arial" w:hAnsi="Arial" w:cs="Arial"/>
                <w:b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  <w:u w:val="single"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662848" behindDoc="1" locked="0" layoutInCell="1" allowOverlap="1" wp14:anchorId="427AF2FD" wp14:editId="01C8A2D0">
                      <wp:simplePos x="0" y="0"/>
                      <wp:positionH relativeFrom="column">
                        <wp:posOffset>7783830</wp:posOffset>
                      </wp:positionH>
                      <wp:positionV relativeFrom="paragraph">
                        <wp:posOffset>754380</wp:posOffset>
                      </wp:positionV>
                      <wp:extent cx="6877050" cy="7683500"/>
                      <wp:effectExtent l="0" t="0" r="0" b="0"/>
                      <wp:wrapNone/>
                      <wp:docPr id="313" name="Groupe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877050" cy="7683500"/>
                                <a:chOff x="12258" y="1188"/>
                                <a:chExt cx="10830" cy="12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4" name="Imag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58" y="6332"/>
                                  <a:ext cx="5922" cy="69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" name="Picture 44" descr="177006_GB_00_FB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58" y="1188"/>
                                  <a:ext cx="1721" cy="17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" name="Imag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118" y="1284"/>
                                  <a:ext cx="8970" cy="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" name="Imag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118" y="3234"/>
                                  <a:ext cx="8970" cy="2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" name="Imag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16" y="7287"/>
                                  <a:ext cx="2394" cy="29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group w14:anchorId="3D1957A9" id="Groupe 313" o:spid="_x0000_s1026" style="position:absolute;margin-left:612.9pt;margin-top:59.4pt;width:541.5pt;height:605pt;z-index:-251653632" coordorigin="12258,1188" coordsize="10830,121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">
                      <v:shape id="Image 1" o:spid="_x0000_s1027" type="#_x0000_t75" style="position:absolute;left:12258;top:6332;width:5922;height:6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+ihLCAAAA3AAAAA8AAABkcnMvZG93bnJldi54bWxEj92KwjAUhO+FfYdwBO80rbuIdI0iQtne&#10;+bcPcGiObbE5KUlau29vhAUvh5n5htnsRtOKgZxvLCtIFwkI4tLqhisFv9d8vgbhA7LG1jIp+CMP&#10;u+3HZIOZtg8+03AJlYgQ9hkqqEPoMil9WZNBv7AdcfRu1hkMUbpKaoePCDetXCbJShpsOC7U2NGh&#10;pvJ+6Y2C8+lAR1OkMu9/1oVL82HZnwalZtNx/w0i0Bje4f92oRV8pl/wOhOPgN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/ooSwgAAANwAAAAPAAAAAAAAAAAAAAAAAJ8C&#10;AABkcnMvZG93bnJldi54bWxQSwUGAAAAAAQABAD3AAAAjgMAAAAA&#10;">
                        <v:imagedata r:id="rId53" o:title=""/>
                      </v:shape>
                      <v:shape id="Picture 44" o:spid="_x0000_s1028" type="#_x0000_t75" alt="177006_GB_00_FB" style="position:absolute;left:12258;top:1188;width:1721;height:17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OvlXFAAAA3AAAAA8AAABkcnMvZG93bnJldi54bWxEj0GLwjAUhO/C/ofwFrxp2hVFqlF2FVFB&#10;D+sK4u3RPNuyzUtpYq3/3giCx2FmvmGm89aUoqHaFZYVxP0IBHFqdcGZguPfqjcG4TyyxtIyKbiT&#10;g/nsozPFRNsb/1Jz8JkIEHYJKsi9rxIpXZqTQde3FXHwLrY26IOsM6lrvAW4KeVXFI2kwYLDQo4V&#10;LXJK/w9Xo2A73uxPzY9fLKP19nJur7t7TE6p7mf7PQHhqfXv8Ku90QoG8RCeZ8IR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Tr5VxQAAANwAAAAPAAAAAAAAAAAAAAAA&#10;AJ8CAABkcnMvZG93bnJldi54bWxQSwUGAAAAAAQABAD3AAAAkQMAAAAA&#10;">
                        <v:imagedata r:id="rId54" o:title="177006_GB_00_FB"/>
                      </v:shape>
                      <v:shape id="Image 1" o:spid="_x0000_s1029" type="#_x0000_t75" style="position:absolute;left:14118;top:1284;width:8970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II0fEAAAA3AAAAA8AAABkcnMvZG93bnJldi54bWxEj0FrwkAUhO+F/oflFbzVTaoEja4iFosX&#10;D9WgHh/Z1yQ0+zZkNyb9965Q8DjMzDfMcj2YWtyodZVlBfE4AkGcW11xoSA77d5nIJxH1lhbJgV/&#10;5GC9en1ZYqptz990O/pCBAi7FBWU3jeplC4vyaAb24Y4eD+2NeiDbAupW+wD3NTyI4oSabDisFBi&#10;Q9uS8t9jZxQk3XxKcc+TvTwkefbZnYvL9Uup0duwWYDwNPhn+L+91womcQKPM+E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2II0fEAAAA3AAAAA8AAAAAAAAAAAAAAAAA&#10;nwIAAGRycy9kb3ducmV2LnhtbFBLBQYAAAAABAAEAPcAAACQAwAAAAA=&#10;">
                        <v:imagedata r:id="rId55" o:title=""/>
                      </v:shape>
                      <v:shape id="Image 1" o:spid="_x0000_s1030" type="#_x0000_t75" style="position:absolute;left:14118;top:3234;width:8970;height:2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hnubGAAAA3AAAAA8AAABkcnMvZG93bnJldi54bWxEj91qwkAUhO8F32E5Qu/qRgttia6iAUst&#10;FKx/14fsMYlmz4bsRrd9+m6h4OUwM98w03kwtbhS6yrLCkbDBARxbnXFhYL9bvX4CsJ5ZI21ZVLw&#10;TQ7ms35viqm2N/6i69YXIkLYpaig9L5JpXR5SQbd0DbE0TvZ1qCPsi2kbvEW4aaW4yR5lgYrjgsl&#10;NpSVlF+2nVGQmW65CofPj+6t2Fx0+Fkfs/NaqYdBWExAeAr+Hv5vv2sFT6MX+DsTj4C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SGe5sYAAADcAAAADwAAAAAAAAAAAAAA&#10;AACfAgAAZHJzL2Rvd25yZXYueG1sUEsFBgAAAAAEAAQA9wAAAJIDAAAAAA==&#10;">
                        <v:imagedata r:id="rId56" o:title=""/>
                      </v:shape>
                      <v:shape id="Image 1" o:spid="_x0000_s1031" type="#_x0000_t75" style="position:absolute;left:19916;top:7287;width:2394;height:2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PerbEAAAA3AAAAA8AAABkcnMvZG93bnJldi54bWxET01rwkAQvQv9D8sUvBSzSaWlpq5BSkUp&#10;9tCYg97G7DQJzc6G7Krx37uHgsfH+55ng2nFmXrXWFaQRDEI4tLqhisFxW41eQPhPLLG1jIpuJKD&#10;bPEwmmOq7YV/6Jz7SoQQdikqqL3vUildWZNBF9mOOHC/tjfoA+wrqXu8hHDTyuc4fpUGGw4NNXb0&#10;UVP5l5+MguNh3y3zYv21pSm+rJ/0bPgsvpUaPw7LdxCeBn8X/7s3WsE0CWvDmXAE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PerbEAAAA3AAAAA8AAAAAAAAAAAAAAAAA&#10;nwIAAGRycy9kb3ducmV2LnhtbFBLBQYAAAAABAAEAPcAAACQAwAAAAA=&#10;">
                        <v:imagedata r:id="rId57" o:title=""/>
                      </v:shape>
                    </v:group>
                  </w:pict>
                </mc:Fallback>
              </mc:AlternateContent>
            </w:r>
            <w:r w:rsidRPr="00AE52B3">
              <w:rPr>
                <w:rFonts w:ascii="Arial" w:hAnsi="Arial" w:cs="Arial"/>
                <w:b/>
                <w:sz w:val="28"/>
                <w:szCs w:val="28"/>
                <w:u w:val="single"/>
              </w:rPr>
              <w:t>Diode électroluminescente</w:t>
            </w:r>
          </w:p>
          <w:p w:rsidR="00CB03C8" w:rsidRDefault="00847EE1"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 wp14:anchorId="091AC34F" wp14:editId="62C35496">
                      <wp:simplePos x="0" y="0"/>
                      <wp:positionH relativeFrom="column">
                        <wp:posOffset>4091420</wp:posOffset>
                      </wp:positionH>
                      <wp:positionV relativeFrom="paragraph">
                        <wp:posOffset>5725622</wp:posOffset>
                      </wp:positionV>
                      <wp:extent cx="2406316" cy="296883"/>
                      <wp:effectExtent l="0" t="0" r="13335" b="27305"/>
                      <wp:wrapNone/>
                      <wp:docPr id="9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6316" cy="29688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 w:rsidP="00C12B35">
                                  <w:pPr>
                                    <w:jc w:val="center"/>
                                  </w:pPr>
                                  <w:r w:rsidRPr="00D20F74">
                                    <w:rPr>
                                      <w:rFonts w:ascii="Arial" w:hAnsi="Arial" w:cs="Arial"/>
                                    </w:rPr>
                                    <w:t>Montage de la résistance en série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91AC34F" id="_x0000_s1059" type="#_x0000_t202" style="position:absolute;margin-left:322.15pt;margin-top:450.85pt;width:189.45pt;height:23.4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">
                      <v:textbox>
                        <w:txbxContent>
                          <w:p w:rsidR="00AF4602" w:rsidRDefault="00AF4602" w:rsidP="00C12B35">
                            <w:pPr>
                              <w:jc w:val="center"/>
                            </w:pPr>
                            <w:r w:rsidRPr="00D20F74">
                              <w:rPr>
                                <w:rFonts w:ascii="Arial" w:hAnsi="Arial" w:cs="Arial"/>
                              </w:rPr>
                              <w:t>Montage de la résistance en série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inline distT="0" distB="0" distL="0" distR="0" wp14:anchorId="7A90F9BD" wp14:editId="26C9B0DD">
                  <wp:extent cx="6885940" cy="7694930"/>
                  <wp:effectExtent l="0" t="0" r="0" b="1270"/>
                  <wp:docPr id="319" name="Imag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5940" cy="7694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7EE1" w:rsidRDefault="00847EE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1DD74E2" wp14:editId="07D9FD36">
                <wp:simplePos x="0" y="0"/>
                <wp:positionH relativeFrom="column">
                  <wp:posOffset>4338955</wp:posOffset>
                </wp:positionH>
                <wp:positionV relativeFrom="paragraph">
                  <wp:posOffset>83118</wp:posOffset>
                </wp:positionV>
                <wp:extent cx="4093210" cy="531495"/>
                <wp:effectExtent l="0" t="0" r="21590" b="20955"/>
                <wp:wrapNone/>
                <wp:docPr id="99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5974C8" w:rsidRDefault="00AF4602" w:rsidP="00847EE1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>Tracteur KUBOTA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1DD74E2" id="Rectangle 99" o:spid="_x0000_s1060" style="position:absolute;margin-left:341.65pt;margin-top:6.55pt;width:322.3pt;height:41.85pt;z-index:251664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" fillcolor="#4f81bd [3204]" strokecolor="#243f60 [1604]" strokeweight="2pt">
                <v:textbox>
                  <w:txbxContent>
                    <w:p w:rsidR="00AF4602" w:rsidRPr="005974C8" w:rsidRDefault="00AF4602" w:rsidP="00847EE1">
                      <w:pPr>
                        <w:spacing w:before="120" w:after="120"/>
                        <w:jc w:val="center"/>
                        <w:rPr>
                          <w:sz w:val="36"/>
                        </w:rPr>
                      </w:pPr>
                      <w:r w:rsidRPr="005974C8">
                        <w:rPr>
                          <w:sz w:val="36"/>
                        </w:rPr>
                        <w:t>Tracteur KUBOTA</w:t>
                      </w:r>
                    </w:p>
                  </w:txbxContent>
                </v:textbox>
              </v:rect>
            </w:pict>
          </mc:Fallback>
        </mc:AlternateContent>
      </w:r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60"/>
        <w:gridCol w:w="10560"/>
      </w:tblGrid>
      <w:tr w:rsidR="003601FB" w:rsidTr="007A56F7">
        <w:tc>
          <w:tcPr>
            <w:tcW w:w="10560" w:type="dxa"/>
          </w:tcPr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  <w:r w:rsidRPr="003607C0">
              <w:rPr>
                <w:b/>
                <w:sz w:val="28"/>
                <w:szCs w:val="28"/>
              </w:rPr>
              <w:lastRenderedPageBreak/>
              <w:t xml:space="preserve">      </w:t>
            </w:r>
            <w:r w:rsidRPr="003607C0">
              <w:rPr>
                <w:b/>
                <w:sz w:val="28"/>
                <w:szCs w:val="28"/>
                <w:u w:val="single"/>
              </w:rPr>
              <w:t>Le chariot élévateur est équipé d’un moteur 6 cylindres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  <w:r w:rsidRPr="003607C0">
              <w:rPr>
                <w:b/>
                <w:sz w:val="28"/>
                <w:szCs w:val="28"/>
              </w:rPr>
              <w:t xml:space="preserve">      </w:t>
            </w:r>
            <w:r w:rsidRPr="003607C0">
              <w:rPr>
                <w:b/>
                <w:sz w:val="28"/>
                <w:szCs w:val="28"/>
                <w:u w:val="single"/>
              </w:rPr>
              <w:t>CUMMINS QSB 5.9-30 avec les caractéristiques suivantes :</w:t>
            </w:r>
          </w:p>
          <w:p w:rsidR="003601FB" w:rsidRDefault="003601FB" w:rsidP="00AF4602">
            <w:pPr>
              <w:tabs>
                <w:tab w:val="left" w:pos="3544"/>
              </w:tabs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      </w:t>
            </w:r>
            <w:r w:rsidRPr="00AD2B6E">
              <w:rPr>
                <w:sz w:val="32"/>
                <w:szCs w:val="32"/>
              </w:rPr>
              <w:t xml:space="preserve">                                           </w:t>
            </w:r>
          </w:p>
          <w:tbl>
            <w:tblPr>
              <w:tblStyle w:val="Grilledutableau"/>
              <w:tblW w:w="9473" w:type="dxa"/>
              <w:tblLayout w:type="fixed"/>
              <w:tblLook w:val="04A0" w:firstRow="1" w:lastRow="0" w:firstColumn="1" w:lastColumn="0" w:noHBand="0" w:noVBand="1"/>
            </w:tblPr>
            <w:tblGrid>
              <w:gridCol w:w="4390"/>
              <w:gridCol w:w="5083"/>
            </w:tblGrid>
            <w:tr w:rsidR="007A56F7" w:rsidTr="007A56F7">
              <w:trPr>
                <w:trHeight w:val="499"/>
              </w:trPr>
              <w:tc>
                <w:tcPr>
                  <w:tcW w:w="4390" w:type="dxa"/>
                </w:tcPr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sz w:val="32"/>
                      <w:szCs w:val="32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Alésage : 102 mm</w:t>
                  </w:r>
                </w:p>
                <w:p w:rsidR="007A56F7" w:rsidRDefault="007A56F7" w:rsidP="00AF4602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5083" w:type="dxa"/>
                </w:tcPr>
                <w:p w:rsidR="007A56F7" w:rsidRDefault="007A56F7" w:rsidP="00AF4602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Injecteur BOSCH : pression d’ouverture 250 bars</w:t>
                  </w:r>
                </w:p>
              </w:tc>
            </w:tr>
            <w:tr w:rsidR="007A56F7" w:rsidTr="007A56F7">
              <w:trPr>
                <w:trHeight w:val="451"/>
              </w:trPr>
              <w:tc>
                <w:tcPr>
                  <w:tcW w:w="4390" w:type="dxa"/>
                </w:tcPr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Course : 120 mm</w:t>
                  </w:r>
                </w:p>
                <w:p w:rsidR="007A56F7" w:rsidRDefault="007A56F7" w:rsidP="00AF4602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5083" w:type="dxa"/>
                </w:tcPr>
                <w:p w:rsidR="007A56F7" w:rsidRDefault="007A56F7" w:rsidP="00AF4602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Couple à puissance nominale </w:t>
                  </w:r>
                  <w:proofErr w:type="gramStart"/>
                  <w:r w:rsidRPr="000C2942">
                    <w:rPr>
                      <w:b/>
                      <w:sz w:val="24"/>
                      <w:szCs w:val="24"/>
                    </w:rPr>
                    <w:t>:  39.5</w:t>
                  </w:r>
                  <w:proofErr w:type="gramEnd"/>
                  <w:r w:rsidRPr="000C2942">
                    <w:rPr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0C2942">
                    <w:rPr>
                      <w:b/>
                      <w:sz w:val="24"/>
                      <w:szCs w:val="24"/>
                    </w:rPr>
                    <w:t>daN.m</w:t>
                  </w:r>
                  <w:proofErr w:type="spellEnd"/>
                </w:p>
              </w:tc>
            </w:tr>
            <w:tr w:rsidR="007A56F7" w:rsidTr="007A56F7">
              <w:trPr>
                <w:trHeight w:val="499"/>
              </w:trPr>
              <w:tc>
                <w:tcPr>
                  <w:tcW w:w="4390" w:type="dxa"/>
                </w:tcPr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Taux de compression : 18.0 :1</w:t>
                  </w:r>
                </w:p>
                <w:p w:rsidR="007A56F7" w:rsidRDefault="007A56F7" w:rsidP="00AF4602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5083" w:type="dxa"/>
                </w:tcPr>
                <w:p w:rsidR="007A56F7" w:rsidRDefault="007A56F7" w:rsidP="00AF4602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Régime nominal : 2200 tr/min</w:t>
                  </w:r>
                </w:p>
              </w:tc>
            </w:tr>
            <w:tr w:rsidR="007A56F7" w:rsidTr="007A56F7">
              <w:trPr>
                <w:trHeight w:val="997"/>
              </w:trPr>
              <w:tc>
                <w:tcPr>
                  <w:tcW w:w="4390" w:type="dxa"/>
                </w:tcPr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Jeu aux soupapes :</w:t>
                  </w:r>
                </w:p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 xml:space="preserve">      Admission : 0.25 mm</w:t>
                  </w:r>
                </w:p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 xml:space="preserve">      Echappement : 0.51 mm</w:t>
                  </w:r>
                </w:p>
                <w:p w:rsidR="007A56F7" w:rsidRDefault="007A56F7" w:rsidP="00AF4602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5083" w:type="dxa"/>
                </w:tcPr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Couple maximum </w:t>
                  </w:r>
                  <w:proofErr w:type="gramStart"/>
                  <w:r w:rsidRPr="000C2942">
                    <w:rPr>
                      <w:b/>
                      <w:sz w:val="24"/>
                      <w:szCs w:val="24"/>
                    </w:rPr>
                    <w:t>:  51.5</w:t>
                  </w:r>
                  <w:proofErr w:type="gramEnd"/>
                  <w:r w:rsidRPr="000C2942">
                    <w:rPr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0C2942">
                    <w:rPr>
                      <w:b/>
                      <w:sz w:val="24"/>
                      <w:szCs w:val="24"/>
                    </w:rPr>
                    <w:t>daN.m</w:t>
                  </w:r>
                  <w:proofErr w:type="spellEnd"/>
                  <w:r w:rsidRPr="000C2942">
                    <w:rPr>
                      <w:b/>
                      <w:sz w:val="24"/>
                      <w:szCs w:val="24"/>
                    </w:rPr>
                    <w:t xml:space="preserve"> </w:t>
                  </w:r>
                </w:p>
                <w:p w:rsidR="007A56F7" w:rsidRDefault="007A56F7" w:rsidP="00AF4602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</w:p>
              </w:tc>
            </w:tr>
            <w:tr w:rsidR="007A56F7" w:rsidTr="007A56F7">
              <w:trPr>
                <w:trHeight w:val="485"/>
              </w:trPr>
              <w:tc>
                <w:tcPr>
                  <w:tcW w:w="4390" w:type="dxa"/>
                </w:tcPr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Puissance maxi : 129 KW</w:t>
                  </w:r>
                </w:p>
              </w:tc>
              <w:tc>
                <w:tcPr>
                  <w:tcW w:w="5083" w:type="dxa"/>
                </w:tcPr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Plage de puissance maxi : 1800 - 2200 tr/min</w:t>
                  </w:r>
                </w:p>
              </w:tc>
            </w:tr>
            <w:tr w:rsidR="007A56F7" w:rsidTr="007A56F7">
              <w:trPr>
                <w:trHeight w:val="394"/>
              </w:trPr>
              <w:tc>
                <w:tcPr>
                  <w:tcW w:w="4390" w:type="dxa"/>
                </w:tcPr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  <w:r w:rsidRPr="000C2942">
                    <w:rPr>
                      <w:b/>
                      <w:sz w:val="24"/>
                      <w:szCs w:val="24"/>
                    </w:rPr>
                    <w:t>Pompe d’injection BOSCH VP 30</w:t>
                  </w:r>
                </w:p>
              </w:tc>
              <w:tc>
                <w:tcPr>
                  <w:tcW w:w="5083" w:type="dxa"/>
                </w:tcPr>
                <w:p w:rsidR="007A56F7" w:rsidRPr="000C2942" w:rsidRDefault="007A56F7" w:rsidP="007A56F7">
                  <w:pPr>
                    <w:tabs>
                      <w:tab w:val="left" w:pos="3544"/>
                    </w:tabs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3601FB" w:rsidRPr="000C2942" w:rsidRDefault="003601FB" w:rsidP="007A56F7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C2942">
              <w:rPr>
                <w:b/>
                <w:sz w:val="24"/>
                <w:szCs w:val="24"/>
              </w:rPr>
              <w:t xml:space="preserve">      </w:t>
            </w:r>
          </w:p>
          <w:p w:rsidR="003601FB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C2942">
              <w:rPr>
                <w:b/>
                <w:sz w:val="24"/>
                <w:szCs w:val="24"/>
              </w:rPr>
              <w:t xml:space="preserve">      </w:t>
            </w:r>
            <w:r w:rsidR="007A56F7">
              <w:rPr>
                <w:b/>
                <w:sz w:val="24"/>
                <w:szCs w:val="24"/>
              </w:rPr>
              <w:t>Données techniques de l’engin :</w:t>
            </w:r>
          </w:p>
          <w:p w:rsidR="007A56F7" w:rsidRPr="000C2942" w:rsidRDefault="00A826F5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700736" behindDoc="0" locked="0" layoutInCell="1" allowOverlap="1">
                      <wp:simplePos x="0" y="0"/>
                      <wp:positionH relativeFrom="column">
                        <wp:posOffset>109855</wp:posOffset>
                      </wp:positionH>
                      <wp:positionV relativeFrom="paragraph">
                        <wp:posOffset>67945</wp:posOffset>
                      </wp:positionV>
                      <wp:extent cx="5686425" cy="5353050"/>
                      <wp:effectExtent l="19050" t="19050" r="28575" b="19050"/>
                      <wp:wrapNone/>
                      <wp:docPr id="9" name="Groupe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86425" cy="5353050"/>
                                <a:chOff x="0" y="0"/>
                                <a:chExt cx="5686425" cy="5353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" name="Image 10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511" t="785" b="5532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686425" cy="535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8" name="Zone de texte 8"/>
                              <wps:cNvSpPr txBox="1"/>
                              <wps:spPr>
                                <a:xfrm>
                                  <a:off x="0" y="1628775"/>
                                  <a:ext cx="304800" cy="491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2857BC" w:rsidRPr="002857BC" w:rsidRDefault="002857BC" w:rsidP="002857BC">
                                    <w:pPr>
                                      <w:spacing w:before="240"/>
                                      <w:rPr>
                                        <w:color w:val="FF0000"/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color w:val="FF0000"/>
                                        <w:sz w:val="18"/>
                                      </w:rPr>
                                      <w:t>Masse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e 9" o:spid="_x0000_s1061" style="position:absolute;margin-left:8.65pt;margin-top:5.35pt;width:447.75pt;height:421.5pt;z-index:251700736" coordsize="56864,53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107" o:spid="_x0000_s1062" type="#_x0000_t75" style="position:absolute;width:56864;height:53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ydr7AAAAA3AAAAA8AAABkcnMvZG93bnJldi54bWxET02LwjAQvQv+hzCCN5vqoUrXKEVwkQUP&#10;VmGvQzPblk0mpcnW7r83guBtHu9ztvvRGjFQ71vHCpZJCoK4crrlWsHtelxsQPiArNE4JgX/5GG/&#10;m062mGt35wsNZahFDGGfo4ImhC6X0lcNWfSJ64gj9+N6iyHCvpa6x3sMt0au0jSTFluODQ12dGio&#10;+i3/rILy25zpMAxaZ/7TYCiWX0V2VGo+G4sPEIHG8Ba/3Ccd56dreD4TL5C7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XJ2vsAAAADcAAAADwAAAAAAAAAAAAAAAACfAgAA&#10;ZHJzL2Rvd25yZXYueG1sUEsFBgAAAAAEAAQA9wAAAIwDAAAAAA==&#10;" stroked="t" strokecolor="windowText" strokeweight="1.5pt">
                        <v:stroke joinstyle="round"/>
                        <v:imagedata r:id="rId60" o:title="" croptop="514f" cropbottom="36260f" cropleft="990f"/>
                        <v:path arrowok="t"/>
                      </v:shape>
                      <v:shape id="Zone de texte 8" o:spid="_x0000_s1063" type="#_x0000_t202" style="position:absolute;top:16287;width:3048;height:49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m6eb8A&#10;AADaAAAADwAAAGRycy9kb3ducmV2LnhtbERPzWrCQBC+F3yHZQQvpW70IJJmFVEEpQht7AMM2WkS&#10;zM6G3VGjT989FHr8+P6L9eA6daMQW88GZtMMFHHlbcu1ge/z/m0JKgqyxc4zGXhQhPVq9FJgbv2d&#10;v+hWSq1SCMccDTQifa51rBpyGKe+J07cjw8OJcFQaxvwnsJdp+dZttAOW04NDfa0bai6lFdnQLrs&#10;VJKEj13/6Y6b4XUZ7LMyZjIeNu+ghAb5F/+5D9ZA2pqupBugV7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mbp5vwAAANoAAAAPAAAAAAAAAAAAAAAAAJgCAABkcnMvZG93bnJl&#10;di54bWxQSwUGAAAAAAQABAD1AAAAhAMAAAAA&#10;" fillcolor="white [3201]" stroked="f" strokeweight="0">
                        <v:textbox style="layout-flow:vertical;mso-layout-flow-alt:bottom-to-top" inset="0,0,0,0">
                          <w:txbxContent>
                            <w:p w:rsidR="002857BC" w:rsidRPr="002857BC" w:rsidRDefault="002857BC" w:rsidP="002857BC">
                              <w:pPr>
                                <w:spacing w:before="240"/>
                                <w:rPr>
                                  <w:color w:val="FF0000"/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Masse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3601FB" w:rsidRPr="000C2942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C2942">
              <w:rPr>
                <w:b/>
                <w:sz w:val="24"/>
                <w:szCs w:val="24"/>
              </w:rPr>
              <w:t xml:space="preserve">      </w:t>
            </w:r>
          </w:p>
          <w:p w:rsidR="003601FB" w:rsidRPr="000C2942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C2942">
              <w:rPr>
                <w:b/>
                <w:sz w:val="24"/>
                <w:szCs w:val="24"/>
              </w:rPr>
              <w:t xml:space="preserve">      </w:t>
            </w:r>
          </w:p>
          <w:p w:rsidR="003601FB" w:rsidRPr="000C2942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C2942">
              <w:rPr>
                <w:b/>
                <w:sz w:val="24"/>
                <w:szCs w:val="24"/>
              </w:rPr>
              <w:t xml:space="preserve">      </w:t>
            </w:r>
          </w:p>
          <w:p w:rsidR="003601FB" w:rsidRPr="000C2942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C2942">
              <w:rPr>
                <w:b/>
                <w:sz w:val="24"/>
                <w:szCs w:val="24"/>
              </w:rPr>
              <w:t xml:space="preserve">      </w:t>
            </w:r>
          </w:p>
          <w:p w:rsidR="003601FB" w:rsidRPr="000C2942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C2942">
              <w:rPr>
                <w:b/>
                <w:sz w:val="24"/>
                <w:szCs w:val="24"/>
              </w:rPr>
              <w:t xml:space="preserve">      </w:t>
            </w:r>
          </w:p>
          <w:p w:rsidR="003601FB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4"/>
                <w:szCs w:val="24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4"/>
                <w:szCs w:val="24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4"/>
                <w:szCs w:val="24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4"/>
                <w:szCs w:val="24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4"/>
                <w:szCs w:val="24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4"/>
                <w:szCs w:val="24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7A56F7" w:rsidRDefault="007A56F7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/>
        </w:tc>
        <w:tc>
          <w:tcPr>
            <w:tcW w:w="10560" w:type="dxa"/>
          </w:tcPr>
          <w:p w:rsidR="007A56F7" w:rsidRPr="008764C3" w:rsidRDefault="007A56F7" w:rsidP="007A56F7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  <w:r w:rsidRPr="008764C3">
              <w:rPr>
                <w:b/>
                <w:sz w:val="28"/>
                <w:szCs w:val="28"/>
                <w:u w:val="single"/>
              </w:rPr>
              <w:lastRenderedPageBreak/>
              <w:t>Présentation de la pompe d’injection BOSCH VP 30 :</w:t>
            </w:r>
          </w:p>
          <w:p w:rsidR="007A56F7" w:rsidRPr="000C2942" w:rsidRDefault="007A56F7" w:rsidP="007A56F7">
            <w:pPr>
              <w:tabs>
                <w:tab w:val="left" w:pos="3544"/>
              </w:tabs>
              <w:ind w:left="-5103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 wp14:anchorId="052DF3AD" wp14:editId="4EE9E8AC">
                      <wp:simplePos x="0" y="0"/>
                      <wp:positionH relativeFrom="column">
                        <wp:posOffset>-102870</wp:posOffset>
                      </wp:positionH>
                      <wp:positionV relativeFrom="paragraph">
                        <wp:posOffset>118745</wp:posOffset>
                      </wp:positionV>
                      <wp:extent cx="5206365" cy="3730625"/>
                      <wp:effectExtent l="0" t="0" r="0" b="0"/>
                      <wp:wrapNone/>
                      <wp:docPr id="110" name="Zone de texte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06365" cy="3730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A56F7" w:rsidRDefault="007A56F7" w:rsidP="007A56F7"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7CD8D0C0" wp14:editId="24CD5B33">
                                        <wp:extent cx="3087585" cy="2241457"/>
                                        <wp:effectExtent l="0" t="0" r="0" b="6985"/>
                                        <wp:docPr id="115" name="Image 1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088494" cy="22421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52DF3AD" id="Zone de texte 110" o:spid="_x0000_s1061" type="#_x0000_t202" style="position:absolute;left:0;text-align:left;margin-left:-8.1pt;margin-top:9.35pt;width:409.95pt;height:293.7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" stroked="f">
                      <v:textbox style="mso-fit-shape-to-text:t">
                        <w:txbxContent>
                          <w:p w:rsidR="007A56F7" w:rsidRDefault="007A56F7" w:rsidP="007A56F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CD8D0C0" wp14:editId="24CD5B33">
                                  <wp:extent cx="3087585" cy="2241457"/>
                                  <wp:effectExtent l="0" t="0" r="0" b="6985"/>
                                  <wp:docPr id="115" name="Image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8494" cy="2242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ind w:right="3679"/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 wp14:anchorId="1CC9E7E0" wp14:editId="08D13A45">
                      <wp:simplePos x="0" y="0"/>
                      <wp:positionH relativeFrom="column">
                        <wp:posOffset>3067154</wp:posOffset>
                      </wp:positionH>
                      <wp:positionV relativeFrom="paragraph">
                        <wp:posOffset>172388</wp:posOffset>
                      </wp:positionV>
                      <wp:extent cx="3616657" cy="531628"/>
                      <wp:effectExtent l="0" t="0" r="22225" b="20955"/>
                      <wp:wrapNone/>
                      <wp:docPr id="116" name="Rectangle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6657" cy="531628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A56F7" w:rsidRPr="005974C8" w:rsidRDefault="007A56F7" w:rsidP="007A56F7">
                                  <w:pPr>
                                    <w:spacing w:before="120" w:after="120"/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5974C8">
                                    <w:rPr>
                                      <w:sz w:val="36"/>
                                    </w:rPr>
                                    <w:t xml:space="preserve">Chariot élévateur FENWICK-LINDE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1CC9E7E0" id="Rectangle 116" o:spid="_x0000_s1062" style="position:absolute;margin-left:241.5pt;margin-top:13.55pt;width:284.8pt;height:41.8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" fillcolor="#4f81bd [3204]" strokecolor="#243f60 [1604]" strokeweight="2pt">
                      <v:textbox>
                        <w:txbxContent>
                          <w:p w:rsidR="007A56F7" w:rsidRPr="005974C8" w:rsidRDefault="007A56F7" w:rsidP="007A56F7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 xml:space="preserve">Chariot élévateur FENWICK-LINDE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0C2942" w:rsidRDefault="007A56F7" w:rsidP="007A56F7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7A56F7" w:rsidRPr="007A56F7" w:rsidRDefault="007A56F7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  <w:u w:val="single"/>
              </w:rPr>
            </w:pPr>
          </w:p>
          <w:p w:rsidR="007A56F7" w:rsidRPr="007A56F7" w:rsidRDefault="007A56F7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  <w:u w:val="single"/>
              </w:rPr>
            </w:pPr>
            <w:proofErr w:type="spellStart"/>
            <w:r w:rsidRPr="000C2942">
              <w:rPr>
                <w:b/>
                <w:sz w:val="24"/>
                <w:szCs w:val="24"/>
                <w:u w:val="single"/>
              </w:rPr>
              <w:t>Pump</w:t>
            </w:r>
            <w:proofErr w:type="spellEnd"/>
            <w:r w:rsidRPr="000C2942">
              <w:rPr>
                <w:b/>
                <w:sz w:val="24"/>
                <w:szCs w:val="24"/>
                <w:u w:val="single"/>
              </w:rPr>
              <w:t xml:space="preserve"> ECM</w:t>
            </w:r>
            <w:r w:rsidRPr="000C2942">
              <w:rPr>
                <w:b/>
                <w:sz w:val="24"/>
                <w:szCs w:val="24"/>
              </w:rPr>
              <w:t> : Module de contrôle électronique ; celui-ci contrôle l’alimentation des électrovannes de dosage et d’avance. Il communique avec l’ECM moteur par l’intermédiaire d’un BUS CAN</w:t>
            </w:r>
          </w:p>
          <w:p w:rsidR="007A56F7" w:rsidRPr="007A56F7" w:rsidRDefault="007A56F7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  <w:u w:val="single"/>
              </w:rPr>
            </w:pPr>
          </w:p>
          <w:p w:rsidR="003601FB" w:rsidRPr="00C12B35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  <w:lang w:val="en-US"/>
              </w:rPr>
            </w:pPr>
            <w:r w:rsidRPr="00C12B35">
              <w:rPr>
                <w:b/>
                <w:sz w:val="24"/>
                <w:szCs w:val="24"/>
                <w:u w:val="single"/>
                <w:lang w:val="en-US"/>
              </w:rPr>
              <w:t>Pump supply/CAN link/Engine speed/Timing/Fuel shutoff connector</w:t>
            </w:r>
            <w:r w:rsidRPr="00C12B35">
              <w:rPr>
                <w:b/>
                <w:sz w:val="24"/>
                <w:szCs w:val="24"/>
                <w:lang w:val="en-US"/>
              </w:rPr>
              <w:t xml:space="preserve"> 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Connecteur ; celui-ci reçoit entre autre l’alimentation de la pompe, le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bus CAN, l’information de régime et calage moteur (capteur de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vilebrequin), l’information de stop fuel…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 xml:space="preserve">Fuel </w:t>
            </w:r>
            <w:proofErr w:type="spellStart"/>
            <w:r w:rsidRPr="00FE18DD">
              <w:rPr>
                <w:b/>
                <w:sz w:val="24"/>
                <w:szCs w:val="24"/>
                <w:u w:val="single"/>
              </w:rPr>
              <w:t>quantity</w:t>
            </w:r>
            <w:proofErr w:type="spellEnd"/>
            <w:r w:rsidRPr="00FE18DD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FE18DD">
              <w:rPr>
                <w:b/>
                <w:sz w:val="24"/>
                <w:szCs w:val="24"/>
                <w:u w:val="single"/>
              </w:rPr>
              <w:t>solenoid</w:t>
            </w:r>
            <w:proofErr w:type="spellEnd"/>
            <w:r w:rsidRPr="00FE18DD">
              <w:rPr>
                <w:b/>
                <w:sz w:val="24"/>
                <w:szCs w:val="24"/>
                <w:u w:val="single"/>
              </w:rPr>
              <w:t xml:space="preserve"> valve</w:t>
            </w:r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Electrovanne de dosage de débit ; celle-ci est alimentée par l’ECM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Pompe et permet de doser le débit de fuel injecté.</w:t>
            </w:r>
          </w:p>
          <w:p w:rsidR="003601FB" w:rsidRPr="00FE18DD" w:rsidRDefault="003601FB" w:rsidP="00AF4602">
            <w:pPr>
              <w:tabs>
                <w:tab w:val="left" w:pos="3544"/>
                <w:tab w:val="left" w:pos="4962"/>
              </w:tabs>
              <w:ind w:left="1064"/>
              <w:rPr>
                <w:b/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 xml:space="preserve">Timing control </w:t>
            </w:r>
            <w:proofErr w:type="spellStart"/>
            <w:r w:rsidRPr="00FE18DD">
              <w:rPr>
                <w:b/>
                <w:sz w:val="24"/>
                <w:szCs w:val="24"/>
                <w:u w:val="single"/>
              </w:rPr>
              <w:t>solenoid</w:t>
            </w:r>
            <w:proofErr w:type="spellEnd"/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Valve de contrôle d’avance ; celle-ci est alimentée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proportionnellement par l’ECM Pompe et permet de piloter le tiroir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d’avance.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 xml:space="preserve">Speed/timing </w:t>
            </w:r>
            <w:proofErr w:type="spellStart"/>
            <w:r w:rsidRPr="00FE18DD">
              <w:rPr>
                <w:b/>
                <w:sz w:val="24"/>
                <w:szCs w:val="24"/>
                <w:u w:val="single"/>
              </w:rPr>
              <w:t>sensor</w:t>
            </w:r>
            <w:proofErr w:type="spellEnd"/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Capteur de régime moteur et de calage d’injection ; ce capteur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est interne au corps de pompe et ne peut donc pas être changé.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Il permet à L’ECM Pompe de connaître le régime moteur et de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repérer le passage imminent de chaque piston au PMH de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compression.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 xml:space="preserve">Fuel </w:t>
            </w:r>
            <w:proofErr w:type="spellStart"/>
            <w:r w:rsidRPr="00FE18DD">
              <w:rPr>
                <w:b/>
                <w:sz w:val="24"/>
                <w:szCs w:val="24"/>
                <w:u w:val="single"/>
              </w:rPr>
              <w:t>temperature</w:t>
            </w:r>
            <w:proofErr w:type="spellEnd"/>
            <w:r w:rsidRPr="00FE18DD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FE18DD">
              <w:rPr>
                <w:b/>
                <w:sz w:val="24"/>
                <w:szCs w:val="24"/>
                <w:u w:val="single"/>
              </w:rPr>
              <w:t>sensor</w:t>
            </w:r>
            <w:proofErr w:type="spellEnd"/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Capteur de température du fuel ; ce dernier est interne au corps de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pompe et ne peut donc pas être changé.</w:t>
            </w:r>
            <w:r w:rsidR="007A56F7">
              <w:rPr>
                <w:noProof/>
                <w:lang w:eastAsia="fr-FR"/>
              </w:rPr>
              <w:t xml:space="preserve"> 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Il renseigne l’E</w:t>
            </w:r>
            <w:r>
              <w:rPr>
                <w:b/>
                <w:sz w:val="24"/>
                <w:szCs w:val="24"/>
              </w:rPr>
              <w:t>CM Pompe sur la densité du fuel</w:t>
            </w:r>
            <w:r w:rsidRPr="00FE18DD">
              <w:rPr>
                <w:b/>
                <w:sz w:val="24"/>
                <w:szCs w:val="24"/>
              </w:rPr>
              <w:t>, lui permettant ainsi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064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d’ajuster le volume à injecter.</w:t>
            </w:r>
          </w:p>
          <w:p w:rsidR="003601FB" w:rsidRDefault="003601FB" w:rsidP="00AF4602"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01155508" wp14:editId="2A6BCA28">
                      <wp:simplePos x="0" y="0"/>
                      <wp:positionH relativeFrom="column">
                        <wp:posOffset>1211580</wp:posOffset>
                      </wp:positionH>
                      <wp:positionV relativeFrom="paragraph">
                        <wp:posOffset>2578100</wp:posOffset>
                      </wp:positionV>
                      <wp:extent cx="4093210" cy="531495"/>
                      <wp:effectExtent l="0" t="0" r="21590" b="20955"/>
                      <wp:wrapNone/>
                      <wp:docPr id="6" name="Rectangl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3210" cy="53149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F4602" w:rsidRPr="005974C8" w:rsidRDefault="00AF4602" w:rsidP="003601FB">
                                  <w:pPr>
                                    <w:spacing w:before="120" w:after="120"/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5974C8">
                                    <w:rPr>
                                      <w:sz w:val="36"/>
                                    </w:rPr>
                                    <w:t xml:space="preserve">Chariot élévateur FENWICK-LINDE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1155508" id="Rectangle 6" o:spid="_x0000_s1063" style="position:absolute;margin-left:95.4pt;margin-top:203pt;width:322.3pt;height:41.85pt;z-index:251644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" fillcolor="#4f81bd [3204]" strokecolor="#243f60 [1604]" strokeweight="2pt">
                      <v:textbox>
                        <w:txbxContent>
                          <w:p w:rsidR="00AF4602" w:rsidRPr="005974C8" w:rsidRDefault="00AF4602" w:rsidP="003601FB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 xml:space="preserve">Chariot élévateur FENWICK-LINDE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3601FB" w:rsidTr="00AF4602">
        <w:tc>
          <w:tcPr>
            <w:tcW w:w="10560" w:type="dxa"/>
          </w:tcPr>
          <w:p w:rsidR="003601FB" w:rsidRPr="007D5F25" w:rsidRDefault="003601FB" w:rsidP="00AF4602">
            <w:pPr>
              <w:tabs>
                <w:tab w:val="left" w:pos="3544"/>
              </w:tabs>
              <w:rPr>
                <w:b/>
                <w:sz w:val="32"/>
                <w:szCs w:val="32"/>
              </w:rPr>
            </w:pPr>
            <w:r>
              <w:rPr>
                <w:noProof/>
                <w:lang w:eastAsia="fr-FR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59776" behindDoc="0" locked="0" layoutInCell="1" allowOverlap="1" wp14:anchorId="5A212A51" wp14:editId="45615AD7">
                      <wp:simplePos x="0" y="0"/>
                      <wp:positionH relativeFrom="column">
                        <wp:posOffset>-15875</wp:posOffset>
                      </wp:positionH>
                      <wp:positionV relativeFrom="paragraph">
                        <wp:posOffset>1905</wp:posOffset>
                      </wp:positionV>
                      <wp:extent cx="6607810" cy="4706620"/>
                      <wp:effectExtent l="0" t="0" r="0" b="0"/>
                      <wp:wrapNone/>
                      <wp:docPr id="30" name="Grou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607810" cy="4706620"/>
                                <a:chOff x="542" y="1846"/>
                                <a:chExt cx="10406" cy="7412"/>
                              </a:xfrm>
                            </wpg:grpSpPr>
                            <wps:wsp>
                              <wps:cNvPr id="31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42" y="1846"/>
                                  <a:ext cx="10406" cy="741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F4602" w:rsidRDefault="00AF4602" w:rsidP="003601FB">
                                    <w:r>
                                      <w:rPr>
                                        <w:noProof/>
                                        <w:lang w:eastAsia="fr-FR"/>
                                      </w:rPr>
                                      <w:drawing>
                                        <wp:inline distT="0" distB="0" distL="0" distR="0" wp14:anchorId="43B5ACDB" wp14:editId="2BB5151E">
                                          <wp:extent cx="6063615" cy="4572000"/>
                                          <wp:effectExtent l="0" t="0" r="0" b="0"/>
                                          <wp:docPr id="48" name="Image 48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26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63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6063615" cy="45720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2" name="AutoShape 29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907" y="4551"/>
                                  <a:ext cx="324" cy="2687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3" name="Text Box 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08" y="7239"/>
                                  <a:ext cx="623" cy="51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F4602" w:rsidRPr="00981D82" w:rsidRDefault="00AF4602" w:rsidP="003601FB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 w:rsidRPr="00981D82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" name="AutoShape 3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261" y="5776"/>
                                  <a:ext cx="2730" cy="2816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5" name="Text Box 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10" y="8592"/>
                                  <a:ext cx="709" cy="55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F4602" w:rsidRPr="00981D82" w:rsidRDefault="00AF4602" w:rsidP="003601FB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 w:rsidRPr="00981D82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" name="AutoShape 33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529" y="5970"/>
                                  <a:ext cx="2473" cy="266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" name="Text Box 3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64" y="8635"/>
                                  <a:ext cx="795" cy="51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F4602" w:rsidRPr="00981D82" w:rsidRDefault="00AF4602" w:rsidP="003601FB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t xml:space="preserve">   </w:t>
                                    </w:r>
                                    <w:r w:rsidRPr="00981D82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3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" name="AutoShape 35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8387" y="4207"/>
                                  <a:ext cx="1547" cy="24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9" name="Text Box 3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590" y="3562"/>
                                  <a:ext cx="688" cy="6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F4602" w:rsidRPr="00967395" w:rsidRDefault="00AF4602" w:rsidP="003601FB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 w:rsidRPr="00967395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0" name="AutoShape 37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9590" y="6808"/>
                                  <a:ext cx="473" cy="1504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1" name="Text Box 3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41" y="8312"/>
                                  <a:ext cx="644" cy="55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F4602" w:rsidRPr="00967395" w:rsidRDefault="00AF4602" w:rsidP="003601FB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 w:rsidRPr="00967395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" name="AutoShape 39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4238" y="8312"/>
                                  <a:ext cx="1097" cy="55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3" name="Text Box 4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335" y="8635"/>
                                  <a:ext cx="667" cy="51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F4602" w:rsidRPr="00D04198" w:rsidRDefault="00AF4602" w:rsidP="003601FB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 w:rsidRPr="00D04198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4" name="AutoShape 41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7011" y="8183"/>
                                  <a:ext cx="1612" cy="452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5" name="Text Box 4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623" y="8441"/>
                                  <a:ext cx="623" cy="53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F4602" w:rsidRPr="00337D90" w:rsidRDefault="00AF4602" w:rsidP="003601FB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 w:rsidRPr="00337D90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" name="AutoShape 4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66" y="2832"/>
                                  <a:ext cx="2063" cy="232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7" name="Text Box 4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24" y="2294"/>
                                  <a:ext cx="686" cy="53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F4602" w:rsidRPr="0061167C" w:rsidRDefault="00AF4602" w:rsidP="003601FB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 w:rsidRPr="0061167C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group w14:anchorId="5A212A51" id="Groupe 30" o:spid="_x0000_s1064" style="position:absolute;margin-left:-1.25pt;margin-top:.15pt;width:520.3pt;height:370.6pt;z-index:251658752" coordorigin="542,1846" coordsize="10406,7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">
                      <v:shape id="_x0000_s1065" type="#_x0000_t202" style="position:absolute;left:542;top:1846;width:10406;height:74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51LcUA&#10;AADbAAAADwAAAGRycy9kb3ducmV2LnhtbESPS2vDMBCE74X+B7GFXEoi50EeruVQAi3prU1Dcl2s&#10;jW1qrVxJcZx/HxUCPQ4z8w2TrXvTiI6cry0rGI8SEMSF1TWXCvbfb8MlCB+QNTaWScGVPKzzx4cM&#10;U20v/EXdLpQiQtinqKAKoU2l9EVFBv3ItsTRO1lnMETpSqkdXiLcNHKSJHNpsOa4UGFLm4qKn93Z&#10;KFjOtt3Rf0w/D8X81KzC86J7/3VKDZ761xcQgfrwH763t1rBdAx/X+IP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jnUtxQAAANsAAAAPAAAAAAAAAAAAAAAAAJgCAABkcnMv&#10;ZG93bnJldi54bWxQSwUGAAAAAAQABAD1AAAAigMAAAAA&#10;">
                        <v:textbox>
                          <w:txbxContent>
                            <w:p w:rsidR="00AF4602" w:rsidRDefault="00AF4602" w:rsidP="003601FB">
                              <w:r>
                                <w:rPr>
                                  <w:noProof/>
                                  <w:lang w:eastAsia="fr-FR"/>
                                </w:rPr>
                                <w:drawing>
                                  <wp:inline distT="0" distB="0" distL="0" distR="0" wp14:anchorId="43B5ACDB" wp14:editId="2BB5151E">
                                    <wp:extent cx="6063615" cy="4572000"/>
                                    <wp:effectExtent l="0" t="0" r="0" b="0"/>
                                    <wp:docPr id="48" name="Image 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063615" cy="4572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shape id="AutoShape 29" o:spid="_x0000_s1066" type="#_x0000_t32" style="position:absolute;left:907;top:4551;width:324;height:268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1F318MAAADbAAAADwAAAGRycy9kb3ducmV2LnhtbESPT2sCMRTE7wW/Q3hCb91sLRZZjVKF&#10;gvRS/AN6fGyeu8HNy7KJm/XbN4LQ4zAzv2EWq8E2oqfOG8cK3rMcBHHptOFKwfHw/TYD4QOyxsYx&#10;KbiTh9Vy9LLAQrvIO+r3oRIJwr5ABXUIbSGlL2uy6DPXEifv4jqLIcmukrrDmOC2kZM8/5QWDaeF&#10;Glva1FRe9zerwMRf07fbTVz/nM5eRzL3qTNKvY6HrzmIQEP4Dz/bW63gYwKPL+kHyO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NRd9fDAAAA2wAAAA8AAAAAAAAAAAAA&#10;AAAAoQIAAGRycy9kb3ducmV2LnhtbFBLBQYAAAAABAAEAPkAAACRAwAAAAA=&#10;">
                        <v:stroke endarrow="block"/>
                      </v:shape>
                      <v:shape id="Text Box 30" o:spid="_x0000_s1067" type="#_x0000_t202" style="position:absolute;left:608;top:7239;width:623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BOwcUA&#10;AADbAAAADwAAAGRycy9kb3ducmV2LnhtbESPQWvCQBSE74L/YXmFXqRuNGI1uooILfamaWmvj+wz&#10;Cc2+jbvbmP77bkHwOMzMN8x625tGdOR8bVnBZJyAIC6srrlU8PH+8rQA4QOyxsYyKfglD9vNcLDG&#10;TNsrn6jLQykihH2GCqoQ2kxKX1Rk0I9tSxy9s3UGQ5SulNrhNcJNI6dJMpcGa44LFba0r6j4zn+M&#10;gsXs0H35t/T4WczPzTKMnrvXi1Pq8aHfrUAE6sM9fGsftII0hf8v8Qf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EE7BxQAAANsAAAAPAAAAAAAAAAAAAAAAAJgCAABkcnMv&#10;ZG93bnJldi54bWxQSwUGAAAAAAQABAD1AAAAigMAAAAA&#10;">
                        <v:textbox>
                          <w:txbxContent>
                            <w:p w:rsidR="00AF4602" w:rsidRPr="00981D82" w:rsidRDefault="00AF4602" w:rsidP="003601FB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981D82">
                                <w:rPr>
                                  <w:b/>
                                  <w:sz w:val="32"/>
                                  <w:szCs w:val="32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AutoShape 31" o:spid="_x0000_s1068" type="#_x0000_t32" style="position:absolute;left:2261;top:5776;width:2730;height:281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/RKOMIAAADbAAAADwAAAGRycy9kb3ducmV2LnhtbESPQWsCMRSE74L/ITyhN81aq8jWKCoI&#10;0ouohXp8bF53g5uXZZNu1n/fCIUeh5n5hllteluLjlpvHCuYTjIQxIXThksFn9fDeAnCB2SNtWNS&#10;8CAPm/VwsMJcu8hn6i6hFAnCPkcFVQhNLqUvKrLoJ64hTt63ay2GJNtS6hZjgttavmbZQlo0nBYq&#10;bGhfUXG//FgFJp5M1xz3cffxdfM6knnMnVHqZdRv30EE6sN/+K991Apmb/D8kn6AX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/RKOMIAAADbAAAADwAAAAAAAAAAAAAA&#10;AAChAgAAZHJzL2Rvd25yZXYueG1sUEsFBgAAAAAEAAQA+QAAAJADAAAAAA==&#10;">
                        <v:stroke endarrow="block"/>
                      </v:shape>
                      <v:shape id="Text Box 32" o:spid="_x0000_s1069" type="#_x0000_t202" style="position:absolute;left:1810;top:8592;width:709;height: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VzLsUA&#10;AADbAAAADwAAAGRycy9kb3ducmV2LnhtbESPQWvCQBSE74X+h+UVvIhuqjZqdJVSUPRmVdrrI/tM&#10;QrNv091tTP99VxB6HGbmG2a57kwtWnK+sqzgeZiAIM6trrhQcD5tBjMQPiBrrC2Tgl/ysF49Piwx&#10;0/bK79QeQyEihH2GCsoQmkxKn5dk0A9tQxy9i3UGQ5SukNrhNcJNLUdJkkqDFceFEht6Kyn/Ov4Y&#10;BbPJrv30+/HhI08v9Tz0p+322ynVe+peFyACdeE/fG/vtILxC9y+x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tXMuxQAAANsAAAAPAAAAAAAAAAAAAAAAAJgCAABkcnMv&#10;ZG93bnJldi54bWxQSwUGAAAAAAQABAD1AAAAigMAAAAA&#10;">
                        <v:textbox>
                          <w:txbxContent>
                            <w:p w:rsidR="00AF4602" w:rsidRPr="00981D82" w:rsidRDefault="00AF4602" w:rsidP="003601FB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981D82">
                                <w:rPr>
                                  <w:b/>
                                  <w:sz w:val="32"/>
                                  <w:szCs w:val="32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AutoShape 33" o:spid="_x0000_s1070" type="#_x0000_t32" style="position:absolute;left:3529;top:5970;width:2473;height:266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px1MMAAADbAAAADwAAAGRycy9kb3ducmV2LnhtbESPwWrDMBBE74X8g9hAb7WclITiRjGJ&#10;oRB6CUkL7XGxNraItTKWajl/XxUKOQ4z84bZlJPtxEiDN44VLLIcBHHttOFGwefH29MLCB+QNXaO&#10;ScGNPJTb2cMGC+0in2g8h0YkCPsCFbQh9IWUvm7Jos9cT5y8ixsshiSHRuoBY4LbTi7zfC0tGk4L&#10;LfZUtVRfzz9WgYlHM/aHKu7fv769jmRuK2eUepxPu1cQgaZwD/+3D1rB8xr+vqQfIL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xqcdTDAAAA2wAAAA8AAAAAAAAAAAAA&#10;AAAAoQIAAGRycy9kb3ducmV2LnhtbFBLBQYAAAAABAAEAPkAAACRAwAAAAA=&#10;">
                        <v:stroke endarrow="block"/>
                      </v:shape>
                      <v:shape id="Text Box 34" o:spid="_x0000_s1071" type="#_x0000_t202" style="position:absolute;left:3164;top:8635;width:795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tIwsUA&#10;AADbAAAADwAAAGRycy9kb3ducmV2LnhtbESPT2sCMRTE74V+h/CEXopmW0XtdqNIQdFba0Wvj83b&#10;P7h5WZN03X77RhB6HGbmN0y27E0jOnK+tqzgZZSAIM6trrlUcPheD+cgfEDW2FgmBb/kYbl4fMgw&#10;1fbKX9TtQykihH2KCqoQ2lRKn1dk0I9sSxy9wjqDIUpXSu3wGuGmka9JMpUGa44LFbb0UVF+3v8Y&#10;BfPJtjv53fjzmE+L5i08z7rNxSn1NOhX7yAC9eE/fG9vtYLxDG5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K0jCxQAAANsAAAAPAAAAAAAAAAAAAAAAAJgCAABkcnMv&#10;ZG93bnJldi54bWxQSwUGAAAAAAQABAD1AAAAigMAAAAA&#10;">
                        <v:textbox>
                          <w:txbxContent>
                            <w:p w:rsidR="00AF4602" w:rsidRPr="00981D82" w:rsidRDefault="00AF4602" w:rsidP="003601FB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t xml:space="preserve">   </w:t>
                              </w:r>
                              <w:r w:rsidRPr="00981D82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3 </w:t>
                              </w:r>
                            </w:p>
                          </w:txbxContent>
                        </v:textbox>
                      </v:shape>
                      <v:shape id="AutoShape 35" o:spid="_x0000_s1072" type="#_x0000_t32" style="position:absolute;left:8387;top:4207;width:1547;height:245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rlAPb4AAADbAAAADwAAAGRycy9kb3ducmV2LnhtbERPTYvCMBC9L/gfwgje1lRlF6lGUUEQ&#10;L8u6C3ocmrENNpPSxKb+e3MQPD7e93Ld21p01HrjWMFknIEgLpw2XCr4/9t/zkH4gKyxdkwKHuRh&#10;vRp8LDHXLvIvdadQihTCPkcFVQhNLqUvKrLox64hTtzVtRZDgm0pdYsxhdtaTrPsW1o0nBoqbGhX&#10;UXE73a0CE39M1xx2cXs8X7yOZB5fzig1GvabBYhAfXiLX+6DVjBLY9OX9APk6gk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CuUA9vgAAANsAAAAPAAAAAAAAAAAAAAAAAKEC&#10;AABkcnMvZG93bnJldi54bWxQSwUGAAAAAAQABAD5AAAAjAMAAAAA&#10;">
                        <v:stroke endarrow="block"/>
                      </v:shape>
                      <v:shape id="Text Box 36" o:spid="_x0000_s1073" type="#_x0000_t202" style="position:absolute;left:9590;top:3562;width:688;height:6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h5K8QA&#10;AADbAAAADwAAAGRycy9kb3ducmV2LnhtbESPT2sCMRTE74LfITzBi9SsWqxujVKEFnvzH/b62Dx3&#10;Fzcv2ySu67c3hYLHYWZ+wyxWralEQ86XlhWMhgkI4szqknMFx8PnywyED8gaK8uk4E4eVstuZ4Gp&#10;tjfeUbMPuYgQ9ikqKEKoUyl9VpBBP7Q1cfTO1hkMUbpcaoe3CDeVHCfJVBosOS4UWNO6oOyyvxoF&#10;s9dN8+O/J9tTNj1X8zB4a75+nVL9XvvxDiJQG57h//ZGK5jM4e9L/AF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4eSvEAAAA2wAAAA8AAAAAAAAAAAAAAAAAmAIAAGRycy9k&#10;b3ducmV2LnhtbFBLBQYAAAAABAAEAPUAAACJAwAAAAA=&#10;">
                        <v:textbox>
                          <w:txbxContent>
                            <w:p w:rsidR="00AF4602" w:rsidRPr="00967395" w:rsidRDefault="00AF4602" w:rsidP="003601FB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967395">
                                <w:rPr>
                                  <w:b/>
                                  <w:sz w:val="32"/>
                                  <w:szCs w:val="32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AutoShape 37" o:spid="_x0000_s1074" type="#_x0000_t32" style="position:absolute;left:9590;top:6808;width:473;height:150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vosjL8AAADbAAAADwAAAGRycy9kb3ducmV2LnhtbERPS2vCQBC+F/wPywi91Y0hiI2uIhZB&#10;pBcfhx6H7LgJZmdDdqrpv3cPBY8f33u5Hnyr7tTHJrCB6SQDRVwF27AzcDnvPuagoiBbbAOTgT+K&#10;sF6N3pZY2vDgI91P4lQK4ViigVqkK7WOVU0e4yR0xIm7ht6jJNg7bXt8pHDf6jzLZtpjw6mhxo62&#10;NVW306838HPx35958eVd4c5yFDo0eTEz5n08bBaghAZ5if/de2ugSOvTl/QD9OoJ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3vosjL8AAADbAAAADwAAAAAAAAAAAAAAAACh&#10;AgAAZHJzL2Rvd25yZXYueG1sUEsFBgAAAAAEAAQA+QAAAI0DAAAAAA==&#10;">
                        <v:stroke endarrow="block"/>
                      </v:shape>
                      <v:shape id="Text Box 38" o:spid="_x0000_s1075" type="#_x0000_t202" style="position:absolute;left:9741;top:8312;width:644;height: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gGUMUA&#10;AADbAAAADwAAAGRycy9kb3ducmV2LnhtbESPT2vCQBTE70K/w/IKXkQ3WvFPmo0UocXerBW9PrLP&#10;JDT7Nt1dY/rtu4WCx2FmfsNkm940oiPna8sKppMEBHFhdc2lguPn63gFwgdkjY1lUvBDHjb5wyDD&#10;VNsbf1B3CKWIEPYpKqhCaFMpfVGRQT+xLXH0LtYZDFG6UmqHtwg3jZwlyUIarDkuVNjStqLi63A1&#10;ClbzXXf270/7U7G4NOswWnZv306p4WP/8gwiUB/u4f/2TiuYT+HvS/wB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iAZQxQAAANsAAAAPAAAAAAAAAAAAAAAAAJgCAABkcnMv&#10;ZG93bnJldi54bWxQSwUGAAAAAAQABAD1AAAAigMAAAAA&#10;">
                        <v:textbox>
                          <w:txbxContent>
                            <w:p w:rsidR="00AF4602" w:rsidRPr="00967395" w:rsidRDefault="00AF4602" w:rsidP="003601FB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967395">
                                <w:rPr>
                                  <w:b/>
                                  <w:sz w:val="32"/>
                                  <w:szCs w:val="32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AutoShape 39" o:spid="_x0000_s1076" type="#_x0000_t32" style="position:absolute;left:4238;top:8312;width:1097;height:55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QXYMMAAADbAAAADwAAAGRycy9kb3ducmV2LnhtbESPT2vCQBTE74LfYXlCb7oxBKnRVaSl&#10;UKQX/xw8PrLPTTD7NmRfNf32XaHQ4zAzv2HW28G36k59bAIbmM8yUMRVsA07A+fTx/QVVBRki21g&#10;MvBDEbab8WiNpQ0PPtD9KE4lCMcSDdQiXal1rGryGGehI07eNfQeJcneadvjI8F9q/MsW2iPDaeF&#10;Gjt6q6m6Hb+9gcvZfy3z4t27wp3kILRv8mJhzMtk2K1ACQ3yH/5rf1oDRQ7PL+kH6M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FkF2DDAAAA2wAAAA8AAAAAAAAAAAAA&#10;AAAAoQIAAGRycy9kb3ducmV2LnhtbFBLBQYAAAAABAAEAPkAAACRAwAAAAA=&#10;">
                        <v:stroke endarrow="block"/>
                      </v:shape>
                      <v:shape id="Text Box 40" o:spid="_x0000_s1077" type="#_x0000_t202" style="position:absolute;left:5335;top:8635;width:667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Y9vMUA&#10;AADbAAAADwAAAGRycy9kb3ducmV2LnhtbESPW2sCMRSE3wv+h3AEX4pmveBlaxQRKvattaKvh81x&#10;d+nmZE3Sdf33Rij0cZiZb5jlujWVaMj50rKC4SABQZxZXXKu4Pj93p+D8AFZY2WZFNzJw3rVeVli&#10;qu2Nv6g5hFxECPsUFRQh1KmUPivIoB/Ymjh6F+sMhihdLrXDW4SbSo6SZCoNlhwXCqxpW1D2c/g1&#10;CuaTfXP2H+PPUza9VIvwOmt2V6dUr9tu3kAEasN/+K+91womY3h+iT9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Fj28xQAAANsAAAAPAAAAAAAAAAAAAAAAAJgCAABkcnMv&#10;ZG93bnJldi54bWxQSwUGAAAAAAQABAD1AAAAigMAAAAA&#10;">
                        <v:textbox>
                          <w:txbxContent>
                            <w:p w:rsidR="00AF4602" w:rsidRPr="00D04198" w:rsidRDefault="00AF4602" w:rsidP="003601FB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D04198">
                                <w:rPr>
                                  <w:b/>
                                  <w:sz w:val="32"/>
                                  <w:szCs w:val="32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shape id="AutoShape 41" o:spid="_x0000_s1078" type="#_x0000_t32" style="position:absolute;left:7011;top:8183;width:1612;height:45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Eqj8MAAADbAAAADwAAAGRycy9kb3ducmV2LnhtbESPzWrDMBCE74W8g9hAbo1cI0LiRAml&#10;pRBKL/k55LhYW9nUWhlrm7hvXxUKOQ4z8w2z2Y2hU1caUhvZwtO8AEVcR9eyt3A+vT0uQSVBdthF&#10;Jgs/lGC3nTxssHLxxge6HsWrDOFUoYVGpK+0TnVDAdM89sTZ+4xDQMly8NoNeMvw0OmyKBY6YMt5&#10;ocGeXhqqv47fwcLlHD5WpXkN3viTHITe29IsrJ1Nx+c1KKFR7uH/9t5ZMAb+vuQfoL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HBKo/DAAAA2wAAAA8AAAAAAAAAAAAA&#10;AAAAoQIAAGRycy9kb3ducmV2LnhtbFBLBQYAAAAABAAEAPkAAACRAwAAAAA=&#10;">
                        <v:stroke endarrow="block"/>
                      </v:shape>
                      <v:shape id="Text Box 42" o:spid="_x0000_s1079" type="#_x0000_t202" style="position:absolute;left:8623;top:8441;width:623;height: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MAU8QA&#10;AADbAAAADwAAAGRycy9kb3ducmV2LnhtbESPQWsCMRSE70L/Q3gFL6JZrVW7NYoIFXtrVdrrY/Pc&#10;Xdy8rElc13/fFASPw8x8w8yXralEQ86XlhUMBwkI4szqknMFh/1HfwbCB2SNlWVScCMPy8VTZ46p&#10;tlf+pmYXchEh7FNUUIRQp1L6rCCDfmBr4ugdrTMYonS51A6vEW4qOUqSiTRYclwosKZ1QdlpdzEK&#10;ZuNt8+s/X75+ssmxegu9abM5O6W6z+3qHUSgNjzC9/ZWKxi/wv+X+A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zAFPEAAAA2wAAAA8AAAAAAAAAAAAAAAAAmAIAAGRycy9k&#10;b3ducmV2LnhtbFBLBQYAAAAABAAEAPUAAACJAwAAAAA=&#10;">
                        <v:textbox>
                          <w:txbxContent>
                            <w:p w:rsidR="00AF4602" w:rsidRPr="00337D90" w:rsidRDefault="00AF4602" w:rsidP="003601FB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337D90">
                                <w:rPr>
                                  <w:b/>
                                  <w:sz w:val="32"/>
                                  <w:szCs w:val="32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AutoShape 43" o:spid="_x0000_s1080" type="#_x0000_t32" style="position:absolute;left:1466;top:2832;width:2063;height:232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f6i8UAAADbAAAADwAAAGRycy9kb3ducmV2LnhtbESPQWvCQBSE7wX/w/KE3uompUiNriKC&#10;pVh6qJagt0f2mQSzb8PuaqK/3i0IPQ4z8w0zW/SmERdyvrasIB0lIIgLq2suFfzu1i/vIHxA1thY&#10;JgVX8rCYD55mmGnb8Q9dtqEUEcI+QwVVCG0mpS8qMuhHtiWO3tE6gyFKV0rtsItw08jXJBlLgzXH&#10;hQpbWlVUnLZno2D/NTnn1/ybNnk62RzQGX/bfSj1POyXUxCB+vAffrQ/tYK3Mfx9iT9Az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Bf6i8UAAADbAAAADwAAAAAAAAAA&#10;AAAAAAChAgAAZHJzL2Rvd25yZXYueG1sUEsFBgAAAAAEAAQA+QAAAJMDAAAAAA==&#10;">
                        <v:stroke endarrow="block"/>
                      </v:shape>
                      <v:shape id="Text Box 44" o:spid="_x0000_s1081" type="#_x0000_t202" style="position:absolute;left:1124;top:2294;width:686;height: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07v8UA&#10;AADbAAAADwAAAGRycy9kb3ducmV2LnhtbESPT2sCMRTE70K/Q3hCL6LZtqJ2u1FKQbE3a0Wvj83b&#10;P7h52Sbpuv32Rih4HGbmN0y26k0jOnK+tqzgaZKAIM6trrlUcPhejxcgfEDW2FgmBX/kYbV8GGSY&#10;anvhL+r2oRQRwj5FBVUIbSqlzysy6Ce2JY5eYZ3BEKUrpXZ4iXDTyOckmUmDNceFClv6qCg/73+N&#10;gsV0253858vumM+K5jWM5t3mxyn1OOzf30AE6sM9/N/eagXTOdy+xB8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LTu/xQAAANsAAAAPAAAAAAAAAAAAAAAAAJgCAABkcnMv&#10;ZG93bnJldi54bWxQSwUGAAAAAAQABAD1AAAAigMAAAAA&#10;">
                        <v:textbox>
                          <w:txbxContent>
                            <w:p w:rsidR="00AF4602" w:rsidRPr="0061167C" w:rsidRDefault="00AF4602" w:rsidP="003601FB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61167C">
                                <w:rPr>
                                  <w:b/>
                                  <w:sz w:val="32"/>
                                  <w:szCs w:val="32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>1 Arbre d’entrainement</w:t>
            </w:r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L’arbre de la pompe est animé d’un mouvement de rotation depuis la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distribution ; mouvement qu’il transmet au plateau à cames.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>2 Plateau à cames</w:t>
            </w:r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Le plateau à cames, entraîné en rotation, va s’animer d’un mouvement de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translation en prenant appui sur les galets de l’anneau d’avance.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Ce double mouvement est transmis à l’élément de pompage.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>3 Elément de pompage</w:t>
            </w:r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Le mouvement de rotation va permettre à l’élément de pompage de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communiquer successivement avec les différentes sorties d’injection.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Le mouvement de translation va successivement permettre à l’élément de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pompage d’admettre et de refouler le fuel.</w:t>
            </w:r>
          </w:p>
          <w:p w:rsidR="003601FB" w:rsidRDefault="003601FB" w:rsidP="00AF4602"/>
        </w:tc>
        <w:tc>
          <w:tcPr>
            <w:tcW w:w="10560" w:type="dxa"/>
          </w:tcPr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>4 Valve de dosage de fuel</w:t>
            </w:r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Le fuel refoulé par l’élément de pompage sera soit 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- dirigé vers une sortie d’injection si la valve de dosage de fuel obstrue la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canalisation de retour au carter ;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- dirigé vers le carter si la valve de dosage de fuel n’obstrue pas la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canalisation de retour au carter.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>5 Solé</w:t>
            </w:r>
            <w:r>
              <w:rPr>
                <w:b/>
                <w:sz w:val="24"/>
                <w:szCs w:val="24"/>
                <w:u w:val="single"/>
              </w:rPr>
              <w:t>n</w:t>
            </w:r>
            <w:r w:rsidRPr="00FE18DD">
              <w:rPr>
                <w:b/>
                <w:sz w:val="24"/>
                <w:szCs w:val="24"/>
                <w:u w:val="single"/>
              </w:rPr>
              <w:t>oïde de dosage de fuel</w:t>
            </w:r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Alimenté par l’ECM Pompe, ce solénoïde commande l’activation de la valve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de dosage.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>6 Piston d’avance</w:t>
            </w:r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Le piston d’avance décale en rotation l’anneau d’avance de quelques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Degrés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FE18DD">
              <w:rPr>
                <w:b/>
                <w:sz w:val="24"/>
                <w:szCs w:val="24"/>
              </w:rPr>
              <w:t xml:space="preserve"> permettant ainsi de modifier d’autant l’avance à l’injection</w:t>
            </w:r>
            <w:r w:rsidRPr="00FE18DD">
              <w:rPr>
                <w:sz w:val="24"/>
                <w:szCs w:val="24"/>
              </w:rPr>
              <w:t>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>7 Solénoïde de contrôle d’avance</w:t>
            </w:r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Alimenté par l’ECM Pompe, ce solénoïde commande le déplacement du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</w:rPr>
              <w:t>piston d’avance et donc la rotation de l’anneau d’avance.</w:t>
            </w: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sz w:val="24"/>
                <w:szCs w:val="24"/>
              </w:rPr>
            </w:pPr>
          </w:p>
          <w:p w:rsidR="003601FB" w:rsidRPr="00FE18DD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FE18DD">
              <w:rPr>
                <w:b/>
                <w:sz w:val="24"/>
                <w:szCs w:val="24"/>
                <w:u w:val="single"/>
              </w:rPr>
              <w:t>8 Pompe de transfert</w:t>
            </w:r>
            <w:r w:rsidRPr="00FE18DD">
              <w:rPr>
                <w:b/>
                <w:sz w:val="24"/>
                <w:szCs w:val="24"/>
              </w:rPr>
              <w:t> :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La pompe de transfert doit fournir un débit suffisant pour la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consommation du moteur, la gestion de l’avance, la lubrification et le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refroidissement des éléments internes à la pompe.</w:t>
            </w:r>
          </w:p>
          <w:p w:rsidR="003601FB" w:rsidRDefault="003601FB" w:rsidP="00AF4602">
            <w:pPr>
              <w:tabs>
                <w:tab w:val="left" w:pos="3544"/>
              </w:tabs>
              <w:ind w:left="1064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 wp14:anchorId="42E6B5C8" wp14:editId="27D8A508">
                      <wp:simplePos x="0" y="0"/>
                      <wp:positionH relativeFrom="column">
                        <wp:posOffset>988695</wp:posOffset>
                      </wp:positionH>
                      <wp:positionV relativeFrom="paragraph">
                        <wp:posOffset>1534160</wp:posOffset>
                      </wp:positionV>
                      <wp:extent cx="4093535" cy="531628"/>
                      <wp:effectExtent l="0" t="0" r="21590" b="20955"/>
                      <wp:wrapNone/>
                      <wp:docPr id="3" name="Rectangl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3535" cy="531628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F4602" w:rsidRPr="005974C8" w:rsidRDefault="00AF4602" w:rsidP="003601FB">
                                  <w:pPr>
                                    <w:spacing w:before="120" w:after="120"/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5974C8">
                                    <w:rPr>
                                      <w:sz w:val="36"/>
                                    </w:rPr>
                                    <w:t xml:space="preserve">Chariot élévateur FENWICK-LINDE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2E6B5C8" id="Rectangle 3" o:spid="_x0000_s1082" style="position:absolute;left:0;text-align:left;margin-left:77.85pt;margin-top:120.8pt;width:322.35pt;height:41.85pt;z-index:25167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" fillcolor="#4f81bd [3204]" strokecolor="#243f60 [1604]" strokeweight="2pt">
                      <v:textbox>
                        <w:txbxContent>
                          <w:p w:rsidR="00AF4602" w:rsidRPr="005974C8" w:rsidRDefault="00AF4602" w:rsidP="003601FB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 xml:space="preserve">Chariot élévateur FENWICK-LINDE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</w:tbl>
    <w:p w:rsidR="003601FB" w:rsidRDefault="003601FB" w:rsidP="003601FB"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60"/>
        <w:gridCol w:w="10560"/>
      </w:tblGrid>
      <w:tr w:rsidR="003601FB" w:rsidTr="00AF4602">
        <w:tc>
          <w:tcPr>
            <w:tcW w:w="10560" w:type="dxa"/>
          </w:tcPr>
          <w:p w:rsidR="003601FB" w:rsidRPr="00554C49" w:rsidRDefault="003601FB" w:rsidP="00AF4602">
            <w:pPr>
              <w:tabs>
                <w:tab w:val="left" w:pos="3544"/>
              </w:tabs>
              <w:rPr>
                <w:b/>
                <w:sz w:val="28"/>
                <w:szCs w:val="28"/>
              </w:rPr>
            </w:pPr>
            <w:r w:rsidRPr="00554C49">
              <w:rPr>
                <w:b/>
                <w:sz w:val="28"/>
                <w:szCs w:val="28"/>
                <w:u w:val="single"/>
              </w:rPr>
              <w:lastRenderedPageBreak/>
              <w:t>Présentation de la pompe (circuit interne en phase admission)</w:t>
            </w:r>
          </w:p>
          <w:p w:rsidR="003601FB" w:rsidRPr="0061167C" w:rsidRDefault="003601FB" w:rsidP="00AF4602">
            <w:pPr>
              <w:tabs>
                <w:tab w:val="left" w:pos="3544"/>
              </w:tabs>
              <w:rPr>
                <w:b/>
                <w:sz w:val="32"/>
                <w:szCs w:val="32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 wp14:anchorId="3D3FE28C" wp14:editId="56E2E901">
                      <wp:simplePos x="0" y="0"/>
                      <wp:positionH relativeFrom="column">
                        <wp:posOffset>-99695</wp:posOffset>
                      </wp:positionH>
                      <wp:positionV relativeFrom="paragraph">
                        <wp:posOffset>71755</wp:posOffset>
                      </wp:positionV>
                      <wp:extent cx="6624955" cy="4157345"/>
                      <wp:effectExtent l="0" t="0" r="0" b="0"/>
                      <wp:wrapNone/>
                      <wp:docPr id="51" name="Zone de text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24955" cy="41573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 w:rsidP="003601FB">
                                  <w:r w:rsidRPr="00E95B77"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75DD35AD" wp14:editId="42612B0E">
                                        <wp:extent cx="6432550" cy="3912870"/>
                                        <wp:effectExtent l="0" t="0" r="6350" b="0"/>
                                        <wp:docPr id="56" name="Image 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432550" cy="39128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D3FE28C" id="Zone de texte 51" o:spid="_x0000_s1083" type="#_x0000_t202" style="position:absolute;margin-left:-7.85pt;margin-top:5.65pt;width:521.65pt;height:327.35pt;z-index:2516679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">
                      <v:textbox>
                        <w:txbxContent>
                          <w:p w:rsidR="00AF4602" w:rsidRDefault="00AF4602" w:rsidP="003601FB">
                            <w:r w:rsidRPr="00E95B77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5DD35AD" wp14:editId="42612B0E">
                                  <wp:extent cx="6432550" cy="3912870"/>
                                  <wp:effectExtent l="0" t="0" r="6350" b="0"/>
                                  <wp:docPr id="56" name="Imag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32550" cy="3912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Default="003601FB" w:rsidP="00AF4602">
            <w:pPr>
              <w:tabs>
                <w:tab w:val="left" w:pos="3544"/>
              </w:tabs>
            </w:pPr>
          </w:p>
          <w:p w:rsidR="003601FB" w:rsidRPr="00554C49" w:rsidRDefault="003601FB" w:rsidP="00AF4602">
            <w:pPr>
              <w:tabs>
                <w:tab w:val="left" w:pos="3544"/>
              </w:tabs>
              <w:rPr>
                <w:b/>
                <w:sz w:val="28"/>
                <w:szCs w:val="28"/>
              </w:rPr>
            </w:pPr>
            <w:r w:rsidRPr="00554C49">
              <w:rPr>
                <w:b/>
                <w:sz w:val="28"/>
                <w:szCs w:val="28"/>
                <w:u w:val="single"/>
              </w:rPr>
              <w:t xml:space="preserve">Distributeur </w:t>
            </w:r>
            <w:proofErr w:type="spellStart"/>
            <w:r w:rsidRPr="00554C49">
              <w:rPr>
                <w:b/>
                <w:sz w:val="28"/>
                <w:szCs w:val="28"/>
                <w:u w:val="single"/>
              </w:rPr>
              <w:t>plunger</w:t>
            </w:r>
            <w:proofErr w:type="spellEnd"/>
            <w:r w:rsidRPr="00554C49">
              <w:rPr>
                <w:b/>
                <w:sz w:val="28"/>
                <w:szCs w:val="28"/>
              </w:rPr>
              <w:t> :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Sous l’effet du ressort et de la descente de came, le piston</w:t>
            </w:r>
          </w:p>
          <w:p w:rsidR="003601FB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distributeur se déplace sur la gauche.</w:t>
            </w:r>
          </w:p>
          <w:p w:rsidR="003601FB" w:rsidRPr="00554C49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</w:p>
          <w:p w:rsidR="003601FB" w:rsidRPr="00554C49" w:rsidRDefault="003601FB" w:rsidP="00AF4602">
            <w:pPr>
              <w:tabs>
                <w:tab w:val="left" w:pos="3544"/>
              </w:tabs>
              <w:rPr>
                <w:b/>
                <w:sz w:val="28"/>
                <w:szCs w:val="28"/>
              </w:rPr>
            </w:pPr>
            <w:r w:rsidRPr="00554C49">
              <w:rPr>
                <w:b/>
                <w:sz w:val="28"/>
                <w:szCs w:val="28"/>
                <w:u w:val="single"/>
              </w:rPr>
              <w:t xml:space="preserve">Speed timing </w:t>
            </w:r>
            <w:proofErr w:type="spellStart"/>
            <w:r w:rsidRPr="00554C49">
              <w:rPr>
                <w:b/>
                <w:sz w:val="28"/>
                <w:szCs w:val="28"/>
                <w:u w:val="single"/>
              </w:rPr>
              <w:t>sensor</w:t>
            </w:r>
            <w:proofErr w:type="spellEnd"/>
            <w:r w:rsidRPr="00554C49">
              <w:rPr>
                <w:b/>
                <w:sz w:val="28"/>
                <w:szCs w:val="28"/>
              </w:rPr>
              <w:t> :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Le capteur de position détecte la position instantanée de l’arbre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d’entraînement de la pompe par rapport à la tête hydraulique, ainsi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que sa vitesse de rotation et en informe l’ECM Pompe.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</w:p>
          <w:p w:rsidR="003601FB" w:rsidRPr="00554C49" w:rsidRDefault="003601FB" w:rsidP="00AF4602">
            <w:pPr>
              <w:tabs>
                <w:tab w:val="left" w:pos="3544"/>
              </w:tabs>
              <w:rPr>
                <w:b/>
                <w:sz w:val="28"/>
                <w:szCs w:val="28"/>
              </w:rPr>
            </w:pPr>
            <w:proofErr w:type="spellStart"/>
            <w:r w:rsidRPr="00554C49">
              <w:rPr>
                <w:b/>
                <w:sz w:val="28"/>
                <w:szCs w:val="28"/>
                <w:u w:val="single"/>
              </w:rPr>
              <w:t>Pump</w:t>
            </w:r>
            <w:proofErr w:type="spellEnd"/>
            <w:r w:rsidRPr="00554C49">
              <w:rPr>
                <w:b/>
                <w:sz w:val="28"/>
                <w:szCs w:val="28"/>
                <w:u w:val="single"/>
              </w:rPr>
              <w:t xml:space="preserve"> ECM</w:t>
            </w:r>
            <w:r w:rsidRPr="00554C49">
              <w:rPr>
                <w:b/>
                <w:sz w:val="28"/>
                <w:szCs w:val="28"/>
              </w:rPr>
              <w:t> :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Compte tenu des données fournies par le capteur, l’ECM Pompe</w:t>
            </w:r>
          </w:p>
          <w:p w:rsidR="003601FB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n’alimente pas le solénoïde de dosage de fuel.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</w:p>
          <w:p w:rsidR="003601FB" w:rsidRPr="00554C49" w:rsidRDefault="003601FB" w:rsidP="00AF4602">
            <w:pPr>
              <w:tabs>
                <w:tab w:val="left" w:pos="3544"/>
              </w:tabs>
              <w:rPr>
                <w:b/>
                <w:sz w:val="28"/>
                <w:szCs w:val="28"/>
              </w:rPr>
            </w:pPr>
            <w:r w:rsidRPr="00554C49">
              <w:rPr>
                <w:b/>
                <w:sz w:val="28"/>
                <w:szCs w:val="28"/>
                <w:u w:val="single"/>
              </w:rPr>
              <w:t xml:space="preserve">Fuel </w:t>
            </w:r>
            <w:proofErr w:type="spellStart"/>
            <w:r w:rsidRPr="00554C49">
              <w:rPr>
                <w:b/>
                <w:sz w:val="28"/>
                <w:szCs w:val="28"/>
                <w:u w:val="single"/>
              </w:rPr>
              <w:t>quantity</w:t>
            </w:r>
            <w:proofErr w:type="spellEnd"/>
            <w:r w:rsidRPr="00554C49">
              <w:rPr>
                <w:b/>
                <w:sz w:val="28"/>
                <w:szCs w:val="28"/>
                <w:u w:val="single"/>
              </w:rPr>
              <w:t xml:space="preserve"> </w:t>
            </w:r>
            <w:proofErr w:type="spellStart"/>
            <w:r w:rsidRPr="00554C49">
              <w:rPr>
                <w:b/>
                <w:sz w:val="28"/>
                <w:szCs w:val="28"/>
                <w:u w:val="single"/>
              </w:rPr>
              <w:t>solenoid</w:t>
            </w:r>
            <w:proofErr w:type="spellEnd"/>
            <w:r w:rsidRPr="00554C49">
              <w:rPr>
                <w:b/>
                <w:sz w:val="28"/>
                <w:szCs w:val="28"/>
              </w:rPr>
              <w:t> :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Le solénoïde de dosage de fuel n’étant pas alimenté, la chambre du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piston distributeur se trouve en communication avec la pression de</w:t>
            </w:r>
          </w:p>
          <w:p w:rsidR="003601FB" w:rsidRPr="00B535C1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transfert.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B535C1">
              <w:rPr>
                <w:b/>
                <w:sz w:val="24"/>
                <w:szCs w:val="24"/>
              </w:rPr>
              <w:t>Le piston distributeur se trouve en phase d’admission, préparant la</w:t>
            </w:r>
          </w:p>
          <w:p w:rsidR="003601FB" w:rsidRDefault="003601FB" w:rsidP="00AF4602">
            <w:pPr>
              <w:tabs>
                <w:tab w:val="left" w:pos="3544"/>
              </w:tabs>
            </w:pPr>
            <w:r w:rsidRPr="00B535C1">
              <w:rPr>
                <w:b/>
                <w:sz w:val="24"/>
                <w:szCs w:val="24"/>
              </w:rPr>
              <w:t>prochaine injection.</w:t>
            </w:r>
          </w:p>
        </w:tc>
        <w:tc>
          <w:tcPr>
            <w:tcW w:w="10560" w:type="dxa"/>
          </w:tcPr>
          <w:p w:rsidR="003601FB" w:rsidRPr="00554C49" w:rsidRDefault="003601FB" w:rsidP="00AF4602">
            <w:pPr>
              <w:tabs>
                <w:tab w:val="left" w:pos="3544"/>
              </w:tabs>
              <w:ind w:left="1347"/>
              <w:rPr>
                <w:b/>
                <w:sz w:val="28"/>
                <w:szCs w:val="28"/>
                <w:u w:val="single"/>
              </w:rPr>
            </w:pPr>
            <w:r w:rsidRPr="00554C49">
              <w:rPr>
                <w:b/>
                <w:sz w:val="28"/>
                <w:szCs w:val="28"/>
                <w:u w:val="single"/>
              </w:rPr>
              <w:t>Présentation de la pompe (circ</w:t>
            </w:r>
            <w:r>
              <w:rPr>
                <w:b/>
                <w:sz w:val="28"/>
                <w:szCs w:val="28"/>
                <w:u w:val="single"/>
              </w:rPr>
              <w:t>uit interne en phase injection)</w:t>
            </w:r>
          </w:p>
          <w:p w:rsidR="003601FB" w:rsidRPr="00554C49" w:rsidRDefault="003601FB" w:rsidP="00AF4602">
            <w:pPr>
              <w:tabs>
                <w:tab w:val="left" w:pos="3544"/>
              </w:tabs>
              <w:ind w:left="1347"/>
              <w:rPr>
                <w:sz w:val="28"/>
                <w:szCs w:val="28"/>
              </w:rPr>
            </w:pP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Le capteur de position détecte le passage d’une dent manquante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indiquant l’arrivée imminente du piston correspondant au PMH de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compression.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Sous l’effet de la montée de came, le piston distributeur se déplace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vers la droite.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L’ECM Pompe alimente le solénoïde de dosage de fuel.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Le solénoïde de dosage de fuel étant alimenté, la valve de dosage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isole la chambre du piston distributeur du carter de pompe (pression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de transfert).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 xml:space="preserve">Le piston distributeur se déplaçant vers la </w:t>
            </w:r>
            <w:proofErr w:type="gramStart"/>
            <w:r w:rsidRPr="00B535C1">
              <w:rPr>
                <w:b/>
                <w:sz w:val="24"/>
                <w:szCs w:val="24"/>
              </w:rPr>
              <w:t>droite ,</w:t>
            </w:r>
            <w:proofErr w:type="gramEnd"/>
            <w:r w:rsidRPr="00B535C1">
              <w:rPr>
                <w:b/>
                <w:sz w:val="24"/>
                <w:szCs w:val="24"/>
              </w:rPr>
              <w:t xml:space="preserve"> le fuel est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obligatoirement évacué vers la conduite d’injection correspondante.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Dès que l’ECM  pompe coupera l’alimentation du solénoïde de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dosage de fuel, le débit évacué par le piston distributeur pourra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1347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retrouver le carter de pompe. L’injection sera terminée.</w:t>
            </w:r>
          </w:p>
          <w:p w:rsidR="003601FB" w:rsidRDefault="003601FB" w:rsidP="00AF4602">
            <w:pPr>
              <w:tabs>
                <w:tab w:val="left" w:pos="3544"/>
              </w:tabs>
              <w:ind w:left="1064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9232" behindDoc="0" locked="0" layoutInCell="1" allowOverlap="1" wp14:anchorId="5A11A487" wp14:editId="71E1AEB9">
                      <wp:simplePos x="0" y="0"/>
                      <wp:positionH relativeFrom="column">
                        <wp:posOffset>1141095</wp:posOffset>
                      </wp:positionH>
                      <wp:positionV relativeFrom="paragraph">
                        <wp:posOffset>1996440</wp:posOffset>
                      </wp:positionV>
                      <wp:extent cx="4093535" cy="531628"/>
                      <wp:effectExtent l="0" t="0" r="21590" b="20955"/>
                      <wp:wrapNone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3535" cy="531628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F4602" w:rsidRPr="005974C8" w:rsidRDefault="00AF4602" w:rsidP="003601FB">
                                  <w:pPr>
                                    <w:spacing w:before="120" w:after="120"/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5974C8">
                                    <w:rPr>
                                      <w:sz w:val="36"/>
                                    </w:rPr>
                                    <w:t xml:space="preserve">Chariot élévateur FENWICK-LINDE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A11A487" id="Rectangle 4" o:spid="_x0000_s1084" style="position:absolute;left:0;text-align:left;margin-left:89.85pt;margin-top:157.2pt;width:322.35pt;height:41.85pt;z-index:25167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" fillcolor="#4f81bd [3204]" strokecolor="#243f60 [1604]" strokeweight="2pt">
                      <v:textbox>
                        <w:txbxContent>
                          <w:p w:rsidR="00AF4602" w:rsidRPr="005974C8" w:rsidRDefault="00AF4602" w:rsidP="003601FB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 xml:space="preserve">Chariot élévateur FENWICK-LINDE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</w:tbl>
    <w:p w:rsidR="003601FB" w:rsidRDefault="003601FB" w:rsidP="003601FB"/>
    <w:p w:rsidR="003601FB" w:rsidRDefault="003601FB" w:rsidP="003601FB"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60"/>
        <w:gridCol w:w="10560"/>
      </w:tblGrid>
      <w:tr w:rsidR="003601FB" w:rsidTr="00AF4602">
        <w:tc>
          <w:tcPr>
            <w:tcW w:w="10560" w:type="dxa"/>
          </w:tcPr>
          <w:p w:rsidR="003601FB" w:rsidRDefault="003601FB" w:rsidP="00AF4602">
            <w:r w:rsidRPr="00EF1434">
              <w:rPr>
                <w:b/>
                <w:noProof/>
                <w:sz w:val="28"/>
                <w:szCs w:val="28"/>
                <w:u w:val="single"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 wp14:anchorId="79F8EDAF" wp14:editId="5DC343CA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1597025</wp:posOffset>
                      </wp:positionV>
                      <wp:extent cx="3108960" cy="3903980"/>
                      <wp:effectExtent l="0" t="0" r="0" b="0"/>
                      <wp:wrapNone/>
                      <wp:docPr id="79" name="Zone de texte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08960" cy="39039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 w:rsidP="003601FB"/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9F8EDAF" id="Zone de texte 79" o:spid="_x0000_s1085" type="#_x0000_t202" style="position:absolute;margin-left:27.15pt;margin-top:125.75pt;width:244.8pt;height:307.4pt;z-index:2516730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">
                      <v:textbox style="mso-fit-shape-to-text:t">
                        <w:txbxContent>
                          <w:p w:rsidR="00AF4602" w:rsidRDefault="00AF4602" w:rsidP="003601FB"/>
                        </w:txbxContent>
                      </v:textbox>
                    </v:shape>
                  </w:pict>
                </mc:Fallback>
              </mc:AlternateContent>
            </w:r>
            <w:r w:rsidRPr="00EF1434">
              <w:rPr>
                <w:b/>
                <w:sz w:val="28"/>
                <w:szCs w:val="28"/>
                <w:u w:val="single"/>
              </w:rPr>
              <w:t xml:space="preserve">Fonctionnement de la valve de dosage de fuel </w:t>
            </w:r>
          </w:p>
          <w:p w:rsidR="003601FB" w:rsidRDefault="003601FB" w:rsidP="00AF4602"/>
          <w:p w:rsidR="003601FB" w:rsidRDefault="003601FB" w:rsidP="00AF4602">
            <w:pPr>
              <w:tabs>
                <w:tab w:val="left" w:pos="7026"/>
              </w:tabs>
            </w:pPr>
            <w:r>
              <w:rPr>
                <w:noProof/>
                <w:lang w:eastAsia="fr-FR"/>
              </w:rPr>
              <w:drawing>
                <wp:inline distT="0" distB="0" distL="0" distR="0" wp14:anchorId="270C87E8" wp14:editId="26C69BDC">
                  <wp:extent cx="2916555" cy="3799205"/>
                  <wp:effectExtent l="19050" t="19050" r="17145" b="10795"/>
                  <wp:docPr id="78" name="Imag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555" cy="37992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  <w:p w:rsidR="003601FB" w:rsidRDefault="003601FB" w:rsidP="00AF4602"/>
          <w:p w:rsidR="003601FB" w:rsidRDefault="003601FB" w:rsidP="00AF4602">
            <w:r>
              <w:rPr>
                <w:noProof/>
                <w:lang w:eastAsia="fr-FR"/>
              </w:rPr>
              <w:drawing>
                <wp:inline distT="0" distB="0" distL="0" distR="0" wp14:anchorId="2C5612D3" wp14:editId="7D1D0290">
                  <wp:extent cx="3961765" cy="2923540"/>
                  <wp:effectExtent l="19050" t="19050" r="19685" b="10160"/>
                  <wp:docPr id="81" name="Imag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1765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01FB" w:rsidRDefault="003601FB" w:rsidP="00AF4602"/>
        </w:tc>
        <w:tc>
          <w:tcPr>
            <w:tcW w:w="10560" w:type="dxa"/>
          </w:tcPr>
          <w:p w:rsidR="003601FB" w:rsidRPr="00C157D4" w:rsidRDefault="003601FB" w:rsidP="00AF4602">
            <w:pPr>
              <w:tabs>
                <w:tab w:val="left" w:pos="3544"/>
              </w:tabs>
              <w:ind w:left="639" w:right="5595"/>
              <w:rPr>
                <w:b/>
                <w:sz w:val="24"/>
                <w:szCs w:val="24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 wp14:anchorId="5CF84D51" wp14:editId="3CBAF1C5">
                      <wp:simplePos x="0" y="0"/>
                      <wp:positionH relativeFrom="column">
                        <wp:posOffset>3042285</wp:posOffset>
                      </wp:positionH>
                      <wp:positionV relativeFrom="paragraph">
                        <wp:posOffset>171450</wp:posOffset>
                      </wp:positionV>
                      <wp:extent cx="878840" cy="296545"/>
                      <wp:effectExtent l="0" t="0" r="0" b="0"/>
                      <wp:wrapNone/>
                      <wp:docPr id="61" name="Zone de text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78840" cy="296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Pr="007624C0" w:rsidRDefault="00AF4602" w:rsidP="003601FB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7624C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5 V  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CF84D51" id="Zone de texte 61" o:spid="_x0000_s1086" type="#_x0000_t202" style="position:absolute;left:0;text-align:left;margin-left:239.55pt;margin-top:13.5pt;width:69.2pt;height:23.3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">
                      <v:textbox>
                        <w:txbxContent>
                          <w:p w:rsidR="00AF4602" w:rsidRPr="007624C0" w:rsidRDefault="00AF4602" w:rsidP="003601FB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624C0">
                              <w:rPr>
                                <w:b/>
                                <w:sz w:val="24"/>
                                <w:szCs w:val="24"/>
                              </w:rPr>
                              <w:t>5 V  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AD9E822" wp14:editId="44AB4AD3">
                      <wp:simplePos x="0" y="0"/>
                      <wp:positionH relativeFrom="column">
                        <wp:posOffset>3042285</wp:posOffset>
                      </wp:positionH>
                      <wp:positionV relativeFrom="paragraph">
                        <wp:posOffset>18415</wp:posOffset>
                      </wp:positionV>
                      <wp:extent cx="3766185" cy="1776095"/>
                      <wp:effectExtent l="0" t="0" r="0" b="0"/>
                      <wp:wrapNone/>
                      <wp:docPr id="60" name="Zone de text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66185" cy="1776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Default="00AF4602" w:rsidP="003601FB"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7FA18626" wp14:editId="72A4543E">
                                        <wp:extent cx="3416935" cy="1684655"/>
                                        <wp:effectExtent l="0" t="0" r="0" b="0"/>
                                        <wp:docPr id="59" name="Image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416935" cy="16846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AD9E822" id="Zone de texte 60" o:spid="_x0000_s1087" type="#_x0000_t202" style="position:absolute;left:0;text-align:left;margin-left:239.55pt;margin-top:1.45pt;width:296.55pt;height:139.8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">
                      <v:textbox style="mso-fit-shape-to-text:t">
                        <w:txbxContent>
                          <w:p w:rsidR="00AF4602" w:rsidRDefault="00AF4602" w:rsidP="003601FB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FA18626" wp14:editId="72A4543E">
                                  <wp:extent cx="3416935" cy="1684655"/>
                                  <wp:effectExtent l="0" t="0" r="0" b="0"/>
                                  <wp:docPr id="59" name="Imag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6935" cy="168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157D4">
              <w:rPr>
                <w:b/>
                <w:sz w:val="24"/>
                <w:szCs w:val="24"/>
              </w:rPr>
              <w:t>Lorsque la pompe est en phase d’injection, le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C157D4">
              <w:rPr>
                <w:b/>
                <w:sz w:val="24"/>
                <w:szCs w:val="24"/>
              </w:rPr>
              <w:t>solénoïde de dosage est alimenté sous une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C157D4">
              <w:rPr>
                <w:b/>
                <w:sz w:val="24"/>
                <w:szCs w:val="24"/>
              </w:rPr>
              <w:t>tension de 5V.</w:t>
            </w:r>
          </w:p>
          <w:p w:rsidR="003601FB" w:rsidRDefault="003601FB" w:rsidP="00AF4602">
            <w:pPr>
              <w:tabs>
                <w:tab w:val="left" w:pos="3544"/>
              </w:tabs>
              <w:ind w:left="639" w:right="5595"/>
              <w:rPr>
                <w:b/>
                <w:sz w:val="24"/>
                <w:szCs w:val="24"/>
              </w:rPr>
            </w:pPr>
          </w:p>
          <w:p w:rsidR="003601FB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</w:p>
          <w:p w:rsidR="003601FB" w:rsidRPr="00C157D4" w:rsidRDefault="003601FB" w:rsidP="00AF4602">
            <w:pPr>
              <w:tabs>
                <w:tab w:val="left" w:pos="3544"/>
              </w:tabs>
              <w:ind w:left="639" w:right="5595"/>
              <w:rPr>
                <w:b/>
                <w:sz w:val="24"/>
                <w:szCs w:val="24"/>
              </w:rPr>
            </w:pPr>
            <w:r w:rsidRPr="00C157D4">
              <w:rPr>
                <w:b/>
                <w:sz w:val="24"/>
                <w:szCs w:val="24"/>
              </w:rPr>
              <w:t>Lorsque la pompe est en phase admission, le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7A625ED5" wp14:editId="2ADD1DF2">
                      <wp:simplePos x="0" y="0"/>
                      <wp:positionH relativeFrom="column">
                        <wp:posOffset>3042285</wp:posOffset>
                      </wp:positionH>
                      <wp:positionV relativeFrom="paragraph">
                        <wp:posOffset>16510</wp:posOffset>
                      </wp:positionV>
                      <wp:extent cx="878840" cy="306705"/>
                      <wp:effectExtent l="0" t="0" r="0" b="0"/>
                      <wp:wrapNone/>
                      <wp:docPr id="58" name="Zone de text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78840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Pr="00461012" w:rsidRDefault="00AF4602" w:rsidP="003601FB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46101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0 V  OFF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A625ED5" id="Zone de texte 58" o:spid="_x0000_s1088" type="#_x0000_t202" style="position:absolute;left:0;text-align:left;margin-left:239.55pt;margin-top:1.3pt;width:69.2pt;height:24.1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">
                      <v:textbox>
                        <w:txbxContent>
                          <w:p w:rsidR="00AF4602" w:rsidRPr="00461012" w:rsidRDefault="00AF4602" w:rsidP="003601FB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461012">
                              <w:rPr>
                                <w:b/>
                                <w:sz w:val="24"/>
                                <w:szCs w:val="24"/>
                              </w:rPr>
                              <w:t>0 V  OFF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sz w:val="24"/>
                <w:szCs w:val="24"/>
              </w:rPr>
              <w:t xml:space="preserve"> </w:t>
            </w:r>
            <w:r w:rsidRPr="00C157D4">
              <w:rPr>
                <w:b/>
                <w:sz w:val="24"/>
                <w:szCs w:val="24"/>
              </w:rPr>
              <w:t>solénoïde de dosage de fuel n’est pas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C157D4">
              <w:rPr>
                <w:b/>
                <w:sz w:val="24"/>
                <w:szCs w:val="24"/>
              </w:rPr>
              <w:t>alimenté.</w:t>
            </w:r>
          </w:p>
          <w:p w:rsidR="003601FB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7FD29D75" wp14:editId="4DEF9BD2">
                      <wp:simplePos x="0" y="0"/>
                      <wp:positionH relativeFrom="column">
                        <wp:posOffset>5224145</wp:posOffset>
                      </wp:positionH>
                      <wp:positionV relativeFrom="paragraph">
                        <wp:posOffset>23495</wp:posOffset>
                      </wp:positionV>
                      <wp:extent cx="1146810" cy="297180"/>
                      <wp:effectExtent l="0" t="0" r="0" b="0"/>
                      <wp:wrapNone/>
                      <wp:docPr id="57" name="Zone de text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6810" cy="297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Pr="00461012" w:rsidRDefault="00AF4602" w:rsidP="003601FB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       </w:t>
                                  </w:r>
                                  <w:r w:rsidRPr="0046101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Temps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FD29D75" id="Zone de texte 57" o:spid="_x0000_s1089" type="#_x0000_t202" style="position:absolute;left:0;text-align:left;margin-left:411.35pt;margin-top:1.85pt;width:90.3pt;height:23.4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">
                      <v:textbox>
                        <w:txbxContent>
                          <w:p w:rsidR="00AF4602" w:rsidRPr="00461012" w:rsidRDefault="00AF4602" w:rsidP="003601FB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Pr="00461012">
                              <w:rPr>
                                <w:b/>
                                <w:sz w:val="24"/>
                                <w:szCs w:val="24"/>
                              </w:rPr>
                              <w:t>Temps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601FB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</w:p>
          <w:p w:rsidR="003601FB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</w:p>
          <w:p w:rsidR="003601FB" w:rsidRDefault="003601FB" w:rsidP="00AF4602">
            <w:pPr>
              <w:tabs>
                <w:tab w:val="left" w:pos="3544"/>
              </w:tabs>
              <w:ind w:left="639"/>
              <w:rPr>
                <w:b/>
                <w:sz w:val="32"/>
                <w:szCs w:val="32"/>
              </w:rPr>
            </w:pPr>
          </w:p>
          <w:p w:rsidR="003601FB" w:rsidRPr="00B535C1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Il y a autant de cames que de cylindres.   L’injection débute au pied de came. La hauteur effective utilisée détermine le volume de fuel injecté.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La durée d’alimentation du solénoïde de dosage détermine la hauteur de came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effective, donc le volume de fuel injecté.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Compte tenu du temps de réponse de la valve de dosage, un léger retard existe entre l’alimentation du solénoïde et l’activation du tiroir.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B535C1">
              <w:rPr>
                <w:b/>
                <w:sz w:val="24"/>
                <w:szCs w:val="24"/>
              </w:rPr>
              <w:t>La dent manquante renseigne sur la position du piston; c’est cette information qui déclenchera l’alimentation du solénoïde de dosage de fuel.</w:t>
            </w:r>
          </w:p>
          <w:p w:rsidR="003601FB" w:rsidRPr="00B535C1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</w:p>
          <w:p w:rsidR="003601FB" w:rsidRDefault="003601FB" w:rsidP="00AF4602">
            <w:pPr>
              <w:tabs>
                <w:tab w:val="left" w:pos="3544"/>
              </w:tabs>
              <w:ind w:left="639"/>
            </w:pPr>
          </w:p>
          <w:p w:rsidR="003601FB" w:rsidRDefault="003601FB" w:rsidP="00AF4602">
            <w:pPr>
              <w:tabs>
                <w:tab w:val="left" w:pos="3544"/>
              </w:tabs>
              <w:ind w:left="639"/>
            </w:pPr>
          </w:p>
          <w:p w:rsidR="003601FB" w:rsidRPr="00554C49" w:rsidRDefault="003601FB" w:rsidP="00AF4602">
            <w:pPr>
              <w:tabs>
                <w:tab w:val="left" w:pos="3544"/>
              </w:tabs>
              <w:ind w:left="639"/>
              <w:rPr>
                <w:b/>
                <w:sz w:val="28"/>
                <w:szCs w:val="28"/>
              </w:rPr>
            </w:pPr>
            <w:r w:rsidRPr="00554C49">
              <w:rPr>
                <w:b/>
                <w:sz w:val="28"/>
                <w:szCs w:val="28"/>
                <w:u w:val="single"/>
              </w:rPr>
              <w:t>Fonctionnement de la valve de contrôle d’avance</w:t>
            </w:r>
            <w:r w:rsidRPr="00554C49">
              <w:rPr>
                <w:b/>
                <w:sz w:val="28"/>
                <w:szCs w:val="28"/>
              </w:rPr>
              <w:t> :</w:t>
            </w:r>
          </w:p>
          <w:p w:rsidR="003601FB" w:rsidRPr="003607C0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</w:rPr>
              <w:t xml:space="preserve">Le solénoïde de contrôle d’avance est alimenté en courant PWM 0-5 volts. </w:t>
            </w:r>
          </w:p>
          <w:p w:rsidR="003601FB" w:rsidRPr="003607C0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</w:rPr>
              <w:t xml:space="preserve">Ce type d’alimentation fournit une tension moyenne, mesurable au voltmètre, </w:t>
            </w:r>
            <w:proofErr w:type="gramStart"/>
            <w:r w:rsidRPr="003607C0">
              <w:rPr>
                <w:b/>
                <w:sz w:val="24"/>
                <w:szCs w:val="24"/>
              </w:rPr>
              <w:t>comprise</w:t>
            </w:r>
            <w:proofErr w:type="gramEnd"/>
            <w:r w:rsidRPr="003607C0">
              <w:rPr>
                <w:b/>
                <w:sz w:val="24"/>
                <w:szCs w:val="24"/>
              </w:rPr>
              <w:t xml:space="preserve"> entre 0 et 5 volts.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</w:rPr>
              <w:t>Le déplacement du tiroir est proportionnel au taux de remplissage du courant PWM.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</w:rPr>
              <w:t>L’avance à l’injection dépend de la position de l’anneau à galets.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</w:rPr>
              <w:t>La position de l’anneau à galets dépend de la position du tiroir d’avance.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ind w:left="639"/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</w:rPr>
              <w:t>La position du tiroir d’avance dépend de la pression qui règne dans la chambre opposée au ressort.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ind w:left="639"/>
              <w:rPr>
                <w:sz w:val="24"/>
                <w:szCs w:val="24"/>
              </w:rPr>
            </w:pPr>
          </w:p>
          <w:p w:rsidR="003601FB" w:rsidRDefault="003601FB" w:rsidP="00AF4602">
            <w:pPr>
              <w:tabs>
                <w:tab w:val="left" w:pos="3544"/>
              </w:tabs>
              <w:ind w:left="1064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 wp14:anchorId="7C39AD1D" wp14:editId="4BB32BF8">
                      <wp:simplePos x="0" y="0"/>
                      <wp:positionH relativeFrom="column">
                        <wp:posOffset>1293495</wp:posOffset>
                      </wp:positionH>
                      <wp:positionV relativeFrom="paragraph">
                        <wp:posOffset>567055</wp:posOffset>
                      </wp:positionV>
                      <wp:extent cx="4093210" cy="531495"/>
                      <wp:effectExtent l="0" t="0" r="21590" b="20955"/>
                      <wp:wrapNone/>
                      <wp:docPr id="5" name="Rectangl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3210" cy="53149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AF4602" w:rsidRPr="005974C8" w:rsidRDefault="00AF4602" w:rsidP="003601FB">
                                  <w:pPr>
                                    <w:spacing w:before="120" w:after="120"/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5974C8">
                                    <w:rPr>
                                      <w:sz w:val="36"/>
                                    </w:rPr>
                                    <w:t xml:space="preserve">Chariot élévateur FENWICK-LINDE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C39AD1D" id="Rectangle 5" o:spid="_x0000_s1090" style="position:absolute;left:0;text-align:left;margin-left:101.85pt;margin-top:44.65pt;width:322.3pt;height:41.85pt;z-index:25168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" fillcolor="#4f81bd [3204]" strokecolor="#243f60 [1604]" strokeweight="2pt">
                      <v:textbox>
                        <w:txbxContent>
                          <w:p w:rsidR="00AF4602" w:rsidRPr="005974C8" w:rsidRDefault="00AF4602" w:rsidP="003601FB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 xml:space="preserve">Chariot élévateur FENWICK-LINDE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</w:tbl>
    <w:p w:rsidR="003601FB" w:rsidRDefault="003601FB" w:rsidP="003601FB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560"/>
        <w:gridCol w:w="10560"/>
      </w:tblGrid>
      <w:tr w:rsidR="003601FB" w:rsidTr="00AF4602">
        <w:tc>
          <w:tcPr>
            <w:tcW w:w="10560" w:type="dxa"/>
          </w:tcPr>
          <w:p w:rsidR="003601FB" w:rsidRDefault="003601FB" w:rsidP="00AF4602">
            <w:r>
              <w:rPr>
                <w:noProof/>
                <w:lang w:eastAsia="fr-FR"/>
              </w:rPr>
              <w:lastRenderedPageBreak/>
              <w:drawing>
                <wp:inline distT="0" distB="0" distL="0" distR="0" wp14:anchorId="33AA9B71" wp14:editId="331A096E">
                  <wp:extent cx="3042920" cy="2759075"/>
                  <wp:effectExtent l="19050" t="19050" r="24130" b="22225"/>
                  <wp:docPr id="86" name="Imag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920" cy="27590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675136" behindDoc="0" locked="0" layoutInCell="1" allowOverlap="1" wp14:anchorId="08E89077" wp14:editId="5CFACDF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93980</wp:posOffset>
                  </wp:positionV>
                  <wp:extent cx="2999740" cy="3133090"/>
                  <wp:effectExtent l="19050" t="19050" r="10160" b="10160"/>
                  <wp:wrapSquare wrapText="bothSides"/>
                  <wp:docPr id="85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740" cy="31330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601FB" w:rsidRDefault="003601FB" w:rsidP="00AF4602"/>
          <w:p w:rsidR="003601FB" w:rsidRDefault="003601FB" w:rsidP="00AF4602"/>
          <w:p w:rsidR="003601FB" w:rsidRDefault="003601FB" w:rsidP="00AF4602"/>
          <w:p w:rsidR="003601FB" w:rsidRDefault="003601FB" w:rsidP="00AF4602"/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Cette pression est elle-même fonction :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- de la restriction fixe se trouvant sur la ligne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d’alimentation du piston d’avance ;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- de la restriction variable générée par le tiroir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de la valve de contrôle d’avance.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Si le diamètre de la restriction variable égale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celui de la restriction fixe : le piston d’avance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est maintenu dans sa position ;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Si le diamètre de la restriction variable est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supérieur à celui de la restriction fixe, la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pression dans la chambre opposée au ressort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chute ; l’avance augmente ;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Si le diamètre de la restriction variable est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inférieur à celui de la restriction fixe, la</w:t>
            </w:r>
          </w:p>
          <w:p w:rsidR="003601FB" w:rsidRPr="00050583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pression dans la chambre opposée au ressort</w:t>
            </w:r>
          </w:p>
          <w:p w:rsidR="003601FB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050583">
              <w:rPr>
                <w:b/>
                <w:sz w:val="24"/>
                <w:szCs w:val="24"/>
              </w:rPr>
              <w:t>augmente ; l’avance diminue.</w:t>
            </w:r>
          </w:p>
          <w:p w:rsidR="003601FB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</w:p>
          <w:p w:rsidR="003601FB" w:rsidRDefault="003601FB" w:rsidP="00AF4602">
            <w:r>
              <w:rPr>
                <w:b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1676160" behindDoc="1" locked="0" layoutInCell="1" allowOverlap="1" wp14:anchorId="1CBD5BEC" wp14:editId="277C2DA0">
                  <wp:simplePos x="0" y="0"/>
                  <wp:positionH relativeFrom="column">
                    <wp:posOffset>3435350</wp:posOffset>
                  </wp:positionH>
                  <wp:positionV relativeFrom="paragraph">
                    <wp:posOffset>-3168650</wp:posOffset>
                  </wp:positionV>
                  <wp:extent cx="3047365" cy="2894965"/>
                  <wp:effectExtent l="19050" t="19050" r="19685" b="19685"/>
                  <wp:wrapTight wrapText="bothSides">
                    <wp:wrapPolygon edited="0">
                      <wp:start x="-135" y="-142"/>
                      <wp:lineTo x="-135" y="21605"/>
                      <wp:lineTo x="21605" y="21605"/>
                      <wp:lineTo x="21605" y="-142"/>
                      <wp:lineTo x="-135" y="-142"/>
                    </wp:wrapPolygon>
                  </wp:wrapTight>
                  <wp:docPr id="87" name="Imag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365" cy="28949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601FB" w:rsidRDefault="003601FB" w:rsidP="00AF4602"/>
          <w:p w:rsidR="003601FB" w:rsidRDefault="003601FB" w:rsidP="00AF4602"/>
        </w:tc>
        <w:tc>
          <w:tcPr>
            <w:tcW w:w="10560" w:type="dxa"/>
          </w:tcPr>
          <w:p w:rsidR="003601FB" w:rsidRPr="000D7A6F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B60102">
              <w:rPr>
                <w:b/>
                <w:sz w:val="28"/>
                <w:szCs w:val="28"/>
                <w:u w:val="single"/>
              </w:rPr>
              <w:t>Architecture électrique de la pompe : schéma de principe</w:t>
            </w:r>
          </w:p>
          <w:p w:rsidR="003601FB" w:rsidRPr="00B60102" w:rsidRDefault="003601FB" w:rsidP="00AF4602">
            <w:pPr>
              <w:tabs>
                <w:tab w:val="left" w:pos="3544"/>
              </w:tabs>
              <w:rPr>
                <w:b/>
                <w:sz w:val="28"/>
                <w:szCs w:val="28"/>
                <w:u w:val="single"/>
              </w:rPr>
            </w:pPr>
          </w:p>
          <w:p w:rsidR="003601FB" w:rsidRDefault="003601FB" w:rsidP="00AF4602">
            <w:pPr>
              <w:tabs>
                <w:tab w:val="left" w:pos="3544"/>
              </w:tabs>
              <w:rPr>
                <w:b/>
                <w:sz w:val="32"/>
                <w:szCs w:val="32"/>
                <w:u w:val="single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 wp14:anchorId="61EF1223" wp14:editId="2B97BFB4">
                      <wp:simplePos x="0" y="0"/>
                      <wp:positionH relativeFrom="column">
                        <wp:posOffset>4271010</wp:posOffset>
                      </wp:positionH>
                      <wp:positionV relativeFrom="paragraph">
                        <wp:posOffset>2223135</wp:posOffset>
                      </wp:positionV>
                      <wp:extent cx="1152525" cy="228600"/>
                      <wp:effectExtent l="0" t="0" r="28575" b="19050"/>
                      <wp:wrapNone/>
                      <wp:docPr id="82" name="Zone de texte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525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F4602" w:rsidRPr="00445C0F" w:rsidRDefault="00AF4602" w:rsidP="003601FB">
                                  <w:pPr>
                                    <w:rPr>
                                      <w:b/>
                                    </w:rPr>
                                  </w:pPr>
                                  <w:r w:rsidRPr="00445C0F">
                                    <w:rPr>
                                      <w:b/>
                                    </w:rPr>
                                    <w:t>FD DATA LINK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1EF1223" id="Zone de texte 82" o:spid="_x0000_s1091" type="#_x0000_t202" style="position:absolute;margin-left:336.3pt;margin-top:175.05pt;width:90.75pt;height:18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">
                      <v:textbox>
                        <w:txbxContent>
                          <w:p w:rsidR="00AF4602" w:rsidRPr="00445C0F" w:rsidRDefault="00AF4602" w:rsidP="003601FB">
                            <w:pPr>
                              <w:rPr>
                                <w:b/>
                              </w:rPr>
                            </w:pPr>
                            <w:r w:rsidRPr="00445C0F">
                              <w:rPr>
                                <w:b/>
                              </w:rPr>
                              <w:t>FD DATA LINK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  <w:sz w:val="32"/>
                <w:szCs w:val="32"/>
                <w:u w:val="single"/>
                <w:lang w:eastAsia="fr-FR"/>
              </w:rPr>
              <w:drawing>
                <wp:inline distT="0" distB="0" distL="0" distR="0" wp14:anchorId="77A220F2" wp14:editId="21D6EBD6">
                  <wp:extent cx="5523865" cy="3685540"/>
                  <wp:effectExtent l="0" t="0" r="635" b="0"/>
                  <wp:docPr id="84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3865" cy="3685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601FB" w:rsidRDefault="003601FB" w:rsidP="00AF4602">
            <w:pPr>
              <w:tabs>
                <w:tab w:val="left" w:pos="3544"/>
              </w:tabs>
              <w:rPr>
                <w:b/>
                <w:sz w:val="32"/>
                <w:szCs w:val="32"/>
                <w:u w:val="single"/>
              </w:rPr>
            </w:pPr>
          </w:p>
          <w:p w:rsidR="003601FB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  <w:u w:val="single"/>
              </w:rPr>
            </w:pP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  <w:u w:val="single"/>
              </w:rPr>
            </w:pPr>
            <w:r w:rsidRPr="003607C0">
              <w:rPr>
                <w:b/>
                <w:sz w:val="24"/>
                <w:szCs w:val="24"/>
                <w:u w:val="single"/>
              </w:rPr>
              <w:t>VLPM</w:t>
            </w:r>
            <w:r w:rsidRPr="003607C0">
              <w:rPr>
                <w:b/>
                <w:sz w:val="24"/>
                <w:szCs w:val="24"/>
              </w:rPr>
              <w:t> : Module servant à protéger l’ECM Pompe contre d’éventuelles surtensions.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  <w:u w:val="single"/>
              </w:rPr>
              <w:t xml:space="preserve">Speed / timing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sensor</w:t>
            </w:r>
            <w:proofErr w:type="spellEnd"/>
            <w:r w:rsidRPr="003607C0">
              <w:rPr>
                <w:b/>
                <w:sz w:val="24"/>
                <w:szCs w:val="24"/>
              </w:rPr>
              <w:t> : Capteur de vilebrequin.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  <w:u w:val="single"/>
              </w:rPr>
              <w:t xml:space="preserve">36-1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Tooth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crank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gear</w:t>
            </w:r>
            <w:proofErr w:type="spellEnd"/>
            <w:r w:rsidRPr="003607C0">
              <w:rPr>
                <w:b/>
                <w:sz w:val="24"/>
                <w:szCs w:val="24"/>
              </w:rPr>
              <w:t> : Cible du capteur de vilebrequin comportant 36 dents – 1 dent.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Intake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manifold pressure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sensor</w:t>
            </w:r>
            <w:proofErr w:type="spellEnd"/>
            <w:r w:rsidRPr="003607C0">
              <w:rPr>
                <w:b/>
                <w:sz w:val="24"/>
                <w:szCs w:val="24"/>
              </w:rPr>
              <w:t> : Capteur de pression d’air d’admission (pression turbo).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  <w:u w:val="single"/>
              </w:rPr>
              <w:t xml:space="preserve">Engine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oil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pressure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sensor</w:t>
            </w:r>
            <w:proofErr w:type="spellEnd"/>
            <w:r w:rsidRPr="003607C0">
              <w:rPr>
                <w:b/>
                <w:sz w:val="24"/>
                <w:szCs w:val="24"/>
              </w:rPr>
              <w:t> : Capteur de pression d’huile moteur.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  <w:u w:val="single"/>
              </w:rPr>
              <w:t xml:space="preserve">Engine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coolant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temperature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sensor</w:t>
            </w:r>
            <w:proofErr w:type="spellEnd"/>
            <w:r w:rsidRPr="003607C0">
              <w:rPr>
                <w:b/>
                <w:sz w:val="24"/>
                <w:szCs w:val="24"/>
              </w:rPr>
              <w:t xml:space="preserve"> : Capteur de température de liquide de </w:t>
            </w:r>
            <w:proofErr w:type="gramStart"/>
            <w:r w:rsidRPr="003607C0">
              <w:rPr>
                <w:b/>
                <w:sz w:val="24"/>
                <w:szCs w:val="24"/>
              </w:rPr>
              <w:t>refroidissement(</w:t>
            </w:r>
            <w:proofErr w:type="gramEnd"/>
            <w:r w:rsidRPr="003607C0">
              <w:rPr>
                <w:b/>
                <w:sz w:val="24"/>
                <w:szCs w:val="24"/>
              </w:rPr>
              <w:t>intervient pour le démarrage à froid du moteur).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Intake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manifold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temperature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sensor</w:t>
            </w:r>
            <w:proofErr w:type="spellEnd"/>
            <w:r w:rsidRPr="003607C0">
              <w:rPr>
                <w:b/>
                <w:sz w:val="24"/>
                <w:szCs w:val="24"/>
              </w:rPr>
              <w:t xml:space="preserve"> : Capteur de température d’air d’admission sortie </w:t>
            </w:r>
            <w:proofErr w:type="gramStart"/>
            <w:r w:rsidRPr="003607C0">
              <w:rPr>
                <w:b/>
                <w:sz w:val="24"/>
                <w:szCs w:val="24"/>
              </w:rPr>
              <w:t>turbo(</w:t>
            </w:r>
            <w:proofErr w:type="gramEnd"/>
            <w:r w:rsidRPr="003607C0">
              <w:rPr>
                <w:b/>
                <w:sz w:val="24"/>
                <w:szCs w:val="24"/>
              </w:rPr>
              <w:t>intervient pour le démarrage à froid du moteur).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  <w:u w:val="single"/>
              </w:rPr>
              <w:t>FD DATA LINK</w:t>
            </w:r>
            <w:r w:rsidRPr="003607C0">
              <w:rPr>
                <w:b/>
                <w:sz w:val="24"/>
                <w:szCs w:val="24"/>
              </w:rPr>
              <w:t> : Ligne de données FENWICK-LINDE.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  <w:u w:val="single"/>
              </w:rPr>
              <w:t>CAN DATA LINK</w:t>
            </w:r>
            <w:r w:rsidRPr="003607C0">
              <w:rPr>
                <w:b/>
                <w:sz w:val="24"/>
                <w:szCs w:val="24"/>
              </w:rPr>
              <w:t> : Lignes de données CAN.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Throttle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position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sensor</w:t>
            </w:r>
            <w:proofErr w:type="spellEnd"/>
            <w:r w:rsidRPr="003607C0">
              <w:rPr>
                <w:b/>
                <w:sz w:val="24"/>
                <w:szCs w:val="24"/>
              </w:rPr>
              <w:t> : Capteur de position d’accélérateur.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  <w:u w:val="single"/>
              </w:rPr>
              <w:t xml:space="preserve">Machine interface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connector</w:t>
            </w:r>
            <w:proofErr w:type="spellEnd"/>
            <w:r w:rsidRPr="003607C0">
              <w:rPr>
                <w:b/>
                <w:sz w:val="24"/>
                <w:szCs w:val="24"/>
              </w:rPr>
              <w:t> : Connecteur faisceau machine.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r w:rsidRPr="003607C0">
              <w:rPr>
                <w:b/>
                <w:sz w:val="24"/>
                <w:szCs w:val="24"/>
                <w:u w:val="single"/>
              </w:rPr>
              <w:t>Engine ECM</w:t>
            </w:r>
            <w:r w:rsidRPr="003607C0">
              <w:rPr>
                <w:b/>
                <w:sz w:val="24"/>
                <w:szCs w:val="24"/>
              </w:rPr>
              <w:t> : Module de contrôle électronique M</w:t>
            </w:r>
            <w:r>
              <w:rPr>
                <w:b/>
                <w:sz w:val="24"/>
                <w:szCs w:val="24"/>
              </w:rPr>
              <w:t>oteur</w:t>
            </w:r>
            <w:r w:rsidRPr="003607C0">
              <w:rPr>
                <w:b/>
                <w:sz w:val="24"/>
                <w:szCs w:val="24"/>
              </w:rPr>
              <w:t>.</w:t>
            </w:r>
          </w:p>
          <w:p w:rsidR="003601FB" w:rsidRPr="003607C0" w:rsidRDefault="003601FB" w:rsidP="00AF4602">
            <w:pPr>
              <w:tabs>
                <w:tab w:val="left" w:pos="3544"/>
              </w:tabs>
              <w:rPr>
                <w:b/>
                <w:sz w:val="24"/>
                <w:szCs w:val="24"/>
              </w:rPr>
            </w:pP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Electronic</w:t>
            </w:r>
            <w:proofErr w:type="spellEnd"/>
            <w:r w:rsidRPr="003607C0">
              <w:rPr>
                <w:b/>
                <w:sz w:val="24"/>
                <w:szCs w:val="24"/>
                <w:u w:val="single"/>
              </w:rPr>
              <w:t xml:space="preserve"> fuel injection </w:t>
            </w:r>
            <w:proofErr w:type="spellStart"/>
            <w:r w:rsidRPr="003607C0">
              <w:rPr>
                <w:b/>
                <w:sz w:val="24"/>
                <w:szCs w:val="24"/>
                <w:u w:val="single"/>
              </w:rPr>
              <w:t>pump</w:t>
            </w:r>
            <w:proofErr w:type="spellEnd"/>
            <w:r w:rsidRPr="003607C0">
              <w:rPr>
                <w:b/>
                <w:sz w:val="24"/>
                <w:szCs w:val="24"/>
              </w:rPr>
              <w:t> : Pompe à gestion électronique VP 30.</w:t>
            </w:r>
          </w:p>
          <w:p w:rsidR="003601FB" w:rsidRDefault="003601FB" w:rsidP="00AF4602">
            <w:pPr>
              <w:tabs>
                <w:tab w:val="left" w:pos="3544"/>
              </w:tabs>
              <w:ind w:left="1064"/>
            </w:pPr>
          </w:p>
        </w:tc>
      </w:tr>
    </w:tbl>
    <w:p w:rsidR="003601FB" w:rsidRDefault="003601FB" w:rsidP="003601F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4D223766" wp14:editId="34B428E9">
                <wp:simplePos x="0" y="0"/>
                <wp:positionH relativeFrom="column">
                  <wp:posOffset>4254106</wp:posOffset>
                </wp:positionH>
                <wp:positionV relativeFrom="paragraph">
                  <wp:posOffset>253957</wp:posOffset>
                </wp:positionV>
                <wp:extent cx="4093210" cy="531495"/>
                <wp:effectExtent l="0" t="0" r="21590" b="2095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3210" cy="5314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4602" w:rsidRPr="005974C8" w:rsidRDefault="00AF4602" w:rsidP="003601FB">
                            <w:pPr>
                              <w:spacing w:before="120" w:after="120"/>
                              <w:jc w:val="center"/>
                              <w:rPr>
                                <w:sz w:val="36"/>
                              </w:rPr>
                            </w:pPr>
                            <w:r w:rsidRPr="005974C8">
                              <w:rPr>
                                <w:sz w:val="36"/>
                              </w:rPr>
                              <w:t xml:space="preserve">Chariot élévateur FENWICK-LINDE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D223766" id="Rectangle 7" o:spid="_x0000_s1092" style="position:absolute;margin-left:334.95pt;margin-top:20pt;width:322.3pt;height:41.85pt;z-index:25168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" fillcolor="#4f81bd [3204]" strokecolor="#243f60 [1604]" strokeweight="2pt">
                <v:textbox>
                  <w:txbxContent>
                    <w:p w:rsidR="00AF4602" w:rsidRPr="005974C8" w:rsidRDefault="00AF4602" w:rsidP="003601FB">
                      <w:pPr>
                        <w:spacing w:before="120" w:after="120"/>
                        <w:jc w:val="center"/>
                        <w:rPr>
                          <w:sz w:val="36"/>
                        </w:rPr>
                      </w:pPr>
                      <w:r w:rsidRPr="005974C8">
                        <w:rPr>
                          <w:sz w:val="36"/>
                        </w:rPr>
                        <w:t xml:space="preserve">Chariot élévateur FENWICK-LINDE  </w:t>
                      </w:r>
                    </w:p>
                  </w:txbxContent>
                </v:textbox>
              </v:rect>
            </w:pict>
          </mc:Fallback>
        </mc:AlternateContent>
      </w:r>
    </w:p>
    <w:p w:rsidR="003601FB" w:rsidRDefault="003601FB" w:rsidP="003601FB"/>
    <w:p w:rsidR="00550AAE" w:rsidRPr="002E3627" w:rsidRDefault="00550AAE" w:rsidP="002E3627">
      <w:pPr>
        <w:jc w:val="right"/>
      </w:pPr>
    </w:p>
    <w:sectPr w:rsidR="00550AAE" w:rsidRPr="002E3627" w:rsidSect="00793251">
      <w:headerReference w:type="default" r:id="rId75"/>
      <w:footerReference w:type="default" r:id="rId76"/>
      <w:pgSz w:w="23814" w:h="16839" w:orient="landscape" w:code="8"/>
      <w:pgMar w:top="1134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1FE4" w:rsidRDefault="001E1FE4" w:rsidP="00052DD2">
      <w:pPr>
        <w:spacing w:after="0" w:line="240" w:lineRule="auto"/>
      </w:pPr>
      <w:r>
        <w:separator/>
      </w:r>
    </w:p>
  </w:endnote>
  <w:endnote w:type="continuationSeparator" w:id="0">
    <w:p w:rsidR="001E1FE4" w:rsidRDefault="001E1FE4" w:rsidP="00052D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NewRomanPS-BoldMT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MT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Grilledutableau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0740"/>
      <w:gridCol w:w="8221"/>
      <w:gridCol w:w="2159"/>
    </w:tblGrid>
    <w:tr w:rsidR="00AF4602" w:rsidTr="005D560A">
      <w:tc>
        <w:tcPr>
          <w:tcW w:w="10740" w:type="dxa"/>
        </w:tcPr>
        <w:p w:rsidR="00AF4602" w:rsidRDefault="00AF4602">
          <w:pPr>
            <w:pStyle w:val="Pieddepage"/>
          </w:pPr>
        </w:p>
      </w:tc>
      <w:tc>
        <w:tcPr>
          <w:tcW w:w="8221" w:type="dxa"/>
          <w:tcBorders>
            <w:top w:val="single" w:sz="4" w:space="0" w:color="auto"/>
          </w:tcBorders>
        </w:tcPr>
        <w:p w:rsidR="00AF4602" w:rsidRDefault="00AF4602" w:rsidP="0074739F">
          <w:pPr>
            <w:pStyle w:val="Pieddepage"/>
            <w:jc w:val="right"/>
          </w:pPr>
          <w:r w:rsidRPr="00A94862">
            <w:rPr>
              <w:rFonts w:ascii="Arial" w:hAnsi="Arial" w:cs="Arial"/>
              <w:b/>
              <w:sz w:val="24"/>
              <w:szCs w:val="24"/>
            </w:rPr>
            <w:t>Concours général des métiers  Maintenance des matériels</w:t>
          </w:r>
        </w:p>
      </w:tc>
      <w:tc>
        <w:tcPr>
          <w:tcW w:w="2159" w:type="dxa"/>
          <w:tcBorders>
            <w:top w:val="single" w:sz="4" w:space="0" w:color="auto"/>
          </w:tcBorders>
        </w:tcPr>
        <w:p w:rsidR="00AF4602" w:rsidRDefault="00AF4602" w:rsidP="0074739F">
          <w:pPr>
            <w:pStyle w:val="Pieddepage"/>
            <w:jc w:val="right"/>
          </w:pPr>
          <w:r w:rsidRPr="004D567A">
            <w:rPr>
              <w:rFonts w:ascii="Arial" w:hAnsi="Arial" w:cs="Arial"/>
              <w:b/>
              <w:bCs/>
              <w:sz w:val="26"/>
              <w:szCs w:val="26"/>
            </w:rPr>
            <w:t>Session</w:t>
          </w:r>
          <w:r>
            <w:rPr>
              <w:rFonts w:ascii="Arial" w:hAnsi="Arial" w:cs="Arial"/>
              <w:b/>
              <w:bCs/>
              <w:sz w:val="26"/>
              <w:szCs w:val="26"/>
            </w:rPr>
            <w:t xml:space="preserve"> 2017</w:t>
          </w:r>
        </w:p>
      </w:tc>
    </w:tr>
    <w:tr w:rsidR="00AF4602" w:rsidTr="005D560A">
      <w:trPr>
        <w:trHeight w:val="251"/>
      </w:trPr>
      <w:tc>
        <w:tcPr>
          <w:tcW w:w="10740" w:type="dxa"/>
        </w:tcPr>
        <w:p w:rsidR="00AF4602" w:rsidRDefault="00AF4602">
          <w:pPr>
            <w:pStyle w:val="Pieddepage"/>
          </w:pPr>
        </w:p>
      </w:tc>
      <w:tc>
        <w:tcPr>
          <w:tcW w:w="8221" w:type="dxa"/>
        </w:tcPr>
        <w:p w:rsidR="00AF4602" w:rsidRDefault="00AF4602" w:rsidP="0074739F">
          <w:pPr>
            <w:pStyle w:val="Pieddepage"/>
            <w:jc w:val="right"/>
          </w:pPr>
        </w:p>
      </w:tc>
      <w:tc>
        <w:tcPr>
          <w:tcW w:w="2159" w:type="dxa"/>
        </w:tcPr>
        <w:p w:rsidR="00AF4602" w:rsidRDefault="00AF4602" w:rsidP="0074739F">
          <w:pPr>
            <w:pStyle w:val="Pieddepage"/>
            <w:jc w:val="right"/>
          </w:pPr>
          <w:r>
            <w:rPr>
              <w:rFonts w:ascii="Arial" w:hAnsi="Arial" w:cs="Arial"/>
              <w:b/>
            </w:rPr>
            <w:t>DR</w:t>
          </w:r>
          <w:r w:rsidRPr="00063CB1">
            <w:rPr>
              <w:rFonts w:ascii="Arial" w:hAnsi="Arial" w:cs="Arial"/>
              <w:b/>
            </w:rPr>
            <w:t xml:space="preserve"> 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begin"/>
          </w:r>
          <w:r w:rsidRPr="00063CB1">
            <w:rPr>
              <w:rFonts w:ascii="Arial" w:hAnsi="Arial" w:cs="Arial"/>
              <w:b/>
            </w:rPr>
            <w:instrText>PAGE</w:instrTex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separate"/>
          </w:r>
          <w:r w:rsidR="00D722C8">
            <w:rPr>
              <w:rFonts w:ascii="Arial" w:hAnsi="Arial" w:cs="Arial"/>
              <w:b/>
              <w:noProof/>
            </w:rPr>
            <w:t>2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end"/>
          </w:r>
          <w:r>
            <w:rPr>
              <w:rFonts w:ascii="Arial" w:hAnsi="Arial" w:cs="Arial"/>
              <w:b/>
            </w:rPr>
            <w:t xml:space="preserve"> /</w:t>
          </w:r>
          <w:r w:rsidRPr="00063CB1">
            <w:rPr>
              <w:rFonts w:ascii="Arial" w:hAnsi="Arial" w:cs="Arial"/>
              <w:b/>
            </w:rPr>
            <w:t xml:space="preserve"> 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begin"/>
          </w:r>
          <w:r w:rsidRPr="00063CB1">
            <w:rPr>
              <w:rFonts w:ascii="Arial" w:hAnsi="Arial" w:cs="Arial"/>
              <w:b/>
            </w:rPr>
            <w:instrText>NUMPAGES</w:instrTex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separate"/>
          </w:r>
          <w:r w:rsidR="00D722C8">
            <w:rPr>
              <w:rFonts w:ascii="Arial" w:hAnsi="Arial" w:cs="Arial"/>
              <w:b/>
              <w:noProof/>
            </w:rPr>
            <w:t>19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end"/>
          </w:r>
        </w:p>
      </w:tc>
    </w:tr>
  </w:tbl>
  <w:p w:rsidR="00AF4602" w:rsidRDefault="00AF4602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1FE4" w:rsidRDefault="001E1FE4" w:rsidP="00052DD2">
      <w:pPr>
        <w:spacing w:after="0" w:line="240" w:lineRule="auto"/>
      </w:pPr>
      <w:r>
        <w:separator/>
      </w:r>
    </w:p>
  </w:footnote>
  <w:footnote w:type="continuationSeparator" w:id="0">
    <w:p w:rsidR="001E1FE4" w:rsidRDefault="001E1FE4" w:rsidP="00052D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4602" w:rsidRDefault="00AF460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7F3F"/>
    <w:rsid w:val="00021984"/>
    <w:rsid w:val="00023D52"/>
    <w:rsid w:val="00052165"/>
    <w:rsid w:val="00052DD2"/>
    <w:rsid w:val="000D75CD"/>
    <w:rsid w:val="00127629"/>
    <w:rsid w:val="00147107"/>
    <w:rsid w:val="00156DC7"/>
    <w:rsid w:val="001C1CF9"/>
    <w:rsid w:val="001C5C57"/>
    <w:rsid w:val="001E1FE4"/>
    <w:rsid w:val="001F5CE6"/>
    <w:rsid w:val="00201867"/>
    <w:rsid w:val="002039EC"/>
    <w:rsid w:val="00210318"/>
    <w:rsid w:val="00212E8A"/>
    <w:rsid w:val="002269F5"/>
    <w:rsid w:val="00232A94"/>
    <w:rsid w:val="00247EFA"/>
    <w:rsid w:val="00251E3B"/>
    <w:rsid w:val="002857BC"/>
    <w:rsid w:val="002C4306"/>
    <w:rsid w:val="002D1D8C"/>
    <w:rsid w:val="002E3627"/>
    <w:rsid w:val="00304F64"/>
    <w:rsid w:val="003127C5"/>
    <w:rsid w:val="003333C5"/>
    <w:rsid w:val="003428F8"/>
    <w:rsid w:val="003601FB"/>
    <w:rsid w:val="003F7050"/>
    <w:rsid w:val="00414AFD"/>
    <w:rsid w:val="004D4DAA"/>
    <w:rsid w:val="00526746"/>
    <w:rsid w:val="00550AAE"/>
    <w:rsid w:val="00573406"/>
    <w:rsid w:val="005974C8"/>
    <w:rsid w:val="005B6A61"/>
    <w:rsid w:val="005D560A"/>
    <w:rsid w:val="005F5D46"/>
    <w:rsid w:val="006C2283"/>
    <w:rsid w:val="006D1281"/>
    <w:rsid w:val="006D763F"/>
    <w:rsid w:val="006E71AE"/>
    <w:rsid w:val="0074739F"/>
    <w:rsid w:val="00760597"/>
    <w:rsid w:val="007655CF"/>
    <w:rsid w:val="00793251"/>
    <w:rsid w:val="007A56F7"/>
    <w:rsid w:val="007A646D"/>
    <w:rsid w:val="007B2835"/>
    <w:rsid w:val="00802ADC"/>
    <w:rsid w:val="00815AF0"/>
    <w:rsid w:val="008441BC"/>
    <w:rsid w:val="00847EE1"/>
    <w:rsid w:val="00861747"/>
    <w:rsid w:val="00866B60"/>
    <w:rsid w:val="0087250E"/>
    <w:rsid w:val="00896D68"/>
    <w:rsid w:val="008A06F2"/>
    <w:rsid w:val="008C5253"/>
    <w:rsid w:val="008D2CDB"/>
    <w:rsid w:val="008D7F3F"/>
    <w:rsid w:val="008E00D0"/>
    <w:rsid w:val="008E0131"/>
    <w:rsid w:val="009013C8"/>
    <w:rsid w:val="0093636C"/>
    <w:rsid w:val="00944BBF"/>
    <w:rsid w:val="00980CE3"/>
    <w:rsid w:val="009F2EF3"/>
    <w:rsid w:val="00A36976"/>
    <w:rsid w:val="00A60268"/>
    <w:rsid w:val="00A826F5"/>
    <w:rsid w:val="00A87181"/>
    <w:rsid w:val="00AE141D"/>
    <w:rsid w:val="00AF4602"/>
    <w:rsid w:val="00B45799"/>
    <w:rsid w:val="00B469E1"/>
    <w:rsid w:val="00B66625"/>
    <w:rsid w:val="00BA7DE8"/>
    <w:rsid w:val="00C12B35"/>
    <w:rsid w:val="00C92F4D"/>
    <w:rsid w:val="00CB03C8"/>
    <w:rsid w:val="00CB2B63"/>
    <w:rsid w:val="00CD1DBB"/>
    <w:rsid w:val="00CD596E"/>
    <w:rsid w:val="00D11B92"/>
    <w:rsid w:val="00D163FB"/>
    <w:rsid w:val="00D34923"/>
    <w:rsid w:val="00D56810"/>
    <w:rsid w:val="00D722C8"/>
    <w:rsid w:val="00D737D5"/>
    <w:rsid w:val="00DA1A1F"/>
    <w:rsid w:val="00DA39B5"/>
    <w:rsid w:val="00DB0E09"/>
    <w:rsid w:val="00DC1447"/>
    <w:rsid w:val="00DC5169"/>
    <w:rsid w:val="00DD0DB7"/>
    <w:rsid w:val="00DE58D4"/>
    <w:rsid w:val="00E94BF5"/>
    <w:rsid w:val="00E95B77"/>
    <w:rsid w:val="00EA505B"/>
    <w:rsid w:val="00EB0EDE"/>
    <w:rsid w:val="00EE7663"/>
    <w:rsid w:val="00EF1434"/>
    <w:rsid w:val="00F41601"/>
    <w:rsid w:val="00F45945"/>
    <w:rsid w:val="00F568D0"/>
    <w:rsid w:val="00FA520E"/>
    <w:rsid w:val="00FB5E83"/>
    <w:rsid w:val="00FE573C"/>
    <w:rsid w:val="00FE5F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52D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52DD2"/>
  </w:style>
  <w:style w:type="paragraph" w:styleId="Pieddepage">
    <w:name w:val="footer"/>
    <w:basedOn w:val="Normal"/>
    <w:link w:val="PieddepageCar"/>
    <w:uiPriority w:val="99"/>
    <w:unhideWhenUsed/>
    <w:rsid w:val="00052D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52DD2"/>
  </w:style>
  <w:style w:type="paragraph" w:styleId="Textedebulles">
    <w:name w:val="Balloon Text"/>
    <w:basedOn w:val="Normal"/>
    <w:link w:val="TextedebullesCar"/>
    <w:uiPriority w:val="99"/>
    <w:semiHidden/>
    <w:unhideWhenUsed/>
    <w:rsid w:val="002C4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C4306"/>
    <w:rPr>
      <w:rFonts w:ascii="Tahoma" w:hAnsi="Tahoma" w:cs="Tahoma"/>
      <w:sz w:val="16"/>
      <w:szCs w:val="16"/>
    </w:rPr>
  </w:style>
  <w:style w:type="paragraph" w:styleId="Lgende">
    <w:name w:val="caption"/>
    <w:basedOn w:val="Normal"/>
    <w:next w:val="Normal"/>
    <w:uiPriority w:val="35"/>
    <w:unhideWhenUsed/>
    <w:qFormat/>
    <w:rsid w:val="00DE58D4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Grilledutableau">
    <w:name w:val="Table Grid"/>
    <w:basedOn w:val="TableauNormal"/>
    <w:uiPriority w:val="59"/>
    <w:rsid w:val="005D56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52D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52DD2"/>
  </w:style>
  <w:style w:type="paragraph" w:styleId="Pieddepage">
    <w:name w:val="footer"/>
    <w:basedOn w:val="Normal"/>
    <w:link w:val="PieddepageCar"/>
    <w:uiPriority w:val="99"/>
    <w:unhideWhenUsed/>
    <w:rsid w:val="00052D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52DD2"/>
  </w:style>
  <w:style w:type="paragraph" w:styleId="Textedebulles">
    <w:name w:val="Balloon Text"/>
    <w:basedOn w:val="Normal"/>
    <w:link w:val="TextedebullesCar"/>
    <w:uiPriority w:val="99"/>
    <w:semiHidden/>
    <w:unhideWhenUsed/>
    <w:rsid w:val="002C4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C4306"/>
    <w:rPr>
      <w:rFonts w:ascii="Tahoma" w:hAnsi="Tahoma" w:cs="Tahoma"/>
      <w:sz w:val="16"/>
      <w:szCs w:val="16"/>
    </w:rPr>
  </w:style>
  <w:style w:type="paragraph" w:styleId="Lgende">
    <w:name w:val="caption"/>
    <w:basedOn w:val="Normal"/>
    <w:next w:val="Normal"/>
    <w:uiPriority w:val="35"/>
    <w:unhideWhenUsed/>
    <w:qFormat/>
    <w:rsid w:val="00DE58D4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Grilledutableau">
    <w:name w:val="Table Grid"/>
    <w:basedOn w:val="TableauNormal"/>
    <w:uiPriority w:val="59"/>
    <w:rsid w:val="005D56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2.emf"/><Relationship Id="rId68" Type="http://schemas.openxmlformats.org/officeDocument/2006/relationships/image" Target="media/image55.pn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7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9" Type="http://schemas.microsoft.com/office/2007/relationships/hdphoto" Target="media/hdphoto1.wdp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46.png"/><Relationship Id="rId66" Type="http://schemas.openxmlformats.org/officeDocument/2006/relationships/image" Target="media/image540.wmf"/><Relationship Id="rId74" Type="http://schemas.openxmlformats.org/officeDocument/2006/relationships/image" Target="media/image60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61" Type="http://schemas.openxmlformats.org/officeDocument/2006/relationships/image" Target="media/image51.emf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1.png"/><Relationship Id="rId65" Type="http://schemas.openxmlformats.org/officeDocument/2006/relationships/image" Target="media/image53.wmf"/><Relationship Id="rId73" Type="http://schemas.openxmlformats.org/officeDocument/2006/relationships/image" Target="media/image59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30.emf"/><Relationship Id="rId69" Type="http://schemas.openxmlformats.org/officeDocument/2006/relationships/image" Target="media/image56.emf"/><Relationship Id="rId77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58.png"/><Relationship Id="rId3" Type="http://schemas.microsoft.com/office/2007/relationships/stylesWithEffects" Target="stylesWithEffect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4.emf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20.emf"/><Relationship Id="rId70" Type="http://schemas.openxmlformats.org/officeDocument/2006/relationships/image" Target="media/image570.emf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38CA09-8706-4C16-8416-598FDE7D3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50833ABE.dotm</Template>
  <TotalTime>222</TotalTime>
  <Pages>1</Pages>
  <Words>5127</Words>
  <Characters>28202</Characters>
  <Application>Microsoft Office Word</Application>
  <DocSecurity>0</DocSecurity>
  <Lines>235</Lines>
  <Paragraphs>66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Rectorat</Company>
  <LinksUpToDate>false</LinksUpToDate>
  <CharactersWithSpaces>33263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Patrick AJASSE</dc:creator>
  <cp:lastModifiedBy>Laurence DUMAS</cp:lastModifiedBy>
  <cp:revision>17</cp:revision>
  <cp:lastPrinted>2017-01-24T10:01:00Z</cp:lastPrinted>
  <dcterms:created xsi:type="dcterms:W3CDTF">2017-01-20T09:55:00Z</dcterms:created>
  <dcterms:modified xsi:type="dcterms:W3CDTF">2017-01-24T10:03:00Z</dcterms:modified>
</cp:coreProperties>
</file>