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CDA" w:rsidRPr="00576CDA" w:rsidRDefault="00576CDA" w:rsidP="00576CDA">
      <w:pPr>
        <w:jc w:val="center"/>
        <w:rPr>
          <w:b/>
          <w:sz w:val="22"/>
          <w:szCs w:val="22"/>
        </w:rPr>
      </w:pPr>
      <w:bookmarkStart w:id="0" w:name="_GoBack"/>
      <w:bookmarkEnd w:id="0"/>
    </w:p>
    <w:p w:rsidR="00576CDA" w:rsidRPr="00576CDA" w:rsidRDefault="00576CDA" w:rsidP="00576CDA">
      <w:pPr>
        <w:jc w:val="center"/>
        <w:rPr>
          <w:b/>
          <w:sz w:val="22"/>
          <w:szCs w:val="22"/>
        </w:rPr>
      </w:pPr>
    </w:p>
    <w:p w:rsidR="00576CDA" w:rsidRPr="00576CDA" w:rsidRDefault="00576CDA" w:rsidP="00576CDA">
      <w:pPr>
        <w:jc w:val="center"/>
        <w:rPr>
          <w:b/>
          <w:sz w:val="22"/>
          <w:szCs w:val="22"/>
        </w:rPr>
      </w:pPr>
    </w:p>
    <w:p w:rsidR="00576CDA" w:rsidRPr="00576CDA" w:rsidRDefault="00576CDA" w:rsidP="00576CDA">
      <w:pPr>
        <w:jc w:val="center"/>
        <w:rPr>
          <w:b/>
          <w:sz w:val="22"/>
          <w:szCs w:val="22"/>
        </w:rPr>
      </w:pPr>
    </w:p>
    <w:p w:rsidR="00576CDA" w:rsidRPr="00576CDA" w:rsidRDefault="00576CDA" w:rsidP="00576CDA">
      <w:pPr>
        <w:jc w:val="center"/>
        <w:rPr>
          <w:b/>
          <w:sz w:val="22"/>
          <w:szCs w:val="22"/>
        </w:rPr>
      </w:pPr>
    </w:p>
    <w:p w:rsidR="00A14251" w:rsidRPr="00576CDA" w:rsidRDefault="00576CDA" w:rsidP="00A14251">
      <w:pPr>
        <w:spacing w:before="120" w:after="120"/>
        <w:jc w:val="center"/>
        <w:rPr>
          <w:b/>
          <w:sz w:val="36"/>
          <w:szCs w:val="36"/>
        </w:rPr>
      </w:pPr>
      <w:r>
        <w:rPr>
          <w:b/>
          <w:sz w:val="36"/>
          <w:szCs w:val="36"/>
        </w:rPr>
        <w:t>BACCALAURÉAT GÉNÉRAL</w:t>
      </w:r>
    </w:p>
    <w:p w:rsidR="00576CDA" w:rsidRPr="00576CDA" w:rsidRDefault="00576CDA" w:rsidP="00576CDA">
      <w:pPr>
        <w:jc w:val="center"/>
        <w:rPr>
          <w:b/>
          <w:sz w:val="22"/>
          <w:szCs w:val="22"/>
        </w:rPr>
      </w:pPr>
    </w:p>
    <w:p w:rsidR="00576CDA" w:rsidRPr="00576CDA" w:rsidRDefault="00576CDA" w:rsidP="00576CDA">
      <w:pPr>
        <w:jc w:val="center"/>
        <w:rPr>
          <w:b/>
          <w:sz w:val="22"/>
          <w:szCs w:val="22"/>
        </w:rPr>
      </w:pPr>
    </w:p>
    <w:p w:rsidR="00576CDA" w:rsidRPr="00576CDA" w:rsidRDefault="00576CDA" w:rsidP="00576CDA">
      <w:pPr>
        <w:jc w:val="center"/>
        <w:rPr>
          <w:b/>
          <w:sz w:val="22"/>
          <w:szCs w:val="22"/>
        </w:rPr>
      </w:pPr>
    </w:p>
    <w:p w:rsidR="00A14251" w:rsidRPr="00576CDA" w:rsidRDefault="00576CDA" w:rsidP="00A14251">
      <w:pPr>
        <w:spacing w:before="120" w:after="120"/>
        <w:jc w:val="center"/>
        <w:rPr>
          <w:b/>
          <w:sz w:val="36"/>
          <w:szCs w:val="36"/>
        </w:rPr>
      </w:pPr>
      <w:r>
        <w:rPr>
          <w:b/>
          <w:sz w:val="36"/>
          <w:szCs w:val="36"/>
        </w:rPr>
        <w:t>SÉRIE SCIENTIFIQUE</w:t>
      </w:r>
    </w:p>
    <w:p w:rsidR="00576CDA" w:rsidRPr="00576CDA" w:rsidRDefault="00576CDA" w:rsidP="00576CDA">
      <w:pPr>
        <w:jc w:val="center"/>
        <w:rPr>
          <w:b/>
          <w:sz w:val="22"/>
          <w:szCs w:val="22"/>
        </w:rPr>
      </w:pPr>
    </w:p>
    <w:p w:rsidR="00576CDA" w:rsidRPr="00576CDA" w:rsidRDefault="00576CDA" w:rsidP="00576CDA">
      <w:pPr>
        <w:jc w:val="center"/>
        <w:rPr>
          <w:b/>
          <w:sz w:val="22"/>
          <w:szCs w:val="22"/>
        </w:rPr>
      </w:pPr>
    </w:p>
    <w:p w:rsidR="00576CDA" w:rsidRDefault="00576CDA" w:rsidP="00576CDA">
      <w:pPr>
        <w:jc w:val="center"/>
        <w:rPr>
          <w:b/>
          <w:sz w:val="22"/>
          <w:szCs w:val="22"/>
        </w:rPr>
      </w:pPr>
    </w:p>
    <w:p w:rsidR="00576CDA" w:rsidRPr="00576CDA" w:rsidRDefault="00576CDA" w:rsidP="00576CDA">
      <w:pPr>
        <w:jc w:val="center"/>
        <w:rPr>
          <w:b/>
          <w:sz w:val="32"/>
          <w:szCs w:val="32"/>
        </w:rPr>
      </w:pPr>
      <w:r w:rsidRPr="00576CDA">
        <w:rPr>
          <w:b/>
          <w:sz w:val="32"/>
          <w:szCs w:val="32"/>
        </w:rPr>
        <w:t>ÉPREUVE DE SCIENCES DE L’INGÉNIEUR</w:t>
      </w:r>
    </w:p>
    <w:p w:rsidR="00576CDA" w:rsidRPr="00B5687C" w:rsidRDefault="00576CDA" w:rsidP="00B5687C">
      <w:pPr>
        <w:jc w:val="center"/>
        <w:rPr>
          <w:b/>
          <w:sz w:val="22"/>
          <w:szCs w:val="22"/>
        </w:rPr>
      </w:pPr>
    </w:p>
    <w:p w:rsidR="00B5687C" w:rsidRPr="00B5687C" w:rsidRDefault="00B5687C" w:rsidP="00B5687C">
      <w:pPr>
        <w:jc w:val="center"/>
        <w:rPr>
          <w:b/>
          <w:sz w:val="22"/>
          <w:szCs w:val="22"/>
        </w:rPr>
      </w:pPr>
    </w:p>
    <w:p w:rsidR="00A14251" w:rsidRDefault="00A14251" w:rsidP="00A14251">
      <w:pPr>
        <w:spacing w:before="120" w:after="120"/>
        <w:jc w:val="center"/>
        <w:rPr>
          <w:b/>
          <w:sz w:val="32"/>
          <w:szCs w:val="32"/>
        </w:rPr>
      </w:pPr>
      <w:r>
        <w:rPr>
          <w:b/>
          <w:sz w:val="32"/>
          <w:szCs w:val="32"/>
        </w:rPr>
        <w:t>S</w:t>
      </w:r>
      <w:r w:rsidR="00B5687C">
        <w:rPr>
          <w:b/>
          <w:sz w:val="32"/>
          <w:szCs w:val="32"/>
        </w:rPr>
        <w:t>ession</w:t>
      </w:r>
      <w:r>
        <w:rPr>
          <w:b/>
          <w:sz w:val="32"/>
          <w:szCs w:val="32"/>
        </w:rPr>
        <w:t xml:space="preserve"> 2013</w:t>
      </w:r>
    </w:p>
    <w:p w:rsidR="00576CDA" w:rsidRPr="00B5687C" w:rsidRDefault="00576CDA" w:rsidP="00B5687C">
      <w:pPr>
        <w:jc w:val="center"/>
        <w:rPr>
          <w:b/>
          <w:sz w:val="22"/>
          <w:szCs w:val="22"/>
        </w:rPr>
      </w:pPr>
    </w:p>
    <w:p w:rsidR="00576CDA" w:rsidRPr="00B5687C" w:rsidRDefault="00576CDA" w:rsidP="00B5687C">
      <w:pPr>
        <w:jc w:val="center"/>
        <w:rPr>
          <w:b/>
          <w:sz w:val="22"/>
          <w:szCs w:val="22"/>
        </w:rPr>
      </w:pPr>
    </w:p>
    <w:p w:rsidR="00576CDA" w:rsidRPr="00B5687C" w:rsidRDefault="00576CDA" w:rsidP="00B5687C">
      <w:pPr>
        <w:jc w:val="center"/>
        <w:rPr>
          <w:b/>
          <w:sz w:val="22"/>
          <w:szCs w:val="22"/>
        </w:rPr>
      </w:pPr>
    </w:p>
    <w:p w:rsidR="00576CDA" w:rsidRPr="00B5687C" w:rsidRDefault="00576CDA" w:rsidP="00B5687C">
      <w:pPr>
        <w:jc w:val="center"/>
        <w:rPr>
          <w:b/>
          <w:sz w:val="22"/>
          <w:szCs w:val="22"/>
        </w:rPr>
      </w:pPr>
    </w:p>
    <w:p w:rsidR="00576CDA" w:rsidRPr="00B5687C" w:rsidRDefault="00576CDA" w:rsidP="00B5687C">
      <w:pPr>
        <w:jc w:val="center"/>
        <w:rPr>
          <w:b/>
          <w:sz w:val="22"/>
          <w:szCs w:val="22"/>
        </w:rPr>
      </w:pPr>
    </w:p>
    <w:p w:rsidR="00576CDA" w:rsidRPr="00B5687C" w:rsidRDefault="00576CDA" w:rsidP="00B5687C">
      <w:pPr>
        <w:jc w:val="center"/>
        <w:rPr>
          <w:b/>
          <w:sz w:val="22"/>
          <w:szCs w:val="22"/>
        </w:rPr>
      </w:pPr>
    </w:p>
    <w:p w:rsidR="00A14251" w:rsidRPr="00837E08" w:rsidRDefault="00A14251" w:rsidP="00A14251"/>
    <w:p w:rsidR="00A14251" w:rsidRPr="00B5687C" w:rsidRDefault="00A14251" w:rsidP="00A14251">
      <w:pPr>
        <w:jc w:val="center"/>
        <w:rPr>
          <w:b/>
        </w:rPr>
      </w:pPr>
      <w:r w:rsidRPr="00B5687C">
        <w:rPr>
          <w:b/>
        </w:rPr>
        <w:t>Durée de l’épreuve : 4 heures</w:t>
      </w:r>
    </w:p>
    <w:p w:rsidR="00576CDA" w:rsidRPr="00B5687C" w:rsidRDefault="00576CDA" w:rsidP="00A14251">
      <w:pPr>
        <w:jc w:val="center"/>
        <w:rPr>
          <w:sz w:val="22"/>
          <w:szCs w:val="22"/>
        </w:rPr>
      </w:pPr>
    </w:p>
    <w:p w:rsidR="00576CDA" w:rsidRPr="00B5687C" w:rsidRDefault="00576CDA" w:rsidP="00A14251">
      <w:pPr>
        <w:jc w:val="center"/>
        <w:rPr>
          <w:sz w:val="22"/>
          <w:szCs w:val="22"/>
        </w:rPr>
      </w:pPr>
    </w:p>
    <w:p w:rsidR="00576CDA" w:rsidRPr="00B5687C" w:rsidRDefault="00576CDA" w:rsidP="00A14251">
      <w:pPr>
        <w:jc w:val="center"/>
        <w:rPr>
          <w:sz w:val="22"/>
          <w:szCs w:val="22"/>
        </w:rPr>
      </w:pPr>
    </w:p>
    <w:p w:rsidR="00576CDA" w:rsidRPr="00B5687C" w:rsidRDefault="00576CDA" w:rsidP="00A14251">
      <w:pPr>
        <w:jc w:val="center"/>
        <w:rPr>
          <w:sz w:val="22"/>
          <w:szCs w:val="22"/>
        </w:rPr>
      </w:pPr>
    </w:p>
    <w:p w:rsidR="00A14251" w:rsidRDefault="00A14251" w:rsidP="00A14251">
      <w:pPr>
        <w:rPr>
          <w:b/>
          <w:szCs w:val="32"/>
        </w:rPr>
        <w:sectPr w:rsidR="00A14251" w:rsidSect="00EB6AB7">
          <w:headerReference w:type="default" r:id="rId9"/>
          <w:footerReference w:type="default" r:id="rId10"/>
          <w:headerReference w:type="first" r:id="rId11"/>
          <w:footerReference w:type="first" r:id="rId12"/>
          <w:pgSz w:w="11906" w:h="16838"/>
          <w:pgMar w:top="1134" w:right="1134" w:bottom="1134" w:left="1134" w:header="709" w:footer="709" w:gutter="0"/>
          <w:cols w:space="708"/>
          <w:titlePg/>
          <w:docGrid w:linePitch="360"/>
        </w:sectPr>
      </w:pPr>
    </w:p>
    <w:p w:rsidR="00A14251" w:rsidRDefault="00A14251" w:rsidP="00A14251">
      <w:pPr>
        <w:rPr>
          <w:szCs w:val="32"/>
        </w:rPr>
      </w:pPr>
      <w:r w:rsidRPr="00B56697">
        <w:rPr>
          <w:b/>
          <w:szCs w:val="32"/>
        </w:rPr>
        <w:lastRenderedPageBreak/>
        <w:t>Coefficient 4,5</w:t>
      </w:r>
      <w:r>
        <w:rPr>
          <w:szCs w:val="32"/>
        </w:rPr>
        <w:t xml:space="preserve"> pour les candidats ayant choisi un enseignement de spécialité autre que sciences de l’ingénieur. </w:t>
      </w:r>
    </w:p>
    <w:p w:rsidR="00A14251" w:rsidRDefault="00A14251" w:rsidP="00A14251">
      <w:pPr>
        <w:rPr>
          <w:szCs w:val="32"/>
        </w:rPr>
        <w:sectPr w:rsidR="00A14251" w:rsidSect="00A14251">
          <w:type w:val="continuous"/>
          <w:pgSz w:w="11906" w:h="16838"/>
          <w:pgMar w:top="1134" w:right="1134" w:bottom="1134" w:left="1134" w:header="709" w:footer="709" w:gutter="0"/>
          <w:cols w:num="2" w:space="425"/>
          <w:titlePg/>
          <w:docGrid w:linePitch="360"/>
        </w:sectPr>
      </w:pPr>
      <w:r w:rsidRPr="00B56697">
        <w:rPr>
          <w:b/>
          <w:szCs w:val="32"/>
        </w:rPr>
        <w:lastRenderedPageBreak/>
        <w:t>Coefficient 6</w:t>
      </w:r>
      <w:r>
        <w:rPr>
          <w:szCs w:val="32"/>
        </w:rPr>
        <w:t xml:space="preserve"> pour les candidats ayant choisi l’enseignement de sciences de l’ingénieur comme enseignement de spécialité</w:t>
      </w:r>
    </w:p>
    <w:p w:rsidR="00A14251" w:rsidRDefault="00A14251" w:rsidP="00A14251">
      <w:pPr>
        <w:rPr>
          <w:szCs w:val="32"/>
        </w:rPr>
      </w:pPr>
    </w:p>
    <w:p w:rsidR="00A14251" w:rsidRDefault="00A14251" w:rsidP="00A14251">
      <w:pPr>
        <w:jc w:val="center"/>
        <w:rPr>
          <w:szCs w:val="32"/>
        </w:rPr>
        <w:sectPr w:rsidR="00A14251" w:rsidSect="00A14251">
          <w:type w:val="continuous"/>
          <w:pgSz w:w="11906" w:h="16838"/>
          <w:pgMar w:top="1134" w:right="1134" w:bottom="1134" w:left="1134" w:header="709" w:footer="709" w:gutter="0"/>
          <w:cols w:num="2" w:space="709"/>
          <w:titlePg/>
          <w:docGrid w:linePitch="360"/>
        </w:sectPr>
      </w:pPr>
    </w:p>
    <w:p w:rsidR="00A14251" w:rsidRDefault="00A14251" w:rsidP="00A14251">
      <w:pPr>
        <w:jc w:val="center"/>
        <w:rPr>
          <w:szCs w:val="32"/>
        </w:rPr>
      </w:pPr>
    </w:p>
    <w:p w:rsidR="00576CDA" w:rsidRDefault="00576CDA" w:rsidP="00A14251">
      <w:pPr>
        <w:jc w:val="center"/>
        <w:rPr>
          <w:szCs w:val="32"/>
        </w:rPr>
      </w:pPr>
    </w:p>
    <w:p w:rsidR="00576CDA" w:rsidRDefault="00576CDA" w:rsidP="00A14251">
      <w:pPr>
        <w:jc w:val="center"/>
        <w:rPr>
          <w:szCs w:val="32"/>
        </w:rPr>
      </w:pPr>
    </w:p>
    <w:p w:rsidR="00576CDA" w:rsidRDefault="00576CDA" w:rsidP="00A14251">
      <w:pPr>
        <w:jc w:val="center"/>
        <w:rPr>
          <w:szCs w:val="32"/>
        </w:rPr>
      </w:pPr>
    </w:p>
    <w:p w:rsidR="00576CDA" w:rsidRDefault="00576CDA" w:rsidP="00A14251">
      <w:pPr>
        <w:jc w:val="center"/>
        <w:rPr>
          <w:szCs w:val="32"/>
        </w:rPr>
      </w:pPr>
    </w:p>
    <w:p w:rsidR="00576CDA" w:rsidRDefault="00576CDA" w:rsidP="00A14251">
      <w:pPr>
        <w:jc w:val="center"/>
        <w:rPr>
          <w:szCs w:val="32"/>
        </w:rPr>
      </w:pPr>
    </w:p>
    <w:p w:rsidR="00576CDA" w:rsidRDefault="00576CDA" w:rsidP="00A14251">
      <w:pPr>
        <w:jc w:val="center"/>
        <w:rPr>
          <w:szCs w:val="32"/>
        </w:rPr>
      </w:pPr>
    </w:p>
    <w:p w:rsidR="00576CDA" w:rsidRPr="004C10D9" w:rsidRDefault="00576CDA" w:rsidP="00A14251">
      <w:pPr>
        <w:jc w:val="center"/>
        <w:rPr>
          <w:szCs w:val="32"/>
        </w:rPr>
      </w:pPr>
    </w:p>
    <w:p w:rsidR="00A14251" w:rsidRDefault="00A14251" w:rsidP="00A14251">
      <w:pPr>
        <w:jc w:val="center"/>
      </w:pPr>
      <w:r w:rsidRPr="00506155">
        <w:t>Aucun document autorisé</w:t>
      </w:r>
    </w:p>
    <w:p w:rsidR="00576CDA" w:rsidRDefault="00576CDA" w:rsidP="00A14251">
      <w:pPr>
        <w:jc w:val="center"/>
      </w:pPr>
    </w:p>
    <w:p w:rsidR="00A14251" w:rsidRPr="00506155" w:rsidRDefault="00A14251" w:rsidP="00A14251">
      <w:pPr>
        <w:jc w:val="center"/>
      </w:pPr>
      <w:r>
        <w:t>Calculatrice autorisée, conformément à la circulaire n° 99-186 du 16 novembre 1999</w:t>
      </w:r>
    </w:p>
    <w:p w:rsidR="00B5687C" w:rsidRDefault="00B5687C">
      <w:pPr>
        <w:spacing w:after="200" w:line="276" w:lineRule="auto"/>
        <w:jc w:val="left"/>
        <w:rPr>
          <w:rFonts w:cs="Arial"/>
          <w:b/>
        </w:rPr>
      </w:pPr>
      <w:r>
        <w:rPr>
          <w:rFonts w:cs="Arial"/>
          <w:b/>
        </w:rPr>
        <w:br w:type="page"/>
      </w:r>
    </w:p>
    <w:p w:rsidR="00091F7E" w:rsidRPr="00506155" w:rsidRDefault="00091F7E" w:rsidP="00091F7E">
      <w:pPr>
        <w:rPr>
          <w:rFonts w:cs="Arial"/>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36"/>
      </w:tblGrid>
      <w:tr w:rsidR="00091F7E" w:rsidTr="00A14251">
        <w:tc>
          <w:tcPr>
            <w:tcW w:w="5070" w:type="dxa"/>
          </w:tcPr>
          <w:p w:rsidR="00B5687C" w:rsidRDefault="00B5687C" w:rsidP="003A6098">
            <w:pPr>
              <w:rPr>
                <w:rFonts w:cs="Arial"/>
                <w:b/>
              </w:rPr>
            </w:pPr>
          </w:p>
          <w:p w:rsidR="00B5687C" w:rsidRDefault="00B5687C" w:rsidP="003A6098">
            <w:pPr>
              <w:rPr>
                <w:rFonts w:cs="Arial"/>
                <w:b/>
              </w:rPr>
            </w:pPr>
          </w:p>
          <w:p w:rsidR="00B5687C" w:rsidRDefault="00B5687C" w:rsidP="003A6098">
            <w:pPr>
              <w:rPr>
                <w:rFonts w:cs="Arial"/>
                <w:b/>
              </w:rPr>
            </w:pPr>
          </w:p>
          <w:p w:rsidR="00B5687C" w:rsidRDefault="00B5687C" w:rsidP="003A6098">
            <w:pPr>
              <w:rPr>
                <w:rFonts w:cs="Arial"/>
                <w:b/>
              </w:rPr>
            </w:pPr>
          </w:p>
          <w:p w:rsidR="00091F7E" w:rsidRDefault="00091F7E" w:rsidP="003A6098">
            <w:pPr>
              <w:rPr>
                <w:rFonts w:cs="Arial"/>
                <w:b/>
              </w:rPr>
            </w:pPr>
            <w:r>
              <w:rPr>
                <w:noProof/>
                <w:lang w:eastAsia="fr-FR"/>
              </w:rPr>
              <w:drawing>
                <wp:anchor distT="0" distB="0" distL="114300" distR="114300" simplePos="0" relativeHeight="251941888" behindDoc="0" locked="0" layoutInCell="1" allowOverlap="1" wp14:anchorId="15AC261B" wp14:editId="083E990D">
                  <wp:simplePos x="0" y="0"/>
                  <wp:positionH relativeFrom="column">
                    <wp:posOffset>1000760</wp:posOffset>
                  </wp:positionH>
                  <wp:positionV relativeFrom="paragraph">
                    <wp:posOffset>52070</wp:posOffset>
                  </wp:positionV>
                  <wp:extent cx="1708150" cy="1722120"/>
                  <wp:effectExtent l="0" t="0" r="0" b="5080"/>
                  <wp:wrapSquare wrapText="bothSides"/>
                  <wp:docPr id="19" name="Image 19" descr="D:\Documents and Settings\internat\Mes documents\sourdun\sujet bac SI\tensiomètre\photo\DSCN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internat\Mes documents\sourdun\sujet bac SI\tensiomètre\photo\DSCN3211.JPG"/>
                          <pic:cNvPicPr>
                            <a:picLocks noChangeAspect="1" noChangeArrowheads="1"/>
                          </pic:cNvPicPr>
                        </pic:nvPicPr>
                        <pic:blipFill>
                          <a:blip r:embed="rId13" cstate="print">
                            <a:extLst>
                              <a:ext uri="{28A0092B-C50C-407E-A947-70E740481C1C}">
                                <a14:useLocalDpi xmlns:a14="http://schemas.microsoft.com/office/drawing/2010/main" val="0"/>
                              </a:ext>
                            </a:extLst>
                          </a:blip>
                          <a:srcRect l="21089" t="9945" r="21421" b="12707"/>
                          <a:stretch>
                            <a:fillRect/>
                          </a:stretch>
                        </pic:blipFill>
                        <pic:spPr bwMode="auto">
                          <a:xfrm>
                            <a:off x="0" y="0"/>
                            <a:ext cx="1708150" cy="172212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536" w:type="dxa"/>
            <w:vAlign w:val="center"/>
          </w:tcPr>
          <w:p w:rsidR="00091F7E" w:rsidRPr="00FF1434" w:rsidRDefault="00091F7E" w:rsidP="004A3358">
            <w:pPr>
              <w:jc w:val="center"/>
              <w:rPr>
                <w:rFonts w:cs="Arial"/>
                <w:b/>
                <w:sz w:val="28"/>
                <w:szCs w:val="28"/>
              </w:rPr>
            </w:pPr>
            <w:r>
              <w:rPr>
                <w:rFonts w:cs="Arial"/>
                <w:b/>
                <w:sz w:val="28"/>
                <w:szCs w:val="28"/>
              </w:rPr>
              <w:t>Mesure automatique de la pression artérielle</w:t>
            </w:r>
            <w:r w:rsidR="004A3358">
              <w:rPr>
                <w:rFonts w:cs="Arial"/>
                <w:b/>
                <w:sz w:val="28"/>
                <w:szCs w:val="28"/>
              </w:rPr>
              <w:t> :</w:t>
            </w:r>
            <w:r>
              <w:rPr>
                <w:rFonts w:cs="Arial"/>
                <w:b/>
                <w:sz w:val="28"/>
                <w:szCs w:val="28"/>
              </w:rPr>
              <w:t xml:space="preserve"> tensiomètre</w:t>
            </w:r>
            <w:r w:rsidRPr="00091F7E">
              <w:rPr>
                <w:rFonts w:cs="Arial"/>
                <w:b/>
                <w:sz w:val="28"/>
                <w:szCs w:val="28"/>
              </w:rPr>
              <w:t xml:space="preserve"> </w:t>
            </w:r>
            <w:r w:rsidRPr="00962732">
              <w:rPr>
                <w:rFonts w:cs="Arial"/>
                <w:b/>
                <w:sz w:val="28"/>
                <w:szCs w:val="28"/>
              </w:rPr>
              <w:t>SPG 300</w:t>
            </w:r>
          </w:p>
        </w:tc>
      </w:tr>
    </w:tbl>
    <w:p w:rsidR="00091F7E" w:rsidRPr="00506155" w:rsidRDefault="00091F7E" w:rsidP="00091F7E">
      <w:pPr>
        <w:rPr>
          <w:rFonts w:cs="Arial"/>
          <w:b/>
        </w:rPr>
      </w:pPr>
    </w:p>
    <w:p w:rsidR="00B5687C" w:rsidRDefault="00B5687C" w:rsidP="00A14251">
      <w:pPr>
        <w:jc w:val="center"/>
        <w:rPr>
          <w:b/>
          <w:sz w:val="28"/>
          <w:szCs w:val="28"/>
        </w:rPr>
      </w:pPr>
    </w:p>
    <w:p w:rsidR="00B5687C" w:rsidRDefault="00B5687C" w:rsidP="00A14251">
      <w:pPr>
        <w:jc w:val="center"/>
        <w:rPr>
          <w:b/>
          <w:sz w:val="28"/>
          <w:szCs w:val="28"/>
        </w:rPr>
      </w:pPr>
    </w:p>
    <w:p w:rsidR="00091F7E" w:rsidRDefault="00091F7E" w:rsidP="00A14251">
      <w:pPr>
        <w:jc w:val="center"/>
        <w:rPr>
          <w:b/>
          <w:sz w:val="28"/>
          <w:szCs w:val="28"/>
        </w:rPr>
      </w:pPr>
      <w:r>
        <w:rPr>
          <w:b/>
          <w:sz w:val="28"/>
          <w:szCs w:val="28"/>
        </w:rPr>
        <w:t>Constitution du sujet</w:t>
      </w:r>
    </w:p>
    <w:p w:rsidR="00B5687C" w:rsidRDefault="00B5687C" w:rsidP="00A14251">
      <w:pPr>
        <w:jc w:val="center"/>
        <w:rPr>
          <w:b/>
          <w:sz w:val="28"/>
          <w:szCs w:val="28"/>
        </w:rPr>
      </w:pPr>
    </w:p>
    <w:p w:rsidR="00B5687C" w:rsidRPr="00A14251" w:rsidRDefault="00B5687C" w:rsidP="00A14251">
      <w:pPr>
        <w:jc w:val="center"/>
        <w:rPr>
          <w:b/>
          <w:sz w:val="28"/>
          <w:szCs w:val="28"/>
        </w:rPr>
      </w:pPr>
    </w:p>
    <w:p w:rsidR="00091F7E" w:rsidRDefault="00091F7E" w:rsidP="00091F7E">
      <w:pPr>
        <w:numPr>
          <w:ilvl w:val="0"/>
          <w:numId w:val="12"/>
        </w:numPr>
        <w:tabs>
          <w:tab w:val="left" w:pos="1560"/>
          <w:tab w:val="left" w:leader="dot" w:pos="7371"/>
        </w:tabs>
        <w:spacing w:before="360" w:after="200"/>
        <w:ind w:left="1418" w:hanging="357"/>
        <w:jc w:val="left"/>
        <w:rPr>
          <w:rFonts w:cs="Arial"/>
        </w:rPr>
      </w:pPr>
      <w:r>
        <w:rPr>
          <w:rFonts w:cs="Arial"/>
          <w:b/>
        </w:rPr>
        <w:t>texte</w:t>
      </w:r>
      <w:r>
        <w:rPr>
          <w:rFonts w:cs="Arial"/>
        </w:rPr>
        <w:tab/>
      </w:r>
      <w:r w:rsidR="00AF19E1">
        <w:rPr>
          <w:rFonts w:cs="Arial"/>
        </w:rPr>
        <w:t>pages 3</w:t>
      </w:r>
      <w:r w:rsidR="00EB3CD8">
        <w:rPr>
          <w:rFonts w:cs="Arial"/>
        </w:rPr>
        <w:t xml:space="preserve"> à 1</w:t>
      </w:r>
      <w:r w:rsidR="00AF19E1">
        <w:rPr>
          <w:rFonts w:cs="Arial"/>
        </w:rPr>
        <w:t>6</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9"/>
      </w:tblGrid>
      <w:tr w:rsidR="003E4C73" w:rsidRPr="00B874AE" w:rsidTr="003E4C73">
        <w:trPr>
          <w:jc w:val="center"/>
        </w:trPr>
        <w:tc>
          <w:tcPr>
            <w:tcW w:w="6529" w:type="dxa"/>
          </w:tcPr>
          <w:p w:rsidR="003E4C73" w:rsidRPr="00B874AE" w:rsidRDefault="003E4C73" w:rsidP="00361852">
            <w:pPr>
              <w:pStyle w:val="Paragraphedeliste"/>
              <w:numPr>
                <w:ilvl w:val="0"/>
                <w:numId w:val="24"/>
              </w:numPr>
              <w:tabs>
                <w:tab w:val="left" w:leader="dot" w:pos="7371"/>
              </w:tabs>
              <w:ind w:left="709" w:hanging="425"/>
              <w:jc w:val="left"/>
              <w:rPr>
                <w:rFonts w:cs="Arial"/>
                <w:i/>
              </w:rPr>
            </w:pPr>
            <w:r w:rsidRPr="00B874AE">
              <w:rPr>
                <w:rFonts w:cs="Arial"/>
                <w:i/>
              </w:rPr>
              <w:t>Présentation</w:t>
            </w:r>
          </w:p>
        </w:tc>
      </w:tr>
      <w:tr w:rsidR="003E4C73" w:rsidRPr="00B874AE" w:rsidTr="003E4C73">
        <w:trPr>
          <w:jc w:val="center"/>
        </w:trPr>
        <w:tc>
          <w:tcPr>
            <w:tcW w:w="6529" w:type="dxa"/>
          </w:tcPr>
          <w:p w:rsidR="003E4C73" w:rsidRPr="00B874AE" w:rsidRDefault="003E4C73" w:rsidP="00361852">
            <w:pPr>
              <w:pStyle w:val="Paragraphedeliste"/>
              <w:numPr>
                <w:ilvl w:val="0"/>
                <w:numId w:val="24"/>
              </w:numPr>
              <w:tabs>
                <w:tab w:val="left" w:leader="dot" w:pos="7371"/>
              </w:tabs>
              <w:ind w:left="709" w:hanging="425"/>
              <w:jc w:val="left"/>
              <w:rPr>
                <w:rFonts w:cs="Arial"/>
                <w:i/>
              </w:rPr>
            </w:pPr>
            <w:r w:rsidRPr="00B874AE">
              <w:rPr>
                <w:rFonts w:cs="Arial"/>
                <w:i/>
              </w:rPr>
              <w:t>Mesure de la pression artérielle</w:t>
            </w:r>
          </w:p>
        </w:tc>
      </w:tr>
      <w:tr w:rsidR="003E4C73" w:rsidRPr="00B874AE" w:rsidTr="003E4C73">
        <w:trPr>
          <w:jc w:val="center"/>
        </w:trPr>
        <w:tc>
          <w:tcPr>
            <w:tcW w:w="6529" w:type="dxa"/>
          </w:tcPr>
          <w:p w:rsidR="003E4C73" w:rsidRPr="00B874AE" w:rsidRDefault="003E4C73" w:rsidP="00361852">
            <w:pPr>
              <w:pStyle w:val="Paragraphedeliste"/>
              <w:numPr>
                <w:ilvl w:val="0"/>
                <w:numId w:val="24"/>
              </w:numPr>
              <w:tabs>
                <w:tab w:val="left" w:leader="dot" w:pos="7371"/>
              </w:tabs>
              <w:ind w:left="709" w:hanging="425"/>
              <w:jc w:val="left"/>
              <w:rPr>
                <w:rFonts w:cs="Arial"/>
                <w:i/>
              </w:rPr>
            </w:pPr>
            <w:r>
              <w:rPr>
                <w:rFonts w:cs="Arial"/>
                <w:i/>
              </w:rPr>
              <w:t>Validation de la conception</w:t>
            </w:r>
            <w:r w:rsidRPr="00B874AE">
              <w:rPr>
                <w:rFonts w:cs="Arial"/>
                <w:i/>
              </w:rPr>
              <w:t xml:space="preserve"> du brassard</w:t>
            </w:r>
          </w:p>
        </w:tc>
      </w:tr>
      <w:tr w:rsidR="003E4C73" w:rsidRPr="00B874AE" w:rsidTr="003E4C73">
        <w:trPr>
          <w:jc w:val="center"/>
        </w:trPr>
        <w:tc>
          <w:tcPr>
            <w:tcW w:w="6529" w:type="dxa"/>
          </w:tcPr>
          <w:p w:rsidR="003E4C73" w:rsidRPr="00B874AE" w:rsidRDefault="003E4C73" w:rsidP="00361852">
            <w:pPr>
              <w:pStyle w:val="Paragraphedeliste"/>
              <w:numPr>
                <w:ilvl w:val="0"/>
                <w:numId w:val="24"/>
              </w:numPr>
              <w:tabs>
                <w:tab w:val="left" w:leader="dot" w:pos="7371"/>
              </w:tabs>
              <w:ind w:left="709" w:hanging="425"/>
              <w:jc w:val="left"/>
              <w:rPr>
                <w:rFonts w:cs="Arial"/>
                <w:i/>
              </w:rPr>
            </w:pPr>
            <w:r>
              <w:rPr>
                <w:rFonts w:cs="Arial"/>
                <w:i/>
              </w:rPr>
              <w:t>É</w:t>
            </w:r>
            <w:r w:rsidRPr="00B874AE">
              <w:rPr>
                <w:rFonts w:cs="Arial"/>
                <w:i/>
              </w:rPr>
              <w:t>tude de la phase de gonflage</w:t>
            </w:r>
          </w:p>
        </w:tc>
      </w:tr>
      <w:tr w:rsidR="003E4C73" w:rsidRPr="00B874AE" w:rsidTr="003E4C73">
        <w:trPr>
          <w:jc w:val="center"/>
        </w:trPr>
        <w:tc>
          <w:tcPr>
            <w:tcW w:w="6529" w:type="dxa"/>
          </w:tcPr>
          <w:p w:rsidR="003E4C73" w:rsidRPr="00B874AE" w:rsidRDefault="003E4C73" w:rsidP="00361852">
            <w:pPr>
              <w:pStyle w:val="Paragraphedeliste"/>
              <w:numPr>
                <w:ilvl w:val="0"/>
                <w:numId w:val="24"/>
              </w:numPr>
              <w:tabs>
                <w:tab w:val="left" w:leader="dot" w:pos="7371"/>
              </w:tabs>
              <w:ind w:left="709" w:hanging="425"/>
              <w:jc w:val="left"/>
              <w:rPr>
                <w:rFonts w:cs="Arial"/>
                <w:i/>
              </w:rPr>
            </w:pPr>
            <w:r w:rsidRPr="00B874AE">
              <w:rPr>
                <w:rFonts w:cs="Arial"/>
                <w:i/>
              </w:rPr>
              <w:t>Autonomie du système</w:t>
            </w:r>
          </w:p>
        </w:tc>
      </w:tr>
      <w:tr w:rsidR="003E4C73" w:rsidRPr="00B874AE" w:rsidTr="003E4C73">
        <w:trPr>
          <w:jc w:val="center"/>
        </w:trPr>
        <w:tc>
          <w:tcPr>
            <w:tcW w:w="6529" w:type="dxa"/>
          </w:tcPr>
          <w:p w:rsidR="003E4C73" w:rsidRPr="00B874AE" w:rsidRDefault="003E4C73" w:rsidP="00361852">
            <w:pPr>
              <w:pStyle w:val="Paragraphedeliste"/>
              <w:numPr>
                <w:ilvl w:val="0"/>
                <w:numId w:val="24"/>
              </w:numPr>
              <w:tabs>
                <w:tab w:val="left" w:leader="dot" w:pos="7371"/>
              </w:tabs>
              <w:ind w:left="709" w:hanging="425"/>
              <w:jc w:val="left"/>
              <w:rPr>
                <w:rFonts w:cs="Arial"/>
                <w:i/>
              </w:rPr>
            </w:pPr>
            <w:r w:rsidRPr="00B874AE">
              <w:rPr>
                <w:rFonts w:cs="Arial"/>
                <w:i/>
              </w:rPr>
              <w:t>Validation des solutions techniques concernant la commande et le traitement des informations</w:t>
            </w:r>
          </w:p>
        </w:tc>
      </w:tr>
      <w:tr w:rsidR="003E4C73" w:rsidRPr="00B874AE" w:rsidTr="003E4C73">
        <w:trPr>
          <w:jc w:val="center"/>
        </w:trPr>
        <w:tc>
          <w:tcPr>
            <w:tcW w:w="6529" w:type="dxa"/>
          </w:tcPr>
          <w:p w:rsidR="003E4C73" w:rsidRPr="00B874AE" w:rsidRDefault="003E4C73" w:rsidP="00361852">
            <w:pPr>
              <w:pStyle w:val="Paragraphedeliste"/>
              <w:numPr>
                <w:ilvl w:val="0"/>
                <w:numId w:val="24"/>
              </w:numPr>
              <w:tabs>
                <w:tab w:val="left" w:leader="dot" w:pos="7371"/>
              </w:tabs>
              <w:ind w:left="709" w:hanging="425"/>
              <w:jc w:val="left"/>
              <w:rPr>
                <w:rFonts w:cs="Arial"/>
                <w:i/>
              </w:rPr>
            </w:pPr>
            <w:r w:rsidRPr="00B874AE">
              <w:rPr>
                <w:rFonts w:cs="Arial"/>
                <w:i/>
              </w:rPr>
              <w:t>Synthèse</w:t>
            </w:r>
          </w:p>
        </w:tc>
      </w:tr>
    </w:tbl>
    <w:p w:rsidR="00091F7E" w:rsidRPr="00506155" w:rsidRDefault="00091F7E" w:rsidP="00A14251">
      <w:pPr>
        <w:numPr>
          <w:ilvl w:val="0"/>
          <w:numId w:val="12"/>
        </w:numPr>
        <w:tabs>
          <w:tab w:val="left" w:pos="1560"/>
          <w:tab w:val="left" w:leader="dot" w:pos="7371"/>
        </w:tabs>
        <w:spacing w:before="120" w:after="120"/>
        <w:ind w:left="1417" w:hanging="357"/>
        <w:jc w:val="left"/>
        <w:rPr>
          <w:rFonts w:cs="Arial"/>
        </w:rPr>
      </w:pPr>
      <w:r>
        <w:rPr>
          <w:rFonts w:cs="Arial"/>
          <w:b/>
        </w:rPr>
        <w:t>documents</w:t>
      </w:r>
      <w:r w:rsidRPr="00506155">
        <w:rPr>
          <w:rFonts w:cs="Arial"/>
          <w:b/>
        </w:rPr>
        <w:t xml:space="preserve"> </w:t>
      </w:r>
      <w:r>
        <w:rPr>
          <w:rFonts w:cs="Arial"/>
          <w:b/>
        </w:rPr>
        <w:t>t</w:t>
      </w:r>
      <w:r w:rsidRPr="00506155">
        <w:rPr>
          <w:rFonts w:cs="Arial"/>
          <w:b/>
        </w:rPr>
        <w:t>echnique</w:t>
      </w:r>
      <w:r>
        <w:rPr>
          <w:rFonts w:cs="Arial"/>
          <w:b/>
        </w:rPr>
        <w:t>s</w:t>
      </w:r>
      <w:r>
        <w:rPr>
          <w:rFonts w:cs="Arial"/>
        </w:rPr>
        <w:tab/>
        <w:t>p</w:t>
      </w:r>
      <w:r w:rsidRPr="00506155">
        <w:rPr>
          <w:rFonts w:cs="Arial"/>
        </w:rPr>
        <w:t xml:space="preserve">ages </w:t>
      </w:r>
      <w:r>
        <w:rPr>
          <w:rFonts w:cs="Arial"/>
        </w:rPr>
        <w:t>1</w:t>
      </w:r>
      <w:r w:rsidR="00AF19E1">
        <w:rPr>
          <w:rFonts w:cs="Arial"/>
        </w:rPr>
        <w:t>7</w:t>
      </w:r>
      <w:r w:rsidRPr="00506155">
        <w:rPr>
          <w:rFonts w:cs="Arial"/>
        </w:rPr>
        <w:t xml:space="preserve"> à </w:t>
      </w:r>
      <w:r>
        <w:rPr>
          <w:rFonts w:cs="Arial"/>
        </w:rPr>
        <w:t>2</w:t>
      </w:r>
      <w:r w:rsidR="00AF19E1">
        <w:rPr>
          <w:rFonts w:cs="Arial"/>
        </w:rPr>
        <w:t>2</w:t>
      </w:r>
    </w:p>
    <w:p w:rsidR="00091F7E" w:rsidRPr="00506155" w:rsidRDefault="00091F7E" w:rsidP="00A14251">
      <w:pPr>
        <w:numPr>
          <w:ilvl w:val="0"/>
          <w:numId w:val="12"/>
        </w:numPr>
        <w:tabs>
          <w:tab w:val="left" w:pos="1560"/>
          <w:tab w:val="left" w:leader="dot" w:pos="7371"/>
        </w:tabs>
        <w:spacing w:before="120" w:after="120"/>
        <w:ind w:left="1417" w:hanging="357"/>
        <w:jc w:val="left"/>
        <w:rPr>
          <w:rFonts w:cs="Arial"/>
          <w:b/>
        </w:rPr>
      </w:pPr>
      <w:r>
        <w:rPr>
          <w:rFonts w:cs="Arial"/>
          <w:b/>
        </w:rPr>
        <w:t>d</w:t>
      </w:r>
      <w:r w:rsidRPr="00506155">
        <w:rPr>
          <w:rFonts w:cs="Arial"/>
          <w:b/>
        </w:rPr>
        <w:t xml:space="preserve">ocuments </w:t>
      </w:r>
      <w:r>
        <w:rPr>
          <w:rFonts w:cs="Arial"/>
          <w:b/>
        </w:rPr>
        <w:t>r</w:t>
      </w:r>
      <w:r w:rsidRPr="00506155">
        <w:rPr>
          <w:rFonts w:cs="Arial"/>
          <w:b/>
        </w:rPr>
        <w:t>éponses</w:t>
      </w:r>
      <w:r>
        <w:rPr>
          <w:rFonts w:cs="Arial"/>
        </w:rPr>
        <w:tab/>
        <w:t>p</w:t>
      </w:r>
      <w:r w:rsidRPr="00506155">
        <w:rPr>
          <w:rFonts w:cs="Arial"/>
        </w:rPr>
        <w:t xml:space="preserve">ages </w:t>
      </w:r>
      <w:r>
        <w:rPr>
          <w:rFonts w:cs="Arial"/>
        </w:rPr>
        <w:t>2</w:t>
      </w:r>
      <w:r w:rsidR="00AF19E1">
        <w:rPr>
          <w:rFonts w:cs="Arial"/>
        </w:rPr>
        <w:t>3</w:t>
      </w:r>
      <w:r w:rsidRPr="00506155">
        <w:rPr>
          <w:rFonts w:cs="Arial"/>
        </w:rPr>
        <w:t xml:space="preserve"> à </w:t>
      </w:r>
      <w:r w:rsidR="00AF19E1">
        <w:rPr>
          <w:rFonts w:cs="Arial"/>
        </w:rPr>
        <w:t>28</w:t>
      </w:r>
    </w:p>
    <w:p w:rsidR="00091F7E" w:rsidRDefault="00091F7E" w:rsidP="00091F7E">
      <w:pPr>
        <w:pStyle w:val="Paragraphedeliste"/>
        <w:ind w:right="685"/>
        <w:jc w:val="center"/>
        <w:rPr>
          <w:rFonts w:cs="Arial"/>
          <w:b/>
        </w:rPr>
      </w:pPr>
    </w:p>
    <w:p w:rsidR="00B5687C" w:rsidRDefault="00B5687C" w:rsidP="00091F7E">
      <w:pPr>
        <w:pStyle w:val="Paragraphedeliste"/>
        <w:ind w:right="685"/>
        <w:jc w:val="center"/>
        <w:rPr>
          <w:rFonts w:cs="Arial"/>
          <w:b/>
        </w:rPr>
      </w:pPr>
    </w:p>
    <w:p w:rsidR="00B5687C" w:rsidRDefault="00B5687C" w:rsidP="00091F7E">
      <w:pPr>
        <w:pStyle w:val="Paragraphedeliste"/>
        <w:ind w:right="685"/>
        <w:jc w:val="center"/>
        <w:rPr>
          <w:rFonts w:cs="Arial"/>
          <w:b/>
        </w:rPr>
      </w:pPr>
    </w:p>
    <w:p w:rsidR="00091F7E" w:rsidRPr="00506155" w:rsidRDefault="00091F7E" w:rsidP="00091F7E">
      <w:pPr>
        <w:pStyle w:val="Paragraphedeliste"/>
        <w:ind w:right="685"/>
        <w:jc w:val="center"/>
        <w:rPr>
          <w:rFonts w:cs="Arial"/>
          <w:b/>
        </w:rPr>
      </w:pPr>
      <w:r w:rsidRPr="00E75FB2">
        <w:rPr>
          <w:rFonts w:cs="Arial"/>
          <w:b/>
        </w:rPr>
        <w:t>Le sujet comporte 2</w:t>
      </w:r>
      <w:r w:rsidR="008808E0">
        <w:rPr>
          <w:rFonts w:cs="Arial"/>
          <w:b/>
        </w:rPr>
        <w:t>1</w:t>
      </w:r>
      <w:r w:rsidRPr="00E75FB2">
        <w:rPr>
          <w:rFonts w:cs="Arial"/>
          <w:b/>
        </w:rPr>
        <w:t xml:space="preserve"> questions.</w:t>
      </w:r>
    </w:p>
    <w:p w:rsidR="00091F7E" w:rsidRPr="00B5687C" w:rsidRDefault="00091F7E" w:rsidP="00091F7E">
      <w:pPr>
        <w:jc w:val="center"/>
        <w:rPr>
          <w:rFonts w:cs="Arial"/>
          <w:b/>
        </w:rPr>
      </w:pPr>
      <w:r w:rsidRPr="00B5687C">
        <w:rPr>
          <w:rFonts w:cs="Arial"/>
          <w:b/>
        </w:rPr>
        <w:t>Les documents réponses DR1 à DR</w:t>
      </w:r>
      <w:r w:rsidR="00EB3CD8" w:rsidRPr="00B5687C">
        <w:rPr>
          <w:rFonts w:cs="Arial"/>
          <w:b/>
        </w:rPr>
        <w:t>7</w:t>
      </w:r>
      <w:r w:rsidRPr="00B5687C">
        <w:rPr>
          <w:rFonts w:cs="Arial"/>
          <w:b/>
        </w:rPr>
        <w:t xml:space="preserve"> (pages 2</w:t>
      </w:r>
      <w:r w:rsidR="00AF19E1">
        <w:rPr>
          <w:rFonts w:cs="Arial"/>
          <w:b/>
        </w:rPr>
        <w:t>3 à 28</w:t>
      </w:r>
      <w:r w:rsidR="008413B5" w:rsidRPr="00B5687C">
        <w:rPr>
          <w:rFonts w:cs="Arial"/>
          <w:b/>
        </w:rPr>
        <w:t xml:space="preserve">) </w:t>
      </w:r>
      <w:r w:rsidRPr="00B5687C">
        <w:rPr>
          <w:rFonts w:cs="Arial"/>
          <w:b/>
        </w:rPr>
        <w:t xml:space="preserve">seront </w:t>
      </w:r>
      <w:r w:rsidRPr="00B5687C">
        <w:rPr>
          <w:rFonts w:cs="Arial"/>
          <w:b/>
        </w:rPr>
        <w:br/>
      </w:r>
      <w:r w:rsidR="00A607E9" w:rsidRPr="00B5687C">
        <w:rPr>
          <w:rFonts w:cs="Arial"/>
          <w:b/>
        </w:rPr>
        <w:t xml:space="preserve">à rendre </w:t>
      </w:r>
      <w:r w:rsidRPr="00B5687C">
        <w:rPr>
          <w:rFonts w:cs="Arial"/>
          <w:b/>
        </w:rPr>
        <w:t>avec les copies.</w:t>
      </w:r>
    </w:p>
    <w:p w:rsidR="00091F7E" w:rsidRDefault="00091F7E" w:rsidP="003D7699">
      <w:pPr>
        <w:jc w:val="center"/>
      </w:pPr>
    </w:p>
    <w:p w:rsidR="004A30E5" w:rsidRDefault="004A30E5">
      <w:pPr>
        <w:spacing w:after="200" w:line="276" w:lineRule="auto"/>
        <w:jc w:val="left"/>
        <w:rPr>
          <w:rFonts w:cs="Arial"/>
          <w:b/>
        </w:rPr>
      </w:pPr>
      <w:r>
        <w:br w:type="page"/>
      </w:r>
    </w:p>
    <w:p w:rsidR="00386C8E" w:rsidRDefault="00386C8E" w:rsidP="00D66CC2">
      <w:pPr>
        <w:pStyle w:val="Titre1"/>
      </w:pPr>
      <w:r>
        <w:lastRenderedPageBreak/>
        <w:t>Présentation</w:t>
      </w:r>
    </w:p>
    <w:p w:rsidR="00F869B7" w:rsidRPr="00F869B7" w:rsidRDefault="00C62C9E" w:rsidP="00D66CC2">
      <w:pPr>
        <w:pStyle w:val="Titre2"/>
      </w:pPr>
      <w:r>
        <w:t>L’hypertension : un problème des sociétés occidentales</w:t>
      </w:r>
    </w:p>
    <w:p w:rsidR="00386C8E" w:rsidRDefault="00386C8E" w:rsidP="00386C8E">
      <w:r>
        <w:t>L’hyp</w:t>
      </w:r>
      <w:r w:rsidR="00501F4C">
        <w:t>ertension artérielle est définie</w:t>
      </w:r>
      <w:r>
        <w:t xml:space="preserve"> comme une élévation de la pression du sang dans les artères,</w:t>
      </w:r>
      <w:r w:rsidR="00E265B8">
        <w:t xml:space="preserve"> par rapport à une valeur dite « normale »</w:t>
      </w:r>
      <w:r w:rsidR="00501F4C">
        <w:t>.</w:t>
      </w:r>
    </w:p>
    <w:p w:rsidR="000249D6" w:rsidRDefault="000249D6" w:rsidP="000249D6">
      <w:r>
        <w:t>L’Étude Nationale Nutrition Santé</w:t>
      </w:r>
      <w:r w:rsidR="00A14251">
        <w:t xml:space="preserve"> (ENNS) a permis d’estimer à 31 </w:t>
      </w:r>
      <w:r>
        <w:t>% l’hypertension artérielle dans la population des 18 à 74 ans en 2006-2007 (</w:t>
      </w:r>
      <w:r w:rsidR="00B94330">
        <w:t>figure 1</w:t>
      </w:r>
      <w:r>
        <w:t>). Près de 20 % des personnes ayant une hypertension connue n’étaient pas traitées.</w:t>
      </w:r>
      <w:r w:rsidR="00BA13E4">
        <w:t xml:space="preserve"> </w:t>
      </w:r>
      <w:r>
        <w:t>Parmi celles qui étaient traitées, 49,1 % avaient une pression artérielle toujours trop élevée.</w:t>
      </w:r>
    </w:p>
    <w:p w:rsidR="00E03209" w:rsidRDefault="00E03209" w:rsidP="00E265B8">
      <w:r w:rsidRPr="00E03209">
        <w:t xml:space="preserve">Dans </w:t>
      </w:r>
      <w:r w:rsidRPr="00E03209">
        <w:rPr>
          <w:rStyle w:val="lev"/>
          <w:rFonts w:cstheme="minorHAnsi"/>
          <w:b w:val="0"/>
          <w:color w:val="000000"/>
        </w:rPr>
        <w:t>90</w:t>
      </w:r>
      <w:r w:rsidR="00A14251">
        <w:rPr>
          <w:rStyle w:val="lev"/>
          <w:rFonts w:cstheme="minorHAnsi"/>
          <w:b w:val="0"/>
          <w:color w:val="000000"/>
        </w:rPr>
        <w:t xml:space="preserve"> </w:t>
      </w:r>
      <w:r w:rsidRPr="00E03209">
        <w:rPr>
          <w:rStyle w:val="lev"/>
          <w:rFonts w:cstheme="minorHAnsi"/>
          <w:b w:val="0"/>
          <w:color w:val="000000"/>
        </w:rPr>
        <w:t>%</w:t>
      </w:r>
      <w:r w:rsidRPr="00E03209">
        <w:t xml:space="preserve"> des cas</w:t>
      </w:r>
      <w:r w:rsidR="00FD0F29">
        <w:t>,</w:t>
      </w:r>
      <w:r w:rsidRPr="00E03209">
        <w:t xml:space="preserve"> l'</w:t>
      </w:r>
      <w:r w:rsidRPr="00E03209">
        <w:rPr>
          <w:rStyle w:val="lev"/>
          <w:rFonts w:cstheme="minorHAnsi"/>
          <w:b w:val="0"/>
          <w:color w:val="000000"/>
        </w:rPr>
        <w:t>hypertension</w:t>
      </w:r>
      <w:r w:rsidR="00E265B8">
        <w:rPr>
          <w:b/>
        </w:rPr>
        <w:t xml:space="preserve"> </w:t>
      </w:r>
      <w:r w:rsidRPr="00E03209">
        <w:t xml:space="preserve">n'a pas de causes clairement définies. Néanmoins </w:t>
      </w:r>
      <w:r w:rsidRPr="00E03209">
        <w:rPr>
          <w:rStyle w:val="lev"/>
          <w:rFonts w:cstheme="minorHAnsi"/>
          <w:b w:val="0"/>
          <w:color w:val="000000"/>
        </w:rPr>
        <w:t>certains facteurs</w:t>
      </w:r>
      <w:r w:rsidRPr="00E03209">
        <w:rPr>
          <w:rStyle w:val="lev"/>
          <w:rFonts w:cstheme="minorHAnsi"/>
          <w:color w:val="000000"/>
        </w:rPr>
        <w:t xml:space="preserve"> </w:t>
      </w:r>
      <w:r w:rsidRPr="00E03209">
        <w:t>peuvent influencer cette hypertension</w:t>
      </w:r>
      <w:r>
        <w:t> :</w:t>
      </w:r>
    </w:p>
    <w:p w:rsidR="00E03209" w:rsidRDefault="00E03209" w:rsidP="001F5709">
      <w:pPr>
        <w:pStyle w:val="tiret"/>
      </w:pPr>
      <w:r>
        <w:t>une mauvaise alimentation</w:t>
      </w:r>
      <w:r w:rsidR="00BA13E4">
        <w:t xml:space="preserve">, </w:t>
      </w:r>
      <w:r w:rsidRPr="00E03209">
        <w:t xml:space="preserve">un </w:t>
      </w:r>
      <w:hyperlink r:id="rId14" w:history="1">
        <w:r w:rsidRPr="00BA13E4">
          <w:rPr>
            <w:rStyle w:val="Lienhypertexte"/>
            <w:u w:val="none"/>
          </w:rPr>
          <w:t>excès de poids</w:t>
        </w:r>
      </w:hyperlink>
      <w:r w:rsidR="00501F4C">
        <w:t> ;</w:t>
      </w:r>
    </w:p>
    <w:p w:rsidR="00E03209" w:rsidRDefault="00E03209" w:rsidP="001F5709">
      <w:pPr>
        <w:pStyle w:val="tiret"/>
      </w:pPr>
      <w:r>
        <w:t>des causes génétiques</w:t>
      </w:r>
      <w:r w:rsidR="00501F4C">
        <w:t> ;</w:t>
      </w:r>
    </w:p>
    <w:p w:rsidR="00E03209" w:rsidRDefault="00E03209" w:rsidP="001F5709">
      <w:pPr>
        <w:pStyle w:val="tiret"/>
      </w:pPr>
      <w:r w:rsidRPr="00E03209">
        <w:t xml:space="preserve">le </w:t>
      </w:r>
      <w:hyperlink r:id="rId15" w:history="1">
        <w:r w:rsidRPr="00E03209">
          <w:rPr>
            <w:rStyle w:val="Lienhypertexte"/>
            <w:u w:val="none"/>
          </w:rPr>
          <w:t>stress</w:t>
        </w:r>
      </w:hyperlink>
      <w:r>
        <w:t>, l'âge</w:t>
      </w:r>
      <w:r w:rsidR="00501F4C">
        <w:t> ;</w:t>
      </w:r>
    </w:p>
    <w:p w:rsidR="00E03209" w:rsidRDefault="00E03209" w:rsidP="001F5709">
      <w:pPr>
        <w:pStyle w:val="tiret"/>
      </w:pPr>
      <w:r w:rsidRPr="00E03209">
        <w:t>une consommation excessive de sel,</w:t>
      </w:r>
      <w:r w:rsidR="005B43DA">
        <w:t xml:space="preserve"> d</w:t>
      </w:r>
      <w:r w:rsidR="00501F4C">
        <w:t xml:space="preserve">'alcool, </w:t>
      </w:r>
      <w:r w:rsidR="005B43DA">
        <w:t xml:space="preserve">de </w:t>
      </w:r>
      <w:r w:rsidR="00501F4C">
        <w:t>certains médicaments.</w:t>
      </w:r>
    </w:p>
    <w:p w:rsidR="001745F0" w:rsidRDefault="001745F0" w:rsidP="004A30E5">
      <w:pPr>
        <w:keepNext/>
        <w:jc w:val="center"/>
      </w:pPr>
      <w:r>
        <w:rPr>
          <w:noProof/>
          <w:lang w:eastAsia="fr-FR"/>
        </w:rPr>
        <w:drawing>
          <wp:inline distT="0" distB="0" distL="0" distR="0" wp14:anchorId="648246E3" wp14:editId="74E65105">
            <wp:extent cx="4572000" cy="1851378"/>
            <wp:effectExtent l="0" t="0" r="0" b="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007A" w:rsidRDefault="004A30E5" w:rsidP="000249D6">
      <w:pPr>
        <w:pStyle w:val="Lgende"/>
      </w:pPr>
      <w:bookmarkStart w:id="1" w:name="_Ref327173272"/>
      <w:r>
        <w:t xml:space="preserve">Figure </w:t>
      </w:r>
      <w:r w:rsidR="00A025EE">
        <w:fldChar w:fldCharType="begin"/>
      </w:r>
      <w:r w:rsidR="00A025EE">
        <w:instrText xml:space="preserve"> SEQ Figure \* ARABIC </w:instrText>
      </w:r>
      <w:r w:rsidR="00A025EE">
        <w:fldChar w:fldCharType="separate"/>
      </w:r>
      <w:r w:rsidR="00A025EE">
        <w:rPr>
          <w:noProof/>
        </w:rPr>
        <w:t>1</w:t>
      </w:r>
      <w:r w:rsidR="00A025EE">
        <w:rPr>
          <w:noProof/>
        </w:rPr>
        <w:fldChar w:fldCharType="end"/>
      </w:r>
      <w:bookmarkEnd w:id="1"/>
      <w:r w:rsidR="00907570">
        <w:t> : p</w:t>
      </w:r>
      <w:r>
        <w:t>ourcentage de la population français</w:t>
      </w:r>
      <w:r w:rsidR="00FD0F29">
        <w:t>e</w:t>
      </w:r>
      <w:r>
        <w:t xml:space="preserve"> touché</w:t>
      </w:r>
      <w:r w:rsidR="00F6751C">
        <w:t>e</w:t>
      </w:r>
      <w:r>
        <w:t xml:space="preserve"> par l’hype</w:t>
      </w:r>
      <w:r w:rsidR="00341BBB">
        <w:t>rtension (</w:t>
      </w:r>
      <w:r w:rsidR="000249D6">
        <w:t>enquête ENNS)</w:t>
      </w:r>
    </w:p>
    <w:p w:rsidR="000249D6" w:rsidRPr="00E03209" w:rsidRDefault="000249D6" w:rsidP="000249D6">
      <w:r>
        <w:t>L’hypertension artérielle est un facteur de risque majeur et fréquent de nombreuses maladies cardiovasculaires ou apparentées (accidents vasculaires cérébraux, insuffisance cardiaque, insuffisance rénale</w:t>
      </w:r>
      <w:r w:rsidR="00623EFA">
        <w:t>, etc.)</w:t>
      </w:r>
      <w:r>
        <w:t>. Il est donc essentiel de détecter, traiter et contrôler</w:t>
      </w:r>
      <w:r w:rsidR="001745F0">
        <w:t xml:space="preserve"> </w:t>
      </w:r>
      <w:r>
        <w:t>l’hypertension artérielle.</w:t>
      </w:r>
    </w:p>
    <w:p w:rsidR="00C16301" w:rsidRDefault="00F869B7" w:rsidP="00D66CC2">
      <w:pPr>
        <w:pStyle w:val="Titre2"/>
      </w:pPr>
      <w:r>
        <w:t>Principe de la circulation sanguine</w:t>
      </w:r>
    </w:p>
    <w:p w:rsidR="005538E6" w:rsidRDefault="005538E6" w:rsidP="005538E6">
      <w:pPr>
        <w:sectPr w:rsidR="005538E6" w:rsidSect="00A14251">
          <w:type w:val="continuous"/>
          <w:pgSz w:w="11906" w:h="16838"/>
          <w:pgMar w:top="1134" w:right="1134" w:bottom="1134" w:left="1134" w:header="709" w:footer="709" w:gutter="0"/>
          <w:cols w:space="708"/>
          <w:titlePg/>
          <w:docGrid w:linePitch="360"/>
        </w:sectPr>
      </w:pPr>
    </w:p>
    <w:p w:rsidR="005538E6" w:rsidRDefault="005538E6" w:rsidP="005538E6">
      <w:pPr>
        <w:keepNext/>
        <w:jc w:val="center"/>
      </w:pPr>
      <w:r>
        <w:rPr>
          <w:noProof/>
          <w:lang w:eastAsia="fr-FR"/>
        </w:rPr>
        <w:lastRenderedPageBreak/>
        <w:drawing>
          <wp:inline distT="0" distB="0" distL="0" distR="0" wp14:anchorId="42BF35DC" wp14:editId="3C821B4E">
            <wp:extent cx="3296285" cy="3189605"/>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6285" cy="3189605"/>
                    </a:xfrm>
                    <a:prstGeom prst="rect">
                      <a:avLst/>
                    </a:prstGeom>
                    <a:noFill/>
                    <a:ln>
                      <a:noFill/>
                    </a:ln>
                  </pic:spPr>
                </pic:pic>
              </a:graphicData>
            </a:graphic>
          </wp:inline>
        </w:drawing>
      </w:r>
    </w:p>
    <w:p w:rsidR="005538E6" w:rsidRDefault="005538E6" w:rsidP="00F6751C">
      <w:pPr>
        <w:pStyle w:val="Lgende"/>
        <w:jc w:val="both"/>
      </w:pPr>
      <w:bookmarkStart w:id="2" w:name="_Ref327190703"/>
      <w:r>
        <w:t xml:space="preserve">Figure </w:t>
      </w:r>
      <w:r w:rsidR="00A025EE">
        <w:fldChar w:fldCharType="begin"/>
      </w:r>
      <w:r w:rsidR="00A025EE">
        <w:instrText xml:space="preserve"> SEQ Figure \* ARABIC </w:instrText>
      </w:r>
      <w:r w:rsidR="00A025EE">
        <w:fldChar w:fldCharType="separate"/>
      </w:r>
      <w:r w:rsidR="00A025EE">
        <w:rPr>
          <w:noProof/>
        </w:rPr>
        <w:t>2</w:t>
      </w:r>
      <w:r w:rsidR="00A025EE">
        <w:rPr>
          <w:noProof/>
        </w:rPr>
        <w:fldChar w:fldCharType="end"/>
      </w:r>
      <w:bookmarkEnd w:id="2"/>
      <w:r w:rsidR="00907570">
        <w:t> : s</w:t>
      </w:r>
      <w:r>
        <w:t>chéma de principe de la circulation sanguine</w:t>
      </w:r>
    </w:p>
    <w:p w:rsidR="004F75FA" w:rsidRDefault="004F75FA" w:rsidP="004F75FA"/>
    <w:p w:rsidR="00BA13E4" w:rsidRDefault="00BA13E4" w:rsidP="004F75FA"/>
    <w:p w:rsidR="00BA13E4" w:rsidRDefault="00BA13E4" w:rsidP="004F75FA"/>
    <w:p w:rsidR="00BA13E4" w:rsidRDefault="00BA13E4" w:rsidP="004F75FA"/>
    <w:p w:rsidR="00BA13E4" w:rsidRDefault="00BA13E4" w:rsidP="004F75FA"/>
    <w:p w:rsidR="00BA13E4" w:rsidRDefault="00BA13E4" w:rsidP="004F75FA"/>
    <w:p w:rsidR="005538E6" w:rsidRDefault="005538E6" w:rsidP="005538E6">
      <w:pPr>
        <w:keepNext/>
        <w:jc w:val="center"/>
      </w:pPr>
      <w:r>
        <w:rPr>
          <w:noProof/>
          <w:lang w:eastAsia="fr-FR"/>
        </w:rPr>
        <w:drawing>
          <wp:inline distT="0" distB="0" distL="0" distR="0" wp14:anchorId="665E45C4" wp14:editId="49A76684">
            <wp:extent cx="2724150" cy="1619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1619250"/>
                    </a:xfrm>
                    <a:prstGeom prst="rect">
                      <a:avLst/>
                    </a:prstGeom>
                    <a:noFill/>
                    <a:ln>
                      <a:noFill/>
                    </a:ln>
                  </pic:spPr>
                </pic:pic>
              </a:graphicData>
            </a:graphic>
          </wp:inline>
        </w:drawing>
      </w:r>
    </w:p>
    <w:p w:rsidR="005538E6" w:rsidRDefault="005538E6" w:rsidP="005538E6">
      <w:pPr>
        <w:pStyle w:val="Lgende"/>
      </w:pPr>
      <w:bookmarkStart w:id="3" w:name="_Ref327192087"/>
      <w:r>
        <w:t xml:space="preserve">Figure </w:t>
      </w:r>
      <w:r w:rsidR="00A025EE">
        <w:fldChar w:fldCharType="begin"/>
      </w:r>
      <w:r w:rsidR="00A025EE">
        <w:instrText xml:space="preserve"> SEQ Figure \* ARABIC </w:instrText>
      </w:r>
      <w:r w:rsidR="00A025EE">
        <w:fldChar w:fldCharType="separate"/>
      </w:r>
      <w:r w:rsidR="00A025EE">
        <w:rPr>
          <w:noProof/>
        </w:rPr>
        <w:t>3</w:t>
      </w:r>
      <w:r w:rsidR="00A025EE">
        <w:rPr>
          <w:noProof/>
        </w:rPr>
        <w:fldChar w:fldCharType="end"/>
      </w:r>
      <w:bookmarkEnd w:id="3"/>
      <w:r w:rsidR="00907570">
        <w:t> : s</w:t>
      </w:r>
      <w:r>
        <w:t>ystole et diastole du cœur</w:t>
      </w:r>
    </w:p>
    <w:p w:rsidR="005538E6" w:rsidRDefault="005538E6" w:rsidP="005538E6">
      <w:pPr>
        <w:sectPr w:rsidR="005538E6" w:rsidSect="004F75FA">
          <w:type w:val="continuous"/>
          <w:pgSz w:w="11906" w:h="16838"/>
          <w:pgMar w:top="1134" w:right="1134" w:bottom="1134" w:left="1134" w:header="709" w:footer="709" w:gutter="0"/>
          <w:cols w:num="2" w:space="284" w:equalWidth="0">
            <w:col w:w="4959" w:space="144"/>
            <w:col w:w="4535"/>
          </w:cols>
          <w:titlePg/>
          <w:docGrid w:linePitch="360"/>
        </w:sectPr>
      </w:pPr>
    </w:p>
    <w:p w:rsidR="00D2564C" w:rsidRDefault="00D2564C" w:rsidP="00D2564C">
      <w:pPr>
        <w:rPr>
          <w:rStyle w:val="definition"/>
        </w:rPr>
      </w:pPr>
      <w:r>
        <w:lastRenderedPageBreak/>
        <w:t>Le cœur est un muscle creux rempli de sang. Ses contractions régulières font circuler le sang toujours en sens unique</w:t>
      </w:r>
      <w:r w:rsidR="00E03209" w:rsidRPr="00E03209">
        <w:rPr>
          <w:rStyle w:val="definition"/>
        </w:rPr>
        <w:t xml:space="preserve"> par deux circuits distincts</w:t>
      </w:r>
      <w:r w:rsidR="00165312">
        <w:rPr>
          <w:rStyle w:val="definition"/>
        </w:rPr>
        <w:t xml:space="preserve"> (</w:t>
      </w:r>
      <w:r w:rsidR="00B94330">
        <w:rPr>
          <w:rStyle w:val="definition"/>
        </w:rPr>
        <w:t>figure 2</w:t>
      </w:r>
      <w:r w:rsidR="00165312">
        <w:rPr>
          <w:rStyle w:val="definition"/>
        </w:rPr>
        <w:t>)</w:t>
      </w:r>
      <w:r w:rsidR="00E03209" w:rsidRPr="00E03209">
        <w:rPr>
          <w:rStyle w:val="definition"/>
        </w:rPr>
        <w:t xml:space="preserve"> : </w:t>
      </w:r>
    </w:p>
    <w:p w:rsidR="00D2564C" w:rsidRDefault="004E4D97" w:rsidP="001F5709">
      <w:pPr>
        <w:pStyle w:val="tiret"/>
      </w:pPr>
      <w:r>
        <w:t>le circuit pulmonaire</w:t>
      </w:r>
      <w:r w:rsidR="00D2564C">
        <w:t xml:space="preserve"> :</w:t>
      </w:r>
    </w:p>
    <w:p w:rsidR="00D2564C" w:rsidRDefault="004E4D97" w:rsidP="000027AD">
      <w:pPr>
        <w:pStyle w:val="tiret"/>
        <w:numPr>
          <w:ilvl w:val="1"/>
          <w:numId w:val="5"/>
        </w:numPr>
      </w:pPr>
      <w:r>
        <w:t>le</w:t>
      </w:r>
      <w:r w:rsidR="00D2564C">
        <w:t xml:space="preserve"> sang désoxygéné du </w:t>
      </w:r>
      <w:r>
        <w:t>cœur</w:t>
      </w:r>
      <w:r w:rsidR="00165312">
        <w:t xml:space="preserve"> (en clair</w:t>
      </w:r>
      <w:r w:rsidR="00B94330">
        <w:rPr>
          <w:rStyle w:val="definition"/>
        </w:rPr>
        <w:t xml:space="preserve"> figure 2</w:t>
      </w:r>
      <w:r w:rsidR="00165312">
        <w:rPr>
          <w:rStyle w:val="definition"/>
        </w:rPr>
        <w:t>)</w:t>
      </w:r>
      <w:r w:rsidR="00D2564C">
        <w:t xml:space="preserve"> </w:t>
      </w:r>
      <w:r>
        <w:t xml:space="preserve">circule </w:t>
      </w:r>
      <w:r w:rsidR="00D2564C">
        <w:t xml:space="preserve">vers les </w:t>
      </w:r>
      <w:r>
        <w:t xml:space="preserve">poumons par </w:t>
      </w:r>
      <w:r w:rsidRPr="00E265B8">
        <w:t>l’artère pulmonaire</w:t>
      </w:r>
      <w:r w:rsidR="00E265B8">
        <w:t> ;</w:t>
      </w:r>
    </w:p>
    <w:p w:rsidR="00D2564C" w:rsidRDefault="00D2564C" w:rsidP="000027AD">
      <w:pPr>
        <w:pStyle w:val="tiret"/>
        <w:numPr>
          <w:ilvl w:val="1"/>
          <w:numId w:val="5"/>
        </w:numPr>
      </w:pPr>
      <w:r>
        <w:t xml:space="preserve">puis le sang oxygéné des poumons </w:t>
      </w:r>
      <w:r w:rsidR="00165312">
        <w:t>(en foncé</w:t>
      </w:r>
      <w:r w:rsidR="00B94330">
        <w:rPr>
          <w:rStyle w:val="definition"/>
        </w:rPr>
        <w:t xml:space="preserve"> figure 2</w:t>
      </w:r>
      <w:r w:rsidR="00165312">
        <w:rPr>
          <w:rStyle w:val="definition"/>
        </w:rPr>
        <w:t>)</w:t>
      </w:r>
      <w:r w:rsidR="00165312">
        <w:t xml:space="preserve"> </w:t>
      </w:r>
      <w:r w:rsidR="004E4D97">
        <w:t xml:space="preserve">circule </w:t>
      </w:r>
      <w:r>
        <w:t xml:space="preserve">vers le </w:t>
      </w:r>
      <w:r w:rsidR="004E4D97">
        <w:t xml:space="preserve">cœur par </w:t>
      </w:r>
      <w:r w:rsidR="004E4D97" w:rsidRPr="00E265B8">
        <w:t>la veine pulmonaire</w:t>
      </w:r>
      <w:r w:rsidR="00E265B8" w:rsidRPr="00E265B8">
        <w:t> ;</w:t>
      </w:r>
    </w:p>
    <w:p w:rsidR="00D2564C" w:rsidRDefault="001330E4" w:rsidP="001F5709">
      <w:pPr>
        <w:pStyle w:val="tiret"/>
      </w:pPr>
      <w:r>
        <w:t>l</w:t>
      </w:r>
      <w:r w:rsidR="00D2564C">
        <w:t>a cir</w:t>
      </w:r>
      <w:r w:rsidR="004E4D97">
        <w:t>culation générale</w:t>
      </w:r>
      <w:r w:rsidR="001F5709">
        <w:t xml:space="preserve"> </w:t>
      </w:r>
      <w:r w:rsidR="00D2564C">
        <w:t>:</w:t>
      </w:r>
    </w:p>
    <w:p w:rsidR="00D2564C" w:rsidRPr="004E4D97" w:rsidRDefault="00D2564C" w:rsidP="000027AD">
      <w:pPr>
        <w:pStyle w:val="tiret"/>
        <w:numPr>
          <w:ilvl w:val="1"/>
          <w:numId w:val="5"/>
        </w:numPr>
      </w:pPr>
      <w:r>
        <w:t xml:space="preserve">le sang oxygéné du </w:t>
      </w:r>
      <w:r w:rsidR="004E4D97">
        <w:t>cœur</w:t>
      </w:r>
      <w:r>
        <w:t xml:space="preserve"> </w:t>
      </w:r>
      <w:r w:rsidR="004E4D97">
        <w:t xml:space="preserve">circule vers les organes par </w:t>
      </w:r>
      <w:r w:rsidR="004E4D97" w:rsidRPr="004E4D97">
        <w:rPr>
          <w:b/>
        </w:rPr>
        <w:t>l’aorte</w:t>
      </w:r>
      <w:r w:rsidR="004E4D97" w:rsidRPr="001F5709">
        <w:t xml:space="preserve"> (principale artère du corps)</w:t>
      </w:r>
      <w:r w:rsidR="00FD0F29">
        <w:t xml:space="preserve"> qui se divise en plusieurs artères</w:t>
      </w:r>
      <w:r w:rsidR="00286DA9">
        <w:t>,</w:t>
      </w:r>
      <w:r w:rsidR="00FD0F29">
        <w:t xml:space="preserve"> dont</w:t>
      </w:r>
      <w:r w:rsidR="00165312">
        <w:t xml:space="preserve"> </w:t>
      </w:r>
      <w:r w:rsidR="00FD0F29">
        <w:t>l</w:t>
      </w:r>
      <w:r w:rsidR="00165312">
        <w:t>’artère radiale</w:t>
      </w:r>
      <w:r w:rsidR="00286DA9">
        <w:t>,</w:t>
      </w:r>
      <w:r w:rsidR="00165312">
        <w:t xml:space="preserve"> </w:t>
      </w:r>
      <w:r w:rsidR="00FD0F29">
        <w:t xml:space="preserve">qui </w:t>
      </w:r>
      <w:r w:rsidR="00165312">
        <w:t xml:space="preserve">passe dans le poignet pour amener le sang dans la main </w:t>
      </w:r>
      <w:r w:rsidR="00E265B8">
        <w:t>;</w:t>
      </w:r>
    </w:p>
    <w:p w:rsidR="00D2564C" w:rsidRDefault="00D2564C" w:rsidP="000027AD">
      <w:pPr>
        <w:pStyle w:val="tiret"/>
        <w:numPr>
          <w:ilvl w:val="1"/>
          <w:numId w:val="5"/>
        </w:numPr>
      </w:pPr>
      <w:r>
        <w:t xml:space="preserve">puis le sang désoxygéné des organes </w:t>
      </w:r>
      <w:r w:rsidR="004E4D97">
        <w:t xml:space="preserve">circule </w:t>
      </w:r>
      <w:r>
        <w:t xml:space="preserve">vers le </w:t>
      </w:r>
      <w:r w:rsidR="004E4D97">
        <w:t xml:space="preserve">cœur par </w:t>
      </w:r>
      <w:r w:rsidR="004E4D97" w:rsidRPr="00217F25">
        <w:rPr>
          <w:b/>
        </w:rPr>
        <w:t xml:space="preserve">la </w:t>
      </w:r>
      <w:r w:rsidR="004E4D97" w:rsidRPr="004E4D97">
        <w:rPr>
          <w:b/>
        </w:rPr>
        <w:t>veine cave</w:t>
      </w:r>
      <w:r w:rsidR="00217F25" w:rsidRPr="00217F25">
        <w:t>.</w:t>
      </w:r>
    </w:p>
    <w:p w:rsidR="00D2564C" w:rsidRDefault="00D2564C" w:rsidP="00D2564C">
      <w:r>
        <w:t xml:space="preserve">Le </w:t>
      </w:r>
      <w:r w:rsidR="004E4D97">
        <w:t>cœur étant</w:t>
      </w:r>
      <w:r>
        <w:t xml:space="preserve"> séparé en deux parties</w:t>
      </w:r>
      <w:r w:rsidR="004E4D97">
        <w:t>,</w:t>
      </w:r>
      <w:r>
        <w:t xml:space="preserve"> </w:t>
      </w:r>
      <w:r w:rsidR="004E4D97">
        <w:t xml:space="preserve">le sang oxygéné et le sang désoxygéné </w:t>
      </w:r>
      <w:r>
        <w:t xml:space="preserve">ne </w:t>
      </w:r>
      <w:r w:rsidR="004E4D97">
        <w:t xml:space="preserve">peuvent </w:t>
      </w:r>
      <w:r>
        <w:t>pas se mélanger.</w:t>
      </w:r>
    </w:p>
    <w:p w:rsidR="00F869B7" w:rsidRDefault="00F869B7" w:rsidP="00D66CC2">
      <w:pPr>
        <w:pStyle w:val="Titre2"/>
      </w:pPr>
      <w:r>
        <w:t xml:space="preserve">La pression </w:t>
      </w:r>
      <w:r w:rsidR="00E318CB">
        <w:t>artérielle</w:t>
      </w:r>
    </w:p>
    <w:p w:rsidR="004A30E5" w:rsidRDefault="004A30E5" w:rsidP="00F3308F">
      <w:r>
        <w:t xml:space="preserve">Ce qu’on appelle couramment l’hypertension artérielle représente en réalité une pression du sang dans les artères anormalement élevée. </w:t>
      </w:r>
      <w:r w:rsidR="003A43F5">
        <w:t>P</w:t>
      </w:r>
      <w:r>
        <w:t>ar la suite</w:t>
      </w:r>
      <w:r w:rsidR="003A43F5">
        <w:t>, le terme</w:t>
      </w:r>
      <w:r>
        <w:t xml:space="preserve"> de pression artérielle </w:t>
      </w:r>
      <w:r w:rsidR="003A43F5">
        <w:t>sera préféré à celui de</w:t>
      </w:r>
      <w:r w:rsidR="00F3308F">
        <w:t xml:space="preserve"> tension artérielle.</w:t>
      </w:r>
    </w:p>
    <w:p w:rsidR="00201E65" w:rsidRDefault="00F3308F" w:rsidP="00201E65">
      <w:r>
        <w:t xml:space="preserve">La pression artérielle varie lors de la contraction du cœur </w:t>
      </w:r>
      <w:r w:rsidR="001F5709">
        <w:t>entre deux extrêmes</w:t>
      </w:r>
      <w:r w:rsidR="001C4BAD">
        <w:t xml:space="preserve"> (</w:t>
      </w:r>
      <w:r w:rsidR="00B94330">
        <w:t>figure 3</w:t>
      </w:r>
      <w:r w:rsidR="001C4BAD">
        <w:t>)</w:t>
      </w:r>
      <w:r w:rsidR="001F5709">
        <w:t xml:space="preserve"> :</w:t>
      </w:r>
    </w:p>
    <w:p w:rsidR="00201E65" w:rsidRDefault="00A400ED" w:rsidP="001F5709">
      <w:pPr>
        <w:pStyle w:val="tiret"/>
      </w:pPr>
      <w:r>
        <w:t>l</w:t>
      </w:r>
      <w:r w:rsidR="00201E65">
        <w:t xml:space="preserve">a première donnée, la plus haute, appelée </w:t>
      </w:r>
      <w:r w:rsidR="00201E65" w:rsidRPr="00E265B8">
        <w:rPr>
          <w:b/>
        </w:rPr>
        <w:t>pression artérielle systolique</w:t>
      </w:r>
      <w:r w:rsidR="00201E65">
        <w:t xml:space="preserve"> (</w:t>
      </w:r>
      <w:r w:rsidR="00201E65" w:rsidRPr="00E265B8">
        <w:rPr>
          <w:b/>
        </w:rPr>
        <w:t>PAS</w:t>
      </w:r>
      <w:r w:rsidR="00201E65">
        <w:t xml:space="preserve">) a lieu lorsque le cœur </w:t>
      </w:r>
      <w:r w:rsidR="00446953">
        <w:t>se contracte pour expulser le sang vers les organes via l’aorte</w:t>
      </w:r>
      <w:r w:rsidR="00DA766C">
        <w:t>,</w:t>
      </w:r>
      <w:r w:rsidR="00446953">
        <w:t xml:space="preserve"> et vers les poumons via les artères pulmonaires</w:t>
      </w:r>
      <w:bookmarkStart w:id="4" w:name="OLE_LINK7"/>
      <w:bookmarkStart w:id="5" w:name="OLE_LINK8"/>
      <w:r w:rsidR="00DA766C">
        <w:t> ;</w:t>
      </w:r>
      <w:r w:rsidR="001330E4">
        <w:t xml:space="preserve"> </w:t>
      </w:r>
      <w:r w:rsidR="00DA766C">
        <w:t>c</w:t>
      </w:r>
      <w:r w:rsidR="001330E4">
        <w:t>’est</w:t>
      </w:r>
      <w:r w:rsidR="00F4666B">
        <w:t xml:space="preserve"> </w:t>
      </w:r>
      <w:r w:rsidR="00201E65" w:rsidRPr="001330E4">
        <w:t xml:space="preserve">la </w:t>
      </w:r>
      <w:bookmarkEnd w:id="4"/>
      <w:bookmarkEnd w:id="5"/>
      <w:r w:rsidR="00201E65" w:rsidRPr="00F4666B">
        <w:rPr>
          <w:b/>
        </w:rPr>
        <w:t>systole</w:t>
      </w:r>
      <w:r>
        <w:rPr>
          <w:b/>
        </w:rPr>
        <w:t> </w:t>
      </w:r>
      <w:r>
        <w:t>;</w:t>
      </w:r>
    </w:p>
    <w:p w:rsidR="00201E65" w:rsidRDefault="00A400ED" w:rsidP="001F5709">
      <w:pPr>
        <w:pStyle w:val="tiret"/>
      </w:pPr>
      <w:r>
        <w:t>l</w:t>
      </w:r>
      <w:r w:rsidR="00201E65">
        <w:t xml:space="preserve">a deuxième donnée, la plus basse, appelée </w:t>
      </w:r>
      <w:r w:rsidR="00201E65" w:rsidRPr="00E265B8">
        <w:rPr>
          <w:b/>
        </w:rPr>
        <w:t>pression artérielle diastolique</w:t>
      </w:r>
      <w:r w:rsidR="00201E65">
        <w:t xml:space="preserve"> (</w:t>
      </w:r>
      <w:r w:rsidR="00201E65" w:rsidRPr="00E265B8">
        <w:rPr>
          <w:b/>
        </w:rPr>
        <w:t>PAD</w:t>
      </w:r>
      <w:r w:rsidR="00201E65">
        <w:t>) est mesurée lors de la phase de relaxation et de dilatation du cœur entre deux contractions et durant laqu</w:t>
      </w:r>
      <w:r w:rsidR="00DA766C">
        <w:t>elle le cœur se remplit de sang ; c</w:t>
      </w:r>
      <w:r w:rsidR="001330E4">
        <w:t xml:space="preserve">’est </w:t>
      </w:r>
      <w:r w:rsidR="001330E4" w:rsidRPr="001330E4">
        <w:t xml:space="preserve">la </w:t>
      </w:r>
      <w:r w:rsidR="00201E65" w:rsidRPr="00F4666B">
        <w:rPr>
          <w:b/>
        </w:rPr>
        <w:t>diastole</w:t>
      </w:r>
      <w:r w:rsidR="001F5709">
        <w:t>.</w:t>
      </w:r>
    </w:p>
    <w:p w:rsidR="00EE5B21" w:rsidRDefault="00EE5B21" w:rsidP="00EE5B21">
      <w:r>
        <w:t>L'Organisat</w:t>
      </w:r>
      <w:r w:rsidR="00DA766C">
        <w:t>ion Mondiale de la Santé définit</w:t>
      </w:r>
      <w:r>
        <w:t xml:space="preserve"> l'hypertension artérielle à une pression artérielle systolique (PAS) supérieure à 1</w:t>
      </w:r>
      <w:r w:rsidR="00217F25">
        <w:t>2</w:t>
      </w:r>
      <w:r>
        <w:t xml:space="preserve">0 </w:t>
      </w:r>
      <w:bookmarkStart w:id="6" w:name="OLE_LINK17"/>
      <w:bookmarkStart w:id="7" w:name="OLE_LINK18"/>
      <w:proofErr w:type="spellStart"/>
      <w:r>
        <w:t>mmHg</w:t>
      </w:r>
      <w:bookmarkEnd w:id="6"/>
      <w:bookmarkEnd w:id="7"/>
      <w:proofErr w:type="spellEnd"/>
      <w:r w:rsidR="00210DCF">
        <w:rPr>
          <w:rStyle w:val="Appelnotedebasdep"/>
        </w:rPr>
        <w:footnoteReference w:id="1"/>
      </w:r>
      <w:r>
        <w:t xml:space="preserve"> et à une pression artérielle diastolique (PAD) supérieure à </w:t>
      </w:r>
      <w:r w:rsidR="00217F25">
        <w:t>8</w:t>
      </w:r>
      <w:r w:rsidR="000A1098">
        <w:t xml:space="preserve">0 </w:t>
      </w:r>
      <w:proofErr w:type="spellStart"/>
      <w:r w:rsidR="000A1098">
        <w:t>mmHg</w:t>
      </w:r>
      <w:proofErr w:type="spellEnd"/>
      <w:r w:rsidR="000A1098">
        <w:t xml:space="preserve">, </w:t>
      </w:r>
      <w:r>
        <w:t xml:space="preserve">soit </w:t>
      </w:r>
      <w:r w:rsidR="000A1098">
        <w:t>« une »</w:t>
      </w:r>
      <w:r>
        <w:t xml:space="preserve"> pression </w:t>
      </w:r>
      <w:r w:rsidR="000A1098">
        <w:t>supérieure à</w:t>
      </w:r>
      <w:r>
        <w:t xml:space="preserve"> 120/80 ou « 12/8 » comme l’annoncent généralement les médecins.</w:t>
      </w:r>
    </w:p>
    <w:p w:rsidR="00D4206B" w:rsidRDefault="00DD5019" w:rsidP="00D66CC2">
      <w:pPr>
        <w:pStyle w:val="Titre2"/>
      </w:pPr>
      <w:r>
        <w:t>S</w:t>
      </w:r>
      <w:r w:rsidR="009B72D4" w:rsidRPr="009B72D4">
        <w:t>tratégie thérapeutique dans l’hypertension artérielle</w:t>
      </w:r>
    </w:p>
    <w:p w:rsidR="00341BBB" w:rsidRDefault="00DD5019" w:rsidP="00CC37BC">
      <w:r>
        <w:t>Suite à un diagnostic médical</w:t>
      </w:r>
      <w:r w:rsidR="00021E2A">
        <w:t xml:space="preserve">, un patient </w:t>
      </w:r>
      <w:r>
        <w:t xml:space="preserve">atteint d’hypertension doit suivre un traitement antihypertenseur dans le but </w:t>
      </w:r>
      <w:r w:rsidR="00F3308F">
        <w:t>de ramener la</w:t>
      </w:r>
      <w:r>
        <w:t xml:space="preserve"> pression artérielle </w:t>
      </w:r>
      <w:r w:rsidR="00F3308F">
        <w:t>à un niveau acceptable</w:t>
      </w:r>
      <w:r w:rsidR="004A30E5">
        <w:t>.</w:t>
      </w:r>
      <w:r w:rsidR="00F3308F">
        <w:t xml:space="preserve"> Cependant, les médicaments ne </w:t>
      </w:r>
      <w:r w:rsidR="00CF7452">
        <w:t>sont pas suffisants. D</w:t>
      </w:r>
      <w:r w:rsidR="004A30E5" w:rsidRPr="00021E2A">
        <w:t xml:space="preserve">e nombreuses études ont </w:t>
      </w:r>
      <w:r w:rsidR="00FE2AA7">
        <w:t>dé</w:t>
      </w:r>
      <w:r w:rsidR="004A30E5" w:rsidRPr="00021E2A">
        <w:t xml:space="preserve">montré que </w:t>
      </w:r>
      <w:r w:rsidR="00CF7452">
        <w:rPr>
          <w:b/>
        </w:rPr>
        <w:t>l’autoc</w:t>
      </w:r>
      <w:r w:rsidR="00CF7452" w:rsidRPr="00F3308F">
        <w:rPr>
          <w:b/>
        </w:rPr>
        <w:t>ontrôle</w:t>
      </w:r>
      <w:r w:rsidR="004A30E5" w:rsidRPr="00F3308F">
        <w:rPr>
          <w:b/>
        </w:rPr>
        <w:t xml:space="preserve"> de la pression artérielle </w:t>
      </w:r>
      <w:r w:rsidR="00F3308F" w:rsidRPr="00F3308F">
        <w:rPr>
          <w:b/>
        </w:rPr>
        <w:t>est essentiel</w:t>
      </w:r>
      <w:r w:rsidR="00F3308F">
        <w:t xml:space="preserve"> car il </w:t>
      </w:r>
      <w:r w:rsidR="004A30E5" w:rsidRPr="00021E2A">
        <w:t>perm</w:t>
      </w:r>
      <w:r w:rsidR="00F3308F">
        <w:t>et</w:t>
      </w:r>
      <w:r w:rsidR="004A30E5" w:rsidRPr="00021E2A">
        <w:t xml:space="preserve"> </w:t>
      </w:r>
      <w:r w:rsidR="00FE2AA7">
        <w:t xml:space="preserve">de </w:t>
      </w:r>
      <w:r w:rsidR="0057090A">
        <w:t>vérifier l’efficacité du traitement</w:t>
      </w:r>
      <w:r w:rsidR="000A1098">
        <w:t>,</w:t>
      </w:r>
      <w:r w:rsidR="0057090A">
        <w:t xml:space="preserve"> </w:t>
      </w:r>
      <w:r w:rsidR="00FE2AA7">
        <w:t>mais aussi</w:t>
      </w:r>
      <w:r w:rsidR="0057090A">
        <w:t xml:space="preserve"> de prévenir </w:t>
      </w:r>
      <w:r w:rsidR="00EE5B21">
        <w:t>une aggravation de l’hypertension</w:t>
      </w:r>
      <w:r w:rsidR="00341BBB">
        <w:t>.</w:t>
      </w:r>
    </w:p>
    <w:p w:rsidR="007F0796" w:rsidRDefault="007F0796" w:rsidP="00D66CC2">
      <w:pPr>
        <w:pStyle w:val="Titre2"/>
      </w:pPr>
      <w:bookmarkStart w:id="8" w:name="_Ref339099382"/>
      <w:r>
        <w:t>Méthode</w:t>
      </w:r>
      <w:r w:rsidR="00E660EC">
        <w:t>s</w:t>
      </w:r>
      <w:r>
        <w:t xml:space="preserve"> de mesure de la pression artérielle</w:t>
      </w:r>
      <w:bookmarkEnd w:id="8"/>
    </w:p>
    <w:p w:rsidR="00E660EC" w:rsidRDefault="00E660EC" w:rsidP="00E660EC">
      <w:r>
        <w:t>Pour</w:t>
      </w:r>
      <w:r w:rsidR="001C2BB1">
        <w:t xml:space="preserve"> contrôle</w:t>
      </w:r>
      <w:r>
        <w:t>r</w:t>
      </w:r>
      <w:r w:rsidR="001C2BB1">
        <w:t xml:space="preserve"> la pression artérielle</w:t>
      </w:r>
      <w:r>
        <w:t>, il faut pouvoir la mesurer.</w:t>
      </w:r>
    </w:p>
    <w:p w:rsidR="00E660EC" w:rsidRDefault="00E660EC" w:rsidP="00E660EC">
      <w:r>
        <w:t>Lorsque cette mesure est effectuée par le médecin, elle est basée sur l</w:t>
      </w:r>
      <w:r w:rsidR="000A1098" w:rsidRPr="001C2BB1">
        <w:t xml:space="preserve">a </w:t>
      </w:r>
      <w:r w:rsidR="000A1098" w:rsidRPr="001C2BB1">
        <w:rPr>
          <w:b/>
        </w:rPr>
        <w:t>méthode auscultatoire</w:t>
      </w:r>
      <w:r w:rsidR="000A1098" w:rsidRPr="001C2BB1">
        <w:t xml:space="preserve"> ou</w:t>
      </w:r>
      <w:r w:rsidR="000A1098" w:rsidRPr="001C2BB1">
        <w:rPr>
          <w:b/>
        </w:rPr>
        <w:t xml:space="preserve"> </w:t>
      </w:r>
      <w:proofErr w:type="spellStart"/>
      <w:r w:rsidR="000A1098" w:rsidRPr="001C2BB1">
        <w:rPr>
          <w:b/>
        </w:rPr>
        <w:t>sphygmomanomètrique</w:t>
      </w:r>
      <w:proofErr w:type="spellEnd"/>
      <w:r w:rsidRPr="00E660EC">
        <w:t xml:space="preserve">. </w:t>
      </w:r>
      <w:r>
        <w:t>Celle-ci est réalisée</w:t>
      </w:r>
      <w:r w:rsidR="000A1098">
        <w:t xml:space="preserve"> à l’aide d’un</w:t>
      </w:r>
      <w:r w:rsidR="000A1098" w:rsidRPr="001C2BB1">
        <w:t xml:space="preserve"> sphygmomanomètre composé d’un brassard comportant une poche gonflable, d’un stéthoscope, d’un micro et d’un appareil de mesure de la pression. Les battements de cœur sont écoutés à l’aide du stéthoscope. Le flux sanguin émet </w:t>
      </w:r>
      <w:r w:rsidR="000A1098">
        <w:t>d</w:t>
      </w:r>
      <w:r w:rsidR="000A1098" w:rsidRPr="001C2BB1">
        <w:t>es sons dans les artères du bras quand on réduit lentement la pression du brassard gonflé. Le premier battement audible indique la pression systolique, le d</w:t>
      </w:r>
      <w:r w:rsidR="000A1098">
        <w:t>ernier, la pression diastolique.</w:t>
      </w:r>
      <w:r>
        <w:br w:type="page"/>
      </w:r>
    </w:p>
    <w:p w:rsidR="001A7913" w:rsidRDefault="001A7913" w:rsidP="000A1098">
      <w:pPr>
        <w:pStyle w:val="tiret"/>
        <w:numPr>
          <w:ilvl w:val="0"/>
          <w:numId w:val="0"/>
        </w:numPr>
      </w:pPr>
      <w:r>
        <w:lastRenderedPageBreak/>
        <w:t xml:space="preserve">Les patients souffrant d’hypertension </w:t>
      </w:r>
      <w:r w:rsidR="00E660EC">
        <w:t xml:space="preserve">n’ont pas </w:t>
      </w:r>
      <w:r w:rsidR="00E660EC" w:rsidRPr="00C62C9E">
        <w:rPr>
          <w:i/>
        </w:rPr>
        <w:t>a priori</w:t>
      </w:r>
      <w:r w:rsidR="00E660EC">
        <w:t xml:space="preserve"> les compétences médicales pour mettre en œuvre cette méthode. I</w:t>
      </w:r>
      <w:r>
        <w:t xml:space="preserve">l est </w:t>
      </w:r>
      <w:r w:rsidR="00E660EC">
        <w:t xml:space="preserve">donc </w:t>
      </w:r>
      <w:r>
        <w:t xml:space="preserve">nécessaire de leur proposer </w:t>
      </w:r>
      <w:r w:rsidR="00E660EC">
        <w:t>un appareillage simple d’usage affichant directement les valeurs des pressions artérielles sur un écran</w:t>
      </w:r>
      <w:r>
        <w:t>.</w:t>
      </w:r>
    </w:p>
    <w:p w:rsidR="00E660EC" w:rsidRDefault="001A7913" w:rsidP="003865C7">
      <w:pPr>
        <w:spacing w:before="120" w:after="120"/>
      </w:pPr>
      <w:r>
        <w:t xml:space="preserve">La </w:t>
      </w:r>
      <w:r w:rsidR="00D21B65">
        <w:t xml:space="preserve">société </w:t>
      </w:r>
      <w:r w:rsidR="00D21B65" w:rsidRPr="001A7913">
        <w:rPr>
          <w:b/>
        </w:rPr>
        <w:t>Spengler</w:t>
      </w:r>
      <w:r>
        <w:t>,</w:t>
      </w:r>
      <w:r w:rsidR="00D21B65">
        <w:t xml:space="preserve"> spécialisée dans les matériels médicaux, commercialise</w:t>
      </w:r>
      <w:r w:rsidR="00E660EC">
        <w:t xml:space="preserve"> dans ce but</w:t>
      </w:r>
      <w:r w:rsidR="00D21B65">
        <w:t xml:space="preserve"> </w:t>
      </w:r>
      <w:r>
        <w:t xml:space="preserve">le </w:t>
      </w:r>
      <w:r w:rsidR="00D21B65" w:rsidRPr="00091F7E">
        <w:rPr>
          <w:b/>
        </w:rPr>
        <w:t xml:space="preserve">tensiomètre </w:t>
      </w:r>
      <w:proofErr w:type="spellStart"/>
      <w:r w:rsidR="00D21B65" w:rsidRPr="00091F7E">
        <w:rPr>
          <w:b/>
        </w:rPr>
        <w:t>AutoTensio</w:t>
      </w:r>
      <w:proofErr w:type="spellEnd"/>
      <w:r w:rsidR="00D21B65" w:rsidRPr="00091F7E">
        <w:rPr>
          <w:b/>
        </w:rPr>
        <w:t xml:space="preserve"> SPG 300</w:t>
      </w:r>
      <w:r w:rsidR="009741C8">
        <w:t xml:space="preserve">. Son principe de mesure repose sur une méthode légèrement différente, la </w:t>
      </w:r>
      <w:r w:rsidR="009741C8" w:rsidRPr="001C2BB1">
        <w:rPr>
          <w:b/>
        </w:rPr>
        <w:t>méthode oscillométrique</w:t>
      </w:r>
      <w:r w:rsidR="009741C8">
        <w:t>.</w:t>
      </w:r>
    </w:p>
    <w:p w:rsidR="00C638D5" w:rsidRDefault="00C638D5" w:rsidP="003865C7">
      <w:pPr>
        <w:spacing w:before="120" w:after="120"/>
      </w:pPr>
      <w:r>
        <w:t>Ainsi, l’usage de ce type de tensiomètre se répand assez rapidement du fait du besoin sociétal exprimé ci-dessus et des baisses de prix constatées. Il est donc intéressant pour une entreprise désirant commercialiser cette gamme de produits ou d’améliorer sa compétitivité, d’analyser l’existant et d’envisager de l’optimiser. C’est ce que propose cette étude.</w:t>
      </w:r>
    </w:p>
    <w:p w:rsidR="008C5B64" w:rsidRDefault="008C5B64">
      <w:pPr>
        <w:spacing w:after="200" w:line="276" w:lineRule="auto"/>
        <w:jc w:val="left"/>
        <w:rPr>
          <w:rFonts w:cs="Arial"/>
          <w:b/>
        </w:rPr>
      </w:pPr>
      <w:r>
        <w:br w:type="page"/>
      </w:r>
    </w:p>
    <w:p w:rsidR="002861D7" w:rsidRDefault="008E15DC" w:rsidP="00C56996">
      <w:pPr>
        <w:pStyle w:val="Titre1"/>
        <w:spacing w:before="240" w:after="120"/>
        <w:ind w:left="431" w:hanging="431"/>
      </w:pPr>
      <w:r w:rsidRPr="002861D7">
        <w:lastRenderedPageBreak/>
        <w:t>Mesure</w:t>
      </w:r>
      <w:r w:rsidR="009741C8">
        <w:t>s</w:t>
      </w:r>
      <w:r w:rsidRPr="002861D7">
        <w:t xml:space="preserve"> de la pression artérielle</w:t>
      </w:r>
    </w:p>
    <w:p w:rsidR="00760512" w:rsidRPr="00B07B50" w:rsidRDefault="00760512" w:rsidP="00760512">
      <w:pPr>
        <w:pStyle w:val="problmatique"/>
        <w:pBdr>
          <w:bottom w:val="none" w:sz="0" w:space="0" w:color="auto"/>
        </w:pBdr>
      </w:pPr>
      <w:r>
        <w:t>Objectifs de cette partie</w:t>
      </w:r>
      <w:r w:rsidRPr="00B07B50">
        <w:t> :</w:t>
      </w:r>
    </w:p>
    <w:p w:rsidR="00760512" w:rsidRPr="00C00D5D" w:rsidRDefault="00760512" w:rsidP="00760512">
      <w:pPr>
        <w:pStyle w:val="tiret"/>
      </w:pPr>
      <w:r>
        <w:rPr>
          <w:b/>
        </w:rPr>
        <w:t xml:space="preserve">comparer </w:t>
      </w:r>
      <w:r w:rsidRPr="00C00D5D">
        <w:t xml:space="preserve">la </w:t>
      </w:r>
      <w:r>
        <w:t>méthode de mesure auscultatoire et la méthode oscillométrique ;</w:t>
      </w:r>
    </w:p>
    <w:p w:rsidR="00760512" w:rsidRPr="00C00D5D" w:rsidRDefault="00760512" w:rsidP="00760512">
      <w:pPr>
        <w:pStyle w:val="tiret"/>
      </w:pPr>
      <w:r>
        <w:rPr>
          <w:b/>
        </w:rPr>
        <w:t>v</w:t>
      </w:r>
      <w:r w:rsidRPr="00C00D5D">
        <w:rPr>
          <w:b/>
        </w:rPr>
        <w:t>alider</w:t>
      </w:r>
      <w:r w:rsidRPr="00C00D5D">
        <w:t xml:space="preserve"> la </w:t>
      </w:r>
      <w:r>
        <w:t>précision de la mesure oscillométrique</w:t>
      </w:r>
      <w:r w:rsidRPr="00C00D5D">
        <w:t>.</w:t>
      </w:r>
    </w:p>
    <w:p w:rsidR="003865C7" w:rsidRPr="003865C7" w:rsidRDefault="003865C7" w:rsidP="00760512">
      <w:pPr>
        <w:pStyle w:val="problmatique"/>
        <w:pBdr>
          <w:bottom w:val="none" w:sz="0" w:space="0" w:color="auto"/>
        </w:pBdr>
        <w:rPr>
          <w:i w:val="0"/>
          <w:sz w:val="12"/>
          <w:szCs w:val="12"/>
        </w:rPr>
      </w:pPr>
    </w:p>
    <w:p w:rsidR="00E660EC" w:rsidRPr="00E660EC" w:rsidRDefault="00E660EC" w:rsidP="00760512">
      <w:pPr>
        <w:pStyle w:val="problmatique"/>
        <w:pBdr>
          <w:bottom w:val="none" w:sz="0" w:space="0" w:color="auto"/>
        </w:pBdr>
        <w:rPr>
          <w:i w:val="0"/>
        </w:rPr>
      </w:pPr>
      <w:r>
        <w:rPr>
          <w:i w:val="0"/>
        </w:rPr>
        <w:t xml:space="preserve">Afin de valider la mesure oscillométrique effectuée par le tensiomètre </w:t>
      </w:r>
      <w:proofErr w:type="spellStart"/>
      <w:r w:rsidRPr="009741C8">
        <w:rPr>
          <w:b/>
          <w:i w:val="0"/>
        </w:rPr>
        <w:t>AutoTensio</w:t>
      </w:r>
      <w:proofErr w:type="spellEnd"/>
      <w:r w:rsidRPr="009741C8">
        <w:rPr>
          <w:b/>
          <w:i w:val="0"/>
        </w:rPr>
        <w:t xml:space="preserve"> SPG 300</w:t>
      </w:r>
      <w:r>
        <w:rPr>
          <w:i w:val="0"/>
        </w:rPr>
        <w:t>, on procède</w:t>
      </w:r>
      <w:r w:rsidR="009741C8">
        <w:rPr>
          <w:i w:val="0"/>
        </w:rPr>
        <w:t>,</w:t>
      </w:r>
      <w:r>
        <w:rPr>
          <w:i w:val="0"/>
        </w:rPr>
        <w:t xml:space="preserve"> sur un même patient et au même moment, à une mesure de sa pression artérielle par </w:t>
      </w:r>
      <w:r w:rsidR="009741C8">
        <w:rPr>
          <w:i w:val="0"/>
        </w:rPr>
        <w:t>le tensiomètre</w:t>
      </w:r>
      <w:r>
        <w:rPr>
          <w:i w:val="0"/>
        </w:rPr>
        <w:t xml:space="preserve"> et par un médecin selon la méthode auscultatoire.</w:t>
      </w:r>
    </w:p>
    <w:p w:rsidR="00D75936" w:rsidRDefault="007F0A17" w:rsidP="00D66CC2">
      <w:pPr>
        <w:pStyle w:val="Titre2"/>
      </w:pPr>
      <w:r>
        <w:t xml:space="preserve">Mesure auscultatoire : méthode </w:t>
      </w:r>
      <w:proofErr w:type="spellStart"/>
      <w:r>
        <w:t>sphygmomanomètrique</w:t>
      </w:r>
      <w:proofErr w:type="spellEnd"/>
    </w:p>
    <w:p w:rsidR="002861D7" w:rsidRDefault="00D75936" w:rsidP="00C56996">
      <w:pPr>
        <w:spacing w:after="120"/>
      </w:pPr>
      <w:r>
        <w:t xml:space="preserve">Le principe de la mesure consiste à enregistrer non pas la pression artérielle directement dans l’artère mais la contre-pression artérielle en écrasant l’artère </w:t>
      </w:r>
      <w:r w:rsidR="00760512">
        <w:t xml:space="preserve">humérale au niveau du pli du coude </w:t>
      </w:r>
      <w:r>
        <w:t>sur laquelle est mesurée la pression.</w:t>
      </w:r>
    </w:p>
    <w:tbl>
      <w:tblPr>
        <w:tblStyle w:val="Grilledutableau"/>
        <w:tblW w:w="0" w:type="auto"/>
        <w:tblLook w:val="04A0" w:firstRow="1" w:lastRow="0" w:firstColumn="1" w:lastColumn="0" w:noHBand="0" w:noVBand="1"/>
      </w:tblPr>
      <w:tblGrid>
        <w:gridCol w:w="4746"/>
        <w:gridCol w:w="4746"/>
      </w:tblGrid>
      <w:tr w:rsidR="007F0A17" w:rsidTr="003865C7">
        <w:trPr>
          <w:trHeight w:val="567"/>
        </w:trPr>
        <w:tc>
          <w:tcPr>
            <w:tcW w:w="4746" w:type="dxa"/>
            <w:vAlign w:val="center"/>
          </w:tcPr>
          <w:p w:rsidR="007F0A17" w:rsidRPr="00EA70EF" w:rsidRDefault="00F85188" w:rsidP="002B322B">
            <w:pPr>
              <w:jc w:val="center"/>
              <w:rPr>
                <w:b/>
                <w:noProof/>
                <w:lang w:eastAsia="fr-FR"/>
              </w:rPr>
            </w:pPr>
            <w:r>
              <w:rPr>
                <w:b/>
                <w:noProof/>
                <w:lang w:eastAsia="fr-FR"/>
              </w:rPr>
              <w:t>PHASE 0 : avant la mesure</w:t>
            </w:r>
          </w:p>
        </w:tc>
        <w:tc>
          <w:tcPr>
            <w:tcW w:w="4746" w:type="dxa"/>
            <w:vAlign w:val="center"/>
          </w:tcPr>
          <w:p w:rsidR="007F0A17" w:rsidRPr="00EA70EF" w:rsidRDefault="007F0A17" w:rsidP="002B322B">
            <w:pPr>
              <w:jc w:val="center"/>
              <w:rPr>
                <w:b/>
                <w:noProof/>
                <w:lang w:eastAsia="fr-FR"/>
              </w:rPr>
            </w:pPr>
            <w:r>
              <w:rPr>
                <w:b/>
                <w:noProof/>
                <w:lang w:eastAsia="fr-FR"/>
              </w:rPr>
              <w:t>PHASE 1</w:t>
            </w:r>
          </w:p>
        </w:tc>
      </w:tr>
      <w:tr w:rsidR="007F0A17" w:rsidTr="00E549C2">
        <w:trPr>
          <w:trHeight w:val="2138"/>
        </w:trPr>
        <w:tc>
          <w:tcPr>
            <w:tcW w:w="4746" w:type="dxa"/>
            <w:vAlign w:val="center"/>
          </w:tcPr>
          <w:p w:rsidR="007F0A17" w:rsidRDefault="008A17BE" w:rsidP="00E549C2">
            <w:pPr>
              <w:jc w:val="center"/>
            </w:pPr>
            <w:r>
              <w:rPr>
                <w:noProof/>
                <w:lang w:eastAsia="fr-FR"/>
              </w:rPr>
              <w:drawing>
                <wp:inline distT="0" distB="0" distL="0" distR="0" wp14:anchorId="3614A886" wp14:editId="5191FCF6">
                  <wp:extent cx="2088515" cy="1230630"/>
                  <wp:effectExtent l="0" t="0" r="6985"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8515" cy="1230630"/>
                          </a:xfrm>
                          <a:prstGeom prst="rect">
                            <a:avLst/>
                          </a:prstGeom>
                          <a:noFill/>
                          <a:ln>
                            <a:noFill/>
                          </a:ln>
                        </pic:spPr>
                      </pic:pic>
                    </a:graphicData>
                  </a:graphic>
                </wp:inline>
              </w:drawing>
            </w:r>
          </w:p>
        </w:tc>
        <w:tc>
          <w:tcPr>
            <w:tcW w:w="4746" w:type="dxa"/>
            <w:vAlign w:val="center"/>
          </w:tcPr>
          <w:p w:rsidR="007F0A17" w:rsidRDefault="008A17BE" w:rsidP="00E549C2">
            <w:pPr>
              <w:ind w:left="2124" w:hanging="2124"/>
              <w:jc w:val="center"/>
            </w:pPr>
            <w:r>
              <w:rPr>
                <w:noProof/>
                <w:lang w:eastAsia="fr-FR"/>
              </w:rPr>
              <w:drawing>
                <wp:inline distT="0" distB="0" distL="0" distR="0" wp14:anchorId="68A252DD" wp14:editId="3651DEE6">
                  <wp:extent cx="1433830" cy="1230630"/>
                  <wp:effectExtent l="0" t="0" r="0" b="762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3830" cy="1230630"/>
                          </a:xfrm>
                          <a:prstGeom prst="rect">
                            <a:avLst/>
                          </a:prstGeom>
                          <a:noFill/>
                          <a:ln>
                            <a:noFill/>
                          </a:ln>
                        </pic:spPr>
                      </pic:pic>
                    </a:graphicData>
                  </a:graphic>
                </wp:inline>
              </w:drawing>
            </w:r>
          </w:p>
        </w:tc>
      </w:tr>
      <w:tr w:rsidR="007F0A17" w:rsidRPr="00760512" w:rsidTr="003865C7">
        <w:tc>
          <w:tcPr>
            <w:tcW w:w="4746" w:type="dxa"/>
            <w:tcBorders>
              <w:bottom w:val="single" w:sz="4" w:space="0" w:color="auto"/>
            </w:tcBorders>
          </w:tcPr>
          <w:p w:rsidR="007F0A17" w:rsidRPr="00760512" w:rsidRDefault="007F0A17" w:rsidP="00A54F79">
            <w:pPr>
              <w:rPr>
                <w:sz w:val="20"/>
                <w:szCs w:val="20"/>
              </w:rPr>
            </w:pPr>
            <w:r w:rsidRPr="00760512">
              <w:rPr>
                <w:sz w:val="20"/>
                <w:szCs w:val="20"/>
              </w:rPr>
              <w:t xml:space="preserve">Lorsque le brassard est suffisamment gonflé pour comprimer l’artère qui se trouve dessous, le sang ne circule plus et le médecin ne perçoit donc pas de </w:t>
            </w:r>
            <w:r w:rsidR="00A54F79">
              <w:rPr>
                <w:sz w:val="20"/>
                <w:szCs w:val="20"/>
              </w:rPr>
              <w:t>son</w:t>
            </w:r>
            <w:r w:rsidRPr="00760512">
              <w:rPr>
                <w:sz w:val="20"/>
                <w:szCs w:val="20"/>
              </w:rPr>
              <w:t xml:space="preserve"> au stéthoscope.</w:t>
            </w:r>
          </w:p>
        </w:tc>
        <w:tc>
          <w:tcPr>
            <w:tcW w:w="4746" w:type="dxa"/>
            <w:tcBorders>
              <w:bottom w:val="single" w:sz="4" w:space="0" w:color="auto"/>
            </w:tcBorders>
          </w:tcPr>
          <w:p w:rsidR="00341BBB" w:rsidRDefault="00341BBB" w:rsidP="002B322B">
            <w:pPr>
              <w:rPr>
                <w:sz w:val="20"/>
                <w:szCs w:val="20"/>
              </w:rPr>
            </w:pPr>
            <w:r>
              <w:rPr>
                <w:sz w:val="20"/>
                <w:szCs w:val="20"/>
              </w:rPr>
              <w:t>L</w:t>
            </w:r>
            <w:r w:rsidR="007F0A17" w:rsidRPr="00760512">
              <w:rPr>
                <w:sz w:val="20"/>
                <w:szCs w:val="20"/>
              </w:rPr>
              <w:t>e brassard est progressivement dégonflé.</w:t>
            </w:r>
          </w:p>
          <w:p w:rsidR="007F0A17" w:rsidRPr="00760512" w:rsidRDefault="007F0A17" w:rsidP="002B322B">
            <w:pPr>
              <w:rPr>
                <w:sz w:val="20"/>
                <w:szCs w:val="20"/>
              </w:rPr>
            </w:pPr>
            <w:r w:rsidRPr="00760512">
              <w:rPr>
                <w:sz w:val="20"/>
                <w:szCs w:val="20"/>
              </w:rPr>
              <w:t>Le sang recommence à circuler dans l'artère</w:t>
            </w:r>
            <w:r w:rsidR="00E265B8" w:rsidRPr="00760512">
              <w:rPr>
                <w:sz w:val="20"/>
                <w:szCs w:val="20"/>
              </w:rPr>
              <w:t xml:space="preserve"> </w:t>
            </w:r>
            <w:r w:rsidRPr="00760512">
              <w:rPr>
                <w:sz w:val="20"/>
                <w:szCs w:val="20"/>
              </w:rPr>
              <w:t xml:space="preserve">: </w:t>
            </w:r>
            <w:r w:rsidR="00A54F79">
              <w:rPr>
                <w:sz w:val="20"/>
                <w:szCs w:val="20"/>
              </w:rPr>
              <w:t>des sons courts sont</w:t>
            </w:r>
            <w:r w:rsidRPr="00760512">
              <w:rPr>
                <w:sz w:val="20"/>
                <w:szCs w:val="20"/>
              </w:rPr>
              <w:t xml:space="preserve"> perçu</w:t>
            </w:r>
            <w:r w:rsidR="00A54F79">
              <w:rPr>
                <w:sz w:val="20"/>
                <w:szCs w:val="20"/>
              </w:rPr>
              <w:t>s</w:t>
            </w:r>
            <w:r w:rsidRPr="00760512">
              <w:rPr>
                <w:sz w:val="20"/>
                <w:szCs w:val="20"/>
              </w:rPr>
              <w:t xml:space="preserve"> </w:t>
            </w:r>
            <w:r w:rsidR="00A54F79">
              <w:rPr>
                <w:sz w:val="20"/>
                <w:szCs w:val="20"/>
              </w:rPr>
              <w:t>au</w:t>
            </w:r>
            <w:r w:rsidRPr="00760512">
              <w:rPr>
                <w:sz w:val="20"/>
                <w:szCs w:val="20"/>
              </w:rPr>
              <w:t xml:space="preserve"> stéthoscope et la valeur de la pression artérielle est lue</w:t>
            </w:r>
            <w:r w:rsidR="00AF6CC1">
              <w:rPr>
                <w:sz w:val="20"/>
                <w:szCs w:val="20"/>
              </w:rPr>
              <w:t>,</w:t>
            </w:r>
            <w:r w:rsidRPr="00760512">
              <w:rPr>
                <w:sz w:val="20"/>
                <w:szCs w:val="20"/>
              </w:rPr>
              <w:t xml:space="preserve"> </w:t>
            </w:r>
            <w:r w:rsidR="00AF6CC1">
              <w:rPr>
                <w:sz w:val="20"/>
                <w:szCs w:val="20"/>
              </w:rPr>
              <w:t>dès leur apparition,</w:t>
            </w:r>
            <w:r w:rsidRPr="00760512">
              <w:rPr>
                <w:sz w:val="20"/>
                <w:szCs w:val="20"/>
              </w:rPr>
              <w:t xml:space="preserve"> sur le cadran.</w:t>
            </w:r>
          </w:p>
          <w:p w:rsidR="000A3873" w:rsidRDefault="007F0A17" w:rsidP="002B322B">
            <w:pPr>
              <w:rPr>
                <w:sz w:val="20"/>
                <w:szCs w:val="20"/>
              </w:rPr>
            </w:pPr>
            <w:r w:rsidRPr="00760512">
              <w:rPr>
                <w:sz w:val="20"/>
                <w:szCs w:val="20"/>
              </w:rPr>
              <w:t xml:space="preserve">La pression artérielle mesurée à cet instant est la pression artérielle maximale, appelée </w:t>
            </w:r>
            <w:r w:rsidRPr="00760512">
              <w:rPr>
                <w:b/>
                <w:sz w:val="20"/>
                <w:szCs w:val="20"/>
              </w:rPr>
              <w:t xml:space="preserve">pression </w:t>
            </w:r>
            <w:r w:rsidRPr="00760512">
              <w:rPr>
                <w:b/>
                <w:bCs/>
                <w:sz w:val="20"/>
                <w:szCs w:val="20"/>
              </w:rPr>
              <w:t>systolique</w:t>
            </w:r>
            <w:r w:rsidR="005F5A45">
              <w:rPr>
                <w:b/>
                <w:bCs/>
                <w:sz w:val="20"/>
                <w:szCs w:val="20"/>
              </w:rPr>
              <w:t xml:space="preserve"> (PAS)</w:t>
            </w:r>
            <w:r w:rsidR="00341BBB">
              <w:rPr>
                <w:sz w:val="20"/>
                <w:szCs w:val="20"/>
              </w:rPr>
              <w:t>.</w:t>
            </w:r>
          </w:p>
          <w:p w:rsidR="003865C7" w:rsidRPr="00760512" w:rsidRDefault="003865C7" w:rsidP="002B322B">
            <w:pPr>
              <w:rPr>
                <w:sz w:val="20"/>
                <w:szCs w:val="20"/>
              </w:rPr>
            </w:pPr>
          </w:p>
        </w:tc>
      </w:tr>
      <w:tr w:rsidR="007F0A17" w:rsidTr="003865C7">
        <w:trPr>
          <w:trHeight w:val="567"/>
        </w:trPr>
        <w:tc>
          <w:tcPr>
            <w:tcW w:w="4746" w:type="dxa"/>
            <w:tcBorders>
              <w:top w:val="single" w:sz="4" w:space="0" w:color="auto"/>
            </w:tcBorders>
            <w:vAlign w:val="center"/>
          </w:tcPr>
          <w:p w:rsidR="007F0A17" w:rsidRPr="00EA70EF" w:rsidRDefault="007F0A17" w:rsidP="003865C7">
            <w:pPr>
              <w:jc w:val="center"/>
              <w:rPr>
                <w:b/>
                <w:noProof/>
                <w:lang w:eastAsia="fr-FR"/>
              </w:rPr>
            </w:pPr>
            <w:r>
              <w:rPr>
                <w:b/>
                <w:noProof/>
                <w:lang w:eastAsia="fr-FR"/>
              </w:rPr>
              <w:t>PHASE 2</w:t>
            </w:r>
          </w:p>
        </w:tc>
        <w:tc>
          <w:tcPr>
            <w:tcW w:w="4746" w:type="dxa"/>
            <w:tcBorders>
              <w:top w:val="single" w:sz="4" w:space="0" w:color="auto"/>
            </w:tcBorders>
            <w:vAlign w:val="center"/>
          </w:tcPr>
          <w:p w:rsidR="007F0A17" w:rsidRPr="00EA70EF" w:rsidRDefault="007F0A17" w:rsidP="00630BBF">
            <w:pPr>
              <w:jc w:val="center"/>
              <w:rPr>
                <w:b/>
                <w:noProof/>
                <w:lang w:eastAsia="fr-FR"/>
              </w:rPr>
            </w:pPr>
            <w:r>
              <w:rPr>
                <w:b/>
                <w:noProof/>
                <w:lang w:eastAsia="fr-FR"/>
              </w:rPr>
              <w:t xml:space="preserve">PHASE </w:t>
            </w:r>
            <w:r w:rsidR="00630BBF">
              <w:rPr>
                <w:b/>
                <w:noProof/>
                <w:lang w:eastAsia="fr-FR"/>
              </w:rPr>
              <w:t>3</w:t>
            </w:r>
          </w:p>
        </w:tc>
      </w:tr>
      <w:tr w:rsidR="007F0A17" w:rsidTr="00E549C2">
        <w:trPr>
          <w:trHeight w:val="2086"/>
        </w:trPr>
        <w:tc>
          <w:tcPr>
            <w:tcW w:w="4746" w:type="dxa"/>
            <w:vAlign w:val="center"/>
          </w:tcPr>
          <w:p w:rsidR="007F0A17" w:rsidRDefault="008A17BE" w:rsidP="00E549C2">
            <w:pPr>
              <w:jc w:val="center"/>
            </w:pPr>
            <w:r>
              <w:rPr>
                <w:noProof/>
                <w:lang w:eastAsia="fr-FR"/>
              </w:rPr>
              <w:drawing>
                <wp:inline distT="0" distB="0" distL="0" distR="0" wp14:anchorId="7DE0E5A2" wp14:editId="37D66E04">
                  <wp:extent cx="1433830" cy="1230630"/>
                  <wp:effectExtent l="0" t="0" r="0" b="762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3830" cy="1230630"/>
                          </a:xfrm>
                          <a:prstGeom prst="rect">
                            <a:avLst/>
                          </a:prstGeom>
                          <a:noFill/>
                          <a:ln>
                            <a:noFill/>
                          </a:ln>
                        </pic:spPr>
                      </pic:pic>
                    </a:graphicData>
                  </a:graphic>
                </wp:inline>
              </w:drawing>
            </w:r>
          </w:p>
        </w:tc>
        <w:tc>
          <w:tcPr>
            <w:tcW w:w="4746" w:type="dxa"/>
            <w:vAlign w:val="center"/>
          </w:tcPr>
          <w:p w:rsidR="007F0A17" w:rsidRDefault="008A17BE" w:rsidP="00E549C2">
            <w:pPr>
              <w:jc w:val="center"/>
            </w:pPr>
            <w:r>
              <w:rPr>
                <w:noProof/>
                <w:lang w:eastAsia="fr-FR"/>
              </w:rPr>
              <w:drawing>
                <wp:inline distT="0" distB="0" distL="0" distR="0" wp14:anchorId="3847542A" wp14:editId="23749864">
                  <wp:extent cx="2099945" cy="1264285"/>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9945" cy="1264285"/>
                          </a:xfrm>
                          <a:prstGeom prst="rect">
                            <a:avLst/>
                          </a:prstGeom>
                          <a:noFill/>
                          <a:ln>
                            <a:noFill/>
                          </a:ln>
                        </pic:spPr>
                      </pic:pic>
                    </a:graphicData>
                  </a:graphic>
                </wp:inline>
              </w:drawing>
            </w:r>
          </w:p>
        </w:tc>
      </w:tr>
      <w:tr w:rsidR="007F0A17" w:rsidRPr="00760512" w:rsidTr="00F85188">
        <w:tc>
          <w:tcPr>
            <w:tcW w:w="4746" w:type="dxa"/>
          </w:tcPr>
          <w:p w:rsidR="007F0A17" w:rsidRPr="00760512" w:rsidRDefault="007F0A17" w:rsidP="00AF6CC1">
            <w:pPr>
              <w:rPr>
                <w:sz w:val="20"/>
                <w:szCs w:val="20"/>
              </w:rPr>
            </w:pPr>
            <w:r w:rsidRPr="00760512">
              <w:rPr>
                <w:sz w:val="20"/>
                <w:szCs w:val="20"/>
              </w:rPr>
              <w:t>Le brassard continue de se dégonfler. Le sang circule de mieux en mieux et un bruit est tou</w:t>
            </w:r>
            <w:r w:rsidR="00AF6CC1">
              <w:rPr>
                <w:sz w:val="20"/>
                <w:szCs w:val="20"/>
              </w:rPr>
              <w:t>jours perçu par le stéthoscope.</w:t>
            </w:r>
          </w:p>
        </w:tc>
        <w:tc>
          <w:tcPr>
            <w:tcW w:w="4746" w:type="dxa"/>
          </w:tcPr>
          <w:p w:rsidR="007F0A17" w:rsidRDefault="00AF6CC1" w:rsidP="00AF6CC1">
            <w:pPr>
              <w:rPr>
                <w:sz w:val="20"/>
                <w:szCs w:val="20"/>
              </w:rPr>
            </w:pPr>
            <w:r>
              <w:rPr>
                <w:sz w:val="20"/>
                <w:szCs w:val="20"/>
              </w:rPr>
              <w:t>Lorsque</w:t>
            </w:r>
            <w:r w:rsidR="007F0A17" w:rsidRPr="00760512">
              <w:rPr>
                <w:sz w:val="20"/>
                <w:szCs w:val="20"/>
              </w:rPr>
              <w:t xml:space="preserve"> le </w:t>
            </w:r>
            <w:r w:rsidR="00A54F79">
              <w:rPr>
                <w:sz w:val="20"/>
                <w:szCs w:val="20"/>
              </w:rPr>
              <w:t>son</w:t>
            </w:r>
            <w:r w:rsidR="007F0A17" w:rsidRPr="00760512">
              <w:rPr>
                <w:sz w:val="20"/>
                <w:szCs w:val="20"/>
              </w:rPr>
              <w:t xml:space="preserve"> disparaît</w:t>
            </w:r>
            <w:r>
              <w:rPr>
                <w:sz w:val="20"/>
                <w:szCs w:val="20"/>
              </w:rPr>
              <w:t>,</w:t>
            </w:r>
            <w:r w:rsidR="00341BBB">
              <w:rPr>
                <w:sz w:val="20"/>
                <w:szCs w:val="20"/>
              </w:rPr>
              <w:t xml:space="preserve"> </w:t>
            </w:r>
            <w:r w:rsidR="007F0A17" w:rsidRPr="00760512">
              <w:rPr>
                <w:sz w:val="20"/>
                <w:szCs w:val="20"/>
              </w:rPr>
              <w:t>la pression artérielle lue sur le cadran</w:t>
            </w:r>
            <w:r>
              <w:rPr>
                <w:sz w:val="20"/>
                <w:szCs w:val="20"/>
              </w:rPr>
              <w:t xml:space="preserve"> correspond à</w:t>
            </w:r>
            <w:r w:rsidR="00E265B8" w:rsidRPr="00760512">
              <w:rPr>
                <w:sz w:val="20"/>
                <w:szCs w:val="20"/>
              </w:rPr>
              <w:t xml:space="preserve"> la </w:t>
            </w:r>
            <w:r w:rsidR="007F0A17" w:rsidRPr="00760512">
              <w:rPr>
                <w:b/>
                <w:sz w:val="20"/>
                <w:szCs w:val="20"/>
              </w:rPr>
              <w:t xml:space="preserve">pression artérielle </w:t>
            </w:r>
            <w:r w:rsidR="007F0A17" w:rsidRPr="00760512">
              <w:rPr>
                <w:b/>
                <w:bCs/>
                <w:sz w:val="20"/>
                <w:szCs w:val="20"/>
              </w:rPr>
              <w:t>diastolique</w:t>
            </w:r>
            <w:r w:rsidR="005F5A45">
              <w:rPr>
                <w:b/>
                <w:bCs/>
                <w:sz w:val="20"/>
                <w:szCs w:val="20"/>
              </w:rPr>
              <w:t xml:space="preserve"> (PAD)</w:t>
            </w:r>
            <w:r w:rsidR="007F0A17" w:rsidRPr="00760512">
              <w:rPr>
                <w:sz w:val="20"/>
                <w:szCs w:val="20"/>
              </w:rPr>
              <w:t xml:space="preserve">. </w:t>
            </w:r>
          </w:p>
          <w:p w:rsidR="003865C7" w:rsidRPr="00760512" w:rsidRDefault="003865C7" w:rsidP="00AF6CC1">
            <w:pPr>
              <w:rPr>
                <w:sz w:val="20"/>
                <w:szCs w:val="20"/>
              </w:rPr>
            </w:pPr>
          </w:p>
        </w:tc>
      </w:tr>
    </w:tbl>
    <w:p w:rsidR="003865C7" w:rsidRDefault="003865C7" w:rsidP="00F85188">
      <w:r>
        <w:br w:type="page"/>
      </w:r>
    </w:p>
    <w:p w:rsidR="009741C8" w:rsidRDefault="009741C8" w:rsidP="006A2061">
      <w:pPr>
        <w:spacing w:after="120"/>
      </w:pPr>
      <w:r>
        <w:lastRenderedPageBreak/>
        <w:t>Lors de l’expér</w:t>
      </w:r>
      <w:r w:rsidR="00007318">
        <w:t xml:space="preserve">ience conduite, </w:t>
      </w:r>
      <w:r>
        <w:t>la pression dans le brassard</w:t>
      </w:r>
      <w:r w:rsidR="00007318">
        <w:t xml:space="preserve"> a été enregistrée</w:t>
      </w:r>
      <w:r>
        <w:t xml:space="preserve">, ainsi que le son perçu par le stéthoscope. Ces deux relevés sont fournis </w:t>
      </w:r>
      <w:r w:rsidR="003865C7">
        <w:t>sur</w:t>
      </w:r>
      <w:r>
        <w:t xml:space="preserve"> le </w:t>
      </w:r>
      <w:r w:rsidRPr="003865C7">
        <w:rPr>
          <w:b/>
        </w:rPr>
        <w:t>DR1</w:t>
      </w:r>
      <w:r>
        <w:t>.</w:t>
      </w:r>
    </w:p>
    <w:p w:rsidR="00D75936" w:rsidRPr="00E265B8" w:rsidRDefault="007F0A17" w:rsidP="00E40387">
      <w:pPr>
        <w:pStyle w:val="questions"/>
        <w:ind w:left="567" w:hanging="283"/>
        <w:rPr>
          <w:b/>
        </w:rPr>
      </w:pPr>
      <w:r w:rsidRPr="00641699">
        <w:t xml:space="preserve">Sur </w:t>
      </w:r>
      <w:r w:rsidR="00C2412B">
        <w:t xml:space="preserve">le </w:t>
      </w:r>
      <w:r w:rsidRPr="00641699">
        <w:rPr>
          <w:b/>
        </w:rPr>
        <w:t>DR</w:t>
      </w:r>
      <w:r w:rsidR="00F85188">
        <w:rPr>
          <w:b/>
        </w:rPr>
        <w:t>1</w:t>
      </w:r>
      <w:r w:rsidR="00670042" w:rsidRPr="00641699">
        <w:t>,</w:t>
      </w:r>
      <w:r w:rsidR="007E6938" w:rsidRPr="00641699">
        <w:t xml:space="preserve"> </w:t>
      </w:r>
      <w:r w:rsidR="009741C8">
        <w:rPr>
          <w:b/>
        </w:rPr>
        <w:t>mesurer</w:t>
      </w:r>
      <w:r w:rsidR="007E6938" w:rsidRPr="00641699">
        <w:t xml:space="preserve"> </w:t>
      </w:r>
      <w:r w:rsidR="009741C8">
        <w:t>et</w:t>
      </w:r>
      <w:r w:rsidR="00E265B8">
        <w:t xml:space="preserve"> </w:t>
      </w:r>
      <w:r w:rsidR="00DC0C55">
        <w:rPr>
          <w:b/>
        </w:rPr>
        <w:t>indiqu</w:t>
      </w:r>
      <w:r w:rsidR="00A059CA" w:rsidRPr="00E265B8">
        <w:rPr>
          <w:b/>
        </w:rPr>
        <w:t>er</w:t>
      </w:r>
      <w:r w:rsidR="00A059CA">
        <w:t xml:space="preserve"> </w:t>
      </w:r>
      <w:r w:rsidR="00DC0C55">
        <w:t xml:space="preserve">les valeurs de </w:t>
      </w:r>
      <w:r w:rsidR="00A059CA" w:rsidRPr="003A43F5">
        <w:t>PAD</w:t>
      </w:r>
      <w:r w:rsidR="00A059CA">
        <w:t xml:space="preserve"> et</w:t>
      </w:r>
      <w:r w:rsidR="003B796D">
        <w:t xml:space="preserve"> de</w:t>
      </w:r>
      <w:r w:rsidR="00A059CA">
        <w:t xml:space="preserve"> </w:t>
      </w:r>
      <w:r w:rsidR="00A059CA" w:rsidRPr="003A43F5">
        <w:t xml:space="preserve">PAS </w:t>
      </w:r>
      <w:r w:rsidR="00812722">
        <w:t>dans les cadres prévus à cet effet</w:t>
      </w:r>
      <w:r w:rsidR="00F85188">
        <w:t>.</w:t>
      </w:r>
      <w:r w:rsidR="00DC0C55">
        <w:t xml:space="preserve"> C</w:t>
      </w:r>
      <w:r w:rsidR="003B796D">
        <w:t xml:space="preserve">es pressions seront </w:t>
      </w:r>
      <w:r w:rsidR="003B796D" w:rsidRPr="003B796D">
        <w:t>repérées</w:t>
      </w:r>
      <w:r w:rsidR="00812722">
        <w:t xml:space="preserve"> </w:t>
      </w:r>
      <w:r w:rsidR="003B796D">
        <w:t xml:space="preserve">sur le graphique </w:t>
      </w:r>
      <w:r w:rsidR="00CF3957">
        <w:t>représentant</w:t>
      </w:r>
      <w:r w:rsidR="003B796D">
        <w:t xml:space="preserve"> la pression </w:t>
      </w:r>
      <w:r w:rsidR="00CF3957">
        <w:t>PA en fonction du temps.</w:t>
      </w:r>
    </w:p>
    <w:p w:rsidR="00D75936" w:rsidRDefault="00D75936" w:rsidP="00D66CC2">
      <w:pPr>
        <w:pStyle w:val="Titre2"/>
      </w:pPr>
      <w:bookmarkStart w:id="9" w:name="OLE_LINK9"/>
      <w:bookmarkStart w:id="10" w:name="OLE_LINK10"/>
      <w:r>
        <w:t>Méthode oscillométrique</w:t>
      </w:r>
    </w:p>
    <w:bookmarkEnd w:id="9"/>
    <w:bookmarkEnd w:id="10"/>
    <w:p w:rsidR="00693696" w:rsidRDefault="006A2061" w:rsidP="00BD3698">
      <w:pPr>
        <w:ind w:right="4960"/>
      </w:pPr>
      <w:r w:rsidRPr="00635880">
        <w:rPr>
          <w:noProof/>
          <w:lang w:eastAsia="fr-FR"/>
        </w:rPr>
        <w:drawing>
          <wp:anchor distT="0" distB="0" distL="114300" distR="114300" simplePos="0" relativeHeight="251929600" behindDoc="0" locked="0" layoutInCell="1" allowOverlap="1" wp14:anchorId="4B06F298" wp14:editId="649588E2">
            <wp:simplePos x="0" y="0"/>
            <wp:positionH relativeFrom="column">
              <wp:posOffset>3256915</wp:posOffset>
            </wp:positionH>
            <wp:positionV relativeFrom="paragraph">
              <wp:posOffset>8255</wp:posOffset>
            </wp:positionV>
            <wp:extent cx="2980690" cy="2220595"/>
            <wp:effectExtent l="0" t="0" r="0" b="825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0690"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696">
        <w:t xml:space="preserve">Les composants du tensiomètre automatique au </w:t>
      </w:r>
      <w:r w:rsidR="00AF6CC1">
        <w:t>p</w:t>
      </w:r>
      <w:r w:rsidR="00693696">
        <w:t xml:space="preserve">oignet </w:t>
      </w:r>
      <w:r w:rsidR="00693696" w:rsidRPr="003865C7">
        <w:rPr>
          <w:b/>
        </w:rPr>
        <w:t>SPG 300</w:t>
      </w:r>
      <w:r w:rsidR="00693696">
        <w:t xml:space="preserve"> sont décrits dans le </w:t>
      </w:r>
      <w:r w:rsidR="00693696" w:rsidRPr="00635880">
        <w:rPr>
          <w:b/>
        </w:rPr>
        <w:t>DT1</w:t>
      </w:r>
      <w:r w:rsidR="00693696">
        <w:t>. L’utilisation de cet appareil est très simple, les étapes sont les suivantes</w:t>
      </w:r>
      <w:r w:rsidR="003F197C">
        <w:t> </w:t>
      </w:r>
      <w:r w:rsidR="00693696">
        <w:t>:</w:t>
      </w:r>
    </w:p>
    <w:p w:rsidR="00693696" w:rsidRDefault="00693696" w:rsidP="00BD3698">
      <w:pPr>
        <w:pStyle w:val="tiret"/>
        <w:ind w:left="426" w:right="4960" w:hanging="284"/>
      </w:pPr>
      <w:r>
        <w:t>le patient enfile l’appareil e</w:t>
      </w:r>
      <w:r w:rsidR="005B43DA">
        <w:t>n</w:t>
      </w:r>
      <w:r>
        <w:t xml:space="preserve"> le positionnant comme sur la</w:t>
      </w:r>
      <w:r w:rsidR="00B94330">
        <w:t xml:space="preserve"> figure 4</w:t>
      </w:r>
      <w:r>
        <w:t> ;</w:t>
      </w:r>
    </w:p>
    <w:p w:rsidR="00693696" w:rsidRDefault="00693696" w:rsidP="00BD3698">
      <w:pPr>
        <w:pStyle w:val="tiret"/>
        <w:ind w:left="426" w:right="4960" w:hanging="284"/>
      </w:pPr>
      <w:r>
        <w:t>un simple appui sur le bouton « Power » permet de lancer la mesure ;</w:t>
      </w:r>
    </w:p>
    <w:p w:rsidR="00D869B5" w:rsidRDefault="006A2061" w:rsidP="00BD3698">
      <w:pPr>
        <w:pStyle w:val="tiret"/>
        <w:ind w:left="426" w:right="4960" w:hanging="284"/>
      </w:pPr>
      <w:r>
        <w:rPr>
          <w:noProof/>
          <w:lang w:eastAsia="fr-FR"/>
        </w:rPr>
        <mc:AlternateContent>
          <mc:Choice Requires="wps">
            <w:drawing>
              <wp:anchor distT="0" distB="0" distL="114300" distR="114300" simplePos="0" relativeHeight="251928576" behindDoc="0" locked="0" layoutInCell="1" allowOverlap="1" wp14:anchorId="57B133DF" wp14:editId="441FCFD2">
                <wp:simplePos x="0" y="0"/>
                <wp:positionH relativeFrom="column">
                  <wp:posOffset>3350895</wp:posOffset>
                </wp:positionH>
                <wp:positionV relativeFrom="paragraph">
                  <wp:posOffset>626745</wp:posOffset>
                </wp:positionV>
                <wp:extent cx="2423795" cy="26733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242379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DA" w:rsidRDefault="00576CDA" w:rsidP="006A2061">
                            <w:pPr>
                              <w:pStyle w:val="Lgende"/>
                            </w:pPr>
                            <w:bookmarkStart w:id="11" w:name="_Ref328676240"/>
                            <w:r>
                              <w:t xml:space="preserve">Figure </w:t>
                            </w:r>
                            <w:r w:rsidR="00A025EE">
                              <w:fldChar w:fldCharType="begin"/>
                            </w:r>
                            <w:r w:rsidR="00A025EE">
                              <w:instrText xml:space="preserve"> SEQ Figure \* ARABIC </w:instrText>
                            </w:r>
                            <w:r w:rsidR="00A025EE">
                              <w:fldChar w:fldCharType="separate"/>
                            </w:r>
                            <w:r w:rsidR="00A025EE">
                              <w:rPr>
                                <w:noProof/>
                              </w:rPr>
                              <w:t>4</w:t>
                            </w:r>
                            <w:r w:rsidR="00A025EE">
                              <w:rPr>
                                <w:noProof/>
                              </w:rPr>
                              <w:fldChar w:fldCharType="end"/>
                            </w:r>
                            <w:bookmarkEnd w:id="11"/>
                            <w:r>
                              <w:t> : tensiomètre SPG 300</w:t>
                            </w:r>
                          </w:p>
                          <w:p w:rsidR="00576CDA" w:rsidRDefault="00576CDA" w:rsidP="006A20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5" o:spid="_x0000_s1026" type="#_x0000_t202" style="position:absolute;left:0;text-align:left;margin-left:263.85pt;margin-top:49.35pt;width:190.85pt;height:21.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" fillcolor="white [3201]" stroked="f" strokeweight=".5pt">
                <v:textbox>
                  <w:txbxContent>
                    <w:p w:rsidR="00576CDA" w:rsidRDefault="00576CDA" w:rsidP="006A2061">
                      <w:pPr>
                        <w:pStyle w:val="Lgende"/>
                      </w:pPr>
                      <w:bookmarkStart w:id="12" w:name="_Ref328676240"/>
                      <w:r>
                        <w:t xml:space="preserve">Figure </w:t>
                      </w:r>
                      <w:r w:rsidR="00A025EE">
                        <w:fldChar w:fldCharType="begin"/>
                      </w:r>
                      <w:r w:rsidR="00A025EE">
                        <w:instrText xml:space="preserve"> SEQ Figure \* ARABIC </w:instrText>
                      </w:r>
                      <w:r w:rsidR="00A025EE">
                        <w:fldChar w:fldCharType="separate"/>
                      </w:r>
                      <w:r w:rsidR="00A025EE">
                        <w:rPr>
                          <w:noProof/>
                        </w:rPr>
                        <w:t>4</w:t>
                      </w:r>
                      <w:r w:rsidR="00A025EE">
                        <w:rPr>
                          <w:noProof/>
                        </w:rPr>
                        <w:fldChar w:fldCharType="end"/>
                      </w:r>
                      <w:bookmarkEnd w:id="12"/>
                      <w:r>
                        <w:t> : tensiomètre SPG 300</w:t>
                      </w:r>
                    </w:p>
                    <w:p w:rsidR="00576CDA" w:rsidRDefault="00576CDA" w:rsidP="006A2061"/>
                  </w:txbxContent>
                </v:textbox>
              </v:shape>
            </w:pict>
          </mc:Fallback>
        </mc:AlternateContent>
      </w:r>
      <w:r w:rsidR="00693696">
        <w:t xml:space="preserve">le brassard se gonfle automatiquement </w:t>
      </w:r>
      <w:r w:rsidR="00977A2D">
        <w:t xml:space="preserve">grâce au compresseur à membrane </w:t>
      </w:r>
      <w:r w:rsidR="00693696">
        <w:t>jusqu’à atteindre une pression suffisante pour couper la circulation sanguine dans l’artère radiale du poignet ;</w:t>
      </w:r>
    </w:p>
    <w:p w:rsidR="00D869B5" w:rsidRDefault="00693696" w:rsidP="00BD3698">
      <w:pPr>
        <w:pStyle w:val="tiret"/>
        <w:ind w:left="426" w:hanging="284"/>
      </w:pPr>
      <w:r>
        <w:t>le brassard se dégonfle ensuite à vitesse constante</w:t>
      </w:r>
      <w:r w:rsidR="000D1BC1">
        <w:t xml:space="preserve"> grâce à l’électrovanne</w:t>
      </w:r>
      <w:r>
        <w:t> ; pendant cette phase</w:t>
      </w:r>
      <w:r w:rsidR="00C62C9E">
        <w:t>,</w:t>
      </w:r>
      <w:r>
        <w:t xml:space="preserve"> l’appareil enregistre les variations de pression dans le brassard</w:t>
      </w:r>
      <w:r w:rsidR="006014C2">
        <w:t xml:space="preserve"> et </w:t>
      </w:r>
      <w:r w:rsidR="00AF6CC1">
        <w:t>détermine la PAS et la PAD</w:t>
      </w:r>
      <w:r w:rsidR="006014C2">
        <w:t>, à l’aide d’un algorithme</w:t>
      </w:r>
      <w:r w:rsidR="003865C7">
        <w:t> ;</w:t>
      </w:r>
    </w:p>
    <w:p w:rsidR="00693696" w:rsidRDefault="00693696" w:rsidP="00BD3698">
      <w:pPr>
        <w:pStyle w:val="tiret"/>
        <w:ind w:left="426" w:hanging="284"/>
      </w:pPr>
      <w:r>
        <w:t xml:space="preserve">le résultat de la mesure s’affiche à </w:t>
      </w:r>
      <w:r w:rsidR="00D869B5">
        <w:t>l</w:t>
      </w:r>
      <w:r>
        <w:t>‘écran (l’appareil indique également le rythme cardiaque) ;</w:t>
      </w:r>
    </w:p>
    <w:p w:rsidR="00693696" w:rsidRDefault="00693696" w:rsidP="00BD3698">
      <w:pPr>
        <w:pStyle w:val="tiret"/>
        <w:ind w:left="426" w:hanging="284"/>
      </w:pPr>
      <w:r>
        <w:t>le résultat de la mesure est enregistré et un appui sur « Memory » permet d’accéder aux résultats des 42 dernières mesures.</w:t>
      </w:r>
    </w:p>
    <w:p w:rsidR="00812722" w:rsidRDefault="00812722" w:rsidP="00812722">
      <w:pPr>
        <w:pStyle w:val="tiret"/>
        <w:numPr>
          <w:ilvl w:val="0"/>
          <w:numId w:val="0"/>
        </w:numPr>
        <w:ind w:left="720"/>
      </w:pPr>
    </w:p>
    <w:p w:rsidR="00A059CA" w:rsidRPr="00641699" w:rsidRDefault="00D869B5" w:rsidP="00E40387">
      <w:pPr>
        <w:pStyle w:val="questions"/>
        <w:ind w:left="567" w:hanging="283"/>
      </w:pPr>
      <w:r>
        <w:rPr>
          <w:b/>
        </w:rPr>
        <w:t>Compléter</w:t>
      </w:r>
      <w:r w:rsidR="00C62C9E" w:rsidRPr="00C62C9E">
        <w:t>,</w:t>
      </w:r>
      <w:r w:rsidRPr="00D869B5">
        <w:t xml:space="preserve"> sur</w:t>
      </w:r>
      <w:r w:rsidR="00A059CA" w:rsidRPr="00641699">
        <w:t xml:space="preserve"> </w:t>
      </w:r>
      <w:r>
        <w:t xml:space="preserve">le </w:t>
      </w:r>
      <w:r w:rsidRPr="00D869B5">
        <w:rPr>
          <w:b/>
        </w:rPr>
        <w:t>DR</w:t>
      </w:r>
      <w:r>
        <w:rPr>
          <w:b/>
        </w:rPr>
        <w:t>2</w:t>
      </w:r>
      <w:r w:rsidR="00C62C9E" w:rsidRPr="00C62C9E">
        <w:t>,</w:t>
      </w:r>
      <w:r>
        <w:t xml:space="preserve"> </w:t>
      </w:r>
      <w:r w:rsidR="00A059CA" w:rsidRPr="00641699">
        <w:t xml:space="preserve">le </w:t>
      </w:r>
      <w:r w:rsidR="00D8794A">
        <w:t>diagramme FAST</w:t>
      </w:r>
      <w:r w:rsidR="00A059CA" w:rsidRPr="00641699">
        <w:t xml:space="preserve"> du tensiomètre à l’aide d</w:t>
      </w:r>
      <w:r w:rsidR="00AF6CC1">
        <w:t>e</w:t>
      </w:r>
      <w:r w:rsidR="00A059CA" w:rsidRPr="00641699">
        <w:t xml:space="preserve"> </w:t>
      </w:r>
      <w:r w:rsidR="00D8794A" w:rsidRPr="00D8794A">
        <w:rPr>
          <w:b/>
        </w:rPr>
        <w:t>DT1</w:t>
      </w:r>
      <w:r w:rsidR="00D8794A">
        <w:t xml:space="preserve"> et</w:t>
      </w:r>
      <w:r w:rsidR="00A059CA" w:rsidRPr="00641699">
        <w:t xml:space="preserve"> </w:t>
      </w:r>
      <w:r w:rsidR="00AF6CC1">
        <w:t xml:space="preserve">de </w:t>
      </w:r>
      <w:r w:rsidR="00F238E5">
        <w:rPr>
          <w:b/>
        </w:rPr>
        <w:t>DT2</w:t>
      </w:r>
      <w:r w:rsidR="003865C7">
        <w:t xml:space="preserve">, </w:t>
      </w:r>
      <w:r w:rsidR="00F238E5" w:rsidRPr="00F238E5">
        <w:t xml:space="preserve">en faisant apparaître les fonctions </w:t>
      </w:r>
      <w:r w:rsidR="00D8794A">
        <w:t>techniques et les constituants manquants</w:t>
      </w:r>
      <w:r w:rsidR="00F238E5" w:rsidRPr="00F238E5">
        <w:t>.</w:t>
      </w:r>
    </w:p>
    <w:p w:rsidR="00A059CA" w:rsidRDefault="00BD3698" w:rsidP="00A059CA">
      <w:r>
        <w:rPr>
          <w:noProof/>
          <w:lang w:eastAsia="fr-FR"/>
        </w:rPr>
        <w:drawing>
          <wp:anchor distT="0" distB="0" distL="114300" distR="114300" simplePos="0" relativeHeight="251921408" behindDoc="0" locked="0" layoutInCell="1" allowOverlap="1" wp14:anchorId="13749504" wp14:editId="7A85793D">
            <wp:simplePos x="0" y="0"/>
            <wp:positionH relativeFrom="column">
              <wp:posOffset>4163695</wp:posOffset>
            </wp:positionH>
            <wp:positionV relativeFrom="paragraph">
              <wp:posOffset>167640</wp:posOffset>
            </wp:positionV>
            <wp:extent cx="1983105" cy="1998980"/>
            <wp:effectExtent l="0" t="0" r="0" b="127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3105"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2135" w:rsidRDefault="00802135" w:rsidP="00A059CA">
      <w:r>
        <w:t>Les appareils de mesure automatique de la pression artérielle utilisent la méthode oscillométrique</w:t>
      </w:r>
      <w:r w:rsidRPr="00662D66">
        <w:t xml:space="preserve"> basée sur l'analyse</w:t>
      </w:r>
      <w:r>
        <w:t xml:space="preserve"> des oscillations de pression </w:t>
      </w:r>
      <w:r w:rsidRPr="00662D66">
        <w:t>de la poche gonflable du brassard</w:t>
      </w:r>
      <w:r>
        <w:t xml:space="preserve"> lors de son dégonflage.</w:t>
      </w:r>
      <w:r w:rsidR="00217AC9">
        <w:t xml:space="preserve"> Ce sont ces mêmes oscillations qui sont perceptibles au médecin par le stéthoscope. L’appareil, grâce à son capteur de pression</w:t>
      </w:r>
      <w:r w:rsidR="00E16FAC">
        <w:t>,</w:t>
      </w:r>
      <w:r w:rsidR="00217AC9">
        <w:t xml:space="preserve"> est capable de reconnaître ces oscillations et donc les instants où les deux pressions caractéristiques doivent être relevées.</w:t>
      </w:r>
    </w:p>
    <w:p w:rsidR="00BD3698" w:rsidRDefault="00217AC9" w:rsidP="00A059CA">
      <w:r>
        <w:t xml:space="preserve">La mesure réalisée au tensiomètre parallèlement à la mesure </w:t>
      </w:r>
      <w:r w:rsidR="003A43F5">
        <w:t>auscultatoire</w:t>
      </w:r>
      <w:r>
        <w:t xml:space="preserve"> donne </w:t>
      </w:r>
      <w:r w:rsidR="00B222A1">
        <w:t>les valeurs suivantes :</w:t>
      </w:r>
    </w:p>
    <w:p w:rsidR="00217AC9" w:rsidRDefault="00BD3698" w:rsidP="00A059CA">
      <w:r>
        <w:rPr>
          <w:noProof/>
          <w:lang w:eastAsia="fr-FR"/>
        </w:rPr>
        <mc:AlternateContent>
          <mc:Choice Requires="wps">
            <w:drawing>
              <wp:anchor distT="0" distB="0" distL="114300" distR="114300" simplePos="0" relativeHeight="251922432" behindDoc="0" locked="0" layoutInCell="1" allowOverlap="1" wp14:anchorId="6D89219A" wp14:editId="40DB084E">
                <wp:simplePos x="0" y="0"/>
                <wp:positionH relativeFrom="column">
                  <wp:posOffset>4051935</wp:posOffset>
                </wp:positionH>
                <wp:positionV relativeFrom="paragraph">
                  <wp:posOffset>74295</wp:posOffset>
                </wp:positionV>
                <wp:extent cx="2061845" cy="26733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206184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DA" w:rsidRDefault="00576CDA" w:rsidP="00BD3698">
                            <w:pPr>
                              <w:pStyle w:val="Lgende"/>
                              <w:jc w:val="right"/>
                            </w:pPr>
                            <w:r>
                              <w:t>Figure 5 : affichage du tensiomètre</w:t>
                            </w:r>
                          </w:p>
                          <w:p w:rsidR="00576CDA" w:rsidRDefault="00576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27" type="#_x0000_t202" style="position:absolute;left:0;text-align:left;margin-left:319.05pt;margin-top:5.85pt;width:162.35pt;height:21.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" fillcolor="white [3201]" stroked="f" strokeweight=".5pt">
                <v:textbox>
                  <w:txbxContent>
                    <w:p w:rsidR="00576CDA" w:rsidRDefault="00576CDA" w:rsidP="00BD3698">
                      <w:pPr>
                        <w:pStyle w:val="Lgende"/>
                        <w:jc w:val="right"/>
                      </w:pPr>
                      <w:r>
                        <w:t>Figure 5 : affichage du tensiomètre</w:t>
                      </w:r>
                    </w:p>
                    <w:p w:rsidR="00576CDA" w:rsidRDefault="00576CDA"/>
                  </w:txbxContent>
                </v:textbox>
              </v:shape>
            </w:pict>
          </mc:Fallback>
        </mc:AlternateContent>
      </w:r>
      <w:r>
        <w:t xml:space="preserve">PAS = 130 </w:t>
      </w:r>
      <w:proofErr w:type="spellStart"/>
      <w:r>
        <w:t>mmHg</w:t>
      </w:r>
      <w:proofErr w:type="spellEnd"/>
      <w:r>
        <w:t xml:space="preserve"> et PAD = 80 </w:t>
      </w:r>
      <w:proofErr w:type="spellStart"/>
      <w:r>
        <w:t>mmHg</w:t>
      </w:r>
      <w:proofErr w:type="spellEnd"/>
      <w:r>
        <w:t xml:space="preserve"> (figure 5).</w:t>
      </w:r>
    </w:p>
    <w:p w:rsidR="009F53C3" w:rsidRDefault="0087296A" w:rsidP="00BD3698">
      <w:pPr>
        <w:pStyle w:val="Titre2"/>
        <w:spacing w:after="120"/>
        <w:ind w:left="578" w:hanging="578"/>
      </w:pPr>
      <w:r>
        <w:t>É</w:t>
      </w:r>
      <w:r w:rsidR="009F53C3">
        <w:t>carts entre les mesures</w:t>
      </w:r>
    </w:p>
    <w:p w:rsidR="00700066" w:rsidRPr="00700066" w:rsidRDefault="009F53C3" w:rsidP="00613F7F">
      <w:pPr>
        <w:pStyle w:val="question"/>
        <w:spacing w:after="200" w:line="276" w:lineRule="auto"/>
        <w:ind w:left="567" w:hanging="283"/>
        <w:rPr>
          <w:b/>
        </w:rPr>
      </w:pPr>
      <w:r w:rsidRPr="00760512">
        <w:rPr>
          <w:b/>
        </w:rPr>
        <w:t>Calcul</w:t>
      </w:r>
      <w:r w:rsidR="00CA7CAC" w:rsidRPr="00760512">
        <w:rPr>
          <w:b/>
        </w:rPr>
        <w:t>er</w:t>
      </w:r>
      <w:r w:rsidRPr="00641699">
        <w:t xml:space="preserve"> l’écart en pourcentage </w:t>
      </w:r>
      <w:r w:rsidR="00CA7CAC" w:rsidRPr="00641699">
        <w:t xml:space="preserve">entre ces deux méthodes, </w:t>
      </w:r>
      <w:r w:rsidRPr="00641699">
        <w:t>la m</w:t>
      </w:r>
      <w:r w:rsidR="003A43F5">
        <w:t>éthode auscultatoire</w:t>
      </w:r>
      <w:r w:rsidRPr="00641699">
        <w:t xml:space="preserve"> </w:t>
      </w:r>
      <w:r w:rsidR="00CA7CAC" w:rsidRPr="00641699">
        <w:t xml:space="preserve">étant </w:t>
      </w:r>
      <w:r w:rsidRPr="00641699">
        <w:t xml:space="preserve">considérée comme </w:t>
      </w:r>
      <w:r w:rsidR="007968A3">
        <w:t xml:space="preserve">la </w:t>
      </w:r>
      <w:r w:rsidR="003A43F5">
        <w:t>méthode</w:t>
      </w:r>
      <w:r w:rsidR="007968A3">
        <w:t xml:space="preserve"> </w:t>
      </w:r>
      <w:r w:rsidRPr="00641699">
        <w:t>étalon.</w:t>
      </w:r>
      <w:r w:rsidR="007968A3">
        <w:t xml:space="preserve"> </w:t>
      </w:r>
      <w:r w:rsidRPr="00760512">
        <w:rPr>
          <w:b/>
        </w:rPr>
        <w:t>Conclure</w:t>
      </w:r>
      <w:r w:rsidRPr="00641699">
        <w:t xml:space="preserve"> vis-à-vis de la p</w:t>
      </w:r>
      <w:r w:rsidR="008F6E5F">
        <w:t xml:space="preserve">récision du </w:t>
      </w:r>
      <w:r w:rsidR="008F6E5F" w:rsidRPr="003A43F5">
        <w:t>tensiomètre SPG 300</w:t>
      </w:r>
      <w:r w:rsidR="008F6E5F">
        <w:t xml:space="preserve"> </w:t>
      </w:r>
      <w:r w:rsidR="00F85188">
        <w:t>spécifiée dans le cahier des charges</w:t>
      </w:r>
      <w:r w:rsidR="00613F7F">
        <w:t xml:space="preserve"> (voir </w:t>
      </w:r>
      <w:r w:rsidR="00613F7F" w:rsidRPr="00613F7F">
        <w:rPr>
          <w:b/>
        </w:rPr>
        <w:t>DT2</w:t>
      </w:r>
      <w:r w:rsidR="00613F7F">
        <w:t>)</w:t>
      </w:r>
      <w:r w:rsidR="00F85188">
        <w:t>.</w:t>
      </w:r>
    </w:p>
    <w:p w:rsidR="00D36F76" w:rsidRDefault="00D94BD0" w:rsidP="00C56996">
      <w:pPr>
        <w:pStyle w:val="Titre1"/>
        <w:spacing w:after="120"/>
      </w:pPr>
      <w:r>
        <w:lastRenderedPageBreak/>
        <w:t>Validation de la conception du brassard</w:t>
      </w:r>
    </w:p>
    <w:p w:rsidR="00662D66" w:rsidRPr="00B07B50" w:rsidRDefault="00694358" w:rsidP="00C00D5D">
      <w:pPr>
        <w:pStyle w:val="problmatique"/>
        <w:pBdr>
          <w:bottom w:val="none" w:sz="0" w:space="0" w:color="auto"/>
        </w:pBdr>
      </w:pPr>
      <w:r>
        <w:t>Objectif</w:t>
      </w:r>
      <w:r w:rsidR="00AD66AC">
        <w:t>s</w:t>
      </w:r>
      <w:r>
        <w:t xml:space="preserve"> de cette partie</w:t>
      </w:r>
      <w:r w:rsidR="00662D66" w:rsidRPr="00B07B50">
        <w:t> :</w:t>
      </w:r>
    </w:p>
    <w:p w:rsidR="00694358" w:rsidRPr="00C00D5D" w:rsidRDefault="00AD66AC" w:rsidP="00C00D5D">
      <w:pPr>
        <w:pStyle w:val="tiret"/>
      </w:pPr>
      <w:r>
        <w:rPr>
          <w:b/>
        </w:rPr>
        <w:t>c</w:t>
      </w:r>
      <w:r w:rsidR="00694358" w:rsidRPr="00C00D5D">
        <w:rPr>
          <w:b/>
        </w:rPr>
        <w:t>hoisir</w:t>
      </w:r>
      <w:r w:rsidR="00694358" w:rsidRPr="00C00D5D">
        <w:t xml:space="preserve"> la famille de matériau</w:t>
      </w:r>
      <w:r w:rsidR="006B4E86">
        <w:t>x</w:t>
      </w:r>
      <w:r w:rsidR="00694358" w:rsidRPr="00C00D5D">
        <w:t xml:space="preserve"> opt</w:t>
      </w:r>
      <w:r>
        <w:t>imale pour la coque du brassard ;</w:t>
      </w:r>
    </w:p>
    <w:p w:rsidR="00694358" w:rsidRPr="00C00D5D" w:rsidRDefault="00AD66AC" w:rsidP="00C00D5D">
      <w:pPr>
        <w:pStyle w:val="tiret"/>
      </w:pPr>
      <w:r>
        <w:rPr>
          <w:b/>
        </w:rPr>
        <w:t>v</w:t>
      </w:r>
      <w:r w:rsidR="00694358" w:rsidRPr="00C00D5D">
        <w:rPr>
          <w:b/>
        </w:rPr>
        <w:t>alider</w:t>
      </w:r>
      <w:r w:rsidR="00694358" w:rsidRPr="00C00D5D">
        <w:t xml:space="preserve"> la conception de la coque du brassard à l’aide </w:t>
      </w:r>
      <w:r w:rsidR="00C00D5D" w:rsidRPr="00C00D5D">
        <w:t>de résultats de simulation.</w:t>
      </w:r>
    </w:p>
    <w:p w:rsidR="005423B9" w:rsidRDefault="005423B9" w:rsidP="00C00D5D">
      <w:pPr>
        <w:pStyle w:val="problmatique"/>
        <w:pBdr>
          <w:bottom w:val="none" w:sz="0" w:space="0" w:color="auto"/>
        </w:pBdr>
        <w:sectPr w:rsidR="005423B9" w:rsidSect="00693696">
          <w:type w:val="continuous"/>
          <w:pgSz w:w="11906" w:h="16838"/>
          <w:pgMar w:top="1134" w:right="1134" w:bottom="1134" w:left="1134" w:header="709" w:footer="709" w:gutter="0"/>
          <w:cols w:space="708"/>
          <w:titlePg/>
          <w:docGrid w:linePitch="360"/>
        </w:sectPr>
      </w:pPr>
    </w:p>
    <w:p w:rsidR="00C00D5D" w:rsidRDefault="00C00D5D" w:rsidP="00C00D5D">
      <w:pPr>
        <w:pStyle w:val="problmatique"/>
        <w:pBdr>
          <w:bottom w:val="none" w:sz="0" w:space="0" w:color="auto"/>
        </w:pBdr>
      </w:pPr>
    </w:p>
    <w:p w:rsidR="00F4185A" w:rsidRDefault="00F4185A" w:rsidP="00F4185A">
      <w:r w:rsidRPr="00B07B50">
        <w:t xml:space="preserve">Afin de </w:t>
      </w:r>
      <w:r>
        <w:t xml:space="preserve">réaliser </w:t>
      </w:r>
      <w:r w:rsidRPr="00B07B50">
        <w:t>la mesure</w:t>
      </w:r>
      <w:r>
        <w:t xml:space="preserve"> de la pression artérielle</w:t>
      </w:r>
      <w:r w:rsidRPr="00B07B50">
        <w:t xml:space="preserve">, le flux sanguin doit être coupé </w:t>
      </w:r>
      <w:r>
        <w:t xml:space="preserve">au préalable grâce à un garrot. Cette fonction garrot est réalisée sur le tensiomètre </w:t>
      </w:r>
      <w:r w:rsidRPr="006B4E86">
        <w:rPr>
          <w:b/>
        </w:rPr>
        <w:t>SPG</w:t>
      </w:r>
      <w:r w:rsidR="00AB40D5" w:rsidRPr="006B4E86">
        <w:rPr>
          <w:b/>
        </w:rPr>
        <w:t xml:space="preserve"> </w:t>
      </w:r>
      <w:r w:rsidRPr="006B4E86">
        <w:rPr>
          <w:b/>
        </w:rPr>
        <w:t>300</w:t>
      </w:r>
      <w:r>
        <w:t xml:space="preserve"> en comprimant l’artère radiale qui passe dans le poignet</w:t>
      </w:r>
      <w:r w:rsidR="00856205">
        <w:t>,</w:t>
      </w:r>
      <w:r>
        <w:t xml:space="preserve"> grâce au brassard gonflable (</w:t>
      </w:r>
      <w:r w:rsidR="00B222A1">
        <w:t>figure 6</w:t>
      </w:r>
      <w:r>
        <w:t>).</w:t>
      </w:r>
    </w:p>
    <w:p w:rsidR="00F4185A" w:rsidRDefault="00F4185A" w:rsidP="00F4185A"/>
    <w:p w:rsidR="005423B9" w:rsidRDefault="005423B9" w:rsidP="00C00D5D">
      <w:pPr>
        <w:sectPr w:rsidR="005423B9" w:rsidSect="00693696">
          <w:type w:val="continuous"/>
          <w:pgSz w:w="11906" w:h="16838"/>
          <w:pgMar w:top="1134" w:right="1134" w:bottom="1134" w:left="1134" w:header="709" w:footer="709" w:gutter="0"/>
          <w:cols w:space="708"/>
          <w:titlePg/>
          <w:docGrid w:linePitch="360"/>
        </w:sectPr>
      </w:pPr>
    </w:p>
    <w:p w:rsidR="006575A3" w:rsidRDefault="006575A3" w:rsidP="006575A3">
      <w:pPr>
        <w:keepNext/>
        <w:jc w:val="center"/>
      </w:pPr>
      <w:r w:rsidRPr="006575A3">
        <w:rPr>
          <w:noProof/>
          <w:lang w:eastAsia="fr-FR"/>
        </w:rPr>
        <w:lastRenderedPageBreak/>
        <mc:AlternateContent>
          <mc:Choice Requires="wpg">
            <w:drawing>
              <wp:inline distT="0" distB="0" distL="0" distR="0" wp14:anchorId="2DDA7FD0" wp14:editId="3266227C">
                <wp:extent cx="2261530" cy="2227176"/>
                <wp:effectExtent l="0" t="0" r="5715" b="20955"/>
                <wp:docPr id="271" name="Groupe 23560"/>
                <wp:cNvGraphicFramePr/>
                <a:graphic xmlns:a="http://schemas.openxmlformats.org/drawingml/2006/main">
                  <a:graphicData uri="http://schemas.microsoft.com/office/word/2010/wordprocessingGroup">
                    <wpg:wgp>
                      <wpg:cNvGrpSpPr/>
                      <wpg:grpSpPr>
                        <a:xfrm>
                          <a:off x="0" y="0"/>
                          <a:ext cx="2261530" cy="2227176"/>
                          <a:chOff x="0" y="0"/>
                          <a:chExt cx="2261530" cy="2227176"/>
                        </a:xfrm>
                      </wpg:grpSpPr>
                      <pic:pic xmlns:pic="http://schemas.openxmlformats.org/drawingml/2006/picture">
                        <pic:nvPicPr>
                          <pic:cNvPr id="272" name="Picture 2" descr="D:\Documents and Settings\internat\Mes documents\sourdun\sujet\tensiomètre\photo\DSC00165.jpg"/>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l="25345" r="14073" b="3704"/>
                          <a:stretch/>
                        </pic:blipFill>
                        <pic:spPr bwMode="auto">
                          <a:xfrm>
                            <a:off x="393313" y="0"/>
                            <a:ext cx="1868217" cy="2227176"/>
                          </a:xfrm>
                          <a:prstGeom prst="rect">
                            <a:avLst/>
                          </a:prstGeom>
                          <a:noFill/>
                          <a:extLst>
                            <a:ext uri="{909E8E84-426E-40DD-AFC4-6F175D3DCCD1}">
                              <a14:hiddenFill xmlns:a14="http://schemas.microsoft.com/office/drawing/2010/main">
                                <a:solidFill>
                                  <a:srgbClr val="FFFFFF"/>
                                </a:solidFill>
                              </a14:hiddenFill>
                            </a:ext>
                          </a:extLst>
                        </pic:spPr>
                      </pic:pic>
                      <wpg:grpSp>
                        <wpg:cNvPr id="273" name="Groupe 273"/>
                        <wpg:cNvGrpSpPr/>
                        <wpg:grpSpPr>
                          <a:xfrm>
                            <a:off x="529176" y="893721"/>
                            <a:ext cx="1190478" cy="1322121"/>
                            <a:chOff x="529176" y="893721"/>
                            <a:chExt cx="1190478" cy="1322121"/>
                          </a:xfrm>
                        </wpg:grpSpPr>
                        <wps:wsp>
                          <wps:cNvPr id="274" name="Ellipse 274"/>
                          <wps:cNvSpPr/>
                          <wps:spPr>
                            <a:xfrm rot="310435">
                              <a:off x="529176" y="1665341"/>
                              <a:ext cx="1190478" cy="550501"/>
                            </a:xfrm>
                            <a:prstGeom prst="ellips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576CDA" w:rsidRDefault="00576CDA" w:rsidP="006575A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 name="Ellipse 275"/>
                          <wps:cNvSpPr/>
                          <wps:spPr>
                            <a:xfrm rot="310435">
                              <a:off x="664897" y="893721"/>
                              <a:ext cx="940032" cy="436515"/>
                            </a:xfrm>
                            <a:prstGeom prst="ellips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576CDA" w:rsidRDefault="00576CDA" w:rsidP="006575A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Connecteur droit 276"/>
                          <wps:cNvCnPr/>
                          <wps:spPr>
                            <a:xfrm flipH="1">
                              <a:off x="531601" y="1069593"/>
                              <a:ext cx="135211" cy="8173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 name="Connecteur droit 277"/>
                          <wps:cNvCnPr/>
                          <wps:spPr>
                            <a:xfrm>
                              <a:off x="1603014" y="1154365"/>
                              <a:ext cx="114215" cy="839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8" name="Ellipse 278"/>
                        <wps:cNvSpPr/>
                        <wps:spPr>
                          <a:xfrm rot="310435">
                            <a:off x="706133" y="1779370"/>
                            <a:ext cx="198984" cy="92014"/>
                          </a:xfrm>
                          <a:prstGeom prst="ellips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576CDA" w:rsidRDefault="00576CDA" w:rsidP="006575A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Ellipse 279"/>
                        <wps:cNvSpPr/>
                        <wps:spPr>
                          <a:xfrm rot="310435">
                            <a:off x="807058" y="989696"/>
                            <a:ext cx="157123" cy="72962"/>
                          </a:xfrm>
                          <a:prstGeom prst="ellips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576CDA" w:rsidRDefault="00576CDA" w:rsidP="006575A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Connecteur droit 280"/>
                        <wps:cNvCnPr/>
                        <wps:spPr>
                          <a:xfrm flipH="1">
                            <a:off x="706538" y="1019092"/>
                            <a:ext cx="100840" cy="7973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 name="Connecteur droit 281"/>
                        <wps:cNvCnPr/>
                        <wps:spPr>
                          <a:xfrm flipH="1">
                            <a:off x="904712" y="1033262"/>
                            <a:ext cx="59149" cy="8010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ZoneTexte 77"/>
                        <wps:cNvSpPr txBox="1"/>
                        <wps:spPr>
                          <a:xfrm>
                            <a:off x="0" y="1044710"/>
                            <a:ext cx="565395" cy="383540"/>
                          </a:xfrm>
                          <a:prstGeom prst="rect">
                            <a:avLst/>
                          </a:prstGeom>
                          <a:noFill/>
                          <a:ln>
                            <a:noFill/>
                          </a:ln>
                        </wps:spPr>
                        <wps:txbx>
                          <w:txbxContent>
                            <w:p w:rsidR="00576CDA" w:rsidRDefault="00576CDA" w:rsidP="006575A3">
                              <w:pPr>
                                <w:pStyle w:val="NormalWeb"/>
                                <w:spacing w:before="0" w:beforeAutospacing="0" w:after="0" w:afterAutospacing="0"/>
                                <w:jc w:val="center"/>
                              </w:pPr>
                              <w:r>
                                <w:rPr>
                                  <w:rFonts w:ascii="Arial" w:hAnsi="Arial" w:cs="Arial"/>
                                  <w:color w:val="000000" w:themeColor="text1"/>
                                  <w:kern w:val="24"/>
                                  <w:sz w:val="20"/>
                                  <w:szCs w:val="20"/>
                                </w:rPr>
                                <w:t>Artère radiale</w:t>
                              </w:r>
                            </w:p>
                          </w:txbxContent>
                        </wps:txbx>
                        <wps:bodyPr wrap="square" lIns="36000" rIns="36000" rtlCol="0">
                          <a:spAutoFit/>
                        </wps:bodyPr>
                      </wps:wsp>
                      <wps:wsp>
                        <wps:cNvPr id="283" name="Connecteur droit 283"/>
                        <wps:cNvCnPr/>
                        <wps:spPr>
                          <a:xfrm>
                            <a:off x="479697" y="1187822"/>
                            <a:ext cx="327681" cy="1839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23560" o:spid="_x0000_s1028" style="width:178.05pt;height:175.35pt;mso-position-horizontal-relative:char;mso-position-vertical-relative:line" coordsize="22615,22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">
                <v:shape id="Picture 2" o:spid="_x0000_s1029" type="#_x0000_t75" style="position:absolute;left:3933;width:18682;height:2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mWaTGAAAA3AAAAA8AAABkcnMvZG93bnJldi54bWxEj1trAjEUhN8L/odwhL7VrFuqZWsULRQK&#10;PogXKL6dbs5edHOyTaJu/70RBB+HmfmGmcw604gzOV9bVjAcJCCIc6trLhXstl8v7yB8QNbYWCYF&#10;/+RhNu09TTDT9sJrOm9CKSKEfYYKqhDaTEqfV2TQD2xLHL3COoMhSldK7fAS4aaRaZKMpMGa40KF&#10;LX1WlB83J6Pg8DMqVvO3xe/y9LffFVu9fDV7p9Rzv5t/gAjUhUf43v7WCtJxCrcz8QjI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qZZpMYAAADcAAAADwAAAAAAAAAAAAAA&#10;AACfAgAAZHJzL2Rvd25yZXYueG1sUEsFBgAAAAAEAAQA9wAAAJIDAAAAAA==&#10;">
                  <v:imagedata r:id="rId26" o:title="DSC00165" cropbottom="2427f" cropleft="16610f" cropright="9223f" grayscale="t"/>
                </v:shape>
                <v:group id="Groupe 273" o:spid="_x0000_s1030" style="position:absolute;left:5291;top:8937;width:11905;height:13221" coordorigin="5291,8937" coordsize="11904,1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oval id="Ellipse 274" o:spid="_x0000_s1031" style="position:absolute;left:5291;top:16653;width:11905;height:5505;rotation:3390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rrcUA&#10;AADcAAAADwAAAGRycy9kb3ducmV2LnhtbESPT2sCMRTE74LfITyhN80qRdetUUpLoVYv/gGvz83r&#10;7uLmZUlSXfvpjSB4HGbmN8xs0ZpanMn5yrKC4SABQZxbXXGhYL/76qcgfEDWWFsmBVfysJh3OzPM&#10;tL3whs7bUIgIYZ+hgjKEJpPS5yUZ9APbEEfv1zqDIUpXSO3wEuGmlqMkGUuDFceFEhv6KCk/bf+M&#10;guXuNNbDzU9Y2Xaafq7/3WHqjkq99Nr3NxCB2vAMP9rfWsFo8g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iutxQAAANwAAAAPAAAAAAAAAAAAAAAAAJgCAABkcnMv&#10;ZG93bnJldi54bWxQSwUGAAAAAAQABAD1AAAAigMAAAAA&#10;" filled="f" strokecolor="black [3213]">
                    <v:textbox>
                      <w:txbxContent>
                        <w:p w:rsidR="00576CDA" w:rsidRDefault="00576CDA" w:rsidP="006575A3">
                          <w:pPr>
                            <w:rPr>
                              <w:rFonts w:eastAsia="Times New Roman"/>
                            </w:rPr>
                          </w:pPr>
                        </w:p>
                      </w:txbxContent>
                    </v:textbox>
                  </v:oval>
                  <v:oval id="Ellipse 275" o:spid="_x0000_s1032" style="position:absolute;left:6648;top:8937;width:9401;height:4365;rotation:3390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NsUA&#10;AADcAAAADwAAAGRycy9kb3ducmV2LnhtbESPT2sCMRTE74LfITyhN80qVNetUUpLoVYv/gGvz83r&#10;7uLmZUlSXfvpjSB4HGbmN8xs0ZpanMn5yrKC4SABQZxbXXGhYL/76qcgfEDWWFsmBVfysJh3OzPM&#10;tL3whs7bUIgIYZ+hgjKEJpPS5yUZ9APbEEfv1zqDIUpXSO3wEuGmlqMkGUuDFceFEhv6KCk/bf+M&#10;guXuNNbDzU9Y2Xaafq7/3WHqjkq99Nr3NxCB2vAMP9rfWsFo8g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o42xQAAANwAAAAPAAAAAAAAAAAAAAAAAJgCAABkcnMv&#10;ZG93bnJldi54bWxQSwUGAAAAAAQABAD1AAAAigMAAAAA&#10;" filled="f" strokecolor="black [3213]">
                    <v:textbox>
                      <w:txbxContent>
                        <w:p w:rsidR="00576CDA" w:rsidRDefault="00576CDA" w:rsidP="006575A3">
                          <w:pPr>
                            <w:rPr>
                              <w:rFonts w:eastAsia="Times New Roman"/>
                            </w:rPr>
                          </w:pPr>
                        </w:p>
                      </w:txbxContent>
                    </v:textbox>
                  </v:oval>
                  <v:line id="Connecteur droit 276" o:spid="_x0000_s1033" style="position:absolute;flip:x;visibility:visible;mso-wrap-style:square" from="5316,10695" to="6668,1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Zj4sUAAADcAAAADwAAAGRycy9kb3ducmV2LnhtbESPUWvCMBSF3wX/Q7jC3jSdzLp1RtmE&#10;wdiLWP0Bl+auKWtuuiTT2l9vBoKPh3POdzirTW9bcSIfGscKHmcZCOLK6YZrBcfDx/QZRIjIGlvH&#10;pOBCATbr8WiFhXZn3tOpjLVIEA4FKjAxdoWUoTJkMcxcR5y8b+ctxiR9LbXHc4LbVs6zLJcWG04L&#10;BjvaGqp+yj+roB3icXh535oh+3266N0ud37xpdTDpH97BRGpj/fwrf2pFcyXOfyfS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Zj4sUAAADcAAAADwAAAAAAAAAA&#10;AAAAAAChAgAAZHJzL2Rvd25yZXYueG1sUEsFBgAAAAAEAAQA+QAAAJMDAAAAAA==&#10;" strokecolor="black [3213]"/>
                  <v:line id="Connecteur droit 277" o:spid="_x0000_s1034" style="position:absolute;visibility:visible;mso-wrap-style:square" from="16030,11543" to="17172,1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DcUAAADcAAAADwAAAGRycy9kb3ducmV2LnhtbESPQUvDQBSE7wX/w/IEb+2mAbshdluC&#10;UFB7slW8PrLPJJp9G3bXNPrru0Khx2FmvmHW28n2YiQfOscalosMBHHtTMeNhrfjbl6ACBHZYO+Y&#10;NPxSgO3mZrbG0rgTv9J4iI1IEA4lamhjHEopQ92SxbBwA3HyPp23GJP0jTQeTwlue5ln2Upa7Dgt&#10;tDjQY0v19+HHaijqly9fqep5ef8+qL8x3692H0rru9upegARaYrX8KX9ZDTkSsH/mXQE5OY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GDcUAAADcAAAADwAAAAAAAAAA&#10;AAAAAAChAgAAZHJzL2Rvd25yZXYueG1sUEsFBgAAAAAEAAQA+QAAAJMDAAAAAA==&#10;" strokecolor="black [3213]"/>
                </v:group>
                <v:oval id="Ellipse 278" o:spid="_x0000_s1035" style="position:absolute;left:7061;top:17793;width:1990;height:920;rotation:3390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hqMIA&#10;AADcAAAADwAAAGRycy9kb3ducmV2LnhtbERPy4rCMBTdC/5DuAOz01QXaqtRBkVwRjc+wO2d5k5b&#10;bG5KErXj15uF4PJw3rNFa2pxI+crywoG/QQEcW51xYWC03Hdm4DwAVljbZkU/JOHxbzbmWGm7Z33&#10;dDuEQsQQ9hkqKENoMil9XpJB37cNceT+rDMYInSF1A7vMdzUcpgkI2mw4thQYkPLkvLL4WoUfB8v&#10;Iz3Y/4StbdPJavdw59T9KvX50X5NQQRqw1v8cm+0guE4ro1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9yGowgAAANwAAAAPAAAAAAAAAAAAAAAAAJgCAABkcnMvZG93&#10;bnJldi54bWxQSwUGAAAAAAQABAD1AAAAhwMAAAAA&#10;" filled="f" strokecolor="black [3213]">
                  <v:textbox>
                    <w:txbxContent>
                      <w:p w:rsidR="00576CDA" w:rsidRDefault="00576CDA" w:rsidP="006575A3">
                        <w:pPr>
                          <w:rPr>
                            <w:rFonts w:eastAsia="Times New Roman"/>
                          </w:rPr>
                        </w:pPr>
                      </w:p>
                    </w:txbxContent>
                  </v:textbox>
                </v:oval>
                <v:oval id="Ellipse 279" o:spid="_x0000_s1036" style="position:absolute;left:8070;top:9896;width:1571;height:730;rotation:3390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EM8UA&#10;AADcAAAADwAAAGRycy9kb3ducmV2LnhtbESPzYvCMBTE7wv+D+EJe1tTPaitxiIuC/t18QO8Pptn&#10;W9q8lCSrXf/6zYLgcZiZ3zDLvDetuJDztWUF41ECgriwuuZSwWH/9jIH4QOyxtYyKfglD/lq8LTE&#10;TNsrb+myC6WIEPYZKqhC6DIpfVGRQT+yHXH0ztYZDFG6UmqH1wg3rZwkyVQarDkuVNjRpqKi2f0Y&#10;BR/7ZqrH28/wZft0/vp9c8fUnZR6HvbrBYhAfXiE7+13rWAyS+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4QzxQAAANwAAAAPAAAAAAAAAAAAAAAAAJgCAABkcnMv&#10;ZG93bnJldi54bWxQSwUGAAAAAAQABAD1AAAAigMAAAAA&#10;" filled="f" strokecolor="black [3213]">
                  <v:textbox>
                    <w:txbxContent>
                      <w:p w:rsidR="00576CDA" w:rsidRDefault="00576CDA" w:rsidP="006575A3">
                        <w:pPr>
                          <w:rPr>
                            <w:rFonts w:eastAsia="Times New Roman"/>
                          </w:rPr>
                        </w:pPr>
                      </w:p>
                    </w:txbxContent>
                  </v:textbox>
                </v:oval>
                <v:line id="Connecteur droit 280" o:spid="_x0000_s1037" style="position:absolute;flip:x;visibility:visible;mso-wrap-style:square" from="7065,10190" to="807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uKsEAAADcAAAADwAAAGRycy9kb3ducmV2LnhtbERPy4rCMBTdC/MP4Q7MTlNlFK1GGYWB&#10;wY34+IBLc22KzU0niVr79WYhuDyc92LV2lrcyIfKsYLhIANBXDhdcangdPztT0GEiKyxdkwKHhRg&#10;tfzoLTDX7s57uh1iKVIIhxwVmBibXMpQGLIYBq4hTtzZeYsxQV9K7fGewm0tR1k2kRYrTg0GG9oY&#10;Ki6Hq1VQd/HUzdYb02X/3w+9202cH2+V+vpsf+YgIrXxLX65/7SC0TT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i4qwQAAANwAAAAPAAAAAAAAAAAAAAAA&#10;AKECAABkcnMvZG93bnJldi54bWxQSwUGAAAAAAQABAD5AAAAjwMAAAAA&#10;" strokecolor="black [3213]"/>
                <v:line id="Connecteur droit 281" o:spid="_x0000_s1038" style="position:absolute;flip:x;visibility:visible;mso-wrap-style:square" from="9047,10332" to="9638,1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LscQAAADcAAAADwAAAGRycy9kb3ducmV2LnhtbESP0WoCMRRE3wX/IVzBN80qVuxqlFYo&#10;SF+k1g+4bK6bxc3NmqS67tcbQejjMDNnmNWmtbW4kg+VYwWTcQaCuHC64lLB8fdrtAARIrLG2jEp&#10;uFOAzbrfW2Gu3Y1/6HqIpUgQDjkqMDE2uZShMGQxjF1DnLyT8xZjkr6U2uMtwW0tp1k2lxYrTgsG&#10;G9oaKs6HP6ug7uKxe//cmi67zO56v587//at1HDQfixBRGrjf/jV3mkF08UEnm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ouxxAAAANwAAAAPAAAAAAAAAAAA&#10;AAAAAKECAABkcnMvZG93bnJldi54bWxQSwUGAAAAAAQABAD5AAAAkgMAAAAA&#10;" strokecolor="black [3213]"/>
                <v:shape id="ZoneTexte 77" o:spid="_x0000_s1039" type="#_x0000_t202" style="position:absolute;top:10447;width:5653;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w3cQA&#10;AADcAAAADwAAAGRycy9kb3ducmV2LnhtbESPQWuDQBSE74X8h+UFcil1jYci1k0wgUCPaktzfbiv&#10;auu+FXdrzL/PFgI5DjPzDZPvFzOImSbXW1awjWIQxI3VPbcKPj9OLykI55E1DpZJwZUc7Herpxwz&#10;bS9c0Vz7VgQIuwwVdN6PmZSu6cigi+xIHLxvOxn0QU6t1BNeAtwMMonjV2mw57DQ4UjHjprf+s8o&#10;sPNyrL/OBy6vRTHb8qcqz88HpTbrpXgD4Wnxj/C9/a4VJGkC/2fCEZ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sN3EAAAA3AAAAA8AAAAAAAAAAAAAAAAAmAIAAGRycy9k&#10;b3ducmV2LnhtbFBLBQYAAAAABAAEAPUAAACJAwAAAAA=&#10;" filled="f" stroked="f">
                  <v:textbox style="mso-fit-shape-to-text:t" inset="1mm,,1mm">
                    <w:txbxContent>
                      <w:p w:rsidR="00576CDA" w:rsidRDefault="00576CDA" w:rsidP="006575A3">
                        <w:pPr>
                          <w:pStyle w:val="NormalWeb"/>
                          <w:spacing w:before="0" w:beforeAutospacing="0" w:after="0" w:afterAutospacing="0"/>
                          <w:jc w:val="center"/>
                        </w:pPr>
                        <w:r>
                          <w:rPr>
                            <w:rFonts w:ascii="Arial" w:hAnsi="Arial" w:cs="Arial"/>
                            <w:color w:val="000000" w:themeColor="text1"/>
                            <w:kern w:val="24"/>
                            <w:sz w:val="20"/>
                            <w:szCs w:val="20"/>
                          </w:rPr>
                          <w:t>Artère radiale</w:t>
                        </w:r>
                      </w:p>
                    </w:txbxContent>
                  </v:textbox>
                </v:shape>
                <v:line id="Connecteur droit 283" o:spid="_x0000_s1040" style="position:absolute;visibility:visible;mso-wrap-style:square" from="4796,11878" to="8073,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SAAcYAAADcAAAADwAAAGRycy9kb3ducmV2LnhtbESPQWvCQBSE74L/YXlCL1I3WlCJboJK&#10;C6UIpVrI9ZF9ZtNm34bs1qT/vlsQPA4z8w2zzQfbiCt1vnasYD5LQBCXTtdcKfg8vzyuQfiArLFx&#10;TAp+yUOejUdbTLXr+YOup1CJCGGfogITQptK6UtDFv3MtcTRu7jOYoiyq6TusI9w28hFkiylxZrj&#10;gsGWDobK79OPVbB//tq9a7OaHvqiKtr+WCT6rVDqYTLsNiACDeEevrVftYLF+gn+z8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gAHGAAAA3AAAAA8AAAAAAAAA&#10;AAAAAAAAoQIAAGRycy9kb3ducmV2LnhtbFBLBQYAAAAABAAEAPkAAACUAwAAAAA=&#10;" strokecolor="black [3213]" strokeweight=".5pt"/>
                <w10:anchorlock/>
              </v:group>
            </w:pict>
          </mc:Fallback>
        </mc:AlternateContent>
      </w:r>
    </w:p>
    <w:p w:rsidR="006575A3" w:rsidRDefault="006575A3" w:rsidP="006575A3">
      <w:pPr>
        <w:pStyle w:val="Lgende"/>
      </w:pPr>
      <w:bookmarkStart w:id="13" w:name="_Ref326784481"/>
      <w:r>
        <w:t xml:space="preserve">Figure </w:t>
      </w:r>
      <w:bookmarkEnd w:id="13"/>
      <w:r w:rsidR="00B222A1">
        <w:t>6</w:t>
      </w:r>
      <w:r>
        <w:t> : compression de l’artère radiale</w:t>
      </w:r>
    </w:p>
    <w:p w:rsidR="00F4185A" w:rsidRDefault="00F4185A" w:rsidP="00F4185A">
      <w:pPr>
        <w:keepNext/>
      </w:pPr>
      <w:r>
        <w:rPr>
          <w:noProof/>
          <w:lang w:eastAsia="fr-FR"/>
        </w:rPr>
        <w:lastRenderedPageBreak/>
        <w:drawing>
          <wp:inline distT="0" distB="0" distL="0" distR="0" wp14:anchorId="1345B34F" wp14:editId="73FCA361">
            <wp:extent cx="2170800" cy="1972065"/>
            <wp:effectExtent l="0" t="0" r="1270" b="9525"/>
            <wp:docPr id="294" name="Picture 3" descr="D:\Documents and Settings\internat\Mes documents\sourdun\sujet\tensiomètre\photo\DSC0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3" descr="D:\Documents and Settings\internat\Mes documents\sourdun\sujet\tensiomètre\photo\DSC00153.jpg"/>
                    <pic:cNvPicPr>
                      <a:picLocks noChangeAspect="1" noChangeArrowheads="1"/>
                    </pic:cNvPicPr>
                  </pic:nvPicPr>
                  <pic:blipFill rotWithShape="1">
                    <a:blip r:embed="rId27" cstate="print">
                      <a:grayscl/>
                      <a:extLst>
                        <a:ext uri="{28A0092B-C50C-407E-A947-70E740481C1C}">
                          <a14:useLocalDpi xmlns:a14="http://schemas.microsoft.com/office/drawing/2010/main" val="0"/>
                        </a:ext>
                      </a:extLst>
                    </a:blip>
                    <a:srcRect l="19377" t="24573" r="59552" b="49121"/>
                    <a:stretch/>
                  </pic:blipFill>
                  <pic:spPr bwMode="auto">
                    <a:xfrm flipH="1">
                      <a:off x="0" y="0"/>
                      <a:ext cx="2170800" cy="1972065"/>
                    </a:xfrm>
                    <a:prstGeom prst="rect">
                      <a:avLst/>
                    </a:prstGeom>
                    <a:noFill/>
                    <a:ln>
                      <a:noFill/>
                    </a:ln>
                    <a:extLst>
                      <a:ext uri="{53640926-AAD7-44D8-BBD7-CCE9431645EC}">
                        <a14:shadowObscured xmlns:a14="http://schemas.microsoft.com/office/drawing/2010/main"/>
                      </a:ext>
                    </a:extLst>
                  </pic:spPr>
                </pic:pic>
              </a:graphicData>
            </a:graphic>
          </wp:inline>
        </w:drawing>
      </w:r>
    </w:p>
    <w:p w:rsidR="00F4185A" w:rsidRPr="006B4E86" w:rsidRDefault="00F4185A" w:rsidP="00F4185A">
      <w:pPr>
        <w:pStyle w:val="Lgende"/>
        <w:jc w:val="both"/>
      </w:pPr>
      <w:bookmarkStart w:id="14" w:name="_Ref330111912"/>
      <w:r>
        <w:t xml:space="preserve">Figure </w:t>
      </w:r>
      <w:r w:rsidR="00B222A1">
        <w:t>7</w:t>
      </w:r>
      <w:bookmarkEnd w:id="14"/>
      <w:r>
        <w:t xml:space="preserve"> : coque </w:t>
      </w:r>
      <w:r w:rsidRPr="006B4E86">
        <w:t>4b</w:t>
      </w:r>
    </w:p>
    <w:p w:rsidR="00F4185A" w:rsidRPr="00F4185A" w:rsidRDefault="00F4185A" w:rsidP="00F4185A">
      <w:pPr>
        <w:sectPr w:rsidR="00F4185A" w:rsidRPr="00F4185A" w:rsidSect="00E01517">
          <w:type w:val="continuous"/>
          <w:pgSz w:w="11906" w:h="16838"/>
          <w:pgMar w:top="1134" w:right="1134" w:bottom="1134" w:left="1134" w:header="709" w:footer="709" w:gutter="0"/>
          <w:cols w:num="2" w:space="708"/>
          <w:titlePg/>
          <w:docGrid w:linePitch="360"/>
        </w:sectPr>
      </w:pPr>
    </w:p>
    <w:p w:rsidR="00484781" w:rsidRDefault="00484781" w:rsidP="006575A3">
      <w:r>
        <w:lastRenderedPageBreak/>
        <w:t xml:space="preserve">Le </w:t>
      </w:r>
      <w:r w:rsidRPr="00F4185A">
        <w:rPr>
          <w:b/>
        </w:rPr>
        <w:t>DT</w:t>
      </w:r>
      <w:r w:rsidR="00F4185A" w:rsidRPr="00F4185A">
        <w:rPr>
          <w:b/>
        </w:rPr>
        <w:t>3</w:t>
      </w:r>
      <w:r>
        <w:t xml:space="preserve"> décrit la constitution du brassard gonflable et sa déformation lors du gonflage de la poche. On s’intéresse plus particulièrement ici à la déformation de la coque </w:t>
      </w:r>
      <w:r w:rsidRPr="00F4185A">
        <w:rPr>
          <w:b/>
        </w:rPr>
        <w:t>4b</w:t>
      </w:r>
      <w:r>
        <w:t xml:space="preserve"> située à l’</w:t>
      </w:r>
      <w:r w:rsidR="00A9520B">
        <w:t>intérieur</w:t>
      </w:r>
      <w:r>
        <w:t xml:space="preserve"> du brassard</w:t>
      </w:r>
      <w:r w:rsidR="00F4185A">
        <w:t xml:space="preserve"> (</w:t>
      </w:r>
      <w:r w:rsidR="00B222A1">
        <w:t>figure 7</w:t>
      </w:r>
      <w:r w:rsidR="00F4185A">
        <w:t>)</w:t>
      </w:r>
      <w:r>
        <w:t>.</w:t>
      </w:r>
    </w:p>
    <w:p w:rsidR="0009654E" w:rsidRDefault="007F4CD4" w:rsidP="007F4CD4">
      <w:r>
        <w:t>Le choix du matériau de la co</w:t>
      </w:r>
      <w:r w:rsidR="005A48FD">
        <w:t>que est ici prépondérant. Ainsi, il est essentiel que le matériau de la coque soit suffisamment élastique pour supporter la déformation</w:t>
      </w:r>
      <w:r w:rsidR="00F4185A">
        <w:t xml:space="preserve"> lors de l’enfilage du brassard</w:t>
      </w:r>
      <w:r w:rsidR="005A48FD">
        <w:t>. De plus, le volume de la poche gonflée</w:t>
      </w:r>
      <w:r w:rsidR="00D038BB">
        <w:t xml:space="preserve"> dépend de la rigidité de la coque</w:t>
      </w:r>
      <w:r w:rsidR="005A48FD">
        <w:t>. En effet, si la coque est très rigide la pression dans la poche déformera peu la coque et le volume de la poche sera faible. Inversement, si la coque est très déformable, la pression dans la poche va écarter la coque du poignet</w:t>
      </w:r>
      <w:r w:rsidR="008523F0">
        <w:t xml:space="preserve"> et la poche se gonflera pour occuper cet espace</w:t>
      </w:r>
      <w:r w:rsidR="005A48FD">
        <w:t>.</w:t>
      </w:r>
    </w:p>
    <w:p w:rsidR="005A48FD" w:rsidRDefault="00856205" w:rsidP="007F4CD4">
      <w:r>
        <w:t>Le</w:t>
      </w:r>
      <w:r w:rsidR="008523F0">
        <w:t xml:space="preserve"> volume de la poche doit être connu pour deux raisons. Premièrement, cette donnée permet de choisir la taille et le matériau de la poche : celle-ci doit pouvoir se gonfler suffisamment. Deuxièmement, </w:t>
      </w:r>
      <w:r w:rsidR="009555A5">
        <w:t xml:space="preserve">le temps de gonflage de la poche (imposé par </w:t>
      </w:r>
      <w:r w:rsidR="00FE7B3B">
        <w:t>le c</w:t>
      </w:r>
      <w:r w:rsidR="00440915">
        <w:t>ahier des charges) dépend du</w:t>
      </w:r>
      <w:r w:rsidR="009555A5">
        <w:t xml:space="preserve"> volume de celle-ci.</w:t>
      </w:r>
    </w:p>
    <w:p w:rsidR="00C00D5D" w:rsidRDefault="00C00D5D" w:rsidP="00C00D5D"/>
    <w:p w:rsidR="004E4578" w:rsidRDefault="0049502A" w:rsidP="0049502A">
      <w:r>
        <w:t xml:space="preserve">Afin de stopper la circulation sanguine dans l’artère </w:t>
      </w:r>
      <w:r w:rsidR="00D038BB">
        <w:t>radiale</w:t>
      </w:r>
      <w:r>
        <w:t xml:space="preserve">, le brassard doit être gonflé à une pression </w:t>
      </w:r>
      <w:r w:rsidR="008F1F55">
        <w:t xml:space="preserve">de </w:t>
      </w:r>
      <w:r w:rsidR="00240EDC" w:rsidRPr="00794BDB">
        <w:rPr>
          <w:position w:val="-10"/>
        </w:rPr>
        <w:object w:dxaOrig="1460" w:dyaOrig="400" w14:anchorId="3E14BD98">
          <v:shape id="_x0000_i1028" type="#_x0000_t75" style="width:72.6pt;height:20.9pt" o:ole="">
            <v:imagedata r:id="rId28" o:title=""/>
          </v:shape>
          <o:OLEObject Type="Embed" ProgID="Equation.DSMT4" ShapeID="_x0000_i1028" DrawAspect="Content" ObjectID="_1422434772" r:id="rId29"/>
        </w:object>
      </w:r>
      <w:r w:rsidR="00F4185A">
        <w:t xml:space="preserve"> correspondant </w:t>
      </w:r>
      <w:r w:rsidR="006B4E86">
        <w:t xml:space="preserve">à une surpression de 180 </w:t>
      </w:r>
      <w:proofErr w:type="spellStart"/>
      <w:r w:rsidR="006B4E86">
        <w:t>mmHg</w:t>
      </w:r>
      <w:proofErr w:type="spellEnd"/>
      <w:r w:rsidR="004E4578">
        <w:t>.</w:t>
      </w:r>
    </w:p>
    <w:p w:rsidR="009F08C6" w:rsidRPr="002861D7" w:rsidRDefault="009F08C6" w:rsidP="00D66CC2">
      <w:pPr>
        <w:pStyle w:val="Titre2"/>
      </w:pPr>
      <w:r w:rsidRPr="002861D7">
        <w:t>Choix de la famille de matériau</w:t>
      </w:r>
      <w:r w:rsidR="006B4E86">
        <w:t>x</w:t>
      </w:r>
    </w:p>
    <w:p w:rsidR="009F08C6" w:rsidRDefault="009F08C6" w:rsidP="009F08C6">
      <w:r>
        <w:t>La conception du brassard et le choix du matériau de la coque du brassard sont guidé</w:t>
      </w:r>
      <w:r w:rsidR="0049502A">
        <w:t>s</w:t>
      </w:r>
      <w:r>
        <w:t xml:space="preserve"> par la déformation engendrée par le gonflage de la poche.</w:t>
      </w:r>
    </w:p>
    <w:p w:rsidR="009F08C6" w:rsidRDefault="009F08C6" w:rsidP="009F08C6">
      <w:r>
        <w:t>En effet</w:t>
      </w:r>
      <w:r w:rsidR="00FD0F29">
        <w:t>,</w:t>
      </w:r>
      <w:r>
        <w:t xml:space="preserve"> la coque doit permettre une déformation élastique suffisante pour permettre l’enfilage du brassard tout en ne subissant pas d’endommagement à cause de la pression exercée par la poche gonflable.</w:t>
      </w:r>
    </w:p>
    <w:p w:rsidR="00E16142" w:rsidRDefault="00F72C08" w:rsidP="009F08C6">
      <w:r>
        <w:t>Quand un matériau est soumis à une contrainte, il se déforme él</w:t>
      </w:r>
      <w:r w:rsidR="00E16142">
        <w:t>astiquement</w:t>
      </w:r>
      <w:r w:rsidR="00856205">
        <w:t xml:space="preserve"> puis </w:t>
      </w:r>
      <w:r w:rsidR="00655871">
        <w:t xml:space="preserve">éventuellement </w:t>
      </w:r>
      <w:r w:rsidR="00856205">
        <w:t>plastiquement</w:t>
      </w:r>
      <w:r w:rsidR="00E16142">
        <w:t xml:space="preserve"> jusqu’à la rupture.</w:t>
      </w:r>
    </w:p>
    <w:p w:rsidR="00082642" w:rsidRDefault="00082642" w:rsidP="00856205">
      <w:pPr>
        <w:rPr>
          <w:rFonts w:eastAsiaTheme="minorEastAsia"/>
        </w:rPr>
      </w:pPr>
    </w:p>
    <w:p w:rsidR="00856205" w:rsidRDefault="00856205" w:rsidP="00856205">
      <w:pPr>
        <w:rPr>
          <w:rFonts w:eastAsiaTheme="minorEastAsia"/>
        </w:rPr>
      </w:pPr>
      <w:r>
        <w:rPr>
          <w:rFonts w:eastAsiaTheme="minorEastAsia"/>
        </w:rPr>
        <w:lastRenderedPageBreak/>
        <w:t>La déformation limite dans le domain</w:t>
      </w:r>
      <w:r w:rsidR="00240EDC">
        <w:rPr>
          <w:rFonts w:eastAsiaTheme="minorEastAsia"/>
        </w:rPr>
        <w:t>e élastique est donnée par la rel</w:t>
      </w:r>
      <w:r>
        <w:rPr>
          <w:rFonts w:eastAsiaTheme="minorEastAsia"/>
        </w:rPr>
        <w:t>ation suivante :</w:t>
      </w:r>
    </w:p>
    <w:p w:rsidR="00856205" w:rsidRPr="008C3E2F" w:rsidRDefault="009676E8" w:rsidP="00856205">
      <w:pPr>
        <w:pStyle w:val="MTDisplayEquation"/>
      </w:pPr>
      <w:r>
        <w:tab/>
      </w:r>
      <w:r w:rsidR="00856205" w:rsidRPr="001018AD">
        <w:rPr>
          <w:position w:val="-32"/>
        </w:rPr>
        <w:object w:dxaOrig="1600" w:dyaOrig="720" w14:anchorId="3CBA45B6">
          <v:shape id="_x0000_i1029" type="#_x0000_t75" style="width:80.15pt;height:37.75pt" o:ole="">
            <v:imagedata r:id="rId30" o:title=""/>
          </v:shape>
          <o:OLEObject Type="Embed" ProgID="Equation.DSMT4" ShapeID="_x0000_i1029" DrawAspect="Content" ObjectID="_1422434773" r:id="rId31"/>
        </w:object>
      </w:r>
      <w:r w:rsidR="00856205">
        <w:tab/>
      </w:r>
      <w:r w:rsidR="00856205">
        <w:fldChar w:fldCharType="begin"/>
      </w:r>
      <w:r w:rsidR="00856205">
        <w:instrText xml:space="preserve"> MACROBUTTON MTPlaceRef \* MERGEFORMAT </w:instrText>
      </w:r>
      <w:r w:rsidR="00856205">
        <w:fldChar w:fldCharType="begin"/>
      </w:r>
      <w:r w:rsidR="00856205">
        <w:instrText xml:space="preserve"> SEQ MTEqn \h \* MERGEFORMAT </w:instrText>
      </w:r>
      <w:r w:rsidR="00856205">
        <w:fldChar w:fldCharType="end"/>
      </w:r>
      <w:r w:rsidR="00856205">
        <w:instrText>(</w:instrText>
      </w:r>
      <w:fldSimple w:instr=" SEQ MTEqn \c \* Arabic \* MERGEFORMAT ">
        <w:r w:rsidR="00A025EE">
          <w:rPr>
            <w:noProof/>
          </w:rPr>
          <w:instrText>1</w:instrText>
        </w:r>
      </w:fldSimple>
      <w:r w:rsidR="00856205">
        <w:instrText>)</w:instrText>
      </w:r>
      <w:r w:rsidR="00856205">
        <w:fldChar w:fldCharType="end"/>
      </w:r>
    </w:p>
    <w:p w:rsidR="00856205" w:rsidRDefault="00856205" w:rsidP="009812B1">
      <w:pPr>
        <w:tabs>
          <w:tab w:val="left" w:pos="1134"/>
        </w:tabs>
      </w:pPr>
      <w:r w:rsidRPr="00547B0B">
        <w:t>Avec</w:t>
      </w:r>
      <w:r>
        <w:t> :</w:t>
      </w:r>
      <w:r w:rsidRPr="00547B0B">
        <w:tab/>
      </w:r>
      <w:r>
        <w:tab/>
      </w:r>
      <w:r w:rsidR="00191599" w:rsidRPr="00547B0B">
        <w:rPr>
          <w:position w:val="-12"/>
        </w:rPr>
        <w:object w:dxaOrig="260" w:dyaOrig="360" w14:anchorId="51113A9F">
          <v:shape id="_x0000_i1030" type="#_x0000_t75" style="width:12.2pt;height:16.25pt" o:ole="">
            <v:imagedata r:id="rId32" o:title=""/>
          </v:shape>
          <o:OLEObject Type="Embed" ProgID="Equation.DSMT4" ShapeID="_x0000_i1030" DrawAspect="Content" ObjectID="_1422434774" r:id="rId33"/>
        </w:object>
      </w:r>
      <w:r>
        <w:t xml:space="preserve"> déformation</w:t>
      </w:r>
      <w:r w:rsidRPr="00547B0B">
        <w:t xml:space="preserve"> limite en </w:t>
      </w:r>
      <w:r>
        <w:t>%</w:t>
      </w:r>
      <w:r w:rsidRPr="00547B0B">
        <w:t> ;</w:t>
      </w:r>
    </w:p>
    <w:p w:rsidR="00856205" w:rsidRPr="00547B0B" w:rsidRDefault="009812B1" w:rsidP="009812B1">
      <w:pPr>
        <w:tabs>
          <w:tab w:val="left" w:pos="1134"/>
        </w:tabs>
        <w:ind w:left="708" w:firstLine="1"/>
      </w:pPr>
      <w:r>
        <w:rPr>
          <w:rFonts w:eastAsiaTheme="minorEastAsia"/>
        </w:rPr>
        <w:tab/>
      </w:r>
      <w:r w:rsidR="00191599" w:rsidRPr="001018AD">
        <w:rPr>
          <w:rFonts w:eastAsiaTheme="minorEastAsia"/>
          <w:position w:val="-4"/>
        </w:rPr>
        <w:object w:dxaOrig="240" w:dyaOrig="260" w14:anchorId="1D02C7FF">
          <v:shape id="_x0000_i1031" type="#_x0000_t75" style="width:13.95pt;height:13.95pt" o:ole="">
            <v:imagedata r:id="rId34" o:title=""/>
          </v:shape>
          <o:OLEObject Type="Embed" ProgID="Equation.DSMT4" ShapeID="_x0000_i1031" DrawAspect="Content" ObjectID="_1422434775" r:id="rId35"/>
        </w:object>
      </w:r>
      <w:r w:rsidR="00856205">
        <w:rPr>
          <w:rFonts w:eastAsiaTheme="minorEastAsia"/>
        </w:rPr>
        <w:t xml:space="preserve"> module de Young en </w:t>
      </w:r>
      <w:proofErr w:type="spellStart"/>
      <w:r w:rsidR="00856205">
        <w:rPr>
          <w:rFonts w:eastAsiaTheme="minorEastAsia"/>
        </w:rPr>
        <w:t>MPa</w:t>
      </w:r>
      <w:proofErr w:type="spellEnd"/>
      <w:r w:rsidR="00856205">
        <w:rPr>
          <w:rFonts w:eastAsiaTheme="minorEastAsia"/>
        </w:rPr>
        <w:t> ;</w:t>
      </w:r>
    </w:p>
    <w:p w:rsidR="00856205" w:rsidRPr="009555A5" w:rsidRDefault="00856205" w:rsidP="009812B1">
      <w:pPr>
        <w:tabs>
          <w:tab w:val="left" w:pos="1134"/>
        </w:tabs>
        <w:rPr>
          <w:rFonts w:eastAsiaTheme="minorEastAsia"/>
          <w:vertAlign w:val="subscript"/>
        </w:rPr>
      </w:pPr>
      <w:r>
        <w:rPr>
          <w:rFonts w:eastAsiaTheme="minorEastAsia"/>
        </w:rPr>
        <w:tab/>
      </w:r>
      <w:r>
        <w:rPr>
          <w:rFonts w:eastAsiaTheme="minorEastAsia"/>
        </w:rPr>
        <w:tab/>
      </w:r>
      <w:r w:rsidR="00191599" w:rsidRPr="001018AD">
        <w:rPr>
          <w:position w:val="-12"/>
        </w:rPr>
        <w:object w:dxaOrig="420" w:dyaOrig="360" w14:anchorId="0EBF3A23">
          <v:shape id="_x0000_i1032" type="#_x0000_t75" style="width:22.05pt;height:19.75pt" o:ole="">
            <v:imagedata r:id="rId36" o:title=""/>
          </v:shape>
          <o:OLEObject Type="Embed" ProgID="Equation.DSMT4" ShapeID="_x0000_i1032" DrawAspect="Content" ObjectID="_1422434776" r:id="rId37"/>
        </w:object>
      </w:r>
      <w:r>
        <w:t xml:space="preserve"> </w:t>
      </w:r>
      <w:r>
        <w:rPr>
          <w:rFonts w:eastAsiaTheme="minorEastAsia"/>
        </w:rPr>
        <w:t xml:space="preserve">ténacité en </w:t>
      </w:r>
      <w:r w:rsidR="00655871" w:rsidRPr="00655871">
        <w:rPr>
          <w:position w:val="-6"/>
        </w:rPr>
        <w:object w:dxaOrig="1120" w:dyaOrig="360" w14:anchorId="5926028A">
          <v:shape id="_x0000_i1033" type="#_x0000_t75" style="width:55.75pt;height:19.75pt" o:ole="">
            <v:imagedata r:id="rId38" o:title=""/>
          </v:shape>
          <o:OLEObject Type="Embed" ProgID="Equation.DSMT4" ShapeID="_x0000_i1033" DrawAspect="Content" ObjectID="_1422434777" r:id="rId39"/>
        </w:object>
      </w:r>
      <w:r w:rsidRPr="009555A5">
        <w:rPr>
          <w:rFonts w:eastAsiaTheme="minorEastAsia"/>
        </w:rPr>
        <w:t> ;</w:t>
      </w:r>
    </w:p>
    <w:p w:rsidR="00856205" w:rsidRDefault="00856205" w:rsidP="009812B1">
      <w:pPr>
        <w:tabs>
          <w:tab w:val="left" w:pos="1134"/>
        </w:tabs>
        <w:rPr>
          <w:rFonts w:eastAsiaTheme="minorEastAsia"/>
        </w:rPr>
      </w:pPr>
      <w:r>
        <w:rPr>
          <w:rFonts w:eastAsiaTheme="minorEastAsia"/>
          <w:vertAlign w:val="superscript"/>
        </w:rPr>
        <w:tab/>
      </w:r>
      <w:r>
        <w:rPr>
          <w:rFonts w:eastAsiaTheme="minorEastAsia"/>
          <w:vertAlign w:val="superscript"/>
        </w:rPr>
        <w:tab/>
      </w:r>
      <w:r w:rsidR="00191599" w:rsidRPr="001018AD">
        <w:rPr>
          <w:position w:val="-12"/>
        </w:rPr>
        <w:object w:dxaOrig="300" w:dyaOrig="360" w14:anchorId="223C6052">
          <v:shape id="_x0000_i1034" type="#_x0000_t75" style="width:15.7pt;height:19.75pt" o:ole="">
            <v:imagedata r:id="rId40" o:title=""/>
          </v:shape>
          <o:OLEObject Type="Embed" ProgID="Equation.DSMT4" ShapeID="_x0000_i1034" DrawAspect="Content" ObjectID="_1422434778" r:id="rId41"/>
        </w:object>
      </w:r>
      <w:r>
        <w:t xml:space="preserve"> </w:t>
      </w:r>
      <w:r>
        <w:rPr>
          <w:rFonts w:eastAsiaTheme="minorEastAsia"/>
        </w:rPr>
        <w:t>longueur de la plus grande fissure contenue dans le matériau en m ;</w:t>
      </w:r>
    </w:p>
    <w:p w:rsidR="00856205" w:rsidRDefault="00856205" w:rsidP="009812B1">
      <w:pPr>
        <w:tabs>
          <w:tab w:val="left" w:pos="1134"/>
        </w:tabs>
        <w:rPr>
          <w:rFonts w:eastAsiaTheme="minorEastAsia"/>
        </w:rPr>
      </w:pPr>
      <w:r>
        <w:rPr>
          <w:rFonts w:eastAsiaTheme="minorEastAsia"/>
        </w:rPr>
        <w:tab/>
      </w:r>
      <w:r>
        <w:rPr>
          <w:rFonts w:eastAsiaTheme="minorEastAsia"/>
        </w:rPr>
        <w:tab/>
      </w:r>
      <w:r w:rsidR="00191599" w:rsidRPr="001018AD">
        <w:rPr>
          <w:rFonts w:eastAsiaTheme="minorEastAsia"/>
          <w:position w:val="-6"/>
        </w:rPr>
        <w:object w:dxaOrig="240" w:dyaOrig="279" w14:anchorId="0147EAC2">
          <v:shape id="_x0000_i1035" type="#_x0000_t75" style="width:13.95pt;height:15.7pt" o:ole="">
            <v:imagedata r:id="rId42" o:title=""/>
          </v:shape>
          <o:OLEObject Type="Embed" ProgID="Equation.DSMT4" ShapeID="_x0000_i1035" DrawAspect="Content" ObjectID="_1422434779" r:id="rId43"/>
        </w:object>
      </w:r>
      <w:r>
        <w:rPr>
          <w:rFonts w:eastAsiaTheme="minorEastAsia"/>
        </w:rPr>
        <w:t xml:space="preserve"> constante dépendant de la géométrie qui vaut généralement 1 m</w:t>
      </w:r>
      <w:r w:rsidRPr="00AD7EB7">
        <w:rPr>
          <w:rFonts w:eastAsiaTheme="minorEastAsia"/>
          <w:vertAlign w:val="superscript"/>
        </w:rPr>
        <w:t>1/2</w:t>
      </w:r>
      <w:r w:rsidRPr="00547B0B">
        <w:rPr>
          <w:rFonts w:eastAsiaTheme="minorEastAsia"/>
        </w:rPr>
        <w:t>.</w:t>
      </w:r>
    </w:p>
    <w:p w:rsidR="00E16142" w:rsidRDefault="00E16142" w:rsidP="009F08C6"/>
    <w:p w:rsidR="00655871" w:rsidRPr="00655871" w:rsidRDefault="00097D15" w:rsidP="00655871">
      <w:r w:rsidRPr="00655871">
        <w:t>Les meilleurs matériaux pour la conception de la coque limitée par la déformation sont ceux qui ont les plus grandes valeurs de l’indice</w:t>
      </w:r>
      <w:r w:rsidR="00E04146" w:rsidRPr="00655871">
        <w:t xml:space="preserve"> de performance</w:t>
      </w:r>
      <w:r w:rsidR="00655871" w:rsidRPr="00655871">
        <w:t xml:space="preserve"> </w:t>
      </w:r>
      <w:r w:rsidR="00DD4119" w:rsidRPr="00DD4119">
        <w:rPr>
          <w:position w:val="-14"/>
        </w:rPr>
        <w:object w:dxaOrig="340" w:dyaOrig="400" w14:anchorId="3F05B419">
          <v:shape id="_x0000_i1036" type="#_x0000_t75" style="width:18pt;height:18pt" o:ole="">
            <v:imagedata r:id="rId44" o:title=""/>
          </v:shape>
          <o:OLEObject Type="Embed" ProgID="Equation.3" ShapeID="_x0000_i1036" DrawAspect="Content" ObjectID="_1422434780" r:id="rId45"/>
        </w:object>
      </w:r>
      <w:r w:rsidR="00655871" w:rsidRPr="00655871">
        <w:t xml:space="preserve"> </w:t>
      </w:r>
      <w:r w:rsidR="00DD4119">
        <w:t xml:space="preserve">(défini ci-après) </w:t>
      </w:r>
      <w:r w:rsidR="00655871" w:rsidRPr="00655871">
        <w:t>afin</w:t>
      </w:r>
      <w:r w:rsidR="00655871">
        <w:t xml:space="preserve"> de maximiser la déformation sans risquer l’endommagement.</w:t>
      </w:r>
    </w:p>
    <w:p w:rsidR="008C3E2F" w:rsidRPr="008C3E2F" w:rsidRDefault="009676E8" w:rsidP="008C3E2F">
      <w:pPr>
        <w:pStyle w:val="MTDisplayEquation"/>
      </w:pPr>
      <w:r>
        <w:tab/>
      </w:r>
      <w:r w:rsidR="005651BC" w:rsidRPr="0052796B">
        <w:rPr>
          <w:position w:val="-24"/>
        </w:rPr>
        <w:object w:dxaOrig="1040" w:dyaOrig="639" w14:anchorId="58DAEF95">
          <v:shape id="_x0000_i1037" type="#_x0000_t75" style="width:51.1pt;height:33.1pt" o:ole="">
            <v:imagedata r:id="rId46" o:title=""/>
          </v:shape>
          <o:OLEObject Type="Embed" ProgID="Equation.DSMT4" ShapeID="_x0000_i1037" DrawAspect="Content" ObjectID="_1422434781" r:id="rId47"/>
        </w:object>
      </w:r>
      <w:r w:rsidR="008C3E2F">
        <w:tab/>
      </w:r>
      <w:r w:rsidR="008C3E2F">
        <w:fldChar w:fldCharType="begin"/>
      </w:r>
      <w:r w:rsidR="008C3E2F">
        <w:instrText xml:space="preserve"> MACROBUTTON MTPlaceRef \* MERGEFORMAT </w:instrText>
      </w:r>
      <w:r w:rsidR="008C3E2F">
        <w:fldChar w:fldCharType="begin"/>
      </w:r>
      <w:r w:rsidR="008C3E2F">
        <w:instrText xml:space="preserve"> SEQ MTEqn \h \* MERGEFORMAT </w:instrText>
      </w:r>
      <w:r w:rsidR="008C3E2F">
        <w:fldChar w:fldCharType="end"/>
      </w:r>
      <w:r w:rsidR="008C3E2F">
        <w:instrText>(</w:instrText>
      </w:r>
      <w:fldSimple w:instr=" SEQ MTEqn \c \* Arabic \* MERGEFORMAT ">
        <w:r w:rsidR="00A025EE">
          <w:rPr>
            <w:noProof/>
          </w:rPr>
          <w:instrText>2</w:instrText>
        </w:r>
      </w:fldSimple>
      <w:r w:rsidR="008C3E2F">
        <w:instrText>)</w:instrText>
      </w:r>
      <w:r w:rsidR="008C3E2F">
        <w:fldChar w:fldCharType="end"/>
      </w:r>
    </w:p>
    <w:p w:rsidR="008215D1" w:rsidRDefault="00B524F8" w:rsidP="009F08C6">
      <w:r>
        <w:t>Un</w:t>
      </w:r>
      <w:r w:rsidR="00E04146">
        <w:t xml:space="preserve"> diagramme d’</w:t>
      </w:r>
      <w:proofErr w:type="spellStart"/>
      <w:r w:rsidR="00E04146">
        <w:t>Ashby</w:t>
      </w:r>
      <w:proofErr w:type="spellEnd"/>
      <w:r w:rsidR="00E04146">
        <w:t xml:space="preserve"> </w:t>
      </w:r>
      <w:r>
        <w:t xml:space="preserve">permettant le choix du meilleur matériau vis-à-vis du critère </w:t>
      </w:r>
      <w:r w:rsidR="008D04EE" w:rsidRPr="00655871">
        <w:rPr>
          <w:position w:val="-12"/>
        </w:rPr>
        <w:object w:dxaOrig="340" w:dyaOrig="360" w14:anchorId="6B5589D8">
          <v:shape id="_x0000_i1038" type="#_x0000_t75" style="width:18pt;height:16.25pt" o:ole="">
            <v:imagedata r:id="rId48" o:title=""/>
          </v:shape>
          <o:OLEObject Type="Embed" ProgID="Equation.DSMT4" ShapeID="_x0000_i1038" DrawAspect="Content" ObjectID="_1422434782" r:id="rId49"/>
        </w:object>
      </w:r>
      <w:r>
        <w:t xml:space="preserve"> est </w:t>
      </w:r>
      <w:r w:rsidR="00E04146">
        <w:t xml:space="preserve">proposé </w:t>
      </w:r>
      <w:r w:rsidR="00977A2D">
        <w:t xml:space="preserve">sur le </w:t>
      </w:r>
      <w:r w:rsidR="00E04146" w:rsidRPr="000E1B2B">
        <w:rPr>
          <w:b/>
        </w:rPr>
        <w:t>D</w:t>
      </w:r>
      <w:r w:rsidR="00E16142">
        <w:rPr>
          <w:b/>
        </w:rPr>
        <w:t>R</w:t>
      </w:r>
      <w:r w:rsidR="00F85551">
        <w:rPr>
          <w:b/>
        </w:rPr>
        <w:t>3</w:t>
      </w:r>
      <w:r>
        <w:t xml:space="preserve"> qui détaille son utilisation</w:t>
      </w:r>
      <w:r w:rsidR="008215D1">
        <w:t>.</w:t>
      </w:r>
    </w:p>
    <w:p w:rsidR="00E04146" w:rsidRDefault="00E16142" w:rsidP="00E00A3C">
      <w:pPr>
        <w:spacing w:after="120"/>
      </w:pPr>
      <w:r>
        <w:t xml:space="preserve">Les matériaux ayant un module de Young inférieur à </w:t>
      </w:r>
      <w:r w:rsidR="00DD4119" w:rsidRPr="00DD4119">
        <w:rPr>
          <w:position w:val="-14"/>
        </w:rPr>
        <w:object w:dxaOrig="1760" w:dyaOrig="400" w14:anchorId="4B961163">
          <v:shape id="_x0000_i1039" type="#_x0000_t75" style="width:88.25pt;height:18pt" o:ole="">
            <v:imagedata r:id="rId50" o:title=""/>
          </v:shape>
          <o:OLEObject Type="Embed" ProgID="Equation.3" ShapeID="_x0000_i1039" DrawAspect="Content" ObjectID="_1422434783" r:id="rId51"/>
        </w:object>
      </w:r>
      <w:r>
        <w:t xml:space="preserve"> sont écartés car leur rigidité est trop faible.</w:t>
      </w:r>
    </w:p>
    <w:p w:rsidR="008215D1" w:rsidRPr="00361852" w:rsidRDefault="008215D1" w:rsidP="00E40387">
      <w:pPr>
        <w:pStyle w:val="question"/>
        <w:ind w:left="567" w:hanging="283"/>
      </w:pPr>
      <w:r w:rsidRPr="00361852">
        <w:rPr>
          <w:b/>
        </w:rPr>
        <w:t>Tracer</w:t>
      </w:r>
      <w:r w:rsidRPr="00361852">
        <w:t xml:space="preserve"> </w:t>
      </w:r>
      <w:r w:rsidR="00E00A3C" w:rsidRPr="00361852">
        <w:t xml:space="preserve">sur le </w:t>
      </w:r>
      <w:r w:rsidR="00E00A3C" w:rsidRPr="00361852">
        <w:rPr>
          <w:b/>
        </w:rPr>
        <w:t>DR3</w:t>
      </w:r>
      <w:r w:rsidR="00E00A3C" w:rsidRPr="00361852">
        <w:t xml:space="preserve"> </w:t>
      </w:r>
      <w:r w:rsidRPr="00361852">
        <w:t xml:space="preserve">la droite </w:t>
      </w:r>
      <w:r w:rsidR="00264571" w:rsidRPr="00361852">
        <w:t xml:space="preserve">du module de Young </w:t>
      </w:r>
      <w:bookmarkStart w:id="15" w:name="OLE_LINK13"/>
      <w:bookmarkStart w:id="16" w:name="OLE_LINK14"/>
      <w:r w:rsidRPr="00361852">
        <w:t>limite</w:t>
      </w:r>
      <w:r w:rsidR="008D04EE">
        <w:t xml:space="preserve"> </w:t>
      </w:r>
      <w:r w:rsidR="008D04EE" w:rsidRPr="00655871">
        <w:rPr>
          <w:position w:val="-12"/>
        </w:rPr>
        <w:object w:dxaOrig="660" w:dyaOrig="360" w14:anchorId="5725EEC9">
          <v:shape id="_x0000_i1040" type="#_x0000_t75" style="width:34.25pt;height:16.25pt" o:ole="">
            <v:imagedata r:id="rId52" o:title=""/>
          </v:shape>
          <o:OLEObject Type="Embed" ProgID="Equation.DSMT4" ShapeID="_x0000_i1040" DrawAspect="Content" ObjectID="_1422434784" r:id="rId53"/>
        </w:object>
      </w:r>
      <w:r w:rsidRPr="00361852">
        <w:t>.</w:t>
      </w:r>
      <w:bookmarkEnd w:id="15"/>
      <w:bookmarkEnd w:id="16"/>
      <w:r w:rsidR="00E00A3C">
        <w:t xml:space="preserve"> </w:t>
      </w:r>
      <w:r w:rsidR="00E00A3C" w:rsidRPr="00361852">
        <w:rPr>
          <w:b/>
        </w:rPr>
        <w:t>Identifier</w:t>
      </w:r>
      <w:r w:rsidR="00E00A3C" w:rsidRPr="00361852">
        <w:t xml:space="preserve"> la famille de matériaux (parmi les polymères techniques, les alliages techniques, les céramiques poreuses…) la plus performante vis-à-vis du critère </w:t>
      </w:r>
      <w:r w:rsidR="00E00A3C" w:rsidRPr="00655871">
        <w:rPr>
          <w:position w:val="-12"/>
        </w:rPr>
        <w:object w:dxaOrig="340" w:dyaOrig="360" w14:anchorId="65467D78">
          <v:shape id="_x0000_i1041" type="#_x0000_t75" style="width:18pt;height:16.25pt" o:ole="">
            <v:imagedata r:id="rId48" o:title=""/>
          </v:shape>
          <o:OLEObject Type="Embed" ProgID="Equation.DSMT4" ShapeID="_x0000_i1041" DrawAspect="Content" ObjectID="_1422434785" r:id="rId54"/>
        </w:object>
      </w:r>
      <w:r w:rsidR="00E00A3C" w:rsidRPr="00361852">
        <w:t xml:space="preserve">. Pour cela, </w:t>
      </w:r>
      <w:r w:rsidR="00E00A3C" w:rsidRPr="00361852">
        <w:rPr>
          <w:b/>
        </w:rPr>
        <w:t>tracer</w:t>
      </w:r>
      <w:r w:rsidR="00E00A3C" w:rsidRPr="00361852">
        <w:t xml:space="preserve"> la droite oblique correspondant à la plus grande valeur de </w:t>
      </w:r>
      <w:r w:rsidR="00E00A3C" w:rsidRPr="00655871">
        <w:rPr>
          <w:position w:val="-12"/>
        </w:rPr>
        <w:object w:dxaOrig="340" w:dyaOrig="360" w14:anchorId="5C484660">
          <v:shape id="_x0000_i1042" type="#_x0000_t75" style="width:18pt;height:16.25pt" o:ole="">
            <v:imagedata r:id="rId48" o:title=""/>
          </v:shape>
          <o:OLEObject Type="Embed" ProgID="Equation.DSMT4" ShapeID="_x0000_i1042" DrawAspect="Content" ObjectID="_1422434786" r:id="rId55"/>
        </w:object>
      </w:r>
      <w:r w:rsidR="00E00A3C" w:rsidRPr="00361852">
        <w:rPr>
          <w:i/>
          <w:iCs/>
        </w:rPr>
        <w:t xml:space="preserve"> </w:t>
      </w:r>
      <w:r w:rsidR="00E00A3C" w:rsidRPr="00361852">
        <w:t>possible pour les matériaux envisageables de la coque.</w:t>
      </w:r>
      <w:r w:rsidR="00E00A3C">
        <w:t xml:space="preserve"> </w:t>
      </w:r>
      <w:r w:rsidR="00E00A3C" w:rsidRPr="00E00A3C">
        <w:rPr>
          <w:b/>
        </w:rPr>
        <w:t>Préciser</w:t>
      </w:r>
      <w:r w:rsidR="00E00A3C">
        <w:t xml:space="preserve"> le nom du meilleur matériau dans cette famille, puis</w:t>
      </w:r>
      <w:r w:rsidR="00E00A3C" w:rsidRPr="00361852">
        <w:t xml:space="preserve"> </w:t>
      </w:r>
      <w:r w:rsidR="00E00A3C">
        <w:rPr>
          <w:b/>
        </w:rPr>
        <w:t>j</w:t>
      </w:r>
      <w:r w:rsidR="00E00A3C" w:rsidRPr="00361852">
        <w:rPr>
          <w:b/>
        </w:rPr>
        <w:t>ustifier</w:t>
      </w:r>
      <w:r w:rsidR="00E00A3C" w:rsidRPr="00361852">
        <w:t xml:space="preserve"> </w:t>
      </w:r>
      <w:r w:rsidR="00E00A3C">
        <w:t>la</w:t>
      </w:r>
      <w:r w:rsidR="00E00A3C" w:rsidRPr="00361852">
        <w:t xml:space="preserve"> réponse en donnant la valeur de </w:t>
      </w:r>
      <w:r w:rsidR="00E00A3C" w:rsidRPr="00655871">
        <w:rPr>
          <w:position w:val="-12"/>
        </w:rPr>
        <w:object w:dxaOrig="340" w:dyaOrig="360" w14:anchorId="5BC0AC49">
          <v:shape id="_x0000_i1043" type="#_x0000_t75" style="width:18pt;height:16.25pt" o:ole="">
            <v:imagedata r:id="rId48" o:title=""/>
          </v:shape>
          <o:OLEObject Type="Embed" ProgID="Equation.DSMT4" ShapeID="_x0000_i1043" DrawAspect="Content" ObjectID="_1422434787" r:id="rId56"/>
        </w:object>
      </w:r>
      <w:r w:rsidR="00E00A3C" w:rsidRPr="00361852">
        <w:t xml:space="preserve"> pour le matériau choisi</w:t>
      </w:r>
      <w:r w:rsidR="00E00A3C">
        <w:t>.</w:t>
      </w:r>
    </w:p>
    <w:p w:rsidR="00097D15" w:rsidRDefault="00296C5C" w:rsidP="00E00A3C">
      <w:pPr>
        <w:spacing w:before="240"/>
      </w:pPr>
      <w:r>
        <w:t xml:space="preserve">Des considérations économiques orientent le choix vers des matériaux </w:t>
      </w:r>
      <w:r w:rsidR="007968A3">
        <w:t>non</w:t>
      </w:r>
      <w:r>
        <w:t xml:space="preserve"> métalliques. Ainsi les polymères sont privilégiés. Afin de respecter la fonction F</w:t>
      </w:r>
      <w:r w:rsidR="00C019D3">
        <w:t>S2</w:t>
      </w:r>
      <w:r w:rsidR="000E1B2B">
        <w:t>,</w:t>
      </w:r>
      <w:r>
        <w:t xml:space="preserve"> il convient de réduire la masse de la coque. Pour cela</w:t>
      </w:r>
      <w:r w:rsidR="00546DDC">
        <w:t>,</w:t>
      </w:r>
      <w:r>
        <w:t xml:space="preserve"> il s’agit de m</w:t>
      </w:r>
      <w:r w:rsidR="000E1B2B">
        <w:t>axi</w:t>
      </w:r>
      <w:r>
        <w:t>miser l</w:t>
      </w:r>
      <w:r w:rsidR="008215D1">
        <w:t>’indice de performance</w:t>
      </w:r>
      <w:r>
        <w:t xml:space="preserve"> suivant :</w:t>
      </w:r>
    </w:p>
    <w:p w:rsidR="008C3E2F" w:rsidRPr="008C3E2F" w:rsidRDefault="00E00A3C" w:rsidP="008C3E2F">
      <w:pPr>
        <w:pStyle w:val="MTDisplayEquation"/>
      </w:pPr>
      <w:r>
        <w:tab/>
      </w:r>
      <w:r w:rsidR="005651BC" w:rsidRPr="00FC1BC6">
        <w:rPr>
          <w:position w:val="-28"/>
        </w:rPr>
        <w:object w:dxaOrig="880" w:dyaOrig="660" w14:anchorId="099E5D71">
          <v:shape id="_x0000_i1044" type="#_x0000_t75" style="width:45.3pt;height:33.1pt" o:ole="">
            <v:imagedata r:id="rId57" o:title=""/>
          </v:shape>
          <o:OLEObject Type="Embed" ProgID="Equation.DSMT4" ShapeID="_x0000_i1044" DrawAspect="Content" ObjectID="_1422434788" r:id="rId58"/>
        </w:object>
      </w:r>
      <w:r w:rsidR="008C3E2F">
        <w:tab/>
      </w:r>
      <w:r w:rsidR="008C3E2F">
        <w:fldChar w:fldCharType="begin"/>
      </w:r>
      <w:r w:rsidR="008C3E2F">
        <w:instrText xml:space="preserve"> MACROBUTTON MTPlaceRef \* MERGEFORMAT </w:instrText>
      </w:r>
      <w:r w:rsidR="008C3E2F">
        <w:fldChar w:fldCharType="begin"/>
      </w:r>
      <w:r w:rsidR="008C3E2F">
        <w:instrText xml:space="preserve"> SEQ MTEqn \h \* MERGEFORMAT </w:instrText>
      </w:r>
      <w:r w:rsidR="008C3E2F">
        <w:fldChar w:fldCharType="end"/>
      </w:r>
      <w:r w:rsidR="008C3E2F">
        <w:instrText>(</w:instrText>
      </w:r>
      <w:fldSimple w:instr=" SEQ MTEqn \c \* Arabic \* MERGEFORMAT ">
        <w:r w:rsidR="00A025EE">
          <w:rPr>
            <w:noProof/>
          </w:rPr>
          <w:instrText>3</w:instrText>
        </w:r>
      </w:fldSimple>
      <w:r w:rsidR="008C3E2F">
        <w:instrText>)</w:instrText>
      </w:r>
      <w:r w:rsidR="008C3E2F">
        <w:fldChar w:fldCharType="end"/>
      </w:r>
    </w:p>
    <w:p w:rsidR="00296C5C" w:rsidRDefault="00296C5C" w:rsidP="00B41837">
      <w:pPr>
        <w:tabs>
          <w:tab w:val="left" w:pos="1134"/>
        </w:tabs>
      </w:pPr>
      <w:r>
        <w:rPr>
          <w:rFonts w:eastAsiaTheme="minorEastAsia"/>
        </w:rPr>
        <w:t>Avec :</w:t>
      </w:r>
      <w:r w:rsidR="00C019D3">
        <w:rPr>
          <w:rFonts w:eastAsiaTheme="minorEastAsia"/>
        </w:rPr>
        <w:tab/>
      </w:r>
      <w:r>
        <w:rPr>
          <w:rFonts w:eastAsiaTheme="minorEastAsia"/>
        </w:rPr>
        <w:tab/>
      </w:r>
      <w:r w:rsidR="00082642" w:rsidRPr="00FC1BC6">
        <w:rPr>
          <w:position w:val="-10"/>
        </w:rPr>
        <w:object w:dxaOrig="240" w:dyaOrig="260" w14:anchorId="1B736144">
          <v:shape id="_x0000_i1045" type="#_x0000_t75" style="width:13.95pt;height:13.95pt" o:ole="">
            <v:imagedata r:id="rId59" o:title=""/>
          </v:shape>
          <o:OLEObject Type="Embed" ProgID="Equation.DSMT4" ShapeID="_x0000_i1045" DrawAspect="Content" ObjectID="_1422434789" r:id="rId60"/>
        </w:object>
      </w:r>
      <w:r w:rsidR="00FC1BC6">
        <w:rPr>
          <w:position w:val="-24"/>
        </w:rPr>
        <w:t xml:space="preserve"> </w:t>
      </w:r>
      <w:r>
        <w:rPr>
          <w:rFonts w:eastAsiaTheme="minorEastAsia"/>
        </w:rPr>
        <w:t xml:space="preserve">masse volumique en </w:t>
      </w:r>
      <w:r w:rsidR="00082642" w:rsidRPr="00082642">
        <w:rPr>
          <w:rFonts w:eastAsiaTheme="minorEastAsia"/>
          <w:position w:val="-10"/>
        </w:rPr>
        <w:object w:dxaOrig="840" w:dyaOrig="400" w14:anchorId="34671D6F">
          <v:shape id="_x0000_i1046" type="#_x0000_t75" style="width:40.65pt;height:20.9pt" o:ole="">
            <v:imagedata r:id="rId61" o:title=""/>
          </v:shape>
          <o:OLEObject Type="Embed" ProgID="Equation.DSMT4" ShapeID="_x0000_i1046" DrawAspect="Content" ObjectID="_1422434790" r:id="rId62"/>
        </w:object>
      </w:r>
      <w:r w:rsidR="00C019D3">
        <w:rPr>
          <w:rFonts w:eastAsiaTheme="minorEastAsia"/>
          <w:vertAlign w:val="superscript"/>
        </w:rPr>
        <w:t> </w:t>
      </w:r>
      <w:r w:rsidR="00C019D3">
        <w:t>;</w:t>
      </w:r>
    </w:p>
    <w:p w:rsidR="00E216F5" w:rsidRDefault="00B41837" w:rsidP="00B41837">
      <w:pPr>
        <w:tabs>
          <w:tab w:val="left" w:pos="1134"/>
        </w:tabs>
        <w:ind w:left="708" w:firstLine="1"/>
      </w:pPr>
      <w:r>
        <w:tab/>
      </w:r>
      <w:r w:rsidR="00035F77" w:rsidRPr="00E216F5">
        <w:rPr>
          <w:position w:val="-4"/>
        </w:rPr>
        <w:object w:dxaOrig="240" w:dyaOrig="260" w14:anchorId="72E0F9D9">
          <v:shape id="_x0000_i1047" type="#_x0000_t75" style="width:13.95pt;height:13.95pt" o:ole="">
            <v:imagedata r:id="rId63" o:title=""/>
          </v:shape>
          <o:OLEObject Type="Embed" ProgID="Equation.DSMT4" ShapeID="_x0000_i1047" DrawAspect="Content" ObjectID="_1422434791" r:id="rId64"/>
        </w:object>
      </w:r>
      <w:r w:rsidR="00E216F5" w:rsidRPr="00E216F5">
        <w:t xml:space="preserve"> module de </w:t>
      </w:r>
      <w:r w:rsidR="00E216F5">
        <w:t xml:space="preserve">Young en </w:t>
      </w:r>
      <w:proofErr w:type="spellStart"/>
      <w:r w:rsidR="00E216F5">
        <w:t>MPa</w:t>
      </w:r>
      <w:proofErr w:type="spellEnd"/>
      <w:r w:rsidR="00E216F5">
        <w:t>.</w:t>
      </w:r>
    </w:p>
    <w:p w:rsidR="00E216F5" w:rsidRPr="00E216F5" w:rsidRDefault="00E216F5" w:rsidP="00E216F5">
      <w:pPr>
        <w:ind w:firstLine="708"/>
      </w:pPr>
    </w:p>
    <w:p w:rsidR="00B338A3" w:rsidRPr="00361852" w:rsidRDefault="00B338A3" w:rsidP="00E40387">
      <w:pPr>
        <w:pStyle w:val="questions"/>
        <w:ind w:left="567" w:hanging="283"/>
      </w:pPr>
      <w:bookmarkStart w:id="17" w:name="OLE_LINK19"/>
      <w:r w:rsidRPr="00361852">
        <w:rPr>
          <w:b/>
        </w:rPr>
        <w:t>Identifier</w:t>
      </w:r>
      <w:r w:rsidRPr="00361852">
        <w:t xml:space="preserve"> sur le </w:t>
      </w:r>
      <w:r w:rsidR="00291039" w:rsidRPr="00361852">
        <w:rPr>
          <w:b/>
        </w:rPr>
        <w:t>D</w:t>
      </w:r>
      <w:r w:rsidR="00264571" w:rsidRPr="00361852">
        <w:rPr>
          <w:b/>
        </w:rPr>
        <w:t>R</w:t>
      </w:r>
      <w:r w:rsidRPr="00361852">
        <w:rPr>
          <w:b/>
        </w:rPr>
        <w:t>4</w:t>
      </w:r>
      <w:r w:rsidRPr="00361852">
        <w:t xml:space="preserve"> le ou les polymères techniques les plus adaptés à la maximisation du </w:t>
      </w:r>
      <w:r w:rsidR="00546DDC" w:rsidRPr="00361852">
        <w:t>critère</w:t>
      </w:r>
      <w:r w:rsidR="00546DDC">
        <w:t xml:space="preserve"> </w:t>
      </w:r>
      <w:r w:rsidR="009E17DB" w:rsidRPr="00655871">
        <w:rPr>
          <w:position w:val="-12"/>
        </w:rPr>
        <w:object w:dxaOrig="380" w:dyaOrig="360" w14:anchorId="3BDDE175">
          <v:shape id="_x0000_i1048" type="#_x0000_t75" style="width:20.9pt;height:16.25pt" o:ole="">
            <v:imagedata r:id="rId65" o:title=""/>
          </v:shape>
          <o:OLEObject Type="Embed" ProgID="Equation.DSMT4" ShapeID="_x0000_i1048" DrawAspect="Content" ObjectID="_1422434792" r:id="rId66"/>
        </w:object>
      </w:r>
      <w:r w:rsidRPr="00361852">
        <w:t>.</w:t>
      </w:r>
      <w:r w:rsidR="00E216F5" w:rsidRPr="00361852">
        <w:t xml:space="preserve"> Pour cela</w:t>
      </w:r>
      <w:r w:rsidR="00546DDC">
        <w:t>,</w:t>
      </w:r>
      <w:r w:rsidR="00E216F5" w:rsidRPr="00361852">
        <w:t xml:space="preserve"> commencer par </w:t>
      </w:r>
      <w:r w:rsidR="00E216F5" w:rsidRPr="00361852">
        <w:rPr>
          <w:b/>
        </w:rPr>
        <w:t>tracer</w:t>
      </w:r>
      <w:r w:rsidR="00E216F5" w:rsidRPr="00361852">
        <w:t xml:space="preserve"> la droite d’iso-valeur </w:t>
      </w:r>
      <w:r w:rsidR="00356008" w:rsidRPr="00361852">
        <w:rPr>
          <w:position w:val="-12"/>
        </w:rPr>
        <w:object w:dxaOrig="2240" w:dyaOrig="420" w14:anchorId="4A1F276F">
          <v:shape id="_x0000_i1049" type="#_x0000_t75" style="width:106.25pt;height:20.9pt" o:ole="">
            <v:imagedata r:id="rId67" o:title=""/>
          </v:shape>
          <o:OLEObject Type="Embed" ProgID="Equation.DSMT4" ShapeID="_x0000_i1049" DrawAspect="Content" ObjectID="_1422434793" r:id="rId68"/>
        </w:object>
      </w:r>
      <w:r w:rsidR="000E1B2B" w:rsidRPr="00361852">
        <w:t xml:space="preserve"> </w:t>
      </w:r>
      <w:r w:rsidR="00546DDC">
        <w:t xml:space="preserve">à partir des points d’abscisses 500 et 5000 </w:t>
      </w:r>
      <w:r w:rsidR="005F34BB" w:rsidRPr="00082642">
        <w:rPr>
          <w:rFonts w:eastAsiaTheme="minorEastAsia"/>
          <w:position w:val="-10"/>
        </w:rPr>
        <w:object w:dxaOrig="840" w:dyaOrig="400">
          <v:shape id="_x0000_i1050" type="#_x0000_t75" style="width:40.65pt;height:20.9pt" o:ole="">
            <v:imagedata r:id="rId61" o:title=""/>
          </v:shape>
          <o:OLEObject Type="Embed" ProgID="Equation.DSMT4" ShapeID="_x0000_i1050" DrawAspect="Content" ObjectID="_1422434794" r:id="rId69"/>
        </w:object>
      </w:r>
      <w:r w:rsidR="00E216F5" w:rsidRPr="00361852">
        <w:t xml:space="preserve">. </w:t>
      </w:r>
      <w:r w:rsidR="00E216F5" w:rsidRPr="00361852">
        <w:rPr>
          <w:b/>
        </w:rPr>
        <w:t>Tracer</w:t>
      </w:r>
      <w:r w:rsidR="00E216F5" w:rsidRPr="00361852">
        <w:t xml:space="preserve"> ensuite la droite </w:t>
      </w:r>
      <w:r w:rsidR="00546DDC">
        <w:t>parallèle</w:t>
      </w:r>
      <w:r w:rsidR="00E216F5" w:rsidRPr="00361852">
        <w:t xml:space="preserve"> correspondant à la plus grande valeur de </w:t>
      </w:r>
      <w:r w:rsidR="009E17DB" w:rsidRPr="00655871">
        <w:rPr>
          <w:position w:val="-12"/>
        </w:rPr>
        <w:object w:dxaOrig="380" w:dyaOrig="360" w14:anchorId="2838B6AD">
          <v:shape id="_x0000_i1051" type="#_x0000_t75" style="width:20.9pt;height:16.25pt" o:ole="">
            <v:imagedata r:id="rId65" o:title=""/>
          </v:shape>
          <o:OLEObject Type="Embed" ProgID="Equation.DSMT4" ShapeID="_x0000_i1051" DrawAspect="Content" ObjectID="_1422434795" r:id="rId70"/>
        </w:object>
      </w:r>
      <w:r w:rsidR="00E216F5" w:rsidRPr="00361852">
        <w:rPr>
          <w:i/>
          <w:iCs/>
        </w:rPr>
        <w:t xml:space="preserve"> </w:t>
      </w:r>
      <w:r w:rsidR="00E216F5" w:rsidRPr="00361852">
        <w:t xml:space="preserve">possible pour les matériaux envisageables. </w:t>
      </w:r>
      <w:r w:rsidR="00546DDC">
        <w:rPr>
          <w:b/>
        </w:rPr>
        <w:t>Préciser</w:t>
      </w:r>
      <w:r w:rsidR="000E1B2B" w:rsidRPr="00361852">
        <w:t xml:space="preserve"> </w:t>
      </w:r>
      <w:r w:rsidR="00546DDC">
        <w:t>le matériau finalement retenu</w:t>
      </w:r>
      <w:r w:rsidR="000E1B2B" w:rsidRPr="00361852">
        <w:t>.</w:t>
      </w:r>
    </w:p>
    <w:bookmarkEnd w:id="17"/>
    <w:p w:rsidR="007B1F11" w:rsidRDefault="00035F77" w:rsidP="00D66CC2">
      <w:pPr>
        <w:pStyle w:val="Titre2"/>
      </w:pPr>
      <w:r>
        <w:t>Validation du matériau</w:t>
      </w:r>
    </w:p>
    <w:p w:rsidR="002630DC" w:rsidRPr="009F08C6" w:rsidRDefault="002630DC" w:rsidP="002630DC">
      <w:r>
        <w:t>P</w:t>
      </w:r>
      <w:r w:rsidR="007B1F11">
        <w:t>our enfiler le brassard</w:t>
      </w:r>
      <w:r>
        <w:t xml:space="preserve"> il faut un matériau déformable et léger. </w:t>
      </w:r>
      <w:r w:rsidR="004D30B2">
        <w:t>Quelles que soient les conclusions des questions précédentes,</w:t>
      </w:r>
      <w:r w:rsidR="00D94BD0">
        <w:t xml:space="preserve"> pour des raisons de coût et de facilité de mise en œuvre,</w:t>
      </w:r>
      <w:r w:rsidR="004D30B2">
        <w:t xml:space="preserve"> l</w:t>
      </w:r>
      <w:r>
        <w:t xml:space="preserve">e matériau finalement choisi appartient à la famille des </w:t>
      </w:r>
      <w:r w:rsidR="00CB58F3">
        <w:t>PE</w:t>
      </w:r>
      <w:r w:rsidR="00D94BD0">
        <w:t>B</w:t>
      </w:r>
      <w:r w:rsidR="00CB58F3">
        <w:t>D, le PE</w:t>
      </w:r>
      <w:r w:rsidR="00D94BD0">
        <w:t>4</w:t>
      </w:r>
      <w:r w:rsidR="00CB58F3">
        <w:t>0</w:t>
      </w:r>
      <w:r>
        <w:t>.</w:t>
      </w:r>
    </w:p>
    <w:p w:rsidR="007B1F11" w:rsidRDefault="002630DC" w:rsidP="007B1F11">
      <w:r>
        <w:lastRenderedPageBreak/>
        <w:t xml:space="preserve">Afin de valider </w:t>
      </w:r>
      <w:r w:rsidR="00386FB4">
        <w:t xml:space="preserve">le matériau et </w:t>
      </w:r>
      <w:r>
        <w:t>la géométrie (notamment l’épaisseur de la coque)</w:t>
      </w:r>
      <w:r w:rsidR="005651BC">
        <w:t>,</w:t>
      </w:r>
      <w:r>
        <w:t xml:space="preserve"> un calcul </w:t>
      </w:r>
      <w:r w:rsidR="00687712">
        <w:t xml:space="preserve">par </w:t>
      </w:r>
      <w:r>
        <w:t xml:space="preserve">éléments finis réalisé avec un logiciel de modélisation </w:t>
      </w:r>
      <w:r w:rsidR="00AA6D91">
        <w:t>volumique</w:t>
      </w:r>
      <w:r>
        <w:t xml:space="preserve"> est mené</w:t>
      </w:r>
      <w:r w:rsidR="00AB40D5">
        <w:t xml:space="preserve"> (voir </w:t>
      </w:r>
      <w:r w:rsidR="00AB40D5">
        <w:rPr>
          <w:b/>
        </w:rPr>
        <w:t>DT4</w:t>
      </w:r>
      <w:r w:rsidR="00AB40D5" w:rsidRPr="00AB40D5">
        <w:t>)</w:t>
      </w:r>
      <w:r>
        <w:t xml:space="preserve">. </w:t>
      </w:r>
      <w:r w:rsidR="00547B0B">
        <w:t>On considère un poignet moyen d’une</w:t>
      </w:r>
      <w:r>
        <w:t xml:space="preserve"> circonférence </w:t>
      </w:r>
      <w:r w:rsidR="00547B0B">
        <w:t xml:space="preserve">de </w:t>
      </w:r>
      <w:r>
        <w:t>17 cm.</w:t>
      </w:r>
    </w:p>
    <w:p w:rsidR="004D30B2" w:rsidRDefault="004D30B2" w:rsidP="007B1F11">
      <w:r>
        <w:t>Les conditions aux limites choisies pour cette étude sont les suivantes :</w:t>
      </w:r>
    </w:p>
    <w:p w:rsidR="004D30B2" w:rsidRDefault="005651BC" w:rsidP="004D30B2">
      <w:pPr>
        <w:pStyle w:val="tiret"/>
      </w:pPr>
      <w:r>
        <w:t>l</w:t>
      </w:r>
      <w:r w:rsidR="004D30B2">
        <w:t xml:space="preserve">es </w:t>
      </w:r>
      <w:r w:rsidR="00291039">
        <w:t>cinq</w:t>
      </w:r>
      <w:r w:rsidR="0021652C">
        <w:t xml:space="preserve"> ilots de la </w:t>
      </w:r>
      <w:r w:rsidR="007B1F11">
        <w:t xml:space="preserve">face supérieure </w:t>
      </w:r>
      <w:r w:rsidR="004D30B2">
        <w:t xml:space="preserve">sont </w:t>
      </w:r>
      <w:r w:rsidR="00345BB0">
        <w:t xml:space="preserve">considérés </w:t>
      </w:r>
      <w:r w:rsidR="007B1F11">
        <w:t>fix</w:t>
      </w:r>
      <w:r w:rsidR="00345BB0">
        <w:t>es</w:t>
      </w:r>
      <w:r>
        <w:t> ;</w:t>
      </w:r>
    </w:p>
    <w:p w:rsidR="007B1F11" w:rsidRDefault="005651BC" w:rsidP="004D30B2">
      <w:pPr>
        <w:pStyle w:val="tiret"/>
      </w:pPr>
      <w:r>
        <w:t>u</w:t>
      </w:r>
      <w:r w:rsidR="004D30B2">
        <w:t xml:space="preserve">n </w:t>
      </w:r>
      <w:r w:rsidR="007B1F11">
        <w:t>déplacement de 2</w:t>
      </w:r>
      <w:r w:rsidR="0021652C">
        <w:t>4</w:t>
      </w:r>
      <w:r w:rsidR="007B1F11">
        <w:t xml:space="preserve"> mm </w:t>
      </w:r>
      <w:r w:rsidR="004D30B2">
        <w:t>de</w:t>
      </w:r>
      <w:r w:rsidR="007B1F11">
        <w:t xml:space="preserve"> l’</w:t>
      </w:r>
      <w:r w:rsidR="000E3CA5">
        <w:t>arête</w:t>
      </w:r>
      <w:r w:rsidR="004D30B2">
        <w:t xml:space="preserve"> extérieure de la coque est imposé </w:t>
      </w:r>
      <w:r w:rsidR="007968A3">
        <w:t xml:space="preserve">(par l’intermédiaire d’un contact avec une pièce intermédiaire simulant le poignet) </w:t>
      </w:r>
      <w:r w:rsidR="007B1F11">
        <w:t xml:space="preserve">pour modéliser </w:t>
      </w:r>
      <w:r w:rsidR="00A67280">
        <w:t>l’écartement</w:t>
      </w:r>
      <w:r w:rsidR="007B1F11">
        <w:t xml:space="preserve"> du brassard</w:t>
      </w:r>
      <w:r w:rsidR="00A67280">
        <w:t xml:space="preserve"> autour du poignet</w:t>
      </w:r>
      <w:r>
        <w:t> ;</w:t>
      </w:r>
    </w:p>
    <w:p w:rsidR="007B1F11" w:rsidRDefault="005651BC" w:rsidP="004D30B2">
      <w:pPr>
        <w:pStyle w:val="tiret"/>
      </w:pPr>
      <w:r>
        <w:t>u</w:t>
      </w:r>
      <w:r w:rsidR="004D30B2">
        <w:t xml:space="preserve">ne </w:t>
      </w:r>
      <w:r w:rsidR="00E859D7">
        <w:t>sur</w:t>
      </w:r>
      <w:r w:rsidR="007B1F11">
        <w:t xml:space="preserve">pression de </w:t>
      </w:r>
      <w:r w:rsidR="00B41837" w:rsidRPr="00794BDB">
        <w:rPr>
          <w:position w:val="-10"/>
        </w:rPr>
        <w:object w:dxaOrig="1460" w:dyaOrig="400" w14:anchorId="22C4CD29">
          <v:shape id="_x0000_i1052" type="#_x0000_t75" style="width:1in;height:20.9pt" o:ole="">
            <v:imagedata r:id="rId71" o:title=""/>
          </v:shape>
          <o:OLEObject Type="Embed" ProgID="Equation.DSMT4" ShapeID="_x0000_i1052" DrawAspect="Content" ObjectID="_1422434796" r:id="rId72"/>
        </w:object>
      </w:r>
      <w:r w:rsidR="007B1F11">
        <w:t xml:space="preserve"> </w:t>
      </w:r>
      <w:r w:rsidR="004D30B2">
        <w:t xml:space="preserve">est imposée </w:t>
      </w:r>
      <w:r w:rsidR="007B1F11">
        <w:t>sur l</w:t>
      </w:r>
      <w:r w:rsidR="0021652C">
        <w:t>a</w:t>
      </w:r>
      <w:r w:rsidR="007B1F11">
        <w:t xml:space="preserve"> face in</w:t>
      </w:r>
      <w:r w:rsidR="0021652C">
        <w:t>térieure</w:t>
      </w:r>
      <w:r w:rsidR="007B1F11">
        <w:t xml:space="preserve"> </w:t>
      </w:r>
      <w:r w:rsidR="004D30B2">
        <w:t xml:space="preserve">de la coque </w:t>
      </w:r>
      <w:r w:rsidR="007B1F11">
        <w:t>pour modéliser l’action de la poche gonflable.</w:t>
      </w:r>
    </w:p>
    <w:p w:rsidR="006C4631" w:rsidRDefault="0063508B" w:rsidP="00454F76">
      <w:pPr>
        <w:spacing w:before="120" w:after="120"/>
      </w:pPr>
      <w:r>
        <w:t xml:space="preserve">Le </w:t>
      </w:r>
      <w:r w:rsidR="00482381">
        <w:rPr>
          <w:b/>
        </w:rPr>
        <w:t>DT</w:t>
      </w:r>
      <w:r w:rsidR="00F4185A">
        <w:rPr>
          <w:b/>
        </w:rPr>
        <w:t>4</w:t>
      </w:r>
      <w:r>
        <w:t xml:space="preserve"> présente les résultats de la simulation ainsi qu’une photographie de la coque réelle</w:t>
      </w:r>
      <w:r w:rsidR="00A855C5">
        <w:t xml:space="preserve"> après plusieurs cycles d’utilisation du tensiomètre</w:t>
      </w:r>
      <w:r w:rsidR="00A67280">
        <w:t xml:space="preserve"> où des zones blanchies sont apparues</w:t>
      </w:r>
      <w:r>
        <w:t>.</w:t>
      </w:r>
    </w:p>
    <w:p w:rsidR="00A855C5" w:rsidRDefault="00A855C5" w:rsidP="00E40387">
      <w:pPr>
        <w:pStyle w:val="questions"/>
        <w:ind w:left="567" w:hanging="283"/>
      </w:pPr>
      <w:r w:rsidRPr="00291039">
        <w:rPr>
          <w:b/>
        </w:rPr>
        <w:t>Analyser</w:t>
      </w:r>
      <w:r>
        <w:t xml:space="preserve"> les résultats de la simulation en traitant les points suivants :</w:t>
      </w:r>
    </w:p>
    <w:p w:rsidR="00A855C5" w:rsidRDefault="00345BB0" w:rsidP="00E40387">
      <w:pPr>
        <w:pStyle w:val="questions"/>
        <w:numPr>
          <w:ilvl w:val="0"/>
          <w:numId w:val="31"/>
        </w:numPr>
        <w:ind w:left="567" w:hanging="283"/>
      </w:pPr>
      <w:r>
        <w:rPr>
          <w:b/>
        </w:rPr>
        <w:t>c</w:t>
      </w:r>
      <w:r w:rsidR="00A855C5" w:rsidRPr="0073095F">
        <w:rPr>
          <w:b/>
        </w:rPr>
        <w:t>ompar</w:t>
      </w:r>
      <w:r w:rsidR="00291039" w:rsidRPr="0073095F">
        <w:rPr>
          <w:b/>
        </w:rPr>
        <w:t>er</w:t>
      </w:r>
      <w:r w:rsidR="00A855C5">
        <w:t xml:space="preserve"> la contrainte maximale donnée par la simulation par rapport aux</w:t>
      </w:r>
      <w:r w:rsidR="002630DC">
        <w:t xml:space="preserve"> caractéristiques du matériau choisi </w:t>
      </w:r>
      <w:r w:rsidR="007968A3">
        <w:t>(voir</w:t>
      </w:r>
      <w:r w:rsidR="00E40387">
        <w:t xml:space="preserve"> </w:t>
      </w:r>
      <w:r w:rsidR="002630DC" w:rsidRPr="002630DC">
        <w:rPr>
          <w:b/>
        </w:rPr>
        <w:t>DT</w:t>
      </w:r>
      <w:r w:rsidR="00F4185A">
        <w:rPr>
          <w:b/>
        </w:rPr>
        <w:t>4</w:t>
      </w:r>
      <w:r w:rsidR="007968A3" w:rsidRPr="007968A3">
        <w:t>)</w:t>
      </w:r>
      <w:r w:rsidR="00A855C5">
        <w:t xml:space="preserve"> et con</w:t>
      </w:r>
      <w:r w:rsidR="00A855C5" w:rsidRPr="00A855C5">
        <w:t>c</w:t>
      </w:r>
      <w:r w:rsidR="00A41089">
        <w:t>lu</w:t>
      </w:r>
      <w:r w:rsidR="00291039">
        <w:t>re</w:t>
      </w:r>
      <w:r w:rsidR="00A41089">
        <w:t xml:space="preserve"> </w:t>
      </w:r>
      <w:r w:rsidR="00291039">
        <w:t>quant à</w:t>
      </w:r>
      <w:r w:rsidR="00A41089">
        <w:t xml:space="preserve"> la tenue de la pièce ;</w:t>
      </w:r>
    </w:p>
    <w:p w:rsidR="000E3CA5" w:rsidRDefault="00345BB0" w:rsidP="00E40387">
      <w:pPr>
        <w:pStyle w:val="questions"/>
        <w:numPr>
          <w:ilvl w:val="0"/>
          <w:numId w:val="31"/>
        </w:numPr>
        <w:ind w:left="567" w:hanging="283"/>
      </w:pPr>
      <w:r>
        <w:rPr>
          <w:b/>
        </w:rPr>
        <w:t>e</w:t>
      </w:r>
      <w:r w:rsidR="0073095F" w:rsidRPr="0073095F">
        <w:rPr>
          <w:b/>
        </w:rPr>
        <w:t>xpliquer</w:t>
      </w:r>
      <w:r w:rsidR="00A41089">
        <w:t xml:space="preserve"> </w:t>
      </w:r>
      <w:r w:rsidR="00215CE6">
        <w:t xml:space="preserve">le </w:t>
      </w:r>
      <w:r w:rsidR="00A41089">
        <w:t>phénomène observé</w:t>
      </w:r>
      <w:r w:rsidR="00215CE6">
        <w:t xml:space="preserve"> sur la photographie par rapport aux résultats de la simulation</w:t>
      </w:r>
      <w:r w:rsidR="00A41089">
        <w:t> ;</w:t>
      </w:r>
    </w:p>
    <w:p w:rsidR="00D467A5" w:rsidRDefault="00345BB0" w:rsidP="00E40387">
      <w:pPr>
        <w:pStyle w:val="questions"/>
        <w:numPr>
          <w:ilvl w:val="0"/>
          <w:numId w:val="31"/>
        </w:numPr>
        <w:ind w:left="567" w:hanging="283"/>
      </w:pPr>
      <w:r>
        <w:rPr>
          <w:b/>
        </w:rPr>
        <w:t>p</w:t>
      </w:r>
      <w:r w:rsidR="00D467A5" w:rsidRPr="0073095F">
        <w:rPr>
          <w:b/>
        </w:rPr>
        <w:t>ropos</w:t>
      </w:r>
      <w:r w:rsidR="0073095F" w:rsidRPr="0073095F">
        <w:rPr>
          <w:b/>
        </w:rPr>
        <w:t>er</w:t>
      </w:r>
      <w:r w:rsidR="00D467A5">
        <w:t xml:space="preserve"> d’éventuelles modifications de conception.</w:t>
      </w:r>
    </w:p>
    <w:p w:rsidR="004E3FFC" w:rsidRPr="00FD0F29" w:rsidRDefault="00053218" w:rsidP="00C56996">
      <w:pPr>
        <w:pStyle w:val="Titre1"/>
        <w:spacing w:before="240" w:after="120"/>
      </w:pPr>
      <w:r>
        <w:t>Étude</w:t>
      </w:r>
      <w:r w:rsidR="004E3FFC">
        <w:t xml:space="preserve"> </w:t>
      </w:r>
      <w:r w:rsidR="000B7AD1" w:rsidRPr="00FD0F29">
        <w:t>de la phase de gonflage</w:t>
      </w:r>
    </w:p>
    <w:p w:rsidR="00155A29" w:rsidRPr="00B07B50" w:rsidRDefault="00155A29" w:rsidP="00155A29">
      <w:pPr>
        <w:pStyle w:val="problmatique"/>
        <w:pBdr>
          <w:bottom w:val="none" w:sz="0" w:space="0" w:color="auto"/>
        </w:pBdr>
      </w:pPr>
      <w:r>
        <w:t>Objectif</w:t>
      </w:r>
      <w:r w:rsidR="00AD66AC">
        <w:t>s</w:t>
      </w:r>
      <w:r>
        <w:t xml:space="preserve"> de cette partie</w:t>
      </w:r>
      <w:r w:rsidRPr="00B07B50">
        <w:t> :</w:t>
      </w:r>
    </w:p>
    <w:p w:rsidR="00155A29" w:rsidRPr="00155A29" w:rsidRDefault="00AD66AC" w:rsidP="00155A29">
      <w:pPr>
        <w:pStyle w:val="tiret"/>
      </w:pPr>
      <w:r>
        <w:rPr>
          <w:b/>
        </w:rPr>
        <w:t>c</w:t>
      </w:r>
      <w:r w:rsidR="00155A29" w:rsidRPr="00155A29">
        <w:rPr>
          <w:b/>
        </w:rPr>
        <w:t>omprendre</w:t>
      </w:r>
      <w:r w:rsidR="00155A29">
        <w:t xml:space="preserve"> l</w:t>
      </w:r>
      <w:r>
        <w:t>e fonctionnement du compresseur ;</w:t>
      </w:r>
    </w:p>
    <w:p w:rsidR="00155A29" w:rsidRPr="00C00D5D" w:rsidRDefault="00AD66AC" w:rsidP="00155A29">
      <w:pPr>
        <w:pStyle w:val="tiret"/>
      </w:pPr>
      <w:r>
        <w:rPr>
          <w:b/>
        </w:rPr>
        <w:t>v</w:t>
      </w:r>
      <w:r w:rsidR="00155A29" w:rsidRPr="00C00D5D">
        <w:rPr>
          <w:b/>
        </w:rPr>
        <w:t>alider</w:t>
      </w:r>
      <w:r w:rsidR="00155A29" w:rsidRPr="00C00D5D">
        <w:t xml:space="preserve"> l</w:t>
      </w:r>
      <w:r w:rsidR="00155A29">
        <w:t>e choix du compresseur permettant de gonfler la poche dans le temps imparti.</w:t>
      </w:r>
    </w:p>
    <w:p w:rsidR="00155A29" w:rsidRPr="00454F76" w:rsidRDefault="00155A29" w:rsidP="00155A29">
      <w:pPr>
        <w:pStyle w:val="problmatique"/>
        <w:pBdr>
          <w:bottom w:val="none" w:sz="0" w:space="0" w:color="auto"/>
        </w:pBdr>
        <w:rPr>
          <w:sz w:val="12"/>
          <w:szCs w:val="12"/>
        </w:rPr>
      </w:pPr>
    </w:p>
    <w:p w:rsidR="00155A29" w:rsidRPr="00AA347F" w:rsidRDefault="00155A29" w:rsidP="00AA347F">
      <w:r w:rsidRPr="00AA347F">
        <w:t xml:space="preserve">Nous avons vu qu’une </w:t>
      </w:r>
      <w:r w:rsidR="00AA347F">
        <w:t>sur</w:t>
      </w:r>
      <w:r w:rsidRPr="00AA347F">
        <w:t xml:space="preserve">pression de </w:t>
      </w:r>
      <w:r w:rsidR="00903542" w:rsidRPr="00AA347F">
        <w:rPr>
          <w:position w:val="-10"/>
        </w:rPr>
        <w:object w:dxaOrig="1460" w:dyaOrig="400" w14:anchorId="72FF6E37">
          <v:shape id="_x0000_i1053" type="#_x0000_t75" style="width:1in;height:20.9pt" o:ole="">
            <v:imagedata r:id="rId73" o:title=""/>
          </v:shape>
          <o:OLEObject Type="Embed" ProgID="Equation.DSMT4" ShapeID="_x0000_i1053" DrawAspect="Content" ObjectID="_1422434797" r:id="rId74"/>
        </w:object>
      </w:r>
      <w:r w:rsidR="00AA347F" w:rsidRPr="00AA347F">
        <w:t xml:space="preserve"> </w:t>
      </w:r>
      <w:r w:rsidRPr="00AA347F">
        <w:t>sur l’artère radiale est nécessaire pour couper le flux sanguin et procéder à la mesure de la pression artérielle. Le choix d’un brassard gonflable ayant été effectué, on s’intéresse dans cette partie au compresseur qui permet de gonfler la poche.</w:t>
      </w:r>
    </w:p>
    <w:p w:rsidR="00AD66AC" w:rsidRDefault="00AD66AC" w:rsidP="001B794D">
      <w:r>
        <w:t xml:space="preserve">Dans cette partie, le numéro des pièces fait référence au </w:t>
      </w:r>
      <w:r w:rsidRPr="00AD66AC">
        <w:rPr>
          <w:b/>
        </w:rPr>
        <w:t>DT</w:t>
      </w:r>
      <w:r w:rsidR="00F4185A">
        <w:rPr>
          <w:b/>
        </w:rPr>
        <w:t>5</w:t>
      </w:r>
      <w:r>
        <w:t>.</w:t>
      </w:r>
    </w:p>
    <w:p w:rsidR="00EF4EC7" w:rsidRDefault="00356008" w:rsidP="00EF4EC7">
      <w:pPr>
        <w:keepNext/>
      </w:pPr>
      <w:r w:rsidRPr="00356008">
        <w:rPr>
          <w:noProof/>
          <w:lang w:eastAsia="fr-FR"/>
        </w:rPr>
        <w:drawing>
          <wp:inline distT="0" distB="0" distL="0" distR="0" wp14:anchorId="4C342965" wp14:editId="0824D373">
            <wp:extent cx="6120130" cy="2318833"/>
            <wp:effectExtent l="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2318833"/>
                    </a:xfrm>
                    <a:prstGeom prst="rect">
                      <a:avLst/>
                    </a:prstGeom>
                    <a:noFill/>
                    <a:ln>
                      <a:noFill/>
                    </a:ln>
                  </pic:spPr>
                </pic:pic>
              </a:graphicData>
            </a:graphic>
          </wp:inline>
        </w:drawing>
      </w:r>
    </w:p>
    <w:p w:rsidR="00EF4EC7" w:rsidRPr="00487854" w:rsidRDefault="00EF4EC7" w:rsidP="00EF4EC7">
      <w:pPr>
        <w:pStyle w:val="Lgende"/>
      </w:pPr>
      <w:bookmarkStart w:id="18" w:name="_Ref327195285"/>
      <w:r>
        <w:t xml:space="preserve">Figure </w:t>
      </w:r>
      <w:bookmarkEnd w:id="18"/>
      <w:r w:rsidR="00B222A1">
        <w:t>8</w:t>
      </w:r>
      <w:r>
        <w:t xml:space="preserve"> : compresseur </w:t>
      </w:r>
      <w:r w:rsidRPr="00F20167">
        <w:t>KPM-14A-3A2</w:t>
      </w:r>
    </w:p>
    <w:p w:rsidR="00345BB0" w:rsidRDefault="004E3FFC" w:rsidP="00345BB0">
      <w:r>
        <w:t xml:space="preserve">Le compresseur </w:t>
      </w:r>
      <w:r w:rsidR="001B794D" w:rsidRPr="00F20167">
        <w:t>KPM-14A-3A2</w:t>
      </w:r>
      <w:r w:rsidR="001B794D">
        <w:t xml:space="preserve"> </w:t>
      </w:r>
      <w:r>
        <w:t>est le composant qui</w:t>
      </w:r>
      <w:r w:rsidR="00FB68B3">
        <w:t>,</w:t>
      </w:r>
      <w:r>
        <w:t xml:space="preserve"> à lui seul</w:t>
      </w:r>
      <w:r w:rsidR="00FB68B3">
        <w:t>,</w:t>
      </w:r>
      <w:r>
        <w:t xml:space="preserve"> r</w:t>
      </w:r>
      <w:r w:rsidR="00345BB0">
        <w:t>éunit les énergies en présence</w:t>
      </w:r>
      <w:r w:rsidR="00EF4EC7">
        <w:t xml:space="preserve"> (</w:t>
      </w:r>
      <w:r w:rsidR="00B94330">
        <w:t>fig</w:t>
      </w:r>
      <w:r w:rsidR="00B222A1">
        <w:t>ure 8</w:t>
      </w:r>
      <w:r w:rsidR="00EF4EC7">
        <w:t>)</w:t>
      </w:r>
      <w:r w:rsidR="00345BB0">
        <w:t>.</w:t>
      </w:r>
    </w:p>
    <w:p w:rsidR="00286DA9" w:rsidRDefault="00286DA9">
      <w:pPr>
        <w:spacing w:after="200" w:line="276" w:lineRule="auto"/>
        <w:jc w:val="left"/>
      </w:pPr>
      <w:r>
        <w:br w:type="page"/>
      </w:r>
    </w:p>
    <w:p w:rsidR="006C4631" w:rsidRDefault="006C4631" w:rsidP="006C4631">
      <w:r>
        <w:lastRenderedPageBreak/>
        <w:t>Le fonctionnement du compresseur est résumé sur la vue synoptique suivante :</w:t>
      </w:r>
    </w:p>
    <w:p w:rsidR="006C4631" w:rsidRDefault="006C4631" w:rsidP="006C4631">
      <w:pPr>
        <w:keepNext/>
      </w:pPr>
      <w:r w:rsidRPr="006C4631">
        <w:rPr>
          <w:noProof/>
          <w:lang w:eastAsia="fr-FR"/>
        </w:rPr>
        <w:drawing>
          <wp:inline distT="0" distB="0" distL="0" distR="0" wp14:anchorId="07D08865" wp14:editId="660D4535">
            <wp:extent cx="6120130" cy="777875"/>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777875"/>
                    </a:xfrm>
                    <a:prstGeom prst="rect">
                      <a:avLst/>
                    </a:prstGeom>
                    <a:noFill/>
                    <a:ln>
                      <a:noFill/>
                    </a:ln>
                  </pic:spPr>
                </pic:pic>
              </a:graphicData>
            </a:graphic>
          </wp:inline>
        </w:drawing>
      </w:r>
    </w:p>
    <w:p w:rsidR="006C4631" w:rsidRDefault="006C4631" w:rsidP="006C4631">
      <w:pPr>
        <w:pStyle w:val="Lgende"/>
      </w:pPr>
      <w:r>
        <w:t xml:space="preserve">Figure </w:t>
      </w:r>
      <w:r w:rsidR="00B222A1">
        <w:t>9</w:t>
      </w:r>
      <w:r>
        <w:t> : vue synoptique du fonctionnement du compresseur</w:t>
      </w:r>
    </w:p>
    <w:p w:rsidR="006C4631" w:rsidRDefault="006C4631" w:rsidP="00270E11">
      <w:pPr>
        <w:spacing w:before="120"/>
      </w:pPr>
      <w:r>
        <w:t xml:space="preserve">Une représentation schématique du compresseur est donnée sur le </w:t>
      </w:r>
      <w:r>
        <w:rPr>
          <w:b/>
        </w:rPr>
        <w:t>DT5</w:t>
      </w:r>
      <w:r>
        <w:t>.</w:t>
      </w:r>
    </w:p>
    <w:p w:rsidR="00345BB0" w:rsidRDefault="00AA347F" w:rsidP="00B777DF">
      <w:r w:rsidRPr="00F85F52">
        <w:rPr>
          <w:position w:val="-6"/>
        </w:rPr>
        <w:object w:dxaOrig="200" w:dyaOrig="279" w14:anchorId="2624FD23">
          <v:shape id="_x0000_i1054" type="#_x0000_t75" style="width:12.2pt;height:13.95pt" o:ole="">
            <v:imagedata r:id="rId77" o:title=""/>
          </v:shape>
          <o:OLEObject Type="Embed" ProgID="Equation.DSMT4" ShapeID="_x0000_i1054" DrawAspect="Content" ObjectID="_1422434798" r:id="rId78"/>
        </w:object>
      </w:r>
      <w:r w:rsidR="00345BB0">
        <w:t xml:space="preserve"> représente l’angle entre l’arbre </w:t>
      </w:r>
      <w:r w:rsidR="00477F88">
        <w:t>moteur</w:t>
      </w:r>
      <w:r w:rsidR="00345BB0">
        <w:t xml:space="preserve"> </w:t>
      </w:r>
      <w:r w:rsidR="00345BB0" w:rsidRPr="00A75173">
        <w:rPr>
          <w:b/>
        </w:rPr>
        <w:t>1</w:t>
      </w:r>
      <w:r w:rsidR="00345BB0">
        <w:t xml:space="preserve"> et le bâti dans le plan </w:t>
      </w:r>
      <w:r w:rsidR="00345BB0" w:rsidRPr="00F85F52">
        <w:rPr>
          <w:position w:val="-10"/>
        </w:rPr>
        <w:object w:dxaOrig="580" w:dyaOrig="340" w14:anchorId="740FFD5B">
          <v:shape id="_x0000_i1055" type="#_x0000_t75" style="width:26.7pt;height:18pt" o:ole="">
            <v:imagedata r:id="rId79" o:title=""/>
          </v:shape>
          <o:OLEObject Type="Embed" ProgID="Equation.DSMT4" ShapeID="_x0000_i1055" DrawAspect="Content" ObjectID="_1422434799" r:id="rId80"/>
        </w:object>
      </w:r>
      <w:r w:rsidR="00345BB0">
        <w:t>.</w:t>
      </w:r>
    </w:p>
    <w:p w:rsidR="00345BB0" w:rsidRDefault="00345BB0" w:rsidP="00270E11">
      <w:pPr>
        <w:spacing w:before="120" w:after="120"/>
      </w:pPr>
      <w:r>
        <w:t>On remarque que les positions extrêmes de</w:t>
      </w:r>
      <w:r w:rsidR="002666BA">
        <w:t>s deux</w:t>
      </w:r>
      <w:r>
        <w:t xml:space="preserve"> </w:t>
      </w:r>
      <w:r w:rsidR="002666BA">
        <w:t>demi-</w:t>
      </w:r>
      <w:r>
        <w:t>membrane</w:t>
      </w:r>
      <w:r w:rsidR="002666BA">
        <w:t>s</w:t>
      </w:r>
      <w:r>
        <w:t xml:space="preserve"> sont obtenues pour une variation de </w:t>
      </w:r>
      <w:r w:rsidRPr="00F85F52">
        <w:rPr>
          <w:position w:val="-6"/>
        </w:rPr>
        <w:object w:dxaOrig="200" w:dyaOrig="279" w14:anchorId="24777D81">
          <v:shape id="_x0000_i1056" type="#_x0000_t75" style="width:12.2pt;height:13.95pt" o:ole="">
            <v:imagedata r:id="rId81" o:title=""/>
          </v:shape>
          <o:OLEObject Type="Embed" ProgID="Equation.DSMT4" ShapeID="_x0000_i1056" DrawAspect="Content" ObjectID="_1422434800" r:id="rId82"/>
        </w:object>
      </w:r>
      <w:r>
        <w:rPr>
          <w:rFonts w:eastAsiaTheme="minorEastAsia"/>
        </w:rPr>
        <w:t xml:space="preserve"> de 0 à </w:t>
      </w:r>
      <w:bookmarkStart w:id="19" w:name="OLE_LINK1"/>
      <w:bookmarkStart w:id="20" w:name="OLE_LINK2"/>
      <w:r w:rsidRPr="00F85F52">
        <w:rPr>
          <w:position w:val="-6"/>
        </w:rPr>
        <w:object w:dxaOrig="220" w:dyaOrig="220" w14:anchorId="171671A4">
          <v:shape id="_x0000_i1057" type="#_x0000_t75" style="width:12.2pt;height:12.2pt" o:ole="">
            <v:imagedata r:id="rId83" o:title=""/>
          </v:shape>
          <o:OLEObject Type="Embed" ProgID="Equation.DSMT4" ShapeID="_x0000_i1057" DrawAspect="Content" ObjectID="_1422434801" r:id="rId84"/>
        </w:object>
      </w:r>
      <w:bookmarkEnd w:id="19"/>
      <w:bookmarkEnd w:id="20"/>
      <w:r>
        <w:rPr>
          <w:rFonts w:eastAsiaTheme="minorEastAsia"/>
        </w:rPr>
        <w:t>. En un tour</w:t>
      </w:r>
      <w:r w:rsidR="00477F88">
        <w:rPr>
          <w:rFonts w:eastAsiaTheme="minorEastAsia"/>
        </w:rPr>
        <w:t>,</w:t>
      </w:r>
      <w:r>
        <w:rPr>
          <w:rFonts w:eastAsiaTheme="minorEastAsia"/>
        </w:rPr>
        <w:t xml:space="preserve"> chaque </w:t>
      </w:r>
      <w:r w:rsidR="002666BA">
        <w:rPr>
          <w:rFonts w:eastAsiaTheme="minorEastAsia"/>
        </w:rPr>
        <w:t>demi-</w:t>
      </w:r>
      <w:r>
        <w:rPr>
          <w:rFonts w:eastAsiaTheme="minorEastAsia"/>
        </w:rPr>
        <w:t xml:space="preserve">membrane est </w:t>
      </w:r>
      <w:r w:rsidR="00117D3E">
        <w:rPr>
          <w:rFonts w:eastAsiaTheme="minorEastAsia"/>
        </w:rPr>
        <w:t xml:space="preserve">donc </w:t>
      </w:r>
      <w:r>
        <w:rPr>
          <w:rFonts w:eastAsiaTheme="minorEastAsia"/>
        </w:rPr>
        <w:t>vidée une fois.</w:t>
      </w:r>
    </w:p>
    <w:p w:rsidR="00A242FC" w:rsidRDefault="004E3FFC" w:rsidP="00270E11">
      <w:pPr>
        <w:spacing w:after="120"/>
      </w:pPr>
      <w:r>
        <w:t>Le principe de</w:t>
      </w:r>
      <w:r w:rsidR="00345BB0">
        <w:t xml:space="preserve"> fonctionnement est le suivant. L</w:t>
      </w:r>
      <w:r>
        <w:t xml:space="preserve">es piles fournissent de l’énergie </w:t>
      </w:r>
      <w:r w:rsidR="004C4879">
        <w:t>à un moteur électrique</w:t>
      </w:r>
      <w:r>
        <w:t>. Ce dernier entraîne en rotation</w:t>
      </w:r>
      <w:r w:rsidR="00A242FC">
        <w:t xml:space="preserve"> un arbre incliné</w:t>
      </w:r>
      <w:r w:rsidR="004C4879">
        <w:t xml:space="preserve"> </w:t>
      </w:r>
      <w:r w:rsidR="004C4879" w:rsidRPr="004C4879">
        <w:rPr>
          <w:b/>
        </w:rPr>
        <w:t>1</w:t>
      </w:r>
      <w:r w:rsidR="00A242FC">
        <w:t xml:space="preserve"> qui engendre un mouvement complexe du plateau </w:t>
      </w:r>
      <w:r w:rsidR="004C4879" w:rsidRPr="004C4879">
        <w:rPr>
          <w:b/>
        </w:rPr>
        <w:t>2</w:t>
      </w:r>
      <w:r w:rsidR="004C4879">
        <w:t xml:space="preserve"> </w:t>
      </w:r>
      <w:r w:rsidR="00A242FC">
        <w:t xml:space="preserve">(voir </w:t>
      </w:r>
      <w:r w:rsidR="001B794D" w:rsidRPr="001B794D">
        <w:rPr>
          <w:b/>
        </w:rPr>
        <w:t>DT</w:t>
      </w:r>
      <w:r w:rsidR="00F4185A">
        <w:rPr>
          <w:b/>
        </w:rPr>
        <w:t>5</w:t>
      </w:r>
      <w:r w:rsidR="00A242FC">
        <w:t xml:space="preserve">). Le mouvement du plateau entraîne un mouvement de va et vient des </w:t>
      </w:r>
      <w:r w:rsidR="004C4879">
        <w:t>deux</w:t>
      </w:r>
      <w:r>
        <w:t xml:space="preserve"> </w:t>
      </w:r>
      <w:r w:rsidR="002666BA">
        <w:t>demi-</w:t>
      </w:r>
      <w:r>
        <w:t>membrane</w:t>
      </w:r>
      <w:r w:rsidR="00A242FC">
        <w:t>s</w:t>
      </w:r>
      <w:r w:rsidR="004C4879">
        <w:t xml:space="preserve"> </w:t>
      </w:r>
      <w:r w:rsidR="004C4879" w:rsidRPr="004C4879">
        <w:rPr>
          <w:b/>
        </w:rPr>
        <w:t>3</w:t>
      </w:r>
      <w:r w:rsidR="002666BA">
        <w:rPr>
          <w:b/>
        </w:rPr>
        <w:t>a</w:t>
      </w:r>
      <w:r w:rsidR="002666BA" w:rsidRPr="002666BA">
        <w:t xml:space="preserve"> et </w:t>
      </w:r>
      <w:r w:rsidR="002666BA">
        <w:rPr>
          <w:b/>
        </w:rPr>
        <w:t>3b</w:t>
      </w:r>
      <w:r w:rsidR="00270E11">
        <w:t>. Lorsqu’une</w:t>
      </w:r>
      <w:r w:rsidR="00A242FC">
        <w:t xml:space="preserve"> </w:t>
      </w:r>
      <w:r w:rsidR="002666BA">
        <w:t>demi-</w:t>
      </w:r>
      <w:r w:rsidR="00A242FC">
        <w:t>membrane est étirée (</w:t>
      </w:r>
      <w:r w:rsidR="001B794D">
        <w:t xml:space="preserve">voir </w:t>
      </w:r>
      <w:r w:rsidR="001B794D" w:rsidRPr="001B794D">
        <w:rPr>
          <w:b/>
        </w:rPr>
        <w:t>DT</w:t>
      </w:r>
      <w:r w:rsidR="00F4185A">
        <w:rPr>
          <w:b/>
        </w:rPr>
        <w:t>5</w:t>
      </w:r>
      <w:r w:rsidR="00A242FC">
        <w:t>), de l’air extérieur</w:t>
      </w:r>
      <w:r w:rsidR="00477F88">
        <w:t>,</w:t>
      </w:r>
      <w:r w:rsidR="00345BB0">
        <w:t xml:space="preserve"> à la pression atmosphérique</w:t>
      </w:r>
      <w:r w:rsidR="00477F88">
        <w:t xml:space="preserve">, est aspiré. </w:t>
      </w:r>
      <w:r w:rsidR="00270E11">
        <w:t xml:space="preserve">Lorsque cette demi-membrane est </w:t>
      </w:r>
      <w:r w:rsidR="00B777DF">
        <w:t>comprimée</w:t>
      </w:r>
      <w:r w:rsidR="00270E11">
        <w:t>, la pression de l’air à l’intérieur augmente</w:t>
      </w:r>
      <w:r w:rsidR="00A242FC">
        <w:t>.</w:t>
      </w:r>
      <w:r w:rsidR="00270E11">
        <w:t xml:space="preserve"> Quand celle-ci atteint le niveau de pression régnant dans la poche, le clapet de refoulement s’ouvre et l’air est transvasé. Le volume dans la poche augmente ainsi, petit  à petit, à chaque tour de l’arbre moteur.</w:t>
      </w:r>
    </w:p>
    <w:p w:rsidR="00FE2F39" w:rsidRDefault="00FE2F39" w:rsidP="00161A50">
      <w:pPr>
        <w:pStyle w:val="questions"/>
        <w:ind w:left="567" w:hanging="283"/>
      </w:pPr>
      <w:r w:rsidRPr="0073095F">
        <w:rPr>
          <w:b/>
        </w:rPr>
        <w:t>Donner</w:t>
      </w:r>
      <w:r>
        <w:t xml:space="preserve"> l’expression de </w:t>
      </w:r>
      <w:r w:rsidR="000D11E7">
        <w:t>l’écrasement de la membrane</w:t>
      </w:r>
      <w:r>
        <w:t xml:space="preserve"> </w:t>
      </w:r>
      <w:r w:rsidRPr="000D11E7">
        <w:rPr>
          <w:b/>
        </w:rPr>
        <w:t>3</w:t>
      </w:r>
      <w:r>
        <w:t xml:space="preserve"> </w:t>
      </w:r>
      <w:r w:rsidR="00345BB0">
        <w:t xml:space="preserve">noté </w:t>
      </w:r>
      <w:r w:rsidR="00082642" w:rsidRPr="00F85F52">
        <w:rPr>
          <w:position w:val="-6"/>
        </w:rPr>
        <w:object w:dxaOrig="380" w:dyaOrig="279" w14:anchorId="531267C2">
          <v:shape id="_x0000_i1058" type="#_x0000_t75" style="width:20.9pt;height:15.7pt" o:ole="">
            <v:imagedata r:id="rId85" o:title=""/>
          </v:shape>
          <o:OLEObject Type="Embed" ProgID="Equation.DSMT4" ShapeID="_x0000_i1058" DrawAspect="Content" ObjectID="_1422434802" r:id="rId86"/>
        </w:object>
      </w:r>
      <w:r>
        <w:t xml:space="preserve"> </w:t>
      </w:r>
      <w:r w:rsidR="00161A50">
        <w:t xml:space="preserve">(voir </w:t>
      </w:r>
      <w:r w:rsidR="00161A50" w:rsidRPr="00161A50">
        <w:rPr>
          <w:b/>
        </w:rPr>
        <w:t>DT5</w:t>
      </w:r>
      <w:r w:rsidR="00161A50">
        <w:t xml:space="preserve">) </w:t>
      </w:r>
      <w:r>
        <w:t xml:space="preserve">en fonction des paramètres géométriques du mécanisme. </w:t>
      </w:r>
      <w:r w:rsidR="001C3F49">
        <w:rPr>
          <w:b/>
        </w:rPr>
        <w:t>Réaliser</w:t>
      </w:r>
      <w:r>
        <w:t xml:space="preserve"> l’application numérique.</w:t>
      </w:r>
    </w:p>
    <w:p w:rsidR="000D11E7" w:rsidRDefault="00B777DF" w:rsidP="00270E11">
      <w:pPr>
        <w:spacing w:before="240" w:after="120"/>
      </w:pPr>
      <w:r>
        <w:t>En première approximation, le volume d’air transvasé par une demi-membrane peut être assimilé à celui d’un cylindre d</w:t>
      </w:r>
      <w:r w:rsidR="000D11E7">
        <w:t xml:space="preserve">e diamètre </w:t>
      </w:r>
      <w:r w:rsidR="006C4631" w:rsidRPr="00053218">
        <w:rPr>
          <w:position w:val="-10"/>
        </w:rPr>
        <w:object w:dxaOrig="1060" w:dyaOrig="320" w14:anchorId="04236CC0">
          <v:shape id="_x0000_i1059" type="#_x0000_t75" style="width:51.1pt;height:15.7pt" o:ole="">
            <v:imagedata r:id="rId87" o:title=""/>
          </v:shape>
          <o:OLEObject Type="Embed" ProgID="Equation.DSMT4" ShapeID="_x0000_i1059" DrawAspect="Content" ObjectID="_1422434803" r:id="rId88"/>
        </w:object>
      </w:r>
      <w:r w:rsidR="00CF3957">
        <w:t xml:space="preserve">et de hauteur </w:t>
      </w:r>
      <w:r w:rsidR="00CF3957" w:rsidRPr="00F85F52">
        <w:rPr>
          <w:position w:val="-6"/>
        </w:rPr>
        <w:object w:dxaOrig="380" w:dyaOrig="279">
          <v:shape id="_x0000_i1060" type="#_x0000_t75" style="width:20.9pt;height:15.7pt" o:ole="">
            <v:imagedata r:id="rId85" o:title=""/>
          </v:shape>
          <o:OLEObject Type="Embed" ProgID="Equation.DSMT4" ShapeID="_x0000_i1060" DrawAspect="Content" ObjectID="_1422434804" r:id="rId89"/>
        </w:object>
      </w:r>
      <w:r w:rsidR="00CF3957">
        <w:t>.</w:t>
      </w:r>
    </w:p>
    <w:p w:rsidR="008F1F55" w:rsidRDefault="00FE2F39" w:rsidP="00B777DF">
      <w:pPr>
        <w:pStyle w:val="questions"/>
        <w:tabs>
          <w:tab w:val="left" w:pos="1134"/>
        </w:tabs>
        <w:ind w:left="567" w:hanging="283"/>
      </w:pPr>
      <w:r w:rsidRPr="00B777DF">
        <w:rPr>
          <w:b/>
        </w:rPr>
        <w:t>Calculer</w:t>
      </w:r>
      <w:r>
        <w:t xml:space="preserve"> la vitesse de rotation </w:t>
      </w:r>
      <w:r w:rsidR="00053218" w:rsidRPr="00053218">
        <w:rPr>
          <w:position w:val="-4"/>
        </w:rPr>
        <w:object w:dxaOrig="260" w:dyaOrig="260" w14:anchorId="5E0FAB1C">
          <v:shape id="_x0000_i1061" type="#_x0000_t75" style="width:13.95pt;height:13.95pt" o:ole="">
            <v:imagedata r:id="rId90" o:title=""/>
          </v:shape>
          <o:OLEObject Type="Embed" ProgID="Equation.DSMT4" ShapeID="_x0000_i1061" DrawAspect="Content" ObjectID="_1422434805" r:id="rId91"/>
        </w:object>
      </w:r>
      <w:r w:rsidR="00053218">
        <w:t xml:space="preserve"> </w:t>
      </w:r>
      <w:r w:rsidR="00AB40D5">
        <w:t xml:space="preserve">en </w:t>
      </w:r>
      <w:r w:rsidR="00C57048" w:rsidRPr="00C57048">
        <w:rPr>
          <w:position w:val="-6"/>
        </w:rPr>
        <w:object w:dxaOrig="920" w:dyaOrig="360" w14:anchorId="1A243534">
          <v:shape id="_x0000_i1062" type="#_x0000_t75" style="width:46.45pt;height:19.75pt" o:ole="">
            <v:imagedata r:id="rId92" o:title=""/>
          </v:shape>
          <o:OLEObject Type="Embed" ProgID="Equation.DSMT4" ShapeID="_x0000_i1062" DrawAspect="Content" ObjectID="_1422434806" r:id="rId93"/>
        </w:object>
      </w:r>
      <w:r w:rsidR="00C57048">
        <w:t xml:space="preserve"> </w:t>
      </w:r>
      <w:r>
        <w:t xml:space="preserve">de l’arbre moteur </w:t>
      </w:r>
      <w:r w:rsidRPr="00B777DF">
        <w:rPr>
          <w:b/>
        </w:rPr>
        <w:t>1</w:t>
      </w:r>
      <w:r>
        <w:t xml:space="preserve"> pour assurer un débit </w:t>
      </w:r>
      <w:r w:rsidR="00053218" w:rsidRPr="00053218">
        <w:rPr>
          <w:position w:val="-12"/>
        </w:rPr>
        <w:object w:dxaOrig="340" w:dyaOrig="360" w14:anchorId="7A19D22C">
          <v:shape id="_x0000_i1063" type="#_x0000_t75" style="width:15.7pt;height:19.75pt" o:ole="">
            <v:imagedata r:id="rId94" o:title=""/>
          </v:shape>
          <o:OLEObject Type="Embed" ProgID="Equation.DSMT4" ShapeID="_x0000_i1063" DrawAspect="Content" ObjectID="_1422434807" r:id="rId95"/>
        </w:object>
      </w:r>
      <w:r w:rsidR="00053218">
        <w:t xml:space="preserve"> </w:t>
      </w:r>
      <w:r>
        <w:t>de</w:t>
      </w:r>
      <w:r w:rsidR="007819A4">
        <w:t xml:space="preserve"> </w:t>
      </w:r>
      <w:r w:rsidR="00C57048" w:rsidRPr="00C57048">
        <w:rPr>
          <w:position w:val="-10"/>
        </w:rPr>
        <w:object w:dxaOrig="1020" w:dyaOrig="400" w14:anchorId="4BA0CA5C">
          <v:shape id="_x0000_i1064" type="#_x0000_t75" style="width:51.1pt;height:20.9pt" o:ole="">
            <v:imagedata r:id="rId96" o:title=""/>
          </v:shape>
          <o:OLEObject Type="Embed" ProgID="Equation.DSMT4" ShapeID="_x0000_i1064" DrawAspect="Content" ObjectID="_1422434808" r:id="rId97"/>
        </w:object>
      </w:r>
      <w:r>
        <w:t>.</w:t>
      </w:r>
    </w:p>
    <w:p w:rsidR="0018527E" w:rsidRDefault="007819A4" w:rsidP="003344AB">
      <w:pPr>
        <w:spacing w:before="240" w:after="120"/>
      </w:pPr>
      <w:r>
        <w:t xml:space="preserve">Une modélisation </w:t>
      </w:r>
      <w:r w:rsidR="000D1BC1">
        <w:t>volumique</w:t>
      </w:r>
      <w:r>
        <w:t xml:space="preserve"> du compresseur a été réalisée afin de calculer le couple moteur </w:t>
      </w:r>
      <w:r w:rsidR="00FC1BC6" w:rsidRPr="00FC1BC6">
        <w:rPr>
          <w:position w:val="-6"/>
        </w:rPr>
        <w:object w:dxaOrig="440" w:dyaOrig="279" w14:anchorId="7280064F">
          <v:shape id="_x0000_i1065" type="#_x0000_t75" style="width:19.75pt;height:13.95pt" o:ole="">
            <v:imagedata r:id="rId98" o:title=""/>
          </v:shape>
          <o:OLEObject Type="Embed" ProgID="Equation.DSMT4" ShapeID="_x0000_i1065" DrawAspect="Content" ObjectID="_1422434809" r:id="rId99"/>
        </w:object>
      </w:r>
      <w:r w:rsidR="00FC1BC6">
        <w:rPr>
          <w:position w:val="-24"/>
        </w:rPr>
        <w:t xml:space="preserve"> </w:t>
      </w:r>
      <w:r>
        <w:t>nécessaire au déplacement des membranes lorsque celles-ci sont soumises à la pression de l’air.</w:t>
      </w:r>
    </w:p>
    <w:p w:rsidR="00E5525A" w:rsidRDefault="001F173F" w:rsidP="006C4631">
      <w:pPr>
        <w:keepNext/>
        <w:jc w:val="center"/>
      </w:pPr>
      <w:r w:rsidRPr="001F173F">
        <w:rPr>
          <w:noProof/>
          <w:lang w:eastAsia="fr-FR"/>
        </w:rPr>
        <w:drawing>
          <wp:inline distT="0" distB="0" distL="0" distR="0" wp14:anchorId="347EEB34" wp14:editId="0411EFF4">
            <wp:extent cx="5556357" cy="2657392"/>
            <wp:effectExtent l="0" t="0" r="6350" b="1016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rotWithShape="1">
                    <a:blip r:embed="rId100">
                      <a:extLst>
                        <a:ext uri="{28A0092B-C50C-407E-A947-70E740481C1C}">
                          <a14:useLocalDpi xmlns:a14="http://schemas.microsoft.com/office/drawing/2010/main" val="0"/>
                        </a:ext>
                      </a:extLst>
                    </a:blip>
                    <a:srcRect b="3529"/>
                    <a:stretch/>
                  </pic:blipFill>
                  <pic:spPr bwMode="auto">
                    <a:xfrm>
                      <a:off x="0" y="0"/>
                      <a:ext cx="5557433" cy="2657907"/>
                    </a:xfrm>
                    <a:prstGeom prst="rect">
                      <a:avLst/>
                    </a:prstGeom>
                    <a:noFill/>
                    <a:ln>
                      <a:noFill/>
                    </a:ln>
                    <a:extLst>
                      <a:ext uri="{53640926-AAD7-44D8-BBD7-CCE9431645EC}">
                        <a14:shadowObscured xmlns:a14="http://schemas.microsoft.com/office/drawing/2010/main"/>
                      </a:ext>
                    </a:extLst>
                  </pic:spPr>
                </pic:pic>
              </a:graphicData>
            </a:graphic>
          </wp:inline>
        </w:drawing>
      </w:r>
    </w:p>
    <w:p w:rsidR="001F173F" w:rsidRDefault="00E5525A" w:rsidP="00E5525A">
      <w:pPr>
        <w:pStyle w:val="Lgende"/>
      </w:pPr>
      <w:r>
        <w:t>Figure</w:t>
      </w:r>
      <w:r w:rsidR="00B222A1">
        <w:t xml:space="preserve"> 10</w:t>
      </w:r>
      <w:r>
        <w:t> : définition de</w:t>
      </w:r>
      <w:r w:rsidR="001C3F49">
        <w:t xml:space="preserve">s </w:t>
      </w:r>
      <w:r>
        <w:t>effort</w:t>
      </w:r>
      <w:r w:rsidR="001C3F49">
        <w:t>s</w:t>
      </w:r>
      <w:r>
        <w:t xml:space="preserve"> </w:t>
      </w:r>
      <w:r w:rsidRPr="00E5525A">
        <w:rPr>
          <w:i/>
        </w:rPr>
        <w:t>F1</w:t>
      </w:r>
      <w:r w:rsidR="001C3F49">
        <w:rPr>
          <w:i/>
        </w:rPr>
        <w:t xml:space="preserve"> et F2</w:t>
      </w:r>
      <w:r>
        <w:t xml:space="preserve"> dan</w:t>
      </w:r>
      <w:r w:rsidR="00161A50">
        <w:t>s un logiciel de simulation</w:t>
      </w:r>
    </w:p>
    <w:p w:rsidR="003344AB" w:rsidRDefault="003344AB" w:rsidP="00B11DE9">
      <w:pPr>
        <w:tabs>
          <w:tab w:val="center" w:pos="4820"/>
        </w:tabs>
        <w:spacing w:before="240"/>
      </w:pPr>
      <w:r>
        <w:lastRenderedPageBreak/>
        <w:t xml:space="preserve">Les efforts </w:t>
      </w:r>
      <w:r w:rsidRPr="00FC1BC6">
        <w:rPr>
          <w:position w:val="-4"/>
        </w:rPr>
        <w:object w:dxaOrig="340" w:dyaOrig="260" w14:anchorId="3F2F10BF">
          <v:shape id="_x0000_i1066" type="#_x0000_t75" style="width:20.9pt;height:13.95pt" o:ole="">
            <v:imagedata r:id="rId101" o:title=""/>
          </v:shape>
          <o:OLEObject Type="Embed" ProgID="Equation.DSMT4" ShapeID="_x0000_i1066" DrawAspect="Content" ObjectID="_1422434810" r:id="rId102"/>
        </w:object>
      </w:r>
      <w:r>
        <w:t xml:space="preserve"> et </w:t>
      </w:r>
      <w:r w:rsidRPr="00FC1BC6">
        <w:rPr>
          <w:position w:val="-4"/>
        </w:rPr>
        <w:object w:dxaOrig="360" w:dyaOrig="260" w14:anchorId="0BA25691">
          <v:shape id="_x0000_i1067" type="#_x0000_t75" style="width:20.9pt;height:13.95pt" o:ole="">
            <v:imagedata r:id="rId103" o:title=""/>
          </v:shape>
          <o:OLEObject Type="Embed" ProgID="Equation.DSMT4" ShapeID="_x0000_i1067" DrawAspect="Content" ObjectID="_1422434811" r:id="rId104"/>
        </w:object>
      </w:r>
      <w:r w:rsidRPr="003344AB">
        <w:t xml:space="preserve"> </w:t>
      </w:r>
      <w:r w:rsidR="001C3F49">
        <w:t>définis figure 10</w:t>
      </w:r>
      <w:r>
        <w:t xml:space="preserve">, proviennent de </w:t>
      </w:r>
      <w:r w:rsidRPr="00C57048">
        <w:t>la surpression dans les membranes</w:t>
      </w:r>
      <w:r>
        <w:t xml:space="preserve"> par rapport à la pression atmosphérique et sont issus de modèles thermodynamiques. Leurs évolutions sont entrées dans le logiciel de simulation.</w:t>
      </w:r>
      <w:r w:rsidR="00B11DE9">
        <w:t xml:space="preserve"> Leur intensité dépend de la pression régnant dans la poche. Dans le cycle considéré pour la simulation, la surpression est de 67600 Pa.</w:t>
      </w:r>
    </w:p>
    <w:p w:rsidR="003344AB" w:rsidRDefault="003344AB" w:rsidP="003344AB">
      <w:pPr>
        <w:spacing w:before="120"/>
      </w:pPr>
      <w:r>
        <w:t>La figure 11 superpose</w:t>
      </w:r>
      <w:r w:rsidRPr="003344AB">
        <w:t xml:space="preserve"> </w:t>
      </w:r>
      <w:r>
        <w:t xml:space="preserve">le tracé du couple moteur </w:t>
      </w:r>
      <w:r w:rsidR="00A025EE">
        <w:rPr>
          <w:position w:val="-6"/>
        </w:rPr>
        <w:pict w14:anchorId="6DDFB0B8">
          <v:shape id="_x0000_i1068" type="#_x0000_t75" style="width:19.75pt;height:13.95pt">
            <v:imagedata r:id="rId98" o:title=""/>
          </v:shape>
        </w:pict>
      </w:r>
      <w:r>
        <w:t xml:space="preserve"> calculé par le logiciel, à l’évolution de ces efforts </w:t>
      </w:r>
      <w:r w:rsidRPr="00FC1BC6">
        <w:rPr>
          <w:position w:val="-4"/>
        </w:rPr>
        <w:object w:dxaOrig="340" w:dyaOrig="260" w14:anchorId="398B7DF4">
          <v:shape id="_x0000_i1069" type="#_x0000_t75" style="width:20.9pt;height:13.95pt" o:ole="">
            <v:imagedata r:id="rId101" o:title=""/>
          </v:shape>
          <o:OLEObject Type="Embed" ProgID="Equation.DSMT4" ShapeID="_x0000_i1069" DrawAspect="Content" ObjectID="_1422434812" r:id="rId105"/>
        </w:object>
      </w:r>
      <w:r>
        <w:t xml:space="preserve"> et </w:t>
      </w:r>
      <w:r w:rsidRPr="00FC1BC6">
        <w:rPr>
          <w:position w:val="-4"/>
        </w:rPr>
        <w:object w:dxaOrig="360" w:dyaOrig="260" w14:anchorId="376BBDE7">
          <v:shape id="_x0000_i1070" type="#_x0000_t75" style="width:20.9pt;height:13.95pt" o:ole="">
            <v:imagedata r:id="rId103" o:title=""/>
          </v:shape>
          <o:OLEObject Type="Embed" ProgID="Equation.DSMT4" ShapeID="_x0000_i1070" DrawAspect="Content" ObjectID="_1422434813" r:id="rId106"/>
        </w:object>
      </w:r>
      <w:r>
        <w:t>, en fonction de l’angle de rotation du moteur.</w:t>
      </w:r>
    </w:p>
    <w:p w:rsidR="00280D1D" w:rsidRDefault="0085001C" w:rsidP="0018527E">
      <w:pPr>
        <w:jc w:val="right"/>
        <w:rPr>
          <w:position w:val="-16"/>
        </w:rPr>
      </w:pPr>
      <w:r w:rsidRPr="00FE0BED">
        <w:rPr>
          <w:noProof/>
          <w:position w:val="-16"/>
          <w:lang w:eastAsia="fr-FR"/>
        </w:rPr>
        <mc:AlternateContent>
          <mc:Choice Requires="wps">
            <w:drawing>
              <wp:anchor distT="0" distB="0" distL="114300" distR="114300" simplePos="0" relativeHeight="251708415" behindDoc="0" locked="0" layoutInCell="1" allowOverlap="1" wp14:anchorId="3B610C9A" wp14:editId="152D46F1">
                <wp:simplePos x="0" y="0"/>
                <wp:positionH relativeFrom="column">
                  <wp:posOffset>4951095</wp:posOffset>
                </wp:positionH>
                <wp:positionV relativeFrom="paragraph">
                  <wp:posOffset>725170</wp:posOffset>
                </wp:positionV>
                <wp:extent cx="1151890" cy="1007110"/>
                <wp:effectExtent l="0" t="0" r="0" b="2540"/>
                <wp:wrapNone/>
                <wp:docPr id="24" name="Rectangle 23"/>
                <wp:cNvGraphicFramePr/>
                <a:graphic xmlns:a="http://schemas.openxmlformats.org/drawingml/2006/main">
                  <a:graphicData uri="http://schemas.microsoft.com/office/word/2010/wordprocessingShape">
                    <wps:wsp>
                      <wps:cNvSpPr/>
                      <wps:spPr>
                        <a:xfrm>
                          <a:off x="0" y="0"/>
                          <a:ext cx="1151890" cy="1007110"/>
                        </a:xfrm>
                        <a:prstGeom prst="rect">
                          <a:avLst/>
                        </a:prstGeom>
                        <a:solidFill>
                          <a:schemeClr val="bg1"/>
                        </a:solidFill>
                        <a:ln>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23" o:spid="_x0000_s1026" style="position:absolute;margin-left:389.85pt;margin-top:57.1pt;width:90.7pt;height:79.3pt;z-index:251708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" fillcolor="white [3212]" stroked="f"/>
            </w:pict>
          </mc:Fallback>
        </mc:AlternateContent>
      </w:r>
      <w:r w:rsidRPr="00FE0BED">
        <w:rPr>
          <w:noProof/>
          <w:position w:val="-16"/>
          <w:lang w:eastAsia="fr-FR"/>
        </w:rPr>
        <mc:AlternateContent>
          <mc:Choice Requires="wpg">
            <w:drawing>
              <wp:anchor distT="0" distB="0" distL="114300" distR="114300" simplePos="0" relativeHeight="251709440" behindDoc="0" locked="0" layoutInCell="1" allowOverlap="1" wp14:anchorId="05073A9C" wp14:editId="016028D9">
                <wp:simplePos x="0" y="0"/>
                <wp:positionH relativeFrom="column">
                  <wp:posOffset>4995545</wp:posOffset>
                </wp:positionH>
                <wp:positionV relativeFrom="paragraph">
                  <wp:posOffset>944071</wp:posOffset>
                </wp:positionV>
                <wp:extent cx="997585" cy="199390"/>
                <wp:effectExtent l="0" t="0" r="12065" b="10160"/>
                <wp:wrapNone/>
                <wp:docPr id="237" name="Groupe 25"/>
                <wp:cNvGraphicFramePr/>
                <a:graphic xmlns:a="http://schemas.openxmlformats.org/drawingml/2006/main">
                  <a:graphicData uri="http://schemas.microsoft.com/office/word/2010/wordprocessingGroup">
                    <wpg:wgp>
                      <wpg:cNvGrpSpPr/>
                      <wpg:grpSpPr>
                        <a:xfrm>
                          <a:off x="0" y="0"/>
                          <a:ext cx="997585" cy="199390"/>
                          <a:chOff x="5320729" y="1008111"/>
                          <a:chExt cx="997585" cy="199390"/>
                        </a:xfrm>
                      </wpg:grpSpPr>
                      <wps:wsp>
                        <wps:cNvPr id="238" name="Freeform 1388"/>
                        <wps:cNvSpPr>
                          <a:spLocks/>
                        </wps:cNvSpPr>
                        <wps:spPr bwMode="auto">
                          <a:xfrm>
                            <a:off x="5320729" y="1090661"/>
                            <a:ext cx="276225" cy="18000"/>
                          </a:xfrm>
                          <a:custGeom>
                            <a:avLst/>
                            <a:gdLst>
                              <a:gd name="T0" fmla="*/ 24 w 464"/>
                              <a:gd name="T1" fmla="*/ 0 h 48"/>
                              <a:gd name="T2" fmla="*/ 440 w 464"/>
                              <a:gd name="T3" fmla="*/ 0 h 48"/>
                              <a:gd name="T4" fmla="*/ 464 w 464"/>
                              <a:gd name="T5" fmla="*/ 24 h 48"/>
                              <a:gd name="T6" fmla="*/ 440 w 464"/>
                              <a:gd name="T7" fmla="*/ 48 h 48"/>
                              <a:gd name="T8" fmla="*/ 24 w 464"/>
                              <a:gd name="T9" fmla="*/ 48 h 48"/>
                              <a:gd name="T10" fmla="*/ 0 w 464"/>
                              <a:gd name="T11" fmla="*/ 24 h 48"/>
                              <a:gd name="T12" fmla="*/ 24 w 464"/>
                              <a:gd name="T13" fmla="*/ 0 h 48"/>
                            </a:gdLst>
                            <a:ahLst/>
                            <a:cxnLst>
                              <a:cxn ang="0">
                                <a:pos x="T0" y="T1"/>
                              </a:cxn>
                              <a:cxn ang="0">
                                <a:pos x="T2" y="T3"/>
                              </a:cxn>
                              <a:cxn ang="0">
                                <a:pos x="T4" y="T5"/>
                              </a:cxn>
                              <a:cxn ang="0">
                                <a:pos x="T6" y="T7"/>
                              </a:cxn>
                              <a:cxn ang="0">
                                <a:pos x="T8" y="T9"/>
                              </a:cxn>
                              <a:cxn ang="0">
                                <a:pos x="T10" y="T11"/>
                              </a:cxn>
                              <a:cxn ang="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98B954"/>
                          </a:solidFill>
                          <a:ln w="3175" cap="flat">
                            <a:solidFill>
                              <a:srgbClr val="92D050"/>
                            </a:solidFill>
                            <a:prstDash val="solid"/>
                            <a:bevel/>
                            <a:headEnd/>
                            <a:tailEnd/>
                          </a:ln>
                        </wps:spPr>
                        <wps:txbx>
                          <w:txbxContent>
                            <w:p w:rsidR="00576CDA" w:rsidRDefault="00576CDA" w:rsidP="00FE0BED">
                              <w:pPr>
                                <w:rPr>
                                  <w:rFonts w:eastAsia="Times New Roman"/>
                                </w:rPr>
                              </w:pPr>
                            </w:p>
                          </w:txbxContent>
                        </wps:txbx>
                        <wps:bodyPr vert="horz" wrap="square" lIns="91440" tIns="45720" rIns="91440" bIns="45720" numCol="1" anchor="t" anchorCtr="0" compatLnSpc="1">
                          <a:prstTxWarp prst="textNoShape">
                            <a:avLst/>
                          </a:prstTxWarp>
                        </wps:bodyPr>
                      </wps:wsp>
                      <wps:wsp>
                        <wps:cNvPr id="239" name="Freeform 1389"/>
                        <wps:cNvSpPr>
                          <a:spLocks noEditPoints="1"/>
                        </wps:cNvSpPr>
                        <wps:spPr bwMode="auto">
                          <a:xfrm>
                            <a:off x="5411216" y="1057323"/>
                            <a:ext cx="85725" cy="85725"/>
                          </a:xfrm>
                          <a:custGeom>
                            <a:avLst/>
                            <a:gdLst>
                              <a:gd name="T0" fmla="*/ 54 w 54"/>
                              <a:gd name="T1" fmla="*/ 54 h 54"/>
                              <a:gd name="T2" fmla="*/ 0 w 54"/>
                              <a:gd name="T3" fmla="*/ 0 h 54"/>
                              <a:gd name="T4" fmla="*/ 54 w 54"/>
                              <a:gd name="T5" fmla="*/ 54 h 54"/>
                              <a:gd name="T6" fmla="*/ 0 w 54"/>
                              <a:gd name="T7" fmla="*/ 54 h 54"/>
                              <a:gd name="T8" fmla="*/ 54 w 54"/>
                              <a:gd name="T9" fmla="*/ 0 h 54"/>
                              <a:gd name="T10" fmla="*/ 0 w 54"/>
                              <a:gd name="T11" fmla="*/ 54 h 54"/>
                            </a:gdLst>
                            <a:ahLst/>
                            <a:cxnLst>
                              <a:cxn ang="0">
                                <a:pos x="T0" y="T1"/>
                              </a:cxn>
                              <a:cxn ang="0">
                                <a:pos x="T2" y="T3"/>
                              </a:cxn>
                              <a:cxn ang="0">
                                <a:pos x="T4" y="T5"/>
                              </a:cxn>
                              <a:cxn ang="0">
                                <a:pos x="T6" y="T7"/>
                              </a:cxn>
                              <a:cxn ang="0">
                                <a:pos x="T8" y="T9"/>
                              </a:cxn>
                              <a:cxn ang="0">
                                <a:pos x="T10" y="T11"/>
                              </a:cxn>
                            </a:cxnLst>
                            <a:rect l="0" t="0" r="r" b="b"/>
                            <a:pathLst>
                              <a:path w="54" h="54">
                                <a:moveTo>
                                  <a:pt x="54" y="54"/>
                                </a:moveTo>
                                <a:lnTo>
                                  <a:pt x="0" y="0"/>
                                </a:lnTo>
                                <a:lnTo>
                                  <a:pt x="54" y="54"/>
                                </a:lnTo>
                                <a:close/>
                                <a:moveTo>
                                  <a:pt x="0" y="54"/>
                                </a:moveTo>
                                <a:lnTo>
                                  <a:pt x="54" y="0"/>
                                </a:lnTo>
                                <a:lnTo>
                                  <a:pt x="0" y="54"/>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76CDA" w:rsidRDefault="00576CDA" w:rsidP="00FE0BED">
                              <w:pPr>
                                <w:rPr>
                                  <w:rFonts w:eastAsia="Times New Roman"/>
                                </w:rPr>
                              </w:pPr>
                            </w:p>
                          </w:txbxContent>
                        </wps:txbx>
                        <wps:bodyPr vert="horz" wrap="square" lIns="91440" tIns="45720" rIns="91440" bIns="45720" numCol="1" anchor="t" anchorCtr="0" compatLnSpc="1">
                          <a:prstTxWarp prst="textNoShape">
                            <a:avLst/>
                          </a:prstTxWarp>
                        </wps:bodyPr>
                      </wps:wsp>
                      <wps:wsp>
                        <wps:cNvPr id="240" name="Freeform 1390"/>
                        <wps:cNvSpPr>
                          <a:spLocks noEditPoints="1"/>
                        </wps:cNvSpPr>
                        <wps:spPr bwMode="auto">
                          <a:xfrm>
                            <a:off x="5408041" y="1054148"/>
                            <a:ext cx="92075" cy="92075"/>
                          </a:xfrm>
                          <a:custGeom>
                            <a:avLst/>
                            <a:gdLst>
                              <a:gd name="T0" fmla="*/ 54 w 58"/>
                              <a:gd name="T1" fmla="*/ 58 h 58"/>
                              <a:gd name="T2" fmla="*/ 0 w 58"/>
                              <a:gd name="T3" fmla="*/ 4 h 58"/>
                              <a:gd name="T4" fmla="*/ 4 w 58"/>
                              <a:gd name="T5" fmla="*/ 0 h 58"/>
                              <a:gd name="T6" fmla="*/ 58 w 58"/>
                              <a:gd name="T7" fmla="*/ 54 h 58"/>
                              <a:gd name="T8" fmla="*/ 54 w 58"/>
                              <a:gd name="T9" fmla="*/ 58 h 58"/>
                              <a:gd name="T10" fmla="*/ 0 w 58"/>
                              <a:gd name="T11" fmla="*/ 54 h 58"/>
                              <a:gd name="T12" fmla="*/ 54 w 58"/>
                              <a:gd name="T13" fmla="*/ 0 h 58"/>
                              <a:gd name="T14" fmla="*/ 58 w 58"/>
                              <a:gd name="T15" fmla="*/ 4 h 58"/>
                              <a:gd name="T16" fmla="*/ 4 w 58"/>
                              <a:gd name="T17" fmla="*/ 58 h 58"/>
                              <a:gd name="T18" fmla="*/ 0 w 58"/>
                              <a:gd name="T19" fmla="*/ 5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58">
                                <a:moveTo>
                                  <a:pt x="54" y="58"/>
                                </a:moveTo>
                                <a:lnTo>
                                  <a:pt x="0" y="4"/>
                                </a:lnTo>
                                <a:lnTo>
                                  <a:pt x="4" y="0"/>
                                </a:lnTo>
                                <a:lnTo>
                                  <a:pt x="58" y="54"/>
                                </a:lnTo>
                                <a:lnTo>
                                  <a:pt x="54" y="58"/>
                                </a:lnTo>
                                <a:close/>
                                <a:moveTo>
                                  <a:pt x="0" y="54"/>
                                </a:moveTo>
                                <a:lnTo>
                                  <a:pt x="54" y="0"/>
                                </a:lnTo>
                                <a:lnTo>
                                  <a:pt x="58" y="4"/>
                                </a:lnTo>
                                <a:lnTo>
                                  <a:pt x="4" y="58"/>
                                </a:lnTo>
                                <a:lnTo>
                                  <a:pt x="0" y="54"/>
                                </a:lnTo>
                                <a:close/>
                              </a:path>
                            </a:pathLst>
                          </a:custGeom>
                          <a:solidFill>
                            <a:srgbClr val="98B954"/>
                          </a:solidFill>
                          <a:ln w="6" cap="flat">
                            <a:solidFill>
                              <a:srgbClr val="98B954"/>
                            </a:solidFill>
                            <a:prstDash val="solid"/>
                            <a:bevel/>
                            <a:headEnd/>
                            <a:tailEnd/>
                          </a:ln>
                        </wps:spPr>
                        <wps:txbx>
                          <w:txbxContent>
                            <w:p w:rsidR="00576CDA" w:rsidRDefault="00576CDA" w:rsidP="00FE0BED">
                              <w:pPr>
                                <w:rPr>
                                  <w:rFonts w:eastAsia="Times New Roman"/>
                                </w:rPr>
                              </w:pPr>
                            </w:p>
                          </w:txbxContent>
                        </wps:txbx>
                        <wps:bodyPr vert="horz" wrap="square" lIns="91440" tIns="45720" rIns="91440" bIns="45720" numCol="1" anchor="t" anchorCtr="0" compatLnSpc="1">
                          <a:prstTxWarp prst="textNoShape">
                            <a:avLst/>
                          </a:prstTxWarp>
                        </wps:bodyPr>
                      </wps:wsp>
                      <wps:wsp>
                        <wps:cNvPr id="241" name="Rectangle 241"/>
                        <wps:cNvSpPr>
                          <a:spLocks noChangeArrowheads="1"/>
                        </wps:cNvSpPr>
                        <wps:spPr bwMode="auto">
                          <a:xfrm>
                            <a:off x="5609654" y="1008111"/>
                            <a:ext cx="70866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FE0BED">
                              <w:pPr>
                                <w:pStyle w:val="NormalWeb"/>
                                <w:spacing w:before="0" w:beforeAutospacing="0" w:after="0" w:afterAutospacing="0"/>
                                <w:textAlignment w:val="baseline"/>
                              </w:pPr>
                              <w:r w:rsidRPr="00C57048">
                                <w:rPr>
                                  <w:rFonts w:ascii="Arial" w:hAnsi="Arial" w:cs="Arial"/>
                                  <w:i/>
                                  <w:iCs/>
                                  <w:color w:val="000000"/>
                                  <w:kern w:val="24"/>
                                  <w:position w:val="-10"/>
                                </w:rPr>
                                <w:object w:dxaOrig="1120" w:dyaOrig="320" w14:anchorId="4167B056">
                                  <v:shape id="_x0000_i1072" type="#_x0000_t75" style="width:55.75pt;height:15.7pt" o:ole="">
                                    <v:imagedata r:id="rId107" o:title=""/>
                                  </v:shape>
                                  <o:OLEObject Type="Embed" ProgID="Equation.DSMT4" ShapeID="_x0000_i1072" DrawAspect="Content" ObjectID="_1422434834" r:id="rId108"/>
                                </w:object>
                              </w:r>
                              <w:r>
                                <w:rPr>
                                  <w:rFonts w:ascii="Arial" w:hAnsi="Arial" w:cs="Arial"/>
                                  <w:i/>
                                  <w:iCs/>
                                  <w:color w:val="000000"/>
                                  <w:kern w:val="24"/>
                                </w:rPr>
                                <w:t xml:space="preserve"> </w:t>
                              </w:r>
                            </w:p>
                          </w:txbxContent>
                        </wps:txbx>
                        <wps:bodyPr vert="horz" wrap="none" lIns="0" tIns="0" rIns="0" bIns="0" numCol="1" anchor="t" anchorCtr="0" compatLnSpc="1">
                          <a:prstTxWarp prst="textNoShape">
                            <a:avLst/>
                          </a:prstTxWarp>
                          <a:spAutoFit/>
                        </wps:bodyPr>
                      </wps:wsp>
                    </wpg:wgp>
                  </a:graphicData>
                </a:graphic>
              </wp:anchor>
            </w:drawing>
          </mc:Choice>
          <mc:Fallback>
            <w:pict>
              <v:group id="Groupe 25" o:spid="_x0000_s1041" style="position:absolute;left:0;text-align:left;margin-left:393.35pt;margin-top:74.35pt;width:78.55pt;height:15.7pt;z-index:251709440;mso-position-horizontal-relative:text;mso-position-vertical-relative:text" coordorigin="53207,10081" coordsize="9975,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">
                <v:shape id="Freeform 1388" o:spid="_x0000_s1042" style="position:absolute;left:53207;top:10906;width:2762;height:180;visibility:visible;mso-wrap-style:square;v-text-anchor:top" coordsize="46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BacIA&#10;AADcAAAADwAAAGRycy9kb3ducmV2LnhtbERPz2uDMBS+D/o/hFfYZaxxHbTDNUoYFEbZYdNeenuY&#10;NxXNi5hU7X/fHAY7fny/D/liezHR6FvHCl42CQjiypmWawXn8vj8BsIHZIO9Y1JwIw95tno4YGrc&#10;zD80FaEWMYR9igqaEIZUSl81ZNFv3EAcuV83WgwRjrU0I84x3PZymyQ7abHl2NDgQB8NVV1xtQp2&#10;p4suzfCEuP/WU2dO+rL/0ko9rhf9DiLQEv7Ff+5Po2D7GtfG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sFpwgAAANwAAAAPAAAAAAAAAAAAAAAAAJgCAABkcnMvZG93&#10;bnJldi54bWxQSwUGAAAAAAQABAD1AAAAhwMAAAAA&#10;" adj="-11796480,,5400" path="m24,l440,v14,,24,11,24,24c464,38,454,48,440,48l24,48c11,48,,38,,24,,11,11,,24,xe" fillcolor="#98b954" strokecolor="#92d050" strokeweight=".25pt">
                  <v:stroke joinstyle="bevel"/>
                  <v:formulas/>
                  <v:path arrowok="t" o:connecttype="custom" o:connectlocs="14288,0;261938,0;276225,9000;261938,18000;14288,18000;0,9000;14288,0" o:connectangles="0,0,0,0,0,0,0" textboxrect="0,0,464,48"/>
                  <v:textbox>
                    <w:txbxContent>
                      <w:p w:rsidR="00576CDA" w:rsidRDefault="00576CDA" w:rsidP="00FE0BED">
                        <w:pPr>
                          <w:rPr>
                            <w:rFonts w:eastAsia="Times New Roman"/>
                          </w:rPr>
                        </w:pPr>
                      </w:p>
                    </w:txbxContent>
                  </v:textbox>
                </v:shape>
                <v:shape id="Freeform 1389" o:spid="_x0000_s1043" style="position:absolute;left:54112;top:10573;width:857;height:857;visibility:visible;mso-wrap-style:square;v-text-anchor:top" coordsize="5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AGsMA&#10;AADcAAAADwAAAGRycy9kb3ducmV2LnhtbESPQYvCMBSE74L/ITxhb5rqwqLVKIsgeNCDWuz10bxN&#10;i81LbaKt/94sLOxxmJlvmNWmt7V4UusrxwqmkwQEceF0xUZBdtmN5yB8QNZYOyYFL/KwWQ8HK0y1&#10;6/hEz3MwIkLYp6igDKFJpfRFSRb9xDXE0ftxrcUQZWukbrGLcFvLWZJ8SYsVx4USG9qWVNzOD6sg&#10;N8f7IV9M5aEz6K+77JrfEqvUx6j/XoII1If/8F97rxXMPhf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sAGsMAAADcAAAADwAAAAAAAAAAAAAAAACYAgAAZHJzL2Rv&#10;d25yZXYueG1sUEsFBgAAAAAEAAQA9QAAAIgDAAAAAA==&#10;" adj="-11796480,,5400" path="m54,54l,,54,54xm,54l54,,,54xe" fillcolor="#9bbb59" stroked="f">
                  <v:stroke joinstyle="round"/>
                  <v:formulas/>
                  <v:path arrowok="t" o:connecttype="custom" o:connectlocs="85725,85725;0,0;85725,85725;0,85725;85725,0;0,85725" o:connectangles="0,0,0,0,0,0" textboxrect="0,0,54,54"/>
                  <o:lock v:ext="edit" verticies="t"/>
                  <v:textbox>
                    <w:txbxContent>
                      <w:p w:rsidR="00576CDA" w:rsidRDefault="00576CDA" w:rsidP="00FE0BED">
                        <w:pPr>
                          <w:rPr>
                            <w:rFonts w:eastAsia="Times New Roman"/>
                          </w:rPr>
                        </w:pPr>
                      </w:p>
                    </w:txbxContent>
                  </v:textbox>
                </v:shape>
                <v:shape id="Freeform 1390" o:spid="_x0000_s1044" style="position:absolute;left:54080;top:10541;width:921;height:921;visibility:visible;mso-wrap-style:square;v-text-anchor:top" coordsize="5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O8IA&#10;AADcAAAADwAAAGRycy9kb3ducmV2LnhtbERPW2vCMBR+H+w/hDPwRTRdGVOrUUZ1rPjmBXw9NGdN&#10;sTkpSab13y8Pgz1+fPfVZrCduJEPrWMFr9MMBHHtdMuNgvPpczIHESKyxs4xKXhQgM36+WmFhXZ3&#10;PtDtGBuRQjgUqMDE2BdShtqQxTB1PXHivp23GBP0jdQe7yncdjLPsndpseXUYLCn0lB9Pf5YBdtq&#10;XHVf++1uXJZmcZ3tvMwvM6VGL8PHEkSkIf6L/9yVVpC/pfnp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w7wgAAANwAAAAPAAAAAAAAAAAAAAAAAJgCAABkcnMvZG93&#10;bnJldi54bWxQSwUGAAAAAAQABAD1AAAAhwMAAAAA&#10;" adj="-11796480,,5400" path="m54,58l,4,4,,58,54r-4,4xm,54l54,r4,4l4,58,,54xe" fillcolor="#98b954" strokecolor="#98b954" strokeweight="17e-5mm">
                  <v:stroke joinstyle="bevel"/>
                  <v:formulas/>
                  <v:path arrowok="t" o:connecttype="custom" o:connectlocs="85725,92075;0,6350;6350,0;92075,85725;85725,92075;0,85725;85725,0;92075,6350;6350,92075;0,85725" o:connectangles="0,0,0,0,0,0,0,0,0,0" textboxrect="0,0,58,58"/>
                  <o:lock v:ext="edit" verticies="t"/>
                  <v:textbox>
                    <w:txbxContent>
                      <w:p w:rsidR="00576CDA" w:rsidRDefault="00576CDA" w:rsidP="00FE0BED">
                        <w:pPr>
                          <w:rPr>
                            <w:rFonts w:eastAsia="Times New Roman"/>
                          </w:rPr>
                        </w:pPr>
                      </w:p>
                    </w:txbxContent>
                  </v:textbox>
                </v:shape>
                <v:rect id="Rectangle 241" o:spid="_x0000_s1045" style="position:absolute;left:56096;top:10081;width:7087;height:19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576CDA" w:rsidRDefault="00576CDA" w:rsidP="00FE0BED">
                        <w:pPr>
                          <w:pStyle w:val="NormalWeb"/>
                          <w:spacing w:before="0" w:beforeAutospacing="0" w:after="0" w:afterAutospacing="0"/>
                          <w:textAlignment w:val="baseline"/>
                        </w:pPr>
                        <w:r w:rsidRPr="00C57048">
                          <w:rPr>
                            <w:rFonts w:ascii="Arial" w:hAnsi="Arial" w:cs="Arial"/>
                            <w:i/>
                            <w:iCs/>
                            <w:color w:val="000000"/>
                            <w:kern w:val="24"/>
                            <w:position w:val="-10"/>
                          </w:rPr>
                          <w:object w:dxaOrig="1120" w:dyaOrig="320" w14:anchorId="4167B056">
                            <v:shape id="_x0000_i1071" type="#_x0000_t75" style="width:55.75pt;height:15.7pt" o:ole="">
                              <v:imagedata r:id="rId109" o:title=""/>
                            </v:shape>
                            <o:OLEObject Type="Embed" ProgID="Equation.DSMT4" ShapeID="_x0000_i1071" DrawAspect="Content" ObjectID="_1421831273" r:id="rId110"/>
                          </w:object>
                        </w:r>
                        <w:r>
                          <w:rPr>
                            <w:rFonts w:ascii="Arial" w:hAnsi="Arial" w:cs="Arial"/>
                            <w:i/>
                            <w:iCs/>
                            <w:color w:val="000000"/>
                            <w:kern w:val="24"/>
                          </w:rPr>
                          <w:t xml:space="preserve"> </w:t>
                        </w:r>
                      </w:p>
                    </w:txbxContent>
                  </v:textbox>
                </v:rect>
              </v:group>
            </w:pict>
          </mc:Fallback>
        </mc:AlternateContent>
      </w:r>
      <w:r w:rsidR="0018527E" w:rsidRPr="00FE0BED">
        <w:rPr>
          <w:noProof/>
          <w:position w:val="-16"/>
          <w:lang w:eastAsia="fr-FR"/>
        </w:rPr>
        <mc:AlternateContent>
          <mc:Choice Requires="wpg">
            <w:drawing>
              <wp:anchor distT="0" distB="0" distL="114300" distR="114300" simplePos="0" relativeHeight="251710464" behindDoc="0" locked="0" layoutInCell="1" allowOverlap="1" wp14:anchorId="610BCCD2" wp14:editId="1CBD72C7">
                <wp:simplePos x="0" y="0"/>
                <wp:positionH relativeFrom="column">
                  <wp:posOffset>-142562</wp:posOffset>
                </wp:positionH>
                <wp:positionV relativeFrom="paragraph">
                  <wp:posOffset>953770</wp:posOffset>
                </wp:positionV>
                <wp:extent cx="720725" cy="419735"/>
                <wp:effectExtent l="0" t="0" r="3175" b="18415"/>
                <wp:wrapNone/>
                <wp:docPr id="242" name="Groupe 26"/>
                <wp:cNvGraphicFramePr/>
                <a:graphic xmlns:a="http://schemas.openxmlformats.org/drawingml/2006/main">
                  <a:graphicData uri="http://schemas.microsoft.com/office/word/2010/wordprocessingGroup">
                    <wpg:wgp>
                      <wpg:cNvGrpSpPr/>
                      <wpg:grpSpPr>
                        <a:xfrm>
                          <a:off x="0" y="0"/>
                          <a:ext cx="720725" cy="419735"/>
                          <a:chOff x="0" y="1008111"/>
                          <a:chExt cx="720725" cy="419735"/>
                        </a:xfrm>
                      </wpg:grpSpPr>
                      <wps:wsp>
                        <wps:cNvPr id="244" name="Freeform 1382"/>
                        <wps:cNvSpPr>
                          <a:spLocks/>
                        </wps:cNvSpPr>
                        <wps:spPr bwMode="auto">
                          <a:xfrm>
                            <a:off x="0" y="1091648"/>
                            <a:ext cx="276225" cy="18000"/>
                          </a:xfrm>
                          <a:custGeom>
                            <a:avLst/>
                            <a:gdLst>
                              <a:gd name="T0" fmla="*/ 24 w 464"/>
                              <a:gd name="T1" fmla="*/ 0 h 48"/>
                              <a:gd name="T2" fmla="*/ 440 w 464"/>
                              <a:gd name="T3" fmla="*/ 0 h 48"/>
                              <a:gd name="T4" fmla="*/ 464 w 464"/>
                              <a:gd name="T5" fmla="*/ 24 h 48"/>
                              <a:gd name="T6" fmla="*/ 440 w 464"/>
                              <a:gd name="T7" fmla="*/ 48 h 48"/>
                              <a:gd name="T8" fmla="*/ 24 w 464"/>
                              <a:gd name="T9" fmla="*/ 48 h 48"/>
                              <a:gd name="T10" fmla="*/ 0 w 464"/>
                              <a:gd name="T11" fmla="*/ 24 h 48"/>
                              <a:gd name="T12" fmla="*/ 24 w 464"/>
                              <a:gd name="T13" fmla="*/ 0 h 48"/>
                            </a:gdLst>
                            <a:ahLst/>
                            <a:cxnLst>
                              <a:cxn ang="0">
                                <a:pos x="T0" y="T1"/>
                              </a:cxn>
                              <a:cxn ang="0">
                                <a:pos x="T2" y="T3"/>
                              </a:cxn>
                              <a:cxn ang="0">
                                <a:pos x="T4" y="T5"/>
                              </a:cxn>
                              <a:cxn ang="0">
                                <a:pos x="T6" y="T7"/>
                              </a:cxn>
                              <a:cxn ang="0">
                                <a:pos x="T8" y="T9"/>
                              </a:cxn>
                              <a:cxn ang="0">
                                <a:pos x="T10" y="T11"/>
                              </a:cxn>
                              <a:cxn ang="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4A7EBB"/>
                          </a:solidFill>
                          <a:ln w="6" cap="flat">
                            <a:solidFill>
                              <a:srgbClr val="4A7EBB"/>
                            </a:solidFill>
                            <a:prstDash val="solid"/>
                            <a:bevel/>
                            <a:headEnd/>
                            <a:tailEnd/>
                          </a:ln>
                        </wps:spPr>
                        <wps:txbx>
                          <w:txbxContent>
                            <w:p w:rsidR="00576CDA" w:rsidRDefault="00576CDA" w:rsidP="00FE0BED">
                              <w:pPr>
                                <w:rPr>
                                  <w:rFonts w:eastAsia="Times New Roman"/>
                                </w:rPr>
                              </w:pPr>
                            </w:p>
                          </w:txbxContent>
                        </wps:txbx>
                        <wps:bodyPr vert="horz" wrap="square" lIns="91440" tIns="45720" rIns="91440" bIns="45720" numCol="1" anchor="t" anchorCtr="0" compatLnSpc="1">
                          <a:prstTxWarp prst="textNoShape">
                            <a:avLst/>
                          </a:prstTxWarp>
                        </wps:bodyPr>
                      </wps:wsp>
                      <wps:wsp>
                        <wps:cNvPr id="246" name="Freeform 1383"/>
                        <wps:cNvSpPr>
                          <a:spLocks noEditPoints="1"/>
                        </wps:cNvSpPr>
                        <wps:spPr bwMode="auto">
                          <a:xfrm>
                            <a:off x="90487" y="1060498"/>
                            <a:ext cx="85725" cy="85725"/>
                          </a:xfrm>
                          <a:custGeom>
                            <a:avLst/>
                            <a:gdLst>
                              <a:gd name="T0" fmla="*/ 30 w 54"/>
                              <a:gd name="T1" fmla="*/ 0 h 54"/>
                              <a:gd name="T2" fmla="*/ 30 w 54"/>
                              <a:gd name="T3" fmla="*/ 54 h 54"/>
                              <a:gd name="T4" fmla="*/ 30 w 54"/>
                              <a:gd name="T5" fmla="*/ 0 h 54"/>
                              <a:gd name="T6" fmla="*/ 0 w 54"/>
                              <a:gd name="T7" fmla="*/ 24 h 54"/>
                              <a:gd name="T8" fmla="*/ 54 w 54"/>
                              <a:gd name="T9" fmla="*/ 24 h 54"/>
                              <a:gd name="T10" fmla="*/ 0 w 54"/>
                              <a:gd name="T11" fmla="*/ 24 h 54"/>
                            </a:gdLst>
                            <a:ahLst/>
                            <a:cxnLst>
                              <a:cxn ang="0">
                                <a:pos x="T0" y="T1"/>
                              </a:cxn>
                              <a:cxn ang="0">
                                <a:pos x="T2" y="T3"/>
                              </a:cxn>
                              <a:cxn ang="0">
                                <a:pos x="T4" y="T5"/>
                              </a:cxn>
                              <a:cxn ang="0">
                                <a:pos x="T6" y="T7"/>
                              </a:cxn>
                              <a:cxn ang="0">
                                <a:pos x="T8" y="T9"/>
                              </a:cxn>
                              <a:cxn ang="0">
                                <a:pos x="T10" y="T11"/>
                              </a:cxn>
                            </a:cxnLst>
                            <a:rect l="0" t="0" r="r" b="b"/>
                            <a:pathLst>
                              <a:path w="54" h="54">
                                <a:moveTo>
                                  <a:pt x="30" y="0"/>
                                </a:moveTo>
                                <a:lnTo>
                                  <a:pt x="30" y="54"/>
                                </a:lnTo>
                                <a:lnTo>
                                  <a:pt x="30" y="0"/>
                                </a:lnTo>
                                <a:close/>
                                <a:moveTo>
                                  <a:pt x="0" y="24"/>
                                </a:moveTo>
                                <a:lnTo>
                                  <a:pt x="54" y="24"/>
                                </a:lnTo>
                                <a:lnTo>
                                  <a:pt x="0" y="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76CDA" w:rsidRDefault="00576CDA" w:rsidP="00FE0BED">
                              <w:pPr>
                                <w:rPr>
                                  <w:rFonts w:eastAsia="Times New Roman"/>
                                </w:rPr>
                              </w:pPr>
                            </w:p>
                          </w:txbxContent>
                        </wps:txbx>
                        <wps:bodyPr vert="horz" wrap="square" lIns="91440" tIns="45720" rIns="91440" bIns="45720" numCol="1" anchor="t" anchorCtr="0" compatLnSpc="1">
                          <a:prstTxWarp prst="textNoShape">
                            <a:avLst/>
                          </a:prstTxWarp>
                        </wps:bodyPr>
                      </wps:wsp>
                      <wps:wsp>
                        <wps:cNvPr id="247" name="Freeform 1384"/>
                        <wps:cNvSpPr>
                          <a:spLocks noEditPoints="1"/>
                        </wps:cNvSpPr>
                        <wps:spPr bwMode="auto">
                          <a:xfrm>
                            <a:off x="90487" y="1060498"/>
                            <a:ext cx="85725" cy="85725"/>
                          </a:xfrm>
                          <a:custGeom>
                            <a:avLst/>
                            <a:gdLst>
                              <a:gd name="T0" fmla="*/ 33 w 54"/>
                              <a:gd name="T1" fmla="*/ 0 h 54"/>
                              <a:gd name="T2" fmla="*/ 33 w 54"/>
                              <a:gd name="T3" fmla="*/ 54 h 54"/>
                              <a:gd name="T4" fmla="*/ 27 w 54"/>
                              <a:gd name="T5" fmla="*/ 54 h 54"/>
                              <a:gd name="T6" fmla="*/ 27 w 54"/>
                              <a:gd name="T7" fmla="*/ 0 h 54"/>
                              <a:gd name="T8" fmla="*/ 33 w 54"/>
                              <a:gd name="T9" fmla="*/ 0 h 54"/>
                              <a:gd name="T10" fmla="*/ 0 w 54"/>
                              <a:gd name="T11" fmla="*/ 21 h 54"/>
                              <a:gd name="T12" fmla="*/ 54 w 54"/>
                              <a:gd name="T13" fmla="*/ 21 h 54"/>
                              <a:gd name="T14" fmla="*/ 54 w 54"/>
                              <a:gd name="T15" fmla="*/ 27 h 54"/>
                              <a:gd name="T16" fmla="*/ 0 w 54"/>
                              <a:gd name="T17" fmla="*/ 27 h 54"/>
                              <a:gd name="T18" fmla="*/ 0 w 54"/>
                              <a:gd name="T19" fmla="*/ 21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4" h="54">
                                <a:moveTo>
                                  <a:pt x="33" y="0"/>
                                </a:moveTo>
                                <a:lnTo>
                                  <a:pt x="33" y="54"/>
                                </a:lnTo>
                                <a:lnTo>
                                  <a:pt x="27" y="54"/>
                                </a:lnTo>
                                <a:lnTo>
                                  <a:pt x="27" y="0"/>
                                </a:lnTo>
                                <a:lnTo>
                                  <a:pt x="33" y="0"/>
                                </a:lnTo>
                                <a:close/>
                                <a:moveTo>
                                  <a:pt x="0" y="21"/>
                                </a:moveTo>
                                <a:lnTo>
                                  <a:pt x="54" y="21"/>
                                </a:lnTo>
                                <a:lnTo>
                                  <a:pt x="54" y="27"/>
                                </a:lnTo>
                                <a:lnTo>
                                  <a:pt x="0" y="27"/>
                                </a:lnTo>
                                <a:lnTo>
                                  <a:pt x="0" y="21"/>
                                </a:lnTo>
                                <a:close/>
                              </a:path>
                            </a:pathLst>
                          </a:custGeom>
                          <a:solidFill>
                            <a:srgbClr val="4A7EBB"/>
                          </a:solidFill>
                          <a:ln w="6" cap="flat">
                            <a:solidFill>
                              <a:srgbClr val="4A7EBB"/>
                            </a:solidFill>
                            <a:prstDash val="solid"/>
                            <a:bevel/>
                            <a:headEnd/>
                            <a:tailEnd/>
                          </a:ln>
                        </wps:spPr>
                        <wps:txbx>
                          <w:txbxContent>
                            <w:p w:rsidR="00576CDA" w:rsidRDefault="00576CDA" w:rsidP="00FE0BED">
                              <w:pPr>
                                <w:rPr>
                                  <w:rFonts w:eastAsia="Times New Roman"/>
                                </w:rPr>
                              </w:pPr>
                            </w:p>
                          </w:txbxContent>
                        </wps:txbx>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288925" y="1008111"/>
                            <a:ext cx="431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FE0BED">
                              <w:pPr>
                                <w:pStyle w:val="NormalWeb"/>
                                <w:spacing w:before="0" w:beforeAutospacing="0" w:after="0" w:afterAutospacing="0"/>
                                <w:textAlignment w:val="baseline"/>
                              </w:pPr>
                              <w:r>
                                <w:rPr>
                                  <w:rFonts w:ascii="Arial" w:hAnsi="Arial" w:cs="Arial"/>
                                  <w:i/>
                                  <w:iCs/>
                                  <w:color w:val="000000"/>
                                  <w:kern w:val="24"/>
                                </w:rPr>
                                <w:t xml:space="preserve">F1 </w:t>
                              </w:r>
                              <w:r w:rsidRPr="00C57048">
                                <w:rPr>
                                  <w:rFonts w:ascii="Arial" w:hAnsi="Arial" w:cs="Arial"/>
                                  <w:iCs/>
                                  <w:color w:val="000000"/>
                                  <w:kern w:val="24"/>
                                </w:rPr>
                                <w:t>(N)</w:t>
                              </w:r>
                            </w:p>
                          </w:txbxContent>
                        </wps:txbx>
                        <wps:bodyPr vert="horz" wrap="none" lIns="0" tIns="0" rIns="0" bIns="0" numCol="1" anchor="t" anchorCtr="0" compatLnSpc="1">
                          <a:prstTxWarp prst="textNoShape">
                            <a:avLst/>
                          </a:prstTxWarp>
                          <a:spAutoFit/>
                        </wps:bodyPr>
                      </wps:wsp>
                      <wps:wsp>
                        <wps:cNvPr id="249" name="Freeform 1386"/>
                        <wps:cNvSpPr>
                          <a:spLocks/>
                        </wps:cNvSpPr>
                        <wps:spPr bwMode="auto">
                          <a:xfrm>
                            <a:off x="0" y="1331961"/>
                            <a:ext cx="276225" cy="18000"/>
                          </a:xfrm>
                          <a:custGeom>
                            <a:avLst/>
                            <a:gdLst>
                              <a:gd name="T0" fmla="*/ 24 w 464"/>
                              <a:gd name="T1" fmla="*/ 0 h 48"/>
                              <a:gd name="T2" fmla="*/ 440 w 464"/>
                              <a:gd name="T3" fmla="*/ 0 h 48"/>
                              <a:gd name="T4" fmla="*/ 464 w 464"/>
                              <a:gd name="T5" fmla="*/ 24 h 48"/>
                              <a:gd name="T6" fmla="*/ 440 w 464"/>
                              <a:gd name="T7" fmla="*/ 48 h 48"/>
                              <a:gd name="T8" fmla="*/ 24 w 464"/>
                              <a:gd name="T9" fmla="*/ 48 h 48"/>
                              <a:gd name="T10" fmla="*/ 0 w 464"/>
                              <a:gd name="T11" fmla="*/ 24 h 48"/>
                              <a:gd name="T12" fmla="*/ 24 w 464"/>
                              <a:gd name="T13" fmla="*/ 0 h 48"/>
                            </a:gdLst>
                            <a:ahLst/>
                            <a:cxnLst>
                              <a:cxn ang="0">
                                <a:pos x="T0" y="T1"/>
                              </a:cxn>
                              <a:cxn ang="0">
                                <a:pos x="T2" y="T3"/>
                              </a:cxn>
                              <a:cxn ang="0">
                                <a:pos x="T4" y="T5"/>
                              </a:cxn>
                              <a:cxn ang="0">
                                <a:pos x="T6" y="T7"/>
                              </a:cxn>
                              <a:cxn ang="0">
                                <a:pos x="T8" y="T9"/>
                              </a:cxn>
                              <a:cxn ang="0">
                                <a:pos x="T10" y="T11"/>
                              </a:cxn>
                              <a:cxn ang="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chemeClr val="tx1"/>
                          </a:solidFill>
                          <a:ln w="6" cap="flat">
                            <a:solidFill>
                              <a:schemeClr val="tx1"/>
                            </a:solidFill>
                            <a:prstDash val="solid"/>
                            <a:bevel/>
                            <a:headEnd/>
                            <a:tailEnd/>
                          </a:ln>
                        </wps:spPr>
                        <wps:txbx>
                          <w:txbxContent>
                            <w:p w:rsidR="00576CDA" w:rsidRDefault="00576CDA" w:rsidP="00FE0BED">
                              <w:pPr>
                                <w:rPr>
                                  <w:rFonts w:eastAsia="Times New Roman"/>
                                </w:rPr>
                              </w:pPr>
                            </w:p>
                          </w:txbxContent>
                        </wps:txbx>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288925" y="1252586"/>
                            <a:ext cx="431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FE0BED">
                              <w:pPr>
                                <w:pStyle w:val="NormalWeb"/>
                                <w:spacing w:before="0" w:beforeAutospacing="0" w:after="0" w:afterAutospacing="0"/>
                                <w:textAlignment w:val="baseline"/>
                              </w:pPr>
                              <w:r>
                                <w:rPr>
                                  <w:rFonts w:ascii="Arial" w:hAnsi="Arial" w:cs="Arial"/>
                                  <w:i/>
                                  <w:iCs/>
                                  <w:color w:val="000000"/>
                                  <w:kern w:val="24"/>
                                </w:rPr>
                                <w:t xml:space="preserve">F2 </w:t>
                              </w:r>
                              <w:r w:rsidRPr="00C57048">
                                <w:rPr>
                                  <w:rFonts w:ascii="Arial" w:hAnsi="Arial" w:cs="Arial"/>
                                  <w:iCs/>
                                  <w:color w:val="000000"/>
                                  <w:kern w:val="24"/>
                                </w:rPr>
                                <w:t>(N)</w:t>
                              </w:r>
                            </w:p>
                          </w:txbxContent>
                        </wps:txbx>
                        <wps:bodyPr vert="horz" wrap="none" lIns="0" tIns="0" rIns="0" bIns="0" numCol="1" anchor="t" anchorCtr="0" compatLnSpc="1">
                          <a:prstTxWarp prst="textNoShape">
                            <a:avLst/>
                          </a:prstTxWarp>
                          <a:spAutoFit/>
                        </wps:bodyPr>
                      </wps:wsp>
                    </wpg:wgp>
                  </a:graphicData>
                </a:graphic>
              </wp:anchor>
            </w:drawing>
          </mc:Choice>
          <mc:Fallback>
            <w:pict>
              <v:group id="Groupe 26" o:spid="_x0000_s1046" style="position:absolute;left:0;text-align:left;margin-left:-11.25pt;margin-top:75.1pt;width:56.75pt;height:33.05pt;z-index:251710464;mso-position-horizontal-relative:text;mso-position-vertical-relative:text" coordorigin=",10081" coordsize="7207,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">
                <v:shape id="Freeform 1382" o:spid="_x0000_s1047" style="position:absolute;top:10916;width:2762;height:180;visibility:visible;mso-wrap-style:square;v-text-anchor:top" coordsize="46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N+cQA&#10;AADcAAAADwAAAGRycy9kb3ducmV2LnhtbESPQWvCQBSE74X+h+UVetNNrVWJboIIgii0NApeH7vP&#10;JJh9m2ZXTf99VxB6HGbmG2aR97YRV+p87VjB2zABQaydqblUcNivBzMQPiAbbByTgl/ykGfPTwtM&#10;jbvxN12LUIoIYZ+igiqENpXS64os+qFriaN3cp3FEGVXStPhLcJtI0dJMpEWa44LFba0qkifi4tV&#10;0NopLm1x/Ck+vvTu4j/9+2mrlXp96ZdzEIH68B9+tDdGwWg8hv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dTfnEAAAA3AAAAA8AAAAAAAAAAAAAAAAAmAIAAGRycy9k&#10;b3ducmV2LnhtbFBLBQYAAAAABAAEAPUAAACJAwAAAAA=&#10;" adj="-11796480,,5400" path="m24,l440,v14,,24,11,24,24c464,38,454,48,440,48l24,48c11,48,,38,,24,,11,11,,24,xe" fillcolor="#4a7ebb" strokecolor="#4a7ebb" strokeweight="17e-5mm">
                  <v:stroke joinstyle="bevel"/>
                  <v:formulas/>
                  <v:path arrowok="t" o:connecttype="custom" o:connectlocs="14288,0;261938,0;276225,9000;261938,18000;14288,18000;0,9000;14288,0" o:connectangles="0,0,0,0,0,0,0" textboxrect="0,0,464,48"/>
                  <v:textbox>
                    <w:txbxContent>
                      <w:p w:rsidR="00576CDA" w:rsidRDefault="00576CDA" w:rsidP="00FE0BED">
                        <w:pPr>
                          <w:rPr>
                            <w:rFonts w:eastAsia="Times New Roman"/>
                          </w:rPr>
                        </w:pPr>
                      </w:p>
                    </w:txbxContent>
                  </v:textbox>
                </v:shape>
                <v:shape id="Freeform 1383" o:spid="_x0000_s1048" style="position:absolute;left:904;top:10604;width:858;height:858;visibility:visible;mso-wrap-style:square;v-text-anchor:top" coordsize="5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4P8YA&#10;AADcAAAADwAAAGRycy9kb3ducmV2LnhtbESPQWvCQBSE7wX/w/IEb3WjSCipq6ixkFyKxh56fGSf&#10;SWj2bchuY+yv7xYKHoeZ+YZZb0fTioF611hWsJhHIIhLqxuuFHxc3p5fQDiPrLG1TAru5GC7mTyt&#10;MdH2xmcaCl+JAGGXoILa+y6R0pU1GXRz2xEH72p7gz7IvpK6x1uAm1YuoyiWBhsOCzV2dKip/Cq+&#10;jYL8nO7RH98zecp/VovT9ZJ+FqlSs+m4ewXhafSP8H870wqWqxj+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4P8YAAADcAAAADwAAAAAAAAAAAAAAAACYAgAAZHJz&#10;L2Rvd25yZXYueG1sUEsFBgAAAAAEAAQA9QAAAIsDAAAAAA==&#10;" adj="-11796480,,5400" path="m30,r,54l30,xm,24r54,l,24xe" fillcolor="#4f81bd" stroked="f">
                  <v:stroke joinstyle="round"/>
                  <v:formulas/>
                  <v:path arrowok="t" o:connecttype="custom" o:connectlocs="47625,0;47625,85725;47625,0;0,38100;85725,38100;0,38100" o:connectangles="0,0,0,0,0,0" textboxrect="0,0,54,54"/>
                  <o:lock v:ext="edit" verticies="t"/>
                  <v:textbox>
                    <w:txbxContent>
                      <w:p w:rsidR="00576CDA" w:rsidRDefault="00576CDA" w:rsidP="00FE0BED">
                        <w:pPr>
                          <w:rPr>
                            <w:rFonts w:eastAsia="Times New Roman"/>
                          </w:rPr>
                        </w:pPr>
                      </w:p>
                    </w:txbxContent>
                  </v:textbox>
                </v:shape>
                <v:shape id="Freeform 1384" o:spid="_x0000_s1049" style="position:absolute;left:904;top:10604;width:858;height:858;visibility:visible;mso-wrap-style:square;v-text-anchor:top" coordsize="5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AwMEA&#10;AADcAAAADwAAAGRycy9kb3ducmV2LnhtbESP3YrCMBSE7wXfIZyFvbPpyqKlGkUEsZf+PcChObZh&#10;m5Nuk9bu228EwcthZr5h1tvRNmKgzhvHCr6SFARx6bThSsHtephlIHxA1tg4JgV/5GG7mU7WmGv3&#10;4DMNl1CJCGGfo4I6hDaX0pc1WfSJa4mjd3edxRBlV0nd4SPCbSPnabqQFg3HhRpb2tdU/lx6GynF&#10;DjNeDvp05Kzom19z6nuj1OfHuFuBCDSGd/jVLrSC+fcSnm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eQMDBAAAA3AAAAA8AAAAAAAAAAAAAAAAAmAIAAGRycy9kb3du&#10;cmV2LnhtbFBLBQYAAAAABAAEAPUAAACGAwAAAAA=&#10;" adj="-11796480,,5400" path="m33,r,54l27,54,27,r6,xm,21r54,l54,27,,27,,21xe" fillcolor="#4a7ebb" strokecolor="#4a7ebb" strokeweight="17e-5mm">
                  <v:stroke joinstyle="bevel"/>
                  <v:formulas/>
                  <v:path arrowok="t" o:connecttype="custom" o:connectlocs="52388,0;52388,85725;42863,85725;42863,0;52388,0;0,33338;85725,33338;85725,42863;0,42863;0,33338" o:connectangles="0,0,0,0,0,0,0,0,0,0" textboxrect="0,0,54,54"/>
                  <o:lock v:ext="edit" verticies="t"/>
                  <v:textbox>
                    <w:txbxContent>
                      <w:p w:rsidR="00576CDA" w:rsidRDefault="00576CDA" w:rsidP="00FE0BED">
                        <w:pPr>
                          <w:rPr>
                            <w:rFonts w:eastAsia="Times New Roman"/>
                          </w:rPr>
                        </w:pPr>
                      </w:p>
                    </w:txbxContent>
                  </v:textbox>
                </v:shape>
                <v:rect id="Rectangle 248" o:spid="_x0000_s1050" style="position:absolute;left:2889;top:10081;width:431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576CDA" w:rsidRDefault="00576CDA" w:rsidP="00FE0BED">
                        <w:pPr>
                          <w:pStyle w:val="NormalWeb"/>
                          <w:spacing w:before="0" w:beforeAutospacing="0" w:after="0" w:afterAutospacing="0"/>
                          <w:textAlignment w:val="baseline"/>
                        </w:pPr>
                        <w:r>
                          <w:rPr>
                            <w:rFonts w:ascii="Arial" w:hAnsi="Arial" w:cs="Arial"/>
                            <w:i/>
                            <w:iCs/>
                            <w:color w:val="000000"/>
                            <w:kern w:val="24"/>
                          </w:rPr>
                          <w:t xml:space="preserve">F1 </w:t>
                        </w:r>
                        <w:r w:rsidRPr="00C57048">
                          <w:rPr>
                            <w:rFonts w:ascii="Arial" w:hAnsi="Arial" w:cs="Arial"/>
                            <w:iCs/>
                            <w:color w:val="000000"/>
                            <w:kern w:val="24"/>
                          </w:rPr>
                          <w:t>(N)</w:t>
                        </w:r>
                      </w:p>
                    </w:txbxContent>
                  </v:textbox>
                </v:rect>
                <v:shape id="Freeform 1386" o:spid="_x0000_s1051" style="position:absolute;top:13319;width:2762;height:180;visibility:visible;mso-wrap-style:square;v-text-anchor:top" coordsize="46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ee8QA&#10;AADcAAAADwAAAGRycy9kb3ducmV2LnhtbESPQWsCMRSE74X+h/AKXopmtUV0NYoIwp4KXRWvj81z&#10;N7h5WTdR479vCoUeh5n5hlmuo23FnXpvHCsYjzIQxJXThmsFh/1uOAPhA7LG1jEpeJKH9er1ZYm5&#10;dg/+pnsZapEg7HNU0ITQ5VL6qiGLfuQ64uSdXW8xJNnXUvf4SHDbykmWTaVFw2mhwY62DVWX8mYV&#10;fMX38cXEYxE+TDbf2KK8nkqj1OAtbhYgAsXwH/5rF1rB5HM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2nnvEAAAA3AAAAA8AAAAAAAAAAAAAAAAAmAIAAGRycy9k&#10;b3ducmV2LnhtbFBLBQYAAAAABAAEAPUAAACJAwAAAAA=&#10;" adj="-11796480,,5400" path="m24,l440,v14,,24,11,24,24c464,38,454,48,440,48l24,48c11,48,,38,,24,,11,11,,24,xe" fillcolor="black [3213]" strokecolor="black [3213]" strokeweight="17e-5mm">
                  <v:stroke joinstyle="bevel"/>
                  <v:formulas/>
                  <v:path arrowok="t" o:connecttype="custom" o:connectlocs="14288,0;261938,0;276225,9000;261938,18000;14288,18000;0,9000;14288,0" o:connectangles="0,0,0,0,0,0,0" textboxrect="0,0,464,48"/>
                  <v:textbox>
                    <w:txbxContent>
                      <w:p w:rsidR="00576CDA" w:rsidRDefault="00576CDA" w:rsidP="00FE0BED">
                        <w:pPr>
                          <w:rPr>
                            <w:rFonts w:eastAsia="Times New Roman"/>
                          </w:rPr>
                        </w:pPr>
                      </w:p>
                    </w:txbxContent>
                  </v:textbox>
                </v:shape>
                <v:rect id="Rectangle 250" o:spid="_x0000_s1052" style="position:absolute;left:2889;top:12525;width:431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576CDA" w:rsidRDefault="00576CDA" w:rsidP="00FE0BED">
                        <w:pPr>
                          <w:pStyle w:val="NormalWeb"/>
                          <w:spacing w:before="0" w:beforeAutospacing="0" w:after="0" w:afterAutospacing="0"/>
                          <w:textAlignment w:val="baseline"/>
                        </w:pPr>
                        <w:r>
                          <w:rPr>
                            <w:rFonts w:ascii="Arial" w:hAnsi="Arial" w:cs="Arial"/>
                            <w:i/>
                            <w:iCs/>
                            <w:color w:val="000000"/>
                            <w:kern w:val="24"/>
                          </w:rPr>
                          <w:t xml:space="preserve">F2 </w:t>
                        </w:r>
                        <w:r w:rsidRPr="00C57048">
                          <w:rPr>
                            <w:rFonts w:ascii="Arial" w:hAnsi="Arial" w:cs="Arial"/>
                            <w:iCs/>
                            <w:color w:val="000000"/>
                            <w:kern w:val="24"/>
                          </w:rPr>
                          <w:t>(N)</w:t>
                        </w:r>
                      </w:p>
                    </w:txbxContent>
                  </v:textbox>
                </v:rect>
              </v:group>
            </w:pict>
          </mc:Fallback>
        </mc:AlternateContent>
      </w:r>
      <w:r w:rsidR="0018527E">
        <w:rPr>
          <w:noProof/>
          <w:lang w:eastAsia="fr-FR"/>
        </w:rPr>
        <w:drawing>
          <wp:inline distT="0" distB="0" distL="0" distR="0" wp14:anchorId="2AE8FD1C" wp14:editId="4742D338">
            <wp:extent cx="5475768" cy="2721935"/>
            <wp:effectExtent l="0" t="0" r="0" b="2540"/>
            <wp:docPr id="252" name="Graphique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8E50C6" w:rsidRPr="00D66CC2" w:rsidRDefault="00D66CC2" w:rsidP="00D66CC2">
      <w:pPr>
        <w:pStyle w:val="Lgende"/>
      </w:pPr>
      <w:bookmarkStart w:id="21" w:name="_Ref322250147"/>
      <w:r w:rsidRPr="00D66CC2">
        <w:t xml:space="preserve">Figure </w:t>
      </w:r>
      <w:bookmarkEnd w:id="21"/>
      <w:r w:rsidR="00B222A1">
        <w:t>11</w:t>
      </w:r>
      <w:r w:rsidRPr="00D66CC2">
        <w:t xml:space="preserve"> : évolution de </w:t>
      </w:r>
      <w:r w:rsidRPr="00D66CC2">
        <w:rPr>
          <w:i/>
        </w:rPr>
        <w:t>F1</w:t>
      </w:r>
      <w:r w:rsidRPr="00D66CC2">
        <w:t xml:space="preserve">, </w:t>
      </w:r>
      <w:r w:rsidRPr="00D66CC2">
        <w:rPr>
          <w:i/>
        </w:rPr>
        <w:t>F2</w:t>
      </w:r>
      <w:r w:rsidRPr="00D66CC2">
        <w:t xml:space="preserve"> et </w:t>
      </w:r>
      <w:r w:rsidRPr="00D66CC2">
        <w:rPr>
          <w:i/>
        </w:rPr>
        <w:t>Cm</w:t>
      </w:r>
      <w:r w:rsidRPr="00D66CC2">
        <w:t xml:space="preserve"> en fonction de </w:t>
      </w:r>
      <w:r w:rsidRPr="00D66CC2">
        <w:rPr>
          <w:i/>
        </w:rPr>
        <w:t>θ</w:t>
      </w:r>
      <w:r w:rsidR="00161A50">
        <w:rPr>
          <w:i/>
        </w:rPr>
        <w:t xml:space="preserve"> (résultat de simulation</w:t>
      </w:r>
      <w:r w:rsidR="00FD534E">
        <w:rPr>
          <w:i/>
        </w:rPr>
        <w:t>)</w:t>
      </w:r>
    </w:p>
    <w:p w:rsidR="00164E05" w:rsidRDefault="00855798" w:rsidP="00B11DE9">
      <w:pPr>
        <w:pStyle w:val="question"/>
        <w:tabs>
          <w:tab w:val="left" w:pos="1134"/>
          <w:tab w:val="right" w:pos="11766"/>
        </w:tabs>
        <w:ind w:left="567" w:hanging="283"/>
      </w:pPr>
      <w:r w:rsidRPr="00FC1BC6">
        <w:t>À</w:t>
      </w:r>
      <w:r w:rsidR="00374CAE" w:rsidRPr="00FC1BC6">
        <w:t xml:space="preserve"> partir </w:t>
      </w:r>
      <w:r w:rsidR="007004F7">
        <w:t>du</w:t>
      </w:r>
      <w:r w:rsidR="00B11DE9">
        <w:t xml:space="preserve"> cycle de</w:t>
      </w:r>
      <w:r w:rsidR="007004F7">
        <w:t xml:space="preserve"> fonctionnement </w:t>
      </w:r>
      <w:r w:rsidR="00D60934">
        <w:t>du compresseur</w:t>
      </w:r>
      <w:r w:rsidR="00B11DE9">
        <w:t xml:space="preserve"> du </w:t>
      </w:r>
      <w:r w:rsidR="00B11DE9" w:rsidRPr="00B11DE9">
        <w:rPr>
          <w:b/>
        </w:rPr>
        <w:t>DT5</w:t>
      </w:r>
      <w:r w:rsidR="00374CAE" w:rsidRPr="00FC1BC6">
        <w:t xml:space="preserve">, </w:t>
      </w:r>
      <w:r w:rsidR="001130A2" w:rsidRPr="00345BB0">
        <w:rPr>
          <w:b/>
        </w:rPr>
        <w:t>expliquer</w:t>
      </w:r>
      <w:r w:rsidR="001130A2">
        <w:t xml:space="preserve"> la présence de trois phases distinctes sur chaque courbe d’effort et </w:t>
      </w:r>
      <w:r w:rsidR="001130A2" w:rsidRPr="001130A2">
        <w:rPr>
          <w:b/>
        </w:rPr>
        <w:t>distinguer</w:t>
      </w:r>
      <w:r w:rsidR="001130A2">
        <w:t xml:space="preserve"> clairement ces trois phases pour la courbe </w:t>
      </w:r>
      <w:r w:rsidR="00A025EE">
        <w:rPr>
          <w:position w:val="-4"/>
        </w:rPr>
        <w:pict w14:anchorId="69ADE016">
          <v:shape id="_x0000_i1073" type="#_x0000_t75" style="width:20.9pt;height:13.95pt">
            <v:imagedata r:id="rId103" o:title=""/>
          </v:shape>
        </w:pict>
      </w:r>
      <w:r w:rsidR="001130A2">
        <w:rPr>
          <w:position w:val="-4"/>
        </w:rPr>
        <w:t xml:space="preserve"> </w:t>
      </w:r>
      <w:r w:rsidR="001130A2">
        <w:t>en précisant les domaines angulaires concernés</w:t>
      </w:r>
      <w:r w:rsidR="00374CAE" w:rsidRPr="00FC1BC6">
        <w:t>.</w:t>
      </w:r>
      <w:r w:rsidR="00AA215E">
        <w:t xml:space="preserve"> Connaissant la valeur de la surpression, v</w:t>
      </w:r>
      <w:r w:rsidR="007004F7" w:rsidRPr="007004F7">
        <w:rPr>
          <w:b/>
        </w:rPr>
        <w:t>érifier</w:t>
      </w:r>
      <w:r w:rsidR="007004F7">
        <w:t xml:space="preserve"> la valeur </w:t>
      </w:r>
      <w:r w:rsidR="001130A2">
        <w:t xml:space="preserve">numérique </w:t>
      </w:r>
      <w:r w:rsidR="007004F7">
        <w:t>maximale de l’effort.</w:t>
      </w:r>
    </w:p>
    <w:p w:rsidR="00855798" w:rsidRPr="00FC1BC6" w:rsidRDefault="00855798" w:rsidP="00855798"/>
    <w:p w:rsidR="00CF64D2" w:rsidRPr="00174E65" w:rsidRDefault="00855798" w:rsidP="001130A2">
      <w:pPr>
        <w:pStyle w:val="questions"/>
        <w:tabs>
          <w:tab w:val="left" w:pos="1134"/>
        </w:tabs>
        <w:ind w:left="567" w:hanging="283"/>
      </w:pPr>
      <w:r>
        <w:rPr>
          <w:rFonts w:eastAsiaTheme="minorEastAsia"/>
        </w:rPr>
        <w:t>À</w:t>
      </w:r>
      <w:r w:rsidR="00164E05">
        <w:rPr>
          <w:rFonts w:eastAsiaTheme="minorEastAsia"/>
        </w:rPr>
        <w:t xml:space="preserve"> partir des questions précédentes,</w:t>
      </w:r>
      <w:r w:rsidR="002B322B">
        <w:rPr>
          <w:rFonts w:eastAsiaTheme="minorEastAsia"/>
        </w:rPr>
        <w:t xml:space="preserve"> </w:t>
      </w:r>
      <w:r w:rsidR="002B322B" w:rsidRPr="0073095F">
        <w:rPr>
          <w:rFonts w:eastAsiaTheme="minorEastAsia"/>
          <w:b/>
        </w:rPr>
        <w:t>choi</w:t>
      </w:r>
      <w:r w:rsidR="0073095F" w:rsidRPr="0073095F">
        <w:rPr>
          <w:rFonts w:eastAsiaTheme="minorEastAsia"/>
          <w:b/>
        </w:rPr>
        <w:t>sir</w:t>
      </w:r>
      <w:r w:rsidR="002B322B">
        <w:rPr>
          <w:rFonts w:eastAsiaTheme="minorEastAsia"/>
        </w:rPr>
        <w:t xml:space="preserve"> parmi les moteurs proposés </w:t>
      </w:r>
      <w:r w:rsidR="00977A2D">
        <w:rPr>
          <w:rFonts w:eastAsiaTheme="minorEastAsia"/>
        </w:rPr>
        <w:t xml:space="preserve">sur le </w:t>
      </w:r>
      <w:r w:rsidR="002B322B" w:rsidRPr="002B322B">
        <w:rPr>
          <w:rFonts w:eastAsiaTheme="minorEastAsia"/>
          <w:b/>
        </w:rPr>
        <w:t>DT</w:t>
      </w:r>
      <w:r w:rsidR="00F4185A">
        <w:rPr>
          <w:rFonts w:eastAsiaTheme="minorEastAsia"/>
          <w:b/>
        </w:rPr>
        <w:t>6</w:t>
      </w:r>
      <w:r w:rsidR="0073095F">
        <w:rPr>
          <w:rFonts w:eastAsiaTheme="minorEastAsia"/>
        </w:rPr>
        <w:t xml:space="preserve"> un mote</w:t>
      </w:r>
      <w:r w:rsidR="00D04429">
        <w:rPr>
          <w:rFonts w:eastAsiaTheme="minorEastAsia"/>
        </w:rPr>
        <w:t xml:space="preserve">ur adapté à l’application. </w:t>
      </w:r>
      <w:r w:rsidR="00D04429" w:rsidRPr="007A1D18">
        <w:rPr>
          <w:rFonts w:eastAsiaTheme="minorEastAsia"/>
          <w:b/>
        </w:rPr>
        <w:t>Justifier</w:t>
      </w:r>
      <w:r w:rsidR="00D04429">
        <w:rPr>
          <w:rFonts w:eastAsiaTheme="minorEastAsia"/>
        </w:rPr>
        <w:t xml:space="preserve"> </w:t>
      </w:r>
      <w:r w:rsidR="009E17DB">
        <w:rPr>
          <w:rFonts w:eastAsiaTheme="minorEastAsia"/>
        </w:rPr>
        <w:t>le</w:t>
      </w:r>
      <w:r w:rsidR="00D04429">
        <w:rPr>
          <w:rFonts w:eastAsiaTheme="minorEastAsia"/>
        </w:rPr>
        <w:t xml:space="preserve"> résultat en considérant la </w:t>
      </w:r>
      <w:r w:rsidR="00DC5213">
        <w:rPr>
          <w:rFonts w:eastAsiaTheme="minorEastAsia"/>
        </w:rPr>
        <w:t xml:space="preserve">vitesse </w:t>
      </w:r>
      <w:r w:rsidR="00FD0F29">
        <w:rPr>
          <w:rFonts w:eastAsiaTheme="minorEastAsia"/>
        </w:rPr>
        <w:t xml:space="preserve">de </w:t>
      </w:r>
      <w:r w:rsidR="00DC5213">
        <w:rPr>
          <w:rFonts w:eastAsiaTheme="minorEastAsia"/>
        </w:rPr>
        <w:t xml:space="preserve">rotation, </w:t>
      </w:r>
      <w:r w:rsidR="00D04429">
        <w:rPr>
          <w:rFonts w:eastAsiaTheme="minorEastAsia"/>
        </w:rPr>
        <w:t xml:space="preserve">le </w:t>
      </w:r>
      <w:r w:rsidR="00DC5213">
        <w:rPr>
          <w:rFonts w:eastAsiaTheme="minorEastAsia"/>
        </w:rPr>
        <w:t>couple</w:t>
      </w:r>
      <w:r w:rsidR="00CF5BA7">
        <w:rPr>
          <w:rFonts w:eastAsiaTheme="minorEastAsia"/>
        </w:rPr>
        <w:t xml:space="preserve"> et</w:t>
      </w:r>
      <w:r w:rsidR="00DC5213">
        <w:rPr>
          <w:rFonts w:eastAsiaTheme="minorEastAsia"/>
        </w:rPr>
        <w:t xml:space="preserve"> </w:t>
      </w:r>
      <w:r w:rsidR="00D04429">
        <w:rPr>
          <w:rFonts w:eastAsiaTheme="minorEastAsia"/>
        </w:rPr>
        <w:t xml:space="preserve">la </w:t>
      </w:r>
      <w:r w:rsidR="00841AE1">
        <w:rPr>
          <w:rFonts w:eastAsiaTheme="minorEastAsia"/>
        </w:rPr>
        <w:t>puissance dans les conditions d’efficacité maximale</w:t>
      </w:r>
      <w:r w:rsidR="00AB40D5">
        <w:rPr>
          <w:rFonts w:eastAsiaTheme="minorEastAsia"/>
        </w:rPr>
        <w:t xml:space="preserve"> et de calage du moteur</w:t>
      </w:r>
      <w:r w:rsidR="00841AE1">
        <w:rPr>
          <w:rFonts w:eastAsiaTheme="minorEastAsia"/>
        </w:rPr>
        <w:t>.</w:t>
      </w:r>
    </w:p>
    <w:p w:rsidR="005F4B35" w:rsidRDefault="005F4B35" w:rsidP="005F4B35"/>
    <w:p w:rsidR="00432543" w:rsidRDefault="00432543" w:rsidP="00C56996">
      <w:pPr>
        <w:pStyle w:val="Titre1"/>
        <w:spacing w:before="240" w:after="120"/>
      </w:pPr>
      <w:r>
        <w:t>Autonomie du système</w:t>
      </w:r>
    </w:p>
    <w:p w:rsidR="00432543" w:rsidRPr="00155A29" w:rsidRDefault="00432543" w:rsidP="00432543">
      <w:pPr>
        <w:pStyle w:val="problmatique"/>
      </w:pPr>
      <w:r>
        <w:t>Objectif de cette partie</w:t>
      </w:r>
      <w:r w:rsidRPr="00B07B50">
        <w:t> :</w:t>
      </w:r>
      <w:r>
        <w:t xml:space="preserve"> </w:t>
      </w:r>
      <w:r w:rsidRPr="009A5C97">
        <w:rPr>
          <w:b/>
          <w:i w:val="0"/>
        </w:rPr>
        <w:t>vérifier</w:t>
      </w:r>
      <w:r w:rsidRPr="009A5C97">
        <w:rPr>
          <w:i w:val="0"/>
        </w:rPr>
        <w:t xml:space="preserve"> l’autonomie du système.</w:t>
      </w:r>
    </w:p>
    <w:p w:rsidR="00432543" w:rsidRPr="00370F0A" w:rsidRDefault="00432543" w:rsidP="001130A2">
      <w:pPr>
        <w:spacing w:before="120" w:after="120"/>
        <w:rPr>
          <w:b/>
        </w:rPr>
      </w:pPr>
      <w:r w:rsidRPr="00370F0A">
        <w:t>Le tensiomètre est alimenté par deux piles alcalines LR6-AA 1</w:t>
      </w:r>
      <w:r>
        <w:t>,</w:t>
      </w:r>
      <w:r w:rsidR="001C3F49">
        <w:t>5 </w:t>
      </w:r>
      <w:r w:rsidRPr="00370F0A">
        <w:t>V dont les caractéristiques sont données</w:t>
      </w:r>
      <w:r>
        <w:t xml:space="preserve"> sur le </w:t>
      </w:r>
      <w:r w:rsidRPr="00370F0A">
        <w:rPr>
          <w:b/>
        </w:rPr>
        <w:t>DT</w:t>
      </w:r>
      <w:r>
        <w:rPr>
          <w:b/>
        </w:rPr>
        <w:t>7</w:t>
      </w:r>
      <w:r w:rsidRPr="00370F0A">
        <w:t>.</w:t>
      </w:r>
    </w:p>
    <w:p w:rsidR="00432543" w:rsidRPr="00370F0A" w:rsidRDefault="00432543" w:rsidP="001130A2">
      <w:pPr>
        <w:spacing w:before="120" w:after="120"/>
      </w:pPr>
      <w:r w:rsidRPr="0085001C">
        <w:t xml:space="preserve">La fonction de </w:t>
      </w:r>
      <w:r w:rsidR="00855798" w:rsidRPr="0085001C">
        <w:t>service</w:t>
      </w:r>
      <w:r w:rsidRPr="0085001C">
        <w:t xml:space="preserve"> « </w:t>
      </w:r>
      <w:r w:rsidR="00855798" w:rsidRPr="0085001C">
        <w:t>ê</w:t>
      </w:r>
      <w:r w:rsidRPr="0085001C">
        <w:t xml:space="preserve">tre alimenté en énergie » prévoit une autonomie de </w:t>
      </w:r>
      <w:r w:rsidR="0085001C" w:rsidRPr="0085001C">
        <w:t>200</w:t>
      </w:r>
      <w:r w:rsidR="001C3F49">
        <w:t> </w:t>
      </w:r>
      <w:r w:rsidRPr="00370F0A">
        <w:t>mesures</w:t>
      </w:r>
      <w:r>
        <w:t>.</w:t>
      </w:r>
    </w:p>
    <w:p w:rsidR="00432543" w:rsidRDefault="00855798" w:rsidP="001130A2">
      <w:pPr>
        <w:pStyle w:val="questions"/>
        <w:tabs>
          <w:tab w:val="left" w:pos="1134"/>
        </w:tabs>
        <w:ind w:left="567" w:hanging="283"/>
      </w:pPr>
      <w:r w:rsidRPr="00641699">
        <w:t>À</w:t>
      </w:r>
      <w:r w:rsidR="00432543" w:rsidRPr="00641699">
        <w:t xml:space="preserve"> l’aide du relevé de l’intensité absorbée par le tensiomètre lors d’une mesure </w:t>
      </w:r>
      <w:r w:rsidR="00432543">
        <w:t xml:space="preserve">présenté sur le </w:t>
      </w:r>
      <w:r w:rsidR="00432543">
        <w:rPr>
          <w:b/>
        </w:rPr>
        <w:t>DT8</w:t>
      </w:r>
      <w:r w:rsidR="00432543" w:rsidRPr="0073095F">
        <w:t>,</w:t>
      </w:r>
      <w:r w:rsidR="00C56996">
        <w:t xml:space="preserve"> et de la méthode d</w:t>
      </w:r>
      <w:r w:rsidR="001C3F49">
        <w:t>e calcul présentée ci-après</w:t>
      </w:r>
      <w:r w:rsidR="00C56996">
        <w:t>,</w:t>
      </w:r>
      <w:r w:rsidR="00432543" w:rsidRPr="00641699">
        <w:t xml:space="preserve"> </w:t>
      </w:r>
      <w:r w:rsidR="00432543" w:rsidRPr="0073095F">
        <w:rPr>
          <w:b/>
        </w:rPr>
        <w:t>déterminer</w:t>
      </w:r>
      <w:r w:rsidR="00432543" w:rsidRPr="00641699">
        <w:t xml:space="preserve"> la durée </w:t>
      </w:r>
      <w:r w:rsidRPr="00855798">
        <w:rPr>
          <w:position w:val="-12"/>
        </w:rPr>
        <w:object w:dxaOrig="300" w:dyaOrig="360" w14:anchorId="4E7A968A">
          <v:shape id="_x0000_i1074" type="#_x0000_t75" style="width:15.7pt;height:19.75pt" o:ole="">
            <v:imagedata r:id="rId112" o:title=""/>
          </v:shape>
          <o:OLEObject Type="Embed" ProgID="Equation.DSMT4" ShapeID="_x0000_i1074" DrawAspect="Content" ObjectID="_1422434814" r:id="rId113"/>
        </w:object>
      </w:r>
      <w:r>
        <w:t xml:space="preserve"> </w:t>
      </w:r>
      <w:r w:rsidR="00432543" w:rsidRPr="00641699">
        <w:t xml:space="preserve">de la mesure de la </w:t>
      </w:r>
      <w:r w:rsidR="00432543">
        <w:t xml:space="preserve">pression artérielle ainsi que </w:t>
      </w:r>
      <w:r w:rsidR="00432543" w:rsidRPr="00641699">
        <w:t xml:space="preserve">la valeur </w:t>
      </w:r>
      <w:r w:rsidR="00432543">
        <w:t xml:space="preserve">de l’intensité moyenne </w:t>
      </w:r>
      <w:r w:rsidR="00432543" w:rsidRPr="00641699">
        <w:t>du courant</w:t>
      </w:r>
      <w:r w:rsidR="00432543">
        <w:t xml:space="preserve"> </w:t>
      </w:r>
      <w:bookmarkStart w:id="22" w:name="OLE_LINK11"/>
      <w:bookmarkStart w:id="23" w:name="OLE_LINK12"/>
      <w:r w:rsidRPr="00855798">
        <w:rPr>
          <w:position w:val="-4"/>
        </w:rPr>
        <w:object w:dxaOrig="540" w:dyaOrig="260" w14:anchorId="4FEE1136">
          <v:shape id="_x0000_i1075" type="#_x0000_t75" style="width:26.7pt;height:13.95pt" o:ole="">
            <v:imagedata r:id="rId114" o:title=""/>
          </v:shape>
          <o:OLEObject Type="Embed" ProgID="Equation.DSMT4" ShapeID="_x0000_i1075" DrawAspect="Content" ObjectID="_1422434815" r:id="rId115"/>
        </w:object>
      </w:r>
      <w:r w:rsidR="00432543" w:rsidRPr="00641699">
        <w:t>.</w:t>
      </w:r>
      <w:bookmarkEnd w:id="22"/>
      <w:bookmarkEnd w:id="23"/>
    </w:p>
    <w:p w:rsidR="001130A2" w:rsidRDefault="001130A2" w:rsidP="00432543">
      <w:pPr>
        <w:rPr>
          <w:u w:val="single"/>
        </w:rPr>
      </w:pPr>
    </w:p>
    <w:p w:rsidR="005F4B35" w:rsidRDefault="005F4B35">
      <w:pPr>
        <w:spacing w:after="200" w:line="276" w:lineRule="auto"/>
        <w:jc w:val="left"/>
        <w:rPr>
          <w:i/>
        </w:rPr>
      </w:pPr>
      <w:r>
        <w:rPr>
          <w:i/>
        </w:rPr>
        <w:br w:type="page"/>
      </w:r>
    </w:p>
    <w:p w:rsidR="00432543" w:rsidRPr="00687712" w:rsidRDefault="00432543" w:rsidP="00432543">
      <w:pPr>
        <w:rPr>
          <w:i/>
        </w:rPr>
      </w:pPr>
      <w:r w:rsidRPr="00687712">
        <w:rPr>
          <w:i/>
        </w:rPr>
        <w:lastRenderedPageBreak/>
        <w:t>Exemple de calcul d’une valeur moyenne :</w:t>
      </w:r>
    </w:p>
    <w:p w:rsidR="00432543" w:rsidRDefault="00432543" w:rsidP="00C56996">
      <w:pPr>
        <w:spacing w:before="120"/>
      </w:pPr>
      <w:r>
        <w:t xml:space="preserve">Soit le signal </w:t>
      </w:r>
      <w:r w:rsidR="00855798" w:rsidRPr="00855798">
        <w:rPr>
          <w:position w:val="-10"/>
        </w:rPr>
        <w:object w:dxaOrig="520" w:dyaOrig="320" w14:anchorId="7B171FBA">
          <v:shape id="_x0000_i1076" type="#_x0000_t75" style="width:26.7pt;height:15.7pt" o:ole="">
            <v:imagedata r:id="rId116" o:title=""/>
          </v:shape>
          <o:OLEObject Type="Embed" ProgID="Equation.DSMT4" ShapeID="_x0000_i1076" DrawAspect="Content" ObjectID="_1422434816" r:id="rId117"/>
        </w:object>
      </w:r>
      <w:r w:rsidR="00855798">
        <w:t xml:space="preserve"> </w:t>
      </w:r>
      <w:r>
        <w:t>suivant :</w:t>
      </w:r>
    </w:p>
    <w:p w:rsidR="00432543" w:rsidRDefault="00C56996" w:rsidP="00432543">
      <w:pPr>
        <w:jc w:val="center"/>
      </w:pPr>
      <w:r w:rsidRPr="00B90B55">
        <w:rPr>
          <w:noProof/>
          <w:lang w:eastAsia="fr-FR"/>
        </w:rPr>
        <mc:AlternateContent>
          <mc:Choice Requires="wps">
            <w:drawing>
              <wp:anchor distT="0" distB="0" distL="114300" distR="114300" simplePos="0" relativeHeight="251902976" behindDoc="0" locked="0" layoutInCell="1" allowOverlap="1" wp14:anchorId="41291DFA" wp14:editId="616FDFF4">
                <wp:simplePos x="0" y="0"/>
                <wp:positionH relativeFrom="column">
                  <wp:posOffset>5338709</wp:posOffset>
                </wp:positionH>
                <wp:positionV relativeFrom="paragraph">
                  <wp:posOffset>2211705</wp:posOffset>
                </wp:positionV>
                <wp:extent cx="476250" cy="290195"/>
                <wp:effectExtent l="0" t="0" r="0" b="0"/>
                <wp:wrapNone/>
                <wp:docPr id="23" name="Zone de texte 1"/>
                <wp:cNvGraphicFramePr/>
                <a:graphic xmlns:a="http://schemas.openxmlformats.org/drawingml/2006/main">
                  <a:graphicData uri="http://schemas.microsoft.com/office/word/2010/wordprocessingShape">
                    <wps:wsp>
                      <wps:cNvSpPr txBox="1"/>
                      <wps:spPr>
                        <a:xfrm>
                          <a:off x="0" y="0"/>
                          <a:ext cx="476250" cy="290195"/>
                        </a:xfrm>
                        <a:prstGeom prst="rect">
                          <a:avLst/>
                        </a:prstGeom>
                        <a:solidFill>
                          <a:sysClr val="window" lastClr="FFFFFF"/>
                        </a:solidFill>
                      </wps:spPr>
                      <wps:txbx>
                        <w:txbxContent>
                          <w:p w:rsidR="00576CDA" w:rsidRPr="00C56996" w:rsidRDefault="00576CDA" w:rsidP="00432543">
                            <w:pPr>
                              <w:pStyle w:val="NormalWeb"/>
                              <w:spacing w:before="0" w:beforeAutospacing="0" w:after="0" w:afterAutospacing="0"/>
                              <w:rPr>
                                <w:i/>
                              </w:rPr>
                            </w:pPr>
                            <w:r w:rsidRPr="00C56996">
                              <w:rPr>
                                <w:rFonts w:ascii="Calibri" w:eastAsia="+mn-ea" w:hAnsi="Calibri" w:cs="+mn-cs"/>
                                <w:i/>
                              </w:rPr>
                              <w:t>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Zone de texte 1" o:spid="_x0000_s1053" type="#_x0000_t202" style="position:absolute;left:0;text-align:left;margin-left:420.35pt;margin-top:174.15pt;width:37.5pt;height:22.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" fillcolor="window" stroked="f">
                <v:textbox>
                  <w:txbxContent>
                    <w:p w:rsidR="00576CDA" w:rsidRPr="00C56996" w:rsidRDefault="00576CDA" w:rsidP="00432543">
                      <w:pPr>
                        <w:pStyle w:val="NormalWeb"/>
                        <w:spacing w:before="0" w:beforeAutospacing="0" w:after="0" w:afterAutospacing="0"/>
                        <w:rPr>
                          <w:i/>
                        </w:rPr>
                      </w:pPr>
                      <w:proofErr w:type="gramStart"/>
                      <w:r w:rsidRPr="00C56996">
                        <w:rPr>
                          <w:rFonts w:ascii="Calibri" w:eastAsia="+mn-ea" w:hAnsi="Calibri" w:cs="+mn-cs"/>
                          <w:i/>
                        </w:rPr>
                        <w:t>t</w:t>
                      </w:r>
                      <w:proofErr w:type="gramEnd"/>
                    </w:p>
                  </w:txbxContent>
                </v:textbox>
              </v:shape>
            </w:pict>
          </mc:Fallback>
        </mc:AlternateContent>
      </w:r>
      <w:r w:rsidR="00432543" w:rsidRPr="00B90B55">
        <w:rPr>
          <w:noProof/>
          <w:lang w:eastAsia="fr-FR"/>
        </w:rPr>
        <mc:AlternateContent>
          <mc:Choice Requires="wps">
            <w:drawing>
              <wp:anchor distT="0" distB="0" distL="114300" distR="114300" simplePos="0" relativeHeight="251904000" behindDoc="0" locked="0" layoutInCell="1" allowOverlap="1" wp14:anchorId="1BEF6F35" wp14:editId="4B89F661">
                <wp:simplePos x="0" y="0"/>
                <wp:positionH relativeFrom="column">
                  <wp:posOffset>2529205</wp:posOffset>
                </wp:positionH>
                <wp:positionV relativeFrom="paragraph">
                  <wp:posOffset>2718251</wp:posOffset>
                </wp:positionV>
                <wp:extent cx="1043940" cy="229870"/>
                <wp:effectExtent l="0" t="0" r="3810" b="0"/>
                <wp:wrapNone/>
                <wp:docPr id="42" name="Zone de texte 1"/>
                <wp:cNvGraphicFramePr/>
                <a:graphic xmlns:a="http://schemas.openxmlformats.org/drawingml/2006/main">
                  <a:graphicData uri="http://schemas.microsoft.com/office/word/2010/wordprocessingShape">
                    <wps:wsp>
                      <wps:cNvSpPr txBox="1"/>
                      <wps:spPr>
                        <a:xfrm>
                          <a:off x="0" y="0"/>
                          <a:ext cx="1043940" cy="229870"/>
                        </a:xfrm>
                        <a:prstGeom prst="rect">
                          <a:avLst/>
                        </a:prstGeom>
                        <a:solidFill>
                          <a:sysClr val="window" lastClr="FFFFFF"/>
                        </a:solidFill>
                      </wps:spPr>
                      <wps:txbx>
                        <w:txbxContent>
                          <w:p w:rsidR="00576CDA" w:rsidRPr="00B90B55" w:rsidRDefault="00576CDA" w:rsidP="00C56996">
                            <w:pPr>
                              <w:jc w:val="center"/>
                              <w:rPr>
                                <w:b/>
                              </w:rPr>
                            </w:pPr>
                            <w:r w:rsidRPr="00B90B55">
                              <w:rPr>
                                <w:rFonts w:ascii="Calibri" w:eastAsia="+mn-ea" w:hAnsi="Calibri" w:cs="+mn-cs"/>
                                <w:b/>
                                <w:sz w:val="22"/>
                                <w:szCs w:val="22"/>
                              </w:rPr>
                              <w:t>T</w:t>
                            </w:r>
                          </w:p>
                        </w:txbxContent>
                      </wps:txbx>
                      <wps:bodyPr vertOverflow="clip" wrap="square" rtlCol="0"/>
                    </wps:wsp>
                  </a:graphicData>
                </a:graphic>
                <wp14:sizeRelH relativeFrom="margin">
                  <wp14:pctWidth>0</wp14:pctWidth>
                </wp14:sizeRelH>
              </wp:anchor>
            </w:drawing>
          </mc:Choice>
          <mc:Fallback>
            <w:pict>
              <v:shape id="_x0000_s1054" type="#_x0000_t202" style="position:absolute;left:0;text-align:left;margin-left:199.15pt;margin-top:214.05pt;width:82.2pt;height:18.1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" fillcolor="window" stroked="f">
                <v:textbox>
                  <w:txbxContent>
                    <w:p w:rsidR="00576CDA" w:rsidRPr="00B90B55" w:rsidRDefault="00576CDA" w:rsidP="00C56996">
                      <w:pPr>
                        <w:jc w:val="center"/>
                        <w:rPr>
                          <w:b/>
                        </w:rPr>
                      </w:pPr>
                      <w:r w:rsidRPr="00B90B55">
                        <w:rPr>
                          <w:rFonts w:ascii="Calibri" w:eastAsia="+mn-ea" w:hAnsi="Calibri" w:cs="+mn-cs"/>
                          <w:b/>
                          <w:sz w:val="22"/>
                          <w:szCs w:val="22"/>
                        </w:rPr>
                        <w:t>T</w:t>
                      </w:r>
                    </w:p>
                  </w:txbxContent>
                </v:textbox>
              </v:shape>
            </w:pict>
          </mc:Fallback>
        </mc:AlternateContent>
      </w:r>
      <w:r w:rsidR="00432543">
        <w:rPr>
          <w:noProof/>
          <w:lang w:eastAsia="fr-FR"/>
        </w:rPr>
        <w:drawing>
          <wp:inline distT="0" distB="0" distL="0" distR="0" wp14:anchorId="06BDD4F0" wp14:editId="3B9EABAB">
            <wp:extent cx="4572000" cy="2743200"/>
            <wp:effectExtent l="0" t="0" r="0" b="0"/>
            <wp:docPr id="224" name="Graphique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00432543" w:rsidRPr="00B90B55">
        <w:rPr>
          <w:noProof/>
          <w:lang w:eastAsia="fr-FR"/>
        </w:rPr>
        <w:t xml:space="preserve"> </w:t>
      </w:r>
    </w:p>
    <w:p w:rsidR="00432543" w:rsidRDefault="00432543" w:rsidP="00432543"/>
    <w:p w:rsidR="00432543" w:rsidRDefault="00B222A1" w:rsidP="00432543">
      <w:pPr>
        <w:jc w:val="center"/>
      </w:pPr>
      <w:r>
        <w:rPr>
          <w:noProof/>
          <w:lang w:eastAsia="fr-FR"/>
        </w:rPr>
        <mc:AlternateContent>
          <mc:Choice Requires="wps">
            <w:drawing>
              <wp:anchor distT="0" distB="0" distL="114300" distR="114300" simplePos="0" relativeHeight="251924480" behindDoc="0" locked="0" layoutInCell="1" allowOverlap="1" wp14:anchorId="512C869A" wp14:editId="3434A6BA">
                <wp:simplePos x="0" y="0"/>
                <wp:positionH relativeFrom="column">
                  <wp:posOffset>1798452</wp:posOffset>
                </wp:positionH>
                <wp:positionV relativeFrom="paragraph">
                  <wp:posOffset>40880</wp:posOffset>
                </wp:positionV>
                <wp:extent cx="2631057" cy="267335"/>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2631057"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DA" w:rsidRDefault="00576CDA" w:rsidP="00B222A1">
                            <w:pPr>
                              <w:pStyle w:val="Lgende"/>
                            </w:pPr>
                            <w:r>
                              <w:t>Figure 12 : calcul d’une valeur moyenne</w:t>
                            </w:r>
                          </w:p>
                          <w:p w:rsidR="00576CDA" w:rsidRDefault="00576CDA" w:rsidP="00B222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55" type="#_x0000_t202" style="position:absolute;left:0;text-align:left;margin-left:141.6pt;margin-top:3.2pt;width:207.15pt;height:21.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" fillcolor="white [3201]" stroked="f" strokeweight=".5pt">
                <v:textbox>
                  <w:txbxContent>
                    <w:p w:rsidR="00576CDA" w:rsidRDefault="00576CDA" w:rsidP="00B222A1">
                      <w:pPr>
                        <w:pStyle w:val="Lgende"/>
                      </w:pPr>
                      <w:r>
                        <w:t>Figure 12 : calcul d’une valeur moyenne</w:t>
                      </w:r>
                    </w:p>
                    <w:p w:rsidR="00576CDA" w:rsidRDefault="00576CDA" w:rsidP="00B222A1"/>
                  </w:txbxContent>
                </v:textbox>
              </v:shape>
            </w:pict>
          </mc:Fallback>
        </mc:AlternateContent>
      </w:r>
    </w:p>
    <w:p w:rsidR="00B222A1" w:rsidRDefault="00B222A1" w:rsidP="00432543">
      <w:pPr>
        <w:jc w:val="center"/>
      </w:pPr>
    </w:p>
    <w:p w:rsidR="00B222A1" w:rsidRDefault="00B222A1" w:rsidP="00432543">
      <w:pPr>
        <w:jc w:val="center"/>
      </w:pPr>
    </w:p>
    <w:p w:rsidR="00C56996" w:rsidRDefault="00C56996" w:rsidP="00432543">
      <w:r>
        <w:t xml:space="preserve">La valeur moyenne d’une fonction </w:t>
      </w:r>
      <w:r w:rsidRPr="00C56996">
        <w:rPr>
          <w:i/>
        </w:rPr>
        <w:t>X(t)</w:t>
      </w:r>
      <w:r>
        <w:t xml:space="preserve">, sur un intervalle de temps </w:t>
      </w:r>
      <w:r w:rsidRPr="00C56996">
        <w:rPr>
          <w:i/>
        </w:rPr>
        <w:t>T</w:t>
      </w:r>
      <w:r>
        <w:t xml:space="preserve"> vaut :</w:t>
      </w:r>
    </w:p>
    <w:p w:rsidR="00C56996" w:rsidRDefault="00C42620" w:rsidP="00432543">
      <w:r w:rsidRPr="00C42620">
        <w:rPr>
          <w:position w:val="-34"/>
        </w:rPr>
        <w:object w:dxaOrig="2240" w:dyaOrig="800" w14:anchorId="62ECECCF">
          <v:shape id="_x0000_i1077" type="#_x0000_t75" style="width:112.05pt;height:42.95pt" o:ole="">
            <v:imagedata r:id="rId119" o:title=""/>
          </v:shape>
          <o:OLEObject Type="Embed" ProgID="Equation.DSMT4" ShapeID="_x0000_i1077" DrawAspect="Content" ObjectID="_1422434817" r:id="rId120"/>
        </w:object>
      </w:r>
    </w:p>
    <w:p w:rsidR="00432543" w:rsidRDefault="00C42620" w:rsidP="00432543">
      <w:r w:rsidRPr="00E13068">
        <w:rPr>
          <w:position w:val="-58"/>
        </w:rPr>
        <w:object w:dxaOrig="6700" w:dyaOrig="1280" w14:anchorId="3645A6BA">
          <v:shape id="_x0000_i1078" type="#_x0000_t75" style="width:333.85pt;height:66.2pt" o:ole="">
            <v:imagedata r:id="rId121" o:title=""/>
          </v:shape>
          <o:OLEObject Type="Embed" ProgID="Equation.DSMT4" ShapeID="_x0000_i1078" DrawAspect="Content" ObjectID="_1422434818" r:id="rId122"/>
        </w:object>
      </w:r>
    </w:p>
    <w:p w:rsidR="00C56996" w:rsidRPr="00C56996" w:rsidRDefault="00C56996" w:rsidP="00432543">
      <w:pPr>
        <w:rPr>
          <w:position w:val="-24"/>
          <w:sz w:val="12"/>
          <w:szCs w:val="12"/>
        </w:rPr>
      </w:pPr>
    </w:p>
    <w:p w:rsidR="00432543" w:rsidRDefault="00432543" w:rsidP="00C56996">
      <w:pPr>
        <w:pStyle w:val="questions"/>
        <w:tabs>
          <w:tab w:val="left" w:pos="1134"/>
        </w:tabs>
        <w:ind w:left="567" w:hanging="283"/>
      </w:pPr>
      <w:r w:rsidRPr="009B05FE">
        <w:rPr>
          <w:b/>
        </w:rPr>
        <w:t>Calculer</w:t>
      </w:r>
      <w:r w:rsidRPr="00D92ED2">
        <w:t xml:space="preserve"> la capacité </w:t>
      </w:r>
      <w:r w:rsidRPr="009B05FE">
        <w:rPr>
          <w:i/>
        </w:rPr>
        <w:t>Q</w:t>
      </w:r>
      <w:r>
        <w:t xml:space="preserve"> en </w:t>
      </w:r>
      <w:proofErr w:type="spellStart"/>
      <w:r w:rsidRPr="00907570">
        <w:t>mA</w:t>
      </w:r>
      <w:r w:rsidR="007E0A5F">
        <w:t>∙</w:t>
      </w:r>
      <w:r w:rsidRPr="00907570">
        <w:t>h</w:t>
      </w:r>
      <w:proofErr w:type="spellEnd"/>
      <w:r>
        <w:t xml:space="preserve"> </w:t>
      </w:r>
      <w:r w:rsidRPr="00D92ED2">
        <w:t>nécessaire pour assurer une mesure.</w:t>
      </w:r>
    </w:p>
    <w:p w:rsidR="00855798" w:rsidRPr="00D92ED2" w:rsidRDefault="00855798" w:rsidP="00855798"/>
    <w:p w:rsidR="00432543" w:rsidRDefault="00432543" w:rsidP="00C56996">
      <w:pPr>
        <w:pStyle w:val="questions"/>
        <w:tabs>
          <w:tab w:val="left" w:pos="1134"/>
        </w:tabs>
        <w:ind w:left="567" w:hanging="283"/>
      </w:pPr>
      <w:r w:rsidRPr="004E5067">
        <w:rPr>
          <w:b/>
        </w:rPr>
        <w:t>Conclure</w:t>
      </w:r>
      <w:r>
        <w:t xml:space="preserve"> sur le choix des piles vis-à-vis du cahier des charges</w:t>
      </w:r>
      <w:r w:rsidRPr="00D92ED2">
        <w:t>.</w:t>
      </w:r>
    </w:p>
    <w:p w:rsidR="009A2556" w:rsidRDefault="009A2556" w:rsidP="009A2556">
      <w:pPr>
        <w:pStyle w:val="Paragraphedeliste"/>
      </w:pPr>
    </w:p>
    <w:p w:rsidR="00C62C9E" w:rsidRDefault="00C56996" w:rsidP="00C56996">
      <w:pPr>
        <w:pStyle w:val="questions"/>
        <w:tabs>
          <w:tab w:val="left" w:pos="1134"/>
        </w:tabs>
        <w:ind w:left="567" w:hanging="283"/>
        <w:sectPr w:rsidR="00C62C9E" w:rsidSect="00693696">
          <w:type w:val="continuous"/>
          <w:pgSz w:w="11906" w:h="16838"/>
          <w:pgMar w:top="1134" w:right="1134" w:bottom="1134" w:left="1134" w:header="709" w:footer="709" w:gutter="0"/>
          <w:cols w:space="708"/>
          <w:titlePg/>
          <w:docGrid w:linePitch="360"/>
        </w:sectPr>
      </w:pPr>
      <w:r>
        <w:rPr>
          <w:b/>
        </w:rPr>
        <w:t>Proposer</w:t>
      </w:r>
      <w:r w:rsidR="00101F58" w:rsidRPr="0085001C">
        <w:t xml:space="preserve"> </w:t>
      </w:r>
      <w:r>
        <w:t xml:space="preserve">une explication de </w:t>
      </w:r>
      <w:r w:rsidR="00101F58">
        <w:t xml:space="preserve">l’écart important entre la capacité nécessaire pour assurer les </w:t>
      </w:r>
      <w:r w:rsidR="0085001C">
        <w:t>2</w:t>
      </w:r>
      <w:r w:rsidR="00101F58">
        <w:t>00 mesures et la</w:t>
      </w:r>
      <w:r w:rsidR="009174B2">
        <w:t xml:space="preserve"> capacité réelle des piles</w:t>
      </w:r>
      <w:r w:rsidR="00C62C9E">
        <w:t xml:space="preserve"> utilisées</w:t>
      </w:r>
      <w:r w:rsidR="007E0A5F">
        <w:t>.</w:t>
      </w:r>
    </w:p>
    <w:p w:rsidR="00432543" w:rsidRDefault="00432543" w:rsidP="00C56996">
      <w:pPr>
        <w:pStyle w:val="Titre1"/>
        <w:spacing w:before="240" w:after="120"/>
      </w:pPr>
      <w:r>
        <w:lastRenderedPageBreak/>
        <w:t>V</w:t>
      </w:r>
      <w:r w:rsidRPr="00FD1C7A">
        <w:t xml:space="preserve">alidation des solutions techniques concernant la commande et </w:t>
      </w:r>
      <w:r>
        <w:t>le traitement des informations</w:t>
      </w:r>
    </w:p>
    <w:p w:rsidR="00432543" w:rsidRPr="002B091A" w:rsidRDefault="00432543" w:rsidP="00432543">
      <w:pPr>
        <w:pStyle w:val="problmatique"/>
      </w:pPr>
      <w:r>
        <w:t>Objectif de cette partie :</w:t>
      </w:r>
      <w:r w:rsidRPr="00C429D4">
        <w:t xml:space="preserve"> </w:t>
      </w:r>
      <w:r w:rsidRPr="009A5C97">
        <w:rPr>
          <w:b/>
          <w:i w:val="0"/>
        </w:rPr>
        <w:t>analyser</w:t>
      </w:r>
      <w:r w:rsidRPr="009A5C97">
        <w:rPr>
          <w:i w:val="0"/>
        </w:rPr>
        <w:t xml:space="preserve"> la solution permettant la mesure de pression et </w:t>
      </w:r>
      <w:r w:rsidRPr="009A5C97">
        <w:rPr>
          <w:b/>
          <w:i w:val="0"/>
        </w:rPr>
        <w:t>valider</w:t>
      </w:r>
      <w:r w:rsidRPr="009A5C97">
        <w:rPr>
          <w:i w:val="0"/>
        </w:rPr>
        <w:t xml:space="preserve"> le fonctionnement séquentiel.</w:t>
      </w:r>
    </w:p>
    <w:p w:rsidR="00432543" w:rsidRDefault="00432543" w:rsidP="00432543">
      <w:pPr>
        <w:pStyle w:val="Titre2"/>
      </w:pPr>
      <w:r>
        <w:t xml:space="preserve">Mesure de la pression dans le </w:t>
      </w:r>
      <w:r w:rsidRPr="00986EDB">
        <w:t>brassard</w:t>
      </w:r>
    </w:p>
    <w:p w:rsidR="00432543" w:rsidRDefault="00C56996" w:rsidP="00432543">
      <w:r>
        <w:t xml:space="preserve">La pression dans la poche du </w:t>
      </w:r>
      <w:r w:rsidR="00432543">
        <w:t>brassard</w:t>
      </w:r>
      <w:r>
        <w:t>, grandeur essentielle du système, est mesurée par</w:t>
      </w:r>
      <w:r w:rsidR="00432543">
        <w:t xml:space="preserve"> un capteur de pression capacitif</w:t>
      </w:r>
      <w:r>
        <w:t xml:space="preserve"> (voir </w:t>
      </w:r>
      <w:r w:rsidRPr="00C56996">
        <w:rPr>
          <w:b/>
        </w:rPr>
        <w:t>DT1</w:t>
      </w:r>
      <w:r>
        <w:t>)</w:t>
      </w:r>
      <w:r w:rsidR="00432543">
        <w:t xml:space="preserve">. Ce capteur de pression est constitué de deux parties : </w:t>
      </w:r>
    </w:p>
    <w:p w:rsidR="00432543" w:rsidRDefault="00432543" w:rsidP="00432543">
      <w:pPr>
        <w:pStyle w:val="tiret"/>
      </w:pPr>
      <w:r>
        <w:t>une armature fixe métallique ;</w:t>
      </w:r>
    </w:p>
    <w:p w:rsidR="00432543" w:rsidRDefault="00432543" w:rsidP="00432543">
      <w:pPr>
        <w:pStyle w:val="tiret"/>
      </w:pPr>
      <w:r>
        <w:t>une armature déformable en silicium appelée membrane.</w:t>
      </w:r>
    </w:p>
    <w:p w:rsidR="00485009" w:rsidRPr="0098608B" w:rsidRDefault="00485009" w:rsidP="00485009">
      <w:pPr>
        <w:pStyle w:val="tiret"/>
        <w:numPr>
          <w:ilvl w:val="0"/>
          <w:numId w:val="0"/>
        </w:numPr>
        <w:ind w:left="720"/>
      </w:pPr>
    </w:p>
    <w:p w:rsidR="00723F59" w:rsidRDefault="00723F59" w:rsidP="00432543">
      <w:pPr>
        <w:rPr>
          <w:noProof/>
        </w:rPr>
      </w:pPr>
      <w:r>
        <w:rPr>
          <w:noProof/>
          <w:lang w:eastAsia="fr-FR"/>
        </w:rPr>
        <mc:AlternateContent>
          <mc:Choice Requires="wpc">
            <w:drawing>
              <wp:inline distT="0" distB="0" distL="0" distR="0" wp14:anchorId="291A0C22" wp14:editId="675030AB">
                <wp:extent cx="5486400" cy="1800225"/>
                <wp:effectExtent l="0" t="0" r="0" b="0"/>
                <wp:docPr id="14" name="Zone de dessin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0" name="Image 160"/>
                          <pic:cNvPicPr/>
                        </pic:nvPicPr>
                        <pic:blipFill rotWithShape="1">
                          <a:blip r:embed="rId123"/>
                          <a:srcRect l="42560" t="22427" r="10964" b="24802"/>
                          <a:stretch/>
                        </pic:blipFill>
                        <pic:spPr bwMode="auto">
                          <a:xfrm>
                            <a:off x="1822114" y="82222"/>
                            <a:ext cx="2077972" cy="1592238"/>
                          </a:xfrm>
                          <a:prstGeom prst="rect">
                            <a:avLst/>
                          </a:prstGeom>
                          <a:ln>
                            <a:noFill/>
                          </a:ln>
                          <a:extLst>
                            <a:ext uri="{53640926-AAD7-44D8-BBD7-CCE9431645EC}">
                              <a14:shadowObscured xmlns:a14="http://schemas.microsoft.com/office/drawing/2010/main"/>
                            </a:ext>
                          </a:extLst>
                        </pic:spPr>
                      </pic:pic>
                      <wps:wsp>
                        <wps:cNvPr id="26" name="Zone de texte 26"/>
                        <wps:cNvSpPr txBox="1"/>
                        <wps:spPr>
                          <a:xfrm>
                            <a:off x="3985146" y="360124"/>
                            <a:ext cx="1078173" cy="4887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CDA" w:rsidRDefault="00576CDA" w:rsidP="00723F59">
                              <w:pPr>
                                <w:jc w:val="center"/>
                              </w:pPr>
                              <w:r>
                                <w:t>Armature déformable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Zone de texte 26"/>
                        <wps:cNvSpPr txBox="1"/>
                        <wps:spPr>
                          <a:xfrm>
                            <a:off x="425659" y="493898"/>
                            <a:ext cx="1077595" cy="488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CDA" w:rsidRDefault="00576CDA" w:rsidP="00723F59">
                              <w:pPr>
                                <w:pStyle w:val="NormalWeb"/>
                                <w:spacing w:before="0" w:beforeAutospacing="0" w:after="0" w:afterAutospacing="0"/>
                                <w:jc w:val="center"/>
                              </w:pPr>
                              <w:r>
                                <w:rPr>
                                  <w:rFonts w:ascii="Arial" w:eastAsia="Cambria" w:hAnsi="Arial"/>
                                </w:rPr>
                                <w:t>Armature fixe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Zone de texte 26"/>
                        <wps:cNvSpPr txBox="1"/>
                        <wps:spPr>
                          <a:xfrm>
                            <a:off x="1126520" y="1428423"/>
                            <a:ext cx="1077595" cy="2976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CDA" w:rsidRDefault="00576CDA" w:rsidP="00723F59">
                              <w:pPr>
                                <w:pStyle w:val="NormalWeb"/>
                                <w:spacing w:before="0" w:beforeAutospacing="0" w:after="0" w:afterAutospacing="0"/>
                                <w:jc w:val="center"/>
                              </w:pPr>
                              <w:r>
                                <w:rPr>
                                  <w:rFonts w:ascii="Arial" w:eastAsia="Cambria" w:hAnsi="Arial"/>
                                </w:rPr>
                                <w:t>Arrivée d’air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Connecteur droit avec flèche 27"/>
                        <wps:cNvCnPr>
                          <a:stCxn id="26" idx="1"/>
                        </wps:cNvCnPr>
                        <wps:spPr>
                          <a:xfrm flipH="1">
                            <a:off x="3016156" y="604494"/>
                            <a:ext cx="968990" cy="1188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9" name="Connecteur droit avec flèche 449"/>
                        <wps:cNvCnPr>
                          <a:stCxn id="150" idx="3"/>
                        </wps:cNvCnPr>
                        <wps:spPr>
                          <a:xfrm flipV="1">
                            <a:off x="1503254" y="669851"/>
                            <a:ext cx="601992" cy="682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0" name="Connecteur droit avec flèche 450"/>
                        <wps:cNvCnPr/>
                        <wps:spPr>
                          <a:xfrm flipV="1">
                            <a:off x="2292824" y="1361789"/>
                            <a:ext cx="218364" cy="259307"/>
                          </a:xfrm>
                          <a:prstGeom prst="straightConnector1">
                            <a:avLst/>
                          </a:prstGeom>
                          <a:ln w="317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Zone de dessin 14" o:spid="_x0000_s1056" editas="canvas" style="width:6in;height:141.75pt;mso-position-horizontal-relative:char;mso-position-vertical-relative:line" coordsize="54864,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">
                <v:shape id="_x0000_s1057" type="#_x0000_t75" style="position:absolute;width:54864;height:18002;visibility:visible;mso-wrap-style:square">
                  <v:fill o:detectmouseclick="t"/>
                  <v:path o:connecttype="none"/>
                </v:shape>
                <v:shape id="Image 160" o:spid="_x0000_s1058" type="#_x0000_t75" style="position:absolute;left:18221;top:822;width:20779;height:15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UrH7FAAAA3AAAAA8AAABkcnMvZG93bnJldi54bWxEj0FrwkAQhe8F/8MyQm91UyFSUlexitaL&#10;FLWHHqfZMQlmZ0N2jfHfOwfB2wzvzXvfTOe9q1VHbag8G3gfJaCIc28rLgz8HtdvH6BCRLZYeyYD&#10;Nwownw1epphZf+U9dYdYKAnhkKGBMsYm0zrkJTkMI98Qi3byrcMoa1to2+JVwl2tx0ky0Q4rloYS&#10;G1qWlJ8PF2dgv/nrzsvVT96xTt3X5jvd/fvUmNdhv/gEFamPT/PjemsFfyL48oxMo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FKx+xQAAANwAAAAPAAAAAAAAAAAAAAAA&#10;AJ8CAABkcnMvZG93bnJldi54bWxQSwUGAAAAAAQABAD3AAAAkQMAAAAA&#10;">
                  <v:imagedata r:id="rId124" o:title="" croptop="14698f" cropbottom="16254f" cropleft="27892f" cropright="7185f"/>
                </v:shape>
                <v:shape id="_x0000_s1059" type="#_x0000_t202" style="position:absolute;left:39851;top:3601;width:10782;height:4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576CDA" w:rsidRDefault="00576CDA" w:rsidP="00723F59">
                        <w:pPr>
                          <w:jc w:val="center"/>
                        </w:pPr>
                        <w:r>
                          <w:t>Armature déformable</w:t>
                        </w:r>
                      </w:p>
                    </w:txbxContent>
                  </v:textbox>
                </v:shape>
                <v:shape id="_x0000_s1060" type="#_x0000_t202" style="position:absolute;left:4256;top:4938;width:10776;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gTMIA&#10;AADcAAAADwAAAGRycy9kb3ducmV2LnhtbESPQUsDMRCF74L/IYzgzWYVK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KBMwgAAANwAAAAPAAAAAAAAAAAAAAAAAJgCAABkcnMvZG93&#10;bnJldi54bWxQSwUGAAAAAAQABAD1AAAAhwMAAAAA&#10;" fillcolor="white [3201]" strokeweight=".5pt">
                  <v:textbox>
                    <w:txbxContent>
                      <w:p w:rsidR="00576CDA" w:rsidRDefault="00576CDA" w:rsidP="00723F59">
                        <w:pPr>
                          <w:pStyle w:val="NormalWeb"/>
                          <w:spacing w:before="0" w:beforeAutospacing="0" w:after="0" w:afterAutospacing="0"/>
                          <w:jc w:val="center"/>
                        </w:pPr>
                        <w:r>
                          <w:rPr>
                            <w:rFonts w:ascii="Arial" w:eastAsia="Cambria" w:hAnsi="Arial"/>
                          </w:rPr>
                          <w:t>Armature fixe</w:t>
                        </w:r>
                      </w:p>
                    </w:txbxContent>
                  </v:textbox>
                </v:shape>
                <v:shape id="_x0000_s1061" type="#_x0000_t202" style="position:absolute;left:11265;top:14284;width:10776;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18AA&#10;AADcAAAADwAAAGRycy9kb3ducmV2LnhtbERPTWsCMRC9F/ofwhR6q1mFyr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F18AAAADcAAAADwAAAAAAAAAAAAAAAACYAgAAZHJzL2Rvd25y&#10;ZXYueG1sUEsFBgAAAAAEAAQA9QAAAIUDAAAAAA==&#10;" fillcolor="white [3201]" strokeweight=".5pt">
                  <v:textbox>
                    <w:txbxContent>
                      <w:p w:rsidR="00576CDA" w:rsidRDefault="00576CDA" w:rsidP="00723F59">
                        <w:pPr>
                          <w:pStyle w:val="NormalWeb"/>
                          <w:spacing w:before="0" w:beforeAutospacing="0" w:after="0" w:afterAutospacing="0"/>
                          <w:jc w:val="center"/>
                        </w:pPr>
                        <w:r>
                          <w:rPr>
                            <w:rFonts w:ascii="Arial" w:eastAsia="Cambria" w:hAnsi="Arial"/>
                          </w:rPr>
                          <w:t>Arrivée d’air</w:t>
                        </w:r>
                      </w:p>
                    </w:txbxContent>
                  </v:textbox>
                </v:shape>
                <v:shapetype id="_x0000_t32" coordsize="21600,21600" o:spt="32" o:oned="t" path="m,l21600,21600e" filled="f">
                  <v:path arrowok="t" fillok="f" o:connecttype="none"/>
                  <o:lock v:ext="edit" shapetype="t"/>
                </v:shapetype>
                <v:shape id="Connecteur droit avec flèche 27" o:spid="_x0000_s1062" type="#_x0000_t32" style="position:absolute;left:30161;top:6044;width:9690;height:11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8TuMUAAADbAAAADwAAAGRycy9kb3ducmV2LnhtbESPQWvCQBSE7wX/w/KE3uomEaqmrkEE&#10;beytUWh7e2SfSTD7NmS3Jv33XaHQ4zAz3zDrbDStuFHvGssK4lkEgri0uuFKwfm0f1qCcB5ZY2uZ&#10;FPyQg2wzeVhjqu3A73QrfCUChF2KCmrvu1RKV9Zk0M1sRxy8i+0N+iD7SuoehwA3rUyi6FkabDgs&#10;1NjRrqbyWnwbBQv58RotyzyJV/Pz59eusMe3g1XqcTpuX0B4Gv1/+K+dawXJAu5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8TuMUAAADbAAAADwAAAAAAAAAA&#10;AAAAAAChAgAAZHJzL2Rvd25yZXYueG1sUEsFBgAAAAAEAAQA+QAAAJMDAAAAAA==&#10;" strokecolor="black [3213]">
                  <v:stroke endarrow="block"/>
                </v:shape>
                <v:shape id="Connecteur droit avec flèche 449" o:spid="_x0000_s1063" type="#_x0000_t32" style="position:absolute;left:15032;top:6698;width:6020;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TxSsEAAADcAAAADwAAAGRycy9kb3ducmV2LnhtbESP3WoCMRCF7wXfIYzQu5q12FJXo4i1&#10;0Lta9QHGzbiJbiZLEnX79k1B8PJwfj7ObNG5RlwpROtZwWhYgCCuvLZcK9jvPp/fQcSErLHxTAp+&#10;KcJi3u/NsNT+xj903aZa5BGOJSowKbWllLEy5DAOfUucvaMPDlOWoZY64C2Pu0a+FMWbdGg5Ewy2&#10;tDJUnbcXl7lLe3r9CJqr9eFkN8Hg97FBpZ4G3XIKIlGXHuF7+0srGI8n8H8mHw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PFKwQAAANwAAAAPAAAAAAAAAAAAAAAA&#10;AKECAABkcnMvZG93bnJldi54bWxQSwUGAAAAAAQABAD5AAAAjwMAAAAA&#10;" strokecolor="black [3213]">
                  <v:stroke endarrow="open"/>
                </v:shape>
                <v:shape id="Connecteur droit avec flèche 450" o:spid="_x0000_s1064" type="#_x0000_t32" style="position:absolute;left:22928;top:13617;width:2183;height:25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u18IAAADcAAAADwAAAGRycy9kb3ducmV2LnhtbERPy4rCMBTdD/gP4QpuBk2V8VWNIoKg&#10;ggsfG3eX5tpWm5vSRK3z9WYhuDyc93Rem0I8qHK5ZQXdTgSCOLE651TB6bhqj0A4j6yxsEwKXuRg&#10;Pmv8TDHW9sl7ehx8KkIIuxgVZN6XsZQuycig69iSOHAXWxn0AVap1BU+Q7gpZC+KBtJgzqEhw5KW&#10;GSW3w90oGL6Kff/3f3jdprhKxmO9uQx2Z6VazXoxAeGp9l/xx73WCv76YX44E46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2u18IAAADcAAAADwAAAAAAAAAAAAAA&#10;AAChAgAAZHJzL2Rvd25yZXYueG1sUEsFBgAAAAAEAAQA+QAAAJADAAAAAA==&#10;" strokecolor="black [3213]" strokeweight="2.5pt">
                  <v:stroke endarrow="block" endarrowwidth="wide" endarrowlength="long"/>
                </v:shape>
                <w10:anchorlock/>
              </v:group>
            </w:pict>
          </mc:Fallback>
        </mc:AlternateContent>
      </w:r>
    </w:p>
    <w:p w:rsidR="00432543" w:rsidRDefault="00432543" w:rsidP="00432543">
      <w:pPr>
        <w:pStyle w:val="Lgende"/>
      </w:pPr>
      <w:r>
        <w:t xml:space="preserve">Figure </w:t>
      </w:r>
      <w:r w:rsidR="00B222A1">
        <w:t>13</w:t>
      </w:r>
      <w:r w:rsidRPr="00D66CC2">
        <w:t xml:space="preserve"> : </w:t>
      </w:r>
      <w:r>
        <w:t>vue en perspective du capteur de pression</w:t>
      </w:r>
    </w:p>
    <w:p w:rsidR="00194EBC" w:rsidRPr="00194EBC" w:rsidRDefault="00194EBC" w:rsidP="00194EBC"/>
    <w:p w:rsidR="00432543" w:rsidRDefault="00432543" w:rsidP="00432543">
      <w:r w:rsidRPr="000A53C9">
        <w:rPr>
          <w:b/>
        </w:rPr>
        <w:t>Principe de fonctionnement :</w:t>
      </w:r>
      <w:r>
        <w:t xml:space="preserve"> le principe du capteur de pression capacitif repose sur la variation de sa capacité en fonction de la pression appliquée. </w:t>
      </w:r>
      <w:r w:rsidRPr="00A73C49">
        <w:t xml:space="preserve">La différence de pression entraîne la variation de l'épaisseur </w:t>
      </w:r>
      <w:r w:rsidR="005F4B35">
        <w:t xml:space="preserve">de la couche d’air </w:t>
      </w:r>
      <w:r w:rsidRPr="00A73C49">
        <w:t xml:space="preserve">entre les </w:t>
      </w:r>
      <w:r w:rsidR="00C56996">
        <w:t>armatures</w:t>
      </w:r>
      <w:r w:rsidRPr="00A73C49">
        <w:t>, d'où une variation de la capacité de la cellule.</w:t>
      </w:r>
      <w:r>
        <w:t xml:space="preserve"> </w:t>
      </w:r>
      <w:r w:rsidR="00C56996">
        <w:t xml:space="preserve">Inséré dans une chaîne d’acquisition, il permet d’obtenir une information électrique, image des </w:t>
      </w:r>
      <w:r>
        <w:t>déformations</w:t>
      </w:r>
      <w:r w:rsidRPr="00A73C49">
        <w:t xml:space="preserve"> élastiques de la membrane</w:t>
      </w:r>
      <w:r w:rsidR="00C56996">
        <w:t>, et donc de la pression</w:t>
      </w:r>
      <w:r w:rsidRPr="00A73C49">
        <w:t>.</w:t>
      </w:r>
    </w:p>
    <w:p w:rsidR="00432543" w:rsidRDefault="00CA695F" w:rsidP="00432543">
      <w:pPr>
        <w:rPr>
          <w:noProof/>
        </w:rPr>
      </w:pPr>
      <w:r>
        <w:rPr>
          <w:noProof/>
          <w:lang w:eastAsia="fr-FR"/>
        </w:rPr>
        <mc:AlternateContent>
          <mc:Choice Requires="wps">
            <w:drawing>
              <wp:anchor distT="0" distB="0" distL="114300" distR="114300" simplePos="0" relativeHeight="251913216" behindDoc="0" locked="0" layoutInCell="1" allowOverlap="1" wp14:anchorId="0A67F26E" wp14:editId="50CC256D">
                <wp:simplePos x="0" y="0"/>
                <wp:positionH relativeFrom="column">
                  <wp:posOffset>1818169</wp:posOffset>
                </wp:positionH>
                <wp:positionV relativeFrom="paragraph">
                  <wp:posOffset>1237401</wp:posOffset>
                </wp:positionV>
                <wp:extent cx="929335" cy="343807"/>
                <wp:effectExtent l="0" t="57150" r="4445" b="37465"/>
                <wp:wrapNone/>
                <wp:docPr id="456" name="Connecteur droit avec flèche 456"/>
                <wp:cNvGraphicFramePr/>
                <a:graphic xmlns:a="http://schemas.openxmlformats.org/drawingml/2006/main">
                  <a:graphicData uri="http://schemas.microsoft.com/office/word/2010/wordprocessingShape">
                    <wps:wsp>
                      <wps:cNvCnPr/>
                      <wps:spPr>
                        <a:xfrm flipV="1">
                          <a:off x="0" y="0"/>
                          <a:ext cx="929335" cy="34380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id="Connecteur droit avec flèche 456" o:spid="_x0000_s1026" type="#_x0000_t32" style="position:absolute;margin-left:143.15pt;margin-top:97.45pt;width:73.2pt;height:27.05pt;flip:y;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" strokecolor="black [3213]">
                <v:stroke endarrow="open"/>
              </v:shape>
            </w:pict>
          </mc:Fallback>
        </mc:AlternateContent>
      </w:r>
      <w:r>
        <w:rPr>
          <w:noProof/>
          <w:lang w:eastAsia="fr-FR"/>
        </w:rPr>
        <mc:AlternateContent>
          <mc:Choice Requires="wps">
            <w:drawing>
              <wp:anchor distT="0" distB="0" distL="114300" distR="114300" simplePos="0" relativeHeight="251912192" behindDoc="0" locked="0" layoutInCell="1" allowOverlap="1" wp14:anchorId="42C49AAB" wp14:editId="0B6E6452">
                <wp:simplePos x="0" y="0"/>
                <wp:positionH relativeFrom="column">
                  <wp:posOffset>3626279</wp:posOffset>
                </wp:positionH>
                <wp:positionV relativeFrom="paragraph">
                  <wp:posOffset>584258</wp:posOffset>
                </wp:positionV>
                <wp:extent cx="712519" cy="997527"/>
                <wp:effectExtent l="38100" t="38100" r="30480" b="31750"/>
                <wp:wrapNone/>
                <wp:docPr id="31" name="Connecteur droit avec flèche 31"/>
                <wp:cNvGraphicFramePr/>
                <a:graphic xmlns:a="http://schemas.openxmlformats.org/drawingml/2006/main">
                  <a:graphicData uri="http://schemas.microsoft.com/office/word/2010/wordprocessingShape">
                    <wps:wsp>
                      <wps:cNvCnPr/>
                      <wps:spPr>
                        <a:xfrm flipH="1" flipV="1">
                          <a:off x="0" y="0"/>
                          <a:ext cx="712519" cy="99752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id="Connecteur droit avec flèche 31" o:spid="_x0000_s1026" type="#_x0000_t32" style="position:absolute;margin-left:285.55pt;margin-top:46pt;width:56.1pt;height:78.55pt;flip:x y;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" strokecolor="black [3213]">
                <v:stroke endarrow="open"/>
              </v:shape>
            </w:pict>
          </mc:Fallback>
        </mc:AlternateContent>
      </w:r>
      <w:r>
        <w:rPr>
          <w:noProof/>
          <w:lang w:eastAsia="fr-FR"/>
        </w:rPr>
        <mc:AlternateContent>
          <mc:Choice Requires="wps">
            <w:drawing>
              <wp:anchor distT="0" distB="0" distL="114300" distR="114300" simplePos="0" relativeHeight="251911168" behindDoc="0" locked="0" layoutInCell="1" allowOverlap="1" wp14:anchorId="250B5B3B" wp14:editId="3FB7BE2D">
                <wp:simplePos x="0" y="0"/>
                <wp:positionH relativeFrom="column">
                  <wp:posOffset>4340225</wp:posOffset>
                </wp:positionH>
                <wp:positionV relativeFrom="paragraph">
                  <wp:posOffset>1370330</wp:posOffset>
                </wp:positionV>
                <wp:extent cx="1077595" cy="488315"/>
                <wp:effectExtent l="0" t="0" r="27305" b="26035"/>
                <wp:wrapNone/>
                <wp:docPr id="17" name="Zone de texte 26"/>
                <wp:cNvGraphicFramePr/>
                <a:graphic xmlns:a="http://schemas.openxmlformats.org/drawingml/2006/main">
                  <a:graphicData uri="http://schemas.microsoft.com/office/word/2010/wordprocessingShape">
                    <wps:wsp>
                      <wps:cNvSpPr txBox="1"/>
                      <wps:spPr>
                        <a:xfrm>
                          <a:off x="0" y="0"/>
                          <a:ext cx="1077595" cy="488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CDA" w:rsidRDefault="00576CDA" w:rsidP="00CA695F">
                            <w:pPr>
                              <w:pStyle w:val="NormalWeb"/>
                              <w:spacing w:before="0" w:beforeAutospacing="0" w:after="0" w:afterAutospacing="0"/>
                              <w:jc w:val="center"/>
                            </w:pPr>
                            <w:r>
                              <w:rPr>
                                <w:rFonts w:ascii="Arial" w:eastAsia="Cambria" w:hAnsi="Arial"/>
                              </w:rPr>
                              <w:t>Armature déformable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 o:spid="_x0000_s1065" type="#_x0000_t202" style="position:absolute;left:0;text-align:left;margin-left:341.75pt;margin-top:107.9pt;width:84.85pt;height:38.4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" fillcolor="white [3201]" strokeweight=".5pt">
                <v:textbox>
                  <w:txbxContent>
                    <w:p w:rsidR="00576CDA" w:rsidRDefault="00576CDA" w:rsidP="00CA695F">
                      <w:pPr>
                        <w:pStyle w:val="NormalWeb"/>
                        <w:spacing w:before="0" w:beforeAutospacing="0" w:after="0" w:afterAutospacing="0"/>
                        <w:jc w:val="center"/>
                      </w:pPr>
                      <w:r>
                        <w:rPr>
                          <w:rFonts w:ascii="Arial" w:eastAsia="Cambria" w:hAnsi="Arial"/>
                        </w:rPr>
                        <w:t>Armature déformable</w:t>
                      </w:r>
                    </w:p>
                  </w:txbxContent>
                </v:textbox>
              </v:shape>
            </w:pict>
          </mc:Fallback>
        </mc:AlternateContent>
      </w:r>
      <w:r>
        <w:rPr>
          <w:noProof/>
          <w:lang w:eastAsia="fr-FR"/>
        </w:rPr>
        <mc:AlternateContent>
          <mc:Choice Requires="wps">
            <w:drawing>
              <wp:anchor distT="0" distB="0" distL="114300" distR="114300" simplePos="0" relativeHeight="251909120" behindDoc="0" locked="0" layoutInCell="1" allowOverlap="1" wp14:anchorId="070792BA" wp14:editId="48949CE5">
                <wp:simplePos x="0" y="0"/>
                <wp:positionH relativeFrom="column">
                  <wp:posOffset>744395</wp:posOffset>
                </wp:positionH>
                <wp:positionV relativeFrom="paragraph">
                  <wp:posOffset>1384349</wp:posOffset>
                </wp:positionV>
                <wp:extent cx="1077595" cy="488315"/>
                <wp:effectExtent l="0" t="0" r="27305" b="26035"/>
                <wp:wrapNone/>
                <wp:docPr id="12" name="Zone de texte 26"/>
                <wp:cNvGraphicFramePr/>
                <a:graphic xmlns:a="http://schemas.openxmlformats.org/drawingml/2006/main">
                  <a:graphicData uri="http://schemas.microsoft.com/office/word/2010/wordprocessingShape">
                    <wps:wsp>
                      <wps:cNvSpPr txBox="1"/>
                      <wps:spPr>
                        <a:xfrm>
                          <a:off x="0" y="0"/>
                          <a:ext cx="1077595" cy="488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CDA" w:rsidRDefault="00576CDA" w:rsidP="00CA695F">
                            <w:pPr>
                              <w:pStyle w:val="NormalWeb"/>
                              <w:spacing w:before="0" w:beforeAutospacing="0" w:after="0" w:afterAutospacing="0"/>
                              <w:jc w:val="center"/>
                            </w:pPr>
                            <w:r>
                              <w:rPr>
                                <w:rFonts w:ascii="Arial" w:eastAsia="Cambria" w:hAnsi="Arial"/>
                              </w:rPr>
                              <w:t>Armature fixe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66" type="#_x0000_t202" style="position:absolute;left:0;text-align:left;margin-left:58.6pt;margin-top:109pt;width:84.85pt;height:38.4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" fillcolor="white [3201]" strokeweight=".5pt">
                <v:textbox>
                  <w:txbxContent>
                    <w:p w:rsidR="00576CDA" w:rsidRDefault="00576CDA" w:rsidP="00CA695F">
                      <w:pPr>
                        <w:pStyle w:val="NormalWeb"/>
                        <w:spacing w:before="0" w:beforeAutospacing="0" w:after="0" w:afterAutospacing="0"/>
                        <w:jc w:val="center"/>
                      </w:pPr>
                      <w:r>
                        <w:rPr>
                          <w:rFonts w:ascii="Arial" w:eastAsia="Cambria" w:hAnsi="Arial"/>
                        </w:rPr>
                        <w:t>Armature fixe</w:t>
                      </w:r>
                    </w:p>
                  </w:txbxContent>
                </v:textbox>
              </v:shape>
            </w:pict>
          </mc:Fallback>
        </mc:AlternateContent>
      </w:r>
      <w:r w:rsidR="00723F59" w:rsidRPr="00723F59">
        <w:rPr>
          <w:noProof/>
          <w:lang w:eastAsia="fr-FR"/>
        </w:rPr>
        <w:drawing>
          <wp:inline distT="0" distB="0" distL="0" distR="0" wp14:anchorId="0853E74B" wp14:editId="15DCE384">
            <wp:extent cx="6026400" cy="2224800"/>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t="2941"/>
                    <a:stretch/>
                  </pic:blipFill>
                  <pic:spPr bwMode="auto">
                    <a:xfrm>
                      <a:off x="0" y="0"/>
                      <a:ext cx="6026400" cy="2224800"/>
                    </a:xfrm>
                    <a:prstGeom prst="rect">
                      <a:avLst/>
                    </a:prstGeom>
                    <a:ln>
                      <a:noFill/>
                    </a:ln>
                    <a:extLst>
                      <a:ext uri="{53640926-AAD7-44D8-BBD7-CCE9431645EC}">
                        <a14:shadowObscured xmlns:a14="http://schemas.microsoft.com/office/drawing/2010/main"/>
                      </a:ext>
                    </a:extLst>
                  </pic:spPr>
                </pic:pic>
              </a:graphicData>
            </a:graphic>
          </wp:inline>
        </w:drawing>
      </w:r>
    </w:p>
    <w:p w:rsidR="00432543" w:rsidRDefault="00432543" w:rsidP="00432543">
      <w:pPr>
        <w:pStyle w:val="Lgende"/>
      </w:pPr>
      <w:bookmarkStart w:id="24" w:name="_Ref330112131"/>
      <w:r>
        <w:t xml:space="preserve">Figure </w:t>
      </w:r>
      <w:bookmarkEnd w:id="24"/>
      <w:r w:rsidR="00B222A1">
        <w:t>14</w:t>
      </w:r>
      <w:r>
        <w:t xml:space="preserve"> : </w:t>
      </w:r>
      <w:r w:rsidR="00723F59">
        <w:t>section du capteur</w:t>
      </w:r>
      <w:r w:rsidR="00174E65">
        <w:t xml:space="preserve"> de pression</w:t>
      </w:r>
      <w:r w:rsidR="00252E18">
        <w:t xml:space="preserve"> </w:t>
      </w:r>
      <w:r>
        <w:t>en absence de pression</w:t>
      </w:r>
    </w:p>
    <w:p w:rsidR="00432543" w:rsidRDefault="00432543" w:rsidP="00432543">
      <w:r>
        <w:t>En l’absence de pression appliquée, la capacité intrinsèque de la cellule est celle d’un condensateur plan. Elle est donc définie par :</w:t>
      </w:r>
    </w:p>
    <w:p w:rsidR="00C56996" w:rsidRDefault="00C42620" w:rsidP="00C56996">
      <w:pPr>
        <w:jc w:val="center"/>
      </w:pPr>
      <w:r w:rsidRPr="00755758">
        <w:rPr>
          <w:position w:val="-24"/>
        </w:rPr>
        <w:object w:dxaOrig="1540" w:dyaOrig="620" w14:anchorId="56110C6E">
          <v:shape id="_x0000_i1079" type="#_x0000_t75" style="width:74.9pt;height:33.1pt" o:ole="">
            <v:imagedata r:id="rId126" o:title=""/>
          </v:shape>
          <o:OLEObject Type="Embed" ProgID="Equation.DSMT4" ShapeID="_x0000_i1079" DrawAspect="Content" ObjectID="_1422434819" r:id="rId127"/>
        </w:object>
      </w:r>
    </w:p>
    <w:p w:rsidR="005F4B35" w:rsidRDefault="005F4B35">
      <w:pPr>
        <w:spacing w:after="200" w:line="276" w:lineRule="auto"/>
        <w:jc w:val="left"/>
      </w:pPr>
      <w:r>
        <w:br w:type="page"/>
      </w:r>
    </w:p>
    <w:p w:rsidR="00432543" w:rsidRDefault="00C56996" w:rsidP="00C56996">
      <w:r>
        <w:lastRenderedPageBreak/>
        <w:t>avec :</w:t>
      </w:r>
    </w:p>
    <w:p w:rsidR="00174E65" w:rsidRDefault="00432543" w:rsidP="00174E65">
      <w:pPr>
        <w:pStyle w:val="tiret"/>
      </w:pPr>
      <w:r w:rsidRPr="00755758">
        <w:rPr>
          <w:position w:val="-12"/>
        </w:rPr>
        <w:object w:dxaOrig="300" w:dyaOrig="360" w14:anchorId="6716AAC1">
          <v:shape id="_x0000_i1080" type="#_x0000_t75" style="width:13.95pt;height:19.75pt" o:ole="">
            <v:imagedata r:id="rId128" o:title=""/>
          </v:shape>
          <o:OLEObject Type="Embed" ProgID="Equation.DSMT4" ShapeID="_x0000_i1080" DrawAspect="Content" ObjectID="_1422434820" r:id="rId129"/>
        </w:object>
      </w:r>
      <w:r w:rsidR="00C56996">
        <w:t>,</w:t>
      </w:r>
      <w:r>
        <w:t xml:space="preserve"> permittivité électrique </w:t>
      </w:r>
      <w:r w:rsidR="00252E18">
        <w:t xml:space="preserve">absolue </w:t>
      </w:r>
      <w:r>
        <w:t xml:space="preserve">du vide, </w:t>
      </w:r>
      <w:r w:rsidR="00C42620" w:rsidRPr="00A73C49">
        <w:rPr>
          <w:position w:val="-12"/>
        </w:rPr>
        <w:object w:dxaOrig="2380" w:dyaOrig="420" w14:anchorId="6BA1A34C">
          <v:shape id="_x0000_i1081" type="#_x0000_t75" style="width:126.6pt;height:20.9pt" o:ole="">
            <v:imagedata r:id="rId130" o:title=""/>
          </v:shape>
          <o:OLEObject Type="Embed" ProgID="Equation.DSMT4" ShapeID="_x0000_i1081" DrawAspect="Content" ObjectID="_1422434821" r:id="rId131"/>
        </w:object>
      </w:r>
      <w:r w:rsidR="00174E65">
        <w:t> ;</w:t>
      </w:r>
    </w:p>
    <w:p w:rsidR="00174E65" w:rsidRDefault="0085001C" w:rsidP="00174E65">
      <w:pPr>
        <w:pStyle w:val="tiret"/>
      </w:pPr>
      <w:r w:rsidRPr="00755758">
        <w:rPr>
          <w:position w:val="-12"/>
        </w:rPr>
        <w:object w:dxaOrig="639" w:dyaOrig="360" w14:anchorId="33029E1C">
          <v:shape id="_x0000_i1082" type="#_x0000_t75" style="width:27.85pt;height:19.75pt" o:ole="">
            <v:imagedata r:id="rId132" o:title=""/>
          </v:shape>
          <o:OLEObject Type="Embed" ProgID="Equation.DSMT4" ShapeID="_x0000_i1082" DrawAspect="Content" ObjectID="_1422434822" r:id="rId133"/>
        </w:object>
      </w:r>
      <w:r w:rsidR="00C56996">
        <w:t>,</w:t>
      </w:r>
      <w:r w:rsidR="00432543">
        <w:t xml:space="preserve"> permittivité </w:t>
      </w:r>
      <w:r w:rsidR="00252E18">
        <w:t xml:space="preserve">relative </w:t>
      </w:r>
      <w:r w:rsidR="00432543">
        <w:t>de l’isolant (ici l’air)</w:t>
      </w:r>
      <w:r w:rsidR="006060BD">
        <w:t>,</w:t>
      </w:r>
      <w:r w:rsidR="00432543">
        <w:t xml:space="preserve"> sans unité ;</w:t>
      </w:r>
    </w:p>
    <w:p w:rsidR="00174E65" w:rsidRDefault="007E0A5F" w:rsidP="00174E65">
      <w:pPr>
        <w:pStyle w:val="tiret"/>
      </w:pPr>
      <w:r w:rsidRPr="00755758">
        <w:rPr>
          <w:position w:val="-4"/>
        </w:rPr>
        <w:object w:dxaOrig="240" w:dyaOrig="260" w14:anchorId="0678699F">
          <v:shape id="_x0000_i1083" type="#_x0000_t75" style="width:13.95pt;height:13.95pt" o:ole="">
            <v:imagedata r:id="rId134" o:title=""/>
          </v:shape>
          <o:OLEObject Type="Embed" ProgID="Equation.3" ShapeID="_x0000_i1083" DrawAspect="Content" ObjectID="_1422434823" r:id="rId135"/>
        </w:object>
      </w:r>
      <w:r w:rsidR="00C56996">
        <w:t>,</w:t>
      </w:r>
      <w:r w:rsidR="006060BD">
        <w:t xml:space="preserve"> </w:t>
      </w:r>
      <w:r w:rsidR="00432543">
        <w:t>aire plane</w:t>
      </w:r>
      <w:r w:rsidR="006060BD">
        <w:t>,</w:t>
      </w:r>
      <w:r w:rsidR="00432543">
        <w:t xml:space="preserve"> en m²</w:t>
      </w:r>
      <w:r w:rsidR="006060BD">
        <w:t>,</w:t>
      </w:r>
      <w:r w:rsidR="00432543">
        <w:t xml:space="preserve"> sous la surface de l’armature déformable ;</w:t>
      </w:r>
    </w:p>
    <w:p w:rsidR="00432543" w:rsidRDefault="00174E65" w:rsidP="00174E65">
      <w:pPr>
        <w:pStyle w:val="tiret"/>
      </w:pPr>
      <w:r w:rsidRPr="00174E65">
        <w:rPr>
          <w:position w:val="-6"/>
        </w:rPr>
        <w:object w:dxaOrig="220" w:dyaOrig="279" w14:anchorId="5478BD3F">
          <v:shape id="_x0000_i1084" type="#_x0000_t75" style="width:12.2pt;height:13.95pt" o:ole="">
            <v:imagedata r:id="rId136" o:title=""/>
          </v:shape>
          <o:OLEObject Type="Embed" ProgID="Equation.DSMT4" ShapeID="_x0000_i1084" DrawAspect="Content" ObjectID="_1422434824" r:id="rId137"/>
        </w:object>
      </w:r>
      <w:r w:rsidR="00C56996">
        <w:t>,</w:t>
      </w:r>
      <w:r w:rsidR="006060BD">
        <w:t xml:space="preserve"> </w:t>
      </w:r>
      <w:r w:rsidR="00432543" w:rsidRPr="00174E65">
        <w:t xml:space="preserve">distance </w:t>
      </w:r>
      <w:r w:rsidR="003C170C" w:rsidRPr="00174E65">
        <w:t xml:space="preserve">moyenne </w:t>
      </w:r>
      <w:r w:rsidR="00432543" w:rsidRPr="00174E65">
        <w:t>en m entre l’armature mobile et l’armature fixe</w:t>
      </w:r>
      <w:r w:rsidR="00A615D4" w:rsidRPr="00174E65">
        <w:t xml:space="preserve">, soit </w:t>
      </w:r>
      <w:r w:rsidRPr="00174E65">
        <w:rPr>
          <w:position w:val="-10"/>
        </w:rPr>
        <w:object w:dxaOrig="1660" w:dyaOrig="400" w14:anchorId="3700F47A">
          <v:shape id="_x0000_i1085" type="#_x0000_t75" style="width:85.95pt;height:20.9pt" o:ole="">
            <v:imagedata r:id="rId138" o:title=""/>
          </v:shape>
          <o:OLEObject Type="Embed" ProgID="Equation.DSMT4" ShapeID="_x0000_i1085" DrawAspect="Content" ObjectID="_1422434825" r:id="rId139"/>
        </w:object>
      </w:r>
      <w:r w:rsidR="0085001C" w:rsidRPr="00174E65">
        <w:t>.</w:t>
      </w:r>
    </w:p>
    <w:p w:rsidR="00485009" w:rsidRPr="00174E65" w:rsidRDefault="00485009" w:rsidP="00485009">
      <w:pPr>
        <w:pStyle w:val="tiret"/>
        <w:numPr>
          <w:ilvl w:val="0"/>
          <w:numId w:val="0"/>
        </w:numPr>
        <w:ind w:left="720"/>
      </w:pPr>
    </w:p>
    <w:p w:rsidR="00432543" w:rsidRDefault="00C56996" w:rsidP="00C56996">
      <w:pPr>
        <w:pStyle w:val="questions"/>
        <w:tabs>
          <w:tab w:val="left" w:pos="1134"/>
        </w:tabs>
        <w:ind w:left="567" w:hanging="283"/>
      </w:pPr>
      <w:r>
        <w:rPr>
          <w:b/>
        </w:rPr>
        <w:t>C</w:t>
      </w:r>
      <w:r w:rsidR="00432543" w:rsidRPr="00D92ED2">
        <w:rPr>
          <w:b/>
        </w:rPr>
        <w:t>alculer</w:t>
      </w:r>
      <w:r w:rsidR="00432543" w:rsidRPr="00641699">
        <w:t xml:space="preserve"> la valeur de la capacité lorsqu’aucune pression ne s’exerce sur la membrane déformable.</w:t>
      </w:r>
    </w:p>
    <w:p w:rsidR="00252E18" w:rsidRPr="00641699" w:rsidRDefault="00252E18" w:rsidP="00252E18"/>
    <w:p w:rsidR="00432543" w:rsidRPr="00641699" w:rsidRDefault="005F4B35" w:rsidP="00C56996">
      <w:pPr>
        <w:pStyle w:val="questions"/>
        <w:tabs>
          <w:tab w:val="left" w:pos="1134"/>
        </w:tabs>
        <w:ind w:left="567" w:hanging="283"/>
      </w:pPr>
      <w:r>
        <w:rPr>
          <w:b/>
        </w:rPr>
        <w:t>Indiquer</w:t>
      </w:r>
      <w:r w:rsidR="00432543" w:rsidRPr="00641699">
        <w:t xml:space="preserve"> pourquoi la capacité diminue quand la pression augmente.</w:t>
      </w:r>
    </w:p>
    <w:p w:rsidR="00432543" w:rsidRDefault="00432543" w:rsidP="00432543">
      <w:pPr>
        <w:pStyle w:val="Titre2"/>
      </w:pPr>
      <w:r>
        <w:t>Signal de commande du compresseur</w:t>
      </w:r>
    </w:p>
    <w:p w:rsidR="00432543" w:rsidRPr="0004597E" w:rsidRDefault="00432543" w:rsidP="00C56996">
      <w:pPr>
        <w:autoSpaceDE w:val="0"/>
        <w:autoSpaceDN w:val="0"/>
        <w:adjustRightInd w:val="0"/>
      </w:pPr>
      <w:r>
        <w:t>Le compresseur</w:t>
      </w:r>
      <w:r w:rsidR="00C56996">
        <w:t>,</w:t>
      </w:r>
      <w:r>
        <w:t xml:space="preserve"> alimenté </w:t>
      </w:r>
      <w:r w:rsidR="003C170C">
        <w:t>à l’aide de deux piles de 1,5 V en série soit</w:t>
      </w:r>
      <w:r>
        <w:t xml:space="preserve"> Vcc = 3 V, est commandé par le montage ci-dessous. Le signal </w:t>
      </w:r>
      <w:r w:rsidRPr="0004597E">
        <w:rPr>
          <w:i/>
        </w:rPr>
        <w:t>POMP</w:t>
      </w:r>
      <w:r>
        <w:t xml:space="preserve"> issu du microcontrôleur attaque </w:t>
      </w:r>
      <w:r w:rsidR="00C56996">
        <w:t>la base du transistor nommé Q2.</w:t>
      </w:r>
    </w:p>
    <w:p w:rsidR="00432543" w:rsidRDefault="00432543" w:rsidP="00174E65">
      <w:pPr>
        <w:pStyle w:val="NormalWeb"/>
        <w:spacing w:before="0" w:beforeAutospacing="0"/>
        <w:jc w:val="center"/>
        <w:rPr>
          <w:noProof/>
        </w:rPr>
      </w:pPr>
      <w:r>
        <w:rPr>
          <w:noProof/>
        </w:rPr>
        <w:drawing>
          <wp:inline distT="0" distB="0" distL="0" distR="0" wp14:anchorId="3AAFB6F3" wp14:editId="020A5ED3">
            <wp:extent cx="4673430" cy="2343150"/>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40" cstate="print">
                      <a:clrChange>
                        <a:clrFrom>
                          <a:srgbClr val="E0E0D0"/>
                        </a:clrFrom>
                        <a:clrTo>
                          <a:srgbClr val="E0E0D0">
                            <a:alpha val="0"/>
                          </a:srgbClr>
                        </a:clrTo>
                      </a:clrChange>
                      <a:extLst>
                        <a:ext uri="{28A0092B-C50C-407E-A947-70E740481C1C}">
                          <a14:useLocalDpi xmlns:a14="http://schemas.microsoft.com/office/drawing/2010/main" val="0"/>
                        </a:ext>
                      </a:extLst>
                    </a:blip>
                    <a:srcRect t="6296" b="2593"/>
                    <a:stretch/>
                  </pic:blipFill>
                  <pic:spPr bwMode="auto">
                    <a:xfrm>
                      <a:off x="0" y="0"/>
                      <a:ext cx="4678045" cy="2345464"/>
                    </a:xfrm>
                    <a:prstGeom prst="rect">
                      <a:avLst/>
                    </a:prstGeom>
                    <a:noFill/>
                    <a:ln>
                      <a:noFill/>
                    </a:ln>
                    <a:extLst>
                      <a:ext uri="{53640926-AAD7-44D8-BBD7-CCE9431645EC}">
                        <a14:shadowObscured xmlns:a14="http://schemas.microsoft.com/office/drawing/2010/main"/>
                      </a:ext>
                    </a:extLst>
                  </pic:spPr>
                </pic:pic>
              </a:graphicData>
            </a:graphic>
          </wp:inline>
        </w:drawing>
      </w:r>
    </w:p>
    <w:p w:rsidR="00B222A1" w:rsidRDefault="00B222A1" w:rsidP="00174E65">
      <w:pPr>
        <w:pStyle w:val="NormalWeb"/>
        <w:spacing w:before="0" w:beforeAutospacing="0"/>
        <w:jc w:val="center"/>
        <w:rPr>
          <w:noProof/>
        </w:rPr>
      </w:pPr>
      <w:r>
        <w:rPr>
          <w:noProof/>
        </w:rPr>
        <mc:AlternateContent>
          <mc:Choice Requires="wps">
            <w:drawing>
              <wp:anchor distT="0" distB="0" distL="114300" distR="114300" simplePos="0" relativeHeight="251926528" behindDoc="0" locked="0" layoutInCell="1" allowOverlap="1" wp14:anchorId="62E47042" wp14:editId="70B3893D">
                <wp:simplePos x="0" y="0"/>
                <wp:positionH relativeFrom="column">
                  <wp:posOffset>1531404</wp:posOffset>
                </wp:positionH>
                <wp:positionV relativeFrom="paragraph">
                  <wp:posOffset>-6134</wp:posOffset>
                </wp:positionV>
                <wp:extent cx="3303917" cy="26733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303917"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DA" w:rsidRDefault="00576CDA" w:rsidP="00B222A1">
                            <w:pPr>
                              <w:pStyle w:val="Lgende"/>
                            </w:pPr>
                            <w:r>
                              <w:t>Figure 15 : schéma électrique commande du compresseur</w:t>
                            </w:r>
                          </w:p>
                          <w:p w:rsidR="00576CDA" w:rsidRDefault="00576CDA" w:rsidP="00B222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67" type="#_x0000_t202" style="position:absolute;left:0;text-align:left;margin-left:120.6pt;margin-top:-.5pt;width:260.15pt;height:21.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" fillcolor="white [3201]" stroked="f" strokeweight=".5pt">
                <v:textbox>
                  <w:txbxContent>
                    <w:p w:rsidR="00576CDA" w:rsidRDefault="00576CDA" w:rsidP="00B222A1">
                      <w:pPr>
                        <w:pStyle w:val="Lgende"/>
                      </w:pPr>
                      <w:r>
                        <w:t>Figure 15 : schéma électrique commande du compresseur</w:t>
                      </w:r>
                    </w:p>
                    <w:p w:rsidR="00576CDA" w:rsidRDefault="00576CDA" w:rsidP="00B222A1"/>
                  </w:txbxContent>
                </v:textbox>
              </v:shape>
            </w:pict>
          </mc:Fallback>
        </mc:AlternateContent>
      </w:r>
    </w:p>
    <w:p w:rsidR="00C56996" w:rsidRPr="00641699" w:rsidRDefault="00C56996" w:rsidP="00C56996">
      <w:pPr>
        <w:pStyle w:val="questions"/>
        <w:tabs>
          <w:tab w:val="left" w:pos="1134"/>
        </w:tabs>
        <w:ind w:left="567" w:hanging="283"/>
      </w:pPr>
      <w:r w:rsidRPr="00C56996">
        <w:rPr>
          <w:b/>
        </w:rPr>
        <w:t>Expliquer</w:t>
      </w:r>
      <w:r>
        <w:t xml:space="preserve"> la fonction de ce montage.</w:t>
      </w:r>
    </w:p>
    <w:p w:rsidR="00C56996" w:rsidRPr="0004597E" w:rsidRDefault="00C56996" w:rsidP="00C56996">
      <w:pPr>
        <w:autoSpaceDE w:val="0"/>
        <w:autoSpaceDN w:val="0"/>
        <w:adjustRightInd w:val="0"/>
        <w:spacing w:before="240" w:after="120"/>
      </w:pPr>
      <w:r>
        <w:t xml:space="preserve">La diode D1 est une diode de roue libre. </w:t>
      </w:r>
      <w:r>
        <w:rPr>
          <w:rFonts w:eastAsiaTheme="minorHAnsi" w:cs="Arial"/>
          <w:color w:val="292526"/>
        </w:rPr>
        <w:t>Sa tension de seuil est de 0,6 V.</w:t>
      </w:r>
    </w:p>
    <w:p w:rsidR="00432543" w:rsidRDefault="00432543" w:rsidP="00C56996">
      <w:pPr>
        <w:pStyle w:val="questions"/>
        <w:tabs>
          <w:tab w:val="left" w:pos="1134"/>
        </w:tabs>
        <w:ind w:left="567" w:hanging="283"/>
      </w:pPr>
      <w:r w:rsidRPr="00B5248A">
        <w:rPr>
          <w:b/>
        </w:rPr>
        <w:t>Analyser</w:t>
      </w:r>
      <w:r>
        <w:t xml:space="preserve"> puis </w:t>
      </w:r>
      <w:r w:rsidRPr="00B5248A">
        <w:rPr>
          <w:b/>
        </w:rPr>
        <w:t>compléter</w:t>
      </w:r>
      <w:r>
        <w:t xml:space="preserve"> </w:t>
      </w:r>
      <w:r w:rsidR="00337F45">
        <w:t>les deux signaux</w:t>
      </w:r>
      <w:r>
        <w:t xml:space="preserve"> </w:t>
      </w:r>
      <w:r w:rsidR="00337F45">
        <w:t xml:space="preserve">(état de Q2 et tension aux bornes du compresseur) </w:t>
      </w:r>
      <w:r>
        <w:t xml:space="preserve">illustrant la commande du compresseur sur le </w:t>
      </w:r>
      <w:r w:rsidRPr="00B5248A">
        <w:rPr>
          <w:b/>
        </w:rPr>
        <w:t>DR</w:t>
      </w:r>
      <w:r w:rsidR="009A2556">
        <w:rPr>
          <w:b/>
        </w:rPr>
        <w:t>5</w:t>
      </w:r>
      <w:r>
        <w:t>.</w:t>
      </w:r>
    </w:p>
    <w:p w:rsidR="00BB67D6" w:rsidRDefault="00BB67D6" w:rsidP="00BB67D6">
      <w:pPr>
        <w:pStyle w:val="Titre2"/>
      </w:pPr>
      <w:r w:rsidRPr="00D66CC2">
        <w:t>Analyse structurelle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61"/>
        <w:gridCol w:w="1317"/>
      </w:tblGrid>
      <w:tr w:rsidR="00B2656F" w:rsidTr="009A5C97">
        <w:tc>
          <w:tcPr>
            <w:tcW w:w="8461" w:type="dxa"/>
          </w:tcPr>
          <w:p w:rsidR="00B2656F" w:rsidRDefault="00B2656F" w:rsidP="00C56996">
            <w:r>
              <w:rPr>
                <w:rFonts w:cs="Arial"/>
              </w:rPr>
              <w:t xml:space="preserve">Une vue synoptique des chaînes d’énergie et d’information a été réalisée sur le </w:t>
            </w:r>
            <w:r w:rsidRPr="00BB67D6">
              <w:rPr>
                <w:rFonts w:cs="Arial"/>
                <w:b/>
              </w:rPr>
              <w:t>DR</w:t>
            </w:r>
            <w:r>
              <w:rPr>
                <w:rFonts w:cs="Arial"/>
                <w:b/>
              </w:rPr>
              <w:t>6</w:t>
            </w:r>
            <w:r>
              <w:rPr>
                <w:rFonts w:cs="Arial"/>
              </w:rPr>
              <w:t>.</w:t>
            </w:r>
            <w:r>
              <w:t xml:space="preserve"> </w:t>
            </w:r>
            <w:r>
              <w:rPr>
                <w:rFonts w:cs="Arial"/>
              </w:rPr>
              <w:t xml:space="preserve">Les constituants de la chaîne d’énergie sont reliés entre eux par un </w:t>
            </w:r>
            <w:r w:rsidRPr="00EC0844">
              <w:rPr>
                <w:rFonts w:cs="Arial"/>
                <w:i/>
              </w:rPr>
              <w:t>lien de puissance</w:t>
            </w:r>
            <w:r>
              <w:rPr>
                <w:rFonts w:cs="Arial"/>
              </w:rPr>
              <w:t xml:space="preserve"> (demi-flèche) transportant les deux informations, effort </w:t>
            </w:r>
            <w:r w:rsidRPr="00194EBC">
              <w:rPr>
                <w:rFonts w:cs="Arial"/>
                <w:i/>
              </w:rPr>
              <w:t>e</w:t>
            </w:r>
            <w:r w:rsidR="00194EBC">
              <w:rPr>
                <w:rFonts w:cs="Arial"/>
              </w:rPr>
              <w:t xml:space="preserve"> e</w:t>
            </w:r>
            <w:r>
              <w:rPr>
                <w:rFonts w:cs="Arial"/>
              </w:rPr>
              <w:t>t flux</w:t>
            </w:r>
            <w:r w:rsidR="00194EBC">
              <w:rPr>
                <w:rFonts w:cs="Arial"/>
              </w:rPr>
              <w:t xml:space="preserve"> </w:t>
            </w:r>
            <w:r w:rsidR="00194EBC" w:rsidRPr="00194EBC">
              <w:rPr>
                <w:rFonts w:cs="Arial"/>
                <w:i/>
              </w:rPr>
              <w:t>f</w:t>
            </w:r>
            <w:r>
              <w:rPr>
                <w:rFonts w:cs="Arial"/>
              </w:rPr>
              <w:t xml:space="preserve">, dont le produit caractérise le transfert de puissance entre ces constituants. Quand on souhaite préciser les deux grandeurs précédentes sur un lien de puissance, la notation est </w:t>
            </w:r>
            <w:r w:rsidR="00C56996">
              <w:rPr>
                <w:rFonts w:cs="Arial"/>
              </w:rPr>
              <w:t>montrée ci-contre.</w:t>
            </w:r>
          </w:p>
        </w:tc>
        <w:tc>
          <w:tcPr>
            <w:tcW w:w="1317" w:type="dxa"/>
            <w:vAlign w:val="bottom"/>
          </w:tcPr>
          <w:p w:rsidR="00B2656F" w:rsidRDefault="00B2656F" w:rsidP="009A5C97">
            <w:pPr>
              <w:ind w:hanging="69"/>
              <w:jc w:val="center"/>
            </w:pPr>
            <w:r>
              <w:rPr>
                <w:rFonts w:cs="Arial"/>
                <w:noProof/>
                <w:lang w:eastAsia="fr-FR"/>
              </w:rPr>
              <mc:AlternateContent>
                <mc:Choice Requires="wpg">
                  <w:drawing>
                    <wp:inline distT="0" distB="0" distL="0" distR="0" wp14:anchorId="32A4E445" wp14:editId="7AD5EF53">
                      <wp:extent cx="731520" cy="609600"/>
                      <wp:effectExtent l="0" t="0" r="11430" b="0"/>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609600"/>
                                <a:chOff x="0" y="0"/>
                                <a:chExt cx="732033" cy="609600"/>
                              </a:xfrm>
                            </wpg:grpSpPr>
                            <wps:wsp>
                              <wps:cNvPr id="395" name="Connecteur droit 395"/>
                              <wps:cNvCnPr/>
                              <wps:spPr>
                                <a:xfrm>
                                  <a:off x="0" y="260350"/>
                                  <a:ext cx="717550" cy="0"/>
                                </a:xfrm>
                                <a:prstGeom prst="line">
                                  <a:avLst/>
                                </a:prstGeom>
                                <a:ln w="31750">
                                  <a:solidFill>
                                    <a:srgbClr val="0070C0"/>
                                  </a:solidFill>
                                </a:ln>
                                <a:effectLst/>
                              </wps:spPr>
                              <wps:style>
                                <a:lnRef idx="2">
                                  <a:schemeClr val="accent1"/>
                                </a:lnRef>
                                <a:fillRef idx="0">
                                  <a:schemeClr val="accent1"/>
                                </a:fillRef>
                                <a:effectRef idx="1">
                                  <a:schemeClr val="accent1"/>
                                </a:effectRef>
                                <a:fontRef idx="minor">
                                  <a:schemeClr val="tx1"/>
                                </a:fontRef>
                              </wps:style>
                              <wps:bodyPr/>
                            </wps:wsp>
                            <wps:wsp>
                              <wps:cNvPr id="436" name="Connecteur droit 436"/>
                              <wps:cNvCnPr/>
                              <wps:spPr>
                                <a:xfrm flipV="1">
                                  <a:off x="577850" y="260350"/>
                                  <a:ext cx="154183" cy="145293"/>
                                </a:xfrm>
                                <a:prstGeom prst="line">
                                  <a:avLst/>
                                </a:prstGeom>
                                <a:ln w="31750">
                                  <a:solidFill>
                                    <a:srgbClr val="0070C0"/>
                                  </a:solidFill>
                                </a:ln>
                                <a:effectLst/>
                              </wps:spPr>
                              <wps:style>
                                <a:lnRef idx="2">
                                  <a:schemeClr val="accent1"/>
                                </a:lnRef>
                                <a:fillRef idx="0">
                                  <a:schemeClr val="accent1"/>
                                </a:fillRef>
                                <a:effectRef idx="1">
                                  <a:schemeClr val="accent1"/>
                                </a:effectRef>
                                <a:fontRef idx="minor">
                                  <a:schemeClr val="tx1"/>
                                </a:fontRef>
                              </wps:style>
                              <wps:bodyPr/>
                            </wps:wsp>
                            <wps:wsp>
                              <wps:cNvPr id="437" name="Zone de texte 437"/>
                              <wps:cNvSpPr txBox="1"/>
                              <wps:spPr>
                                <a:xfrm>
                                  <a:off x="171450" y="0"/>
                                  <a:ext cx="4064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DA" w:rsidRPr="00F25CC2" w:rsidRDefault="00576CDA" w:rsidP="00B2656F">
                                    <w:pPr>
                                      <w:spacing w:line="360" w:lineRule="auto"/>
                                      <w:rPr>
                                        <w:i/>
                                      </w:rPr>
                                    </w:pPr>
                                    <w:r w:rsidRPr="00F25CC2">
                                      <w:rPr>
                                        <w:i/>
                                      </w:rPr>
                                      <w:t>e</w:t>
                                    </w:r>
                                  </w:p>
                                  <w:p w:rsidR="00576CDA" w:rsidRPr="00F25CC2" w:rsidRDefault="00576CDA" w:rsidP="00B2656F">
                                    <w:pPr>
                                      <w:spacing w:line="360" w:lineRule="auto"/>
                                      <w:rPr>
                                        <w:i/>
                                      </w:rPr>
                                    </w:pPr>
                                    <w:r w:rsidRPr="00F25CC2">
                                      <w:rPr>
                                        <w:i/>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16" o:spid="_x0000_s1068" style="width:57.6pt;height:48pt;mso-position-horizontal-relative:char;mso-position-vertical-relative:line" coordsize="73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">
                      <v:line id="Connecteur droit 395" o:spid="_x0000_s1069" style="position:absolute;visibility:visible;mso-wrap-style:square" from="0,2603" to="7175,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mLcQAAADcAAAADwAAAGRycy9kb3ducmV2LnhtbESPQWvCQBSE74L/YXmCl1I3tig1dRPE&#10;KvSo0YPHR/Y1mzb7NmTXmPbXdwsFj8PMfMOs88E2oqfO144VzGcJCOLS6ZorBefT/vEFhA/IGhvH&#10;pOCbPOTZeLTGVLsbH6kvQiUihH2KCkwIbSqlLw1Z9DPXEkfvw3UWQ5RdJXWHtwi3jXxKkqW0WHNc&#10;MNjS1lD5VVytgoO05135aTz/2FN46/cXekCn1HQybF5BBBrCPfzfftcKnlcL+DsTj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eYtxAAAANwAAAAPAAAAAAAAAAAA&#10;AAAAAKECAABkcnMvZG93bnJldi54bWxQSwUGAAAAAAQABAD5AAAAkgMAAAAA&#10;" strokecolor="#0070c0" strokeweight="2.5pt"/>
                      <v:line id="Connecteur droit 436" o:spid="_x0000_s1070" style="position:absolute;flip:y;visibility:visible;mso-wrap-style:square" from="5778,2603" to="732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LU8QAAADcAAAADwAAAGRycy9kb3ducmV2LnhtbESPQYvCMBSE78L+h/AEL7Kmq1a0GmVR&#10;hL3JVkG8PZpnW2xeuk3U+u/NguBxmJlvmMWqNZW4UeNKywq+BhEI4szqknMFh/32cwrCeWSNlWVS&#10;8CAHq+VHZ4GJtnf+pVvqcxEg7BJUUHhfJ1K6rCCDbmBr4uCdbWPQB9nkUjd4D3BTyWEUTaTBksNC&#10;gTWtC8ou6dUo+HP9y34Wpwff3xh5jI/xRu9OSvW67fcchKfWv8Ov9o9WMB5N4P9MO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stTxAAAANwAAAAPAAAAAAAAAAAA&#10;AAAAAKECAABkcnMvZG93bnJldi54bWxQSwUGAAAAAAQABAD5AAAAkgMAAAAA&#10;" strokecolor="#0070c0" strokeweight="2.5pt"/>
                      <v:shape id="Zone de texte 437" o:spid="_x0000_s1071" type="#_x0000_t202" style="position:absolute;left:1714;width:4064;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s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U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07HAAAA3AAAAA8AAAAAAAAAAAAAAAAAmAIAAGRy&#10;cy9kb3ducmV2LnhtbFBLBQYAAAAABAAEAPUAAACMAwAAAAA=&#10;" filled="f" stroked="f" strokeweight=".5pt">
                        <v:textbox>
                          <w:txbxContent>
                            <w:p w:rsidR="00576CDA" w:rsidRPr="00F25CC2" w:rsidRDefault="00576CDA" w:rsidP="00B2656F">
                              <w:pPr>
                                <w:spacing w:line="360" w:lineRule="auto"/>
                                <w:rPr>
                                  <w:i/>
                                </w:rPr>
                              </w:pPr>
                              <w:proofErr w:type="gramStart"/>
                              <w:r w:rsidRPr="00F25CC2">
                                <w:rPr>
                                  <w:i/>
                                </w:rPr>
                                <w:t>e</w:t>
                              </w:r>
                              <w:proofErr w:type="gramEnd"/>
                            </w:p>
                            <w:p w:rsidR="00576CDA" w:rsidRPr="00F25CC2" w:rsidRDefault="00576CDA" w:rsidP="00B2656F">
                              <w:pPr>
                                <w:spacing w:line="360" w:lineRule="auto"/>
                                <w:rPr>
                                  <w:i/>
                                </w:rPr>
                              </w:pPr>
                              <w:proofErr w:type="gramStart"/>
                              <w:r w:rsidRPr="00F25CC2">
                                <w:rPr>
                                  <w:i/>
                                </w:rPr>
                                <w:t>f</w:t>
                              </w:r>
                              <w:proofErr w:type="gramEnd"/>
                            </w:p>
                          </w:txbxContent>
                        </v:textbox>
                      </v:shape>
                      <w10:anchorlock/>
                    </v:group>
                  </w:pict>
                </mc:Fallback>
              </mc:AlternateContent>
            </w:r>
          </w:p>
        </w:tc>
      </w:tr>
    </w:tbl>
    <w:p w:rsidR="00485009" w:rsidRDefault="00485009" w:rsidP="00485009"/>
    <w:p w:rsidR="00C62C9E" w:rsidRDefault="00BB67D6" w:rsidP="00C56996">
      <w:pPr>
        <w:pStyle w:val="questions"/>
        <w:tabs>
          <w:tab w:val="left" w:pos="1134"/>
        </w:tabs>
        <w:ind w:left="567" w:hanging="283"/>
      </w:pPr>
      <w:r>
        <w:t xml:space="preserve">Sur </w:t>
      </w:r>
      <w:r w:rsidR="009A2556">
        <w:t>la vue synoptique</w:t>
      </w:r>
      <w:r w:rsidRPr="00520CAF">
        <w:t xml:space="preserve"> </w:t>
      </w:r>
      <w:r w:rsidR="00AF6CC1">
        <w:t xml:space="preserve">du </w:t>
      </w:r>
      <w:r w:rsidRPr="00520CAF">
        <w:rPr>
          <w:b/>
        </w:rPr>
        <w:t>DR</w:t>
      </w:r>
      <w:r w:rsidR="009A2556">
        <w:rPr>
          <w:b/>
        </w:rPr>
        <w:t>6</w:t>
      </w:r>
      <w:r>
        <w:t xml:space="preserve">, </w:t>
      </w:r>
      <w:r w:rsidRPr="008840F9">
        <w:rPr>
          <w:b/>
        </w:rPr>
        <w:t>préciser</w:t>
      </w:r>
      <w:r>
        <w:t xml:space="preserve"> les </w:t>
      </w:r>
      <w:r w:rsidR="009A2556">
        <w:t xml:space="preserve">flux </w:t>
      </w:r>
      <w:r>
        <w:t>et les constituants manquants</w:t>
      </w:r>
      <w:r w:rsidR="00622BA1">
        <w:t xml:space="preserve"> dans les zones grisées</w:t>
      </w:r>
      <w:r>
        <w:t>.</w:t>
      </w:r>
    </w:p>
    <w:p w:rsidR="00FB68B3" w:rsidRDefault="00FB68B3" w:rsidP="00C56996">
      <w:pPr>
        <w:pStyle w:val="questions"/>
        <w:tabs>
          <w:tab w:val="left" w:pos="1134"/>
        </w:tabs>
        <w:ind w:left="567" w:hanging="283"/>
        <w:sectPr w:rsidR="00FB68B3" w:rsidSect="00C62C9E">
          <w:pgSz w:w="11906" w:h="16838"/>
          <w:pgMar w:top="1134" w:right="1134" w:bottom="1134" w:left="1134" w:header="709" w:footer="709" w:gutter="0"/>
          <w:cols w:space="708"/>
          <w:titlePg/>
          <w:docGrid w:linePitch="360"/>
        </w:sectPr>
      </w:pPr>
    </w:p>
    <w:p w:rsidR="00C62C9E" w:rsidRPr="00C62C9E" w:rsidRDefault="00432543" w:rsidP="00C62C9E">
      <w:pPr>
        <w:pStyle w:val="Titre1"/>
        <w:spacing w:before="240" w:after="120"/>
      </w:pPr>
      <w:r w:rsidRPr="00D66CC2">
        <w:lastRenderedPageBreak/>
        <w:t>Synthèse</w:t>
      </w:r>
    </w:p>
    <w:p w:rsidR="00432543" w:rsidRPr="009A5C97" w:rsidRDefault="00432543" w:rsidP="00432543">
      <w:pPr>
        <w:pStyle w:val="problmatique"/>
        <w:rPr>
          <w:i w:val="0"/>
        </w:rPr>
      </w:pPr>
      <w:r>
        <w:t xml:space="preserve">Objectif de cette partie : </w:t>
      </w:r>
      <w:r w:rsidRPr="009A5C97">
        <w:rPr>
          <w:b/>
          <w:i w:val="0"/>
        </w:rPr>
        <w:t>proposer</w:t>
      </w:r>
      <w:r w:rsidRPr="009A5C97">
        <w:rPr>
          <w:i w:val="0"/>
        </w:rPr>
        <w:t xml:space="preserve"> une synthèse du travail réalisé </w:t>
      </w:r>
      <w:r w:rsidR="005018FF">
        <w:rPr>
          <w:i w:val="0"/>
        </w:rPr>
        <w:t>sous la forme d’un organigramme, ainsi que quelques pistes d’</w:t>
      </w:r>
      <w:r w:rsidRPr="009A5C97">
        <w:rPr>
          <w:i w:val="0"/>
        </w:rPr>
        <w:t>amélioration du système</w:t>
      </w:r>
      <w:r w:rsidR="00525234" w:rsidRPr="009A5C97">
        <w:rPr>
          <w:i w:val="0"/>
        </w:rPr>
        <w:t>.</w:t>
      </w:r>
    </w:p>
    <w:p w:rsidR="004654C2" w:rsidRDefault="004654C2" w:rsidP="004654C2">
      <w:pPr>
        <w:pStyle w:val="Titre2"/>
      </w:pPr>
      <w:r>
        <w:t>Algorithme principal</w:t>
      </w:r>
    </w:p>
    <w:p w:rsidR="004654C2" w:rsidRDefault="004654C2" w:rsidP="004654C2">
      <w:pPr>
        <w:spacing w:before="120"/>
      </w:pPr>
      <w:r w:rsidRPr="00436AAD">
        <w:rPr>
          <w:rFonts w:cs="Arial"/>
        </w:rPr>
        <w:t xml:space="preserve">Une fois le brassard enroulé autour du poignet </w:t>
      </w:r>
      <w:r w:rsidR="005F4B35">
        <w:rPr>
          <w:rFonts w:cs="Arial"/>
        </w:rPr>
        <w:t xml:space="preserve">gauche, l'appui sur le bouton POWER </w:t>
      </w:r>
      <w:r>
        <w:rPr>
          <w:rFonts w:cs="Arial"/>
        </w:rPr>
        <w:t>active</w:t>
      </w:r>
      <w:r w:rsidRPr="00436AAD">
        <w:rPr>
          <w:rFonts w:cs="Arial"/>
        </w:rPr>
        <w:t xml:space="preserve"> </w:t>
      </w:r>
      <w:r>
        <w:rPr>
          <w:rFonts w:cs="Arial"/>
        </w:rPr>
        <w:t xml:space="preserve">le compresseur. </w:t>
      </w:r>
      <w:r w:rsidRPr="00436AAD">
        <w:rPr>
          <w:rFonts w:cs="Arial"/>
        </w:rPr>
        <w:t>La mise en pression se fait progressivement</w:t>
      </w:r>
      <w:r>
        <w:rPr>
          <w:rFonts w:cs="Arial"/>
        </w:rPr>
        <w:t xml:space="preserve"> jusqu’à la consigne de pression </w:t>
      </w:r>
      <w:r w:rsidRPr="00C51A0D">
        <w:rPr>
          <w:rFonts w:cs="Arial"/>
          <w:i/>
        </w:rPr>
        <w:t>PB</w:t>
      </w:r>
      <w:r w:rsidRPr="00436AAD">
        <w:rPr>
          <w:rFonts w:cs="Arial"/>
        </w:rPr>
        <w:t>. Lors du dégonf</w:t>
      </w:r>
      <w:r>
        <w:rPr>
          <w:rFonts w:cs="Arial"/>
        </w:rPr>
        <w:t xml:space="preserve">lage du brassard, la diminution </w:t>
      </w:r>
      <w:r w:rsidRPr="00436AAD">
        <w:rPr>
          <w:rFonts w:cs="Arial"/>
        </w:rPr>
        <w:t xml:space="preserve">de la pression </w:t>
      </w:r>
      <w:r>
        <w:rPr>
          <w:rFonts w:cs="Arial"/>
        </w:rPr>
        <w:t xml:space="preserve">est assurée par l’électrovanne de décharge </w:t>
      </w:r>
      <w:r>
        <w:t>à vitesse contrôlée afin d’effectuer la mesure de la pression artérielle.</w:t>
      </w:r>
      <w:r>
        <w:rPr>
          <w:i/>
        </w:rPr>
        <w:t xml:space="preserve"> </w:t>
      </w:r>
      <w:r>
        <w:t>Cette électrovanne permet le dégonflage de la poche lorsqu’elle est activée.</w:t>
      </w:r>
    </w:p>
    <w:p w:rsidR="004654C2" w:rsidRDefault="004654C2" w:rsidP="00E03022">
      <w:pPr>
        <w:spacing w:before="120" w:after="120"/>
        <w:rPr>
          <w:rFonts w:cs="Arial"/>
        </w:rPr>
      </w:pPr>
      <w:r>
        <w:t>Les oscillations enregistrées permettent d’identifier par comparaison la pression artérielle moyenne, notée PAM. Ainsi grâce à un algorithme de calcul mettant en œuvre la méthode oscillométrique, la PAS et la PAD sont ainsi déterminées puis affichées sur l’écran</w:t>
      </w:r>
      <w:r>
        <w:rPr>
          <w:rFonts w:cs="Arial"/>
        </w:rPr>
        <w:t xml:space="preserve">. Au bout de 30 secondes, </w:t>
      </w:r>
      <w:r w:rsidRPr="00436AAD">
        <w:rPr>
          <w:rFonts w:cs="Arial"/>
        </w:rPr>
        <w:t xml:space="preserve">un bip </w:t>
      </w:r>
      <w:r>
        <w:rPr>
          <w:rFonts w:cs="Arial"/>
        </w:rPr>
        <w:t>s</w:t>
      </w:r>
      <w:r w:rsidRPr="00436AAD">
        <w:rPr>
          <w:rFonts w:cs="Arial"/>
        </w:rPr>
        <w:t>onore signale la fin de la</w:t>
      </w:r>
      <w:r>
        <w:rPr>
          <w:rFonts w:cs="Arial"/>
        </w:rPr>
        <w:t xml:space="preserve"> </w:t>
      </w:r>
      <w:r w:rsidRPr="00436AAD">
        <w:rPr>
          <w:rFonts w:cs="Arial"/>
        </w:rPr>
        <w:t>m</w:t>
      </w:r>
      <w:r>
        <w:rPr>
          <w:rFonts w:cs="Arial"/>
        </w:rPr>
        <w:t>esure de la tension artérielle,</w:t>
      </w:r>
      <w:r w:rsidRPr="00AA1887">
        <w:rPr>
          <w:rFonts w:cs="Arial"/>
        </w:rPr>
        <w:t xml:space="preserve"> </w:t>
      </w:r>
      <w:r>
        <w:rPr>
          <w:rFonts w:cs="Arial"/>
        </w:rPr>
        <w:t>puis, le tensiomètre est arrêté.</w:t>
      </w:r>
    </w:p>
    <w:p w:rsidR="004654C2" w:rsidRDefault="004654C2" w:rsidP="004654C2">
      <w:pPr>
        <w:pStyle w:val="questions"/>
        <w:tabs>
          <w:tab w:val="left" w:pos="1134"/>
        </w:tabs>
        <w:ind w:left="567" w:hanging="283"/>
      </w:pPr>
      <w:r w:rsidRPr="004654C2">
        <w:rPr>
          <w:b/>
        </w:rPr>
        <w:t>Compléter</w:t>
      </w:r>
      <w:r>
        <w:t xml:space="preserve"> sur le </w:t>
      </w:r>
      <w:r w:rsidRPr="004654C2">
        <w:rPr>
          <w:b/>
        </w:rPr>
        <w:t>DR7</w:t>
      </w:r>
      <w:r>
        <w:t xml:space="preserve"> l’algorigramme du programme principal de fonctionnement du tensiomètre. </w:t>
      </w:r>
      <w:r w:rsidRPr="004654C2">
        <w:rPr>
          <w:b/>
        </w:rPr>
        <w:t>Indiquer</w:t>
      </w:r>
      <w:r>
        <w:t xml:space="preserve"> </w:t>
      </w:r>
      <w:r w:rsidR="00E03022">
        <w:t>les commandes</w:t>
      </w:r>
      <w:r>
        <w:t xml:space="preserve"> de la pompe et de l’électrovanne en suivant les notations indiquées.</w:t>
      </w:r>
    </w:p>
    <w:p w:rsidR="00E03022" w:rsidRDefault="00E03022" w:rsidP="00E03022">
      <w:pPr>
        <w:pStyle w:val="Titre2"/>
      </w:pPr>
      <w:r>
        <w:t>Évolution du système</w:t>
      </w:r>
    </w:p>
    <w:p w:rsidR="00E03022" w:rsidRDefault="00E03022" w:rsidP="00E03022">
      <w:pPr>
        <w:spacing w:before="120"/>
      </w:pPr>
      <w:r>
        <w:t xml:space="preserve">Afin de répondre au mieux au besoin des utilisateurs, une étude a été menée auprès d’un échantillon de personnes. Certains aspects négatifs de cet appareil sont ressortis tel que : son poids, son encombrement et un affichage des mesures peu agréable. </w:t>
      </w:r>
    </w:p>
    <w:p w:rsidR="00432543" w:rsidRDefault="00432543" w:rsidP="00E03022">
      <w:pPr>
        <w:spacing w:before="240"/>
      </w:pPr>
      <w:r>
        <w:t xml:space="preserve">La société </w:t>
      </w:r>
      <w:r w:rsidR="00E03022" w:rsidRPr="00E03022">
        <w:rPr>
          <w:b/>
        </w:rPr>
        <w:t>Spengler</w:t>
      </w:r>
      <w:r w:rsidR="00E03022">
        <w:t xml:space="preserve"> </w:t>
      </w:r>
      <w:r>
        <w:t>qui commercialise ce tensiomètre souhaite faire évoluer so</w:t>
      </w:r>
      <w:r w:rsidR="00E03022">
        <w:t>n matériel.</w:t>
      </w:r>
    </w:p>
    <w:p w:rsidR="00432543" w:rsidRPr="00650232" w:rsidRDefault="00432543" w:rsidP="00432543"/>
    <w:p w:rsidR="00432543" w:rsidRDefault="00284817" w:rsidP="00E03022">
      <w:pPr>
        <w:pStyle w:val="question"/>
        <w:tabs>
          <w:tab w:val="left" w:pos="1134"/>
        </w:tabs>
        <w:ind w:left="567" w:hanging="283"/>
      </w:pPr>
      <w:r w:rsidRPr="00B874AE">
        <w:t xml:space="preserve">En justifiant </w:t>
      </w:r>
      <w:r>
        <w:t>la</w:t>
      </w:r>
      <w:r w:rsidRPr="00B874AE">
        <w:t xml:space="preserve"> réponse par r</w:t>
      </w:r>
      <w:r>
        <w:t>apport au cahier des charges et</w:t>
      </w:r>
      <w:r w:rsidRPr="00B874AE">
        <w:t xml:space="preserve"> aux </w:t>
      </w:r>
      <w:r w:rsidR="005018FF">
        <w:t xml:space="preserve">différentes </w:t>
      </w:r>
      <w:r w:rsidRPr="00B874AE">
        <w:t xml:space="preserve">études </w:t>
      </w:r>
      <w:r w:rsidR="005018FF">
        <w:t>conduites dans ce sujet</w:t>
      </w:r>
      <w:r>
        <w:t xml:space="preserve">, </w:t>
      </w:r>
      <w:r w:rsidRPr="00B874AE">
        <w:rPr>
          <w:b/>
        </w:rPr>
        <w:t>proposer</w:t>
      </w:r>
      <w:r w:rsidRPr="00B874AE">
        <w:t xml:space="preserve"> des pistes d’amélioration du tensiomètre sous forme d’une rédaction </w:t>
      </w:r>
      <w:r w:rsidR="005018FF">
        <w:t>de quelques lignes</w:t>
      </w:r>
      <w:r w:rsidR="002360B1">
        <w:t xml:space="preserve"> (cinq au maximum)</w:t>
      </w:r>
      <w:r w:rsidRPr="00B874AE">
        <w:t>.</w:t>
      </w:r>
      <w:r w:rsidR="005018FF">
        <w:t xml:space="preserve"> </w:t>
      </w:r>
      <w:r w:rsidR="005018FF" w:rsidRPr="00B874AE">
        <w:br w:type="page"/>
      </w:r>
    </w:p>
    <w:p w:rsidR="00D03660" w:rsidRDefault="00D03660" w:rsidP="00D03660">
      <w:pPr>
        <w:shd w:val="clear" w:color="auto" w:fill="D9D9D9" w:themeFill="background1" w:themeFillShade="D9"/>
        <w:rPr>
          <w:b/>
        </w:rPr>
      </w:pPr>
      <w:r>
        <w:rPr>
          <w:b/>
        </w:rPr>
        <w:lastRenderedPageBreak/>
        <w:t>Document technique DT1</w:t>
      </w:r>
      <w:r w:rsidRPr="00484EEB">
        <w:rPr>
          <w:b/>
        </w:rPr>
        <w:t xml:space="preserve"> : </w:t>
      </w:r>
      <w:r>
        <w:rPr>
          <w:b/>
        </w:rPr>
        <w:t>description des composants</w:t>
      </w:r>
    </w:p>
    <w:p w:rsidR="0019211A" w:rsidRDefault="0019211A" w:rsidP="00D03660">
      <w:r>
        <w:rPr>
          <w:noProof/>
          <w:lang w:eastAsia="fr-FR"/>
        </w:rPr>
        <w:drawing>
          <wp:anchor distT="0" distB="0" distL="114300" distR="114300" simplePos="0" relativeHeight="251944960" behindDoc="0" locked="0" layoutInCell="1" allowOverlap="1" wp14:anchorId="7C4B2F32" wp14:editId="6B5E8EAB">
            <wp:simplePos x="0" y="0"/>
            <wp:positionH relativeFrom="column">
              <wp:posOffset>265430</wp:posOffset>
            </wp:positionH>
            <wp:positionV relativeFrom="paragraph">
              <wp:posOffset>175260</wp:posOffset>
            </wp:positionV>
            <wp:extent cx="5590540" cy="4224655"/>
            <wp:effectExtent l="0" t="0" r="0" b="0"/>
            <wp:wrapSquare wrapText="bothSides"/>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90540" cy="4224655"/>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D03660" w:rsidRPr="00484EEB" w:rsidRDefault="00D03660" w:rsidP="00D03660"/>
    <w:p w:rsidR="00A3112C" w:rsidRDefault="00A3112C" w:rsidP="00A3112C"/>
    <w:tbl>
      <w:tblPr>
        <w:tblStyle w:val="Grilledutableau"/>
        <w:tblW w:w="0" w:type="auto"/>
        <w:tblLook w:val="04A0" w:firstRow="1" w:lastRow="0" w:firstColumn="1" w:lastColumn="0" w:noHBand="0" w:noVBand="1"/>
      </w:tblPr>
      <w:tblGrid>
        <w:gridCol w:w="5495"/>
        <w:gridCol w:w="1821"/>
        <w:gridCol w:w="1029"/>
        <w:gridCol w:w="1123"/>
      </w:tblGrid>
      <w:tr w:rsidR="0019211A" w:rsidRPr="00E40FA0" w:rsidTr="00273E22">
        <w:tc>
          <w:tcPr>
            <w:tcW w:w="5495" w:type="dxa"/>
            <w:vAlign w:val="center"/>
          </w:tcPr>
          <w:p w:rsidR="00A3112C" w:rsidRPr="00E40FA0" w:rsidRDefault="00A3112C" w:rsidP="00A3112C">
            <w:pPr>
              <w:tabs>
                <w:tab w:val="left" w:pos="3835"/>
              </w:tabs>
              <w:jc w:val="center"/>
              <w:rPr>
                <w:b/>
              </w:rPr>
            </w:pPr>
            <w:r w:rsidRPr="00E40FA0">
              <w:rPr>
                <w:b/>
              </w:rPr>
              <w:t>Désignation</w:t>
            </w:r>
          </w:p>
        </w:tc>
        <w:tc>
          <w:tcPr>
            <w:tcW w:w="1821" w:type="dxa"/>
            <w:vAlign w:val="center"/>
          </w:tcPr>
          <w:p w:rsidR="00A3112C" w:rsidRPr="00E40FA0" w:rsidRDefault="00A3112C" w:rsidP="00A3112C">
            <w:pPr>
              <w:tabs>
                <w:tab w:val="left" w:pos="3835"/>
              </w:tabs>
              <w:jc w:val="center"/>
              <w:rPr>
                <w:b/>
              </w:rPr>
            </w:pPr>
            <w:r w:rsidRPr="00E40FA0">
              <w:rPr>
                <w:b/>
              </w:rPr>
              <w:t>Matériau</w:t>
            </w:r>
          </w:p>
        </w:tc>
        <w:tc>
          <w:tcPr>
            <w:tcW w:w="1029" w:type="dxa"/>
            <w:vAlign w:val="center"/>
          </w:tcPr>
          <w:p w:rsidR="00A3112C" w:rsidRPr="00E40FA0" w:rsidRDefault="00A3112C" w:rsidP="00A3112C">
            <w:pPr>
              <w:tabs>
                <w:tab w:val="left" w:pos="3835"/>
              </w:tabs>
              <w:jc w:val="center"/>
              <w:rPr>
                <w:b/>
              </w:rPr>
            </w:pPr>
            <w:r w:rsidRPr="00E40FA0">
              <w:rPr>
                <w:b/>
              </w:rPr>
              <w:t>N°</w:t>
            </w:r>
          </w:p>
        </w:tc>
        <w:tc>
          <w:tcPr>
            <w:tcW w:w="1123" w:type="dxa"/>
            <w:vAlign w:val="center"/>
          </w:tcPr>
          <w:p w:rsidR="00A3112C" w:rsidRPr="00E40FA0" w:rsidRDefault="00A3112C" w:rsidP="00A3112C">
            <w:pPr>
              <w:tabs>
                <w:tab w:val="left" w:pos="3835"/>
              </w:tabs>
              <w:jc w:val="center"/>
              <w:rPr>
                <w:b/>
              </w:rPr>
            </w:pPr>
            <w:r w:rsidRPr="00E40FA0">
              <w:rPr>
                <w:b/>
              </w:rPr>
              <w:t>N</w:t>
            </w:r>
            <w:r w:rsidR="00E31FD1">
              <w:rPr>
                <w:b/>
              </w:rPr>
              <w:t>om</w:t>
            </w:r>
            <w:r w:rsidRPr="00E40FA0">
              <w:rPr>
                <w:b/>
              </w:rPr>
              <w:t>b</w:t>
            </w:r>
            <w:r w:rsidR="00E31FD1">
              <w:rPr>
                <w:b/>
              </w:rPr>
              <w:t>re</w:t>
            </w:r>
          </w:p>
        </w:tc>
      </w:tr>
      <w:tr w:rsidR="0019211A" w:rsidTr="00273E22">
        <w:tc>
          <w:tcPr>
            <w:tcW w:w="5495" w:type="dxa"/>
          </w:tcPr>
          <w:p w:rsidR="00A3112C" w:rsidRDefault="00A3112C" w:rsidP="00A3112C">
            <w:pPr>
              <w:tabs>
                <w:tab w:val="left" w:pos="3835"/>
              </w:tabs>
            </w:pPr>
            <w:r>
              <w:t xml:space="preserve">Compresseur à membrane </w:t>
            </w:r>
            <w:r w:rsidRPr="00697FF9">
              <w:t>KPM-14A-3A2</w:t>
            </w:r>
          </w:p>
        </w:tc>
        <w:tc>
          <w:tcPr>
            <w:tcW w:w="1821" w:type="dxa"/>
          </w:tcPr>
          <w:p w:rsidR="00A3112C" w:rsidRDefault="00A3112C" w:rsidP="00A3112C">
            <w:pPr>
              <w:tabs>
                <w:tab w:val="left" w:pos="3835"/>
              </w:tabs>
            </w:pPr>
          </w:p>
        </w:tc>
        <w:tc>
          <w:tcPr>
            <w:tcW w:w="1029" w:type="dxa"/>
          </w:tcPr>
          <w:p w:rsidR="00A3112C" w:rsidRDefault="000020D6" w:rsidP="002360B1">
            <w:pPr>
              <w:tabs>
                <w:tab w:val="left" w:pos="3835"/>
              </w:tabs>
              <w:jc w:val="center"/>
            </w:pPr>
            <w:r>
              <w:t>1</w:t>
            </w:r>
          </w:p>
        </w:tc>
        <w:tc>
          <w:tcPr>
            <w:tcW w:w="1123" w:type="dxa"/>
          </w:tcPr>
          <w:p w:rsidR="00A3112C" w:rsidRDefault="00441099" w:rsidP="002360B1">
            <w:pPr>
              <w:tabs>
                <w:tab w:val="left" w:pos="3835"/>
              </w:tabs>
              <w:jc w:val="center"/>
            </w:pPr>
            <w:r>
              <w:t>1</w:t>
            </w:r>
          </w:p>
        </w:tc>
      </w:tr>
      <w:tr w:rsidR="0019211A" w:rsidTr="00273E22">
        <w:tc>
          <w:tcPr>
            <w:tcW w:w="5495" w:type="dxa"/>
          </w:tcPr>
          <w:p w:rsidR="00A3112C" w:rsidRDefault="00A3112C" w:rsidP="00A3112C">
            <w:pPr>
              <w:tabs>
                <w:tab w:val="left" w:pos="3835"/>
              </w:tabs>
            </w:pPr>
            <w:r>
              <w:t>V</w:t>
            </w:r>
            <w:r w:rsidRPr="00E62B1A">
              <w:t>anne de fuite</w:t>
            </w:r>
            <w:r w:rsidR="00CF64D2">
              <w:t xml:space="preserve"> à 300 </w:t>
            </w:r>
            <w:proofErr w:type="spellStart"/>
            <w:r w:rsidR="00CF64D2">
              <w:t>mmHg</w:t>
            </w:r>
            <w:proofErr w:type="spellEnd"/>
          </w:p>
        </w:tc>
        <w:tc>
          <w:tcPr>
            <w:tcW w:w="1821" w:type="dxa"/>
          </w:tcPr>
          <w:p w:rsidR="00A3112C" w:rsidRDefault="00A3112C" w:rsidP="00A3112C">
            <w:pPr>
              <w:tabs>
                <w:tab w:val="left" w:pos="3835"/>
              </w:tabs>
            </w:pPr>
          </w:p>
        </w:tc>
        <w:tc>
          <w:tcPr>
            <w:tcW w:w="1029" w:type="dxa"/>
          </w:tcPr>
          <w:p w:rsidR="00A3112C" w:rsidRDefault="004E6A2D" w:rsidP="002360B1">
            <w:pPr>
              <w:tabs>
                <w:tab w:val="left" w:pos="3835"/>
              </w:tabs>
              <w:jc w:val="center"/>
            </w:pPr>
            <w:r>
              <w:t>2</w:t>
            </w:r>
          </w:p>
        </w:tc>
        <w:tc>
          <w:tcPr>
            <w:tcW w:w="1123" w:type="dxa"/>
          </w:tcPr>
          <w:p w:rsidR="00A3112C" w:rsidRDefault="00441099" w:rsidP="002360B1">
            <w:pPr>
              <w:tabs>
                <w:tab w:val="left" w:pos="3835"/>
              </w:tabs>
              <w:jc w:val="center"/>
            </w:pPr>
            <w:r>
              <w:t>1</w:t>
            </w:r>
          </w:p>
        </w:tc>
      </w:tr>
      <w:tr w:rsidR="0019211A" w:rsidTr="00273E22">
        <w:tc>
          <w:tcPr>
            <w:tcW w:w="5495" w:type="dxa"/>
          </w:tcPr>
          <w:p w:rsidR="00A3112C" w:rsidRPr="00E62B1A" w:rsidRDefault="00D60934" w:rsidP="00A3112C">
            <w:pPr>
              <w:tabs>
                <w:tab w:val="left" w:pos="3835"/>
              </w:tabs>
            </w:pPr>
            <w:r>
              <w:t>Électro</w:t>
            </w:r>
            <w:r w:rsidRPr="00E62B1A">
              <w:t>vanne</w:t>
            </w:r>
            <w:r w:rsidR="00A3112C" w:rsidRPr="00E62B1A">
              <w:t xml:space="preserve"> de décharge</w:t>
            </w:r>
            <w:r w:rsidR="00A3112C">
              <w:t xml:space="preserve"> : </w:t>
            </w:r>
            <w:r w:rsidR="00A3112C" w:rsidRPr="00E62B1A">
              <w:t>IS1903B KHPE</w:t>
            </w:r>
          </w:p>
        </w:tc>
        <w:tc>
          <w:tcPr>
            <w:tcW w:w="1821" w:type="dxa"/>
          </w:tcPr>
          <w:p w:rsidR="00A3112C" w:rsidRDefault="00A3112C" w:rsidP="00A3112C">
            <w:pPr>
              <w:tabs>
                <w:tab w:val="left" w:pos="3835"/>
              </w:tabs>
            </w:pPr>
          </w:p>
        </w:tc>
        <w:tc>
          <w:tcPr>
            <w:tcW w:w="1029" w:type="dxa"/>
          </w:tcPr>
          <w:p w:rsidR="00A3112C" w:rsidRDefault="004E6A2D" w:rsidP="002360B1">
            <w:pPr>
              <w:tabs>
                <w:tab w:val="left" w:pos="3835"/>
              </w:tabs>
              <w:jc w:val="center"/>
            </w:pPr>
            <w:r>
              <w:t>3</w:t>
            </w:r>
          </w:p>
        </w:tc>
        <w:tc>
          <w:tcPr>
            <w:tcW w:w="1123" w:type="dxa"/>
          </w:tcPr>
          <w:p w:rsidR="00A3112C" w:rsidRDefault="00441099" w:rsidP="002360B1">
            <w:pPr>
              <w:tabs>
                <w:tab w:val="left" w:pos="3835"/>
              </w:tabs>
              <w:jc w:val="center"/>
            </w:pPr>
            <w:r>
              <w:t>1</w:t>
            </w:r>
          </w:p>
        </w:tc>
      </w:tr>
      <w:tr w:rsidR="0019211A" w:rsidTr="00273E22">
        <w:tc>
          <w:tcPr>
            <w:tcW w:w="5495" w:type="dxa"/>
          </w:tcPr>
          <w:p w:rsidR="00A3112C" w:rsidRPr="00E62B1A" w:rsidRDefault="00A3112C" w:rsidP="00A3112C">
            <w:pPr>
              <w:tabs>
                <w:tab w:val="left" w:pos="3835"/>
              </w:tabs>
            </w:pPr>
            <w:r>
              <w:t>Brassard gonflable</w:t>
            </w:r>
          </w:p>
        </w:tc>
        <w:tc>
          <w:tcPr>
            <w:tcW w:w="1821" w:type="dxa"/>
          </w:tcPr>
          <w:p w:rsidR="00A3112C" w:rsidRDefault="00A3112C" w:rsidP="00B022B2">
            <w:pPr>
              <w:tabs>
                <w:tab w:val="left" w:pos="3835"/>
              </w:tabs>
            </w:pPr>
            <w:r>
              <w:t>PE</w:t>
            </w:r>
            <w:r w:rsidR="00B022B2">
              <w:t>B</w:t>
            </w:r>
            <w:r>
              <w:t>D</w:t>
            </w:r>
          </w:p>
        </w:tc>
        <w:tc>
          <w:tcPr>
            <w:tcW w:w="1029" w:type="dxa"/>
          </w:tcPr>
          <w:p w:rsidR="00A3112C" w:rsidRDefault="004E6A2D" w:rsidP="002360B1">
            <w:pPr>
              <w:tabs>
                <w:tab w:val="left" w:pos="3835"/>
              </w:tabs>
              <w:jc w:val="center"/>
            </w:pPr>
            <w:r>
              <w:t>4</w:t>
            </w:r>
          </w:p>
        </w:tc>
        <w:tc>
          <w:tcPr>
            <w:tcW w:w="1123" w:type="dxa"/>
          </w:tcPr>
          <w:p w:rsidR="00A3112C" w:rsidRDefault="00441099" w:rsidP="002360B1">
            <w:pPr>
              <w:tabs>
                <w:tab w:val="left" w:pos="3835"/>
              </w:tabs>
              <w:jc w:val="center"/>
            </w:pPr>
            <w:r>
              <w:t>1</w:t>
            </w:r>
          </w:p>
        </w:tc>
      </w:tr>
      <w:tr w:rsidR="0019211A" w:rsidTr="00273E22">
        <w:tc>
          <w:tcPr>
            <w:tcW w:w="5495" w:type="dxa"/>
          </w:tcPr>
          <w:p w:rsidR="00A3112C" w:rsidRDefault="00423352" w:rsidP="00423352">
            <w:pPr>
              <w:tabs>
                <w:tab w:val="left" w:pos="3835"/>
              </w:tabs>
            </w:pPr>
            <w:r>
              <w:t>C</w:t>
            </w:r>
            <w:r w:rsidRPr="00423352">
              <w:t>arte électronique contenant le microcontrôleur</w:t>
            </w:r>
            <w:r>
              <w:t>,</w:t>
            </w:r>
            <w:r w:rsidRPr="00423352">
              <w:t xml:space="preserve"> le </w:t>
            </w:r>
            <w:proofErr w:type="spellStart"/>
            <w:r w:rsidRPr="00423352">
              <w:t>buzzer</w:t>
            </w:r>
            <w:proofErr w:type="spellEnd"/>
            <w:r>
              <w:t xml:space="preserve"> et le c</w:t>
            </w:r>
            <w:r w:rsidR="00A3112C">
              <w:t>apteur de pression capacitif</w:t>
            </w:r>
          </w:p>
        </w:tc>
        <w:tc>
          <w:tcPr>
            <w:tcW w:w="1821" w:type="dxa"/>
          </w:tcPr>
          <w:p w:rsidR="00A3112C" w:rsidRDefault="00A3112C" w:rsidP="00A3112C">
            <w:pPr>
              <w:tabs>
                <w:tab w:val="left" w:pos="3835"/>
              </w:tabs>
            </w:pPr>
          </w:p>
        </w:tc>
        <w:tc>
          <w:tcPr>
            <w:tcW w:w="1029" w:type="dxa"/>
          </w:tcPr>
          <w:p w:rsidR="00A3112C" w:rsidRDefault="004E6A2D" w:rsidP="002360B1">
            <w:pPr>
              <w:tabs>
                <w:tab w:val="left" w:pos="3835"/>
              </w:tabs>
              <w:jc w:val="center"/>
            </w:pPr>
            <w:r>
              <w:t>5</w:t>
            </w:r>
          </w:p>
        </w:tc>
        <w:tc>
          <w:tcPr>
            <w:tcW w:w="1123" w:type="dxa"/>
          </w:tcPr>
          <w:p w:rsidR="00A3112C" w:rsidRDefault="00441099" w:rsidP="002360B1">
            <w:pPr>
              <w:tabs>
                <w:tab w:val="left" w:pos="3835"/>
              </w:tabs>
              <w:jc w:val="center"/>
            </w:pPr>
            <w:r>
              <w:t>1</w:t>
            </w:r>
          </w:p>
        </w:tc>
      </w:tr>
      <w:tr w:rsidR="0019211A" w:rsidTr="00273E22">
        <w:tc>
          <w:tcPr>
            <w:tcW w:w="5495" w:type="dxa"/>
          </w:tcPr>
          <w:p w:rsidR="00A3112C" w:rsidRDefault="00D60934" w:rsidP="00A3112C">
            <w:pPr>
              <w:tabs>
                <w:tab w:val="left" w:pos="3835"/>
              </w:tabs>
            </w:pPr>
            <w:r>
              <w:t>Écran</w:t>
            </w:r>
            <w:r w:rsidR="00A3112C">
              <w:t xml:space="preserve"> LCD</w:t>
            </w:r>
          </w:p>
        </w:tc>
        <w:tc>
          <w:tcPr>
            <w:tcW w:w="1821" w:type="dxa"/>
          </w:tcPr>
          <w:p w:rsidR="00A3112C" w:rsidRDefault="00A3112C" w:rsidP="00A3112C">
            <w:pPr>
              <w:tabs>
                <w:tab w:val="left" w:pos="3835"/>
              </w:tabs>
            </w:pPr>
          </w:p>
        </w:tc>
        <w:tc>
          <w:tcPr>
            <w:tcW w:w="1029" w:type="dxa"/>
          </w:tcPr>
          <w:p w:rsidR="00A3112C" w:rsidRDefault="004E6A2D" w:rsidP="002360B1">
            <w:pPr>
              <w:tabs>
                <w:tab w:val="left" w:pos="3835"/>
              </w:tabs>
              <w:jc w:val="center"/>
            </w:pPr>
            <w:r>
              <w:t>7</w:t>
            </w:r>
          </w:p>
        </w:tc>
        <w:tc>
          <w:tcPr>
            <w:tcW w:w="1123" w:type="dxa"/>
          </w:tcPr>
          <w:p w:rsidR="00A3112C" w:rsidRDefault="00441099" w:rsidP="002360B1">
            <w:pPr>
              <w:tabs>
                <w:tab w:val="left" w:pos="3835"/>
              </w:tabs>
              <w:jc w:val="center"/>
            </w:pPr>
            <w:r>
              <w:t>1</w:t>
            </w:r>
          </w:p>
        </w:tc>
      </w:tr>
      <w:tr w:rsidR="0019211A" w:rsidTr="00273E22">
        <w:tc>
          <w:tcPr>
            <w:tcW w:w="5495" w:type="dxa"/>
          </w:tcPr>
          <w:p w:rsidR="00A3112C" w:rsidRDefault="00A3112C" w:rsidP="00A3112C">
            <w:pPr>
              <w:tabs>
                <w:tab w:val="left" w:pos="3835"/>
              </w:tabs>
            </w:pPr>
            <w:r>
              <w:t>Piles AA 1.5 V</w:t>
            </w:r>
          </w:p>
        </w:tc>
        <w:tc>
          <w:tcPr>
            <w:tcW w:w="1821" w:type="dxa"/>
          </w:tcPr>
          <w:p w:rsidR="00A3112C" w:rsidRDefault="00A3112C" w:rsidP="00A3112C">
            <w:pPr>
              <w:tabs>
                <w:tab w:val="left" w:pos="3835"/>
              </w:tabs>
            </w:pPr>
          </w:p>
        </w:tc>
        <w:tc>
          <w:tcPr>
            <w:tcW w:w="1029" w:type="dxa"/>
          </w:tcPr>
          <w:p w:rsidR="00A3112C" w:rsidRDefault="004E6A2D" w:rsidP="002360B1">
            <w:pPr>
              <w:tabs>
                <w:tab w:val="left" w:pos="3835"/>
              </w:tabs>
              <w:jc w:val="center"/>
            </w:pPr>
            <w:r>
              <w:t>8</w:t>
            </w:r>
          </w:p>
        </w:tc>
        <w:tc>
          <w:tcPr>
            <w:tcW w:w="1123" w:type="dxa"/>
          </w:tcPr>
          <w:p w:rsidR="00A3112C" w:rsidRDefault="004E6A2D" w:rsidP="002360B1">
            <w:pPr>
              <w:tabs>
                <w:tab w:val="left" w:pos="3835"/>
              </w:tabs>
              <w:jc w:val="center"/>
            </w:pPr>
            <w:r>
              <w:t>2</w:t>
            </w:r>
          </w:p>
        </w:tc>
      </w:tr>
      <w:tr w:rsidR="0019211A" w:rsidTr="00273E22">
        <w:tc>
          <w:tcPr>
            <w:tcW w:w="5495" w:type="dxa"/>
          </w:tcPr>
          <w:p w:rsidR="00A3112C" w:rsidRDefault="00A3112C" w:rsidP="00A3112C">
            <w:pPr>
              <w:tabs>
                <w:tab w:val="left" w:pos="3835"/>
              </w:tabs>
            </w:pPr>
            <w:r>
              <w:t>Tube de circulation d’air</w:t>
            </w:r>
          </w:p>
        </w:tc>
        <w:tc>
          <w:tcPr>
            <w:tcW w:w="1821" w:type="dxa"/>
          </w:tcPr>
          <w:p w:rsidR="00A3112C" w:rsidRPr="00E62B1A" w:rsidRDefault="00A3112C" w:rsidP="00A3112C">
            <w:pPr>
              <w:tabs>
                <w:tab w:val="left" w:pos="3835"/>
              </w:tabs>
            </w:pPr>
            <w:r>
              <w:t>Silicone</w:t>
            </w:r>
          </w:p>
        </w:tc>
        <w:tc>
          <w:tcPr>
            <w:tcW w:w="1029" w:type="dxa"/>
          </w:tcPr>
          <w:p w:rsidR="00A3112C" w:rsidRDefault="004E6A2D" w:rsidP="002360B1">
            <w:pPr>
              <w:tabs>
                <w:tab w:val="left" w:pos="3835"/>
              </w:tabs>
              <w:jc w:val="center"/>
            </w:pPr>
            <w:r>
              <w:t>10</w:t>
            </w:r>
          </w:p>
        </w:tc>
        <w:tc>
          <w:tcPr>
            <w:tcW w:w="1123" w:type="dxa"/>
          </w:tcPr>
          <w:p w:rsidR="00A3112C" w:rsidRDefault="004E6A2D" w:rsidP="002360B1">
            <w:pPr>
              <w:tabs>
                <w:tab w:val="left" w:pos="3835"/>
              </w:tabs>
              <w:jc w:val="center"/>
            </w:pPr>
            <w:r>
              <w:t>6</w:t>
            </w:r>
          </w:p>
        </w:tc>
      </w:tr>
      <w:tr w:rsidR="0019211A" w:rsidTr="00273E22">
        <w:tc>
          <w:tcPr>
            <w:tcW w:w="5495" w:type="dxa"/>
          </w:tcPr>
          <w:p w:rsidR="00A3112C" w:rsidRDefault="00A3112C" w:rsidP="00A3112C">
            <w:pPr>
              <w:tabs>
                <w:tab w:val="left" w:pos="3835"/>
              </w:tabs>
            </w:pPr>
            <w:r>
              <w:t>Boutons</w:t>
            </w:r>
          </w:p>
        </w:tc>
        <w:tc>
          <w:tcPr>
            <w:tcW w:w="1821" w:type="dxa"/>
          </w:tcPr>
          <w:p w:rsidR="00A3112C" w:rsidRPr="00E62B1A" w:rsidRDefault="00A3112C" w:rsidP="00A3112C">
            <w:pPr>
              <w:tabs>
                <w:tab w:val="left" w:pos="3835"/>
              </w:tabs>
            </w:pPr>
            <w:r w:rsidRPr="00E62B1A">
              <w:t>61</w:t>
            </w:r>
            <w:r>
              <w:t>2</w:t>
            </w:r>
            <w:r w:rsidRPr="00E62B1A">
              <w:t>0(ABS)</w:t>
            </w:r>
          </w:p>
        </w:tc>
        <w:tc>
          <w:tcPr>
            <w:tcW w:w="1029" w:type="dxa"/>
          </w:tcPr>
          <w:p w:rsidR="00A3112C" w:rsidRDefault="004E6A2D" w:rsidP="002360B1">
            <w:pPr>
              <w:tabs>
                <w:tab w:val="left" w:pos="3835"/>
              </w:tabs>
              <w:jc w:val="center"/>
            </w:pPr>
            <w:r>
              <w:t>11</w:t>
            </w:r>
          </w:p>
        </w:tc>
        <w:tc>
          <w:tcPr>
            <w:tcW w:w="1123" w:type="dxa"/>
          </w:tcPr>
          <w:p w:rsidR="00A3112C" w:rsidRDefault="004E6A2D" w:rsidP="002360B1">
            <w:pPr>
              <w:tabs>
                <w:tab w:val="left" w:pos="3835"/>
              </w:tabs>
              <w:jc w:val="center"/>
            </w:pPr>
            <w:r>
              <w:t>2</w:t>
            </w:r>
          </w:p>
        </w:tc>
      </w:tr>
      <w:tr w:rsidR="0019211A" w:rsidTr="00273E22">
        <w:tc>
          <w:tcPr>
            <w:tcW w:w="5495" w:type="dxa"/>
          </w:tcPr>
          <w:p w:rsidR="00A3112C" w:rsidRDefault="00A3112C" w:rsidP="00A3112C">
            <w:pPr>
              <w:tabs>
                <w:tab w:val="left" w:pos="3835"/>
              </w:tabs>
            </w:pPr>
            <w:r>
              <w:t>Carter</w:t>
            </w:r>
            <w:r w:rsidR="004E6A2D">
              <w:t xml:space="preserve"> supérieur</w:t>
            </w:r>
          </w:p>
        </w:tc>
        <w:tc>
          <w:tcPr>
            <w:tcW w:w="1821" w:type="dxa"/>
          </w:tcPr>
          <w:p w:rsidR="00A3112C" w:rsidRPr="00E62B1A" w:rsidRDefault="00A3112C" w:rsidP="00A3112C">
            <w:pPr>
              <w:tabs>
                <w:tab w:val="left" w:pos="3835"/>
              </w:tabs>
            </w:pPr>
            <w:r w:rsidRPr="00E62B1A">
              <w:t>6130(ABS)</w:t>
            </w:r>
          </w:p>
        </w:tc>
        <w:tc>
          <w:tcPr>
            <w:tcW w:w="1029" w:type="dxa"/>
          </w:tcPr>
          <w:p w:rsidR="00A3112C" w:rsidRDefault="004E6A2D" w:rsidP="002360B1">
            <w:pPr>
              <w:tabs>
                <w:tab w:val="left" w:pos="3835"/>
              </w:tabs>
              <w:jc w:val="center"/>
            </w:pPr>
            <w:r>
              <w:t>12</w:t>
            </w:r>
          </w:p>
        </w:tc>
        <w:tc>
          <w:tcPr>
            <w:tcW w:w="1123" w:type="dxa"/>
          </w:tcPr>
          <w:p w:rsidR="00A3112C" w:rsidRDefault="00441099" w:rsidP="002360B1">
            <w:pPr>
              <w:tabs>
                <w:tab w:val="left" w:pos="3835"/>
              </w:tabs>
              <w:jc w:val="center"/>
            </w:pPr>
            <w:r>
              <w:t>1</w:t>
            </w:r>
          </w:p>
        </w:tc>
      </w:tr>
      <w:tr w:rsidR="0019211A" w:rsidTr="00273E22">
        <w:tc>
          <w:tcPr>
            <w:tcW w:w="5495" w:type="dxa"/>
          </w:tcPr>
          <w:p w:rsidR="004E6A2D" w:rsidRDefault="004E6A2D" w:rsidP="00354F41">
            <w:pPr>
              <w:tabs>
                <w:tab w:val="left" w:pos="3835"/>
              </w:tabs>
            </w:pPr>
            <w:r>
              <w:t>Carter inférieur</w:t>
            </w:r>
          </w:p>
        </w:tc>
        <w:tc>
          <w:tcPr>
            <w:tcW w:w="1821" w:type="dxa"/>
          </w:tcPr>
          <w:p w:rsidR="004E6A2D" w:rsidRPr="00E62B1A" w:rsidRDefault="004E6A2D" w:rsidP="00354F41">
            <w:pPr>
              <w:tabs>
                <w:tab w:val="left" w:pos="3835"/>
              </w:tabs>
            </w:pPr>
            <w:r w:rsidRPr="00E62B1A">
              <w:t>6130(ABS)</w:t>
            </w:r>
          </w:p>
        </w:tc>
        <w:tc>
          <w:tcPr>
            <w:tcW w:w="1029" w:type="dxa"/>
          </w:tcPr>
          <w:p w:rsidR="004E6A2D" w:rsidRDefault="004E6A2D" w:rsidP="002360B1">
            <w:pPr>
              <w:tabs>
                <w:tab w:val="left" w:pos="3835"/>
              </w:tabs>
              <w:jc w:val="center"/>
            </w:pPr>
            <w:r>
              <w:t>13</w:t>
            </w:r>
          </w:p>
        </w:tc>
        <w:tc>
          <w:tcPr>
            <w:tcW w:w="1123" w:type="dxa"/>
          </w:tcPr>
          <w:p w:rsidR="004E6A2D" w:rsidRDefault="00441099" w:rsidP="002360B1">
            <w:pPr>
              <w:tabs>
                <w:tab w:val="left" w:pos="3835"/>
              </w:tabs>
              <w:jc w:val="center"/>
            </w:pPr>
            <w:r>
              <w:t>1</w:t>
            </w:r>
          </w:p>
        </w:tc>
      </w:tr>
      <w:tr w:rsidR="0019211A" w:rsidTr="00273E22">
        <w:tc>
          <w:tcPr>
            <w:tcW w:w="5495" w:type="dxa"/>
          </w:tcPr>
          <w:p w:rsidR="00A3112C" w:rsidRDefault="00A3112C" w:rsidP="00A3112C">
            <w:pPr>
              <w:tabs>
                <w:tab w:val="left" w:pos="3835"/>
              </w:tabs>
            </w:pPr>
            <w:r>
              <w:t>Capot piles</w:t>
            </w:r>
          </w:p>
        </w:tc>
        <w:tc>
          <w:tcPr>
            <w:tcW w:w="1821" w:type="dxa"/>
          </w:tcPr>
          <w:p w:rsidR="00A3112C" w:rsidRDefault="00A3112C" w:rsidP="00A3112C">
            <w:pPr>
              <w:tabs>
                <w:tab w:val="left" w:pos="3835"/>
              </w:tabs>
            </w:pPr>
            <w:r w:rsidRPr="00E62B1A">
              <w:t>61</w:t>
            </w:r>
            <w:r>
              <w:t>2</w:t>
            </w:r>
            <w:r w:rsidRPr="00E62B1A">
              <w:t>0(ABS)</w:t>
            </w:r>
          </w:p>
        </w:tc>
        <w:tc>
          <w:tcPr>
            <w:tcW w:w="1029" w:type="dxa"/>
          </w:tcPr>
          <w:p w:rsidR="00A3112C" w:rsidRDefault="00D16079" w:rsidP="002360B1">
            <w:pPr>
              <w:tabs>
                <w:tab w:val="left" w:pos="3835"/>
              </w:tabs>
              <w:jc w:val="center"/>
            </w:pPr>
            <w:r>
              <w:t>14</w:t>
            </w:r>
          </w:p>
        </w:tc>
        <w:tc>
          <w:tcPr>
            <w:tcW w:w="1123" w:type="dxa"/>
          </w:tcPr>
          <w:p w:rsidR="00A3112C" w:rsidRDefault="00441099" w:rsidP="002360B1">
            <w:pPr>
              <w:tabs>
                <w:tab w:val="left" w:pos="3835"/>
              </w:tabs>
              <w:jc w:val="center"/>
            </w:pPr>
            <w:r>
              <w:t>1</w:t>
            </w:r>
          </w:p>
        </w:tc>
      </w:tr>
      <w:tr w:rsidR="0019211A" w:rsidTr="00273E22">
        <w:tc>
          <w:tcPr>
            <w:tcW w:w="5495" w:type="dxa"/>
          </w:tcPr>
          <w:p w:rsidR="00D16079" w:rsidRDefault="00D16079" w:rsidP="00A3112C">
            <w:pPr>
              <w:tabs>
                <w:tab w:val="left" w:pos="3835"/>
              </w:tabs>
            </w:pPr>
            <w:r>
              <w:t>Vitre de protection écran</w:t>
            </w:r>
          </w:p>
        </w:tc>
        <w:tc>
          <w:tcPr>
            <w:tcW w:w="1821" w:type="dxa"/>
          </w:tcPr>
          <w:p w:rsidR="00D16079" w:rsidRDefault="00D16079" w:rsidP="00A3112C">
            <w:pPr>
              <w:tabs>
                <w:tab w:val="left" w:pos="3835"/>
              </w:tabs>
            </w:pPr>
          </w:p>
        </w:tc>
        <w:tc>
          <w:tcPr>
            <w:tcW w:w="1029" w:type="dxa"/>
          </w:tcPr>
          <w:p w:rsidR="00D16079" w:rsidRDefault="00D16079" w:rsidP="002360B1">
            <w:pPr>
              <w:tabs>
                <w:tab w:val="left" w:pos="3835"/>
              </w:tabs>
              <w:jc w:val="center"/>
            </w:pPr>
            <w:r>
              <w:t>15</w:t>
            </w:r>
          </w:p>
        </w:tc>
        <w:tc>
          <w:tcPr>
            <w:tcW w:w="1123" w:type="dxa"/>
          </w:tcPr>
          <w:p w:rsidR="00D16079" w:rsidRDefault="00441099" w:rsidP="002360B1">
            <w:pPr>
              <w:tabs>
                <w:tab w:val="left" w:pos="3835"/>
              </w:tabs>
              <w:jc w:val="center"/>
            </w:pPr>
            <w:r>
              <w:t>1</w:t>
            </w:r>
          </w:p>
        </w:tc>
      </w:tr>
      <w:tr w:rsidR="0019211A" w:rsidTr="00273E22">
        <w:tc>
          <w:tcPr>
            <w:tcW w:w="5495" w:type="dxa"/>
          </w:tcPr>
          <w:p w:rsidR="00A3112C" w:rsidRDefault="00A3112C" w:rsidP="00A3112C">
            <w:pPr>
              <w:tabs>
                <w:tab w:val="left" w:pos="3835"/>
              </w:tabs>
            </w:pPr>
            <w:r>
              <w:t>Vis d’assemblage</w:t>
            </w:r>
          </w:p>
        </w:tc>
        <w:tc>
          <w:tcPr>
            <w:tcW w:w="1821" w:type="dxa"/>
          </w:tcPr>
          <w:p w:rsidR="00A3112C" w:rsidRDefault="00A3112C" w:rsidP="00A3112C">
            <w:pPr>
              <w:tabs>
                <w:tab w:val="left" w:pos="3835"/>
              </w:tabs>
            </w:pPr>
          </w:p>
        </w:tc>
        <w:tc>
          <w:tcPr>
            <w:tcW w:w="1029" w:type="dxa"/>
          </w:tcPr>
          <w:p w:rsidR="00A3112C" w:rsidRDefault="00D16079" w:rsidP="002360B1">
            <w:pPr>
              <w:tabs>
                <w:tab w:val="left" w:pos="3835"/>
              </w:tabs>
              <w:jc w:val="center"/>
            </w:pPr>
            <w:r>
              <w:t>16</w:t>
            </w:r>
          </w:p>
        </w:tc>
        <w:tc>
          <w:tcPr>
            <w:tcW w:w="1123" w:type="dxa"/>
          </w:tcPr>
          <w:p w:rsidR="00A3112C" w:rsidRDefault="00441099" w:rsidP="002360B1">
            <w:pPr>
              <w:tabs>
                <w:tab w:val="left" w:pos="3835"/>
              </w:tabs>
              <w:jc w:val="center"/>
            </w:pPr>
            <w:r>
              <w:t>8</w:t>
            </w:r>
          </w:p>
        </w:tc>
      </w:tr>
    </w:tbl>
    <w:p w:rsidR="00A3112C" w:rsidRDefault="00A3112C" w:rsidP="00A3112C"/>
    <w:p w:rsidR="00A3112C" w:rsidRDefault="00A3112C" w:rsidP="00A3112C"/>
    <w:p w:rsidR="00A3112C" w:rsidRDefault="00A3112C" w:rsidP="00A3112C"/>
    <w:p w:rsidR="00A3112C" w:rsidRDefault="00A3112C" w:rsidP="00A3112C"/>
    <w:p w:rsidR="00A3112C" w:rsidRDefault="00A3112C" w:rsidP="00A3112C">
      <w:r>
        <w:br w:type="page"/>
      </w:r>
    </w:p>
    <w:p w:rsidR="00D03660" w:rsidRDefault="00D03660" w:rsidP="007667C1">
      <w:pPr>
        <w:shd w:val="clear" w:color="auto" w:fill="D9D9D9" w:themeFill="background1" w:themeFillShade="D9"/>
        <w:rPr>
          <w:b/>
        </w:rPr>
      </w:pPr>
      <w:r>
        <w:rPr>
          <w:b/>
        </w:rPr>
        <w:lastRenderedPageBreak/>
        <w:t>Document technique DT2</w:t>
      </w:r>
      <w:r w:rsidRPr="00484EEB">
        <w:rPr>
          <w:b/>
        </w:rPr>
        <w:t xml:space="preserve"> : </w:t>
      </w:r>
      <w:r>
        <w:rPr>
          <w:b/>
        </w:rPr>
        <w:t>cahier des charges</w:t>
      </w:r>
      <w:r w:rsidR="0085053D">
        <w:rPr>
          <w:b/>
        </w:rPr>
        <w:t xml:space="preserve"> partiel</w:t>
      </w:r>
    </w:p>
    <w:p w:rsidR="00A670DD" w:rsidRDefault="004732A3" w:rsidP="00D03660">
      <w:r>
        <w:rPr>
          <w:b/>
          <w:noProof/>
          <w:lang w:eastAsia="fr-FR"/>
        </w:rPr>
        <mc:AlternateContent>
          <mc:Choice Requires="wpc">
            <w:drawing>
              <wp:anchor distT="0" distB="0" distL="114300" distR="114300" simplePos="0" relativeHeight="251918336" behindDoc="0" locked="0" layoutInCell="1" allowOverlap="1" wp14:anchorId="2594198E" wp14:editId="3DA51190">
                <wp:simplePos x="0" y="0"/>
                <wp:positionH relativeFrom="column">
                  <wp:posOffset>-24765</wp:posOffset>
                </wp:positionH>
                <wp:positionV relativeFrom="paragraph">
                  <wp:posOffset>276225</wp:posOffset>
                </wp:positionV>
                <wp:extent cx="6134100" cy="2676525"/>
                <wp:effectExtent l="0" t="0" r="12700" b="0"/>
                <wp:wrapSquare wrapText="bothSides"/>
                <wp:docPr id="538" name="Zone de dessin 5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7" name="Oval 226"/>
                        <wps:cNvSpPr>
                          <a:spLocks noChangeArrowheads="1"/>
                        </wps:cNvSpPr>
                        <wps:spPr bwMode="auto">
                          <a:xfrm>
                            <a:off x="2173605" y="1275715"/>
                            <a:ext cx="1666875" cy="670560"/>
                          </a:xfrm>
                          <a:prstGeom prst="ellipse">
                            <a:avLst/>
                          </a:pr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8" name="Freeform 227"/>
                        <wps:cNvSpPr>
                          <a:spLocks noEditPoints="1"/>
                        </wps:cNvSpPr>
                        <wps:spPr bwMode="auto">
                          <a:xfrm>
                            <a:off x="2160270" y="1262380"/>
                            <a:ext cx="1694180" cy="697230"/>
                          </a:xfrm>
                          <a:custGeom>
                            <a:avLst/>
                            <a:gdLst>
                              <a:gd name="T0" fmla="*/ 9 w 3073"/>
                              <a:gd name="T1" fmla="*/ 567 h 1264"/>
                              <a:gd name="T2" fmla="*/ 35 w 3073"/>
                              <a:gd name="T3" fmla="*/ 498 h 1264"/>
                              <a:gd name="T4" fmla="*/ 126 w 3073"/>
                              <a:gd name="T5" fmla="*/ 380 h 1264"/>
                              <a:gd name="T6" fmla="*/ 358 w 3073"/>
                              <a:gd name="T7" fmla="*/ 225 h 1264"/>
                              <a:gd name="T8" fmla="*/ 685 w 3073"/>
                              <a:gd name="T9" fmla="*/ 105 h 1264"/>
                              <a:gd name="T10" fmla="*/ 1083 w 3073"/>
                              <a:gd name="T11" fmla="*/ 28 h 1264"/>
                              <a:gd name="T12" fmla="*/ 1536 w 3073"/>
                              <a:gd name="T13" fmla="*/ 0 h 1264"/>
                              <a:gd name="T14" fmla="*/ 1989 w 3073"/>
                              <a:gd name="T15" fmla="*/ 28 h 1264"/>
                              <a:gd name="T16" fmla="*/ 2388 w 3073"/>
                              <a:gd name="T17" fmla="*/ 105 h 1264"/>
                              <a:gd name="T18" fmla="*/ 2713 w 3073"/>
                              <a:gd name="T19" fmla="*/ 225 h 1264"/>
                              <a:gd name="T20" fmla="*/ 2945 w 3073"/>
                              <a:gd name="T21" fmla="*/ 378 h 1264"/>
                              <a:gd name="T22" fmla="*/ 3038 w 3073"/>
                              <a:gd name="T23" fmla="*/ 498 h 1264"/>
                              <a:gd name="T24" fmla="*/ 3064 w 3073"/>
                              <a:gd name="T25" fmla="*/ 567 h 1264"/>
                              <a:gd name="T26" fmla="*/ 3064 w 3073"/>
                              <a:gd name="T27" fmla="*/ 698 h 1264"/>
                              <a:gd name="T28" fmla="*/ 3038 w 3073"/>
                              <a:gd name="T29" fmla="*/ 768 h 1264"/>
                              <a:gd name="T30" fmla="*/ 2947 w 3073"/>
                              <a:gd name="T31" fmla="*/ 886 h 1264"/>
                              <a:gd name="T32" fmla="*/ 2715 w 3073"/>
                              <a:gd name="T33" fmla="*/ 1041 h 1264"/>
                              <a:gd name="T34" fmla="*/ 2389 w 3073"/>
                              <a:gd name="T35" fmla="*/ 1159 h 1264"/>
                              <a:gd name="T36" fmla="*/ 1990 w 3073"/>
                              <a:gd name="T37" fmla="*/ 1237 h 1264"/>
                              <a:gd name="T38" fmla="*/ 1537 w 3073"/>
                              <a:gd name="T39" fmla="*/ 1264 h 1264"/>
                              <a:gd name="T40" fmla="*/ 1084 w 3073"/>
                              <a:gd name="T41" fmla="*/ 1237 h 1264"/>
                              <a:gd name="T42" fmla="*/ 686 w 3073"/>
                              <a:gd name="T43" fmla="*/ 1160 h 1264"/>
                              <a:gd name="T44" fmla="*/ 360 w 3073"/>
                              <a:gd name="T45" fmla="*/ 1041 h 1264"/>
                              <a:gd name="T46" fmla="*/ 128 w 3073"/>
                              <a:gd name="T47" fmla="*/ 888 h 1264"/>
                              <a:gd name="T48" fmla="*/ 35 w 3073"/>
                              <a:gd name="T49" fmla="*/ 768 h 1264"/>
                              <a:gd name="T50" fmla="*/ 9 w 3073"/>
                              <a:gd name="T51" fmla="*/ 698 h 1264"/>
                              <a:gd name="T52" fmla="*/ 55 w 3073"/>
                              <a:gd name="T53" fmla="*/ 686 h 1264"/>
                              <a:gd name="T54" fmla="*/ 113 w 3073"/>
                              <a:gd name="T55" fmla="*/ 801 h 1264"/>
                              <a:gd name="T56" fmla="*/ 221 w 3073"/>
                              <a:gd name="T57" fmla="*/ 902 h 1264"/>
                              <a:gd name="T58" fmla="*/ 476 w 3073"/>
                              <a:gd name="T59" fmla="*/ 1040 h 1264"/>
                              <a:gd name="T60" fmla="*/ 820 w 3073"/>
                              <a:gd name="T61" fmla="*/ 1144 h 1264"/>
                              <a:gd name="T62" fmla="*/ 1233 w 3073"/>
                              <a:gd name="T63" fmla="*/ 1205 h 1264"/>
                              <a:gd name="T64" fmla="*/ 1690 w 3073"/>
                              <a:gd name="T65" fmla="*/ 1214 h 1264"/>
                              <a:gd name="T66" fmla="*/ 2121 w 3073"/>
                              <a:gd name="T67" fmla="*/ 1169 h 1264"/>
                              <a:gd name="T68" fmla="*/ 2490 w 3073"/>
                              <a:gd name="T69" fmla="*/ 1079 h 1264"/>
                              <a:gd name="T70" fmla="*/ 2777 w 3073"/>
                              <a:gd name="T71" fmla="*/ 952 h 1264"/>
                              <a:gd name="T72" fmla="*/ 2963 w 3073"/>
                              <a:gd name="T73" fmla="*/ 797 h 1264"/>
                              <a:gd name="T74" fmla="*/ 2995 w 3073"/>
                              <a:gd name="T75" fmla="*/ 747 h 1264"/>
                              <a:gd name="T76" fmla="*/ 3025 w 3073"/>
                              <a:gd name="T77" fmla="*/ 629 h 1264"/>
                              <a:gd name="T78" fmla="*/ 3018 w 3073"/>
                              <a:gd name="T79" fmla="*/ 579 h 1264"/>
                              <a:gd name="T80" fmla="*/ 2960 w 3073"/>
                              <a:gd name="T81" fmla="*/ 464 h 1264"/>
                              <a:gd name="T82" fmla="*/ 2853 w 3073"/>
                              <a:gd name="T83" fmla="*/ 363 h 1264"/>
                              <a:gd name="T84" fmla="*/ 2598 w 3073"/>
                              <a:gd name="T85" fmla="*/ 225 h 1264"/>
                              <a:gd name="T86" fmla="*/ 2253 w 3073"/>
                              <a:gd name="T87" fmla="*/ 122 h 1264"/>
                              <a:gd name="T88" fmla="*/ 1840 w 3073"/>
                              <a:gd name="T89" fmla="*/ 60 h 1264"/>
                              <a:gd name="T90" fmla="*/ 1383 w 3073"/>
                              <a:gd name="T91" fmla="*/ 51 h 1264"/>
                              <a:gd name="T92" fmla="*/ 952 w 3073"/>
                              <a:gd name="T93" fmla="*/ 96 h 1264"/>
                              <a:gd name="T94" fmla="*/ 583 w 3073"/>
                              <a:gd name="T95" fmla="*/ 186 h 1264"/>
                              <a:gd name="T96" fmla="*/ 296 w 3073"/>
                              <a:gd name="T97" fmla="*/ 312 h 1264"/>
                              <a:gd name="T98" fmla="*/ 110 w 3073"/>
                              <a:gd name="T99" fmla="*/ 468 h 1264"/>
                              <a:gd name="T100" fmla="*/ 78 w 3073"/>
                              <a:gd name="T101" fmla="*/ 519 h 1264"/>
                              <a:gd name="T102" fmla="*/ 48 w 3073"/>
                              <a:gd name="T103" fmla="*/ 636 h 1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73" h="1264">
                                <a:moveTo>
                                  <a:pt x="1" y="636"/>
                                </a:moveTo>
                                <a:cubicBezTo>
                                  <a:pt x="0" y="634"/>
                                  <a:pt x="0" y="631"/>
                                  <a:pt x="1" y="629"/>
                                </a:cubicBezTo>
                                <a:lnTo>
                                  <a:pt x="9" y="567"/>
                                </a:lnTo>
                                <a:cubicBezTo>
                                  <a:pt x="9" y="566"/>
                                  <a:pt x="9" y="564"/>
                                  <a:pt x="10" y="562"/>
                                </a:cubicBezTo>
                                <a:lnTo>
                                  <a:pt x="33" y="502"/>
                                </a:lnTo>
                                <a:cubicBezTo>
                                  <a:pt x="34" y="500"/>
                                  <a:pt x="34" y="499"/>
                                  <a:pt x="35" y="498"/>
                                </a:cubicBezTo>
                                <a:lnTo>
                                  <a:pt x="72" y="439"/>
                                </a:lnTo>
                                <a:cubicBezTo>
                                  <a:pt x="73" y="437"/>
                                  <a:pt x="74" y="436"/>
                                  <a:pt x="75" y="435"/>
                                </a:cubicBezTo>
                                <a:lnTo>
                                  <a:pt x="126" y="380"/>
                                </a:lnTo>
                                <a:lnTo>
                                  <a:pt x="192" y="325"/>
                                </a:lnTo>
                                <a:lnTo>
                                  <a:pt x="269" y="273"/>
                                </a:lnTo>
                                <a:lnTo>
                                  <a:pt x="358" y="225"/>
                                </a:lnTo>
                                <a:lnTo>
                                  <a:pt x="458" y="181"/>
                                </a:lnTo>
                                <a:lnTo>
                                  <a:pt x="566" y="141"/>
                                </a:lnTo>
                                <a:lnTo>
                                  <a:pt x="685" y="105"/>
                                </a:lnTo>
                                <a:lnTo>
                                  <a:pt x="810" y="75"/>
                                </a:lnTo>
                                <a:lnTo>
                                  <a:pt x="943" y="49"/>
                                </a:lnTo>
                                <a:lnTo>
                                  <a:pt x="1083" y="28"/>
                                </a:lnTo>
                                <a:lnTo>
                                  <a:pt x="1229" y="13"/>
                                </a:lnTo>
                                <a:lnTo>
                                  <a:pt x="1380" y="4"/>
                                </a:lnTo>
                                <a:lnTo>
                                  <a:pt x="1536" y="0"/>
                                </a:lnTo>
                                <a:lnTo>
                                  <a:pt x="1692" y="3"/>
                                </a:lnTo>
                                <a:lnTo>
                                  <a:pt x="1843" y="13"/>
                                </a:lnTo>
                                <a:lnTo>
                                  <a:pt x="1989" y="28"/>
                                </a:lnTo>
                                <a:lnTo>
                                  <a:pt x="2129" y="49"/>
                                </a:lnTo>
                                <a:lnTo>
                                  <a:pt x="2262" y="75"/>
                                </a:lnTo>
                                <a:lnTo>
                                  <a:pt x="2388" y="105"/>
                                </a:lnTo>
                                <a:lnTo>
                                  <a:pt x="2505" y="140"/>
                                </a:lnTo>
                                <a:lnTo>
                                  <a:pt x="2615" y="180"/>
                                </a:lnTo>
                                <a:lnTo>
                                  <a:pt x="2713" y="225"/>
                                </a:lnTo>
                                <a:lnTo>
                                  <a:pt x="2802" y="271"/>
                                </a:lnTo>
                                <a:lnTo>
                                  <a:pt x="2880" y="324"/>
                                </a:lnTo>
                                <a:lnTo>
                                  <a:pt x="2945" y="378"/>
                                </a:lnTo>
                                <a:lnTo>
                                  <a:pt x="2998" y="435"/>
                                </a:lnTo>
                                <a:cubicBezTo>
                                  <a:pt x="2999" y="436"/>
                                  <a:pt x="3000" y="437"/>
                                  <a:pt x="3001" y="439"/>
                                </a:cubicBezTo>
                                <a:lnTo>
                                  <a:pt x="3038" y="498"/>
                                </a:lnTo>
                                <a:cubicBezTo>
                                  <a:pt x="3039" y="499"/>
                                  <a:pt x="3039" y="500"/>
                                  <a:pt x="3040" y="502"/>
                                </a:cubicBezTo>
                                <a:lnTo>
                                  <a:pt x="3063" y="562"/>
                                </a:lnTo>
                                <a:cubicBezTo>
                                  <a:pt x="3064" y="564"/>
                                  <a:pt x="3064" y="566"/>
                                  <a:pt x="3064" y="567"/>
                                </a:cubicBezTo>
                                <a:lnTo>
                                  <a:pt x="3072" y="629"/>
                                </a:lnTo>
                                <a:cubicBezTo>
                                  <a:pt x="3073" y="631"/>
                                  <a:pt x="3073" y="634"/>
                                  <a:pt x="3072" y="636"/>
                                </a:cubicBezTo>
                                <a:lnTo>
                                  <a:pt x="3064" y="698"/>
                                </a:lnTo>
                                <a:cubicBezTo>
                                  <a:pt x="3064" y="699"/>
                                  <a:pt x="3064" y="701"/>
                                  <a:pt x="3063" y="703"/>
                                </a:cubicBezTo>
                                <a:lnTo>
                                  <a:pt x="3040" y="764"/>
                                </a:lnTo>
                                <a:cubicBezTo>
                                  <a:pt x="3039" y="765"/>
                                  <a:pt x="3039" y="767"/>
                                  <a:pt x="3038" y="768"/>
                                </a:cubicBezTo>
                                <a:lnTo>
                                  <a:pt x="3001" y="826"/>
                                </a:lnTo>
                                <a:cubicBezTo>
                                  <a:pt x="3000" y="828"/>
                                  <a:pt x="2999" y="829"/>
                                  <a:pt x="2998" y="830"/>
                                </a:cubicBezTo>
                                <a:lnTo>
                                  <a:pt x="2947" y="886"/>
                                </a:lnTo>
                                <a:lnTo>
                                  <a:pt x="2882" y="941"/>
                                </a:lnTo>
                                <a:lnTo>
                                  <a:pt x="2804" y="993"/>
                                </a:lnTo>
                                <a:lnTo>
                                  <a:pt x="2715" y="1041"/>
                                </a:lnTo>
                                <a:lnTo>
                                  <a:pt x="2616" y="1084"/>
                                </a:lnTo>
                                <a:lnTo>
                                  <a:pt x="2507" y="1124"/>
                                </a:lnTo>
                                <a:lnTo>
                                  <a:pt x="2389" y="1159"/>
                                </a:lnTo>
                                <a:lnTo>
                                  <a:pt x="2263" y="1191"/>
                                </a:lnTo>
                                <a:lnTo>
                                  <a:pt x="2130" y="1216"/>
                                </a:lnTo>
                                <a:lnTo>
                                  <a:pt x="1990" y="1237"/>
                                </a:lnTo>
                                <a:lnTo>
                                  <a:pt x="1844" y="1252"/>
                                </a:lnTo>
                                <a:lnTo>
                                  <a:pt x="1693" y="1261"/>
                                </a:lnTo>
                                <a:lnTo>
                                  <a:pt x="1537" y="1264"/>
                                </a:lnTo>
                                <a:lnTo>
                                  <a:pt x="1381" y="1261"/>
                                </a:lnTo>
                                <a:lnTo>
                                  <a:pt x="1230" y="1252"/>
                                </a:lnTo>
                                <a:lnTo>
                                  <a:pt x="1084" y="1237"/>
                                </a:lnTo>
                                <a:lnTo>
                                  <a:pt x="944" y="1216"/>
                                </a:lnTo>
                                <a:lnTo>
                                  <a:pt x="811" y="1191"/>
                                </a:lnTo>
                                <a:lnTo>
                                  <a:pt x="686" y="1160"/>
                                </a:lnTo>
                                <a:lnTo>
                                  <a:pt x="568" y="1124"/>
                                </a:lnTo>
                                <a:lnTo>
                                  <a:pt x="459" y="1085"/>
                                </a:lnTo>
                                <a:lnTo>
                                  <a:pt x="360" y="1041"/>
                                </a:lnTo>
                                <a:lnTo>
                                  <a:pt x="271" y="994"/>
                                </a:lnTo>
                                <a:lnTo>
                                  <a:pt x="194" y="942"/>
                                </a:lnTo>
                                <a:lnTo>
                                  <a:pt x="128" y="888"/>
                                </a:lnTo>
                                <a:lnTo>
                                  <a:pt x="75" y="830"/>
                                </a:lnTo>
                                <a:cubicBezTo>
                                  <a:pt x="74" y="829"/>
                                  <a:pt x="73" y="828"/>
                                  <a:pt x="72" y="826"/>
                                </a:cubicBezTo>
                                <a:lnTo>
                                  <a:pt x="35" y="768"/>
                                </a:lnTo>
                                <a:cubicBezTo>
                                  <a:pt x="34" y="767"/>
                                  <a:pt x="34" y="765"/>
                                  <a:pt x="33" y="764"/>
                                </a:cubicBezTo>
                                <a:lnTo>
                                  <a:pt x="10" y="703"/>
                                </a:lnTo>
                                <a:cubicBezTo>
                                  <a:pt x="9" y="701"/>
                                  <a:pt x="9" y="699"/>
                                  <a:pt x="9" y="698"/>
                                </a:cubicBezTo>
                                <a:lnTo>
                                  <a:pt x="1" y="636"/>
                                </a:lnTo>
                                <a:close/>
                                <a:moveTo>
                                  <a:pt x="56" y="691"/>
                                </a:moveTo>
                                <a:lnTo>
                                  <a:pt x="55" y="686"/>
                                </a:lnTo>
                                <a:lnTo>
                                  <a:pt x="78" y="747"/>
                                </a:lnTo>
                                <a:lnTo>
                                  <a:pt x="76" y="743"/>
                                </a:lnTo>
                                <a:lnTo>
                                  <a:pt x="113" y="801"/>
                                </a:lnTo>
                                <a:lnTo>
                                  <a:pt x="110" y="797"/>
                                </a:lnTo>
                                <a:lnTo>
                                  <a:pt x="159" y="851"/>
                                </a:lnTo>
                                <a:lnTo>
                                  <a:pt x="221" y="902"/>
                                </a:lnTo>
                                <a:lnTo>
                                  <a:pt x="294" y="951"/>
                                </a:lnTo>
                                <a:lnTo>
                                  <a:pt x="379" y="997"/>
                                </a:lnTo>
                                <a:lnTo>
                                  <a:pt x="476" y="1040"/>
                                </a:lnTo>
                                <a:lnTo>
                                  <a:pt x="581" y="1078"/>
                                </a:lnTo>
                                <a:lnTo>
                                  <a:pt x="697" y="1113"/>
                                </a:lnTo>
                                <a:lnTo>
                                  <a:pt x="820" y="1144"/>
                                </a:lnTo>
                                <a:lnTo>
                                  <a:pt x="951" y="1169"/>
                                </a:lnTo>
                                <a:lnTo>
                                  <a:pt x="1089" y="1190"/>
                                </a:lnTo>
                                <a:lnTo>
                                  <a:pt x="1233" y="1205"/>
                                </a:lnTo>
                                <a:lnTo>
                                  <a:pt x="1382" y="1213"/>
                                </a:lnTo>
                                <a:lnTo>
                                  <a:pt x="1536" y="1216"/>
                                </a:lnTo>
                                <a:lnTo>
                                  <a:pt x="1690" y="1214"/>
                                </a:lnTo>
                                <a:lnTo>
                                  <a:pt x="1839" y="1205"/>
                                </a:lnTo>
                                <a:lnTo>
                                  <a:pt x="1983" y="1190"/>
                                </a:lnTo>
                                <a:lnTo>
                                  <a:pt x="2121" y="1169"/>
                                </a:lnTo>
                                <a:lnTo>
                                  <a:pt x="2252" y="1144"/>
                                </a:lnTo>
                                <a:lnTo>
                                  <a:pt x="2376" y="1113"/>
                                </a:lnTo>
                                <a:lnTo>
                                  <a:pt x="2490" y="1079"/>
                                </a:lnTo>
                                <a:lnTo>
                                  <a:pt x="2597" y="1041"/>
                                </a:lnTo>
                                <a:lnTo>
                                  <a:pt x="2692" y="998"/>
                                </a:lnTo>
                                <a:lnTo>
                                  <a:pt x="2777" y="952"/>
                                </a:lnTo>
                                <a:lnTo>
                                  <a:pt x="2851" y="904"/>
                                </a:lnTo>
                                <a:lnTo>
                                  <a:pt x="2912" y="853"/>
                                </a:lnTo>
                                <a:lnTo>
                                  <a:pt x="2963" y="797"/>
                                </a:lnTo>
                                <a:lnTo>
                                  <a:pt x="2960" y="801"/>
                                </a:lnTo>
                                <a:lnTo>
                                  <a:pt x="2997" y="743"/>
                                </a:lnTo>
                                <a:lnTo>
                                  <a:pt x="2995" y="747"/>
                                </a:lnTo>
                                <a:lnTo>
                                  <a:pt x="3018" y="686"/>
                                </a:lnTo>
                                <a:lnTo>
                                  <a:pt x="3017" y="691"/>
                                </a:lnTo>
                                <a:lnTo>
                                  <a:pt x="3025" y="629"/>
                                </a:lnTo>
                                <a:lnTo>
                                  <a:pt x="3025" y="636"/>
                                </a:lnTo>
                                <a:lnTo>
                                  <a:pt x="3017" y="574"/>
                                </a:lnTo>
                                <a:lnTo>
                                  <a:pt x="3018" y="579"/>
                                </a:lnTo>
                                <a:lnTo>
                                  <a:pt x="2995" y="519"/>
                                </a:lnTo>
                                <a:lnTo>
                                  <a:pt x="2997" y="523"/>
                                </a:lnTo>
                                <a:lnTo>
                                  <a:pt x="2960" y="464"/>
                                </a:lnTo>
                                <a:lnTo>
                                  <a:pt x="2963" y="468"/>
                                </a:lnTo>
                                <a:lnTo>
                                  <a:pt x="2914" y="415"/>
                                </a:lnTo>
                                <a:lnTo>
                                  <a:pt x="2853" y="363"/>
                                </a:lnTo>
                                <a:lnTo>
                                  <a:pt x="2779" y="314"/>
                                </a:lnTo>
                                <a:lnTo>
                                  <a:pt x="2694" y="268"/>
                                </a:lnTo>
                                <a:lnTo>
                                  <a:pt x="2598" y="225"/>
                                </a:lnTo>
                                <a:lnTo>
                                  <a:pt x="2492" y="186"/>
                                </a:lnTo>
                                <a:lnTo>
                                  <a:pt x="2377" y="152"/>
                                </a:lnTo>
                                <a:lnTo>
                                  <a:pt x="2253" y="122"/>
                                </a:lnTo>
                                <a:lnTo>
                                  <a:pt x="2122" y="96"/>
                                </a:lnTo>
                                <a:lnTo>
                                  <a:pt x="1984" y="75"/>
                                </a:lnTo>
                                <a:lnTo>
                                  <a:pt x="1840" y="60"/>
                                </a:lnTo>
                                <a:lnTo>
                                  <a:pt x="1691" y="51"/>
                                </a:lnTo>
                                <a:lnTo>
                                  <a:pt x="1537" y="48"/>
                                </a:lnTo>
                                <a:lnTo>
                                  <a:pt x="1383" y="51"/>
                                </a:lnTo>
                                <a:lnTo>
                                  <a:pt x="1234" y="60"/>
                                </a:lnTo>
                                <a:lnTo>
                                  <a:pt x="1090" y="75"/>
                                </a:lnTo>
                                <a:lnTo>
                                  <a:pt x="952" y="96"/>
                                </a:lnTo>
                                <a:lnTo>
                                  <a:pt x="821" y="122"/>
                                </a:lnTo>
                                <a:lnTo>
                                  <a:pt x="698" y="151"/>
                                </a:lnTo>
                                <a:lnTo>
                                  <a:pt x="583" y="186"/>
                                </a:lnTo>
                                <a:lnTo>
                                  <a:pt x="477" y="224"/>
                                </a:lnTo>
                                <a:lnTo>
                                  <a:pt x="381" y="268"/>
                                </a:lnTo>
                                <a:lnTo>
                                  <a:pt x="296" y="312"/>
                                </a:lnTo>
                                <a:lnTo>
                                  <a:pt x="223" y="362"/>
                                </a:lnTo>
                                <a:lnTo>
                                  <a:pt x="161" y="413"/>
                                </a:lnTo>
                                <a:lnTo>
                                  <a:pt x="110" y="468"/>
                                </a:lnTo>
                                <a:lnTo>
                                  <a:pt x="113" y="464"/>
                                </a:lnTo>
                                <a:lnTo>
                                  <a:pt x="76" y="523"/>
                                </a:lnTo>
                                <a:lnTo>
                                  <a:pt x="78" y="519"/>
                                </a:lnTo>
                                <a:lnTo>
                                  <a:pt x="55" y="579"/>
                                </a:lnTo>
                                <a:lnTo>
                                  <a:pt x="56" y="574"/>
                                </a:lnTo>
                                <a:lnTo>
                                  <a:pt x="48" y="636"/>
                                </a:lnTo>
                                <a:lnTo>
                                  <a:pt x="48" y="629"/>
                                </a:lnTo>
                                <a:lnTo>
                                  <a:pt x="56" y="691"/>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Rectangle 228"/>
                        <wps:cNvSpPr>
                          <a:spLocks noChangeArrowheads="1"/>
                        </wps:cNvSpPr>
                        <wps:spPr bwMode="auto">
                          <a:xfrm>
                            <a:off x="2580640" y="1452245"/>
                            <a:ext cx="906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lang w:val="en-US"/>
                                </w:rPr>
                                <w:t xml:space="preserve">Tensiomètre </w:t>
                              </w:r>
                            </w:p>
                          </w:txbxContent>
                        </wps:txbx>
                        <wps:bodyPr rot="0" vert="horz" wrap="none" lIns="0" tIns="0" rIns="0" bIns="0" anchor="t" anchorCtr="0">
                          <a:spAutoFit/>
                        </wps:bodyPr>
                      </wps:wsp>
                      <wps:wsp>
                        <wps:cNvPr id="510" name="Rectangle 229"/>
                        <wps:cNvSpPr>
                          <a:spLocks noChangeArrowheads="1"/>
                        </wps:cNvSpPr>
                        <wps:spPr bwMode="auto">
                          <a:xfrm>
                            <a:off x="2712720" y="1619885"/>
                            <a:ext cx="618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lang w:val="en-US"/>
                                </w:rPr>
                                <w:t>SPG 300</w:t>
                              </w:r>
                            </w:p>
                          </w:txbxContent>
                        </wps:txbx>
                        <wps:bodyPr rot="0" vert="horz" wrap="none" lIns="0" tIns="0" rIns="0" bIns="0" anchor="t" anchorCtr="0">
                          <a:spAutoFit/>
                        </wps:bodyPr>
                      </wps:wsp>
                      <wps:wsp>
                        <wps:cNvPr id="511" name="Oval 230"/>
                        <wps:cNvSpPr>
                          <a:spLocks noChangeArrowheads="1"/>
                        </wps:cNvSpPr>
                        <wps:spPr bwMode="auto">
                          <a:xfrm>
                            <a:off x="13335" y="1699260"/>
                            <a:ext cx="1666875" cy="662305"/>
                          </a:xfrm>
                          <a:prstGeom prst="ellipse">
                            <a:avLst/>
                          </a:pr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12" name="Freeform 231"/>
                        <wps:cNvSpPr>
                          <a:spLocks noEditPoints="1"/>
                        </wps:cNvSpPr>
                        <wps:spPr bwMode="auto">
                          <a:xfrm>
                            <a:off x="0" y="1685925"/>
                            <a:ext cx="1693545" cy="688340"/>
                          </a:xfrm>
                          <a:custGeom>
                            <a:avLst/>
                            <a:gdLst>
                              <a:gd name="T0" fmla="*/ 9 w 3073"/>
                              <a:gd name="T1" fmla="*/ 560 h 1248"/>
                              <a:gd name="T2" fmla="*/ 35 w 3073"/>
                              <a:gd name="T3" fmla="*/ 490 h 1248"/>
                              <a:gd name="T4" fmla="*/ 126 w 3073"/>
                              <a:gd name="T5" fmla="*/ 375 h 1248"/>
                              <a:gd name="T6" fmla="*/ 358 w 3073"/>
                              <a:gd name="T7" fmla="*/ 222 h 1248"/>
                              <a:gd name="T8" fmla="*/ 685 w 3073"/>
                              <a:gd name="T9" fmla="*/ 104 h 1248"/>
                              <a:gd name="T10" fmla="*/ 1083 w 3073"/>
                              <a:gd name="T11" fmla="*/ 28 h 1248"/>
                              <a:gd name="T12" fmla="*/ 1536 w 3073"/>
                              <a:gd name="T13" fmla="*/ 0 h 1248"/>
                              <a:gd name="T14" fmla="*/ 1989 w 3073"/>
                              <a:gd name="T15" fmla="*/ 28 h 1248"/>
                              <a:gd name="T16" fmla="*/ 2388 w 3073"/>
                              <a:gd name="T17" fmla="*/ 104 h 1248"/>
                              <a:gd name="T18" fmla="*/ 2713 w 3073"/>
                              <a:gd name="T19" fmla="*/ 220 h 1248"/>
                              <a:gd name="T20" fmla="*/ 2945 w 3073"/>
                              <a:gd name="T21" fmla="*/ 373 h 1248"/>
                              <a:gd name="T22" fmla="*/ 3038 w 3073"/>
                              <a:gd name="T23" fmla="*/ 490 h 1248"/>
                              <a:gd name="T24" fmla="*/ 3064 w 3073"/>
                              <a:gd name="T25" fmla="*/ 560 h 1248"/>
                              <a:gd name="T26" fmla="*/ 3064 w 3073"/>
                              <a:gd name="T27" fmla="*/ 689 h 1248"/>
                              <a:gd name="T28" fmla="*/ 3038 w 3073"/>
                              <a:gd name="T29" fmla="*/ 758 h 1248"/>
                              <a:gd name="T30" fmla="*/ 2947 w 3073"/>
                              <a:gd name="T31" fmla="*/ 875 h 1248"/>
                              <a:gd name="T32" fmla="*/ 2715 w 3073"/>
                              <a:gd name="T33" fmla="*/ 1028 h 1248"/>
                              <a:gd name="T34" fmla="*/ 2389 w 3073"/>
                              <a:gd name="T35" fmla="*/ 1145 h 1248"/>
                              <a:gd name="T36" fmla="*/ 1990 w 3073"/>
                              <a:gd name="T37" fmla="*/ 1221 h 1248"/>
                              <a:gd name="T38" fmla="*/ 1537 w 3073"/>
                              <a:gd name="T39" fmla="*/ 1248 h 1248"/>
                              <a:gd name="T40" fmla="*/ 1084 w 3073"/>
                              <a:gd name="T41" fmla="*/ 1221 h 1248"/>
                              <a:gd name="T42" fmla="*/ 686 w 3073"/>
                              <a:gd name="T43" fmla="*/ 1146 h 1248"/>
                              <a:gd name="T44" fmla="*/ 360 w 3073"/>
                              <a:gd name="T45" fmla="*/ 1028 h 1248"/>
                              <a:gd name="T46" fmla="*/ 128 w 3073"/>
                              <a:gd name="T47" fmla="*/ 877 h 1248"/>
                              <a:gd name="T48" fmla="*/ 35 w 3073"/>
                              <a:gd name="T49" fmla="*/ 758 h 1248"/>
                              <a:gd name="T50" fmla="*/ 9 w 3073"/>
                              <a:gd name="T51" fmla="*/ 689 h 1248"/>
                              <a:gd name="T52" fmla="*/ 55 w 3073"/>
                              <a:gd name="T53" fmla="*/ 677 h 1248"/>
                              <a:gd name="T54" fmla="*/ 113 w 3073"/>
                              <a:gd name="T55" fmla="*/ 791 h 1248"/>
                              <a:gd name="T56" fmla="*/ 221 w 3073"/>
                              <a:gd name="T57" fmla="*/ 890 h 1248"/>
                              <a:gd name="T58" fmla="*/ 476 w 3073"/>
                              <a:gd name="T59" fmla="*/ 1027 h 1248"/>
                              <a:gd name="T60" fmla="*/ 820 w 3073"/>
                              <a:gd name="T61" fmla="*/ 1129 h 1248"/>
                              <a:gd name="T62" fmla="*/ 1233 w 3073"/>
                              <a:gd name="T63" fmla="*/ 1189 h 1248"/>
                              <a:gd name="T64" fmla="*/ 1690 w 3073"/>
                              <a:gd name="T65" fmla="*/ 1198 h 1248"/>
                              <a:gd name="T66" fmla="*/ 2121 w 3073"/>
                              <a:gd name="T67" fmla="*/ 1154 h 1248"/>
                              <a:gd name="T68" fmla="*/ 2491 w 3073"/>
                              <a:gd name="T69" fmla="*/ 1065 h 1248"/>
                              <a:gd name="T70" fmla="*/ 2777 w 3073"/>
                              <a:gd name="T71" fmla="*/ 940 h 1248"/>
                              <a:gd name="T72" fmla="*/ 2963 w 3073"/>
                              <a:gd name="T73" fmla="*/ 787 h 1248"/>
                              <a:gd name="T74" fmla="*/ 2995 w 3073"/>
                              <a:gd name="T75" fmla="*/ 737 h 1248"/>
                              <a:gd name="T76" fmla="*/ 3025 w 3073"/>
                              <a:gd name="T77" fmla="*/ 621 h 1248"/>
                              <a:gd name="T78" fmla="*/ 3018 w 3073"/>
                              <a:gd name="T79" fmla="*/ 572 h 1248"/>
                              <a:gd name="T80" fmla="*/ 2960 w 3073"/>
                              <a:gd name="T81" fmla="*/ 460 h 1248"/>
                              <a:gd name="T82" fmla="*/ 2853 w 3073"/>
                              <a:gd name="T83" fmla="*/ 359 h 1248"/>
                              <a:gd name="T84" fmla="*/ 2598 w 3073"/>
                              <a:gd name="T85" fmla="*/ 223 h 1248"/>
                              <a:gd name="T86" fmla="*/ 2253 w 3073"/>
                              <a:gd name="T87" fmla="*/ 120 h 1248"/>
                              <a:gd name="T88" fmla="*/ 1840 w 3073"/>
                              <a:gd name="T89" fmla="*/ 60 h 1248"/>
                              <a:gd name="T90" fmla="*/ 1383 w 3073"/>
                              <a:gd name="T91" fmla="*/ 51 h 1248"/>
                              <a:gd name="T92" fmla="*/ 952 w 3073"/>
                              <a:gd name="T93" fmla="*/ 95 h 1248"/>
                              <a:gd name="T94" fmla="*/ 583 w 3073"/>
                              <a:gd name="T95" fmla="*/ 184 h 1248"/>
                              <a:gd name="T96" fmla="*/ 296 w 3073"/>
                              <a:gd name="T97" fmla="*/ 310 h 1248"/>
                              <a:gd name="T98" fmla="*/ 110 w 3073"/>
                              <a:gd name="T99" fmla="*/ 463 h 1248"/>
                              <a:gd name="T100" fmla="*/ 78 w 3073"/>
                              <a:gd name="T101" fmla="*/ 512 h 1248"/>
                              <a:gd name="T102" fmla="*/ 48 w 3073"/>
                              <a:gd name="T103" fmla="*/ 628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73" h="1248">
                                <a:moveTo>
                                  <a:pt x="1" y="628"/>
                                </a:moveTo>
                                <a:cubicBezTo>
                                  <a:pt x="0" y="626"/>
                                  <a:pt x="0" y="623"/>
                                  <a:pt x="1" y="621"/>
                                </a:cubicBezTo>
                                <a:lnTo>
                                  <a:pt x="9" y="560"/>
                                </a:lnTo>
                                <a:cubicBezTo>
                                  <a:pt x="9" y="558"/>
                                  <a:pt x="9" y="557"/>
                                  <a:pt x="10" y="555"/>
                                </a:cubicBezTo>
                                <a:lnTo>
                                  <a:pt x="33" y="495"/>
                                </a:lnTo>
                                <a:cubicBezTo>
                                  <a:pt x="34" y="493"/>
                                  <a:pt x="34" y="492"/>
                                  <a:pt x="35" y="490"/>
                                </a:cubicBezTo>
                                <a:lnTo>
                                  <a:pt x="72" y="433"/>
                                </a:lnTo>
                                <a:cubicBezTo>
                                  <a:pt x="73" y="432"/>
                                  <a:pt x="74" y="431"/>
                                  <a:pt x="75" y="430"/>
                                </a:cubicBezTo>
                                <a:lnTo>
                                  <a:pt x="126" y="375"/>
                                </a:lnTo>
                                <a:lnTo>
                                  <a:pt x="192" y="320"/>
                                </a:lnTo>
                                <a:lnTo>
                                  <a:pt x="269" y="269"/>
                                </a:lnTo>
                                <a:lnTo>
                                  <a:pt x="358" y="222"/>
                                </a:lnTo>
                                <a:lnTo>
                                  <a:pt x="458" y="178"/>
                                </a:lnTo>
                                <a:lnTo>
                                  <a:pt x="566" y="139"/>
                                </a:lnTo>
                                <a:lnTo>
                                  <a:pt x="685" y="104"/>
                                </a:lnTo>
                                <a:lnTo>
                                  <a:pt x="810" y="73"/>
                                </a:lnTo>
                                <a:lnTo>
                                  <a:pt x="943" y="48"/>
                                </a:lnTo>
                                <a:lnTo>
                                  <a:pt x="1083" y="28"/>
                                </a:lnTo>
                                <a:lnTo>
                                  <a:pt x="1229" y="13"/>
                                </a:lnTo>
                                <a:lnTo>
                                  <a:pt x="1380" y="4"/>
                                </a:lnTo>
                                <a:lnTo>
                                  <a:pt x="1536" y="0"/>
                                </a:lnTo>
                                <a:lnTo>
                                  <a:pt x="1692" y="3"/>
                                </a:lnTo>
                                <a:lnTo>
                                  <a:pt x="1843" y="13"/>
                                </a:lnTo>
                                <a:lnTo>
                                  <a:pt x="1989" y="28"/>
                                </a:lnTo>
                                <a:lnTo>
                                  <a:pt x="2129" y="48"/>
                                </a:lnTo>
                                <a:lnTo>
                                  <a:pt x="2262" y="73"/>
                                </a:lnTo>
                                <a:lnTo>
                                  <a:pt x="2388" y="104"/>
                                </a:lnTo>
                                <a:lnTo>
                                  <a:pt x="2505" y="138"/>
                                </a:lnTo>
                                <a:lnTo>
                                  <a:pt x="2615" y="178"/>
                                </a:lnTo>
                                <a:lnTo>
                                  <a:pt x="2713" y="220"/>
                                </a:lnTo>
                                <a:lnTo>
                                  <a:pt x="2802" y="268"/>
                                </a:lnTo>
                                <a:lnTo>
                                  <a:pt x="2879" y="318"/>
                                </a:lnTo>
                                <a:lnTo>
                                  <a:pt x="2945" y="373"/>
                                </a:lnTo>
                                <a:lnTo>
                                  <a:pt x="2998" y="430"/>
                                </a:lnTo>
                                <a:cubicBezTo>
                                  <a:pt x="2999" y="431"/>
                                  <a:pt x="3000" y="432"/>
                                  <a:pt x="3001" y="433"/>
                                </a:cubicBezTo>
                                <a:lnTo>
                                  <a:pt x="3038" y="490"/>
                                </a:lnTo>
                                <a:cubicBezTo>
                                  <a:pt x="3039" y="492"/>
                                  <a:pt x="3039" y="493"/>
                                  <a:pt x="3040" y="495"/>
                                </a:cubicBezTo>
                                <a:lnTo>
                                  <a:pt x="3063" y="555"/>
                                </a:lnTo>
                                <a:cubicBezTo>
                                  <a:pt x="3064" y="557"/>
                                  <a:pt x="3064" y="558"/>
                                  <a:pt x="3064" y="560"/>
                                </a:cubicBezTo>
                                <a:lnTo>
                                  <a:pt x="3072" y="621"/>
                                </a:lnTo>
                                <a:cubicBezTo>
                                  <a:pt x="3073" y="623"/>
                                  <a:pt x="3073" y="626"/>
                                  <a:pt x="3072" y="628"/>
                                </a:cubicBezTo>
                                <a:lnTo>
                                  <a:pt x="3064" y="689"/>
                                </a:lnTo>
                                <a:cubicBezTo>
                                  <a:pt x="3064" y="690"/>
                                  <a:pt x="3064" y="692"/>
                                  <a:pt x="3063" y="694"/>
                                </a:cubicBezTo>
                                <a:lnTo>
                                  <a:pt x="3040" y="754"/>
                                </a:lnTo>
                                <a:cubicBezTo>
                                  <a:pt x="3039" y="756"/>
                                  <a:pt x="3039" y="757"/>
                                  <a:pt x="3038" y="758"/>
                                </a:cubicBezTo>
                                <a:lnTo>
                                  <a:pt x="3001" y="816"/>
                                </a:lnTo>
                                <a:cubicBezTo>
                                  <a:pt x="3000" y="818"/>
                                  <a:pt x="2999" y="819"/>
                                  <a:pt x="2998" y="820"/>
                                </a:cubicBezTo>
                                <a:lnTo>
                                  <a:pt x="2947" y="875"/>
                                </a:lnTo>
                                <a:lnTo>
                                  <a:pt x="2882" y="929"/>
                                </a:lnTo>
                                <a:lnTo>
                                  <a:pt x="2804" y="981"/>
                                </a:lnTo>
                                <a:lnTo>
                                  <a:pt x="2715" y="1028"/>
                                </a:lnTo>
                                <a:lnTo>
                                  <a:pt x="2616" y="1071"/>
                                </a:lnTo>
                                <a:lnTo>
                                  <a:pt x="2506" y="1110"/>
                                </a:lnTo>
                                <a:lnTo>
                                  <a:pt x="2389" y="1145"/>
                                </a:lnTo>
                                <a:lnTo>
                                  <a:pt x="2263" y="1176"/>
                                </a:lnTo>
                                <a:lnTo>
                                  <a:pt x="2130" y="1201"/>
                                </a:lnTo>
                                <a:lnTo>
                                  <a:pt x="1990" y="1221"/>
                                </a:lnTo>
                                <a:lnTo>
                                  <a:pt x="1844" y="1236"/>
                                </a:lnTo>
                                <a:lnTo>
                                  <a:pt x="1693" y="1245"/>
                                </a:lnTo>
                                <a:lnTo>
                                  <a:pt x="1537" y="1248"/>
                                </a:lnTo>
                                <a:lnTo>
                                  <a:pt x="1381" y="1245"/>
                                </a:lnTo>
                                <a:lnTo>
                                  <a:pt x="1230" y="1236"/>
                                </a:lnTo>
                                <a:lnTo>
                                  <a:pt x="1084" y="1221"/>
                                </a:lnTo>
                                <a:lnTo>
                                  <a:pt x="944" y="1201"/>
                                </a:lnTo>
                                <a:lnTo>
                                  <a:pt x="811" y="1176"/>
                                </a:lnTo>
                                <a:lnTo>
                                  <a:pt x="686" y="1146"/>
                                </a:lnTo>
                                <a:lnTo>
                                  <a:pt x="568" y="1110"/>
                                </a:lnTo>
                                <a:lnTo>
                                  <a:pt x="459" y="1072"/>
                                </a:lnTo>
                                <a:lnTo>
                                  <a:pt x="360" y="1028"/>
                                </a:lnTo>
                                <a:lnTo>
                                  <a:pt x="271" y="982"/>
                                </a:lnTo>
                                <a:lnTo>
                                  <a:pt x="194" y="930"/>
                                </a:lnTo>
                                <a:lnTo>
                                  <a:pt x="128" y="877"/>
                                </a:lnTo>
                                <a:lnTo>
                                  <a:pt x="75" y="820"/>
                                </a:lnTo>
                                <a:cubicBezTo>
                                  <a:pt x="74" y="819"/>
                                  <a:pt x="73" y="818"/>
                                  <a:pt x="72" y="816"/>
                                </a:cubicBezTo>
                                <a:lnTo>
                                  <a:pt x="35" y="758"/>
                                </a:lnTo>
                                <a:cubicBezTo>
                                  <a:pt x="34" y="757"/>
                                  <a:pt x="34" y="756"/>
                                  <a:pt x="33" y="754"/>
                                </a:cubicBezTo>
                                <a:lnTo>
                                  <a:pt x="10" y="694"/>
                                </a:lnTo>
                                <a:cubicBezTo>
                                  <a:pt x="9" y="692"/>
                                  <a:pt x="9" y="690"/>
                                  <a:pt x="9" y="689"/>
                                </a:cubicBezTo>
                                <a:lnTo>
                                  <a:pt x="1" y="628"/>
                                </a:lnTo>
                                <a:close/>
                                <a:moveTo>
                                  <a:pt x="56" y="682"/>
                                </a:moveTo>
                                <a:lnTo>
                                  <a:pt x="55" y="677"/>
                                </a:lnTo>
                                <a:lnTo>
                                  <a:pt x="78" y="737"/>
                                </a:lnTo>
                                <a:lnTo>
                                  <a:pt x="76" y="733"/>
                                </a:lnTo>
                                <a:lnTo>
                                  <a:pt x="113" y="791"/>
                                </a:lnTo>
                                <a:lnTo>
                                  <a:pt x="110" y="787"/>
                                </a:lnTo>
                                <a:lnTo>
                                  <a:pt x="159" y="840"/>
                                </a:lnTo>
                                <a:lnTo>
                                  <a:pt x="221" y="890"/>
                                </a:lnTo>
                                <a:lnTo>
                                  <a:pt x="294" y="939"/>
                                </a:lnTo>
                                <a:lnTo>
                                  <a:pt x="379" y="984"/>
                                </a:lnTo>
                                <a:lnTo>
                                  <a:pt x="476" y="1027"/>
                                </a:lnTo>
                                <a:lnTo>
                                  <a:pt x="581" y="1064"/>
                                </a:lnTo>
                                <a:lnTo>
                                  <a:pt x="697" y="1099"/>
                                </a:lnTo>
                                <a:lnTo>
                                  <a:pt x="820" y="1129"/>
                                </a:lnTo>
                                <a:lnTo>
                                  <a:pt x="951" y="1154"/>
                                </a:lnTo>
                                <a:lnTo>
                                  <a:pt x="1089" y="1174"/>
                                </a:lnTo>
                                <a:lnTo>
                                  <a:pt x="1233" y="1189"/>
                                </a:lnTo>
                                <a:lnTo>
                                  <a:pt x="1382" y="1197"/>
                                </a:lnTo>
                                <a:lnTo>
                                  <a:pt x="1536" y="1200"/>
                                </a:lnTo>
                                <a:lnTo>
                                  <a:pt x="1690" y="1198"/>
                                </a:lnTo>
                                <a:lnTo>
                                  <a:pt x="1839" y="1189"/>
                                </a:lnTo>
                                <a:lnTo>
                                  <a:pt x="1983" y="1174"/>
                                </a:lnTo>
                                <a:lnTo>
                                  <a:pt x="2121" y="1154"/>
                                </a:lnTo>
                                <a:lnTo>
                                  <a:pt x="2252" y="1129"/>
                                </a:lnTo>
                                <a:lnTo>
                                  <a:pt x="2376" y="1099"/>
                                </a:lnTo>
                                <a:lnTo>
                                  <a:pt x="2491" y="1065"/>
                                </a:lnTo>
                                <a:lnTo>
                                  <a:pt x="2597" y="1028"/>
                                </a:lnTo>
                                <a:lnTo>
                                  <a:pt x="2692" y="985"/>
                                </a:lnTo>
                                <a:lnTo>
                                  <a:pt x="2777" y="940"/>
                                </a:lnTo>
                                <a:lnTo>
                                  <a:pt x="2851" y="892"/>
                                </a:lnTo>
                                <a:lnTo>
                                  <a:pt x="2912" y="842"/>
                                </a:lnTo>
                                <a:lnTo>
                                  <a:pt x="2963" y="787"/>
                                </a:lnTo>
                                <a:lnTo>
                                  <a:pt x="2960" y="791"/>
                                </a:lnTo>
                                <a:lnTo>
                                  <a:pt x="2997" y="733"/>
                                </a:lnTo>
                                <a:lnTo>
                                  <a:pt x="2995" y="737"/>
                                </a:lnTo>
                                <a:lnTo>
                                  <a:pt x="3018" y="677"/>
                                </a:lnTo>
                                <a:lnTo>
                                  <a:pt x="3017" y="682"/>
                                </a:lnTo>
                                <a:lnTo>
                                  <a:pt x="3025" y="621"/>
                                </a:lnTo>
                                <a:lnTo>
                                  <a:pt x="3025" y="628"/>
                                </a:lnTo>
                                <a:lnTo>
                                  <a:pt x="3017" y="567"/>
                                </a:lnTo>
                                <a:lnTo>
                                  <a:pt x="3018" y="572"/>
                                </a:lnTo>
                                <a:lnTo>
                                  <a:pt x="2995" y="512"/>
                                </a:lnTo>
                                <a:lnTo>
                                  <a:pt x="2997" y="517"/>
                                </a:lnTo>
                                <a:lnTo>
                                  <a:pt x="2960" y="460"/>
                                </a:lnTo>
                                <a:lnTo>
                                  <a:pt x="2963" y="463"/>
                                </a:lnTo>
                                <a:lnTo>
                                  <a:pt x="2914" y="410"/>
                                </a:lnTo>
                                <a:lnTo>
                                  <a:pt x="2853" y="359"/>
                                </a:lnTo>
                                <a:lnTo>
                                  <a:pt x="2779" y="311"/>
                                </a:lnTo>
                                <a:lnTo>
                                  <a:pt x="2694" y="264"/>
                                </a:lnTo>
                                <a:lnTo>
                                  <a:pt x="2598" y="223"/>
                                </a:lnTo>
                                <a:lnTo>
                                  <a:pt x="2492" y="184"/>
                                </a:lnTo>
                                <a:lnTo>
                                  <a:pt x="2377" y="151"/>
                                </a:lnTo>
                                <a:lnTo>
                                  <a:pt x="2253" y="120"/>
                                </a:lnTo>
                                <a:lnTo>
                                  <a:pt x="2122" y="95"/>
                                </a:lnTo>
                                <a:lnTo>
                                  <a:pt x="1984" y="75"/>
                                </a:lnTo>
                                <a:lnTo>
                                  <a:pt x="1840" y="60"/>
                                </a:lnTo>
                                <a:lnTo>
                                  <a:pt x="1691" y="51"/>
                                </a:lnTo>
                                <a:lnTo>
                                  <a:pt x="1537" y="48"/>
                                </a:lnTo>
                                <a:lnTo>
                                  <a:pt x="1383" y="51"/>
                                </a:lnTo>
                                <a:lnTo>
                                  <a:pt x="1234" y="60"/>
                                </a:lnTo>
                                <a:lnTo>
                                  <a:pt x="1090" y="75"/>
                                </a:lnTo>
                                <a:lnTo>
                                  <a:pt x="952" y="95"/>
                                </a:lnTo>
                                <a:lnTo>
                                  <a:pt x="821" y="120"/>
                                </a:lnTo>
                                <a:lnTo>
                                  <a:pt x="698" y="151"/>
                                </a:lnTo>
                                <a:lnTo>
                                  <a:pt x="583" y="184"/>
                                </a:lnTo>
                                <a:lnTo>
                                  <a:pt x="477" y="222"/>
                                </a:lnTo>
                                <a:lnTo>
                                  <a:pt x="381" y="265"/>
                                </a:lnTo>
                                <a:lnTo>
                                  <a:pt x="296" y="310"/>
                                </a:lnTo>
                                <a:lnTo>
                                  <a:pt x="223" y="357"/>
                                </a:lnTo>
                                <a:lnTo>
                                  <a:pt x="161" y="408"/>
                                </a:lnTo>
                                <a:lnTo>
                                  <a:pt x="110" y="463"/>
                                </a:lnTo>
                                <a:lnTo>
                                  <a:pt x="113" y="460"/>
                                </a:lnTo>
                                <a:lnTo>
                                  <a:pt x="76" y="517"/>
                                </a:lnTo>
                                <a:lnTo>
                                  <a:pt x="78" y="512"/>
                                </a:lnTo>
                                <a:lnTo>
                                  <a:pt x="55" y="572"/>
                                </a:lnTo>
                                <a:lnTo>
                                  <a:pt x="56" y="567"/>
                                </a:lnTo>
                                <a:lnTo>
                                  <a:pt x="48" y="628"/>
                                </a:lnTo>
                                <a:lnTo>
                                  <a:pt x="48" y="621"/>
                                </a:lnTo>
                                <a:lnTo>
                                  <a:pt x="56" y="68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3" name="Rectangle 232"/>
                        <wps:cNvSpPr>
                          <a:spLocks noChangeArrowheads="1"/>
                        </wps:cNvSpPr>
                        <wps:spPr bwMode="auto">
                          <a:xfrm>
                            <a:off x="300329" y="1961273"/>
                            <a:ext cx="1132111"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lang w:val="en-US"/>
                                </w:rPr>
                                <w:t>Environnement</w:t>
                              </w:r>
                            </w:p>
                          </w:txbxContent>
                        </wps:txbx>
                        <wps:bodyPr rot="0" vert="horz" wrap="square" lIns="0" tIns="0" rIns="0" bIns="0" anchor="t" anchorCtr="0">
                          <a:spAutoFit/>
                        </wps:bodyPr>
                      </wps:wsp>
                      <wps:wsp>
                        <wps:cNvPr id="514" name="Oval 233"/>
                        <wps:cNvSpPr>
                          <a:spLocks noChangeArrowheads="1"/>
                        </wps:cNvSpPr>
                        <wps:spPr bwMode="auto">
                          <a:xfrm>
                            <a:off x="4448810" y="1751965"/>
                            <a:ext cx="1666875" cy="671195"/>
                          </a:xfrm>
                          <a:prstGeom prst="ellipse">
                            <a:avLst/>
                          </a:prstGeom>
                          <a:solidFill>
                            <a:srgbClr val="FFFFFF"/>
                          </a:solidFill>
                          <a:ln w="0">
                            <a:solidFill>
                              <a:srgbClr val="000000"/>
                            </a:solidFill>
                            <a:prstDash val="solid"/>
                            <a:round/>
                            <a:headEnd/>
                            <a:tailEnd/>
                          </a:ln>
                        </wps:spPr>
                        <wps:txbx>
                          <w:txbxContent>
                            <w:p w:rsidR="00576CDA" w:rsidRDefault="00576CDA" w:rsidP="004732A3">
                              <w:pPr>
                                <w:jc w:val="center"/>
                              </w:pPr>
                              <w:r>
                                <w:t>Boîtier de transport</w:t>
                              </w:r>
                            </w:p>
                          </w:txbxContent>
                        </wps:txbx>
                        <wps:bodyPr rot="0" vert="horz" wrap="square" lIns="91440" tIns="45720" rIns="91440" bIns="45720" anchor="t" anchorCtr="0" upright="1">
                          <a:noAutofit/>
                        </wps:bodyPr>
                      </wps:wsp>
                      <wps:wsp>
                        <wps:cNvPr id="515" name="Freeform 234"/>
                        <wps:cNvSpPr>
                          <a:spLocks noEditPoints="1"/>
                        </wps:cNvSpPr>
                        <wps:spPr bwMode="auto">
                          <a:xfrm>
                            <a:off x="4435475" y="1739265"/>
                            <a:ext cx="1694180" cy="697230"/>
                          </a:xfrm>
                          <a:custGeom>
                            <a:avLst/>
                            <a:gdLst>
                              <a:gd name="T0" fmla="*/ 9 w 3073"/>
                              <a:gd name="T1" fmla="*/ 567 h 1264"/>
                              <a:gd name="T2" fmla="*/ 35 w 3073"/>
                              <a:gd name="T3" fmla="*/ 498 h 1264"/>
                              <a:gd name="T4" fmla="*/ 126 w 3073"/>
                              <a:gd name="T5" fmla="*/ 380 h 1264"/>
                              <a:gd name="T6" fmla="*/ 358 w 3073"/>
                              <a:gd name="T7" fmla="*/ 225 h 1264"/>
                              <a:gd name="T8" fmla="*/ 685 w 3073"/>
                              <a:gd name="T9" fmla="*/ 105 h 1264"/>
                              <a:gd name="T10" fmla="*/ 1083 w 3073"/>
                              <a:gd name="T11" fmla="*/ 28 h 1264"/>
                              <a:gd name="T12" fmla="*/ 1536 w 3073"/>
                              <a:gd name="T13" fmla="*/ 0 h 1264"/>
                              <a:gd name="T14" fmla="*/ 1989 w 3073"/>
                              <a:gd name="T15" fmla="*/ 28 h 1264"/>
                              <a:gd name="T16" fmla="*/ 2388 w 3073"/>
                              <a:gd name="T17" fmla="*/ 105 h 1264"/>
                              <a:gd name="T18" fmla="*/ 2713 w 3073"/>
                              <a:gd name="T19" fmla="*/ 225 h 1264"/>
                              <a:gd name="T20" fmla="*/ 2945 w 3073"/>
                              <a:gd name="T21" fmla="*/ 378 h 1264"/>
                              <a:gd name="T22" fmla="*/ 3038 w 3073"/>
                              <a:gd name="T23" fmla="*/ 498 h 1264"/>
                              <a:gd name="T24" fmla="*/ 3064 w 3073"/>
                              <a:gd name="T25" fmla="*/ 567 h 1264"/>
                              <a:gd name="T26" fmla="*/ 3064 w 3073"/>
                              <a:gd name="T27" fmla="*/ 698 h 1264"/>
                              <a:gd name="T28" fmla="*/ 3038 w 3073"/>
                              <a:gd name="T29" fmla="*/ 768 h 1264"/>
                              <a:gd name="T30" fmla="*/ 2947 w 3073"/>
                              <a:gd name="T31" fmla="*/ 886 h 1264"/>
                              <a:gd name="T32" fmla="*/ 2715 w 3073"/>
                              <a:gd name="T33" fmla="*/ 1041 h 1264"/>
                              <a:gd name="T34" fmla="*/ 2389 w 3073"/>
                              <a:gd name="T35" fmla="*/ 1159 h 1264"/>
                              <a:gd name="T36" fmla="*/ 1990 w 3073"/>
                              <a:gd name="T37" fmla="*/ 1237 h 1264"/>
                              <a:gd name="T38" fmla="*/ 1537 w 3073"/>
                              <a:gd name="T39" fmla="*/ 1264 h 1264"/>
                              <a:gd name="T40" fmla="*/ 1084 w 3073"/>
                              <a:gd name="T41" fmla="*/ 1237 h 1264"/>
                              <a:gd name="T42" fmla="*/ 686 w 3073"/>
                              <a:gd name="T43" fmla="*/ 1160 h 1264"/>
                              <a:gd name="T44" fmla="*/ 360 w 3073"/>
                              <a:gd name="T45" fmla="*/ 1041 h 1264"/>
                              <a:gd name="T46" fmla="*/ 128 w 3073"/>
                              <a:gd name="T47" fmla="*/ 888 h 1264"/>
                              <a:gd name="T48" fmla="*/ 35 w 3073"/>
                              <a:gd name="T49" fmla="*/ 768 h 1264"/>
                              <a:gd name="T50" fmla="*/ 9 w 3073"/>
                              <a:gd name="T51" fmla="*/ 698 h 1264"/>
                              <a:gd name="T52" fmla="*/ 55 w 3073"/>
                              <a:gd name="T53" fmla="*/ 686 h 1264"/>
                              <a:gd name="T54" fmla="*/ 113 w 3073"/>
                              <a:gd name="T55" fmla="*/ 801 h 1264"/>
                              <a:gd name="T56" fmla="*/ 221 w 3073"/>
                              <a:gd name="T57" fmla="*/ 902 h 1264"/>
                              <a:gd name="T58" fmla="*/ 476 w 3073"/>
                              <a:gd name="T59" fmla="*/ 1040 h 1264"/>
                              <a:gd name="T60" fmla="*/ 820 w 3073"/>
                              <a:gd name="T61" fmla="*/ 1144 h 1264"/>
                              <a:gd name="T62" fmla="*/ 1233 w 3073"/>
                              <a:gd name="T63" fmla="*/ 1205 h 1264"/>
                              <a:gd name="T64" fmla="*/ 1690 w 3073"/>
                              <a:gd name="T65" fmla="*/ 1214 h 1264"/>
                              <a:gd name="T66" fmla="*/ 2121 w 3073"/>
                              <a:gd name="T67" fmla="*/ 1169 h 1264"/>
                              <a:gd name="T68" fmla="*/ 2490 w 3073"/>
                              <a:gd name="T69" fmla="*/ 1079 h 1264"/>
                              <a:gd name="T70" fmla="*/ 2777 w 3073"/>
                              <a:gd name="T71" fmla="*/ 952 h 1264"/>
                              <a:gd name="T72" fmla="*/ 2963 w 3073"/>
                              <a:gd name="T73" fmla="*/ 797 h 1264"/>
                              <a:gd name="T74" fmla="*/ 2995 w 3073"/>
                              <a:gd name="T75" fmla="*/ 747 h 1264"/>
                              <a:gd name="T76" fmla="*/ 3025 w 3073"/>
                              <a:gd name="T77" fmla="*/ 629 h 1264"/>
                              <a:gd name="T78" fmla="*/ 3018 w 3073"/>
                              <a:gd name="T79" fmla="*/ 579 h 1264"/>
                              <a:gd name="T80" fmla="*/ 2960 w 3073"/>
                              <a:gd name="T81" fmla="*/ 464 h 1264"/>
                              <a:gd name="T82" fmla="*/ 2853 w 3073"/>
                              <a:gd name="T83" fmla="*/ 363 h 1264"/>
                              <a:gd name="T84" fmla="*/ 2598 w 3073"/>
                              <a:gd name="T85" fmla="*/ 225 h 1264"/>
                              <a:gd name="T86" fmla="*/ 2253 w 3073"/>
                              <a:gd name="T87" fmla="*/ 122 h 1264"/>
                              <a:gd name="T88" fmla="*/ 1840 w 3073"/>
                              <a:gd name="T89" fmla="*/ 60 h 1264"/>
                              <a:gd name="T90" fmla="*/ 1383 w 3073"/>
                              <a:gd name="T91" fmla="*/ 51 h 1264"/>
                              <a:gd name="T92" fmla="*/ 952 w 3073"/>
                              <a:gd name="T93" fmla="*/ 96 h 1264"/>
                              <a:gd name="T94" fmla="*/ 583 w 3073"/>
                              <a:gd name="T95" fmla="*/ 186 h 1264"/>
                              <a:gd name="T96" fmla="*/ 296 w 3073"/>
                              <a:gd name="T97" fmla="*/ 312 h 1264"/>
                              <a:gd name="T98" fmla="*/ 110 w 3073"/>
                              <a:gd name="T99" fmla="*/ 468 h 1264"/>
                              <a:gd name="T100" fmla="*/ 78 w 3073"/>
                              <a:gd name="T101" fmla="*/ 519 h 1264"/>
                              <a:gd name="T102" fmla="*/ 48 w 3073"/>
                              <a:gd name="T103" fmla="*/ 636 h 1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73" h="1264">
                                <a:moveTo>
                                  <a:pt x="1" y="636"/>
                                </a:moveTo>
                                <a:cubicBezTo>
                                  <a:pt x="0" y="634"/>
                                  <a:pt x="0" y="631"/>
                                  <a:pt x="1" y="629"/>
                                </a:cubicBezTo>
                                <a:lnTo>
                                  <a:pt x="9" y="567"/>
                                </a:lnTo>
                                <a:cubicBezTo>
                                  <a:pt x="9" y="566"/>
                                  <a:pt x="9" y="564"/>
                                  <a:pt x="10" y="562"/>
                                </a:cubicBezTo>
                                <a:lnTo>
                                  <a:pt x="33" y="502"/>
                                </a:lnTo>
                                <a:cubicBezTo>
                                  <a:pt x="34" y="500"/>
                                  <a:pt x="34" y="499"/>
                                  <a:pt x="35" y="498"/>
                                </a:cubicBezTo>
                                <a:lnTo>
                                  <a:pt x="72" y="439"/>
                                </a:lnTo>
                                <a:cubicBezTo>
                                  <a:pt x="73" y="437"/>
                                  <a:pt x="74" y="436"/>
                                  <a:pt x="75" y="435"/>
                                </a:cubicBezTo>
                                <a:lnTo>
                                  <a:pt x="126" y="380"/>
                                </a:lnTo>
                                <a:lnTo>
                                  <a:pt x="192" y="325"/>
                                </a:lnTo>
                                <a:lnTo>
                                  <a:pt x="269" y="273"/>
                                </a:lnTo>
                                <a:lnTo>
                                  <a:pt x="358" y="225"/>
                                </a:lnTo>
                                <a:lnTo>
                                  <a:pt x="458" y="181"/>
                                </a:lnTo>
                                <a:lnTo>
                                  <a:pt x="566" y="141"/>
                                </a:lnTo>
                                <a:lnTo>
                                  <a:pt x="685" y="105"/>
                                </a:lnTo>
                                <a:lnTo>
                                  <a:pt x="810" y="75"/>
                                </a:lnTo>
                                <a:lnTo>
                                  <a:pt x="943" y="49"/>
                                </a:lnTo>
                                <a:lnTo>
                                  <a:pt x="1083" y="28"/>
                                </a:lnTo>
                                <a:lnTo>
                                  <a:pt x="1229" y="13"/>
                                </a:lnTo>
                                <a:lnTo>
                                  <a:pt x="1380" y="4"/>
                                </a:lnTo>
                                <a:lnTo>
                                  <a:pt x="1536" y="0"/>
                                </a:lnTo>
                                <a:lnTo>
                                  <a:pt x="1692" y="3"/>
                                </a:lnTo>
                                <a:lnTo>
                                  <a:pt x="1843" y="13"/>
                                </a:lnTo>
                                <a:lnTo>
                                  <a:pt x="1989" y="28"/>
                                </a:lnTo>
                                <a:lnTo>
                                  <a:pt x="2129" y="49"/>
                                </a:lnTo>
                                <a:lnTo>
                                  <a:pt x="2262" y="75"/>
                                </a:lnTo>
                                <a:lnTo>
                                  <a:pt x="2388" y="105"/>
                                </a:lnTo>
                                <a:lnTo>
                                  <a:pt x="2505" y="140"/>
                                </a:lnTo>
                                <a:lnTo>
                                  <a:pt x="2615" y="180"/>
                                </a:lnTo>
                                <a:lnTo>
                                  <a:pt x="2713" y="225"/>
                                </a:lnTo>
                                <a:lnTo>
                                  <a:pt x="2802" y="271"/>
                                </a:lnTo>
                                <a:lnTo>
                                  <a:pt x="2880" y="324"/>
                                </a:lnTo>
                                <a:lnTo>
                                  <a:pt x="2945" y="378"/>
                                </a:lnTo>
                                <a:lnTo>
                                  <a:pt x="2998" y="435"/>
                                </a:lnTo>
                                <a:cubicBezTo>
                                  <a:pt x="2999" y="436"/>
                                  <a:pt x="3000" y="437"/>
                                  <a:pt x="3001" y="439"/>
                                </a:cubicBezTo>
                                <a:lnTo>
                                  <a:pt x="3038" y="498"/>
                                </a:lnTo>
                                <a:cubicBezTo>
                                  <a:pt x="3039" y="499"/>
                                  <a:pt x="3039" y="500"/>
                                  <a:pt x="3040" y="502"/>
                                </a:cubicBezTo>
                                <a:lnTo>
                                  <a:pt x="3063" y="562"/>
                                </a:lnTo>
                                <a:cubicBezTo>
                                  <a:pt x="3064" y="564"/>
                                  <a:pt x="3064" y="566"/>
                                  <a:pt x="3064" y="567"/>
                                </a:cubicBezTo>
                                <a:lnTo>
                                  <a:pt x="3072" y="629"/>
                                </a:lnTo>
                                <a:cubicBezTo>
                                  <a:pt x="3073" y="631"/>
                                  <a:pt x="3073" y="634"/>
                                  <a:pt x="3072" y="636"/>
                                </a:cubicBezTo>
                                <a:lnTo>
                                  <a:pt x="3064" y="698"/>
                                </a:lnTo>
                                <a:cubicBezTo>
                                  <a:pt x="3064" y="699"/>
                                  <a:pt x="3064" y="701"/>
                                  <a:pt x="3063" y="703"/>
                                </a:cubicBezTo>
                                <a:lnTo>
                                  <a:pt x="3040" y="764"/>
                                </a:lnTo>
                                <a:cubicBezTo>
                                  <a:pt x="3039" y="765"/>
                                  <a:pt x="3039" y="767"/>
                                  <a:pt x="3038" y="768"/>
                                </a:cubicBezTo>
                                <a:lnTo>
                                  <a:pt x="3001" y="826"/>
                                </a:lnTo>
                                <a:cubicBezTo>
                                  <a:pt x="3000" y="828"/>
                                  <a:pt x="2999" y="829"/>
                                  <a:pt x="2998" y="830"/>
                                </a:cubicBezTo>
                                <a:lnTo>
                                  <a:pt x="2947" y="886"/>
                                </a:lnTo>
                                <a:lnTo>
                                  <a:pt x="2882" y="941"/>
                                </a:lnTo>
                                <a:lnTo>
                                  <a:pt x="2804" y="993"/>
                                </a:lnTo>
                                <a:lnTo>
                                  <a:pt x="2715" y="1041"/>
                                </a:lnTo>
                                <a:lnTo>
                                  <a:pt x="2616" y="1084"/>
                                </a:lnTo>
                                <a:lnTo>
                                  <a:pt x="2507" y="1124"/>
                                </a:lnTo>
                                <a:lnTo>
                                  <a:pt x="2389" y="1159"/>
                                </a:lnTo>
                                <a:lnTo>
                                  <a:pt x="2263" y="1191"/>
                                </a:lnTo>
                                <a:lnTo>
                                  <a:pt x="2130" y="1216"/>
                                </a:lnTo>
                                <a:lnTo>
                                  <a:pt x="1990" y="1237"/>
                                </a:lnTo>
                                <a:lnTo>
                                  <a:pt x="1844" y="1252"/>
                                </a:lnTo>
                                <a:lnTo>
                                  <a:pt x="1693" y="1261"/>
                                </a:lnTo>
                                <a:lnTo>
                                  <a:pt x="1537" y="1264"/>
                                </a:lnTo>
                                <a:lnTo>
                                  <a:pt x="1381" y="1261"/>
                                </a:lnTo>
                                <a:lnTo>
                                  <a:pt x="1230" y="1252"/>
                                </a:lnTo>
                                <a:lnTo>
                                  <a:pt x="1084" y="1237"/>
                                </a:lnTo>
                                <a:lnTo>
                                  <a:pt x="944" y="1216"/>
                                </a:lnTo>
                                <a:lnTo>
                                  <a:pt x="811" y="1191"/>
                                </a:lnTo>
                                <a:lnTo>
                                  <a:pt x="686" y="1160"/>
                                </a:lnTo>
                                <a:lnTo>
                                  <a:pt x="568" y="1124"/>
                                </a:lnTo>
                                <a:lnTo>
                                  <a:pt x="459" y="1085"/>
                                </a:lnTo>
                                <a:lnTo>
                                  <a:pt x="360" y="1041"/>
                                </a:lnTo>
                                <a:lnTo>
                                  <a:pt x="271" y="994"/>
                                </a:lnTo>
                                <a:lnTo>
                                  <a:pt x="194" y="942"/>
                                </a:lnTo>
                                <a:lnTo>
                                  <a:pt x="128" y="888"/>
                                </a:lnTo>
                                <a:lnTo>
                                  <a:pt x="75" y="830"/>
                                </a:lnTo>
                                <a:cubicBezTo>
                                  <a:pt x="74" y="829"/>
                                  <a:pt x="73" y="828"/>
                                  <a:pt x="72" y="826"/>
                                </a:cubicBezTo>
                                <a:lnTo>
                                  <a:pt x="35" y="768"/>
                                </a:lnTo>
                                <a:cubicBezTo>
                                  <a:pt x="34" y="767"/>
                                  <a:pt x="34" y="765"/>
                                  <a:pt x="33" y="764"/>
                                </a:cubicBezTo>
                                <a:lnTo>
                                  <a:pt x="10" y="703"/>
                                </a:lnTo>
                                <a:cubicBezTo>
                                  <a:pt x="9" y="701"/>
                                  <a:pt x="9" y="699"/>
                                  <a:pt x="9" y="698"/>
                                </a:cubicBezTo>
                                <a:lnTo>
                                  <a:pt x="1" y="636"/>
                                </a:lnTo>
                                <a:close/>
                                <a:moveTo>
                                  <a:pt x="56" y="691"/>
                                </a:moveTo>
                                <a:lnTo>
                                  <a:pt x="55" y="686"/>
                                </a:lnTo>
                                <a:lnTo>
                                  <a:pt x="78" y="747"/>
                                </a:lnTo>
                                <a:lnTo>
                                  <a:pt x="76" y="743"/>
                                </a:lnTo>
                                <a:lnTo>
                                  <a:pt x="113" y="801"/>
                                </a:lnTo>
                                <a:lnTo>
                                  <a:pt x="110" y="797"/>
                                </a:lnTo>
                                <a:lnTo>
                                  <a:pt x="159" y="851"/>
                                </a:lnTo>
                                <a:lnTo>
                                  <a:pt x="221" y="902"/>
                                </a:lnTo>
                                <a:lnTo>
                                  <a:pt x="294" y="951"/>
                                </a:lnTo>
                                <a:lnTo>
                                  <a:pt x="379" y="997"/>
                                </a:lnTo>
                                <a:lnTo>
                                  <a:pt x="476" y="1040"/>
                                </a:lnTo>
                                <a:lnTo>
                                  <a:pt x="581" y="1078"/>
                                </a:lnTo>
                                <a:lnTo>
                                  <a:pt x="697" y="1113"/>
                                </a:lnTo>
                                <a:lnTo>
                                  <a:pt x="820" y="1144"/>
                                </a:lnTo>
                                <a:lnTo>
                                  <a:pt x="951" y="1169"/>
                                </a:lnTo>
                                <a:lnTo>
                                  <a:pt x="1089" y="1190"/>
                                </a:lnTo>
                                <a:lnTo>
                                  <a:pt x="1233" y="1205"/>
                                </a:lnTo>
                                <a:lnTo>
                                  <a:pt x="1382" y="1213"/>
                                </a:lnTo>
                                <a:lnTo>
                                  <a:pt x="1536" y="1216"/>
                                </a:lnTo>
                                <a:lnTo>
                                  <a:pt x="1690" y="1214"/>
                                </a:lnTo>
                                <a:lnTo>
                                  <a:pt x="1839" y="1205"/>
                                </a:lnTo>
                                <a:lnTo>
                                  <a:pt x="1983" y="1190"/>
                                </a:lnTo>
                                <a:lnTo>
                                  <a:pt x="2121" y="1169"/>
                                </a:lnTo>
                                <a:lnTo>
                                  <a:pt x="2252" y="1144"/>
                                </a:lnTo>
                                <a:lnTo>
                                  <a:pt x="2376" y="1113"/>
                                </a:lnTo>
                                <a:lnTo>
                                  <a:pt x="2490" y="1079"/>
                                </a:lnTo>
                                <a:lnTo>
                                  <a:pt x="2597" y="1041"/>
                                </a:lnTo>
                                <a:lnTo>
                                  <a:pt x="2692" y="998"/>
                                </a:lnTo>
                                <a:lnTo>
                                  <a:pt x="2777" y="952"/>
                                </a:lnTo>
                                <a:lnTo>
                                  <a:pt x="2851" y="904"/>
                                </a:lnTo>
                                <a:lnTo>
                                  <a:pt x="2912" y="853"/>
                                </a:lnTo>
                                <a:lnTo>
                                  <a:pt x="2963" y="797"/>
                                </a:lnTo>
                                <a:lnTo>
                                  <a:pt x="2960" y="801"/>
                                </a:lnTo>
                                <a:lnTo>
                                  <a:pt x="2997" y="743"/>
                                </a:lnTo>
                                <a:lnTo>
                                  <a:pt x="2995" y="747"/>
                                </a:lnTo>
                                <a:lnTo>
                                  <a:pt x="3018" y="686"/>
                                </a:lnTo>
                                <a:lnTo>
                                  <a:pt x="3017" y="691"/>
                                </a:lnTo>
                                <a:lnTo>
                                  <a:pt x="3025" y="629"/>
                                </a:lnTo>
                                <a:lnTo>
                                  <a:pt x="3025" y="636"/>
                                </a:lnTo>
                                <a:lnTo>
                                  <a:pt x="3017" y="574"/>
                                </a:lnTo>
                                <a:lnTo>
                                  <a:pt x="3018" y="579"/>
                                </a:lnTo>
                                <a:lnTo>
                                  <a:pt x="2995" y="519"/>
                                </a:lnTo>
                                <a:lnTo>
                                  <a:pt x="2997" y="523"/>
                                </a:lnTo>
                                <a:lnTo>
                                  <a:pt x="2960" y="464"/>
                                </a:lnTo>
                                <a:lnTo>
                                  <a:pt x="2963" y="468"/>
                                </a:lnTo>
                                <a:lnTo>
                                  <a:pt x="2914" y="415"/>
                                </a:lnTo>
                                <a:lnTo>
                                  <a:pt x="2853" y="363"/>
                                </a:lnTo>
                                <a:lnTo>
                                  <a:pt x="2779" y="314"/>
                                </a:lnTo>
                                <a:lnTo>
                                  <a:pt x="2694" y="268"/>
                                </a:lnTo>
                                <a:lnTo>
                                  <a:pt x="2598" y="225"/>
                                </a:lnTo>
                                <a:lnTo>
                                  <a:pt x="2492" y="186"/>
                                </a:lnTo>
                                <a:lnTo>
                                  <a:pt x="2377" y="152"/>
                                </a:lnTo>
                                <a:lnTo>
                                  <a:pt x="2253" y="122"/>
                                </a:lnTo>
                                <a:lnTo>
                                  <a:pt x="2122" y="96"/>
                                </a:lnTo>
                                <a:lnTo>
                                  <a:pt x="1984" y="75"/>
                                </a:lnTo>
                                <a:lnTo>
                                  <a:pt x="1840" y="60"/>
                                </a:lnTo>
                                <a:lnTo>
                                  <a:pt x="1691" y="51"/>
                                </a:lnTo>
                                <a:lnTo>
                                  <a:pt x="1537" y="48"/>
                                </a:lnTo>
                                <a:lnTo>
                                  <a:pt x="1383" y="51"/>
                                </a:lnTo>
                                <a:lnTo>
                                  <a:pt x="1234" y="60"/>
                                </a:lnTo>
                                <a:lnTo>
                                  <a:pt x="1090" y="75"/>
                                </a:lnTo>
                                <a:lnTo>
                                  <a:pt x="952" y="96"/>
                                </a:lnTo>
                                <a:lnTo>
                                  <a:pt x="821" y="122"/>
                                </a:lnTo>
                                <a:lnTo>
                                  <a:pt x="698" y="151"/>
                                </a:lnTo>
                                <a:lnTo>
                                  <a:pt x="583" y="186"/>
                                </a:lnTo>
                                <a:lnTo>
                                  <a:pt x="477" y="224"/>
                                </a:lnTo>
                                <a:lnTo>
                                  <a:pt x="381" y="268"/>
                                </a:lnTo>
                                <a:lnTo>
                                  <a:pt x="296" y="312"/>
                                </a:lnTo>
                                <a:lnTo>
                                  <a:pt x="223" y="362"/>
                                </a:lnTo>
                                <a:lnTo>
                                  <a:pt x="161" y="413"/>
                                </a:lnTo>
                                <a:lnTo>
                                  <a:pt x="110" y="468"/>
                                </a:lnTo>
                                <a:lnTo>
                                  <a:pt x="113" y="464"/>
                                </a:lnTo>
                                <a:lnTo>
                                  <a:pt x="76" y="523"/>
                                </a:lnTo>
                                <a:lnTo>
                                  <a:pt x="78" y="519"/>
                                </a:lnTo>
                                <a:lnTo>
                                  <a:pt x="55" y="579"/>
                                </a:lnTo>
                                <a:lnTo>
                                  <a:pt x="56" y="574"/>
                                </a:lnTo>
                                <a:lnTo>
                                  <a:pt x="48" y="636"/>
                                </a:lnTo>
                                <a:lnTo>
                                  <a:pt x="48" y="629"/>
                                </a:lnTo>
                                <a:lnTo>
                                  <a:pt x="56" y="691"/>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21" name="Oval 240"/>
                        <wps:cNvSpPr>
                          <a:spLocks noChangeArrowheads="1"/>
                        </wps:cNvSpPr>
                        <wps:spPr bwMode="auto">
                          <a:xfrm>
                            <a:off x="2976245" y="13335"/>
                            <a:ext cx="1666875" cy="661670"/>
                          </a:xfrm>
                          <a:prstGeom prst="ellipse">
                            <a:avLst/>
                          </a:pr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22" name="Freeform 241"/>
                        <wps:cNvSpPr>
                          <a:spLocks noEditPoints="1"/>
                        </wps:cNvSpPr>
                        <wps:spPr bwMode="auto">
                          <a:xfrm>
                            <a:off x="2962910" y="0"/>
                            <a:ext cx="1693545" cy="688340"/>
                          </a:xfrm>
                          <a:custGeom>
                            <a:avLst/>
                            <a:gdLst>
                              <a:gd name="T0" fmla="*/ 9 w 3073"/>
                              <a:gd name="T1" fmla="*/ 560 h 1248"/>
                              <a:gd name="T2" fmla="*/ 35 w 3073"/>
                              <a:gd name="T3" fmla="*/ 490 h 1248"/>
                              <a:gd name="T4" fmla="*/ 126 w 3073"/>
                              <a:gd name="T5" fmla="*/ 375 h 1248"/>
                              <a:gd name="T6" fmla="*/ 358 w 3073"/>
                              <a:gd name="T7" fmla="*/ 222 h 1248"/>
                              <a:gd name="T8" fmla="*/ 685 w 3073"/>
                              <a:gd name="T9" fmla="*/ 104 h 1248"/>
                              <a:gd name="T10" fmla="*/ 1083 w 3073"/>
                              <a:gd name="T11" fmla="*/ 28 h 1248"/>
                              <a:gd name="T12" fmla="*/ 1536 w 3073"/>
                              <a:gd name="T13" fmla="*/ 0 h 1248"/>
                              <a:gd name="T14" fmla="*/ 1989 w 3073"/>
                              <a:gd name="T15" fmla="*/ 28 h 1248"/>
                              <a:gd name="T16" fmla="*/ 2388 w 3073"/>
                              <a:gd name="T17" fmla="*/ 104 h 1248"/>
                              <a:gd name="T18" fmla="*/ 2713 w 3073"/>
                              <a:gd name="T19" fmla="*/ 220 h 1248"/>
                              <a:gd name="T20" fmla="*/ 2945 w 3073"/>
                              <a:gd name="T21" fmla="*/ 373 h 1248"/>
                              <a:gd name="T22" fmla="*/ 3038 w 3073"/>
                              <a:gd name="T23" fmla="*/ 490 h 1248"/>
                              <a:gd name="T24" fmla="*/ 3064 w 3073"/>
                              <a:gd name="T25" fmla="*/ 560 h 1248"/>
                              <a:gd name="T26" fmla="*/ 3064 w 3073"/>
                              <a:gd name="T27" fmla="*/ 689 h 1248"/>
                              <a:gd name="T28" fmla="*/ 3038 w 3073"/>
                              <a:gd name="T29" fmla="*/ 758 h 1248"/>
                              <a:gd name="T30" fmla="*/ 2947 w 3073"/>
                              <a:gd name="T31" fmla="*/ 875 h 1248"/>
                              <a:gd name="T32" fmla="*/ 2715 w 3073"/>
                              <a:gd name="T33" fmla="*/ 1028 h 1248"/>
                              <a:gd name="T34" fmla="*/ 2389 w 3073"/>
                              <a:gd name="T35" fmla="*/ 1145 h 1248"/>
                              <a:gd name="T36" fmla="*/ 1990 w 3073"/>
                              <a:gd name="T37" fmla="*/ 1221 h 1248"/>
                              <a:gd name="T38" fmla="*/ 1537 w 3073"/>
                              <a:gd name="T39" fmla="*/ 1248 h 1248"/>
                              <a:gd name="T40" fmla="*/ 1084 w 3073"/>
                              <a:gd name="T41" fmla="*/ 1221 h 1248"/>
                              <a:gd name="T42" fmla="*/ 686 w 3073"/>
                              <a:gd name="T43" fmla="*/ 1146 h 1248"/>
                              <a:gd name="T44" fmla="*/ 360 w 3073"/>
                              <a:gd name="T45" fmla="*/ 1028 h 1248"/>
                              <a:gd name="T46" fmla="*/ 128 w 3073"/>
                              <a:gd name="T47" fmla="*/ 877 h 1248"/>
                              <a:gd name="T48" fmla="*/ 35 w 3073"/>
                              <a:gd name="T49" fmla="*/ 758 h 1248"/>
                              <a:gd name="T50" fmla="*/ 9 w 3073"/>
                              <a:gd name="T51" fmla="*/ 689 h 1248"/>
                              <a:gd name="T52" fmla="*/ 55 w 3073"/>
                              <a:gd name="T53" fmla="*/ 677 h 1248"/>
                              <a:gd name="T54" fmla="*/ 113 w 3073"/>
                              <a:gd name="T55" fmla="*/ 791 h 1248"/>
                              <a:gd name="T56" fmla="*/ 221 w 3073"/>
                              <a:gd name="T57" fmla="*/ 890 h 1248"/>
                              <a:gd name="T58" fmla="*/ 475 w 3073"/>
                              <a:gd name="T59" fmla="*/ 1027 h 1248"/>
                              <a:gd name="T60" fmla="*/ 820 w 3073"/>
                              <a:gd name="T61" fmla="*/ 1129 h 1248"/>
                              <a:gd name="T62" fmla="*/ 1233 w 3073"/>
                              <a:gd name="T63" fmla="*/ 1189 h 1248"/>
                              <a:gd name="T64" fmla="*/ 1690 w 3073"/>
                              <a:gd name="T65" fmla="*/ 1198 h 1248"/>
                              <a:gd name="T66" fmla="*/ 2121 w 3073"/>
                              <a:gd name="T67" fmla="*/ 1154 h 1248"/>
                              <a:gd name="T68" fmla="*/ 2491 w 3073"/>
                              <a:gd name="T69" fmla="*/ 1065 h 1248"/>
                              <a:gd name="T70" fmla="*/ 2777 w 3073"/>
                              <a:gd name="T71" fmla="*/ 940 h 1248"/>
                              <a:gd name="T72" fmla="*/ 2963 w 3073"/>
                              <a:gd name="T73" fmla="*/ 787 h 1248"/>
                              <a:gd name="T74" fmla="*/ 2995 w 3073"/>
                              <a:gd name="T75" fmla="*/ 737 h 1248"/>
                              <a:gd name="T76" fmla="*/ 3025 w 3073"/>
                              <a:gd name="T77" fmla="*/ 621 h 1248"/>
                              <a:gd name="T78" fmla="*/ 3018 w 3073"/>
                              <a:gd name="T79" fmla="*/ 572 h 1248"/>
                              <a:gd name="T80" fmla="*/ 2960 w 3073"/>
                              <a:gd name="T81" fmla="*/ 460 h 1248"/>
                              <a:gd name="T82" fmla="*/ 2853 w 3073"/>
                              <a:gd name="T83" fmla="*/ 359 h 1248"/>
                              <a:gd name="T84" fmla="*/ 2598 w 3073"/>
                              <a:gd name="T85" fmla="*/ 223 h 1248"/>
                              <a:gd name="T86" fmla="*/ 2253 w 3073"/>
                              <a:gd name="T87" fmla="*/ 120 h 1248"/>
                              <a:gd name="T88" fmla="*/ 1840 w 3073"/>
                              <a:gd name="T89" fmla="*/ 60 h 1248"/>
                              <a:gd name="T90" fmla="*/ 1383 w 3073"/>
                              <a:gd name="T91" fmla="*/ 51 h 1248"/>
                              <a:gd name="T92" fmla="*/ 952 w 3073"/>
                              <a:gd name="T93" fmla="*/ 95 h 1248"/>
                              <a:gd name="T94" fmla="*/ 583 w 3073"/>
                              <a:gd name="T95" fmla="*/ 184 h 1248"/>
                              <a:gd name="T96" fmla="*/ 296 w 3073"/>
                              <a:gd name="T97" fmla="*/ 310 h 1248"/>
                              <a:gd name="T98" fmla="*/ 110 w 3073"/>
                              <a:gd name="T99" fmla="*/ 463 h 1248"/>
                              <a:gd name="T100" fmla="*/ 78 w 3073"/>
                              <a:gd name="T101" fmla="*/ 512 h 1248"/>
                              <a:gd name="T102" fmla="*/ 48 w 3073"/>
                              <a:gd name="T103" fmla="*/ 628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73" h="1248">
                                <a:moveTo>
                                  <a:pt x="1" y="628"/>
                                </a:moveTo>
                                <a:cubicBezTo>
                                  <a:pt x="0" y="626"/>
                                  <a:pt x="0" y="623"/>
                                  <a:pt x="1" y="621"/>
                                </a:cubicBezTo>
                                <a:lnTo>
                                  <a:pt x="9" y="560"/>
                                </a:lnTo>
                                <a:cubicBezTo>
                                  <a:pt x="9" y="558"/>
                                  <a:pt x="9" y="557"/>
                                  <a:pt x="10" y="555"/>
                                </a:cubicBezTo>
                                <a:lnTo>
                                  <a:pt x="33" y="495"/>
                                </a:lnTo>
                                <a:cubicBezTo>
                                  <a:pt x="34" y="493"/>
                                  <a:pt x="34" y="492"/>
                                  <a:pt x="35" y="490"/>
                                </a:cubicBezTo>
                                <a:lnTo>
                                  <a:pt x="72" y="433"/>
                                </a:lnTo>
                                <a:cubicBezTo>
                                  <a:pt x="73" y="432"/>
                                  <a:pt x="74" y="431"/>
                                  <a:pt x="75" y="430"/>
                                </a:cubicBezTo>
                                <a:lnTo>
                                  <a:pt x="126" y="375"/>
                                </a:lnTo>
                                <a:lnTo>
                                  <a:pt x="192" y="320"/>
                                </a:lnTo>
                                <a:lnTo>
                                  <a:pt x="269" y="269"/>
                                </a:lnTo>
                                <a:lnTo>
                                  <a:pt x="358" y="222"/>
                                </a:lnTo>
                                <a:lnTo>
                                  <a:pt x="458" y="178"/>
                                </a:lnTo>
                                <a:lnTo>
                                  <a:pt x="566" y="139"/>
                                </a:lnTo>
                                <a:lnTo>
                                  <a:pt x="685" y="104"/>
                                </a:lnTo>
                                <a:lnTo>
                                  <a:pt x="810" y="73"/>
                                </a:lnTo>
                                <a:lnTo>
                                  <a:pt x="943" y="48"/>
                                </a:lnTo>
                                <a:lnTo>
                                  <a:pt x="1083" y="28"/>
                                </a:lnTo>
                                <a:lnTo>
                                  <a:pt x="1229" y="13"/>
                                </a:lnTo>
                                <a:lnTo>
                                  <a:pt x="1380" y="4"/>
                                </a:lnTo>
                                <a:lnTo>
                                  <a:pt x="1536" y="0"/>
                                </a:lnTo>
                                <a:lnTo>
                                  <a:pt x="1692" y="3"/>
                                </a:lnTo>
                                <a:lnTo>
                                  <a:pt x="1843" y="13"/>
                                </a:lnTo>
                                <a:lnTo>
                                  <a:pt x="1989" y="28"/>
                                </a:lnTo>
                                <a:lnTo>
                                  <a:pt x="2129" y="48"/>
                                </a:lnTo>
                                <a:lnTo>
                                  <a:pt x="2262" y="73"/>
                                </a:lnTo>
                                <a:lnTo>
                                  <a:pt x="2388" y="104"/>
                                </a:lnTo>
                                <a:lnTo>
                                  <a:pt x="2505" y="138"/>
                                </a:lnTo>
                                <a:lnTo>
                                  <a:pt x="2615" y="178"/>
                                </a:lnTo>
                                <a:lnTo>
                                  <a:pt x="2713" y="220"/>
                                </a:lnTo>
                                <a:lnTo>
                                  <a:pt x="2802" y="268"/>
                                </a:lnTo>
                                <a:lnTo>
                                  <a:pt x="2879" y="318"/>
                                </a:lnTo>
                                <a:lnTo>
                                  <a:pt x="2945" y="373"/>
                                </a:lnTo>
                                <a:lnTo>
                                  <a:pt x="2998" y="430"/>
                                </a:lnTo>
                                <a:cubicBezTo>
                                  <a:pt x="2999" y="431"/>
                                  <a:pt x="3000" y="432"/>
                                  <a:pt x="3001" y="433"/>
                                </a:cubicBezTo>
                                <a:lnTo>
                                  <a:pt x="3038" y="490"/>
                                </a:lnTo>
                                <a:cubicBezTo>
                                  <a:pt x="3039" y="492"/>
                                  <a:pt x="3039" y="493"/>
                                  <a:pt x="3040" y="495"/>
                                </a:cubicBezTo>
                                <a:lnTo>
                                  <a:pt x="3063" y="555"/>
                                </a:lnTo>
                                <a:cubicBezTo>
                                  <a:pt x="3064" y="557"/>
                                  <a:pt x="3064" y="558"/>
                                  <a:pt x="3064" y="560"/>
                                </a:cubicBezTo>
                                <a:lnTo>
                                  <a:pt x="3072" y="621"/>
                                </a:lnTo>
                                <a:cubicBezTo>
                                  <a:pt x="3073" y="623"/>
                                  <a:pt x="3073" y="626"/>
                                  <a:pt x="3072" y="628"/>
                                </a:cubicBezTo>
                                <a:lnTo>
                                  <a:pt x="3064" y="689"/>
                                </a:lnTo>
                                <a:cubicBezTo>
                                  <a:pt x="3064" y="690"/>
                                  <a:pt x="3064" y="692"/>
                                  <a:pt x="3063" y="694"/>
                                </a:cubicBezTo>
                                <a:lnTo>
                                  <a:pt x="3040" y="754"/>
                                </a:lnTo>
                                <a:cubicBezTo>
                                  <a:pt x="3039" y="756"/>
                                  <a:pt x="3039" y="757"/>
                                  <a:pt x="3038" y="758"/>
                                </a:cubicBezTo>
                                <a:lnTo>
                                  <a:pt x="3001" y="816"/>
                                </a:lnTo>
                                <a:cubicBezTo>
                                  <a:pt x="3000" y="818"/>
                                  <a:pt x="2999" y="819"/>
                                  <a:pt x="2998" y="820"/>
                                </a:cubicBezTo>
                                <a:lnTo>
                                  <a:pt x="2947" y="875"/>
                                </a:lnTo>
                                <a:lnTo>
                                  <a:pt x="2882" y="929"/>
                                </a:lnTo>
                                <a:lnTo>
                                  <a:pt x="2804" y="981"/>
                                </a:lnTo>
                                <a:lnTo>
                                  <a:pt x="2715" y="1028"/>
                                </a:lnTo>
                                <a:lnTo>
                                  <a:pt x="2616" y="1071"/>
                                </a:lnTo>
                                <a:lnTo>
                                  <a:pt x="2506" y="1110"/>
                                </a:lnTo>
                                <a:lnTo>
                                  <a:pt x="2389" y="1145"/>
                                </a:lnTo>
                                <a:lnTo>
                                  <a:pt x="2263" y="1176"/>
                                </a:lnTo>
                                <a:lnTo>
                                  <a:pt x="2130" y="1201"/>
                                </a:lnTo>
                                <a:lnTo>
                                  <a:pt x="1990" y="1221"/>
                                </a:lnTo>
                                <a:lnTo>
                                  <a:pt x="1844" y="1236"/>
                                </a:lnTo>
                                <a:lnTo>
                                  <a:pt x="1693" y="1245"/>
                                </a:lnTo>
                                <a:lnTo>
                                  <a:pt x="1537" y="1248"/>
                                </a:lnTo>
                                <a:lnTo>
                                  <a:pt x="1381" y="1245"/>
                                </a:lnTo>
                                <a:lnTo>
                                  <a:pt x="1230" y="1236"/>
                                </a:lnTo>
                                <a:lnTo>
                                  <a:pt x="1084" y="1221"/>
                                </a:lnTo>
                                <a:lnTo>
                                  <a:pt x="944" y="1201"/>
                                </a:lnTo>
                                <a:lnTo>
                                  <a:pt x="811" y="1176"/>
                                </a:lnTo>
                                <a:lnTo>
                                  <a:pt x="686" y="1146"/>
                                </a:lnTo>
                                <a:lnTo>
                                  <a:pt x="568" y="1110"/>
                                </a:lnTo>
                                <a:lnTo>
                                  <a:pt x="459" y="1072"/>
                                </a:lnTo>
                                <a:lnTo>
                                  <a:pt x="360" y="1028"/>
                                </a:lnTo>
                                <a:lnTo>
                                  <a:pt x="271" y="982"/>
                                </a:lnTo>
                                <a:lnTo>
                                  <a:pt x="194" y="930"/>
                                </a:lnTo>
                                <a:lnTo>
                                  <a:pt x="128" y="877"/>
                                </a:lnTo>
                                <a:lnTo>
                                  <a:pt x="75" y="820"/>
                                </a:lnTo>
                                <a:cubicBezTo>
                                  <a:pt x="74" y="819"/>
                                  <a:pt x="73" y="818"/>
                                  <a:pt x="72" y="816"/>
                                </a:cubicBezTo>
                                <a:lnTo>
                                  <a:pt x="35" y="758"/>
                                </a:lnTo>
                                <a:cubicBezTo>
                                  <a:pt x="34" y="757"/>
                                  <a:pt x="34" y="756"/>
                                  <a:pt x="33" y="754"/>
                                </a:cubicBezTo>
                                <a:lnTo>
                                  <a:pt x="10" y="694"/>
                                </a:lnTo>
                                <a:cubicBezTo>
                                  <a:pt x="9" y="692"/>
                                  <a:pt x="9" y="690"/>
                                  <a:pt x="9" y="689"/>
                                </a:cubicBezTo>
                                <a:lnTo>
                                  <a:pt x="1" y="628"/>
                                </a:lnTo>
                                <a:close/>
                                <a:moveTo>
                                  <a:pt x="56" y="682"/>
                                </a:moveTo>
                                <a:lnTo>
                                  <a:pt x="55" y="677"/>
                                </a:lnTo>
                                <a:lnTo>
                                  <a:pt x="78" y="737"/>
                                </a:lnTo>
                                <a:lnTo>
                                  <a:pt x="76" y="733"/>
                                </a:lnTo>
                                <a:lnTo>
                                  <a:pt x="113" y="791"/>
                                </a:lnTo>
                                <a:lnTo>
                                  <a:pt x="110" y="787"/>
                                </a:lnTo>
                                <a:lnTo>
                                  <a:pt x="159" y="840"/>
                                </a:lnTo>
                                <a:lnTo>
                                  <a:pt x="221" y="890"/>
                                </a:lnTo>
                                <a:lnTo>
                                  <a:pt x="294" y="939"/>
                                </a:lnTo>
                                <a:lnTo>
                                  <a:pt x="379" y="984"/>
                                </a:lnTo>
                                <a:lnTo>
                                  <a:pt x="475" y="1027"/>
                                </a:lnTo>
                                <a:lnTo>
                                  <a:pt x="581" y="1064"/>
                                </a:lnTo>
                                <a:lnTo>
                                  <a:pt x="697" y="1099"/>
                                </a:lnTo>
                                <a:lnTo>
                                  <a:pt x="820" y="1129"/>
                                </a:lnTo>
                                <a:lnTo>
                                  <a:pt x="951" y="1154"/>
                                </a:lnTo>
                                <a:lnTo>
                                  <a:pt x="1089" y="1174"/>
                                </a:lnTo>
                                <a:lnTo>
                                  <a:pt x="1233" y="1189"/>
                                </a:lnTo>
                                <a:lnTo>
                                  <a:pt x="1382" y="1197"/>
                                </a:lnTo>
                                <a:lnTo>
                                  <a:pt x="1536" y="1200"/>
                                </a:lnTo>
                                <a:lnTo>
                                  <a:pt x="1690" y="1198"/>
                                </a:lnTo>
                                <a:lnTo>
                                  <a:pt x="1839" y="1189"/>
                                </a:lnTo>
                                <a:lnTo>
                                  <a:pt x="1983" y="1174"/>
                                </a:lnTo>
                                <a:lnTo>
                                  <a:pt x="2121" y="1154"/>
                                </a:lnTo>
                                <a:lnTo>
                                  <a:pt x="2252" y="1129"/>
                                </a:lnTo>
                                <a:lnTo>
                                  <a:pt x="2376" y="1099"/>
                                </a:lnTo>
                                <a:lnTo>
                                  <a:pt x="2491" y="1065"/>
                                </a:lnTo>
                                <a:lnTo>
                                  <a:pt x="2597" y="1028"/>
                                </a:lnTo>
                                <a:lnTo>
                                  <a:pt x="2692" y="985"/>
                                </a:lnTo>
                                <a:lnTo>
                                  <a:pt x="2777" y="940"/>
                                </a:lnTo>
                                <a:lnTo>
                                  <a:pt x="2851" y="892"/>
                                </a:lnTo>
                                <a:lnTo>
                                  <a:pt x="2912" y="842"/>
                                </a:lnTo>
                                <a:lnTo>
                                  <a:pt x="2963" y="787"/>
                                </a:lnTo>
                                <a:lnTo>
                                  <a:pt x="2960" y="791"/>
                                </a:lnTo>
                                <a:lnTo>
                                  <a:pt x="2997" y="733"/>
                                </a:lnTo>
                                <a:lnTo>
                                  <a:pt x="2995" y="737"/>
                                </a:lnTo>
                                <a:lnTo>
                                  <a:pt x="3018" y="677"/>
                                </a:lnTo>
                                <a:lnTo>
                                  <a:pt x="3017" y="682"/>
                                </a:lnTo>
                                <a:lnTo>
                                  <a:pt x="3025" y="621"/>
                                </a:lnTo>
                                <a:lnTo>
                                  <a:pt x="3025" y="628"/>
                                </a:lnTo>
                                <a:lnTo>
                                  <a:pt x="3017" y="567"/>
                                </a:lnTo>
                                <a:lnTo>
                                  <a:pt x="3018" y="572"/>
                                </a:lnTo>
                                <a:lnTo>
                                  <a:pt x="2995" y="512"/>
                                </a:lnTo>
                                <a:lnTo>
                                  <a:pt x="2997" y="517"/>
                                </a:lnTo>
                                <a:lnTo>
                                  <a:pt x="2960" y="460"/>
                                </a:lnTo>
                                <a:lnTo>
                                  <a:pt x="2963" y="463"/>
                                </a:lnTo>
                                <a:lnTo>
                                  <a:pt x="2914" y="410"/>
                                </a:lnTo>
                                <a:lnTo>
                                  <a:pt x="2853" y="359"/>
                                </a:lnTo>
                                <a:lnTo>
                                  <a:pt x="2779" y="311"/>
                                </a:lnTo>
                                <a:lnTo>
                                  <a:pt x="2694" y="264"/>
                                </a:lnTo>
                                <a:lnTo>
                                  <a:pt x="2598" y="223"/>
                                </a:lnTo>
                                <a:lnTo>
                                  <a:pt x="2492" y="184"/>
                                </a:lnTo>
                                <a:lnTo>
                                  <a:pt x="2377" y="151"/>
                                </a:lnTo>
                                <a:lnTo>
                                  <a:pt x="2253" y="120"/>
                                </a:lnTo>
                                <a:lnTo>
                                  <a:pt x="2122" y="95"/>
                                </a:lnTo>
                                <a:lnTo>
                                  <a:pt x="1984" y="75"/>
                                </a:lnTo>
                                <a:lnTo>
                                  <a:pt x="1840" y="60"/>
                                </a:lnTo>
                                <a:lnTo>
                                  <a:pt x="1691" y="51"/>
                                </a:lnTo>
                                <a:lnTo>
                                  <a:pt x="1537" y="48"/>
                                </a:lnTo>
                                <a:lnTo>
                                  <a:pt x="1383" y="51"/>
                                </a:lnTo>
                                <a:lnTo>
                                  <a:pt x="1234" y="60"/>
                                </a:lnTo>
                                <a:lnTo>
                                  <a:pt x="1090" y="75"/>
                                </a:lnTo>
                                <a:lnTo>
                                  <a:pt x="952" y="95"/>
                                </a:lnTo>
                                <a:lnTo>
                                  <a:pt x="821" y="120"/>
                                </a:lnTo>
                                <a:lnTo>
                                  <a:pt x="698" y="151"/>
                                </a:lnTo>
                                <a:lnTo>
                                  <a:pt x="583" y="184"/>
                                </a:lnTo>
                                <a:lnTo>
                                  <a:pt x="477" y="222"/>
                                </a:lnTo>
                                <a:lnTo>
                                  <a:pt x="381" y="265"/>
                                </a:lnTo>
                                <a:lnTo>
                                  <a:pt x="296" y="310"/>
                                </a:lnTo>
                                <a:lnTo>
                                  <a:pt x="223" y="357"/>
                                </a:lnTo>
                                <a:lnTo>
                                  <a:pt x="161" y="408"/>
                                </a:lnTo>
                                <a:lnTo>
                                  <a:pt x="110" y="463"/>
                                </a:lnTo>
                                <a:lnTo>
                                  <a:pt x="113" y="460"/>
                                </a:lnTo>
                                <a:lnTo>
                                  <a:pt x="76" y="517"/>
                                </a:lnTo>
                                <a:lnTo>
                                  <a:pt x="78" y="512"/>
                                </a:lnTo>
                                <a:lnTo>
                                  <a:pt x="55" y="572"/>
                                </a:lnTo>
                                <a:lnTo>
                                  <a:pt x="56" y="567"/>
                                </a:lnTo>
                                <a:lnTo>
                                  <a:pt x="48" y="628"/>
                                </a:lnTo>
                                <a:lnTo>
                                  <a:pt x="48" y="621"/>
                                </a:lnTo>
                                <a:lnTo>
                                  <a:pt x="56" y="68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23" name="Rectangle 242"/>
                        <wps:cNvSpPr>
                          <a:spLocks noChangeArrowheads="1"/>
                        </wps:cNvSpPr>
                        <wps:spPr bwMode="auto">
                          <a:xfrm>
                            <a:off x="3477606" y="278096"/>
                            <a:ext cx="770544"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lang w:val="en-US"/>
                                </w:rPr>
                                <w:t>Utilisateur</w:t>
                              </w:r>
                            </w:p>
                          </w:txbxContent>
                        </wps:txbx>
                        <wps:bodyPr rot="0" vert="horz" wrap="square" lIns="0" tIns="0" rIns="0" bIns="0" anchor="t" anchorCtr="0">
                          <a:spAutoFit/>
                        </wps:bodyPr>
                      </wps:wsp>
                      <wps:wsp>
                        <wps:cNvPr id="524" name="Oval 243"/>
                        <wps:cNvSpPr>
                          <a:spLocks noChangeArrowheads="1"/>
                        </wps:cNvSpPr>
                        <wps:spPr bwMode="auto">
                          <a:xfrm>
                            <a:off x="507365" y="13335"/>
                            <a:ext cx="1666240" cy="661670"/>
                          </a:xfrm>
                          <a:prstGeom prst="ellipse">
                            <a:avLst/>
                          </a:pr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25" name="Freeform 244"/>
                        <wps:cNvSpPr>
                          <a:spLocks noEditPoints="1"/>
                        </wps:cNvSpPr>
                        <wps:spPr bwMode="auto">
                          <a:xfrm>
                            <a:off x="494030" y="0"/>
                            <a:ext cx="1693545" cy="688340"/>
                          </a:xfrm>
                          <a:custGeom>
                            <a:avLst/>
                            <a:gdLst>
                              <a:gd name="T0" fmla="*/ 9 w 3073"/>
                              <a:gd name="T1" fmla="*/ 560 h 1248"/>
                              <a:gd name="T2" fmla="*/ 35 w 3073"/>
                              <a:gd name="T3" fmla="*/ 490 h 1248"/>
                              <a:gd name="T4" fmla="*/ 126 w 3073"/>
                              <a:gd name="T5" fmla="*/ 375 h 1248"/>
                              <a:gd name="T6" fmla="*/ 358 w 3073"/>
                              <a:gd name="T7" fmla="*/ 222 h 1248"/>
                              <a:gd name="T8" fmla="*/ 685 w 3073"/>
                              <a:gd name="T9" fmla="*/ 104 h 1248"/>
                              <a:gd name="T10" fmla="*/ 1083 w 3073"/>
                              <a:gd name="T11" fmla="*/ 28 h 1248"/>
                              <a:gd name="T12" fmla="*/ 1536 w 3073"/>
                              <a:gd name="T13" fmla="*/ 0 h 1248"/>
                              <a:gd name="T14" fmla="*/ 1989 w 3073"/>
                              <a:gd name="T15" fmla="*/ 28 h 1248"/>
                              <a:gd name="T16" fmla="*/ 2388 w 3073"/>
                              <a:gd name="T17" fmla="*/ 104 h 1248"/>
                              <a:gd name="T18" fmla="*/ 2713 w 3073"/>
                              <a:gd name="T19" fmla="*/ 220 h 1248"/>
                              <a:gd name="T20" fmla="*/ 2945 w 3073"/>
                              <a:gd name="T21" fmla="*/ 373 h 1248"/>
                              <a:gd name="T22" fmla="*/ 3038 w 3073"/>
                              <a:gd name="T23" fmla="*/ 490 h 1248"/>
                              <a:gd name="T24" fmla="*/ 3064 w 3073"/>
                              <a:gd name="T25" fmla="*/ 560 h 1248"/>
                              <a:gd name="T26" fmla="*/ 3064 w 3073"/>
                              <a:gd name="T27" fmla="*/ 689 h 1248"/>
                              <a:gd name="T28" fmla="*/ 3038 w 3073"/>
                              <a:gd name="T29" fmla="*/ 758 h 1248"/>
                              <a:gd name="T30" fmla="*/ 2947 w 3073"/>
                              <a:gd name="T31" fmla="*/ 875 h 1248"/>
                              <a:gd name="T32" fmla="*/ 2715 w 3073"/>
                              <a:gd name="T33" fmla="*/ 1028 h 1248"/>
                              <a:gd name="T34" fmla="*/ 2389 w 3073"/>
                              <a:gd name="T35" fmla="*/ 1145 h 1248"/>
                              <a:gd name="T36" fmla="*/ 1990 w 3073"/>
                              <a:gd name="T37" fmla="*/ 1221 h 1248"/>
                              <a:gd name="T38" fmla="*/ 1537 w 3073"/>
                              <a:gd name="T39" fmla="*/ 1248 h 1248"/>
                              <a:gd name="T40" fmla="*/ 1084 w 3073"/>
                              <a:gd name="T41" fmla="*/ 1221 h 1248"/>
                              <a:gd name="T42" fmla="*/ 686 w 3073"/>
                              <a:gd name="T43" fmla="*/ 1146 h 1248"/>
                              <a:gd name="T44" fmla="*/ 360 w 3073"/>
                              <a:gd name="T45" fmla="*/ 1028 h 1248"/>
                              <a:gd name="T46" fmla="*/ 128 w 3073"/>
                              <a:gd name="T47" fmla="*/ 877 h 1248"/>
                              <a:gd name="T48" fmla="*/ 35 w 3073"/>
                              <a:gd name="T49" fmla="*/ 758 h 1248"/>
                              <a:gd name="T50" fmla="*/ 9 w 3073"/>
                              <a:gd name="T51" fmla="*/ 689 h 1248"/>
                              <a:gd name="T52" fmla="*/ 55 w 3073"/>
                              <a:gd name="T53" fmla="*/ 677 h 1248"/>
                              <a:gd name="T54" fmla="*/ 113 w 3073"/>
                              <a:gd name="T55" fmla="*/ 791 h 1248"/>
                              <a:gd name="T56" fmla="*/ 221 w 3073"/>
                              <a:gd name="T57" fmla="*/ 890 h 1248"/>
                              <a:gd name="T58" fmla="*/ 476 w 3073"/>
                              <a:gd name="T59" fmla="*/ 1027 h 1248"/>
                              <a:gd name="T60" fmla="*/ 820 w 3073"/>
                              <a:gd name="T61" fmla="*/ 1129 h 1248"/>
                              <a:gd name="T62" fmla="*/ 1233 w 3073"/>
                              <a:gd name="T63" fmla="*/ 1189 h 1248"/>
                              <a:gd name="T64" fmla="*/ 1690 w 3073"/>
                              <a:gd name="T65" fmla="*/ 1198 h 1248"/>
                              <a:gd name="T66" fmla="*/ 2121 w 3073"/>
                              <a:gd name="T67" fmla="*/ 1154 h 1248"/>
                              <a:gd name="T68" fmla="*/ 2491 w 3073"/>
                              <a:gd name="T69" fmla="*/ 1065 h 1248"/>
                              <a:gd name="T70" fmla="*/ 2777 w 3073"/>
                              <a:gd name="T71" fmla="*/ 940 h 1248"/>
                              <a:gd name="T72" fmla="*/ 2963 w 3073"/>
                              <a:gd name="T73" fmla="*/ 787 h 1248"/>
                              <a:gd name="T74" fmla="*/ 2995 w 3073"/>
                              <a:gd name="T75" fmla="*/ 737 h 1248"/>
                              <a:gd name="T76" fmla="*/ 3025 w 3073"/>
                              <a:gd name="T77" fmla="*/ 621 h 1248"/>
                              <a:gd name="T78" fmla="*/ 3018 w 3073"/>
                              <a:gd name="T79" fmla="*/ 572 h 1248"/>
                              <a:gd name="T80" fmla="*/ 2960 w 3073"/>
                              <a:gd name="T81" fmla="*/ 460 h 1248"/>
                              <a:gd name="T82" fmla="*/ 2853 w 3073"/>
                              <a:gd name="T83" fmla="*/ 359 h 1248"/>
                              <a:gd name="T84" fmla="*/ 2598 w 3073"/>
                              <a:gd name="T85" fmla="*/ 223 h 1248"/>
                              <a:gd name="T86" fmla="*/ 2253 w 3073"/>
                              <a:gd name="T87" fmla="*/ 120 h 1248"/>
                              <a:gd name="T88" fmla="*/ 1840 w 3073"/>
                              <a:gd name="T89" fmla="*/ 60 h 1248"/>
                              <a:gd name="T90" fmla="*/ 1383 w 3073"/>
                              <a:gd name="T91" fmla="*/ 51 h 1248"/>
                              <a:gd name="T92" fmla="*/ 952 w 3073"/>
                              <a:gd name="T93" fmla="*/ 95 h 1248"/>
                              <a:gd name="T94" fmla="*/ 583 w 3073"/>
                              <a:gd name="T95" fmla="*/ 184 h 1248"/>
                              <a:gd name="T96" fmla="*/ 296 w 3073"/>
                              <a:gd name="T97" fmla="*/ 310 h 1248"/>
                              <a:gd name="T98" fmla="*/ 110 w 3073"/>
                              <a:gd name="T99" fmla="*/ 463 h 1248"/>
                              <a:gd name="T100" fmla="*/ 78 w 3073"/>
                              <a:gd name="T101" fmla="*/ 512 h 1248"/>
                              <a:gd name="T102" fmla="*/ 48 w 3073"/>
                              <a:gd name="T103" fmla="*/ 628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73" h="1248">
                                <a:moveTo>
                                  <a:pt x="1" y="628"/>
                                </a:moveTo>
                                <a:cubicBezTo>
                                  <a:pt x="0" y="626"/>
                                  <a:pt x="0" y="623"/>
                                  <a:pt x="1" y="621"/>
                                </a:cubicBezTo>
                                <a:lnTo>
                                  <a:pt x="9" y="560"/>
                                </a:lnTo>
                                <a:cubicBezTo>
                                  <a:pt x="9" y="558"/>
                                  <a:pt x="9" y="557"/>
                                  <a:pt x="10" y="555"/>
                                </a:cubicBezTo>
                                <a:lnTo>
                                  <a:pt x="33" y="495"/>
                                </a:lnTo>
                                <a:cubicBezTo>
                                  <a:pt x="34" y="493"/>
                                  <a:pt x="34" y="492"/>
                                  <a:pt x="35" y="490"/>
                                </a:cubicBezTo>
                                <a:lnTo>
                                  <a:pt x="72" y="433"/>
                                </a:lnTo>
                                <a:cubicBezTo>
                                  <a:pt x="73" y="432"/>
                                  <a:pt x="74" y="431"/>
                                  <a:pt x="75" y="430"/>
                                </a:cubicBezTo>
                                <a:lnTo>
                                  <a:pt x="126" y="375"/>
                                </a:lnTo>
                                <a:lnTo>
                                  <a:pt x="192" y="320"/>
                                </a:lnTo>
                                <a:lnTo>
                                  <a:pt x="269" y="269"/>
                                </a:lnTo>
                                <a:lnTo>
                                  <a:pt x="358" y="222"/>
                                </a:lnTo>
                                <a:lnTo>
                                  <a:pt x="458" y="178"/>
                                </a:lnTo>
                                <a:lnTo>
                                  <a:pt x="566" y="139"/>
                                </a:lnTo>
                                <a:lnTo>
                                  <a:pt x="685" y="104"/>
                                </a:lnTo>
                                <a:lnTo>
                                  <a:pt x="810" y="73"/>
                                </a:lnTo>
                                <a:lnTo>
                                  <a:pt x="943" y="48"/>
                                </a:lnTo>
                                <a:lnTo>
                                  <a:pt x="1083" y="28"/>
                                </a:lnTo>
                                <a:lnTo>
                                  <a:pt x="1229" y="13"/>
                                </a:lnTo>
                                <a:lnTo>
                                  <a:pt x="1380" y="4"/>
                                </a:lnTo>
                                <a:lnTo>
                                  <a:pt x="1536" y="0"/>
                                </a:lnTo>
                                <a:lnTo>
                                  <a:pt x="1692" y="3"/>
                                </a:lnTo>
                                <a:lnTo>
                                  <a:pt x="1843" y="13"/>
                                </a:lnTo>
                                <a:lnTo>
                                  <a:pt x="1989" y="28"/>
                                </a:lnTo>
                                <a:lnTo>
                                  <a:pt x="2129" y="48"/>
                                </a:lnTo>
                                <a:lnTo>
                                  <a:pt x="2262" y="73"/>
                                </a:lnTo>
                                <a:lnTo>
                                  <a:pt x="2388" y="104"/>
                                </a:lnTo>
                                <a:lnTo>
                                  <a:pt x="2505" y="138"/>
                                </a:lnTo>
                                <a:lnTo>
                                  <a:pt x="2615" y="178"/>
                                </a:lnTo>
                                <a:lnTo>
                                  <a:pt x="2713" y="220"/>
                                </a:lnTo>
                                <a:lnTo>
                                  <a:pt x="2802" y="268"/>
                                </a:lnTo>
                                <a:lnTo>
                                  <a:pt x="2879" y="318"/>
                                </a:lnTo>
                                <a:lnTo>
                                  <a:pt x="2945" y="373"/>
                                </a:lnTo>
                                <a:lnTo>
                                  <a:pt x="2998" y="430"/>
                                </a:lnTo>
                                <a:cubicBezTo>
                                  <a:pt x="2999" y="431"/>
                                  <a:pt x="3000" y="432"/>
                                  <a:pt x="3001" y="433"/>
                                </a:cubicBezTo>
                                <a:lnTo>
                                  <a:pt x="3038" y="490"/>
                                </a:lnTo>
                                <a:cubicBezTo>
                                  <a:pt x="3039" y="492"/>
                                  <a:pt x="3039" y="493"/>
                                  <a:pt x="3040" y="495"/>
                                </a:cubicBezTo>
                                <a:lnTo>
                                  <a:pt x="3063" y="555"/>
                                </a:lnTo>
                                <a:cubicBezTo>
                                  <a:pt x="3064" y="557"/>
                                  <a:pt x="3064" y="558"/>
                                  <a:pt x="3064" y="560"/>
                                </a:cubicBezTo>
                                <a:lnTo>
                                  <a:pt x="3072" y="621"/>
                                </a:lnTo>
                                <a:cubicBezTo>
                                  <a:pt x="3073" y="623"/>
                                  <a:pt x="3073" y="626"/>
                                  <a:pt x="3072" y="628"/>
                                </a:cubicBezTo>
                                <a:lnTo>
                                  <a:pt x="3064" y="689"/>
                                </a:lnTo>
                                <a:cubicBezTo>
                                  <a:pt x="3064" y="690"/>
                                  <a:pt x="3064" y="692"/>
                                  <a:pt x="3063" y="694"/>
                                </a:cubicBezTo>
                                <a:lnTo>
                                  <a:pt x="3040" y="754"/>
                                </a:lnTo>
                                <a:cubicBezTo>
                                  <a:pt x="3039" y="756"/>
                                  <a:pt x="3039" y="757"/>
                                  <a:pt x="3038" y="758"/>
                                </a:cubicBezTo>
                                <a:lnTo>
                                  <a:pt x="3001" y="816"/>
                                </a:lnTo>
                                <a:cubicBezTo>
                                  <a:pt x="3000" y="818"/>
                                  <a:pt x="2999" y="819"/>
                                  <a:pt x="2998" y="820"/>
                                </a:cubicBezTo>
                                <a:lnTo>
                                  <a:pt x="2947" y="875"/>
                                </a:lnTo>
                                <a:lnTo>
                                  <a:pt x="2882" y="929"/>
                                </a:lnTo>
                                <a:lnTo>
                                  <a:pt x="2804" y="981"/>
                                </a:lnTo>
                                <a:lnTo>
                                  <a:pt x="2715" y="1028"/>
                                </a:lnTo>
                                <a:lnTo>
                                  <a:pt x="2616" y="1071"/>
                                </a:lnTo>
                                <a:lnTo>
                                  <a:pt x="2506" y="1110"/>
                                </a:lnTo>
                                <a:lnTo>
                                  <a:pt x="2389" y="1145"/>
                                </a:lnTo>
                                <a:lnTo>
                                  <a:pt x="2263" y="1176"/>
                                </a:lnTo>
                                <a:lnTo>
                                  <a:pt x="2130" y="1201"/>
                                </a:lnTo>
                                <a:lnTo>
                                  <a:pt x="1990" y="1221"/>
                                </a:lnTo>
                                <a:lnTo>
                                  <a:pt x="1844" y="1236"/>
                                </a:lnTo>
                                <a:lnTo>
                                  <a:pt x="1693" y="1245"/>
                                </a:lnTo>
                                <a:lnTo>
                                  <a:pt x="1537" y="1248"/>
                                </a:lnTo>
                                <a:lnTo>
                                  <a:pt x="1381" y="1245"/>
                                </a:lnTo>
                                <a:lnTo>
                                  <a:pt x="1230" y="1236"/>
                                </a:lnTo>
                                <a:lnTo>
                                  <a:pt x="1084" y="1221"/>
                                </a:lnTo>
                                <a:lnTo>
                                  <a:pt x="944" y="1201"/>
                                </a:lnTo>
                                <a:lnTo>
                                  <a:pt x="811" y="1176"/>
                                </a:lnTo>
                                <a:lnTo>
                                  <a:pt x="686" y="1146"/>
                                </a:lnTo>
                                <a:lnTo>
                                  <a:pt x="568" y="1110"/>
                                </a:lnTo>
                                <a:lnTo>
                                  <a:pt x="459" y="1072"/>
                                </a:lnTo>
                                <a:lnTo>
                                  <a:pt x="360" y="1028"/>
                                </a:lnTo>
                                <a:lnTo>
                                  <a:pt x="271" y="982"/>
                                </a:lnTo>
                                <a:lnTo>
                                  <a:pt x="194" y="930"/>
                                </a:lnTo>
                                <a:lnTo>
                                  <a:pt x="128" y="877"/>
                                </a:lnTo>
                                <a:lnTo>
                                  <a:pt x="75" y="820"/>
                                </a:lnTo>
                                <a:cubicBezTo>
                                  <a:pt x="74" y="819"/>
                                  <a:pt x="73" y="818"/>
                                  <a:pt x="72" y="816"/>
                                </a:cubicBezTo>
                                <a:lnTo>
                                  <a:pt x="35" y="758"/>
                                </a:lnTo>
                                <a:cubicBezTo>
                                  <a:pt x="34" y="757"/>
                                  <a:pt x="34" y="756"/>
                                  <a:pt x="33" y="754"/>
                                </a:cubicBezTo>
                                <a:lnTo>
                                  <a:pt x="10" y="694"/>
                                </a:lnTo>
                                <a:cubicBezTo>
                                  <a:pt x="9" y="692"/>
                                  <a:pt x="9" y="690"/>
                                  <a:pt x="9" y="689"/>
                                </a:cubicBezTo>
                                <a:lnTo>
                                  <a:pt x="1" y="628"/>
                                </a:lnTo>
                                <a:close/>
                                <a:moveTo>
                                  <a:pt x="56" y="682"/>
                                </a:moveTo>
                                <a:lnTo>
                                  <a:pt x="55" y="677"/>
                                </a:lnTo>
                                <a:lnTo>
                                  <a:pt x="78" y="737"/>
                                </a:lnTo>
                                <a:lnTo>
                                  <a:pt x="76" y="733"/>
                                </a:lnTo>
                                <a:lnTo>
                                  <a:pt x="113" y="791"/>
                                </a:lnTo>
                                <a:lnTo>
                                  <a:pt x="110" y="787"/>
                                </a:lnTo>
                                <a:lnTo>
                                  <a:pt x="159" y="840"/>
                                </a:lnTo>
                                <a:lnTo>
                                  <a:pt x="221" y="890"/>
                                </a:lnTo>
                                <a:lnTo>
                                  <a:pt x="294" y="939"/>
                                </a:lnTo>
                                <a:lnTo>
                                  <a:pt x="379" y="984"/>
                                </a:lnTo>
                                <a:lnTo>
                                  <a:pt x="476" y="1027"/>
                                </a:lnTo>
                                <a:lnTo>
                                  <a:pt x="581" y="1064"/>
                                </a:lnTo>
                                <a:lnTo>
                                  <a:pt x="697" y="1099"/>
                                </a:lnTo>
                                <a:lnTo>
                                  <a:pt x="820" y="1129"/>
                                </a:lnTo>
                                <a:lnTo>
                                  <a:pt x="951" y="1154"/>
                                </a:lnTo>
                                <a:lnTo>
                                  <a:pt x="1089" y="1174"/>
                                </a:lnTo>
                                <a:lnTo>
                                  <a:pt x="1233" y="1189"/>
                                </a:lnTo>
                                <a:lnTo>
                                  <a:pt x="1382" y="1197"/>
                                </a:lnTo>
                                <a:lnTo>
                                  <a:pt x="1536" y="1200"/>
                                </a:lnTo>
                                <a:lnTo>
                                  <a:pt x="1690" y="1198"/>
                                </a:lnTo>
                                <a:lnTo>
                                  <a:pt x="1839" y="1189"/>
                                </a:lnTo>
                                <a:lnTo>
                                  <a:pt x="1983" y="1174"/>
                                </a:lnTo>
                                <a:lnTo>
                                  <a:pt x="2121" y="1154"/>
                                </a:lnTo>
                                <a:lnTo>
                                  <a:pt x="2252" y="1129"/>
                                </a:lnTo>
                                <a:lnTo>
                                  <a:pt x="2376" y="1099"/>
                                </a:lnTo>
                                <a:lnTo>
                                  <a:pt x="2491" y="1065"/>
                                </a:lnTo>
                                <a:lnTo>
                                  <a:pt x="2597" y="1028"/>
                                </a:lnTo>
                                <a:lnTo>
                                  <a:pt x="2692" y="985"/>
                                </a:lnTo>
                                <a:lnTo>
                                  <a:pt x="2777" y="940"/>
                                </a:lnTo>
                                <a:lnTo>
                                  <a:pt x="2851" y="892"/>
                                </a:lnTo>
                                <a:lnTo>
                                  <a:pt x="2912" y="842"/>
                                </a:lnTo>
                                <a:lnTo>
                                  <a:pt x="2963" y="787"/>
                                </a:lnTo>
                                <a:lnTo>
                                  <a:pt x="2960" y="791"/>
                                </a:lnTo>
                                <a:lnTo>
                                  <a:pt x="2997" y="733"/>
                                </a:lnTo>
                                <a:lnTo>
                                  <a:pt x="2995" y="737"/>
                                </a:lnTo>
                                <a:lnTo>
                                  <a:pt x="3018" y="677"/>
                                </a:lnTo>
                                <a:lnTo>
                                  <a:pt x="3017" y="682"/>
                                </a:lnTo>
                                <a:lnTo>
                                  <a:pt x="3025" y="621"/>
                                </a:lnTo>
                                <a:lnTo>
                                  <a:pt x="3025" y="628"/>
                                </a:lnTo>
                                <a:lnTo>
                                  <a:pt x="3017" y="567"/>
                                </a:lnTo>
                                <a:lnTo>
                                  <a:pt x="3018" y="572"/>
                                </a:lnTo>
                                <a:lnTo>
                                  <a:pt x="2995" y="512"/>
                                </a:lnTo>
                                <a:lnTo>
                                  <a:pt x="2997" y="517"/>
                                </a:lnTo>
                                <a:lnTo>
                                  <a:pt x="2960" y="460"/>
                                </a:lnTo>
                                <a:lnTo>
                                  <a:pt x="2963" y="463"/>
                                </a:lnTo>
                                <a:lnTo>
                                  <a:pt x="2914" y="410"/>
                                </a:lnTo>
                                <a:lnTo>
                                  <a:pt x="2853" y="359"/>
                                </a:lnTo>
                                <a:lnTo>
                                  <a:pt x="2779" y="311"/>
                                </a:lnTo>
                                <a:lnTo>
                                  <a:pt x="2694" y="264"/>
                                </a:lnTo>
                                <a:lnTo>
                                  <a:pt x="2598" y="223"/>
                                </a:lnTo>
                                <a:lnTo>
                                  <a:pt x="2492" y="184"/>
                                </a:lnTo>
                                <a:lnTo>
                                  <a:pt x="2377" y="151"/>
                                </a:lnTo>
                                <a:lnTo>
                                  <a:pt x="2253" y="120"/>
                                </a:lnTo>
                                <a:lnTo>
                                  <a:pt x="2122" y="95"/>
                                </a:lnTo>
                                <a:lnTo>
                                  <a:pt x="1984" y="75"/>
                                </a:lnTo>
                                <a:lnTo>
                                  <a:pt x="1840" y="60"/>
                                </a:lnTo>
                                <a:lnTo>
                                  <a:pt x="1691" y="51"/>
                                </a:lnTo>
                                <a:lnTo>
                                  <a:pt x="1537" y="48"/>
                                </a:lnTo>
                                <a:lnTo>
                                  <a:pt x="1383" y="51"/>
                                </a:lnTo>
                                <a:lnTo>
                                  <a:pt x="1234" y="60"/>
                                </a:lnTo>
                                <a:lnTo>
                                  <a:pt x="1090" y="75"/>
                                </a:lnTo>
                                <a:lnTo>
                                  <a:pt x="952" y="95"/>
                                </a:lnTo>
                                <a:lnTo>
                                  <a:pt x="821" y="120"/>
                                </a:lnTo>
                                <a:lnTo>
                                  <a:pt x="698" y="151"/>
                                </a:lnTo>
                                <a:lnTo>
                                  <a:pt x="583" y="184"/>
                                </a:lnTo>
                                <a:lnTo>
                                  <a:pt x="477" y="222"/>
                                </a:lnTo>
                                <a:lnTo>
                                  <a:pt x="381" y="265"/>
                                </a:lnTo>
                                <a:lnTo>
                                  <a:pt x="296" y="310"/>
                                </a:lnTo>
                                <a:lnTo>
                                  <a:pt x="223" y="357"/>
                                </a:lnTo>
                                <a:lnTo>
                                  <a:pt x="161" y="408"/>
                                </a:lnTo>
                                <a:lnTo>
                                  <a:pt x="110" y="463"/>
                                </a:lnTo>
                                <a:lnTo>
                                  <a:pt x="113" y="460"/>
                                </a:lnTo>
                                <a:lnTo>
                                  <a:pt x="76" y="517"/>
                                </a:lnTo>
                                <a:lnTo>
                                  <a:pt x="78" y="512"/>
                                </a:lnTo>
                                <a:lnTo>
                                  <a:pt x="55" y="572"/>
                                </a:lnTo>
                                <a:lnTo>
                                  <a:pt x="56" y="567"/>
                                </a:lnTo>
                                <a:lnTo>
                                  <a:pt x="48" y="628"/>
                                </a:lnTo>
                                <a:lnTo>
                                  <a:pt x="48" y="621"/>
                                </a:lnTo>
                                <a:lnTo>
                                  <a:pt x="56" y="68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26" name="Rectangle 245"/>
                        <wps:cNvSpPr>
                          <a:spLocks noChangeArrowheads="1"/>
                        </wps:cNvSpPr>
                        <wps:spPr bwMode="auto">
                          <a:xfrm>
                            <a:off x="1081405" y="19304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lang w:val="en-US"/>
                                </w:rPr>
                                <w:t xml:space="preserve">Tension </w:t>
                              </w:r>
                            </w:p>
                          </w:txbxContent>
                        </wps:txbx>
                        <wps:bodyPr rot="0" vert="horz" wrap="none" lIns="0" tIns="0" rIns="0" bIns="0" anchor="t" anchorCtr="0">
                          <a:spAutoFit/>
                        </wps:bodyPr>
                      </wps:wsp>
                      <wps:wsp>
                        <wps:cNvPr id="527" name="Rectangle 246"/>
                        <wps:cNvSpPr>
                          <a:spLocks noChangeArrowheads="1"/>
                        </wps:cNvSpPr>
                        <wps:spPr bwMode="auto">
                          <a:xfrm>
                            <a:off x="1063625" y="360680"/>
                            <a:ext cx="584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lang w:val="en-US"/>
                                </w:rPr>
                                <w:t>artérielle</w:t>
                              </w:r>
                            </w:p>
                          </w:txbxContent>
                        </wps:txbx>
                        <wps:bodyPr rot="0" vert="horz" wrap="none" lIns="0" tIns="0" rIns="0" bIns="0" anchor="t" anchorCtr="0">
                          <a:spAutoFit/>
                        </wps:bodyPr>
                      </wps:wsp>
                      <wps:wsp>
                        <wps:cNvPr id="528" name="Freeform 247"/>
                        <wps:cNvSpPr>
                          <a:spLocks/>
                        </wps:cNvSpPr>
                        <wps:spPr bwMode="auto">
                          <a:xfrm>
                            <a:off x="1432560" y="1607185"/>
                            <a:ext cx="740410" cy="187960"/>
                          </a:xfrm>
                          <a:custGeom>
                            <a:avLst/>
                            <a:gdLst>
                              <a:gd name="T0" fmla="*/ 2 w 1166"/>
                              <a:gd name="T1" fmla="*/ 296 h 296"/>
                              <a:gd name="T2" fmla="*/ 1166 w 1166"/>
                              <a:gd name="T3" fmla="*/ 13 h 296"/>
                              <a:gd name="T4" fmla="*/ 1163 w 1166"/>
                              <a:gd name="T5" fmla="*/ 0 h 296"/>
                              <a:gd name="T6" fmla="*/ 0 w 1166"/>
                              <a:gd name="T7" fmla="*/ 283 h 296"/>
                              <a:gd name="T8" fmla="*/ 2 w 1166"/>
                              <a:gd name="T9" fmla="*/ 296 h 296"/>
                            </a:gdLst>
                            <a:ahLst/>
                            <a:cxnLst>
                              <a:cxn ang="0">
                                <a:pos x="T0" y="T1"/>
                              </a:cxn>
                              <a:cxn ang="0">
                                <a:pos x="T2" y="T3"/>
                              </a:cxn>
                              <a:cxn ang="0">
                                <a:pos x="T4" y="T5"/>
                              </a:cxn>
                              <a:cxn ang="0">
                                <a:pos x="T6" y="T7"/>
                              </a:cxn>
                              <a:cxn ang="0">
                                <a:pos x="T8" y="T9"/>
                              </a:cxn>
                            </a:cxnLst>
                            <a:rect l="0" t="0" r="r" b="b"/>
                            <a:pathLst>
                              <a:path w="1166" h="296">
                                <a:moveTo>
                                  <a:pt x="2" y="296"/>
                                </a:moveTo>
                                <a:lnTo>
                                  <a:pt x="1166" y="13"/>
                                </a:lnTo>
                                <a:lnTo>
                                  <a:pt x="1163" y="0"/>
                                </a:lnTo>
                                <a:lnTo>
                                  <a:pt x="0" y="283"/>
                                </a:lnTo>
                                <a:lnTo>
                                  <a:pt x="2" y="2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30" name="Freeform 249"/>
                        <wps:cNvSpPr>
                          <a:spLocks/>
                        </wps:cNvSpPr>
                        <wps:spPr bwMode="auto">
                          <a:xfrm>
                            <a:off x="3839210" y="1607185"/>
                            <a:ext cx="854075" cy="248920"/>
                          </a:xfrm>
                          <a:custGeom>
                            <a:avLst/>
                            <a:gdLst>
                              <a:gd name="T0" fmla="*/ 5 w 1345"/>
                              <a:gd name="T1" fmla="*/ 0 h 392"/>
                              <a:gd name="T2" fmla="*/ 1345 w 1345"/>
                              <a:gd name="T3" fmla="*/ 378 h 392"/>
                              <a:gd name="T4" fmla="*/ 1340 w 1345"/>
                              <a:gd name="T5" fmla="*/ 392 h 392"/>
                              <a:gd name="T6" fmla="*/ 0 w 1345"/>
                              <a:gd name="T7" fmla="*/ 13 h 392"/>
                              <a:gd name="T8" fmla="*/ 5 w 1345"/>
                              <a:gd name="T9" fmla="*/ 0 h 392"/>
                            </a:gdLst>
                            <a:ahLst/>
                            <a:cxnLst>
                              <a:cxn ang="0">
                                <a:pos x="T0" y="T1"/>
                              </a:cxn>
                              <a:cxn ang="0">
                                <a:pos x="T2" y="T3"/>
                              </a:cxn>
                              <a:cxn ang="0">
                                <a:pos x="T4" y="T5"/>
                              </a:cxn>
                              <a:cxn ang="0">
                                <a:pos x="T6" y="T7"/>
                              </a:cxn>
                              <a:cxn ang="0">
                                <a:pos x="T8" y="T9"/>
                              </a:cxn>
                            </a:cxnLst>
                            <a:rect l="0" t="0" r="r" b="b"/>
                            <a:pathLst>
                              <a:path w="1345" h="392">
                                <a:moveTo>
                                  <a:pt x="5" y="0"/>
                                </a:moveTo>
                                <a:lnTo>
                                  <a:pt x="1345" y="378"/>
                                </a:lnTo>
                                <a:lnTo>
                                  <a:pt x="1340" y="392"/>
                                </a:lnTo>
                                <a:lnTo>
                                  <a:pt x="0" y="13"/>
                                </a:lnTo>
                                <a:lnTo>
                                  <a:pt x="5"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31" name="Rectangle 250"/>
                        <wps:cNvSpPr>
                          <a:spLocks noChangeArrowheads="1"/>
                        </wps:cNvSpPr>
                        <wps:spPr bwMode="auto">
                          <a:xfrm>
                            <a:off x="2101850" y="749300"/>
                            <a:ext cx="302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6"/>
                                  <w:szCs w:val="26"/>
                                  <w:lang w:val="en-US"/>
                                </w:rPr>
                                <w:t>FS1</w:t>
                              </w:r>
                            </w:p>
                          </w:txbxContent>
                        </wps:txbx>
                        <wps:bodyPr rot="0" vert="horz" wrap="none" lIns="0" tIns="0" rIns="0" bIns="0" anchor="t" anchorCtr="0">
                          <a:spAutoFit/>
                        </wps:bodyPr>
                      </wps:wsp>
                      <wps:wsp>
                        <wps:cNvPr id="533" name="Rectangle 252"/>
                        <wps:cNvSpPr>
                          <a:spLocks noChangeArrowheads="1"/>
                        </wps:cNvSpPr>
                        <wps:spPr bwMode="auto">
                          <a:xfrm>
                            <a:off x="1523365" y="1463040"/>
                            <a:ext cx="302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6"/>
                                  <w:szCs w:val="26"/>
                                  <w:lang w:val="en-US"/>
                                </w:rPr>
                                <w:t>FS3</w:t>
                              </w:r>
                            </w:p>
                          </w:txbxContent>
                        </wps:txbx>
                        <wps:bodyPr rot="0" vert="horz" wrap="none" lIns="0" tIns="0" rIns="0" bIns="0" anchor="t" anchorCtr="0">
                          <a:spAutoFit/>
                        </wps:bodyPr>
                      </wps:wsp>
                      <wps:wsp>
                        <wps:cNvPr id="534" name="Rectangle 253"/>
                        <wps:cNvSpPr>
                          <a:spLocks noChangeArrowheads="1"/>
                        </wps:cNvSpPr>
                        <wps:spPr bwMode="auto">
                          <a:xfrm>
                            <a:off x="3855085" y="1039495"/>
                            <a:ext cx="302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6"/>
                                  <w:szCs w:val="26"/>
                                  <w:lang w:val="en-US"/>
                                </w:rPr>
                                <w:t>FS2</w:t>
                              </w:r>
                            </w:p>
                          </w:txbxContent>
                        </wps:txbx>
                        <wps:bodyPr rot="0" vert="horz" wrap="none" lIns="0" tIns="0" rIns="0" bIns="0" anchor="t" anchorCtr="0">
                          <a:spAutoFit/>
                        </wps:bodyPr>
                      </wps:wsp>
                      <wps:wsp>
                        <wps:cNvPr id="535" name="Freeform 254"/>
                        <wps:cNvSpPr>
                          <a:spLocks/>
                        </wps:cNvSpPr>
                        <wps:spPr bwMode="auto">
                          <a:xfrm>
                            <a:off x="3801745" y="1104265"/>
                            <a:ext cx="593090" cy="417830"/>
                          </a:xfrm>
                          <a:custGeom>
                            <a:avLst/>
                            <a:gdLst>
                              <a:gd name="T0" fmla="*/ 331 w 345"/>
                              <a:gd name="T1" fmla="*/ 0 h 1104"/>
                              <a:gd name="T2" fmla="*/ 0 w 345"/>
                              <a:gd name="T3" fmla="*/ 1100 h 1104"/>
                              <a:gd name="T4" fmla="*/ 13 w 345"/>
                              <a:gd name="T5" fmla="*/ 1104 h 1104"/>
                              <a:gd name="T6" fmla="*/ 345 w 345"/>
                              <a:gd name="T7" fmla="*/ 4 h 1104"/>
                              <a:gd name="T8" fmla="*/ 331 w 345"/>
                              <a:gd name="T9" fmla="*/ 0 h 1104"/>
                            </a:gdLst>
                            <a:ahLst/>
                            <a:cxnLst>
                              <a:cxn ang="0">
                                <a:pos x="T0" y="T1"/>
                              </a:cxn>
                              <a:cxn ang="0">
                                <a:pos x="T2" y="T3"/>
                              </a:cxn>
                              <a:cxn ang="0">
                                <a:pos x="T4" y="T5"/>
                              </a:cxn>
                              <a:cxn ang="0">
                                <a:pos x="T6" y="T7"/>
                              </a:cxn>
                              <a:cxn ang="0">
                                <a:pos x="T8" y="T9"/>
                              </a:cxn>
                            </a:cxnLst>
                            <a:rect l="0" t="0" r="r" b="b"/>
                            <a:pathLst>
                              <a:path w="345" h="1104">
                                <a:moveTo>
                                  <a:pt x="331" y="0"/>
                                </a:moveTo>
                                <a:lnTo>
                                  <a:pt x="0" y="1100"/>
                                </a:lnTo>
                                <a:lnTo>
                                  <a:pt x="13" y="1104"/>
                                </a:lnTo>
                                <a:lnTo>
                                  <a:pt x="345" y="4"/>
                                </a:lnTo>
                                <a:lnTo>
                                  <a:pt x="331"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36" name="Rectangle 255"/>
                        <wps:cNvSpPr>
                          <a:spLocks noChangeArrowheads="1"/>
                        </wps:cNvSpPr>
                        <wps:spPr bwMode="auto">
                          <a:xfrm>
                            <a:off x="4188460" y="1497330"/>
                            <a:ext cx="302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6"/>
                                  <w:szCs w:val="26"/>
                                  <w:lang w:val="en-US"/>
                                </w:rPr>
                                <w:t>FS4</w:t>
                              </w:r>
                            </w:p>
                          </w:txbxContent>
                        </wps:txbx>
                        <wps:bodyPr rot="0" vert="horz" wrap="none" lIns="0" tIns="0" rIns="0" bIns="0" anchor="t" anchorCtr="0">
                          <a:spAutoFit/>
                        </wps:bodyPr>
                      </wps:wsp>
                      <wps:wsp>
                        <wps:cNvPr id="537" name="Freeform 256"/>
                        <wps:cNvSpPr>
                          <a:spLocks/>
                        </wps:cNvSpPr>
                        <wps:spPr bwMode="auto">
                          <a:xfrm rot="390923">
                            <a:off x="1745166" y="579837"/>
                            <a:ext cx="1971040" cy="854113"/>
                          </a:xfrm>
                          <a:custGeom>
                            <a:avLst/>
                            <a:gdLst>
                              <a:gd name="T0" fmla="*/ 171 w 2367"/>
                              <a:gd name="T1" fmla="*/ 617 h 1928"/>
                              <a:gd name="T2" fmla="*/ 403 w 2367"/>
                              <a:gd name="T3" fmla="*/ 1059 h 1928"/>
                              <a:gd name="T4" fmla="*/ 556 w 2367"/>
                              <a:gd name="T5" fmla="*/ 1322 h 1928"/>
                              <a:gd name="T6" fmla="*/ 710 w 2367"/>
                              <a:gd name="T7" fmla="*/ 1551 h 1928"/>
                              <a:gd name="T8" fmla="*/ 861 w 2367"/>
                              <a:gd name="T9" fmla="*/ 1732 h 1928"/>
                              <a:gd name="T10" fmla="*/ 1010 w 2367"/>
                              <a:gd name="T11" fmla="*/ 1856 h 1928"/>
                              <a:gd name="T12" fmla="*/ 1084 w 2367"/>
                              <a:gd name="T13" fmla="*/ 1893 h 1928"/>
                              <a:gd name="T14" fmla="*/ 1156 w 2367"/>
                              <a:gd name="T15" fmla="*/ 1912 h 1928"/>
                              <a:gd name="T16" fmla="*/ 1229 w 2367"/>
                              <a:gd name="T17" fmla="*/ 1912 h 1928"/>
                              <a:gd name="T18" fmla="*/ 1264 w 2367"/>
                              <a:gd name="T19" fmla="*/ 1903 h 1928"/>
                              <a:gd name="T20" fmla="*/ 1302 w 2367"/>
                              <a:gd name="T21" fmla="*/ 1883 h 1928"/>
                              <a:gd name="T22" fmla="*/ 1384 w 2367"/>
                              <a:gd name="T23" fmla="*/ 1818 h 1928"/>
                              <a:gd name="T24" fmla="*/ 1472 w 2367"/>
                              <a:gd name="T25" fmla="*/ 1719 h 1928"/>
                              <a:gd name="T26" fmla="*/ 1564 w 2367"/>
                              <a:gd name="T27" fmla="*/ 1595 h 1928"/>
                              <a:gd name="T28" fmla="*/ 1752 w 2367"/>
                              <a:gd name="T29" fmla="*/ 1287 h 1928"/>
                              <a:gd name="T30" fmla="*/ 1933 w 2367"/>
                              <a:gd name="T31" fmla="*/ 939 h 1928"/>
                              <a:gd name="T32" fmla="*/ 2098 w 2367"/>
                              <a:gd name="T33" fmla="*/ 593 h 1928"/>
                              <a:gd name="T34" fmla="*/ 2230 w 2367"/>
                              <a:gd name="T35" fmla="*/ 292 h 1928"/>
                              <a:gd name="T36" fmla="*/ 2281 w 2367"/>
                              <a:gd name="T37" fmla="*/ 172 h 1928"/>
                              <a:gd name="T38" fmla="*/ 2319 w 2367"/>
                              <a:gd name="T39" fmla="*/ 80 h 1928"/>
                              <a:gd name="T40" fmla="*/ 2344 w 2367"/>
                              <a:gd name="T41" fmla="*/ 21 h 1928"/>
                              <a:gd name="T42" fmla="*/ 2352 w 2367"/>
                              <a:gd name="T43" fmla="*/ 0 h 1928"/>
                              <a:gd name="T44" fmla="*/ 2365 w 2367"/>
                              <a:gd name="T45" fmla="*/ 11 h 1928"/>
                              <a:gd name="T46" fmla="*/ 2348 w 2367"/>
                              <a:gd name="T47" fmla="*/ 53 h 1928"/>
                              <a:gd name="T48" fmla="*/ 2317 w 2367"/>
                              <a:gd name="T49" fmla="*/ 129 h 1928"/>
                              <a:gd name="T50" fmla="*/ 2272 w 2367"/>
                              <a:gd name="T51" fmla="*/ 236 h 1928"/>
                              <a:gd name="T52" fmla="*/ 2184 w 2367"/>
                              <a:gd name="T53" fmla="*/ 441 h 1928"/>
                              <a:gd name="T54" fmla="*/ 2034 w 2367"/>
                              <a:gd name="T55" fmla="*/ 770 h 1928"/>
                              <a:gd name="T56" fmla="*/ 1859 w 2367"/>
                              <a:gd name="T57" fmla="*/ 1123 h 1928"/>
                              <a:gd name="T58" fmla="*/ 1671 w 2367"/>
                              <a:gd name="T59" fmla="*/ 1458 h 1928"/>
                              <a:gd name="T60" fmla="*/ 1531 w 2367"/>
                              <a:gd name="T61" fmla="*/ 1670 h 1928"/>
                              <a:gd name="T62" fmla="*/ 1439 w 2367"/>
                              <a:gd name="T63" fmla="*/ 1783 h 1928"/>
                              <a:gd name="T64" fmla="*/ 1352 w 2367"/>
                              <a:gd name="T65" fmla="*/ 1868 h 1928"/>
                              <a:gd name="T66" fmla="*/ 1270 w 2367"/>
                              <a:gd name="T67" fmla="*/ 1918 h 1928"/>
                              <a:gd name="T68" fmla="*/ 1231 w 2367"/>
                              <a:gd name="T69" fmla="*/ 1928 h 1928"/>
                              <a:gd name="T70" fmla="*/ 1154 w 2367"/>
                              <a:gd name="T71" fmla="*/ 1927 h 1928"/>
                              <a:gd name="T72" fmla="*/ 1078 w 2367"/>
                              <a:gd name="T73" fmla="*/ 1908 h 1928"/>
                              <a:gd name="T74" fmla="*/ 1002 w 2367"/>
                              <a:gd name="T75" fmla="*/ 1870 h 1928"/>
                              <a:gd name="T76" fmla="*/ 925 w 2367"/>
                              <a:gd name="T77" fmla="*/ 1813 h 1928"/>
                              <a:gd name="T78" fmla="*/ 773 w 2367"/>
                              <a:gd name="T79" fmla="*/ 1657 h 1928"/>
                              <a:gd name="T80" fmla="*/ 620 w 2367"/>
                              <a:gd name="T81" fmla="*/ 1451 h 1928"/>
                              <a:gd name="T82" fmla="*/ 465 w 2367"/>
                              <a:gd name="T83" fmla="*/ 1202 h 1928"/>
                              <a:gd name="T84" fmla="*/ 311 w 2367"/>
                              <a:gd name="T85" fmla="*/ 923 h 1928"/>
                              <a:gd name="T86" fmla="*/ 0 w 2367"/>
                              <a:gd name="T87" fmla="*/ 314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367" h="1928">
                                <a:moveTo>
                                  <a:pt x="15" y="307"/>
                                </a:moveTo>
                                <a:lnTo>
                                  <a:pt x="171" y="617"/>
                                </a:lnTo>
                                <a:lnTo>
                                  <a:pt x="326" y="916"/>
                                </a:lnTo>
                                <a:lnTo>
                                  <a:pt x="403" y="1059"/>
                                </a:lnTo>
                                <a:lnTo>
                                  <a:pt x="479" y="1195"/>
                                </a:lnTo>
                                <a:lnTo>
                                  <a:pt x="556" y="1322"/>
                                </a:lnTo>
                                <a:lnTo>
                                  <a:pt x="633" y="1442"/>
                                </a:lnTo>
                                <a:lnTo>
                                  <a:pt x="710" y="1551"/>
                                </a:lnTo>
                                <a:lnTo>
                                  <a:pt x="786" y="1648"/>
                                </a:lnTo>
                                <a:lnTo>
                                  <a:pt x="861" y="1732"/>
                                </a:lnTo>
                                <a:lnTo>
                                  <a:pt x="936" y="1802"/>
                                </a:lnTo>
                                <a:lnTo>
                                  <a:pt x="1010" y="1856"/>
                                </a:lnTo>
                                <a:lnTo>
                                  <a:pt x="1009" y="1855"/>
                                </a:lnTo>
                                <a:lnTo>
                                  <a:pt x="1084" y="1893"/>
                                </a:lnTo>
                                <a:lnTo>
                                  <a:pt x="1082" y="1893"/>
                                </a:lnTo>
                                <a:lnTo>
                                  <a:pt x="1156" y="1912"/>
                                </a:lnTo>
                                <a:lnTo>
                                  <a:pt x="1155" y="1911"/>
                                </a:lnTo>
                                <a:lnTo>
                                  <a:pt x="1229" y="1912"/>
                                </a:lnTo>
                                <a:lnTo>
                                  <a:pt x="1226" y="1913"/>
                                </a:lnTo>
                                <a:lnTo>
                                  <a:pt x="1264" y="1903"/>
                                </a:lnTo>
                                <a:lnTo>
                                  <a:pt x="1263" y="1903"/>
                                </a:lnTo>
                                <a:lnTo>
                                  <a:pt x="1302" y="1883"/>
                                </a:lnTo>
                                <a:lnTo>
                                  <a:pt x="1343" y="1855"/>
                                </a:lnTo>
                                <a:lnTo>
                                  <a:pt x="1384" y="1818"/>
                                </a:lnTo>
                                <a:lnTo>
                                  <a:pt x="1428" y="1772"/>
                                </a:lnTo>
                                <a:lnTo>
                                  <a:pt x="1472" y="1719"/>
                                </a:lnTo>
                                <a:lnTo>
                                  <a:pt x="1518" y="1661"/>
                                </a:lnTo>
                                <a:lnTo>
                                  <a:pt x="1564" y="1595"/>
                                </a:lnTo>
                                <a:lnTo>
                                  <a:pt x="1658" y="1449"/>
                                </a:lnTo>
                                <a:lnTo>
                                  <a:pt x="1752" y="1287"/>
                                </a:lnTo>
                                <a:lnTo>
                                  <a:pt x="1844" y="1116"/>
                                </a:lnTo>
                                <a:lnTo>
                                  <a:pt x="1933" y="939"/>
                                </a:lnTo>
                                <a:lnTo>
                                  <a:pt x="2019" y="763"/>
                                </a:lnTo>
                                <a:lnTo>
                                  <a:pt x="2098" y="593"/>
                                </a:lnTo>
                                <a:lnTo>
                                  <a:pt x="2169" y="434"/>
                                </a:lnTo>
                                <a:lnTo>
                                  <a:pt x="2230" y="292"/>
                                </a:lnTo>
                                <a:lnTo>
                                  <a:pt x="2257" y="229"/>
                                </a:lnTo>
                                <a:lnTo>
                                  <a:pt x="2281" y="172"/>
                                </a:lnTo>
                                <a:lnTo>
                                  <a:pt x="2302" y="122"/>
                                </a:lnTo>
                                <a:lnTo>
                                  <a:pt x="2319" y="80"/>
                                </a:lnTo>
                                <a:lnTo>
                                  <a:pt x="2333" y="46"/>
                                </a:lnTo>
                                <a:lnTo>
                                  <a:pt x="2344" y="21"/>
                                </a:lnTo>
                                <a:lnTo>
                                  <a:pt x="2350" y="6"/>
                                </a:lnTo>
                                <a:lnTo>
                                  <a:pt x="2352" y="0"/>
                                </a:lnTo>
                                <a:lnTo>
                                  <a:pt x="2367" y="6"/>
                                </a:lnTo>
                                <a:lnTo>
                                  <a:pt x="2365" y="11"/>
                                </a:lnTo>
                                <a:lnTo>
                                  <a:pt x="2359" y="28"/>
                                </a:lnTo>
                                <a:lnTo>
                                  <a:pt x="2348" y="53"/>
                                </a:lnTo>
                                <a:lnTo>
                                  <a:pt x="2334" y="86"/>
                                </a:lnTo>
                                <a:lnTo>
                                  <a:pt x="2317" y="129"/>
                                </a:lnTo>
                                <a:lnTo>
                                  <a:pt x="2296" y="179"/>
                                </a:lnTo>
                                <a:lnTo>
                                  <a:pt x="2272" y="236"/>
                                </a:lnTo>
                                <a:lnTo>
                                  <a:pt x="2245" y="299"/>
                                </a:lnTo>
                                <a:lnTo>
                                  <a:pt x="2184" y="441"/>
                                </a:lnTo>
                                <a:lnTo>
                                  <a:pt x="2113" y="600"/>
                                </a:lnTo>
                                <a:lnTo>
                                  <a:pt x="2034" y="770"/>
                                </a:lnTo>
                                <a:lnTo>
                                  <a:pt x="1948" y="946"/>
                                </a:lnTo>
                                <a:lnTo>
                                  <a:pt x="1859" y="1123"/>
                                </a:lnTo>
                                <a:lnTo>
                                  <a:pt x="1765" y="1295"/>
                                </a:lnTo>
                                <a:lnTo>
                                  <a:pt x="1671" y="1458"/>
                                </a:lnTo>
                                <a:lnTo>
                                  <a:pt x="1577" y="1604"/>
                                </a:lnTo>
                                <a:lnTo>
                                  <a:pt x="1531" y="1670"/>
                                </a:lnTo>
                                <a:lnTo>
                                  <a:pt x="1485" y="1730"/>
                                </a:lnTo>
                                <a:lnTo>
                                  <a:pt x="1439" y="1783"/>
                                </a:lnTo>
                                <a:lnTo>
                                  <a:pt x="1395" y="1829"/>
                                </a:lnTo>
                                <a:lnTo>
                                  <a:pt x="1352" y="1868"/>
                                </a:lnTo>
                                <a:lnTo>
                                  <a:pt x="1309" y="1898"/>
                                </a:lnTo>
                                <a:lnTo>
                                  <a:pt x="1270" y="1918"/>
                                </a:lnTo>
                                <a:cubicBezTo>
                                  <a:pt x="1270" y="1918"/>
                                  <a:pt x="1269" y="1918"/>
                                  <a:pt x="1269" y="1918"/>
                                </a:cubicBezTo>
                                <a:lnTo>
                                  <a:pt x="1231" y="1928"/>
                                </a:lnTo>
                                <a:cubicBezTo>
                                  <a:pt x="1230" y="1928"/>
                                  <a:pt x="1229" y="1928"/>
                                  <a:pt x="1228" y="1928"/>
                                </a:cubicBezTo>
                                <a:lnTo>
                                  <a:pt x="1154" y="1927"/>
                                </a:lnTo>
                                <a:cubicBezTo>
                                  <a:pt x="1154" y="1927"/>
                                  <a:pt x="1153" y="1927"/>
                                  <a:pt x="1152" y="1927"/>
                                </a:cubicBezTo>
                                <a:lnTo>
                                  <a:pt x="1078" y="1908"/>
                                </a:lnTo>
                                <a:cubicBezTo>
                                  <a:pt x="1078" y="1908"/>
                                  <a:pt x="1077" y="1908"/>
                                  <a:pt x="1077" y="1908"/>
                                </a:cubicBezTo>
                                <a:lnTo>
                                  <a:pt x="1002" y="1870"/>
                                </a:lnTo>
                                <a:cubicBezTo>
                                  <a:pt x="1001" y="1869"/>
                                  <a:pt x="1001" y="1869"/>
                                  <a:pt x="1001" y="1869"/>
                                </a:cubicBezTo>
                                <a:lnTo>
                                  <a:pt x="925" y="1813"/>
                                </a:lnTo>
                                <a:lnTo>
                                  <a:pt x="849" y="1743"/>
                                </a:lnTo>
                                <a:lnTo>
                                  <a:pt x="773" y="1657"/>
                                </a:lnTo>
                                <a:lnTo>
                                  <a:pt x="697" y="1560"/>
                                </a:lnTo>
                                <a:lnTo>
                                  <a:pt x="620" y="1451"/>
                                </a:lnTo>
                                <a:lnTo>
                                  <a:pt x="543" y="1331"/>
                                </a:lnTo>
                                <a:lnTo>
                                  <a:pt x="465" y="1202"/>
                                </a:lnTo>
                                <a:lnTo>
                                  <a:pt x="388" y="1066"/>
                                </a:lnTo>
                                <a:lnTo>
                                  <a:pt x="311" y="923"/>
                                </a:lnTo>
                                <a:lnTo>
                                  <a:pt x="156" y="624"/>
                                </a:lnTo>
                                <a:lnTo>
                                  <a:pt x="0" y="314"/>
                                </a:lnTo>
                                <a:lnTo>
                                  <a:pt x="15" y="307"/>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52" name="Freeform 241"/>
                        <wps:cNvSpPr>
                          <a:spLocks noEditPoints="1"/>
                        </wps:cNvSpPr>
                        <wps:spPr bwMode="auto">
                          <a:xfrm>
                            <a:off x="4335440" y="647360"/>
                            <a:ext cx="1693545" cy="688340"/>
                          </a:xfrm>
                          <a:custGeom>
                            <a:avLst/>
                            <a:gdLst>
                              <a:gd name="T0" fmla="*/ 9 w 3073"/>
                              <a:gd name="T1" fmla="*/ 560 h 1248"/>
                              <a:gd name="T2" fmla="*/ 35 w 3073"/>
                              <a:gd name="T3" fmla="*/ 490 h 1248"/>
                              <a:gd name="T4" fmla="*/ 126 w 3073"/>
                              <a:gd name="T5" fmla="*/ 375 h 1248"/>
                              <a:gd name="T6" fmla="*/ 358 w 3073"/>
                              <a:gd name="T7" fmla="*/ 222 h 1248"/>
                              <a:gd name="T8" fmla="*/ 685 w 3073"/>
                              <a:gd name="T9" fmla="*/ 104 h 1248"/>
                              <a:gd name="T10" fmla="*/ 1083 w 3073"/>
                              <a:gd name="T11" fmla="*/ 28 h 1248"/>
                              <a:gd name="T12" fmla="*/ 1536 w 3073"/>
                              <a:gd name="T13" fmla="*/ 0 h 1248"/>
                              <a:gd name="T14" fmla="*/ 1989 w 3073"/>
                              <a:gd name="T15" fmla="*/ 28 h 1248"/>
                              <a:gd name="T16" fmla="*/ 2388 w 3073"/>
                              <a:gd name="T17" fmla="*/ 104 h 1248"/>
                              <a:gd name="T18" fmla="*/ 2713 w 3073"/>
                              <a:gd name="T19" fmla="*/ 220 h 1248"/>
                              <a:gd name="T20" fmla="*/ 2945 w 3073"/>
                              <a:gd name="T21" fmla="*/ 373 h 1248"/>
                              <a:gd name="T22" fmla="*/ 3038 w 3073"/>
                              <a:gd name="T23" fmla="*/ 490 h 1248"/>
                              <a:gd name="T24" fmla="*/ 3064 w 3073"/>
                              <a:gd name="T25" fmla="*/ 560 h 1248"/>
                              <a:gd name="T26" fmla="*/ 3064 w 3073"/>
                              <a:gd name="T27" fmla="*/ 689 h 1248"/>
                              <a:gd name="T28" fmla="*/ 3038 w 3073"/>
                              <a:gd name="T29" fmla="*/ 758 h 1248"/>
                              <a:gd name="T30" fmla="*/ 2947 w 3073"/>
                              <a:gd name="T31" fmla="*/ 875 h 1248"/>
                              <a:gd name="T32" fmla="*/ 2715 w 3073"/>
                              <a:gd name="T33" fmla="*/ 1028 h 1248"/>
                              <a:gd name="T34" fmla="*/ 2389 w 3073"/>
                              <a:gd name="T35" fmla="*/ 1145 h 1248"/>
                              <a:gd name="T36" fmla="*/ 1990 w 3073"/>
                              <a:gd name="T37" fmla="*/ 1221 h 1248"/>
                              <a:gd name="T38" fmla="*/ 1537 w 3073"/>
                              <a:gd name="T39" fmla="*/ 1248 h 1248"/>
                              <a:gd name="T40" fmla="*/ 1084 w 3073"/>
                              <a:gd name="T41" fmla="*/ 1221 h 1248"/>
                              <a:gd name="T42" fmla="*/ 686 w 3073"/>
                              <a:gd name="T43" fmla="*/ 1146 h 1248"/>
                              <a:gd name="T44" fmla="*/ 360 w 3073"/>
                              <a:gd name="T45" fmla="*/ 1028 h 1248"/>
                              <a:gd name="T46" fmla="*/ 128 w 3073"/>
                              <a:gd name="T47" fmla="*/ 877 h 1248"/>
                              <a:gd name="T48" fmla="*/ 35 w 3073"/>
                              <a:gd name="T49" fmla="*/ 758 h 1248"/>
                              <a:gd name="T50" fmla="*/ 9 w 3073"/>
                              <a:gd name="T51" fmla="*/ 689 h 1248"/>
                              <a:gd name="T52" fmla="*/ 55 w 3073"/>
                              <a:gd name="T53" fmla="*/ 677 h 1248"/>
                              <a:gd name="T54" fmla="*/ 113 w 3073"/>
                              <a:gd name="T55" fmla="*/ 791 h 1248"/>
                              <a:gd name="T56" fmla="*/ 221 w 3073"/>
                              <a:gd name="T57" fmla="*/ 890 h 1248"/>
                              <a:gd name="T58" fmla="*/ 475 w 3073"/>
                              <a:gd name="T59" fmla="*/ 1027 h 1248"/>
                              <a:gd name="T60" fmla="*/ 820 w 3073"/>
                              <a:gd name="T61" fmla="*/ 1129 h 1248"/>
                              <a:gd name="T62" fmla="*/ 1233 w 3073"/>
                              <a:gd name="T63" fmla="*/ 1189 h 1248"/>
                              <a:gd name="T64" fmla="*/ 1690 w 3073"/>
                              <a:gd name="T65" fmla="*/ 1198 h 1248"/>
                              <a:gd name="T66" fmla="*/ 2121 w 3073"/>
                              <a:gd name="T67" fmla="*/ 1154 h 1248"/>
                              <a:gd name="T68" fmla="*/ 2491 w 3073"/>
                              <a:gd name="T69" fmla="*/ 1065 h 1248"/>
                              <a:gd name="T70" fmla="*/ 2777 w 3073"/>
                              <a:gd name="T71" fmla="*/ 940 h 1248"/>
                              <a:gd name="T72" fmla="*/ 2963 w 3073"/>
                              <a:gd name="T73" fmla="*/ 787 h 1248"/>
                              <a:gd name="T74" fmla="*/ 2995 w 3073"/>
                              <a:gd name="T75" fmla="*/ 737 h 1248"/>
                              <a:gd name="T76" fmla="*/ 3025 w 3073"/>
                              <a:gd name="T77" fmla="*/ 621 h 1248"/>
                              <a:gd name="T78" fmla="*/ 3018 w 3073"/>
                              <a:gd name="T79" fmla="*/ 572 h 1248"/>
                              <a:gd name="T80" fmla="*/ 2960 w 3073"/>
                              <a:gd name="T81" fmla="*/ 460 h 1248"/>
                              <a:gd name="T82" fmla="*/ 2853 w 3073"/>
                              <a:gd name="T83" fmla="*/ 359 h 1248"/>
                              <a:gd name="T84" fmla="*/ 2598 w 3073"/>
                              <a:gd name="T85" fmla="*/ 223 h 1248"/>
                              <a:gd name="T86" fmla="*/ 2253 w 3073"/>
                              <a:gd name="T87" fmla="*/ 120 h 1248"/>
                              <a:gd name="T88" fmla="*/ 1840 w 3073"/>
                              <a:gd name="T89" fmla="*/ 60 h 1248"/>
                              <a:gd name="T90" fmla="*/ 1383 w 3073"/>
                              <a:gd name="T91" fmla="*/ 51 h 1248"/>
                              <a:gd name="T92" fmla="*/ 952 w 3073"/>
                              <a:gd name="T93" fmla="*/ 95 h 1248"/>
                              <a:gd name="T94" fmla="*/ 583 w 3073"/>
                              <a:gd name="T95" fmla="*/ 184 h 1248"/>
                              <a:gd name="T96" fmla="*/ 296 w 3073"/>
                              <a:gd name="T97" fmla="*/ 310 h 1248"/>
                              <a:gd name="T98" fmla="*/ 110 w 3073"/>
                              <a:gd name="T99" fmla="*/ 463 h 1248"/>
                              <a:gd name="T100" fmla="*/ 78 w 3073"/>
                              <a:gd name="T101" fmla="*/ 512 h 1248"/>
                              <a:gd name="T102" fmla="*/ 48 w 3073"/>
                              <a:gd name="T103" fmla="*/ 628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73" h="1248">
                                <a:moveTo>
                                  <a:pt x="1" y="628"/>
                                </a:moveTo>
                                <a:cubicBezTo>
                                  <a:pt x="0" y="626"/>
                                  <a:pt x="0" y="623"/>
                                  <a:pt x="1" y="621"/>
                                </a:cubicBezTo>
                                <a:lnTo>
                                  <a:pt x="9" y="560"/>
                                </a:lnTo>
                                <a:cubicBezTo>
                                  <a:pt x="9" y="558"/>
                                  <a:pt x="9" y="557"/>
                                  <a:pt x="10" y="555"/>
                                </a:cubicBezTo>
                                <a:lnTo>
                                  <a:pt x="33" y="495"/>
                                </a:lnTo>
                                <a:cubicBezTo>
                                  <a:pt x="34" y="493"/>
                                  <a:pt x="34" y="492"/>
                                  <a:pt x="35" y="490"/>
                                </a:cubicBezTo>
                                <a:lnTo>
                                  <a:pt x="72" y="433"/>
                                </a:lnTo>
                                <a:cubicBezTo>
                                  <a:pt x="73" y="432"/>
                                  <a:pt x="74" y="431"/>
                                  <a:pt x="75" y="430"/>
                                </a:cubicBezTo>
                                <a:lnTo>
                                  <a:pt x="126" y="375"/>
                                </a:lnTo>
                                <a:lnTo>
                                  <a:pt x="192" y="320"/>
                                </a:lnTo>
                                <a:lnTo>
                                  <a:pt x="269" y="269"/>
                                </a:lnTo>
                                <a:lnTo>
                                  <a:pt x="358" y="222"/>
                                </a:lnTo>
                                <a:lnTo>
                                  <a:pt x="458" y="178"/>
                                </a:lnTo>
                                <a:lnTo>
                                  <a:pt x="566" y="139"/>
                                </a:lnTo>
                                <a:lnTo>
                                  <a:pt x="685" y="104"/>
                                </a:lnTo>
                                <a:lnTo>
                                  <a:pt x="810" y="73"/>
                                </a:lnTo>
                                <a:lnTo>
                                  <a:pt x="943" y="48"/>
                                </a:lnTo>
                                <a:lnTo>
                                  <a:pt x="1083" y="28"/>
                                </a:lnTo>
                                <a:lnTo>
                                  <a:pt x="1229" y="13"/>
                                </a:lnTo>
                                <a:lnTo>
                                  <a:pt x="1380" y="4"/>
                                </a:lnTo>
                                <a:lnTo>
                                  <a:pt x="1536" y="0"/>
                                </a:lnTo>
                                <a:lnTo>
                                  <a:pt x="1692" y="3"/>
                                </a:lnTo>
                                <a:lnTo>
                                  <a:pt x="1843" y="13"/>
                                </a:lnTo>
                                <a:lnTo>
                                  <a:pt x="1989" y="28"/>
                                </a:lnTo>
                                <a:lnTo>
                                  <a:pt x="2129" y="48"/>
                                </a:lnTo>
                                <a:lnTo>
                                  <a:pt x="2262" y="73"/>
                                </a:lnTo>
                                <a:lnTo>
                                  <a:pt x="2388" y="104"/>
                                </a:lnTo>
                                <a:lnTo>
                                  <a:pt x="2505" y="138"/>
                                </a:lnTo>
                                <a:lnTo>
                                  <a:pt x="2615" y="178"/>
                                </a:lnTo>
                                <a:lnTo>
                                  <a:pt x="2713" y="220"/>
                                </a:lnTo>
                                <a:lnTo>
                                  <a:pt x="2802" y="268"/>
                                </a:lnTo>
                                <a:lnTo>
                                  <a:pt x="2879" y="318"/>
                                </a:lnTo>
                                <a:lnTo>
                                  <a:pt x="2945" y="373"/>
                                </a:lnTo>
                                <a:lnTo>
                                  <a:pt x="2998" y="430"/>
                                </a:lnTo>
                                <a:cubicBezTo>
                                  <a:pt x="2999" y="431"/>
                                  <a:pt x="3000" y="432"/>
                                  <a:pt x="3001" y="433"/>
                                </a:cubicBezTo>
                                <a:lnTo>
                                  <a:pt x="3038" y="490"/>
                                </a:lnTo>
                                <a:cubicBezTo>
                                  <a:pt x="3039" y="492"/>
                                  <a:pt x="3039" y="493"/>
                                  <a:pt x="3040" y="495"/>
                                </a:cubicBezTo>
                                <a:lnTo>
                                  <a:pt x="3063" y="555"/>
                                </a:lnTo>
                                <a:cubicBezTo>
                                  <a:pt x="3064" y="557"/>
                                  <a:pt x="3064" y="558"/>
                                  <a:pt x="3064" y="560"/>
                                </a:cubicBezTo>
                                <a:lnTo>
                                  <a:pt x="3072" y="621"/>
                                </a:lnTo>
                                <a:cubicBezTo>
                                  <a:pt x="3073" y="623"/>
                                  <a:pt x="3073" y="626"/>
                                  <a:pt x="3072" y="628"/>
                                </a:cubicBezTo>
                                <a:lnTo>
                                  <a:pt x="3064" y="689"/>
                                </a:lnTo>
                                <a:cubicBezTo>
                                  <a:pt x="3064" y="690"/>
                                  <a:pt x="3064" y="692"/>
                                  <a:pt x="3063" y="694"/>
                                </a:cubicBezTo>
                                <a:lnTo>
                                  <a:pt x="3040" y="754"/>
                                </a:lnTo>
                                <a:cubicBezTo>
                                  <a:pt x="3039" y="756"/>
                                  <a:pt x="3039" y="757"/>
                                  <a:pt x="3038" y="758"/>
                                </a:cubicBezTo>
                                <a:lnTo>
                                  <a:pt x="3001" y="816"/>
                                </a:lnTo>
                                <a:cubicBezTo>
                                  <a:pt x="3000" y="818"/>
                                  <a:pt x="2999" y="819"/>
                                  <a:pt x="2998" y="820"/>
                                </a:cubicBezTo>
                                <a:lnTo>
                                  <a:pt x="2947" y="875"/>
                                </a:lnTo>
                                <a:lnTo>
                                  <a:pt x="2882" y="929"/>
                                </a:lnTo>
                                <a:lnTo>
                                  <a:pt x="2804" y="981"/>
                                </a:lnTo>
                                <a:lnTo>
                                  <a:pt x="2715" y="1028"/>
                                </a:lnTo>
                                <a:lnTo>
                                  <a:pt x="2616" y="1071"/>
                                </a:lnTo>
                                <a:lnTo>
                                  <a:pt x="2506" y="1110"/>
                                </a:lnTo>
                                <a:lnTo>
                                  <a:pt x="2389" y="1145"/>
                                </a:lnTo>
                                <a:lnTo>
                                  <a:pt x="2263" y="1176"/>
                                </a:lnTo>
                                <a:lnTo>
                                  <a:pt x="2130" y="1201"/>
                                </a:lnTo>
                                <a:lnTo>
                                  <a:pt x="1990" y="1221"/>
                                </a:lnTo>
                                <a:lnTo>
                                  <a:pt x="1844" y="1236"/>
                                </a:lnTo>
                                <a:lnTo>
                                  <a:pt x="1693" y="1245"/>
                                </a:lnTo>
                                <a:lnTo>
                                  <a:pt x="1537" y="1248"/>
                                </a:lnTo>
                                <a:lnTo>
                                  <a:pt x="1381" y="1245"/>
                                </a:lnTo>
                                <a:lnTo>
                                  <a:pt x="1230" y="1236"/>
                                </a:lnTo>
                                <a:lnTo>
                                  <a:pt x="1084" y="1221"/>
                                </a:lnTo>
                                <a:lnTo>
                                  <a:pt x="944" y="1201"/>
                                </a:lnTo>
                                <a:lnTo>
                                  <a:pt x="811" y="1176"/>
                                </a:lnTo>
                                <a:lnTo>
                                  <a:pt x="686" y="1146"/>
                                </a:lnTo>
                                <a:lnTo>
                                  <a:pt x="568" y="1110"/>
                                </a:lnTo>
                                <a:lnTo>
                                  <a:pt x="459" y="1072"/>
                                </a:lnTo>
                                <a:lnTo>
                                  <a:pt x="360" y="1028"/>
                                </a:lnTo>
                                <a:lnTo>
                                  <a:pt x="271" y="982"/>
                                </a:lnTo>
                                <a:lnTo>
                                  <a:pt x="194" y="930"/>
                                </a:lnTo>
                                <a:lnTo>
                                  <a:pt x="128" y="877"/>
                                </a:lnTo>
                                <a:lnTo>
                                  <a:pt x="75" y="820"/>
                                </a:lnTo>
                                <a:cubicBezTo>
                                  <a:pt x="74" y="819"/>
                                  <a:pt x="73" y="818"/>
                                  <a:pt x="72" y="816"/>
                                </a:cubicBezTo>
                                <a:lnTo>
                                  <a:pt x="35" y="758"/>
                                </a:lnTo>
                                <a:cubicBezTo>
                                  <a:pt x="34" y="757"/>
                                  <a:pt x="34" y="756"/>
                                  <a:pt x="33" y="754"/>
                                </a:cubicBezTo>
                                <a:lnTo>
                                  <a:pt x="10" y="694"/>
                                </a:lnTo>
                                <a:cubicBezTo>
                                  <a:pt x="9" y="692"/>
                                  <a:pt x="9" y="690"/>
                                  <a:pt x="9" y="689"/>
                                </a:cubicBezTo>
                                <a:lnTo>
                                  <a:pt x="1" y="628"/>
                                </a:lnTo>
                                <a:close/>
                                <a:moveTo>
                                  <a:pt x="56" y="682"/>
                                </a:moveTo>
                                <a:lnTo>
                                  <a:pt x="55" y="677"/>
                                </a:lnTo>
                                <a:lnTo>
                                  <a:pt x="78" y="737"/>
                                </a:lnTo>
                                <a:lnTo>
                                  <a:pt x="76" y="733"/>
                                </a:lnTo>
                                <a:lnTo>
                                  <a:pt x="113" y="791"/>
                                </a:lnTo>
                                <a:lnTo>
                                  <a:pt x="110" y="787"/>
                                </a:lnTo>
                                <a:lnTo>
                                  <a:pt x="159" y="840"/>
                                </a:lnTo>
                                <a:lnTo>
                                  <a:pt x="221" y="890"/>
                                </a:lnTo>
                                <a:lnTo>
                                  <a:pt x="294" y="939"/>
                                </a:lnTo>
                                <a:lnTo>
                                  <a:pt x="379" y="984"/>
                                </a:lnTo>
                                <a:lnTo>
                                  <a:pt x="475" y="1027"/>
                                </a:lnTo>
                                <a:lnTo>
                                  <a:pt x="581" y="1064"/>
                                </a:lnTo>
                                <a:lnTo>
                                  <a:pt x="697" y="1099"/>
                                </a:lnTo>
                                <a:lnTo>
                                  <a:pt x="820" y="1129"/>
                                </a:lnTo>
                                <a:lnTo>
                                  <a:pt x="951" y="1154"/>
                                </a:lnTo>
                                <a:lnTo>
                                  <a:pt x="1089" y="1174"/>
                                </a:lnTo>
                                <a:lnTo>
                                  <a:pt x="1233" y="1189"/>
                                </a:lnTo>
                                <a:lnTo>
                                  <a:pt x="1382" y="1197"/>
                                </a:lnTo>
                                <a:lnTo>
                                  <a:pt x="1536" y="1200"/>
                                </a:lnTo>
                                <a:lnTo>
                                  <a:pt x="1690" y="1198"/>
                                </a:lnTo>
                                <a:lnTo>
                                  <a:pt x="1839" y="1189"/>
                                </a:lnTo>
                                <a:lnTo>
                                  <a:pt x="1983" y="1174"/>
                                </a:lnTo>
                                <a:lnTo>
                                  <a:pt x="2121" y="1154"/>
                                </a:lnTo>
                                <a:lnTo>
                                  <a:pt x="2252" y="1129"/>
                                </a:lnTo>
                                <a:lnTo>
                                  <a:pt x="2376" y="1099"/>
                                </a:lnTo>
                                <a:lnTo>
                                  <a:pt x="2491" y="1065"/>
                                </a:lnTo>
                                <a:lnTo>
                                  <a:pt x="2597" y="1028"/>
                                </a:lnTo>
                                <a:lnTo>
                                  <a:pt x="2692" y="985"/>
                                </a:lnTo>
                                <a:lnTo>
                                  <a:pt x="2777" y="940"/>
                                </a:lnTo>
                                <a:lnTo>
                                  <a:pt x="2851" y="892"/>
                                </a:lnTo>
                                <a:lnTo>
                                  <a:pt x="2912" y="842"/>
                                </a:lnTo>
                                <a:lnTo>
                                  <a:pt x="2963" y="787"/>
                                </a:lnTo>
                                <a:lnTo>
                                  <a:pt x="2960" y="791"/>
                                </a:lnTo>
                                <a:lnTo>
                                  <a:pt x="2997" y="733"/>
                                </a:lnTo>
                                <a:lnTo>
                                  <a:pt x="2995" y="737"/>
                                </a:lnTo>
                                <a:lnTo>
                                  <a:pt x="3018" y="677"/>
                                </a:lnTo>
                                <a:lnTo>
                                  <a:pt x="3017" y="682"/>
                                </a:lnTo>
                                <a:lnTo>
                                  <a:pt x="3025" y="621"/>
                                </a:lnTo>
                                <a:lnTo>
                                  <a:pt x="3025" y="628"/>
                                </a:lnTo>
                                <a:lnTo>
                                  <a:pt x="3017" y="567"/>
                                </a:lnTo>
                                <a:lnTo>
                                  <a:pt x="3018" y="572"/>
                                </a:lnTo>
                                <a:lnTo>
                                  <a:pt x="2995" y="512"/>
                                </a:lnTo>
                                <a:lnTo>
                                  <a:pt x="2997" y="517"/>
                                </a:lnTo>
                                <a:lnTo>
                                  <a:pt x="2960" y="460"/>
                                </a:lnTo>
                                <a:lnTo>
                                  <a:pt x="2963" y="463"/>
                                </a:lnTo>
                                <a:lnTo>
                                  <a:pt x="2914" y="410"/>
                                </a:lnTo>
                                <a:lnTo>
                                  <a:pt x="2853" y="359"/>
                                </a:lnTo>
                                <a:lnTo>
                                  <a:pt x="2779" y="311"/>
                                </a:lnTo>
                                <a:lnTo>
                                  <a:pt x="2694" y="264"/>
                                </a:lnTo>
                                <a:lnTo>
                                  <a:pt x="2598" y="223"/>
                                </a:lnTo>
                                <a:lnTo>
                                  <a:pt x="2492" y="184"/>
                                </a:lnTo>
                                <a:lnTo>
                                  <a:pt x="2377" y="151"/>
                                </a:lnTo>
                                <a:lnTo>
                                  <a:pt x="2253" y="120"/>
                                </a:lnTo>
                                <a:lnTo>
                                  <a:pt x="2122" y="95"/>
                                </a:lnTo>
                                <a:lnTo>
                                  <a:pt x="1984" y="75"/>
                                </a:lnTo>
                                <a:lnTo>
                                  <a:pt x="1840" y="60"/>
                                </a:lnTo>
                                <a:lnTo>
                                  <a:pt x="1691" y="51"/>
                                </a:lnTo>
                                <a:lnTo>
                                  <a:pt x="1537" y="48"/>
                                </a:lnTo>
                                <a:lnTo>
                                  <a:pt x="1383" y="51"/>
                                </a:lnTo>
                                <a:lnTo>
                                  <a:pt x="1234" y="60"/>
                                </a:lnTo>
                                <a:lnTo>
                                  <a:pt x="1090" y="75"/>
                                </a:lnTo>
                                <a:lnTo>
                                  <a:pt x="952" y="95"/>
                                </a:lnTo>
                                <a:lnTo>
                                  <a:pt x="821" y="120"/>
                                </a:lnTo>
                                <a:lnTo>
                                  <a:pt x="698" y="151"/>
                                </a:lnTo>
                                <a:lnTo>
                                  <a:pt x="583" y="184"/>
                                </a:lnTo>
                                <a:lnTo>
                                  <a:pt x="477" y="222"/>
                                </a:lnTo>
                                <a:lnTo>
                                  <a:pt x="381" y="265"/>
                                </a:lnTo>
                                <a:lnTo>
                                  <a:pt x="296" y="310"/>
                                </a:lnTo>
                                <a:lnTo>
                                  <a:pt x="223" y="357"/>
                                </a:lnTo>
                                <a:lnTo>
                                  <a:pt x="161" y="408"/>
                                </a:lnTo>
                                <a:lnTo>
                                  <a:pt x="110" y="463"/>
                                </a:lnTo>
                                <a:lnTo>
                                  <a:pt x="113" y="460"/>
                                </a:lnTo>
                                <a:lnTo>
                                  <a:pt x="76" y="517"/>
                                </a:lnTo>
                                <a:lnTo>
                                  <a:pt x="78" y="512"/>
                                </a:lnTo>
                                <a:lnTo>
                                  <a:pt x="55" y="572"/>
                                </a:lnTo>
                                <a:lnTo>
                                  <a:pt x="56" y="567"/>
                                </a:lnTo>
                                <a:lnTo>
                                  <a:pt x="48" y="628"/>
                                </a:lnTo>
                                <a:lnTo>
                                  <a:pt x="48" y="621"/>
                                </a:lnTo>
                                <a:lnTo>
                                  <a:pt x="56" y="682"/>
                                </a:lnTo>
                                <a:close/>
                              </a:path>
                            </a:pathLst>
                          </a:custGeom>
                          <a:solidFill>
                            <a:srgbClr val="000000"/>
                          </a:solidFill>
                          <a:ln w="1" cap="flat">
                            <a:solidFill>
                              <a:srgbClr val="000000"/>
                            </a:solidFill>
                            <a:prstDash val="solid"/>
                            <a:round/>
                            <a:headEnd/>
                            <a:tailEnd/>
                          </a:ln>
                        </wps:spPr>
                        <wps:txbx>
                          <w:txbxContent>
                            <w:p w:rsidR="00576CDA" w:rsidRDefault="00576CDA" w:rsidP="002360B1">
                              <w:pPr>
                                <w:rPr>
                                  <w:rFonts w:eastAsia="Times New Roman"/>
                                </w:rPr>
                              </w:pPr>
                            </w:p>
                          </w:txbxContent>
                        </wps:txbx>
                        <wps:bodyPr rot="0" vert="horz" wrap="square" lIns="91440" tIns="45720" rIns="91440" bIns="45720" anchor="t" anchorCtr="0" upright="1">
                          <a:noAutofit/>
                        </wps:bodyPr>
                      </wps:wsp>
                      <wps:wsp>
                        <wps:cNvPr id="455" name="Rectangle 455"/>
                        <wps:cNvSpPr>
                          <a:spLocks noChangeArrowheads="1"/>
                        </wps:cNvSpPr>
                        <wps:spPr bwMode="auto">
                          <a:xfrm>
                            <a:off x="4873920" y="901360"/>
                            <a:ext cx="7702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2360B1">
                              <w:pPr>
                                <w:pStyle w:val="NormalWeb"/>
                                <w:spacing w:before="0" w:beforeAutospacing="0" w:after="0" w:afterAutospacing="0"/>
                              </w:pPr>
                              <w:r>
                                <w:rPr>
                                  <w:rFonts w:ascii="Arial" w:eastAsia="Cambria" w:hAnsi="Arial" w:cs="Arial"/>
                                  <w:color w:val="000000"/>
                                  <w:lang w:val="en-US"/>
                                </w:rPr>
                                <w:t>Normes</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Zone de dessin 538" o:spid="_x0000_s1072" editas="canvas" style="position:absolute;left:0;text-align:left;margin-left:-1.95pt;margin-top:21.75pt;width:483pt;height:210.75pt;z-index:251918336;mso-position-horizontal-relative:text;mso-position-vertical-relative:text" coordsize="61341,2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">
                <v:shape id="_x0000_s1073" type="#_x0000_t75" style="position:absolute;width:61341;height:26765;visibility:visible;mso-wrap-style:square">
                  <v:fill o:detectmouseclick="t"/>
                  <v:path o:connecttype="none"/>
                </v:shape>
                <v:oval id="Oval 226" o:spid="_x0000_s1074" style="position:absolute;left:21736;top:12757;width:16668;height:6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y8MQA&#10;AADcAAAADwAAAGRycy9kb3ducmV2LnhtbESPQWvCQBSE70L/w/IKvZlNhVaNrhIDhV6rYuvtmX3N&#10;BrNvQ3ajaX99tyB4HGbmG2a5HmwjLtT52rGC5yQFQVw6XXOlYL97G89A+ICssXFMCn7Iw3r1MFpi&#10;pt2VP+iyDZWIEPYZKjAhtJmUvjRk0SeuJY7et+sshii7SuoOrxFuGzlJ01dpsea4YLClwlB53vZW&#10;wcCbMxan+cFYLvvq8ys/4m+u1NPjkC9ABBrCPXxrv2sFL+k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MvDEAAAA3AAAAA8AAAAAAAAAAAAAAAAAmAIAAGRycy9k&#10;b3ducmV2LnhtbFBLBQYAAAAABAAEAPUAAACJAwAAAAA=&#10;" strokeweight="0"/>
                <v:shape id="Freeform 227" o:spid="_x0000_s1075" style="position:absolute;left:21602;top:12623;width:16942;height:6973;visibility:visible;mso-wrap-style:square;v-text-anchor:top" coordsize="3073,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vrMEA&#10;AADcAAAADwAAAGRycy9kb3ducmV2LnhtbERPTYvCMBC9C/sfwizsRTR10UWrURZB9CSoq+exGduu&#10;zaQ2sa3/3hwEj4/3PVu0phA1VS63rGDQj0AQJ1bnnCr4O6x6YxDOI2ssLJOCBzlYzD86M4y1bXhH&#10;9d6nIoSwi1FB5n0ZS+mSjAy6vi2JA3exlUEfYJVKXWETwk0hv6PoRxrMOTRkWNIyo+S6vxsFePtf&#10;c1nI5XBySurz9np03Wal1Ndn+zsF4an1b/HLvdEKRlFYG86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Nr6zBAAAA3AAAAA8AAAAAAAAAAAAAAAAAmAIAAGRycy9kb3du&#10;cmV2LnhtbFBLBQYAAAAABAAEAPUAAACGAwAAAAA=&#10;" path="m1,636c,634,,631,1,629l9,567v,-1,,-3,1,-5l33,502v1,-2,1,-3,2,-4l72,439v1,-2,2,-3,3,-4l126,380r66,-55l269,273r89,-48l458,181,566,141,685,105,810,75,943,49,1083,28,1229,13,1380,4,1536,r156,3l1843,13r146,15l2129,49r133,26l2388,105r117,35l2615,180r98,45l2802,271r78,53l2945,378r53,57c2999,436,3000,437,3001,439r37,59c3039,499,3039,500,3040,502r23,60c3064,564,3064,566,3064,567r8,62c3073,631,3073,634,3072,636r-8,62c3064,699,3064,701,3063,703r-23,61c3039,765,3039,767,3038,768r-37,58c3000,828,2999,829,2998,830r-51,56l2882,941r-78,52l2715,1041r-99,43l2507,1124r-118,35l2263,1191r-133,25l1990,1237r-146,15l1693,1261r-156,3l1381,1261r-151,-9l1084,1237,944,1216,811,1191,686,1160,568,1124,459,1085r-99,-44l271,994,194,942,128,888,75,830v-1,-1,-2,-2,-3,-4l35,768v-1,-1,-1,-3,-2,-4l10,703c9,701,9,699,9,698l1,636xm56,691r-1,-5l78,747r-2,-4l113,801r-3,-4l159,851r62,51l294,951r85,46l476,1040r105,38l697,1113r123,31l951,1169r138,21l1233,1205r149,8l1536,1216r154,-2l1839,1205r144,-15l2121,1169r131,-25l2376,1113r114,-34l2597,1041r95,-43l2777,952r74,-48l2912,853r51,-56l2960,801r37,-58l2995,747r23,-61l3017,691r8,-62l3025,636r-8,-62l3018,579r-23,-60l2997,523r-37,-59l2963,468r-49,-53l2853,363r-74,-49l2694,268r-96,-43l2492,186,2377,152,2253,122,2122,96,1984,75,1840,60,1691,51,1537,48r-154,3l1234,60,1090,75,952,96,821,122,698,151,583,186,477,224r-96,44l296,312r-73,50l161,413r-51,55l113,464,76,523r2,-4l55,579r1,-5l48,636r,-7l56,691xe" fillcolor="black" strokeweight="3e-5mm">
                  <v:path arrowok="t" o:connecttype="custom" o:connectlocs="4962,312761;19296,274700;69465,209610;197369,124111;377648,57919;597070,15445;846814,0;1096558,15445;1316532,57919;1495708,124111;1623612,208507;1674884,274700;1689218,312761;1689218,385021;1674884,423633;1624715,488723;1496811,574222;1317083,639311;1097110,682337;847366,697230;597622,682337;378200,639863;198472,574222;70568,489826;19296,423633;4962,385021;30322,378402;62298,441836;121840,497549;262424,573670;452075,631037;679767,664685;931716,669650;1169332,644827;1372765,595183;1530992,525129;1633536,439630;1651178,412050;1667717,346960;1663858,319380;1631882,255945;1572891,200233;1432307,124111;1242105,67296;1014413,33096;762464,28132;524848,52954;321415,102599;163188,172101;60644,258152;43002,286284;26463,350821" o:connectangles="0,0,0,0,0,0,0,0,0,0,0,0,0,0,0,0,0,0,0,0,0,0,0,0,0,0,0,0,0,0,0,0,0,0,0,0,0,0,0,0,0,0,0,0,0,0,0,0,0,0,0,0"/>
                  <o:lock v:ext="edit" verticies="t"/>
                </v:shape>
                <v:rect id="Rectangle 228" o:spid="_x0000_s1076" style="position:absolute;left:25806;top:14522;width:90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576CDA" w:rsidRDefault="00576CDA">
                        <w:r>
                          <w:rPr>
                            <w:rFonts w:cs="Arial"/>
                            <w:b/>
                            <w:bCs/>
                            <w:color w:val="000000"/>
                            <w:lang w:val="en-US"/>
                          </w:rPr>
                          <w:t xml:space="preserve">Tensiomètre </w:t>
                        </w:r>
                      </w:p>
                    </w:txbxContent>
                  </v:textbox>
                </v:rect>
                <v:rect id="Rectangle 229" o:spid="_x0000_s1077" style="position:absolute;left:27127;top:16198;width:618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576CDA" w:rsidRDefault="00576CDA">
                        <w:r>
                          <w:rPr>
                            <w:rFonts w:cs="Arial"/>
                            <w:b/>
                            <w:bCs/>
                            <w:color w:val="000000"/>
                            <w:lang w:val="en-US"/>
                          </w:rPr>
                          <w:t>SPG 300</w:t>
                        </w:r>
                      </w:p>
                    </w:txbxContent>
                  </v:textbox>
                </v:rect>
                <v:oval id="Oval 230" o:spid="_x0000_s1078" style="position:absolute;left:133;top:16992;width:16669;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ZwsMA&#10;AADcAAAADwAAAGRycy9kb3ducmV2LnhtbESPQWvCQBSE74L/YXkFb2YToWKjq0RB6FUrtr09s6/Z&#10;YPZtyK6a9te7BcHjMDPfMItVbxtxpc7XjhVkSQqCuHS65krB4WM7noHwAVlj45gU/JKH1XI4WGCu&#10;3Y13dN2HSkQI+xwVmBDaXEpfGrLoE9cSR+/HdRZDlF0ldYe3CLeNnKTpVFqsOS4YbGljqDzvL1ZB&#10;z+szbk5vR2O5vFSfX8U3/hVKjV76Yg4iUB+e4Uf7XSt4zTL4Px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mZwsMAAADcAAAADwAAAAAAAAAAAAAAAACYAgAAZHJzL2Rv&#10;d25yZXYueG1sUEsFBgAAAAAEAAQA9QAAAIgDAAAAAA==&#10;" strokeweight="0"/>
                <v:shape id="Freeform 231" o:spid="_x0000_s1079" style="position:absolute;top:16859;width:16935;height:6883;visibility:visible;mso-wrap-style:square;v-text-anchor:top" coordsize="3073,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9wcEA&#10;AADcAAAADwAAAGRycy9kb3ducmV2LnhtbESPT4vCMBTE7wt+h/CEva2JBRepRhFB3Kt/QLw9m2db&#10;bF5CE9vut98Iwh6HmfkNs1wPthEdtaF2rGE6USCIC2dqLjWcT7uvOYgQkQ02jknDLwVYr0YfS8yN&#10;6/lA3TGWIkE45KihitHnUoaiIoth4jxx8u6utRiTbEtpWuwT3DYyU+pbWqw5LVToaVtR8Tg+rQZP&#10;g1K3y/28v548d1Y9s0dPWn+Oh80CRKQh/off7R+jYTbN4HU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cHBAAAA3AAAAA8AAAAAAAAAAAAAAAAAmAIAAGRycy9kb3du&#10;cmV2LnhtbFBLBQYAAAAABAAEAPUAAACGAwAAAAA=&#10;" path="m1,628c,626,,623,1,621l9,560v,-2,,-3,1,-5l33,495v1,-2,1,-3,2,-5l72,433v1,-1,2,-2,3,-3l126,375r66,-55l269,269r89,-47l458,178,566,139,685,104,810,73,943,48,1083,28,1229,13,1380,4,1536,r156,3l1843,13r146,15l2129,48r133,25l2388,104r117,34l2615,178r98,42l2802,268r77,50l2945,373r53,57c2999,431,3000,432,3001,433r37,57c3039,492,3039,493,3040,495r23,60c3064,557,3064,558,3064,560r8,61c3073,623,3073,626,3072,628r-8,61c3064,690,3064,692,3063,694r-23,60c3039,756,3039,757,3038,758r-37,58c3000,818,2999,819,2998,820r-51,55l2882,929r-78,52l2715,1028r-99,43l2506,1110r-117,35l2263,1176r-133,25l1990,1221r-146,15l1693,1245r-156,3l1381,1245r-151,-9l1084,1221,944,1201,811,1176,686,1146,568,1110,459,1072r-99,-44l271,982,194,930,128,877,75,820v-1,-1,-2,-2,-3,-4l35,758v-1,-1,-1,-2,-2,-4l10,694c9,692,9,690,9,689l1,628xm56,682r-1,-5l78,737r-2,-4l113,791r-3,-4l159,840r62,50l294,939r85,45l476,1027r105,37l697,1099r123,30l951,1154r138,20l1233,1189r149,8l1536,1200r154,-2l1839,1189r144,-15l2121,1154r131,-25l2376,1099r115,-34l2597,1028r95,-43l2777,940r74,-48l2912,842r51,-55l2960,791r37,-58l2995,737r23,-60l3017,682r8,-61l3025,628r-8,-61l3018,572r-23,-60l2997,517r-37,-57l2963,463r-49,-53l2853,359r-74,-48l2694,264r-96,-41l2492,184,2377,151,2253,120,2122,95,1984,75,1840,60,1691,51,1537,48r-154,3l1234,60,1090,75,952,95,821,120,698,151,583,184,477,222r-96,43l296,310r-73,47l161,408r-51,55l113,460,76,517r2,-5l55,572r1,-5l48,628r,-7l56,682xe" fillcolor="black" strokeweight="3e-5mm">
                  <v:path arrowok="t" o:connecttype="custom" o:connectlocs="4960,308871;19289,270262;69439,206833;197296,122445;377507,57362;596846,15444;846497,0;1096147,15444;1316038,57362;1495147,121342;1623004,205730;1674256,270262;1688585,308871;1688585,380021;1674256,418078;1624106,482610;1496249,566998;1316589,631530;1096699,673448;847048,688340;597398,673448;378058,632081;198398,566998;70541,483713;19289,418078;4960,380021;30311,373402;62275,436280;121794,490883;262326,566446;451906,622705;679512,655798;931367,660762;1168893,636494;1372802,587406;1530418,518461;1632923,434073;1650559,406496;1667092,342515;1663234,315489;1631270,253715;1572302,198008;1431770,122997;1241639,66187;1014033,33093;762178,28129;524652,52398;321294,101486;163127,170982;60622,255370;42986,282396;26453,346376" o:connectangles="0,0,0,0,0,0,0,0,0,0,0,0,0,0,0,0,0,0,0,0,0,0,0,0,0,0,0,0,0,0,0,0,0,0,0,0,0,0,0,0,0,0,0,0,0,0,0,0,0,0,0,0"/>
                  <o:lock v:ext="edit" verticies="t"/>
                </v:shape>
                <v:rect id="Rectangle 232" o:spid="_x0000_s1080" style="position:absolute;left:3003;top:19612;width:1132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WKsUA&#10;AADcAAAADwAAAGRycy9kb3ducmV2LnhtbESPQWvCQBSE70L/w/IKvYhuVCwaXaUUhB4EMfagt0f2&#10;mY1m34bs1qT99V1B8DjMzDfMct3ZStyo8aVjBaNhAoI4d7rkQsH3YTOYgfABWWPlmBT8kof16qW3&#10;xFS7lvd0y0IhIoR9igpMCHUqpc8NWfRDVxNH7+waiyHKppC6wTbCbSXHSfIuLZYcFwzW9Gkov2Y/&#10;VsFmdyyJ/+S+P5+17pKPT5nZ1kq9vXYfCxCBuvAMP9pfWsF0NIH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1YqxQAAANwAAAAPAAAAAAAAAAAAAAAAAJgCAABkcnMv&#10;ZG93bnJldi54bWxQSwUGAAAAAAQABAD1AAAAigMAAAAA&#10;" filled="f" stroked="f">
                  <v:textbox style="mso-fit-shape-to-text:t" inset="0,0,0,0">
                    <w:txbxContent>
                      <w:p w:rsidR="00576CDA" w:rsidRDefault="00576CDA">
                        <w:r>
                          <w:rPr>
                            <w:rFonts w:cs="Arial"/>
                            <w:color w:val="000000"/>
                            <w:lang w:val="en-US"/>
                          </w:rPr>
                          <w:t>Environnement</w:t>
                        </w:r>
                      </w:p>
                    </w:txbxContent>
                  </v:textbox>
                </v:rect>
                <v:oval id="Oval 233" o:spid="_x0000_s1081" style="position:absolute;left:44488;top:17519;width:16668;height:6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6WsQA&#10;AADcAAAADwAAAGRycy9kb3ducmV2LnhtbESPQWvCQBSE74L/YXlCb2YTaaWmrhIDhV6rpdXbM/ua&#10;DWbfhuyqaX99tyB4HGbmG2a5HmwrLtT7xrGCLElBEFdON1wr+Ni9Tp9B+ICssXVMCn7Iw3o1Hi0x&#10;1+7K73TZhlpECPscFZgQulxKXxmy6BPXEUfv2/UWQ5R9LXWP1wi3rZyl6VxabDguGOyoNFSdtmer&#10;YODNCcvj4tNYrs7117444G+h1MNkKF5ABBrCPXxrv2kFT9kj/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OlrEAAAA3AAAAA8AAAAAAAAAAAAAAAAAmAIAAGRycy9k&#10;b3ducmV2LnhtbFBLBQYAAAAABAAEAPUAAACJAwAAAAA=&#10;" strokeweight="0">
                  <v:textbox>
                    <w:txbxContent>
                      <w:p w:rsidR="00576CDA" w:rsidRDefault="00576CDA" w:rsidP="004732A3">
                        <w:pPr>
                          <w:jc w:val="center"/>
                        </w:pPr>
                        <w:r>
                          <w:t>Boîtier de transport</w:t>
                        </w:r>
                      </w:p>
                    </w:txbxContent>
                  </v:textbox>
                </v:oval>
                <v:shape id="Freeform 234" o:spid="_x0000_s1082" style="position:absolute;left:44354;top:17392;width:16942;height:6972;visibility:visible;mso-wrap-style:square;v-text-anchor:top" coordsize="3073,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W78UA&#10;AADcAAAADwAAAGRycy9kb3ducmV2LnhtbESPQWvCQBSE70L/w/IKvYjZWGqxqWsogtiToNWeX7PP&#10;JCb7Ns2uSfz33YLgcZiZb5hFOphadNS60rKCaRSDIM6sLjlXcPhaT+YgnEfWWFsmBVdykC4fRgtM&#10;tO15R93e5yJA2CWooPC+SaR0WUEGXWQb4uCdbGvQB9nmUrfYB7ip5XMcv0qDJYeFAhtaFZRV+4tR&#10;gL/nDTe1XL28fWfdz7Y6unG/Vurpcfh4B+Fp8Pfwrf2pFcymM/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ZbvxQAAANwAAAAPAAAAAAAAAAAAAAAAAJgCAABkcnMv&#10;ZG93bnJldi54bWxQSwUGAAAAAAQABAD1AAAAigMAAAAA&#10;" path="m1,636c,634,,631,1,629l9,567v,-1,,-3,1,-5l33,502v1,-2,1,-3,2,-4l72,439v1,-2,2,-3,3,-4l126,380r66,-55l269,273r89,-48l458,181,566,141,685,105,810,75,943,49,1083,28,1229,13,1380,4,1536,r156,3l1843,13r146,15l2129,49r133,26l2388,105r117,35l2615,180r98,45l2802,271r78,53l2945,378r53,57c2999,436,3000,437,3001,439r37,59c3039,499,3039,500,3040,502r23,60c3064,564,3064,566,3064,567r8,62c3073,631,3073,634,3072,636r-8,62c3064,699,3064,701,3063,703r-23,61c3039,765,3039,767,3038,768r-37,58c3000,828,2999,829,2998,830r-51,56l2882,941r-78,52l2715,1041r-99,43l2507,1124r-118,35l2263,1191r-133,25l1990,1237r-146,15l1693,1261r-156,3l1381,1261r-151,-9l1084,1237,944,1216,811,1191,686,1160,568,1124,459,1085r-99,-44l271,994,194,942,128,888,75,830v-1,-1,-2,-2,-3,-4l35,768v-1,-1,-1,-3,-2,-4l10,703c9,701,9,699,9,698l1,636xm56,691r-1,-5l78,747r-2,-4l113,801r-3,-4l159,851r62,51l294,951r85,46l476,1040r105,38l697,1113r123,31l951,1169r138,21l1233,1205r149,8l1536,1216r154,-2l1839,1205r144,-15l2121,1169r131,-25l2376,1113r114,-34l2597,1041r95,-43l2777,952r74,-48l2912,853r51,-56l2960,801r37,-58l2995,747r23,-61l3017,691r8,-62l3025,636r-8,-62l3018,579r-23,-60l2997,523r-37,-59l2963,468r-49,-53l2853,363r-74,-49l2694,268r-96,-43l2492,186,2377,152,2253,122,2122,96,1984,75,1840,60,1691,51,1537,48r-154,3l1234,60,1090,75,952,96,821,122,698,151,583,186,477,224r-96,44l296,312r-73,50l161,413r-51,55l113,464,76,523r2,-4l55,579r1,-5l48,636r,-7l56,691xe" fillcolor="black" strokeweight="3e-5mm">
                  <v:path arrowok="t" o:connecttype="custom" o:connectlocs="4962,312761;19296,274700;69465,209610;197369,124111;377648,57919;597070,15445;846814,0;1096558,15445;1316532,57919;1495708,124111;1623612,208507;1674884,274700;1689218,312761;1689218,385021;1674884,423633;1624715,488723;1496811,574222;1317083,639311;1097110,682337;847366,697230;597622,682337;378200,639863;198472,574222;70568,489826;19296,423633;4962,385021;30322,378402;62298,441836;121840,497549;262424,573670;452075,631037;679767,664685;931716,669650;1169332,644827;1372765,595183;1530992,525129;1633536,439630;1651178,412050;1667717,346960;1663858,319380;1631882,255945;1572891,200233;1432307,124111;1242105,67296;1014413,33096;762464,28132;524848,52954;321415,102599;163188,172101;60644,258152;43002,286284;26463,350821" o:connectangles="0,0,0,0,0,0,0,0,0,0,0,0,0,0,0,0,0,0,0,0,0,0,0,0,0,0,0,0,0,0,0,0,0,0,0,0,0,0,0,0,0,0,0,0,0,0,0,0,0,0,0,0"/>
                  <o:lock v:ext="edit" verticies="t"/>
                </v:shape>
                <v:oval id="Oval 240" o:spid="_x0000_s1083" style="position:absolute;left:29762;top:133;width:16669;height:6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Tf8MA&#10;AADcAAAADwAAAGRycy9kb3ducmV2LnhtbESPT4vCMBTE78J+h/AW9qapwopWo1RB2Ouq+Of2bJ5N&#10;sXkpTdTufnojCB6HmfkNM523thI3anzpWEG/l4Agzp0uuVCw3ay6IxA+IGusHJOCP/Iwn310pphq&#10;d+dfuq1DISKEfYoKTAh1KqXPDVn0PVcTR+/sGoshyqaQusF7hNtKDpJkKC2WHBcM1rQ0lF/WV6ug&#10;5cUFl6fxzljOr8X+kB3xP1Pq67PNJiACteEdfrV/tILvQR+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Tf8MAAADcAAAADwAAAAAAAAAAAAAAAACYAgAAZHJzL2Rv&#10;d25yZXYueG1sUEsFBgAAAAAEAAQA9QAAAIgDAAAAAA==&#10;" strokeweight="0"/>
                <v:shape id="Freeform 241" o:spid="_x0000_s1084" style="position:absolute;left:29629;width:16935;height:6883;visibility:visible;mso-wrap-style:square;v-text-anchor:top" coordsize="3073,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3fMEA&#10;AADcAAAADwAAAGRycy9kb3ducmV2LnhtbESPT4vCMBTE7wt+h/AEb2uyBUW6RlkWRK/+Adnb2+bZ&#10;FpuX0MS2fnsjCB6HmfkNs1wPthEdtaF2rOFrqkAQF87UXGo4HTefCxAhIhtsHJOGOwVYr0YfS8yN&#10;63lP3SGWIkE45KihitHnUoaiIoth6jxx8i6utRiTbEtpWuwT3DYyU2ouLdacFir09FtRcT3crAZP&#10;g1L/58tp+3f03Fl1y649aT0ZDz/fICIN8R1+tXdGwyzL4HkmHQ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QN3zBAAAA3AAAAA8AAAAAAAAAAAAAAAAAmAIAAGRycy9kb3du&#10;cmV2LnhtbFBLBQYAAAAABAAEAPUAAACGAwAAAAA=&#10;" path="m1,628c,626,,623,1,621l9,560v,-2,,-3,1,-5l33,495v1,-2,1,-3,2,-5l72,433v1,-1,2,-2,3,-3l126,375r66,-55l269,269r89,-47l458,178,566,139,685,104,810,73,943,48,1083,28,1229,13,1380,4,1536,r156,3l1843,13r146,15l2129,48r133,25l2388,104r117,34l2615,178r98,42l2802,268r77,50l2945,373r53,57c2999,431,3000,432,3001,433r37,57c3039,492,3039,493,3040,495r23,60c3064,557,3064,558,3064,560r8,61c3073,623,3073,626,3072,628r-8,61c3064,690,3064,692,3063,694r-23,60c3039,756,3039,757,3038,758r-37,58c3000,818,2999,819,2998,820r-51,55l2882,929r-78,52l2715,1028r-99,43l2506,1110r-117,35l2263,1176r-133,25l1990,1221r-146,15l1693,1245r-156,3l1381,1245r-151,-9l1084,1221,944,1201,811,1176,686,1146,568,1110,459,1072r-99,-44l271,982,194,930,128,877,75,820v-1,-1,-2,-2,-3,-4l35,758v-1,-1,-1,-2,-2,-4l10,694c9,692,9,690,9,689l1,628xm56,682r-1,-5l78,737r-2,-4l113,791r-3,-4l159,840r62,50l294,939r85,45l475,1027r106,37l697,1099r123,30l951,1154r138,20l1233,1189r149,8l1536,1200r154,-2l1839,1189r144,-15l2121,1154r131,-25l2376,1099r115,-34l2597,1028r95,-43l2777,940r74,-48l2912,842r51,-55l2960,791r37,-58l2995,737r23,-60l3017,682r8,-61l3025,628r-8,-61l3018,572r-23,-60l2997,517r-37,-57l2963,463r-49,-53l2853,359r-74,-48l2694,264r-96,-41l2492,184,2377,151,2253,120,2122,95,1984,75,1840,60,1691,51,1537,48r-154,3l1234,60,1090,75,952,95,821,120,698,151,583,184,477,222r-96,43l296,310r-73,47l161,408r-51,55l113,460,76,517r2,-5l55,572r1,-5l48,628r,-7l56,682xe" fillcolor="black" strokeweight="3e-5mm">
                  <v:path arrowok="t" o:connecttype="custom" o:connectlocs="4960,308871;19289,270262;69439,206833;197296,122445;377507,57362;596846,15444;846497,0;1096147,15444;1316038,57362;1495147,121342;1623004,205730;1674256,270262;1688585,308871;1688585,380021;1674256,418078;1624106,482610;1496249,566998;1316589,631530;1096699,673448;847048,688340;597398,673448;378058,632081;198398,566998;70541,483713;19289,418078;4960,380021;30311,373402;62275,436280;121794,490883;261775,566446;451906,622705;679512,655798;931367,660762;1168893,636494;1372802,587406;1530418,518461;1632923,434073;1650559,406496;1667092,342515;1663234,315489;1631270,253715;1572302,198008;1431770,122997;1241639,66187;1014033,33093;762178,28129;524652,52398;321294,101486;163127,170982;60622,255370;42986,282396;26453,346376" o:connectangles="0,0,0,0,0,0,0,0,0,0,0,0,0,0,0,0,0,0,0,0,0,0,0,0,0,0,0,0,0,0,0,0,0,0,0,0,0,0,0,0,0,0,0,0,0,0,0,0,0,0,0,0"/>
                  <o:lock v:ext="edit" verticies="t"/>
                </v:shape>
                <v:rect id="Rectangle 242" o:spid="_x0000_s1085" style="position:absolute;left:34776;top:2780;width:770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cl8YA&#10;AADcAAAADwAAAGRycy9kb3ducmV2LnhtbESPQWvCQBSE74X+h+UJvRTdNFKJ0VVKQehBKEYPentk&#10;n9lo9m3Ibk3aX98tFDwOM/MNs1wPthE36nztWMHLJAFBXDpdc6XgsN+MMxA+IGtsHJOCb/KwXj0+&#10;LDHXrucd3YpQiQhhn6MCE0KbS+lLQxb9xLXE0Tu7zmKIsquk7rCPcNvINElm0mLNccFgS++Gymvx&#10;ZRVsPo818Y/cPc+z3l3K9FSYbavU02h4W4AINIR7+L/9oRW8pl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Ocl8YAAADcAAAADwAAAAAAAAAAAAAAAACYAgAAZHJz&#10;L2Rvd25yZXYueG1sUEsFBgAAAAAEAAQA9QAAAIsDAAAAAA==&#10;" filled="f" stroked="f">
                  <v:textbox style="mso-fit-shape-to-text:t" inset="0,0,0,0">
                    <w:txbxContent>
                      <w:p w:rsidR="00576CDA" w:rsidRDefault="00576CDA">
                        <w:r>
                          <w:rPr>
                            <w:rFonts w:cs="Arial"/>
                            <w:color w:val="000000"/>
                            <w:lang w:val="en-US"/>
                          </w:rPr>
                          <w:t>Utilisateur</w:t>
                        </w:r>
                      </w:p>
                    </w:txbxContent>
                  </v:textbox>
                </v:rect>
                <v:oval id="Oval 243" o:spid="_x0000_s1086" style="position:absolute;left:5073;top:133;width:16663;height:6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w58QA&#10;AADcAAAADwAAAGRycy9kb3ducmV2LnhtbESPQWvCQBSE7wX/w/IEb3Vj0GKjq8SA4FVbant7zT6z&#10;wezbkF01+uu7hUKPw8x8wyzXvW3ElTpfO1YwGScgiEuna64UvL9tn+cgfEDW2DgmBXfysF4NnpaY&#10;aXfjPV0PoRIRwj5DBSaENpPSl4Ys+rFriaN3cp3FEGVXSd3hLcJtI9MkeZEWa44LBlsqDJXnw8Uq&#10;6HlzxuL79cNYLi/V8TP/wkeu1GjY5wsQgfrwH/5r77SCWTqF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8OfEAAAA3AAAAA8AAAAAAAAAAAAAAAAAmAIAAGRycy9k&#10;b3ducmV2LnhtbFBLBQYAAAAABAAEAPUAAACJAwAAAAA=&#10;" strokeweight="0"/>
                <v:shape id="Freeform 244" o:spid="_x0000_s1087" style="position:absolute;left:4940;width:16935;height:6883;visibility:visible;mso-wrap-style:square;v-text-anchor:top" coordsize="3073,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vCMEA&#10;AADcAAAADwAAAGRycy9kb3ducmV2LnhtbESPQYvCMBSE7wv+h/AEb2tiwWWpRhFB9LoqLN6ezbMt&#10;Ni+hiW333xtB2OMwM98wy/VgG9FRG2rHGmZTBYK4cKbmUsP5tPv8BhEissHGMWn4owDr1ehjiblx&#10;Pf9Qd4ylSBAOOWqoYvS5lKGoyGKYOk+cvJtrLcYk21KaFvsEt43MlPqSFmtOCxV62lZU3I8Pq8HT&#10;oNT193beX06eO6se2b0nrSfjYbMAEWmI/+F3+2A0zLM5vM6k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5rwjBAAAA3AAAAA8AAAAAAAAAAAAAAAAAmAIAAGRycy9kb3du&#10;cmV2LnhtbFBLBQYAAAAABAAEAPUAAACGAwAAAAA=&#10;" path="m1,628c,626,,623,1,621l9,560v,-2,,-3,1,-5l33,495v1,-2,1,-3,2,-5l72,433v1,-1,2,-2,3,-3l126,375r66,-55l269,269r89,-47l458,178,566,139,685,104,810,73,943,48,1083,28,1229,13,1380,4,1536,r156,3l1843,13r146,15l2129,48r133,25l2388,104r117,34l2615,178r98,42l2802,268r77,50l2945,373r53,57c2999,431,3000,432,3001,433r37,57c3039,492,3039,493,3040,495r23,60c3064,557,3064,558,3064,560r8,61c3073,623,3073,626,3072,628r-8,61c3064,690,3064,692,3063,694r-23,60c3039,756,3039,757,3038,758r-37,58c3000,818,2999,819,2998,820r-51,55l2882,929r-78,52l2715,1028r-99,43l2506,1110r-117,35l2263,1176r-133,25l1990,1221r-146,15l1693,1245r-156,3l1381,1245r-151,-9l1084,1221,944,1201,811,1176,686,1146,568,1110,459,1072r-99,-44l271,982,194,930,128,877,75,820v-1,-1,-2,-2,-3,-4l35,758v-1,-1,-1,-2,-2,-4l10,694c9,692,9,690,9,689l1,628xm56,682r-1,-5l78,737r-2,-4l113,791r-3,-4l159,840r62,50l294,939r85,45l476,1027r105,37l697,1099r123,30l951,1154r138,20l1233,1189r149,8l1536,1200r154,-2l1839,1189r144,-15l2121,1154r131,-25l2376,1099r115,-34l2597,1028r95,-43l2777,940r74,-48l2912,842r51,-55l2960,791r37,-58l2995,737r23,-60l3017,682r8,-61l3025,628r-8,-61l3018,572r-23,-60l2997,517r-37,-57l2963,463r-49,-53l2853,359r-74,-48l2694,264r-96,-41l2492,184,2377,151,2253,120,2122,95,1984,75,1840,60,1691,51,1537,48r-154,3l1234,60,1090,75,952,95,821,120,698,151,583,184,477,222r-96,43l296,310r-73,47l161,408r-51,55l113,460,76,517r2,-5l55,572r1,-5l48,628r,-7l56,682xe" fillcolor="black" strokeweight="3e-5mm">
                  <v:path arrowok="t" o:connecttype="custom" o:connectlocs="4960,308871;19289,270262;69439,206833;197296,122445;377507,57362;596846,15444;846497,0;1096147,15444;1316038,57362;1495147,121342;1623004,205730;1674256,270262;1688585,308871;1688585,380021;1674256,418078;1624106,482610;1496249,566998;1316589,631530;1096699,673448;847048,688340;597398,673448;378058,632081;198398,566998;70541,483713;19289,418078;4960,380021;30311,373402;62275,436280;121794,490883;262326,566446;451906,622705;679512,655798;931367,660762;1168893,636494;1372802,587406;1530418,518461;1632923,434073;1650559,406496;1667092,342515;1663234,315489;1631270,253715;1572302,198008;1431770,122997;1241639,66187;1014033,33093;762178,28129;524652,52398;321294,101486;163127,170982;60622,255370;42986,282396;26453,346376" o:connectangles="0,0,0,0,0,0,0,0,0,0,0,0,0,0,0,0,0,0,0,0,0,0,0,0,0,0,0,0,0,0,0,0,0,0,0,0,0,0,0,0,0,0,0,0,0,0,0,0,0,0,0,0"/>
                  <o:lock v:ext="edit" verticies="t"/>
                </v:shape>
                <v:rect id="Rectangle 245" o:spid="_x0000_s1088" style="position:absolute;left:10814;top:1930;width:542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576CDA" w:rsidRDefault="00576CDA">
                        <w:r>
                          <w:rPr>
                            <w:rFonts w:cs="Arial"/>
                            <w:color w:val="000000"/>
                            <w:lang w:val="en-US"/>
                          </w:rPr>
                          <w:t xml:space="preserve">Tension </w:t>
                        </w:r>
                      </w:p>
                    </w:txbxContent>
                  </v:textbox>
                </v:rect>
                <v:rect id="Rectangle 246" o:spid="_x0000_s1089" style="position:absolute;left:10636;top:3606;width:584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576CDA" w:rsidRDefault="00576CDA">
                        <w:proofErr w:type="gramStart"/>
                        <w:r>
                          <w:rPr>
                            <w:rFonts w:cs="Arial"/>
                            <w:color w:val="000000"/>
                            <w:lang w:val="en-US"/>
                          </w:rPr>
                          <w:t>artérielle</w:t>
                        </w:r>
                        <w:proofErr w:type="gramEnd"/>
                      </w:p>
                    </w:txbxContent>
                  </v:textbox>
                </v:rect>
                <v:shape id="Freeform 247" o:spid="_x0000_s1090" style="position:absolute;left:14325;top:16071;width:7404;height:1880;visibility:visible;mso-wrap-style:square;v-text-anchor:top" coordsize="116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ydcMA&#10;AADcAAAADwAAAGRycy9kb3ducmV2LnhtbERPz2vCMBS+C/sfwhvspqmlilajjMFgEz3odvD4aJ5N&#10;sXnpmmg7/3pzEDx+fL+X697W4kqtrxwrGI8SEMSF0xWXCn5/PoczED4ga6wdk4J/8rBevQyWmGvX&#10;8Z6uh1CKGMI+RwUmhCaX0heGLPqRa4gjd3KtxRBhW0rdYhfDbS3TJJlKixXHBoMNfRgqzoeLVVBn&#10;m5PcHlNz230f51naZX+TS6bU22v/vgARqA9P8cP9pRVM0rg2no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yydcMAAADcAAAADwAAAAAAAAAAAAAAAACYAgAAZHJzL2Rv&#10;d25yZXYueG1sUEsFBgAAAAAEAAQA9QAAAIgDAAAAAA==&#10;" path="m2,296l1166,13,1163,,,283r2,13xe" fillcolor="black" strokeweight="3e-5mm">
                  <v:path arrowok="t" o:connecttype="custom" o:connectlocs="1270,187960;740410,8255;738505,0;0,179705;1270,187960" o:connectangles="0,0,0,0,0"/>
                </v:shape>
                <v:shape id="Freeform 249" o:spid="_x0000_s1091" style="position:absolute;left:38392;top:16071;width:8540;height:2490;visibility:visible;mso-wrap-style:square;v-text-anchor:top" coordsize="134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bdsIA&#10;AADcAAAADwAAAGRycy9kb3ducmV2LnhtbERPz2vCMBS+D/Y/hDfwtqZT5mpnLJ0gbHiyHZ7fmmdb&#10;bF5KErX775fDwOPH93tdTGYQV3K+t6zgJUlBEDdW99wq+K53zxkIH5A1DpZJwS95KDaPD2vMtb3x&#10;ga5VaEUMYZ+jgi6EMZfSNx0Z9IkdiSN3ss5giNC1Uju8xXAzyHmaLqXBnmNDhyNtO2rO1cUoqL6O&#10;TfbR739W+y3VPC/fVkfnlJo9TeU7iEBTuIv/3Z9awesizo9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pt2wgAAANwAAAAPAAAAAAAAAAAAAAAAAJgCAABkcnMvZG93&#10;bnJldi54bWxQSwUGAAAAAAQABAD1AAAAhwMAAAAA&#10;" path="m5,l1345,378r-5,14l,13,5,xe" fillcolor="black" strokeweight="3e-5mm">
                  <v:path arrowok="t" o:connecttype="custom" o:connectlocs="3175,0;854075,240030;850900,248920;0,8255;3175,0" o:connectangles="0,0,0,0,0"/>
                </v:shape>
                <v:rect id="Rectangle 250" o:spid="_x0000_s1092" style="position:absolute;left:21018;top:7493;width:3029;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576CDA" w:rsidRDefault="00576CDA">
                        <w:r>
                          <w:rPr>
                            <w:rFonts w:cs="Arial"/>
                            <w:color w:val="000000"/>
                            <w:sz w:val="26"/>
                            <w:szCs w:val="26"/>
                            <w:lang w:val="en-US"/>
                          </w:rPr>
                          <w:t>FS1</w:t>
                        </w:r>
                      </w:p>
                    </w:txbxContent>
                  </v:textbox>
                </v:rect>
                <v:rect id="Rectangle 252" o:spid="_x0000_s1093" style="position:absolute;left:15233;top:14630;width:3029;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576CDA" w:rsidRDefault="00576CDA">
                        <w:r>
                          <w:rPr>
                            <w:rFonts w:cs="Arial"/>
                            <w:color w:val="000000"/>
                            <w:sz w:val="26"/>
                            <w:szCs w:val="26"/>
                            <w:lang w:val="en-US"/>
                          </w:rPr>
                          <w:t>FS3</w:t>
                        </w:r>
                      </w:p>
                    </w:txbxContent>
                  </v:textbox>
                </v:rect>
                <v:rect id="Rectangle 253" o:spid="_x0000_s1094" style="position:absolute;left:38550;top:10394;width:3029;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576CDA" w:rsidRDefault="00576CDA">
                        <w:r>
                          <w:rPr>
                            <w:rFonts w:cs="Arial"/>
                            <w:color w:val="000000"/>
                            <w:sz w:val="26"/>
                            <w:szCs w:val="26"/>
                            <w:lang w:val="en-US"/>
                          </w:rPr>
                          <w:t>FS2</w:t>
                        </w:r>
                      </w:p>
                    </w:txbxContent>
                  </v:textbox>
                </v:rect>
                <v:shape id="Freeform 254" o:spid="_x0000_s1095" style="position:absolute;left:38017;top:11042;width:5931;height:4178;visibility:visible;mso-wrap-style:square;v-text-anchor:top" coordsize="34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2mcQA&#10;AADcAAAADwAAAGRycy9kb3ducmV2LnhtbESPQWvCQBSE74X+h+UVems2VSwlukooKFbwYOxBb4/s&#10;M1mSfRuyq8Z/7wpCj8PMfMPMFoNtxYV6bxwr+ExSEMSl04YrBX/75cc3CB+QNbaOScGNPCzmry8z&#10;zLS78o4uRahEhLDPUEEdQpdJ6cuaLPrEdcTRO7neYoiyr6Tu8RrhtpWjNP2SFg3HhRo7+qmpbIqz&#10;VXDedu53vTvmqzxtjDyg2ZimUOr9bcinIAIN4T/8bK+1gsl4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tpnEAAAA3AAAAA8AAAAAAAAAAAAAAAAAmAIAAGRycy9k&#10;b3ducmV2LnhtbFBLBQYAAAAABAAEAPUAAACJAwAAAAA=&#10;" path="m331,l,1100r13,4l345,4,331,xe" fillcolor="black" strokeweight="3e-5mm">
                  <v:path arrowok="t" o:connecttype="custom" o:connectlocs="569023,0;0,416316;22348,417830;593090,1514;569023,0" o:connectangles="0,0,0,0,0"/>
                </v:shape>
                <v:rect id="Rectangle 255" o:spid="_x0000_s1096" style="position:absolute;left:41884;top:14973;width:3029;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576CDA" w:rsidRDefault="00576CDA">
                        <w:r>
                          <w:rPr>
                            <w:rFonts w:cs="Arial"/>
                            <w:color w:val="000000"/>
                            <w:sz w:val="26"/>
                            <w:szCs w:val="26"/>
                            <w:lang w:val="en-US"/>
                          </w:rPr>
                          <w:t>FS4</w:t>
                        </w:r>
                      </w:p>
                    </w:txbxContent>
                  </v:textbox>
                </v:rect>
                <v:shape id="Freeform 256" o:spid="_x0000_s1097" style="position:absolute;left:17451;top:5798;width:19711;height:8541;rotation:426992fd;visibility:visible;mso-wrap-style:square;v-text-anchor:top" coordsize="2367,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98UA&#10;AADcAAAADwAAAGRycy9kb3ducmV2LnhtbESPT2sCMRTE7wW/Q3hCL0vNVmuVrVGKUCh4KP7B82Pz&#10;ulncvKxJXLd+elMo9DjMzG+Yxaq3jejIh9qxgudRDoK4dLrmSsFh//E0BxEissbGMSn4oQCr5eBh&#10;gYV2V95St4uVSBAOBSowMbaFlKE0ZDGMXEucvG/nLcYkfSW1x2uC20aO8/xVWqw5LRhsaW2oPO0u&#10;VsG6xJfm64Y5b9pzlnWZN8ejV+px2L+/gYjUx//wX/tTK5hOZv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3xQAAANwAAAAPAAAAAAAAAAAAAAAAAJgCAABkcnMv&#10;ZG93bnJldi54bWxQSwUGAAAAAAQABAD1AAAAigMAAAAA&#10;" path="m15,307l171,617,326,916r77,143l479,1195r77,127l633,1442r77,109l786,1648r75,84l936,1802r74,54l1009,1855r75,38l1082,1893r74,19l1155,1911r74,1l1226,1913r38,-10l1263,1903r39,-20l1343,1855r41,-37l1428,1772r44,-53l1518,1661r46,-66l1658,1449r94,-162l1844,1116r89,-177l2019,763r79,-170l2169,434r61,-142l2257,229r24,-57l2302,122r17,-42l2333,46r11,-25l2350,6r2,-6l2367,6r-2,5l2359,28r-11,25l2334,86r-17,43l2296,179r-24,57l2245,299r-61,142l2113,600r-79,170l1948,946r-89,177l1765,1295r-94,163l1577,1604r-46,66l1485,1730r-46,53l1395,1829r-43,39l1309,1898r-39,20c1270,1918,1269,1918,1269,1918r-38,10c1230,1928,1229,1928,1228,1928r-74,-1c1154,1927,1153,1927,1152,1927r-74,-19c1078,1908,1077,1908,1077,1908r-75,-38c1001,1869,1001,1869,1001,1869r-76,-56l849,1743r-76,-86l697,1560,620,1451,543,1331,465,1202,388,1066,311,923,156,624,,314r15,-7xe" fillcolor="black" strokeweight="3e-5mm">
                  <v:path arrowok="t" o:connecttype="custom" o:connectlocs="142395,273334;335585,469142;462990,585652;591229,687100;716969,767284;841044,822217;902665,838608;962620,847025;1023409,847025;1052554,843038;1084197,834178;1152480,805382;1225759,761525;1302369,706592;1458919,570147;1609641,415981;1747039,262702;1856958,129357;1899426,76197;1931070,35440;1951888,9303;1958549,0;1969375,4873;1955218,23479;1929404,57148;1891932,104549;1818653,195365;1693745,341114;1548020,497494;1391469,645901;1274889,739818;1198279,789877;1125833,827533;1057550,849683;1025074,854113;960955,853670;897668,845253;834382,828419;770263,803167;643690,734059;516284,642800;387213,532492;258975,408893;0,139103" o:connectangles="0,0,0,0,0,0,0,0,0,0,0,0,0,0,0,0,0,0,0,0,0,0,0,0,0,0,0,0,0,0,0,0,0,0,0,0,0,0,0,0,0,0,0,0"/>
                </v:shape>
                <v:shape id="Freeform 241" o:spid="_x0000_s1098" style="position:absolute;left:43354;top:6473;width:16935;height:6884;visibility:visible;mso-wrap-style:square;v-text-anchor:top" coordsize="3073,1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cjsYA&#10;AADcAAAADwAAAGRycy9kb3ducmV2LnhtbESPT2sCMRTE70K/Q3iFXkSzFauyGqUt/aMncRXPz81z&#10;d+nmZZtEXb+9KRQ8DjPzG2a2aE0tzuR8ZVnBcz8BQZxbXXGhYLf97E1A+ICssbZMCq7kYTF/6Mww&#10;1fbCGzpnoRARwj5FBWUITSqlz0sy6Pu2IY7e0TqDIUpXSO3wEuGmloMkGUmDFceFEht6Lyn/yU5G&#10;wWrN3fHw7frx+6X3dbZ24+Z7c1Dq6bF9nYII1IZ7+L+91AqGLw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0cjsYAAADcAAAADwAAAAAAAAAAAAAAAACYAgAAZHJz&#10;L2Rvd25yZXYueG1sUEsFBgAAAAAEAAQA9QAAAIsDAAAAAA==&#10;" adj="-11796480,,5400" path="m1,628c,626,,623,1,621l9,560v,-2,,-3,1,-5l33,495v1,-2,1,-3,2,-5l72,433v1,-1,2,-2,3,-3l126,375r66,-55l269,269r89,-47l458,178,566,139,685,104,810,73,943,48,1083,28,1229,13,1380,4,1536,r156,3l1843,13r146,15l2129,48r133,25l2388,104r117,34l2615,178r98,42l2802,268r77,50l2945,373r53,57c2999,431,3000,432,3001,433r37,57c3039,492,3039,493,3040,495r23,60c3064,557,3064,558,3064,560r8,61c3073,623,3073,626,3072,628r-8,61c3064,690,3064,692,3063,694r-23,60c3039,756,3039,757,3038,758r-37,58c3000,818,2999,819,2998,820r-51,55l2882,929r-78,52l2715,1028r-99,43l2506,1110r-117,35l2263,1176r-133,25l1990,1221r-146,15l1693,1245r-156,3l1381,1245r-151,-9l1084,1221,944,1201,811,1176,686,1146,568,1110,459,1072r-99,-44l271,982,194,930,128,877,75,820v-1,-1,-2,-2,-3,-4l35,758v-1,-1,-1,-2,-2,-4l10,694c9,692,9,690,9,689l1,628xm56,682r-1,-5l78,737r-2,-4l113,791r-3,-4l159,840r62,50l294,939r85,45l475,1027r106,37l697,1099r123,30l951,1154r138,20l1233,1189r149,8l1536,1200r154,-2l1839,1189r144,-15l2121,1154r131,-25l2376,1099r115,-34l2597,1028r95,-43l2777,940r74,-48l2912,842r51,-55l2960,791r37,-58l2995,737r23,-60l3017,682r8,-61l3025,628r-8,-61l3018,572r-23,-60l2997,517r-37,-57l2963,463r-49,-53l2853,359r-74,-48l2694,264r-96,-41l2492,184,2377,151,2253,120,2122,95,1984,75,1840,60,1691,51,1537,48r-154,3l1234,60,1090,75,952,95,821,120,698,151,583,184,477,222r-96,43l296,310r-73,47l161,408r-51,55l113,460,76,517r2,-5l55,572r1,-5l48,628r,-7l56,682xe" fillcolor="black" strokeweight="3e-5mm">
                  <v:stroke joinstyle="round"/>
                  <v:formulas/>
                  <v:path arrowok="t" o:connecttype="custom" o:connectlocs="4960,308871;19289,270262;69439,206833;197296,122445;377507,57362;596846,15444;846497,0;1096147,15444;1316038,57362;1495147,121342;1623004,205730;1674256,270262;1688585,308871;1688585,380021;1674256,418078;1624106,482610;1496249,566998;1316589,631530;1096699,673448;847048,688340;597398,673448;378058,632081;198398,566998;70541,483713;19289,418078;4960,380021;30311,373402;62275,436280;121794,490883;261775,566446;451906,622705;679512,655798;931367,660762;1168893,636494;1372802,587406;1530418,518461;1632923,434073;1650559,406496;1667092,342515;1663234,315489;1631270,253715;1572302,198008;1431770,122997;1241639,66187;1014033,33093;762178,28129;524652,52398;321294,101486;163127,170982;60622,255370;42986,282396;26453,346376" o:connectangles="0,0,0,0,0,0,0,0,0,0,0,0,0,0,0,0,0,0,0,0,0,0,0,0,0,0,0,0,0,0,0,0,0,0,0,0,0,0,0,0,0,0,0,0,0,0,0,0,0,0,0,0" textboxrect="0,0,3073,1248"/>
                  <o:lock v:ext="edit" verticies="t"/>
                  <v:textbox>
                    <w:txbxContent>
                      <w:p w:rsidR="00576CDA" w:rsidRDefault="00576CDA" w:rsidP="002360B1">
                        <w:pPr>
                          <w:rPr>
                            <w:rFonts w:eastAsia="Times New Roman"/>
                          </w:rPr>
                        </w:pPr>
                      </w:p>
                    </w:txbxContent>
                  </v:textbox>
                </v:shape>
                <v:rect id="Rectangle 455" o:spid="_x0000_s1099" style="position:absolute;left:48739;top:9013;width:770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dmMUA&#10;AADcAAAADwAAAGRycy9kb3ducmV2LnhtbESPQWvCQBSE74X+h+UVvBTdVLRodJUiCB4EMe1Bb4/s&#10;M5s2+zZkVxP99a4g9DjMzDfMfNnZSlyo8aVjBR+DBARx7nTJhYKf73V/AsIHZI2VY1JwJQ/LxevL&#10;HFPtWt7TJQuFiBD2KSowIdSplD43ZNEPXE0cvZNrLIYom0LqBtsIt5UcJsmntFhyXDBY08pQ/ped&#10;rYL17lAS3+T+fTpp3W8+PGZmWyvVe+u+ZiACdeE//GxvtILRe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d2YxQAAANwAAAAPAAAAAAAAAAAAAAAAAJgCAABkcnMv&#10;ZG93bnJldi54bWxQSwUGAAAAAAQABAD1AAAAigMAAAAA&#10;" filled="f" stroked="f">
                  <v:textbox style="mso-fit-shape-to-text:t" inset="0,0,0,0">
                    <w:txbxContent>
                      <w:p w:rsidR="00576CDA" w:rsidRDefault="00576CDA" w:rsidP="002360B1">
                        <w:pPr>
                          <w:pStyle w:val="NormalWeb"/>
                          <w:spacing w:before="0" w:beforeAutospacing="0" w:after="0" w:afterAutospacing="0"/>
                        </w:pPr>
                        <w:r>
                          <w:rPr>
                            <w:rFonts w:ascii="Arial" w:eastAsia="Cambria" w:hAnsi="Arial" w:cs="Arial"/>
                            <w:color w:val="000000"/>
                            <w:lang w:val="en-US"/>
                          </w:rPr>
                          <w:t>Normes</w:t>
                        </w:r>
                      </w:p>
                    </w:txbxContent>
                  </v:textbox>
                </v:rect>
                <w10:wrap type="square"/>
              </v:group>
            </w:pict>
          </mc:Fallback>
        </mc:AlternateContent>
      </w:r>
    </w:p>
    <w:p w:rsidR="00D03660" w:rsidRDefault="00D03660" w:rsidP="00D03660"/>
    <w:p w:rsidR="00A670DD" w:rsidRPr="00484EEB" w:rsidRDefault="00A670DD" w:rsidP="00D03660"/>
    <w:tbl>
      <w:tblPr>
        <w:tblStyle w:val="Grilledutableau"/>
        <w:tblW w:w="9744" w:type="dxa"/>
        <w:tblLook w:val="04A0" w:firstRow="1" w:lastRow="0" w:firstColumn="1" w:lastColumn="0" w:noHBand="0" w:noVBand="1"/>
      </w:tblPr>
      <w:tblGrid>
        <w:gridCol w:w="3779"/>
        <w:gridCol w:w="2800"/>
        <w:gridCol w:w="1893"/>
        <w:gridCol w:w="1272"/>
      </w:tblGrid>
      <w:tr w:rsidR="00A3112C" w:rsidRPr="00713DE6" w:rsidTr="009F25C6">
        <w:trPr>
          <w:trHeight w:val="221"/>
        </w:trPr>
        <w:tc>
          <w:tcPr>
            <w:tcW w:w="3779" w:type="dxa"/>
            <w:vAlign w:val="center"/>
          </w:tcPr>
          <w:p w:rsidR="00A3112C" w:rsidRPr="00713DE6" w:rsidRDefault="00A3112C" w:rsidP="00A3112C">
            <w:pPr>
              <w:tabs>
                <w:tab w:val="left" w:pos="3835"/>
              </w:tabs>
              <w:jc w:val="center"/>
              <w:rPr>
                <w:rFonts w:cstheme="minorHAnsi"/>
                <w:b/>
                <w:sz w:val="20"/>
                <w:szCs w:val="20"/>
              </w:rPr>
            </w:pPr>
            <w:r w:rsidRPr="00713DE6">
              <w:rPr>
                <w:rFonts w:cstheme="minorHAnsi"/>
                <w:b/>
                <w:sz w:val="20"/>
                <w:szCs w:val="20"/>
              </w:rPr>
              <w:t>Fonctions de service</w:t>
            </w:r>
          </w:p>
        </w:tc>
        <w:tc>
          <w:tcPr>
            <w:tcW w:w="2800" w:type="dxa"/>
            <w:vAlign w:val="center"/>
          </w:tcPr>
          <w:p w:rsidR="00A3112C" w:rsidRPr="00713DE6" w:rsidRDefault="00A3112C" w:rsidP="00A3112C">
            <w:pPr>
              <w:tabs>
                <w:tab w:val="left" w:pos="3835"/>
              </w:tabs>
              <w:jc w:val="center"/>
              <w:rPr>
                <w:rFonts w:cstheme="minorHAnsi"/>
                <w:b/>
                <w:sz w:val="20"/>
                <w:szCs w:val="20"/>
              </w:rPr>
            </w:pPr>
            <w:r w:rsidRPr="00713DE6">
              <w:rPr>
                <w:rFonts w:cstheme="minorHAnsi"/>
                <w:b/>
                <w:sz w:val="20"/>
                <w:szCs w:val="20"/>
              </w:rPr>
              <w:t>Critère</w:t>
            </w:r>
          </w:p>
        </w:tc>
        <w:tc>
          <w:tcPr>
            <w:tcW w:w="1893" w:type="dxa"/>
            <w:vAlign w:val="center"/>
          </w:tcPr>
          <w:p w:rsidR="00A3112C" w:rsidRPr="00713DE6" w:rsidRDefault="00A3112C" w:rsidP="00A3112C">
            <w:pPr>
              <w:tabs>
                <w:tab w:val="left" w:pos="3835"/>
              </w:tabs>
              <w:jc w:val="center"/>
              <w:rPr>
                <w:rFonts w:cstheme="minorHAnsi"/>
                <w:b/>
                <w:sz w:val="20"/>
                <w:szCs w:val="20"/>
              </w:rPr>
            </w:pPr>
            <w:r w:rsidRPr="00713DE6">
              <w:rPr>
                <w:rFonts w:cstheme="minorHAnsi"/>
                <w:b/>
                <w:sz w:val="20"/>
                <w:szCs w:val="20"/>
              </w:rPr>
              <w:t>Niveau</w:t>
            </w:r>
          </w:p>
        </w:tc>
        <w:tc>
          <w:tcPr>
            <w:tcW w:w="1272" w:type="dxa"/>
            <w:vAlign w:val="center"/>
          </w:tcPr>
          <w:p w:rsidR="00A3112C" w:rsidRPr="00713DE6" w:rsidRDefault="00A3112C" w:rsidP="00A3112C">
            <w:pPr>
              <w:tabs>
                <w:tab w:val="left" w:pos="3835"/>
              </w:tabs>
              <w:jc w:val="center"/>
              <w:rPr>
                <w:rFonts w:cstheme="minorHAnsi"/>
                <w:b/>
                <w:sz w:val="20"/>
                <w:szCs w:val="20"/>
              </w:rPr>
            </w:pPr>
            <w:r w:rsidRPr="00713DE6">
              <w:rPr>
                <w:rFonts w:cstheme="minorHAnsi"/>
                <w:b/>
                <w:sz w:val="20"/>
                <w:szCs w:val="20"/>
              </w:rPr>
              <w:t>Limite</w:t>
            </w:r>
          </w:p>
        </w:tc>
      </w:tr>
      <w:tr w:rsidR="004B1E67" w:rsidRPr="00713DE6" w:rsidTr="009F25C6">
        <w:trPr>
          <w:trHeight w:val="237"/>
        </w:trPr>
        <w:tc>
          <w:tcPr>
            <w:tcW w:w="3779" w:type="dxa"/>
            <w:vMerge w:val="restart"/>
            <w:vAlign w:val="center"/>
          </w:tcPr>
          <w:p w:rsidR="004B1E67" w:rsidRPr="00713DE6" w:rsidRDefault="004B1E67" w:rsidP="004B1E67">
            <w:pPr>
              <w:tabs>
                <w:tab w:val="left" w:pos="3835"/>
              </w:tabs>
              <w:jc w:val="left"/>
              <w:rPr>
                <w:rFonts w:cstheme="minorHAnsi"/>
                <w:sz w:val="20"/>
                <w:szCs w:val="20"/>
              </w:rPr>
            </w:pPr>
            <w:r w:rsidRPr="00713DE6">
              <w:rPr>
                <w:rFonts w:cstheme="minorHAnsi"/>
                <w:sz w:val="20"/>
                <w:szCs w:val="20"/>
              </w:rPr>
              <w:t>F</w:t>
            </w:r>
            <w:r>
              <w:rPr>
                <w:rFonts w:cstheme="minorHAnsi"/>
                <w:sz w:val="20"/>
                <w:szCs w:val="20"/>
              </w:rPr>
              <w:t>S</w:t>
            </w:r>
            <w:r w:rsidRPr="00713DE6">
              <w:rPr>
                <w:rFonts w:cstheme="minorHAnsi"/>
                <w:sz w:val="20"/>
                <w:szCs w:val="20"/>
              </w:rPr>
              <w:t>1 : permettre à l’utilisateur de contrôler sa tension et de suivre son évolution sur plusieurs semaines</w:t>
            </w:r>
          </w:p>
        </w:tc>
        <w:tc>
          <w:tcPr>
            <w:tcW w:w="2800"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Temps de mesure</w:t>
            </w:r>
          </w:p>
        </w:tc>
        <w:tc>
          <w:tcPr>
            <w:tcW w:w="1893"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1</w:t>
            </w:r>
            <w:r w:rsidR="00F27096">
              <w:rPr>
                <w:rFonts w:cstheme="minorHAnsi"/>
                <w:sz w:val="20"/>
                <w:szCs w:val="20"/>
              </w:rPr>
              <w:t>,5 min</w:t>
            </w:r>
          </w:p>
        </w:tc>
        <w:tc>
          <w:tcPr>
            <w:tcW w:w="1272"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Maxi</w:t>
            </w:r>
          </w:p>
        </w:tc>
      </w:tr>
      <w:tr w:rsidR="004B1E67" w:rsidRPr="00713DE6" w:rsidTr="009F25C6">
        <w:trPr>
          <w:trHeight w:val="142"/>
        </w:trPr>
        <w:tc>
          <w:tcPr>
            <w:tcW w:w="3779" w:type="dxa"/>
            <w:vMerge/>
            <w:vAlign w:val="center"/>
          </w:tcPr>
          <w:p w:rsidR="004B1E67" w:rsidRPr="00713DE6" w:rsidRDefault="004B1E67" w:rsidP="008E1671">
            <w:pPr>
              <w:tabs>
                <w:tab w:val="left" w:pos="3835"/>
              </w:tabs>
              <w:jc w:val="left"/>
              <w:rPr>
                <w:rFonts w:cstheme="minorHAnsi"/>
                <w:sz w:val="20"/>
                <w:szCs w:val="20"/>
              </w:rPr>
            </w:pPr>
          </w:p>
        </w:tc>
        <w:tc>
          <w:tcPr>
            <w:tcW w:w="2800"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Temps de gonflage du brassard pour un poignet de circonférence</w:t>
            </w:r>
            <w:r>
              <w:rPr>
                <w:rFonts w:cstheme="minorHAnsi"/>
                <w:sz w:val="20"/>
                <w:szCs w:val="20"/>
              </w:rPr>
              <w:t xml:space="preserve"> </w:t>
            </w:r>
            <w:r w:rsidRPr="00713DE6">
              <w:rPr>
                <w:rFonts w:cstheme="minorHAnsi"/>
                <w:sz w:val="20"/>
                <w:szCs w:val="20"/>
              </w:rPr>
              <w:t>17 cm</w:t>
            </w:r>
          </w:p>
        </w:tc>
        <w:tc>
          <w:tcPr>
            <w:tcW w:w="1893" w:type="dxa"/>
            <w:vAlign w:val="center"/>
          </w:tcPr>
          <w:p w:rsidR="004B1E67" w:rsidRPr="00713DE6" w:rsidRDefault="004B1E67" w:rsidP="008E1671">
            <w:pPr>
              <w:tabs>
                <w:tab w:val="left" w:pos="3835"/>
              </w:tabs>
              <w:jc w:val="left"/>
              <w:rPr>
                <w:rFonts w:cstheme="minorHAnsi"/>
                <w:sz w:val="20"/>
                <w:szCs w:val="20"/>
              </w:rPr>
            </w:pPr>
            <w:r>
              <w:rPr>
                <w:rFonts w:cstheme="minorHAnsi"/>
                <w:sz w:val="20"/>
                <w:szCs w:val="20"/>
              </w:rPr>
              <w:t>4 s</w:t>
            </w:r>
          </w:p>
        </w:tc>
        <w:tc>
          <w:tcPr>
            <w:tcW w:w="1272"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Maxi</w:t>
            </w:r>
          </w:p>
        </w:tc>
      </w:tr>
      <w:tr w:rsidR="004B1E67" w:rsidRPr="00713DE6" w:rsidTr="009F25C6">
        <w:trPr>
          <w:trHeight w:val="142"/>
        </w:trPr>
        <w:tc>
          <w:tcPr>
            <w:tcW w:w="3779" w:type="dxa"/>
            <w:vMerge/>
            <w:vAlign w:val="center"/>
          </w:tcPr>
          <w:p w:rsidR="004B1E67" w:rsidRPr="00713DE6" w:rsidRDefault="004B1E67" w:rsidP="008E1671">
            <w:pPr>
              <w:tabs>
                <w:tab w:val="left" w:pos="3835"/>
              </w:tabs>
              <w:jc w:val="left"/>
              <w:rPr>
                <w:rFonts w:cstheme="minorHAnsi"/>
                <w:sz w:val="20"/>
                <w:szCs w:val="20"/>
              </w:rPr>
            </w:pPr>
          </w:p>
        </w:tc>
        <w:tc>
          <w:tcPr>
            <w:tcW w:w="2800"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Précision</w:t>
            </w:r>
          </w:p>
        </w:tc>
        <w:tc>
          <w:tcPr>
            <w:tcW w:w="1893" w:type="dxa"/>
            <w:vAlign w:val="center"/>
          </w:tcPr>
          <w:p w:rsidR="004B1E67" w:rsidRPr="00713DE6" w:rsidRDefault="00D60934" w:rsidP="008E1671">
            <w:pPr>
              <w:tabs>
                <w:tab w:val="left" w:pos="3835"/>
              </w:tabs>
              <w:jc w:val="left"/>
              <w:rPr>
                <w:rFonts w:cstheme="minorHAnsi"/>
                <w:sz w:val="20"/>
                <w:szCs w:val="20"/>
              </w:rPr>
            </w:pPr>
            <w:r>
              <w:rPr>
                <w:rFonts w:cstheme="minorHAnsi"/>
                <w:sz w:val="20"/>
                <w:szCs w:val="20"/>
              </w:rPr>
              <w:t>Équivalente</w:t>
            </w:r>
            <w:r w:rsidR="004B1E67">
              <w:rPr>
                <w:rFonts w:cstheme="minorHAnsi"/>
                <w:sz w:val="20"/>
                <w:szCs w:val="20"/>
              </w:rPr>
              <w:t xml:space="preserve"> à la méthode auscultatoire</w:t>
            </w:r>
          </w:p>
        </w:tc>
        <w:tc>
          <w:tcPr>
            <w:tcW w:w="1272" w:type="dxa"/>
            <w:vAlign w:val="center"/>
          </w:tcPr>
          <w:p w:rsidR="004B1E67" w:rsidRPr="00713DE6" w:rsidRDefault="004B1E67" w:rsidP="004B1E67">
            <w:pPr>
              <w:tabs>
                <w:tab w:val="left" w:pos="3835"/>
              </w:tabs>
              <w:jc w:val="left"/>
              <w:rPr>
                <w:rFonts w:cstheme="minorHAnsi"/>
                <w:sz w:val="20"/>
                <w:szCs w:val="20"/>
              </w:rPr>
            </w:pPr>
            <w:r w:rsidRPr="00713DE6">
              <w:rPr>
                <w:rFonts w:cstheme="minorHAnsi"/>
                <w:sz w:val="20"/>
                <w:szCs w:val="20"/>
              </w:rPr>
              <w:t>± 2</w:t>
            </w:r>
            <w:r w:rsidR="00F27096">
              <w:rPr>
                <w:rFonts w:cstheme="minorHAnsi"/>
                <w:sz w:val="20"/>
                <w:szCs w:val="20"/>
              </w:rPr>
              <w:t> </w:t>
            </w:r>
            <w:r w:rsidRPr="00713DE6">
              <w:rPr>
                <w:rFonts w:cstheme="minorHAnsi"/>
                <w:sz w:val="20"/>
                <w:szCs w:val="20"/>
              </w:rPr>
              <w:t>%</w:t>
            </w:r>
          </w:p>
        </w:tc>
      </w:tr>
      <w:tr w:rsidR="004B1E67" w:rsidRPr="00713DE6" w:rsidTr="009F25C6">
        <w:trPr>
          <w:trHeight w:val="142"/>
        </w:trPr>
        <w:tc>
          <w:tcPr>
            <w:tcW w:w="3779" w:type="dxa"/>
            <w:vMerge/>
            <w:vAlign w:val="center"/>
          </w:tcPr>
          <w:p w:rsidR="004B1E67" w:rsidRPr="00713DE6" w:rsidRDefault="004B1E67" w:rsidP="008E1671">
            <w:pPr>
              <w:tabs>
                <w:tab w:val="left" w:pos="3835"/>
              </w:tabs>
              <w:jc w:val="left"/>
              <w:rPr>
                <w:rFonts w:cstheme="minorHAnsi"/>
                <w:sz w:val="20"/>
                <w:szCs w:val="20"/>
              </w:rPr>
            </w:pPr>
          </w:p>
        </w:tc>
        <w:tc>
          <w:tcPr>
            <w:tcW w:w="2800" w:type="dxa"/>
            <w:vMerge w:val="restart"/>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Plage de mesure</w:t>
            </w:r>
          </w:p>
        </w:tc>
        <w:tc>
          <w:tcPr>
            <w:tcW w:w="1893"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 xml:space="preserve">20 </w:t>
            </w:r>
            <w:proofErr w:type="spellStart"/>
            <w:r w:rsidRPr="00713DE6">
              <w:rPr>
                <w:rFonts w:cstheme="minorHAnsi"/>
                <w:sz w:val="20"/>
                <w:szCs w:val="20"/>
              </w:rPr>
              <w:t>mmHg</w:t>
            </w:r>
            <w:proofErr w:type="spellEnd"/>
          </w:p>
        </w:tc>
        <w:tc>
          <w:tcPr>
            <w:tcW w:w="1272"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Mini</w:t>
            </w:r>
          </w:p>
        </w:tc>
      </w:tr>
      <w:tr w:rsidR="004B1E67" w:rsidRPr="00713DE6" w:rsidTr="009F25C6">
        <w:trPr>
          <w:trHeight w:val="142"/>
        </w:trPr>
        <w:tc>
          <w:tcPr>
            <w:tcW w:w="3779" w:type="dxa"/>
            <w:vMerge/>
            <w:vAlign w:val="center"/>
          </w:tcPr>
          <w:p w:rsidR="004B1E67" w:rsidRPr="00713DE6" w:rsidRDefault="004B1E67" w:rsidP="008E1671">
            <w:pPr>
              <w:tabs>
                <w:tab w:val="left" w:pos="3835"/>
              </w:tabs>
              <w:jc w:val="left"/>
              <w:rPr>
                <w:rFonts w:cstheme="minorHAnsi"/>
                <w:sz w:val="20"/>
                <w:szCs w:val="20"/>
              </w:rPr>
            </w:pPr>
          </w:p>
        </w:tc>
        <w:tc>
          <w:tcPr>
            <w:tcW w:w="2800" w:type="dxa"/>
            <w:vMerge/>
            <w:vAlign w:val="center"/>
          </w:tcPr>
          <w:p w:rsidR="004B1E67" w:rsidRPr="00713DE6" w:rsidRDefault="004B1E67" w:rsidP="008E1671">
            <w:pPr>
              <w:tabs>
                <w:tab w:val="left" w:pos="3835"/>
              </w:tabs>
              <w:jc w:val="left"/>
              <w:rPr>
                <w:rFonts w:cstheme="minorHAnsi"/>
                <w:sz w:val="20"/>
                <w:szCs w:val="20"/>
              </w:rPr>
            </w:pPr>
          </w:p>
        </w:tc>
        <w:tc>
          <w:tcPr>
            <w:tcW w:w="1893"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 xml:space="preserve">300 </w:t>
            </w:r>
            <w:proofErr w:type="spellStart"/>
            <w:r w:rsidRPr="00713DE6">
              <w:rPr>
                <w:rFonts w:cstheme="minorHAnsi"/>
                <w:sz w:val="20"/>
                <w:szCs w:val="20"/>
              </w:rPr>
              <w:t>mmHg</w:t>
            </w:r>
            <w:proofErr w:type="spellEnd"/>
          </w:p>
        </w:tc>
        <w:tc>
          <w:tcPr>
            <w:tcW w:w="1272"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Maxi</w:t>
            </w:r>
          </w:p>
        </w:tc>
      </w:tr>
      <w:tr w:rsidR="004B1E67" w:rsidRPr="00713DE6" w:rsidTr="009F25C6">
        <w:trPr>
          <w:trHeight w:val="142"/>
        </w:trPr>
        <w:tc>
          <w:tcPr>
            <w:tcW w:w="3779" w:type="dxa"/>
            <w:vMerge/>
            <w:vAlign w:val="center"/>
          </w:tcPr>
          <w:p w:rsidR="004B1E67" w:rsidRPr="00713DE6" w:rsidRDefault="004B1E67" w:rsidP="008E1671">
            <w:pPr>
              <w:tabs>
                <w:tab w:val="left" w:pos="3835"/>
              </w:tabs>
              <w:jc w:val="left"/>
              <w:rPr>
                <w:rFonts w:cstheme="minorHAnsi"/>
                <w:sz w:val="20"/>
                <w:szCs w:val="20"/>
              </w:rPr>
            </w:pPr>
          </w:p>
        </w:tc>
        <w:tc>
          <w:tcPr>
            <w:tcW w:w="2800" w:type="dxa"/>
            <w:vMerge w:val="restart"/>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Circonférence du poignet</w:t>
            </w:r>
          </w:p>
        </w:tc>
        <w:tc>
          <w:tcPr>
            <w:tcW w:w="1893" w:type="dxa"/>
            <w:vAlign w:val="center"/>
          </w:tcPr>
          <w:p w:rsidR="004B1E67" w:rsidRPr="00713DE6" w:rsidRDefault="004B1E67" w:rsidP="00F457A2">
            <w:pPr>
              <w:tabs>
                <w:tab w:val="left" w:pos="3835"/>
              </w:tabs>
              <w:jc w:val="left"/>
              <w:rPr>
                <w:rFonts w:cstheme="minorHAnsi"/>
                <w:sz w:val="20"/>
                <w:szCs w:val="20"/>
              </w:rPr>
            </w:pPr>
            <w:r w:rsidRPr="00713DE6">
              <w:rPr>
                <w:rFonts w:cstheme="minorHAnsi"/>
                <w:sz w:val="20"/>
                <w:szCs w:val="20"/>
              </w:rPr>
              <w:t>12</w:t>
            </w:r>
            <w:r>
              <w:rPr>
                <w:rFonts w:cstheme="minorHAnsi"/>
                <w:sz w:val="20"/>
                <w:szCs w:val="20"/>
              </w:rPr>
              <w:t>,</w:t>
            </w:r>
            <w:r w:rsidRPr="00713DE6">
              <w:rPr>
                <w:rFonts w:cstheme="minorHAnsi"/>
                <w:sz w:val="20"/>
                <w:szCs w:val="20"/>
              </w:rPr>
              <w:t>5 cm</w:t>
            </w:r>
          </w:p>
        </w:tc>
        <w:tc>
          <w:tcPr>
            <w:tcW w:w="1272"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Mini</w:t>
            </w:r>
          </w:p>
        </w:tc>
      </w:tr>
      <w:tr w:rsidR="004B1E67" w:rsidRPr="00713DE6" w:rsidTr="009F25C6">
        <w:trPr>
          <w:trHeight w:val="142"/>
        </w:trPr>
        <w:tc>
          <w:tcPr>
            <w:tcW w:w="3779" w:type="dxa"/>
            <w:vMerge/>
            <w:vAlign w:val="center"/>
          </w:tcPr>
          <w:p w:rsidR="004B1E67" w:rsidRPr="00713DE6" w:rsidRDefault="004B1E67" w:rsidP="008E1671">
            <w:pPr>
              <w:tabs>
                <w:tab w:val="left" w:pos="3835"/>
              </w:tabs>
              <w:jc w:val="left"/>
              <w:rPr>
                <w:rFonts w:cstheme="minorHAnsi"/>
                <w:sz w:val="20"/>
                <w:szCs w:val="20"/>
              </w:rPr>
            </w:pPr>
          </w:p>
        </w:tc>
        <w:tc>
          <w:tcPr>
            <w:tcW w:w="2800" w:type="dxa"/>
            <w:vMerge/>
            <w:vAlign w:val="center"/>
          </w:tcPr>
          <w:p w:rsidR="004B1E67" w:rsidRPr="00713DE6" w:rsidRDefault="004B1E67" w:rsidP="008E1671">
            <w:pPr>
              <w:tabs>
                <w:tab w:val="left" w:pos="3835"/>
              </w:tabs>
              <w:jc w:val="left"/>
              <w:rPr>
                <w:rFonts w:cstheme="minorHAnsi"/>
                <w:sz w:val="20"/>
                <w:szCs w:val="20"/>
              </w:rPr>
            </w:pPr>
          </w:p>
        </w:tc>
        <w:tc>
          <w:tcPr>
            <w:tcW w:w="1893"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22 cm</w:t>
            </w:r>
          </w:p>
        </w:tc>
        <w:tc>
          <w:tcPr>
            <w:tcW w:w="1272" w:type="dxa"/>
            <w:vAlign w:val="center"/>
          </w:tcPr>
          <w:p w:rsidR="004B1E67" w:rsidRPr="00713DE6" w:rsidRDefault="004B1E67" w:rsidP="008E1671">
            <w:pPr>
              <w:tabs>
                <w:tab w:val="left" w:pos="3835"/>
              </w:tabs>
              <w:jc w:val="left"/>
              <w:rPr>
                <w:rFonts w:cstheme="minorHAnsi"/>
                <w:sz w:val="20"/>
                <w:szCs w:val="20"/>
              </w:rPr>
            </w:pPr>
            <w:r w:rsidRPr="00713DE6">
              <w:rPr>
                <w:rFonts w:cstheme="minorHAnsi"/>
                <w:sz w:val="20"/>
                <w:szCs w:val="20"/>
              </w:rPr>
              <w:t>Maxi</w:t>
            </w:r>
          </w:p>
        </w:tc>
      </w:tr>
      <w:tr w:rsidR="004B1E67" w:rsidRPr="00713DE6" w:rsidTr="009F25C6">
        <w:trPr>
          <w:trHeight w:val="142"/>
        </w:trPr>
        <w:tc>
          <w:tcPr>
            <w:tcW w:w="3779" w:type="dxa"/>
            <w:vMerge/>
            <w:vAlign w:val="center"/>
          </w:tcPr>
          <w:p w:rsidR="004B1E67" w:rsidRPr="00713DE6" w:rsidRDefault="004B1E67" w:rsidP="008E1671">
            <w:pPr>
              <w:tabs>
                <w:tab w:val="left" w:pos="3835"/>
              </w:tabs>
              <w:jc w:val="left"/>
              <w:rPr>
                <w:rFonts w:cstheme="minorHAnsi"/>
                <w:sz w:val="20"/>
                <w:szCs w:val="20"/>
              </w:rPr>
            </w:pPr>
          </w:p>
        </w:tc>
        <w:tc>
          <w:tcPr>
            <w:tcW w:w="2800" w:type="dxa"/>
            <w:vAlign w:val="center"/>
          </w:tcPr>
          <w:p w:rsidR="004B1E67" w:rsidRPr="00713DE6" w:rsidRDefault="004B1E67" w:rsidP="00892549">
            <w:pPr>
              <w:tabs>
                <w:tab w:val="left" w:pos="3835"/>
              </w:tabs>
              <w:jc w:val="left"/>
              <w:rPr>
                <w:rFonts w:cstheme="minorHAnsi"/>
                <w:sz w:val="20"/>
                <w:szCs w:val="20"/>
              </w:rPr>
            </w:pPr>
            <w:r w:rsidRPr="00713DE6">
              <w:rPr>
                <w:rFonts w:cstheme="minorHAnsi"/>
                <w:sz w:val="20"/>
                <w:szCs w:val="20"/>
              </w:rPr>
              <w:t>Méthode de mesure</w:t>
            </w:r>
          </w:p>
        </w:tc>
        <w:tc>
          <w:tcPr>
            <w:tcW w:w="1893" w:type="dxa"/>
            <w:vAlign w:val="center"/>
          </w:tcPr>
          <w:p w:rsidR="004B1E67" w:rsidRPr="00713DE6" w:rsidRDefault="004B1E67" w:rsidP="00892549">
            <w:pPr>
              <w:tabs>
                <w:tab w:val="left" w:pos="3835"/>
              </w:tabs>
              <w:jc w:val="left"/>
              <w:rPr>
                <w:rFonts w:cstheme="minorHAnsi"/>
                <w:sz w:val="20"/>
                <w:szCs w:val="20"/>
              </w:rPr>
            </w:pPr>
            <w:r w:rsidRPr="00713DE6">
              <w:rPr>
                <w:rFonts w:cstheme="minorHAnsi"/>
                <w:sz w:val="20"/>
                <w:szCs w:val="20"/>
              </w:rPr>
              <w:t>Oscillométrique</w:t>
            </w:r>
          </w:p>
        </w:tc>
        <w:tc>
          <w:tcPr>
            <w:tcW w:w="1272" w:type="dxa"/>
            <w:vAlign w:val="center"/>
          </w:tcPr>
          <w:p w:rsidR="004B1E67" w:rsidRPr="00713DE6" w:rsidRDefault="004B1E67" w:rsidP="00892549">
            <w:pPr>
              <w:tabs>
                <w:tab w:val="left" w:pos="3835"/>
              </w:tabs>
              <w:jc w:val="left"/>
              <w:rPr>
                <w:rFonts w:cstheme="minorHAnsi"/>
                <w:sz w:val="20"/>
                <w:szCs w:val="20"/>
              </w:rPr>
            </w:pPr>
          </w:p>
        </w:tc>
      </w:tr>
      <w:tr w:rsidR="004B1E67" w:rsidRPr="00713DE6" w:rsidTr="009F25C6">
        <w:trPr>
          <w:trHeight w:val="142"/>
        </w:trPr>
        <w:tc>
          <w:tcPr>
            <w:tcW w:w="3779" w:type="dxa"/>
            <w:vMerge/>
            <w:vAlign w:val="center"/>
          </w:tcPr>
          <w:p w:rsidR="004B1E67" w:rsidRPr="00713DE6" w:rsidRDefault="004B1E67" w:rsidP="008E1671">
            <w:pPr>
              <w:tabs>
                <w:tab w:val="left" w:pos="3835"/>
              </w:tabs>
              <w:jc w:val="left"/>
              <w:rPr>
                <w:rFonts w:cstheme="minorHAnsi"/>
                <w:sz w:val="20"/>
                <w:szCs w:val="20"/>
              </w:rPr>
            </w:pPr>
          </w:p>
        </w:tc>
        <w:tc>
          <w:tcPr>
            <w:tcW w:w="2800" w:type="dxa"/>
            <w:vAlign w:val="center"/>
          </w:tcPr>
          <w:p w:rsidR="004B1E67" w:rsidRPr="00713DE6" w:rsidRDefault="004B1E67" w:rsidP="00892549">
            <w:pPr>
              <w:tabs>
                <w:tab w:val="left" w:pos="3835"/>
              </w:tabs>
              <w:jc w:val="left"/>
              <w:rPr>
                <w:rFonts w:cstheme="minorHAnsi"/>
                <w:sz w:val="20"/>
                <w:szCs w:val="20"/>
              </w:rPr>
            </w:pPr>
            <w:r w:rsidRPr="00713DE6">
              <w:rPr>
                <w:rFonts w:cstheme="minorHAnsi"/>
                <w:sz w:val="20"/>
                <w:szCs w:val="20"/>
              </w:rPr>
              <w:t>Pression dans le brassard pour couper le flux sanguin</w:t>
            </w:r>
            <w:r>
              <w:rPr>
                <w:rFonts w:cstheme="minorHAnsi"/>
                <w:sz w:val="20"/>
                <w:szCs w:val="20"/>
              </w:rPr>
              <w:t xml:space="preserve"> (surpression par rapport à la pression atmosphérique)</w:t>
            </w:r>
          </w:p>
        </w:tc>
        <w:tc>
          <w:tcPr>
            <w:tcW w:w="1893" w:type="dxa"/>
            <w:vAlign w:val="center"/>
          </w:tcPr>
          <w:p w:rsidR="004B1E67" w:rsidRPr="00713DE6" w:rsidRDefault="004B1E67" w:rsidP="00892549">
            <w:pPr>
              <w:tabs>
                <w:tab w:val="left" w:pos="3835"/>
              </w:tabs>
              <w:jc w:val="left"/>
              <w:rPr>
                <w:rFonts w:cstheme="minorHAnsi"/>
                <w:sz w:val="20"/>
                <w:szCs w:val="20"/>
              </w:rPr>
            </w:pPr>
            <w:r w:rsidRPr="00713DE6">
              <w:rPr>
                <w:rFonts w:cstheme="minorHAnsi"/>
                <w:sz w:val="20"/>
                <w:szCs w:val="20"/>
              </w:rPr>
              <w:t xml:space="preserve">180 </w:t>
            </w:r>
            <w:proofErr w:type="spellStart"/>
            <w:r w:rsidRPr="00713DE6">
              <w:rPr>
                <w:rFonts w:cstheme="minorHAnsi"/>
                <w:sz w:val="20"/>
                <w:szCs w:val="20"/>
              </w:rPr>
              <w:t>mmHg</w:t>
            </w:r>
            <w:proofErr w:type="spellEnd"/>
          </w:p>
        </w:tc>
        <w:tc>
          <w:tcPr>
            <w:tcW w:w="1272" w:type="dxa"/>
            <w:vAlign w:val="center"/>
          </w:tcPr>
          <w:p w:rsidR="004B1E67" w:rsidRPr="00713DE6" w:rsidRDefault="0000390D" w:rsidP="00892549">
            <w:pPr>
              <w:tabs>
                <w:tab w:val="left" w:pos="3835"/>
              </w:tabs>
              <w:jc w:val="left"/>
              <w:rPr>
                <w:rFonts w:cstheme="minorHAnsi"/>
                <w:sz w:val="20"/>
                <w:szCs w:val="20"/>
              </w:rPr>
            </w:pPr>
            <w:r w:rsidRPr="00713DE6">
              <w:rPr>
                <w:rFonts w:cstheme="minorHAnsi"/>
                <w:sz w:val="20"/>
                <w:szCs w:val="20"/>
              </w:rPr>
              <w:t>±</w:t>
            </w:r>
            <w:r w:rsidR="004B1E67">
              <w:rPr>
                <w:rFonts w:cstheme="minorHAnsi"/>
                <w:sz w:val="20"/>
                <w:szCs w:val="20"/>
              </w:rPr>
              <w:t xml:space="preserve"> 5 </w:t>
            </w:r>
            <w:proofErr w:type="spellStart"/>
            <w:r w:rsidR="004B1E67">
              <w:rPr>
                <w:rFonts w:cstheme="minorHAnsi"/>
                <w:sz w:val="20"/>
                <w:szCs w:val="20"/>
              </w:rPr>
              <w:t>mmHg</w:t>
            </w:r>
            <w:proofErr w:type="spellEnd"/>
          </w:p>
        </w:tc>
      </w:tr>
      <w:tr w:rsidR="00892549" w:rsidRPr="00713DE6" w:rsidTr="009F25C6">
        <w:trPr>
          <w:trHeight w:val="142"/>
        </w:trPr>
        <w:tc>
          <w:tcPr>
            <w:tcW w:w="3779" w:type="dxa"/>
            <w:vMerge w:val="restart"/>
            <w:vAlign w:val="center"/>
          </w:tcPr>
          <w:p w:rsidR="00892549" w:rsidRPr="00713DE6" w:rsidRDefault="00892549" w:rsidP="008E1671">
            <w:pPr>
              <w:tabs>
                <w:tab w:val="left" w:pos="3835"/>
              </w:tabs>
              <w:jc w:val="left"/>
              <w:rPr>
                <w:rFonts w:cstheme="minorHAnsi"/>
                <w:sz w:val="20"/>
                <w:szCs w:val="20"/>
              </w:rPr>
            </w:pPr>
            <w:r w:rsidRPr="00713DE6">
              <w:rPr>
                <w:rFonts w:cstheme="minorHAnsi"/>
                <w:sz w:val="20"/>
                <w:szCs w:val="20"/>
              </w:rPr>
              <w:t>F</w:t>
            </w:r>
            <w:r>
              <w:rPr>
                <w:rFonts w:cstheme="minorHAnsi"/>
                <w:sz w:val="20"/>
                <w:szCs w:val="20"/>
              </w:rPr>
              <w:t>S2</w:t>
            </w:r>
            <w:r w:rsidRPr="00713DE6">
              <w:rPr>
                <w:rFonts w:cstheme="minorHAnsi"/>
                <w:sz w:val="20"/>
                <w:szCs w:val="20"/>
              </w:rPr>
              <w:t xml:space="preserve"> : ne pas occasionner de gêne </w:t>
            </w:r>
            <w:r>
              <w:rPr>
                <w:rFonts w:cstheme="minorHAnsi"/>
                <w:sz w:val="20"/>
                <w:szCs w:val="20"/>
              </w:rPr>
              <w:t xml:space="preserve">ni de danger </w:t>
            </w:r>
            <w:r w:rsidRPr="00713DE6">
              <w:rPr>
                <w:rFonts w:cstheme="minorHAnsi"/>
                <w:sz w:val="20"/>
                <w:szCs w:val="20"/>
              </w:rPr>
              <w:t>pour l’utilisateur</w:t>
            </w:r>
          </w:p>
        </w:tc>
        <w:tc>
          <w:tcPr>
            <w:tcW w:w="2800" w:type="dxa"/>
            <w:vAlign w:val="center"/>
          </w:tcPr>
          <w:p w:rsidR="00892549" w:rsidRPr="00713DE6" w:rsidRDefault="00892549" w:rsidP="008E1671">
            <w:pPr>
              <w:tabs>
                <w:tab w:val="left" w:pos="3835"/>
              </w:tabs>
              <w:jc w:val="left"/>
              <w:rPr>
                <w:rFonts w:cstheme="minorHAnsi"/>
                <w:sz w:val="20"/>
                <w:szCs w:val="20"/>
              </w:rPr>
            </w:pPr>
            <w:r w:rsidRPr="00713DE6">
              <w:rPr>
                <w:rFonts w:cstheme="minorHAnsi"/>
                <w:sz w:val="20"/>
                <w:szCs w:val="20"/>
              </w:rPr>
              <w:t>Niveau de bruit</w:t>
            </w:r>
          </w:p>
        </w:tc>
        <w:tc>
          <w:tcPr>
            <w:tcW w:w="1893" w:type="dxa"/>
            <w:vAlign w:val="center"/>
          </w:tcPr>
          <w:p w:rsidR="00892549" w:rsidRPr="00713DE6" w:rsidRDefault="00892549" w:rsidP="008E1671">
            <w:pPr>
              <w:tabs>
                <w:tab w:val="left" w:pos="3835"/>
              </w:tabs>
              <w:jc w:val="left"/>
              <w:rPr>
                <w:rFonts w:cstheme="minorHAnsi"/>
                <w:sz w:val="20"/>
                <w:szCs w:val="20"/>
              </w:rPr>
            </w:pPr>
            <w:r w:rsidRPr="00713DE6">
              <w:rPr>
                <w:rFonts w:cstheme="minorHAnsi"/>
                <w:sz w:val="20"/>
                <w:szCs w:val="20"/>
              </w:rPr>
              <w:t>65 dB</w:t>
            </w:r>
          </w:p>
        </w:tc>
        <w:tc>
          <w:tcPr>
            <w:tcW w:w="1272" w:type="dxa"/>
            <w:vAlign w:val="center"/>
          </w:tcPr>
          <w:p w:rsidR="00892549" w:rsidRPr="00713DE6" w:rsidRDefault="00892549" w:rsidP="008E1671">
            <w:pPr>
              <w:tabs>
                <w:tab w:val="left" w:pos="3835"/>
              </w:tabs>
              <w:jc w:val="left"/>
              <w:rPr>
                <w:rFonts w:cstheme="minorHAnsi"/>
                <w:sz w:val="20"/>
                <w:szCs w:val="20"/>
              </w:rPr>
            </w:pPr>
            <w:r w:rsidRPr="00713DE6">
              <w:rPr>
                <w:rFonts w:cstheme="minorHAnsi"/>
                <w:sz w:val="20"/>
                <w:szCs w:val="20"/>
              </w:rPr>
              <w:t>Maxi</w:t>
            </w:r>
          </w:p>
        </w:tc>
      </w:tr>
      <w:tr w:rsidR="00892549" w:rsidRPr="00713DE6" w:rsidTr="009F25C6">
        <w:trPr>
          <w:trHeight w:val="142"/>
        </w:trPr>
        <w:tc>
          <w:tcPr>
            <w:tcW w:w="3779" w:type="dxa"/>
            <w:vMerge/>
            <w:vAlign w:val="center"/>
          </w:tcPr>
          <w:p w:rsidR="00892549" w:rsidRPr="00713DE6" w:rsidRDefault="00892549" w:rsidP="008E1671">
            <w:pPr>
              <w:tabs>
                <w:tab w:val="left" w:pos="3835"/>
              </w:tabs>
              <w:jc w:val="left"/>
              <w:rPr>
                <w:rFonts w:cstheme="minorHAnsi"/>
                <w:sz w:val="20"/>
                <w:szCs w:val="20"/>
              </w:rPr>
            </w:pPr>
          </w:p>
        </w:tc>
        <w:tc>
          <w:tcPr>
            <w:tcW w:w="2800" w:type="dxa"/>
            <w:vAlign w:val="center"/>
          </w:tcPr>
          <w:p w:rsidR="00892549" w:rsidRPr="00713DE6" w:rsidRDefault="00892549" w:rsidP="00892549">
            <w:pPr>
              <w:tabs>
                <w:tab w:val="left" w:pos="3835"/>
              </w:tabs>
              <w:jc w:val="left"/>
              <w:rPr>
                <w:rFonts w:cstheme="minorHAnsi"/>
                <w:sz w:val="20"/>
                <w:szCs w:val="20"/>
              </w:rPr>
            </w:pPr>
            <w:r w:rsidRPr="00713DE6">
              <w:rPr>
                <w:rFonts w:cstheme="minorHAnsi"/>
                <w:sz w:val="20"/>
                <w:szCs w:val="20"/>
              </w:rPr>
              <w:t xml:space="preserve">Vidange en cas de pression supérieure à 300 </w:t>
            </w:r>
            <w:proofErr w:type="spellStart"/>
            <w:r w:rsidRPr="00713DE6">
              <w:rPr>
                <w:rFonts w:cstheme="minorHAnsi"/>
                <w:sz w:val="20"/>
                <w:szCs w:val="20"/>
              </w:rPr>
              <w:t>mmHg</w:t>
            </w:r>
            <w:proofErr w:type="spellEnd"/>
          </w:p>
        </w:tc>
        <w:tc>
          <w:tcPr>
            <w:tcW w:w="1893" w:type="dxa"/>
            <w:vAlign w:val="center"/>
          </w:tcPr>
          <w:p w:rsidR="00892549" w:rsidRPr="00713DE6" w:rsidRDefault="00892549" w:rsidP="00892549">
            <w:pPr>
              <w:tabs>
                <w:tab w:val="left" w:pos="3835"/>
              </w:tabs>
              <w:jc w:val="left"/>
              <w:rPr>
                <w:rFonts w:cstheme="minorHAnsi"/>
                <w:sz w:val="20"/>
                <w:szCs w:val="20"/>
              </w:rPr>
            </w:pPr>
            <w:r w:rsidRPr="00713DE6">
              <w:rPr>
                <w:rFonts w:cstheme="minorHAnsi"/>
                <w:sz w:val="20"/>
                <w:szCs w:val="20"/>
              </w:rPr>
              <w:t>Oui</w:t>
            </w:r>
          </w:p>
        </w:tc>
        <w:tc>
          <w:tcPr>
            <w:tcW w:w="1272" w:type="dxa"/>
            <w:vAlign w:val="center"/>
          </w:tcPr>
          <w:p w:rsidR="00892549" w:rsidRPr="00713DE6" w:rsidRDefault="00892549" w:rsidP="00892549">
            <w:pPr>
              <w:tabs>
                <w:tab w:val="left" w:pos="3835"/>
              </w:tabs>
              <w:jc w:val="left"/>
              <w:rPr>
                <w:rFonts w:cstheme="minorHAnsi"/>
                <w:sz w:val="20"/>
                <w:szCs w:val="20"/>
              </w:rPr>
            </w:pPr>
          </w:p>
        </w:tc>
      </w:tr>
      <w:tr w:rsidR="00892549" w:rsidRPr="00713DE6" w:rsidTr="009F25C6">
        <w:trPr>
          <w:trHeight w:val="142"/>
        </w:trPr>
        <w:tc>
          <w:tcPr>
            <w:tcW w:w="3779" w:type="dxa"/>
            <w:vMerge/>
            <w:vAlign w:val="center"/>
          </w:tcPr>
          <w:p w:rsidR="00892549" w:rsidRPr="00713DE6" w:rsidRDefault="00892549" w:rsidP="008E1671">
            <w:pPr>
              <w:tabs>
                <w:tab w:val="left" w:pos="3835"/>
              </w:tabs>
              <w:jc w:val="left"/>
              <w:rPr>
                <w:rFonts w:cstheme="minorHAnsi"/>
                <w:sz w:val="20"/>
                <w:szCs w:val="20"/>
              </w:rPr>
            </w:pPr>
          </w:p>
        </w:tc>
        <w:tc>
          <w:tcPr>
            <w:tcW w:w="2800" w:type="dxa"/>
            <w:vAlign w:val="center"/>
          </w:tcPr>
          <w:p w:rsidR="00892549" w:rsidRPr="00713DE6" w:rsidRDefault="00892549" w:rsidP="004B1E67">
            <w:pPr>
              <w:tabs>
                <w:tab w:val="left" w:pos="3835"/>
              </w:tabs>
              <w:jc w:val="left"/>
              <w:rPr>
                <w:rFonts w:cstheme="minorHAnsi"/>
                <w:sz w:val="20"/>
                <w:szCs w:val="20"/>
              </w:rPr>
            </w:pPr>
            <w:r>
              <w:rPr>
                <w:rFonts w:cstheme="minorHAnsi"/>
                <w:sz w:val="20"/>
                <w:szCs w:val="20"/>
              </w:rPr>
              <w:t>Respect de la n</w:t>
            </w:r>
            <w:r w:rsidRPr="00704274">
              <w:rPr>
                <w:rFonts w:cstheme="minorHAnsi"/>
                <w:sz w:val="20"/>
                <w:szCs w:val="20"/>
              </w:rPr>
              <w:t>orme NF EN 1060-4</w:t>
            </w:r>
          </w:p>
        </w:tc>
        <w:tc>
          <w:tcPr>
            <w:tcW w:w="1893" w:type="dxa"/>
            <w:vAlign w:val="center"/>
          </w:tcPr>
          <w:p w:rsidR="00892549" w:rsidRPr="00713DE6" w:rsidRDefault="00892549" w:rsidP="008E1671">
            <w:pPr>
              <w:tabs>
                <w:tab w:val="left" w:pos="3835"/>
              </w:tabs>
              <w:jc w:val="left"/>
              <w:rPr>
                <w:rFonts w:cstheme="minorHAnsi"/>
                <w:sz w:val="20"/>
                <w:szCs w:val="20"/>
              </w:rPr>
            </w:pPr>
            <w:r>
              <w:rPr>
                <w:rFonts w:cstheme="minorHAnsi"/>
                <w:sz w:val="20"/>
                <w:szCs w:val="20"/>
              </w:rPr>
              <w:t>Oui</w:t>
            </w:r>
          </w:p>
        </w:tc>
        <w:tc>
          <w:tcPr>
            <w:tcW w:w="1272" w:type="dxa"/>
            <w:vAlign w:val="center"/>
          </w:tcPr>
          <w:p w:rsidR="00892549" w:rsidRPr="00713DE6" w:rsidRDefault="00892549" w:rsidP="008E1671">
            <w:pPr>
              <w:tabs>
                <w:tab w:val="left" w:pos="3835"/>
              </w:tabs>
              <w:jc w:val="left"/>
              <w:rPr>
                <w:rFonts w:cstheme="minorHAnsi"/>
                <w:sz w:val="20"/>
                <w:szCs w:val="20"/>
              </w:rPr>
            </w:pPr>
          </w:p>
        </w:tc>
      </w:tr>
      <w:tr w:rsidR="00A3112C" w:rsidRPr="00713DE6" w:rsidTr="009F25C6">
        <w:trPr>
          <w:trHeight w:val="475"/>
        </w:trPr>
        <w:tc>
          <w:tcPr>
            <w:tcW w:w="3779" w:type="dxa"/>
            <w:vMerge w:val="restart"/>
            <w:vAlign w:val="center"/>
          </w:tcPr>
          <w:p w:rsidR="00A3112C" w:rsidRPr="00713DE6" w:rsidRDefault="0085053D" w:rsidP="004B1E67">
            <w:pPr>
              <w:tabs>
                <w:tab w:val="left" w:pos="3835"/>
              </w:tabs>
              <w:jc w:val="left"/>
              <w:rPr>
                <w:rFonts w:cstheme="minorHAnsi"/>
                <w:sz w:val="20"/>
                <w:szCs w:val="20"/>
              </w:rPr>
            </w:pPr>
            <w:r>
              <w:rPr>
                <w:rFonts w:cstheme="minorHAnsi"/>
                <w:sz w:val="20"/>
                <w:szCs w:val="20"/>
              </w:rPr>
              <w:t>F</w:t>
            </w:r>
            <w:r w:rsidR="004B1E67">
              <w:rPr>
                <w:rFonts w:cstheme="minorHAnsi"/>
                <w:sz w:val="20"/>
                <w:szCs w:val="20"/>
              </w:rPr>
              <w:t>S3</w:t>
            </w:r>
            <w:r w:rsidR="00A3112C" w:rsidRPr="00713DE6">
              <w:rPr>
                <w:rFonts w:cstheme="minorHAnsi"/>
                <w:sz w:val="20"/>
                <w:szCs w:val="20"/>
              </w:rPr>
              <w:t> : s’adapter à l’environnement</w:t>
            </w:r>
          </w:p>
        </w:tc>
        <w:tc>
          <w:tcPr>
            <w:tcW w:w="2800" w:type="dxa"/>
            <w:vAlign w:val="center"/>
          </w:tcPr>
          <w:p w:rsidR="00A3112C" w:rsidRPr="00713DE6" w:rsidRDefault="00A3112C" w:rsidP="008E1671">
            <w:pPr>
              <w:tabs>
                <w:tab w:val="left" w:pos="3835"/>
              </w:tabs>
              <w:jc w:val="left"/>
              <w:rPr>
                <w:rFonts w:cstheme="minorHAnsi"/>
                <w:sz w:val="20"/>
                <w:szCs w:val="20"/>
              </w:rPr>
            </w:pPr>
            <w:r w:rsidRPr="00713DE6">
              <w:rPr>
                <w:rFonts w:cstheme="minorHAnsi"/>
                <w:sz w:val="20"/>
                <w:szCs w:val="20"/>
              </w:rPr>
              <w:t>Conditions d’utilisation : température</w:t>
            </w:r>
          </w:p>
        </w:tc>
        <w:tc>
          <w:tcPr>
            <w:tcW w:w="1893" w:type="dxa"/>
            <w:vAlign w:val="center"/>
          </w:tcPr>
          <w:p w:rsidR="00A3112C" w:rsidRPr="00713DE6" w:rsidRDefault="00A3112C" w:rsidP="008E1671">
            <w:pPr>
              <w:tabs>
                <w:tab w:val="left" w:pos="3835"/>
              </w:tabs>
              <w:jc w:val="left"/>
              <w:rPr>
                <w:rFonts w:cstheme="minorHAnsi"/>
                <w:sz w:val="20"/>
                <w:szCs w:val="20"/>
              </w:rPr>
            </w:pPr>
            <w:r w:rsidRPr="00713DE6">
              <w:rPr>
                <w:rFonts w:cstheme="minorHAnsi"/>
                <w:sz w:val="20"/>
                <w:szCs w:val="20"/>
              </w:rPr>
              <w:t>10</w:t>
            </w:r>
            <w:r w:rsidR="00EC196E">
              <w:rPr>
                <w:rFonts w:cstheme="minorHAnsi"/>
                <w:sz w:val="20"/>
                <w:szCs w:val="20"/>
              </w:rPr>
              <w:t> </w:t>
            </w:r>
            <w:r w:rsidRPr="00713DE6">
              <w:rPr>
                <w:rFonts w:cstheme="minorHAnsi"/>
                <w:sz w:val="20"/>
                <w:szCs w:val="20"/>
              </w:rPr>
              <w:t xml:space="preserve">°C </w:t>
            </w:r>
            <w:bookmarkStart w:id="25" w:name="OLE_LINK15"/>
            <w:bookmarkStart w:id="26" w:name="OLE_LINK16"/>
            <w:r w:rsidRPr="00713DE6">
              <w:rPr>
                <w:rFonts w:cstheme="minorHAnsi"/>
                <w:sz w:val="20"/>
                <w:szCs w:val="20"/>
              </w:rPr>
              <w:t>–</w:t>
            </w:r>
            <w:bookmarkEnd w:id="25"/>
            <w:bookmarkEnd w:id="26"/>
            <w:r w:rsidRPr="00713DE6">
              <w:rPr>
                <w:rFonts w:cstheme="minorHAnsi"/>
                <w:sz w:val="20"/>
                <w:szCs w:val="20"/>
              </w:rPr>
              <w:t xml:space="preserve"> 50</w:t>
            </w:r>
            <w:r w:rsidR="00EC196E">
              <w:rPr>
                <w:rFonts w:cstheme="minorHAnsi"/>
                <w:sz w:val="20"/>
                <w:szCs w:val="20"/>
              </w:rPr>
              <w:t> </w:t>
            </w:r>
            <w:r w:rsidRPr="00713DE6">
              <w:rPr>
                <w:rFonts w:cstheme="minorHAnsi"/>
                <w:sz w:val="20"/>
                <w:szCs w:val="20"/>
              </w:rPr>
              <w:t>°C</w:t>
            </w:r>
          </w:p>
        </w:tc>
        <w:tc>
          <w:tcPr>
            <w:tcW w:w="1272" w:type="dxa"/>
            <w:vAlign w:val="center"/>
          </w:tcPr>
          <w:p w:rsidR="00A3112C" w:rsidRPr="00713DE6" w:rsidRDefault="00A3112C" w:rsidP="008E1671">
            <w:pPr>
              <w:tabs>
                <w:tab w:val="left" w:pos="3835"/>
              </w:tabs>
              <w:jc w:val="left"/>
              <w:rPr>
                <w:rFonts w:cstheme="minorHAnsi"/>
                <w:sz w:val="20"/>
                <w:szCs w:val="20"/>
              </w:rPr>
            </w:pPr>
            <w:r w:rsidRPr="00713DE6">
              <w:rPr>
                <w:rFonts w:cstheme="minorHAnsi"/>
                <w:sz w:val="20"/>
                <w:szCs w:val="20"/>
              </w:rPr>
              <w:t>Mini Maxi</w:t>
            </w:r>
          </w:p>
        </w:tc>
      </w:tr>
      <w:tr w:rsidR="00A3112C" w:rsidRPr="00713DE6" w:rsidTr="009F25C6">
        <w:trPr>
          <w:trHeight w:val="142"/>
        </w:trPr>
        <w:tc>
          <w:tcPr>
            <w:tcW w:w="3779" w:type="dxa"/>
            <w:vMerge/>
            <w:vAlign w:val="center"/>
          </w:tcPr>
          <w:p w:rsidR="00A3112C" w:rsidRPr="00713DE6" w:rsidRDefault="00A3112C" w:rsidP="008E1671">
            <w:pPr>
              <w:tabs>
                <w:tab w:val="left" w:pos="3835"/>
              </w:tabs>
              <w:jc w:val="left"/>
              <w:rPr>
                <w:rFonts w:cstheme="minorHAnsi"/>
                <w:sz w:val="20"/>
                <w:szCs w:val="20"/>
              </w:rPr>
            </w:pPr>
          </w:p>
        </w:tc>
        <w:tc>
          <w:tcPr>
            <w:tcW w:w="2800" w:type="dxa"/>
            <w:vAlign w:val="center"/>
          </w:tcPr>
          <w:p w:rsidR="00A3112C" w:rsidRPr="00713DE6" w:rsidRDefault="00A3112C" w:rsidP="008E1671">
            <w:pPr>
              <w:tabs>
                <w:tab w:val="left" w:pos="3835"/>
              </w:tabs>
              <w:jc w:val="left"/>
              <w:rPr>
                <w:rFonts w:cstheme="minorHAnsi"/>
                <w:sz w:val="20"/>
                <w:szCs w:val="20"/>
              </w:rPr>
            </w:pPr>
            <w:r w:rsidRPr="00713DE6">
              <w:rPr>
                <w:rFonts w:cstheme="minorHAnsi"/>
                <w:sz w:val="20"/>
                <w:szCs w:val="20"/>
              </w:rPr>
              <w:t>Conditions d’utilisation : humidité ambiante</w:t>
            </w:r>
          </w:p>
        </w:tc>
        <w:tc>
          <w:tcPr>
            <w:tcW w:w="1893" w:type="dxa"/>
            <w:vAlign w:val="center"/>
          </w:tcPr>
          <w:p w:rsidR="00A3112C" w:rsidRPr="00713DE6" w:rsidRDefault="00A3112C" w:rsidP="008E1671">
            <w:pPr>
              <w:tabs>
                <w:tab w:val="left" w:pos="3835"/>
              </w:tabs>
              <w:jc w:val="left"/>
              <w:rPr>
                <w:rFonts w:cstheme="minorHAnsi"/>
                <w:sz w:val="20"/>
                <w:szCs w:val="20"/>
              </w:rPr>
            </w:pPr>
            <w:r w:rsidRPr="00713DE6">
              <w:rPr>
                <w:rFonts w:cstheme="minorHAnsi"/>
                <w:sz w:val="20"/>
                <w:szCs w:val="20"/>
              </w:rPr>
              <w:t>15</w:t>
            </w:r>
            <w:r w:rsidR="009F25C6">
              <w:rPr>
                <w:rFonts w:cstheme="minorHAnsi"/>
                <w:sz w:val="20"/>
                <w:szCs w:val="20"/>
              </w:rPr>
              <w:t xml:space="preserve"> </w:t>
            </w:r>
            <w:r w:rsidRPr="00713DE6">
              <w:rPr>
                <w:rFonts w:cstheme="minorHAnsi"/>
                <w:sz w:val="20"/>
                <w:szCs w:val="20"/>
              </w:rPr>
              <w:t xml:space="preserve">% </w:t>
            </w:r>
            <w:r w:rsidR="00A17855" w:rsidRPr="00713DE6">
              <w:rPr>
                <w:rFonts w:cstheme="minorHAnsi"/>
                <w:sz w:val="20"/>
                <w:szCs w:val="20"/>
              </w:rPr>
              <w:t>–</w:t>
            </w:r>
            <w:r w:rsidRPr="00713DE6">
              <w:rPr>
                <w:rFonts w:cstheme="minorHAnsi"/>
                <w:sz w:val="20"/>
                <w:szCs w:val="20"/>
              </w:rPr>
              <w:t xml:space="preserve"> 85</w:t>
            </w:r>
            <w:r w:rsidR="009F25C6">
              <w:rPr>
                <w:rFonts w:cstheme="minorHAnsi"/>
                <w:sz w:val="20"/>
                <w:szCs w:val="20"/>
              </w:rPr>
              <w:t xml:space="preserve"> </w:t>
            </w:r>
            <w:r w:rsidRPr="00713DE6">
              <w:rPr>
                <w:rFonts w:cstheme="minorHAnsi"/>
                <w:sz w:val="20"/>
                <w:szCs w:val="20"/>
              </w:rPr>
              <w:t>%</w:t>
            </w:r>
          </w:p>
        </w:tc>
        <w:tc>
          <w:tcPr>
            <w:tcW w:w="1272" w:type="dxa"/>
            <w:vAlign w:val="center"/>
          </w:tcPr>
          <w:p w:rsidR="00A3112C" w:rsidRPr="00713DE6" w:rsidRDefault="00A3112C" w:rsidP="008E1671">
            <w:pPr>
              <w:tabs>
                <w:tab w:val="left" w:pos="3835"/>
              </w:tabs>
              <w:jc w:val="left"/>
              <w:rPr>
                <w:rFonts w:cstheme="minorHAnsi"/>
                <w:sz w:val="20"/>
                <w:szCs w:val="20"/>
              </w:rPr>
            </w:pPr>
            <w:r w:rsidRPr="00713DE6">
              <w:rPr>
                <w:rFonts w:cstheme="minorHAnsi"/>
                <w:sz w:val="20"/>
                <w:szCs w:val="20"/>
              </w:rPr>
              <w:t>Mini Maxi</w:t>
            </w:r>
          </w:p>
        </w:tc>
      </w:tr>
      <w:tr w:rsidR="00A3112C" w:rsidRPr="00713DE6" w:rsidTr="009F25C6">
        <w:trPr>
          <w:trHeight w:val="142"/>
        </w:trPr>
        <w:tc>
          <w:tcPr>
            <w:tcW w:w="3779" w:type="dxa"/>
            <w:vMerge/>
            <w:vAlign w:val="center"/>
          </w:tcPr>
          <w:p w:rsidR="00A3112C" w:rsidRPr="00713DE6" w:rsidRDefault="00A3112C" w:rsidP="008E1671">
            <w:pPr>
              <w:tabs>
                <w:tab w:val="left" w:pos="3835"/>
              </w:tabs>
              <w:jc w:val="left"/>
              <w:rPr>
                <w:rFonts w:cstheme="minorHAnsi"/>
                <w:sz w:val="20"/>
                <w:szCs w:val="20"/>
              </w:rPr>
            </w:pPr>
          </w:p>
        </w:tc>
        <w:tc>
          <w:tcPr>
            <w:tcW w:w="2800" w:type="dxa"/>
            <w:vAlign w:val="center"/>
          </w:tcPr>
          <w:p w:rsidR="00A3112C" w:rsidRPr="00713DE6" w:rsidRDefault="00A3112C" w:rsidP="008E1671">
            <w:pPr>
              <w:tabs>
                <w:tab w:val="left" w:pos="3835"/>
              </w:tabs>
              <w:jc w:val="left"/>
              <w:rPr>
                <w:rFonts w:cstheme="minorHAnsi"/>
                <w:sz w:val="20"/>
                <w:szCs w:val="20"/>
              </w:rPr>
            </w:pPr>
            <w:r w:rsidRPr="00713DE6">
              <w:rPr>
                <w:rFonts w:cstheme="minorHAnsi"/>
                <w:sz w:val="20"/>
                <w:szCs w:val="20"/>
              </w:rPr>
              <w:t>Conditions de stockage : température</w:t>
            </w:r>
          </w:p>
        </w:tc>
        <w:tc>
          <w:tcPr>
            <w:tcW w:w="1893" w:type="dxa"/>
            <w:vAlign w:val="center"/>
          </w:tcPr>
          <w:p w:rsidR="00A3112C" w:rsidRPr="00713DE6" w:rsidRDefault="00A3112C" w:rsidP="008E1671">
            <w:pPr>
              <w:tabs>
                <w:tab w:val="left" w:pos="3835"/>
              </w:tabs>
              <w:jc w:val="left"/>
              <w:rPr>
                <w:rFonts w:cstheme="minorHAnsi"/>
                <w:sz w:val="20"/>
                <w:szCs w:val="20"/>
              </w:rPr>
            </w:pPr>
            <w:r w:rsidRPr="00713DE6">
              <w:rPr>
                <w:rFonts w:cstheme="minorHAnsi"/>
                <w:sz w:val="20"/>
                <w:szCs w:val="20"/>
              </w:rPr>
              <w:t>-10</w:t>
            </w:r>
            <w:r w:rsidR="00EC196E">
              <w:rPr>
                <w:rFonts w:cstheme="minorHAnsi"/>
                <w:sz w:val="20"/>
                <w:szCs w:val="20"/>
              </w:rPr>
              <w:t> </w:t>
            </w:r>
            <w:r w:rsidRPr="00713DE6">
              <w:rPr>
                <w:rFonts w:cstheme="minorHAnsi"/>
                <w:sz w:val="20"/>
                <w:szCs w:val="20"/>
              </w:rPr>
              <w:t>°C – 50</w:t>
            </w:r>
            <w:r w:rsidR="00EC196E">
              <w:rPr>
                <w:rFonts w:cstheme="minorHAnsi"/>
                <w:sz w:val="20"/>
                <w:szCs w:val="20"/>
              </w:rPr>
              <w:t> </w:t>
            </w:r>
            <w:r w:rsidRPr="00713DE6">
              <w:rPr>
                <w:rFonts w:cstheme="minorHAnsi"/>
                <w:sz w:val="20"/>
                <w:szCs w:val="20"/>
              </w:rPr>
              <w:t>°C</w:t>
            </w:r>
          </w:p>
        </w:tc>
        <w:tc>
          <w:tcPr>
            <w:tcW w:w="1272" w:type="dxa"/>
            <w:vAlign w:val="center"/>
          </w:tcPr>
          <w:p w:rsidR="00A3112C" w:rsidRPr="00713DE6" w:rsidRDefault="00A3112C" w:rsidP="008E1671">
            <w:pPr>
              <w:tabs>
                <w:tab w:val="left" w:pos="3835"/>
              </w:tabs>
              <w:jc w:val="left"/>
              <w:rPr>
                <w:rFonts w:cstheme="minorHAnsi"/>
                <w:sz w:val="20"/>
                <w:szCs w:val="20"/>
              </w:rPr>
            </w:pPr>
            <w:r w:rsidRPr="00713DE6">
              <w:rPr>
                <w:rFonts w:cstheme="minorHAnsi"/>
                <w:sz w:val="20"/>
                <w:szCs w:val="20"/>
              </w:rPr>
              <w:t>Mini Maxi</w:t>
            </w:r>
          </w:p>
        </w:tc>
      </w:tr>
      <w:tr w:rsidR="00A3112C" w:rsidRPr="00713DE6" w:rsidTr="009F25C6">
        <w:trPr>
          <w:trHeight w:val="142"/>
        </w:trPr>
        <w:tc>
          <w:tcPr>
            <w:tcW w:w="3779" w:type="dxa"/>
            <w:vMerge/>
            <w:vAlign w:val="center"/>
          </w:tcPr>
          <w:p w:rsidR="00A3112C" w:rsidRPr="00713DE6" w:rsidRDefault="00A3112C" w:rsidP="008E1671">
            <w:pPr>
              <w:tabs>
                <w:tab w:val="left" w:pos="3835"/>
              </w:tabs>
              <w:jc w:val="left"/>
              <w:rPr>
                <w:rFonts w:cstheme="minorHAnsi"/>
                <w:sz w:val="20"/>
                <w:szCs w:val="20"/>
              </w:rPr>
            </w:pPr>
          </w:p>
        </w:tc>
        <w:tc>
          <w:tcPr>
            <w:tcW w:w="2800" w:type="dxa"/>
            <w:vAlign w:val="center"/>
          </w:tcPr>
          <w:p w:rsidR="00A3112C" w:rsidRPr="00713DE6" w:rsidRDefault="00A3112C" w:rsidP="008E1671">
            <w:pPr>
              <w:tabs>
                <w:tab w:val="left" w:pos="3835"/>
              </w:tabs>
              <w:jc w:val="left"/>
              <w:rPr>
                <w:rFonts w:cstheme="minorHAnsi"/>
                <w:sz w:val="20"/>
                <w:szCs w:val="20"/>
              </w:rPr>
            </w:pPr>
            <w:r w:rsidRPr="00713DE6">
              <w:rPr>
                <w:rFonts w:cstheme="minorHAnsi"/>
                <w:sz w:val="20"/>
                <w:szCs w:val="20"/>
              </w:rPr>
              <w:t>Conditions de stockage : humidité ambiante</w:t>
            </w:r>
          </w:p>
        </w:tc>
        <w:tc>
          <w:tcPr>
            <w:tcW w:w="1893" w:type="dxa"/>
            <w:vAlign w:val="center"/>
          </w:tcPr>
          <w:p w:rsidR="00A3112C" w:rsidRPr="00713DE6" w:rsidRDefault="00A3112C" w:rsidP="008E1671">
            <w:pPr>
              <w:tabs>
                <w:tab w:val="left" w:pos="3835"/>
              </w:tabs>
              <w:jc w:val="left"/>
              <w:rPr>
                <w:rFonts w:cstheme="minorHAnsi"/>
                <w:sz w:val="20"/>
                <w:szCs w:val="20"/>
              </w:rPr>
            </w:pPr>
            <w:r w:rsidRPr="00713DE6">
              <w:rPr>
                <w:rFonts w:cstheme="minorHAnsi"/>
                <w:sz w:val="20"/>
                <w:szCs w:val="20"/>
              </w:rPr>
              <w:t>15</w:t>
            </w:r>
            <w:r w:rsidR="009F25C6">
              <w:rPr>
                <w:rFonts w:cstheme="minorHAnsi"/>
                <w:sz w:val="20"/>
                <w:szCs w:val="20"/>
              </w:rPr>
              <w:t xml:space="preserve"> </w:t>
            </w:r>
            <w:r w:rsidRPr="00713DE6">
              <w:rPr>
                <w:rFonts w:cstheme="minorHAnsi"/>
                <w:sz w:val="20"/>
                <w:szCs w:val="20"/>
              </w:rPr>
              <w:t xml:space="preserve">% </w:t>
            </w:r>
            <w:r w:rsidR="00A17855" w:rsidRPr="00713DE6">
              <w:rPr>
                <w:rFonts w:cstheme="minorHAnsi"/>
                <w:sz w:val="20"/>
                <w:szCs w:val="20"/>
              </w:rPr>
              <w:t>–</w:t>
            </w:r>
            <w:r w:rsidRPr="00713DE6">
              <w:rPr>
                <w:rFonts w:cstheme="minorHAnsi"/>
                <w:sz w:val="20"/>
                <w:szCs w:val="20"/>
              </w:rPr>
              <w:t xml:space="preserve"> 85</w:t>
            </w:r>
            <w:r w:rsidR="009F25C6">
              <w:rPr>
                <w:rFonts w:cstheme="minorHAnsi"/>
                <w:sz w:val="20"/>
                <w:szCs w:val="20"/>
              </w:rPr>
              <w:t xml:space="preserve"> </w:t>
            </w:r>
            <w:r w:rsidRPr="00713DE6">
              <w:rPr>
                <w:rFonts w:cstheme="minorHAnsi"/>
                <w:sz w:val="20"/>
                <w:szCs w:val="20"/>
              </w:rPr>
              <w:t>%</w:t>
            </w:r>
          </w:p>
        </w:tc>
        <w:tc>
          <w:tcPr>
            <w:tcW w:w="1272" w:type="dxa"/>
            <w:vAlign w:val="center"/>
          </w:tcPr>
          <w:p w:rsidR="00A3112C" w:rsidRPr="00713DE6" w:rsidRDefault="00A3112C" w:rsidP="008E1671">
            <w:pPr>
              <w:tabs>
                <w:tab w:val="left" w:pos="3835"/>
              </w:tabs>
              <w:jc w:val="left"/>
              <w:rPr>
                <w:rFonts w:cstheme="minorHAnsi"/>
                <w:sz w:val="20"/>
                <w:szCs w:val="20"/>
              </w:rPr>
            </w:pPr>
            <w:r w:rsidRPr="00713DE6">
              <w:rPr>
                <w:rFonts w:cstheme="minorHAnsi"/>
                <w:sz w:val="20"/>
                <w:szCs w:val="20"/>
              </w:rPr>
              <w:t>Mini Maxi</w:t>
            </w:r>
          </w:p>
        </w:tc>
      </w:tr>
      <w:tr w:rsidR="00A670DD" w:rsidRPr="00713DE6" w:rsidTr="009F25C6">
        <w:trPr>
          <w:trHeight w:val="221"/>
        </w:trPr>
        <w:tc>
          <w:tcPr>
            <w:tcW w:w="3779" w:type="dxa"/>
            <w:vMerge w:val="restart"/>
            <w:vAlign w:val="center"/>
          </w:tcPr>
          <w:p w:rsidR="00A670DD" w:rsidRDefault="004732A3" w:rsidP="004B1E67">
            <w:pPr>
              <w:tabs>
                <w:tab w:val="left" w:pos="3835"/>
              </w:tabs>
              <w:jc w:val="left"/>
              <w:rPr>
                <w:rFonts w:cstheme="minorHAnsi"/>
                <w:sz w:val="20"/>
                <w:szCs w:val="20"/>
              </w:rPr>
            </w:pPr>
            <w:r>
              <w:rPr>
                <w:rFonts w:cstheme="minorHAnsi"/>
                <w:sz w:val="20"/>
                <w:szCs w:val="20"/>
              </w:rPr>
              <w:t>FS4</w:t>
            </w:r>
            <w:r w:rsidR="00A670DD">
              <w:rPr>
                <w:rFonts w:cstheme="minorHAnsi"/>
                <w:sz w:val="20"/>
                <w:szCs w:val="20"/>
              </w:rPr>
              <w:t> : être facilement transportable</w:t>
            </w:r>
          </w:p>
        </w:tc>
        <w:tc>
          <w:tcPr>
            <w:tcW w:w="2800" w:type="dxa"/>
            <w:vAlign w:val="center"/>
          </w:tcPr>
          <w:p w:rsidR="00A670DD" w:rsidRPr="00713DE6" w:rsidRDefault="009F25C6" w:rsidP="00892549">
            <w:pPr>
              <w:tabs>
                <w:tab w:val="left" w:pos="3835"/>
              </w:tabs>
              <w:jc w:val="left"/>
              <w:rPr>
                <w:rFonts w:cstheme="minorHAnsi"/>
                <w:sz w:val="20"/>
                <w:szCs w:val="20"/>
              </w:rPr>
            </w:pPr>
            <w:r>
              <w:rPr>
                <w:rFonts w:cstheme="minorHAnsi"/>
                <w:sz w:val="20"/>
                <w:szCs w:val="20"/>
              </w:rPr>
              <w:t>Masse</w:t>
            </w:r>
            <w:r w:rsidR="00A670DD">
              <w:rPr>
                <w:rFonts w:cstheme="minorHAnsi"/>
                <w:sz w:val="20"/>
                <w:szCs w:val="20"/>
              </w:rPr>
              <w:t xml:space="preserve"> (pile</w:t>
            </w:r>
            <w:r w:rsidR="00A670DD" w:rsidRPr="00713DE6">
              <w:rPr>
                <w:rFonts w:cstheme="minorHAnsi"/>
                <w:sz w:val="20"/>
                <w:szCs w:val="20"/>
              </w:rPr>
              <w:t>s incluses)</w:t>
            </w:r>
          </w:p>
        </w:tc>
        <w:tc>
          <w:tcPr>
            <w:tcW w:w="1893" w:type="dxa"/>
            <w:vAlign w:val="center"/>
          </w:tcPr>
          <w:p w:rsidR="00A670DD" w:rsidRPr="00713DE6" w:rsidRDefault="00A670DD" w:rsidP="00892549">
            <w:pPr>
              <w:tabs>
                <w:tab w:val="left" w:pos="3835"/>
              </w:tabs>
              <w:jc w:val="left"/>
              <w:rPr>
                <w:rFonts w:cstheme="minorHAnsi"/>
                <w:sz w:val="20"/>
                <w:szCs w:val="20"/>
              </w:rPr>
            </w:pPr>
            <w:r w:rsidRPr="00713DE6">
              <w:rPr>
                <w:rFonts w:cstheme="minorHAnsi"/>
                <w:sz w:val="20"/>
                <w:szCs w:val="20"/>
              </w:rPr>
              <w:t>130 g</w:t>
            </w:r>
          </w:p>
        </w:tc>
        <w:tc>
          <w:tcPr>
            <w:tcW w:w="1272" w:type="dxa"/>
            <w:vAlign w:val="center"/>
          </w:tcPr>
          <w:p w:rsidR="00A670DD" w:rsidRPr="00713DE6" w:rsidRDefault="00315BD7" w:rsidP="00892549">
            <w:pPr>
              <w:tabs>
                <w:tab w:val="left" w:pos="3835"/>
              </w:tabs>
              <w:jc w:val="left"/>
              <w:rPr>
                <w:rFonts w:cstheme="minorHAnsi"/>
                <w:sz w:val="20"/>
                <w:szCs w:val="20"/>
              </w:rPr>
            </w:pPr>
            <w:r>
              <w:rPr>
                <w:rFonts w:cstheme="minorHAnsi"/>
                <w:sz w:val="20"/>
                <w:szCs w:val="20"/>
              </w:rPr>
              <w:t>Maxi</w:t>
            </w:r>
          </w:p>
        </w:tc>
      </w:tr>
      <w:tr w:rsidR="00A670DD" w:rsidRPr="00713DE6" w:rsidTr="009F25C6">
        <w:trPr>
          <w:trHeight w:val="221"/>
        </w:trPr>
        <w:tc>
          <w:tcPr>
            <w:tcW w:w="3779" w:type="dxa"/>
            <w:vMerge/>
            <w:vAlign w:val="center"/>
          </w:tcPr>
          <w:p w:rsidR="00A670DD" w:rsidRDefault="00A670DD" w:rsidP="004B1E67">
            <w:pPr>
              <w:tabs>
                <w:tab w:val="left" w:pos="3835"/>
              </w:tabs>
              <w:jc w:val="left"/>
              <w:rPr>
                <w:rFonts w:cstheme="minorHAnsi"/>
                <w:sz w:val="20"/>
                <w:szCs w:val="20"/>
              </w:rPr>
            </w:pPr>
          </w:p>
        </w:tc>
        <w:tc>
          <w:tcPr>
            <w:tcW w:w="2800" w:type="dxa"/>
            <w:vAlign w:val="center"/>
          </w:tcPr>
          <w:p w:rsidR="00A670DD" w:rsidRPr="00713DE6" w:rsidRDefault="00A670DD" w:rsidP="00892549">
            <w:pPr>
              <w:tabs>
                <w:tab w:val="left" w:pos="3835"/>
              </w:tabs>
              <w:jc w:val="left"/>
              <w:rPr>
                <w:rFonts w:cstheme="minorHAnsi"/>
                <w:sz w:val="20"/>
                <w:szCs w:val="20"/>
              </w:rPr>
            </w:pPr>
            <w:r w:rsidRPr="00713DE6">
              <w:rPr>
                <w:rFonts w:cstheme="minorHAnsi"/>
                <w:sz w:val="20"/>
                <w:szCs w:val="20"/>
              </w:rPr>
              <w:t>Dimensions</w:t>
            </w:r>
          </w:p>
        </w:tc>
        <w:tc>
          <w:tcPr>
            <w:tcW w:w="1893" w:type="dxa"/>
            <w:vAlign w:val="center"/>
          </w:tcPr>
          <w:p w:rsidR="00A670DD" w:rsidRPr="00713DE6" w:rsidRDefault="008F3138" w:rsidP="009F25C6">
            <w:pPr>
              <w:tabs>
                <w:tab w:val="left" w:pos="3835"/>
              </w:tabs>
              <w:jc w:val="left"/>
              <w:rPr>
                <w:rFonts w:cstheme="minorHAnsi"/>
                <w:sz w:val="20"/>
                <w:szCs w:val="20"/>
              </w:rPr>
            </w:pPr>
            <w:r>
              <w:rPr>
                <w:rFonts w:cstheme="minorHAnsi"/>
                <w:sz w:val="20"/>
                <w:szCs w:val="20"/>
              </w:rPr>
              <w:t>78 x</w:t>
            </w:r>
            <w:r w:rsidR="009F25C6">
              <w:rPr>
                <w:rFonts w:ascii="STIXGeneral" w:hAnsi="STIXGeneral" w:cs="STIXGeneral"/>
                <w:sz w:val="20"/>
                <w:szCs w:val="20"/>
              </w:rPr>
              <w:t xml:space="preserve"> </w:t>
            </w:r>
            <w:r w:rsidR="00A670DD" w:rsidRPr="00713DE6">
              <w:rPr>
                <w:rFonts w:cstheme="minorHAnsi"/>
                <w:sz w:val="20"/>
                <w:szCs w:val="20"/>
              </w:rPr>
              <w:t>74</w:t>
            </w:r>
            <w:r>
              <w:rPr>
                <w:rFonts w:cstheme="minorHAnsi"/>
                <w:sz w:val="20"/>
                <w:szCs w:val="20"/>
              </w:rPr>
              <w:t xml:space="preserve"> x </w:t>
            </w:r>
            <w:r w:rsidR="00A670DD" w:rsidRPr="00713DE6">
              <w:rPr>
                <w:rFonts w:cstheme="minorHAnsi"/>
                <w:sz w:val="20"/>
                <w:szCs w:val="20"/>
              </w:rPr>
              <w:t>30 mm</w:t>
            </w:r>
          </w:p>
        </w:tc>
        <w:tc>
          <w:tcPr>
            <w:tcW w:w="1272" w:type="dxa"/>
            <w:vAlign w:val="center"/>
          </w:tcPr>
          <w:p w:rsidR="00A670DD" w:rsidRPr="00713DE6" w:rsidRDefault="00A670DD" w:rsidP="00892549">
            <w:pPr>
              <w:tabs>
                <w:tab w:val="left" w:pos="3835"/>
              </w:tabs>
              <w:jc w:val="left"/>
              <w:rPr>
                <w:rFonts w:cstheme="minorHAnsi"/>
                <w:sz w:val="20"/>
                <w:szCs w:val="20"/>
              </w:rPr>
            </w:pPr>
            <w:r w:rsidRPr="00713DE6">
              <w:rPr>
                <w:rFonts w:cstheme="minorHAnsi"/>
                <w:sz w:val="20"/>
                <w:szCs w:val="20"/>
              </w:rPr>
              <w:t>Maxi</w:t>
            </w:r>
          </w:p>
        </w:tc>
      </w:tr>
    </w:tbl>
    <w:p w:rsidR="0085053D" w:rsidRDefault="0085053D" w:rsidP="0085053D"/>
    <w:p w:rsidR="0085053D" w:rsidRDefault="0085053D">
      <w:pPr>
        <w:spacing w:after="200" w:line="276" w:lineRule="auto"/>
        <w:jc w:val="left"/>
        <w:rPr>
          <w:b/>
        </w:rPr>
      </w:pPr>
      <w:r>
        <w:rPr>
          <w:b/>
        </w:rPr>
        <w:br w:type="page"/>
      </w:r>
    </w:p>
    <w:p w:rsidR="00484781" w:rsidRPr="00D03660" w:rsidRDefault="00484781" w:rsidP="00484781">
      <w:pPr>
        <w:shd w:val="clear" w:color="auto" w:fill="D9D9D9" w:themeFill="background1" w:themeFillShade="D9"/>
        <w:rPr>
          <w:b/>
        </w:rPr>
      </w:pPr>
      <w:r>
        <w:rPr>
          <w:b/>
        </w:rPr>
        <w:lastRenderedPageBreak/>
        <w:t xml:space="preserve">Document technique </w:t>
      </w:r>
      <w:r w:rsidRPr="00D03660">
        <w:rPr>
          <w:b/>
        </w:rPr>
        <w:t>DT</w:t>
      </w:r>
      <w:r>
        <w:rPr>
          <w:b/>
        </w:rPr>
        <w:t>3</w:t>
      </w:r>
      <w:r w:rsidRPr="00D03660">
        <w:rPr>
          <w:b/>
        </w:rPr>
        <w:t xml:space="preserve"> : </w:t>
      </w:r>
      <w:r>
        <w:rPr>
          <w:b/>
        </w:rPr>
        <w:t>constitution du brassard gonflable</w:t>
      </w:r>
    </w:p>
    <w:p w:rsidR="00F4185A" w:rsidRDefault="00F4185A" w:rsidP="00484781"/>
    <w:p w:rsidR="00484781" w:rsidRDefault="00484781" w:rsidP="00484781">
      <w:r>
        <w:t xml:space="preserve">Le brassard est composé de trois éléments : </w:t>
      </w:r>
    </w:p>
    <w:p w:rsidR="00484781" w:rsidRDefault="00484781" w:rsidP="009F25C6">
      <w:pPr>
        <w:pStyle w:val="Paragraphedeliste"/>
        <w:numPr>
          <w:ilvl w:val="0"/>
          <w:numId w:val="30"/>
        </w:numPr>
      </w:pPr>
      <w:r>
        <w:t xml:space="preserve">une poche gonflable </w:t>
      </w:r>
      <w:r w:rsidRPr="0009654E">
        <w:rPr>
          <w:b/>
        </w:rPr>
        <w:t>4a</w:t>
      </w:r>
      <w:r>
        <w:t xml:space="preserve"> qui vient comprimer le poignet lorsque son volume augmente ;</w:t>
      </w:r>
    </w:p>
    <w:p w:rsidR="00484781" w:rsidRDefault="00484781" w:rsidP="009F25C6">
      <w:pPr>
        <w:pStyle w:val="Paragraphedeliste"/>
        <w:numPr>
          <w:ilvl w:val="0"/>
          <w:numId w:val="30"/>
        </w:numPr>
      </w:pPr>
      <w:r>
        <w:t xml:space="preserve">une coque déformable </w:t>
      </w:r>
      <w:r w:rsidRPr="0009654E">
        <w:rPr>
          <w:b/>
        </w:rPr>
        <w:t>4b</w:t>
      </w:r>
      <w:r>
        <w:t xml:space="preserve"> fixée au carter inférieur </w:t>
      </w:r>
      <w:r w:rsidRPr="0009654E">
        <w:rPr>
          <w:b/>
        </w:rPr>
        <w:t>13</w:t>
      </w:r>
      <w:r>
        <w:t xml:space="preserve"> </w:t>
      </w:r>
      <w:r w:rsidR="00C42620">
        <w:t xml:space="preserve">(voir </w:t>
      </w:r>
      <w:r w:rsidR="00C42620" w:rsidRPr="00C42620">
        <w:rPr>
          <w:b/>
        </w:rPr>
        <w:t>DT1</w:t>
      </w:r>
      <w:r w:rsidR="00C42620">
        <w:t xml:space="preserve">) </w:t>
      </w:r>
      <w:r>
        <w:t>du tensiomètre par quatre plots d’accroche</w:t>
      </w:r>
      <w:r w:rsidR="00B722D6">
        <w:t>,</w:t>
      </w:r>
      <w:r>
        <w:t xml:space="preserve"> et percé</w:t>
      </w:r>
      <w:r w:rsidR="00C42620">
        <w:t xml:space="preserve">e de deux trous laissant </w:t>
      </w:r>
      <w:r w:rsidR="00B722D6">
        <w:t xml:space="preserve">passer </w:t>
      </w:r>
      <w:r w:rsidR="00C42620">
        <w:t>l</w:t>
      </w:r>
      <w:r>
        <w:t>’</w:t>
      </w:r>
      <w:r w:rsidR="00B722D6">
        <w:t xml:space="preserve">orifice d’admission </w:t>
      </w:r>
      <w:r w:rsidR="00C42620">
        <w:t>en air comprimé et l</w:t>
      </w:r>
      <w:r>
        <w:t>’</w:t>
      </w:r>
      <w:r w:rsidR="00B722D6">
        <w:t>orifice de refoulement</w:t>
      </w:r>
      <w:r>
        <w:t xml:space="preserve"> d’air de la poche gonflable </w:t>
      </w:r>
      <w:r w:rsidRPr="0009654E">
        <w:rPr>
          <w:b/>
        </w:rPr>
        <w:t>4a</w:t>
      </w:r>
      <w:r>
        <w:rPr>
          <w:b/>
        </w:rPr>
        <w:t xml:space="preserve"> </w:t>
      </w:r>
      <w:r>
        <w:t>;</w:t>
      </w:r>
    </w:p>
    <w:p w:rsidR="00484781" w:rsidRDefault="00484781" w:rsidP="009F25C6">
      <w:pPr>
        <w:pStyle w:val="Paragraphedeliste"/>
        <w:numPr>
          <w:ilvl w:val="0"/>
          <w:numId w:val="30"/>
        </w:numPr>
      </w:pPr>
      <w:r>
        <w:t xml:space="preserve">une enveloppe en tissu </w:t>
      </w:r>
      <w:r w:rsidRPr="0009654E">
        <w:rPr>
          <w:b/>
        </w:rPr>
        <w:t>4c</w:t>
      </w:r>
      <w:r>
        <w:t xml:space="preserve"> qui contient les deux premiers éléments et que l’utilisateur fixe à son poignet grâce à une bande auto-</w:t>
      </w:r>
      <w:proofErr w:type="spellStart"/>
      <w:r>
        <w:t>agrippante</w:t>
      </w:r>
      <w:proofErr w:type="spellEnd"/>
      <w:r>
        <w:t xml:space="preserve"> (« scratch »).</w:t>
      </w:r>
    </w:p>
    <w:p w:rsidR="00484781" w:rsidRDefault="00484781" w:rsidP="00484781">
      <w:pPr>
        <w:keepNext/>
      </w:pPr>
      <w:r w:rsidRPr="00CB71F2">
        <w:rPr>
          <w:noProof/>
          <w:lang w:eastAsia="fr-FR"/>
        </w:rPr>
        <mc:AlternateContent>
          <mc:Choice Requires="wpg">
            <w:drawing>
              <wp:inline distT="0" distB="0" distL="0" distR="0" wp14:anchorId="009F84E7" wp14:editId="02BA3F41">
                <wp:extent cx="5259336" cy="2230312"/>
                <wp:effectExtent l="0" t="0" r="0" b="0"/>
                <wp:docPr id="209" name="Groupe 41"/>
                <wp:cNvGraphicFramePr/>
                <a:graphic xmlns:a="http://schemas.openxmlformats.org/drawingml/2006/main">
                  <a:graphicData uri="http://schemas.microsoft.com/office/word/2010/wordprocessingGroup">
                    <wpg:wgp>
                      <wpg:cNvGrpSpPr/>
                      <wpg:grpSpPr>
                        <a:xfrm>
                          <a:off x="0" y="0"/>
                          <a:ext cx="5259336" cy="2230312"/>
                          <a:chOff x="0" y="0"/>
                          <a:chExt cx="5259336" cy="2230312"/>
                        </a:xfrm>
                      </wpg:grpSpPr>
                      <pic:pic xmlns:pic="http://schemas.openxmlformats.org/drawingml/2006/picture">
                        <pic:nvPicPr>
                          <pic:cNvPr id="210" name="Picture 3" descr="D:\Documents and Settings\internat\Mes documents\sourdun\sujet\tensiomètre\photo\DSC00153.jpg"/>
                          <pic:cNvPicPr>
                            <a:picLocks noChangeAspect="1" noChangeArrowheads="1"/>
                          </pic:cNvPicPr>
                        </pic:nvPicPr>
                        <pic:blipFill rotWithShape="1">
                          <a:blip r:embed="rId27" cstate="print">
                            <a:grayscl/>
                            <a:extLst>
                              <a:ext uri="{28A0092B-C50C-407E-A947-70E740481C1C}">
                                <a14:useLocalDpi xmlns:a14="http://schemas.microsoft.com/office/drawing/2010/main" val="0"/>
                              </a:ext>
                            </a:extLst>
                          </a:blip>
                          <a:srcRect l="19377" t="24573" r="14103" b="50239"/>
                          <a:stretch/>
                        </pic:blipFill>
                        <pic:spPr bwMode="auto">
                          <a:xfrm>
                            <a:off x="2808312" y="216024"/>
                            <a:ext cx="2200276" cy="624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4" descr="D:\Documents and Settings\internat\Mes documents\sourdun\sujet\tensiomètre\photo\DSC00150.jpg"/>
                          <pic:cNvPicPr>
                            <a:picLocks noChangeAspect="1" noChangeArrowheads="1"/>
                          </pic:cNvPicPr>
                        </pic:nvPicPr>
                        <pic:blipFill rotWithShape="1">
                          <a:blip r:embed="rId142" cstate="print">
                            <a:grayscl/>
                            <a:extLst>
                              <a:ext uri="{28A0092B-C50C-407E-A947-70E740481C1C}">
                                <a14:useLocalDpi xmlns:a14="http://schemas.microsoft.com/office/drawing/2010/main" val="0"/>
                              </a:ext>
                            </a:extLst>
                          </a:blip>
                          <a:srcRect l="45049" t="19273" r="24772" b="55539"/>
                          <a:stretch/>
                        </pic:blipFill>
                        <pic:spPr bwMode="auto">
                          <a:xfrm>
                            <a:off x="1440160" y="216024"/>
                            <a:ext cx="998220" cy="624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 descr="D:\Documents and Settings\internat\Mes documents\sourdun\sujet\tensiomètre\photo\DSC00145.jpg"/>
                          <pic:cNvPicPr>
                            <a:picLocks noChangeAspect="1" noChangeArrowheads="1"/>
                          </pic:cNvPicPr>
                        </pic:nvPicPr>
                        <pic:blipFill rotWithShape="1">
                          <a:blip r:embed="rId143" cstate="print">
                            <a:grayscl/>
                            <a:extLst>
                              <a:ext uri="{28A0092B-C50C-407E-A947-70E740481C1C}">
                                <a14:useLocalDpi xmlns:a14="http://schemas.microsoft.com/office/drawing/2010/main" val="0"/>
                              </a:ext>
                            </a:extLst>
                          </a:blip>
                          <a:srcRect l="27983" t="36214" r="26183" b="28189"/>
                          <a:stretch/>
                        </pic:blipFill>
                        <pic:spPr bwMode="auto">
                          <a:xfrm>
                            <a:off x="0" y="768856"/>
                            <a:ext cx="1072700" cy="624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3" descr="D:\Documents and Settings\internat\Mes documents\sourdun\sujet\tensiomètre\photo\DSC00153.jpg"/>
                          <pic:cNvPicPr>
                            <a:picLocks noChangeAspect="1" noChangeArrowheads="1"/>
                          </pic:cNvPicPr>
                        </pic:nvPicPr>
                        <pic:blipFill rotWithShape="1">
                          <a:blip r:embed="rId144" cstate="print">
                            <a:grayscl/>
                            <a:extLst>
                              <a:ext uri="{28A0092B-C50C-407E-A947-70E740481C1C}">
                                <a14:useLocalDpi xmlns:a14="http://schemas.microsoft.com/office/drawing/2010/main" val="0"/>
                              </a:ext>
                            </a:extLst>
                          </a:blip>
                          <a:srcRect l="3776" t="49761" b="21673"/>
                          <a:stretch/>
                        </pic:blipFill>
                        <pic:spPr bwMode="auto">
                          <a:xfrm>
                            <a:off x="1440160" y="1285587"/>
                            <a:ext cx="3182776" cy="708660"/>
                          </a:xfrm>
                          <a:prstGeom prst="rect">
                            <a:avLst/>
                          </a:prstGeom>
                          <a:noFill/>
                          <a:extLst>
                            <a:ext uri="{909E8E84-426E-40DD-AFC4-6F175D3DCCD1}">
                              <a14:hiddenFill xmlns:a14="http://schemas.microsoft.com/office/drawing/2010/main">
                                <a:solidFill>
                                  <a:srgbClr val="FFFFFF"/>
                                </a:solidFill>
                              </a14:hiddenFill>
                            </a:ext>
                          </a:extLst>
                        </pic:spPr>
                      </pic:pic>
                      <wps:wsp>
                        <wps:cNvPr id="214" name="ZoneTexte 1"/>
                        <wps:cNvSpPr txBox="1"/>
                        <wps:spPr>
                          <a:xfrm>
                            <a:off x="1860" y="1393576"/>
                            <a:ext cx="1070855" cy="237490"/>
                          </a:xfrm>
                          <a:prstGeom prst="rect">
                            <a:avLst/>
                          </a:prstGeom>
                          <a:noFill/>
                          <a:ln>
                            <a:noFill/>
                          </a:ln>
                        </wps:spPr>
                        <wps:txbx>
                          <w:txbxContent>
                            <w:p w:rsidR="00576CDA" w:rsidRDefault="00576CDA" w:rsidP="00484781">
                              <w:pPr>
                                <w:pStyle w:val="NormalWeb"/>
                                <w:spacing w:before="0" w:beforeAutospacing="0" w:after="0" w:afterAutospacing="0"/>
                              </w:pPr>
                              <w:r>
                                <w:rPr>
                                  <w:rFonts w:ascii="Arial" w:hAnsi="Arial" w:cs="Arial"/>
                                  <w:color w:val="000000" w:themeColor="text1"/>
                                  <w:kern w:val="24"/>
                                  <w:sz w:val="20"/>
                                  <w:szCs w:val="20"/>
                                </w:rPr>
                                <w:t>Brassard complet</w:t>
                              </w:r>
                            </w:p>
                          </w:txbxContent>
                        </wps:txbx>
                        <wps:bodyPr wrap="square" lIns="36000" rIns="36000" rtlCol="0">
                          <a:spAutoFit/>
                        </wps:bodyPr>
                      </wps:wsp>
                      <wps:wsp>
                        <wps:cNvPr id="215" name="Connecteur droit 215"/>
                        <wps:cNvCnPr/>
                        <wps:spPr>
                          <a:xfrm flipV="1">
                            <a:off x="1072700" y="528444"/>
                            <a:ext cx="367460" cy="5528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 name="Connecteur droit 220"/>
                        <wps:cNvCnPr/>
                        <wps:spPr>
                          <a:xfrm>
                            <a:off x="1072700" y="1081276"/>
                            <a:ext cx="367460" cy="5586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Connecteur droit 221"/>
                        <wps:cNvCnPr/>
                        <wps:spPr>
                          <a:xfrm>
                            <a:off x="2438380" y="528444"/>
                            <a:ext cx="3699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ZoneTexte 17"/>
                        <wps:cNvSpPr txBox="1"/>
                        <wps:spPr>
                          <a:xfrm>
                            <a:off x="1296078" y="833827"/>
                            <a:ext cx="1368035" cy="237490"/>
                          </a:xfrm>
                          <a:prstGeom prst="rect">
                            <a:avLst/>
                          </a:prstGeom>
                          <a:noFill/>
                          <a:ln>
                            <a:noFill/>
                          </a:ln>
                        </wps:spPr>
                        <wps:txbx>
                          <w:txbxContent>
                            <w:p w:rsidR="00576CDA" w:rsidRDefault="00576CDA" w:rsidP="00484781">
                              <w:pPr>
                                <w:pStyle w:val="NormalWeb"/>
                                <w:spacing w:before="0" w:beforeAutospacing="0" w:after="0" w:afterAutospacing="0"/>
                              </w:pPr>
                              <w:r>
                                <w:rPr>
                                  <w:rFonts w:ascii="Arial" w:hAnsi="Arial" w:cs="Arial"/>
                                  <w:color w:val="000000" w:themeColor="text1"/>
                                  <w:kern w:val="24"/>
                                  <w:sz w:val="20"/>
                                  <w:szCs w:val="20"/>
                                </w:rPr>
                                <w:t xml:space="preserve">Coque </w:t>
                              </w:r>
                              <w:r>
                                <w:rPr>
                                  <w:rFonts w:ascii="Arial" w:hAnsi="Arial" w:cs="Arial"/>
                                  <w:b/>
                                  <w:bCs/>
                                  <w:color w:val="000000" w:themeColor="text1"/>
                                  <w:kern w:val="24"/>
                                  <w:sz w:val="20"/>
                                  <w:szCs w:val="20"/>
                                </w:rPr>
                                <w:t>4b</w:t>
                              </w:r>
                              <w:r>
                                <w:rPr>
                                  <w:rFonts w:ascii="Arial" w:hAnsi="Arial" w:cs="Arial"/>
                                  <w:color w:val="000000" w:themeColor="text1"/>
                                  <w:kern w:val="24"/>
                                  <w:sz w:val="20"/>
                                  <w:szCs w:val="20"/>
                                </w:rPr>
                                <w:t xml:space="preserve"> + Poche </w:t>
                              </w:r>
                              <w:r>
                                <w:rPr>
                                  <w:rFonts w:ascii="Arial" w:hAnsi="Arial" w:cs="Arial"/>
                                  <w:b/>
                                  <w:bCs/>
                                  <w:color w:val="000000" w:themeColor="text1"/>
                                  <w:kern w:val="24"/>
                                  <w:sz w:val="20"/>
                                  <w:szCs w:val="20"/>
                                </w:rPr>
                                <w:t>4a</w:t>
                              </w:r>
                            </w:p>
                          </w:txbxContent>
                        </wps:txbx>
                        <wps:bodyPr wrap="square" lIns="36000" rIns="36000" rtlCol="0">
                          <a:spAutoFit/>
                        </wps:bodyPr>
                      </wps:wsp>
                      <wps:wsp>
                        <wps:cNvPr id="223" name="ZoneTexte 18"/>
                        <wps:cNvSpPr txBox="1"/>
                        <wps:spPr>
                          <a:xfrm>
                            <a:off x="1440086" y="1992822"/>
                            <a:ext cx="1368035" cy="237490"/>
                          </a:xfrm>
                          <a:prstGeom prst="rect">
                            <a:avLst/>
                          </a:prstGeom>
                          <a:noFill/>
                          <a:ln>
                            <a:noFill/>
                          </a:ln>
                        </wps:spPr>
                        <wps:txbx>
                          <w:txbxContent>
                            <w:p w:rsidR="00576CDA" w:rsidRDefault="00576CDA" w:rsidP="00484781">
                              <w:pPr>
                                <w:pStyle w:val="NormalWeb"/>
                                <w:spacing w:before="0" w:beforeAutospacing="0" w:after="0" w:afterAutospacing="0"/>
                              </w:pPr>
                              <w:r>
                                <w:rPr>
                                  <w:rFonts w:ascii="Arial" w:hAnsi="Arial" w:cs="Arial"/>
                                  <w:color w:val="000000" w:themeColor="text1"/>
                                  <w:kern w:val="24"/>
                                  <w:sz w:val="20"/>
                                  <w:szCs w:val="20"/>
                                </w:rPr>
                                <w:t xml:space="preserve">Enveloppe en tissu </w:t>
                              </w:r>
                              <w:r>
                                <w:rPr>
                                  <w:rFonts w:ascii="Arial" w:hAnsi="Arial" w:cs="Arial"/>
                                  <w:b/>
                                  <w:bCs/>
                                  <w:color w:val="000000" w:themeColor="text1"/>
                                  <w:kern w:val="24"/>
                                  <w:sz w:val="20"/>
                                  <w:szCs w:val="20"/>
                                </w:rPr>
                                <w:t>4c</w:t>
                              </w:r>
                            </w:p>
                          </w:txbxContent>
                        </wps:txbx>
                        <wps:bodyPr wrap="square" lIns="36000" rIns="36000" rtlCol="0">
                          <a:spAutoFit/>
                        </wps:bodyPr>
                      </wps:wsp>
                      <wps:wsp>
                        <wps:cNvPr id="256" name="ZoneTexte 21"/>
                        <wps:cNvSpPr txBox="1"/>
                        <wps:spPr>
                          <a:xfrm>
                            <a:off x="2592157" y="1065168"/>
                            <a:ext cx="1359535" cy="222885"/>
                          </a:xfrm>
                          <a:prstGeom prst="rect">
                            <a:avLst/>
                          </a:prstGeom>
                          <a:noFill/>
                          <a:ln>
                            <a:noFill/>
                          </a:ln>
                        </wps:spPr>
                        <wps:txbx>
                          <w:txbxContent>
                            <w:p w:rsidR="00576CDA" w:rsidRDefault="00576CDA" w:rsidP="00484781">
                              <w:pPr>
                                <w:pStyle w:val="NormalWeb"/>
                                <w:spacing w:before="0" w:beforeAutospacing="0" w:after="0" w:afterAutospacing="0"/>
                                <w:jc w:val="center"/>
                              </w:pPr>
                              <w:r>
                                <w:rPr>
                                  <w:rFonts w:ascii="Arial" w:hAnsi="Arial" w:cs="Arial"/>
                                  <w:color w:val="000000" w:themeColor="text1"/>
                                  <w:kern w:val="24"/>
                                  <w:sz w:val="18"/>
                                  <w:szCs w:val="18"/>
                                </w:rPr>
                                <w:t>Bande auto-</w:t>
                              </w:r>
                              <w:proofErr w:type="spellStart"/>
                              <w:r>
                                <w:rPr>
                                  <w:rFonts w:ascii="Arial" w:hAnsi="Arial" w:cs="Arial"/>
                                  <w:color w:val="000000" w:themeColor="text1"/>
                                  <w:kern w:val="24"/>
                                  <w:sz w:val="18"/>
                                  <w:szCs w:val="18"/>
                                </w:rPr>
                                <w:t>aggripante</w:t>
                              </w:r>
                              <w:proofErr w:type="spellEnd"/>
                            </w:p>
                          </w:txbxContent>
                        </wps:txbx>
                        <wps:bodyPr wrap="square" rtlCol="0">
                          <a:spAutoFit/>
                        </wps:bodyPr>
                      </wps:wsp>
                      <wps:wsp>
                        <wps:cNvPr id="257" name="Connecteur droit 257"/>
                        <wps:cNvCnPr/>
                        <wps:spPr>
                          <a:xfrm>
                            <a:off x="3880440" y="1213108"/>
                            <a:ext cx="348992" cy="42680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ZoneTexte 20"/>
                        <wps:cNvSpPr txBox="1"/>
                        <wps:spPr>
                          <a:xfrm>
                            <a:off x="2880173" y="833787"/>
                            <a:ext cx="1843015" cy="237490"/>
                          </a:xfrm>
                          <a:prstGeom prst="rect">
                            <a:avLst/>
                          </a:prstGeom>
                          <a:noFill/>
                          <a:ln>
                            <a:noFill/>
                          </a:ln>
                        </wps:spPr>
                        <wps:txbx>
                          <w:txbxContent>
                            <w:p w:rsidR="00576CDA" w:rsidRDefault="00576CDA" w:rsidP="00484781">
                              <w:pPr>
                                <w:pStyle w:val="NormalWeb"/>
                                <w:spacing w:before="0" w:beforeAutospacing="0" w:after="0" w:afterAutospacing="0"/>
                              </w:pPr>
                              <w:r>
                                <w:rPr>
                                  <w:rFonts w:ascii="Arial" w:hAnsi="Arial" w:cs="Arial"/>
                                  <w:color w:val="000000" w:themeColor="text1"/>
                                  <w:kern w:val="24"/>
                                  <w:sz w:val="20"/>
                                  <w:szCs w:val="20"/>
                                </w:rPr>
                                <w:t xml:space="preserve">Coque </w:t>
                              </w:r>
                              <w:r>
                                <w:rPr>
                                  <w:rFonts w:ascii="Arial" w:hAnsi="Arial" w:cs="Arial"/>
                                  <w:b/>
                                  <w:bCs/>
                                  <w:color w:val="000000" w:themeColor="text1"/>
                                  <w:kern w:val="24"/>
                                  <w:sz w:val="20"/>
                                  <w:szCs w:val="20"/>
                                </w:rPr>
                                <w:t>4b</w:t>
                              </w:r>
                              <w:r>
                                <w:rPr>
                                  <w:rFonts w:ascii="Arial" w:hAnsi="Arial" w:cs="Arial"/>
                                  <w:color w:val="000000" w:themeColor="text1"/>
                                  <w:kern w:val="24"/>
                                  <w:sz w:val="20"/>
                                  <w:szCs w:val="20"/>
                                </w:rPr>
                                <w:t xml:space="preserve"> </w:t>
                              </w:r>
                              <w:r>
                                <w:rPr>
                                  <w:rFonts w:ascii="Arial" w:hAnsi="Arial" w:cs="Arial"/>
                                  <w:color w:val="000000" w:themeColor="text1"/>
                                  <w:kern w:val="24"/>
                                  <w:sz w:val="20"/>
                                  <w:szCs w:val="20"/>
                                </w:rPr>
                                <w:tab/>
                                <w:t xml:space="preserve"> Poche </w:t>
                              </w:r>
                              <w:r>
                                <w:rPr>
                                  <w:rFonts w:ascii="Arial" w:hAnsi="Arial" w:cs="Arial"/>
                                  <w:b/>
                                  <w:bCs/>
                                  <w:color w:val="000000" w:themeColor="text1"/>
                                  <w:kern w:val="24"/>
                                  <w:sz w:val="20"/>
                                  <w:szCs w:val="20"/>
                                </w:rPr>
                                <w:t>4a</w:t>
                              </w:r>
                            </w:p>
                          </w:txbxContent>
                        </wps:txbx>
                        <wps:bodyPr wrap="square" lIns="36000" rIns="36000" rtlCol="0">
                          <a:spAutoFit/>
                        </wps:bodyPr>
                      </wps:wsp>
                      <wps:wsp>
                        <wps:cNvPr id="259" name="ZoneTexte 23"/>
                        <wps:cNvSpPr txBox="1"/>
                        <wps:spPr>
                          <a:xfrm>
                            <a:off x="2339388" y="26089"/>
                            <a:ext cx="567690" cy="222885"/>
                          </a:xfrm>
                          <a:prstGeom prst="rect">
                            <a:avLst/>
                          </a:prstGeom>
                          <a:noFill/>
                          <a:ln>
                            <a:noFill/>
                          </a:ln>
                        </wps:spPr>
                        <wps:txbx>
                          <w:txbxContent>
                            <w:p w:rsidR="00576CDA" w:rsidRDefault="00576CDA" w:rsidP="00484781">
                              <w:pPr>
                                <w:pStyle w:val="NormalWeb"/>
                                <w:spacing w:before="0" w:beforeAutospacing="0" w:after="0" w:afterAutospacing="0"/>
                                <w:jc w:val="center"/>
                              </w:pPr>
                              <w:r>
                                <w:rPr>
                                  <w:rFonts w:ascii="Arial" w:hAnsi="Arial" w:cs="Arial"/>
                                  <w:color w:val="000000" w:themeColor="text1"/>
                                  <w:kern w:val="24"/>
                                  <w:sz w:val="18"/>
                                  <w:szCs w:val="18"/>
                                </w:rPr>
                                <w:t>Trous</w:t>
                              </w:r>
                            </w:p>
                          </w:txbxContent>
                        </wps:txbx>
                        <wps:bodyPr wrap="square" rtlCol="0">
                          <a:spAutoFit/>
                        </wps:bodyPr>
                      </wps:wsp>
                      <wps:wsp>
                        <wps:cNvPr id="260" name="ZoneTexte 24"/>
                        <wps:cNvSpPr txBox="1"/>
                        <wps:spPr>
                          <a:xfrm>
                            <a:off x="3082084" y="0"/>
                            <a:ext cx="1094105" cy="222885"/>
                          </a:xfrm>
                          <a:prstGeom prst="rect">
                            <a:avLst/>
                          </a:prstGeom>
                          <a:noFill/>
                          <a:ln>
                            <a:noFill/>
                          </a:ln>
                        </wps:spPr>
                        <wps:txbx>
                          <w:txbxContent>
                            <w:p w:rsidR="00576CDA" w:rsidRDefault="00576CDA" w:rsidP="00484781">
                              <w:pPr>
                                <w:pStyle w:val="NormalWeb"/>
                                <w:spacing w:before="0" w:beforeAutospacing="0" w:after="0" w:afterAutospacing="0"/>
                                <w:jc w:val="center"/>
                              </w:pPr>
                              <w:r>
                                <w:rPr>
                                  <w:rFonts w:ascii="Arial" w:hAnsi="Arial" w:cs="Arial"/>
                                  <w:color w:val="000000" w:themeColor="text1"/>
                                  <w:kern w:val="24"/>
                                  <w:sz w:val="18"/>
                                  <w:szCs w:val="18"/>
                                </w:rPr>
                                <w:t>Plots d’accroche</w:t>
                              </w:r>
                            </w:p>
                          </w:txbxContent>
                        </wps:txbx>
                        <wps:bodyPr wrap="square" rtlCol="0">
                          <a:spAutoFit/>
                        </wps:bodyPr>
                      </wps:wsp>
                      <wps:wsp>
                        <wps:cNvPr id="261" name="ZoneTexte 25"/>
                        <wps:cNvSpPr txBox="1"/>
                        <wps:spPr>
                          <a:xfrm>
                            <a:off x="4104248" y="0"/>
                            <a:ext cx="1152525" cy="222885"/>
                          </a:xfrm>
                          <a:prstGeom prst="rect">
                            <a:avLst/>
                          </a:prstGeom>
                          <a:noFill/>
                          <a:ln>
                            <a:noFill/>
                          </a:ln>
                        </wps:spPr>
                        <wps:txbx>
                          <w:txbxContent>
                            <w:p w:rsidR="00576CDA" w:rsidRDefault="00576CDA" w:rsidP="00484781">
                              <w:pPr>
                                <w:pStyle w:val="NormalWeb"/>
                                <w:spacing w:before="0" w:beforeAutospacing="0" w:after="0" w:afterAutospacing="0"/>
                                <w:jc w:val="center"/>
                              </w:pPr>
                              <w:r>
                                <w:rPr>
                                  <w:rFonts w:ascii="Arial" w:hAnsi="Arial" w:cs="Arial"/>
                                  <w:color w:val="000000" w:themeColor="text1"/>
                                  <w:kern w:val="24"/>
                                  <w:sz w:val="18"/>
                                  <w:szCs w:val="18"/>
                                </w:rPr>
                                <w:t>Orifice d’admission</w:t>
                              </w:r>
                            </w:p>
                          </w:txbxContent>
                        </wps:txbx>
                        <wps:bodyPr wrap="square" rtlCol="0">
                          <a:spAutoFit/>
                        </wps:bodyPr>
                      </wps:wsp>
                      <wps:wsp>
                        <wps:cNvPr id="262" name="ZoneTexte 26"/>
                        <wps:cNvSpPr txBox="1"/>
                        <wps:spPr>
                          <a:xfrm>
                            <a:off x="4464316" y="926687"/>
                            <a:ext cx="795020" cy="354330"/>
                          </a:xfrm>
                          <a:prstGeom prst="rect">
                            <a:avLst/>
                          </a:prstGeom>
                          <a:noFill/>
                          <a:ln>
                            <a:noFill/>
                          </a:ln>
                        </wps:spPr>
                        <wps:txbx>
                          <w:txbxContent>
                            <w:p w:rsidR="00576CDA" w:rsidRDefault="00576CDA" w:rsidP="00484781">
                              <w:pPr>
                                <w:pStyle w:val="NormalWeb"/>
                                <w:spacing w:before="0" w:beforeAutospacing="0" w:after="0" w:afterAutospacing="0"/>
                                <w:jc w:val="center"/>
                              </w:pPr>
                              <w:r>
                                <w:rPr>
                                  <w:rFonts w:ascii="Arial" w:hAnsi="Arial" w:cs="Arial"/>
                                  <w:color w:val="000000" w:themeColor="text1"/>
                                  <w:kern w:val="24"/>
                                  <w:sz w:val="18"/>
                                  <w:szCs w:val="18"/>
                                </w:rPr>
                                <w:t>Orifice de refoulement</w:t>
                              </w:r>
                            </w:p>
                          </w:txbxContent>
                        </wps:txbx>
                        <wps:bodyPr wrap="square" rtlCol="0">
                          <a:spAutoFit/>
                        </wps:bodyPr>
                      </wps:wsp>
                      <wps:wsp>
                        <wps:cNvPr id="263" name="Connecteur droit 263"/>
                        <wps:cNvCnPr/>
                        <wps:spPr>
                          <a:xfrm>
                            <a:off x="2808312" y="183996"/>
                            <a:ext cx="272028" cy="19091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Connecteur droit 264"/>
                        <wps:cNvCnPr/>
                        <wps:spPr>
                          <a:xfrm>
                            <a:off x="2808312" y="183996"/>
                            <a:ext cx="272028" cy="38141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Connecteur droit 265"/>
                        <wps:cNvCnPr/>
                        <wps:spPr>
                          <a:xfrm>
                            <a:off x="3223219" y="183996"/>
                            <a:ext cx="102866" cy="13281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Connecteur droit 266"/>
                        <wps:cNvCnPr/>
                        <wps:spPr>
                          <a:xfrm>
                            <a:off x="3223219" y="183996"/>
                            <a:ext cx="78101" cy="3661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Connecteur droit 267"/>
                        <wps:cNvCnPr/>
                        <wps:spPr>
                          <a:xfrm flipH="1">
                            <a:off x="2964135" y="183996"/>
                            <a:ext cx="259084" cy="39474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Connecteur droit 268"/>
                        <wps:cNvCnPr/>
                        <wps:spPr>
                          <a:xfrm flipH="1">
                            <a:off x="2994614" y="183996"/>
                            <a:ext cx="228605" cy="18308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Connecteur droit 269"/>
                        <wps:cNvCnPr/>
                        <wps:spPr>
                          <a:xfrm flipH="1">
                            <a:off x="4240281" y="176312"/>
                            <a:ext cx="12110" cy="23750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Connecteur droit 270"/>
                        <wps:cNvCnPr/>
                        <wps:spPr>
                          <a:xfrm>
                            <a:off x="4321448" y="666849"/>
                            <a:ext cx="287064" cy="3412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41" o:spid="_x0000_s1100" style="width:414.1pt;height:175.6pt;mso-position-horizontal-relative:char;mso-position-vertical-relative:line" coordsize="52593,22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">
                <v:shape id="Picture 3" o:spid="_x0000_s1101" type="#_x0000_t75" style="position:absolute;left:28083;top:2160;width:22002;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7oxTDAAAA3AAAAA8AAABkcnMvZG93bnJldi54bWxET91qwjAUvhf2DuEMvBmaKkNmZxQV3RyD&#10;oXYPcGjOmnbNSW0yrW9vLgZefnz/s0Vna3Gm1peOFYyGCQji3OmSCwXf2XbwAsIHZI21Y1JwJQ+L&#10;+UNvhql2Fz7Q+RgKEUPYp6jAhNCkUvrckEU/dA1x5H5cazFE2BZSt3iJ4baW4ySZSIslxwaDDa0N&#10;5b/HP6ugq7Jq+rmqvrKPbXjfv5mn59OGlOo/dstXEIG6cBf/u3dawXgU58cz8Qj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ujFMMAAADcAAAADwAAAAAAAAAAAAAAAACf&#10;AgAAZHJzL2Rvd25yZXYueG1sUEsFBgAAAAAEAAQA9wAAAI8DAAAAAA==&#10;">
                  <v:imagedata r:id="rId145" o:title="DSC00153" croptop="16104f" cropbottom="32925f" cropleft="12699f" cropright="9243f" grayscale="t"/>
                </v:shape>
                <v:shape id="Picture 4" o:spid="_x0000_s1102" type="#_x0000_t75" style="position:absolute;left:14401;top:2160;width:9982;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dgfLEAAAA3AAAAA8AAABkcnMvZG93bnJldi54bWxEj9FqAjEURN+F/kO4hb5pNopit0YpalvB&#10;fdH2A243t9mlm5tlk+r6940g+DjMzBlmsepdI07UhdqzBjXKQBCX3tRsNXx9vg3nIEJENth4Jg0X&#10;CrBaPgwWmBt/5gOdjtGKBOGQo4YqxjaXMpQVOQwj3xIn78d3DmOSnZWmw3OCu0aOs2wmHdacFips&#10;aV1R+Xv8cxp2aj993iqzyd6/jSuKetJa+6H102P/+gIiUh/v4Vt7ZzSMlYLrmXQ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dgfLEAAAA3AAAAA8AAAAAAAAAAAAAAAAA&#10;nwIAAGRycy9kb3ducmV2LnhtbFBLBQYAAAAABAAEAPcAAACQAwAAAAA=&#10;">
                  <v:imagedata r:id="rId146" o:title="DSC00150" croptop="12631f" cropbottom="36398f" cropleft="29523f" cropright="16235f" grayscale="t"/>
                </v:shape>
                <v:shape id="Picture 2" o:spid="_x0000_s1103" type="#_x0000_t75" style="position:absolute;top:7688;width:10727;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2MfzGAAAA3AAAAA8AAABkcnMvZG93bnJldi54bWxEj09rAjEUxO+FfofwCr2IZnehRVejlEJL&#10;L1X8A16fm+dmcfOyJKlu++kbQfA4zMxvmNmit604kw+NYwX5KANBXDndcK1gt/0YjkGEiKyxdUwK&#10;finAYv74MMNSuwuv6byJtUgQDiUqMDF2pZShMmQxjFxHnLyj8xZjkr6W2uMlwW0riyx7lRYbTgsG&#10;O3o3VJ02P1bB37f9HE+21WAfBnkwSy8P7mWl1PNT/zYFEamP9/Ct/aUVFHkB1zPpCM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7Yx/MYAAADcAAAADwAAAAAAAAAAAAAA&#10;AACfAgAAZHJzL2Rvd25yZXYueG1sUEsFBgAAAAAEAAQA9wAAAJIDAAAAAA==&#10;">
                  <v:imagedata r:id="rId147" o:title="DSC00145" croptop="23733f" cropbottom="18474f" cropleft="18339f" cropright="17159f" grayscale="t"/>
                </v:shape>
                <v:shape id="Picture 3" o:spid="_x0000_s1104" type="#_x0000_t75" style="position:absolute;left:14401;top:12855;width:31828;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4Ct/EAAAA3AAAAA8AAABkcnMvZG93bnJldi54bWxEj0FrAjEUhO8F/0N4gjdNolBka5QqFBQv&#10;1la8Pjavu0s3L9tNXFd/fVMQehxm5htmsepdLTpqQ+XZgJ4oEMS5txUXBj4/3sZzECEiW6w9k4Eb&#10;BVgtB08LzKy/8jt1x1iIBOGQoYEyxiaTMuQlOQwT3xAn78u3DmOSbSFti9cEd7WcKvUsHVacFkps&#10;aFNS/n28OAM/Z7dWrPf6pHa97u6Hm5rHypjRsH99ARGpj//hR3trDUz1DP7Op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4Ct/EAAAA3AAAAA8AAAAAAAAAAAAAAAAA&#10;nwIAAGRycy9kb3ducmV2LnhtbFBLBQYAAAAABAAEAPcAAACQAwAAAAA=&#10;">
                  <v:imagedata r:id="rId148" o:title="DSC00153" croptop="32611f" cropbottom="14204f" cropleft="2475f" grayscale="t"/>
                </v:shape>
                <v:shape id="ZoneTexte 1" o:spid="_x0000_s1105" type="#_x0000_t202" style="position:absolute;left:18;top:13935;width:1070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YtcQA&#10;AADcAAAADwAAAGRycy9kb3ducmV2LnhtbESPQWuDQBSE74X8h+UFeinNGgkl2GyCCoUejQ3J9eG+&#10;qo37VtyN0X/fDRR6HGbmG2Z3mEwnRhpca1nBehWBIK6sbrlWcPr6eN2CcB5ZY2eZFMzk4LBfPO0w&#10;0fbORxpLX4sAYZeggsb7PpHSVQ0ZdCvbEwfv2w4GfZBDLfWA9wA3nYyj6E0abDksNNhT3lB1LW9G&#10;gR2nvDxfMi7mNB1t8XMsLi+ZUs/LKX0H4Wny/+G/9qdWEK838Dg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0GLXEAAAA3AAAAA8AAAAAAAAAAAAAAAAAmAIAAGRycy9k&#10;b3ducmV2LnhtbFBLBQYAAAAABAAEAPUAAACJAwAAAAA=&#10;" filled="f" stroked="f">
                  <v:textbox style="mso-fit-shape-to-text:t" inset="1mm,,1mm">
                    <w:txbxContent>
                      <w:p w:rsidR="00576CDA" w:rsidRDefault="00576CDA" w:rsidP="00484781">
                        <w:pPr>
                          <w:pStyle w:val="NormalWeb"/>
                          <w:spacing w:before="0" w:beforeAutospacing="0" w:after="0" w:afterAutospacing="0"/>
                        </w:pPr>
                        <w:r>
                          <w:rPr>
                            <w:rFonts w:ascii="Arial" w:hAnsi="Arial" w:cs="Arial"/>
                            <w:color w:val="000000" w:themeColor="text1"/>
                            <w:kern w:val="24"/>
                            <w:sz w:val="20"/>
                            <w:szCs w:val="20"/>
                          </w:rPr>
                          <w:t>Brassard complet</w:t>
                        </w:r>
                      </w:p>
                    </w:txbxContent>
                  </v:textbox>
                </v:shape>
                <v:line id="Connecteur droit 215" o:spid="_x0000_s1106" style="position:absolute;flip:y;visibility:visible;mso-wrap-style:square" from="10727,5284" to="14401,1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YNcQAAADcAAAADwAAAGRycy9kb3ducmV2LnhtbESP0WoCMRRE3wv9h3ALvtWsUqVdjWKF&#10;gvgibv2Ay+Z2s7i5WZNU1/16Iwg+DjNzhpkvO9uIM/lQO1YwGmYgiEuna64UHH5/3j9BhIissXFM&#10;Cq4UYLl4fZljrt2F93QuYiUShEOOCkyMbS5lKA1ZDEPXEifvz3mLMUlfSe3xkuC2keMsm0qLNacF&#10;gy2tDZXH4t8qaPp46L++16bPTh9XvdtNnZ9slRq8dasZiEhdfIYf7Y1WMB5N4H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xg1xAAAANwAAAAPAAAAAAAAAAAA&#10;AAAAAKECAABkcnMvZG93bnJldi54bWxQSwUGAAAAAAQABAD5AAAAkgMAAAAA&#10;" strokecolor="black [3213]"/>
                <v:line id="Connecteur droit 220" o:spid="_x0000_s1107" style="position:absolute;visibility:visible;mso-wrap-style:square" from="10727,10812" to="14401,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AxZMIAAADcAAAADwAAAGRycy9kb3ducmV2LnhtbERPz2vCMBS+D/wfwhN2m6mFWalGKYKg&#10;7jQ38fponm21eSlJrHV//XIY7Pjx/V6uB9OKnpxvLCuYThIQxKXVDVcKvr+2b3MQPiBrbC2Tgid5&#10;WK9GL0vMtX3wJ/XHUIkYwj5HBXUIXS6lL2sy6Ce2I47cxTqDIUJXSe3wEcNNK9MkmUmDDceGGjva&#10;1FTejnejYF4erq7Iiv30/dRlP336MdueM6Vex0OxABFoCP/iP/dOK0jTOD+ei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AxZMIAAADcAAAADwAAAAAAAAAAAAAA&#10;AAChAgAAZHJzL2Rvd25yZXYueG1sUEsFBgAAAAAEAAQA+QAAAJADAAAAAA==&#10;" strokecolor="black [3213]"/>
                <v:line id="Connecteur droit 221" o:spid="_x0000_s1108" style="position:absolute;visibility:visible;mso-wrap-style:square" from="24383,5284" to="28083,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U/8UAAADcAAAADwAAAGRycy9kb3ducmV2LnhtbESPQWvCQBSE74X+h+UVvNVNAhpJXSUU&#10;hGpPakuvj+wzic2+DbvbGP31XaHQ4zAz3zDL9Wg6MZDzrWUF6TQBQVxZ3XKt4OO4eV6A8AFZY2eZ&#10;FFzJw3r1+LDEQtsL72k4hFpECPsCFTQh9IWUvmrIoJ/anjh6J+sMhihdLbXDS4SbTmZJMpcGW44L&#10;Dfb02lD1ffgxChbV7uzKvNyms88+vw3Z+3zzlSs1eRrLFxCBxvAf/mu/aQVZlsL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yU/8UAAADcAAAADwAAAAAAAAAA&#10;AAAAAAChAgAAZHJzL2Rvd25yZXYueG1sUEsFBgAAAAAEAAQA+QAAAJMDAAAAAA==&#10;" strokecolor="black [3213]"/>
                <v:shape id="ZoneTexte 17" o:spid="_x0000_s1109" type="#_x0000_t202" style="position:absolute;left:12960;top:8338;width:1368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v58MA&#10;AADcAAAADwAAAGRycy9kb3ducmV2LnhtbESPQYvCMBSE78L+h/CEvcia2oNI1yhVWNhj7S72+mie&#10;bbV5KU2s9d8bQfA4zMw3zHo7mlYM1LvGsoLFPAJBXFrdcKXg/+/nawXCeWSNrWVScCcH283HZI2J&#10;tjc+0JD7SgQIuwQV1N53iZSurMmgm9uOOHgn2xv0QfaV1D3eAty0Mo6ipTTYcFiosaN9TeUlvxoF&#10;dhj3+bHYcXZP08Fm50NWzHZKfU7H9BuEp9G/w6/2r1YQxzE8z4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3v58MAAADcAAAADwAAAAAAAAAAAAAAAACYAgAAZHJzL2Rv&#10;d25yZXYueG1sUEsFBgAAAAAEAAQA9QAAAIgDAAAAAA==&#10;" filled="f" stroked="f">
                  <v:textbox style="mso-fit-shape-to-text:t" inset="1mm,,1mm">
                    <w:txbxContent>
                      <w:p w:rsidR="00576CDA" w:rsidRDefault="00576CDA" w:rsidP="00484781">
                        <w:pPr>
                          <w:pStyle w:val="NormalWeb"/>
                          <w:spacing w:before="0" w:beforeAutospacing="0" w:after="0" w:afterAutospacing="0"/>
                        </w:pPr>
                        <w:r>
                          <w:rPr>
                            <w:rFonts w:ascii="Arial" w:hAnsi="Arial" w:cs="Arial"/>
                            <w:color w:val="000000" w:themeColor="text1"/>
                            <w:kern w:val="24"/>
                            <w:sz w:val="20"/>
                            <w:szCs w:val="20"/>
                          </w:rPr>
                          <w:t xml:space="preserve">Coque </w:t>
                        </w:r>
                        <w:r>
                          <w:rPr>
                            <w:rFonts w:ascii="Arial" w:hAnsi="Arial" w:cs="Arial"/>
                            <w:b/>
                            <w:bCs/>
                            <w:color w:val="000000" w:themeColor="text1"/>
                            <w:kern w:val="24"/>
                            <w:sz w:val="20"/>
                            <w:szCs w:val="20"/>
                          </w:rPr>
                          <w:t>4b</w:t>
                        </w:r>
                        <w:r>
                          <w:rPr>
                            <w:rFonts w:ascii="Arial" w:hAnsi="Arial" w:cs="Arial"/>
                            <w:color w:val="000000" w:themeColor="text1"/>
                            <w:kern w:val="24"/>
                            <w:sz w:val="20"/>
                            <w:szCs w:val="20"/>
                          </w:rPr>
                          <w:t xml:space="preserve"> + Poche </w:t>
                        </w:r>
                        <w:r>
                          <w:rPr>
                            <w:rFonts w:ascii="Arial" w:hAnsi="Arial" w:cs="Arial"/>
                            <w:b/>
                            <w:bCs/>
                            <w:color w:val="000000" w:themeColor="text1"/>
                            <w:kern w:val="24"/>
                            <w:sz w:val="20"/>
                            <w:szCs w:val="20"/>
                          </w:rPr>
                          <w:t>4a</w:t>
                        </w:r>
                      </w:p>
                    </w:txbxContent>
                  </v:textbox>
                </v:shape>
                <v:shape id="ZoneTexte 18" o:spid="_x0000_s1110" type="#_x0000_t202" style="position:absolute;left:14400;top:19928;width:1368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KfMMA&#10;AADcAAAADwAAAGRycy9kb3ducmV2LnhtbESPQYvCMBSE7wv+h/AEL4umVhDpGqUKgsdaRa+P5m3b&#10;3ealNLHWf2+EhT0OM/MNs94OphE9da62rGA+i0AQF1bXXCq4nA/TFQjnkTU2lknBkxxsN6OPNSba&#10;PvhEfe5LESDsElRQed8mUrqiIoNuZlvi4H3bzqAPsiul7vAR4KaRcRQtpcGaw0KFLe0rKn7zu1Fg&#10;+2GfX287zp5p2tvs55TdPndKTcZD+gXC0+D/w3/to1YQxwt4nw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FKfMMAAADcAAAADwAAAAAAAAAAAAAAAACYAgAAZHJzL2Rv&#10;d25yZXYueG1sUEsFBgAAAAAEAAQA9QAAAIgDAAAAAA==&#10;" filled="f" stroked="f">
                  <v:textbox style="mso-fit-shape-to-text:t" inset="1mm,,1mm">
                    <w:txbxContent>
                      <w:p w:rsidR="00576CDA" w:rsidRDefault="00576CDA" w:rsidP="00484781">
                        <w:pPr>
                          <w:pStyle w:val="NormalWeb"/>
                          <w:spacing w:before="0" w:beforeAutospacing="0" w:after="0" w:afterAutospacing="0"/>
                        </w:pPr>
                        <w:r>
                          <w:rPr>
                            <w:rFonts w:ascii="Arial" w:hAnsi="Arial" w:cs="Arial"/>
                            <w:color w:val="000000" w:themeColor="text1"/>
                            <w:kern w:val="24"/>
                            <w:sz w:val="20"/>
                            <w:szCs w:val="20"/>
                          </w:rPr>
                          <w:t xml:space="preserve">Enveloppe en tissu </w:t>
                        </w:r>
                        <w:r>
                          <w:rPr>
                            <w:rFonts w:ascii="Arial" w:hAnsi="Arial" w:cs="Arial"/>
                            <w:b/>
                            <w:bCs/>
                            <w:color w:val="000000" w:themeColor="text1"/>
                            <w:kern w:val="24"/>
                            <w:sz w:val="20"/>
                            <w:szCs w:val="20"/>
                          </w:rPr>
                          <w:t>4c</w:t>
                        </w:r>
                      </w:p>
                    </w:txbxContent>
                  </v:textbox>
                </v:shape>
                <v:shape id="ZoneTexte 21" o:spid="_x0000_s1111" type="#_x0000_t202" style="position:absolute;left:25921;top:10651;width:1359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Bd8IA&#10;AADcAAAADwAAAGRycy9kb3ducmV2LnhtbESPQWvCQBSE7wX/w/IEb3WjoEjqKqIVPHippvdH9pkN&#10;Zt+G7KuJ/94tFHocZuYbZr0dfKMe1MU6sIHZNANFXAZbc2WguB7fV6CiIFtsApOBJ0XYbkZva8xt&#10;6PmLHhepVIJwzNGAE2lzrWPpyGOchpY4ebfQeZQku0rbDvsE942eZ9lSe6w5LThsae+ovF9+vAER&#10;u5s9i08fT9/D+dC7rFxgYcxkPOw+QAkN8h/+a5+sgfliCb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8F3wgAAANwAAAAPAAAAAAAAAAAAAAAAAJgCAABkcnMvZG93&#10;bnJldi54bWxQSwUGAAAAAAQABAD1AAAAhwMAAAAA&#10;" filled="f" stroked="f">
                  <v:textbox style="mso-fit-shape-to-text:t">
                    <w:txbxContent>
                      <w:p w:rsidR="00576CDA" w:rsidRDefault="00576CDA" w:rsidP="00484781">
                        <w:pPr>
                          <w:pStyle w:val="NormalWeb"/>
                          <w:spacing w:before="0" w:beforeAutospacing="0" w:after="0" w:afterAutospacing="0"/>
                          <w:jc w:val="center"/>
                        </w:pPr>
                        <w:r>
                          <w:rPr>
                            <w:rFonts w:ascii="Arial" w:hAnsi="Arial" w:cs="Arial"/>
                            <w:color w:val="000000" w:themeColor="text1"/>
                            <w:kern w:val="24"/>
                            <w:sz w:val="18"/>
                            <w:szCs w:val="18"/>
                          </w:rPr>
                          <w:t>Bande auto-</w:t>
                        </w:r>
                        <w:proofErr w:type="spellStart"/>
                        <w:r>
                          <w:rPr>
                            <w:rFonts w:ascii="Arial" w:hAnsi="Arial" w:cs="Arial"/>
                            <w:color w:val="000000" w:themeColor="text1"/>
                            <w:kern w:val="24"/>
                            <w:sz w:val="18"/>
                            <w:szCs w:val="18"/>
                          </w:rPr>
                          <w:t>aggripante</w:t>
                        </w:r>
                        <w:proofErr w:type="spellEnd"/>
                      </w:p>
                    </w:txbxContent>
                  </v:textbox>
                </v:shape>
                <v:line id="Connecteur droit 257" o:spid="_x0000_s1112" style="position:absolute;visibility:visible;mso-wrap-style:square" from="38804,12131" to="42294,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RcYAAADcAAAADwAAAGRycy9kb3ducmV2LnhtbESPQWvCQBSE74L/YXlCL6IbhaqkboJK&#10;C6UIpSrk+si+ZtNm34bs1qT/vlsQPA4z8w2zzQfbiCt1vnasYDFPQBCXTtdcKbicX2YbED4ga2wc&#10;k4Jf8pBn49EWU+16/qDrKVQiQtinqMCE0KZS+tKQRT93LXH0Pl1nMUTZVVJ32Ee4beQySVbSYs1x&#10;wWBLB0Pl9+nHKtg/f+3etVlPD31RFW1/LBL9Vij1MBl2TyACDeEevrVftYLl4xr+z8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PqkXGAAAA3AAAAA8AAAAAAAAA&#10;AAAAAAAAoQIAAGRycy9kb3ducmV2LnhtbFBLBQYAAAAABAAEAPkAAACUAwAAAAA=&#10;" strokecolor="black [3213]" strokeweight=".5pt"/>
                <v:shape id="ZoneTexte 20" o:spid="_x0000_s1113" type="#_x0000_t202" style="position:absolute;left:28801;top:8337;width:1843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rcL8A&#10;AADcAAAADwAAAGRycy9kb3ducmV2LnhtbERPTYvCMBC9L/gfwgheFk0VFKlGqcKCx1pFr0MzttVm&#10;Uppsrf/eHASPj/e93vamFh21rrKsYDqJQBDnVldcKDif/sZLEM4ja6wtk4IXOdhuBj9rjLV98pG6&#10;zBcihLCLUUHpfRNL6fKSDLqJbYgDd7OtQR9gW0jd4jOEm1rOomghDVYcGkpsaF9S/sj+jQLb9fvs&#10;ct1x+kqSzqb3Y3r93Sk1GvbJCoSn3n/FH/dBK5jNw9pwJhw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06twvwAAANwAAAAPAAAAAAAAAAAAAAAAAJgCAABkcnMvZG93bnJl&#10;di54bWxQSwUGAAAAAAQABAD1AAAAhAMAAAAA&#10;" filled="f" stroked="f">
                  <v:textbox style="mso-fit-shape-to-text:t" inset="1mm,,1mm">
                    <w:txbxContent>
                      <w:p w:rsidR="00576CDA" w:rsidRDefault="00576CDA" w:rsidP="00484781">
                        <w:pPr>
                          <w:pStyle w:val="NormalWeb"/>
                          <w:spacing w:before="0" w:beforeAutospacing="0" w:after="0" w:afterAutospacing="0"/>
                        </w:pPr>
                        <w:r>
                          <w:rPr>
                            <w:rFonts w:ascii="Arial" w:hAnsi="Arial" w:cs="Arial"/>
                            <w:color w:val="000000" w:themeColor="text1"/>
                            <w:kern w:val="24"/>
                            <w:sz w:val="20"/>
                            <w:szCs w:val="20"/>
                          </w:rPr>
                          <w:t xml:space="preserve">Coque </w:t>
                        </w:r>
                        <w:r>
                          <w:rPr>
                            <w:rFonts w:ascii="Arial" w:hAnsi="Arial" w:cs="Arial"/>
                            <w:b/>
                            <w:bCs/>
                            <w:color w:val="000000" w:themeColor="text1"/>
                            <w:kern w:val="24"/>
                            <w:sz w:val="20"/>
                            <w:szCs w:val="20"/>
                          </w:rPr>
                          <w:t>4b</w:t>
                        </w:r>
                        <w:r>
                          <w:rPr>
                            <w:rFonts w:ascii="Arial" w:hAnsi="Arial" w:cs="Arial"/>
                            <w:color w:val="000000" w:themeColor="text1"/>
                            <w:kern w:val="24"/>
                            <w:sz w:val="20"/>
                            <w:szCs w:val="20"/>
                          </w:rPr>
                          <w:t xml:space="preserve"> </w:t>
                        </w:r>
                        <w:r>
                          <w:rPr>
                            <w:rFonts w:ascii="Arial" w:hAnsi="Arial" w:cs="Arial"/>
                            <w:color w:val="000000" w:themeColor="text1"/>
                            <w:kern w:val="24"/>
                            <w:sz w:val="20"/>
                            <w:szCs w:val="20"/>
                          </w:rPr>
                          <w:tab/>
                          <w:t xml:space="preserve"> Poche </w:t>
                        </w:r>
                        <w:r>
                          <w:rPr>
                            <w:rFonts w:ascii="Arial" w:hAnsi="Arial" w:cs="Arial"/>
                            <w:b/>
                            <w:bCs/>
                            <w:color w:val="000000" w:themeColor="text1"/>
                            <w:kern w:val="24"/>
                            <w:sz w:val="20"/>
                            <w:szCs w:val="20"/>
                          </w:rPr>
                          <w:t>4a</w:t>
                        </w:r>
                      </w:p>
                    </w:txbxContent>
                  </v:textbox>
                </v:shape>
                <v:shape id="ZoneTexte 23" o:spid="_x0000_s1114" type="#_x0000_t202" style="position:absolute;left:23393;top:260;width:567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VBcMA&#10;AADcAAAADwAAAGRycy9kb3ducmV2LnhtbESPT2vCQBTE7wW/w/IEb3WjYGmjq4h/wEMvtfH+yL5m&#10;Q7NvQ/Zp4rd3hUKPw8z8hlltBt+oG3WxDmxgNs1AEZfB1lwZKL6Pr++goiBbbAKTgTtF2KxHLyvM&#10;bej5i25nqVSCcMzRgBNpc61j6chjnIaWOHk/ofMoSXaVth32Ce4bPc+yN+2x5rTgsKWdo/L3fPUG&#10;ROx2di8OPp4uw+e+d1m5wMKYyXjYLkEJDfIf/mufrIH54gO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VBcMAAADcAAAADwAAAAAAAAAAAAAAAACYAgAAZHJzL2Rv&#10;d25yZXYueG1sUEsFBgAAAAAEAAQA9QAAAIgDAAAAAA==&#10;" filled="f" stroked="f">
                  <v:textbox style="mso-fit-shape-to-text:t">
                    <w:txbxContent>
                      <w:p w:rsidR="00576CDA" w:rsidRDefault="00576CDA" w:rsidP="00484781">
                        <w:pPr>
                          <w:pStyle w:val="NormalWeb"/>
                          <w:spacing w:before="0" w:beforeAutospacing="0" w:after="0" w:afterAutospacing="0"/>
                          <w:jc w:val="center"/>
                        </w:pPr>
                        <w:r>
                          <w:rPr>
                            <w:rFonts w:ascii="Arial" w:hAnsi="Arial" w:cs="Arial"/>
                            <w:color w:val="000000" w:themeColor="text1"/>
                            <w:kern w:val="24"/>
                            <w:sz w:val="18"/>
                            <w:szCs w:val="18"/>
                          </w:rPr>
                          <w:t>Trous</w:t>
                        </w:r>
                      </w:p>
                    </w:txbxContent>
                  </v:textbox>
                </v:shape>
                <v:shape id="ZoneTexte 24" o:spid="_x0000_s1115" type="#_x0000_t202" style="position:absolute;left:30820;width:10941;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2Jb4A&#10;AADcAAAADwAAAGRycy9kb3ducmV2LnhtbERPTYvCMBC9C/sfwgjeNFVYWapRxHXBgxfdeh+a2aZs&#10;MynNaOu/NwfB4+N9r7eDb9SdulgHNjCfZaCIy2BrrgwUvz/TL1BRkC02gcnAgyJsNx+jNeY29Hym&#10;+0UqlUI45mjAibS51rF05DHOQkucuL/QeZQEu0rbDvsU7hu9yLKl9lhzanDY0t5R+X+5eQMidjd/&#10;FAcfj9fh9N27rPzEwpjJeNitQAkN8ha/3EdrYLF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uNiW+AAAA3AAAAA8AAAAAAAAAAAAAAAAAmAIAAGRycy9kb3ducmV2&#10;LnhtbFBLBQYAAAAABAAEAPUAAACDAwAAAAA=&#10;" filled="f" stroked="f">
                  <v:textbox style="mso-fit-shape-to-text:t">
                    <w:txbxContent>
                      <w:p w:rsidR="00576CDA" w:rsidRDefault="00576CDA" w:rsidP="00484781">
                        <w:pPr>
                          <w:pStyle w:val="NormalWeb"/>
                          <w:spacing w:before="0" w:beforeAutospacing="0" w:after="0" w:afterAutospacing="0"/>
                          <w:jc w:val="center"/>
                        </w:pPr>
                        <w:r>
                          <w:rPr>
                            <w:rFonts w:ascii="Arial" w:hAnsi="Arial" w:cs="Arial"/>
                            <w:color w:val="000000" w:themeColor="text1"/>
                            <w:kern w:val="24"/>
                            <w:sz w:val="18"/>
                            <w:szCs w:val="18"/>
                          </w:rPr>
                          <w:t>Plots d’accroche</w:t>
                        </w:r>
                      </w:p>
                    </w:txbxContent>
                  </v:textbox>
                </v:shape>
                <v:shape id="ZoneTexte 25" o:spid="_x0000_s1116" type="#_x0000_t202" style="position:absolute;left:41042;width:11525;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TvsIA&#10;AADcAAAADwAAAGRycy9kb3ducmV2LnhtbESPQWvCQBSE74L/YXlCb7qJUCmpq4i24KGX2nh/ZF+z&#10;wezbkH2a+O+7gtDjMDPfMOvt6Ft1oz42gQ3kiwwUcRVsw7WB8udz/gYqCrLFNjAZuFOE7WY6WWNh&#10;w8DfdDtJrRKEY4EGnEhXaB0rRx7jInTEyfsNvUdJsq+17XFIcN/qZZattMeG04LDjvaOqsvp6g2I&#10;2F1+Lz98PJ7Hr8PgsuoVS2NeZuPuHZTQKP/hZ/toDSxX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pO+wgAAANwAAAAPAAAAAAAAAAAAAAAAAJgCAABkcnMvZG93&#10;bnJldi54bWxQSwUGAAAAAAQABAD1AAAAhwMAAAAA&#10;" filled="f" stroked="f">
                  <v:textbox style="mso-fit-shape-to-text:t">
                    <w:txbxContent>
                      <w:p w:rsidR="00576CDA" w:rsidRDefault="00576CDA" w:rsidP="00484781">
                        <w:pPr>
                          <w:pStyle w:val="NormalWeb"/>
                          <w:spacing w:before="0" w:beforeAutospacing="0" w:after="0" w:afterAutospacing="0"/>
                          <w:jc w:val="center"/>
                        </w:pPr>
                        <w:r>
                          <w:rPr>
                            <w:rFonts w:ascii="Arial" w:hAnsi="Arial" w:cs="Arial"/>
                            <w:color w:val="000000" w:themeColor="text1"/>
                            <w:kern w:val="24"/>
                            <w:sz w:val="18"/>
                            <w:szCs w:val="18"/>
                          </w:rPr>
                          <w:t>Orifice d’admission</w:t>
                        </w:r>
                      </w:p>
                    </w:txbxContent>
                  </v:textbox>
                </v:shape>
                <v:shape id="ZoneTexte 26" o:spid="_x0000_s1117" type="#_x0000_t202" style="position:absolute;left:44643;top:9266;width:795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NycIA&#10;AADcAAAADwAAAGRycy9kb3ducmV2LnhtbESPQWvCQBSE70L/w/IK3nRjQCmpq4htwYOX2nh/ZF+z&#10;wezbkH018d+7gtDjMDPfMOvt6Ft1pT42gQ0s5hko4irYhmsD5c/X7A1UFGSLbWAycKMI283LZI2F&#10;DQN/0/UktUoQjgUacCJdoXWsHHmM89ARJ+839B4lyb7WtschwX2r8yxbaY8NpwWHHe0dVZfTnzcg&#10;YneLW/np4+E8Hj8Gl1VLLI2Zvo67d1BCo/yHn+2DNZCvcn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A3JwgAAANwAAAAPAAAAAAAAAAAAAAAAAJgCAABkcnMvZG93&#10;bnJldi54bWxQSwUGAAAAAAQABAD1AAAAhwMAAAAA&#10;" filled="f" stroked="f">
                  <v:textbox style="mso-fit-shape-to-text:t">
                    <w:txbxContent>
                      <w:p w:rsidR="00576CDA" w:rsidRDefault="00576CDA" w:rsidP="00484781">
                        <w:pPr>
                          <w:pStyle w:val="NormalWeb"/>
                          <w:spacing w:before="0" w:beforeAutospacing="0" w:after="0" w:afterAutospacing="0"/>
                          <w:jc w:val="center"/>
                        </w:pPr>
                        <w:r>
                          <w:rPr>
                            <w:rFonts w:ascii="Arial" w:hAnsi="Arial" w:cs="Arial"/>
                            <w:color w:val="000000" w:themeColor="text1"/>
                            <w:kern w:val="24"/>
                            <w:sz w:val="18"/>
                            <w:szCs w:val="18"/>
                          </w:rPr>
                          <w:t>Orifice de refoulement</w:t>
                        </w:r>
                      </w:p>
                    </w:txbxContent>
                  </v:textbox>
                </v:shape>
                <v:line id="Connecteur droit 263" o:spid="_x0000_s1118" style="position:absolute;visibility:visible;mso-wrap-style:square" from="28083,1839" to="30803,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hm+8UAAADcAAAADwAAAGRycy9kb3ducmV2LnhtbESPQWvCQBSE74X+h+UVvIhuVLASXcWK&#10;gpSCaIVcH9lnNjb7NmRXE/99tyD0OMzMN8xi1dlK3KnxpWMFo2ECgjh3uuRCwfl7N5iB8AFZY+WY&#10;FDzIw2r5+rLAVLuWj3Q/hUJECPsUFZgQ6lRKnxuy6IeuJo7exTUWQ5RNIXWDbYTbSo6TZCotlhwX&#10;DNa0MZT/nG5Wwcf2uj5o897ftFmR1e1XlujPTKneW7eegwjUhf/ws73XCsbTC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hm+8UAAADcAAAADwAAAAAAAAAA&#10;AAAAAAChAgAAZHJzL2Rvd25yZXYueG1sUEsFBgAAAAAEAAQA+QAAAJMDAAAAAA==&#10;" strokecolor="black [3213]" strokeweight=".5pt"/>
                <v:line id="Connecteur droit 264" o:spid="_x0000_s1119" style="position:absolute;visibility:visible;mso-wrap-style:square" from="28083,1839" to="30803,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j8UAAADcAAAADwAAAGRycy9kb3ducmV2LnhtbESPQWvCQBSE74X+h+UVvIhuFLESXcWK&#10;gpSCaIVcH9lnNjb7NmRXE/99tyD0OMzMN8xi1dlK3KnxpWMFo2ECgjh3uuRCwfl7N5iB8AFZY+WY&#10;FDzIw2r5+rLAVLuWj3Q/hUJECPsUFZgQ6lRKnxuy6IeuJo7exTUWQ5RNIXWDbYTbSo6TZCotlhwX&#10;DNa0MZT/nG5Wwcf2uj5o897ftFmR1e1XlujPTKneW7eegwjUhf/ws73XCsbTC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H+j8UAAADcAAAADwAAAAAAAAAA&#10;AAAAAAChAgAAZHJzL2Rvd25yZXYueG1sUEsFBgAAAAAEAAQA+QAAAJMDAAAAAA==&#10;" strokecolor="black [3213]" strokeweight=".5pt"/>
                <v:line id="Connecteur droit 265" o:spid="_x0000_s1120" style="position:absolute;visibility:visible;mso-wrap-style:square" from="32232,1839" to="33260,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1bFMUAAADcAAAADwAAAGRycy9kb3ducmV2LnhtbESPQWvCQBSE74X+h+UVvIhuFLQSXcWK&#10;gpSCaIVcH9lnNjb7NmRXE/99tyD0OMzMN8xi1dlK3KnxpWMFo2ECgjh3uuRCwfl7N5iB8AFZY+WY&#10;FDzIw2r5+rLAVLuWj3Q/hUJECPsUFZgQ6lRKnxuy6IeuJo7exTUWQ5RNIXWDbYTbSo6TZCotlhwX&#10;DNa0MZT/nG5Wwcf2uj5o897ftFmR1e1XlujPTKneW7eegwjUhf/ws73XCsbTC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1bFMUAAADcAAAADwAAAAAAAAAA&#10;AAAAAAChAgAAZHJzL2Rvd25yZXYueG1sUEsFBgAAAAAEAAQA+QAAAJMDAAAAAA==&#10;" strokecolor="black [3213]" strokeweight=".5pt"/>
                <v:line id="Connecteur droit 266" o:spid="_x0000_s1121" style="position:absolute;visibility:visible;mso-wrap-style:square" from="32232,1839" to="33013,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FY8YAAADcAAAADwAAAGRycy9kb3ducmV2LnhtbESPQWvCQBSE74L/YXlCL6Vu9JBKmo2o&#10;tFBKQdRCro/sazaafRuyW5P++25B8DjMzDdMvh5tK67U+8axgsU8AUFcOd1wreDr9Pa0AuEDssbW&#10;MSn4JQ/rYjrJMdNu4ANdj6EWEcI+QwUmhC6T0leGLPq564ij9+16iyHKvpa6xyHCbSuXSZJKiw3H&#10;BYMd7QxVl+OPVbB9PW/22jw/7oayLrvhs0z0R6nUw2zcvIAINIZ7+NZ+1wqWaQr/Z+IRk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vxWPGAAAA3AAAAA8AAAAAAAAA&#10;AAAAAAAAoQIAAGRycy9kb3ducmV2LnhtbFBLBQYAAAAABAAEAPkAAACUAwAAAAA=&#10;" strokecolor="black [3213]" strokeweight=".5pt"/>
                <v:line id="Connecteur droit 267" o:spid="_x0000_s1122" style="position:absolute;flip:x;visibility:visible;mso-wrap-style:square" from="29641,1839" to="3223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CsscAAADcAAAADwAAAGRycy9kb3ducmV2LnhtbESPS2vDMBCE74H+B7GF3hK5DuThWglp&#10;IaWlhzYPcI6LtX4Qa2UsNXHz66tAIMdhZr5h0mVvGnGiztWWFTyPIhDEudU1lwr2u/VwBsJ5ZI2N&#10;ZVLwRw6Wi4dBiom2Z97QaetLESDsElRQed8mUrq8IoNuZFvi4BW2M+iD7EqpOzwHuGlkHEUTabDm&#10;sFBhS28V5cftr1FwOcb+J/v8fpevq/rrks3HxaHNlHp67FcvIDz1/h6+tT+0gngyheuZcATk4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B4KyxwAAANwAAAAPAAAAAAAA&#10;AAAAAAAAAKECAABkcnMvZG93bnJldi54bWxQSwUGAAAAAAQABAD5AAAAlQMAAAAA&#10;" strokecolor="black [3213]" strokeweight=".5pt"/>
                <v:line id="Connecteur droit 268" o:spid="_x0000_s1123" style="position:absolute;flip:x;visibility:visible;mso-wrap-style:square" from="29946,1839" to="3223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WwMIAAADcAAAADwAAAGRycy9kb3ducmV2LnhtbERPy4rCMBTdD/gP4QruNLWCjNUoKigO&#10;sxhfUJeX5toWm5vSRO349ZOFMMvDec8WranEgxpXWlYwHEQgiDOrS84VnE+b/icI55E1VpZJwS85&#10;WMw7HzNMtH3ygR5Hn4sQwi5BBYX3dSKlywoy6Aa2Jg7c1TYGfYBNLnWDzxBuKhlH0VgaLDk0FFjT&#10;uqDsdrwbBa9b7Pfp189Wrpbl9yudjK6XOlWq122XUxCeWv8vfrt3WkE8DmvDmXA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gWwMIAAADcAAAADwAAAAAAAAAAAAAA&#10;AAChAgAAZHJzL2Rvd25yZXYueG1sUEsFBgAAAAAEAAQA+QAAAJADAAAAAA==&#10;" strokecolor="black [3213]" strokeweight=".5pt"/>
                <v:line id="Connecteur droit 269" o:spid="_x0000_s1124" style="position:absolute;flip:x;visibility:visible;mso-wrap-style:square" from="42402,1763" to="42523,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zW8cAAADcAAAADwAAAGRycy9kb3ducmV2LnhtbESPT2vCQBTE74LfYXlCb7oxBanRjdiC&#10;0tKDbSrE4yP78gezb0N2q6mfvisUehxm5jfMejOYVlyod41lBfNZBIK4sLrhSsHxazd9AuE8ssbW&#10;Min4IQebdDxaY6LtlT/pkvlKBAi7BBXU3neJlK6oyaCb2Y44eKXtDfog+0rqHq8BbloZR9FCGmw4&#10;LNTY0UtNxTn7Ngpu59h/5G+HvXzeNu+3fPlYnrpcqYfJsF2B8DT4//Bf+1UriBdLuJ8JR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1LNbxwAAANwAAAAPAAAAAAAA&#10;AAAAAAAAAKECAABkcnMvZG93bnJldi54bWxQSwUGAAAAAAQABAD5AAAAlQMAAAAA&#10;" strokecolor="black [3213]" strokeweight=".5pt"/>
                <v:line id="Connecteur droit 270" o:spid="_x0000_s1125" style="position:absolute;visibility:visible;mso-wrap-style:square" from="43214,6668" to="46085,10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uUcIAAADcAAAADwAAAGRycy9kb3ducmV2LnhtbERPy4rCMBTdC/5DuMJsZEx1odIxiorC&#10;MAjiA7q9NHeajs1NaaLt/L1ZCC4P571YdbYSD2p86VjBeJSAIM6dLrlQcL3sP+cgfEDWWDkmBf/k&#10;YbXs9xaYatfyiR7nUIgYwj5FBSaEOpXS54Ys+pGriSP36xqLIcKmkLrBNobbSk6SZCotlhwbDNa0&#10;NZTfznerYLP7Wx+1mQ23bVZkdXvIEv2TKfUx6NZfIAJ14S1+ub+1gskszo9n4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NuUcIAAADcAAAADwAAAAAAAAAAAAAA&#10;AAChAgAAZHJzL2Rvd25yZXYueG1sUEsFBgAAAAAEAAQA+QAAAJADAAAAAA==&#10;" strokecolor="black [3213]" strokeweight=".5pt"/>
                <w10:anchorlock/>
              </v:group>
            </w:pict>
          </mc:Fallback>
        </mc:AlternateContent>
      </w:r>
    </w:p>
    <w:p w:rsidR="00484781" w:rsidRDefault="00484781" w:rsidP="00484781"/>
    <w:p w:rsidR="00484781" w:rsidRDefault="00484781" w:rsidP="00484781">
      <w:r>
        <w:t>La mise en place du brassard et le gonflage de la poche se décompose en 3 phases :</w:t>
      </w:r>
    </w:p>
    <w:p w:rsidR="00484781" w:rsidRDefault="00484781" w:rsidP="00484781">
      <w:pPr>
        <w:pStyle w:val="tiret"/>
      </w:pPr>
      <w:r>
        <w:t>la phase 1 montre l’appareil avant l’enfilage ;</w:t>
      </w:r>
    </w:p>
    <w:p w:rsidR="00484781" w:rsidRDefault="00484781" w:rsidP="00484781">
      <w:pPr>
        <w:pStyle w:val="tiret"/>
      </w:pPr>
      <w:r>
        <w:t xml:space="preserve">la phase 2 </w:t>
      </w:r>
      <w:r w:rsidR="006B4E86">
        <w:t>consiste à enfiler le brassard ; d</w:t>
      </w:r>
      <w:r>
        <w:t xml:space="preserve">ans cette phase, la coque </w:t>
      </w:r>
      <w:r w:rsidRPr="0009654E">
        <w:rPr>
          <w:b/>
        </w:rPr>
        <w:t>4b</w:t>
      </w:r>
      <w:r>
        <w:t xml:space="preserve"> se déforme pour s’adapter au poigne</w:t>
      </w:r>
      <w:r w:rsidR="006B4E86">
        <w:t>t ; l</w:t>
      </w:r>
      <w:r>
        <w:t xml:space="preserve">’enveloppe </w:t>
      </w:r>
      <w:r w:rsidRPr="0009654E">
        <w:rPr>
          <w:b/>
        </w:rPr>
        <w:t>4c</w:t>
      </w:r>
      <w:r>
        <w:t xml:space="preserve"> est ensuite fermée grâce au système à scratch ;</w:t>
      </w:r>
    </w:p>
    <w:p w:rsidR="00484781" w:rsidRDefault="00484781" w:rsidP="00484781">
      <w:pPr>
        <w:pStyle w:val="tiret"/>
      </w:pPr>
      <w:r>
        <w:t xml:space="preserve">la phase 3 consiste à gonfler la poche </w:t>
      </w:r>
      <w:r w:rsidRPr="00D47B59">
        <w:rPr>
          <w:b/>
        </w:rPr>
        <w:t>4a</w:t>
      </w:r>
      <w:r w:rsidR="006B4E86">
        <w:t> ; d</w:t>
      </w:r>
      <w:r>
        <w:t xml:space="preserve">ans cette phase la coque </w:t>
      </w:r>
      <w:r w:rsidRPr="00D47B59">
        <w:rPr>
          <w:b/>
        </w:rPr>
        <w:t>4b</w:t>
      </w:r>
      <w:r>
        <w:t xml:space="preserve"> se déforme à nouveau sous l’effet de la </w:t>
      </w:r>
      <w:r w:rsidR="006B4E86">
        <w:t>pression exercée par la poche </w:t>
      </w:r>
      <w:r w:rsidR="00C42620" w:rsidRPr="00C42620">
        <w:rPr>
          <w:b/>
        </w:rPr>
        <w:t>4a</w:t>
      </w:r>
      <w:r w:rsidR="006B4E86">
        <w:t xml:space="preserve">; </w:t>
      </w:r>
      <w:r w:rsidR="00C42620">
        <w:t>celle-ci</w:t>
      </w:r>
      <w:r>
        <w:t xml:space="preserve"> gonflée</w:t>
      </w:r>
      <w:r w:rsidR="00C42620">
        <w:t>,</w:t>
      </w:r>
      <w:r>
        <w:t xml:space="preserve"> entoure et comprime le poignet.</w:t>
      </w:r>
    </w:p>
    <w:p w:rsidR="00484781" w:rsidRDefault="00484781" w:rsidP="00F4185A">
      <w:pPr>
        <w:keepNext/>
        <w:jc w:val="center"/>
        <w:rPr>
          <w:b/>
        </w:rPr>
      </w:pPr>
      <w:r w:rsidRPr="000D17B1">
        <w:rPr>
          <w:noProof/>
          <w:lang w:eastAsia="fr-FR"/>
        </w:rPr>
        <w:drawing>
          <wp:inline distT="0" distB="0" distL="0" distR="0" wp14:anchorId="3E194FF8" wp14:editId="6C1DBAA3">
            <wp:extent cx="4222958" cy="3198736"/>
            <wp:effectExtent l="0" t="0" r="6350" b="190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32663" cy="3206087"/>
                    </a:xfrm>
                    <a:prstGeom prst="rect">
                      <a:avLst/>
                    </a:prstGeom>
                    <a:noFill/>
                    <a:ln>
                      <a:noFill/>
                    </a:ln>
                  </pic:spPr>
                </pic:pic>
              </a:graphicData>
            </a:graphic>
          </wp:inline>
        </w:drawing>
      </w:r>
    </w:p>
    <w:p w:rsidR="00484781" w:rsidRDefault="00484781">
      <w:pPr>
        <w:spacing w:after="200" w:line="276" w:lineRule="auto"/>
        <w:jc w:val="left"/>
        <w:rPr>
          <w:b/>
        </w:rPr>
      </w:pPr>
      <w:r>
        <w:rPr>
          <w:b/>
        </w:rPr>
        <w:br w:type="page"/>
      </w:r>
    </w:p>
    <w:p w:rsidR="00D03660" w:rsidRPr="00D03660" w:rsidRDefault="00D03660" w:rsidP="00D03660">
      <w:pPr>
        <w:shd w:val="clear" w:color="auto" w:fill="D9D9D9" w:themeFill="background1" w:themeFillShade="D9"/>
        <w:rPr>
          <w:b/>
        </w:rPr>
      </w:pPr>
      <w:r>
        <w:rPr>
          <w:b/>
        </w:rPr>
        <w:lastRenderedPageBreak/>
        <w:t xml:space="preserve">Document technique </w:t>
      </w:r>
      <w:r w:rsidRPr="00D03660">
        <w:rPr>
          <w:b/>
        </w:rPr>
        <w:t>DT</w:t>
      </w:r>
      <w:r w:rsidR="00F4185A">
        <w:rPr>
          <w:b/>
        </w:rPr>
        <w:t>4</w:t>
      </w:r>
      <w:r w:rsidRPr="00D03660">
        <w:rPr>
          <w:b/>
        </w:rPr>
        <w:t xml:space="preserve"> : </w:t>
      </w:r>
      <w:r w:rsidR="00977D1B">
        <w:rPr>
          <w:b/>
        </w:rPr>
        <w:t>étude de la déformation de la coque</w:t>
      </w:r>
    </w:p>
    <w:p w:rsidR="00D03660" w:rsidRPr="00602D87" w:rsidRDefault="00D03660" w:rsidP="00D03660">
      <w:pPr>
        <w:rPr>
          <w:sz w:val="16"/>
          <w:szCs w:val="16"/>
        </w:rPr>
      </w:pPr>
    </w:p>
    <w:p w:rsidR="003A4741" w:rsidRPr="00CF23DC" w:rsidRDefault="00CF23DC" w:rsidP="00A3112C">
      <w:pPr>
        <w:rPr>
          <w:b/>
          <w:noProof/>
          <w:lang w:eastAsia="fr-FR"/>
        </w:rPr>
      </w:pPr>
      <w:r w:rsidRPr="00CF23DC">
        <w:rPr>
          <w:b/>
          <w:noProof/>
          <w:lang w:eastAsia="fr-FR"/>
        </w:rPr>
        <w:t>Conditions initiales et conditions aux limites du calcul éléments finis</w:t>
      </w:r>
    </w:p>
    <w:p w:rsidR="00027E2D" w:rsidRDefault="004224AF" w:rsidP="00A3112C">
      <w:r w:rsidRPr="004224AF">
        <w:rPr>
          <w:noProof/>
          <w:lang w:eastAsia="fr-FR"/>
        </w:rPr>
        <w:drawing>
          <wp:inline distT="0" distB="0" distL="0" distR="0" wp14:anchorId="4B8DF321" wp14:editId="1FB512D4">
            <wp:extent cx="6120130" cy="2621551"/>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20130" cy="2621551"/>
                    </a:xfrm>
                    <a:prstGeom prst="rect">
                      <a:avLst/>
                    </a:prstGeom>
                    <a:noFill/>
                    <a:ln>
                      <a:noFill/>
                    </a:ln>
                  </pic:spPr>
                </pic:pic>
              </a:graphicData>
            </a:graphic>
          </wp:inline>
        </w:drawing>
      </w:r>
    </w:p>
    <w:p w:rsidR="00CF23DC" w:rsidRPr="00602D87" w:rsidRDefault="00CF23DC" w:rsidP="00A3112C">
      <w:pPr>
        <w:rPr>
          <w:sz w:val="16"/>
          <w:szCs w:val="16"/>
        </w:rPr>
      </w:pPr>
    </w:p>
    <w:p w:rsidR="003A4741" w:rsidRPr="00CF23DC" w:rsidRDefault="00A67280" w:rsidP="00A3112C">
      <w:pPr>
        <w:rPr>
          <w:b/>
        </w:rPr>
      </w:pPr>
      <w:r>
        <w:rPr>
          <w:b/>
          <w:noProof/>
          <w:lang w:eastAsia="fr-FR"/>
        </w:rPr>
        <mc:AlternateContent>
          <mc:Choice Requires="wpc">
            <w:drawing>
              <wp:anchor distT="0" distB="0" distL="114300" distR="114300" simplePos="0" relativeHeight="251933696" behindDoc="0" locked="0" layoutInCell="1" allowOverlap="1" wp14:anchorId="00A020B1" wp14:editId="1A12D954">
                <wp:simplePos x="0" y="0"/>
                <wp:positionH relativeFrom="column">
                  <wp:posOffset>54610</wp:posOffset>
                </wp:positionH>
                <wp:positionV relativeFrom="paragraph">
                  <wp:posOffset>267335</wp:posOffset>
                </wp:positionV>
                <wp:extent cx="6137910" cy="2220595"/>
                <wp:effectExtent l="0" t="0" r="8890" b="0"/>
                <wp:wrapSquare wrapText="bothSides"/>
                <wp:docPr id="53" name="Zone de dessin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Rectangle 86"/>
                        <wps:cNvSpPr>
                          <a:spLocks noChangeArrowheads="1"/>
                        </wps:cNvSpPr>
                        <wps:spPr bwMode="auto">
                          <a:xfrm>
                            <a:off x="5273675" y="0"/>
                            <a:ext cx="80264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89"/>
                        <wps:cNvSpPr>
                          <a:spLocks noChangeArrowheads="1"/>
                        </wps:cNvSpPr>
                        <wps:spPr bwMode="auto">
                          <a:xfrm>
                            <a:off x="2370455" y="0"/>
                            <a:ext cx="100266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54" name="Groupe 54"/>
                        <wpg:cNvGrpSpPr/>
                        <wpg:grpSpPr>
                          <a:xfrm>
                            <a:off x="22225" y="43180"/>
                            <a:ext cx="6111875" cy="2176145"/>
                            <a:chOff x="0" y="46355"/>
                            <a:chExt cx="6111875" cy="2176145"/>
                          </a:xfrm>
                        </wpg:grpSpPr>
                        <pic:pic xmlns:pic="http://schemas.openxmlformats.org/drawingml/2006/picture">
                          <pic:nvPicPr>
                            <pic:cNvPr id="36" name="Picture 7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3240405" y="276225"/>
                              <a:ext cx="2398395" cy="194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8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542915" y="276225"/>
                              <a:ext cx="568960" cy="169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8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534920" y="292100"/>
                              <a:ext cx="721995" cy="168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8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196215"/>
                              <a:ext cx="2350135" cy="175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87"/>
                          <wps:cNvSpPr>
                            <a:spLocks noChangeArrowheads="1"/>
                          </wps:cNvSpPr>
                          <wps:spPr bwMode="auto">
                            <a:xfrm>
                              <a:off x="5401310" y="46355"/>
                              <a:ext cx="598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16"/>
                                    <w:szCs w:val="16"/>
                                    <w:lang w:val="en-US"/>
                                  </w:rPr>
                                  <w:t xml:space="preserve">Déplacement </w:t>
                                </w:r>
                              </w:p>
                            </w:txbxContent>
                          </wps:txbx>
                          <wps:bodyPr rot="0" vert="horz" wrap="none" lIns="0" tIns="0" rIns="0" bIns="0" anchor="t" anchorCtr="0">
                            <a:spAutoFit/>
                          </wps:bodyPr>
                        </wps:wsp>
                        <wps:wsp>
                          <wps:cNvPr id="46" name="Rectangle 88"/>
                          <wps:cNvSpPr>
                            <a:spLocks noChangeArrowheads="1"/>
                          </wps:cNvSpPr>
                          <wps:spPr bwMode="auto">
                            <a:xfrm>
                              <a:off x="5593715" y="174625"/>
                              <a:ext cx="237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16"/>
                                    <w:szCs w:val="16"/>
                                    <w:lang w:val="en-US"/>
                                  </w:rPr>
                                  <w:t>(mm)</w:t>
                                </w:r>
                              </w:p>
                            </w:txbxContent>
                          </wps:txbx>
                          <wps:bodyPr rot="0" vert="horz" wrap="none" lIns="0" tIns="0" rIns="0" bIns="0" anchor="t" anchorCtr="0">
                            <a:spAutoFit/>
                          </wps:bodyPr>
                        </wps:wsp>
                        <wps:wsp>
                          <wps:cNvPr id="48" name="Rectangle 90"/>
                          <wps:cNvSpPr>
                            <a:spLocks noChangeArrowheads="1"/>
                          </wps:cNvSpPr>
                          <wps:spPr bwMode="auto">
                            <a:xfrm>
                              <a:off x="2559050" y="46355"/>
                              <a:ext cx="610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16"/>
                                    <w:szCs w:val="16"/>
                                    <w:lang w:val="en-US"/>
                                  </w:rPr>
                                  <w:t>Contrainte de</w:t>
                                </w:r>
                              </w:p>
                            </w:txbxContent>
                          </wps:txbx>
                          <wps:bodyPr rot="0" vert="horz" wrap="none" lIns="0" tIns="0" rIns="0" bIns="0" anchor="t" anchorCtr="0">
                            <a:spAutoFit/>
                          </wps:bodyPr>
                        </wps:wsp>
                        <wps:wsp>
                          <wps:cNvPr id="49" name="Rectangle 91"/>
                          <wps:cNvSpPr>
                            <a:spLocks noChangeArrowheads="1"/>
                          </wps:cNvSpPr>
                          <wps:spPr bwMode="auto">
                            <a:xfrm>
                              <a:off x="2478405" y="174624"/>
                              <a:ext cx="2298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16"/>
                                    <w:szCs w:val="16"/>
                                    <w:lang w:val="en-US"/>
                                  </w:rPr>
                                  <w:t>Von</w:t>
                                </w:r>
                              </w:p>
                            </w:txbxContent>
                          </wps:txbx>
                          <wps:bodyPr rot="0" vert="horz" wrap="square" lIns="0" tIns="0" rIns="0" bIns="0" anchor="t" anchorCtr="0">
                            <a:spAutoFit/>
                          </wps:bodyPr>
                        </wps:wsp>
                        <wps:wsp>
                          <wps:cNvPr id="50" name="Rectangle 92"/>
                          <wps:cNvSpPr>
                            <a:spLocks noChangeArrowheads="1"/>
                          </wps:cNvSpPr>
                          <wps:spPr bwMode="auto">
                            <a:xfrm>
                              <a:off x="2679065" y="174625"/>
                              <a:ext cx="5137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16"/>
                                    <w:szCs w:val="16"/>
                                    <w:lang w:val="en-US"/>
                                  </w:rPr>
                                  <w:t>Mises (N/m</w:t>
                                </w:r>
                              </w:p>
                            </w:txbxContent>
                          </wps:txbx>
                          <wps:bodyPr rot="0" vert="horz" wrap="none" lIns="0" tIns="0" rIns="0" bIns="0" anchor="t" anchorCtr="0">
                            <a:spAutoFit/>
                          </wps:bodyPr>
                        </wps:wsp>
                        <wps:wsp>
                          <wps:cNvPr id="51" name="Rectangle 93"/>
                          <wps:cNvSpPr>
                            <a:spLocks noChangeArrowheads="1"/>
                          </wps:cNvSpPr>
                          <wps:spPr bwMode="auto">
                            <a:xfrm>
                              <a:off x="3208655" y="17526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12"/>
                                    <w:szCs w:val="12"/>
                                    <w:lang w:val="en-US"/>
                                  </w:rPr>
                                  <w:t>2</w:t>
                                </w:r>
                              </w:p>
                            </w:txbxContent>
                          </wps:txbx>
                          <wps:bodyPr rot="0" vert="horz" wrap="none" lIns="0" tIns="0" rIns="0" bIns="0" anchor="t" anchorCtr="0">
                            <a:spAutoFit/>
                          </wps:bodyPr>
                        </wps:wsp>
                        <wps:wsp>
                          <wps:cNvPr id="52" name="Rectangle 94"/>
                          <wps:cNvSpPr>
                            <a:spLocks noChangeArrowheads="1"/>
                          </wps:cNvSpPr>
                          <wps:spPr bwMode="auto">
                            <a:xfrm>
                              <a:off x="3248660" y="17462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16"/>
                                    <w:szCs w:val="16"/>
                                    <w:lang w:val="en-US"/>
                                  </w:rPr>
                                  <w:t>)</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id="Zone de dessin 53" o:spid="_x0000_s1126" editas="canvas" style="position:absolute;left:0;text-align:left;margin-left:4.3pt;margin-top:21.05pt;width:483.3pt;height:174.85pt;z-index:251933696;mso-position-horizontal-relative:text;mso-position-vertical-relative:text" coordsize="61379,2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">
                <v:shape id="_x0000_s1127" type="#_x0000_t75" style="position:absolute;width:61379;height:22205;visibility:visible;mso-wrap-style:square">
                  <v:fill o:detectmouseclick="t"/>
                  <v:path o:connecttype="none"/>
                </v:shape>
                <v:rect id="Rectangle 86" o:spid="_x0000_s1128" style="position:absolute;left:52736;width:8027;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rect id="Rectangle 89" o:spid="_x0000_s1129" style="position:absolute;left:23704;width:10027;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group id="Groupe 54" o:spid="_x0000_s1130" style="position:absolute;left:222;top:431;width:61119;height:21762" coordorigin=",463" coordsize="61118,2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79" o:spid="_x0000_s1131" type="#_x0000_t75" style="position:absolute;left:32404;top:2762;width:23984;height:19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AD7DAAAA2wAAAA8AAABkcnMvZG93bnJldi54bWxEj8FqwzAQRO+F/IPYQm6N7BpCcaKEtmDT&#10;W6ibQI6LtbFNrZVjqbby91Gh0OMwM2+Y7T6YXkw0us6ygnSVgCCure64UXD8Kp5eQDiPrLG3TApu&#10;5GC/WzxsMdd25k+aKt+ICGGXo4LW+yGX0tUtGXQrOxBH72JHgz7KsZF6xDnCTS+fk2QtDXYcF1oc&#10;6L2l+rv6MQrORcqHzIT0cj260k7l20lXQanlY3jdgPAU/H/4r/2hFWRr+P0Sf4D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8APsMAAADbAAAADwAAAAAAAAAAAAAAAACf&#10;AgAAZHJzL2Rvd25yZXYueG1sUEsFBgAAAAAEAAQA9wAAAI8DAAAAAA==&#10;">
                    <v:imagedata r:id="rId155" o:title=""/>
                  </v:shape>
                  <v:shape id="Picture 80" o:spid="_x0000_s1132" type="#_x0000_t75" style="position:absolute;left:55429;top:2762;width:5689;height:16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unCAAAA2wAAAA8AAABkcnMvZG93bnJldi54bWxEj8FqwzAQRO+B/oPYQm6xnJTUxY0SSqHg&#10;SyBN+gGLtZVNpJWR1NjN10eBQo/DzLxhNrvJWXGhEHvPCpZFCYK49bpno+Dr9LF4ARETskbrmRT8&#10;UoTd9mG2wVr7kT/pckxGZAjHGhV0KQ21lLHtyGEs/ECcvW8fHKYsg5E64JjhzspVWT5Lhz3nhQ4H&#10;eu+oPR9/nIJz0+wrc7BXO5ac1hzsemWXSs0fp7dXEImm9B/+azdawVMF9y/5B8jt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HQLpwgAAANsAAAAPAAAAAAAAAAAAAAAAAJ8C&#10;AABkcnMvZG93bnJldi54bWxQSwUGAAAAAAQABAD3AAAAjgMAAAAA&#10;">
                    <v:imagedata r:id="rId156" o:title=""/>
                  </v:shape>
                  <v:shape id="Picture 81" o:spid="_x0000_s1133" type="#_x0000_t75" style="position:absolute;left:25349;top:2921;width:7220;height:16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V0fBAAAA2wAAAA8AAABkcnMvZG93bnJldi54bWxET89rwjAUvg/2P4Q38LamnSCuGmUMFOlF&#10;rDtst2fzbIvNS5dErf+9OQgeP77f8+VgOnEh51vLCrIkBUFcWd1yreBnv3qfgvABWWNnmRTcyMNy&#10;8foyx1zbK+/oUoZaxBD2OSpoQuhzKX3VkEGf2J44ckfrDIYIXS21w2sMN538SNOJNNhybGiwp++G&#10;qlN5NgqCk8WqpHV92BbZp8yKv83/b6/U6G34moEINISn+OHeaAXjODZ+iT9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LV0fBAAAA2wAAAA8AAAAAAAAAAAAAAAAAnwIA&#10;AGRycy9kb3ducmV2LnhtbFBLBQYAAAAABAAEAPcAAACNAwAAAAA=&#10;">
                    <v:imagedata r:id="rId157" o:title=""/>
                  </v:shape>
                  <v:shape id="Picture 82" o:spid="_x0000_s1134" type="#_x0000_t75" style="position:absolute;top:1962;width:23501;height:17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VePBAAAA2wAAAA8AAABkcnMvZG93bnJldi54bWxEj9GKwjAURN8X/IdwBd/WVAXRahQRRNmX&#10;ZdUPuDbXprS5KUms9e/NwsI+DjNzhllve9uIjnyoHCuYjDMQxIXTFZcKrpfD5wJEiMgaG8ek4EUB&#10;tpvBxxpz7Z78Q905liJBOOSowMTY5lKGwpDFMHYtcfLuzluMSfpSao/PBLeNnGbZXFqsOC0YbGlv&#10;qKjPD6vA1b3Z2e8p193xJv3y+vVYhLlSo2G/W4GI1Mf/8F/7pBXMlvD7Jf0AuX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hVePBAAAA2wAAAA8AAAAAAAAAAAAAAAAAnwIA&#10;AGRycy9kb3ducmV2LnhtbFBLBQYAAAAABAAEAPcAAACNAwAAAAA=&#10;">
                    <v:imagedata r:id="rId158" o:title=""/>
                  </v:shape>
                  <v:rect id="Rectangle 87" o:spid="_x0000_s1135" style="position:absolute;left:54013;top:463;width:598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576CDA" w:rsidRDefault="00576CDA">
                          <w:r>
                            <w:rPr>
                              <w:rFonts w:cs="Arial"/>
                              <w:color w:val="000000"/>
                              <w:sz w:val="16"/>
                              <w:szCs w:val="16"/>
                              <w:lang w:val="en-US"/>
                            </w:rPr>
                            <w:t xml:space="preserve">Déplacement </w:t>
                          </w:r>
                        </w:p>
                      </w:txbxContent>
                    </v:textbox>
                  </v:rect>
                  <v:rect id="Rectangle 88" o:spid="_x0000_s1136" style="position:absolute;left:55937;top:1746;width:237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576CDA" w:rsidRDefault="00576CDA">
                          <w:r>
                            <w:rPr>
                              <w:rFonts w:cs="Arial"/>
                              <w:color w:val="000000"/>
                              <w:sz w:val="16"/>
                              <w:szCs w:val="16"/>
                              <w:lang w:val="en-US"/>
                            </w:rPr>
                            <w:t>(</w:t>
                          </w:r>
                          <w:proofErr w:type="gramStart"/>
                          <w:r>
                            <w:rPr>
                              <w:rFonts w:cs="Arial"/>
                              <w:color w:val="000000"/>
                              <w:sz w:val="16"/>
                              <w:szCs w:val="16"/>
                              <w:lang w:val="en-US"/>
                            </w:rPr>
                            <w:t>mm</w:t>
                          </w:r>
                          <w:proofErr w:type="gramEnd"/>
                          <w:r>
                            <w:rPr>
                              <w:rFonts w:cs="Arial"/>
                              <w:color w:val="000000"/>
                              <w:sz w:val="16"/>
                              <w:szCs w:val="16"/>
                              <w:lang w:val="en-US"/>
                            </w:rPr>
                            <w:t>)</w:t>
                          </w:r>
                        </w:p>
                      </w:txbxContent>
                    </v:textbox>
                  </v:rect>
                  <v:rect id="Rectangle 90" o:spid="_x0000_s1137" style="position:absolute;left:25590;top:463;width:610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576CDA" w:rsidRDefault="00576CDA">
                          <w:r>
                            <w:rPr>
                              <w:rFonts w:cs="Arial"/>
                              <w:color w:val="000000"/>
                              <w:sz w:val="16"/>
                              <w:szCs w:val="16"/>
                              <w:lang w:val="en-US"/>
                            </w:rPr>
                            <w:t>Contrainte de</w:t>
                          </w:r>
                        </w:p>
                      </w:txbxContent>
                    </v:textbox>
                  </v:rect>
                  <v:rect id="Rectangle 91" o:spid="_x0000_s1138" style="position:absolute;left:24784;top:1746;width:2298;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0gSMUA&#10;AADbAAAADwAAAGRycy9kb3ducmV2LnhtbESPQWvCQBSE70L/w/IKXkQ3ShG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SBIxQAAANsAAAAPAAAAAAAAAAAAAAAAAJgCAABkcnMv&#10;ZG93bnJldi54bWxQSwUGAAAAAAQABAD1AAAAigMAAAAA&#10;" filled="f" stroked="f">
                    <v:textbox style="mso-fit-shape-to-text:t" inset="0,0,0,0">
                      <w:txbxContent>
                        <w:p w:rsidR="00576CDA" w:rsidRDefault="00576CDA">
                          <w:r>
                            <w:rPr>
                              <w:rFonts w:cs="Arial"/>
                              <w:color w:val="000000"/>
                              <w:sz w:val="16"/>
                              <w:szCs w:val="16"/>
                              <w:lang w:val="en-US"/>
                            </w:rPr>
                            <w:t>Von</w:t>
                          </w:r>
                        </w:p>
                      </w:txbxContent>
                    </v:textbox>
                  </v:rect>
                  <v:rect id="Rectangle 92" o:spid="_x0000_s1139" style="position:absolute;left:26790;top:1746;width:51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576CDA" w:rsidRDefault="00576CDA">
                          <w:proofErr w:type="spellStart"/>
                          <w:r>
                            <w:rPr>
                              <w:rFonts w:cs="Arial"/>
                              <w:color w:val="000000"/>
                              <w:sz w:val="16"/>
                              <w:szCs w:val="16"/>
                              <w:lang w:val="en-US"/>
                            </w:rPr>
                            <w:t>Mises</w:t>
                          </w:r>
                          <w:proofErr w:type="spellEnd"/>
                          <w:r>
                            <w:rPr>
                              <w:rFonts w:cs="Arial"/>
                              <w:color w:val="000000"/>
                              <w:sz w:val="16"/>
                              <w:szCs w:val="16"/>
                              <w:lang w:val="en-US"/>
                            </w:rPr>
                            <w:t xml:space="preserve"> (N/m</w:t>
                          </w:r>
                        </w:p>
                      </w:txbxContent>
                    </v:textbox>
                  </v:rect>
                  <v:rect id="Rectangle 93" o:spid="_x0000_s1140" style="position:absolute;left:32086;top:1752;width:42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576CDA" w:rsidRDefault="00576CDA">
                          <w:r>
                            <w:rPr>
                              <w:rFonts w:cs="Arial"/>
                              <w:color w:val="000000"/>
                              <w:sz w:val="12"/>
                              <w:szCs w:val="12"/>
                              <w:lang w:val="en-US"/>
                            </w:rPr>
                            <w:t>2</w:t>
                          </w:r>
                        </w:p>
                      </w:txbxContent>
                    </v:textbox>
                  </v:rect>
                  <v:rect id="Rectangle 94" o:spid="_x0000_s1141" style="position:absolute;left:32486;top:1746;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576CDA" w:rsidRDefault="00576CDA">
                          <w:r>
                            <w:rPr>
                              <w:rFonts w:cs="Arial"/>
                              <w:color w:val="000000"/>
                              <w:sz w:val="16"/>
                              <w:szCs w:val="16"/>
                              <w:lang w:val="en-US"/>
                            </w:rPr>
                            <w:t>)</w:t>
                          </w:r>
                        </w:p>
                      </w:txbxContent>
                    </v:textbox>
                  </v:rect>
                </v:group>
                <w10:wrap type="square"/>
              </v:group>
            </w:pict>
          </mc:Fallback>
        </mc:AlternateContent>
      </w:r>
      <w:r w:rsidR="00CF23DC" w:rsidRPr="00CF23DC">
        <w:rPr>
          <w:b/>
        </w:rPr>
        <w:t>Résultats du calcul éléments finis</w:t>
      </w:r>
    </w:p>
    <w:p w:rsidR="00A059CA" w:rsidRPr="00A67280" w:rsidRDefault="00A059CA" w:rsidP="00977D1B">
      <w:pPr>
        <w:rPr>
          <w:sz w:val="16"/>
          <w:szCs w:val="16"/>
        </w:rPr>
      </w:pPr>
    </w:p>
    <w:p w:rsidR="00602D87" w:rsidRDefault="00B022B2" w:rsidP="0067401B">
      <w:pPr>
        <w:rPr>
          <w:b/>
        </w:rPr>
        <w:sectPr w:rsidR="00602D87" w:rsidSect="00C62C9E">
          <w:pgSz w:w="11906" w:h="16838"/>
          <w:pgMar w:top="1134" w:right="1134" w:bottom="1134" w:left="1134" w:header="709" w:footer="709" w:gutter="0"/>
          <w:cols w:space="708"/>
          <w:titlePg/>
          <w:docGrid w:linePitch="360"/>
        </w:sectPr>
      </w:pPr>
      <w:r w:rsidRPr="003A4741">
        <w:rPr>
          <w:noProof/>
          <w:lang w:eastAsia="fr-FR"/>
        </w:rPr>
        <mc:AlternateContent>
          <mc:Choice Requires="wpg">
            <w:drawing>
              <wp:anchor distT="0" distB="0" distL="114300" distR="114300" simplePos="0" relativeHeight="251714560" behindDoc="0" locked="0" layoutInCell="1" allowOverlap="1" wp14:anchorId="602839BE" wp14:editId="023C0548">
                <wp:simplePos x="0" y="0"/>
                <wp:positionH relativeFrom="column">
                  <wp:posOffset>-5080</wp:posOffset>
                </wp:positionH>
                <wp:positionV relativeFrom="paragraph">
                  <wp:posOffset>77644</wp:posOffset>
                </wp:positionV>
                <wp:extent cx="2360930" cy="2183130"/>
                <wp:effectExtent l="38100" t="0" r="58420" b="45720"/>
                <wp:wrapNone/>
                <wp:docPr id="392" name="Groupe 5"/>
                <wp:cNvGraphicFramePr/>
                <a:graphic xmlns:a="http://schemas.openxmlformats.org/drawingml/2006/main">
                  <a:graphicData uri="http://schemas.microsoft.com/office/word/2010/wordprocessingGroup">
                    <wpg:wgp>
                      <wpg:cNvGrpSpPr/>
                      <wpg:grpSpPr>
                        <a:xfrm>
                          <a:off x="0" y="0"/>
                          <a:ext cx="2360929" cy="2183130"/>
                          <a:chOff x="0" y="0"/>
                          <a:chExt cx="2390378" cy="2194560"/>
                        </a:xfrm>
                      </wpg:grpSpPr>
                      <wps:wsp>
                        <wps:cNvPr id="393" name="Rectangle 393"/>
                        <wps:cNvSpPr/>
                        <wps:spPr>
                          <a:xfrm>
                            <a:off x="0" y="259080"/>
                            <a:ext cx="2390378" cy="1918320"/>
                          </a:xfrm>
                          <a:prstGeom prst="rect">
                            <a:avLst/>
                          </a:prstGeom>
                          <a:solidFill>
                            <a:schemeClr val="tx1">
                              <a:lumMod val="85000"/>
                              <a:lumOff val="1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576CDA" w:rsidRDefault="00576CDA" w:rsidP="0067401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4" name="Image 394" descr="D:\Documents and Settings\internat\Mes documents\sourdun\sujet\tensiomètre\photo\DSC00103.jpg"/>
                          <pic:cNvPicPr/>
                        </pic:nvPicPr>
                        <pic:blipFill rotWithShape="1">
                          <a:blip r:embed="rId159" cstate="print">
                            <a:grayscl/>
                            <a:extLst>
                              <a:ext uri="{28A0092B-C50C-407E-A947-70E740481C1C}">
                                <a14:useLocalDpi xmlns:a14="http://schemas.microsoft.com/office/drawing/2010/main" val="0"/>
                              </a:ext>
                            </a:extLst>
                          </a:blip>
                          <a:srcRect l="32854" t="20492" r="17659" b="20764"/>
                          <a:stretch/>
                        </pic:blipFill>
                        <pic:spPr bwMode="auto">
                          <a:xfrm rot="3386021">
                            <a:off x="140970" y="118110"/>
                            <a:ext cx="2194560" cy="19583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e 5" o:spid="_x0000_s1142" style="position:absolute;left:0;text-align:left;margin-left:-.4pt;margin-top:6.1pt;width:185.9pt;height:171.9pt;z-index:251714560;mso-position-horizontal-relative:text;mso-position-vertical-relative:text" coordsize="23903,2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">
                <v:rect id="Rectangle 393" o:spid="_x0000_s1143" style="position:absolute;top:2590;width:23903;height:19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UY8MA&#10;AADcAAAADwAAAGRycy9kb3ducmV2LnhtbESPQWvCQBSE70L/w/IK3nTTCGJT1xAKQnsqai+9PbKv&#10;m5Ds23R3NfHfdwXB4zAz3zDbcrK9uJAPrWMFL8sMBHHtdMtGwfdpv9iACBFZY++YFFwpQLl7mm2x&#10;0G7kA12O0YgE4VCggibGoZAy1A1ZDEs3ECfv13mLMUlvpPY4JrjtZZ5la2mx5bTQ4EDvDdXd8WwV&#10;hAzr3Px08W/0svL55rP7MoNS8+epegMRaYqP8L39oRWsXldwO5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IUY8MAAADcAAAADwAAAAAAAAAAAAAAAACYAgAAZHJzL2Rv&#10;d25yZXYueG1sUEsFBgAAAAAEAAQA9QAAAIgDAAAAAA==&#10;" fillcolor="#272727 [2749]" strokecolor="black [3213]">
                  <v:textbox>
                    <w:txbxContent>
                      <w:p w:rsidR="00576CDA" w:rsidRDefault="00576CDA" w:rsidP="0067401B">
                        <w:pPr>
                          <w:rPr>
                            <w:rFonts w:eastAsia="Times New Roman"/>
                          </w:rPr>
                        </w:pPr>
                      </w:p>
                    </w:txbxContent>
                  </v:textbox>
                </v:rect>
                <v:shape id="Image 394" o:spid="_x0000_s1144" type="#_x0000_t75" style="position:absolute;left:1409;top:1181;width:21945;height:19584;rotation:36984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8Uh/EAAAA3AAAAA8AAABkcnMvZG93bnJldi54bWxEj0FrwkAUhO9C/8PyCr3pJhqCRlcpQiEX&#10;D43+gGf2mcRm36bZ1aT++m6h4HGYmW+YzW40rbhT7xrLCuJZBIK4tLrhSsHp+DFdgnAeWWNrmRT8&#10;kIPd9mWywUzbgT/pXvhKBAi7DBXU3neZlK6syaCb2Y44eBfbG/RB9pXUPQ4Bblo5j6JUGmw4LNTY&#10;0b6m8qu4GQV8uI2SF/vCxd/XMpk/znGenpV6ex3f1yA8jf4Z/m/nWsFilcDfmXA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8Uh/EAAAA3AAAAA8AAAAAAAAAAAAAAAAA&#10;nwIAAGRycy9kb3ducmV2LnhtbFBLBQYAAAAABAAEAPcAAACQAwAAAAA=&#10;">
                  <v:imagedata r:id="rId160" o:title="DSC00103" croptop="13430f" cropbottom="13608f" cropleft="21531f" cropright="11573f" grayscale="t"/>
                </v:shape>
              </v:group>
            </w:pict>
          </mc:Fallback>
        </mc:AlternateContent>
      </w:r>
    </w:p>
    <w:p w:rsidR="00602D87" w:rsidRDefault="00602D87" w:rsidP="0067401B">
      <w:pPr>
        <w:rPr>
          <w:b/>
        </w:rPr>
      </w:pPr>
      <w:r>
        <w:rPr>
          <w:b/>
        </w:rPr>
        <w:lastRenderedPageBreak/>
        <w:t>Photo de l</w:t>
      </w:r>
      <w:r w:rsidR="00A7534D">
        <w:rPr>
          <w:b/>
        </w:rPr>
        <w:t>a coque après plusieurs cycles d’utilisation</w:t>
      </w:r>
    </w:p>
    <w:p w:rsidR="0067401B" w:rsidRDefault="0067401B" w:rsidP="0067401B"/>
    <w:p w:rsidR="0067401B" w:rsidRDefault="0067401B" w:rsidP="0067401B">
      <w:pPr>
        <w:rPr>
          <w:noProof/>
          <w:lang w:eastAsia="fr-FR"/>
        </w:rPr>
      </w:pPr>
    </w:p>
    <w:p w:rsidR="0067401B" w:rsidRDefault="0067401B" w:rsidP="0067401B">
      <w:pPr>
        <w:rPr>
          <w:noProof/>
          <w:lang w:eastAsia="fr-FR"/>
        </w:rPr>
      </w:pPr>
    </w:p>
    <w:p w:rsidR="0067401B" w:rsidRDefault="0067401B" w:rsidP="0067401B">
      <w:pPr>
        <w:rPr>
          <w:noProof/>
          <w:lang w:eastAsia="fr-FR"/>
        </w:rPr>
      </w:pPr>
    </w:p>
    <w:p w:rsidR="0067401B" w:rsidRDefault="0067401B" w:rsidP="0067401B">
      <w:pPr>
        <w:rPr>
          <w:noProof/>
          <w:lang w:eastAsia="fr-FR"/>
        </w:rPr>
      </w:pPr>
    </w:p>
    <w:p w:rsidR="0067401B" w:rsidRDefault="00485009" w:rsidP="0067401B">
      <w:pPr>
        <w:rPr>
          <w:noProof/>
          <w:lang w:eastAsia="fr-FR"/>
        </w:rPr>
      </w:pPr>
      <w:r>
        <w:rPr>
          <w:noProof/>
          <w:lang w:eastAsia="fr-FR"/>
        </w:rPr>
        <mc:AlternateContent>
          <mc:Choice Requires="wps">
            <w:drawing>
              <wp:anchor distT="0" distB="0" distL="114300" distR="114300" simplePos="0" relativeHeight="251907072" behindDoc="0" locked="0" layoutInCell="1" allowOverlap="1" wp14:anchorId="53A34F75" wp14:editId="3B2C0D1B">
                <wp:simplePos x="0" y="0"/>
                <wp:positionH relativeFrom="column">
                  <wp:posOffset>2830830</wp:posOffset>
                </wp:positionH>
                <wp:positionV relativeFrom="paragraph">
                  <wp:posOffset>92237</wp:posOffset>
                </wp:positionV>
                <wp:extent cx="1222375" cy="276225"/>
                <wp:effectExtent l="0" t="0" r="15875" b="28575"/>
                <wp:wrapNone/>
                <wp:docPr id="454" name="Zone de texte 454"/>
                <wp:cNvGraphicFramePr/>
                <a:graphic xmlns:a="http://schemas.openxmlformats.org/drawingml/2006/main">
                  <a:graphicData uri="http://schemas.microsoft.com/office/word/2010/wordprocessingShape">
                    <wps:wsp>
                      <wps:cNvSpPr txBox="1"/>
                      <wps:spPr>
                        <a:xfrm>
                          <a:off x="0" y="0"/>
                          <a:ext cx="12223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CDA" w:rsidRDefault="00576CDA">
                            <w:r>
                              <w:t>zone blanchie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54" o:spid="_x0000_s1145" type="#_x0000_t202" style="position:absolute;left:0;text-align:left;margin-left:222.9pt;margin-top:7.25pt;width:96.25pt;height:21.7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" fillcolor="white [3201]" strokeweight=".5pt">
                <v:textbox>
                  <w:txbxContent>
                    <w:p w:rsidR="00576CDA" w:rsidRDefault="00576CDA">
                      <w:proofErr w:type="gramStart"/>
                      <w:r>
                        <w:t>zone</w:t>
                      </w:r>
                      <w:proofErr w:type="gramEnd"/>
                      <w:r>
                        <w:t xml:space="preserve"> blanchie</w:t>
                      </w:r>
                    </w:p>
                  </w:txbxContent>
                </v:textbox>
              </v:shape>
            </w:pict>
          </mc:Fallback>
        </mc:AlternateContent>
      </w:r>
    </w:p>
    <w:p w:rsidR="0067401B" w:rsidRDefault="00485009" w:rsidP="0067401B">
      <w:pPr>
        <w:rPr>
          <w:noProof/>
          <w:lang w:eastAsia="fr-FR"/>
        </w:rPr>
      </w:pPr>
      <w:r>
        <w:rPr>
          <w:noProof/>
          <w:lang w:eastAsia="fr-FR"/>
        </w:rPr>
        <mc:AlternateContent>
          <mc:Choice Requires="wps">
            <w:drawing>
              <wp:anchor distT="0" distB="0" distL="114300" distR="114300" simplePos="0" relativeHeight="251906048" behindDoc="0" locked="0" layoutInCell="1" allowOverlap="1" wp14:anchorId="23FF87DF" wp14:editId="1D0C3F4B">
                <wp:simplePos x="0" y="0"/>
                <wp:positionH relativeFrom="column">
                  <wp:posOffset>2182584</wp:posOffset>
                </wp:positionH>
                <wp:positionV relativeFrom="paragraph">
                  <wp:posOffset>25311</wp:posOffset>
                </wp:positionV>
                <wp:extent cx="648600" cy="170121"/>
                <wp:effectExtent l="0" t="0" r="18415" b="20955"/>
                <wp:wrapNone/>
                <wp:docPr id="453" name="Connecteur droit 453"/>
                <wp:cNvGraphicFramePr/>
                <a:graphic xmlns:a="http://schemas.openxmlformats.org/drawingml/2006/main">
                  <a:graphicData uri="http://schemas.microsoft.com/office/word/2010/wordprocessingShape">
                    <wps:wsp>
                      <wps:cNvCnPr/>
                      <wps:spPr>
                        <a:xfrm flipV="1">
                          <a:off x="0" y="0"/>
                          <a:ext cx="648600" cy="170121"/>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Connecteur droit 453" o:spid="_x0000_s1026" style="position:absolute;flip:y;z-index:251906048;visibility:visible;mso-wrap-style:square;mso-wrap-distance-left:9pt;mso-wrap-distance-top:0;mso-wrap-distance-right:9pt;mso-wrap-distance-bottom:0;mso-position-horizontal:absolute;mso-position-horizontal-relative:text;mso-position-vertical:absolute;mso-position-vertical-relative:text" from="171.85pt,2pt" to="222.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" strokecolor="black [3213]"/>
            </w:pict>
          </mc:Fallback>
        </mc:AlternateContent>
      </w:r>
      <w:r>
        <w:rPr>
          <w:noProof/>
          <w:lang w:eastAsia="fr-FR"/>
        </w:rPr>
        <mc:AlternateContent>
          <mc:Choice Requires="wps">
            <w:drawing>
              <wp:anchor distT="0" distB="0" distL="114300" distR="114300" simplePos="0" relativeHeight="251905024" behindDoc="0" locked="0" layoutInCell="1" allowOverlap="1" wp14:anchorId="79E4EC72" wp14:editId="5E4FC733">
                <wp:simplePos x="0" y="0"/>
                <wp:positionH relativeFrom="column">
                  <wp:posOffset>1767929</wp:posOffset>
                </wp:positionH>
                <wp:positionV relativeFrom="paragraph">
                  <wp:posOffset>25311</wp:posOffset>
                </wp:positionV>
                <wp:extent cx="414669" cy="382772"/>
                <wp:effectExtent l="0" t="0" r="23495" b="17780"/>
                <wp:wrapNone/>
                <wp:docPr id="451" name="Ellipse 451"/>
                <wp:cNvGraphicFramePr/>
                <a:graphic xmlns:a="http://schemas.openxmlformats.org/drawingml/2006/main">
                  <a:graphicData uri="http://schemas.microsoft.com/office/word/2010/wordprocessingShape">
                    <wps:wsp>
                      <wps:cNvSpPr/>
                      <wps:spPr>
                        <a:xfrm>
                          <a:off x="0" y="0"/>
                          <a:ext cx="414669" cy="382772"/>
                        </a:xfrm>
                        <a:prstGeom prst="ellipse">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Ellipse 451" o:spid="_x0000_s1026" style="position:absolute;margin-left:139.2pt;margin-top:2pt;width:32.65pt;height:30.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" filled="f" strokecolor="black [3213]" strokeweight="1.5pt">
                <v:stroke dashstyle="1 1"/>
              </v:oval>
            </w:pict>
          </mc:Fallback>
        </mc:AlternateContent>
      </w:r>
    </w:p>
    <w:p w:rsidR="0067401B" w:rsidRDefault="0067401B" w:rsidP="0067401B">
      <w:pPr>
        <w:rPr>
          <w:noProof/>
          <w:lang w:eastAsia="fr-FR"/>
        </w:rPr>
      </w:pPr>
    </w:p>
    <w:p w:rsidR="0067401B" w:rsidRDefault="0067401B" w:rsidP="0067401B">
      <w:pPr>
        <w:rPr>
          <w:noProof/>
          <w:lang w:eastAsia="fr-FR"/>
        </w:rPr>
      </w:pPr>
    </w:p>
    <w:p w:rsidR="00CF23DC" w:rsidRDefault="00CF23DC" w:rsidP="00CF23DC">
      <w:pPr>
        <w:rPr>
          <w:b/>
        </w:rPr>
      </w:pPr>
    </w:p>
    <w:p w:rsidR="00B022B2" w:rsidRDefault="00B022B2" w:rsidP="00CF23DC">
      <w:pPr>
        <w:rPr>
          <w:b/>
        </w:rPr>
      </w:pPr>
    </w:p>
    <w:p w:rsidR="00B022B2" w:rsidRDefault="00B022B2" w:rsidP="00CF23DC">
      <w:pPr>
        <w:rPr>
          <w:b/>
        </w:rPr>
      </w:pPr>
    </w:p>
    <w:p w:rsidR="00602D87" w:rsidRPr="00A67280" w:rsidRDefault="00602D87" w:rsidP="00CF23DC">
      <w:pPr>
        <w:rPr>
          <w:b/>
          <w:sz w:val="16"/>
          <w:szCs w:val="16"/>
        </w:rPr>
      </w:pPr>
    </w:p>
    <w:p w:rsidR="00CF23DC" w:rsidRPr="00CF23DC" w:rsidRDefault="00CF23DC" w:rsidP="00CF23DC">
      <w:pPr>
        <w:rPr>
          <w:b/>
        </w:rPr>
      </w:pPr>
      <w:r w:rsidRPr="00CF23DC">
        <w:rPr>
          <w:b/>
        </w:rPr>
        <w:t>Caractéristiques des matériaux envisagés pour la coque</w:t>
      </w:r>
    </w:p>
    <w:tbl>
      <w:tblPr>
        <w:tblStyle w:val="Grilledutableau"/>
        <w:tblW w:w="9155" w:type="dxa"/>
        <w:jc w:val="center"/>
        <w:tblLook w:val="04A0" w:firstRow="1" w:lastRow="0" w:firstColumn="1" w:lastColumn="0" w:noHBand="0" w:noVBand="1"/>
      </w:tblPr>
      <w:tblGrid>
        <w:gridCol w:w="1976"/>
        <w:gridCol w:w="1149"/>
        <w:gridCol w:w="1579"/>
        <w:gridCol w:w="1436"/>
        <w:gridCol w:w="1579"/>
        <w:gridCol w:w="1436"/>
      </w:tblGrid>
      <w:tr w:rsidR="00CF23DC" w:rsidRPr="00421D46" w:rsidTr="00005351">
        <w:trPr>
          <w:trHeight w:val="351"/>
          <w:jc w:val="center"/>
        </w:trPr>
        <w:tc>
          <w:tcPr>
            <w:tcW w:w="1976" w:type="dxa"/>
          </w:tcPr>
          <w:p w:rsidR="00CF23DC" w:rsidRPr="00421D46" w:rsidRDefault="00CF23DC" w:rsidP="007667C1">
            <w:pPr>
              <w:jc w:val="left"/>
              <w:rPr>
                <w:sz w:val="22"/>
                <w:szCs w:val="22"/>
              </w:rPr>
            </w:pPr>
          </w:p>
        </w:tc>
        <w:tc>
          <w:tcPr>
            <w:tcW w:w="1149" w:type="dxa"/>
            <w:vAlign w:val="center"/>
          </w:tcPr>
          <w:p w:rsidR="00CF23DC" w:rsidRPr="00421D46" w:rsidRDefault="00CF23DC" w:rsidP="00005351">
            <w:pPr>
              <w:jc w:val="center"/>
              <w:rPr>
                <w:sz w:val="22"/>
                <w:szCs w:val="22"/>
              </w:rPr>
            </w:pPr>
            <w:r>
              <w:rPr>
                <w:sz w:val="22"/>
                <w:szCs w:val="22"/>
              </w:rPr>
              <w:t>D</w:t>
            </w:r>
            <w:r w:rsidRPr="00421D46">
              <w:rPr>
                <w:sz w:val="22"/>
                <w:szCs w:val="22"/>
              </w:rPr>
              <w:t>ensité</w:t>
            </w:r>
          </w:p>
        </w:tc>
        <w:tc>
          <w:tcPr>
            <w:tcW w:w="1579" w:type="dxa"/>
            <w:vAlign w:val="center"/>
          </w:tcPr>
          <w:p w:rsidR="00CF23DC" w:rsidRPr="00421D46" w:rsidRDefault="00CF23DC" w:rsidP="00005351">
            <w:pPr>
              <w:jc w:val="center"/>
              <w:rPr>
                <w:sz w:val="22"/>
                <w:szCs w:val="22"/>
              </w:rPr>
            </w:pPr>
            <w:r w:rsidRPr="00421D46">
              <w:rPr>
                <w:sz w:val="22"/>
                <w:szCs w:val="22"/>
              </w:rPr>
              <w:t>Résistance à la traction (</w:t>
            </w:r>
            <w:proofErr w:type="spellStart"/>
            <w:r w:rsidRPr="00421D46">
              <w:rPr>
                <w:sz w:val="22"/>
                <w:szCs w:val="22"/>
              </w:rPr>
              <w:t>MPa</w:t>
            </w:r>
            <w:proofErr w:type="spellEnd"/>
            <w:r w:rsidRPr="00421D46">
              <w:rPr>
                <w:sz w:val="22"/>
                <w:szCs w:val="22"/>
              </w:rPr>
              <w:t>)</w:t>
            </w:r>
          </w:p>
        </w:tc>
        <w:tc>
          <w:tcPr>
            <w:tcW w:w="1436" w:type="dxa"/>
            <w:vAlign w:val="center"/>
          </w:tcPr>
          <w:p w:rsidR="00CF23DC" w:rsidRPr="00421D46" w:rsidRDefault="00CF23DC" w:rsidP="00005351">
            <w:pPr>
              <w:jc w:val="center"/>
              <w:rPr>
                <w:sz w:val="22"/>
                <w:szCs w:val="22"/>
              </w:rPr>
            </w:pPr>
            <w:r w:rsidRPr="00421D46">
              <w:rPr>
                <w:sz w:val="22"/>
                <w:szCs w:val="22"/>
              </w:rPr>
              <w:t>Limite d’élasticité (</w:t>
            </w:r>
            <w:proofErr w:type="spellStart"/>
            <w:r w:rsidRPr="00421D46">
              <w:rPr>
                <w:sz w:val="22"/>
                <w:szCs w:val="22"/>
              </w:rPr>
              <w:t>MPa</w:t>
            </w:r>
            <w:proofErr w:type="spellEnd"/>
            <w:r w:rsidRPr="00421D46">
              <w:rPr>
                <w:sz w:val="22"/>
                <w:szCs w:val="22"/>
              </w:rPr>
              <w:t>)</w:t>
            </w:r>
          </w:p>
        </w:tc>
        <w:tc>
          <w:tcPr>
            <w:tcW w:w="1579" w:type="dxa"/>
            <w:vAlign w:val="center"/>
          </w:tcPr>
          <w:p w:rsidR="00CF23DC" w:rsidRPr="00421D46" w:rsidRDefault="00CF23DC" w:rsidP="00005351">
            <w:pPr>
              <w:jc w:val="center"/>
              <w:rPr>
                <w:sz w:val="22"/>
                <w:szCs w:val="22"/>
              </w:rPr>
            </w:pPr>
            <w:r w:rsidRPr="00421D46">
              <w:rPr>
                <w:sz w:val="22"/>
                <w:szCs w:val="22"/>
              </w:rPr>
              <w:t>Allongement à la rupture (%)</w:t>
            </w:r>
          </w:p>
        </w:tc>
        <w:tc>
          <w:tcPr>
            <w:tcW w:w="1436" w:type="dxa"/>
            <w:vAlign w:val="center"/>
          </w:tcPr>
          <w:p w:rsidR="00CF23DC" w:rsidRPr="00421D46" w:rsidRDefault="00CF23DC" w:rsidP="00005351">
            <w:pPr>
              <w:jc w:val="center"/>
              <w:rPr>
                <w:sz w:val="22"/>
                <w:szCs w:val="22"/>
              </w:rPr>
            </w:pPr>
            <w:r w:rsidRPr="00421D46">
              <w:rPr>
                <w:sz w:val="22"/>
                <w:szCs w:val="22"/>
              </w:rPr>
              <w:t>Module d’élasticité (</w:t>
            </w:r>
            <w:proofErr w:type="spellStart"/>
            <w:r w:rsidRPr="00421D46">
              <w:rPr>
                <w:sz w:val="22"/>
                <w:szCs w:val="22"/>
              </w:rPr>
              <w:t>MPa</w:t>
            </w:r>
            <w:proofErr w:type="spellEnd"/>
            <w:r w:rsidRPr="00421D46">
              <w:rPr>
                <w:sz w:val="22"/>
                <w:szCs w:val="22"/>
              </w:rPr>
              <w:t>)</w:t>
            </w:r>
          </w:p>
        </w:tc>
      </w:tr>
      <w:tr w:rsidR="00CF23DC" w:rsidRPr="00CC7CFB" w:rsidTr="00005351">
        <w:trPr>
          <w:trHeight w:val="261"/>
          <w:jc w:val="center"/>
        </w:trPr>
        <w:tc>
          <w:tcPr>
            <w:tcW w:w="1976" w:type="dxa"/>
            <w:vAlign w:val="center"/>
          </w:tcPr>
          <w:p w:rsidR="00CF23DC" w:rsidRPr="00CC7CFB" w:rsidRDefault="00CF23DC" w:rsidP="007667C1">
            <w:pPr>
              <w:jc w:val="left"/>
              <w:rPr>
                <w:sz w:val="22"/>
                <w:szCs w:val="22"/>
              </w:rPr>
            </w:pPr>
            <w:r w:rsidRPr="00CC7CFB">
              <w:rPr>
                <w:sz w:val="22"/>
                <w:szCs w:val="22"/>
              </w:rPr>
              <w:t>PE HD (PE100)</w:t>
            </w:r>
          </w:p>
        </w:tc>
        <w:tc>
          <w:tcPr>
            <w:tcW w:w="1149" w:type="dxa"/>
            <w:vAlign w:val="center"/>
          </w:tcPr>
          <w:p w:rsidR="00CF23DC" w:rsidRPr="00CC7CFB" w:rsidRDefault="00005351" w:rsidP="007667C1">
            <w:pPr>
              <w:jc w:val="center"/>
              <w:rPr>
                <w:sz w:val="22"/>
                <w:szCs w:val="22"/>
              </w:rPr>
            </w:pPr>
            <w:r>
              <w:rPr>
                <w:sz w:val="22"/>
                <w:szCs w:val="22"/>
              </w:rPr>
              <w:t>0,</w:t>
            </w:r>
            <w:r w:rsidR="00CF23DC" w:rsidRPr="00CC7CFB">
              <w:rPr>
                <w:sz w:val="22"/>
                <w:szCs w:val="22"/>
              </w:rPr>
              <w:t>960</w:t>
            </w:r>
          </w:p>
        </w:tc>
        <w:tc>
          <w:tcPr>
            <w:tcW w:w="1579" w:type="dxa"/>
            <w:vAlign w:val="center"/>
          </w:tcPr>
          <w:p w:rsidR="00CF23DC" w:rsidRPr="00CC7CFB" w:rsidRDefault="00CF23DC" w:rsidP="007667C1">
            <w:pPr>
              <w:jc w:val="center"/>
              <w:rPr>
                <w:sz w:val="22"/>
                <w:szCs w:val="22"/>
              </w:rPr>
            </w:pPr>
            <w:r w:rsidRPr="00CC7CFB">
              <w:rPr>
                <w:sz w:val="22"/>
                <w:szCs w:val="22"/>
              </w:rPr>
              <w:t>30</w:t>
            </w:r>
          </w:p>
        </w:tc>
        <w:tc>
          <w:tcPr>
            <w:tcW w:w="1436" w:type="dxa"/>
            <w:vAlign w:val="center"/>
          </w:tcPr>
          <w:p w:rsidR="00CF23DC" w:rsidRPr="00CC7CFB" w:rsidRDefault="00CF23DC" w:rsidP="007667C1">
            <w:pPr>
              <w:jc w:val="center"/>
              <w:rPr>
                <w:sz w:val="22"/>
                <w:szCs w:val="22"/>
              </w:rPr>
            </w:pPr>
            <w:r w:rsidRPr="00CC7CFB">
              <w:rPr>
                <w:sz w:val="22"/>
                <w:szCs w:val="22"/>
              </w:rPr>
              <w:t>25</w:t>
            </w:r>
          </w:p>
        </w:tc>
        <w:tc>
          <w:tcPr>
            <w:tcW w:w="1579" w:type="dxa"/>
            <w:vAlign w:val="center"/>
          </w:tcPr>
          <w:p w:rsidR="00CF23DC" w:rsidRPr="00CC7CFB" w:rsidRDefault="00CF23DC" w:rsidP="007667C1">
            <w:pPr>
              <w:jc w:val="center"/>
              <w:rPr>
                <w:sz w:val="22"/>
                <w:szCs w:val="22"/>
              </w:rPr>
            </w:pPr>
            <w:r w:rsidRPr="00CC7CFB">
              <w:rPr>
                <w:sz w:val="22"/>
                <w:szCs w:val="22"/>
              </w:rPr>
              <w:t>600</w:t>
            </w:r>
          </w:p>
        </w:tc>
        <w:tc>
          <w:tcPr>
            <w:tcW w:w="1436" w:type="dxa"/>
            <w:vAlign w:val="center"/>
          </w:tcPr>
          <w:p w:rsidR="00CF23DC" w:rsidRPr="00CC7CFB" w:rsidRDefault="00CF23DC" w:rsidP="007667C1">
            <w:pPr>
              <w:jc w:val="center"/>
              <w:rPr>
                <w:sz w:val="22"/>
                <w:szCs w:val="22"/>
              </w:rPr>
            </w:pPr>
            <w:r w:rsidRPr="00CC7CFB">
              <w:rPr>
                <w:sz w:val="22"/>
                <w:szCs w:val="22"/>
              </w:rPr>
              <w:t>1500</w:t>
            </w:r>
          </w:p>
        </w:tc>
      </w:tr>
      <w:tr w:rsidR="00CF23DC" w:rsidRPr="00CC7CFB" w:rsidTr="00005351">
        <w:trPr>
          <w:trHeight w:val="261"/>
          <w:jc w:val="center"/>
        </w:trPr>
        <w:tc>
          <w:tcPr>
            <w:tcW w:w="1976" w:type="dxa"/>
            <w:vAlign w:val="center"/>
          </w:tcPr>
          <w:p w:rsidR="00CF23DC" w:rsidRPr="00CC7CFB" w:rsidRDefault="00CF23DC" w:rsidP="007667C1">
            <w:pPr>
              <w:jc w:val="left"/>
              <w:rPr>
                <w:sz w:val="22"/>
                <w:szCs w:val="22"/>
              </w:rPr>
            </w:pPr>
            <w:r w:rsidRPr="00CC7CFB">
              <w:rPr>
                <w:sz w:val="22"/>
                <w:szCs w:val="22"/>
              </w:rPr>
              <w:t>PE BD (PE40)</w:t>
            </w:r>
          </w:p>
        </w:tc>
        <w:tc>
          <w:tcPr>
            <w:tcW w:w="1149" w:type="dxa"/>
            <w:vAlign w:val="center"/>
          </w:tcPr>
          <w:p w:rsidR="00CF23DC" w:rsidRPr="00CC7CFB" w:rsidRDefault="00005351" w:rsidP="007667C1">
            <w:pPr>
              <w:jc w:val="center"/>
              <w:rPr>
                <w:sz w:val="22"/>
                <w:szCs w:val="22"/>
              </w:rPr>
            </w:pPr>
            <w:r>
              <w:rPr>
                <w:sz w:val="22"/>
                <w:szCs w:val="22"/>
              </w:rPr>
              <w:t>0,</w:t>
            </w:r>
            <w:r w:rsidR="00CF23DC" w:rsidRPr="00CC7CFB">
              <w:rPr>
                <w:sz w:val="22"/>
                <w:szCs w:val="22"/>
              </w:rPr>
              <w:t>920</w:t>
            </w:r>
          </w:p>
        </w:tc>
        <w:tc>
          <w:tcPr>
            <w:tcW w:w="1579" w:type="dxa"/>
            <w:vAlign w:val="center"/>
          </w:tcPr>
          <w:p w:rsidR="00CF23DC" w:rsidRPr="00CC7CFB" w:rsidRDefault="00CF23DC" w:rsidP="007667C1">
            <w:pPr>
              <w:jc w:val="center"/>
              <w:rPr>
                <w:sz w:val="22"/>
                <w:szCs w:val="22"/>
              </w:rPr>
            </w:pPr>
            <w:r w:rsidRPr="00CC7CFB">
              <w:rPr>
                <w:sz w:val="22"/>
                <w:szCs w:val="22"/>
              </w:rPr>
              <w:t>25</w:t>
            </w:r>
          </w:p>
        </w:tc>
        <w:tc>
          <w:tcPr>
            <w:tcW w:w="1436" w:type="dxa"/>
            <w:vAlign w:val="center"/>
          </w:tcPr>
          <w:p w:rsidR="00CF23DC" w:rsidRPr="00CC7CFB" w:rsidRDefault="00CF23DC" w:rsidP="007667C1">
            <w:pPr>
              <w:jc w:val="center"/>
              <w:rPr>
                <w:sz w:val="22"/>
                <w:szCs w:val="22"/>
              </w:rPr>
            </w:pPr>
            <w:r w:rsidRPr="00CC7CFB">
              <w:rPr>
                <w:sz w:val="22"/>
                <w:szCs w:val="22"/>
              </w:rPr>
              <w:t>15</w:t>
            </w:r>
          </w:p>
        </w:tc>
        <w:tc>
          <w:tcPr>
            <w:tcW w:w="1579" w:type="dxa"/>
            <w:vAlign w:val="center"/>
          </w:tcPr>
          <w:p w:rsidR="00CF23DC" w:rsidRPr="00CC7CFB" w:rsidRDefault="00CF23DC" w:rsidP="007667C1">
            <w:pPr>
              <w:jc w:val="center"/>
              <w:rPr>
                <w:sz w:val="22"/>
                <w:szCs w:val="22"/>
              </w:rPr>
            </w:pPr>
            <w:r w:rsidRPr="00CC7CFB">
              <w:rPr>
                <w:sz w:val="22"/>
                <w:szCs w:val="22"/>
              </w:rPr>
              <w:t>400</w:t>
            </w:r>
          </w:p>
        </w:tc>
        <w:tc>
          <w:tcPr>
            <w:tcW w:w="1436" w:type="dxa"/>
            <w:vAlign w:val="center"/>
          </w:tcPr>
          <w:p w:rsidR="00CF23DC" w:rsidRPr="00CC7CFB" w:rsidRDefault="00CF23DC" w:rsidP="007667C1">
            <w:pPr>
              <w:jc w:val="center"/>
              <w:rPr>
                <w:sz w:val="22"/>
                <w:szCs w:val="22"/>
              </w:rPr>
            </w:pPr>
            <w:r w:rsidRPr="00CC7CFB">
              <w:rPr>
                <w:sz w:val="22"/>
                <w:szCs w:val="22"/>
              </w:rPr>
              <w:t>1000</w:t>
            </w:r>
          </w:p>
        </w:tc>
      </w:tr>
    </w:tbl>
    <w:p w:rsidR="00A059CA" w:rsidRPr="00977D1B" w:rsidRDefault="00977D1B" w:rsidP="00977D1B">
      <w:pPr>
        <w:shd w:val="clear" w:color="auto" w:fill="D9D9D9" w:themeFill="background1" w:themeFillShade="D9"/>
        <w:rPr>
          <w:b/>
        </w:rPr>
      </w:pPr>
      <w:r w:rsidRPr="00CC7CFB">
        <w:rPr>
          <w:b/>
          <w:sz w:val="22"/>
          <w:szCs w:val="22"/>
        </w:rPr>
        <w:lastRenderedPageBreak/>
        <w:t>D</w:t>
      </w:r>
      <w:r>
        <w:rPr>
          <w:b/>
        </w:rPr>
        <w:t xml:space="preserve">ocument technique </w:t>
      </w:r>
      <w:r w:rsidRPr="00D03660">
        <w:rPr>
          <w:b/>
        </w:rPr>
        <w:t>DT</w:t>
      </w:r>
      <w:r w:rsidR="00F4185A">
        <w:rPr>
          <w:b/>
        </w:rPr>
        <w:t>5</w:t>
      </w:r>
      <w:r w:rsidRPr="00D03660">
        <w:rPr>
          <w:b/>
        </w:rPr>
        <w:t xml:space="preserve"> : </w:t>
      </w:r>
      <w:r>
        <w:rPr>
          <w:b/>
        </w:rPr>
        <w:t xml:space="preserve">description du </w:t>
      </w:r>
      <w:r w:rsidRPr="00977D1B">
        <w:rPr>
          <w:b/>
        </w:rPr>
        <w:t>compresseur à membrane KPM-14A-3A2</w:t>
      </w:r>
    </w:p>
    <w:p w:rsidR="00DF48BD" w:rsidRDefault="00306F22" w:rsidP="007B40CF">
      <w:pPr>
        <w:jc w:val="center"/>
        <w:rPr>
          <w:noProof/>
          <w:lang w:eastAsia="fr-FR"/>
        </w:rPr>
      </w:pPr>
      <w:r>
        <w:rPr>
          <w:noProof/>
          <w:lang w:eastAsia="fr-FR"/>
        </w:rPr>
        <w:drawing>
          <wp:inline distT="0" distB="0" distL="0" distR="0">
            <wp:extent cx="6076950" cy="4458745"/>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T5.png"/>
                    <pic:cNvPicPr/>
                  </pic:nvPicPr>
                  <pic:blipFill rotWithShape="1">
                    <a:blip r:embed="rId161">
                      <a:extLst>
                        <a:ext uri="{28A0092B-C50C-407E-A947-70E740481C1C}">
                          <a14:useLocalDpi xmlns:a14="http://schemas.microsoft.com/office/drawing/2010/main" val="0"/>
                        </a:ext>
                      </a:extLst>
                    </a:blip>
                    <a:srcRect l="6224" t="6363" r="3009" b="4834"/>
                    <a:stretch/>
                  </pic:blipFill>
                  <pic:spPr bwMode="auto">
                    <a:xfrm>
                      <a:off x="0" y="0"/>
                      <a:ext cx="6076950" cy="4458745"/>
                    </a:xfrm>
                    <a:prstGeom prst="rect">
                      <a:avLst/>
                    </a:prstGeom>
                    <a:ln>
                      <a:noFill/>
                    </a:ln>
                    <a:extLst>
                      <a:ext uri="{53640926-AAD7-44D8-BBD7-CCE9431645EC}">
                        <a14:shadowObscured xmlns:a14="http://schemas.microsoft.com/office/drawing/2010/main"/>
                      </a:ext>
                    </a:extLst>
                  </pic:spPr>
                </pic:pic>
              </a:graphicData>
            </a:graphic>
          </wp:inline>
        </w:drawing>
      </w:r>
    </w:p>
    <w:p w:rsidR="0059397C" w:rsidRDefault="0059397C" w:rsidP="00A3112C">
      <w:pPr>
        <w:rPr>
          <w:noProof/>
          <w:lang w:eastAsia="fr-FR"/>
        </w:rPr>
      </w:pPr>
    </w:p>
    <w:p w:rsidR="00A059CA" w:rsidRDefault="00F80FAE" w:rsidP="004C4879">
      <w:r w:rsidRPr="00F80FAE">
        <w:rPr>
          <w:noProof/>
          <w:lang w:eastAsia="fr-FR"/>
        </w:rPr>
        <w:drawing>
          <wp:inline distT="0" distB="0" distL="0" distR="0" wp14:anchorId="6691C211" wp14:editId="00CF0662">
            <wp:extent cx="6264000" cy="4215600"/>
            <wp:effectExtent l="0" t="0" r="381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64000" cy="4215600"/>
                    </a:xfrm>
                    <a:prstGeom prst="rect">
                      <a:avLst/>
                    </a:prstGeom>
                    <a:noFill/>
                    <a:ln>
                      <a:noFill/>
                    </a:ln>
                  </pic:spPr>
                </pic:pic>
              </a:graphicData>
            </a:graphic>
          </wp:inline>
        </w:drawing>
      </w:r>
      <w:r w:rsidR="00A059CA">
        <w:br w:type="page"/>
      </w:r>
    </w:p>
    <w:p w:rsidR="009C51E9" w:rsidRPr="00977D1B" w:rsidRDefault="009C51E9" w:rsidP="009C51E9">
      <w:pPr>
        <w:shd w:val="clear" w:color="auto" w:fill="D9D9D9" w:themeFill="background1" w:themeFillShade="D9"/>
        <w:rPr>
          <w:b/>
        </w:rPr>
      </w:pPr>
      <w:r>
        <w:rPr>
          <w:b/>
        </w:rPr>
        <w:lastRenderedPageBreak/>
        <w:t xml:space="preserve">Document technique </w:t>
      </w:r>
      <w:r w:rsidRPr="00D03660">
        <w:rPr>
          <w:b/>
        </w:rPr>
        <w:t>DT</w:t>
      </w:r>
      <w:r w:rsidR="00F4185A">
        <w:rPr>
          <w:b/>
        </w:rPr>
        <w:t>6</w:t>
      </w:r>
      <w:r w:rsidRPr="00D03660">
        <w:rPr>
          <w:b/>
        </w:rPr>
        <w:t xml:space="preserve"> : </w:t>
      </w:r>
      <w:r>
        <w:rPr>
          <w:b/>
        </w:rPr>
        <w:t>caractéristiques des moteurs électriques</w:t>
      </w:r>
    </w:p>
    <w:p w:rsidR="00286DA9" w:rsidRPr="00286DA9" w:rsidRDefault="00286DA9" w:rsidP="00286DA9">
      <w:pPr>
        <w:rPr>
          <w:rFonts w:eastAsia="Times New Roman"/>
        </w:rPr>
      </w:pPr>
    </w:p>
    <w:tbl>
      <w:tblPr>
        <w:tblW w:w="97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11"/>
        <w:gridCol w:w="1276"/>
        <w:gridCol w:w="851"/>
        <w:gridCol w:w="727"/>
        <w:gridCol w:w="727"/>
        <w:gridCol w:w="726"/>
        <w:gridCol w:w="727"/>
        <w:gridCol w:w="727"/>
        <w:gridCol w:w="872"/>
        <w:gridCol w:w="727"/>
        <w:gridCol w:w="727"/>
      </w:tblGrid>
      <w:tr w:rsidR="00286DA9" w:rsidRPr="00286DA9" w:rsidTr="00576CDA">
        <w:trPr>
          <w:trHeight w:val="237"/>
          <w:tblCellSpacing w:w="0" w:type="dxa"/>
        </w:trPr>
        <w:tc>
          <w:tcPr>
            <w:tcW w:w="1711" w:type="dxa"/>
            <w:vMerge w:val="restart"/>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Modèle</w:t>
            </w:r>
          </w:p>
        </w:tc>
        <w:tc>
          <w:tcPr>
            <w:tcW w:w="2127" w:type="dxa"/>
            <w:gridSpan w:val="2"/>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Tension</w:t>
            </w:r>
          </w:p>
        </w:tc>
        <w:tc>
          <w:tcPr>
            <w:tcW w:w="1454" w:type="dxa"/>
            <w:gridSpan w:val="2"/>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Sans chargement</w:t>
            </w:r>
          </w:p>
        </w:tc>
        <w:tc>
          <w:tcPr>
            <w:tcW w:w="3052" w:type="dxa"/>
            <w:gridSpan w:val="4"/>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Conditions d’efficacité maximale</w:t>
            </w:r>
          </w:p>
        </w:tc>
        <w:tc>
          <w:tcPr>
            <w:tcW w:w="1454" w:type="dxa"/>
            <w:gridSpan w:val="2"/>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Calage du moteur</w:t>
            </w:r>
          </w:p>
        </w:tc>
      </w:tr>
      <w:tr w:rsidR="00286DA9" w:rsidRPr="00286DA9" w:rsidTr="00576CDA">
        <w:trPr>
          <w:trHeight w:val="237"/>
          <w:tblCellSpacing w:w="0" w:type="dxa"/>
        </w:trPr>
        <w:tc>
          <w:tcPr>
            <w:tcW w:w="1711" w:type="dxa"/>
            <w:vMerge/>
            <w:shd w:val="clear" w:color="auto" w:fill="EEECE1" w:themeFill="background2"/>
            <w:vAlign w:val="center"/>
            <w:hideMark/>
          </w:tcPr>
          <w:p w:rsidR="00286DA9" w:rsidRPr="00286DA9" w:rsidRDefault="00286DA9" w:rsidP="00286DA9">
            <w:pPr>
              <w:jc w:val="center"/>
              <w:rPr>
                <w:rFonts w:eastAsia="Times New Roman" w:cs="Arial"/>
                <w:sz w:val="16"/>
                <w:szCs w:val="16"/>
              </w:rPr>
            </w:pPr>
          </w:p>
        </w:tc>
        <w:tc>
          <w:tcPr>
            <w:tcW w:w="1276" w:type="dxa"/>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plage de fonctionnement</w:t>
            </w:r>
          </w:p>
        </w:tc>
        <w:tc>
          <w:tcPr>
            <w:tcW w:w="851" w:type="dxa"/>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nominale</w:t>
            </w:r>
          </w:p>
        </w:tc>
        <w:tc>
          <w:tcPr>
            <w:tcW w:w="727" w:type="dxa"/>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vitesse</w:t>
            </w:r>
          </w:p>
        </w:tc>
        <w:tc>
          <w:tcPr>
            <w:tcW w:w="727" w:type="dxa"/>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courant</w:t>
            </w:r>
          </w:p>
        </w:tc>
        <w:tc>
          <w:tcPr>
            <w:tcW w:w="726" w:type="dxa"/>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vitesse</w:t>
            </w:r>
          </w:p>
        </w:tc>
        <w:tc>
          <w:tcPr>
            <w:tcW w:w="727" w:type="dxa"/>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courant</w:t>
            </w:r>
          </w:p>
        </w:tc>
        <w:tc>
          <w:tcPr>
            <w:tcW w:w="727" w:type="dxa"/>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couple</w:t>
            </w:r>
          </w:p>
        </w:tc>
        <w:tc>
          <w:tcPr>
            <w:tcW w:w="872" w:type="dxa"/>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puissance</w:t>
            </w:r>
          </w:p>
        </w:tc>
        <w:tc>
          <w:tcPr>
            <w:tcW w:w="727" w:type="dxa"/>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couple</w:t>
            </w:r>
          </w:p>
        </w:tc>
        <w:tc>
          <w:tcPr>
            <w:tcW w:w="727" w:type="dxa"/>
            <w:shd w:val="clear" w:color="auto" w:fill="EEECE1" w:themeFill="background2"/>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Courant</w:t>
            </w:r>
          </w:p>
        </w:tc>
      </w:tr>
      <w:tr w:rsidR="00286DA9" w:rsidRPr="00286DA9" w:rsidTr="00576CDA">
        <w:trPr>
          <w:trHeight w:val="346"/>
          <w:tblCellSpacing w:w="0" w:type="dxa"/>
        </w:trPr>
        <w:tc>
          <w:tcPr>
            <w:tcW w:w="1711" w:type="dxa"/>
            <w:vMerge/>
            <w:shd w:val="clear" w:color="auto" w:fill="EEECE1" w:themeFill="background2"/>
            <w:vAlign w:val="center"/>
            <w:hideMark/>
          </w:tcPr>
          <w:p w:rsidR="00286DA9" w:rsidRPr="00286DA9" w:rsidRDefault="00286DA9" w:rsidP="00286DA9">
            <w:pPr>
              <w:jc w:val="center"/>
              <w:rPr>
                <w:rFonts w:eastAsia="Times New Roman" w:cs="Arial"/>
                <w:sz w:val="16"/>
                <w:szCs w:val="16"/>
              </w:rPr>
            </w:pPr>
          </w:p>
        </w:tc>
        <w:tc>
          <w:tcPr>
            <w:tcW w:w="1276" w:type="dxa"/>
            <w:shd w:val="clear" w:color="auto" w:fill="EEECE1" w:themeFill="background2"/>
            <w:vAlign w:val="bottom"/>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V</w:t>
            </w:r>
          </w:p>
        </w:tc>
        <w:tc>
          <w:tcPr>
            <w:tcW w:w="851" w:type="dxa"/>
            <w:shd w:val="clear" w:color="auto" w:fill="EEECE1" w:themeFill="background2"/>
            <w:vAlign w:val="bottom"/>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V</w:t>
            </w:r>
          </w:p>
        </w:tc>
        <w:tc>
          <w:tcPr>
            <w:tcW w:w="727" w:type="dxa"/>
            <w:shd w:val="clear" w:color="auto" w:fill="EEECE1" w:themeFill="background2"/>
            <w:vAlign w:val="bottom"/>
            <w:hideMark/>
          </w:tcPr>
          <w:p w:rsidR="00286DA9" w:rsidRPr="00286DA9" w:rsidRDefault="00286DA9" w:rsidP="00286DA9">
            <w:pPr>
              <w:jc w:val="center"/>
              <w:rPr>
                <w:rFonts w:eastAsia="Times New Roman" w:cs="Arial"/>
                <w:sz w:val="16"/>
                <w:szCs w:val="16"/>
              </w:rPr>
            </w:pPr>
            <w:r w:rsidRPr="00286DA9">
              <w:rPr>
                <w:rFonts w:eastAsia="Times New Roman" w:cs="Arial"/>
                <w:position w:val="-6"/>
                <w:sz w:val="16"/>
                <w:szCs w:val="16"/>
              </w:rPr>
              <w:object w:dxaOrig="680" w:dyaOrig="360">
                <v:shape id="_x0000_i1086" type="#_x0000_t75" style="width:33.1pt;height:18pt" o:ole="">
                  <v:imagedata r:id="rId163" o:title=""/>
                </v:shape>
                <o:OLEObject Type="Embed" ProgID="Equation.DSMT4" ShapeID="_x0000_i1086" DrawAspect="Content" ObjectID="_1422434826" r:id="rId164"/>
              </w:object>
            </w:r>
          </w:p>
        </w:tc>
        <w:tc>
          <w:tcPr>
            <w:tcW w:w="727" w:type="dxa"/>
            <w:shd w:val="clear" w:color="auto" w:fill="EEECE1" w:themeFill="background2"/>
            <w:vAlign w:val="bottom"/>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A</w:t>
            </w:r>
          </w:p>
        </w:tc>
        <w:tc>
          <w:tcPr>
            <w:tcW w:w="726" w:type="dxa"/>
            <w:shd w:val="clear" w:color="auto" w:fill="EEECE1" w:themeFill="background2"/>
            <w:vAlign w:val="bottom"/>
            <w:hideMark/>
          </w:tcPr>
          <w:p w:rsidR="00286DA9" w:rsidRPr="00286DA9" w:rsidRDefault="00286DA9" w:rsidP="00286DA9">
            <w:pPr>
              <w:jc w:val="center"/>
              <w:rPr>
                <w:rFonts w:eastAsia="Times New Roman" w:cs="Arial"/>
                <w:sz w:val="16"/>
                <w:szCs w:val="16"/>
              </w:rPr>
            </w:pPr>
            <w:r w:rsidRPr="00286DA9">
              <w:rPr>
                <w:rFonts w:eastAsia="Times New Roman" w:cs="Arial"/>
                <w:position w:val="-6"/>
                <w:sz w:val="16"/>
                <w:szCs w:val="16"/>
              </w:rPr>
              <w:object w:dxaOrig="680" w:dyaOrig="360">
                <v:shape id="_x0000_i1087" type="#_x0000_t75" style="width:33.1pt;height:18pt" o:ole="">
                  <v:imagedata r:id="rId163" o:title=""/>
                </v:shape>
                <o:OLEObject Type="Embed" ProgID="Equation.DSMT4" ShapeID="_x0000_i1087" DrawAspect="Content" ObjectID="_1422434827" r:id="rId165"/>
              </w:object>
            </w:r>
          </w:p>
        </w:tc>
        <w:tc>
          <w:tcPr>
            <w:tcW w:w="727" w:type="dxa"/>
            <w:shd w:val="clear" w:color="auto" w:fill="EEECE1" w:themeFill="background2"/>
            <w:vAlign w:val="bottom"/>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A</w:t>
            </w:r>
          </w:p>
        </w:tc>
        <w:bookmarkStart w:id="27" w:name="OLE_LINK5"/>
        <w:bookmarkStart w:id="28" w:name="OLE_LINK6"/>
        <w:tc>
          <w:tcPr>
            <w:tcW w:w="727" w:type="dxa"/>
            <w:shd w:val="clear" w:color="auto" w:fill="EEECE1" w:themeFill="background2"/>
            <w:vAlign w:val="bottom"/>
            <w:hideMark/>
          </w:tcPr>
          <w:p w:rsidR="00286DA9" w:rsidRPr="00286DA9" w:rsidRDefault="00286DA9" w:rsidP="00286DA9">
            <w:pPr>
              <w:jc w:val="center"/>
              <w:rPr>
                <w:rFonts w:eastAsia="Times New Roman" w:cs="Arial"/>
                <w:sz w:val="16"/>
                <w:szCs w:val="16"/>
              </w:rPr>
            </w:pPr>
            <w:r w:rsidRPr="00286DA9">
              <w:rPr>
                <w:rFonts w:eastAsia="Times New Roman" w:cs="Arial"/>
                <w:position w:val="-4"/>
                <w:sz w:val="16"/>
                <w:szCs w:val="16"/>
              </w:rPr>
              <w:object w:dxaOrig="580" w:dyaOrig="200">
                <v:shape id="_x0000_i1088" type="#_x0000_t75" style="width:27.85pt;height:9.85pt" o:ole="">
                  <v:imagedata r:id="rId166" o:title=""/>
                </v:shape>
                <o:OLEObject Type="Embed" ProgID="Equation.DSMT4" ShapeID="_x0000_i1088" DrawAspect="Content" ObjectID="_1422434828" r:id="rId167"/>
              </w:object>
            </w:r>
            <w:bookmarkEnd w:id="27"/>
            <w:bookmarkEnd w:id="28"/>
          </w:p>
        </w:tc>
        <w:tc>
          <w:tcPr>
            <w:tcW w:w="872" w:type="dxa"/>
            <w:shd w:val="clear" w:color="auto" w:fill="EEECE1" w:themeFill="background2"/>
            <w:vAlign w:val="bottom"/>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W</w:t>
            </w:r>
          </w:p>
        </w:tc>
        <w:tc>
          <w:tcPr>
            <w:tcW w:w="727" w:type="dxa"/>
            <w:shd w:val="clear" w:color="auto" w:fill="EEECE1" w:themeFill="background2"/>
            <w:vAlign w:val="bottom"/>
            <w:hideMark/>
          </w:tcPr>
          <w:p w:rsidR="00286DA9" w:rsidRPr="00286DA9" w:rsidRDefault="00286DA9" w:rsidP="00286DA9">
            <w:pPr>
              <w:jc w:val="center"/>
              <w:rPr>
                <w:rFonts w:eastAsia="Times New Roman" w:cs="Arial"/>
                <w:sz w:val="16"/>
                <w:szCs w:val="16"/>
              </w:rPr>
            </w:pPr>
            <w:r w:rsidRPr="00286DA9">
              <w:rPr>
                <w:rFonts w:eastAsia="Times New Roman" w:cs="Arial"/>
                <w:position w:val="-4"/>
                <w:sz w:val="16"/>
                <w:szCs w:val="16"/>
              </w:rPr>
              <w:object w:dxaOrig="580" w:dyaOrig="200">
                <v:shape id="_x0000_i1089" type="#_x0000_t75" style="width:27.85pt;height:9.85pt" o:ole="">
                  <v:imagedata r:id="rId166" o:title=""/>
                </v:shape>
                <o:OLEObject Type="Embed" ProgID="Equation.DSMT4" ShapeID="_x0000_i1089" DrawAspect="Content" ObjectID="_1422434829" r:id="rId168"/>
              </w:object>
            </w:r>
          </w:p>
        </w:tc>
        <w:tc>
          <w:tcPr>
            <w:tcW w:w="727" w:type="dxa"/>
            <w:shd w:val="clear" w:color="auto" w:fill="EEECE1" w:themeFill="background2"/>
            <w:vAlign w:val="bottom"/>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A</w:t>
            </w:r>
          </w:p>
        </w:tc>
      </w:tr>
      <w:tr w:rsidR="00286DA9" w:rsidRPr="00286DA9" w:rsidTr="00576CDA">
        <w:trPr>
          <w:trHeight w:val="237"/>
          <w:tblCellSpacing w:w="0" w:type="dxa"/>
        </w:trPr>
        <w:tc>
          <w:tcPr>
            <w:tcW w:w="1711" w:type="dxa"/>
            <w:vAlign w:val="center"/>
            <w:hideMark/>
          </w:tcPr>
          <w:p w:rsidR="00286DA9" w:rsidRPr="00286DA9" w:rsidRDefault="00286DA9" w:rsidP="00286DA9">
            <w:pPr>
              <w:jc w:val="center"/>
              <w:rPr>
                <w:rFonts w:eastAsiaTheme="minorEastAsia" w:cs="Arial"/>
                <w:color w:val="FF0000"/>
                <w:sz w:val="16"/>
                <w:szCs w:val="16"/>
                <w:lang w:eastAsia="fr-FR"/>
              </w:rPr>
            </w:pPr>
            <w:r w:rsidRPr="00286DA9">
              <w:rPr>
                <w:rFonts w:eastAsia="Times New Roman" w:cs="Arial"/>
                <w:sz w:val="16"/>
                <w:szCs w:val="16"/>
                <w:lang w:eastAsia="fr-FR"/>
              </w:rPr>
              <w:t>TFF-030PA</w:t>
            </w:r>
          </w:p>
        </w:tc>
        <w:tc>
          <w:tcPr>
            <w:tcW w:w="1276" w:type="dxa"/>
            <w:noWrap/>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1,0 - 6,0</w:t>
            </w:r>
          </w:p>
        </w:tc>
        <w:tc>
          <w:tcPr>
            <w:tcW w:w="851" w:type="dxa"/>
            <w:noWrap/>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2,4</w:t>
            </w:r>
          </w:p>
        </w:tc>
        <w:tc>
          <w:tcPr>
            <w:tcW w:w="727" w:type="dxa"/>
            <w:noWrap/>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4800</w:t>
            </w:r>
          </w:p>
        </w:tc>
        <w:tc>
          <w:tcPr>
            <w:tcW w:w="727" w:type="dxa"/>
            <w:noWrap/>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0,035</w:t>
            </w:r>
          </w:p>
        </w:tc>
        <w:tc>
          <w:tcPr>
            <w:tcW w:w="726" w:type="dxa"/>
            <w:noWrap/>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3400</w:t>
            </w:r>
          </w:p>
        </w:tc>
        <w:tc>
          <w:tcPr>
            <w:tcW w:w="727" w:type="dxa"/>
            <w:noWrap/>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0,094</w:t>
            </w:r>
          </w:p>
        </w:tc>
        <w:tc>
          <w:tcPr>
            <w:tcW w:w="727" w:type="dxa"/>
            <w:noWrap/>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0,23</w:t>
            </w:r>
          </w:p>
        </w:tc>
        <w:tc>
          <w:tcPr>
            <w:tcW w:w="872" w:type="dxa"/>
            <w:noWrap/>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0,08</w:t>
            </w:r>
          </w:p>
        </w:tc>
        <w:tc>
          <w:tcPr>
            <w:tcW w:w="727" w:type="dxa"/>
            <w:noWrap/>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0,86</w:t>
            </w:r>
          </w:p>
        </w:tc>
        <w:tc>
          <w:tcPr>
            <w:tcW w:w="727" w:type="dxa"/>
            <w:noWrap/>
            <w:vAlign w:val="center"/>
            <w:hideMark/>
          </w:tcPr>
          <w:p w:rsidR="00286DA9" w:rsidRPr="00286DA9" w:rsidRDefault="00286DA9" w:rsidP="00286DA9">
            <w:pPr>
              <w:jc w:val="center"/>
              <w:rPr>
                <w:rFonts w:eastAsia="Times New Roman" w:cs="Arial"/>
                <w:sz w:val="16"/>
                <w:szCs w:val="16"/>
              </w:rPr>
            </w:pPr>
            <w:r w:rsidRPr="00286DA9">
              <w:rPr>
                <w:rFonts w:eastAsia="Times New Roman" w:cs="Arial"/>
                <w:sz w:val="16"/>
                <w:szCs w:val="16"/>
              </w:rPr>
              <w:t>0,28</w:t>
            </w:r>
          </w:p>
        </w:tc>
      </w:tr>
      <w:tr w:rsidR="00286DA9" w:rsidRPr="00286DA9" w:rsidTr="00576CDA">
        <w:trPr>
          <w:trHeight w:val="237"/>
          <w:tblCellSpacing w:w="0" w:type="dxa"/>
        </w:trPr>
        <w:tc>
          <w:tcPr>
            <w:tcW w:w="1711" w:type="dxa"/>
            <w:vAlign w:val="center"/>
          </w:tcPr>
          <w:p w:rsidR="00286DA9" w:rsidRPr="00286DA9" w:rsidRDefault="00286DA9" w:rsidP="00286DA9">
            <w:pPr>
              <w:jc w:val="center"/>
              <w:rPr>
                <w:rFonts w:eastAsia="Times New Roman" w:cs="Arial"/>
                <w:color w:val="FF0000"/>
                <w:sz w:val="16"/>
                <w:szCs w:val="16"/>
              </w:rPr>
            </w:pPr>
            <w:r w:rsidRPr="00286DA9">
              <w:rPr>
                <w:rFonts w:eastAsia="Times New Roman" w:cs="Arial"/>
                <w:sz w:val="16"/>
                <w:szCs w:val="16"/>
              </w:rPr>
              <w:t>TFF-032</w:t>
            </w:r>
          </w:p>
        </w:tc>
        <w:tc>
          <w:tcPr>
            <w:tcW w:w="1276"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2,0 - 4,0</w:t>
            </w:r>
          </w:p>
        </w:tc>
        <w:tc>
          <w:tcPr>
            <w:tcW w:w="851"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3,0</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11500</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0,018</w:t>
            </w:r>
          </w:p>
        </w:tc>
        <w:tc>
          <w:tcPr>
            <w:tcW w:w="726"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9150</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0,077</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0,50</w:t>
            </w:r>
          </w:p>
        </w:tc>
        <w:tc>
          <w:tcPr>
            <w:tcW w:w="872"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2,0</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2,0</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1,7</w:t>
            </w:r>
          </w:p>
        </w:tc>
      </w:tr>
      <w:tr w:rsidR="00286DA9" w:rsidRPr="00286DA9" w:rsidTr="00576CDA">
        <w:trPr>
          <w:trHeight w:val="237"/>
          <w:tblCellSpacing w:w="0" w:type="dxa"/>
        </w:trPr>
        <w:tc>
          <w:tcPr>
            <w:tcW w:w="1711" w:type="dxa"/>
            <w:vAlign w:val="center"/>
          </w:tcPr>
          <w:p w:rsidR="00286DA9" w:rsidRPr="00286DA9" w:rsidRDefault="00286DA9" w:rsidP="00286DA9">
            <w:pPr>
              <w:jc w:val="center"/>
              <w:rPr>
                <w:rFonts w:eastAsia="Times New Roman" w:cs="Arial"/>
                <w:color w:val="FF0000"/>
                <w:sz w:val="16"/>
                <w:szCs w:val="16"/>
              </w:rPr>
            </w:pPr>
            <w:r w:rsidRPr="00286DA9">
              <w:rPr>
                <w:rFonts w:eastAsia="Times New Roman" w:cs="Arial"/>
                <w:sz w:val="16"/>
                <w:szCs w:val="16"/>
              </w:rPr>
              <w:t>MFF-1418PA</w:t>
            </w:r>
          </w:p>
        </w:tc>
        <w:tc>
          <w:tcPr>
            <w:tcW w:w="1276"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1,0 - 6,0</w:t>
            </w:r>
          </w:p>
        </w:tc>
        <w:tc>
          <w:tcPr>
            <w:tcW w:w="851"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3,0</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10600</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0,05</w:t>
            </w:r>
          </w:p>
        </w:tc>
        <w:tc>
          <w:tcPr>
            <w:tcW w:w="726"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8700</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0,225</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0,42</w:t>
            </w:r>
          </w:p>
        </w:tc>
        <w:tc>
          <w:tcPr>
            <w:tcW w:w="872"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0,4</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2,33</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rPr>
              <w:t>1,02</w:t>
            </w:r>
          </w:p>
        </w:tc>
      </w:tr>
      <w:tr w:rsidR="00286DA9" w:rsidRPr="00286DA9" w:rsidTr="00576CDA">
        <w:trPr>
          <w:trHeight w:val="237"/>
          <w:tblCellSpacing w:w="0" w:type="dxa"/>
        </w:trPr>
        <w:tc>
          <w:tcPr>
            <w:tcW w:w="1711" w:type="dxa"/>
            <w:vAlign w:val="center"/>
          </w:tcPr>
          <w:p w:rsidR="00286DA9" w:rsidRPr="00286DA9" w:rsidRDefault="00286DA9" w:rsidP="00286DA9">
            <w:pPr>
              <w:jc w:val="center"/>
              <w:rPr>
                <w:rFonts w:eastAsia="Times New Roman" w:cs="Arial"/>
                <w:color w:val="FF0000"/>
                <w:sz w:val="16"/>
                <w:szCs w:val="16"/>
              </w:rPr>
            </w:pPr>
            <w:r w:rsidRPr="00286DA9">
              <w:rPr>
                <w:rFonts w:eastAsia="Times New Roman" w:cs="Arial"/>
                <w:sz w:val="16"/>
                <w:szCs w:val="16"/>
                <w:lang w:eastAsia="fr-FR"/>
              </w:rPr>
              <w:t>TFF-M20VA/PA</w:t>
            </w:r>
          </w:p>
        </w:tc>
        <w:tc>
          <w:tcPr>
            <w:tcW w:w="1276"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lang w:eastAsia="fr-FR"/>
              </w:rPr>
              <w:t>1,0 - 3,0</w:t>
            </w:r>
          </w:p>
        </w:tc>
        <w:tc>
          <w:tcPr>
            <w:tcW w:w="851"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lang w:eastAsia="fr-FR"/>
              </w:rPr>
              <w:t>2,4</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lang w:eastAsia="fr-FR"/>
              </w:rPr>
              <w:t>16800</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lang w:eastAsia="fr-FR"/>
              </w:rPr>
              <w:t>0,056</w:t>
            </w:r>
          </w:p>
        </w:tc>
        <w:tc>
          <w:tcPr>
            <w:tcW w:w="726"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lang w:eastAsia="fr-FR"/>
              </w:rPr>
              <w:t>13100</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lang w:eastAsia="fr-FR"/>
              </w:rPr>
              <w:t>0,210</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lang w:eastAsia="fr-FR"/>
              </w:rPr>
              <w:t>0,17</w:t>
            </w:r>
          </w:p>
        </w:tc>
        <w:tc>
          <w:tcPr>
            <w:tcW w:w="872"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lang w:eastAsia="fr-FR"/>
              </w:rPr>
              <w:t>1,7</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lang w:eastAsia="fr-FR"/>
              </w:rPr>
              <w:t>0,230</w:t>
            </w:r>
          </w:p>
        </w:tc>
        <w:tc>
          <w:tcPr>
            <w:tcW w:w="727" w:type="dxa"/>
            <w:noWrap/>
            <w:vAlign w:val="center"/>
          </w:tcPr>
          <w:p w:rsidR="00286DA9" w:rsidRPr="00286DA9" w:rsidRDefault="00286DA9" w:rsidP="00286DA9">
            <w:pPr>
              <w:jc w:val="center"/>
              <w:rPr>
                <w:rFonts w:eastAsia="Times New Roman" w:cs="Arial"/>
                <w:sz w:val="16"/>
                <w:szCs w:val="16"/>
              </w:rPr>
            </w:pPr>
            <w:r w:rsidRPr="00286DA9">
              <w:rPr>
                <w:rFonts w:eastAsia="Times New Roman" w:cs="Arial"/>
                <w:sz w:val="16"/>
                <w:szCs w:val="16"/>
                <w:lang w:eastAsia="fr-FR"/>
              </w:rPr>
              <w:t>0,76</w:t>
            </w:r>
          </w:p>
        </w:tc>
      </w:tr>
    </w:tbl>
    <w:p w:rsidR="00286DA9" w:rsidRDefault="00286DA9" w:rsidP="00286DA9">
      <w:pPr>
        <w:rPr>
          <w:rFonts w:eastAsia="Times New Roman"/>
        </w:rPr>
      </w:pPr>
    </w:p>
    <w:p w:rsidR="00286DA9" w:rsidRDefault="00286DA9" w:rsidP="00286DA9">
      <w:pPr>
        <w:rPr>
          <w:rFonts w:eastAsia="Times New Roman"/>
        </w:rPr>
      </w:pPr>
    </w:p>
    <w:p w:rsidR="00286DA9" w:rsidRPr="00286DA9" w:rsidRDefault="00286DA9" w:rsidP="00286DA9">
      <w:pPr>
        <w:rPr>
          <w:rFonts w:eastAsia="Times New Roman"/>
        </w:rPr>
      </w:pPr>
    </w:p>
    <w:p w:rsidR="00C56996" w:rsidRDefault="00C56996" w:rsidP="00C56996"/>
    <w:p w:rsidR="009C51E9" w:rsidRPr="00977D1B" w:rsidRDefault="009C51E9" w:rsidP="009C51E9">
      <w:pPr>
        <w:shd w:val="clear" w:color="auto" w:fill="D9D9D9" w:themeFill="background1" w:themeFillShade="D9"/>
        <w:rPr>
          <w:b/>
        </w:rPr>
      </w:pPr>
      <w:r>
        <w:rPr>
          <w:b/>
        </w:rPr>
        <w:t xml:space="preserve">Document technique </w:t>
      </w:r>
      <w:r w:rsidRPr="00D03660">
        <w:rPr>
          <w:b/>
        </w:rPr>
        <w:t>DT</w:t>
      </w:r>
      <w:r w:rsidR="00F4185A">
        <w:rPr>
          <w:b/>
        </w:rPr>
        <w:t>7</w:t>
      </w:r>
      <w:r w:rsidRPr="00D03660">
        <w:rPr>
          <w:b/>
        </w:rPr>
        <w:t xml:space="preserve"> : </w:t>
      </w:r>
      <w:r>
        <w:rPr>
          <w:b/>
        </w:rPr>
        <w:t>caractéristiques des piles</w:t>
      </w:r>
    </w:p>
    <w:p w:rsidR="00A37534" w:rsidRDefault="00A37534" w:rsidP="00A37534"/>
    <w:tbl>
      <w:tblPr>
        <w:tblStyle w:val="Grilledutableau1"/>
        <w:tblW w:w="7716" w:type="dxa"/>
        <w:jc w:val="center"/>
        <w:tblInd w:w="-788" w:type="dxa"/>
        <w:tblLook w:val="0000" w:firstRow="0" w:lastRow="0" w:firstColumn="0" w:lastColumn="0" w:noHBand="0" w:noVBand="0"/>
      </w:tblPr>
      <w:tblGrid>
        <w:gridCol w:w="2045"/>
        <w:gridCol w:w="1137"/>
        <w:gridCol w:w="1217"/>
        <w:gridCol w:w="1123"/>
        <w:gridCol w:w="1244"/>
        <w:gridCol w:w="950"/>
      </w:tblGrid>
      <w:tr w:rsidR="00A37534" w:rsidTr="00892BF1">
        <w:trPr>
          <w:trHeight w:val="480"/>
          <w:jc w:val="center"/>
        </w:trPr>
        <w:tc>
          <w:tcPr>
            <w:tcW w:w="1403" w:type="pct"/>
            <w:vAlign w:val="center"/>
          </w:tcPr>
          <w:p w:rsidR="00A37534" w:rsidRPr="009A33C8" w:rsidRDefault="00A37534" w:rsidP="00892BF1">
            <w:pPr>
              <w:pStyle w:val="NormalWeb"/>
              <w:jc w:val="center"/>
            </w:pPr>
            <w:r w:rsidRPr="009A33C8">
              <w:rPr>
                <w:rFonts w:ascii="Arial" w:hAnsi="Arial"/>
                <w:b/>
                <w:bCs/>
                <w:color w:val="000000"/>
              </w:rPr>
              <w:t>Référence des piles</w:t>
            </w:r>
          </w:p>
        </w:tc>
        <w:tc>
          <w:tcPr>
            <w:tcW w:w="737" w:type="pct"/>
            <w:vAlign w:val="center"/>
          </w:tcPr>
          <w:p w:rsidR="00A37534" w:rsidRPr="009A33C8" w:rsidRDefault="00A37534" w:rsidP="00892BF1">
            <w:pPr>
              <w:pStyle w:val="NormalWeb"/>
              <w:jc w:val="center"/>
            </w:pPr>
            <w:r w:rsidRPr="009A33C8">
              <w:rPr>
                <w:rFonts w:ascii="Arial" w:hAnsi="Arial"/>
                <w:b/>
                <w:bCs/>
                <w:color w:val="000000"/>
              </w:rPr>
              <w:t>Tension (V)</w:t>
            </w:r>
          </w:p>
        </w:tc>
        <w:tc>
          <w:tcPr>
            <w:tcW w:w="763" w:type="pct"/>
            <w:vAlign w:val="center"/>
          </w:tcPr>
          <w:p w:rsidR="00A37534" w:rsidRPr="009A33C8" w:rsidRDefault="00CF5BA7" w:rsidP="00892BF1">
            <w:pPr>
              <w:pStyle w:val="NormalWeb"/>
              <w:jc w:val="center"/>
            </w:pPr>
            <w:r>
              <w:rPr>
                <w:rFonts w:ascii="Arial" w:hAnsi="Arial"/>
                <w:b/>
                <w:bCs/>
                <w:color w:val="000000"/>
              </w:rPr>
              <w:t>C</w:t>
            </w:r>
            <w:r w:rsidR="00A37534" w:rsidRPr="009A33C8">
              <w:rPr>
                <w:rFonts w:ascii="Arial" w:hAnsi="Arial"/>
                <w:b/>
                <w:bCs/>
                <w:color w:val="000000"/>
              </w:rPr>
              <w:t>apacité (</w:t>
            </w:r>
            <w:proofErr w:type="spellStart"/>
            <w:r w:rsidR="00A37534" w:rsidRPr="009A33C8">
              <w:rPr>
                <w:rFonts w:ascii="Arial" w:hAnsi="Arial"/>
                <w:b/>
                <w:bCs/>
                <w:color w:val="000000"/>
              </w:rPr>
              <w:t>mA</w:t>
            </w:r>
            <w:r w:rsidR="0019211A">
              <w:rPr>
                <w:rFonts w:ascii="Lucida Sans Unicode" w:hAnsi="Lucida Sans Unicode" w:cs="Lucida Sans Unicode"/>
                <w:sz w:val="16"/>
                <w:szCs w:val="16"/>
              </w:rPr>
              <w:t>⋅</w:t>
            </w:r>
            <w:r w:rsidR="00A37534" w:rsidRPr="009A33C8">
              <w:rPr>
                <w:rFonts w:ascii="Arial" w:hAnsi="Arial"/>
                <w:b/>
                <w:bCs/>
                <w:color w:val="000000"/>
              </w:rPr>
              <w:t>h</w:t>
            </w:r>
            <w:proofErr w:type="spellEnd"/>
            <w:r w:rsidR="00A37534" w:rsidRPr="009A33C8">
              <w:rPr>
                <w:rFonts w:ascii="Arial" w:hAnsi="Arial"/>
                <w:b/>
                <w:bCs/>
                <w:color w:val="000000"/>
              </w:rPr>
              <w:t>)</w:t>
            </w:r>
          </w:p>
        </w:tc>
        <w:tc>
          <w:tcPr>
            <w:tcW w:w="728" w:type="pct"/>
            <w:vAlign w:val="center"/>
          </w:tcPr>
          <w:p w:rsidR="00A37534" w:rsidRPr="009A33C8" w:rsidRDefault="00A37534" w:rsidP="00892BF1">
            <w:pPr>
              <w:pStyle w:val="NormalWeb"/>
              <w:jc w:val="center"/>
            </w:pPr>
            <w:r w:rsidRPr="009A33C8">
              <w:rPr>
                <w:rFonts w:ascii="Arial" w:hAnsi="Arial"/>
                <w:b/>
                <w:bCs/>
                <w:color w:val="000000"/>
              </w:rPr>
              <w:t>Hauteur (mm)</w:t>
            </w:r>
          </w:p>
        </w:tc>
        <w:tc>
          <w:tcPr>
            <w:tcW w:w="806" w:type="pct"/>
            <w:vAlign w:val="center"/>
          </w:tcPr>
          <w:p w:rsidR="00A37534" w:rsidRPr="009A33C8" w:rsidRDefault="00A37534" w:rsidP="00892BF1">
            <w:pPr>
              <w:pStyle w:val="NormalWeb"/>
              <w:jc w:val="center"/>
            </w:pPr>
            <w:r w:rsidRPr="009A33C8">
              <w:rPr>
                <w:rFonts w:ascii="Arial" w:hAnsi="Arial"/>
                <w:b/>
                <w:bCs/>
                <w:color w:val="000000"/>
              </w:rPr>
              <w:t>Diamètre (mm)</w:t>
            </w:r>
          </w:p>
        </w:tc>
        <w:tc>
          <w:tcPr>
            <w:tcW w:w="564" w:type="pct"/>
            <w:vAlign w:val="center"/>
          </w:tcPr>
          <w:p w:rsidR="00A37534" w:rsidRPr="009A33C8" w:rsidRDefault="0019211A" w:rsidP="00892BF1">
            <w:pPr>
              <w:pStyle w:val="NormalWeb"/>
              <w:jc w:val="center"/>
              <w:rPr>
                <w:lang w:val="en-GB"/>
              </w:rPr>
            </w:pPr>
            <w:r>
              <w:rPr>
                <w:rFonts w:ascii="Arial" w:hAnsi="Arial"/>
                <w:b/>
                <w:bCs/>
                <w:color w:val="000000"/>
                <w:lang w:val="en-GB"/>
              </w:rPr>
              <w:t>Masse</w:t>
            </w:r>
            <w:r w:rsidR="00CF5BA7">
              <w:rPr>
                <w:rFonts w:ascii="Arial" w:hAnsi="Arial"/>
                <w:b/>
                <w:bCs/>
                <w:color w:val="000000"/>
                <w:lang w:val="en-GB"/>
              </w:rPr>
              <w:t xml:space="preserve"> (g</w:t>
            </w:r>
            <w:r w:rsidR="00A37534" w:rsidRPr="009A33C8">
              <w:rPr>
                <w:rFonts w:ascii="Arial" w:hAnsi="Arial"/>
                <w:b/>
                <w:bCs/>
                <w:color w:val="000000"/>
                <w:lang w:val="en-GB"/>
              </w:rPr>
              <w:t>)</w:t>
            </w:r>
          </w:p>
        </w:tc>
      </w:tr>
      <w:tr w:rsidR="00A37534" w:rsidTr="00892BF1">
        <w:trPr>
          <w:trHeight w:val="240"/>
          <w:jc w:val="center"/>
        </w:trPr>
        <w:tc>
          <w:tcPr>
            <w:tcW w:w="1403" w:type="pct"/>
            <w:vAlign w:val="center"/>
          </w:tcPr>
          <w:p w:rsidR="00A37534" w:rsidRPr="009A33C8" w:rsidRDefault="00A37534" w:rsidP="008701E2">
            <w:pPr>
              <w:pStyle w:val="NormalWeb"/>
              <w:jc w:val="center"/>
              <w:rPr>
                <w:lang w:val="de-DE"/>
              </w:rPr>
            </w:pPr>
            <w:r w:rsidRPr="009A33C8">
              <w:rPr>
                <w:rFonts w:ascii="Arial" w:hAnsi="Arial"/>
                <w:b/>
                <w:bCs/>
                <w:color w:val="000000"/>
                <w:lang w:val="de-DE"/>
              </w:rPr>
              <w:t>Alcaline Duracell Procell</w:t>
            </w:r>
          </w:p>
        </w:tc>
        <w:tc>
          <w:tcPr>
            <w:tcW w:w="737" w:type="pct"/>
            <w:vAlign w:val="center"/>
          </w:tcPr>
          <w:p w:rsidR="00A37534" w:rsidRPr="009A33C8" w:rsidRDefault="00A37534" w:rsidP="00892BF1">
            <w:pPr>
              <w:pStyle w:val="NormalWeb"/>
              <w:jc w:val="center"/>
              <w:rPr>
                <w:lang w:val="de-DE"/>
              </w:rPr>
            </w:pPr>
            <w:r w:rsidRPr="009A33C8">
              <w:rPr>
                <w:rFonts w:ascii="Arial" w:hAnsi="Arial"/>
                <w:color w:val="000000"/>
                <w:lang w:val="de-DE"/>
              </w:rPr>
              <w:t>1,5</w:t>
            </w:r>
          </w:p>
        </w:tc>
        <w:tc>
          <w:tcPr>
            <w:tcW w:w="763" w:type="pct"/>
            <w:vAlign w:val="center"/>
          </w:tcPr>
          <w:p w:rsidR="00A37534" w:rsidRPr="009A33C8" w:rsidRDefault="00A37534" w:rsidP="00892BF1">
            <w:pPr>
              <w:pStyle w:val="NormalWeb"/>
              <w:jc w:val="center"/>
              <w:rPr>
                <w:lang w:val="de-DE"/>
              </w:rPr>
            </w:pPr>
            <w:r w:rsidRPr="009A33C8">
              <w:rPr>
                <w:rFonts w:ascii="Arial" w:hAnsi="Arial"/>
                <w:color w:val="000000"/>
                <w:lang w:val="de-DE"/>
              </w:rPr>
              <w:t>2250</w:t>
            </w:r>
          </w:p>
        </w:tc>
        <w:tc>
          <w:tcPr>
            <w:tcW w:w="728" w:type="pct"/>
            <w:vAlign w:val="center"/>
          </w:tcPr>
          <w:p w:rsidR="00A37534" w:rsidRPr="009A33C8" w:rsidRDefault="00A37534" w:rsidP="00892BF1">
            <w:pPr>
              <w:pStyle w:val="NormalWeb"/>
              <w:jc w:val="center"/>
              <w:rPr>
                <w:lang w:val="de-DE"/>
              </w:rPr>
            </w:pPr>
            <w:r w:rsidRPr="009A33C8">
              <w:rPr>
                <w:rFonts w:ascii="Arial" w:hAnsi="Arial"/>
                <w:color w:val="000000"/>
                <w:lang w:val="de-DE"/>
              </w:rPr>
              <w:t>50,5</w:t>
            </w:r>
          </w:p>
        </w:tc>
        <w:tc>
          <w:tcPr>
            <w:tcW w:w="806" w:type="pct"/>
            <w:vAlign w:val="center"/>
          </w:tcPr>
          <w:p w:rsidR="00A37534" w:rsidRPr="009A33C8" w:rsidRDefault="00A37534" w:rsidP="00892BF1">
            <w:pPr>
              <w:pStyle w:val="NormalWeb"/>
              <w:jc w:val="center"/>
              <w:rPr>
                <w:lang w:val="de-DE"/>
              </w:rPr>
            </w:pPr>
            <w:r w:rsidRPr="009A33C8">
              <w:rPr>
                <w:rFonts w:ascii="Arial" w:hAnsi="Arial"/>
                <w:color w:val="000000"/>
                <w:lang w:val="de-DE"/>
              </w:rPr>
              <w:t>14,5</w:t>
            </w:r>
          </w:p>
        </w:tc>
        <w:tc>
          <w:tcPr>
            <w:tcW w:w="564" w:type="pct"/>
            <w:vAlign w:val="center"/>
          </w:tcPr>
          <w:p w:rsidR="00A37534" w:rsidRPr="009A33C8" w:rsidRDefault="00A37534" w:rsidP="00892BF1">
            <w:pPr>
              <w:pStyle w:val="NormalWeb"/>
              <w:jc w:val="center"/>
              <w:rPr>
                <w:lang w:val="de-DE"/>
              </w:rPr>
            </w:pPr>
            <w:r w:rsidRPr="009A33C8">
              <w:rPr>
                <w:rFonts w:ascii="Arial" w:hAnsi="Arial"/>
                <w:color w:val="000000"/>
                <w:lang w:val="de-DE"/>
              </w:rPr>
              <w:t>23</w:t>
            </w:r>
          </w:p>
        </w:tc>
      </w:tr>
    </w:tbl>
    <w:p w:rsidR="00485009" w:rsidRDefault="00485009" w:rsidP="00A37534"/>
    <w:p w:rsidR="00C56996" w:rsidRDefault="00C56996" w:rsidP="00A37534"/>
    <w:p w:rsidR="00286DA9" w:rsidRDefault="00286DA9" w:rsidP="00A37534"/>
    <w:p w:rsidR="00286DA9" w:rsidRDefault="00286DA9" w:rsidP="00A37534"/>
    <w:p w:rsidR="00432543" w:rsidRDefault="00432543" w:rsidP="00432543">
      <w:pPr>
        <w:shd w:val="clear" w:color="auto" w:fill="D9D9D9" w:themeFill="background1" w:themeFillShade="D9"/>
      </w:pPr>
      <w:r>
        <w:rPr>
          <w:b/>
        </w:rPr>
        <w:t xml:space="preserve">Document technique </w:t>
      </w:r>
      <w:r w:rsidRPr="00D03660">
        <w:rPr>
          <w:b/>
        </w:rPr>
        <w:t>DT</w:t>
      </w:r>
      <w:r>
        <w:rPr>
          <w:b/>
        </w:rPr>
        <w:t>8</w:t>
      </w:r>
      <w:r w:rsidRPr="00D03660">
        <w:rPr>
          <w:b/>
        </w:rPr>
        <w:t xml:space="preserve"> : </w:t>
      </w:r>
      <w:r w:rsidRPr="009C51E9">
        <w:rPr>
          <w:b/>
        </w:rPr>
        <w:t>relevé du courant absorbé</w:t>
      </w:r>
      <w:r>
        <w:rPr>
          <w:b/>
        </w:rPr>
        <w:t xml:space="preserve"> </w:t>
      </w:r>
      <w:r w:rsidR="009174B2">
        <w:rPr>
          <w:b/>
        </w:rPr>
        <w:t xml:space="preserve">lors de la mesure de pression </w:t>
      </w:r>
      <w:r>
        <w:rPr>
          <w:b/>
        </w:rPr>
        <w:t>par le tensiomètre à l’aide d’une sonde de courant</w:t>
      </w:r>
    </w:p>
    <w:p w:rsidR="00432543" w:rsidRDefault="00432543" w:rsidP="00432543"/>
    <w:p w:rsidR="00432543" w:rsidRDefault="00432543" w:rsidP="00432543">
      <w:r>
        <w:rPr>
          <w:noProof/>
          <w:lang w:eastAsia="fr-FR"/>
        </w:rPr>
        <w:drawing>
          <wp:inline distT="0" distB="0" distL="0" distR="0" wp14:anchorId="213488EA" wp14:editId="77752C08">
            <wp:extent cx="5972810" cy="3625215"/>
            <wp:effectExtent l="0" t="0" r="27940" b="1333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432543" w:rsidRDefault="00432543" w:rsidP="00432543"/>
    <w:p w:rsidR="00D56B0D" w:rsidRDefault="00D56B0D">
      <w:pPr>
        <w:spacing w:after="200" w:line="276" w:lineRule="auto"/>
        <w:jc w:val="left"/>
        <w:rPr>
          <w:position w:val="-24"/>
        </w:rPr>
      </w:pPr>
      <w:r>
        <w:rPr>
          <w:position w:val="-24"/>
        </w:rPr>
        <w:br w:type="page"/>
      </w:r>
    </w:p>
    <w:p w:rsidR="00D56B0D" w:rsidRPr="0067401B" w:rsidRDefault="00D56B0D" w:rsidP="00D56B0D">
      <w:pPr>
        <w:rPr>
          <w:b/>
          <w:noProof/>
          <w:lang w:eastAsia="fr-FR"/>
        </w:rPr>
      </w:pPr>
      <w:r w:rsidRPr="0067401B">
        <w:rPr>
          <w:b/>
          <w:noProof/>
          <w:lang w:eastAsia="fr-FR"/>
        </w:rPr>
        <w:lastRenderedPageBreak/>
        <w:t>Document réponse DR1</w:t>
      </w:r>
      <w:r w:rsidR="00C62C9E">
        <w:rPr>
          <w:b/>
          <w:noProof/>
          <w:lang w:eastAsia="fr-FR"/>
        </w:rPr>
        <w:t> : m</w:t>
      </w:r>
      <w:r w:rsidR="00C62C9E" w:rsidRPr="00C62C9E">
        <w:rPr>
          <w:b/>
          <w:noProof/>
          <w:lang w:eastAsia="fr-FR"/>
        </w:rPr>
        <w:t xml:space="preserve">éthode </w:t>
      </w:r>
      <w:proofErr w:type="spellStart"/>
      <w:r w:rsidR="00C62C9E" w:rsidRPr="00C62C9E">
        <w:rPr>
          <w:b/>
        </w:rPr>
        <w:t>sphygmomanomètrique</w:t>
      </w:r>
      <w:proofErr w:type="spellEnd"/>
      <w:r w:rsidR="003A43F5">
        <w:rPr>
          <w:b/>
          <w:noProof/>
          <w:lang w:eastAsia="fr-FR"/>
        </w:rPr>
        <w:t xml:space="preserve"> (utilisée par les médecins)</w:t>
      </w:r>
    </w:p>
    <w:p w:rsidR="00D56B0D" w:rsidRDefault="00707A51" w:rsidP="00D56B0D">
      <w:pPr>
        <w:rPr>
          <w:b/>
          <w:noProof/>
          <w:lang w:eastAsia="fr-FR"/>
        </w:rPr>
      </w:pPr>
      <w:r>
        <w:rPr>
          <w:b/>
          <w:noProof/>
          <w:lang w:eastAsia="fr-FR"/>
        </w:rPr>
        <mc:AlternateContent>
          <mc:Choice Requires="wpc">
            <w:drawing>
              <wp:anchor distT="0" distB="0" distL="114300" distR="114300" simplePos="0" relativeHeight="251920384" behindDoc="0" locked="0" layoutInCell="1" allowOverlap="1" wp14:anchorId="65272EFF" wp14:editId="2B42C714">
                <wp:simplePos x="0" y="0"/>
                <wp:positionH relativeFrom="column">
                  <wp:posOffset>213360</wp:posOffset>
                </wp:positionH>
                <wp:positionV relativeFrom="paragraph">
                  <wp:posOffset>339090</wp:posOffset>
                </wp:positionV>
                <wp:extent cx="6019800" cy="8305800"/>
                <wp:effectExtent l="0" t="0" r="0" b="0"/>
                <wp:wrapNone/>
                <wp:docPr id="663" name="Zone de dessin 6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 name="Groupe 6"/>
                        <wpg:cNvGrpSpPr/>
                        <wpg:grpSpPr>
                          <a:xfrm>
                            <a:off x="2013541" y="6763093"/>
                            <a:ext cx="2224620" cy="1416880"/>
                            <a:chOff x="1386270" y="5898319"/>
                            <a:chExt cx="2224620" cy="1416880"/>
                          </a:xfrm>
                        </wpg:grpSpPr>
                        <wps:wsp>
                          <wps:cNvPr id="649" name="Rectangle 143"/>
                          <wps:cNvSpPr>
                            <a:spLocks noChangeArrowheads="1"/>
                          </wps:cNvSpPr>
                          <wps:spPr bwMode="auto">
                            <a:xfrm>
                              <a:off x="1396579" y="6210119"/>
                              <a:ext cx="2204001" cy="1094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Freeform 144"/>
                          <wps:cNvSpPr>
                            <a:spLocks noEditPoints="1"/>
                          </wps:cNvSpPr>
                          <wps:spPr bwMode="auto">
                            <a:xfrm>
                              <a:off x="1386270" y="6199968"/>
                              <a:ext cx="2224620" cy="1115231"/>
                            </a:xfrm>
                            <a:custGeom>
                              <a:avLst/>
                              <a:gdLst>
                                <a:gd name="T0" fmla="*/ 0 w 5266"/>
                                <a:gd name="T1" fmla="*/ 25 h 2690"/>
                                <a:gd name="T2" fmla="*/ 25 w 5266"/>
                                <a:gd name="T3" fmla="*/ 0 h 2690"/>
                                <a:gd name="T4" fmla="*/ 5241 w 5266"/>
                                <a:gd name="T5" fmla="*/ 0 h 2690"/>
                                <a:gd name="T6" fmla="*/ 5266 w 5266"/>
                                <a:gd name="T7" fmla="*/ 25 h 2690"/>
                                <a:gd name="T8" fmla="*/ 5266 w 5266"/>
                                <a:gd name="T9" fmla="*/ 2665 h 2690"/>
                                <a:gd name="T10" fmla="*/ 5241 w 5266"/>
                                <a:gd name="T11" fmla="*/ 2690 h 2690"/>
                                <a:gd name="T12" fmla="*/ 25 w 5266"/>
                                <a:gd name="T13" fmla="*/ 2690 h 2690"/>
                                <a:gd name="T14" fmla="*/ 0 w 5266"/>
                                <a:gd name="T15" fmla="*/ 2665 h 2690"/>
                                <a:gd name="T16" fmla="*/ 0 w 5266"/>
                                <a:gd name="T17" fmla="*/ 25 h 2690"/>
                                <a:gd name="T18" fmla="*/ 50 w 5266"/>
                                <a:gd name="T19" fmla="*/ 2665 h 2690"/>
                                <a:gd name="T20" fmla="*/ 25 w 5266"/>
                                <a:gd name="T21" fmla="*/ 2640 h 2690"/>
                                <a:gd name="T22" fmla="*/ 5241 w 5266"/>
                                <a:gd name="T23" fmla="*/ 2640 h 2690"/>
                                <a:gd name="T24" fmla="*/ 5216 w 5266"/>
                                <a:gd name="T25" fmla="*/ 2665 h 2690"/>
                                <a:gd name="T26" fmla="*/ 5216 w 5266"/>
                                <a:gd name="T27" fmla="*/ 25 h 2690"/>
                                <a:gd name="T28" fmla="*/ 5241 w 5266"/>
                                <a:gd name="T29" fmla="*/ 50 h 2690"/>
                                <a:gd name="T30" fmla="*/ 25 w 5266"/>
                                <a:gd name="T31" fmla="*/ 50 h 2690"/>
                                <a:gd name="T32" fmla="*/ 50 w 5266"/>
                                <a:gd name="T33" fmla="*/ 25 h 2690"/>
                                <a:gd name="T34" fmla="*/ 50 w 5266"/>
                                <a:gd name="T35" fmla="*/ 2665 h 2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66" h="2690">
                                  <a:moveTo>
                                    <a:pt x="0" y="25"/>
                                  </a:moveTo>
                                  <a:cubicBezTo>
                                    <a:pt x="0" y="11"/>
                                    <a:pt x="11" y="0"/>
                                    <a:pt x="25" y="0"/>
                                  </a:cubicBezTo>
                                  <a:lnTo>
                                    <a:pt x="5241" y="0"/>
                                  </a:lnTo>
                                  <a:cubicBezTo>
                                    <a:pt x="5255" y="0"/>
                                    <a:pt x="5266" y="11"/>
                                    <a:pt x="5266" y="25"/>
                                  </a:cubicBezTo>
                                  <a:lnTo>
                                    <a:pt x="5266" y="2665"/>
                                  </a:lnTo>
                                  <a:cubicBezTo>
                                    <a:pt x="5266" y="2679"/>
                                    <a:pt x="5255" y="2690"/>
                                    <a:pt x="5241" y="2690"/>
                                  </a:cubicBezTo>
                                  <a:lnTo>
                                    <a:pt x="25" y="2690"/>
                                  </a:lnTo>
                                  <a:cubicBezTo>
                                    <a:pt x="11" y="2690"/>
                                    <a:pt x="0" y="2679"/>
                                    <a:pt x="0" y="2665"/>
                                  </a:cubicBezTo>
                                  <a:lnTo>
                                    <a:pt x="0" y="25"/>
                                  </a:lnTo>
                                  <a:close/>
                                  <a:moveTo>
                                    <a:pt x="50" y="2665"/>
                                  </a:moveTo>
                                  <a:lnTo>
                                    <a:pt x="25" y="2640"/>
                                  </a:lnTo>
                                  <a:lnTo>
                                    <a:pt x="5241" y="2640"/>
                                  </a:lnTo>
                                  <a:lnTo>
                                    <a:pt x="5216" y="2665"/>
                                  </a:lnTo>
                                  <a:lnTo>
                                    <a:pt x="5216" y="25"/>
                                  </a:lnTo>
                                  <a:lnTo>
                                    <a:pt x="5241" y="50"/>
                                  </a:lnTo>
                                  <a:lnTo>
                                    <a:pt x="25" y="50"/>
                                  </a:lnTo>
                                  <a:lnTo>
                                    <a:pt x="50" y="25"/>
                                  </a:lnTo>
                                  <a:lnTo>
                                    <a:pt x="50" y="2665"/>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651" name="Rectangle 145"/>
                          <wps:cNvSpPr>
                            <a:spLocks noChangeArrowheads="1"/>
                          </wps:cNvSpPr>
                          <wps:spPr bwMode="auto">
                            <a:xfrm>
                              <a:off x="1542124" y="6405190"/>
                              <a:ext cx="374820" cy="16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Pr="003A43F5" w:rsidRDefault="00576CDA" w:rsidP="00707A51">
                                <w:r w:rsidRPr="003A43F5">
                                  <w:rPr>
                                    <w:rFonts w:cs="Arial"/>
                                    <w:iCs/>
                                    <w:color w:val="000000"/>
                                    <w:sz w:val="20"/>
                                    <w:szCs w:val="20"/>
                                    <w:lang w:val="en-US"/>
                                  </w:rPr>
                                  <w:t>PAD</w:t>
                                </w:r>
                              </w:p>
                            </w:txbxContent>
                          </wps:txbx>
                          <wps:bodyPr rot="0" vert="horz" wrap="square" lIns="0" tIns="0" rIns="0" bIns="0" anchor="t" anchorCtr="0">
                            <a:noAutofit/>
                          </wps:bodyPr>
                        </wps:wsp>
                        <wps:wsp>
                          <wps:cNvPr id="653" name="Freeform 147"/>
                          <wps:cNvSpPr>
                            <a:spLocks noEditPoints="1"/>
                          </wps:cNvSpPr>
                          <wps:spPr bwMode="auto">
                            <a:xfrm>
                              <a:off x="2060799" y="6344266"/>
                              <a:ext cx="1466880" cy="260317"/>
                            </a:xfrm>
                            <a:custGeom>
                              <a:avLst/>
                              <a:gdLst>
                                <a:gd name="T0" fmla="*/ 0 w 3472"/>
                                <a:gd name="T1" fmla="*/ 17 h 628"/>
                                <a:gd name="T2" fmla="*/ 17 w 3472"/>
                                <a:gd name="T3" fmla="*/ 0 h 628"/>
                                <a:gd name="T4" fmla="*/ 3455 w 3472"/>
                                <a:gd name="T5" fmla="*/ 0 h 628"/>
                                <a:gd name="T6" fmla="*/ 3472 w 3472"/>
                                <a:gd name="T7" fmla="*/ 17 h 628"/>
                                <a:gd name="T8" fmla="*/ 3472 w 3472"/>
                                <a:gd name="T9" fmla="*/ 611 h 628"/>
                                <a:gd name="T10" fmla="*/ 3455 w 3472"/>
                                <a:gd name="T11" fmla="*/ 628 h 628"/>
                                <a:gd name="T12" fmla="*/ 17 w 3472"/>
                                <a:gd name="T13" fmla="*/ 628 h 628"/>
                                <a:gd name="T14" fmla="*/ 0 w 3472"/>
                                <a:gd name="T15" fmla="*/ 611 h 628"/>
                                <a:gd name="T16" fmla="*/ 0 w 3472"/>
                                <a:gd name="T17" fmla="*/ 17 h 628"/>
                                <a:gd name="T18" fmla="*/ 33 w 3472"/>
                                <a:gd name="T19" fmla="*/ 611 h 628"/>
                                <a:gd name="T20" fmla="*/ 17 w 3472"/>
                                <a:gd name="T21" fmla="*/ 594 h 628"/>
                                <a:gd name="T22" fmla="*/ 3455 w 3472"/>
                                <a:gd name="T23" fmla="*/ 594 h 628"/>
                                <a:gd name="T24" fmla="*/ 3439 w 3472"/>
                                <a:gd name="T25" fmla="*/ 611 h 628"/>
                                <a:gd name="T26" fmla="*/ 3439 w 3472"/>
                                <a:gd name="T27" fmla="*/ 17 h 628"/>
                                <a:gd name="T28" fmla="*/ 3455 w 3472"/>
                                <a:gd name="T29" fmla="*/ 34 h 628"/>
                                <a:gd name="T30" fmla="*/ 17 w 3472"/>
                                <a:gd name="T31" fmla="*/ 34 h 628"/>
                                <a:gd name="T32" fmla="*/ 33 w 3472"/>
                                <a:gd name="T33" fmla="*/ 17 h 628"/>
                                <a:gd name="T34" fmla="*/ 33 w 3472"/>
                                <a:gd name="T35" fmla="*/ 611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72" h="628">
                                  <a:moveTo>
                                    <a:pt x="0" y="17"/>
                                  </a:moveTo>
                                  <a:cubicBezTo>
                                    <a:pt x="0" y="8"/>
                                    <a:pt x="7" y="0"/>
                                    <a:pt x="17" y="0"/>
                                  </a:cubicBezTo>
                                  <a:lnTo>
                                    <a:pt x="3455" y="0"/>
                                  </a:lnTo>
                                  <a:cubicBezTo>
                                    <a:pt x="3465" y="0"/>
                                    <a:pt x="3472" y="8"/>
                                    <a:pt x="3472" y="17"/>
                                  </a:cubicBezTo>
                                  <a:lnTo>
                                    <a:pt x="3472" y="611"/>
                                  </a:lnTo>
                                  <a:cubicBezTo>
                                    <a:pt x="3472" y="620"/>
                                    <a:pt x="3465" y="628"/>
                                    <a:pt x="3455" y="628"/>
                                  </a:cubicBezTo>
                                  <a:lnTo>
                                    <a:pt x="17" y="628"/>
                                  </a:lnTo>
                                  <a:cubicBezTo>
                                    <a:pt x="7" y="628"/>
                                    <a:pt x="0" y="620"/>
                                    <a:pt x="0" y="611"/>
                                  </a:cubicBezTo>
                                  <a:lnTo>
                                    <a:pt x="0" y="17"/>
                                  </a:lnTo>
                                  <a:close/>
                                  <a:moveTo>
                                    <a:pt x="33" y="611"/>
                                  </a:moveTo>
                                  <a:lnTo>
                                    <a:pt x="17" y="594"/>
                                  </a:lnTo>
                                  <a:lnTo>
                                    <a:pt x="3455" y="594"/>
                                  </a:lnTo>
                                  <a:lnTo>
                                    <a:pt x="3439" y="611"/>
                                  </a:lnTo>
                                  <a:lnTo>
                                    <a:pt x="3439" y="17"/>
                                  </a:lnTo>
                                  <a:lnTo>
                                    <a:pt x="3455" y="34"/>
                                  </a:lnTo>
                                  <a:lnTo>
                                    <a:pt x="17" y="34"/>
                                  </a:lnTo>
                                  <a:lnTo>
                                    <a:pt x="33" y="17"/>
                                  </a:lnTo>
                                  <a:lnTo>
                                    <a:pt x="33" y="611"/>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654" name="Rectangle 148"/>
                          <wps:cNvSpPr>
                            <a:spLocks noChangeArrowheads="1"/>
                          </wps:cNvSpPr>
                          <wps:spPr bwMode="auto">
                            <a:xfrm>
                              <a:off x="1553092" y="6819079"/>
                              <a:ext cx="295291" cy="16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Pr="003A43F5" w:rsidRDefault="00576CDA" w:rsidP="00707A51">
                                <w:r w:rsidRPr="003A43F5">
                                  <w:rPr>
                                    <w:rFonts w:cs="Arial"/>
                                    <w:iCs/>
                                    <w:color w:val="000000"/>
                                    <w:sz w:val="20"/>
                                    <w:szCs w:val="20"/>
                                    <w:lang w:val="en-US"/>
                                  </w:rPr>
                                  <w:t>PAS</w:t>
                                </w:r>
                              </w:p>
                            </w:txbxContent>
                          </wps:txbx>
                          <wps:bodyPr rot="0" vert="horz" wrap="square" lIns="0" tIns="0" rIns="0" bIns="0" anchor="t" anchorCtr="0">
                            <a:noAutofit/>
                          </wps:bodyPr>
                        </wps:wsp>
                        <wps:wsp>
                          <wps:cNvPr id="656" name="Freeform 150"/>
                          <wps:cNvSpPr>
                            <a:spLocks noEditPoints="1"/>
                          </wps:cNvSpPr>
                          <wps:spPr bwMode="auto">
                            <a:xfrm>
                              <a:off x="2060799" y="6755408"/>
                              <a:ext cx="1466880" cy="295123"/>
                            </a:xfrm>
                            <a:custGeom>
                              <a:avLst/>
                              <a:gdLst>
                                <a:gd name="T0" fmla="*/ 0 w 3472"/>
                                <a:gd name="T1" fmla="*/ 16 h 711"/>
                                <a:gd name="T2" fmla="*/ 17 w 3472"/>
                                <a:gd name="T3" fmla="*/ 0 h 711"/>
                                <a:gd name="T4" fmla="*/ 3455 w 3472"/>
                                <a:gd name="T5" fmla="*/ 0 h 711"/>
                                <a:gd name="T6" fmla="*/ 3472 w 3472"/>
                                <a:gd name="T7" fmla="*/ 16 h 711"/>
                                <a:gd name="T8" fmla="*/ 3472 w 3472"/>
                                <a:gd name="T9" fmla="*/ 695 h 711"/>
                                <a:gd name="T10" fmla="*/ 3455 w 3472"/>
                                <a:gd name="T11" fmla="*/ 711 h 711"/>
                                <a:gd name="T12" fmla="*/ 17 w 3472"/>
                                <a:gd name="T13" fmla="*/ 711 h 711"/>
                                <a:gd name="T14" fmla="*/ 0 w 3472"/>
                                <a:gd name="T15" fmla="*/ 695 h 711"/>
                                <a:gd name="T16" fmla="*/ 0 w 3472"/>
                                <a:gd name="T17" fmla="*/ 16 h 711"/>
                                <a:gd name="T18" fmla="*/ 33 w 3472"/>
                                <a:gd name="T19" fmla="*/ 695 h 711"/>
                                <a:gd name="T20" fmla="*/ 17 w 3472"/>
                                <a:gd name="T21" fmla="*/ 678 h 711"/>
                                <a:gd name="T22" fmla="*/ 3455 w 3472"/>
                                <a:gd name="T23" fmla="*/ 678 h 711"/>
                                <a:gd name="T24" fmla="*/ 3439 w 3472"/>
                                <a:gd name="T25" fmla="*/ 695 h 711"/>
                                <a:gd name="T26" fmla="*/ 3439 w 3472"/>
                                <a:gd name="T27" fmla="*/ 16 h 711"/>
                                <a:gd name="T28" fmla="*/ 3455 w 3472"/>
                                <a:gd name="T29" fmla="*/ 33 h 711"/>
                                <a:gd name="T30" fmla="*/ 17 w 3472"/>
                                <a:gd name="T31" fmla="*/ 33 h 711"/>
                                <a:gd name="T32" fmla="*/ 33 w 3472"/>
                                <a:gd name="T33" fmla="*/ 16 h 711"/>
                                <a:gd name="T34" fmla="*/ 33 w 3472"/>
                                <a:gd name="T35" fmla="*/ 695 h 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72" h="711">
                                  <a:moveTo>
                                    <a:pt x="0" y="16"/>
                                  </a:moveTo>
                                  <a:cubicBezTo>
                                    <a:pt x="0" y="7"/>
                                    <a:pt x="7" y="0"/>
                                    <a:pt x="17" y="0"/>
                                  </a:cubicBezTo>
                                  <a:lnTo>
                                    <a:pt x="3455" y="0"/>
                                  </a:lnTo>
                                  <a:cubicBezTo>
                                    <a:pt x="3465" y="0"/>
                                    <a:pt x="3472" y="7"/>
                                    <a:pt x="3472" y="16"/>
                                  </a:cubicBezTo>
                                  <a:lnTo>
                                    <a:pt x="3472" y="695"/>
                                  </a:lnTo>
                                  <a:cubicBezTo>
                                    <a:pt x="3472" y="704"/>
                                    <a:pt x="3465" y="711"/>
                                    <a:pt x="3455" y="711"/>
                                  </a:cubicBezTo>
                                  <a:lnTo>
                                    <a:pt x="17" y="711"/>
                                  </a:lnTo>
                                  <a:cubicBezTo>
                                    <a:pt x="7" y="711"/>
                                    <a:pt x="0" y="704"/>
                                    <a:pt x="0" y="695"/>
                                  </a:cubicBezTo>
                                  <a:lnTo>
                                    <a:pt x="0" y="16"/>
                                  </a:lnTo>
                                  <a:close/>
                                  <a:moveTo>
                                    <a:pt x="33" y="695"/>
                                  </a:moveTo>
                                  <a:lnTo>
                                    <a:pt x="17" y="678"/>
                                  </a:lnTo>
                                  <a:lnTo>
                                    <a:pt x="3455" y="678"/>
                                  </a:lnTo>
                                  <a:lnTo>
                                    <a:pt x="3439" y="695"/>
                                  </a:lnTo>
                                  <a:lnTo>
                                    <a:pt x="3439" y="16"/>
                                  </a:lnTo>
                                  <a:lnTo>
                                    <a:pt x="3455" y="33"/>
                                  </a:lnTo>
                                  <a:lnTo>
                                    <a:pt x="17" y="33"/>
                                  </a:lnTo>
                                  <a:lnTo>
                                    <a:pt x="33" y="16"/>
                                  </a:lnTo>
                                  <a:lnTo>
                                    <a:pt x="33" y="695"/>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657" name="Rectangle 151"/>
                          <wps:cNvSpPr>
                            <a:spLocks noChangeArrowheads="1"/>
                          </wps:cNvSpPr>
                          <wps:spPr bwMode="auto">
                            <a:xfrm>
                              <a:off x="2269932" y="7069384"/>
                              <a:ext cx="673793" cy="116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707A51">
                                <w:r>
                                  <w:rPr>
                                    <w:rFonts w:cs="Arial"/>
                                    <w:color w:val="000000"/>
                                    <w:sz w:val="14"/>
                                    <w:szCs w:val="14"/>
                                    <w:lang w:val="en-US"/>
                                  </w:rPr>
                                  <w:t>(à compléter)</w:t>
                                </w:r>
                              </w:p>
                            </w:txbxContent>
                          </wps:txbx>
                          <wps:bodyPr rot="0" vert="horz" wrap="square" lIns="0" tIns="0" rIns="0" bIns="0" anchor="t" anchorCtr="0">
                            <a:noAutofit/>
                          </wps:bodyPr>
                        </wps:wsp>
                        <wps:wsp>
                          <wps:cNvPr id="658" name="Rectangle 152"/>
                          <wps:cNvSpPr>
                            <a:spLocks noChangeArrowheads="1"/>
                          </wps:cNvSpPr>
                          <wps:spPr bwMode="auto">
                            <a:xfrm>
                              <a:off x="1396579" y="5908470"/>
                              <a:ext cx="2204001" cy="301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Freeform 153"/>
                          <wps:cNvSpPr>
                            <a:spLocks noEditPoints="1"/>
                          </wps:cNvSpPr>
                          <wps:spPr bwMode="auto">
                            <a:xfrm>
                              <a:off x="1386270" y="5898319"/>
                              <a:ext cx="2224620" cy="321952"/>
                            </a:xfrm>
                            <a:custGeom>
                              <a:avLst/>
                              <a:gdLst>
                                <a:gd name="T0" fmla="*/ 0 w 5265"/>
                                <a:gd name="T1" fmla="*/ 25 h 777"/>
                                <a:gd name="T2" fmla="*/ 25 w 5265"/>
                                <a:gd name="T3" fmla="*/ 0 h 777"/>
                                <a:gd name="T4" fmla="*/ 5240 w 5265"/>
                                <a:gd name="T5" fmla="*/ 0 h 777"/>
                                <a:gd name="T6" fmla="*/ 5265 w 5265"/>
                                <a:gd name="T7" fmla="*/ 25 h 777"/>
                                <a:gd name="T8" fmla="*/ 5265 w 5265"/>
                                <a:gd name="T9" fmla="*/ 752 h 777"/>
                                <a:gd name="T10" fmla="*/ 5240 w 5265"/>
                                <a:gd name="T11" fmla="*/ 777 h 777"/>
                                <a:gd name="T12" fmla="*/ 25 w 5265"/>
                                <a:gd name="T13" fmla="*/ 777 h 777"/>
                                <a:gd name="T14" fmla="*/ 0 w 5265"/>
                                <a:gd name="T15" fmla="*/ 752 h 777"/>
                                <a:gd name="T16" fmla="*/ 0 w 5265"/>
                                <a:gd name="T17" fmla="*/ 25 h 777"/>
                                <a:gd name="T18" fmla="*/ 50 w 5265"/>
                                <a:gd name="T19" fmla="*/ 752 h 777"/>
                                <a:gd name="T20" fmla="*/ 25 w 5265"/>
                                <a:gd name="T21" fmla="*/ 727 h 777"/>
                                <a:gd name="T22" fmla="*/ 5240 w 5265"/>
                                <a:gd name="T23" fmla="*/ 727 h 777"/>
                                <a:gd name="T24" fmla="*/ 5215 w 5265"/>
                                <a:gd name="T25" fmla="*/ 752 h 777"/>
                                <a:gd name="T26" fmla="*/ 5215 w 5265"/>
                                <a:gd name="T27" fmla="*/ 25 h 777"/>
                                <a:gd name="T28" fmla="*/ 5240 w 5265"/>
                                <a:gd name="T29" fmla="*/ 50 h 777"/>
                                <a:gd name="T30" fmla="*/ 25 w 5265"/>
                                <a:gd name="T31" fmla="*/ 50 h 777"/>
                                <a:gd name="T32" fmla="*/ 50 w 5265"/>
                                <a:gd name="T33" fmla="*/ 25 h 777"/>
                                <a:gd name="T34" fmla="*/ 50 w 5265"/>
                                <a:gd name="T35" fmla="*/ 752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65" h="777">
                                  <a:moveTo>
                                    <a:pt x="0" y="25"/>
                                  </a:moveTo>
                                  <a:cubicBezTo>
                                    <a:pt x="0" y="11"/>
                                    <a:pt x="11" y="0"/>
                                    <a:pt x="25" y="0"/>
                                  </a:cubicBezTo>
                                  <a:lnTo>
                                    <a:pt x="5240" y="0"/>
                                  </a:lnTo>
                                  <a:cubicBezTo>
                                    <a:pt x="5254" y="0"/>
                                    <a:pt x="5265" y="11"/>
                                    <a:pt x="5265" y="25"/>
                                  </a:cubicBezTo>
                                  <a:lnTo>
                                    <a:pt x="5265" y="752"/>
                                  </a:lnTo>
                                  <a:cubicBezTo>
                                    <a:pt x="5265" y="766"/>
                                    <a:pt x="5254" y="777"/>
                                    <a:pt x="5240" y="777"/>
                                  </a:cubicBezTo>
                                  <a:lnTo>
                                    <a:pt x="25" y="777"/>
                                  </a:lnTo>
                                  <a:cubicBezTo>
                                    <a:pt x="11" y="777"/>
                                    <a:pt x="0" y="766"/>
                                    <a:pt x="0" y="752"/>
                                  </a:cubicBezTo>
                                  <a:lnTo>
                                    <a:pt x="0" y="25"/>
                                  </a:lnTo>
                                  <a:close/>
                                  <a:moveTo>
                                    <a:pt x="50" y="752"/>
                                  </a:moveTo>
                                  <a:lnTo>
                                    <a:pt x="25" y="727"/>
                                  </a:lnTo>
                                  <a:lnTo>
                                    <a:pt x="5240" y="727"/>
                                  </a:lnTo>
                                  <a:lnTo>
                                    <a:pt x="5215" y="752"/>
                                  </a:lnTo>
                                  <a:lnTo>
                                    <a:pt x="5215" y="25"/>
                                  </a:lnTo>
                                  <a:lnTo>
                                    <a:pt x="5240" y="50"/>
                                  </a:lnTo>
                                  <a:lnTo>
                                    <a:pt x="25" y="50"/>
                                  </a:lnTo>
                                  <a:lnTo>
                                    <a:pt x="50" y="25"/>
                                  </a:lnTo>
                                  <a:lnTo>
                                    <a:pt x="50" y="75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660" name="Rectangle 154"/>
                          <wps:cNvSpPr>
                            <a:spLocks noChangeArrowheads="1"/>
                          </wps:cNvSpPr>
                          <wps:spPr bwMode="auto">
                            <a:xfrm>
                              <a:off x="1498937" y="5965755"/>
                              <a:ext cx="1070704" cy="200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707A51">
                                <w:r>
                                  <w:rPr>
                                    <w:rFonts w:cs="Arial"/>
                                    <w:b/>
                                    <w:bCs/>
                                    <w:color w:val="000000"/>
                                    <w:lang w:val="en-US"/>
                                  </w:rPr>
                                  <w:t>QUESTION 1</w:t>
                                </w:r>
                              </w:p>
                            </w:txbxContent>
                          </wps:txbx>
                          <wps:bodyPr rot="0" vert="horz" wrap="square" lIns="0" tIns="0" rIns="0" bIns="0" anchor="t" anchorCtr="0">
                            <a:noAutofit/>
                          </wps:bodyPr>
                        </wps:wsp>
                      </wpg:wgp>
                      <pic:pic xmlns:pic="http://schemas.openxmlformats.org/drawingml/2006/picture">
                        <pic:nvPicPr>
                          <pic:cNvPr id="5" name="Image 5"/>
                          <pic:cNvPicPr>
                            <a:picLocks noChangeAspect="1"/>
                          </pic:cNvPicPr>
                        </pic:nvPicPr>
                        <pic:blipFill rotWithShape="1">
                          <a:blip r:embed="rId170">
                            <a:extLst>
                              <a:ext uri="{28A0092B-C50C-407E-A947-70E740481C1C}">
                                <a14:useLocalDpi xmlns:a14="http://schemas.microsoft.com/office/drawing/2010/main" val="0"/>
                              </a:ext>
                            </a:extLst>
                          </a:blip>
                          <a:srcRect l="10065" t="11956" r="14248" b="23972"/>
                          <a:stretch/>
                        </pic:blipFill>
                        <pic:spPr>
                          <a:xfrm>
                            <a:off x="411219" y="89251"/>
                            <a:ext cx="5313306" cy="6497099"/>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663" o:spid="_x0000_s1146" editas="canvas" style="position:absolute;left:0;text-align:left;margin-left:16.8pt;margin-top:26.7pt;width:474pt;height:654pt;z-index:251920384;mso-position-horizontal-relative:text;mso-position-vertical-relative:text" coordsize="60198,83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">
                <v:shape id="_x0000_s1147" type="#_x0000_t75" style="position:absolute;width:60198;height:83058;visibility:visible;mso-wrap-style:square">
                  <v:fill o:detectmouseclick="t"/>
                  <v:path o:connecttype="none"/>
                </v:shape>
                <v:group id="Groupe 6" o:spid="_x0000_s1148" style="position:absolute;left:20135;top:67630;width:22246;height:14169" coordorigin="13862,58983" coordsize="22246,1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43" o:spid="_x0000_s1149" style="position:absolute;left:13965;top:62101;width:22040;height:10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9CMUA&#10;AADcAAAADwAAAGRycy9kb3ducmV2LnhtbESPQWvCQBSE70L/w/IKveluWw01ugmlIBSsh2qh10f2&#10;mQSzb9PsmsR/3xUEj8PMfMOs89E2oqfO1441PM8UCOLCmZpLDT+HzfQNhA/IBhvHpOFCHvLsYbLG&#10;1LiBv6nfh1JECPsUNVQhtKmUvqjIop+5ljh6R9dZDFF2pTQdDhFuG/miVCIt1hwXKmzpo6LitD9b&#10;DZjMzd/u+Pp12J4TXJaj2ix+ldZPj+P7CkSgMdzDt/an0ZDMl3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n0IxQAAANwAAAAPAAAAAAAAAAAAAAAAAJgCAABkcnMv&#10;ZG93bnJldi54bWxQSwUGAAAAAAQABAD1AAAAigMAAAAA&#10;" stroked="f"/>
                  <v:shape id="Freeform 144" o:spid="_x0000_s1150" style="position:absolute;left:13862;top:61999;width:22246;height:11152;visibility:visible;mso-wrap-style:square;v-text-anchor:top" coordsize="5266,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9O8MA&#10;AADcAAAADwAAAGRycy9kb3ducmV2LnhtbERPu2rDMBTdA/kHcQNdQi23EFPcKCEE0pZujtPB28W6&#10;td1YV44lP/r30VDoeDjv7X42rRipd41lBU9RDIK4tLrhSsElPz2+gHAeWWNrmRT8koP9brnYYqrt&#10;xBmNZ1+JEMIuRQW1910qpStrMugi2xEH7tv2Bn2AfSV1j1MIN618juNEGmw4NNTY0bGm8noejIJ4&#10;TPLh9vX2OXnzU76vs8JcsVDqYTUfXkF4mv2/+M/9oRUkmzA/nA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s9O8MAAADcAAAADwAAAAAAAAAAAAAAAACYAgAAZHJzL2Rv&#10;d25yZXYueG1sUEsFBgAAAAAEAAQA9QAAAIgDAAAAAA==&#10;" path="m,25c,11,11,,25,l5241,v14,,25,11,25,25l5266,2665v,14,-11,25,-25,25l25,2690c11,2690,,2679,,2665l,25xm50,2665l25,2640r5216,l5216,2665r,-2640l5241,50,25,50,50,25r,2640xe" fillcolor="black" strokeweight="3e-5mm">
                    <v:path arrowok="t" o:connecttype="custom" o:connectlocs="0,10365;10561,0;2214059,0;2224620,10365;2224620,1104866;2214059,1115231;10561,1115231;0,1104866;0,10365;21122,1104866;10561,1094502;2214059,1094502;2203498,1104866;2203498,10365;2214059,20729;10561,20729;21122,10365;21122,1104866" o:connectangles="0,0,0,0,0,0,0,0,0,0,0,0,0,0,0,0,0,0"/>
                    <o:lock v:ext="edit" verticies="t"/>
                  </v:shape>
                  <v:rect id="Rectangle 145" o:spid="_x0000_s1151" style="position:absolute;left:15421;top:64051;width:3748;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576CDA" w:rsidRPr="003A43F5" w:rsidRDefault="00576CDA" w:rsidP="00707A51">
                          <w:r w:rsidRPr="003A43F5">
                            <w:rPr>
                              <w:rFonts w:cs="Arial"/>
                              <w:iCs/>
                              <w:color w:val="000000"/>
                              <w:sz w:val="20"/>
                              <w:szCs w:val="20"/>
                              <w:lang w:val="en-US"/>
                            </w:rPr>
                            <w:t>PAD</w:t>
                          </w:r>
                        </w:p>
                      </w:txbxContent>
                    </v:textbox>
                  </v:rect>
                  <v:shape id="Freeform 147" o:spid="_x0000_s1152" style="position:absolute;left:20607;top:63442;width:14669;height:2603;visibility:visible;mso-wrap-style:square;v-text-anchor:top" coordsize="347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j7cYA&#10;AADcAAAADwAAAGRycy9kb3ducmV2LnhtbESPT2vCQBTE7wW/w/KE3uqmBv8QXaXYij1Wo4XentnX&#10;bGj2bchuY/rtXaHgcZiZ3zDLdW9r0VHrK8cKnkcJCOLC6YpLBcd8+zQH4QOyxtoxKfgjD+vV4GGJ&#10;mXYX3lN3CKWIEPYZKjAhNJmUvjBk0Y9cQxy9b9daDFG2pdQtXiLc1nKcJFNpseK4YLChjaHi5/Br&#10;FaRdenor80nizOvH16n4PO+O+Uypx2H/sgARqA/38H/7XSuYTlK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yj7cYAAADcAAAADwAAAAAAAAAAAAAAAACYAgAAZHJz&#10;L2Rvd25yZXYueG1sUEsFBgAAAAAEAAQA9QAAAIsDAAAAAA==&#10;" path="m,17c,8,7,,17,l3455,v10,,17,8,17,17l3472,611v,9,-7,17,-17,17l17,628c7,628,,620,,611l,17xm33,611l17,594r3438,l3439,611r,-594l3455,34,17,34,33,17r,594xe" fillcolor="black" strokeweight="3e-5mm">
                    <v:path arrowok="t" o:connecttype="custom" o:connectlocs="0,7047;7182,0;1459698,0;1466880,7047;1466880,253270;1459698,260317;7182,260317;0,253270;0,7047;13942,253270;7182,246223;1459698,246223;1452938,253270;1452938,7047;1459698,14094;7182,14094;13942,7047;13942,253270" o:connectangles="0,0,0,0,0,0,0,0,0,0,0,0,0,0,0,0,0,0"/>
                    <o:lock v:ext="edit" verticies="t"/>
                  </v:shape>
                  <v:rect id="Rectangle 148" o:spid="_x0000_s1153" style="position:absolute;left:15530;top:68190;width:2953;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576CDA" w:rsidRPr="003A43F5" w:rsidRDefault="00576CDA" w:rsidP="00707A51">
                          <w:r w:rsidRPr="003A43F5">
                            <w:rPr>
                              <w:rFonts w:cs="Arial"/>
                              <w:iCs/>
                              <w:color w:val="000000"/>
                              <w:sz w:val="20"/>
                              <w:szCs w:val="20"/>
                              <w:lang w:val="en-US"/>
                            </w:rPr>
                            <w:t>PAS</w:t>
                          </w:r>
                        </w:p>
                      </w:txbxContent>
                    </v:textbox>
                  </v:rect>
                  <v:shape id="Freeform 150" o:spid="_x0000_s1154" style="position:absolute;left:20607;top:67554;width:14669;height:2951;visibility:visible;mso-wrap-style:square;v-text-anchor:top" coordsize="347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MX8UA&#10;AADcAAAADwAAAGRycy9kb3ducmV2LnhtbESPT2vCQBTE7wW/w/IEb3Wj0KDRVdQiemnxTwseH9nX&#10;bGj2bciuMX57t1DwOMzMb5j5srOVaKnxpWMFo2ECgjh3uuRCwdd5+zoB4QOyxsoxKbiTh+Wi9zLH&#10;TLsbH6k9hUJECPsMFZgQ6kxKnxuy6IeuJo7ej2sshiibQuoGbxFuKzlOklRaLDkuGKxpYyj/PV2t&#10;grJreXo54Pb7fXLY3dfmY/x5nSo16HerGYhAXXiG/9t7rSB9S+H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xfxQAAANwAAAAPAAAAAAAAAAAAAAAAAJgCAABkcnMv&#10;ZG93bnJldi54bWxQSwUGAAAAAAQABAD1AAAAigMAAAAA&#10;" path="m,16c,7,7,,17,l3455,v10,,17,7,17,16l3472,695v,9,-7,16,-17,16l17,711c7,711,,704,,695l,16xm33,695l17,678r3438,l3439,695r,-679l3455,33,17,33,33,16r,679xe" fillcolor="black" strokeweight="3e-5mm">
                    <v:path arrowok="t" o:connecttype="custom" o:connectlocs="0,6641;7182,0;1459698,0;1466880,6641;1466880,288482;1459698,295123;7182,295123;0,288482;0,6641;13942,288482;7182,281425;1459698,281425;1452938,288482;1452938,6641;1459698,13698;7182,13698;13942,6641;13942,288482" o:connectangles="0,0,0,0,0,0,0,0,0,0,0,0,0,0,0,0,0,0"/>
                    <o:lock v:ext="edit" verticies="t"/>
                  </v:shape>
                  <v:rect id="Rectangle 151" o:spid="_x0000_s1155" style="position:absolute;left:22699;top:70693;width:6738;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576CDA" w:rsidRDefault="00576CDA" w:rsidP="00707A51">
                          <w:r>
                            <w:rPr>
                              <w:rFonts w:cs="Arial"/>
                              <w:color w:val="000000"/>
                              <w:sz w:val="14"/>
                              <w:szCs w:val="14"/>
                              <w:lang w:val="en-US"/>
                            </w:rPr>
                            <w:t>(</w:t>
                          </w:r>
                          <w:proofErr w:type="gramStart"/>
                          <w:r>
                            <w:rPr>
                              <w:rFonts w:cs="Arial"/>
                              <w:color w:val="000000"/>
                              <w:sz w:val="14"/>
                              <w:szCs w:val="14"/>
                              <w:lang w:val="en-US"/>
                            </w:rPr>
                            <w:t>à</w:t>
                          </w:r>
                          <w:proofErr w:type="gramEnd"/>
                          <w:r>
                            <w:rPr>
                              <w:rFonts w:cs="Arial"/>
                              <w:color w:val="000000"/>
                              <w:sz w:val="14"/>
                              <w:szCs w:val="14"/>
                              <w:lang w:val="en-US"/>
                            </w:rPr>
                            <w:t xml:space="preserve"> compléter)</w:t>
                          </w:r>
                        </w:p>
                      </w:txbxContent>
                    </v:textbox>
                  </v:rect>
                  <v:rect id="Rectangle 152" o:spid="_x0000_s1156" style="position:absolute;left:13965;top:59084;width:22040;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OTsIA&#10;AADcAAAADwAAAGRycy9kb3ducmV2LnhtbERPy2rCQBTdC/7DcAvdmZk+DDZ1lFIQCtWFidDtJXNN&#10;QjN3YmZM0r/vLASXh/NebyfbioF63zjW8JQoEMSlMw1XGk7FbrEC4QOywdYxafgjD9vNfLbGzLiR&#10;jzTkoRIxhH2GGuoQukxKX9Zk0SeuI47c2fUWQ4R9JU2PYwy3rXxWKpUWG44NNXb0WVP5m1+tBkxf&#10;zeVwftkX39cU36pJ7ZY/SuvHh+njHUSgKdzFN/eX0ZAu49p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05OwgAAANwAAAAPAAAAAAAAAAAAAAAAAJgCAABkcnMvZG93&#10;bnJldi54bWxQSwUGAAAAAAQABAD1AAAAhwMAAAAA&#10;" stroked="f"/>
                  <v:shape id="Freeform 153" o:spid="_x0000_s1157" style="position:absolute;left:13862;top:58983;width:22246;height:3219;visibility:visible;mso-wrap-style:square;v-text-anchor:top" coordsize="526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pq8cA&#10;AADcAAAADwAAAGRycy9kb3ducmV2LnhtbESPQUsDMRSE70L/Q3iF3mzWgsWuTYsI1ZaCtFsRvT02&#10;z83i5mVN0u3qr28EocdhZr5h5sveNqIjH2rHCm7GGQji0umaKwWvh9X1HYgQkTU2jknBDwVYLgZX&#10;c8y1O/GeuiJWIkE45KjAxNjmUobSkMUwdi1x8j6dtxiT9JXUHk8Jbhs5ybKptFhzWjDY0qOh8qs4&#10;WgUf/lB8d8eXzbP83erdRj+9vRur1GjYP9yDiNTHS/i/vdYKprcz+DuTj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LqavHAAAA3AAAAA8AAAAAAAAAAAAAAAAAmAIAAGRy&#10;cy9kb3ducmV2LnhtbFBLBQYAAAAABAAEAPUAAACMAwAAAAA=&#10;" path="m,25c,11,11,,25,l5240,v14,,25,11,25,25l5265,752v,14,-11,25,-25,25l25,777c11,777,,766,,752l,25xm50,752l25,727r5215,l5215,752r,-727l5240,50,25,50,50,25r,727xe" fillcolor="black" strokeweight="3e-5mm">
                    <v:path arrowok="t" o:connecttype="custom" o:connectlocs="0,10359;10563,0;2214057,0;2224620,10359;2224620,311593;2214057,321952;10563,321952;0,311593;0,10359;21126,311593;10563,301234;2214057,301234;2203494,311593;2203494,10359;2214057,20718;10563,20718;21126,10359;21126,311593" o:connectangles="0,0,0,0,0,0,0,0,0,0,0,0,0,0,0,0,0,0"/>
                    <o:lock v:ext="edit" verticies="t"/>
                  </v:shape>
                  <v:rect id="Rectangle 154" o:spid="_x0000_s1158" style="position:absolute;left:14989;top:59657;width:1070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576CDA" w:rsidRDefault="00576CDA" w:rsidP="00707A51">
                          <w:r>
                            <w:rPr>
                              <w:rFonts w:cs="Arial"/>
                              <w:b/>
                              <w:bCs/>
                              <w:color w:val="000000"/>
                              <w:lang w:val="en-US"/>
                            </w:rPr>
                            <w:t>QUESTION 1</w:t>
                          </w:r>
                        </w:p>
                      </w:txbxContent>
                    </v:textbox>
                  </v:rect>
                </v:group>
                <v:shape id="Image 5" o:spid="_x0000_s1159" type="#_x0000_t75" style="position:absolute;left:4112;top:892;width:53133;height:64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qp/CAAAA2gAAAA8AAABkcnMvZG93bnJldi54bWxEj09rwkAUxO+FfoflFbw1G0WLRFfpHyLF&#10;WzXg9ZF9JtHs27C7JvHbd4VCj8PM/IZZb0fTip6cbywrmCYpCOLS6oYrBcUxf12C8AFZY2uZFNzJ&#10;w3bz/LTGTNuBf6g/hEpECPsMFdQhdJmUvqzJoE9sRxy9s3UGQ5SuktrhEOGmlbM0fZMGG44LNXb0&#10;WVN5PdyMAneyOHezfOnz4rYwH9Ov3XF/UWryMr6vQAQaw3/4r/2tFSzgcSXe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YqqfwgAAANoAAAAPAAAAAAAAAAAAAAAAAJ8C&#10;AABkcnMvZG93bnJldi54bWxQSwUGAAAAAAQABAD3AAAAjgMAAAAA&#10;">
                  <v:imagedata r:id="rId171" o:title="" croptop="7835f" cropbottom="15710f" cropleft="6596f" cropright="9338f"/>
                  <v:path arrowok="t"/>
                </v:shape>
              </v:group>
            </w:pict>
          </mc:Fallback>
        </mc:AlternateContent>
      </w:r>
      <w:r w:rsidR="00D56B0D">
        <w:rPr>
          <w:b/>
          <w:noProof/>
          <w:lang w:eastAsia="fr-FR"/>
        </w:rPr>
        <w:br w:type="page"/>
      </w:r>
    </w:p>
    <w:p w:rsidR="00D56B0D" w:rsidRDefault="00D56B0D" w:rsidP="00D56B0D">
      <w:pPr>
        <w:rPr>
          <w:b/>
          <w:noProof/>
          <w:lang w:eastAsia="fr-FR"/>
        </w:rPr>
      </w:pPr>
      <w:r w:rsidRPr="0067401B">
        <w:rPr>
          <w:b/>
          <w:noProof/>
          <w:lang w:eastAsia="fr-FR"/>
        </w:rPr>
        <w:lastRenderedPageBreak/>
        <w:t xml:space="preserve">Document réponse </w:t>
      </w:r>
      <w:r>
        <w:rPr>
          <w:b/>
          <w:noProof/>
          <w:lang w:eastAsia="fr-FR"/>
        </w:rPr>
        <w:t>DR2</w:t>
      </w:r>
      <w:r w:rsidR="00DC7745">
        <w:rPr>
          <w:b/>
          <w:noProof/>
          <w:lang w:eastAsia="fr-FR"/>
        </w:rPr>
        <w:t> : diagramme FAST à compléter</w:t>
      </w:r>
    </w:p>
    <w:p w:rsidR="00D56B0D" w:rsidRDefault="00D56B0D" w:rsidP="00D56B0D">
      <w:pPr>
        <w:rPr>
          <w:b/>
          <w:noProof/>
          <w:lang w:eastAsia="fr-FR"/>
        </w:rPr>
      </w:pPr>
    </w:p>
    <w:p w:rsidR="00DC7745" w:rsidRDefault="00C60ED0" w:rsidP="00D56B0D">
      <w:pPr>
        <w:spacing w:after="200" w:line="276" w:lineRule="auto"/>
        <w:jc w:val="left"/>
        <w:rPr>
          <w:b/>
          <w:noProof/>
          <w:lang w:eastAsia="fr-FR"/>
        </w:rPr>
      </w:pPr>
      <w:r>
        <w:rPr>
          <w:b/>
          <w:noProof/>
          <w:lang w:eastAsia="fr-FR"/>
        </w:rPr>
        <mc:AlternateContent>
          <mc:Choice Requires="wpc">
            <w:drawing>
              <wp:anchor distT="0" distB="0" distL="114300" distR="114300" simplePos="0" relativeHeight="251915264" behindDoc="0" locked="0" layoutInCell="1" allowOverlap="1" wp14:anchorId="3BDC06F5" wp14:editId="0303C3CB">
                <wp:simplePos x="0" y="0"/>
                <wp:positionH relativeFrom="column">
                  <wp:posOffset>-35560</wp:posOffset>
                </wp:positionH>
                <wp:positionV relativeFrom="paragraph">
                  <wp:posOffset>235585</wp:posOffset>
                </wp:positionV>
                <wp:extent cx="6129655" cy="7915275"/>
                <wp:effectExtent l="0" t="0" r="17145" b="34925"/>
                <wp:wrapNone/>
                <wp:docPr id="506" name="Zone de dessin 5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1" name="Freeform 87"/>
                        <wps:cNvSpPr>
                          <a:spLocks noEditPoints="1"/>
                        </wps:cNvSpPr>
                        <wps:spPr bwMode="auto">
                          <a:xfrm>
                            <a:off x="3041015" y="66040"/>
                            <a:ext cx="1358900" cy="381000"/>
                          </a:xfrm>
                          <a:custGeom>
                            <a:avLst/>
                            <a:gdLst>
                              <a:gd name="T0" fmla="*/ 0 w 2288"/>
                              <a:gd name="T1" fmla="*/ 8 h 640"/>
                              <a:gd name="T2" fmla="*/ 8 w 2288"/>
                              <a:gd name="T3" fmla="*/ 0 h 640"/>
                              <a:gd name="T4" fmla="*/ 2280 w 2288"/>
                              <a:gd name="T5" fmla="*/ 0 h 640"/>
                              <a:gd name="T6" fmla="*/ 2288 w 2288"/>
                              <a:gd name="T7" fmla="*/ 8 h 640"/>
                              <a:gd name="T8" fmla="*/ 2288 w 2288"/>
                              <a:gd name="T9" fmla="*/ 632 h 640"/>
                              <a:gd name="T10" fmla="*/ 2280 w 2288"/>
                              <a:gd name="T11" fmla="*/ 640 h 640"/>
                              <a:gd name="T12" fmla="*/ 8 w 2288"/>
                              <a:gd name="T13" fmla="*/ 640 h 640"/>
                              <a:gd name="T14" fmla="*/ 0 w 2288"/>
                              <a:gd name="T15" fmla="*/ 632 h 640"/>
                              <a:gd name="T16" fmla="*/ 0 w 2288"/>
                              <a:gd name="T17" fmla="*/ 8 h 640"/>
                              <a:gd name="T18" fmla="*/ 16 w 2288"/>
                              <a:gd name="T19" fmla="*/ 632 h 640"/>
                              <a:gd name="T20" fmla="*/ 8 w 2288"/>
                              <a:gd name="T21" fmla="*/ 624 h 640"/>
                              <a:gd name="T22" fmla="*/ 2280 w 2288"/>
                              <a:gd name="T23" fmla="*/ 624 h 640"/>
                              <a:gd name="T24" fmla="*/ 2272 w 2288"/>
                              <a:gd name="T25" fmla="*/ 632 h 640"/>
                              <a:gd name="T26" fmla="*/ 2272 w 2288"/>
                              <a:gd name="T27" fmla="*/ 8 h 640"/>
                              <a:gd name="T28" fmla="*/ 2280 w 2288"/>
                              <a:gd name="T29" fmla="*/ 16 h 640"/>
                              <a:gd name="T30" fmla="*/ 8 w 2288"/>
                              <a:gd name="T31" fmla="*/ 16 h 640"/>
                              <a:gd name="T32" fmla="*/ 16 w 2288"/>
                              <a:gd name="T33" fmla="*/ 8 h 640"/>
                              <a:gd name="T34" fmla="*/ 16 w 2288"/>
                              <a:gd name="T35" fmla="*/ 63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8" h="640">
                                <a:moveTo>
                                  <a:pt x="0" y="8"/>
                                </a:moveTo>
                                <a:cubicBezTo>
                                  <a:pt x="0" y="4"/>
                                  <a:pt x="4" y="0"/>
                                  <a:pt x="8" y="0"/>
                                </a:cubicBezTo>
                                <a:lnTo>
                                  <a:pt x="2280" y="0"/>
                                </a:lnTo>
                                <a:cubicBezTo>
                                  <a:pt x="2285" y="0"/>
                                  <a:pt x="2288" y="4"/>
                                  <a:pt x="2288" y="8"/>
                                </a:cubicBezTo>
                                <a:lnTo>
                                  <a:pt x="2288" y="632"/>
                                </a:lnTo>
                                <a:cubicBezTo>
                                  <a:pt x="2288" y="637"/>
                                  <a:pt x="2285" y="640"/>
                                  <a:pt x="2280" y="640"/>
                                </a:cubicBezTo>
                                <a:lnTo>
                                  <a:pt x="8" y="640"/>
                                </a:lnTo>
                                <a:cubicBezTo>
                                  <a:pt x="4" y="640"/>
                                  <a:pt x="0" y="637"/>
                                  <a:pt x="0" y="632"/>
                                </a:cubicBezTo>
                                <a:lnTo>
                                  <a:pt x="0" y="8"/>
                                </a:lnTo>
                                <a:close/>
                                <a:moveTo>
                                  <a:pt x="16" y="632"/>
                                </a:moveTo>
                                <a:lnTo>
                                  <a:pt x="8" y="624"/>
                                </a:lnTo>
                                <a:lnTo>
                                  <a:pt x="2280" y="624"/>
                                </a:lnTo>
                                <a:lnTo>
                                  <a:pt x="2272" y="632"/>
                                </a:lnTo>
                                <a:lnTo>
                                  <a:pt x="2272" y="8"/>
                                </a:lnTo>
                                <a:lnTo>
                                  <a:pt x="2280" y="16"/>
                                </a:lnTo>
                                <a:lnTo>
                                  <a:pt x="8" y="16"/>
                                </a:lnTo>
                                <a:lnTo>
                                  <a:pt x="16" y="8"/>
                                </a:lnTo>
                                <a:lnTo>
                                  <a:pt x="16" y="63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82" name="Rectangle 88"/>
                        <wps:cNvSpPr>
                          <a:spLocks noChangeArrowheads="1"/>
                        </wps:cNvSpPr>
                        <wps:spPr bwMode="auto">
                          <a:xfrm>
                            <a:off x="3136265" y="130175"/>
                            <a:ext cx="813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FT111 : gérer le </w:t>
                              </w:r>
                            </w:p>
                          </w:txbxContent>
                        </wps:txbx>
                        <wps:bodyPr rot="0" vert="horz" wrap="none" lIns="0" tIns="0" rIns="0" bIns="0" anchor="t" anchorCtr="0">
                          <a:spAutoFit/>
                        </wps:bodyPr>
                      </wps:wsp>
                      <wps:wsp>
                        <wps:cNvPr id="183" name="Rectangle 89"/>
                        <wps:cNvSpPr>
                          <a:spLocks noChangeArrowheads="1"/>
                        </wps:cNvSpPr>
                        <wps:spPr bwMode="auto">
                          <a:xfrm>
                            <a:off x="3136265" y="263525"/>
                            <a:ext cx="426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système</w:t>
                              </w:r>
                            </w:p>
                          </w:txbxContent>
                        </wps:txbx>
                        <wps:bodyPr rot="0" vert="horz" wrap="none" lIns="0" tIns="0" rIns="0" bIns="0" anchor="t" anchorCtr="0">
                          <a:spAutoFit/>
                        </wps:bodyPr>
                      </wps:wsp>
                      <wps:wsp>
                        <wps:cNvPr id="184" name="Freeform 90"/>
                        <wps:cNvSpPr>
                          <a:spLocks noEditPoints="1"/>
                        </wps:cNvSpPr>
                        <wps:spPr bwMode="auto">
                          <a:xfrm>
                            <a:off x="3041015" y="703580"/>
                            <a:ext cx="1358900" cy="380365"/>
                          </a:xfrm>
                          <a:custGeom>
                            <a:avLst/>
                            <a:gdLst>
                              <a:gd name="T0" fmla="*/ 0 w 2288"/>
                              <a:gd name="T1" fmla="*/ 8 h 640"/>
                              <a:gd name="T2" fmla="*/ 8 w 2288"/>
                              <a:gd name="T3" fmla="*/ 0 h 640"/>
                              <a:gd name="T4" fmla="*/ 2280 w 2288"/>
                              <a:gd name="T5" fmla="*/ 0 h 640"/>
                              <a:gd name="T6" fmla="*/ 2288 w 2288"/>
                              <a:gd name="T7" fmla="*/ 8 h 640"/>
                              <a:gd name="T8" fmla="*/ 2288 w 2288"/>
                              <a:gd name="T9" fmla="*/ 632 h 640"/>
                              <a:gd name="T10" fmla="*/ 2280 w 2288"/>
                              <a:gd name="T11" fmla="*/ 640 h 640"/>
                              <a:gd name="T12" fmla="*/ 8 w 2288"/>
                              <a:gd name="T13" fmla="*/ 640 h 640"/>
                              <a:gd name="T14" fmla="*/ 0 w 2288"/>
                              <a:gd name="T15" fmla="*/ 632 h 640"/>
                              <a:gd name="T16" fmla="*/ 0 w 2288"/>
                              <a:gd name="T17" fmla="*/ 8 h 640"/>
                              <a:gd name="T18" fmla="*/ 16 w 2288"/>
                              <a:gd name="T19" fmla="*/ 632 h 640"/>
                              <a:gd name="T20" fmla="*/ 8 w 2288"/>
                              <a:gd name="T21" fmla="*/ 624 h 640"/>
                              <a:gd name="T22" fmla="*/ 2280 w 2288"/>
                              <a:gd name="T23" fmla="*/ 624 h 640"/>
                              <a:gd name="T24" fmla="*/ 2272 w 2288"/>
                              <a:gd name="T25" fmla="*/ 632 h 640"/>
                              <a:gd name="T26" fmla="*/ 2272 w 2288"/>
                              <a:gd name="T27" fmla="*/ 8 h 640"/>
                              <a:gd name="T28" fmla="*/ 2280 w 2288"/>
                              <a:gd name="T29" fmla="*/ 16 h 640"/>
                              <a:gd name="T30" fmla="*/ 8 w 2288"/>
                              <a:gd name="T31" fmla="*/ 16 h 640"/>
                              <a:gd name="T32" fmla="*/ 16 w 2288"/>
                              <a:gd name="T33" fmla="*/ 8 h 640"/>
                              <a:gd name="T34" fmla="*/ 16 w 2288"/>
                              <a:gd name="T35" fmla="*/ 63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8" h="640">
                                <a:moveTo>
                                  <a:pt x="0" y="8"/>
                                </a:moveTo>
                                <a:cubicBezTo>
                                  <a:pt x="0" y="4"/>
                                  <a:pt x="4" y="0"/>
                                  <a:pt x="8" y="0"/>
                                </a:cubicBezTo>
                                <a:lnTo>
                                  <a:pt x="2280" y="0"/>
                                </a:lnTo>
                                <a:cubicBezTo>
                                  <a:pt x="2285" y="0"/>
                                  <a:pt x="2288" y="4"/>
                                  <a:pt x="2288" y="8"/>
                                </a:cubicBezTo>
                                <a:lnTo>
                                  <a:pt x="2288" y="632"/>
                                </a:lnTo>
                                <a:cubicBezTo>
                                  <a:pt x="2288" y="637"/>
                                  <a:pt x="2285" y="640"/>
                                  <a:pt x="2280" y="640"/>
                                </a:cubicBezTo>
                                <a:lnTo>
                                  <a:pt x="8" y="640"/>
                                </a:lnTo>
                                <a:cubicBezTo>
                                  <a:pt x="4" y="640"/>
                                  <a:pt x="0" y="637"/>
                                  <a:pt x="0" y="632"/>
                                </a:cubicBezTo>
                                <a:lnTo>
                                  <a:pt x="0" y="8"/>
                                </a:lnTo>
                                <a:close/>
                                <a:moveTo>
                                  <a:pt x="16" y="632"/>
                                </a:moveTo>
                                <a:lnTo>
                                  <a:pt x="8" y="624"/>
                                </a:lnTo>
                                <a:lnTo>
                                  <a:pt x="2280" y="624"/>
                                </a:lnTo>
                                <a:lnTo>
                                  <a:pt x="2272" y="632"/>
                                </a:lnTo>
                                <a:lnTo>
                                  <a:pt x="2272" y="8"/>
                                </a:lnTo>
                                <a:lnTo>
                                  <a:pt x="2280" y="16"/>
                                </a:lnTo>
                                <a:lnTo>
                                  <a:pt x="8" y="16"/>
                                </a:lnTo>
                                <a:lnTo>
                                  <a:pt x="16" y="8"/>
                                </a:lnTo>
                                <a:lnTo>
                                  <a:pt x="16" y="63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85" name="Rectangle 91"/>
                        <wps:cNvSpPr>
                          <a:spLocks noChangeArrowheads="1"/>
                        </wps:cNvSpPr>
                        <wps:spPr bwMode="auto">
                          <a:xfrm>
                            <a:off x="3136265" y="768350"/>
                            <a:ext cx="1042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FT112 : sélectionner </w:t>
                              </w:r>
                            </w:p>
                          </w:txbxContent>
                        </wps:txbx>
                        <wps:bodyPr rot="0" vert="horz" wrap="none" lIns="0" tIns="0" rIns="0" bIns="0" anchor="t" anchorCtr="0">
                          <a:spAutoFit/>
                        </wps:bodyPr>
                      </wps:wsp>
                      <wps:wsp>
                        <wps:cNvPr id="186" name="Rectangle 92"/>
                        <wps:cNvSpPr>
                          <a:spLocks noChangeArrowheads="1"/>
                        </wps:cNvSpPr>
                        <wps:spPr bwMode="auto">
                          <a:xfrm>
                            <a:off x="3136265" y="901065"/>
                            <a:ext cx="635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les fonctions</w:t>
                              </w:r>
                            </w:p>
                          </w:txbxContent>
                        </wps:txbx>
                        <wps:bodyPr rot="0" vert="horz" wrap="none" lIns="0" tIns="0" rIns="0" bIns="0" anchor="t" anchorCtr="0">
                          <a:spAutoFit/>
                        </wps:bodyPr>
                      </wps:wsp>
                      <wps:wsp>
                        <wps:cNvPr id="187" name="Freeform 93"/>
                        <wps:cNvSpPr>
                          <a:spLocks noEditPoints="1"/>
                        </wps:cNvSpPr>
                        <wps:spPr bwMode="auto">
                          <a:xfrm>
                            <a:off x="3041015" y="1360170"/>
                            <a:ext cx="1358900" cy="370840"/>
                          </a:xfrm>
                          <a:custGeom>
                            <a:avLst/>
                            <a:gdLst>
                              <a:gd name="T0" fmla="*/ 0 w 2288"/>
                              <a:gd name="T1" fmla="*/ 8 h 624"/>
                              <a:gd name="T2" fmla="*/ 8 w 2288"/>
                              <a:gd name="T3" fmla="*/ 0 h 624"/>
                              <a:gd name="T4" fmla="*/ 2280 w 2288"/>
                              <a:gd name="T5" fmla="*/ 0 h 624"/>
                              <a:gd name="T6" fmla="*/ 2288 w 2288"/>
                              <a:gd name="T7" fmla="*/ 8 h 624"/>
                              <a:gd name="T8" fmla="*/ 2288 w 2288"/>
                              <a:gd name="T9" fmla="*/ 616 h 624"/>
                              <a:gd name="T10" fmla="*/ 2280 w 2288"/>
                              <a:gd name="T11" fmla="*/ 624 h 624"/>
                              <a:gd name="T12" fmla="*/ 8 w 2288"/>
                              <a:gd name="T13" fmla="*/ 624 h 624"/>
                              <a:gd name="T14" fmla="*/ 0 w 2288"/>
                              <a:gd name="T15" fmla="*/ 616 h 624"/>
                              <a:gd name="T16" fmla="*/ 0 w 2288"/>
                              <a:gd name="T17" fmla="*/ 8 h 624"/>
                              <a:gd name="T18" fmla="*/ 16 w 2288"/>
                              <a:gd name="T19" fmla="*/ 616 h 624"/>
                              <a:gd name="T20" fmla="*/ 8 w 2288"/>
                              <a:gd name="T21" fmla="*/ 608 h 624"/>
                              <a:gd name="T22" fmla="*/ 2280 w 2288"/>
                              <a:gd name="T23" fmla="*/ 608 h 624"/>
                              <a:gd name="T24" fmla="*/ 2272 w 2288"/>
                              <a:gd name="T25" fmla="*/ 616 h 624"/>
                              <a:gd name="T26" fmla="*/ 2272 w 2288"/>
                              <a:gd name="T27" fmla="*/ 8 h 624"/>
                              <a:gd name="T28" fmla="*/ 2280 w 2288"/>
                              <a:gd name="T29" fmla="*/ 16 h 624"/>
                              <a:gd name="T30" fmla="*/ 8 w 2288"/>
                              <a:gd name="T31" fmla="*/ 16 h 624"/>
                              <a:gd name="T32" fmla="*/ 16 w 2288"/>
                              <a:gd name="T33" fmla="*/ 8 h 624"/>
                              <a:gd name="T34" fmla="*/ 16 w 2288"/>
                              <a:gd name="T35" fmla="*/ 61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8" h="624">
                                <a:moveTo>
                                  <a:pt x="0" y="8"/>
                                </a:moveTo>
                                <a:cubicBezTo>
                                  <a:pt x="0" y="4"/>
                                  <a:pt x="4" y="0"/>
                                  <a:pt x="8" y="0"/>
                                </a:cubicBezTo>
                                <a:lnTo>
                                  <a:pt x="2280" y="0"/>
                                </a:lnTo>
                                <a:cubicBezTo>
                                  <a:pt x="2285" y="0"/>
                                  <a:pt x="2288" y="4"/>
                                  <a:pt x="2288" y="8"/>
                                </a:cubicBezTo>
                                <a:lnTo>
                                  <a:pt x="2288" y="616"/>
                                </a:lnTo>
                                <a:cubicBezTo>
                                  <a:pt x="2288" y="621"/>
                                  <a:pt x="2285" y="624"/>
                                  <a:pt x="2280" y="624"/>
                                </a:cubicBezTo>
                                <a:lnTo>
                                  <a:pt x="8" y="624"/>
                                </a:lnTo>
                                <a:cubicBezTo>
                                  <a:pt x="4" y="624"/>
                                  <a:pt x="0" y="621"/>
                                  <a:pt x="0" y="616"/>
                                </a:cubicBezTo>
                                <a:lnTo>
                                  <a:pt x="0" y="8"/>
                                </a:lnTo>
                                <a:close/>
                                <a:moveTo>
                                  <a:pt x="16" y="616"/>
                                </a:moveTo>
                                <a:lnTo>
                                  <a:pt x="8" y="608"/>
                                </a:lnTo>
                                <a:lnTo>
                                  <a:pt x="2280" y="608"/>
                                </a:lnTo>
                                <a:lnTo>
                                  <a:pt x="2272" y="616"/>
                                </a:lnTo>
                                <a:lnTo>
                                  <a:pt x="2272" y="8"/>
                                </a:lnTo>
                                <a:lnTo>
                                  <a:pt x="2280" y="16"/>
                                </a:lnTo>
                                <a:lnTo>
                                  <a:pt x="8" y="16"/>
                                </a:lnTo>
                                <a:lnTo>
                                  <a:pt x="16" y="8"/>
                                </a:lnTo>
                                <a:lnTo>
                                  <a:pt x="16" y="6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88" name="Freeform 96"/>
                        <wps:cNvSpPr>
                          <a:spLocks noEditPoints="1"/>
                        </wps:cNvSpPr>
                        <wps:spPr bwMode="auto">
                          <a:xfrm>
                            <a:off x="3041015" y="2007235"/>
                            <a:ext cx="1358900" cy="370840"/>
                          </a:xfrm>
                          <a:custGeom>
                            <a:avLst/>
                            <a:gdLst>
                              <a:gd name="T0" fmla="*/ 0 w 2288"/>
                              <a:gd name="T1" fmla="*/ 8 h 624"/>
                              <a:gd name="T2" fmla="*/ 8 w 2288"/>
                              <a:gd name="T3" fmla="*/ 0 h 624"/>
                              <a:gd name="T4" fmla="*/ 2280 w 2288"/>
                              <a:gd name="T5" fmla="*/ 0 h 624"/>
                              <a:gd name="T6" fmla="*/ 2288 w 2288"/>
                              <a:gd name="T7" fmla="*/ 8 h 624"/>
                              <a:gd name="T8" fmla="*/ 2288 w 2288"/>
                              <a:gd name="T9" fmla="*/ 616 h 624"/>
                              <a:gd name="T10" fmla="*/ 2280 w 2288"/>
                              <a:gd name="T11" fmla="*/ 624 h 624"/>
                              <a:gd name="T12" fmla="*/ 8 w 2288"/>
                              <a:gd name="T13" fmla="*/ 624 h 624"/>
                              <a:gd name="T14" fmla="*/ 0 w 2288"/>
                              <a:gd name="T15" fmla="*/ 616 h 624"/>
                              <a:gd name="T16" fmla="*/ 0 w 2288"/>
                              <a:gd name="T17" fmla="*/ 8 h 624"/>
                              <a:gd name="T18" fmla="*/ 16 w 2288"/>
                              <a:gd name="T19" fmla="*/ 616 h 624"/>
                              <a:gd name="T20" fmla="*/ 8 w 2288"/>
                              <a:gd name="T21" fmla="*/ 608 h 624"/>
                              <a:gd name="T22" fmla="*/ 2280 w 2288"/>
                              <a:gd name="T23" fmla="*/ 608 h 624"/>
                              <a:gd name="T24" fmla="*/ 2272 w 2288"/>
                              <a:gd name="T25" fmla="*/ 616 h 624"/>
                              <a:gd name="T26" fmla="*/ 2272 w 2288"/>
                              <a:gd name="T27" fmla="*/ 8 h 624"/>
                              <a:gd name="T28" fmla="*/ 2280 w 2288"/>
                              <a:gd name="T29" fmla="*/ 16 h 624"/>
                              <a:gd name="T30" fmla="*/ 8 w 2288"/>
                              <a:gd name="T31" fmla="*/ 16 h 624"/>
                              <a:gd name="T32" fmla="*/ 16 w 2288"/>
                              <a:gd name="T33" fmla="*/ 8 h 624"/>
                              <a:gd name="T34" fmla="*/ 16 w 2288"/>
                              <a:gd name="T35" fmla="*/ 61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8" h="624">
                                <a:moveTo>
                                  <a:pt x="0" y="8"/>
                                </a:moveTo>
                                <a:cubicBezTo>
                                  <a:pt x="0" y="4"/>
                                  <a:pt x="4" y="0"/>
                                  <a:pt x="8" y="0"/>
                                </a:cubicBezTo>
                                <a:lnTo>
                                  <a:pt x="2280" y="0"/>
                                </a:lnTo>
                                <a:cubicBezTo>
                                  <a:pt x="2285" y="0"/>
                                  <a:pt x="2288" y="4"/>
                                  <a:pt x="2288" y="8"/>
                                </a:cubicBezTo>
                                <a:lnTo>
                                  <a:pt x="2288" y="616"/>
                                </a:lnTo>
                                <a:cubicBezTo>
                                  <a:pt x="2288" y="621"/>
                                  <a:pt x="2285" y="624"/>
                                  <a:pt x="2280" y="624"/>
                                </a:cubicBezTo>
                                <a:lnTo>
                                  <a:pt x="8" y="624"/>
                                </a:lnTo>
                                <a:cubicBezTo>
                                  <a:pt x="4" y="624"/>
                                  <a:pt x="0" y="621"/>
                                  <a:pt x="0" y="616"/>
                                </a:cubicBezTo>
                                <a:lnTo>
                                  <a:pt x="0" y="8"/>
                                </a:lnTo>
                                <a:close/>
                                <a:moveTo>
                                  <a:pt x="16" y="616"/>
                                </a:moveTo>
                                <a:lnTo>
                                  <a:pt x="8" y="608"/>
                                </a:lnTo>
                                <a:lnTo>
                                  <a:pt x="2280" y="608"/>
                                </a:lnTo>
                                <a:lnTo>
                                  <a:pt x="2272" y="616"/>
                                </a:lnTo>
                                <a:lnTo>
                                  <a:pt x="2272" y="8"/>
                                </a:lnTo>
                                <a:lnTo>
                                  <a:pt x="2280" y="16"/>
                                </a:lnTo>
                                <a:lnTo>
                                  <a:pt x="8" y="16"/>
                                </a:lnTo>
                                <a:lnTo>
                                  <a:pt x="16" y="8"/>
                                </a:lnTo>
                                <a:lnTo>
                                  <a:pt x="16" y="6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89" name="Freeform 100"/>
                        <wps:cNvSpPr>
                          <a:spLocks noEditPoints="1"/>
                        </wps:cNvSpPr>
                        <wps:spPr bwMode="auto">
                          <a:xfrm>
                            <a:off x="3041015" y="2654300"/>
                            <a:ext cx="1358900" cy="370840"/>
                          </a:xfrm>
                          <a:custGeom>
                            <a:avLst/>
                            <a:gdLst>
                              <a:gd name="T0" fmla="*/ 0 w 2288"/>
                              <a:gd name="T1" fmla="*/ 8 h 624"/>
                              <a:gd name="T2" fmla="*/ 8 w 2288"/>
                              <a:gd name="T3" fmla="*/ 0 h 624"/>
                              <a:gd name="T4" fmla="*/ 2280 w 2288"/>
                              <a:gd name="T5" fmla="*/ 0 h 624"/>
                              <a:gd name="T6" fmla="*/ 2288 w 2288"/>
                              <a:gd name="T7" fmla="*/ 8 h 624"/>
                              <a:gd name="T8" fmla="*/ 2288 w 2288"/>
                              <a:gd name="T9" fmla="*/ 616 h 624"/>
                              <a:gd name="T10" fmla="*/ 2280 w 2288"/>
                              <a:gd name="T11" fmla="*/ 624 h 624"/>
                              <a:gd name="T12" fmla="*/ 8 w 2288"/>
                              <a:gd name="T13" fmla="*/ 624 h 624"/>
                              <a:gd name="T14" fmla="*/ 0 w 2288"/>
                              <a:gd name="T15" fmla="*/ 616 h 624"/>
                              <a:gd name="T16" fmla="*/ 0 w 2288"/>
                              <a:gd name="T17" fmla="*/ 8 h 624"/>
                              <a:gd name="T18" fmla="*/ 16 w 2288"/>
                              <a:gd name="T19" fmla="*/ 616 h 624"/>
                              <a:gd name="T20" fmla="*/ 8 w 2288"/>
                              <a:gd name="T21" fmla="*/ 608 h 624"/>
                              <a:gd name="T22" fmla="*/ 2280 w 2288"/>
                              <a:gd name="T23" fmla="*/ 608 h 624"/>
                              <a:gd name="T24" fmla="*/ 2272 w 2288"/>
                              <a:gd name="T25" fmla="*/ 616 h 624"/>
                              <a:gd name="T26" fmla="*/ 2272 w 2288"/>
                              <a:gd name="T27" fmla="*/ 8 h 624"/>
                              <a:gd name="T28" fmla="*/ 2280 w 2288"/>
                              <a:gd name="T29" fmla="*/ 16 h 624"/>
                              <a:gd name="T30" fmla="*/ 8 w 2288"/>
                              <a:gd name="T31" fmla="*/ 16 h 624"/>
                              <a:gd name="T32" fmla="*/ 16 w 2288"/>
                              <a:gd name="T33" fmla="*/ 8 h 624"/>
                              <a:gd name="T34" fmla="*/ 16 w 2288"/>
                              <a:gd name="T35" fmla="*/ 61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8" h="624">
                                <a:moveTo>
                                  <a:pt x="0" y="8"/>
                                </a:moveTo>
                                <a:cubicBezTo>
                                  <a:pt x="0" y="4"/>
                                  <a:pt x="4" y="0"/>
                                  <a:pt x="8" y="0"/>
                                </a:cubicBezTo>
                                <a:lnTo>
                                  <a:pt x="2280" y="0"/>
                                </a:lnTo>
                                <a:cubicBezTo>
                                  <a:pt x="2285" y="0"/>
                                  <a:pt x="2288" y="4"/>
                                  <a:pt x="2288" y="8"/>
                                </a:cubicBezTo>
                                <a:lnTo>
                                  <a:pt x="2288" y="616"/>
                                </a:lnTo>
                                <a:cubicBezTo>
                                  <a:pt x="2288" y="621"/>
                                  <a:pt x="2285" y="624"/>
                                  <a:pt x="2280" y="624"/>
                                </a:cubicBezTo>
                                <a:lnTo>
                                  <a:pt x="8" y="624"/>
                                </a:lnTo>
                                <a:cubicBezTo>
                                  <a:pt x="4" y="624"/>
                                  <a:pt x="0" y="621"/>
                                  <a:pt x="0" y="616"/>
                                </a:cubicBezTo>
                                <a:lnTo>
                                  <a:pt x="0" y="8"/>
                                </a:lnTo>
                                <a:close/>
                                <a:moveTo>
                                  <a:pt x="16" y="616"/>
                                </a:moveTo>
                                <a:lnTo>
                                  <a:pt x="8" y="608"/>
                                </a:lnTo>
                                <a:lnTo>
                                  <a:pt x="2280" y="608"/>
                                </a:lnTo>
                                <a:lnTo>
                                  <a:pt x="2272" y="616"/>
                                </a:lnTo>
                                <a:lnTo>
                                  <a:pt x="2272" y="8"/>
                                </a:lnTo>
                                <a:lnTo>
                                  <a:pt x="2280" y="16"/>
                                </a:lnTo>
                                <a:lnTo>
                                  <a:pt x="8" y="16"/>
                                </a:lnTo>
                                <a:lnTo>
                                  <a:pt x="16" y="8"/>
                                </a:lnTo>
                                <a:lnTo>
                                  <a:pt x="16" y="6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90" name="Rectangle 101"/>
                        <wps:cNvSpPr>
                          <a:spLocks noChangeArrowheads="1"/>
                        </wps:cNvSpPr>
                        <wps:spPr bwMode="auto">
                          <a:xfrm>
                            <a:off x="3136265" y="2710180"/>
                            <a:ext cx="1029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FT121 : exercer une </w:t>
                              </w:r>
                            </w:p>
                          </w:txbxContent>
                        </wps:txbx>
                        <wps:bodyPr rot="0" vert="horz" wrap="none" lIns="0" tIns="0" rIns="0" bIns="0" anchor="t" anchorCtr="0">
                          <a:spAutoFit/>
                        </wps:bodyPr>
                      </wps:wsp>
                      <wps:wsp>
                        <wps:cNvPr id="191" name="Rectangle 102"/>
                        <wps:cNvSpPr>
                          <a:spLocks noChangeArrowheads="1"/>
                        </wps:cNvSpPr>
                        <wps:spPr bwMode="auto">
                          <a:xfrm>
                            <a:off x="3136265" y="2843530"/>
                            <a:ext cx="11506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pression sur le poignet</w:t>
                              </w:r>
                            </w:p>
                          </w:txbxContent>
                        </wps:txbx>
                        <wps:bodyPr rot="0" vert="horz" wrap="none" lIns="0" tIns="0" rIns="0" bIns="0" anchor="t" anchorCtr="0">
                          <a:spAutoFit/>
                        </wps:bodyPr>
                      </wps:wsp>
                      <wps:wsp>
                        <wps:cNvPr id="386" name="Freeform 103"/>
                        <wps:cNvSpPr>
                          <a:spLocks noEditPoints="1"/>
                        </wps:cNvSpPr>
                        <wps:spPr bwMode="auto">
                          <a:xfrm>
                            <a:off x="3041015" y="3300730"/>
                            <a:ext cx="1358900" cy="371475"/>
                          </a:xfrm>
                          <a:custGeom>
                            <a:avLst/>
                            <a:gdLst>
                              <a:gd name="T0" fmla="*/ 0 w 2288"/>
                              <a:gd name="T1" fmla="*/ 8 h 624"/>
                              <a:gd name="T2" fmla="*/ 8 w 2288"/>
                              <a:gd name="T3" fmla="*/ 0 h 624"/>
                              <a:gd name="T4" fmla="*/ 2280 w 2288"/>
                              <a:gd name="T5" fmla="*/ 0 h 624"/>
                              <a:gd name="T6" fmla="*/ 2288 w 2288"/>
                              <a:gd name="T7" fmla="*/ 8 h 624"/>
                              <a:gd name="T8" fmla="*/ 2288 w 2288"/>
                              <a:gd name="T9" fmla="*/ 616 h 624"/>
                              <a:gd name="T10" fmla="*/ 2280 w 2288"/>
                              <a:gd name="T11" fmla="*/ 624 h 624"/>
                              <a:gd name="T12" fmla="*/ 8 w 2288"/>
                              <a:gd name="T13" fmla="*/ 624 h 624"/>
                              <a:gd name="T14" fmla="*/ 0 w 2288"/>
                              <a:gd name="T15" fmla="*/ 616 h 624"/>
                              <a:gd name="T16" fmla="*/ 0 w 2288"/>
                              <a:gd name="T17" fmla="*/ 8 h 624"/>
                              <a:gd name="T18" fmla="*/ 16 w 2288"/>
                              <a:gd name="T19" fmla="*/ 616 h 624"/>
                              <a:gd name="T20" fmla="*/ 8 w 2288"/>
                              <a:gd name="T21" fmla="*/ 608 h 624"/>
                              <a:gd name="T22" fmla="*/ 2280 w 2288"/>
                              <a:gd name="T23" fmla="*/ 608 h 624"/>
                              <a:gd name="T24" fmla="*/ 2272 w 2288"/>
                              <a:gd name="T25" fmla="*/ 616 h 624"/>
                              <a:gd name="T26" fmla="*/ 2272 w 2288"/>
                              <a:gd name="T27" fmla="*/ 8 h 624"/>
                              <a:gd name="T28" fmla="*/ 2280 w 2288"/>
                              <a:gd name="T29" fmla="*/ 16 h 624"/>
                              <a:gd name="T30" fmla="*/ 8 w 2288"/>
                              <a:gd name="T31" fmla="*/ 16 h 624"/>
                              <a:gd name="T32" fmla="*/ 16 w 2288"/>
                              <a:gd name="T33" fmla="*/ 8 h 624"/>
                              <a:gd name="T34" fmla="*/ 16 w 2288"/>
                              <a:gd name="T35" fmla="*/ 61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8" h="624">
                                <a:moveTo>
                                  <a:pt x="0" y="8"/>
                                </a:moveTo>
                                <a:cubicBezTo>
                                  <a:pt x="0" y="4"/>
                                  <a:pt x="4" y="0"/>
                                  <a:pt x="8" y="0"/>
                                </a:cubicBezTo>
                                <a:lnTo>
                                  <a:pt x="2280" y="0"/>
                                </a:lnTo>
                                <a:cubicBezTo>
                                  <a:pt x="2285" y="0"/>
                                  <a:pt x="2288" y="4"/>
                                  <a:pt x="2288" y="8"/>
                                </a:cubicBezTo>
                                <a:lnTo>
                                  <a:pt x="2288" y="616"/>
                                </a:lnTo>
                                <a:cubicBezTo>
                                  <a:pt x="2288" y="621"/>
                                  <a:pt x="2285" y="624"/>
                                  <a:pt x="2280" y="624"/>
                                </a:cubicBezTo>
                                <a:lnTo>
                                  <a:pt x="8" y="624"/>
                                </a:lnTo>
                                <a:cubicBezTo>
                                  <a:pt x="4" y="624"/>
                                  <a:pt x="0" y="621"/>
                                  <a:pt x="0" y="616"/>
                                </a:cubicBezTo>
                                <a:lnTo>
                                  <a:pt x="0" y="8"/>
                                </a:lnTo>
                                <a:close/>
                                <a:moveTo>
                                  <a:pt x="16" y="616"/>
                                </a:moveTo>
                                <a:lnTo>
                                  <a:pt x="8" y="608"/>
                                </a:lnTo>
                                <a:lnTo>
                                  <a:pt x="2280" y="608"/>
                                </a:lnTo>
                                <a:lnTo>
                                  <a:pt x="2272" y="616"/>
                                </a:lnTo>
                                <a:lnTo>
                                  <a:pt x="2272" y="8"/>
                                </a:lnTo>
                                <a:lnTo>
                                  <a:pt x="2280" y="16"/>
                                </a:lnTo>
                                <a:lnTo>
                                  <a:pt x="8" y="16"/>
                                </a:lnTo>
                                <a:lnTo>
                                  <a:pt x="16" y="8"/>
                                </a:lnTo>
                                <a:lnTo>
                                  <a:pt x="16" y="6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388" name="Rectangle 104"/>
                        <wps:cNvSpPr>
                          <a:spLocks noChangeArrowheads="1"/>
                        </wps:cNvSpPr>
                        <wps:spPr bwMode="auto">
                          <a:xfrm>
                            <a:off x="3136265" y="3357245"/>
                            <a:ext cx="895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FT122 : gonfler le </w:t>
                              </w:r>
                            </w:p>
                          </w:txbxContent>
                        </wps:txbx>
                        <wps:bodyPr rot="0" vert="horz" wrap="none" lIns="0" tIns="0" rIns="0" bIns="0" anchor="t" anchorCtr="0">
                          <a:spAutoFit/>
                        </wps:bodyPr>
                      </wps:wsp>
                      <wps:wsp>
                        <wps:cNvPr id="397" name="Rectangle 105"/>
                        <wps:cNvSpPr>
                          <a:spLocks noChangeArrowheads="1"/>
                        </wps:cNvSpPr>
                        <wps:spPr bwMode="auto">
                          <a:xfrm>
                            <a:off x="3136265" y="3490595"/>
                            <a:ext cx="445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brassard</w:t>
                              </w:r>
                            </w:p>
                          </w:txbxContent>
                        </wps:txbx>
                        <wps:bodyPr rot="0" vert="horz" wrap="none" lIns="0" tIns="0" rIns="0" bIns="0" anchor="t" anchorCtr="0">
                          <a:spAutoFit/>
                        </wps:bodyPr>
                      </wps:wsp>
                      <wps:wsp>
                        <wps:cNvPr id="399" name="Freeform 106"/>
                        <wps:cNvSpPr>
                          <a:spLocks noEditPoints="1"/>
                        </wps:cNvSpPr>
                        <wps:spPr bwMode="auto">
                          <a:xfrm>
                            <a:off x="3041015" y="3947795"/>
                            <a:ext cx="1358900" cy="523240"/>
                          </a:xfrm>
                          <a:custGeom>
                            <a:avLst/>
                            <a:gdLst>
                              <a:gd name="T0" fmla="*/ 0 w 2288"/>
                              <a:gd name="T1" fmla="*/ 8 h 880"/>
                              <a:gd name="T2" fmla="*/ 8 w 2288"/>
                              <a:gd name="T3" fmla="*/ 0 h 880"/>
                              <a:gd name="T4" fmla="*/ 2280 w 2288"/>
                              <a:gd name="T5" fmla="*/ 0 h 880"/>
                              <a:gd name="T6" fmla="*/ 2288 w 2288"/>
                              <a:gd name="T7" fmla="*/ 8 h 880"/>
                              <a:gd name="T8" fmla="*/ 2288 w 2288"/>
                              <a:gd name="T9" fmla="*/ 872 h 880"/>
                              <a:gd name="T10" fmla="*/ 2280 w 2288"/>
                              <a:gd name="T11" fmla="*/ 880 h 880"/>
                              <a:gd name="T12" fmla="*/ 8 w 2288"/>
                              <a:gd name="T13" fmla="*/ 880 h 880"/>
                              <a:gd name="T14" fmla="*/ 0 w 2288"/>
                              <a:gd name="T15" fmla="*/ 872 h 880"/>
                              <a:gd name="T16" fmla="*/ 0 w 2288"/>
                              <a:gd name="T17" fmla="*/ 8 h 880"/>
                              <a:gd name="T18" fmla="*/ 16 w 2288"/>
                              <a:gd name="T19" fmla="*/ 872 h 880"/>
                              <a:gd name="T20" fmla="*/ 8 w 2288"/>
                              <a:gd name="T21" fmla="*/ 864 h 880"/>
                              <a:gd name="T22" fmla="*/ 2280 w 2288"/>
                              <a:gd name="T23" fmla="*/ 864 h 880"/>
                              <a:gd name="T24" fmla="*/ 2272 w 2288"/>
                              <a:gd name="T25" fmla="*/ 872 h 880"/>
                              <a:gd name="T26" fmla="*/ 2272 w 2288"/>
                              <a:gd name="T27" fmla="*/ 8 h 880"/>
                              <a:gd name="T28" fmla="*/ 2280 w 2288"/>
                              <a:gd name="T29" fmla="*/ 16 h 880"/>
                              <a:gd name="T30" fmla="*/ 8 w 2288"/>
                              <a:gd name="T31" fmla="*/ 16 h 880"/>
                              <a:gd name="T32" fmla="*/ 16 w 2288"/>
                              <a:gd name="T33" fmla="*/ 8 h 880"/>
                              <a:gd name="T34" fmla="*/ 16 w 2288"/>
                              <a:gd name="T35" fmla="*/ 87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8" h="880">
                                <a:moveTo>
                                  <a:pt x="0" y="8"/>
                                </a:moveTo>
                                <a:cubicBezTo>
                                  <a:pt x="0" y="4"/>
                                  <a:pt x="4" y="0"/>
                                  <a:pt x="8" y="0"/>
                                </a:cubicBezTo>
                                <a:lnTo>
                                  <a:pt x="2280" y="0"/>
                                </a:lnTo>
                                <a:cubicBezTo>
                                  <a:pt x="2285" y="0"/>
                                  <a:pt x="2288" y="4"/>
                                  <a:pt x="2288" y="8"/>
                                </a:cubicBezTo>
                                <a:lnTo>
                                  <a:pt x="2288" y="872"/>
                                </a:lnTo>
                                <a:cubicBezTo>
                                  <a:pt x="2288" y="877"/>
                                  <a:pt x="2285" y="880"/>
                                  <a:pt x="2280" y="880"/>
                                </a:cubicBezTo>
                                <a:lnTo>
                                  <a:pt x="8" y="880"/>
                                </a:lnTo>
                                <a:cubicBezTo>
                                  <a:pt x="4" y="880"/>
                                  <a:pt x="0" y="877"/>
                                  <a:pt x="0" y="872"/>
                                </a:cubicBezTo>
                                <a:lnTo>
                                  <a:pt x="0" y="8"/>
                                </a:lnTo>
                                <a:close/>
                                <a:moveTo>
                                  <a:pt x="16" y="872"/>
                                </a:moveTo>
                                <a:lnTo>
                                  <a:pt x="8" y="864"/>
                                </a:lnTo>
                                <a:lnTo>
                                  <a:pt x="2280" y="864"/>
                                </a:lnTo>
                                <a:lnTo>
                                  <a:pt x="2272" y="872"/>
                                </a:lnTo>
                                <a:lnTo>
                                  <a:pt x="2272" y="8"/>
                                </a:lnTo>
                                <a:lnTo>
                                  <a:pt x="2280" y="16"/>
                                </a:lnTo>
                                <a:lnTo>
                                  <a:pt x="8" y="16"/>
                                </a:lnTo>
                                <a:lnTo>
                                  <a:pt x="16" y="8"/>
                                </a:lnTo>
                                <a:lnTo>
                                  <a:pt x="16" y="87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00" name="Rectangle 107"/>
                        <wps:cNvSpPr>
                          <a:spLocks noChangeArrowheads="1"/>
                        </wps:cNvSpPr>
                        <wps:spPr bwMode="auto">
                          <a:xfrm>
                            <a:off x="3136265" y="4010025"/>
                            <a:ext cx="927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FT123 : connecter </w:t>
                              </w:r>
                            </w:p>
                          </w:txbxContent>
                        </wps:txbx>
                        <wps:bodyPr rot="0" vert="horz" wrap="none" lIns="0" tIns="0" rIns="0" bIns="0" anchor="t" anchorCtr="0">
                          <a:spAutoFit/>
                        </wps:bodyPr>
                      </wps:wsp>
                      <wps:wsp>
                        <wps:cNvPr id="401" name="Rectangle 108"/>
                        <wps:cNvSpPr>
                          <a:spLocks noChangeArrowheads="1"/>
                        </wps:cNvSpPr>
                        <wps:spPr bwMode="auto">
                          <a:xfrm>
                            <a:off x="3136265" y="4143375"/>
                            <a:ext cx="1048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tous les éléments du </w:t>
                              </w:r>
                            </w:p>
                          </w:txbxContent>
                        </wps:txbx>
                        <wps:bodyPr rot="0" vert="horz" wrap="none" lIns="0" tIns="0" rIns="0" bIns="0" anchor="t" anchorCtr="0">
                          <a:spAutoFit/>
                        </wps:bodyPr>
                      </wps:wsp>
                      <wps:wsp>
                        <wps:cNvPr id="402" name="Rectangle 109"/>
                        <wps:cNvSpPr>
                          <a:spLocks noChangeArrowheads="1"/>
                        </wps:cNvSpPr>
                        <wps:spPr bwMode="auto">
                          <a:xfrm>
                            <a:off x="3136265" y="4276725"/>
                            <a:ext cx="11506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du circuit pneumatique</w:t>
                              </w:r>
                            </w:p>
                          </w:txbxContent>
                        </wps:txbx>
                        <wps:bodyPr rot="0" vert="horz" wrap="none" lIns="0" tIns="0" rIns="0" bIns="0" anchor="t" anchorCtr="0">
                          <a:spAutoFit/>
                        </wps:bodyPr>
                      </wps:wsp>
                      <wps:wsp>
                        <wps:cNvPr id="403" name="Freeform 110"/>
                        <wps:cNvSpPr>
                          <a:spLocks noEditPoints="1"/>
                        </wps:cNvSpPr>
                        <wps:spPr bwMode="auto">
                          <a:xfrm>
                            <a:off x="3041015" y="4756785"/>
                            <a:ext cx="1358900" cy="370840"/>
                          </a:xfrm>
                          <a:custGeom>
                            <a:avLst/>
                            <a:gdLst>
                              <a:gd name="T0" fmla="*/ 0 w 2288"/>
                              <a:gd name="T1" fmla="*/ 8 h 624"/>
                              <a:gd name="T2" fmla="*/ 8 w 2288"/>
                              <a:gd name="T3" fmla="*/ 0 h 624"/>
                              <a:gd name="T4" fmla="*/ 2280 w 2288"/>
                              <a:gd name="T5" fmla="*/ 0 h 624"/>
                              <a:gd name="T6" fmla="*/ 2288 w 2288"/>
                              <a:gd name="T7" fmla="*/ 8 h 624"/>
                              <a:gd name="T8" fmla="*/ 2288 w 2288"/>
                              <a:gd name="T9" fmla="*/ 616 h 624"/>
                              <a:gd name="T10" fmla="*/ 2280 w 2288"/>
                              <a:gd name="T11" fmla="*/ 624 h 624"/>
                              <a:gd name="T12" fmla="*/ 8 w 2288"/>
                              <a:gd name="T13" fmla="*/ 624 h 624"/>
                              <a:gd name="T14" fmla="*/ 0 w 2288"/>
                              <a:gd name="T15" fmla="*/ 616 h 624"/>
                              <a:gd name="T16" fmla="*/ 0 w 2288"/>
                              <a:gd name="T17" fmla="*/ 8 h 624"/>
                              <a:gd name="T18" fmla="*/ 16 w 2288"/>
                              <a:gd name="T19" fmla="*/ 616 h 624"/>
                              <a:gd name="T20" fmla="*/ 8 w 2288"/>
                              <a:gd name="T21" fmla="*/ 608 h 624"/>
                              <a:gd name="T22" fmla="*/ 2280 w 2288"/>
                              <a:gd name="T23" fmla="*/ 608 h 624"/>
                              <a:gd name="T24" fmla="*/ 2272 w 2288"/>
                              <a:gd name="T25" fmla="*/ 616 h 624"/>
                              <a:gd name="T26" fmla="*/ 2272 w 2288"/>
                              <a:gd name="T27" fmla="*/ 8 h 624"/>
                              <a:gd name="T28" fmla="*/ 2280 w 2288"/>
                              <a:gd name="T29" fmla="*/ 16 h 624"/>
                              <a:gd name="T30" fmla="*/ 8 w 2288"/>
                              <a:gd name="T31" fmla="*/ 16 h 624"/>
                              <a:gd name="T32" fmla="*/ 16 w 2288"/>
                              <a:gd name="T33" fmla="*/ 8 h 624"/>
                              <a:gd name="T34" fmla="*/ 16 w 2288"/>
                              <a:gd name="T35" fmla="*/ 61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8" h="624">
                                <a:moveTo>
                                  <a:pt x="0" y="8"/>
                                </a:moveTo>
                                <a:cubicBezTo>
                                  <a:pt x="0" y="4"/>
                                  <a:pt x="4" y="0"/>
                                  <a:pt x="8" y="0"/>
                                </a:cubicBezTo>
                                <a:lnTo>
                                  <a:pt x="2280" y="0"/>
                                </a:lnTo>
                                <a:cubicBezTo>
                                  <a:pt x="2285" y="0"/>
                                  <a:pt x="2288" y="4"/>
                                  <a:pt x="2288" y="8"/>
                                </a:cubicBezTo>
                                <a:lnTo>
                                  <a:pt x="2288" y="616"/>
                                </a:lnTo>
                                <a:cubicBezTo>
                                  <a:pt x="2288" y="621"/>
                                  <a:pt x="2285" y="624"/>
                                  <a:pt x="2280" y="624"/>
                                </a:cubicBezTo>
                                <a:lnTo>
                                  <a:pt x="8" y="624"/>
                                </a:lnTo>
                                <a:cubicBezTo>
                                  <a:pt x="4" y="624"/>
                                  <a:pt x="0" y="621"/>
                                  <a:pt x="0" y="616"/>
                                </a:cubicBezTo>
                                <a:lnTo>
                                  <a:pt x="0" y="8"/>
                                </a:lnTo>
                                <a:close/>
                                <a:moveTo>
                                  <a:pt x="16" y="616"/>
                                </a:moveTo>
                                <a:lnTo>
                                  <a:pt x="8" y="608"/>
                                </a:lnTo>
                                <a:lnTo>
                                  <a:pt x="2280" y="608"/>
                                </a:lnTo>
                                <a:lnTo>
                                  <a:pt x="2272" y="616"/>
                                </a:lnTo>
                                <a:lnTo>
                                  <a:pt x="2272" y="8"/>
                                </a:lnTo>
                                <a:lnTo>
                                  <a:pt x="2280" y="16"/>
                                </a:lnTo>
                                <a:lnTo>
                                  <a:pt x="8" y="16"/>
                                </a:lnTo>
                                <a:lnTo>
                                  <a:pt x="16" y="8"/>
                                </a:lnTo>
                                <a:lnTo>
                                  <a:pt x="16" y="6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04" name="Rectangle 111"/>
                        <wps:cNvSpPr>
                          <a:spLocks noChangeArrowheads="1"/>
                        </wps:cNvSpPr>
                        <wps:spPr bwMode="auto">
                          <a:xfrm>
                            <a:off x="3136265" y="4812665"/>
                            <a:ext cx="959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FT131 : acquérir la </w:t>
                              </w:r>
                            </w:p>
                          </w:txbxContent>
                        </wps:txbx>
                        <wps:bodyPr rot="0" vert="horz" wrap="none" lIns="0" tIns="0" rIns="0" bIns="0" anchor="t" anchorCtr="0">
                          <a:spAutoFit/>
                        </wps:bodyPr>
                      </wps:wsp>
                      <wps:wsp>
                        <wps:cNvPr id="406" name="Rectangle 112"/>
                        <wps:cNvSpPr>
                          <a:spLocks noChangeArrowheads="1"/>
                        </wps:cNvSpPr>
                        <wps:spPr bwMode="auto">
                          <a:xfrm>
                            <a:off x="3136265" y="4945380"/>
                            <a:ext cx="432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pression</w:t>
                              </w:r>
                            </w:p>
                          </w:txbxContent>
                        </wps:txbx>
                        <wps:bodyPr rot="0" vert="horz" wrap="none" lIns="0" tIns="0" rIns="0" bIns="0" anchor="t" anchorCtr="0">
                          <a:spAutoFit/>
                        </wps:bodyPr>
                      </wps:wsp>
                      <wps:wsp>
                        <wps:cNvPr id="407" name="Freeform 113"/>
                        <wps:cNvSpPr>
                          <a:spLocks noEditPoints="1"/>
                        </wps:cNvSpPr>
                        <wps:spPr bwMode="auto">
                          <a:xfrm>
                            <a:off x="3041015" y="5384165"/>
                            <a:ext cx="1358900" cy="381000"/>
                          </a:xfrm>
                          <a:custGeom>
                            <a:avLst/>
                            <a:gdLst>
                              <a:gd name="T0" fmla="*/ 0 w 2288"/>
                              <a:gd name="T1" fmla="*/ 8 h 640"/>
                              <a:gd name="T2" fmla="*/ 8 w 2288"/>
                              <a:gd name="T3" fmla="*/ 0 h 640"/>
                              <a:gd name="T4" fmla="*/ 2280 w 2288"/>
                              <a:gd name="T5" fmla="*/ 0 h 640"/>
                              <a:gd name="T6" fmla="*/ 2288 w 2288"/>
                              <a:gd name="T7" fmla="*/ 8 h 640"/>
                              <a:gd name="T8" fmla="*/ 2288 w 2288"/>
                              <a:gd name="T9" fmla="*/ 632 h 640"/>
                              <a:gd name="T10" fmla="*/ 2280 w 2288"/>
                              <a:gd name="T11" fmla="*/ 640 h 640"/>
                              <a:gd name="T12" fmla="*/ 8 w 2288"/>
                              <a:gd name="T13" fmla="*/ 640 h 640"/>
                              <a:gd name="T14" fmla="*/ 0 w 2288"/>
                              <a:gd name="T15" fmla="*/ 632 h 640"/>
                              <a:gd name="T16" fmla="*/ 0 w 2288"/>
                              <a:gd name="T17" fmla="*/ 8 h 640"/>
                              <a:gd name="T18" fmla="*/ 16 w 2288"/>
                              <a:gd name="T19" fmla="*/ 632 h 640"/>
                              <a:gd name="T20" fmla="*/ 8 w 2288"/>
                              <a:gd name="T21" fmla="*/ 624 h 640"/>
                              <a:gd name="T22" fmla="*/ 2280 w 2288"/>
                              <a:gd name="T23" fmla="*/ 624 h 640"/>
                              <a:gd name="T24" fmla="*/ 2272 w 2288"/>
                              <a:gd name="T25" fmla="*/ 632 h 640"/>
                              <a:gd name="T26" fmla="*/ 2272 w 2288"/>
                              <a:gd name="T27" fmla="*/ 8 h 640"/>
                              <a:gd name="T28" fmla="*/ 2280 w 2288"/>
                              <a:gd name="T29" fmla="*/ 16 h 640"/>
                              <a:gd name="T30" fmla="*/ 8 w 2288"/>
                              <a:gd name="T31" fmla="*/ 16 h 640"/>
                              <a:gd name="T32" fmla="*/ 16 w 2288"/>
                              <a:gd name="T33" fmla="*/ 8 h 640"/>
                              <a:gd name="T34" fmla="*/ 16 w 2288"/>
                              <a:gd name="T35" fmla="*/ 63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8" h="640">
                                <a:moveTo>
                                  <a:pt x="0" y="8"/>
                                </a:moveTo>
                                <a:cubicBezTo>
                                  <a:pt x="0" y="4"/>
                                  <a:pt x="4" y="0"/>
                                  <a:pt x="8" y="0"/>
                                </a:cubicBezTo>
                                <a:lnTo>
                                  <a:pt x="2280" y="0"/>
                                </a:lnTo>
                                <a:cubicBezTo>
                                  <a:pt x="2285" y="0"/>
                                  <a:pt x="2288" y="4"/>
                                  <a:pt x="2288" y="8"/>
                                </a:cubicBezTo>
                                <a:lnTo>
                                  <a:pt x="2288" y="632"/>
                                </a:lnTo>
                                <a:cubicBezTo>
                                  <a:pt x="2288" y="637"/>
                                  <a:pt x="2285" y="640"/>
                                  <a:pt x="2280" y="640"/>
                                </a:cubicBezTo>
                                <a:lnTo>
                                  <a:pt x="8" y="640"/>
                                </a:lnTo>
                                <a:cubicBezTo>
                                  <a:pt x="4" y="640"/>
                                  <a:pt x="0" y="637"/>
                                  <a:pt x="0" y="632"/>
                                </a:cubicBezTo>
                                <a:lnTo>
                                  <a:pt x="0" y="8"/>
                                </a:lnTo>
                                <a:close/>
                                <a:moveTo>
                                  <a:pt x="16" y="632"/>
                                </a:moveTo>
                                <a:lnTo>
                                  <a:pt x="8" y="624"/>
                                </a:lnTo>
                                <a:lnTo>
                                  <a:pt x="2280" y="624"/>
                                </a:lnTo>
                                <a:lnTo>
                                  <a:pt x="2272" y="632"/>
                                </a:lnTo>
                                <a:lnTo>
                                  <a:pt x="2272" y="8"/>
                                </a:lnTo>
                                <a:lnTo>
                                  <a:pt x="2280" y="16"/>
                                </a:lnTo>
                                <a:lnTo>
                                  <a:pt x="8" y="16"/>
                                </a:lnTo>
                                <a:lnTo>
                                  <a:pt x="16" y="8"/>
                                </a:lnTo>
                                <a:lnTo>
                                  <a:pt x="16" y="63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08" name="Rectangle 114"/>
                        <wps:cNvSpPr>
                          <a:spLocks noChangeArrowheads="1"/>
                        </wps:cNvSpPr>
                        <wps:spPr bwMode="auto">
                          <a:xfrm>
                            <a:off x="3136265" y="5443220"/>
                            <a:ext cx="718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FT132 : traiter </w:t>
                              </w:r>
                            </w:p>
                          </w:txbxContent>
                        </wps:txbx>
                        <wps:bodyPr rot="0" vert="horz" wrap="none" lIns="0" tIns="0" rIns="0" bIns="0" anchor="t" anchorCtr="0">
                          <a:spAutoFit/>
                        </wps:bodyPr>
                      </wps:wsp>
                      <wps:wsp>
                        <wps:cNvPr id="410" name="Rectangle 115"/>
                        <wps:cNvSpPr>
                          <a:spLocks noChangeArrowheads="1"/>
                        </wps:cNvSpPr>
                        <wps:spPr bwMode="auto">
                          <a:xfrm>
                            <a:off x="3136265" y="5576570"/>
                            <a:ext cx="616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l’information</w:t>
                              </w:r>
                            </w:p>
                          </w:txbxContent>
                        </wps:txbx>
                        <wps:bodyPr rot="0" vert="horz" wrap="none" lIns="0" tIns="0" rIns="0" bIns="0" anchor="t" anchorCtr="0">
                          <a:spAutoFit/>
                        </wps:bodyPr>
                      </wps:wsp>
                      <wps:wsp>
                        <wps:cNvPr id="411" name="Freeform 116"/>
                        <wps:cNvSpPr>
                          <a:spLocks noEditPoints="1"/>
                        </wps:cNvSpPr>
                        <wps:spPr bwMode="auto">
                          <a:xfrm>
                            <a:off x="4665980" y="0"/>
                            <a:ext cx="1454150" cy="523240"/>
                          </a:xfrm>
                          <a:custGeom>
                            <a:avLst/>
                            <a:gdLst>
                              <a:gd name="T0" fmla="*/ 7 w 2448"/>
                              <a:gd name="T1" fmla="*/ 395 h 880"/>
                              <a:gd name="T2" fmla="*/ 27 w 2448"/>
                              <a:gd name="T3" fmla="*/ 349 h 880"/>
                              <a:gd name="T4" fmla="*/ 99 w 2448"/>
                              <a:gd name="T5" fmla="*/ 267 h 880"/>
                              <a:gd name="T6" fmla="*/ 283 w 2448"/>
                              <a:gd name="T7" fmla="*/ 158 h 880"/>
                              <a:gd name="T8" fmla="*/ 542 w 2448"/>
                              <a:gd name="T9" fmla="*/ 75 h 880"/>
                              <a:gd name="T10" fmla="*/ 979 w 2448"/>
                              <a:gd name="T11" fmla="*/ 10 h 880"/>
                              <a:gd name="T12" fmla="*/ 1699 w 2448"/>
                              <a:gd name="T13" fmla="*/ 35 h 880"/>
                              <a:gd name="T14" fmla="*/ 2001 w 2448"/>
                              <a:gd name="T15" fmla="*/ 100 h 880"/>
                              <a:gd name="T16" fmla="*/ 2236 w 2448"/>
                              <a:gd name="T17" fmla="*/ 192 h 880"/>
                              <a:gd name="T18" fmla="*/ 2351 w 2448"/>
                              <a:gd name="T19" fmla="*/ 267 h 880"/>
                              <a:gd name="T20" fmla="*/ 2422 w 2448"/>
                              <a:gd name="T21" fmla="*/ 349 h 880"/>
                              <a:gd name="T22" fmla="*/ 2442 w 2448"/>
                              <a:gd name="T23" fmla="*/ 395 h 880"/>
                              <a:gd name="T24" fmla="*/ 2442 w 2448"/>
                              <a:gd name="T25" fmla="*/ 486 h 880"/>
                              <a:gd name="T26" fmla="*/ 2422 w 2448"/>
                              <a:gd name="T27" fmla="*/ 532 h 880"/>
                              <a:gd name="T28" fmla="*/ 2351 w 2448"/>
                              <a:gd name="T29" fmla="*/ 614 h 880"/>
                              <a:gd name="T30" fmla="*/ 2237 w 2448"/>
                              <a:gd name="T31" fmla="*/ 689 h 880"/>
                              <a:gd name="T32" fmla="*/ 2001 w 2448"/>
                              <a:gd name="T33" fmla="*/ 781 h 880"/>
                              <a:gd name="T34" fmla="*/ 1700 w 2448"/>
                              <a:gd name="T35" fmla="*/ 846 h 880"/>
                              <a:gd name="T36" fmla="*/ 979 w 2448"/>
                              <a:gd name="T37" fmla="*/ 871 h 880"/>
                              <a:gd name="T38" fmla="*/ 543 w 2448"/>
                              <a:gd name="T39" fmla="*/ 806 h 880"/>
                              <a:gd name="T40" fmla="*/ 284 w 2448"/>
                              <a:gd name="T41" fmla="*/ 723 h 880"/>
                              <a:gd name="T42" fmla="*/ 100 w 2448"/>
                              <a:gd name="T43" fmla="*/ 615 h 880"/>
                              <a:gd name="T44" fmla="*/ 27 w 2448"/>
                              <a:gd name="T45" fmla="*/ 532 h 880"/>
                              <a:gd name="T46" fmla="*/ 7 w 2448"/>
                              <a:gd name="T47" fmla="*/ 486 h 880"/>
                              <a:gd name="T48" fmla="*/ 22 w 2448"/>
                              <a:gd name="T49" fmla="*/ 481 h 880"/>
                              <a:gd name="T50" fmla="*/ 70 w 2448"/>
                              <a:gd name="T51" fmla="*/ 565 h 880"/>
                              <a:gd name="T52" fmla="*/ 160 w 2448"/>
                              <a:gd name="T53" fmla="*/ 640 h 880"/>
                              <a:gd name="T54" fmla="*/ 367 w 2448"/>
                              <a:gd name="T55" fmla="*/ 739 h 880"/>
                              <a:gd name="T56" fmla="*/ 647 w 2448"/>
                              <a:gd name="T57" fmla="*/ 813 h 880"/>
                              <a:gd name="T58" fmla="*/ 1224 w 2448"/>
                              <a:gd name="T59" fmla="*/ 864 h 880"/>
                              <a:gd name="T60" fmla="*/ 1803 w 2448"/>
                              <a:gd name="T61" fmla="*/ 813 h 880"/>
                              <a:gd name="T62" fmla="*/ 2082 w 2448"/>
                              <a:gd name="T63" fmla="*/ 739 h 880"/>
                              <a:gd name="T64" fmla="*/ 2289 w 2448"/>
                              <a:gd name="T65" fmla="*/ 640 h 880"/>
                              <a:gd name="T66" fmla="*/ 2380 w 2448"/>
                              <a:gd name="T67" fmla="*/ 564 h 880"/>
                              <a:gd name="T68" fmla="*/ 2408 w 2448"/>
                              <a:gd name="T69" fmla="*/ 524 h 880"/>
                              <a:gd name="T70" fmla="*/ 2433 w 2448"/>
                              <a:gd name="T71" fmla="*/ 439 h 880"/>
                              <a:gd name="T72" fmla="*/ 2427 w 2448"/>
                              <a:gd name="T73" fmla="*/ 400 h 880"/>
                              <a:gd name="T74" fmla="*/ 2379 w 2448"/>
                              <a:gd name="T75" fmla="*/ 317 h 880"/>
                              <a:gd name="T76" fmla="*/ 2341 w 2448"/>
                              <a:gd name="T77" fmla="*/ 279 h 880"/>
                              <a:gd name="T78" fmla="*/ 2160 w 2448"/>
                              <a:gd name="T79" fmla="*/ 173 h 880"/>
                              <a:gd name="T80" fmla="*/ 1903 w 2448"/>
                              <a:gd name="T81" fmla="*/ 90 h 880"/>
                              <a:gd name="T82" fmla="*/ 1469 w 2448"/>
                              <a:gd name="T83" fmla="*/ 25 h 880"/>
                              <a:gd name="T84" fmla="*/ 753 w 2448"/>
                              <a:gd name="T85" fmla="*/ 50 h 880"/>
                              <a:gd name="T86" fmla="*/ 454 w 2448"/>
                              <a:gd name="T87" fmla="*/ 115 h 880"/>
                              <a:gd name="T88" fmla="*/ 220 w 2448"/>
                              <a:gd name="T89" fmla="*/ 206 h 880"/>
                              <a:gd name="T90" fmla="*/ 69 w 2448"/>
                              <a:gd name="T91" fmla="*/ 318 h 880"/>
                              <a:gd name="T92" fmla="*/ 41 w 2448"/>
                              <a:gd name="T93" fmla="*/ 357 h 880"/>
                              <a:gd name="T94" fmla="*/ 16 w 2448"/>
                              <a:gd name="T95" fmla="*/ 44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48" h="880">
                                <a:moveTo>
                                  <a:pt x="1" y="442"/>
                                </a:moveTo>
                                <a:cubicBezTo>
                                  <a:pt x="0" y="441"/>
                                  <a:pt x="0" y="440"/>
                                  <a:pt x="1" y="439"/>
                                </a:cubicBezTo>
                                <a:lnTo>
                                  <a:pt x="7" y="395"/>
                                </a:lnTo>
                                <a:cubicBezTo>
                                  <a:pt x="7" y="395"/>
                                  <a:pt x="7" y="394"/>
                                  <a:pt x="7" y="393"/>
                                </a:cubicBezTo>
                                <a:lnTo>
                                  <a:pt x="26" y="350"/>
                                </a:lnTo>
                                <a:cubicBezTo>
                                  <a:pt x="26" y="350"/>
                                  <a:pt x="27" y="349"/>
                                  <a:pt x="27" y="349"/>
                                </a:cubicBezTo>
                                <a:lnTo>
                                  <a:pt x="57" y="308"/>
                                </a:lnTo>
                                <a:cubicBezTo>
                                  <a:pt x="57" y="307"/>
                                  <a:pt x="58" y="307"/>
                                  <a:pt x="58" y="307"/>
                                </a:cubicBezTo>
                                <a:lnTo>
                                  <a:pt x="99" y="267"/>
                                </a:lnTo>
                                <a:lnTo>
                                  <a:pt x="151" y="228"/>
                                </a:lnTo>
                                <a:lnTo>
                                  <a:pt x="212" y="193"/>
                                </a:lnTo>
                                <a:lnTo>
                                  <a:pt x="283" y="158"/>
                                </a:lnTo>
                                <a:lnTo>
                                  <a:pt x="362" y="128"/>
                                </a:lnTo>
                                <a:lnTo>
                                  <a:pt x="449" y="100"/>
                                </a:lnTo>
                                <a:lnTo>
                                  <a:pt x="542" y="75"/>
                                </a:lnTo>
                                <a:lnTo>
                                  <a:pt x="644" y="53"/>
                                </a:lnTo>
                                <a:lnTo>
                                  <a:pt x="750" y="35"/>
                                </a:lnTo>
                                <a:lnTo>
                                  <a:pt x="979" y="10"/>
                                </a:lnTo>
                                <a:lnTo>
                                  <a:pt x="1224" y="0"/>
                                </a:lnTo>
                                <a:lnTo>
                                  <a:pt x="1470" y="9"/>
                                </a:lnTo>
                                <a:lnTo>
                                  <a:pt x="1699" y="35"/>
                                </a:lnTo>
                                <a:lnTo>
                                  <a:pt x="1806" y="53"/>
                                </a:lnTo>
                                <a:lnTo>
                                  <a:pt x="1906" y="75"/>
                                </a:lnTo>
                                <a:lnTo>
                                  <a:pt x="2001" y="100"/>
                                </a:lnTo>
                                <a:lnTo>
                                  <a:pt x="2087" y="128"/>
                                </a:lnTo>
                                <a:lnTo>
                                  <a:pt x="2165" y="158"/>
                                </a:lnTo>
                                <a:lnTo>
                                  <a:pt x="2236" y="192"/>
                                </a:lnTo>
                                <a:lnTo>
                                  <a:pt x="2297" y="228"/>
                                </a:lnTo>
                                <a:lnTo>
                                  <a:pt x="2350" y="266"/>
                                </a:lnTo>
                                <a:cubicBezTo>
                                  <a:pt x="2351" y="266"/>
                                  <a:pt x="2351" y="267"/>
                                  <a:pt x="2351" y="267"/>
                                </a:cubicBezTo>
                                <a:lnTo>
                                  <a:pt x="2391" y="307"/>
                                </a:lnTo>
                                <a:cubicBezTo>
                                  <a:pt x="2391" y="307"/>
                                  <a:pt x="2392" y="307"/>
                                  <a:pt x="2392" y="308"/>
                                </a:cubicBezTo>
                                <a:lnTo>
                                  <a:pt x="2422" y="349"/>
                                </a:lnTo>
                                <a:cubicBezTo>
                                  <a:pt x="2422" y="349"/>
                                  <a:pt x="2423" y="350"/>
                                  <a:pt x="2423" y="350"/>
                                </a:cubicBezTo>
                                <a:lnTo>
                                  <a:pt x="2442" y="393"/>
                                </a:lnTo>
                                <a:cubicBezTo>
                                  <a:pt x="2442" y="394"/>
                                  <a:pt x="2442" y="395"/>
                                  <a:pt x="2442" y="395"/>
                                </a:cubicBezTo>
                                <a:lnTo>
                                  <a:pt x="2448" y="439"/>
                                </a:lnTo>
                                <a:cubicBezTo>
                                  <a:pt x="2448" y="440"/>
                                  <a:pt x="2448" y="441"/>
                                  <a:pt x="2448" y="442"/>
                                </a:cubicBezTo>
                                <a:lnTo>
                                  <a:pt x="2442" y="486"/>
                                </a:lnTo>
                                <a:cubicBezTo>
                                  <a:pt x="2442" y="486"/>
                                  <a:pt x="2442" y="487"/>
                                  <a:pt x="2442" y="488"/>
                                </a:cubicBezTo>
                                <a:lnTo>
                                  <a:pt x="2423" y="531"/>
                                </a:lnTo>
                                <a:cubicBezTo>
                                  <a:pt x="2423" y="531"/>
                                  <a:pt x="2422" y="532"/>
                                  <a:pt x="2422" y="532"/>
                                </a:cubicBezTo>
                                <a:lnTo>
                                  <a:pt x="2392" y="574"/>
                                </a:lnTo>
                                <a:cubicBezTo>
                                  <a:pt x="2392" y="575"/>
                                  <a:pt x="2391" y="575"/>
                                  <a:pt x="2391" y="575"/>
                                </a:cubicBezTo>
                                <a:lnTo>
                                  <a:pt x="2351" y="614"/>
                                </a:lnTo>
                                <a:cubicBezTo>
                                  <a:pt x="2351" y="614"/>
                                  <a:pt x="2350" y="615"/>
                                  <a:pt x="2350" y="615"/>
                                </a:cubicBezTo>
                                <a:lnTo>
                                  <a:pt x="2298" y="653"/>
                                </a:lnTo>
                                <a:lnTo>
                                  <a:pt x="2237" y="689"/>
                                </a:lnTo>
                                <a:lnTo>
                                  <a:pt x="2166" y="723"/>
                                </a:lnTo>
                                <a:lnTo>
                                  <a:pt x="2087" y="754"/>
                                </a:lnTo>
                                <a:lnTo>
                                  <a:pt x="2001" y="781"/>
                                </a:lnTo>
                                <a:lnTo>
                                  <a:pt x="1907" y="806"/>
                                </a:lnTo>
                                <a:lnTo>
                                  <a:pt x="1806" y="828"/>
                                </a:lnTo>
                                <a:lnTo>
                                  <a:pt x="1700" y="846"/>
                                </a:lnTo>
                                <a:lnTo>
                                  <a:pt x="1470" y="871"/>
                                </a:lnTo>
                                <a:lnTo>
                                  <a:pt x="1225" y="880"/>
                                </a:lnTo>
                                <a:lnTo>
                                  <a:pt x="979" y="871"/>
                                </a:lnTo>
                                <a:lnTo>
                                  <a:pt x="751" y="846"/>
                                </a:lnTo>
                                <a:lnTo>
                                  <a:pt x="644" y="828"/>
                                </a:lnTo>
                                <a:lnTo>
                                  <a:pt x="543" y="806"/>
                                </a:lnTo>
                                <a:lnTo>
                                  <a:pt x="449" y="781"/>
                                </a:lnTo>
                                <a:lnTo>
                                  <a:pt x="362" y="754"/>
                                </a:lnTo>
                                <a:lnTo>
                                  <a:pt x="284" y="723"/>
                                </a:lnTo>
                                <a:lnTo>
                                  <a:pt x="213" y="690"/>
                                </a:lnTo>
                                <a:lnTo>
                                  <a:pt x="151" y="653"/>
                                </a:lnTo>
                                <a:lnTo>
                                  <a:pt x="100" y="615"/>
                                </a:lnTo>
                                <a:lnTo>
                                  <a:pt x="58" y="575"/>
                                </a:lnTo>
                                <a:cubicBezTo>
                                  <a:pt x="58" y="575"/>
                                  <a:pt x="57" y="575"/>
                                  <a:pt x="57" y="574"/>
                                </a:cubicBezTo>
                                <a:lnTo>
                                  <a:pt x="27" y="532"/>
                                </a:lnTo>
                                <a:cubicBezTo>
                                  <a:pt x="27" y="532"/>
                                  <a:pt x="26" y="531"/>
                                  <a:pt x="26" y="531"/>
                                </a:cubicBezTo>
                                <a:lnTo>
                                  <a:pt x="7" y="488"/>
                                </a:lnTo>
                                <a:cubicBezTo>
                                  <a:pt x="7" y="487"/>
                                  <a:pt x="7" y="486"/>
                                  <a:pt x="7" y="486"/>
                                </a:cubicBezTo>
                                <a:lnTo>
                                  <a:pt x="1" y="442"/>
                                </a:lnTo>
                                <a:close/>
                                <a:moveTo>
                                  <a:pt x="22" y="483"/>
                                </a:moveTo>
                                <a:lnTo>
                                  <a:pt x="22" y="481"/>
                                </a:lnTo>
                                <a:lnTo>
                                  <a:pt x="41" y="524"/>
                                </a:lnTo>
                                <a:lnTo>
                                  <a:pt x="40" y="523"/>
                                </a:lnTo>
                                <a:lnTo>
                                  <a:pt x="70" y="565"/>
                                </a:lnTo>
                                <a:lnTo>
                                  <a:pt x="69" y="564"/>
                                </a:lnTo>
                                <a:lnTo>
                                  <a:pt x="109" y="602"/>
                                </a:lnTo>
                                <a:lnTo>
                                  <a:pt x="160" y="640"/>
                                </a:lnTo>
                                <a:lnTo>
                                  <a:pt x="220" y="675"/>
                                </a:lnTo>
                                <a:lnTo>
                                  <a:pt x="289" y="708"/>
                                </a:lnTo>
                                <a:lnTo>
                                  <a:pt x="367" y="739"/>
                                </a:lnTo>
                                <a:lnTo>
                                  <a:pt x="454" y="766"/>
                                </a:lnTo>
                                <a:lnTo>
                                  <a:pt x="546" y="791"/>
                                </a:lnTo>
                                <a:lnTo>
                                  <a:pt x="647" y="813"/>
                                </a:lnTo>
                                <a:lnTo>
                                  <a:pt x="752" y="831"/>
                                </a:lnTo>
                                <a:lnTo>
                                  <a:pt x="980" y="855"/>
                                </a:lnTo>
                                <a:lnTo>
                                  <a:pt x="1224" y="864"/>
                                </a:lnTo>
                                <a:lnTo>
                                  <a:pt x="1469" y="856"/>
                                </a:lnTo>
                                <a:lnTo>
                                  <a:pt x="1697" y="831"/>
                                </a:lnTo>
                                <a:lnTo>
                                  <a:pt x="1803" y="813"/>
                                </a:lnTo>
                                <a:lnTo>
                                  <a:pt x="1902" y="791"/>
                                </a:lnTo>
                                <a:lnTo>
                                  <a:pt x="1996" y="766"/>
                                </a:lnTo>
                                <a:lnTo>
                                  <a:pt x="2082" y="739"/>
                                </a:lnTo>
                                <a:lnTo>
                                  <a:pt x="2159" y="708"/>
                                </a:lnTo>
                                <a:lnTo>
                                  <a:pt x="2228" y="676"/>
                                </a:lnTo>
                                <a:lnTo>
                                  <a:pt x="2289" y="640"/>
                                </a:lnTo>
                                <a:lnTo>
                                  <a:pt x="2341" y="602"/>
                                </a:lnTo>
                                <a:lnTo>
                                  <a:pt x="2340" y="603"/>
                                </a:lnTo>
                                <a:lnTo>
                                  <a:pt x="2380" y="564"/>
                                </a:lnTo>
                                <a:lnTo>
                                  <a:pt x="2379" y="565"/>
                                </a:lnTo>
                                <a:lnTo>
                                  <a:pt x="2409" y="523"/>
                                </a:lnTo>
                                <a:lnTo>
                                  <a:pt x="2408" y="524"/>
                                </a:lnTo>
                                <a:lnTo>
                                  <a:pt x="2427" y="481"/>
                                </a:lnTo>
                                <a:lnTo>
                                  <a:pt x="2427" y="483"/>
                                </a:lnTo>
                                <a:lnTo>
                                  <a:pt x="2433" y="439"/>
                                </a:lnTo>
                                <a:lnTo>
                                  <a:pt x="2433" y="442"/>
                                </a:lnTo>
                                <a:lnTo>
                                  <a:pt x="2427" y="398"/>
                                </a:lnTo>
                                <a:lnTo>
                                  <a:pt x="2427" y="400"/>
                                </a:lnTo>
                                <a:lnTo>
                                  <a:pt x="2408" y="357"/>
                                </a:lnTo>
                                <a:lnTo>
                                  <a:pt x="2409" y="358"/>
                                </a:lnTo>
                                <a:lnTo>
                                  <a:pt x="2379" y="317"/>
                                </a:lnTo>
                                <a:lnTo>
                                  <a:pt x="2380" y="318"/>
                                </a:lnTo>
                                <a:lnTo>
                                  <a:pt x="2340" y="278"/>
                                </a:lnTo>
                                <a:lnTo>
                                  <a:pt x="2341" y="279"/>
                                </a:lnTo>
                                <a:lnTo>
                                  <a:pt x="2289" y="241"/>
                                </a:lnTo>
                                <a:lnTo>
                                  <a:pt x="2229" y="207"/>
                                </a:lnTo>
                                <a:lnTo>
                                  <a:pt x="2160" y="173"/>
                                </a:lnTo>
                                <a:lnTo>
                                  <a:pt x="2082" y="143"/>
                                </a:lnTo>
                                <a:lnTo>
                                  <a:pt x="1996" y="115"/>
                                </a:lnTo>
                                <a:lnTo>
                                  <a:pt x="1903" y="90"/>
                                </a:lnTo>
                                <a:lnTo>
                                  <a:pt x="1803" y="68"/>
                                </a:lnTo>
                                <a:lnTo>
                                  <a:pt x="1698" y="50"/>
                                </a:lnTo>
                                <a:lnTo>
                                  <a:pt x="1469" y="25"/>
                                </a:lnTo>
                                <a:lnTo>
                                  <a:pt x="1225" y="16"/>
                                </a:lnTo>
                                <a:lnTo>
                                  <a:pt x="980" y="25"/>
                                </a:lnTo>
                                <a:lnTo>
                                  <a:pt x="753" y="50"/>
                                </a:lnTo>
                                <a:lnTo>
                                  <a:pt x="647" y="68"/>
                                </a:lnTo>
                                <a:lnTo>
                                  <a:pt x="547" y="90"/>
                                </a:lnTo>
                                <a:lnTo>
                                  <a:pt x="454" y="115"/>
                                </a:lnTo>
                                <a:lnTo>
                                  <a:pt x="367" y="143"/>
                                </a:lnTo>
                                <a:lnTo>
                                  <a:pt x="290" y="173"/>
                                </a:lnTo>
                                <a:lnTo>
                                  <a:pt x="220" y="206"/>
                                </a:lnTo>
                                <a:lnTo>
                                  <a:pt x="160" y="241"/>
                                </a:lnTo>
                                <a:lnTo>
                                  <a:pt x="110" y="278"/>
                                </a:lnTo>
                                <a:lnTo>
                                  <a:pt x="69" y="318"/>
                                </a:lnTo>
                                <a:lnTo>
                                  <a:pt x="70" y="317"/>
                                </a:lnTo>
                                <a:lnTo>
                                  <a:pt x="40" y="358"/>
                                </a:lnTo>
                                <a:lnTo>
                                  <a:pt x="41" y="357"/>
                                </a:lnTo>
                                <a:lnTo>
                                  <a:pt x="22" y="400"/>
                                </a:lnTo>
                                <a:lnTo>
                                  <a:pt x="22" y="398"/>
                                </a:lnTo>
                                <a:lnTo>
                                  <a:pt x="16" y="442"/>
                                </a:lnTo>
                                <a:lnTo>
                                  <a:pt x="16" y="439"/>
                                </a:lnTo>
                                <a:lnTo>
                                  <a:pt x="22" y="48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12" name="Freeform 119"/>
                        <wps:cNvSpPr>
                          <a:spLocks noEditPoints="1"/>
                        </wps:cNvSpPr>
                        <wps:spPr bwMode="auto">
                          <a:xfrm>
                            <a:off x="4665980" y="636905"/>
                            <a:ext cx="1454150" cy="523240"/>
                          </a:xfrm>
                          <a:custGeom>
                            <a:avLst/>
                            <a:gdLst>
                              <a:gd name="T0" fmla="*/ 7 w 2448"/>
                              <a:gd name="T1" fmla="*/ 395 h 880"/>
                              <a:gd name="T2" fmla="*/ 27 w 2448"/>
                              <a:gd name="T3" fmla="*/ 349 h 880"/>
                              <a:gd name="T4" fmla="*/ 99 w 2448"/>
                              <a:gd name="T5" fmla="*/ 267 h 880"/>
                              <a:gd name="T6" fmla="*/ 283 w 2448"/>
                              <a:gd name="T7" fmla="*/ 158 h 880"/>
                              <a:gd name="T8" fmla="*/ 542 w 2448"/>
                              <a:gd name="T9" fmla="*/ 75 h 880"/>
                              <a:gd name="T10" fmla="*/ 979 w 2448"/>
                              <a:gd name="T11" fmla="*/ 10 h 880"/>
                              <a:gd name="T12" fmla="*/ 1699 w 2448"/>
                              <a:gd name="T13" fmla="*/ 35 h 880"/>
                              <a:gd name="T14" fmla="*/ 2001 w 2448"/>
                              <a:gd name="T15" fmla="*/ 100 h 880"/>
                              <a:gd name="T16" fmla="*/ 2236 w 2448"/>
                              <a:gd name="T17" fmla="*/ 192 h 880"/>
                              <a:gd name="T18" fmla="*/ 2351 w 2448"/>
                              <a:gd name="T19" fmla="*/ 267 h 880"/>
                              <a:gd name="T20" fmla="*/ 2422 w 2448"/>
                              <a:gd name="T21" fmla="*/ 349 h 880"/>
                              <a:gd name="T22" fmla="*/ 2442 w 2448"/>
                              <a:gd name="T23" fmla="*/ 395 h 880"/>
                              <a:gd name="T24" fmla="*/ 2442 w 2448"/>
                              <a:gd name="T25" fmla="*/ 486 h 880"/>
                              <a:gd name="T26" fmla="*/ 2422 w 2448"/>
                              <a:gd name="T27" fmla="*/ 532 h 880"/>
                              <a:gd name="T28" fmla="*/ 2351 w 2448"/>
                              <a:gd name="T29" fmla="*/ 614 h 880"/>
                              <a:gd name="T30" fmla="*/ 2237 w 2448"/>
                              <a:gd name="T31" fmla="*/ 689 h 880"/>
                              <a:gd name="T32" fmla="*/ 2001 w 2448"/>
                              <a:gd name="T33" fmla="*/ 781 h 880"/>
                              <a:gd name="T34" fmla="*/ 1700 w 2448"/>
                              <a:gd name="T35" fmla="*/ 846 h 880"/>
                              <a:gd name="T36" fmla="*/ 979 w 2448"/>
                              <a:gd name="T37" fmla="*/ 871 h 880"/>
                              <a:gd name="T38" fmla="*/ 543 w 2448"/>
                              <a:gd name="T39" fmla="*/ 806 h 880"/>
                              <a:gd name="T40" fmla="*/ 284 w 2448"/>
                              <a:gd name="T41" fmla="*/ 723 h 880"/>
                              <a:gd name="T42" fmla="*/ 100 w 2448"/>
                              <a:gd name="T43" fmla="*/ 615 h 880"/>
                              <a:gd name="T44" fmla="*/ 27 w 2448"/>
                              <a:gd name="T45" fmla="*/ 532 h 880"/>
                              <a:gd name="T46" fmla="*/ 7 w 2448"/>
                              <a:gd name="T47" fmla="*/ 486 h 880"/>
                              <a:gd name="T48" fmla="*/ 22 w 2448"/>
                              <a:gd name="T49" fmla="*/ 481 h 880"/>
                              <a:gd name="T50" fmla="*/ 70 w 2448"/>
                              <a:gd name="T51" fmla="*/ 565 h 880"/>
                              <a:gd name="T52" fmla="*/ 160 w 2448"/>
                              <a:gd name="T53" fmla="*/ 640 h 880"/>
                              <a:gd name="T54" fmla="*/ 367 w 2448"/>
                              <a:gd name="T55" fmla="*/ 739 h 880"/>
                              <a:gd name="T56" fmla="*/ 647 w 2448"/>
                              <a:gd name="T57" fmla="*/ 813 h 880"/>
                              <a:gd name="T58" fmla="*/ 1224 w 2448"/>
                              <a:gd name="T59" fmla="*/ 864 h 880"/>
                              <a:gd name="T60" fmla="*/ 1803 w 2448"/>
                              <a:gd name="T61" fmla="*/ 813 h 880"/>
                              <a:gd name="T62" fmla="*/ 2082 w 2448"/>
                              <a:gd name="T63" fmla="*/ 739 h 880"/>
                              <a:gd name="T64" fmla="*/ 2289 w 2448"/>
                              <a:gd name="T65" fmla="*/ 640 h 880"/>
                              <a:gd name="T66" fmla="*/ 2380 w 2448"/>
                              <a:gd name="T67" fmla="*/ 564 h 880"/>
                              <a:gd name="T68" fmla="*/ 2408 w 2448"/>
                              <a:gd name="T69" fmla="*/ 524 h 880"/>
                              <a:gd name="T70" fmla="*/ 2433 w 2448"/>
                              <a:gd name="T71" fmla="*/ 439 h 880"/>
                              <a:gd name="T72" fmla="*/ 2427 w 2448"/>
                              <a:gd name="T73" fmla="*/ 400 h 880"/>
                              <a:gd name="T74" fmla="*/ 2379 w 2448"/>
                              <a:gd name="T75" fmla="*/ 317 h 880"/>
                              <a:gd name="T76" fmla="*/ 2341 w 2448"/>
                              <a:gd name="T77" fmla="*/ 279 h 880"/>
                              <a:gd name="T78" fmla="*/ 2160 w 2448"/>
                              <a:gd name="T79" fmla="*/ 173 h 880"/>
                              <a:gd name="T80" fmla="*/ 1903 w 2448"/>
                              <a:gd name="T81" fmla="*/ 90 h 880"/>
                              <a:gd name="T82" fmla="*/ 1469 w 2448"/>
                              <a:gd name="T83" fmla="*/ 25 h 880"/>
                              <a:gd name="T84" fmla="*/ 753 w 2448"/>
                              <a:gd name="T85" fmla="*/ 50 h 880"/>
                              <a:gd name="T86" fmla="*/ 454 w 2448"/>
                              <a:gd name="T87" fmla="*/ 115 h 880"/>
                              <a:gd name="T88" fmla="*/ 220 w 2448"/>
                              <a:gd name="T89" fmla="*/ 206 h 880"/>
                              <a:gd name="T90" fmla="*/ 69 w 2448"/>
                              <a:gd name="T91" fmla="*/ 318 h 880"/>
                              <a:gd name="T92" fmla="*/ 41 w 2448"/>
                              <a:gd name="T93" fmla="*/ 357 h 880"/>
                              <a:gd name="T94" fmla="*/ 16 w 2448"/>
                              <a:gd name="T95" fmla="*/ 44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48" h="880">
                                <a:moveTo>
                                  <a:pt x="1" y="442"/>
                                </a:moveTo>
                                <a:cubicBezTo>
                                  <a:pt x="0" y="441"/>
                                  <a:pt x="0" y="440"/>
                                  <a:pt x="1" y="439"/>
                                </a:cubicBezTo>
                                <a:lnTo>
                                  <a:pt x="7" y="395"/>
                                </a:lnTo>
                                <a:cubicBezTo>
                                  <a:pt x="7" y="395"/>
                                  <a:pt x="7" y="394"/>
                                  <a:pt x="7" y="393"/>
                                </a:cubicBezTo>
                                <a:lnTo>
                                  <a:pt x="26" y="350"/>
                                </a:lnTo>
                                <a:cubicBezTo>
                                  <a:pt x="26" y="350"/>
                                  <a:pt x="27" y="349"/>
                                  <a:pt x="27" y="349"/>
                                </a:cubicBezTo>
                                <a:lnTo>
                                  <a:pt x="57" y="308"/>
                                </a:lnTo>
                                <a:cubicBezTo>
                                  <a:pt x="57" y="307"/>
                                  <a:pt x="58" y="307"/>
                                  <a:pt x="58" y="307"/>
                                </a:cubicBezTo>
                                <a:lnTo>
                                  <a:pt x="99" y="267"/>
                                </a:lnTo>
                                <a:lnTo>
                                  <a:pt x="151" y="228"/>
                                </a:lnTo>
                                <a:lnTo>
                                  <a:pt x="212" y="193"/>
                                </a:lnTo>
                                <a:lnTo>
                                  <a:pt x="283" y="158"/>
                                </a:lnTo>
                                <a:lnTo>
                                  <a:pt x="362" y="128"/>
                                </a:lnTo>
                                <a:lnTo>
                                  <a:pt x="449" y="100"/>
                                </a:lnTo>
                                <a:lnTo>
                                  <a:pt x="542" y="75"/>
                                </a:lnTo>
                                <a:lnTo>
                                  <a:pt x="644" y="53"/>
                                </a:lnTo>
                                <a:lnTo>
                                  <a:pt x="750" y="35"/>
                                </a:lnTo>
                                <a:lnTo>
                                  <a:pt x="979" y="10"/>
                                </a:lnTo>
                                <a:lnTo>
                                  <a:pt x="1224" y="0"/>
                                </a:lnTo>
                                <a:lnTo>
                                  <a:pt x="1470" y="9"/>
                                </a:lnTo>
                                <a:lnTo>
                                  <a:pt x="1699" y="35"/>
                                </a:lnTo>
                                <a:lnTo>
                                  <a:pt x="1806" y="53"/>
                                </a:lnTo>
                                <a:lnTo>
                                  <a:pt x="1906" y="75"/>
                                </a:lnTo>
                                <a:lnTo>
                                  <a:pt x="2001" y="100"/>
                                </a:lnTo>
                                <a:lnTo>
                                  <a:pt x="2087" y="128"/>
                                </a:lnTo>
                                <a:lnTo>
                                  <a:pt x="2165" y="158"/>
                                </a:lnTo>
                                <a:lnTo>
                                  <a:pt x="2236" y="192"/>
                                </a:lnTo>
                                <a:lnTo>
                                  <a:pt x="2297" y="228"/>
                                </a:lnTo>
                                <a:lnTo>
                                  <a:pt x="2350" y="266"/>
                                </a:lnTo>
                                <a:cubicBezTo>
                                  <a:pt x="2351" y="266"/>
                                  <a:pt x="2351" y="267"/>
                                  <a:pt x="2351" y="267"/>
                                </a:cubicBezTo>
                                <a:lnTo>
                                  <a:pt x="2391" y="307"/>
                                </a:lnTo>
                                <a:cubicBezTo>
                                  <a:pt x="2391" y="307"/>
                                  <a:pt x="2392" y="307"/>
                                  <a:pt x="2392" y="308"/>
                                </a:cubicBezTo>
                                <a:lnTo>
                                  <a:pt x="2422" y="349"/>
                                </a:lnTo>
                                <a:cubicBezTo>
                                  <a:pt x="2422" y="349"/>
                                  <a:pt x="2423" y="350"/>
                                  <a:pt x="2423" y="350"/>
                                </a:cubicBezTo>
                                <a:lnTo>
                                  <a:pt x="2442" y="393"/>
                                </a:lnTo>
                                <a:cubicBezTo>
                                  <a:pt x="2442" y="394"/>
                                  <a:pt x="2442" y="395"/>
                                  <a:pt x="2442" y="395"/>
                                </a:cubicBezTo>
                                <a:lnTo>
                                  <a:pt x="2448" y="439"/>
                                </a:lnTo>
                                <a:cubicBezTo>
                                  <a:pt x="2448" y="440"/>
                                  <a:pt x="2448" y="441"/>
                                  <a:pt x="2448" y="442"/>
                                </a:cubicBezTo>
                                <a:lnTo>
                                  <a:pt x="2442" y="486"/>
                                </a:lnTo>
                                <a:cubicBezTo>
                                  <a:pt x="2442" y="486"/>
                                  <a:pt x="2442" y="487"/>
                                  <a:pt x="2442" y="488"/>
                                </a:cubicBezTo>
                                <a:lnTo>
                                  <a:pt x="2423" y="531"/>
                                </a:lnTo>
                                <a:cubicBezTo>
                                  <a:pt x="2423" y="531"/>
                                  <a:pt x="2422" y="532"/>
                                  <a:pt x="2422" y="532"/>
                                </a:cubicBezTo>
                                <a:lnTo>
                                  <a:pt x="2392" y="574"/>
                                </a:lnTo>
                                <a:cubicBezTo>
                                  <a:pt x="2392" y="575"/>
                                  <a:pt x="2391" y="575"/>
                                  <a:pt x="2391" y="575"/>
                                </a:cubicBezTo>
                                <a:lnTo>
                                  <a:pt x="2351" y="614"/>
                                </a:lnTo>
                                <a:cubicBezTo>
                                  <a:pt x="2351" y="614"/>
                                  <a:pt x="2350" y="615"/>
                                  <a:pt x="2350" y="615"/>
                                </a:cubicBezTo>
                                <a:lnTo>
                                  <a:pt x="2298" y="653"/>
                                </a:lnTo>
                                <a:lnTo>
                                  <a:pt x="2237" y="689"/>
                                </a:lnTo>
                                <a:lnTo>
                                  <a:pt x="2166" y="723"/>
                                </a:lnTo>
                                <a:lnTo>
                                  <a:pt x="2087" y="754"/>
                                </a:lnTo>
                                <a:lnTo>
                                  <a:pt x="2001" y="781"/>
                                </a:lnTo>
                                <a:lnTo>
                                  <a:pt x="1907" y="806"/>
                                </a:lnTo>
                                <a:lnTo>
                                  <a:pt x="1806" y="828"/>
                                </a:lnTo>
                                <a:lnTo>
                                  <a:pt x="1700" y="846"/>
                                </a:lnTo>
                                <a:lnTo>
                                  <a:pt x="1470" y="871"/>
                                </a:lnTo>
                                <a:lnTo>
                                  <a:pt x="1225" y="880"/>
                                </a:lnTo>
                                <a:lnTo>
                                  <a:pt x="979" y="871"/>
                                </a:lnTo>
                                <a:lnTo>
                                  <a:pt x="751" y="846"/>
                                </a:lnTo>
                                <a:lnTo>
                                  <a:pt x="644" y="828"/>
                                </a:lnTo>
                                <a:lnTo>
                                  <a:pt x="543" y="806"/>
                                </a:lnTo>
                                <a:lnTo>
                                  <a:pt x="449" y="781"/>
                                </a:lnTo>
                                <a:lnTo>
                                  <a:pt x="362" y="754"/>
                                </a:lnTo>
                                <a:lnTo>
                                  <a:pt x="284" y="723"/>
                                </a:lnTo>
                                <a:lnTo>
                                  <a:pt x="213" y="690"/>
                                </a:lnTo>
                                <a:lnTo>
                                  <a:pt x="151" y="653"/>
                                </a:lnTo>
                                <a:lnTo>
                                  <a:pt x="100" y="615"/>
                                </a:lnTo>
                                <a:lnTo>
                                  <a:pt x="58" y="575"/>
                                </a:lnTo>
                                <a:cubicBezTo>
                                  <a:pt x="58" y="575"/>
                                  <a:pt x="57" y="575"/>
                                  <a:pt x="57" y="574"/>
                                </a:cubicBezTo>
                                <a:lnTo>
                                  <a:pt x="27" y="532"/>
                                </a:lnTo>
                                <a:cubicBezTo>
                                  <a:pt x="27" y="532"/>
                                  <a:pt x="26" y="531"/>
                                  <a:pt x="26" y="531"/>
                                </a:cubicBezTo>
                                <a:lnTo>
                                  <a:pt x="7" y="488"/>
                                </a:lnTo>
                                <a:cubicBezTo>
                                  <a:pt x="7" y="487"/>
                                  <a:pt x="7" y="486"/>
                                  <a:pt x="7" y="486"/>
                                </a:cubicBezTo>
                                <a:lnTo>
                                  <a:pt x="1" y="442"/>
                                </a:lnTo>
                                <a:close/>
                                <a:moveTo>
                                  <a:pt x="22" y="483"/>
                                </a:moveTo>
                                <a:lnTo>
                                  <a:pt x="22" y="481"/>
                                </a:lnTo>
                                <a:lnTo>
                                  <a:pt x="41" y="524"/>
                                </a:lnTo>
                                <a:lnTo>
                                  <a:pt x="40" y="523"/>
                                </a:lnTo>
                                <a:lnTo>
                                  <a:pt x="70" y="565"/>
                                </a:lnTo>
                                <a:lnTo>
                                  <a:pt x="69" y="564"/>
                                </a:lnTo>
                                <a:lnTo>
                                  <a:pt x="109" y="602"/>
                                </a:lnTo>
                                <a:lnTo>
                                  <a:pt x="160" y="640"/>
                                </a:lnTo>
                                <a:lnTo>
                                  <a:pt x="220" y="675"/>
                                </a:lnTo>
                                <a:lnTo>
                                  <a:pt x="289" y="708"/>
                                </a:lnTo>
                                <a:lnTo>
                                  <a:pt x="367" y="739"/>
                                </a:lnTo>
                                <a:lnTo>
                                  <a:pt x="454" y="766"/>
                                </a:lnTo>
                                <a:lnTo>
                                  <a:pt x="546" y="791"/>
                                </a:lnTo>
                                <a:lnTo>
                                  <a:pt x="647" y="813"/>
                                </a:lnTo>
                                <a:lnTo>
                                  <a:pt x="752" y="831"/>
                                </a:lnTo>
                                <a:lnTo>
                                  <a:pt x="980" y="855"/>
                                </a:lnTo>
                                <a:lnTo>
                                  <a:pt x="1224" y="864"/>
                                </a:lnTo>
                                <a:lnTo>
                                  <a:pt x="1469" y="856"/>
                                </a:lnTo>
                                <a:lnTo>
                                  <a:pt x="1697" y="831"/>
                                </a:lnTo>
                                <a:lnTo>
                                  <a:pt x="1803" y="813"/>
                                </a:lnTo>
                                <a:lnTo>
                                  <a:pt x="1902" y="791"/>
                                </a:lnTo>
                                <a:lnTo>
                                  <a:pt x="1996" y="766"/>
                                </a:lnTo>
                                <a:lnTo>
                                  <a:pt x="2082" y="739"/>
                                </a:lnTo>
                                <a:lnTo>
                                  <a:pt x="2159" y="708"/>
                                </a:lnTo>
                                <a:lnTo>
                                  <a:pt x="2228" y="676"/>
                                </a:lnTo>
                                <a:lnTo>
                                  <a:pt x="2289" y="640"/>
                                </a:lnTo>
                                <a:lnTo>
                                  <a:pt x="2341" y="602"/>
                                </a:lnTo>
                                <a:lnTo>
                                  <a:pt x="2340" y="603"/>
                                </a:lnTo>
                                <a:lnTo>
                                  <a:pt x="2380" y="564"/>
                                </a:lnTo>
                                <a:lnTo>
                                  <a:pt x="2379" y="565"/>
                                </a:lnTo>
                                <a:lnTo>
                                  <a:pt x="2409" y="523"/>
                                </a:lnTo>
                                <a:lnTo>
                                  <a:pt x="2408" y="524"/>
                                </a:lnTo>
                                <a:lnTo>
                                  <a:pt x="2427" y="481"/>
                                </a:lnTo>
                                <a:lnTo>
                                  <a:pt x="2427" y="483"/>
                                </a:lnTo>
                                <a:lnTo>
                                  <a:pt x="2433" y="439"/>
                                </a:lnTo>
                                <a:lnTo>
                                  <a:pt x="2433" y="442"/>
                                </a:lnTo>
                                <a:lnTo>
                                  <a:pt x="2427" y="398"/>
                                </a:lnTo>
                                <a:lnTo>
                                  <a:pt x="2427" y="400"/>
                                </a:lnTo>
                                <a:lnTo>
                                  <a:pt x="2408" y="357"/>
                                </a:lnTo>
                                <a:lnTo>
                                  <a:pt x="2409" y="358"/>
                                </a:lnTo>
                                <a:lnTo>
                                  <a:pt x="2379" y="317"/>
                                </a:lnTo>
                                <a:lnTo>
                                  <a:pt x="2380" y="318"/>
                                </a:lnTo>
                                <a:lnTo>
                                  <a:pt x="2340" y="278"/>
                                </a:lnTo>
                                <a:lnTo>
                                  <a:pt x="2341" y="279"/>
                                </a:lnTo>
                                <a:lnTo>
                                  <a:pt x="2289" y="241"/>
                                </a:lnTo>
                                <a:lnTo>
                                  <a:pt x="2229" y="207"/>
                                </a:lnTo>
                                <a:lnTo>
                                  <a:pt x="2160" y="173"/>
                                </a:lnTo>
                                <a:lnTo>
                                  <a:pt x="2082" y="143"/>
                                </a:lnTo>
                                <a:lnTo>
                                  <a:pt x="1996" y="115"/>
                                </a:lnTo>
                                <a:lnTo>
                                  <a:pt x="1903" y="90"/>
                                </a:lnTo>
                                <a:lnTo>
                                  <a:pt x="1803" y="68"/>
                                </a:lnTo>
                                <a:lnTo>
                                  <a:pt x="1698" y="50"/>
                                </a:lnTo>
                                <a:lnTo>
                                  <a:pt x="1469" y="25"/>
                                </a:lnTo>
                                <a:lnTo>
                                  <a:pt x="1225" y="16"/>
                                </a:lnTo>
                                <a:lnTo>
                                  <a:pt x="980" y="25"/>
                                </a:lnTo>
                                <a:lnTo>
                                  <a:pt x="753" y="50"/>
                                </a:lnTo>
                                <a:lnTo>
                                  <a:pt x="647" y="68"/>
                                </a:lnTo>
                                <a:lnTo>
                                  <a:pt x="547" y="90"/>
                                </a:lnTo>
                                <a:lnTo>
                                  <a:pt x="454" y="115"/>
                                </a:lnTo>
                                <a:lnTo>
                                  <a:pt x="367" y="143"/>
                                </a:lnTo>
                                <a:lnTo>
                                  <a:pt x="290" y="173"/>
                                </a:lnTo>
                                <a:lnTo>
                                  <a:pt x="220" y="206"/>
                                </a:lnTo>
                                <a:lnTo>
                                  <a:pt x="160" y="241"/>
                                </a:lnTo>
                                <a:lnTo>
                                  <a:pt x="110" y="278"/>
                                </a:lnTo>
                                <a:lnTo>
                                  <a:pt x="69" y="318"/>
                                </a:lnTo>
                                <a:lnTo>
                                  <a:pt x="70" y="317"/>
                                </a:lnTo>
                                <a:lnTo>
                                  <a:pt x="40" y="358"/>
                                </a:lnTo>
                                <a:lnTo>
                                  <a:pt x="41" y="357"/>
                                </a:lnTo>
                                <a:lnTo>
                                  <a:pt x="22" y="400"/>
                                </a:lnTo>
                                <a:lnTo>
                                  <a:pt x="22" y="398"/>
                                </a:lnTo>
                                <a:lnTo>
                                  <a:pt x="16" y="442"/>
                                </a:lnTo>
                                <a:lnTo>
                                  <a:pt x="16" y="439"/>
                                </a:lnTo>
                                <a:lnTo>
                                  <a:pt x="22" y="48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13" name="Rectangle 120"/>
                        <wps:cNvSpPr>
                          <a:spLocks noChangeArrowheads="1"/>
                        </wps:cNvSpPr>
                        <wps:spPr bwMode="auto">
                          <a:xfrm>
                            <a:off x="5161915" y="838835"/>
                            <a:ext cx="438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Touches</w:t>
                              </w:r>
                            </w:p>
                          </w:txbxContent>
                        </wps:txbx>
                        <wps:bodyPr rot="0" vert="horz" wrap="none" lIns="0" tIns="0" rIns="0" bIns="0" anchor="t" anchorCtr="0">
                          <a:spAutoFit/>
                        </wps:bodyPr>
                      </wps:wsp>
                      <wps:wsp>
                        <wps:cNvPr id="414" name="Freeform 121"/>
                        <wps:cNvSpPr>
                          <a:spLocks noEditPoints="1"/>
                        </wps:cNvSpPr>
                        <wps:spPr bwMode="auto">
                          <a:xfrm>
                            <a:off x="4665980" y="1283970"/>
                            <a:ext cx="1454150" cy="523240"/>
                          </a:xfrm>
                          <a:custGeom>
                            <a:avLst/>
                            <a:gdLst>
                              <a:gd name="T0" fmla="*/ 7 w 2448"/>
                              <a:gd name="T1" fmla="*/ 395 h 880"/>
                              <a:gd name="T2" fmla="*/ 27 w 2448"/>
                              <a:gd name="T3" fmla="*/ 349 h 880"/>
                              <a:gd name="T4" fmla="*/ 99 w 2448"/>
                              <a:gd name="T5" fmla="*/ 267 h 880"/>
                              <a:gd name="T6" fmla="*/ 283 w 2448"/>
                              <a:gd name="T7" fmla="*/ 158 h 880"/>
                              <a:gd name="T8" fmla="*/ 542 w 2448"/>
                              <a:gd name="T9" fmla="*/ 75 h 880"/>
                              <a:gd name="T10" fmla="*/ 979 w 2448"/>
                              <a:gd name="T11" fmla="*/ 10 h 880"/>
                              <a:gd name="T12" fmla="*/ 1699 w 2448"/>
                              <a:gd name="T13" fmla="*/ 35 h 880"/>
                              <a:gd name="T14" fmla="*/ 2001 w 2448"/>
                              <a:gd name="T15" fmla="*/ 100 h 880"/>
                              <a:gd name="T16" fmla="*/ 2236 w 2448"/>
                              <a:gd name="T17" fmla="*/ 192 h 880"/>
                              <a:gd name="T18" fmla="*/ 2351 w 2448"/>
                              <a:gd name="T19" fmla="*/ 267 h 880"/>
                              <a:gd name="T20" fmla="*/ 2422 w 2448"/>
                              <a:gd name="T21" fmla="*/ 349 h 880"/>
                              <a:gd name="T22" fmla="*/ 2442 w 2448"/>
                              <a:gd name="T23" fmla="*/ 395 h 880"/>
                              <a:gd name="T24" fmla="*/ 2442 w 2448"/>
                              <a:gd name="T25" fmla="*/ 486 h 880"/>
                              <a:gd name="T26" fmla="*/ 2422 w 2448"/>
                              <a:gd name="T27" fmla="*/ 532 h 880"/>
                              <a:gd name="T28" fmla="*/ 2351 w 2448"/>
                              <a:gd name="T29" fmla="*/ 614 h 880"/>
                              <a:gd name="T30" fmla="*/ 2237 w 2448"/>
                              <a:gd name="T31" fmla="*/ 689 h 880"/>
                              <a:gd name="T32" fmla="*/ 2001 w 2448"/>
                              <a:gd name="T33" fmla="*/ 781 h 880"/>
                              <a:gd name="T34" fmla="*/ 1700 w 2448"/>
                              <a:gd name="T35" fmla="*/ 846 h 880"/>
                              <a:gd name="T36" fmla="*/ 979 w 2448"/>
                              <a:gd name="T37" fmla="*/ 871 h 880"/>
                              <a:gd name="T38" fmla="*/ 543 w 2448"/>
                              <a:gd name="T39" fmla="*/ 806 h 880"/>
                              <a:gd name="T40" fmla="*/ 284 w 2448"/>
                              <a:gd name="T41" fmla="*/ 723 h 880"/>
                              <a:gd name="T42" fmla="*/ 100 w 2448"/>
                              <a:gd name="T43" fmla="*/ 615 h 880"/>
                              <a:gd name="T44" fmla="*/ 27 w 2448"/>
                              <a:gd name="T45" fmla="*/ 532 h 880"/>
                              <a:gd name="T46" fmla="*/ 7 w 2448"/>
                              <a:gd name="T47" fmla="*/ 486 h 880"/>
                              <a:gd name="T48" fmla="*/ 22 w 2448"/>
                              <a:gd name="T49" fmla="*/ 481 h 880"/>
                              <a:gd name="T50" fmla="*/ 70 w 2448"/>
                              <a:gd name="T51" fmla="*/ 565 h 880"/>
                              <a:gd name="T52" fmla="*/ 160 w 2448"/>
                              <a:gd name="T53" fmla="*/ 640 h 880"/>
                              <a:gd name="T54" fmla="*/ 367 w 2448"/>
                              <a:gd name="T55" fmla="*/ 739 h 880"/>
                              <a:gd name="T56" fmla="*/ 647 w 2448"/>
                              <a:gd name="T57" fmla="*/ 813 h 880"/>
                              <a:gd name="T58" fmla="*/ 1224 w 2448"/>
                              <a:gd name="T59" fmla="*/ 864 h 880"/>
                              <a:gd name="T60" fmla="*/ 1803 w 2448"/>
                              <a:gd name="T61" fmla="*/ 813 h 880"/>
                              <a:gd name="T62" fmla="*/ 2082 w 2448"/>
                              <a:gd name="T63" fmla="*/ 739 h 880"/>
                              <a:gd name="T64" fmla="*/ 2289 w 2448"/>
                              <a:gd name="T65" fmla="*/ 640 h 880"/>
                              <a:gd name="T66" fmla="*/ 2380 w 2448"/>
                              <a:gd name="T67" fmla="*/ 564 h 880"/>
                              <a:gd name="T68" fmla="*/ 2408 w 2448"/>
                              <a:gd name="T69" fmla="*/ 524 h 880"/>
                              <a:gd name="T70" fmla="*/ 2433 w 2448"/>
                              <a:gd name="T71" fmla="*/ 439 h 880"/>
                              <a:gd name="T72" fmla="*/ 2427 w 2448"/>
                              <a:gd name="T73" fmla="*/ 400 h 880"/>
                              <a:gd name="T74" fmla="*/ 2379 w 2448"/>
                              <a:gd name="T75" fmla="*/ 317 h 880"/>
                              <a:gd name="T76" fmla="*/ 2341 w 2448"/>
                              <a:gd name="T77" fmla="*/ 279 h 880"/>
                              <a:gd name="T78" fmla="*/ 2160 w 2448"/>
                              <a:gd name="T79" fmla="*/ 173 h 880"/>
                              <a:gd name="T80" fmla="*/ 1903 w 2448"/>
                              <a:gd name="T81" fmla="*/ 90 h 880"/>
                              <a:gd name="T82" fmla="*/ 1469 w 2448"/>
                              <a:gd name="T83" fmla="*/ 25 h 880"/>
                              <a:gd name="T84" fmla="*/ 753 w 2448"/>
                              <a:gd name="T85" fmla="*/ 50 h 880"/>
                              <a:gd name="T86" fmla="*/ 454 w 2448"/>
                              <a:gd name="T87" fmla="*/ 115 h 880"/>
                              <a:gd name="T88" fmla="*/ 220 w 2448"/>
                              <a:gd name="T89" fmla="*/ 206 h 880"/>
                              <a:gd name="T90" fmla="*/ 69 w 2448"/>
                              <a:gd name="T91" fmla="*/ 318 h 880"/>
                              <a:gd name="T92" fmla="*/ 41 w 2448"/>
                              <a:gd name="T93" fmla="*/ 357 h 880"/>
                              <a:gd name="T94" fmla="*/ 16 w 2448"/>
                              <a:gd name="T95" fmla="*/ 44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48" h="880">
                                <a:moveTo>
                                  <a:pt x="1" y="442"/>
                                </a:moveTo>
                                <a:cubicBezTo>
                                  <a:pt x="0" y="441"/>
                                  <a:pt x="0" y="440"/>
                                  <a:pt x="1" y="439"/>
                                </a:cubicBezTo>
                                <a:lnTo>
                                  <a:pt x="7" y="395"/>
                                </a:lnTo>
                                <a:cubicBezTo>
                                  <a:pt x="7" y="395"/>
                                  <a:pt x="7" y="394"/>
                                  <a:pt x="7" y="393"/>
                                </a:cubicBezTo>
                                <a:lnTo>
                                  <a:pt x="26" y="350"/>
                                </a:lnTo>
                                <a:cubicBezTo>
                                  <a:pt x="26" y="350"/>
                                  <a:pt x="27" y="349"/>
                                  <a:pt x="27" y="349"/>
                                </a:cubicBezTo>
                                <a:lnTo>
                                  <a:pt x="57" y="308"/>
                                </a:lnTo>
                                <a:cubicBezTo>
                                  <a:pt x="57" y="307"/>
                                  <a:pt x="58" y="307"/>
                                  <a:pt x="58" y="307"/>
                                </a:cubicBezTo>
                                <a:lnTo>
                                  <a:pt x="99" y="267"/>
                                </a:lnTo>
                                <a:lnTo>
                                  <a:pt x="151" y="228"/>
                                </a:lnTo>
                                <a:lnTo>
                                  <a:pt x="212" y="193"/>
                                </a:lnTo>
                                <a:lnTo>
                                  <a:pt x="283" y="158"/>
                                </a:lnTo>
                                <a:lnTo>
                                  <a:pt x="362" y="128"/>
                                </a:lnTo>
                                <a:lnTo>
                                  <a:pt x="449" y="100"/>
                                </a:lnTo>
                                <a:lnTo>
                                  <a:pt x="542" y="75"/>
                                </a:lnTo>
                                <a:lnTo>
                                  <a:pt x="644" y="53"/>
                                </a:lnTo>
                                <a:lnTo>
                                  <a:pt x="750" y="35"/>
                                </a:lnTo>
                                <a:lnTo>
                                  <a:pt x="979" y="10"/>
                                </a:lnTo>
                                <a:lnTo>
                                  <a:pt x="1224" y="0"/>
                                </a:lnTo>
                                <a:lnTo>
                                  <a:pt x="1470" y="9"/>
                                </a:lnTo>
                                <a:lnTo>
                                  <a:pt x="1699" y="35"/>
                                </a:lnTo>
                                <a:lnTo>
                                  <a:pt x="1806" y="53"/>
                                </a:lnTo>
                                <a:lnTo>
                                  <a:pt x="1906" y="75"/>
                                </a:lnTo>
                                <a:lnTo>
                                  <a:pt x="2001" y="100"/>
                                </a:lnTo>
                                <a:lnTo>
                                  <a:pt x="2087" y="128"/>
                                </a:lnTo>
                                <a:lnTo>
                                  <a:pt x="2165" y="158"/>
                                </a:lnTo>
                                <a:lnTo>
                                  <a:pt x="2236" y="192"/>
                                </a:lnTo>
                                <a:lnTo>
                                  <a:pt x="2297" y="228"/>
                                </a:lnTo>
                                <a:lnTo>
                                  <a:pt x="2350" y="266"/>
                                </a:lnTo>
                                <a:cubicBezTo>
                                  <a:pt x="2351" y="266"/>
                                  <a:pt x="2351" y="267"/>
                                  <a:pt x="2351" y="267"/>
                                </a:cubicBezTo>
                                <a:lnTo>
                                  <a:pt x="2391" y="307"/>
                                </a:lnTo>
                                <a:cubicBezTo>
                                  <a:pt x="2391" y="307"/>
                                  <a:pt x="2392" y="307"/>
                                  <a:pt x="2392" y="308"/>
                                </a:cubicBezTo>
                                <a:lnTo>
                                  <a:pt x="2422" y="349"/>
                                </a:lnTo>
                                <a:cubicBezTo>
                                  <a:pt x="2422" y="349"/>
                                  <a:pt x="2423" y="350"/>
                                  <a:pt x="2423" y="350"/>
                                </a:cubicBezTo>
                                <a:lnTo>
                                  <a:pt x="2442" y="393"/>
                                </a:lnTo>
                                <a:cubicBezTo>
                                  <a:pt x="2442" y="394"/>
                                  <a:pt x="2442" y="395"/>
                                  <a:pt x="2442" y="395"/>
                                </a:cubicBezTo>
                                <a:lnTo>
                                  <a:pt x="2448" y="439"/>
                                </a:lnTo>
                                <a:cubicBezTo>
                                  <a:pt x="2448" y="440"/>
                                  <a:pt x="2448" y="441"/>
                                  <a:pt x="2448" y="442"/>
                                </a:cubicBezTo>
                                <a:lnTo>
                                  <a:pt x="2442" y="486"/>
                                </a:lnTo>
                                <a:cubicBezTo>
                                  <a:pt x="2442" y="486"/>
                                  <a:pt x="2442" y="487"/>
                                  <a:pt x="2442" y="488"/>
                                </a:cubicBezTo>
                                <a:lnTo>
                                  <a:pt x="2423" y="531"/>
                                </a:lnTo>
                                <a:cubicBezTo>
                                  <a:pt x="2423" y="531"/>
                                  <a:pt x="2422" y="532"/>
                                  <a:pt x="2422" y="532"/>
                                </a:cubicBezTo>
                                <a:lnTo>
                                  <a:pt x="2392" y="574"/>
                                </a:lnTo>
                                <a:cubicBezTo>
                                  <a:pt x="2392" y="575"/>
                                  <a:pt x="2391" y="575"/>
                                  <a:pt x="2391" y="575"/>
                                </a:cubicBezTo>
                                <a:lnTo>
                                  <a:pt x="2351" y="614"/>
                                </a:lnTo>
                                <a:cubicBezTo>
                                  <a:pt x="2351" y="614"/>
                                  <a:pt x="2350" y="615"/>
                                  <a:pt x="2350" y="615"/>
                                </a:cubicBezTo>
                                <a:lnTo>
                                  <a:pt x="2298" y="653"/>
                                </a:lnTo>
                                <a:lnTo>
                                  <a:pt x="2237" y="689"/>
                                </a:lnTo>
                                <a:lnTo>
                                  <a:pt x="2166" y="723"/>
                                </a:lnTo>
                                <a:lnTo>
                                  <a:pt x="2087" y="754"/>
                                </a:lnTo>
                                <a:lnTo>
                                  <a:pt x="2001" y="781"/>
                                </a:lnTo>
                                <a:lnTo>
                                  <a:pt x="1907" y="806"/>
                                </a:lnTo>
                                <a:lnTo>
                                  <a:pt x="1806" y="828"/>
                                </a:lnTo>
                                <a:lnTo>
                                  <a:pt x="1700" y="846"/>
                                </a:lnTo>
                                <a:lnTo>
                                  <a:pt x="1470" y="871"/>
                                </a:lnTo>
                                <a:lnTo>
                                  <a:pt x="1225" y="880"/>
                                </a:lnTo>
                                <a:lnTo>
                                  <a:pt x="979" y="871"/>
                                </a:lnTo>
                                <a:lnTo>
                                  <a:pt x="751" y="846"/>
                                </a:lnTo>
                                <a:lnTo>
                                  <a:pt x="644" y="828"/>
                                </a:lnTo>
                                <a:lnTo>
                                  <a:pt x="543" y="806"/>
                                </a:lnTo>
                                <a:lnTo>
                                  <a:pt x="449" y="781"/>
                                </a:lnTo>
                                <a:lnTo>
                                  <a:pt x="362" y="754"/>
                                </a:lnTo>
                                <a:lnTo>
                                  <a:pt x="284" y="723"/>
                                </a:lnTo>
                                <a:lnTo>
                                  <a:pt x="213" y="690"/>
                                </a:lnTo>
                                <a:lnTo>
                                  <a:pt x="151" y="653"/>
                                </a:lnTo>
                                <a:lnTo>
                                  <a:pt x="100" y="615"/>
                                </a:lnTo>
                                <a:lnTo>
                                  <a:pt x="58" y="575"/>
                                </a:lnTo>
                                <a:cubicBezTo>
                                  <a:pt x="58" y="575"/>
                                  <a:pt x="57" y="575"/>
                                  <a:pt x="57" y="574"/>
                                </a:cubicBezTo>
                                <a:lnTo>
                                  <a:pt x="27" y="532"/>
                                </a:lnTo>
                                <a:cubicBezTo>
                                  <a:pt x="27" y="532"/>
                                  <a:pt x="26" y="531"/>
                                  <a:pt x="26" y="531"/>
                                </a:cubicBezTo>
                                <a:lnTo>
                                  <a:pt x="7" y="488"/>
                                </a:lnTo>
                                <a:cubicBezTo>
                                  <a:pt x="7" y="487"/>
                                  <a:pt x="7" y="486"/>
                                  <a:pt x="7" y="486"/>
                                </a:cubicBezTo>
                                <a:lnTo>
                                  <a:pt x="1" y="442"/>
                                </a:lnTo>
                                <a:close/>
                                <a:moveTo>
                                  <a:pt x="22" y="483"/>
                                </a:moveTo>
                                <a:lnTo>
                                  <a:pt x="22" y="481"/>
                                </a:lnTo>
                                <a:lnTo>
                                  <a:pt x="41" y="524"/>
                                </a:lnTo>
                                <a:lnTo>
                                  <a:pt x="40" y="523"/>
                                </a:lnTo>
                                <a:lnTo>
                                  <a:pt x="70" y="565"/>
                                </a:lnTo>
                                <a:lnTo>
                                  <a:pt x="69" y="564"/>
                                </a:lnTo>
                                <a:lnTo>
                                  <a:pt x="109" y="602"/>
                                </a:lnTo>
                                <a:lnTo>
                                  <a:pt x="160" y="640"/>
                                </a:lnTo>
                                <a:lnTo>
                                  <a:pt x="220" y="675"/>
                                </a:lnTo>
                                <a:lnTo>
                                  <a:pt x="289" y="708"/>
                                </a:lnTo>
                                <a:lnTo>
                                  <a:pt x="367" y="739"/>
                                </a:lnTo>
                                <a:lnTo>
                                  <a:pt x="454" y="766"/>
                                </a:lnTo>
                                <a:lnTo>
                                  <a:pt x="546" y="791"/>
                                </a:lnTo>
                                <a:lnTo>
                                  <a:pt x="647" y="813"/>
                                </a:lnTo>
                                <a:lnTo>
                                  <a:pt x="752" y="831"/>
                                </a:lnTo>
                                <a:lnTo>
                                  <a:pt x="980" y="855"/>
                                </a:lnTo>
                                <a:lnTo>
                                  <a:pt x="1224" y="864"/>
                                </a:lnTo>
                                <a:lnTo>
                                  <a:pt x="1469" y="856"/>
                                </a:lnTo>
                                <a:lnTo>
                                  <a:pt x="1697" y="831"/>
                                </a:lnTo>
                                <a:lnTo>
                                  <a:pt x="1803" y="813"/>
                                </a:lnTo>
                                <a:lnTo>
                                  <a:pt x="1902" y="791"/>
                                </a:lnTo>
                                <a:lnTo>
                                  <a:pt x="1996" y="766"/>
                                </a:lnTo>
                                <a:lnTo>
                                  <a:pt x="2082" y="739"/>
                                </a:lnTo>
                                <a:lnTo>
                                  <a:pt x="2159" y="708"/>
                                </a:lnTo>
                                <a:lnTo>
                                  <a:pt x="2228" y="676"/>
                                </a:lnTo>
                                <a:lnTo>
                                  <a:pt x="2289" y="640"/>
                                </a:lnTo>
                                <a:lnTo>
                                  <a:pt x="2341" y="602"/>
                                </a:lnTo>
                                <a:lnTo>
                                  <a:pt x="2340" y="603"/>
                                </a:lnTo>
                                <a:lnTo>
                                  <a:pt x="2380" y="564"/>
                                </a:lnTo>
                                <a:lnTo>
                                  <a:pt x="2379" y="565"/>
                                </a:lnTo>
                                <a:lnTo>
                                  <a:pt x="2409" y="523"/>
                                </a:lnTo>
                                <a:lnTo>
                                  <a:pt x="2408" y="524"/>
                                </a:lnTo>
                                <a:lnTo>
                                  <a:pt x="2427" y="481"/>
                                </a:lnTo>
                                <a:lnTo>
                                  <a:pt x="2427" y="483"/>
                                </a:lnTo>
                                <a:lnTo>
                                  <a:pt x="2433" y="439"/>
                                </a:lnTo>
                                <a:lnTo>
                                  <a:pt x="2433" y="442"/>
                                </a:lnTo>
                                <a:lnTo>
                                  <a:pt x="2427" y="398"/>
                                </a:lnTo>
                                <a:lnTo>
                                  <a:pt x="2427" y="400"/>
                                </a:lnTo>
                                <a:lnTo>
                                  <a:pt x="2408" y="357"/>
                                </a:lnTo>
                                <a:lnTo>
                                  <a:pt x="2409" y="358"/>
                                </a:lnTo>
                                <a:lnTo>
                                  <a:pt x="2379" y="317"/>
                                </a:lnTo>
                                <a:lnTo>
                                  <a:pt x="2380" y="318"/>
                                </a:lnTo>
                                <a:lnTo>
                                  <a:pt x="2340" y="278"/>
                                </a:lnTo>
                                <a:lnTo>
                                  <a:pt x="2341" y="279"/>
                                </a:lnTo>
                                <a:lnTo>
                                  <a:pt x="2289" y="241"/>
                                </a:lnTo>
                                <a:lnTo>
                                  <a:pt x="2229" y="207"/>
                                </a:lnTo>
                                <a:lnTo>
                                  <a:pt x="2160" y="173"/>
                                </a:lnTo>
                                <a:lnTo>
                                  <a:pt x="2082" y="143"/>
                                </a:lnTo>
                                <a:lnTo>
                                  <a:pt x="1996" y="115"/>
                                </a:lnTo>
                                <a:lnTo>
                                  <a:pt x="1903" y="90"/>
                                </a:lnTo>
                                <a:lnTo>
                                  <a:pt x="1803" y="68"/>
                                </a:lnTo>
                                <a:lnTo>
                                  <a:pt x="1698" y="50"/>
                                </a:lnTo>
                                <a:lnTo>
                                  <a:pt x="1469" y="25"/>
                                </a:lnTo>
                                <a:lnTo>
                                  <a:pt x="1225" y="16"/>
                                </a:lnTo>
                                <a:lnTo>
                                  <a:pt x="980" y="25"/>
                                </a:lnTo>
                                <a:lnTo>
                                  <a:pt x="753" y="50"/>
                                </a:lnTo>
                                <a:lnTo>
                                  <a:pt x="647" y="68"/>
                                </a:lnTo>
                                <a:lnTo>
                                  <a:pt x="547" y="90"/>
                                </a:lnTo>
                                <a:lnTo>
                                  <a:pt x="454" y="115"/>
                                </a:lnTo>
                                <a:lnTo>
                                  <a:pt x="367" y="143"/>
                                </a:lnTo>
                                <a:lnTo>
                                  <a:pt x="290" y="173"/>
                                </a:lnTo>
                                <a:lnTo>
                                  <a:pt x="220" y="206"/>
                                </a:lnTo>
                                <a:lnTo>
                                  <a:pt x="160" y="241"/>
                                </a:lnTo>
                                <a:lnTo>
                                  <a:pt x="110" y="278"/>
                                </a:lnTo>
                                <a:lnTo>
                                  <a:pt x="69" y="318"/>
                                </a:lnTo>
                                <a:lnTo>
                                  <a:pt x="70" y="317"/>
                                </a:lnTo>
                                <a:lnTo>
                                  <a:pt x="40" y="358"/>
                                </a:lnTo>
                                <a:lnTo>
                                  <a:pt x="41" y="357"/>
                                </a:lnTo>
                                <a:lnTo>
                                  <a:pt x="22" y="400"/>
                                </a:lnTo>
                                <a:lnTo>
                                  <a:pt x="22" y="398"/>
                                </a:lnTo>
                                <a:lnTo>
                                  <a:pt x="16" y="442"/>
                                </a:lnTo>
                                <a:lnTo>
                                  <a:pt x="16" y="439"/>
                                </a:lnTo>
                                <a:lnTo>
                                  <a:pt x="22" y="48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15" name="Rectangle 122"/>
                        <wps:cNvSpPr>
                          <a:spLocks noChangeArrowheads="1"/>
                        </wps:cNvSpPr>
                        <wps:spPr bwMode="auto">
                          <a:xfrm>
                            <a:off x="5209540" y="1486535"/>
                            <a:ext cx="356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Buzzer</w:t>
                              </w:r>
                            </w:p>
                          </w:txbxContent>
                        </wps:txbx>
                        <wps:bodyPr rot="0" vert="horz" wrap="none" lIns="0" tIns="0" rIns="0" bIns="0" anchor="t" anchorCtr="0">
                          <a:spAutoFit/>
                        </wps:bodyPr>
                      </wps:wsp>
                      <wps:wsp>
                        <wps:cNvPr id="416" name="Freeform 123"/>
                        <wps:cNvSpPr>
                          <a:spLocks noEditPoints="1"/>
                        </wps:cNvSpPr>
                        <wps:spPr bwMode="auto">
                          <a:xfrm>
                            <a:off x="4665980" y="1931035"/>
                            <a:ext cx="1454150" cy="523240"/>
                          </a:xfrm>
                          <a:custGeom>
                            <a:avLst/>
                            <a:gdLst>
                              <a:gd name="T0" fmla="*/ 7 w 2448"/>
                              <a:gd name="T1" fmla="*/ 395 h 880"/>
                              <a:gd name="T2" fmla="*/ 27 w 2448"/>
                              <a:gd name="T3" fmla="*/ 349 h 880"/>
                              <a:gd name="T4" fmla="*/ 99 w 2448"/>
                              <a:gd name="T5" fmla="*/ 267 h 880"/>
                              <a:gd name="T6" fmla="*/ 283 w 2448"/>
                              <a:gd name="T7" fmla="*/ 158 h 880"/>
                              <a:gd name="T8" fmla="*/ 542 w 2448"/>
                              <a:gd name="T9" fmla="*/ 75 h 880"/>
                              <a:gd name="T10" fmla="*/ 979 w 2448"/>
                              <a:gd name="T11" fmla="*/ 10 h 880"/>
                              <a:gd name="T12" fmla="*/ 1699 w 2448"/>
                              <a:gd name="T13" fmla="*/ 35 h 880"/>
                              <a:gd name="T14" fmla="*/ 2001 w 2448"/>
                              <a:gd name="T15" fmla="*/ 100 h 880"/>
                              <a:gd name="T16" fmla="*/ 2236 w 2448"/>
                              <a:gd name="T17" fmla="*/ 192 h 880"/>
                              <a:gd name="T18" fmla="*/ 2351 w 2448"/>
                              <a:gd name="T19" fmla="*/ 267 h 880"/>
                              <a:gd name="T20" fmla="*/ 2422 w 2448"/>
                              <a:gd name="T21" fmla="*/ 349 h 880"/>
                              <a:gd name="T22" fmla="*/ 2442 w 2448"/>
                              <a:gd name="T23" fmla="*/ 395 h 880"/>
                              <a:gd name="T24" fmla="*/ 2442 w 2448"/>
                              <a:gd name="T25" fmla="*/ 486 h 880"/>
                              <a:gd name="T26" fmla="*/ 2422 w 2448"/>
                              <a:gd name="T27" fmla="*/ 532 h 880"/>
                              <a:gd name="T28" fmla="*/ 2351 w 2448"/>
                              <a:gd name="T29" fmla="*/ 614 h 880"/>
                              <a:gd name="T30" fmla="*/ 2237 w 2448"/>
                              <a:gd name="T31" fmla="*/ 689 h 880"/>
                              <a:gd name="T32" fmla="*/ 2001 w 2448"/>
                              <a:gd name="T33" fmla="*/ 781 h 880"/>
                              <a:gd name="T34" fmla="*/ 1700 w 2448"/>
                              <a:gd name="T35" fmla="*/ 846 h 880"/>
                              <a:gd name="T36" fmla="*/ 979 w 2448"/>
                              <a:gd name="T37" fmla="*/ 871 h 880"/>
                              <a:gd name="T38" fmla="*/ 543 w 2448"/>
                              <a:gd name="T39" fmla="*/ 806 h 880"/>
                              <a:gd name="T40" fmla="*/ 284 w 2448"/>
                              <a:gd name="T41" fmla="*/ 723 h 880"/>
                              <a:gd name="T42" fmla="*/ 100 w 2448"/>
                              <a:gd name="T43" fmla="*/ 615 h 880"/>
                              <a:gd name="T44" fmla="*/ 27 w 2448"/>
                              <a:gd name="T45" fmla="*/ 532 h 880"/>
                              <a:gd name="T46" fmla="*/ 7 w 2448"/>
                              <a:gd name="T47" fmla="*/ 486 h 880"/>
                              <a:gd name="T48" fmla="*/ 22 w 2448"/>
                              <a:gd name="T49" fmla="*/ 481 h 880"/>
                              <a:gd name="T50" fmla="*/ 70 w 2448"/>
                              <a:gd name="T51" fmla="*/ 565 h 880"/>
                              <a:gd name="T52" fmla="*/ 160 w 2448"/>
                              <a:gd name="T53" fmla="*/ 640 h 880"/>
                              <a:gd name="T54" fmla="*/ 367 w 2448"/>
                              <a:gd name="T55" fmla="*/ 739 h 880"/>
                              <a:gd name="T56" fmla="*/ 647 w 2448"/>
                              <a:gd name="T57" fmla="*/ 813 h 880"/>
                              <a:gd name="T58" fmla="*/ 1224 w 2448"/>
                              <a:gd name="T59" fmla="*/ 864 h 880"/>
                              <a:gd name="T60" fmla="*/ 1803 w 2448"/>
                              <a:gd name="T61" fmla="*/ 813 h 880"/>
                              <a:gd name="T62" fmla="*/ 2082 w 2448"/>
                              <a:gd name="T63" fmla="*/ 739 h 880"/>
                              <a:gd name="T64" fmla="*/ 2289 w 2448"/>
                              <a:gd name="T65" fmla="*/ 640 h 880"/>
                              <a:gd name="T66" fmla="*/ 2380 w 2448"/>
                              <a:gd name="T67" fmla="*/ 564 h 880"/>
                              <a:gd name="T68" fmla="*/ 2408 w 2448"/>
                              <a:gd name="T69" fmla="*/ 524 h 880"/>
                              <a:gd name="T70" fmla="*/ 2433 w 2448"/>
                              <a:gd name="T71" fmla="*/ 439 h 880"/>
                              <a:gd name="T72" fmla="*/ 2427 w 2448"/>
                              <a:gd name="T73" fmla="*/ 400 h 880"/>
                              <a:gd name="T74" fmla="*/ 2379 w 2448"/>
                              <a:gd name="T75" fmla="*/ 317 h 880"/>
                              <a:gd name="T76" fmla="*/ 2341 w 2448"/>
                              <a:gd name="T77" fmla="*/ 279 h 880"/>
                              <a:gd name="T78" fmla="*/ 2160 w 2448"/>
                              <a:gd name="T79" fmla="*/ 173 h 880"/>
                              <a:gd name="T80" fmla="*/ 1903 w 2448"/>
                              <a:gd name="T81" fmla="*/ 90 h 880"/>
                              <a:gd name="T82" fmla="*/ 1469 w 2448"/>
                              <a:gd name="T83" fmla="*/ 25 h 880"/>
                              <a:gd name="T84" fmla="*/ 753 w 2448"/>
                              <a:gd name="T85" fmla="*/ 50 h 880"/>
                              <a:gd name="T86" fmla="*/ 454 w 2448"/>
                              <a:gd name="T87" fmla="*/ 115 h 880"/>
                              <a:gd name="T88" fmla="*/ 220 w 2448"/>
                              <a:gd name="T89" fmla="*/ 206 h 880"/>
                              <a:gd name="T90" fmla="*/ 69 w 2448"/>
                              <a:gd name="T91" fmla="*/ 318 h 880"/>
                              <a:gd name="T92" fmla="*/ 41 w 2448"/>
                              <a:gd name="T93" fmla="*/ 357 h 880"/>
                              <a:gd name="T94" fmla="*/ 16 w 2448"/>
                              <a:gd name="T95" fmla="*/ 44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48" h="880">
                                <a:moveTo>
                                  <a:pt x="1" y="442"/>
                                </a:moveTo>
                                <a:cubicBezTo>
                                  <a:pt x="0" y="441"/>
                                  <a:pt x="0" y="440"/>
                                  <a:pt x="1" y="439"/>
                                </a:cubicBezTo>
                                <a:lnTo>
                                  <a:pt x="7" y="395"/>
                                </a:lnTo>
                                <a:cubicBezTo>
                                  <a:pt x="7" y="395"/>
                                  <a:pt x="7" y="394"/>
                                  <a:pt x="7" y="393"/>
                                </a:cubicBezTo>
                                <a:lnTo>
                                  <a:pt x="26" y="350"/>
                                </a:lnTo>
                                <a:cubicBezTo>
                                  <a:pt x="26" y="350"/>
                                  <a:pt x="27" y="349"/>
                                  <a:pt x="27" y="349"/>
                                </a:cubicBezTo>
                                <a:lnTo>
                                  <a:pt x="57" y="308"/>
                                </a:lnTo>
                                <a:cubicBezTo>
                                  <a:pt x="57" y="307"/>
                                  <a:pt x="58" y="307"/>
                                  <a:pt x="58" y="307"/>
                                </a:cubicBezTo>
                                <a:lnTo>
                                  <a:pt x="99" y="267"/>
                                </a:lnTo>
                                <a:lnTo>
                                  <a:pt x="151" y="228"/>
                                </a:lnTo>
                                <a:lnTo>
                                  <a:pt x="212" y="193"/>
                                </a:lnTo>
                                <a:lnTo>
                                  <a:pt x="283" y="158"/>
                                </a:lnTo>
                                <a:lnTo>
                                  <a:pt x="362" y="128"/>
                                </a:lnTo>
                                <a:lnTo>
                                  <a:pt x="449" y="100"/>
                                </a:lnTo>
                                <a:lnTo>
                                  <a:pt x="542" y="75"/>
                                </a:lnTo>
                                <a:lnTo>
                                  <a:pt x="644" y="53"/>
                                </a:lnTo>
                                <a:lnTo>
                                  <a:pt x="750" y="35"/>
                                </a:lnTo>
                                <a:lnTo>
                                  <a:pt x="979" y="10"/>
                                </a:lnTo>
                                <a:lnTo>
                                  <a:pt x="1224" y="0"/>
                                </a:lnTo>
                                <a:lnTo>
                                  <a:pt x="1470" y="9"/>
                                </a:lnTo>
                                <a:lnTo>
                                  <a:pt x="1699" y="35"/>
                                </a:lnTo>
                                <a:lnTo>
                                  <a:pt x="1806" y="53"/>
                                </a:lnTo>
                                <a:lnTo>
                                  <a:pt x="1906" y="75"/>
                                </a:lnTo>
                                <a:lnTo>
                                  <a:pt x="2001" y="100"/>
                                </a:lnTo>
                                <a:lnTo>
                                  <a:pt x="2087" y="128"/>
                                </a:lnTo>
                                <a:lnTo>
                                  <a:pt x="2165" y="158"/>
                                </a:lnTo>
                                <a:lnTo>
                                  <a:pt x="2236" y="192"/>
                                </a:lnTo>
                                <a:lnTo>
                                  <a:pt x="2297" y="228"/>
                                </a:lnTo>
                                <a:lnTo>
                                  <a:pt x="2350" y="266"/>
                                </a:lnTo>
                                <a:cubicBezTo>
                                  <a:pt x="2351" y="266"/>
                                  <a:pt x="2351" y="267"/>
                                  <a:pt x="2351" y="267"/>
                                </a:cubicBezTo>
                                <a:lnTo>
                                  <a:pt x="2391" y="307"/>
                                </a:lnTo>
                                <a:cubicBezTo>
                                  <a:pt x="2391" y="307"/>
                                  <a:pt x="2392" y="307"/>
                                  <a:pt x="2392" y="308"/>
                                </a:cubicBezTo>
                                <a:lnTo>
                                  <a:pt x="2422" y="349"/>
                                </a:lnTo>
                                <a:cubicBezTo>
                                  <a:pt x="2422" y="349"/>
                                  <a:pt x="2423" y="350"/>
                                  <a:pt x="2423" y="350"/>
                                </a:cubicBezTo>
                                <a:lnTo>
                                  <a:pt x="2442" y="393"/>
                                </a:lnTo>
                                <a:cubicBezTo>
                                  <a:pt x="2442" y="394"/>
                                  <a:pt x="2442" y="395"/>
                                  <a:pt x="2442" y="395"/>
                                </a:cubicBezTo>
                                <a:lnTo>
                                  <a:pt x="2448" y="439"/>
                                </a:lnTo>
                                <a:cubicBezTo>
                                  <a:pt x="2448" y="440"/>
                                  <a:pt x="2448" y="441"/>
                                  <a:pt x="2448" y="442"/>
                                </a:cubicBezTo>
                                <a:lnTo>
                                  <a:pt x="2442" y="486"/>
                                </a:lnTo>
                                <a:cubicBezTo>
                                  <a:pt x="2442" y="486"/>
                                  <a:pt x="2442" y="487"/>
                                  <a:pt x="2442" y="488"/>
                                </a:cubicBezTo>
                                <a:lnTo>
                                  <a:pt x="2423" y="531"/>
                                </a:lnTo>
                                <a:cubicBezTo>
                                  <a:pt x="2423" y="531"/>
                                  <a:pt x="2422" y="532"/>
                                  <a:pt x="2422" y="532"/>
                                </a:cubicBezTo>
                                <a:lnTo>
                                  <a:pt x="2392" y="574"/>
                                </a:lnTo>
                                <a:cubicBezTo>
                                  <a:pt x="2392" y="575"/>
                                  <a:pt x="2391" y="575"/>
                                  <a:pt x="2391" y="575"/>
                                </a:cubicBezTo>
                                <a:lnTo>
                                  <a:pt x="2351" y="614"/>
                                </a:lnTo>
                                <a:cubicBezTo>
                                  <a:pt x="2351" y="614"/>
                                  <a:pt x="2350" y="615"/>
                                  <a:pt x="2350" y="615"/>
                                </a:cubicBezTo>
                                <a:lnTo>
                                  <a:pt x="2298" y="653"/>
                                </a:lnTo>
                                <a:lnTo>
                                  <a:pt x="2237" y="689"/>
                                </a:lnTo>
                                <a:lnTo>
                                  <a:pt x="2166" y="723"/>
                                </a:lnTo>
                                <a:lnTo>
                                  <a:pt x="2087" y="754"/>
                                </a:lnTo>
                                <a:lnTo>
                                  <a:pt x="2001" y="781"/>
                                </a:lnTo>
                                <a:lnTo>
                                  <a:pt x="1907" y="806"/>
                                </a:lnTo>
                                <a:lnTo>
                                  <a:pt x="1806" y="828"/>
                                </a:lnTo>
                                <a:lnTo>
                                  <a:pt x="1700" y="846"/>
                                </a:lnTo>
                                <a:lnTo>
                                  <a:pt x="1470" y="871"/>
                                </a:lnTo>
                                <a:lnTo>
                                  <a:pt x="1225" y="880"/>
                                </a:lnTo>
                                <a:lnTo>
                                  <a:pt x="979" y="871"/>
                                </a:lnTo>
                                <a:lnTo>
                                  <a:pt x="751" y="846"/>
                                </a:lnTo>
                                <a:lnTo>
                                  <a:pt x="644" y="828"/>
                                </a:lnTo>
                                <a:lnTo>
                                  <a:pt x="543" y="806"/>
                                </a:lnTo>
                                <a:lnTo>
                                  <a:pt x="449" y="781"/>
                                </a:lnTo>
                                <a:lnTo>
                                  <a:pt x="362" y="754"/>
                                </a:lnTo>
                                <a:lnTo>
                                  <a:pt x="284" y="723"/>
                                </a:lnTo>
                                <a:lnTo>
                                  <a:pt x="213" y="690"/>
                                </a:lnTo>
                                <a:lnTo>
                                  <a:pt x="151" y="653"/>
                                </a:lnTo>
                                <a:lnTo>
                                  <a:pt x="100" y="615"/>
                                </a:lnTo>
                                <a:lnTo>
                                  <a:pt x="58" y="575"/>
                                </a:lnTo>
                                <a:cubicBezTo>
                                  <a:pt x="58" y="575"/>
                                  <a:pt x="57" y="575"/>
                                  <a:pt x="57" y="574"/>
                                </a:cubicBezTo>
                                <a:lnTo>
                                  <a:pt x="27" y="532"/>
                                </a:lnTo>
                                <a:cubicBezTo>
                                  <a:pt x="27" y="532"/>
                                  <a:pt x="26" y="531"/>
                                  <a:pt x="26" y="531"/>
                                </a:cubicBezTo>
                                <a:lnTo>
                                  <a:pt x="7" y="488"/>
                                </a:lnTo>
                                <a:cubicBezTo>
                                  <a:pt x="7" y="487"/>
                                  <a:pt x="7" y="486"/>
                                  <a:pt x="7" y="486"/>
                                </a:cubicBezTo>
                                <a:lnTo>
                                  <a:pt x="1" y="442"/>
                                </a:lnTo>
                                <a:close/>
                                <a:moveTo>
                                  <a:pt x="22" y="483"/>
                                </a:moveTo>
                                <a:lnTo>
                                  <a:pt x="22" y="481"/>
                                </a:lnTo>
                                <a:lnTo>
                                  <a:pt x="41" y="524"/>
                                </a:lnTo>
                                <a:lnTo>
                                  <a:pt x="40" y="523"/>
                                </a:lnTo>
                                <a:lnTo>
                                  <a:pt x="70" y="565"/>
                                </a:lnTo>
                                <a:lnTo>
                                  <a:pt x="69" y="564"/>
                                </a:lnTo>
                                <a:lnTo>
                                  <a:pt x="109" y="602"/>
                                </a:lnTo>
                                <a:lnTo>
                                  <a:pt x="160" y="640"/>
                                </a:lnTo>
                                <a:lnTo>
                                  <a:pt x="220" y="675"/>
                                </a:lnTo>
                                <a:lnTo>
                                  <a:pt x="289" y="708"/>
                                </a:lnTo>
                                <a:lnTo>
                                  <a:pt x="367" y="739"/>
                                </a:lnTo>
                                <a:lnTo>
                                  <a:pt x="454" y="766"/>
                                </a:lnTo>
                                <a:lnTo>
                                  <a:pt x="546" y="791"/>
                                </a:lnTo>
                                <a:lnTo>
                                  <a:pt x="647" y="813"/>
                                </a:lnTo>
                                <a:lnTo>
                                  <a:pt x="752" y="831"/>
                                </a:lnTo>
                                <a:lnTo>
                                  <a:pt x="980" y="855"/>
                                </a:lnTo>
                                <a:lnTo>
                                  <a:pt x="1224" y="864"/>
                                </a:lnTo>
                                <a:lnTo>
                                  <a:pt x="1469" y="856"/>
                                </a:lnTo>
                                <a:lnTo>
                                  <a:pt x="1697" y="831"/>
                                </a:lnTo>
                                <a:lnTo>
                                  <a:pt x="1803" y="813"/>
                                </a:lnTo>
                                <a:lnTo>
                                  <a:pt x="1902" y="791"/>
                                </a:lnTo>
                                <a:lnTo>
                                  <a:pt x="1996" y="766"/>
                                </a:lnTo>
                                <a:lnTo>
                                  <a:pt x="2082" y="739"/>
                                </a:lnTo>
                                <a:lnTo>
                                  <a:pt x="2159" y="708"/>
                                </a:lnTo>
                                <a:lnTo>
                                  <a:pt x="2228" y="676"/>
                                </a:lnTo>
                                <a:lnTo>
                                  <a:pt x="2289" y="640"/>
                                </a:lnTo>
                                <a:lnTo>
                                  <a:pt x="2341" y="602"/>
                                </a:lnTo>
                                <a:lnTo>
                                  <a:pt x="2340" y="603"/>
                                </a:lnTo>
                                <a:lnTo>
                                  <a:pt x="2380" y="564"/>
                                </a:lnTo>
                                <a:lnTo>
                                  <a:pt x="2379" y="565"/>
                                </a:lnTo>
                                <a:lnTo>
                                  <a:pt x="2409" y="523"/>
                                </a:lnTo>
                                <a:lnTo>
                                  <a:pt x="2408" y="524"/>
                                </a:lnTo>
                                <a:lnTo>
                                  <a:pt x="2427" y="481"/>
                                </a:lnTo>
                                <a:lnTo>
                                  <a:pt x="2427" y="483"/>
                                </a:lnTo>
                                <a:lnTo>
                                  <a:pt x="2433" y="439"/>
                                </a:lnTo>
                                <a:lnTo>
                                  <a:pt x="2433" y="442"/>
                                </a:lnTo>
                                <a:lnTo>
                                  <a:pt x="2427" y="398"/>
                                </a:lnTo>
                                <a:lnTo>
                                  <a:pt x="2427" y="400"/>
                                </a:lnTo>
                                <a:lnTo>
                                  <a:pt x="2408" y="357"/>
                                </a:lnTo>
                                <a:lnTo>
                                  <a:pt x="2409" y="358"/>
                                </a:lnTo>
                                <a:lnTo>
                                  <a:pt x="2379" y="317"/>
                                </a:lnTo>
                                <a:lnTo>
                                  <a:pt x="2380" y="318"/>
                                </a:lnTo>
                                <a:lnTo>
                                  <a:pt x="2340" y="278"/>
                                </a:lnTo>
                                <a:lnTo>
                                  <a:pt x="2341" y="279"/>
                                </a:lnTo>
                                <a:lnTo>
                                  <a:pt x="2289" y="241"/>
                                </a:lnTo>
                                <a:lnTo>
                                  <a:pt x="2229" y="207"/>
                                </a:lnTo>
                                <a:lnTo>
                                  <a:pt x="2160" y="173"/>
                                </a:lnTo>
                                <a:lnTo>
                                  <a:pt x="2082" y="143"/>
                                </a:lnTo>
                                <a:lnTo>
                                  <a:pt x="1996" y="115"/>
                                </a:lnTo>
                                <a:lnTo>
                                  <a:pt x="1903" y="90"/>
                                </a:lnTo>
                                <a:lnTo>
                                  <a:pt x="1803" y="68"/>
                                </a:lnTo>
                                <a:lnTo>
                                  <a:pt x="1698" y="50"/>
                                </a:lnTo>
                                <a:lnTo>
                                  <a:pt x="1469" y="25"/>
                                </a:lnTo>
                                <a:lnTo>
                                  <a:pt x="1225" y="16"/>
                                </a:lnTo>
                                <a:lnTo>
                                  <a:pt x="980" y="25"/>
                                </a:lnTo>
                                <a:lnTo>
                                  <a:pt x="753" y="50"/>
                                </a:lnTo>
                                <a:lnTo>
                                  <a:pt x="647" y="68"/>
                                </a:lnTo>
                                <a:lnTo>
                                  <a:pt x="547" y="90"/>
                                </a:lnTo>
                                <a:lnTo>
                                  <a:pt x="454" y="115"/>
                                </a:lnTo>
                                <a:lnTo>
                                  <a:pt x="367" y="143"/>
                                </a:lnTo>
                                <a:lnTo>
                                  <a:pt x="290" y="173"/>
                                </a:lnTo>
                                <a:lnTo>
                                  <a:pt x="220" y="206"/>
                                </a:lnTo>
                                <a:lnTo>
                                  <a:pt x="160" y="241"/>
                                </a:lnTo>
                                <a:lnTo>
                                  <a:pt x="110" y="278"/>
                                </a:lnTo>
                                <a:lnTo>
                                  <a:pt x="69" y="318"/>
                                </a:lnTo>
                                <a:lnTo>
                                  <a:pt x="70" y="317"/>
                                </a:lnTo>
                                <a:lnTo>
                                  <a:pt x="40" y="358"/>
                                </a:lnTo>
                                <a:lnTo>
                                  <a:pt x="41" y="357"/>
                                </a:lnTo>
                                <a:lnTo>
                                  <a:pt x="22" y="400"/>
                                </a:lnTo>
                                <a:lnTo>
                                  <a:pt x="22" y="398"/>
                                </a:lnTo>
                                <a:lnTo>
                                  <a:pt x="16" y="442"/>
                                </a:lnTo>
                                <a:lnTo>
                                  <a:pt x="16" y="439"/>
                                </a:lnTo>
                                <a:lnTo>
                                  <a:pt x="22" y="48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17" name="Rectangle 124"/>
                        <wps:cNvSpPr>
                          <a:spLocks noChangeArrowheads="1"/>
                        </wps:cNvSpPr>
                        <wps:spPr bwMode="auto">
                          <a:xfrm>
                            <a:off x="5104765" y="2133600"/>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sidRPr="00010513">
                                <w:rPr>
                                  <w:rFonts w:cs="Arial"/>
                                  <w:caps/>
                                  <w:color w:val="000000"/>
                                  <w:sz w:val="18"/>
                                  <w:szCs w:val="18"/>
                                  <w:lang w:val="en-US"/>
                                </w:rPr>
                                <w:t>é</w:t>
                              </w:r>
                              <w:r>
                                <w:rPr>
                                  <w:rFonts w:cs="Arial"/>
                                  <w:color w:val="000000"/>
                                  <w:sz w:val="18"/>
                                  <w:szCs w:val="18"/>
                                  <w:lang w:val="en-US"/>
                                </w:rPr>
                                <w:t xml:space="preserve">cran </w:t>
                              </w:r>
                            </w:p>
                          </w:txbxContent>
                        </wps:txbx>
                        <wps:bodyPr rot="0" vert="horz" wrap="none" lIns="0" tIns="0" rIns="0" bIns="0" anchor="t" anchorCtr="0">
                          <a:spAutoFit/>
                        </wps:bodyPr>
                      </wps:wsp>
                      <wps:wsp>
                        <wps:cNvPr id="418" name="Rectangle 125"/>
                        <wps:cNvSpPr>
                          <a:spLocks noChangeArrowheads="1"/>
                        </wps:cNvSpPr>
                        <wps:spPr bwMode="auto">
                          <a:xfrm>
                            <a:off x="5437505" y="213360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LCD</w:t>
                              </w:r>
                            </w:p>
                          </w:txbxContent>
                        </wps:txbx>
                        <wps:bodyPr rot="0" vert="horz" wrap="none" lIns="0" tIns="0" rIns="0" bIns="0" anchor="t" anchorCtr="0">
                          <a:spAutoFit/>
                        </wps:bodyPr>
                      </wps:wsp>
                      <wps:wsp>
                        <wps:cNvPr id="419" name="Freeform 126"/>
                        <wps:cNvSpPr>
                          <a:spLocks noEditPoints="1"/>
                        </wps:cNvSpPr>
                        <wps:spPr bwMode="auto">
                          <a:xfrm>
                            <a:off x="4665980" y="2578100"/>
                            <a:ext cx="1454150" cy="523240"/>
                          </a:xfrm>
                          <a:custGeom>
                            <a:avLst/>
                            <a:gdLst>
                              <a:gd name="T0" fmla="*/ 7 w 2448"/>
                              <a:gd name="T1" fmla="*/ 395 h 880"/>
                              <a:gd name="T2" fmla="*/ 27 w 2448"/>
                              <a:gd name="T3" fmla="*/ 349 h 880"/>
                              <a:gd name="T4" fmla="*/ 99 w 2448"/>
                              <a:gd name="T5" fmla="*/ 267 h 880"/>
                              <a:gd name="T6" fmla="*/ 283 w 2448"/>
                              <a:gd name="T7" fmla="*/ 158 h 880"/>
                              <a:gd name="T8" fmla="*/ 542 w 2448"/>
                              <a:gd name="T9" fmla="*/ 75 h 880"/>
                              <a:gd name="T10" fmla="*/ 979 w 2448"/>
                              <a:gd name="T11" fmla="*/ 10 h 880"/>
                              <a:gd name="T12" fmla="*/ 1699 w 2448"/>
                              <a:gd name="T13" fmla="*/ 35 h 880"/>
                              <a:gd name="T14" fmla="*/ 2001 w 2448"/>
                              <a:gd name="T15" fmla="*/ 100 h 880"/>
                              <a:gd name="T16" fmla="*/ 2236 w 2448"/>
                              <a:gd name="T17" fmla="*/ 192 h 880"/>
                              <a:gd name="T18" fmla="*/ 2351 w 2448"/>
                              <a:gd name="T19" fmla="*/ 267 h 880"/>
                              <a:gd name="T20" fmla="*/ 2422 w 2448"/>
                              <a:gd name="T21" fmla="*/ 349 h 880"/>
                              <a:gd name="T22" fmla="*/ 2442 w 2448"/>
                              <a:gd name="T23" fmla="*/ 395 h 880"/>
                              <a:gd name="T24" fmla="*/ 2442 w 2448"/>
                              <a:gd name="T25" fmla="*/ 486 h 880"/>
                              <a:gd name="T26" fmla="*/ 2422 w 2448"/>
                              <a:gd name="T27" fmla="*/ 532 h 880"/>
                              <a:gd name="T28" fmla="*/ 2351 w 2448"/>
                              <a:gd name="T29" fmla="*/ 614 h 880"/>
                              <a:gd name="T30" fmla="*/ 2237 w 2448"/>
                              <a:gd name="T31" fmla="*/ 689 h 880"/>
                              <a:gd name="T32" fmla="*/ 2001 w 2448"/>
                              <a:gd name="T33" fmla="*/ 781 h 880"/>
                              <a:gd name="T34" fmla="*/ 1700 w 2448"/>
                              <a:gd name="T35" fmla="*/ 846 h 880"/>
                              <a:gd name="T36" fmla="*/ 979 w 2448"/>
                              <a:gd name="T37" fmla="*/ 871 h 880"/>
                              <a:gd name="T38" fmla="*/ 543 w 2448"/>
                              <a:gd name="T39" fmla="*/ 806 h 880"/>
                              <a:gd name="T40" fmla="*/ 284 w 2448"/>
                              <a:gd name="T41" fmla="*/ 723 h 880"/>
                              <a:gd name="T42" fmla="*/ 100 w 2448"/>
                              <a:gd name="T43" fmla="*/ 615 h 880"/>
                              <a:gd name="T44" fmla="*/ 27 w 2448"/>
                              <a:gd name="T45" fmla="*/ 532 h 880"/>
                              <a:gd name="T46" fmla="*/ 7 w 2448"/>
                              <a:gd name="T47" fmla="*/ 486 h 880"/>
                              <a:gd name="T48" fmla="*/ 22 w 2448"/>
                              <a:gd name="T49" fmla="*/ 481 h 880"/>
                              <a:gd name="T50" fmla="*/ 70 w 2448"/>
                              <a:gd name="T51" fmla="*/ 565 h 880"/>
                              <a:gd name="T52" fmla="*/ 160 w 2448"/>
                              <a:gd name="T53" fmla="*/ 640 h 880"/>
                              <a:gd name="T54" fmla="*/ 367 w 2448"/>
                              <a:gd name="T55" fmla="*/ 739 h 880"/>
                              <a:gd name="T56" fmla="*/ 647 w 2448"/>
                              <a:gd name="T57" fmla="*/ 813 h 880"/>
                              <a:gd name="T58" fmla="*/ 1224 w 2448"/>
                              <a:gd name="T59" fmla="*/ 864 h 880"/>
                              <a:gd name="T60" fmla="*/ 1803 w 2448"/>
                              <a:gd name="T61" fmla="*/ 813 h 880"/>
                              <a:gd name="T62" fmla="*/ 2082 w 2448"/>
                              <a:gd name="T63" fmla="*/ 739 h 880"/>
                              <a:gd name="T64" fmla="*/ 2289 w 2448"/>
                              <a:gd name="T65" fmla="*/ 640 h 880"/>
                              <a:gd name="T66" fmla="*/ 2380 w 2448"/>
                              <a:gd name="T67" fmla="*/ 564 h 880"/>
                              <a:gd name="T68" fmla="*/ 2408 w 2448"/>
                              <a:gd name="T69" fmla="*/ 524 h 880"/>
                              <a:gd name="T70" fmla="*/ 2433 w 2448"/>
                              <a:gd name="T71" fmla="*/ 439 h 880"/>
                              <a:gd name="T72" fmla="*/ 2427 w 2448"/>
                              <a:gd name="T73" fmla="*/ 400 h 880"/>
                              <a:gd name="T74" fmla="*/ 2379 w 2448"/>
                              <a:gd name="T75" fmla="*/ 317 h 880"/>
                              <a:gd name="T76" fmla="*/ 2341 w 2448"/>
                              <a:gd name="T77" fmla="*/ 279 h 880"/>
                              <a:gd name="T78" fmla="*/ 2160 w 2448"/>
                              <a:gd name="T79" fmla="*/ 173 h 880"/>
                              <a:gd name="T80" fmla="*/ 1903 w 2448"/>
                              <a:gd name="T81" fmla="*/ 90 h 880"/>
                              <a:gd name="T82" fmla="*/ 1469 w 2448"/>
                              <a:gd name="T83" fmla="*/ 25 h 880"/>
                              <a:gd name="T84" fmla="*/ 753 w 2448"/>
                              <a:gd name="T85" fmla="*/ 50 h 880"/>
                              <a:gd name="T86" fmla="*/ 454 w 2448"/>
                              <a:gd name="T87" fmla="*/ 115 h 880"/>
                              <a:gd name="T88" fmla="*/ 220 w 2448"/>
                              <a:gd name="T89" fmla="*/ 206 h 880"/>
                              <a:gd name="T90" fmla="*/ 69 w 2448"/>
                              <a:gd name="T91" fmla="*/ 318 h 880"/>
                              <a:gd name="T92" fmla="*/ 41 w 2448"/>
                              <a:gd name="T93" fmla="*/ 357 h 880"/>
                              <a:gd name="T94" fmla="*/ 16 w 2448"/>
                              <a:gd name="T95" fmla="*/ 44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48" h="880">
                                <a:moveTo>
                                  <a:pt x="1" y="442"/>
                                </a:moveTo>
                                <a:cubicBezTo>
                                  <a:pt x="0" y="441"/>
                                  <a:pt x="0" y="440"/>
                                  <a:pt x="1" y="439"/>
                                </a:cubicBezTo>
                                <a:lnTo>
                                  <a:pt x="7" y="395"/>
                                </a:lnTo>
                                <a:cubicBezTo>
                                  <a:pt x="7" y="395"/>
                                  <a:pt x="7" y="394"/>
                                  <a:pt x="7" y="393"/>
                                </a:cubicBezTo>
                                <a:lnTo>
                                  <a:pt x="26" y="350"/>
                                </a:lnTo>
                                <a:cubicBezTo>
                                  <a:pt x="26" y="350"/>
                                  <a:pt x="27" y="349"/>
                                  <a:pt x="27" y="349"/>
                                </a:cubicBezTo>
                                <a:lnTo>
                                  <a:pt x="57" y="308"/>
                                </a:lnTo>
                                <a:cubicBezTo>
                                  <a:pt x="57" y="307"/>
                                  <a:pt x="58" y="307"/>
                                  <a:pt x="58" y="307"/>
                                </a:cubicBezTo>
                                <a:lnTo>
                                  <a:pt x="99" y="267"/>
                                </a:lnTo>
                                <a:lnTo>
                                  <a:pt x="151" y="228"/>
                                </a:lnTo>
                                <a:lnTo>
                                  <a:pt x="212" y="193"/>
                                </a:lnTo>
                                <a:lnTo>
                                  <a:pt x="283" y="158"/>
                                </a:lnTo>
                                <a:lnTo>
                                  <a:pt x="362" y="128"/>
                                </a:lnTo>
                                <a:lnTo>
                                  <a:pt x="449" y="100"/>
                                </a:lnTo>
                                <a:lnTo>
                                  <a:pt x="542" y="75"/>
                                </a:lnTo>
                                <a:lnTo>
                                  <a:pt x="644" y="53"/>
                                </a:lnTo>
                                <a:lnTo>
                                  <a:pt x="750" y="35"/>
                                </a:lnTo>
                                <a:lnTo>
                                  <a:pt x="979" y="10"/>
                                </a:lnTo>
                                <a:lnTo>
                                  <a:pt x="1224" y="0"/>
                                </a:lnTo>
                                <a:lnTo>
                                  <a:pt x="1470" y="9"/>
                                </a:lnTo>
                                <a:lnTo>
                                  <a:pt x="1699" y="35"/>
                                </a:lnTo>
                                <a:lnTo>
                                  <a:pt x="1806" y="53"/>
                                </a:lnTo>
                                <a:lnTo>
                                  <a:pt x="1906" y="75"/>
                                </a:lnTo>
                                <a:lnTo>
                                  <a:pt x="2001" y="100"/>
                                </a:lnTo>
                                <a:lnTo>
                                  <a:pt x="2087" y="128"/>
                                </a:lnTo>
                                <a:lnTo>
                                  <a:pt x="2165" y="158"/>
                                </a:lnTo>
                                <a:lnTo>
                                  <a:pt x="2236" y="192"/>
                                </a:lnTo>
                                <a:lnTo>
                                  <a:pt x="2297" y="228"/>
                                </a:lnTo>
                                <a:lnTo>
                                  <a:pt x="2350" y="266"/>
                                </a:lnTo>
                                <a:cubicBezTo>
                                  <a:pt x="2351" y="266"/>
                                  <a:pt x="2351" y="267"/>
                                  <a:pt x="2351" y="267"/>
                                </a:cubicBezTo>
                                <a:lnTo>
                                  <a:pt x="2391" y="307"/>
                                </a:lnTo>
                                <a:cubicBezTo>
                                  <a:pt x="2391" y="307"/>
                                  <a:pt x="2392" y="307"/>
                                  <a:pt x="2392" y="308"/>
                                </a:cubicBezTo>
                                <a:lnTo>
                                  <a:pt x="2422" y="349"/>
                                </a:lnTo>
                                <a:cubicBezTo>
                                  <a:pt x="2422" y="349"/>
                                  <a:pt x="2423" y="350"/>
                                  <a:pt x="2423" y="350"/>
                                </a:cubicBezTo>
                                <a:lnTo>
                                  <a:pt x="2442" y="393"/>
                                </a:lnTo>
                                <a:cubicBezTo>
                                  <a:pt x="2442" y="394"/>
                                  <a:pt x="2442" y="395"/>
                                  <a:pt x="2442" y="395"/>
                                </a:cubicBezTo>
                                <a:lnTo>
                                  <a:pt x="2448" y="439"/>
                                </a:lnTo>
                                <a:cubicBezTo>
                                  <a:pt x="2448" y="440"/>
                                  <a:pt x="2448" y="441"/>
                                  <a:pt x="2448" y="442"/>
                                </a:cubicBezTo>
                                <a:lnTo>
                                  <a:pt x="2442" y="486"/>
                                </a:lnTo>
                                <a:cubicBezTo>
                                  <a:pt x="2442" y="486"/>
                                  <a:pt x="2442" y="487"/>
                                  <a:pt x="2442" y="488"/>
                                </a:cubicBezTo>
                                <a:lnTo>
                                  <a:pt x="2423" y="531"/>
                                </a:lnTo>
                                <a:cubicBezTo>
                                  <a:pt x="2423" y="531"/>
                                  <a:pt x="2422" y="532"/>
                                  <a:pt x="2422" y="532"/>
                                </a:cubicBezTo>
                                <a:lnTo>
                                  <a:pt x="2392" y="574"/>
                                </a:lnTo>
                                <a:cubicBezTo>
                                  <a:pt x="2392" y="575"/>
                                  <a:pt x="2391" y="575"/>
                                  <a:pt x="2391" y="575"/>
                                </a:cubicBezTo>
                                <a:lnTo>
                                  <a:pt x="2351" y="614"/>
                                </a:lnTo>
                                <a:cubicBezTo>
                                  <a:pt x="2351" y="614"/>
                                  <a:pt x="2350" y="615"/>
                                  <a:pt x="2350" y="615"/>
                                </a:cubicBezTo>
                                <a:lnTo>
                                  <a:pt x="2298" y="653"/>
                                </a:lnTo>
                                <a:lnTo>
                                  <a:pt x="2237" y="689"/>
                                </a:lnTo>
                                <a:lnTo>
                                  <a:pt x="2166" y="723"/>
                                </a:lnTo>
                                <a:lnTo>
                                  <a:pt x="2087" y="754"/>
                                </a:lnTo>
                                <a:lnTo>
                                  <a:pt x="2001" y="781"/>
                                </a:lnTo>
                                <a:lnTo>
                                  <a:pt x="1907" y="806"/>
                                </a:lnTo>
                                <a:lnTo>
                                  <a:pt x="1806" y="828"/>
                                </a:lnTo>
                                <a:lnTo>
                                  <a:pt x="1700" y="846"/>
                                </a:lnTo>
                                <a:lnTo>
                                  <a:pt x="1470" y="871"/>
                                </a:lnTo>
                                <a:lnTo>
                                  <a:pt x="1225" y="880"/>
                                </a:lnTo>
                                <a:lnTo>
                                  <a:pt x="979" y="871"/>
                                </a:lnTo>
                                <a:lnTo>
                                  <a:pt x="751" y="846"/>
                                </a:lnTo>
                                <a:lnTo>
                                  <a:pt x="644" y="828"/>
                                </a:lnTo>
                                <a:lnTo>
                                  <a:pt x="543" y="806"/>
                                </a:lnTo>
                                <a:lnTo>
                                  <a:pt x="449" y="781"/>
                                </a:lnTo>
                                <a:lnTo>
                                  <a:pt x="362" y="754"/>
                                </a:lnTo>
                                <a:lnTo>
                                  <a:pt x="284" y="723"/>
                                </a:lnTo>
                                <a:lnTo>
                                  <a:pt x="213" y="690"/>
                                </a:lnTo>
                                <a:lnTo>
                                  <a:pt x="151" y="653"/>
                                </a:lnTo>
                                <a:lnTo>
                                  <a:pt x="100" y="615"/>
                                </a:lnTo>
                                <a:lnTo>
                                  <a:pt x="58" y="575"/>
                                </a:lnTo>
                                <a:cubicBezTo>
                                  <a:pt x="58" y="575"/>
                                  <a:pt x="57" y="575"/>
                                  <a:pt x="57" y="574"/>
                                </a:cubicBezTo>
                                <a:lnTo>
                                  <a:pt x="27" y="532"/>
                                </a:lnTo>
                                <a:cubicBezTo>
                                  <a:pt x="27" y="532"/>
                                  <a:pt x="26" y="531"/>
                                  <a:pt x="26" y="531"/>
                                </a:cubicBezTo>
                                <a:lnTo>
                                  <a:pt x="7" y="488"/>
                                </a:lnTo>
                                <a:cubicBezTo>
                                  <a:pt x="7" y="487"/>
                                  <a:pt x="7" y="486"/>
                                  <a:pt x="7" y="486"/>
                                </a:cubicBezTo>
                                <a:lnTo>
                                  <a:pt x="1" y="442"/>
                                </a:lnTo>
                                <a:close/>
                                <a:moveTo>
                                  <a:pt x="22" y="483"/>
                                </a:moveTo>
                                <a:lnTo>
                                  <a:pt x="22" y="481"/>
                                </a:lnTo>
                                <a:lnTo>
                                  <a:pt x="41" y="524"/>
                                </a:lnTo>
                                <a:lnTo>
                                  <a:pt x="40" y="523"/>
                                </a:lnTo>
                                <a:lnTo>
                                  <a:pt x="70" y="565"/>
                                </a:lnTo>
                                <a:lnTo>
                                  <a:pt x="69" y="564"/>
                                </a:lnTo>
                                <a:lnTo>
                                  <a:pt x="109" y="602"/>
                                </a:lnTo>
                                <a:lnTo>
                                  <a:pt x="160" y="640"/>
                                </a:lnTo>
                                <a:lnTo>
                                  <a:pt x="220" y="675"/>
                                </a:lnTo>
                                <a:lnTo>
                                  <a:pt x="289" y="708"/>
                                </a:lnTo>
                                <a:lnTo>
                                  <a:pt x="367" y="739"/>
                                </a:lnTo>
                                <a:lnTo>
                                  <a:pt x="454" y="766"/>
                                </a:lnTo>
                                <a:lnTo>
                                  <a:pt x="546" y="791"/>
                                </a:lnTo>
                                <a:lnTo>
                                  <a:pt x="647" y="813"/>
                                </a:lnTo>
                                <a:lnTo>
                                  <a:pt x="752" y="831"/>
                                </a:lnTo>
                                <a:lnTo>
                                  <a:pt x="980" y="855"/>
                                </a:lnTo>
                                <a:lnTo>
                                  <a:pt x="1224" y="864"/>
                                </a:lnTo>
                                <a:lnTo>
                                  <a:pt x="1469" y="856"/>
                                </a:lnTo>
                                <a:lnTo>
                                  <a:pt x="1697" y="831"/>
                                </a:lnTo>
                                <a:lnTo>
                                  <a:pt x="1803" y="813"/>
                                </a:lnTo>
                                <a:lnTo>
                                  <a:pt x="1902" y="791"/>
                                </a:lnTo>
                                <a:lnTo>
                                  <a:pt x="1996" y="766"/>
                                </a:lnTo>
                                <a:lnTo>
                                  <a:pt x="2082" y="739"/>
                                </a:lnTo>
                                <a:lnTo>
                                  <a:pt x="2159" y="708"/>
                                </a:lnTo>
                                <a:lnTo>
                                  <a:pt x="2228" y="676"/>
                                </a:lnTo>
                                <a:lnTo>
                                  <a:pt x="2289" y="640"/>
                                </a:lnTo>
                                <a:lnTo>
                                  <a:pt x="2341" y="602"/>
                                </a:lnTo>
                                <a:lnTo>
                                  <a:pt x="2340" y="603"/>
                                </a:lnTo>
                                <a:lnTo>
                                  <a:pt x="2380" y="564"/>
                                </a:lnTo>
                                <a:lnTo>
                                  <a:pt x="2379" y="565"/>
                                </a:lnTo>
                                <a:lnTo>
                                  <a:pt x="2409" y="523"/>
                                </a:lnTo>
                                <a:lnTo>
                                  <a:pt x="2408" y="524"/>
                                </a:lnTo>
                                <a:lnTo>
                                  <a:pt x="2427" y="481"/>
                                </a:lnTo>
                                <a:lnTo>
                                  <a:pt x="2427" y="483"/>
                                </a:lnTo>
                                <a:lnTo>
                                  <a:pt x="2433" y="439"/>
                                </a:lnTo>
                                <a:lnTo>
                                  <a:pt x="2433" y="442"/>
                                </a:lnTo>
                                <a:lnTo>
                                  <a:pt x="2427" y="398"/>
                                </a:lnTo>
                                <a:lnTo>
                                  <a:pt x="2427" y="400"/>
                                </a:lnTo>
                                <a:lnTo>
                                  <a:pt x="2408" y="357"/>
                                </a:lnTo>
                                <a:lnTo>
                                  <a:pt x="2409" y="358"/>
                                </a:lnTo>
                                <a:lnTo>
                                  <a:pt x="2379" y="317"/>
                                </a:lnTo>
                                <a:lnTo>
                                  <a:pt x="2380" y="318"/>
                                </a:lnTo>
                                <a:lnTo>
                                  <a:pt x="2340" y="278"/>
                                </a:lnTo>
                                <a:lnTo>
                                  <a:pt x="2341" y="279"/>
                                </a:lnTo>
                                <a:lnTo>
                                  <a:pt x="2289" y="241"/>
                                </a:lnTo>
                                <a:lnTo>
                                  <a:pt x="2229" y="207"/>
                                </a:lnTo>
                                <a:lnTo>
                                  <a:pt x="2160" y="173"/>
                                </a:lnTo>
                                <a:lnTo>
                                  <a:pt x="2082" y="143"/>
                                </a:lnTo>
                                <a:lnTo>
                                  <a:pt x="1996" y="115"/>
                                </a:lnTo>
                                <a:lnTo>
                                  <a:pt x="1903" y="90"/>
                                </a:lnTo>
                                <a:lnTo>
                                  <a:pt x="1803" y="68"/>
                                </a:lnTo>
                                <a:lnTo>
                                  <a:pt x="1698" y="50"/>
                                </a:lnTo>
                                <a:lnTo>
                                  <a:pt x="1469" y="25"/>
                                </a:lnTo>
                                <a:lnTo>
                                  <a:pt x="1225" y="16"/>
                                </a:lnTo>
                                <a:lnTo>
                                  <a:pt x="980" y="25"/>
                                </a:lnTo>
                                <a:lnTo>
                                  <a:pt x="753" y="50"/>
                                </a:lnTo>
                                <a:lnTo>
                                  <a:pt x="647" y="68"/>
                                </a:lnTo>
                                <a:lnTo>
                                  <a:pt x="547" y="90"/>
                                </a:lnTo>
                                <a:lnTo>
                                  <a:pt x="454" y="115"/>
                                </a:lnTo>
                                <a:lnTo>
                                  <a:pt x="367" y="143"/>
                                </a:lnTo>
                                <a:lnTo>
                                  <a:pt x="290" y="173"/>
                                </a:lnTo>
                                <a:lnTo>
                                  <a:pt x="220" y="206"/>
                                </a:lnTo>
                                <a:lnTo>
                                  <a:pt x="160" y="241"/>
                                </a:lnTo>
                                <a:lnTo>
                                  <a:pt x="110" y="278"/>
                                </a:lnTo>
                                <a:lnTo>
                                  <a:pt x="69" y="318"/>
                                </a:lnTo>
                                <a:lnTo>
                                  <a:pt x="70" y="317"/>
                                </a:lnTo>
                                <a:lnTo>
                                  <a:pt x="40" y="358"/>
                                </a:lnTo>
                                <a:lnTo>
                                  <a:pt x="41" y="357"/>
                                </a:lnTo>
                                <a:lnTo>
                                  <a:pt x="22" y="400"/>
                                </a:lnTo>
                                <a:lnTo>
                                  <a:pt x="22" y="398"/>
                                </a:lnTo>
                                <a:lnTo>
                                  <a:pt x="16" y="442"/>
                                </a:lnTo>
                                <a:lnTo>
                                  <a:pt x="16" y="439"/>
                                </a:lnTo>
                                <a:lnTo>
                                  <a:pt x="22" y="48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20" name="Freeform 129"/>
                        <wps:cNvSpPr>
                          <a:spLocks noEditPoints="1"/>
                        </wps:cNvSpPr>
                        <wps:spPr bwMode="auto">
                          <a:xfrm>
                            <a:off x="4665980" y="3224530"/>
                            <a:ext cx="1454150" cy="523875"/>
                          </a:xfrm>
                          <a:custGeom>
                            <a:avLst/>
                            <a:gdLst>
                              <a:gd name="T0" fmla="*/ 7 w 2448"/>
                              <a:gd name="T1" fmla="*/ 395 h 880"/>
                              <a:gd name="T2" fmla="*/ 27 w 2448"/>
                              <a:gd name="T3" fmla="*/ 349 h 880"/>
                              <a:gd name="T4" fmla="*/ 99 w 2448"/>
                              <a:gd name="T5" fmla="*/ 267 h 880"/>
                              <a:gd name="T6" fmla="*/ 283 w 2448"/>
                              <a:gd name="T7" fmla="*/ 158 h 880"/>
                              <a:gd name="T8" fmla="*/ 542 w 2448"/>
                              <a:gd name="T9" fmla="*/ 75 h 880"/>
                              <a:gd name="T10" fmla="*/ 979 w 2448"/>
                              <a:gd name="T11" fmla="*/ 10 h 880"/>
                              <a:gd name="T12" fmla="*/ 1699 w 2448"/>
                              <a:gd name="T13" fmla="*/ 35 h 880"/>
                              <a:gd name="T14" fmla="*/ 2001 w 2448"/>
                              <a:gd name="T15" fmla="*/ 100 h 880"/>
                              <a:gd name="T16" fmla="*/ 2236 w 2448"/>
                              <a:gd name="T17" fmla="*/ 192 h 880"/>
                              <a:gd name="T18" fmla="*/ 2351 w 2448"/>
                              <a:gd name="T19" fmla="*/ 267 h 880"/>
                              <a:gd name="T20" fmla="*/ 2422 w 2448"/>
                              <a:gd name="T21" fmla="*/ 349 h 880"/>
                              <a:gd name="T22" fmla="*/ 2442 w 2448"/>
                              <a:gd name="T23" fmla="*/ 395 h 880"/>
                              <a:gd name="T24" fmla="*/ 2442 w 2448"/>
                              <a:gd name="T25" fmla="*/ 486 h 880"/>
                              <a:gd name="T26" fmla="*/ 2422 w 2448"/>
                              <a:gd name="T27" fmla="*/ 532 h 880"/>
                              <a:gd name="T28" fmla="*/ 2351 w 2448"/>
                              <a:gd name="T29" fmla="*/ 614 h 880"/>
                              <a:gd name="T30" fmla="*/ 2237 w 2448"/>
                              <a:gd name="T31" fmla="*/ 689 h 880"/>
                              <a:gd name="T32" fmla="*/ 2001 w 2448"/>
                              <a:gd name="T33" fmla="*/ 781 h 880"/>
                              <a:gd name="T34" fmla="*/ 1700 w 2448"/>
                              <a:gd name="T35" fmla="*/ 846 h 880"/>
                              <a:gd name="T36" fmla="*/ 979 w 2448"/>
                              <a:gd name="T37" fmla="*/ 871 h 880"/>
                              <a:gd name="T38" fmla="*/ 543 w 2448"/>
                              <a:gd name="T39" fmla="*/ 806 h 880"/>
                              <a:gd name="T40" fmla="*/ 284 w 2448"/>
                              <a:gd name="T41" fmla="*/ 723 h 880"/>
                              <a:gd name="T42" fmla="*/ 100 w 2448"/>
                              <a:gd name="T43" fmla="*/ 615 h 880"/>
                              <a:gd name="T44" fmla="*/ 27 w 2448"/>
                              <a:gd name="T45" fmla="*/ 532 h 880"/>
                              <a:gd name="T46" fmla="*/ 7 w 2448"/>
                              <a:gd name="T47" fmla="*/ 486 h 880"/>
                              <a:gd name="T48" fmla="*/ 22 w 2448"/>
                              <a:gd name="T49" fmla="*/ 481 h 880"/>
                              <a:gd name="T50" fmla="*/ 70 w 2448"/>
                              <a:gd name="T51" fmla="*/ 565 h 880"/>
                              <a:gd name="T52" fmla="*/ 160 w 2448"/>
                              <a:gd name="T53" fmla="*/ 640 h 880"/>
                              <a:gd name="T54" fmla="*/ 367 w 2448"/>
                              <a:gd name="T55" fmla="*/ 739 h 880"/>
                              <a:gd name="T56" fmla="*/ 647 w 2448"/>
                              <a:gd name="T57" fmla="*/ 813 h 880"/>
                              <a:gd name="T58" fmla="*/ 1224 w 2448"/>
                              <a:gd name="T59" fmla="*/ 864 h 880"/>
                              <a:gd name="T60" fmla="*/ 1803 w 2448"/>
                              <a:gd name="T61" fmla="*/ 813 h 880"/>
                              <a:gd name="T62" fmla="*/ 2082 w 2448"/>
                              <a:gd name="T63" fmla="*/ 739 h 880"/>
                              <a:gd name="T64" fmla="*/ 2289 w 2448"/>
                              <a:gd name="T65" fmla="*/ 640 h 880"/>
                              <a:gd name="T66" fmla="*/ 2380 w 2448"/>
                              <a:gd name="T67" fmla="*/ 564 h 880"/>
                              <a:gd name="T68" fmla="*/ 2408 w 2448"/>
                              <a:gd name="T69" fmla="*/ 524 h 880"/>
                              <a:gd name="T70" fmla="*/ 2433 w 2448"/>
                              <a:gd name="T71" fmla="*/ 439 h 880"/>
                              <a:gd name="T72" fmla="*/ 2427 w 2448"/>
                              <a:gd name="T73" fmla="*/ 400 h 880"/>
                              <a:gd name="T74" fmla="*/ 2379 w 2448"/>
                              <a:gd name="T75" fmla="*/ 317 h 880"/>
                              <a:gd name="T76" fmla="*/ 2341 w 2448"/>
                              <a:gd name="T77" fmla="*/ 279 h 880"/>
                              <a:gd name="T78" fmla="*/ 2160 w 2448"/>
                              <a:gd name="T79" fmla="*/ 173 h 880"/>
                              <a:gd name="T80" fmla="*/ 1903 w 2448"/>
                              <a:gd name="T81" fmla="*/ 90 h 880"/>
                              <a:gd name="T82" fmla="*/ 1469 w 2448"/>
                              <a:gd name="T83" fmla="*/ 25 h 880"/>
                              <a:gd name="T84" fmla="*/ 753 w 2448"/>
                              <a:gd name="T85" fmla="*/ 50 h 880"/>
                              <a:gd name="T86" fmla="*/ 454 w 2448"/>
                              <a:gd name="T87" fmla="*/ 115 h 880"/>
                              <a:gd name="T88" fmla="*/ 220 w 2448"/>
                              <a:gd name="T89" fmla="*/ 206 h 880"/>
                              <a:gd name="T90" fmla="*/ 69 w 2448"/>
                              <a:gd name="T91" fmla="*/ 318 h 880"/>
                              <a:gd name="T92" fmla="*/ 41 w 2448"/>
                              <a:gd name="T93" fmla="*/ 357 h 880"/>
                              <a:gd name="T94" fmla="*/ 16 w 2448"/>
                              <a:gd name="T95" fmla="*/ 44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48" h="880">
                                <a:moveTo>
                                  <a:pt x="1" y="442"/>
                                </a:moveTo>
                                <a:cubicBezTo>
                                  <a:pt x="0" y="441"/>
                                  <a:pt x="0" y="440"/>
                                  <a:pt x="1" y="439"/>
                                </a:cubicBezTo>
                                <a:lnTo>
                                  <a:pt x="7" y="395"/>
                                </a:lnTo>
                                <a:cubicBezTo>
                                  <a:pt x="7" y="395"/>
                                  <a:pt x="7" y="394"/>
                                  <a:pt x="7" y="393"/>
                                </a:cubicBezTo>
                                <a:lnTo>
                                  <a:pt x="26" y="350"/>
                                </a:lnTo>
                                <a:cubicBezTo>
                                  <a:pt x="26" y="350"/>
                                  <a:pt x="27" y="349"/>
                                  <a:pt x="27" y="349"/>
                                </a:cubicBezTo>
                                <a:lnTo>
                                  <a:pt x="57" y="308"/>
                                </a:lnTo>
                                <a:cubicBezTo>
                                  <a:pt x="57" y="307"/>
                                  <a:pt x="58" y="307"/>
                                  <a:pt x="58" y="307"/>
                                </a:cubicBezTo>
                                <a:lnTo>
                                  <a:pt x="99" y="267"/>
                                </a:lnTo>
                                <a:lnTo>
                                  <a:pt x="151" y="228"/>
                                </a:lnTo>
                                <a:lnTo>
                                  <a:pt x="212" y="193"/>
                                </a:lnTo>
                                <a:lnTo>
                                  <a:pt x="283" y="158"/>
                                </a:lnTo>
                                <a:lnTo>
                                  <a:pt x="362" y="128"/>
                                </a:lnTo>
                                <a:lnTo>
                                  <a:pt x="449" y="100"/>
                                </a:lnTo>
                                <a:lnTo>
                                  <a:pt x="542" y="75"/>
                                </a:lnTo>
                                <a:lnTo>
                                  <a:pt x="644" y="53"/>
                                </a:lnTo>
                                <a:lnTo>
                                  <a:pt x="750" y="35"/>
                                </a:lnTo>
                                <a:lnTo>
                                  <a:pt x="979" y="10"/>
                                </a:lnTo>
                                <a:lnTo>
                                  <a:pt x="1224" y="0"/>
                                </a:lnTo>
                                <a:lnTo>
                                  <a:pt x="1470" y="9"/>
                                </a:lnTo>
                                <a:lnTo>
                                  <a:pt x="1699" y="35"/>
                                </a:lnTo>
                                <a:lnTo>
                                  <a:pt x="1806" y="53"/>
                                </a:lnTo>
                                <a:lnTo>
                                  <a:pt x="1906" y="75"/>
                                </a:lnTo>
                                <a:lnTo>
                                  <a:pt x="2001" y="100"/>
                                </a:lnTo>
                                <a:lnTo>
                                  <a:pt x="2087" y="128"/>
                                </a:lnTo>
                                <a:lnTo>
                                  <a:pt x="2165" y="158"/>
                                </a:lnTo>
                                <a:lnTo>
                                  <a:pt x="2236" y="192"/>
                                </a:lnTo>
                                <a:lnTo>
                                  <a:pt x="2297" y="228"/>
                                </a:lnTo>
                                <a:lnTo>
                                  <a:pt x="2350" y="266"/>
                                </a:lnTo>
                                <a:cubicBezTo>
                                  <a:pt x="2351" y="266"/>
                                  <a:pt x="2351" y="267"/>
                                  <a:pt x="2351" y="267"/>
                                </a:cubicBezTo>
                                <a:lnTo>
                                  <a:pt x="2391" y="307"/>
                                </a:lnTo>
                                <a:cubicBezTo>
                                  <a:pt x="2391" y="307"/>
                                  <a:pt x="2392" y="307"/>
                                  <a:pt x="2392" y="308"/>
                                </a:cubicBezTo>
                                <a:lnTo>
                                  <a:pt x="2422" y="349"/>
                                </a:lnTo>
                                <a:cubicBezTo>
                                  <a:pt x="2422" y="349"/>
                                  <a:pt x="2423" y="350"/>
                                  <a:pt x="2423" y="350"/>
                                </a:cubicBezTo>
                                <a:lnTo>
                                  <a:pt x="2442" y="393"/>
                                </a:lnTo>
                                <a:cubicBezTo>
                                  <a:pt x="2442" y="394"/>
                                  <a:pt x="2442" y="395"/>
                                  <a:pt x="2442" y="395"/>
                                </a:cubicBezTo>
                                <a:lnTo>
                                  <a:pt x="2448" y="439"/>
                                </a:lnTo>
                                <a:cubicBezTo>
                                  <a:pt x="2448" y="440"/>
                                  <a:pt x="2448" y="441"/>
                                  <a:pt x="2448" y="442"/>
                                </a:cubicBezTo>
                                <a:lnTo>
                                  <a:pt x="2442" y="486"/>
                                </a:lnTo>
                                <a:cubicBezTo>
                                  <a:pt x="2442" y="486"/>
                                  <a:pt x="2442" y="487"/>
                                  <a:pt x="2442" y="488"/>
                                </a:cubicBezTo>
                                <a:lnTo>
                                  <a:pt x="2423" y="531"/>
                                </a:lnTo>
                                <a:cubicBezTo>
                                  <a:pt x="2423" y="531"/>
                                  <a:pt x="2422" y="532"/>
                                  <a:pt x="2422" y="532"/>
                                </a:cubicBezTo>
                                <a:lnTo>
                                  <a:pt x="2392" y="574"/>
                                </a:lnTo>
                                <a:cubicBezTo>
                                  <a:pt x="2392" y="575"/>
                                  <a:pt x="2391" y="575"/>
                                  <a:pt x="2391" y="575"/>
                                </a:cubicBezTo>
                                <a:lnTo>
                                  <a:pt x="2351" y="614"/>
                                </a:lnTo>
                                <a:cubicBezTo>
                                  <a:pt x="2351" y="614"/>
                                  <a:pt x="2350" y="615"/>
                                  <a:pt x="2350" y="615"/>
                                </a:cubicBezTo>
                                <a:lnTo>
                                  <a:pt x="2298" y="653"/>
                                </a:lnTo>
                                <a:lnTo>
                                  <a:pt x="2237" y="689"/>
                                </a:lnTo>
                                <a:lnTo>
                                  <a:pt x="2166" y="723"/>
                                </a:lnTo>
                                <a:lnTo>
                                  <a:pt x="2087" y="754"/>
                                </a:lnTo>
                                <a:lnTo>
                                  <a:pt x="2001" y="781"/>
                                </a:lnTo>
                                <a:lnTo>
                                  <a:pt x="1907" y="806"/>
                                </a:lnTo>
                                <a:lnTo>
                                  <a:pt x="1806" y="828"/>
                                </a:lnTo>
                                <a:lnTo>
                                  <a:pt x="1700" y="846"/>
                                </a:lnTo>
                                <a:lnTo>
                                  <a:pt x="1470" y="871"/>
                                </a:lnTo>
                                <a:lnTo>
                                  <a:pt x="1225" y="880"/>
                                </a:lnTo>
                                <a:lnTo>
                                  <a:pt x="979" y="871"/>
                                </a:lnTo>
                                <a:lnTo>
                                  <a:pt x="751" y="846"/>
                                </a:lnTo>
                                <a:lnTo>
                                  <a:pt x="644" y="828"/>
                                </a:lnTo>
                                <a:lnTo>
                                  <a:pt x="543" y="806"/>
                                </a:lnTo>
                                <a:lnTo>
                                  <a:pt x="449" y="781"/>
                                </a:lnTo>
                                <a:lnTo>
                                  <a:pt x="362" y="754"/>
                                </a:lnTo>
                                <a:lnTo>
                                  <a:pt x="284" y="723"/>
                                </a:lnTo>
                                <a:lnTo>
                                  <a:pt x="213" y="690"/>
                                </a:lnTo>
                                <a:lnTo>
                                  <a:pt x="151" y="653"/>
                                </a:lnTo>
                                <a:lnTo>
                                  <a:pt x="100" y="615"/>
                                </a:lnTo>
                                <a:lnTo>
                                  <a:pt x="58" y="575"/>
                                </a:lnTo>
                                <a:cubicBezTo>
                                  <a:pt x="58" y="575"/>
                                  <a:pt x="57" y="575"/>
                                  <a:pt x="57" y="574"/>
                                </a:cubicBezTo>
                                <a:lnTo>
                                  <a:pt x="27" y="532"/>
                                </a:lnTo>
                                <a:cubicBezTo>
                                  <a:pt x="27" y="532"/>
                                  <a:pt x="26" y="531"/>
                                  <a:pt x="26" y="531"/>
                                </a:cubicBezTo>
                                <a:lnTo>
                                  <a:pt x="7" y="488"/>
                                </a:lnTo>
                                <a:cubicBezTo>
                                  <a:pt x="7" y="487"/>
                                  <a:pt x="7" y="486"/>
                                  <a:pt x="7" y="486"/>
                                </a:cubicBezTo>
                                <a:lnTo>
                                  <a:pt x="1" y="442"/>
                                </a:lnTo>
                                <a:close/>
                                <a:moveTo>
                                  <a:pt x="22" y="483"/>
                                </a:moveTo>
                                <a:lnTo>
                                  <a:pt x="22" y="481"/>
                                </a:lnTo>
                                <a:lnTo>
                                  <a:pt x="41" y="524"/>
                                </a:lnTo>
                                <a:lnTo>
                                  <a:pt x="40" y="523"/>
                                </a:lnTo>
                                <a:lnTo>
                                  <a:pt x="70" y="565"/>
                                </a:lnTo>
                                <a:lnTo>
                                  <a:pt x="69" y="564"/>
                                </a:lnTo>
                                <a:lnTo>
                                  <a:pt x="109" y="602"/>
                                </a:lnTo>
                                <a:lnTo>
                                  <a:pt x="160" y="640"/>
                                </a:lnTo>
                                <a:lnTo>
                                  <a:pt x="220" y="675"/>
                                </a:lnTo>
                                <a:lnTo>
                                  <a:pt x="289" y="708"/>
                                </a:lnTo>
                                <a:lnTo>
                                  <a:pt x="367" y="739"/>
                                </a:lnTo>
                                <a:lnTo>
                                  <a:pt x="454" y="766"/>
                                </a:lnTo>
                                <a:lnTo>
                                  <a:pt x="546" y="791"/>
                                </a:lnTo>
                                <a:lnTo>
                                  <a:pt x="647" y="813"/>
                                </a:lnTo>
                                <a:lnTo>
                                  <a:pt x="752" y="831"/>
                                </a:lnTo>
                                <a:lnTo>
                                  <a:pt x="980" y="855"/>
                                </a:lnTo>
                                <a:lnTo>
                                  <a:pt x="1224" y="864"/>
                                </a:lnTo>
                                <a:lnTo>
                                  <a:pt x="1469" y="856"/>
                                </a:lnTo>
                                <a:lnTo>
                                  <a:pt x="1697" y="831"/>
                                </a:lnTo>
                                <a:lnTo>
                                  <a:pt x="1803" y="813"/>
                                </a:lnTo>
                                <a:lnTo>
                                  <a:pt x="1902" y="791"/>
                                </a:lnTo>
                                <a:lnTo>
                                  <a:pt x="1996" y="766"/>
                                </a:lnTo>
                                <a:lnTo>
                                  <a:pt x="2082" y="739"/>
                                </a:lnTo>
                                <a:lnTo>
                                  <a:pt x="2159" y="708"/>
                                </a:lnTo>
                                <a:lnTo>
                                  <a:pt x="2228" y="676"/>
                                </a:lnTo>
                                <a:lnTo>
                                  <a:pt x="2289" y="640"/>
                                </a:lnTo>
                                <a:lnTo>
                                  <a:pt x="2341" y="602"/>
                                </a:lnTo>
                                <a:lnTo>
                                  <a:pt x="2340" y="603"/>
                                </a:lnTo>
                                <a:lnTo>
                                  <a:pt x="2380" y="564"/>
                                </a:lnTo>
                                <a:lnTo>
                                  <a:pt x="2379" y="565"/>
                                </a:lnTo>
                                <a:lnTo>
                                  <a:pt x="2409" y="523"/>
                                </a:lnTo>
                                <a:lnTo>
                                  <a:pt x="2408" y="524"/>
                                </a:lnTo>
                                <a:lnTo>
                                  <a:pt x="2427" y="481"/>
                                </a:lnTo>
                                <a:lnTo>
                                  <a:pt x="2427" y="483"/>
                                </a:lnTo>
                                <a:lnTo>
                                  <a:pt x="2433" y="439"/>
                                </a:lnTo>
                                <a:lnTo>
                                  <a:pt x="2433" y="442"/>
                                </a:lnTo>
                                <a:lnTo>
                                  <a:pt x="2427" y="398"/>
                                </a:lnTo>
                                <a:lnTo>
                                  <a:pt x="2427" y="400"/>
                                </a:lnTo>
                                <a:lnTo>
                                  <a:pt x="2408" y="357"/>
                                </a:lnTo>
                                <a:lnTo>
                                  <a:pt x="2409" y="358"/>
                                </a:lnTo>
                                <a:lnTo>
                                  <a:pt x="2379" y="317"/>
                                </a:lnTo>
                                <a:lnTo>
                                  <a:pt x="2380" y="318"/>
                                </a:lnTo>
                                <a:lnTo>
                                  <a:pt x="2340" y="278"/>
                                </a:lnTo>
                                <a:lnTo>
                                  <a:pt x="2341" y="279"/>
                                </a:lnTo>
                                <a:lnTo>
                                  <a:pt x="2289" y="241"/>
                                </a:lnTo>
                                <a:lnTo>
                                  <a:pt x="2229" y="207"/>
                                </a:lnTo>
                                <a:lnTo>
                                  <a:pt x="2160" y="173"/>
                                </a:lnTo>
                                <a:lnTo>
                                  <a:pt x="2082" y="143"/>
                                </a:lnTo>
                                <a:lnTo>
                                  <a:pt x="1996" y="115"/>
                                </a:lnTo>
                                <a:lnTo>
                                  <a:pt x="1903" y="90"/>
                                </a:lnTo>
                                <a:lnTo>
                                  <a:pt x="1803" y="68"/>
                                </a:lnTo>
                                <a:lnTo>
                                  <a:pt x="1698" y="50"/>
                                </a:lnTo>
                                <a:lnTo>
                                  <a:pt x="1469" y="25"/>
                                </a:lnTo>
                                <a:lnTo>
                                  <a:pt x="1225" y="16"/>
                                </a:lnTo>
                                <a:lnTo>
                                  <a:pt x="980" y="25"/>
                                </a:lnTo>
                                <a:lnTo>
                                  <a:pt x="753" y="50"/>
                                </a:lnTo>
                                <a:lnTo>
                                  <a:pt x="647" y="68"/>
                                </a:lnTo>
                                <a:lnTo>
                                  <a:pt x="547" y="90"/>
                                </a:lnTo>
                                <a:lnTo>
                                  <a:pt x="454" y="115"/>
                                </a:lnTo>
                                <a:lnTo>
                                  <a:pt x="367" y="143"/>
                                </a:lnTo>
                                <a:lnTo>
                                  <a:pt x="290" y="173"/>
                                </a:lnTo>
                                <a:lnTo>
                                  <a:pt x="220" y="206"/>
                                </a:lnTo>
                                <a:lnTo>
                                  <a:pt x="160" y="241"/>
                                </a:lnTo>
                                <a:lnTo>
                                  <a:pt x="110" y="278"/>
                                </a:lnTo>
                                <a:lnTo>
                                  <a:pt x="69" y="318"/>
                                </a:lnTo>
                                <a:lnTo>
                                  <a:pt x="70" y="317"/>
                                </a:lnTo>
                                <a:lnTo>
                                  <a:pt x="40" y="358"/>
                                </a:lnTo>
                                <a:lnTo>
                                  <a:pt x="41" y="357"/>
                                </a:lnTo>
                                <a:lnTo>
                                  <a:pt x="22" y="400"/>
                                </a:lnTo>
                                <a:lnTo>
                                  <a:pt x="22" y="398"/>
                                </a:lnTo>
                                <a:lnTo>
                                  <a:pt x="16" y="442"/>
                                </a:lnTo>
                                <a:lnTo>
                                  <a:pt x="16" y="439"/>
                                </a:lnTo>
                                <a:lnTo>
                                  <a:pt x="22" y="48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21" name="Freeform 131"/>
                        <wps:cNvSpPr>
                          <a:spLocks noEditPoints="1"/>
                        </wps:cNvSpPr>
                        <wps:spPr bwMode="auto">
                          <a:xfrm>
                            <a:off x="4665980" y="3947795"/>
                            <a:ext cx="1454150" cy="523240"/>
                          </a:xfrm>
                          <a:custGeom>
                            <a:avLst/>
                            <a:gdLst>
                              <a:gd name="T0" fmla="*/ 7 w 2448"/>
                              <a:gd name="T1" fmla="*/ 395 h 880"/>
                              <a:gd name="T2" fmla="*/ 27 w 2448"/>
                              <a:gd name="T3" fmla="*/ 349 h 880"/>
                              <a:gd name="T4" fmla="*/ 99 w 2448"/>
                              <a:gd name="T5" fmla="*/ 267 h 880"/>
                              <a:gd name="T6" fmla="*/ 283 w 2448"/>
                              <a:gd name="T7" fmla="*/ 158 h 880"/>
                              <a:gd name="T8" fmla="*/ 542 w 2448"/>
                              <a:gd name="T9" fmla="*/ 75 h 880"/>
                              <a:gd name="T10" fmla="*/ 979 w 2448"/>
                              <a:gd name="T11" fmla="*/ 10 h 880"/>
                              <a:gd name="T12" fmla="*/ 1699 w 2448"/>
                              <a:gd name="T13" fmla="*/ 35 h 880"/>
                              <a:gd name="T14" fmla="*/ 2001 w 2448"/>
                              <a:gd name="T15" fmla="*/ 100 h 880"/>
                              <a:gd name="T16" fmla="*/ 2236 w 2448"/>
                              <a:gd name="T17" fmla="*/ 192 h 880"/>
                              <a:gd name="T18" fmla="*/ 2351 w 2448"/>
                              <a:gd name="T19" fmla="*/ 267 h 880"/>
                              <a:gd name="T20" fmla="*/ 2422 w 2448"/>
                              <a:gd name="T21" fmla="*/ 349 h 880"/>
                              <a:gd name="T22" fmla="*/ 2442 w 2448"/>
                              <a:gd name="T23" fmla="*/ 395 h 880"/>
                              <a:gd name="T24" fmla="*/ 2442 w 2448"/>
                              <a:gd name="T25" fmla="*/ 486 h 880"/>
                              <a:gd name="T26" fmla="*/ 2422 w 2448"/>
                              <a:gd name="T27" fmla="*/ 532 h 880"/>
                              <a:gd name="T28" fmla="*/ 2351 w 2448"/>
                              <a:gd name="T29" fmla="*/ 614 h 880"/>
                              <a:gd name="T30" fmla="*/ 2237 w 2448"/>
                              <a:gd name="T31" fmla="*/ 689 h 880"/>
                              <a:gd name="T32" fmla="*/ 2001 w 2448"/>
                              <a:gd name="T33" fmla="*/ 781 h 880"/>
                              <a:gd name="T34" fmla="*/ 1700 w 2448"/>
                              <a:gd name="T35" fmla="*/ 846 h 880"/>
                              <a:gd name="T36" fmla="*/ 979 w 2448"/>
                              <a:gd name="T37" fmla="*/ 871 h 880"/>
                              <a:gd name="T38" fmla="*/ 543 w 2448"/>
                              <a:gd name="T39" fmla="*/ 806 h 880"/>
                              <a:gd name="T40" fmla="*/ 284 w 2448"/>
                              <a:gd name="T41" fmla="*/ 723 h 880"/>
                              <a:gd name="T42" fmla="*/ 100 w 2448"/>
                              <a:gd name="T43" fmla="*/ 615 h 880"/>
                              <a:gd name="T44" fmla="*/ 27 w 2448"/>
                              <a:gd name="T45" fmla="*/ 532 h 880"/>
                              <a:gd name="T46" fmla="*/ 7 w 2448"/>
                              <a:gd name="T47" fmla="*/ 486 h 880"/>
                              <a:gd name="T48" fmla="*/ 22 w 2448"/>
                              <a:gd name="T49" fmla="*/ 481 h 880"/>
                              <a:gd name="T50" fmla="*/ 70 w 2448"/>
                              <a:gd name="T51" fmla="*/ 565 h 880"/>
                              <a:gd name="T52" fmla="*/ 160 w 2448"/>
                              <a:gd name="T53" fmla="*/ 640 h 880"/>
                              <a:gd name="T54" fmla="*/ 367 w 2448"/>
                              <a:gd name="T55" fmla="*/ 739 h 880"/>
                              <a:gd name="T56" fmla="*/ 647 w 2448"/>
                              <a:gd name="T57" fmla="*/ 813 h 880"/>
                              <a:gd name="T58" fmla="*/ 1224 w 2448"/>
                              <a:gd name="T59" fmla="*/ 864 h 880"/>
                              <a:gd name="T60" fmla="*/ 1803 w 2448"/>
                              <a:gd name="T61" fmla="*/ 813 h 880"/>
                              <a:gd name="T62" fmla="*/ 2082 w 2448"/>
                              <a:gd name="T63" fmla="*/ 739 h 880"/>
                              <a:gd name="T64" fmla="*/ 2289 w 2448"/>
                              <a:gd name="T65" fmla="*/ 640 h 880"/>
                              <a:gd name="T66" fmla="*/ 2380 w 2448"/>
                              <a:gd name="T67" fmla="*/ 564 h 880"/>
                              <a:gd name="T68" fmla="*/ 2408 w 2448"/>
                              <a:gd name="T69" fmla="*/ 524 h 880"/>
                              <a:gd name="T70" fmla="*/ 2433 w 2448"/>
                              <a:gd name="T71" fmla="*/ 439 h 880"/>
                              <a:gd name="T72" fmla="*/ 2427 w 2448"/>
                              <a:gd name="T73" fmla="*/ 400 h 880"/>
                              <a:gd name="T74" fmla="*/ 2379 w 2448"/>
                              <a:gd name="T75" fmla="*/ 317 h 880"/>
                              <a:gd name="T76" fmla="*/ 2341 w 2448"/>
                              <a:gd name="T77" fmla="*/ 279 h 880"/>
                              <a:gd name="T78" fmla="*/ 2160 w 2448"/>
                              <a:gd name="T79" fmla="*/ 173 h 880"/>
                              <a:gd name="T80" fmla="*/ 1903 w 2448"/>
                              <a:gd name="T81" fmla="*/ 90 h 880"/>
                              <a:gd name="T82" fmla="*/ 1469 w 2448"/>
                              <a:gd name="T83" fmla="*/ 25 h 880"/>
                              <a:gd name="T84" fmla="*/ 753 w 2448"/>
                              <a:gd name="T85" fmla="*/ 50 h 880"/>
                              <a:gd name="T86" fmla="*/ 454 w 2448"/>
                              <a:gd name="T87" fmla="*/ 115 h 880"/>
                              <a:gd name="T88" fmla="*/ 220 w 2448"/>
                              <a:gd name="T89" fmla="*/ 206 h 880"/>
                              <a:gd name="T90" fmla="*/ 69 w 2448"/>
                              <a:gd name="T91" fmla="*/ 318 h 880"/>
                              <a:gd name="T92" fmla="*/ 41 w 2448"/>
                              <a:gd name="T93" fmla="*/ 357 h 880"/>
                              <a:gd name="T94" fmla="*/ 16 w 2448"/>
                              <a:gd name="T95" fmla="*/ 44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48" h="880">
                                <a:moveTo>
                                  <a:pt x="1" y="442"/>
                                </a:moveTo>
                                <a:cubicBezTo>
                                  <a:pt x="0" y="441"/>
                                  <a:pt x="0" y="440"/>
                                  <a:pt x="1" y="439"/>
                                </a:cubicBezTo>
                                <a:lnTo>
                                  <a:pt x="7" y="395"/>
                                </a:lnTo>
                                <a:cubicBezTo>
                                  <a:pt x="7" y="395"/>
                                  <a:pt x="7" y="394"/>
                                  <a:pt x="7" y="393"/>
                                </a:cubicBezTo>
                                <a:lnTo>
                                  <a:pt x="26" y="350"/>
                                </a:lnTo>
                                <a:cubicBezTo>
                                  <a:pt x="26" y="350"/>
                                  <a:pt x="27" y="349"/>
                                  <a:pt x="27" y="349"/>
                                </a:cubicBezTo>
                                <a:lnTo>
                                  <a:pt x="57" y="308"/>
                                </a:lnTo>
                                <a:cubicBezTo>
                                  <a:pt x="57" y="307"/>
                                  <a:pt x="58" y="307"/>
                                  <a:pt x="58" y="307"/>
                                </a:cubicBezTo>
                                <a:lnTo>
                                  <a:pt x="99" y="267"/>
                                </a:lnTo>
                                <a:lnTo>
                                  <a:pt x="151" y="228"/>
                                </a:lnTo>
                                <a:lnTo>
                                  <a:pt x="212" y="193"/>
                                </a:lnTo>
                                <a:lnTo>
                                  <a:pt x="283" y="158"/>
                                </a:lnTo>
                                <a:lnTo>
                                  <a:pt x="362" y="128"/>
                                </a:lnTo>
                                <a:lnTo>
                                  <a:pt x="449" y="100"/>
                                </a:lnTo>
                                <a:lnTo>
                                  <a:pt x="542" y="75"/>
                                </a:lnTo>
                                <a:lnTo>
                                  <a:pt x="644" y="53"/>
                                </a:lnTo>
                                <a:lnTo>
                                  <a:pt x="750" y="35"/>
                                </a:lnTo>
                                <a:lnTo>
                                  <a:pt x="979" y="10"/>
                                </a:lnTo>
                                <a:lnTo>
                                  <a:pt x="1224" y="0"/>
                                </a:lnTo>
                                <a:lnTo>
                                  <a:pt x="1470" y="9"/>
                                </a:lnTo>
                                <a:lnTo>
                                  <a:pt x="1699" y="35"/>
                                </a:lnTo>
                                <a:lnTo>
                                  <a:pt x="1806" y="53"/>
                                </a:lnTo>
                                <a:lnTo>
                                  <a:pt x="1906" y="75"/>
                                </a:lnTo>
                                <a:lnTo>
                                  <a:pt x="2001" y="100"/>
                                </a:lnTo>
                                <a:lnTo>
                                  <a:pt x="2087" y="128"/>
                                </a:lnTo>
                                <a:lnTo>
                                  <a:pt x="2165" y="158"/>
                                </a:lnTo>
                                <a:lnTo>
                                  <a:pt x="2236" y="192"/>
                                </a:lnTo>
                                <a:lnTo>
                                  <a:pt x="2297" y="228"/>
                                </a:lnTo>
                                <a:lnTo>
                                  <a:pt x="2350" y="266"/>
                                </a:lnTo>
                                <a:cubicBezTo>
                                  <a:pt x="2351" y="266"/>
                                  <a:pt x="2351" y="267"/>
                                  <a:pt x="2351" y="267"/>
                                </a:cubicBezTo>
                                <a:lnTo>
                                  <a:pt x="2391" y="307"/>
                                </a:lnTo>
                                <a:cubicBezTo>
                                  <a:pt x="2391" y="307"/>
                                  <a:pt x="2392" y="307"/>
                                  <a:pt x="2392" y="308"/>
                                </a:cubicBezTo>
                                <a:lnTo>
                                  <a:pt x="2422" y="349"/>
                                </a:lnTo>
                                <a:cubicBezTo>
                                  <a:pt x="2422" y="349"/>
                                  <a:pt x="2423" y="350"/>
                                  <a:pt x="2423" y="350"/>
                                </a:cubicBezTo>
                                <a:lnTo>
                                  <a:pt x="2442" y="393"/>
                                </a:lnTo>
                                <a:cubicBezTo>
                                  <a:pt x="2442" y="394"/>
                                  <a:pt x="2442" y="395"/>
                                  <a:pt x="2442" y="395"/>
                                </a:cubicBezTo>
                                <a:lnTo>
                                  <a:pt x="2448" y="439"/>
                                </a:lnTo>
                                <a:cubicBezTo>
                                  <a:pt x="2448" y="440"/>
                                  <a:pt x="2448" y="441"/>
                                  <a:pt x="2448" y="442"/>
                                </a:cubicBezTo>
                                <a:lnTo>
                                  <a:pt x="2442" y="486"/>
                                </a:lnTo>
                                <a:cubicBezTo>
                                  <a:pt x="2442" y="486"/>
                                  <a:pt x="2442" y="487"/>
                                  <a:pt x="2442" y="488"/>
                                </a:cubicBezTo>
                                <a:lnTo>
                                  <a:pt x="2423" y="531"/>
                                </a:lnTo>
                                <a:cubicBezTo>
                                  <a:pt x="2423" y="531"/>
                                  <a:pt x="2422" y="532"/>
                                  <a:pt x="2422" y="532"/>
                                </a:cubicBezTo>
                                <a:lnTo>
                                  <a:pt x="2392" y="574"/>
                                </a:lnTo>
                                <a:cubicBezTo>
                                  <a:pt x="2392" y="575"/>
                                  <a:pt x="2391" y="575"/>
                                  <a:pt x="2391" y="575"/>
                                </a:cubicBezTo>
                                <a:lnTo>
                                  <a:pt x="2351" y="614"/>
                                </a:lnTo>
                                <a:cubicBezTo>
                                  <a:pt x="2351" y="614"/>
                                  <a:pt x="2350" y="615"/>
                                  <a:pt x="2350" y="615"/>
                                </a:cubicBezTo>
                                <a:lnTo>
                                  <a:pt x="2298" y="653"/>
                                </a:lnTo>
                                <a:lnTo>
                                  <a:pt x="2237" y="689"/>
                                </a:lnTo>
                                <a:lnTo>
                                  <a:pt x="2166" y="723"/>
                                </a:lnTo>
                                <a:lnTo>
                                  <a:pt x="2087" y="754"/>
                                </a:lnTo>
                                <a:lnTo>
                                  <a:pt x="2001" y="781"/>
                                </a:lnTo>
                                <a:lnTo>
                                  <a:pt x="1907" y="806"/>
                                </a:lnTo>
                                <a:lnTo>
                                  <a:pt x="1806" y="828"/>
                                </a:lnTo>
                                <a:lnTo>
                                  <a:pt x="1700" y="846"/>
                                </a:lnTo>
                                <a:lnTo>
                                  <a:pt x="1470" y="871"/>
                                </a:lnTo>
                                <a:lnTo>
                                  <a:pt x="1225" y="880"/>
                                </a:lnTo>
                                <a:lnTo>
                                  <a:pt x="979" y="871"/>
                                </a:lnTo>
                                <a:lnTo>
                                  <a:pt x="751" y="846"/>
                                </a:lnTo>
                                <a:lnTo>
                                  <a:pt x="644" y="828"/>
                                </a:lnTo>
                                <a:lnTo>
                                  <a:pt x="543" y="806"/>
                                </a:lnTo>
                                <a:lnTo>
                                  <a:pt x="449" y="781"/>
                                </a:lnTo>
                                <a:lnTo>
                                  <a:pt x="362" y="754"/>
                                </a:lnTo>
                                <a:lnTo>
                                  <a:pt x="284" y="723"/>
                                </a:lnTo>
                                <a:lnTo>
                                  <a:pt x="213" y="690"/>
                                </a:lnTo>
                                <a:lnTo>
                                  <a:pt x="151" y="653"/>
                                </a:lnTo>
                                <a:lnTo>
                                  <a:pt x="100" y="615"/>
                                </a:lnTo>
                                <a:lnTo>
                                  <a:pt x="58" y="575"/>
                                </a:lnTo>
                                <a:cubicBezTo>
                                  <a:pt x="58" y="575"/>
                                  <a:pt x="57" y="575"/>
                                  <a:pt x="57" y="574"/>
                                </a:cubicBezTo>
                                <a:lnTo>
                                  <a:pt x="27" y="532"/>
                                </a:lnTo>
                                <a:cubicBezTo>
                                  <a:pt x="27" y="532"/>
                                  <a:pt x="26" y="531"/>
                                  <a:pt x="26" y="531"/>
                                </a:cubicBezTo>
                                <a:lnTo>
                                  <a:pt x="7" y="488"/>
                                </a:lnTo>
                                <a:cubicBezTo>
                                  <a:pt x="7" y="487"/>
                                  <a:pt x="7" y="486"/>
                                  <a:pt x="7" y="486"/>
                                </a:cubicBezTo>
                                <a:lnTo>
                                  <a:pt x="1" y="442"/>
                                </a:lnTo>
                                <a:close/>
                                <a:moveTo>
                                  <a:pt x="22" y="483"/>
                                </a:moveTo>
                                <a:lnTo>
                                  <a:pt x="22" y="481"/>
                                </a:lnTo>
                                <a:lnTo>
                                  <a:pt x="41" y="524"/>
                                </a:lnTo>
                                <a:lnTo>
                                  <a:pt x="40" y="523"/>
                                </a:lnTo>
                                <a:lnTo>
                                  <a:pt x="70" y="565"/>
                                </a:lnTo>
                                <a:lnTo>
                                  <a:pt x="69" y="564"/>
                                </a:lnTo>
                                <a:lnTo>
                                  <a:pt x="109" y="602"/>
                                </a:lnTo>
                                <a:lnTo>
                                  <a:pt x="160" y="640"/>
                                </a:lnTo>
                                <a:lnTo>
                                  <a:pt x="220" y="675"/>
                                </a:lnTo>
                                <a:lnTo>
                                  <a:pt x="289" y="708"/>
                                </a:lnTo>
                                <a:lnTo>
                                  <a:pt x="367" y="739"/>
                                </a:lnTo>
                                <a:lnTo>
                                  <a:pt x="454" y="766"/>
                                </a:lnTo>
                                <a:lnTo>
                                  <a:pt x="546" y="791"/>
                                </a:lnTo>
                                <a:lnTo>
                                  <a:pt x="647" y="813"/>
                                </a:lnTo>
                                <a:lnTo>
                                  <a:pt x="752" y="831"/>
                                </a:lnTo>
                                <a:lnTo>
                                  <a:pt x="980" y="855"/>
                                </a:lnTo>
                                <a:lnTo>
                                  <a:pt x="1224" y="864"/>
                                </a:lnTo>
                                <a:lnTo>
                                  <a:pt x="1469" y="856"/>
                                </a:lnTo>
                                <a:lnTo>
                                  <a:pt x="1697" y="831"/>
                                </a:lnTo>
                                <a:lnTo>
                                  <a:pt x="1803" y="813"/>
                                </a:lnTo>
                                <a:lnTo>
                                  <a:pt x="1902" y="791"/>
                                </a:lnTo>
                                <a:lnTo>
                                  <a:pt x="1996" y="766"/>
                                </a:lnTo>
                                <a:lnTo>
                                  <a:pt x="2082" y="739"/>
                                </a:lnTo>
                                <a:lnTo>
                                  <a:pt x="2159" y="708"/>
                                </a:lnTo>
                                <a:lnTo>
                                  <a:pt x="2228" y="676"/>
                                </a:lnTo>
                                <a:lnTo>
                                  <a:pt x="2289" y="640"/>
                                </a:lnTo>
                                <a:lnTo>
                                  <a:pt x="2341" y="602"/>
                                </a:lnTo>
                                <a:lnTo>
                                  <a:pt x="2340" y="603"/>
                                </a:lnTo>
                                <a:lnTo>
                                  <a:pt x="2380" y="564"/>
                                </a:lnTo>
                                <a:lnTo>
                                  <a:pt x="2379" y="565"/>
                                </a:lnTo>
                                <a:lnTo>
                                  <a:pt x="2409" y="523"/>
                                </a:lnTo>
                                <a:lnTo>
                                  <a:pt x="2408" y="524"/>
                                </a:lnTo>
                                <a:lnTo>
                                  <a:pt x="2427" y="481"/>
                                </a:lnTo>
                                <a:lnTo>
                                  <a:pt x="2427" y="483"/>
                                </a:lnTo>
                                <a:lnTo>
                                  <a:pt x="2433" y="439"/>
                                </a:lnTo>
                                <a:lnTo>
                                  <a:pt x="2433" y="442"/>
                                </a:lnTo>
                                <a:lnTo>
                                  <a:pt x="2427" y="398"/>
                                </a:lnTo>
                                <a:lnTo>
                                  <a:pt x="2427" y="400"/>
                                </a:lnTo>
                                <a:lnTo>
                                  <a:pt x="2408" y="357"/>
                                </a:lnTo>
                                <a:lnTo>
                                  <a:pt x="2409" y="358"/>
                                </a:lnTo>
                                <a:lnTo>
                                  <a:pt x="2379" y="317"/>
                                </a:lnTo>
                                <a:lnTo>
                                  <a:pt x="2380" y="318"/>
                                </a:lnTo>
                                <a:lnTo>
                                  <a:pt x="2340" y="278"/>
                                </a:lnTo>
                                <a:lnTo>
                                  <a:pt x="2341" y="279"/>
                                </a:lnTo>
                                <a:lnTo>
                                  <a:pt x="2289" y="241"/>
                                </a:lnTo>
                                <a:lnTo>
                                  <a:pt x="2229" y="207"/>
                                </a:lnTo>
                                <a:lnTo>
                                  <a:pt x="2160" y="173"/>
                                </a:lnTo>
                                <a:lnTo>
                                  <a:pt x="2082" y="143"/>
                                </a:lnTo>
                                <a:lnTo>
                                  <a:pt x="1996" y="115"/>
                                </a:lnTo>
                                <a:lnTo>
                                  <a:pt x="1903" y="90"/>
                                </a:lnTo>
                                <a:lnTo>
                                  <a:pt x="1803" y="68"/>
                                </a:lnTo>
                                <a:lnTo>
                                  <a:pt x="1698" y="50"/>
                                </a:lnTo>
                                <a:lnTo>
                                  <a:pt x="1469" y="25"/>
                                </a:lnTo>
                                <a:lnTo>
                                  <a:pt x="1225" y="16"/>
                                </a:lnTo>
                                <a:lnTo>
                                  <a:pt x="980" y="25"/>
                                </a:lnTo>
                                <a:lnTo>
                                  <a:pt x="753" y="50"/>
                                </a:lnTo>
                                <a:lnTo>
                                  <a:pt x="647" y="68"/>
                                </a:lnTo>
                                <a:lnTo>
                                  <a:pt x="547" y="90"/>
                                </a:lnTo>
                                <a:lnTo>
                                  <a:pt x="454" y="115"/>
                                </a:lnTo>
                                <a:lnTo>
                                  <a:pt x="367" y="143"/>
                                </a:lnTo>
                                <a:lnTo>
                                  <a:pt x="290" y="173"/>
                                </a:lnTo>
                                <a:lnTo>
                                  <a:pt x="220" y="206"/>
                                </a:lnTo>
                                <a:lnTo>
                                  <a:pt x="160" y="241"/>
                                </a:lnTo>
                                <a:lnTo>
                                  <a:pt x="110" y="278"/>
                                </a:lnTo>
                                <a:lnTo>
                                  <a:pt x="69" y="318"/>
                                </a:lnTo>
                                <a:lnTo>
                                  <a:pt x="70" y="317"/>
                                </a:lnTo>
                                <a:lnTo>
                                  <a:pt x="40" y="358"/>
                                </a:lnTo>
                                <a:lnTo>
                                  <a:pt x="41" y="357"/>
                                </a:lnTo>
                                <a:lnTo>
                                  <a:pt x="22" y="400"/>
                                </a:lnTo>
                                <a:lnTo>
                                  <a:pt x="22" y="398"/>
                                </a:lnTo>
                                <a:lnTo>
                                  <a:pt x="16" y="442"/>
                                </a:lnTo>
                                <a:lnTo>
                                  <a:pt x="16" y="439"/>
                                </a:lnTo>
                                <a:lnTo>
                                  <a:pt x="22" y="48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22" name="Rectangle 132"/>
                        <wps:cNvSpPr>
                          <a:spLocks noChangeArrowheads="1"/>
                        </wps:cNvSpPr>
                        <wps:spPr bwMode="auto">
                          <a:xfrm>
                            <a:off x="5228590" y="4147185"/>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Tubes</w:t>
                              </w:r>
                            </w:p>
                          </w:txbxContent>
                        </wps:txbx>
                        <wps:bodyPr rot="0" vert="horz" wrap="none" lIns="0" tIns="0" rIns="0" bIns="0" anchor="t" anchorCtr="0">
                          <a:spAutoFit/>
                        </wps:bodyPr>
                      </wps:wsp>
                      <wps:wsp>
                        <wps:cNvPr id="423" name="Freeform 133"/>
                        <wps:cNvSpPr>
                          <a:spLocks noEditPoints="1"/>
                        </wps:cNvSpPr>
                        <wps:spPr bwMode="auto">
                          <a:xfrm>
                            <a:off x="4665980" y="4680585"/>
                            <a:ext cx="1454150" cy="523240"/>
                          </a:xfrm>
                          <a:custGeom>
                            <a:avLst/>
                            <a:gdLst>
                              <a:gd name="T0" fmla="*/ 7 w 2448"/>
                              <a:gd name="T1" fmla="*/ 395 h 880"/>
                              <a:gd name="T2" fmla="*/ 27 w 2448"/>
                              <a:gd name="T3" fmla="*/ 349 h 880"/>
                              <a:gd name="T4" fmla="*/ 99 w 2448"/>
                              <a:gd name="T5" fmla="*/ 267 h 880"/>
                              <a:gd name="T6" fmla="*/ 283 w 2448"/>
                              <a:gd name="T7" fmla="*/ 158 h 880"/>
                              <a:gd name="T8" fmla="*/ 542 w 2448"/>
                              <a:gd name="T9" fmla="*/ 75 h 880"/>
                              <a:gd name="T10" fmla="*/ 979 w 2448"/>
                              <a:gd name="T11" fmla="*/ 10 h 880"/>
                              <a:gd name="T12" fmla="*/ 1699 w 2448"/>
                              <a:gd name="T13" fmla="*/ 35 h 880"/>
                              <a:gd name="T14" fmla="*/ 2001 w 2448"/>
                              <a:gd name="T15" fmla="*/ 100 h 880"/>
                              <a:gd name="T16" fmla="*/ 2236 w 2448"/>
                              <a:gd name="T17" fmla="*/ 192 h 880"/>
                              <a:gd name="T18" fmla="*/ 2351 w 2448"/>
                              <a:gd name="T19" fmla="*/ 267 h 880"/>
                              <a:gd name="T20" fmla="*/ 2422 w 2448"/>
                              <a:gd name="T21" fmla="*/ 349 h 880"/>
                              <a:gd name="T22" fmla="*/ 2442 w 2448"/>
                              <a:gd name="T23" fmla="*/ 395 h 880"/>
                              <a:gd name="T24" fmla="*/ 2442 w 2448"/>
                              <a:gd name="T25" fmla="*/ 486 h 880"/>
                              <a:gd name="T26" fmla="*/ 2422 w 2448"/>
                              <a:gd name="T27" fmla="*/ 532 h 880"/>
                              <a:gd name="T28" fmla="*/ 2351 w 2448"/>
                              <a:gd name="T29" fmla="*/ 614 h 880"/>
                              <a:gd name="T30" fmla="*/ 2237 w 2448"/>
                              <a:gd name="T31" fmla="*/ 689 h 880"/>
                              <a:gd name="T32" fmla="*/ 2001 w 2448"/>
                              <a:gd name="T33" fmla="*/ 781 h 880"/>
                              <a:gd name="T34" fmla="*/ 1700 w 2448"/>
                              <a:gd name="T35" fmla="*/ 846 h 880"/>
                              <a:gd name="T36" fmla="*/ 979 w 2448"/>
                              <a:gd name="T37" fmla="*/ 871 h 880"/>
                              <a:gd name="T38" fmla="*/ 543 w 2448"/>
                              <a:gd name="T39" fmla="*/ 806 h 880"/>
                              <a:gd name="T40" fmla="*/ 284 w 2448"/>
                              <a:gd name="T41" fmla="*/ 723 h 880"/>
                              <a:gd name="T42" fmla="*/ 100 w 2448"/>
                              <a:gd name="T43" fmla="*/ 615 h 880"/>
                              <a:gd name="T44" fmla="*/ 27 w 2448"/>
                              <a:gd name="T45" fmla="*/ 532 h 880"/>
                              <a:gd name="T46" fmla="*/ 7 w 2448"/>
                              <a:gd name="T47" fmla="*/ 486 h 880"/>
                              <a:gd name="T48" fmla="*/ 22 w 2448"/>
                              <a:gd name="T49" fmla="*/ 481 h 880"/>
                              <a:gd name="T50" fmla="*/ 70 w 2448"/>
                              <a:gd name="T51" fmla="*/ 565 h 880"/>
                              <a:gd name="T52" fmla="*/ 160 w 2448"/>
                              <a:gd name="T53" fmla="*/ 640 h 880"/>
                              <a:gd name="T54" fmla="*/ 367 w 2448"/>
                              <a:gd name="T55" fmla="*/ 739 h 880"/>
                              <a:gd name="T56" fmla="*/ 647 w 2448"/>
                              <a:gd name="T57" fmla="*/ 813 h 880"/>
                              <a:gd name="T58" fmla="*/ 1224 w 2448"/>
                              <a:gd name="T59" fmla="*/ 864 h 880"/>
                              <a:gd name="T60" fmla="*/ 1803 w 2448"/>
                              <a:gd name="T61" fmla="*/ 813 h 880"/>
                              <a:gd name="T62" fmla="*/ 2082 w 2448"/>
                              <a:gd name="T63" fmla="*/ 739 h 880"/>
                              <a:gd name="T64" fmla="*/ 2289 w 2448"/>
                              <a:gd name="T65" fmla="*/ 640 h 880"/>
                              <a:gd name="T66" fmla="*/ 2380 w 2448"/>
                              <a:gd name="T67" fmla="*/ 564 h 880"/>
                              <a:gd name="T68" fmla="*/ 2408 w 2448"/>
                              <a:gd name="T69" fmla="*/ 524 h 880"/>
                              <a:gd name="T70" fmla="*/ 2433 w 2448"/>
                              <a:gd name="T71" fmla="*/ 439 h 880"/>
                              <a:gd name="T72" fmla="*/ 2427 w 2448"/>
                              <a:gd name="T73" fmla="*/ 400 h 880"/>
                              <a:gd name="T74" fmla="*/ 2379 w 2448"/>
                              <a:gd name="T75" fmla="*/ 317 h 880"/>
                              <a:gd name="T76" fmla="*/ 2341 w 2448"/>
                              <a:gd name="T77" fmla="*/ 279 h 880"/>
                              <a:gd name="T78" fmla="*/ 2160 w 2448"/>
                              <a:gd name="T79" fmla="*/ 173 h 880"/>
                              <a:gd name="T80" fmla="*/ 1903 w 2448"/>
                              <a:gd name="T81" fmla="*/ 90 h 880"/>
                              <a:gd name="T82" fmla="*/ 1469 w 2448"/>
                              <a:gd name="T83" fmla="*/ 25 h 880"/>
                              <a:gd name="T84" fmla="*/ 753 w 2448"/>
                              <a:gd name="T85" fmla="*/ 50 h 880"/>
                              <a:gd name="T86" fmla="*/ 454 w 2448"/>
                              <a:gd name="T87" fmla="*/ 115 h 880"/>
                              <a:gd name="T88" fmla="*/ 220 w 2448"/>
                              <a:gd name="T89" fmla="*/ 206 h 880"/>
                              <a:gd name="T90" fmla="*/ 69 w 2448"/>
                              <a:gd name="T91" fmla="*/ 318 h 880"/>
                              <a:gd name="T92" fmla="*/ 41 w 2448"/>
                              <a:gd name="T93" fmla="*/ 357 h 880"/>
                              <a:gd name="T94" fmla="*/ 16 w 2448"/>
                              <a:gd name="T95" fmla="*/ 44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48" h="880">
                                <a:moveTo>
                                  <a:pt x="1" y="442"/>
                                </a:moveTo>
                                <a:cubicBezTo>
                                  <a:pt x="0" y="441"/>
                                  <a:pt x="0" y="440"/>
                                  <a:pt x="1" y="439"/>
                                </a:cubicBezTo>
                                <a:lnTo>
                                  <a:pt x="7" y="395"/>
                                </a:lnTo>
                                <a:cubicBezTo>
                                  <a:pt x="7" y="395"/>
                                  <a:pt x="7" y="394"/>
                                  <a:pt x="7" y="393"/>
                                </a:cubicBezTo>
                                <a:lnTo>
                                  <a:pt x="26" y="350"/>
                                </a:lnTo>
                                <a:cubicBezTo>
                                  <a:pt x="26" y="350"/>
                                  <a:pt x="27" y="349"/>
                                  <a:pt x="27" y="349"/>
                                </a:cubicBezTo>
                                <a:lnTo>
                                  <a:pt x="57" y="308"/>
                                </a:lnTo>
                                <a:cubicBezTo>
                                  <a:pt x="57" y="307"/>
                                  <a:pt x="58" y="307"/>
                                  <a:pt x="58" y="307"/>
                                </a:cubicBezTo>
                                <a:lnTo>
                                  <a:pt x="99" y="267"/>
                                </a:lnTo>
                                <a:lnTo>
                                  <a:pt x="151" y="228"/>
                                </a:lnTo>
                                <a:lnTo>
                                  <a:pt x="212" y="193"/>
                                </a:lnTo>
                                <a:lnTo>
                                  <a:pt x="283" y="158"/>
                                </a:lnTo>
                                <a:lnTo>
                                  <a:pt x="362" y="128"/>
                                </a:lnTo>
                                <a:lnTo>
                                  <a:pt x="449" y="100"/>
                                </a:lnTo>
                                <a:lnTo>
                                  <a:pt x="542" y="75"/>
                                </a:lnTo>
                                <a:lnTo>
                                  <a:pt x="644" y="53"/>
                                </a:lnTo>
                                <a:lnTo>
                                  <a:pt x="750" y="35"/>
                                </a:lnTo>
                                <a:lnTo>
                                  <a:pt x="979" y="10"/>
                                </a:lnTo>
                                <a:lnTo>
                                  <a:pt x="1224" y="0"/>
                                </a:lnTo>
                                <a:lnTo>
                                  <a:pt x="1470" y="9"/>
                                </a:lnTo>
                                <a:lnTo>
                                  <a:pt x="1699" y="35"/>
                                </a:lnTo>
                                <a:lnTo>
                                  <a:pt x="1806" y="53"/>
                                </a:lnTo>
                                <a:lnTo>
                                  <a:pt x="1906" y="75"/>
                                </a:lnTo>
                                <a:lnTo>
                                  <a:pt x="2001" y="100"/>
                                </a:lnTo>
                                <a:lnTo>
                                  <a:pt x="2087" y="128"/>
                                </a:lnTo>
                                <a:lnTo>
                                  <a:pt x="2165" y="158"/>
                                </a:lnTo>
                                <a:lnTo>
                                  <a:pt x="2236" y="192"/>
                                </a:lnTo>
                                <a:lnTo>
                                  <a:pt x="2297" y="228"/>
                                </a:lnTo>
                                <a:lnTo>
                                  <a:pt x="2350" y="266"/>
                                </a:lnTo>
                                <a:cubicBezTo>
                                  <a:pt x="2351" y="266"/>
                                  <a:pt x="2351" y="267"/>
                                  <a:pt x="2351" y="267"/>
                                </a:cubicBezTo>
                                <a:lnTo>
                                  <a:pt x="2391" y="307"/>
                                </a:lnTo>
                                <a:cubicBezTo>
                                  <a:pt x="2391" y="307"/>
                                  <a:pt x="2392" y="307"/>
                                  <a:pt x="2392" y="308"/>
                                </a:cubicBezTo>
                                <a:lnTo>
                                  <a:pt x="2422" y="349"/>
                                </a:lnTo>
                                <a:cubicBezTo>
                                  <a:pt x="2422" y="349"/>
                                  <a:pt x="2423" y="350"/>
                                  <a:pt x="2423" y="350"/>
                                </a:cubicBezTo>
                                <a:lnTo>
                                  <a:pt x="2442" y="393"/>
                                </a:lnTo>
                                <a:cubicBezTo>
                                  <a:pt x="2442" y="394"/>
                                  <a:pt x="2442" y="395"/>
                                  <a:pt x="2442" y="395"/>
                                </a:cubicBezTo>
                                <a:lnTo>
                                  <a:pt x="2448" y="439"/>
                                </a:lnTo>
                                <a:cubicBezTo>
                                  <a:pt x="2448" y="440"/>
                                  <a:pt x="2448" y="441"/>
                                  <a:pt x="2448" y="442"/>
                                </a:cubicBezTo>
                                <a:lnTo>
                                  <a:pt x="2442" y="486"/>
                                </a:lnTo>
                                <a:cubicBezTo>
                                  <a:pt x="2442" y="486"/>
                                  <a:pt x="2442" y="487"/>
                                  <a:pt x="2442" y="488"/>
                                </a:cubicBezTo>
                                <a:lnTo>
                                  <a:pt x="2423" y="531"/>
                                </a:lnTo>
                                <a:cubicBezTo>
                                  <a:pt x="2423" y="531"/>
                                  <a:pt x="2422" y="532"/>
                                  <a:pt x="2422" y="532"/>
                                </a:cubicBezTo>
                                <a:lnTo>
                                  <a:pt x="2392" y="574"/>
                                </a:lnTo>
                                <a:cubicBezTo>
                                  <a:pt x="2392" y="575"/>
                                  <a:pt x="2391" y="575"/>
                                  <a:pt x="2391" y="575"/>
                                </a:cubicBezTo>
                                <a:lnTo>
                                  <a:pt x="2351" y="614"/>
                                </a:lnTo>
                                <a:cubicBezTo>
                                  <a:pt x="2351" y="614"/>
                                  <a:pt x="2350" y="615"/>
                                  <a:pt x="2350" y="615"/>
                                </a:cubicBezTo>
                                <a:lnTo>
                                  <a:pt x="2298" y="653"/>
                                </a:lnTo>
                                <a:lnTo>
                                  <a:pt x="2237" y="689"/>
                                </a:lnTo>
                                <a:lnTo>
                                  <a:pt x="2166" y="723"/>
                                </a:lnTo>
                                <a:lnTo>
                                  <a:pt x="2087" y="754"/>
                                </a:lnTo>
                                <a:lnTo>
                                  <a:pt x="2001" y="781"/>
                                </a:lnTo>
                                <a:lnTo>
                                  <a:pt x="1907" y="806"/>
                                </a:lnTo>
                                <a:lnTo>
                                  <a:pt x="1806" y="828"/>
                                </a:lnTo>
                                <a:lnTo>
                                  <a:pt x="1700" y="846"/>
                                </a:lnTo>
                                <a:lnTo>
                                  <a:pt x="1470" y="871"/>
                                </a:lnTo>
                                <a:lnTo>
                                  <a:pt x="1225" y="880"/>
                                </a:lnTo>
                                <a:lnTo>
                                  <a:pt x="979" y="871"/>
                                </a:lnTo>
                                <a:lnTo>
                                  <a:pt x="751" y="846"/>
                                </a:lnTo>
                                <a:lnTo>
                                  <a:pt x="644" y="828"/>
                                </a:lnTo>
                                <a:lnTo>
                                  <a:pt x="543" y="806"/>
                                </a:lnTo>
                                <a:lnTo>
                                  <a:pt x="449" y="781"/>
                                </a:lnTo>
                                <a:lnTo>
                                  <a:pt x="362" y="754"/>
                                </a:lnTo>
                                <a:lnTo>
                                  <a:pt x="284" y="723"/>
                                </a:lnTo>
                                <a:lnTo>
                                  <a:pt x="213" y="690"/>
                                </a:lnTo>
                                <a:lnTo>
                                  <a:pt x="151" y="653"/>
                                </a:lnTo>
                                <a:lnTo>
                                  <a:pt x="100" y="615"/>
                                </a:lnTo>
                                <a:lnTo>
                                  <a:pt x="58" y="575"/>
                                </a:lnTo>
                                <a:cubicBezTo>
                                  <a:pt x="58" y="575"/>
                                  <a:pt x="57" y="575"/>
                                  <a:pt x="57" y="574"/>
                                </a:cubicBezTo>
                                <a:lnTo>
                                  <a:pt x="27" y="532"/>
                                </a:lnTo>
                                <a:cubicBezTo>
                                  <a:pt x="27" y="532"/>
                                  <a:pt x="26" y="531"/>
                                  <a:pt x="26" y="531"/>
                                </a:cubicBezTo>
                                <a:lnTo>
                                  <a:pt x="7" y="488"/>
                                </a:lnTo>
                                <a:cubicBezTo>
                                  <a:pt x="7" y="487"/>
                                  <a:pt x="7" y="486"/>
                                  <a:pt x="7" y="486"/>
                                </a:cubicBezTo>
                                <a:lnTo>
                                  <a:pt x="1" y="442"/>
                                </a:lnTo>
                                <a:close/>
                                <a:moveTo>
                                  <a:pt x="22" y="483"/>
                                </a:moveTo>
                                <a:lnTo>
                                  <a:pt x="22" y="481"/>
                                </a:lnTo>
                                <a:lnTo>
                                  <a:pt x="41" y="524"/>
                                </a:lnTo>
                                <a:lnTo>
                                  <a:pt x="40" y="523"/>
                                </a:lnTo>
                                <a:lnTo>
                                  <a:pt x="70" y="565"/>
                                </a:lnTo>
                                <a:lnTo>
                                  <a:pt x="69" y="564"/>
                                </a:lnTo>
                                <a:lnTo>
                                  <a:pt x="109" y="602"/>
                                </a:lnTo>
                                <a:lnTo>
                                  <a:pt x="160" y="640"/>
                                </a:lnTo>
                                <a:lnTo>
                                  <a:pt x="220" y="675"/>
                                </a:lnTo>
                                <a:lnTo>
                                  <a:pt x="289" y="708"/>
                                </a:lnTo>
                                <a:lnTo>
                                  <a:pt x="367" y="739"/>
                                </a:lnTo>
                                <a:lnTo>
                                  <a:pt x="454" y="766"/>
                                </a:lnTo>
                                <a:lnTo>
                                  <a:pt x="546" y="791"/>
                                </a:lnTo>
                                <a:lnTo>
                                  <a:pt x="647" y="813"/>
                                </a:lnTo>
                                <a:lnTo>
                                  <a:pt x="752" y="831"/>
                                </a:lnTo>
                                <a:lnTo>
                                  <a:pt x="980" y="855"/>
                                </a:lnTo>
                                <a:lnTo>
                                  <a:pt x="1224" y="864"/>
                                </a:lnTo>
                                <a:lnTo>
                                  <a:pt x="1469" y="856"/>
                                </a:lnTo>
                                <a:lnTo>
                                  <a:pt x="1697" y="831"/>
                                </a:lnTo>
                                <a:lnTo>
                                  <a:pt x="1803" y="813"/>
                                </a:lnTo>
                                <a:lnTo>
                                  <a:pt x="1902" y="791"/>
                                </a:lnTo>
                                <a:lnTo>
                                  <a:pt x="1996" y="766"/>
                                </a:lnTo>
                                <a:lnTo>
                                  <a:pt x="2082" y="739"/>
                                </a:lnTo>
                                <a:lnTo>
                                  <a:pt x="2159" y="708"/>
                                </a:lnTo>
                                <a:lnTo>
                                  <a:pt x="2228" y="676"/>
                                </a:lnTo>
                                <a:lnTo>
                                  <a:pt x="2289" y="640"/>
                                </a:lnTo>
                                <a:lnTo>
                                  <a:pt x="2341" y="602"/>
                                </a:lnTo>
                                <a:lnTo>
                                  <a:pt x="2340" y="603"/>
                                </a:lnTo>
                                <a:lnTo>
                                  <a:pt x="2380" y="564"/>
                                </a:lnTo>
                                <a:lnTo>
                                  <a:pt x="2379" y="565"/>
                                </a:lnTo>
                                <a:lnTo>
                                  <a:pt x="2409" y="523"/>
                                </a:lnTo>
                                <a:lnTo>
                                  <a:pt x="2408" y="524"/>
                                </a:lnTo>
                                <a:lnTo>
                                  <a:pt x="2427" y="481"/>
                                </a:lnTo>
                                <a:lnTo>
                                  <a:pt x="2427" y="483"/>
                                </a:lnTo>
                                <a:lnTo>
                                  <a:pt x="2433" y="439"/>
                                </a:lnTo>
                                <a:lnTo>
                                  <a:pt x="2433" y="442"/>
                                </a:lnTo>
                                <a:lnTo>
                                  <a:pt x="2427" y="398"/>
                                </a:lnTo>
                                <a:lnTo>
                                  <a:pt x="2427" y="400"/>
                                </a:lnTo>
                                <a:lnTo>
                                  <a:pt x="2408" y="357"/>
                                </a:lnTo>
                                <a:lnTo>
                                  <a:pt x="2409" y="358"/>
                                </a:lnTo>
                                <a:lnTo>
                                  <a:pt x="2379" y="317"/>
                                </a:lnTo>
                                <a:lnTo>
                                  <a:pt x="2380" y="318"/>
                                </a:lnTo>
                                <a:lnTo>
                                  <a:pt x="2340" y="278"/>
                                </a:lnTo>
                                <a:lnTo>
                                  <a:pt x="2341" y="279"/>
                                </a:lnTo>
                                <a:lnTo>
                                  <a:pt x="2289" y="241"/>
                                </a:lnTo>
                                <a:lnTo>
                                  <a:pt x="2229" y="207"/>
                                </a:lnTo>
                                <a:lnTo>
                                  <a:pt x="2160" y="173"/>
                                </a:lnTo>
                                <a:lnTo>
                                  <a:pt x="2082" y="143"/>
                                </a:lnTo>
                                <a:lnTo>
                                  <a:pt x="1996" y="115"/>
                                </a:lnTo>
                                <a:lnTo>
                                  <a:pt x="1903" y="90"/>
                                </a:lnTo>
                                <a:lnTo>
                                  <a:pt x="1803" y="68"/>
                                </a:lnTo>
                                <a:lnTo>
                                  <a:pt x="1698" y="50"/>
                                </a:lnTo>
                                <a:lnTo>
                                  <a:pt x="1469" y="25"/>
                                </a:lnTo>
                                <a:lnTo>
                                  <a:pt x="1225" y="16"/>
                                </a:lnTo>
                                <a:lnTo>
                                  <a:pt x="980" y="25"/>
                                </a:lnTo>
                                <a:lnTo>
                                  <a:pt x="753" y="50"/>
                                </a:lnTo>
                                <a:lnTo>
                                  <a:pt x="647" y="68"/>
                                </a:lnTo>
                                <a:lnTo>
                                  <a:pt x="547" y="90"/>
                                </a:lnTo>
                                <a:lnTo>
                                  <a:pt x="454" y="115"/>
                                </a:lnTo>
                                <a:lnTo>
                                  <a:pt x="367" y="143"/>
                                </a:lnTo>
                                <a:lnTo>
                                  <a:pt x="290" y="173"/>
                                </a:lnTo>
                                <a:lnTo>
                                  <a:pt x="220" y="206"/>
                                </a:lnTo>
                                <a:lnTo>
                                  <a:pt x="160" y="241"/>
                                </a:lnTo>
                                <a:lnTo>
                                  <a:pt x="110" y="278"/>
                                </a:lnTo>
                                <a:lnTo>
                                  <a:pt x="69" y="318"/>
                                </a:lnTo>
                                <a:lnTo>
                                  <a:pt x="70" y="317"/>
                                </a:lnTo>
                                <a:lnTo>
                                  <a:pt x="40" y="358"/>
                                </a:lnTo>
                                <a:lnTo>
                                  <a:pt x="41" y="357"/>
                                </a:lnTo>
                                <a:lnTo>
                                  <a:pt x="22" y="400"/>
                                </a:lnTo>
                                <a:lnTo>
                                  <a:pt x="22" y="398"/>
                                </a:lnTo>
                                <a:lnTo>
                                  <a:pt x="16" y="442"/>
                                </a:lnTo>
                                <a:lnTo>
                                  <a:pt x="16" y="439"/>
                                </a:lnTo>
                                <a:lnTo>
                                  <a:pt x="22" y="48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24" name="Freeform 136"/>
                        <wps:cNvSpPr>
                          <a:spLocks noEditPoints="1"/>
                        </wps:cNvSpPr>
                        <wps:spPr bwMode="auto">
                          <a:xfrm>
                            <a:off x="1653540" y="66040"/>
                            <a:ext cx="1092835" cy="381000"/>
                          </a:xfrm>
                          <a:custGeom>
                            <a:avLst/>
                            <a:gdLst>
                              <a:gd name="T0" fmla="*/ 0 w 1840"/>
                              <a:gd name="T1" fmla="*/ 8 h 640"/>
                              <a:gd name="T2" fmla="*/ 8 w 1840"/>
                              <a:gd name="T3" fmla="*/ 0 h 640"/>
                              <a:gd name="T4" fmla="*/ 1832 w 1840"/>
                              <a:gd name="T5" fmla="*/ 0 h 640"/>
                              <a:gd name="T6" fmla="*/ 1840 w 1840"/>
                              <a:gd name="T7" fmla="*/ 8 h 640"/>
                              <a:gd name="T8" fmla="*/ 1840 w 1840"/>
                              <a:gd name="T9" fmla="*/ 632 h 640"/>
                              <a:gd name="T10" fmla="*/ 1832 w 1840"/>
                              <a:gd name="T11" fmla="*/ 640 h 640"/>
                              <a:gd name="T12" fmla="*/ 8 w 1840"/>
                              <a:gd name="T13" fmla="*/ 640 h 640"/>
                              <a:gd name="T14" fmla="*/ 0 w 1840"/>
                              <a:gd name="T15" fmla="*/ 632 h 640"/>
                              <a:gd name="T16" fmla="*/ 0 w 1840"/>
                              <a:gd name="T17" fmla="*/ 8 h 640"/>
                              <a:gd name="T18" fmla="*/ 16 w 1840"/>
                              <a:gd name="T19" fmla="*/ 632 h 640"/>
                              <a:gd name="T20" fmla="*/ 8 w 1840"/>
                              <a:gd name="T21" fmla="*/ 624 h 640"/>
                              <a:gd name="T22" fmla="*/ 1832 w 1840"/>
                              <a:gd name="T23" fmla="*/ 624 h 640"/>
                              <a:gd name="T24" fmla="*/ 1824 w 1840"/>
                              <a:gd name="T25" fmla="*/ 632 h 640"/>
                              <a:gd name="T26" fmla="*/ 1824 w 1840"/>
                              <a:gd name="T27" fmla="*/ 8 h 640"/>
                              <a:gd name="T28" fmla="*/ 1832 w 1840"/>
                              <a:gd name="T29" fmla="*/ 16 h 640"/>
                              <a:gd name="T30" fmla="*/ 8 w 1840"/>
                              <a:gd name="T31" fmla="*/ 16 h 640"/>
                              <a:gd name="T32" fmla="*/ 16 w 1840"/>
                              <a:gd name="T33" fmla="*/ 8 h 640"/>
                              <a:gd name="T34" fmla="*/ 16 w 1840"/>
                              <a:gd name="T35" fmla="*/ 63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40" h="640">
                                <a:moveTo>
                                  <a:pt x="0" y="8"/>
                                </a:moveTo>
                                <a:cubicBezTo>
                                  <a:pt x="0" y="4"/>
                                  <a:pt x="4" y="0"/>
                                  <a:pt x="8" y="0"/>
                                </a:cubicBezTo>
                                <a:lnTo>
                                  <a:pt x="1832" y="0"/>
                                </a:lnTo>
                                <a:cubicBezTo>
                                  <a:pt x="1837" y="0"/>
                                  <a:pt x="1840" y="4"/>
                                  <a:pt x="1840" y="8"/>
                                </a:cubicBezTo>
                                <a:lnTo>
                                  <a:pt x="1840" y="632"/>
                                </a:lnTo>
                                <a:cubicBezTo>
                                  <a:pt x="1840" y="637"/>
                                  <a:pt x="1837" y="640"/>
                                  <a:pt x="1832" y="640"/>
                                </a:cubicBezTo>
                                <a:lnTo>
                                  <a:pt x="8" y="640"/>
                                </a:lnTo>
                                <a:cubicBezTo>
                                  <a:pt x="4" y="640"/>
                                  <a:pt x="0" y="637"/>
                                  <a:pt x="0" y="632"/>
                                </a:cubicBezTo>
                                <a:lnTo>
                                  <a:pt x="0" y="8"/>
                                </a:lnTo>
                                <a:close/>
                                <a:moveTo>
                                  <a:pt x="16" y="632"/>
                                </a:moveTo>
                                <a:lnTo>
                                  <a:pt x="8" y="624"/>
                                </a:lnTo>
                                <a:lnTo>
                                  <a:pt x="1832" y="624"/>
                                </a:lnTo>
                                <a:lnTo>
                                  <a:pt x="1824" y="632"/>
                                </a:lnTo>
                                <a:lnTo>
                                  <a:pt x="1824" y="8"/>
                                </a:lnTo>
                                <a:lnTo>
                                  <a:pt x="1832" y="16"/>
                                </a:lnTo>
                                <a:lnTo>
                                  <a:pt x="8" y="16"/>
                                </a:lnTo>
                                <a:lnTo>
                                  <a:pt x="16" y="8"/>
                                </a:lnTo>
                                <a:lnTo>
                                  <a:pt x="16" y="63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25" name="Rectangle 137"/>
                        <wps:cNvSpPr>
                          <a:spLocks noChangeArrowheads="1"/>
                        </wps:cNvSpPr>
                        <wps:spPr bwMode="auto">
                          <a:xfrm>
                            <a:off x="1751330" y="13017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FT11: dialoguer </w:t>
                              </w:r>
                            </w:p>
                          </w:txbxContent>
                        </wps:txbx>
                        <wps:bodyPr rot="0" vert="horz" wrap="none" lIns="0" tIns="0" rIns="0" bIns="0" anchor="t" anchorCtr="0">
                          <a:spAutoFit/>
                        </wps:bodyPr>
                      </wps:wsp>
                      <wps:wsp>
                        <wps:cNvPr id="426" name="Rectangle 138"/>
                        <wps:cNvSpPr>
                          <a:spLocks noChangeArrowheads="1"/>
                        </wps:cNvSpPr>
                        <wps:spPr bwMode="auto">
                          <a:xfrm>
                            <a:off x="1751330" y="263525"/>
                            <a:ext cx="813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avec l’utilisateur</w:t>
                              </w:r>
                            </w:p>
                          </w:txbxContent>
                        </wps:txbx>
                        <wps:bodyPr rot="0" vert="horz" wrap="none" lIns="0" tIns="0" rIns="0" bIns="0" anchor="t" anchorCtr="0">
                          <a:spAutoFit/>
                        </wps:bodyPr>
                      </wps:wsp>
                      <wps:wsp>
                        <wps:cNvPr id="427" name="Freeform 139"/>
                        <wps:cNvSpPr>
                          <a:spLocks noEditPoints="1"/>
                        </wps:cNvSpPr>
                        <wps:spPr bwMode="auto">
                          <a:xfrm>
                            <a:off x="1653540" y="2654300"/>
                            <a:ext cx="1092835" cy="513715"/>
                          </a:xfrm>
                          <a:custGeom>
                            <a:avLst/>
                            <a:gdLst>
                              <a:gd name="T0" fmla="*/ 0 w 1840"/>
                              <a:gd name="T1" fmla="*/ 8 h 864"/>
                              <a:gd name="T2" fmla="*/ 8 w 1840"/>
                              <a:gd name="T3" fmla="*/ 0 h 864"/>
                              <a:gd name="T4" fmla="*/ 1832 w 1840"/>
                              <a:gd name="T5" fmla="*/ 0 h 864"/>
                              <a:gd name="T6" fmla="*/ 1840 w 1840"/>
                              <a:gd name="T7" fmla="*/ 8 h 864"/>
                              <a:gd name="T8" fmla="*/ 1840 w 1840"/>
                              <a:gd name="T9" fmla="*/ 856 h 864"/>
                              <a:gd name="T10" fmla="*/ 1832 w 1840"/>
                              <a:gd name="T11" fmla="*/ 864 h 864"/>
                              <a:gd name="T12" fmla="*/ 8 w 1840"/>
                              <a:gd name="T13" fmla="*/ 864 h 864"/>
                              <a:gd name="T14" fmla="*/ 0 w 1840"/>
                              <a:gd name="T15" fmla="*/ 856 h 864"/>
                              <a:gd name="T16" fmla="*/ 0 w 1840"/>
                              <a:gd name="T17" fmla="*/ 8 h 864"/>
                              <a:gd name="T18" fmla="*/ 16 w 1840"/>
                              <a:gd name="T19" fmla="*/ 856 h 864"/>
                              <a:gd name="T20" fmla="*/ 8 w 1840"/>
                              <a:gd name="T21" fmla="*/ 848 h 864"/>
                              <a:gd name="T22" fmla="*/ 1832 w 1840"/>
                              <a:gd name="T23" fmla="*/ 848 h 864"/>
                              <a:gd name="T24" fmla="*/ 1824 w 1840"/>
                              <a:gd name="T25" fmla="*/ 856 h 864"/>
                              <a:gd name="T26" fmla="*/ 1824 w 1840"/>
                              <a:gd name="T27" fmla="*/ 8 h 864"/>
                              <a:gd name="T28" fmla="*/ 1832 w 1840"/>
                              <a:gd name="T29" fmla="*/ 16 h 864"/>
                              <a:gd name="T30" fmla="*/ 8 w 1840"/>
                              <a:gd name="T31" fmla="*/ 16 h 864"/>
                              <a:gd name="T32" fmla="*/ 16 w 1840"/>
                              <a:gd name="T33" fmla="*/ 8 h 864"/>
                              <a:gd name="T34" fmla="*/ 16 w 1840"/>
                              <a:gd name="T35" fmla="*/ 856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40" h="864">
                                <a:moveTo>
                                  <a:pt x="0" y="8"/>
                                </a:moveTo>
                                <a:cubicBezTo>
                                  <a:pt x="0" y="4"/>
                                  <a:pt x="4" y="0"/>
                                  <a:pt x="8" y="0"/>
                                </a:cubicBezTo>
                                <a:lnTo>
                                  <a:pt x="1832" y="0"/>
                                </a:lnTo>
                                <a:cubicBezTo>
                                  <a:pt x="1837" y="0"/>
                                  <a:pt x="1840" y="4"/>
                                  <a:pt x="1840" y="8"/>
                                </a:cubicBezTo>
                                <a:lnTo>
                                  <a:pt x="1840" y="856"/>
                                </a:lnTo>
                                <a:cubicBezTo>
                                  <a:pt x="1840" y="861"/>
                                  <a:pt x="1837" y="864"/>
                                  <a:pt x="1832" y="864"/>
                                </a:cubicBezTo>
                                <a:lnTo>
                                  <a:pt x="8" y="864"/>
                                </a:lnTo>
                                <a:cubicBezTo>
                                  <a:pt x="4" y="864"/>
                                  <a:pt x="0" y="861"/>
                                  <a:pt x="0" y="856"/>
                                </a:cubicBezTo>
                                <a:lnTo>
                                  <a:pt x="0" y="8"/>
                                </a:lnTo>
                                <a:close/>
                                <a:moveTo>
                                  <a:pt x="16" y="856"/>
                                </a:moveTo>
                                <a:lnTo>
                                  <a:pt x="8" y="848"/>
                                </a:lnTo>
                                <a:lnTo>
                                  <a:pt x="1832" y="848"/>
                                </a:lnTo>
                                <a:lnTo>
                                  <a:pt x="1824" y="856"/>
                                </a:lnTo>
                                <a:lnTo>
                                  <a:pt x="1824" y="8"/>
                                </a:lnTo>
                                <a:lnTo>
                                  <a:pt x="1832" y="16"/>
                                </a:lnTo>
                                <a:lnTo>
                                  <a:pt x="8" y="16"/>
                                </a:lnTo>
                                <a:lnTo>
                                  <a:pt x="16" y="8"/>
                                </a:lnTo>
                                <a:lnTo>
                                  <a:pt x="16" y="85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28" name="Rectangle 140"/>
                        <wps:cNvSpPr>
                          <a:spLocks noChangeArrowheads="1"/>
                        </wps:cNvSpPr>
                        <wps:spPr bwMode="auto">
                          <a:xfrm>
                            <a:off x="1751330" y="2715260"/>
                            <a:ext cx="832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FT12 : couper la </w:t>
                              </w:r>
                            </w:p>
                          </w:txbxContent>
                        </wps:txbx>
                        <wps:bodyPr rot="0" vert="horz" wrap="none" lIns="0" tIns="0" rIns="0" bIns="0" anchor="t" anchorCtr="0">
                          <a:spAutoFit/>
                        </wps:bodyPr>
                      </wps:wsp>
                      <wps:wsp>
                        <wps:cNvPr id="429" name="Rectangle 141"/>
                        <wps:cNvSpPr>
                          <a:spLocks noChangeArrowheads="1"/>
                        </wps:cNvSpPr>
                        <wps:spPr bwMode="auto">
                          <a:xfrm>
                            <a:off x="1751330" y="2848610"/>
                            <a:ext cx="514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circulation </w:t>
                              </w:r>
                            </w:p>
                          </w:txbxContent>
                        </wps:txbx>
                        <wps:bodyPr rot="0" vert="horz" wrap="none" lIns="0" tIns="0" rIns="0" bIns="0" anchor="t" anchorCtr="0">
                          <a:spAutoFit/>
                        </wps:bodyPr>
                      </wps:wsp>
                      <wps:wsp>
                        <wps:cNvPr id="430" name="Rectangle 142"/>
                        <wps:cNvSpPr>
                          <a:spLocks noChangeArrowheads="1"/>
                        </wps:cNvSpPr>
                        <wps:spPr bwMode="auto">
                          <a:xfrm>
                            <a:off x="1751330" y="2981960"/>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sanguine</w:t>
                              </w:r>
                            </w:p>
                          </w:txbxContent>
                        </wps:txbx>
                        <wps:bodyPr rot="0" vert="horz" wrap="none" lIns="0" tIns="0" rIns="0" bIns="0" anchor="t" anchorCtr="0">
                          <a:spAutoFit/>
                        </wps:bodyPr>
                      </wps:wsp>
                      <wps:wsp>
                        <wps:cNvPr id="431" name="Freeform 143"/>
                        <wps:cNvSpPr>
                          <a:spLocks noEditPoints="1"/>
                        </wps:cNvSpPr>
                        <wps:spPr bwMode="auto">
                          <a:xfrm>
                            <a:off x="1653540" y="4756785"/>
                            <a:ext cx="1092835" cy="370840"/>
                          </a:xfrm>
                          <a:custGeom>
                            <a:avLst/>
                            <a:gdLst>
                              <a:gd name="T0" fmla="*/ 0 w 1840"/>
                              <a:gd name="T1" fmla="*/ 8 h 624"/>
                              <a:gd name="T2" fmla="*/ 8 w 1840"/>
                              <a:gd name="T3" fmla="*/ 0 h 624"/>
                              <a:gd name="T4" fmla="*/ 1832 w 1840"/>
                              <a:gd name="T5" fmla="*/ 0 h 624"/>
                              <a:gd name="T6" fmla="*/ 1840 w 1840"/>
                              <a:gd name="T7" fmla="*/ 8 h 624"/>
                              <a:gd name="T8" fmla="*/ 1840 w 1840"/>
                              <a:gd name="T9" fmla="*/ 616 h 624"/>
                              <a:gd name="T10" fmla="*/ 1832 w 1840"/>
                              <a:gd name="T11" fmla="*/ 624 h 624"/>
                              <a:gd name="T12" fmla="*/ 8 w 1840"/>
                              <a:gd name="T13" fmla="*/ 624 h 624"/>
                              <a:gd name="T14" fmla="*/ 0 w 1840"/>
                              <a:gd name="T15" fmla="*/ 616 h 624"/>
                              <a:gd name="T16" fmla="*/ 0 w 1840"/>
                              <a:gd name="T17" fmla="*/ 8 h 624"/>
                              <a:gd name="T18" fmla="*/ 16 w 1840"/>
                              <a:gd name="T19" fmla="*/ 616 h 624"/>
                              <a:gd name="T20" fmla="*/ 8 w 1840"/>
                              <a:gd name="T21" fmla="*/ 608 h 624"/>
                              <a:gd name="T22" fmla="*/ 1832 w 1840"/>
                              <a:gd name="T23" fmla="*/ 608 h 624"/>
                              <a:gd name="T24" fmla="*/ 1824 w 1840"/>
                              <a:gd name="T25" fmla="*/ 616 h 624"/>
                              <a:gd name="T26" fmla="*/ 1824 w 1840"/>
                              <a:gd name="T27" fmla="*/ 8 h 624"/>
                              <a:gd name="T28" fmla="*/ 1832 w 1840"/>
                              <a:gd name="T29" fmla="*/ 16 h 624"/>
                              <a:gd name="T30" fmla="*/ 8 w 1840"/>
                              <a:gd name="T31" fmla="*/ 16 h 624"/>
                              <a:gd name="T32" fmla="*/ 16 w 1840"/>
                              <a:gd name="T33" fmla="*/ 8 h 624"/>
                              <a:gd name="T34" fmla="*/ 16 w 1840"/>
                              <a:gd name="T35" fmla="*/ 61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40" h="624">
                                <a:moveTo>
                                  <a:pt x="0" y="8"/>
                                </a:moveTo>
                                <a:cubicBezTo>
                                  <a:pt x="0" y="4"/>
                                  <a:pt x="4" y="0"/>
                                  <a:pt x="8" y="0"/>
                                </a:cubicBezTo>
                                <a:lnTo>
                                  <a:pt x="1832" y="0"/>
                                </a:lnTo>
                                <a:cubicBezTo>
                                  <a:pt x="1837" y="0"/>
                                  <a:pt x="1840" y="4"/>
                                  <a:pt x="1840" y="8"/>
                                </a:cubicBezTo>
                                <a:lnTo>
                                  <a:pt x="1840" y="616"/>
                                </a:lnTo>
                                <a:cubicBezTo>
                                  <a:pt x="1840" y="621"/>
                                  <a:pt x="1837" y="624"/>
                                  <a:pt x="1832" y="624"/>
                                </a:cubicBezTo>
                                <a:lnTo>
                                  <a:pt x="8" y="624"/>
                                </a:lnTo>
                                <a:cubicBezTo>
                                  <a:pt x="4" y="624"/>
                                  <a:pt x="0" y="621"/>
                                  <a:pt x="0" y="616"/>
                                </a:cubicBezTo>
                                <a:lnTo>
                                  <a:pt x="0" y="8"/>
                                </a:lnTo>
                                <a:close/>
                                <a:moveTo>
                                  <a:pt x="16" y="616"/>
                                </a:moveTo>
                                <a:lnTo>
                                  <a:pt x="8" y="608"/>
                                </a:lnTo>
                                <a:lnTo>
                                  <a:pt x="1832" y="608"/>
                                </a:lnTo>
                                <a:lnTo>
                                  <a:pt x="1824" y="616"/>
                                </a:lnTo>
                                <a:lnTo>
                                  <a:pt x="1824" y="8"/>
                                </a:lnTo>
                                <a:lnTo>
                                  <a:pt x="1832" y="16"/>
                                </a:lnTo>
                                <a:lnTo>
                                  <a:pt x="8" y="16"/>
                                </a:lnTo>
                                <a:lnTo>
                                  <a:pt x="16" y="8"/>
                                </a:lnTo>
                                <a:lnTo>
                                  <a:pt x="16" y="6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32" name="Rectangle 144"/>
                        <wps:cNvSpPr>
                          <a:spLocks noChangeArrowheads="1"/>
                        </wps:cNvSpPr>
                        <wps:spPr bwMode="auto">
                          <a:xfrm>
                            <a:off x="1751330" y="4812030"/>
                            <a:ext cx="781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FT13 : mesurer </w:t>
                              </w:r>
                            </w:p>
                          </w:txbxContent>
                        </wps:txbx>
                        <wps:bodyPr rot="0" vert="horz" wrap="none" lIns="0" tIns="0" rIns="0" bIns="0" anchor="t" anchorCtr="0">
                          <a:spAutoFit/>
                        </wps:bodyPr>
                      </wps:wsp>
                      <wps:wsp>
                        <wps:cNvPr id="433" name="Rectangle 145"/>
                        <wps:cNvSpPr>
                          <a:spLocks noChangeArrowheads="1"/>
                        </wps:cNvSpPr>
                        <wps:spPr bwMode="auto">
                          <a:xfrm>
                            <a:off x="1751330" y="4945380"/>
                            <a:ext cx="553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la pression</w:t>
                              </w:r>
                            </w:p>
                          </w:txbxContent>
                        </wps:txbx>
                        <wps:bodyPr rot="0" vert="horz" wrap="none" lIns="0" tIns="0" rIns="0" bIns="0" anchor="t" anchorCtr="0">
                          <a:spAutoFit/>
                        </wps:bodyPr>
                      </wps:wsp>
                      <wps:wsp>
                        <wps:cNvPr id="434" name="Freeform 146"/>
                        <wps:cNvSpPr>
                          <a:spLocks noEditPoints="1"/>
                        </wps:cNvSpPr>
                        <wps:spPr bwMode="auto">
                          <a:xfrm>
                            <a:off x="4675505" y="5308600"/>
                            <a:ext cx="1454150" cy="523240"/>
                          </a:xfrm>
                          <a:custGeom>
                            <a:avLst/>
                            <a:gdLst>
                              <a:gd name="T0" fmla="*/ 7 w 2448"/>
                              <a:gd name="T1" fmla="*/ 395 h 880"/>
                              <a:gd name="T2" fmla="*/ 27 w 2448"/>
                              <a:gd name="T3" fmla="*/ 349 h 880"/>
                              <a:gd name="T4" fmla="*/ 99 w 2448"/>
                              <a:gd name="T5" fmla="*/ 267 h 880"/>
                              <a:gd name="T6" fmla="*/ 283 w 2448"/>
                              <a:gd name="T7" fmla="*/ 158 h 880"/>
                              <a:gd name="T8" fmla="*/ 542 w 2448"/>
                              <a:gd name="T9" fmla="*/ 75 h 880"/>
                              <a:gd name="T10" fmla="*/ 979 w 2448"/>
                              <a:gd name="T11" fmla="*/ 10 h 880"/>
                              <a:gd name="T12" fmla="*/ 1699 w 2448"/>
                              <a:gd name="T13" fmla="*/ 35 h 880"/>
                              <a:gd name="T14" fmla="*/ 2001 w 2448"/>
                              <a:gd name="T15" fmla="*/ 100 h 880"/>
                              <a:gd name="T16" fmla="*/ 2236 w 2448"/>
                              <a:gd name="T17" fmla="*/ 192 h 880"/>
                              <a:gd name="T18" fmla="*/ 2351 w 2448"/>
                              <a:gd name="T19" fmla="*/ 267 h 880"/>
                              <a:gd name="T20" fmla="*/ 2422 w 2448"/>
                              <a:gd name="T21" fmla="*/ 349 h 880"/>
                              <a:gd name="T22" fmla="*/ 2442 w 2448"/>
                              <a:gd name="T23" fmla="*/ 395 h 880"/>
                              <a:gd name="T24" fmla="*/ 2442 w 2448"/>
                              <a:gd name="T25" fmla="*/ 486 h 880"/>
                              <a:gd name="T26" fmla="*/ 2422 w 2448"/>
                              <a:gd name="T27" fmla="*/ 532 h 880"/>
                              <a:gd name="T28" fmla="*/ 2351 w 2448"/>
                              <a:gd name="T29" fmla="*/ 614 h 880"/>
                              <a:gd name="T30" fmla="*/ 2237 w 2448"/>
                              <a:gd name="T31" fmla="*/ 689 h 880"/>
                              <a:gd name="T32" fmla="*/ 2001 w 2448"/>
                              <a:gd name="T33" fmla="*/ 781 h 880"/>
                              <a:gd name="T34" fmla="*/ 1700 w 2448"/>
                              <a:gd name="T35" fmla="*/ 846 h 880"/>
                              <a:gd name="T36" fmla="*/ 979 w 2448"/>
                              <a:gd name="T37" fmla="*/ 871 h 880"/>
                              <a:gd name="T38" fmla="*/ 543 w 2448"/>
                              <a:gd name="T39" fmla="*/ 806 h 880"/>
                              <a:gd name="T40" fmla="*/ 284 w 2448"/>
                              <a:gd name="T41" fmla="*/ 723 h 880"/>
                              <a:gd name="T42" fmla="*/ 100 w 2448"/>
                              <a:gd name="T43" fmla="*/ 615 h 880"/>
                              <a:gd name="T44" fmla="*/ 27 w 2448"/>
                              <a:gd name="T45" fmla="*/ 532 h 880"/>
                              <a:gd name="T46" fmla="*/ 7 w 2448"/>
                              <a:gd name="T47" fmla="*/ 486 h 880"/>
                              <a:gd name="T48" fmla="*/ 22 w 2448"/>
                              <a:gd name="T49" fmla="*/ 481 h 880"/>
                              <a:gd name="T50" fmla="*/ 70 w 2448"/>
                              <a:gd name="T51" fmla="*/ 565 h 880"/>
                              <a:gd name="T52" fmla="*/ 160 w 2448"/>
                              <a:gd name="T53" fmla="*/ 640 h 880"/>
                              <a:gd name="T54" fmla="*/ 367 w 2448"/>
                              <a:gd name="T55" fmla="*/ 739 h 880"/>
                              <a:gd name="T56" fmla="*/ 647 w 2448"/>
                              <a:gd name="T57" fmla="*/ 813 h 880"/>
                              <a:gd name="T58" fmla="*/ 1224 w 2448"/>
                              <a:gd name="T59" fmla="*/ 864 h 880"/>
                              <a:gd name="T60" fmla="*/ 1803 w 2448"/>
                              <a:gd name="T61" fmla="*/ 813 h 880"/>
                              <a:gd name="T62" fmla="*/ 2082 w 2448"/>
                              <a:gd name="T63" fmla="*/ 739 h 880"/>
                              <a:gd name="T64" fmla="*/ 2289 w 2448"/>
                              <a:gd name="T65" fmla="*/ 640 h 880"/>
                              <a:gd name="T66" fmla="*/ 2380 w 2448"/>
                              <a:gd name="T67" fmla="*/ 564 h 880"/>
                              <a:gd name="T68" fmla="*/ 2408 w 2448"/>
                              <a:gd name="T69" fmla="*/ 524 h 880"/>
                              <a:gd name="T70" fmla="*/ 2433 w 2448"/>
                              <a:gd name="T71" fmla="*/ 439 h 880"/>
                              <a:gd name="T72" fmla="*/ 2427 w 2448"/>
                              <a:gd name="T73" fmla="*/ 400 h 880"/>
                              <a:gd name="T74" fmla="*/ 2379 w 2448"/>
                              <a:gd name="T75" fmla="*/ 317 h 880"/>
                              <a:gd name="T76" fmla="*/ 2341 w 2448"/>
                              <a:gd name="T77" fmla="*/ 279 h 880"/>
                              <a:gd name="T78" fmla="*/ 2160 w 2448"/>
                              <a:gd name="T79" fmla="*/ 173 h 880"/>
                              <a:gd name="T80" fmla="*/ 1903 w 2448"/>
                              <a:gd name="T81" fmla="*/ 90 h 880"/>
                              <a:gd name="T82" fmla="*/ 1469 w 2448"/>
                              <a:gd name="T83" fmla="*/ 25 h 880"/>
                              <a:gd name="T84" fmla="*/ 753 w 2448"/>
                              <a:gd name="T85" fmla="*/ 50 h 880"/>
                              <a:gd name="T86" fmla="*/ 454 w 2448"/>
                              <a:gd name="T87" fmla="*/ 115 h 880"/>
                              <a:gd name="T88" fmla="*/ 220 w 2448"/>
                              <a:gd name="T89" fmla="*/ 206 h 880"/>
                              <a:gd name="T90" fmla="*/ 69 w 2448"/>
                              <a:gd name="T91" fmla="*/ 318 h 880"/>
                              <a:gd name="T92" fmla="*/ 41 w 2448"/>
                              <a:gd name="T93" fmla="*/ 357 h 880"/>
                              <a:gd name="T94" fmla="*/ 16 w 2448"/>
                              <a:gd name="T95" fmla="*/ 44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48" h="880">
                                <a:moveTo>
                                  <a:pt x="1" y="442"/>
                                </a:moveTo>
                                <a:cubicBezTo>
                                  <a:pt x="0" y="441"/>
                                  <a:pt x="0" y="440"/>
                                  <a:pt x="1" y="439"/>
                                </a:cubicBezTo>
                                <a:lnTo>
                                  <a:pt x="7" y="395"/>
                                </a:lnTo>
                                <a:cubicBezTo>
                                  <a:pt x="7" y="395"/>
                                  <a:pt x="7" y="394"/>
                                  <a:pt x="7" y="393"/>
                                </a:cubicBezTo>
                                <a:lnTo>
                                  <a:pt x="26" y="350"/>
                                </a:lnTo>
                                <a:cubicBezTo>
                                  <a:pt x="26" y="350"/>
                                  <a:pt x="27" y="349"/>
                                  <a:pt x="27" y="349"/>
                                </a:cubicBezTo>
                                <a:lnTo>
                                  <a:pt x="57" y="308"/>
                                </a:lnTo>
                                <a:cubicBezTo>
                                  <a:pt x="57" y="307"/>
                                  <a:pt x="58" y="307"/>
                                  <a:pt x="58" y="307"/>
                                </a:cubicBezTo>
                                <a:lnTo>
                                  <a:pt x="99" y="267"/>
                                </a:lnTo>
                                <a:lnTo>
                                  <a:pt x="151" y="228"/>
                                </a:lnTo>
                                <a:lnTo>
                                  <a:pt x="212" y="193"/>
                                </a:lnTo>
                                <a:lnTo>
                                  <a:pt x="283" y="158"/>
                                </a:lnTo>
                                <a:lnTo>
                                  <a:pt x="362" y="128"/>
                                </a:lnTo>
                                <a:lnTo>
                                  <a:pt x="449" y="100"/>
                                </a:lnTo>
                                <a:lnTo>
                                  <a:pt x="542" y="75"/>
                                </a:lnTo>
                                <a:lnTo>
                                  <a:pt x="644" y="53"/>
                                </a:lnTo>
                                <a:lnTo>
                                  <a:pt x="750" y="35"/>
                                </a:lnTo>
                                <a:lnTo>
                                  <a:pt x="979" y="10"/>
                                </a:lnTo>
                                <a:lnTo>
                                  <a:pt x="1224" y="0"/>
                                </a:lnTo>
                                <a:lnTo>
                                  <a:pt x="1470" y="9"/>
                                </a:lnTo>
                                <a:lnTo>
                                  <a:pt x="1699" y="35"/>
                                </a:lnTo>
                                <a:lnTo>
                                  <a:pt x="1806" y="53"/>
                                </a:lnTo>
                                <a:lnTo>
                                  <a:pt x="1906" y="75"/>
                                </a:lnTo>
                                <a:lnTo>
                                  <a:pt x="2001" y="100"/>
                                </a:lnTo>
                                <a:lnTo>
                                  <a:pt x="2087" y="128"/>
                                </a:lnTo>
                                <a:lnTo>
                                  <a:pt x="2165" y="158"/>
                                </a:lnTo>
                                <a:lnTo>
                                  <a:pt x="2236" y="192"/>
                                </a:lnTo>
                                <a:lnTo>
                                  <a:pt x="2297" y="228"/>
                                </a:lnTo>
                                <a:lnTo>
                                  <a:pt x="2350" y="266"/>
                                </a:lnTo>
                                <a:cubicBezTo>
                                  <a:pt x="2351" y="266"/>
                                  <a:pt x="2351" y="267"/>
                                  <a:pt x="2351" y="267"/>
                                </a:cubicBezTo>
                                <a:lnTo>
                                  <a:pt x="2391" y="307"/>
                                </a:lnTo>
                                <a:cubicBezTo>
                                  <a:pt x="2391" y="307"/>
                                  <a:pt x="2392" y="307"/>
                                  <a:pt x="2392" y="308"/>
                                </a:cubicBezTo>
                                <a:lnTo>
                                  <a:pt x="2422" y="349"/>
                                </a:lnTo>
                                <a:cubicBezTo>
                                  <a:pt x="2422" y="349"/>
                                  <a:pt x="2423" y="350"/>
                                  <a:pt x="2423" y="350"/>
                                </a:cubicBezTo>
                                <a:lnTo>
                                  <a:pt x="2442" y="393"/>
                                </a:lnTo>
                                <a:cubicBezTo>
                                  <a:pt x="2442" y="394"/>
                                  <a:pt x="2442" y="395"/>
                                  <a:pt x="2442" y="395"/>
                                </a:cubicBezTo>
                                <a:lnTo>
                                  <a:pt x="2448" y="439"/>
                                </a:lnTo>
                                <a:cubicBezTo>
                                  <a:pt x="2448" y="440"/>
                                  <a:pt x="2448" y="441"/>
                                  <a:pt x="2448" y="442"/>
                                </a:cubicBezTo>
                                <a:lnTo>
                                  <a:pt x="2442" y="486"/>
                                </a:lnTo>
                                <a:cubicBezTo>
                                  <a:pt x="2442" y="486"/>
                                  <a:pt x="2442" y="487"/>
                                  <a:pt x="2442" y="488"/>
                                </a:cubicBezTo>
                                <a:lnTo>
                                  <a:pt x="2423" y="531"/>
                                </a:lnTo>
                                <a:cubicBezTo>
                                  <a:pt x="2423" y="531"/>
                                  <a:pt x="2422" y="532"/>
                                  <a:pt x="2422" y="532"/>
                                </a:cubicBezTo>
                                <a:lnTo>
                                  <a:pt x="2392" y="574"/>
                                </a:lnTo>
                                <a:cubicBezTo>
                                  <a:pt x="2392" y="575"/>
                                  <a:pt x="2391" y="575"/>
                                  <a:pt x="2391" y="575"/>
                                </a:cubicBezTo>
                                <a:lnTo>
                                  <a:pt x="2351" y="614"/>
                                </a:lnTo>
                                <a:cubicBezTo>
                                  <a:pt x="2351" y="614"/>
                                  <a:pt x="2350" y="615"/>
                                  <a:pt x="2350" y="615"/>
                                </a:cubicBezTo>
                                <a:lnTo>
                                  <a:pt x="2298" y="653"/>
                                </a:lnTo>
                                <a:lnTo>
                                  <a:pt x="2237" y="689"/>
                                </a:lnTo>
                                <a:lnTo>
                                  <a:pt x="2166" y="723"/>
                                </a:lnTo>
                                <a:lnTo>
                                  <a:pt x="2087" y="754"/>
                                </a:lnTo>
                                <a:lnTo>
                                  <a:pt x="2001" y="781"/>
                                </a:lnTo>
                                <a:lnTo>
                                  <a:pt x="1907" y="806"/>
                                </a:lnTo>
                                <a:lnTo>
                                  <a:pt x="1806" y="828"/>
                                </a:lnTo>
                                <a:lnTo>
                                  <a:pt x="1700" y="846"/>
                                </a:lnTo>
                                <a:lnTo>
                                  <a:pt x="1470" y="871"/>
                                </a:lnTo>
                                <a:lnTo>
                                  <a:pt x="1225" y="880"/>
                                </a:lnTo>
                                <a:lnTo>
                                  <a:pt x="979" y="871"/>
                                </a:lnTo>
                                <a:lnTo>
                                  <a:pt x="751" y="846"/>
                                </a:lnTo>
                                <a:lnTo>
                                  <a:pt x="644" y="828"/>
                                </a:lnTo>
                                <a:lnTo>
                                  <a:pt x="543" y="806"/>
                                </a:lnTo>
                                <a:lnTo>
                                  <a:pt x="449" y="781"/>
                                </a:lnTo>
                                <a:lnTo>
                                  <a:pt x="362" y="754"/>
                                </a:lnTo>
                                <a:lnTo>
                                  <a:pt x="284" y="723"/>
                                </a:lnTo>
                                <a:lnTo>
                                  <a:pt x="213" y="690"/>
                                </a:lnTo>
                                <a:lnTo>
                                  <a:pt x="151" y="653"/>
                                </a:lnTo>
                                <a:lnTo>
                                  <a:pt x="100" y="615"/>
                                </a:lnTo>
                                <a:lnTo>
                                  <a:pt x="58" y="575"/>
                                </a:lnTo>
                                <a:cubicBezTo>
                                  <a:pt x="58" y="575"/>
                                  <a:pt x="57" y="575"/>
                                  <a:pt x="57" y="574"/>
                                </a:cubicBezTo>
                                <a:lnTo>
                                  <a:pt x="27" y="532"/>
                                </a:lnTo>
                                <a:cubicBezTo>
                                  <a:pt x="27" y="532"/>
                                  <a:pt x="26" y="531"/>
                                  <a:pt x="26" y="531"/>
                                </a:cubicBezTo>
                                <a:lnTo>
                                  <a:pt x="7" y="488"/>
                                </a:lnTo>
                                <a:cubicBezTo>
                                  <a:pt x="7" y="487"/>
                                  <a:pt x="7" y="486"/>
                                  <a:pt x="7" y="486"/>
                                </a:cubicBezTo>
                                <a:lnTo>
                                  <a:pt x="1" y="442"/>
                                </a:lnTo>
                                <a:close/>
                                <a:moveTo>
                                  <a:pt x="22" y="483"/>
                                </a:moveTo>
                                <a:lnTo>
                                  <a:pt x="22" y="481"/>
                                </a:lnTo>
                                <a:lnTo>
                                  <a:pt x="41" y="524"/>
                                </a:lnTo>
                                <a:lnTo>
                                  <a:pt x="40" y="523"/>
                                </a:lnTo>
                                <a:lnTo>
                                  <a:pt x="70" y="565"/>
                                </a:lnTo>
                                <a:lnTo>
                                  <a:pt x="69" y="564"/>
                                </a:lnTo>
                                <a:lnTo>
                                  <a:pt x="109" y="602"/>
                                </a:lnTo>
                                <a:lnTo>
                                  <a:pt x="160" y="640"/>
                                </a:lnTo>
                                <a:lnTo>
                                  <a:pt x="220" y="675"/>
                                </a:lnTo>
                                <a:lnTo>
                                  <a:pt x="289" y="708"/>
                                </a:lnTo>
                                <a:lnTo>
                                  <a:pt x="367" y="739"/>
                                </a:lnTo>
                                <a:lnTo>
                                  <a:pt x="454" y="766"/>
                                </a:lnTo>
                                <a:lnTo>
                                  <a:pt x="546" y="791"/>
                                </a:lnTo>
                                <a:lnTo>
                                  <a:pt x="647" y="813"/>
                                </a:lnTo>
                                <a:lnTo>
                                  <a:pt x="752" y="831"/>
                                </a:lnTo>
                                <a:lnTo>
                                  <a:pt x="980" y="855"/>
                                </a:lnTo>
                                <a:lnTo>
                                  <a:pt x="1224" y="864"/>
                                </a:lnTo>
                                <a:lnTo>
                                  <a:pt x="1469" y="856"/>
                                </a:lnTo>
                                <a:lnTo>
                                  <a:pt x="1697" y="831"/>
                                </a:lnTo>
                                <a:lnTo>
                                  <a:pt x="1803" y="813"/>
                                </a:lnTo>
                                <a:lnTo>
                                  <a:pt x="1902" y="791"/>
                                </a:lnTo>
                                <a:lnTo>
                                  <a:pt x="1996" y="766"/>
                                </a:lnTo>
                                <a:lnTo>
                                  <a:pt x="2082" y="739"/>
                                </a:lnTo>
                                <a:lnTo>
                                  <a:pt x="2159" y="708"/>
                                </a:lnTo>
                                <a:lnTo>
                                  <a:pt x="2228" y="676"/>
                                </a:lnTo>
                                <a:lnTo>
                                  <a:pt x="2289" y="640"/>
                                </a:lnTo>
                                <a:lnTo>
                                  <a:pt x="2341" y="602"/>
                                </a:lnTo>
                                <a:lnTo>
                                  <a:pt x="2340" y="603"/>
                                </a:lnTo>
                                <a:lnTo>
                                  <a:pt x="2380" y="564"/>
                                </a:lnTo>
                                <a:lnTo>
                                  <a:pt x="2379" y="565"/>
                                </a:lnTo>
                                <a:lnTo>
                                  <a:pt x="2409" y="523"/>
                                </a:lnTo>
                                <a:lnTo>
                                  <a:pt x="2408" y="524"/>
                                </a:lnTo>
                                <a:lnTo>
                                  <a:pt x="2427" y="481"/>
                                </a:lnTo>
                                <a:lnTo>
                                  <a:pt x="2427" y="483"/>
                                </a:lnTo>
                                <a:lnTo>
                                  <a:pt x="2433" y="439"/>
                                </a:lnTo>
                                <a:lnTo>
                                  <a:pt x="2433" y="442"/>
                                </a:lnTo>
                                <a:lnTo>
                                  <a:pt x="2427" y="398"/>
                                </a:lnTo>
                                <a:lnTo>
                                  <a:pt x="2427" y="400"/>
                                </a:lnTo>
                                <a:lnTo>
                                  <a:pt x="2408" y="357"/>
                                </a:lnTo>
                                <a:lnTo>
                                  <a:pt x="2409" y="358"/>
                                </a:lnTo>
                                <a:lnTo>
                                  <a:pt x="2379" y="317"/>
                                </a:lnTo>
                                <a:lnTo>
                                  <a:pt x="2380" y="318"/>
                                </a:lnTo>
                                <a:lnTo>
                                  <a:pt x="2340" y="278"/>
                                </a:lnTo>
                                <a:lnTo>
                                  <a:pt x="2341" y="279"/>
                                </a:lnTo>
                                <a:lnTo>
                                  <a:pt x="2289" y="241"/>
                                </a:lnTo>
                                <a:lnTo>
                                  <a:pt x="2229" y="207"/>
                                </a:lnTo>
                                <a:lnTo>
                                  <a:pt x="2160" y="173"/>
                                </a:lnTo>
                                <a:lnTo>
                                  <a:pt x="2082" y="143"/>
                                </a:lnTo>
                                <a:lnTo>
                                  <a:pt x="1996" y="115"/>
                                </a:lnTo>
                                <a:lnTo>
                                  <a:pt x="1903" y="90"/>
                                </a:lnTo>
                                <a:lnTo>
                                  <a:pt x="1803" y="68"/>
                                </a:lnTo>
                                <a:lnTo>
                                  <a:pt x="1698" y="50"/>
                                </a:lnTo>
                                <a:lnTo>
                                  <a:pt x="1469" y="25"/>
                                </a:lnTo>
                                <a:lnTo>
                                  <a:pt x="1225" y="16"/>
                                </a:lnTo>
                                <a:lnTo>
                                  <a:pt x="980" y="25"/>
                                </a:lnTo>
                                <a:lnTo>
                                  <a:pt x="753" y="50"/>
                                </a:lnTo>
                                <a:lnTo>
                                  <a:pt x="647" y="68"/>
                                </a:lnTo>
                                <a:lnTo>
                                  <a:pt x="547" y="90"/>
                                </a:lnTo>
                                <a:lnTo>
                                  <a:pt x="454" y="115"/>
                                </a:lnTo>
                                <a:lnTo>
                                  <a:pt x="367" y="143"/>
                                </a:lnTo>
                                <a:lnTo>
                                  <a:pt x="290" y="173"/>
                                </a:lnTo>
                                <a:lnTo>
                                  <a:pt x="220" y="206"/>
                                </a:lnTo>
                                <a:lnTo>
                                  <a:pt x="160" y="241"/>
                                </a:lnTo>
                                <a:lnTo>
                                  <a:pt x="110" y="278"/>
                                </a:lnTo>
                                <a:lnTo>
                                  <a:pt x="69" y="318"/>
                                </a:lnTo>
                                <a:lnTo>
                                  <a:pt x="70" y="317"/>
                                </a:lnTo>
                                <a:lnTo>
                                  <a:pt x="40" y="358"/>
                                </a:lnTo>
                                <a:lnTo>
                                  <a:pt x="41" y="357"/>
                                </a:lnTo>
                                <a:lnTo>
                                  <a:pt x="22" y="400"/>
                                </a:lnTo>
                                <a:lnTo>
                                  <a:pt x="22" y="398"/>
                                </a:lnTo>
                                <a:lnTo>
                                  <a:pt x="16" y="442"/>
                                </a:lnTo>
                                <a:lnTo>
                                  <a:pt x="16" y="439"/>
                                </a:lnTo>
                                <a:lnTo>
                                  <a:pt x="22" y="48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35" name="Freeform 149"/>
                        <wps:cNvSpPr>
                          <a:spLocks noEditPoints="1"/>
                        </wps:cNvSpPr>
                        <wps:spPr bwMode="auto">
                          <a:xfrm>
                            <a:off x="4675505" y="7401560"/>
                            <a:ext cx="1454150" cy="513715"/>
                          </a:xfrm>
                          <a:custGeom>
                            <a:avLst/>
                            <a:gdLst>
                              <a:gd name="T0" fmla="*/ 7 w 2448"/>
                              <a:gd name="T1" fmla="*/ 388 h 864"/>
                              <a:gd name="T2" fmla="*/ 27 w 2448"/>
                              <a:gd name="T3" fmla="*/ 343 h 864"/>
                              <a:gd name="T4" fmla="*/ 99 w 2448"/>
                              <a:gd name="T5" fmla="*/ 262 h 864"/>
                              <a:gd name="T6" fmla="*/ 283 w 2448"/>
                              <a:gd name="T7" fmla="*/ 155 h 864"/>
                              <a:gd name="T8" fmla="*/ 542 w 2448"/>
                              <a:gd name="T9" fmla="*/ 73 h 864"/>
                              <a:gd name="T10" fmla="*/ 979 w 2448"/>
                              <a:gd name="T11" fmla="*/ 10 h 864"/>
                              <a:gd name="T12" fmla="*/ 1699 w 2448"/>
                              <a:gd name="T13" fmla="*/ 34 h 864"/>
                              <a:gd name="T14" fmla="*/ 2001 w 2448"/>
                              <a:gd name="T15" fmla="*/ 98 h 864"/>
                              <a:gd name="T16" fmla="*/ 2236 w 2448"/>
                              <a:gd name="T17" fmla="*/ 188 h 864"/>
                              <a:gd name="T18" fmla="*/ 2351 w 2448"/>
                              <a:gd name="T19" fmla="*/ 262 h 864"/>
                              <a:gd name="T20" fmla="*/ 2422 w 2448"/>
                              <a:gd name="T21" fmla="*/ 343 h 864"/>
                              <a:gd name="T22" fmla="*/ 2442 w 2448"/>
                              <a:gd name="T23" fmla="*/ 388 h 864"/>
                              <a:gd name="T24" fmla="*/ 2442 w 2448"/>
                              <a:gd name="T25" fmla="*/ 477 h 864"/>
                              <a:gd name="T26" fmla="*/ 2422 w 2448"/>
                              <a:gd name="T27" fmla="*/ 523 h 864"/>
                              <a:gd name="T28" fmla="*/ 2351 w 2448"/>
                              <a:gd name="T29" fmla="*/ 603 h 864"/>
                              <a:gd name="T30" fmla="*/ 2236 w 2448"/>
                              <a:gd name="T31" fmla="*/ 676 h 864"/>
                              <a:gd name="T32" fmla="*/ 2001 w 2448"/>
                              <a:gd name="T33" fmla="*/ 767 h 864"/>
                              <a:gd name="T34" fmla="*/ 1700 w 2448"/>
                              <a:gd name="T35" fmla="*/ 831 h 864"/>
                              <a:gd name="T36" fmla="*/ 979 w 2448"/>
                              <a:gd name="T37" fmla="*/ 855 h 864"/>
                              <a:gd name="T38" fmla="*/ 543 w 2448"/>
                              <a:gd name="T39" fmla="*/ 792 h 864"/>
                              <a:gd name="T40" fmla="*/ 284 w 2448"/>
                              <a:gd name="T41" fmla="*/ 710 h 864"/>
                              <a:gd name="T42" fmla="*/ 100 w 2448"/>
                              <a:gd name="T43" fmla="*/ 604 h 864"/>
                              <a:gd name="T44" fmla="*/ 27 w 2448"/>
                              <a:gd name="T45" fmla="*/ 523 h 864"/>
                              <a:gd name="T46" fmla="*/ 7 w 2448"/>
                              <a:gd name="T47" fmla="*/ 477 h 864"/>
                              <a:gd name="T48" fmla="*/ 22 w 2448"/>
                              <a:gd name="T49" fmla="*/ 472 h 864"/>
                              <a:gd name="T50" fmla="*/ 70 w 2448"/>
                              <a:gd name="T51" fmla="*/ 554 h 864"/>
                              <a:gd name="T52" fmla="*/ 159 w 2448"/>
                              <a:gd name="T53" fmla="*/ 628 h 864"/>
                              <a:gd name="T54" fmla="*/ 367 w 2448"/>
                              <a:gd name="T55" fmla="*/ 725 h 864"/>
                              <a:gd name="T56" fmla="*/ 647 w 2448"/>
                              <a:gd name="T57" fmla="*/ 798 h 864"/>
                              <a:gd name="T58" fmla="*/ 1224 w 2448"/>
                              <a:gd name="T59" fmla="*/ 848 h 864"/>
                              <a:gd name="T60" fmla="*/ 1803 w 2448"/>
                              <a:gd name="T61" fmla="*/ 798 h 864"/>
                              <a:gd name="T62" fmla="*/ 2082 w 2448"/>
                              <a:gd name="T63" fmla="*/ 725 h 864"/>
                              <a:gd name="T64" fmla="*/ 2289 w 2448"/>
                              <a:gd name="T65" fmla="*/ 628 h 864"/>
                              <a:gd name="T66" fmla="*/ 2380 w 2448"/>
                              <a:gd name="T67" fmla="*/ 553 h 864"/>
                              <a:gd name="T68" fmla="*/ 2408 w 2448"/>
                              <a:gd name="T69" fmla="*/ 515 h 864"/>
                              <a:gd name="T70" fmla="*/ 2433 w 2448"/>
                              <a:gd name="T71" fmla="*/ 431 h 864"/>
                              <a:gd name="T72" fmla="*/ 2427 w 2448"/>
                              <a:gd name="T73" fmla="*/ 393 h 864"/>
                              <a:gd name="T74" fmla="*/ 2379 w 2448"/>
                              <a:gd name="T75" fmla="*/ 311 h 864"/>
                              <a:gd name="T76" fmla="*/ 2341 w 2448"/>
                              <a:gd name="T77" fmla="*/ 274 h 864"/>
                              <a:gd name="T78" fmla="*/ 2160 w 2448"/>
                              <a:gd name="T79" fmla="*/ 170 h 864"/>
                              <a:gd name="T80" fmla="*/ 1903 w 2448"/>
                              <a:gd name="T81" fmla="*/ 88 h 864"/>
                              <a:gd name="T82" fmla="*/ 1469 w 2448"/>
                              <a:gd name="T83" fmla="*/ 25 h 864"/>
                              <a:gd name="T84" fmla="*/ 753 w 2448"/>
                              <a:gd name="T85" fmla="*/ 49 h 864"/>
                              <a:gd name="T86" fmla="*/ 454 w 2448"/>
                              <a:gd name="T87" fmla="*/ 113 h 864"/>
                              <a:gd name="T88" fmla="*/ 220 w 2448"/>
                              <a:gd name="T89" fmla="*/ 202 h 864"/>
                              <a:gd name="T90" fmla="*/ 69 w 2448"/>
                              <a:gd name="T91" fmla="*/ 312 h 864"/>
                              <a:gd name="T92" fmla="*/ 41 w 2448"/>
                              <a:gd name="T93" fmla="*/ 351 h 864"/>
                              <a:gd name="T94" fmla="*/ 16 w 2448"/>
                              <a:gd name="T95" fmla="*/ 434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48" h="864">
                                <a:moveTo>
                                  <a:pt x="1" y="434"/>
                                </a:moveTo>
                                <a:cubicBezTo>
                                  <a:pt x="0" y="433"/>
                                  <a:pt x="0" y="432"/>
                                  <a:pt x="1" y="431"/>
                                </a:cubicBezTo>
                                <a:lnTo>
                                  <a:pt x="7" y="388"/>
                                </a:lnTo>
                                <a:cubicBezTo>
                                  <a:pt x="7" y="388"/>
                                  <a:pt x="7" y="387"/>
                                  <a:pt x="7" y="386"/>
                                </a:cubicBezTo>
                                <a:lnTo>
                                  <a:pt x="26" y="344"/>
                                </a:lnTo>
                                <a:cubicBezTo>
                                  <a:pt x="26" y="344"/>
                                  <a:pt x="27" y="343"/>
                                  <a:pt x="27" y="343"/>
                                </a:cubicBezTo>
                                <a:lnTo>
                                  <a:pt x="57" y="302"/>
                                </a:lnTo>
                                <a:cubicBezTo>
                                  <a:pt x="57" y="301"/>
                                  <a:pt x="58" y="301"/>
                                  <a:pt x="58" y="301"/>
                                </a:cubicBezTo>
                                <a:lnTo>
                                  <a:pt x="99" y="262"/>
                                </a:lnTo>
                                <a:lnTo>
                                  <a:pt x="151" y="224"/>
                                </a:lnTo>
                                <a:lnTo>
                                  <a:pt x="212" y="189"/>
                                </a:lnTo>
                                <a:lnTo>
                                  <a:pt x="283" y="155"/>
                                </a:lnTo>
                                <a:lnTo>
                                  <a:pt x="362" y="125"/>
                                </a:lnTo>
                                <a:lnTo>
                                  <a:pt x="449" y="98"/>
                                </a:lnTo>
                                <a:lnTo>
                                  <a:pt x="542" y="73"/>
                                </a:lnTo>
                                <a:lnTo>
                                  <a:pt x="644" y="52"/>
                                </a:lnTo>
                                <a:lnTo>
                                  <a:pt x="750" y="34"/>
                                </a:lnTo>
                                <a:lnTo>
                                  <a:pt x="979" y="10"/>
                                </a:lnTo>
                                <a:lnTo>
                                  <a:pt x="1224" y="0"/>
                                </a:lnTo>
                                <a:lnTo>
                                  <a:pt x="1470" y="9"/>
                                </a:lnTo>
                                <a:lnTo>
                                  <a:pt x="1699" y="34"/>
                                </a:lnTo>
                                <a:lnTo>
                                  <a:pt x="1806" y="52"/>
                                </a:lnTo>
                                <a:lnTo>
                                  <a:pt x="1906" y="73"/>
                                </a:lnTo>
                                <a:lnTo>
                                  <a:pt x="2001" y="98"/>
                                </a:lnTo>
                                <a:lnTo>
                                  <a:pt x="2087" y="125"/>
                                </a:lnTo>
                                <a:lnTo>
                                  <a:pt x="2165" y="155"/>
                                </a:lnTo>
                                <a:lnTo>
                                  <a:pt x="2236" y="188"/>
                                </a:lnTo>
                                <a:lnTo>
                                  <a:pt x="2297" y="224"/>
                                </a:lnTo>
                                <a:lnTo>
                                  <a:pt x="2350" y="261"/>
                                </a:lnTo>
                                <a:cubicBezTo>
                                  <a:pt x="2350" y="261"/>
                                  <a:pt x="2351" y="261"/>
                                  <a:pt x="2351" y="262"/>
                                </a:cubicBezTo>
                                <a:lnTo>
                                  <a:pt x="2391" y="301"/>
                                </a:lnTo>
                                <a:cubicBezTo>
                                  <a:pt x="2391" y="301"/>
                                  <a:pt x="2392" y="301"/>
                                  <a:pt x="2392" y="302"/>
                                </a:cubicBezTo>
                                <a:lnTo>
                                  <a:pt x="2422" y="343"/>
                                </a:lnTo>
                                <a:cubicBezTo>
                                  <a:pt x="2422" y="343"/>
                                  <a:pt x="2423" y="344"/>
                                  <a:pt x="2423" y="344"/>
                                </a:cubicBezTo>
                                <a:lnTo>
                                  <a:pt x="2442" y="386"/>
                                </a:lnTo>
                                <a:cubicBezTo>
                                  <a:pt x="2442" y="387"/>
                                  <a:pt x="2442" y="388"/>
                                  <a:pt x="2442" y="388"/>
                                </a:cubicBezTo>
                                <a:lnTo>
                                  <a:pt x="2448" y="431"/>
                                </a:lnTo>
                                <a:cubicBezTo>
                                  <a:pt x="2448" y="432"/>
                                  <a:pt x="2448" y="433"/>
                                  <a:pt x="2448" y="434"/>
                                </a:cubicBezTo>
                                <a:lnTo>
                                  <a:pt x="2442" y="477"/>
                                </a:lnTo>
                                <a:cubicBezTo>
                                  <a:pt x="2442" y="477"/>
                                  <a:pt x="2442" y="478"/>
                                  <a:pt x="2442" y="479"/>
                                </a:cubicBezTo>
                                <a:lnTo>
                                  <a:pt x="2423" y="522"/>
                                </a:lnTo>
                                <a:cubicBezTo>
                                  <a:pt x="2423" y="522"/>
                                  <a:pt x="2422" y="523"/>
                                  <a:pt x="2422" y="523"/>
                                </a:cubicBezTo>
                                <a:lnTo>
                                  <a:pt x="2392" y="563"/>
                                </a:lnTo>
                                <a:cubicBezTo>
                                  <a:pt x="2392" y="564"/>
                                  <a:pt x="2391" y="564"/>
                                  <a:pt x="2391" y="564"/>
                                </a:cubicBezTo>
                                <a:lnTo>
                                  <a:pt x="2351" y="603"/>
                                </a:lnTo>
                                <a:cubicBezTo>
                                  <a:pt x="2351" y="603"/>
                                  <a:pt x="2350" y="604"/>
                                  <a:pt x="2350" y="604"/>
                                </a:cubicBezTo>
                                <a:lnTo>
                                  <a:pt x="2298" y="641"/>
                                </a:lnTo>
                                <a:lnTo>
                                  <a:pt x="2236" y="676"/>
                                </a:lnTo>
                                <a:lnTo>
                                  <a:pt x="2166" y="710"/>
                                </a:lnTo>
                                <a:lnTo>
                                  <a:pt x="2087" y="740"/>
                                </a:lnTo>
                                <a:lnTo>
                                  <a:pt x="2001" y="767"/>
                                </a:lnTo>
                                <a:lnTo>
                                  <a:pt x="1907" y="792"/>
                                </a:lnTo>
                                <a:lnTo>
                                  <a:pt x="1806" y="813"/>
                                </a:lnTo>
                                <a:lnTo>
                                  <a:pt x="1700" y="831"/>
                                </a:lnTo>
                                <a:lnTo>
                                  <a:pt x="1470" y="855"/>
                                </a:lnTo>
                                <a:lnTo>
                                  <a:pt x="1225" y="864"/>
                                </a:lnTo>
                                <a:lnTo>
                                  <a:pt x="979" y="855"/>
                                </a:lnTo>
                                <a:lnTo>
                                  <a:pt x="751" y="831"/>
                                </a:lnTo>
                                <a:lnTo>
                                  <a:pt x="644" y="813"/>
                                </a:lnTo>
                                <a:lnTo>
                                  <a:pt x="543" y="792"/>
                                </a:lnTo>
                                <a:lnTo>
                                  <a:pt x="449" y="767"/>
                                </a:lnTo>
                                <a:lnTo>
                                  <a:pt x="362" y="740"/>
                                </a:lnTo>
                                <a:lnTo>
                                  <a:pt x="284" y="710"/>
                                </a:lnTo>
                                <a:lnTo>
                                  <a:pt x="213" y="677"/>
                                </a:lnTo>
                                <a:lnTo>
                                  <a:pt x="151" y="641"/>
                                </a:lnTo>
                                <a:lnTo>
                                  <a:pt x="100" y="604"/>
                                </a:lnTo>
                                <a:lnTo>
                                  <a:pt x="58" y="564"/>
                                </a:lnTo>
                                <a:cubicBezTo>
                                  <a:pt x="58" y="564"/>
                                  <a:pt x="57" y="564"/>
                                  <a:pt x="57" y="563"/>
                                </a:cubicBezTo>
                                <a:lnTo>
                                  <a:pt x="27" y="523"/>
                                </a:lnTo>
                                <a:cubicBezTo>
                                  <a:pt x="27" y="523"/>
                                  <a:pt x="26" y="522"/>
                                  <a:pt x="26" y="522"/>
                                </a:cubicBezTo>
                                <a:lnTo>
                                  <a:pt x="7" y="479"/>
                                </a:lnTo>
                                <a:cubicBezTo>
                                  <a:pt x="7" y="478"/>
                                  <a:pt x="7" y="477"/>
                                  <a:pt x="7" y="477"/>
                                </a:cubicBezTo>
                                <a:lnTo>
                                  <a:pt x="1" y="434"/>
                                </a:lnTo>
                                <a:close/>
                                <a:moveTo>
                                  <a:pt x="22" y="474"/>
                                </a:moveTo>
                                <a:lnTo>
                                  <a:pt x="22" y="472"/>
                                </a:lnTo>
                                <a:lnTo>
                                  <a:pt x="41" y="515"/>
                                </a:lnTo>
                                <a:lnTo>
                                  <a:pt x="40" y="514"/>
                                </a:lnTo>
                                <a:lnTo>
                                  <a:pt x="70" y="554"/>
                                </a:lnTo>
                                <a:lnTo>
                                  <a:pt x="69" y="553"/>
                                </a:lnTo>
                                <a:lnTo>
                                  <a:pt x="109" y="591"/>
                                </a:lnTo>
                                <a:lnTo>
                                  <a:pt x="159" y="628"/>
                                </a:lnTo>
                                <a:lnTo>
                                  <a:pt x="220" y="662"/>
                                </a:lnTo>
                                <a:lnTo>
                                  <a:pt x="289" y="695"/>
                                </a:lnTo>
                                <a:lnTo>
                                  <a:pt x="367" y="725"/>
                                </a:lnTo>
                                <a:lnTo>
                                  <a:pt x="454" y="752"/>
                                </a:lnTo>
                                <a:lnTo>
                                  <a:pt x="546" y="777"/>
                                </a:lnTo>
                                <a:lnTo>
                                  <a:pt x="647" y="798"/>
                                </a:lnTo>
                                <a:lnTo>
                                  <a:pt x="752" y="816"/>
                                </a:lnTo>
                                <a:lnTo>
                                  <a:pt x="980" y="839"/>
                                </a:lnTo>
                                <a:lnTo>
                                  <a:pt x="1224" y="848"/>
                                </a:lnTo>
                                <a:lnTo>
                                  <a:pt x="1469" y="840"/>
                                </a:lnTo>
                                <a:lnTo>
                                  <a:pt x="1697" y="816"/>
                                </a:lnTo>
                                <a:lnTo>
                                  <a:pt x="1803" y="798"/>
                                </a:lnTo>
                                <a:lnTo>
                                  <a:pt x="1902" y="777"/>
                                </a:lnTo>
                                <a:lnTo>
                                  <a:pt x="1996" y="752"/>
                                </a:lnTo>
                                <a:lnTo>
                                  <a:pt x="2082" y="725"/>
                                </a:lnTo>
                                <a:lnTo>
                                  <a:pt x="2159" y="695"/>
                                </a:lnTo>
                                <a:lnTo>
                                  <a:pt x="2228" y="663"/>
                                </a:lnTo>
                                <a:lnTo>
                                  <a:pt x="2289" y="628"/>
                                </a:lnTo>
                                <a:lnTo>
                                  <a:pt x="2341" y="591"/>
                                </a:lnTo>
                                <a:lnTo>
                                  <a:pt x="2340" y="592"/>
                                </a:lnTo>
                                <a:lnTo>
                                  <a:pt x="2380" y="553"/>
                                </a:lnTo>
                                <a:lnTo>
                                  <a:pt x="2379" y="554"/>
                                </a:lnTo>
                                <a:lnTo>
                                  <a:pt x="2409" y="514"/>
                                </a:lnTo>
                                <a:lnTo>
                                  <a:pt x="2408" y="515"/>
                                </a:lnTo>
                                <a:lnTo>
                                  <a:pt x="2427" y="472"/>
                                </a:lnTo>
                                <a:lnTo>
                                  <a:pt x="2427" y="474"/>
                                </a:lnTo>
                                <a:lnTo>
                                  <a:pt x="2433" y="431"/>
                                </a:lnTo>
                                <a:lnTo>
                                  <a:pt x="2433" y="434"/>
                                </a:lnTo>
                                <a:lnTo>
                                  <a:pt x="2427" y="391"/>
                                </a:lnTo>
                                <a:lnTo>
                                  <a:pt x="2427" y="393"/>
                                </a:lnTo>
                                <a:lnTo>
                                  <a:pt x="2408" y="351"/>
                                </a:lnTo>
                                <a:lnTo>
                                  <a:pt x="2409" y="352"/>
                                </a:lnTo>
                                <a:lnTo>
                                  <a:pt x="2379" y="311"/>
                                </a:lnTo>
                                <a:lnTo>
                                  <a:pt x="2380" y="312"/>
                                </a:lnTo>
                                <a:lnTo>
                                  <a:pt x="2340" y="273"/>
                                </a:lnTo>
                                <a:lnTo>
                                  <a:pt x="2341" y="274"/>
                                </a:lnTo>
                                <a:lnTo>
                                  <a:pt x="2289" y="237"/>
                                </a:lnTo>
                                <a:lnTo>
                                  <a:pt x="2229" y="203"/>
                                </a:lnTo>
                                <a:lnTo>
                                  <a:pt x="2160" y="170"/>
                                </a:lnTo>
                                <a:lnTo>
                                  <a:pt x="2082" y="140"/>
                                </a:lnTo>
                                <a:lnTo>
                                  <a:pt x="1996" y="113"/>
                                </a:lnTo>
                                <a:lnTo>
                                  <a:pt x="1903" y="88"/>
                                </a:lnTo>
                                <a:lnTo>
                                  <a:pt x="1803" y="67"/>
                                </a:lnTo>
                                <a:lnTo>
                                  <a:pt x="1698" y="49"/>
                                </a:lnTo>
                                <a:lnTo>
                                  <a:pt x="1469" y="25"/>
                                </a:lnTo>
                                <a:lnTo>
                                  <a:pt x="1225" y="16"/>
                                </a:lnTo>
                                <a:lnTo>
                                  <a:pt x="980" y="25"/>
                                </a:lnTo>
                                <a:lnTo>
                                  <a:pt x="753" y="49"/>
                                </a:lnTo>
                                <a:lnTo>
                                  <a:pt x="647" y="67"/>
                                </a:lnTo>
                                <a:lnTo>
                                  <a:pt x="547" y="88"/>
                                </a:lnTo>
                                <a:lnTo>
                                  <a:pt x="454" y="113"/>
                                </a:lnTo>
                                <a:lnTo>
                                  <a:pt x="367" y="140"/>
                                </a:lnTo>
                                <a:lnTo>
                                  <a:pt x="290" y="170"/>
                                </a:lnTo>
                                <a:lnTo>
                                  <a:pt x="220" y="202"/>
                                </a:lnTo>
                                <a:lnTo>
                                  <a:pt x="160" y="237"/>
                                </a:lnTo>
                                <a:lnTo>
                                  <a:pt x="110" y="273"/>
                                </a:lnTo>
                                <a:lnTo>
                                  <a:pt x="69" y="312"/>
                                </a:lnTo>
                                <a:lnTo>
                                  <a:pt x="70" y="311"/>
                                </a:lnTo>
                                <a:lnTo>
                                  <a:pt x="40" y="352"/>
                                </a:lnTo>
                                <a:lnTo>
                                  <a:pt x="41" y="351"/>
                                </a:lnTo>
                                <a:lnTo>
                                  <a:pt x="22" y="393"/>
                                </a:lnTo>
                                <a:lnTo>
                                  <a:pt x="22" y="391"/>
                                </a:lnTo>
                                <a:lnTo>
                                  <a:pt x="16" y="434"/>
                                </a:lnTo>
                                <a:lnTo>
                                  <a:pt x="16" y="431"/>
                                </a:lnTo>
                                <a:lnTo>
                                  <a:pt x="22" y="474"/>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38" name="Rectangle 150"/>
                        <wps:cNvSpPr>
                          <a:spLocks noChangeArrowheads="1"/>
                        </wps:cNvSpPr>
                        <wps:spPr bwMode="auto">
                          <a:xfrm>
                            <a:off x="5266690" y="7599680"/>
                            <a:ext cx="248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Piles</w:t>
                              </w:r>
                            </w:p>
                          </w:txbxContent>
                        </wps:txbx>
                        <wps:bodyPr rot="0" vert="horz" wrap="none" lIns="0" tIns="0" rIns="0" bIns="0" anchor="t" anchorCtr="0">
                          <a:spAutoFit/>
                        </wps:bodyPr>
                      </wps:wsp>
                      <wps:wsp>
                        <wps:cNvPr id="439" name="Freeform 151"/>
                        <wps:cNvSpPr>
                          <a:spLocks noEditPoints="1"/>
                        </wps:cNvSpPr>
                        <wps:spPr bwMode="auto">
                          <a:xfrm>
                            <a:off x="3041015" y="6031230"/>
                            <a:ext cx="1358900" cy="523240"/>
                          </a:xfrm>
                          <a:custGeom>
                            <a:avLst/>
                            <a:gdLst>
                              <a:gd name="T0" fmla="*/ 0 w 2288"/>
                              <a:gd name="T1" fmla="*/ 8 h 880"/>
                              <a:gd name="T2" fmla="*/ 8 w 2288"/>
                              <a:gd name="T3" fmla="*/ 0 h 880"/>
                              <a:gd name="T4" fmla="*/ 2280 w 2288"/>
                              <a:gd name="T5" fmla="*/ 0 h 880"/>
                              <a:gd name="T6" fmla="*/ 2288 w 2288"/>
                              <a:gd name="T7" fmla="*/ 8 h 880"/>
                              <a:gd name="T8" fmla="*/ 2288 w 2288"/>
                              <a:gd name="T9" fmla="*/ 872 h 880"/>
                              <a:gd name="T10" fmla="*/ 2280 w 2288"/>
                              <a:gd name="T11" fmla="*/ 880 h 880"/>
                              <a:gd name="T12" fmla="*/ 8 w 2288"/>
                              <a:gd name="T13" fmla="*/ 880 h 880"/>
                              <a:gd name="T14" fmla="*/ 0 w 2288"/>
                              <a:gd name="T15" fmla="*/ 872 h 880"/>
                              <a:gd name="T16" fmla="*/ 0 w 2288"/>
                              <a:gd name="T17" fmla="*/ 8 h 880"/>
                              <a:gd name="T18" fmla="*/ 16 w 2288"/>
                              <a:gd name="T19" fmla="*/ 872 h 880"/>
                              <a:gd name="T20" fmla="*/ 8 w 2288"/>
                              <a:gd name="T21" fmla="*/ 864 h 880"/>
                              <a:gd name="T22" fmla="*/ 2280 w 2288"/>
                              <a:gd name="T23" fmla="*/ 864 h 880"/>
                              <a:gd name="T24" fmla="*/ 2272 w 2288"/>
                              <a:gd name="T25" fmla="*/ 872 h 880"/>
                              <a:gd name="T26" fmla="*/ 2272 w 2288"/>
                              <a:gd name="T27" fmla="*/ 8 h 880"/>
                              <a:gd name="T28" fmla="*/ 2280 w 2288"/>
                              <a:gd name="T29" fmla="*/ 16 h 880"/>
                              <a:gd name="T30" fmla="*/ 8 w 2288"/>
                              <a:gd name="T31" fmla="*/ 16 h 880"/>
                              <a:gd name="T32" fmla="*/ 16 w 2288"/>
                              <a:gd name="T33" fmla="*/ 8 h 880"/>
                              <a:gd name="T34" fmla="*/ 16 w 2288"/>
                              <a:gd name="T35" fmla="*/ 87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8" h="880">
                                <a:moveTo>
                                  <a:pt x="0" y="8"/>
                                </a:moveTo>
                                <a:cubicBezTo>
                                  <a:pt x="0" y="4"/>
                                  <a:pt x="4" y="0"/>
                                  <a:pt x="8" y="0"/>
                                </a:cubicBezTo>
                                <a:lnTo>
                                  <a:pt x="2280" y="0"/>
                                </a:lnTo>
                                <a:cubicBezTo>
                                  <a:pt x="2285" y="0"/>
                                  <a:pt x="2288" y="4"/>
                                  <a:pt x="2288" y="8"/>
                                </a:cubicBezTo>
                                <a:lnTo>
                                  <a:pt x="2288" y="872"/>
                                </a:lnTo>
                                <a:cubicBezTo>
                                  <a:pt x="2288" y="877"/>
                                  <a:pt x="2285" y="880"/>
                                  <a:pt x="2280" y="880"/>
                                </a:cubicBezTo>
                                <a:lnTo>
                                  <a:pt x="8" y="880"/>
                                </a:lnTo>
                                <a:cubicBezTo>
                                  <a:pt x="4" y="880"/>
                                  <a:pt x="0" y="877"/>
                                  <a:pt x="0" y="872"/>
                                </a:cubicBezTo>
                                <a:lnTo>
                                  <a:pt x="0" y="8"/>
                                </a:lnTo>
                                <a:close/>
                                <a:moveTo>
                                  <a:pt x="16" y="872"/>
                                </a:moveTo>
                                <a:lnTo>
                                  <a:pt x="8" y="864"/>
                                </a:lnTo>
                                <a:lnTo>
                                  <a:pt x="2280" y="864"/>
                                </a:lnTo>
                                <a:lnTo>
                                  <a:pt x="2272" y="872"/>
                                </a:lnTo>
                                <a:lnTo>
                                  <a:pt x="2272" y="8"/>
                                </a:lnTo>
                                <a:lnTo>
                                  <a:pt x="2280" y="16"/>
                                </a:lnTo>
                                <a:lnTo>
                                  <a:pt x="8" y="16"/>
                                </a:lnTo>
                                <a:lnTo>
                                  <a:pt x="16" y="8"/>
                                </a:lnTo>
                                <a:lnTo>
                                  <a:pt x="16" y="87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40" name="Freeform 155"/>
                        <wps:cNvSpPr>
                          <a:spLocks noEditPoints="1"/>
                        </wps:cNvSpPr>
                        <wps:spPr bwMode="auto">
                          <a:xfrm>
                            <a:off x="3041015" y="6754495"/>
                            <a:ext cx="1358900" cy="523240"/>
                          </a:xfrm>
                          <a:custGeom>
                            <a:avLst/>
                            <a:gdLst>
                              <a:gd name="T0" fmla="*/ 0 w 2288"/>
                              <a:gd name="T1" fmla="*/ 8 h 880"/>
                              <a:gd name="T2" fmla="*/ 8 w 2288"/>
                              <a:gd name="T3" fmla="*/ 0 h 880"/>
                              <a:gd name="T4" fmla="*/ 2280 w 2288"/>
                              <a:gd name="T5" fmla="*/ 0 h 880"/>
                              <a:gd name="T6" fmla="*/ 2288 w 2288"/>
                              <a:gd name="T7" fmla="*/ 8 h 880"/>
                              <a:gd name="T8" fmla="*/ 2288 w 2288"/>
                              <a:gd name="T9" fmla="*/ 872 h 880"/>
                              <a:gd name="T10" fmla="*/ 2280 w 2288"/>
                              <a:gd name="T11" fmla="*/ 880 h 880"/>
                              <a:gd name="T12" fmla="*/ 8 w 2288"/>
                              <a:gd name="T13" fmla="*/ 880 h 880"/>
                              <a:gd name="T14" fmla="*/ 0 w 2288"/>
                              <a:gd name="T15" fmla="*/ 872 h 880"/>
                              <a:gd name="T16" fmla="*/ 0 w 2288"/>
                              <a:gd name="T17" fmla="*/ 8 h 880"/>
                              <a:gd name="T18" fmla="*/ 16 w 2288"/>
                              <a:gd name="T19" fmla="*/ 872 h 880"/>
                              <a:gd name="T20" fmla="*/ 8 w 2288"/>
                              <a:gd name="T21" fmla="*/ 864 h 880"/>
                              <a:gd name="T22" fmla="*/ 2280 w 2288"/>
                              <a:gd name="T23" fmla="*/ 864 h 880"/>
                              <a:gd name="T24" fmla="*/ 2272 w 2288"/>
                              <a:gd name="T25" fmla="*/ 872 h 880"/>
                              <a:gd name="T26" fmla="*/ 2272 w 2288"/>
                              <a:gd name="T27" fmla="*/ 8 h 880"/>
                              <a:gd name="T28" fmla="*/ 2280 w 2288"/>
                              <a:gd name="T29" fmla="*/ 16 h 880"/>
                              <a:gd name="T30" fmla="*/ 8 w 2288"/>
                              <a:gd name="T31" fmla="*/ 16 h 880"/>
                              <a:gd name="T32" fmla="*/ 16 w 2288"/>
                              <a:gd name="T33" fmla="*/ 8 h 880"/>
                              <a:gd name="T34" fmla="*/ 16 w 2288"/>
                              <a:gd name="T35" fmla="*/ 87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8" h="880">
                                <a:moveTo>
                                  <a:pt x="0" y="8"/>
                                </a:moveTo>
                                <a:cubicBezTo>
                                  <a:pt x="0" y="4"/>
                                  <a:pt x="4" y="0"/>
                                  <a:pt x="8" y="0"/>
                                </a:cubicBezTo>
                                <a:lnTo>
                                  <a:pt x="2280" y="0"/>
                                </a:lnTo>
                                <a:cubicBezTo>
                                  <a:pt x="2285" y="0"/>
                                  <a:pt x="2288" y="4"/>
                                  <a:pt x="2288" y="8"/>
                                </a:cubicBezTo>
                                <a:lnTo>
                                  <a:pt x="2288" y="872"/>
                                </a:lnTo>
                                <a:cubicBezTo>
                                  <a:pt x="2288" y="877"/>
                                  <a:pt x="2285" y="880"/>
                                  <a:pt x="2280" y="880"/>
                                </a:cubicBezTo>
                                <a:lnTo>
                                  <a:pt x="8" y="880"/>
                                </a:lnTo>
                                <a:cubicBezTo>
                                  <a:pt x="4" y="880"/>
                                  <a:pt x="0" y="877"/>
                                  <a:pt x="0" y="872"/>
                                </a:cubicBezTo>
                                <a:lnTo>
                                  <a:pt x="0" y="8"/>
                                </a:lnTo>
                                <a:close/>
                                <a:moveTo>
                                  <a:pt x="16" y="872"/>
                                </a:moveTo>
                                <a:lnTo>
                                  <a:pt x="8" y="864"/>
                                </a:lnTo>
                                <a:lnTo>
                                  <a:pt x="2280" y="864"/>
                                </a:lnTo>
                                <a:lnTo>
                                  <a:pt x="2272" y="872"/>
                                </a:lnTo>
                                <a:lnTo>
                                  <a:pt x="2272" y="8"/>
                                </a:lnTo>
                                <a:lnTo>
                                  <a:pt x="2280" y="16"/>
                                </a:lnTo>
                                <a:lnTo>
                                  <a:pt x="8" y="16"/>
                                </a:lnTo>
                                <a:lnTo>
                                  <a:pt x="16" y="8"/>
                                </a:lnTo>
                                <a:lnTo>
                                  <a:pt x="16" y="87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41" name="Rectangle 156"/>
                        <wps:cNvSpPr>
                          <a:spLocks noChangeArrowheads="1"/>
                        </wps:cNvSpPr>
                        <wps:spPr bwMode="auto">
                          <a:xfrm>
                            <a:off x="3136265" y="6818630"/>
                            <a:ext cx="673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FT142 : vider </w:t>
                              </w:r>
                            </w:p>
                          </w:txbxContent>
                        </wps:txbx>
                        <wps:bodyPr rot="0" vert="horz" wrap="none" lIns="0" tIns="0" rIns="0" bIns="0" anchor="t" anchorCtr="0">
                          <a:spAutoFit/>
                        </wps:bodyPr>
                      </wps:wsp>
                      <wps:wsp>
                        <wps:cNvPr id="442" name="Rectangle 157"/>
                        <wps:cNvSpPr>
                          <a:spLocks noChangeArrowheads="1"/>
                        </wps:cNvSpPr>
                        <wps:spPr bwMode="auto">
                          <a:xfrm>
                            <a:off x="3858260" y="6818630"/>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le </w:t>
                              </w:r>
                            </w:p>
                          </w:txbxContent>
                        </wps:txbx>
                        <wps:bodyPr rot="0" vert="horz" wrap="none" lIns="0" tIns="0" rIns="0" bIns="0" anchor="t" anchorCtr="0">
                          <a:spAutoFit/>
                        </wps:bodyPr>
                      </wps:wsp>
                      <wps:wsp>
                        <wps:cNvPr id="443" name="Rectangle 158"/>
                        <wps:cNvSpPr>
                          <a:spLocks noChangeArrowheads="1"/>
                        </wps:cNvSpPr>
                        <wps:spPr bwMode="auto">
                          <a:xfrm>
                            <a:off x="3136265" y="6951980"/>
                            <a:ext cx="603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brassard en </w:t>
                              </w:r>
                            </w:p>
                          </w:txbxContent>
                        </wps:txbx>
                        <wps:bodyPr rot="0" vert="horz" wrap="none" lIns="0" tIns="0" rIns="0" bIns="0" anchor="t" anchorCtr="0">
                          <a:spAutoFit/>
                        </wps:bodyPr>
                      </wps:wsp>
                      <wps:wsp>
                        <wps:cNvPr id="444" name="Rectangle 159"/>
                        <wps:cNvSpPr>
                          <a:spLocks noChangeArrowheads="1"/>
                        </wps:cNvSpPr>
                        <wps:spPr bwMode="auto">
                          <a:xfrm>
                            <a:off x="3773170" y="6951980"/>
                            <a:ext cx="178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cas </w:t>
                              </w:r>
                            </w:p>
                          </w:txbxContent>
                        </wps:txbx>
                        <wps:bodyPr rot="0" vert="horz" wrap="none" lIns="0" tIns="0" rIns="0" bIns="0" anchor="t" anchorCtr="0">
                          <a:spAutoFit/>
                        </wps:bodyPr>
                      </wps:wsp>
                      <wps:wsp>
                        <wps:cNvPr id="445" name="Rectangle 160"/>
                        <wps:cNvSpPr>
                          <a:spLocks noChangeArrowheads="1"/>
                        </wps:cNvSpPr>
                        <wps:spPr bwMode="auto">
                          <a:xfrm>
                            <a:off x="3136265" y="7085330"/>
                            <a:ext cx="502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d’urgence</w:t>
                              </w:r>
                            </w:p>
                          </w:txbxContent>
                        </wps:txbx>
                        <wps:bodyPr rot="0" vert="horz" wrap="none" lIns="0" tIns="0" rIns="0" bIns="0" anchor="t" anchorCtr="0">
                          <a:spAutoFit/>
                        </wps:bodyPr>
                      </wps:wsp>
                      <wps:wsp>
                        <wps:cNvPr id="446" name="Freeform 161"/>
                        <wps:cNvSpPr>
                          <a:spLocks noEditPoints="1"/>
                        </wps:cNvSpPr>
                        <wps:spPr bwMode="auto">
                          <a:xfrm>
                            <a:off x="4665980" y="6031230"/>
                            <a:ext cx="1454150" cy="523240"/>
                          </a:xfrm>
                          <a:custGeom>
                            <a:avLst/>
                            <a:gdLst>
                              <a:gd name="T0" fmla="*/ 7 w 2448"/>
                              <a:gd name="T1" fmla="*/ 395 h 880"/>
                              <a:gd name="T2" fmla="*/ 27 w 2448"/>
                              <a:gd name="T3" fmla="*/ 349 h 880"/>
                              <a:gd name="T4" fmla="*/ 99 w 2448"/>
                              <a:gd name="T5" fmla="*/ 267 h 880"/>
                              <a:gd name="T6" fmla="*/ 283 w 2448"/>
                              <a:gd name="T7" fmla="*/ 158 h 880"/>
                              <a:gd name="T8" fmla="*/ 542 w 2448"/>
                              <a:gd name="T9" fmla="*/ 75 h 880"/>
                              <a:gd name="T10" fmla="*/ 979 w 2448"/>
                              <a:gd name="T11" fmla="*/ 10 h 880"/>
                              <a:gd name="T12" fmla="*/ 1699 w 2448"/>
                              <a:gd name="T13" fmla="*/ 35 h 880"/>
                              <a:gd name="T14" fmla="*/ 2001 w 2448"/>
                              <a:gd name="T15" fmla="*/ 100 h 880"/>
                              <a:gd name="T16" fmla="*/ 2236 w 2448"/>
                              <a:gd name="T17" fmla="*/ 192 h 880"/>
                              <a:gd name="T18" fmla="*/ 2351 w 2448"/>
                              <a:gd name="T19" fmla="*/ 267 h 880"/>
                              <a:gd name="T20" fmla="*/ 2422 w 2448"/>
                              <a:gd name="T21" fmla="*/ 349 h 880"/>
                              <a:gd name="T22" fmla="*/ 2442 w 2448"/>
                              <a:gd name="T23" fmla="*/ 395 h 880"/>
                              <a:gd name="T24" fmla="*/ 2442 w 2448"/>
                              <a:gd name="T25" fmla="*/ 486 h 880"/>
                              <a:gd name="T26" fmla="*/ 2422 w 2448"/>
                              <a:gd name="T27" fmla="*/ 532 h 880"/>
                              <a:gd name="T28" fmla="*/ 2351 w 2448"/>
                              <a:gd name="T29" fmla="*/ 614 h 880"/>
                              <a:gd name="T30" fmla="*/ 2237 w 2448"/>
                              <a:gd name="T31" fmla="*/ 689 h 880"/>
                              <a:gd name="T32" fmla="*/ 2001 w 2448"/>
                              <a:gd name="T33" fmla="*/ 781 h 880"/>
                              <a:gd name="T34" fmla="*/ 1700 w 2448"/>
                              <a:gd name="T35" fmla="*/ 846 h 880"/>
                              <a:gd name="T36" fmla="*/ 979 w 2448"/>
                              <a:gd name="T37" fmla="*/ 871 h 880"/>
                              <a:gd name="T38" fmla="*/ 543 w 2448"/>
                              <a:gd name="T39" fmla="*/ 806 h 880"/>
                              <a:gd name="T40" fmla="*/ 284 w 2448"/>
                              <a:gd name="T41" fmla="*/ 723 h 880"/>
                              <a:gd name="T42" fmla="*/ 100 w 2448"/>
                              <a:gd name="T43" fmla="*/ 615 h 880"/>
                              <a:gd name="T44" fmla="*/ 27 w 2448"/>
                              <a:gd name="T45" fmla="*/ 532 h 880"/>
                              <a:gd name="T46" fmla="*/ 7 w 2448"/>
                              <a:gd name="T47" fmla="*/ 486 h 880"/>
                              <a:gd name="T48" fmla="*/ 22 w 2448"/>
                              <a:gd name="T49" fmla="*/ 481 h 880"/>
                              <a:gd name="T50" fmla="*/ 70 w 2448"/>
                              <a:gd name="T51" fmla="*/ 565 h 880"/>
                              <a:gd name="T52" fmla="*/ 160 w 2448"/>
                              <a:gd name="T53" fmla="*/ 640 h 880"/>
                              <a:gd name="T54" fmla="*/ 367 w 2448"/>
                              <a:gd name="T55" fmla="*/ 739 h 880"/>
                              <a:gd name="T56" fmla="*/ 647 w 2448"/>
                              <a:gd name="T57" fmla="*/ 813 h 880"/>
                              <a:gd name="T58" fmla="*/ 1224 w 2448"/>
                              <a:gd name="T59" fmla="*/ 864 h 880"/>
                              <a:gd name="T60" fmla="*/ 1803 w 2448"/>
                              <a:gd name="T61" fmla="*/ 813 h 880"/>
                              <a:gd name="T62" fmla="*/ 2082 w 2448"/>
                              <a:gd name="T63" fmla="*/ 739 h 880"/>
                              <a:gd name="T64" fmla="*/ 2289 w 2448"/>
                              <a:gd name="T65" fmla="*/ 640 h 880"/>
                              <a:gd name="T66" fmla="*/ 2380 w 2448"/>
                              <a:gd name="T67" fmla="*/ 564 h 880"/>
                              <a:gd name="T68" fmla="*/ 2408 w 2448"/>
                              <a:gd name="T69" fmla="*/ 524 h 880"/>
                              <a:gd name="T70" fmla="*/ 2433 w 2448"/>
                              <a:gd name="T71" fmla="*/ 439 h 880"/>
                              <a:gd name="T72" fmla="*/ 2427 w 2448"/>
                              <a:gd name="T73" fmla="*/ 400 h 880"/>
                              <a:gd name="T74" fmla="*/ 2379 w 2448"/>
                              <a:gd name="T75" fmla="*/ 317 h 880"/>
                              <a:gd name="T76" fmla="*/ 2341 w 2448"/>
                              <a:gd name="T77" fmla="*/ 279 h 880"/>
                              <a:gd name="T78" fmla="*/ 2160 w 2448"/>
                              <a:gd name="T79" fmla="*/ 173 h 880"/>
                              <a:gd name="T80" fmla="*/ 1903 w 2448"/>
                              <a:gd name="T81" fmla="*/ 90 h 880"/>
                              <a:gd name="T82" fmla="*/ 1469 w 2448"/>
                              <a:gd name="T83" fmla="*/ 25 h 880"/>
                              <a:gd name="T84" fmla="*/ 753 w 2448"/>
                              <a:gd name="T85" fmla="*/ 50 h 880"/>
                              <a:gd name="T86" fmla="*/ 454 w 2448"/>
                              <a:gd name="T87" fmla="*/ 115 h 880"/>
                              <a:gd name="T88" fmla="*/ 220 w 2448"/>
                              <a:gd name="T89" fmla="*/ 206 h 880"/>
                              <a:gd name="T90" fmla="*/ 69 w 2448"/>
                              <a:gd name="T91" fmla="*/ 318 h 880"/>
                              <a:gd name="T92" fmla="*/ 41 w 2448"/>
                              <a:gd name="T93" fmla="*/ 357 h 880"/>
                              <a:gd name="T94" fmla="*/ 16 w 2448"/>
                              <a:gd name="T95" fmla="*/ 44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48" h="880">
                                <a:moveTo>
                                  <a:pt x="1" y="442"/>
                                </a:moveTo>
                                <a:cubicBezTo>
                                  <a:pt x="0" y="441"/>
                                  <a:pt x="0" y="440"/>
                                  <a:pt x="1" y="439"/>
                                </a:cubicBezTo>
                                <a:lnTo>
                                  <a:pt x="7" y="395"/>
                                </a:lnTo>
                                <a:cubicBezTo>
                                  <a:pt x="7" y="395"/>
                                  <a:pt x="7" y="394"/>
                                  <a:pt x="7" y="393"/>
                                </a:cubicBezTo>
                                <a:lnTo>
                                  <a:pt x="26" y="350"/>
                                </a:lnTo>
                                <a:cubicBezTo>
                                  <a:pt x="26" y="350"/>
                                  <a:pt x="27" y="349"/>
                                  <a:pt x="27" y="349"/>
                                </a:cubicBezTo>
                                <a:lnTo>
                                  <a:pt x="57" y="308"/>
                                </a:lnTo>
                                <a:cubicBezTo>
                                  <a:pt x="57" y="307"/>
                                  <a:pt x="58" y="307"/>
                                  <a:pt x="58" y="307"/>
                                </a:cubicBezTo>
                                <a:lnTo>
                                  <a:pt x="99" y="267"/>
                                </a:lnTo>
                                <a:lnTo>
                                  <a:pt x="151" y="228"/>
                                </a:lnTo>
                                <a:lnTo>
                                  <a:pt x="212" y="193"/>
                                </a:lnTo>
                                <a:lnTo>
                                  <a:pt x="283" y="158"/>
                                </a:lnTo>
                                <a:lnTo>
                                  <a:pt x="362" y="128"/>
                                </a:lnTo>
                                <a:lnTo>
                                  <a:pt x="449" y="100"/>
                                </a:lnTo>
                                <a:lnTo>
                                  <a:pt x="542" y="75"/>
                                </a:lnTo>
                                <a:lnTo>
                                  <a:pt x="644" y="53"/>
                                </a:lnTo>
                                <a:lnTo>
                                  <a:pt x="750" y="35"/>
                                </a:lnTo>
                                <a:lnTo>
                                  <a:pt x="979" y="10"/>
                                </a:lnTo>
                                <a:lnTo>
                                  <a:pt x="1224" y="0"/>
                                </a:lnTo>
                                <a:lnTo>
                                  <a:pt x="1470" y="9"/>
                                </a:lnTo>
                                <a:lnTo>
                                  <a:pt x="1699" y="35"/>
                                </a:lnTo>
                                <a:lnTo>
                                  <a:pt x="1806" y="53"/>
                                </a:lnTo>
                                <a:lnTo>
                                  <a:pt x="1906" y="75"/>
                                </a:lnTo>
                                <a:lnTo>
                                  <a:pt x="2001" y="100"/>
                                </a:lnTo>
                                <a:lnTo>
                                  <a:pt x="2087" y="128"/>
                                </a:lnTo>
                                <a:lnTo>
                                  <a:pt x="2165" y="158"/>
                                </a:lnTo>
                                <a:lnTo>
                                  <a:pt x="2236" y="192"/>
                                </a:lnTo>
                                <a:lnTo>
                                  <a:pt x="2297" y="228"/>
                                </a:lnTo>
                                <a:lnTo>
                                  <a:pt x="2350" y="266"/>
                                </a:lnTo>
                                <a:cubicBezTo>
                                  <a:pt x="2351" y="266"/>
                                  <a:pt x="2351" y="267"/>
                                  <a:pt x="2351" y="267"/>
                                </a:cubicBezTo>
                                <a:lnTo>
                                  <a:pt x="2391" y="307"/>
                                </a:lnTo>
                                <a:cubicBezTo>
                                  <a:pt x="2391" y="307"/>
                                  <a:pt x="2392" y="307"/>
                                  <a:pt x="2392" y="308"/>
                                </a:cubicBezTo>
                                <a:lnTo>
                                  <a:pt x="2422" y="349"/>
                                </a:lnTo>
                                <a:cubicBezTo>
                                  <a:pt x="2422" y="349"/>
                                  <a:pt x="2423" y="350"/>
                                  <a:pt x="2423" y="350"/>
                                </a:cubicBezTo>
                                <a:lnTo>
                                  <a:pt x="2442" y="393"/>
                                </a:lnTo>
                                <a:cubicBezTo>
                                  <a:pt x="2442" y="394"/>
                                  <a:pt x="2442" y="395"/>
                                  <a:pt x="2442" y="395"/>
                                </a:cubicBezTo>
                                <a:lnTo>
                                  <a:pt x="2448" y="439"/>
                                </a:lnTo>
                                <a:cubicBezTo>
                                  <a:pt x="2448" y="440"/>
                                  <a:pt x="2448" y="441"/>
                                  <a:pt x="2448" y="442"/>
                                </a:cubicBezTo>
                                <a:lnTo>
                                  <a:pt x="2442" y="486"/>
                                </a:lnTo>
                                <a:cubicBezTo>
                                  <a:pt x="2442" y="486"/>
                                  <a:pt x="2442" y="487"/>
                                  <a:pt x="2442" y="488"/>
                                </a:cubicBezTo>
                                <a:lnTo>
                                  <a:pt x="2423" y="531"/>
                                </a:lnTo>
                                <a:cubicBezTo>
                                  <a:pt x="2423" y="531"/>
                                  <a:pt x="2422" y="532"/>
                                  <a:pt x="2422" y="532"/>
                                </a:cubicBezTo>
                                <a:lnTo>
                                  <a:pt x="2392" y="574"/>
                                </a:lnTo>
                                <a:cubicBezTo>
                                  <a:pt x="2392" y="575"/>
                                  <a:pt x="2391" y="575"/>
                                  <a:pt x="2391" y="575"/>
                                </a:cubicBezTo>
                                <a:lnTo>
                                  <a:pt x="2351" y="614"/>
                                </a:lnTo>
                                <a:cubicBezTo>
                                  <a:pt x="2351" y="614"/>
                                  <a:pt x="2350" y="615"/>
                                  <a:pt x="2350" y="615"/>
                                </a:cubicBezTo>
                                <a:lnTo>
                                  <a:pt x="2298" y="653"/>
                                </a:lnTo>
                                <a:lnTo>
                                  <a:pt x="2237" y="689"/>
                                </a:lnTo>
                                <a:lnTo>
                                  <a:pt x="2166" y="723"/>
                                </a:lnTo>
                                <a:lnTo>
                                  <a:pt x="2087" y="754"/>
                                </a:lnTo>
                                <a:lnTo>
                                  <a:pt x="2001" y="781"/>
                                </a:lnTo>
                                <a:lnTo>
                                  <a:pt x="1907" y="806"/>
                                </a:lnTo>
                                <a:lnTo>
                                  <a:pt x="1806" y="828"/>
                                </a:lnTo>
                                <a:lnTo>
                                  <a:pt x="1700" y="846"/>
                                </a:lnTo>
                                <a:lnTo>
                                  <a:pt x="1470" y="871"/>
                                </a:lnTo>
                                <a:lnTo>
                                  <a:pt x="1225" y="880"/>
                                </a:lnTo>
                                <a:lnTo>
                                  <a:pt x="979" y="871"/>
                                </a:lnTo>
                                <a:lnTo>
                                  <a:pt x="751" y="846"/>
                                </a:lnTo>
                                <a:lnTo>
                                  <a:pt x="644" y="828"/>
                                </a:lnTo>
                                <a:lnTo>
                                  <a:pt x="543" y="806"/>
                                </a:lnTo>
                                <a:lnTo>
                                  <a:pt x="449" y="781"/>
                                </a:lnTo>
                                <a:lnTo>
                                  <a:pt x="362" y="754"/>
                                </a:lnTo>
                                <a:lnTo>
                                  <a:pt x="284" y="723"/>
                                </a:lnTo>
                                <a:lnTo>
                                  <a:pt x="213" y="690"/>
                                </a:lnTo>
                                <a:lnTo>
                                  <a:pt x="151" y="653"/>
                                </a:lnTo>
                                <a:lnTo>
                                  <a:pt x="100" y="615"/>
                                </a:lnTo>
                                <a:lnTo>
                                  <a:pt x="58" y="575"/>
                                </a:lnTo>
                                <a:cubicBezTo>
                                  <a:pt x="58" y="575"/>
                                  <a:pt x="57" y="575"/>
                                  <a:pt x="57" y="574"/>
                                </a:cubicBezTo>
                                <a:lnTo>
                                  <a:pt x="27" y="532"/>
                                </a:lnTo>
                                <a:cubicBezTo>
                                  <a:pt x="27" y="532"/>
                                  <a:pt x="26" y="531"/>
                                  <a:pt x="26" y="531"/>
                                </a:cubicBezTo>
                                <a:lnTo>
                                  <a:pt x="7" y="488"/>
                                </a:lnTo>
                                <a:cubicBezTo>
                                  <a:pt x="7" y="487"/>
                                  <a:pt x="7" y="486"/>
                                  <a:pt x="7" y="486"/>
                                </a:cubicBezTo>
                                <a:lnTo>
                                  <a:pt x="1" y="442"/>
                                </a:lnTo>
                                <a:close/>
                                <a:moveTo>
                                  <a:pt x="22" y="483"/>
                                </a:moveTo>
                                <a:lnTo>
                                  <a:pt x="22" y="481"/>
                                </a:lnTo>
                                <a:lnTo>
                                  <a:pt x="41" y="524"/>
                                </a:lnTo>
                                <a:lnTo>
                                  <a:pt x="40" y="523"/>
                                </a:lnTo>
                                <a:lnTo>
                                  <a:pt x="70" y="565"/>
                                </a:lnTo>
                                <a:lnTo>
                                  <a:pt x="69" y="564"/>
                                </a:lnTo>
                                <a:lnTo>
                                  <a:pt x="109" y="602"/>
                                </a:lnTo>
                                <a:lnTo>
                                  <a:pt x="160" y="640"/>
                                </a:lnTo>
                                <a:lnTo>
                                  <a:pt x="220" y="675"/>
                                </a:lnTo>
                                <a:lnTo>
                                  <a:pt x="289" y="708"/>
                                </a:lnTo>
                                <a:lnTo>
                                  <a:pt x="367" y="739"/>
                                </a:lnTo>
                                <a:lnTo>
                                  <a:pt x="454" y="766"/>
                                </a:lnTo>
                                <a:lnTo>
                                  <a:pt x="546" y="791"/>
                                </a:lnTo>
                                <a:lnTo>
                                  <a:pt x="647" y="813"/>
                                </a:lnTo>
                                <a:lnTo>
                                  <a:pt x="752" y="831"/>
                                </a:lnTo>
                                <a:lnTo>
                                  <a:pt x="980" y="855"/>
                                </a:lnTo>
                                <a:lnTo>
                                  <a:pt x="1224" y="864"/>
                                </a:lnTo>
                                <a:lnTo>
                                  <a:pt x="1469" y="856"/>
                                </a:lnTo>
                                <a:lnTo>
                                  <a:pt x="1697" y="831"/>
                                </a:lnTo>
                                <a:lnTo>
                                  <a:pt x="1803" y="813"/>
                                </a:lnTo>
                                <a:lnTo>
                                  <a:pt x="1902" y="791"/>
                                </a:lnTo>
                                <a:lnTo>
                                  <a:pt x="1996" y="766"/>
                                </a:lnTo>
                                <a:lnTo>
                                  <a:pt x="2082" y="739"/>
                                </a:lnTo>
                                <a:lnTo>
                                  <a:pt x="2159" y="708"/>
                                </a:lnTo>
                                <a:lnTo>
                                  <a:pt x="2228" y="676"/>
                                </a:lnTo>
                                <a:lnTo>
                                  <a:pt x="2289" y="640"/>
                                </a:lnTo>
                                <a:lnTo>
                                  <a:pt x="2341" y="602"/>
                                </a:lnTo>
                                <a:lnTo>
                                  <a:pt x="2340" y="603"/>
                                </a:lnTo>
                                <a:lnTo>
                                  <a:pt x="2380" y="564"/>
                                </a:lnTo>
                                <a:lnTo>
                                  <a:pt x="2379" y="565"/>
                                </a:lnTo>
                                <a:lnTo>
                                  <a:pt x="2409" y="523"/>
                                </a:lnTo>
                                <a:lnTo>
                                  <a:pt x="2408" y="524"/>
                                </a:lnTo>
                                <a:lnTo>
                                  <a:pt x="2427" y="481"/>
                                </a:lnTo>
                                <a:lnTo>
                                  <a:pt x="2427" y="483"/>
                                </a:lnTo>
                                <a:lnTo>
                                  <a:pt x="2433" y="439"/>
                                </a:lnTo>
                                <a:lnTo>
                                  <a:pt x="2433" y="442"/>
                                </a:lnTo>
                                <a:lnTo>
                                  <a:pt x="2427" y="398"/>
                                </a:lnTo>
                                <a:lnTo>
                                  <a:pt x="2427" y="400"/>
                                </a:lnTo>
                                <a:lnTo>
                                  <a:pt x="2408" y="357"/>
                                </a:lnTo>
                                <a:lnTo>
                                  <a:pt x="2409" y="358"/>
                                </a:lnTo>
                                <a:lnTo>
                                  <a:pt x="2379" y="317"/>
                                </a:lnTo>
                                <a:lnTo>
                                  <a:pt x="2380" y="318"/>
                                </a:lnTo>
                                <a:lnTo>
                                  <a:pt x="2340" y="278"/>
                                </a:lnTo>
                                <a:lnTo>
                                  <a:pt x="2341" y="279"/>
                                </a:lnTo>
                                <a:lnTo>
                                  <a:pt x="2289" y="241"/>
                                </a:lnTo>
                                <a:lnTo>
                                  <a:pt x="2229" y="207"/>
                                </a:lnTo>
                                <a:lnTo>
                                  <a:pt x="2160" y="173"/>
                                </a:lnTo>
                                <a:lnTo>
                                  <a:pt x="2082" y="143"/>
                                </a:lnTo>
                                <a:lnTo>
                                  <a:pt x="1996" y="115"/>
                                </a:lnTo>
                                <a:lnTo>
                                  <a:pt x="1903" y="90"/>
                                </a:lnTo>
                                <a:lnTo>
                                  <a:pt x="1803" y="68"/>
                                </a:lnTo>
                                <a:lnTo>
                                  <a:pt x="1698" y="50"/>
                                </a:lnTo>
                                <a:lnTo>
                                  <a:pt x="1469" y="25"/>
                                </a:lnTo>
                                <a:lnTo>
                                  <a:pt x="1225" y="16"/>
                                </a:lnTo>
                                <a:lnTo>
                                  <a:pt x="980" y="25"/>
                                </a:lnTo>
                                <a:lnTo>
                                  <a:pt x="753" y="50"/>
                                </a:lnTo>
                                <a:lnTo>
                                  <a:pt x="647" y="68"/>
                                </a:lnTo>
                                <a:lnTo>
                                  <a:pt x="547" y="90"/>
                                </a:lnTo>
                                <a:lnTo>
                                  <a:pt x="454" y="115"/>
                                </a:lnTo>
                                <a:lnTo>
                                  <a:pt x="367" y="143"/>
                                </a:lnTo>
                                <a:lnTo>
                                  <a:pt x="290" y="173"/>
                                </a:lnTo>
                                <a:lnTo>
                                  <a:pt x="220" y="206"/>
                                </a:lnTo>
                                <a:lnTo>
                                  <a:pt x="160" y="241"/>
                                </a:lnTo>
                                <a:lnTo>
                                  <a:pt x="110" y="278"/>
                                </a:lnTo>
                                <a:lnTo>
                                  <a:pt x="69" y="318"/>
                                </a:lnTo>
                                <a:lnTo>
                                  <a:pt x="70" y="317"/>
                                </a:lnTo>
                                <a:lnTo>
                                  <a:pt x="40" y="358"/>
                                </a:lnTo>
                                <a:lnTo>
                                  <a:pt x="41" y="357"/>
                                </a:lnTo>
                                <a:lnTo>
                                  <a:pt x="22" y="400"/>
                                </a:lnTo>
                                <a:lnTo>
                                  <a:pt x="22" y="398"/>
                                </a:lnTo>
                                <a:lnTo>
                                  <a:pt x="16" y="442"/>
                                </a:lnTo>
                                <a:lnTo>
                                  <a:pt x="16" y="439"/>
                                </a:lnTo>
                                <a:lnTo>
                                  <a:pt x="22" y="48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47" name="Rectangle 162"/>
                        <wps:cNvSpPr>
                          <a:spLocks noChangeArrowheads="1"/>
                        </wps:cNvSpPr>
                        <wps:spPr bwMode="auto">
                          <a:xfrm>
                            <a:off x="4971415" y="6165850"/>
                            <a:ext cx="826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Electrovanne de </w:t>
                              </w:r>
                            </w:p>
                          </w:txbxContent>
                        </wps:txbx>
                        <wps:bodyPr rot="0" vert="horz" wrap="none" lIns="0" tIns="0" rIns="0" bIns="0" anchor="t" anchorCtr="0">
                          <a:spAutoFit/>
                        </wps:bodyPr>
                      </wps:wsp>
                      <wps:wsp>
                        <wps:cNvPr id="192" name="Rectangle 163"/>
                        <wps:cNvSpPr>
                          <a:spLocks noChangeArrowheads="1"/>
                        </wps:cNvSpPr>
                        <wps:spPr bwMode="auto">
                          <a:xfrm>
                            <a:off x="5142865" y="6299200"/>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décharge</w:t>
                              </w:r>
                            </w:p>
                          </w:txbxContent>
                        </wps:txbx>
                        <wps:bodyPr rot="0" vert="horz" wrap="none" lIns="0" tIns="0" rIns="0" bIns="0" anchor="t" anchorCtr="0">
                          <a:spAutoFit/>
                        </wps:bodyPr>
                      </wps:wsp>
                      <wps:wsp>
                        <wps:cNvPr id="193" name="Freeform 164"/>
                        <wps:cNvSpPr>
                          <a:spLocks noEditPoints="1"/>
                        </wps:cNvSpPr>
                        <wps:spPr bwMode="auto">
                          <a:xfrm>
                            <a:off x="1653540" y="6040755"/>
                            <a:ext cx="1092835" cy="381000"/>
                          </a:xfrm>
                          <a:custGeom>
                            <a:avLst/>
                            <a:gdLst>
                              <a:gd name="T0" fmla="*/ 0 w 1840"/>
                              <a:gd name="T1" fmla="*/ 8 h 640"/>
                              <a:gd name="T2" fmla="*/ 8 w 1840"/>
                              <a:gd name="T3" fmla="*/ 0 h 640"/>
                              <a:gd name="T4" fmla="*/ 1832 w 1840"/>
                              <a:gd name="T5" fmla="*/ 0 h 640"/>
                              <a:gd name="T6" fmla="*/ 1840 w 1840"/>
                              <a:gd name="T7" fmla="*/ 8 h 640"/>
                              <a:gd name="T8" fmla="*/ 1840 w 1840"/>
                              <a:gd name="T9" fmla="*/ 632 h 640"/>
                              <a:gd name="T10" fmla="*/ 1832 w 1840"/>
                              <a:gd name="T11" fmla="*/ 640 h 640"/>
                              <a:gd name="T12" fmla="*/ 8 w 1840"/>
                              <a:gd name="T13" fmla="*/ 640 h 640"/>
                              <a:gd name="T14" fmla="*/ 0 w 1840"/>
                              <a:gd name="T15" fmla="*/ 632 h 640"/>
                              <a:gd name="T16" fmla="*/ 0 w 1840"/>
                              <a:gd name="T17" fmla="*/ 8 h 640"/>
                              <a:gd name="T18" fmla="*/ 16 w 1840"/>
                              <a:gd name="T19" fmla="*/ 632 h 640"/>
                              <a:gd name="T20" fmla="*/ 8 w 1840"/>
                              <a:gd name="T21" fmla="*/ 624 h 640"/>
                              <a:gd name="T22" fmla="*/ 1832 w 1840"/>
                              <a:gd name="T23" fmla="*/ 624 h 640"/>
                              <a:gd name="T24" fmla="*/ 1824 w 1840"/>
                              <a:gd name="T25" fmla="*/ 632 h 640"/>
                              <a:gd name="T26" fmla="*/ 1824 w 1840"/>
                              <a:gd name="T27" fmla="*/ 8 h 640"/>
                              <a:gd name="T28" fmla="*/ 1832 w 1840"/>
                              <a:gd name="T29" fmla="*/ 16 h 640"/>
                              <a:gd name="T30" fmla="*/ 8 w 1840"/>
                              <a:gd name="T31" fmla="*/ 16 h 640"/>
                              <a:gd name="T32" fmla="*/ 16 w 1840"/>
                              <a:gd name="T33" fmla="*/ 8 h 640"/>
                              <a:gd name="T34" fmla="*/ 16 w 1840"/>
                              <a:gd name="T35" fmla="*/ 63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40" h="640">
                                <a:moveTo>
                                  <a:pt x="0" y="8"/>
                                </a:moveTo>
                                <a:cubicBezTo>
                                  <a:pt x="0" y="4"/>
                                  <a:pt x="4" y="0"/>
                                  <a:pt x="8" y="0"/>
                                </a:cubicBezTo>
                                <a:lnTo>
                                  <a:pt x="1832" y="0"/>
                                </a:lnTo>
                                <a:cubicBezTo>
                                  <a:pt x="1837" y="0"/>
                                  <a:pt x="1840" y="4"/>
                                  <a:pt x="1840" y="8"/>
                                </a:cubicBezTo>
                                <a:lnTo>
                                  <a:pt x="1840" y="632"/>
                                </a:lnTo>
                                <a:cubicBezTo>
                                  <a:pt x="1840" y="637"/>
                                  <a:pt x="1837" y="640"/>
                                  <a:pt x="1832" y="640"/>
                                </a:cubicBezTo>
                                <a:lnTo>
                                  <a:pt x="8" y="640"/>
                                </a:lnTo>
                                <a:cubicBezTo>
                                  <a:pt x="4" y="640"/>
                                  <a:pt x="0" y="637"/>
                                  <a:pt x="0" y="632"/>
                                </a:cubicBezTo>
                                <a:lnTo>
                                  <a:pt x="0" y="8"/>
                                </a:lnTo>
                                <a:close/>
                                <a:moveTo>
                                  <a:pt x="16" y="632"/>
                                </a:moveTo>
                                <a:lnTo>
                                  <a:pt x="8" y="624"/>
                                </a:lnTo>
                                <a:lnTo>
                                  <a:pt x="1832" y="624"/>
                                </a:lnTo>
                                <a:lnTo>
                                  <a:pt x="1824" y="632"/>
                                </a:lnTo>
                                <a:lnTo>
                                  <a:pt x="1824" y="8"/>
                                </a:lnTo>
                                <a:lnTo>
                                  <a:pt x="1832" y="16"/>
                                </a:lnTo>
                                <a:lnTo>
                                  <a:pt x="8" y="16"/>
                                </a:lnTo>
                                <a:lnTo>
                                  <a:pt x="16" y="8"/>
                                </a:lnTo>
                                <a:lnTo>
                                  <a:pt x="16" y="63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94" name="Rectangle 165"/>
                        <wps:cNvSpPr>
                          <a:spLocks noChangeArrowheads="1"/>
                        </wps:cNvSpPr>
                        <wps:spPr bwMode="auto">
                          <a:xfrm>
                            <a:off x="1751330" y="6098540"/>
                            <a:ext cx="730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FT14 : vider le </w:t>
                              </w:r>
                            </w:p>
                          </w:txbxContent>
                        </wps:txbx>
                        <wps:bodyPr rot="0" vert="horz" wrap="none" lIns="0" tIns="0" rIns="0" bIns="0" anchor="t" anchorCtr="0">
                          <a:spAutoFit/>
                        </wps:bodyPr>
                      </wps:wsp>
                      <wps:wsp>
                        <wps:cNvPr id="195" name="Rectangle 166"/>
                        <wps:cNvSpPr>
                          <a:spLocks noChangeArrowheads="1"/>
                        </wps:cNvSpPr>
                        <wps:spPr bwMode="auto">
                          <a:xfrm>
                            <a:off x="1751330" y="6231890"/>
                            <a:ext cx="445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brassard</w:t>
                              </w:r>
                            </w:p>
                          </w:txbxContent>
                        </wps:txbx>
                        <wps:bodyPr rot="0" vert="horz" wrap="none" lIns="0" tIns="0" rIns="0" bIns="0" anchor="t" anchorCtr="0">
                          <a:spAutoFit/>
                        </wps:bodyPr>
                      </wps:wsp>
                      <wps:wsp>
                        <wps:cNvPr id="197" name="Freeform 167"/>
                        <wps:cNvSpPr>
                          <a:spLocks noEditPoints="1"/>
                        </wps:cNvSpPr>
                        <wps:spPr bwMode="auto">
                          <a:xfrm>
                            <a:off x="4675505" y="6754495"/>
                            <a:ext cx="1454150" cy="523240"/>
                          </a:xfrm>
                          <a:custGeom>
                            <a:avLst/>
                            <a:gdLst>
                              <a:gd name="T0" fmla="*/ 7 w 2448"/>
                              <a:gd name="T1" fmla="*/ 395 h 880"/>
                              <a:gd name="T2" fmla="*/ 27 w 2448"/>
                              <a:gd name="T3" fmla="*/ 349 h 880"/>
                              <a:gd name="T4" fmla="*/ 99 w 2448"/>
                              <a:gd name="T5" fmla="*/ 267 h 880"/>
                              <a:gd name="T6" fmla="*/ 283 w 2448"/>
                              <a:gd name="T7" fmla="*/ 158 h 880"/>
                              <a:gd name="T8" fmla="*/ 542 w 2448"/>
                              <a:gd name="T9" fmla="*/ 75 h 880"/>
                              <a:gd name="T10" fmla="*/ 979 w 2448"/>
                              <a:gd name="T11" fmla="*/ 10 h 880"/>
                              <a:gd name="T12" fmla="*/ 1699 w 2448"/>
                              <a:gd name="T13" fmla="*/ 35 h 880"/>
                              <a:gd name="T14" fmla="*/ 2001 w 2448"/>
                              <a:gd name="T15" fmla="*/ 100 h 880"/>
                              <a:gd name="T16" fmla="*/ 2236 w 2448"/>
                              <a:gd name="T17" fmla="*/ 192 h 880"/>
                              <a:gd name="T18" fmla="*/ 2351 w 2448"/>
                              <a:gd name="T19" fmla="*/ 267 h 880"/>
                              <a:gd name="T20" fmla="*/ 2422 w 2448"/>
                              <a:gd name="T21" fmla="*/ 349 h 880"/>
                              <a:gd name="T22" fmla="*/ 2442 w 2448"/>
                              <a:gd name="T23" fmla="*/ 395 h 880"/>
                              <a:gd name="T24" fmla="*/ 2442 w 2448"/>
                              <a:gd name="T25" fmla="*/ 486 h 880"/>
                              <a:gd name="T26" fmla="*/ 2422 w 2448"/>
                              <a:gd name="T27" fmla="*/ 532 h 880"/>
                              <a:gd name="T28" fmla="*/ 2351 w 2448"/>
                              <a:gd name="T29" fmla="*/ 614 h 880"/>
                              <a:gd name="T30" fmla="*/ 2237 w 2448"/>
                              <a:gd name="T31" fmla="*/ 689 h 880"/>
                              <a:gd name="T32" fmla="*/ 2001 w 2448"/>
                              <a:gd name="T33" fmla="*/ 781 h 880"/>
                              <a:gd name="T34" fmla="*/ 1700 w 2448"/>
                              <a:gd name="T35" fmla="*/ 846 h 880"/>
                              <a:gd name="T36" fmla="*/ 979 w 2448"/>
                              <a:gd name="T37" fmla="*/ 871 h 880"/>
                              <a:gd name="T38" fmla="*/ 543 w 2448"/>
                              <a:gd name="T39" fmla="*/ 806 h 880"/>
                              <a:gd name="T40" fmla="*/ 284 w 2448"/>
                              <a:gd name="T41" fmla="*/ 723 h 880"/>
                              <a:gd name="T42" fmla="*/ 100 w 2448"/>
                              <a:gd name="T43" fmla="*/ 615 h 880"/>
                              <a:gd name="T44" fmla="*/ 27 w 2448"/>
                              <a:gd name="T45" fmla="*/ 532 h 880"/>
                              <a:gd name="T46" fmla="*/ 7 w 2448"/>
                              <a:gd name="T47" fmla="*/ 486 h 880"/>
                              <a:gd name="T48" fmla="*/ 22 w 2448"/>
                              <a:gd name="T49" fmla="*/ 481 h 880"/>
                              <a:gd name="T50" fmla="*/ 70 w 2448"/>
                              <a:gd name="T51" fmla="*/ 565 h 880"/>
                              <a:gd name="T52" fmla="*/ 160 w 2448"/>
                              <a:gd name="T53" fmla="*/ 640 h 880"/>
                              <a:gd name="T54" fmla="*/ 367 w 2448"/>
                              <a:gd name="T55" fmla="*/ 739 h 880"/>
                              <a:gd name="T56" fmla="*/ 647 w 2448"/>
                              <a:gd name="T57" fmla="*/ 813 h 880"/>
                              <a:gd name="T58" fmla="*/ 1224 w 2448"/>
                              <a:gd name="T59" fmla="*/ 864 h 880"/>
                              <a:gd name="T60" fmla="*/ 1803 w 2448"/>
                              <a:gd name="T61" fmla="*/ 813 h 880"/>
                              <a:gd name="T62" fmla="*/ 2082 w 2448"/>
                              <a:gd name="T63" fmla="*/ 739 h 880"/>
                              <a:gd name="T64" fmla="*/ 2289 w 2448"/>
                              <a:gd name="T65" fmla="*/ 640 h 880"/>
                              <a:gd name="T66" fmla="*/ 2380 w 2448"/>
                              <a:gd name="T67" fmla="*/ 564 h 880"/>
                              <a:gd name="T68" fmla="*/ 2408 w 2448"/>
                              <a:gd name="T69" fmla="*/ 524 h 880"/>
                              <a:gd name="T70" fmla="*/ 2433 w 2448"/>
                              <a:gd name="T71" fmla="*/ 439 h 880"/>
                              <a:gd name="T72" fmla="*/ 2427 w 2448"/>
                              <a:gd name="T73" fmla="*/ 400 h 880"/>
                              <a:gd name="T74" fmla="*/ 2379 w 2448"/>
                              <a:gd name="T75" fmla="*/ 317 h 880"/>
                              <a:gd name="T76" fmla="*/ 2341 w 2448"/>
                              <a:gd name="T77" fmla="*/ 279 h 880"/>
                              <a:gd name="T78" fmla="*/ 2160 w 2448"/>
                              <a:gd name="T79" fmla="*/ 173 h 880"/>
                              <a:gd name="T80" fmla="*/ 1903 w 2448"/>
                              <a:gd name="T81" fmla="*/ 90 h 880"/>
                              <a:gd name="T82" fmla="*/ 1469 w 2448"/>
                              <a:gd name="T83" fmla="*/ 25 h 880"/>
                              <a:gd name="T84" fmla="*/ 753 w 2448"/>
                              <a:gd name="T85" fmla="*/ 50 h 880"/>
                              <a:gd name="T86" fmla="*/ 454 w 2448"/>
                              <a:gd name="T87" fmla="*/ 115 h 880"/>
                              <a:gd name="T88" fmla="*/ 220 w 2448"/>
                              <a:gd name="T89" fmla="*/ 206 h 880"/>
                              <a:gd name="T90" fmla="*/ 69 w 2448"/>
                              <a:gd name="T91" fmla="*/ 318 h 880"/>
                              <a:gd name="T92" fmla="*/ 41 w 2448"/>
                              <a:gd name="T93" fmla="*/ 357 h 880"/>
                              <a:gd name="T94" fmla="*/ 16 w 2448"/>
                              <a:gd name="T95" fmla="*/ 44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48" h="880">
                                <a:moveTo>
                                  <a:pt x="1" y="442"/>
                                </a:moveTo>
                                <a:cubicBezTo>
                                  <a:pt x="0" y="441"/>
                                  <a:pt x="0" y="440"/>
                                  <a:pt x="1" y="439"/>
                                </a:cubicBezTo>
                                <a:lnTo>
                                  <a:pt x="7" y="395"/>
                                </a:lnTo>
                                <a:cubicBezTo>
                                  <a:pt x="7" y="395"/>
                                  <a:pt x="7" y="394"/>
                                  <a:pt x="7" y="393"/>
                                </a:cubicBezTo>
                                <a:lnTo>
                                  <a:pt x="26" y="350"/>
                                </a:lnTo>
                                <a:cubicBezTo>
                                  <a:pt x="26" y="350"/>
                                  <a:pt x="27" y="349"/>
                                  <a:pt x="27" y="349"/>
                                </a:cubicBezTo>
                                <a:lnTo>
                                  <a:pt x="57" y="308"/>
                                </a:lnTo>
                                <a:cubicBezTo>
                                  <a:pt x="57" y="307"/>
                                  <a:pt x="58" y="307"/>
                                  <a:pt x="58" y="307"/>
                                </a:cubicBezTo>
                                <a:lnTo>
                                  <a:pt x="99" y="267"/>
                                </a:lnTo>
                                <a:lnTo>
                                  <a:pt x="151" y="228"/>
                                </a:lnTo>
                                <a:lnTo>
                                  <a:pt x="212" y="193"/>
                                </a:lnTo>
                                <a:lnTo>
                                  <a:pt x="283" y="158"/>
                                </a:lnTo>
                                <a:lnTo>
                                  <a:pt x="362" y="128"/>
                                </a:lnTo>
                                <a:lnTo>
                                  <a:pt x="449" y="100"/>
                                </a:lnTo>
                                <a:lnTo>
                                  <a:pt x="542" y="75"/>
                                </a:lnTo>
                                <a:lnTo>
                                  <a:pt x="644" y="53"/>
                                </a:lnTo>
                                <a:lnTo>
                                  <a:pt x="750" y="35"/>
                                </a:lnTo>
                                <a:lnTo>
                                  <a:pt x="979" y="10"/>
                                </a:lnTo>
                                <a:lnTo>
                                  <a:pt x="1224" y="0"/>
                                </a:lnTo>
                                <a:lnTo>
                                  <a:pt x="1470" y="9"/>
                                </a:lnTo>
                                <a:lnTo>
                                  <a:pt x="1699" y="35"/>
                                </a:lnTo>
                                <a:lnTo>
                                  <a:pt x="1806" y="53"/>
                                </a:lnTo>
                                <a:lnTo>
                                  <a:pt x="1906" y="75"/>
                                </a:lnTo>
                                <a:lnTo>
                                  <a:pt x="2001" y="100"/>
                                </a:lnTo>
                                <a:lnTo>
                                  <a:pt x="2087" y="128"/>
                                </a:lnTo>
                                <a:lnTo>
                                  <a:pt x="2165" y="158"/>
                                </a:lnTo>
                                <a:lnTo>
                                  <a:pt x="2236" y="192"/>
                                </a:lnTo>
                                <a:lnTo>
                                  <a:pt x="2297" y="228"/>
                                </a:lnTo>
                                <a:lnTo>
                                  <a:pt x="2350" y="266"/>
                                </a:lnTo>
                                <a:cubicBezTo>
                                  <a:pt x="2351" y="266"/>
                                  <a:pt x="2351" y="267"/>
                                  <a:pt x="2351" y="267"/>
                                </a:cubicBezTo>
                                <a:lnTo>
                                  <a:pt x="2391" y="307"/>
                                </a:lnTo>
                                <a:cubicBezTo>
                                  <a:pt x="2391" y="307"/>
                                  <a:pt x="2392" y="307"/>
                                  <a:pt x="2392" y="308"/>
                                </a:cubicBezTo>
                                <a:lnTo>
                                  <a:pt x="2422" y="349"/>
                                </a:lnTo>
                                <a:cubicBezTo>
                                  <a:pt x="2422" y="349"/>
                                  <a:pt x="2423" y="350"/>
                                  <a:pt x="2423" y="350"/>
                                </a:cubicBezTo>
                                <a:lnTo>
                                  <a:pt x="2442" y="393"/>
                                </a:lnTo>
                                <a:cubicBezTo>
                                  <a:pt x="2442" y="394"/>
                                  <a:pt x="2442" y="395"/>
                                  <a:pt x="2442" y="395"/>
                                </a:cubicBezTo>
                                <a:lnTo>
                                  <a:pt x="2448" y="439"/>
                                </a:lnTo>
                                <a:cubicBezTo>
                                  <a:pt x="2448" y="440"/>
                                  <a:pt x="2448" y="441"/>
                                  <a:pt x="2448" y="442"/>
                                </a:cubicBezTo>
                                <a:lnTo>
                                  <a:pt x="2442" y="486"/>
                                </a:lnTo>
                                <a:cubicBezTo>
                                  <a:pt x="2442" y="486"/>
                                  <a:pt x="2442" y="487"/>
                                  <a:pt x="2442" y="488"/>
                                </a:cubicBezTo>
                                <a:lnTo>
                                  <a:pt x="2423" y="531"/>
                                </a:lnTo>
                                <a:cubicBezTo>
                                  <a:pt x="2423" y="531"/>
                                  <a:pt x="2422" y="532"/>
                                  <a:pt x="2422" y="532"/>
                                </a:cubicBezTo>
                                <a:lnTo>
                                  <a:pt x="2392" y="574"/>
                                </a:lnTo>
                                <a:cubicBezTo>
                                  <a:pt x="2392" y="575"/>
                                  <a:pt x="2391" y="575"/>
                                  <a:pt x="2391" y="575"/>
                                </a:cubicBezTo>
                                <a:lnTo>
                                  <a:pt x="2351" y="614"/>
                                </a:lnTo>
                                <a:cubicBezTo>
                                  <a:pt x="2351" y="614"/>
                                  <a:pt x="2350" y="615"/>
                                  <a:pt x="2350" y="615"/>
                                </a:cubicBezTo>
                                <a:lnTo>
                                  <a:pt x="2298" y="653"/>
                                </a:lnTo>
                                <a:lnTo>
                                  <a:pt x="2237" y="689"/>
                                </a:lnTo>
                                <a:lnTo>
                                  <a:pt x="2166" y="723"/>
                                </a:lnTo>
                                <a:lnTo>
                                  <a:pt x="2087" y="754"/>
                                </a:lnTo>
                                <a:lnTo>
                                  <a:pt x="2001" y="781"/>
                                </a:lnTo>
                                <a:lnTo>
                                  <a:pt x="1907" y="806"/>
                                </a:lnTo>
                                <a:lnTo>
                                  <a:pt x="1806" y="828"/>
                                </a:lnTo>
                                <a:lnTo>
                                  <a:pt x="1700" y="846"/>
                                </a:lnTo>
                                <a:lnTo>
                                  <a:pt x="1470" y="871"/>
                                </a:lnTo>
                                <a:lnTo>
                                  <a:pt x="1225" y="880"/>
                                </a:lnTo>
                                <a:lnTo>
                                  <a:pt x="979" y="871"/>
                                </a:lnTo>
                                <a:lnTo>
                                  <a:pt x="751" y="846"/>
                                </a:lnTo>
                                <a:lnTo>
                                  <a:pt x="644" y="828"/>
                                </a:lnTo>
                                <a:lnTo>
                                  <a:pt x="543" y="806"/>
                                </a:lnTo>
                                <a:lnTo>
                                  <a:pt x="449" y="781"/>
                                </a:lnTo>
                                <a:lnTo>
                                  <a:pt x="362" y="754"/>
                                </a:lnTo>
                                <a:lnTo>
                                  <a:pt x="284" y="723"/>
                                </a:lnTo>
                                <a:lnTo>
                                  <a:pt x="213" y="690"/>
                                </a:lnTo>
                                <a:lnTo>
                                  <a:pt x="151" y="653"/>
                                </a:lnTo>
                                <a:lnTo>
                                  <a:pt x="100" y="615"/>
                                </a:lnTo>
                                <a:lnTo>
                                  <a:pt x="58" y="575"/>
                                </a:lnTo>
                                <a:cubicBezTo>
                                  <a:pt x="58" y="575"/>
                                  <a:pt x="57" y="575"/>
                                  <a:pt x="57" y="574"/>
                                </a:cubicBezTo>
                                <a:lnTo>
                                  <a:pt x="27" y="532"/>
                                </a:lnTo>
                                <a:cubicBezTo>
                                  <a:pt x="27" y="532"/>
                                  <a:pt x="26" y="531"/>
                                  <a:pt x="26" y="531"/>
                                </a:cubicBezTo>
                                <a:lnTo>
                                  <a:pt x="7" y="488"/>
                                </a:lnTo>
                                <a:cubicBezTo>
                                  <a:pt x="7" y="487"/>
                                  <a:pt x="7" y="486"/>
                                  <a:pt x="7" y="486"/>
                                </a:cubicBezTo>
                                <a:lnTo>
                                  <a:pt x="1" y="442"/>
                                </a:lnTo>
                                <a:close/>
                                <a:moveTo>
                                  <a:pt x="22" y="483"/>
                                </a:moveTo>
                                <a:lnTo>
                                  <a:pt x="22" y="481"/>
                                </a:lnTo>
                                <a:lnTo>
                                  <a:pt x="41" y="524"/>
                                </a:lnTo>
                                <a:lnTo>
                                  <a:pt x="40" y="523"/>
                                </a:lnTo>
                                <a:lnTo>
                                  <a:pt x="70" y="565"/>
                                </a:lnTo>
                                <a:lnTo>
                                  <a:pt x="69" y="564"/>
                                </a:lnTo>
                                <a:lnTo>
                                  <a:pt x="109" y="602"/>
                                </a:lnTo>
                                <a:lnTo>
                                  <a:pt x="160" y="640"/>
                                </a:lnTo>
                                <a:lnTo>
                                  <a:pt x="220" y="675"/>
                                </a:lnTo>
                                <a:lnTo>
                                  <a:pt x="289" y="708"/>
                                </a:lnTo>
                                <a:lnTo>
                                  <a:pt x="367" y="739"/>
                                </a:lnTo>
                                <a:lnTo>
                                  <a:pt x="454" y="766"/>
                                </a:lnTo>
                                <a:lnTo>
                                  <a:pt x="546" y="791"/>
                                </a:lnTo>
                                <a:lnTo>
                                  <a:pt x="647" y="813"/>
                                </a:lnTo>
                                <a:lnTo>
                                  <a:pt x="752" y="831"/>
                                </a:lnTo>
                                <a:lnTo>
                                  <a:pt x="980" y="855"/>
                                </a:lnTo>
                                <a:lnTo>
                                  <a:pt x="1224" y="864"/>
                                </a:lnTo>
                                <a:lnTo>
                                  <a:pt x="1469" y="856"/>
                                </a:lnTo>
                                <a:lnTo>
                                  <a:pt x="1697" y="831"/>
                                </a:lnTo>
                                <a:lnTo>
                                  <a:pt x="1803" y="813"/>
                                </a:lnTo>
                                <a:lnTo>
                                  <a:pt x="1902" y="791"/>
                                </a:lnTo>
                                <a:lnTo>
                                  <a:pt x="1996" y="766"/>
                                </a:lnTo>
                                <a:lnTo>
                                  <a:pt x="2082" y="739"/>
                                </a:lnTo>
                                <a:lnTo>
                                  <a:pt x="2159" y="708"/>
                                </a:lnTo>
                                <a:lnTo>
                                  <a:pt x="2228" y="676"/>
                                </a:lnTo>
                                <a:lnTo>
                                  <a:pt x="2289" y="640"/>
                                </a:lnTo>
                                <a:lnTo>
                                  <a:pt x="2341" y="602"/>
                                </a:lnTo>
                                <a:lnTo>
                                  <a:pt x="2340" y="603"/>
                                </a:lnTo>
                                <a:lnTo>
                                  <a:pt x="2380" y="564"/>
                                </a:lnTo>
                                <a:lnTo>
                                  <a:pt x="2379" y="565"/>
                                </a:lnTo>
                                <a:lnTo>
                                  <a:pt x="2409" y="523"/>
                                </a:lnTo>
                                <a:lnTo>
                                  <a:pt x="2408" y="524"/>
                                </a:lnTo>
                                <a:lnTo>
                                  <a:pt x="2427" y="481"/>
                                </a:lnTo>
                                <a:lnTo>
                                  <a:pt x="2427" y="483"/>
                                </a:lnTo>
                                <a:lnTo>
                                  <a:pt x="2433" y="439"/>
                                </a:lnTo>
                                <a:lnTo>
                                  <a:pt x="2433" y="442"/>
                                </a:lnTo>
                                <a:lnTo>
                                  <a:pt x="2427" y="398"/>
                                </a:lnTo>
                                <a:lnTo>
                                  <a:pt x="2427" y="400"/>
                                </a:lnTo>
                                <a:lnTo>
                                  <a:pt x="2408" y="357"/>
                                </a:lnTo>
                                <a:lnTo>
                                  <a:pt x="2409" y="358"/>
                                </a:lnTo>
                                <a:lnTo>
                                  <a:pt x="2379" y="317"/>
                                </a:lnTo>
                                <a:lnTo>
                                  <a:pt x="2380" y="318"/>
                                </a:lnTo>
                                <a:lnTo>
                                  <a:pt x="2340" y="278"/>
                                </a:lnTo>
                                <a:lnTo>
                                  <a:pt x="2341" y="279"/>
                                </a:lnTo>
                                <a:lnTo>
                                  <a:pt x="2289" y="241"/>
                                </a:lnTo>
                                <a:lnTo>
                                  <a:pt x="2229" y="207"/>
                                </a:lnTo>
                                <a:lnTo>
                                  <a:pt x="2160" y="173"/>
                                </a:lnTo>
                                <a:lnTo>
                                  <a:pt x="2082" y="143"/>
                                </a:lnTo>
                                <a:lnTo>
                                  <a:pt x="1996" y="115"/>
                                </a:lnTo>
                                <a:lnTo>
                                  <a:pt x="1903" y="90"/>
                                </a:lnTo>
                                <a:lnTo>
                                  <a:pt x="1803" y="68"/>
                                </a:lnTo>
                                <a:lnTo>
                                  <a:pt x="1698" y="50"/>
                                </a:lnTo>
                                <a:lnTo>
                                  <a:pt x="1469" y="25"/>
                                </a:lnTo>
                                <a:lnTo>
                                  <a:pt x="1225" y="16"/>
                                </a:lnTo>
                                <a:lnTo>
                                  <a:pt x="980" y="25"/>
                                </a:lnTo>
                                <a:lnTo>
                                  <a:pt x="753" y="50"/>
                                </a:lnTo>
                                <a:lnTo>
                                  <a:pt x="647" y="68"/>
                                </a:lnTo>
                                <a:lnTo>
                                  <a:pt x="547" y="90"/>
                                </a:lnTo>
                                <a:lnTo>
                                  <a:pt x="454" y="115"/>
                                </a:lnTo>
                                <a:lnTo>
                                  <a:pt x="367" y="143"/>
                                </a:lnTo>
                                <a:lnTo>
                                  <a:pt x="290" y="173"/>
                                </a:lnTo>
                                <a:lnTo>
                                  <a:pt x="220" y="206"/>
                                </a:lnTo>
                                <a:lnTo>
                                  <a:pt x="160" y="241"/>
                                </a:lnTo>
                                <a:lnTo>
                                  <a:pt x="110" y="278"/>
                                </a:lnTo>
                                <a:lnTo>
                                  <a:pt x="69" y="318"/>
                                </a:lnTo>
                                <a:lnTo>
                                  <a:pt x="70" y="317"/>
                                </a:lnTo>
                                <a:lnTo>
                                  <a:pt x="40" y="358"/>
                                </a:lnTo>
                                <a:lnTo>
                                  <a:pt x="41" y="357"/>
                                </a:lnTo>
                                <a:lnTo>
                                  <a:pt x="22" y="400"/>
                                </a:lnTo>
                                <a:lnTo>
                                  <a:pt x="22" y="398"/>
                                </a:lnTo>
                                <a:lnTo>
                                  <a:pt x="16" y="442"/>
                                </a:lnTo>
                                <a:lnTo>
                                  <a:pt x="16" y="439"/>
                                </a:lnTo>
                                <a:lnTo>
                                  <a:pt x="22" y="48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98" name="Rectangle 168"/>
                        <wps:cNvSpPr>
                          <a:spLocks noChangeArrowheads="1"/>
                        </wps:cNvSpPr>
                        <wps:spPr bwMode="auto">
                          <a:xfrm>
                            <a:off x="5019675" y="6957060"/>
                            <a:ext cx="737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Vanne de fuite</w:t>
                              </w:r>
                            </w:p>
                          </w:txbxContent>
                        </wps:txbx>
                        <wps:bodyPr rot="0" vert="horz" wrap="none" lIns="0" tIns="0" rIns="0" bIns="0" anchor="t" anchorCtr="0">
                          <a:spAutoFit/>
                        </wps:bodyPr>
                      </wps:wsp>
                      <wps:wsp>
                        <wps:cNvPr id="199" name="Freeform 169"/>
                        <wps:cNvSpPr>
                          <a:spLocks noEditPoints="1"/>
                        </wps:cNvSpPr>
                        <wps:spPr bwMode="auto">
                          <a:xfrm>
                            <a:off x="1653540" y="7468235"/>
                            <a:ext cx="1092835" cy="380365"/>
                          </a:xfrm>
                          <a:custGeom>
                            <a:avLst/>
                            <a:gdLst>
                              <a:gd name="T0" fmla="*/ 0 w 1840"/>
                              <a:gd name="T1" fmla="*/ 8 h 640"/>
                              <a:gd name="T2" fmla="*/ 8 w 1840"/>
                              <a:gd name="T3" fmla="*/ 0 h 640"/>
                              <a:gd name="T4" fmla="*/ 1832 w 1840"/>
                              <a:gd name="T5" fmla="*/ 0 h 640"/>
                              <a:gd name="T6" fmla="*/ 1840 w 1840"/>
                              <a:gd name="T7" fmla="*/ 8 h 640"/>
                              <a:gd name="T8" fmla="*/ 1840 w 1840"/>
                              <a:gd name="T9" fmla="*/ 632 h 640"/>
                              <a:gd name="T10" fmla="*/ 1832 w 1840"/>
                              <a:gd name="T11" fmla="*/ 640 h 640"/>
                              <a:gd name="T12" fmla="*/ 8 w 1840"/>
                              <a:gd name="T13" fmla="*/ 640 h 640"/>
                              <a:gd name="T14" fmla="*/ 0 w 1840"/>
                              <a:gd name="T15" fmla="*/ 632 h 640"/>
                              <a:gd name="T16" fmla="*/ 0 w 1840"/>
                              <a:gd name="T17" fmla="*/ 8 h 640"/>
                              <a:gd name="T18" fmla="*/ 16 w 1840"/>
                              <a:gd name="T19" fmla="*/ 632 h 640"/>
                              <a:gd name="T20" fmla="*/ 8 w 1840"/>
                              <a:gd name="T21" fmla="*/ 624 h 640"/>
                              <a:gd name="T22" fmla="*/ 1832 w 1840"/>
                              <a:gd name="T23" fmla="*/ 624 h 640"/>
                              <a:gd name="T24" fmla="*/ 1824 w 1840"/>
                              <a:gd name="T25" fmla="*/ 632 h 640"/>
                              <a:gd name="T26" fmla="*/ 1824 w 1840"/>
                              <a:gd name="T27" fmla="*/ 8 h 640"/>
                              <a:gd name="T28" fmla="*/ 1832 w 1840"/>
                              <a:gd name="T29" fmla="*/ 16 h 640"/>
                              <a:gd name="T30" fmla="*/ 8 w 1840"/>
                              <a:gd name="T31" fmla="*/ 16 h 640"/>
                              <a:gd name="T32" fmla="*/ 16 w 1840"/>
                              <a:gd name="T33" fmla="*/ 8 h 640"/>
                              <a:gd name="T34" fmla="*/ 16 w 1840"/>
                              <a:gd name="T35" fmla="*/ 63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40" h="640">
                                <a:moveTo>
                                  <a:pt x="0" y="8"/>
                                </a:moveTo>
                                <a:cubicBezTo>
                                  <a:pt x="0" y="4"/>
                                  <a:pt x="4" y="0"/>
                                  <a:pt x="8" y="0"/>
                                </a:cubicBezTo>
                                <a:lnTo>
                                  <a:pt x="1832" y="0"/>
                                </a:lnTo>
                                <a:cubicBezTo>
                                  <a:pt x="1837" y="0"/>
                                  <a:pt x="1840" y="4"/>
                                  <a:pt x="1840" y="8"/>
                                </a:cubicBezTo>
                                <a:lnTo>
                                  <a:pt x="1840" y="632"/>
                                </a:lnTo>
                                <a:cubicBezTo>
                                  <a:pt x="1840" y="637"/>
                                  <a:pt x="1837" y="640"/>
                                  <a:pt x="1832" y="640"/>
                                </a:cubicBezTo>
                                <a:lnTo>
                                  <a:pt x="8" y="640"/>
                                </a:lnTo>
                                <a:cubicBezTo>
                                  <a:pt x="4" y="640"/>
                                  <a:pt x="0" y="637"/>
                                  <a:pt x="0" y="632"/>
                                </a:cubicBezTo>
                                <a:lnTo>
                                  <a:pt x="0" y="8"/>
                                </a:lnTo>
                                <a:close/>
                                <a:moveTo>
                                  <a:pt x="16" y="632"/>
                                </a:moveTo>
                                <a:lnTo>
                                  <a:pt x="8" y="624"/>
                                </a:lnTo>
                                <a:lnTo>
                                  <a:pt x="1832" y="624"/>
                                </a:lnTo>
                                <a:lnTo>
                                  <a:pt x="1824" y="632"/>
                                </a:lnTo>
                                <a:lnTo>
                                  <a:pt x="1824" y="8"/>
                                </a:lnTo>
                                <a:lnTo>
                                  <a:pt x="1832" y="16"/>
                                </a:lnTo>
                                <a:lnTo>
                                  <a:pt x="8" y="16"/>
                                </a:lnTo>
                                <a:lnTo>
                                  <a:pt x="16" y="8"/>
                                </a:lnTo>
                                <a:lnTo>
                                  <a:pt x="16" y="63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00" name="Rectangle 170"/>
                        <wps:cNvSpPr>
                          <a:spLocks noChangeArrowheads="1"/>
                        </wps:cNvSpPr>
                        <wps:spPr bwMode="auto">
                          <a:xfrm>
                            <a:off x="1751330" y="7528560"/>
                            <a:ext cx="832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FT15 : alimenter </w:t>
                              </w:r>
                            </w:p>
                          </w:txbxContent>
                        </wps:txbx>
                        <wps:bodyPr rot="0" vert="horz" wrap="none" lIns="0" tIns="0" rIns="0" bIns="0" anchor="t" anchorCtr="0">
                          <a:spAutoFit/>
                        </wps:bodyPr>
                      </wps:wsp>
                      <wps:wsp>
                        <wps:cNvPr id="201" name="Rectangle 171"/>
                        <wps:cNvSpPr>
                          <a:spLocks noChangeArrowheads="1"/>
                        </wps:cNvSpPr>
                        <wps:spPr bwMode="auto">
                          <a:xfrm>
                            <a:off x="1751330" y="7661910"/>
                            <a:ext cx="546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le système</w:t>
                              </w:r>
                            </w:p>
                          </w:txbxContent>
                        </wps:txbx>
                        <wps:bodyPr rot="0" vert="horz" wrap="none" lIns="0" tIns="0" rIns="0" bIns="0" anchor="t" anchorCtr="0">
                          <a:spAutoFit/>
                        </wps:bodyPr>
                      </wps:wsp>
                      <wps:wsp>
                        <wps:cNvPr id="203" name="Freeform 172"/>
                        <wps:cNvSpPr>
                          <a:spLocks noEditPoints="1"/>
                        </wps:cNvSpPr>
                        <wps:spPr bwMode="auto">
                          <a:xfrm>
                            <a:off x="0" y="66040"/>
                            <a:ext cx="1377950" cy="799465"/>
                          </a:xfrm>
                          <a:custGeom>
                            <a:avLst/>
                            <a:gdLst>
                              <a:gd name="T0" fmla="*/ 0 w 2320"/>
                              <a:gd name="T1" fmla="*/ 8 h 1344"/>
                              <a:gd name="T2" fmla="*/ 8 w 2320"/>
                              <a:gd name="T3" fmla="*/ 0 h 1344"/>
                              <a:gd name="T4" fmla="*/ 2312 w 2320"/>
                              <a:gd name="T5" fmla="*/ 0 h 1344"/>
                              <a:gd name="T6" fmla="*/ 2320 w 2320"/>
                              <a:gd name="T7" fmla="*/ 8 h 1344"/>
                              <a:gd name="T8" fmla="*/ 2320 w 2320"/>
                              <a:gd name="T9" fmla="*/ 1336 h 1344"/>
                              <a:gd name="T10" fmla="*/ 2312 w 2320"/>
                              <a:gd name="T11" fmla="*/ 1344 h 1344"/>
                              <a:gd name="T12" fmla="*/ 8 w 2320"/>
                              <a:gd name="T13" fmla="*/ 1344 h 1344"/>
                              <a:gd name="T14" fmla="*/ 0 w 2320"/>
                              <a:gd name="T15" fmla="*/ 1336 h 1344"/>
                              <a:gd name="T16" fmla="*/ 0 w 2320"/>
                              <a:gd name="T17" fmla="*/ 8 h 1344"/>
                              <a:gd name="T18" fmla="*/ 16 w 2320"/>
                              <a:gd name="T19" fmla="*/ 1336 h 1344"/>
                              <a:gd name="T20" fmla="*/ 8 w 2320"/>
                              <a:gd name="T21" fmla="*/ 1328 h 1344"/>
                              <a:gd name="T22" fmla="*/ 2312 w 2320"/>
                              <a:gd name="T23" fmla="*/ 1328 h 1344"/>
                              <a:gd name="T24" fmla="*/ 2304 w 2320"/>
                              <a:gd name="T25" fmla="*/ 1336 h 1344"/>
                              <a:gd name="T26" fmla="*/ 2304 w 2320"/>
                              <a:gd name="T27" fmla="*/ 8 h 1344"/>
                              <a:gd name="T28" fmla="*/ 2312 w 2320"/>
                              <a:gd name="T29" fmla="*/ 16 h 1344"/>
                              <a:gd name="T30" fmla="*/ 8 w 2320"/>
                              <a:gd name="T31" fmla="*/ 16 h 1344"/>
                              <a:gd name="T32" fmla="*/ 16 w 2320"/>
                              <a:gd name="T33" fmla="*/ 8 h 1344"/>
                              <a:gd name="T34" fmla="*/ 16 w 2320"/>
                              <a:gd name="T35" fmla="*/ 1336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20" h="1344">
                                <a:moveTo>
                                  <a:pt x="0" y="8"/>
                                </a:moveTo>
                                <a:cubicBezTo>
                                  <a:pt x="0" y="4"/>
                                  <a:pt x="4" y="0"/>
                                  <a:pt x="8" y="0"/>
                                </a:cubicBezTo>
                                <a:lnTo>
                                  <a:pt x="2312" y="0"/>
                                </a:lnTo>
                                <a:cubicBezTo>
                                  <a:pt x="2317" y="0"/>
                                  <a:pt x="2320" y="4"/>
                                  <a:pt x="2320" y="8"/>
                                </a:cubicBezTo>
                                <a:lnTo>
                                  <a:pt x="2320" y="1336"/>
                                </a:lnTo>
                                <a:cubicBezTo>
                                  <a:pt x="2320" y="1341"/>
                                  <a:pt x="2317" y="1344"/>
                                  <a:pt x="2312" y="1344"/>
                                </a:cubicBezTo>
                                <a:lnTo>
                                  <a:pt x="8" y="1344"/>
                                </a:lnTo>
                                <a:cubicBezTo>
                                  <a:pt x="4" y="1344"/>
                                  <a:pt x="0" y="1341"/>
                                  <a:pt x="0" y="1336"/>
                                </a:cubicBezTo>
                                <a:lnTo>
                                  <a:pt x="0" y="8"/>
                                </a:lnTo>
                                <a:close/>
                                <a:moveTo>
                                  <a:pt x="16" y="1336"/>
                                </a:moveTo>
                                <a:lnTo>
                                  <a:pt x="8" y="1328"/>
                                </a:lnTo>
                                <a:lnTo>
                                  <a:pt x="2312" y="1328"/>
                                </a:lnTo>
                                <a:lnTo>
                                  <a:pt x="2304" y="1336"/>
                                </a:lnTo>
                                <a:lnTo>
                                  <a:pt x="2304" y="8"/>
                                </a:lnTo>
                                <a:lnTo>
                                  <a:pt x="2312" y="16"/>
                                </a:lnTo>
                                <a:lnTo>
                                  <a:pt x="8" y="16"/>
                                </a:lnTo>
                                <a:lnTo>
                                  <a:pt x="16" y="8"/>
                                </a:lnTo>
                                <a:lnTo>
                                  <a:pt x="16" y="133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04" name="Rectangle 173"/>
                        <wps:cNvSpPr>
                          <a:spLocks noChangeArrowheads="1"/>
                        </wps:cNvSpPr>
                        <wps:spPr bwMode="auto">
                          <a:xfrm>
                            <a:off x="99060" y="130175"/>
                            <a:ext cx="273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FS1 : </w:t>
                              </w:r>
                            </w:p>
                          </w:txbxContent>
                        </wps:txbx>
                        <wps:bodyPr rot="0" vert="horz" wrap="none" lIns="0" tIns="0" rIns="0" bIns="0" anchor="t" anchorCtr="0">
                          <a:spAutoFit/>
                        </wps:bodyPr>
                      </wps:wsp>
                      <wps:wsp>
                        <wps:cNvPr id="205" name="Rectangle 174"/>
                        <wps:cNvSpPr>
                          <a:spLocks noChangeArrowheads="1"/>
                        </wps:cNvSpPr>
                        <wps:spPr bwMode="auto">
                          <a:xfrm>
                            <a:off x="403225" y="130175"/>
                            <a:ext cx="489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permettre </w:t>
                              </w:r>
                            </w:p>
                          </w:txbxContent>
                        </wps:txbx>
                        <wps:bodyPr rot="0" vert="horz" wrap="none" lIns="0" tIns="0" rIns="0" bIns="0" anchor="t" anchorCtr="0">
                          <a:spAutoFit/>
                        </wps:bodyPr>
                      </wps:wsp>
                      <wps:wsp>
                        <wps:cNvPr id="206" name="Rectangle 175"/>
                        <wps:cNvSpPr>
                          <a:spLocks noChangeArrowheads="1"/>
                        </wps:cNvSpPr>
                        <wps:spPr bwMode="auto">
                          <a:xfrm>
                            <a:off x="935355" y="1301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à </w:t>
                              </w:r>
                            </w:p>
                          </w:txbxContent>
                        </wps:txbx>
                        <wps:bodyPr rot="0" vert="horz" wrap="none" lIns="0" tIns="0" rIns="0" bIns="0" anchor="t" anchorCtr="0">
                          <a:spAutoFit/>
                        </wps:bodyPr>
                      </wps:wsp>
                      <wps:wsp>
                        <wps:cNvPr id="207" name="Rectangle 176"/>
                        <wps:cNvSpPr>
                          <a:spLocks noChangeArrowheads="1"/>
                        </wps:cNvSpPr>
                        <wps:spPr bwMode="auto">
                          <a:xfrm>
                            <a:off x="99060" y="263525"/>
                            <a:ext cx="1175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l’utilisateur de contrôler </w:t>
                              </w:r>
                            </w:p>
                          </w:txbxContent>
                        </wps:txbx>
                        <wps:bodyPr rot="0" vert="horz" wrap="none" lIns="0" tIns="0" rIns="0" bIns="0" anchor="t" anchorCtr="0">
                          <a:spAutoFit/>
                        </wps:bodyPr>
                      </wps:wsp>
                      <wps:wsp>
                        <wps:cNvPr id="208" name="Rectangle 177"/>
                        <wps:cNvSpPr>
                          <a:spLocks noChangeArrowheads="1"/>
                        </wps:cNvSpPr>
                        <wps:spPr bwMode="auto">
                          <a:xfrm>
                            <a:off x="99060" y="396240"/>
                            <a:ext cx="1144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sa tension et de suivre </w:t>
                              </w:r>
                            </w:p>
                          </w:txbxContent>
                        </wps:txbx>
                        <wps:bodyPr rot="0" vert="horz" wrap="none" lIns="0" tIns="0" rIns="0" bIns="0" anchor="t" anchorCtr="0">
                          <a:spAutoFit/>
                        </wps:bodyPr>
                      </wps:wsp>
                      <wps:wsp>
                        <wps:cNvPr id="216" name="Rectangle 178"/>
                        <wps:cNvSpPr>
                          <a:spLocks noChangeArrowheads="1"/>
                        </wps:cNvSpPr>
                        <wps:spPr bwMode="auto">
                          <a:xfrm>
                            <a:off x="99060" y="539115"/>
                            <a:ext cx="864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 xml:space="preserve">son évolution sur </w:t>
                              </w:r>
                            </w:p>
                          </w:txbxContent>
                        </wps:txbx>
                        <wps:bodyPr rot="0" vert="horz" wrap="none" lIns="0" tIns="0" rIns="0" bIns="0" anchor="t" anchorCtr="0">
                          <a:spAutoFit/>
                        </wps:bodyPr>
                      </wps:wsp>
                      <wps:wsp>
                        <wps:cNvPr id="217" name="Rectangle 179"/>
                        <wps:cNvSpPr>
                          <a:spLocks noChangeArrowheads="1"/>
                        </wps:cNvSpPr>
                        <wps:spPr bwMode="auto">
                          <a:xfrm>
                            <a:off x="99060" y="672465"/>
                            <a:ext cx="978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sidP="00C60ED0">
                              <w:r>
                                <w:rPr>
                                  <w:rFonts w:cs="Arial"/>
                                  <w:color w:val="000000"/>
                                  <w:sz w:val="18"/>
                                  <w:szCs w:val="18"/>
                                  <w:lang w:val="en-US"/>
                                </w:rPr>
                                <w:t>plusieurs semaines</w:t>
                              </w:r>
                            </w:p>
                          </w:txbxContent>
                        </wps:txbx>
                        <wps:bodyPr rot="0" vert="horz" wrap="none" lIns="0" tIns="0" rIns="0" bIns="0" anchor="t" anchorCtr="0">
                          <a:spAutoFit/>
                        </wps:bodyPr>
                      </wps:wsp>
                      <wps:wsp>
                        <wps:cNvPr id="218" name="Rectangle 180"/>
                        <wps:cNvSpPr>
                          <a:spLocks noChangeArrowheads="1"/>
                        </wps:cNvSpPr>
                        <wps:spPr bwMode="auto">
                          <a:xfrm>
                            <a:off x="1372870" y="256540"/>
                            <a:ext cx="287655" cy="952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19" name="Freeform 181"/>
                        <wps:cNvSpPr>
                          <a:spLocks/>
                        </wps:cNvSpPr>
                        <wps:spPr bwMode="auto">
                          <a:xfrm>
                            <a:off x="1501140" y="261620"/>
                            <a:ext cx="156845" cy="2582545"/>
                          </a:xfrm>
                          <a:custGeom>
                            <a:avLst/>
                            <a:gdLst>
                              <a:gd name="T0" fmla="*/ 16 w 264"/>
                              <a:gd name="T1" fmla="*/ 0 h 4344"/>
                              <a:gd name="T2" fmla="*/ 16 w 264"/>
                              <a:gd name="T3" fmla="*/ 4336 h 4344"/>
                              <a:gd name="T4" fmla="*/ 8 w 264"/>
                              <a:gd name="T5" fmla="*/ 4328 h 4344"/>
                              <a:gd name="T6" fmla="*/ 264 w 264"/>
                              <a:gd name="T7" fmla="*/ 4328 h 4344"/>
                              <a:gd name="T8" fmla="*/ 264 w 264"/>
                              <a:gd name="T9" fmla="*/ 4344 h 4344"/>
                              <a:gd name="T10" fmla="*/ 8 w 264"/>
                              <a:gd name="T11" fmla="*/ 4344 h 4344"/>
                              <a:gd name="T12" fmla="*/ 0 w 264"/>
                              <a:gd name="T13" fmla="*/ 4336 h 4344"/>
                              <a:gd name="T14" fmla="*/ 0 w 264"/>
                              <a:gd name="T15" fmla="*/ 0 h 4344"/>
                              <a:gd name="T16" fmla="*/ 16 w 264"/>
                              <a:gd name="T17" fmla="*/ 0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 h="4344">
                                <a:moveTo>
                                  <a:pt x="16" y="0"/>
                                </a:moveTo>
                                <a:lnTo>
                                  <a:pt x="16" y="4336"/>
                                </a:lnTo>
                                <a:lnTo>
                                  <a:pt x="8" y="4328"/>
                                </a:lnTo>
                                <a:lnTo>
                                  <a:pt x="264" y="4328"/>
                                </a:lnTo>
                                <a:lnTo>
                                  <a:pt x="264" y="4344"/>
                                </a:lnTo>
                                <a:lnTo>
                                  <a:pt x="8" y="4344"/>
                                </a:lnTo>
                                <a:cubicBezTo>
                                  <a:pt x="4" y="4344"/>
                                  <a:pt x="0" y="4341"/>
                                  <a:pt x="0" y="4336"/>
                                </a:cubicBezTo>
                                <a:lnTo>
                                  <a:pt x="0" y="0"/>
                                </a:lnTo>
                                <a:lnTo>
                                  <a:pt x="1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80" name="Freeform 182"/>
                        <wps:cNvSpPr>
                          <a:spLocks/>
                        </wps:cNvSpPr>
                        <wps:spPr bwMode="auto">
                          <a:xfrm>
                            <a:off x="1501140" y="2811145"/>
                            <a:ext cx="156845" cy="2125980"/>
                          </a:xfrm>
                          <a:custGeom>
                            <a:avLst/>
                            <a:gdLst>
                              <a:gd name="T0" fmla="*/ 16 w 264"/>
                              <a:gd name="T1" fmla="*/ 0 h 3576"/>
                              <a:gd name="T2" fmla="*/ 16 w 264"/>
                              <a:gd name="T3" fmla="*/ 3568 h 3576"/>
                              <a:gd name="T4" fmla="*/ 8 w 264"/>
                              <a:gd name="T5" fmla="*/ 3560 h 3576"/>
                              <a:gd name="T6" fmla="*/ 264 w 264"/>
                              <a:gd name="T7" fmla="*/ 3560 h 3576"/>
                              <a:gd name="T8" fmla="*/ 264 w 264"/>
                              <a:gd name="T9" fmla="*/ 3576 h 3576"/>
                              <a:gd name="T10" fmla="*/ 8 w 264"/>
                              <a:gd name="T11" fmla="*/ 3576 h 3576"/>
                              <a:gd name="T12" fmla="*/ 0 w 264"/>
                              <a:gd name="T13" fmla="*/ 3568 h 3576"/>
                              <a:gd name="T14" fmla="*/ 0 w 264"/>
                              <a:gd name="T15" fmla="*/ 0 h 3576"/>
                              <a:gd name="T16" fmla="*/ 16 w 264"/>
                              <a:gd name="T17" fmla="*/ 0 h 3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 h="3576">
                                <a:moveTo>
                                  <a:pt x="16" y="0"/>
                                </a:moveTo>
                                <a:lnTo>
                                  <a:pt x="16" y="3568"/>
                                </a:lnTo>
                                <a:lnTo>
                                  <a:pt x="8" y="3560"/>
                                </a:lnTo>
                                <a:lnTo>
                                  <a:pt x="264" y="3560"/>
                                </a:lnTo>
                                <a:lnTo>
                                  <a:pt x="264" y="3576"/>
                                </a:lnTo>
                                <a:lnTo>
                                  <a:pt x="8" y="3576"/>
                                </a:lnTo>
                                <a:cubicBezTo>
                                  <a:pt x="4" y="3576"/>
                                  <a:pt x="0" y="3573"/>
                                  <a:pt x="0" y="3568"/>
                                </a:cubicBezTo>
                                <a:lnTo>
                                  <a:pt x="0" y="0"/>
                                </a:lnTo>
                                <a:lnTo>
                                  <a:pt x="1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81" name="Freeform 183"/>
                        <wps:cNvSpPr>
                          <a:spLocks/>
                        </wps:cNvSpPr>
                        <wps:spPr bwMode="auto">
                          <a:xfrm>
                            <a:off x="1501140" y="4932680"/>
                            <a:ext cx="156845" cy="1298575"/>
                          </a:xfrm>
                          <a:custGeom>
                            <a:avLst/>
                            <a:gdLst>
                              <a:gd name="T0" fmla="*/ 16 w 264"/>
                              <a:gd name="T1" fmla="*/ 0 h 2184"/>
                              <a:gd name="T2" fmla="*/ 16 w 264"/>
                              <a:gd name="T3" fmla="*/ 2176 h 2184"/>
                              <a:gd name="T4" fmla="*/ 8 w 264"/>
                              <a:gd name="T5" fmla="*/ 2168 h 2184"/>
                              <a:gd name="T6" fmla="*/ 264 w 264"/>
                              <a:gd name="T7" fmla="*/ 2168 h 2184"/>
                              <a:gd name="T8" fmla="*/ 264 w 264"/>
                              <a:gd name="T9" fmla="*/ 2184 h 2184"/>
                              <a:gd name="T10" fmla="*/ 8 w 264"/>
                              <a:gd name="T11" fmla="*/ 2184 h 2184"/>
                              <a:gd name="T12" fmla="*/ 0 w 264"/>
                              <a:gd name="T13" fmla="*/ 2176 h 2184"/>
                              <a:gd name="T14" fmla="*/ 0 w 264"/>
                              <a:gd name="T15" fmla="*/ 0 h 2184"/>
                              <a:gd name="T16" fmla="*/ 16 w 264"/>
                              <a:gd name="T17" fmla="*/ 0 h 2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 h="2184">
                                <a:moveTo>
                                  <a:pt x="16" y="0"/>
                                </a:moveTo>
                                <a:lnTo>
                                  <a:pt x="16" y="2176"/>
                                </a:lnTo>
                                <a:lnTo>
                                  <a:pt x="8" y="2168"/>
                                </a:lnTo>
                                <a:lnTo>
                                  <a:pt x="264" y="2168"/>
                                </a:lnTo>
                                <a:lnTo>
                                  <a:pt x="264" y="2184"/>
                                </a:lnTo>
                                <a:lnTo>
                                  <a:pt x="8" y="2184"/>
                                </a:lnTo>
                                <a:cubicBezTo>
                                  <a:pt x="4" y="2184"/>
                                  <a:pt x="0" y="2181"/>
                                  <a:pt x="0" y="2176"/>
                                </a:cubicBezTo>
                                <a:lnTo>
                                  <a:pt x="0" y="0"/>
                                </a:lnTo>
                                <a:lnTo>
                                  <a:pt x="1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82" name="Freeform 184"/>
                        <wps:cNvSpPr>
                          <a:spLocks/>
                        </wps:cNvSpPr>
                        <wps:spPr bwMode="auto">
                          <a:xfrm>
                            <a:off x="1501140" y="6160135"/>
                            <a:ext cx="156845" cy="1507490"/>
                          </a:xfrm>
                          <a:custGeom>
                            <a:avLst/>
                            <a:gdLst>
                              <a:gd name="T0" fmla="*/ 16 w 264"/>
                              <a:gd name="T1" fmla="*/ 0 h 2536"/>
                              <a:gd name="T2" fmla="*/ 16 w 264"/>
                              <a:gd name="T3" fmla="*/ 2528 h 2536"/>
                              <a:gd name="T4" fmla="*/ 8 w 264"/>
                              <a:gd name="T5" fmla="*/ 2520 h 2536"/>
                              <a:gd name="T6" fmla="*/ 264 w 264"/>
                              <a:gd name="T7" fmla="*/ 2520 h 2536"/>
                              <a:gd name="T8" fmla="*/ 264 w 264"/>
                              <a:gd name="T9" fmla="*/ 2536 h 2536"/>
                              <a:gd name="T10" fmla="*/ 8 w 264"/>
                              <a:gd name="T11" fmla="*/ 2536 h 2536"/>
                              <a:gd name="T12" fmla="*/ 0 w 264"/>
                              <a:gd name="T13" fmla="*/ 2528 h 2536"/>
                              <a:gd name="T14" fmla="*/ 0 w 264"/>
                              <a:gd name="T15" fmla="*/ 0 h 2536"/>
                              <a:gd name="T16" fmla="*/ 16 w 264"/>
                              <a:gd name="T17" fmla="*/ 0 h 2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 h="2536">
                                <a:moveTo>
                                  <a:pt x="16" y="0"/>
                                </a:moveTo>
                                <a:lnTo>
                                  <a:pt x="16" y="2528"/>
                                </a:lnTo>
                                <a:lnTo>
                                  <a:pt x="8" y="2520"/>
                                </a:lnTo>
                                <a:lnTo>
                                  <a:pt x="264" y="2520"/>
                                </a:lnTo>
                                <a:lnTo>
                                  <a:pt x="264" y="2536"/>
                                </a:lnTo>
                                <a:lnTo>
                                  <a:pt x="8" y="2536"/>
                                </a:lnTo>
                                <a:cubicBezTo>
                                  <a:pt x="4" y="2536"/>
                                  <a:pt x="0" y="2533"/>
                                  <a:pt x="0" y="2528"/>
                                </a:cubicBezTo>
                                <a:lnTo>
                                  <a:pt x="0" y="0"/>
                                </a:lnTo>
                                <a:lnTo>
                                  <a:pt x="1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83" name="Rectangle 185"/>
                        <wps:cNvSpPr>
                          <a:spLocks noChangeArrowheads="1"/>
                        </wps:cNvSpPr>
                        <wps:spPr bwMode="auto">
                          <a:xfrm>
                            <a:off x="2741295" y="256540"/>
                            <a:ext cx="307340" cy="952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84" name="Freeform 186"/>
                        <wps:cNvSpPr>
                          <a:spLocks/>
                        </wps:cNvSpPr>
                        <wps:spPr bwMode="auto">
                          <a:xfrm>
                            <a:off x="4394835" y="256540"/>
                            <a:ext cx="278130" cy="10160"/>
                          </a:xfrm>
                          <a:custGeom>
                            <a:avLst/>
                            <a:gdLst>
                              <a:gd name="T0" fmla="*/ 0 w 438"/>
                              <a:gd name="T1" fmla="*/ 16 h 16"/>
                              <a:gd name="T2" fmla="*/ 438 w 438"/>
                              <a:gd name="T3" fmla="*/ 15 h 16"/>
                              <a:gd name="T4" fmla="*/ 438 w 438"/>
                              <a:gd name="T5" fmla="*/ 0 h 16"/>
                              <a:gd name="T6" fmla="*/ 0 w 438"/>
                              <a:gd name="T7" fmla="*/ 1 h 16"/>
                              <a:gd name="T8" fmla="*/ 0 w 438"/>
                              <a:gd name="T9" fmla="*/ 16 h 16"/>
                            </a:gdLst>
                            <a:ahLst/>
                            <a:cxnLst>
                              <a:cxn ang="0">
                                <a:pos x="T0" y="T1"/>
                              </a:cxn>
                              <a:cxn ang="0">
                                <a:pos x="T2" y="T3"/>
                              </a:cxn>
                              <a:cxn ang="0">
                                <a:pos x="T4" y="T5"/>
                              </a:cxn>
                              <a:cxn ang="0">
                                <a:pos x="T6" y="T7"/>
                              </a:cxn>
                              <a:cxn ang="0">
                                <a:pos x="T8" y="T9"/>
                              </a:cxn>
                            </a:cxnLst>
                            <a:rect l="0" t="0" r="r" b="b"/>
                            <a:pathLst>
                              <a:path w="438" h="16">
                                <a:moveTo>
                                  <a:pt x="0" y="16"/>
                                </a:moveTo>
                                <a:lnTo>
                                  <a:pt x="438" y="15"/>
                                </a:lnTo>
                                <a:lnTo>
                                  <a:pt x="438" y="0"/>
                                </a:lnTo>
                                <a:lnTo>
                                  <a:pt x="0" y="1"/>
                                </a:lnTo>
                                <a:lnTo>
                                  <a:pt x="0" y="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85" name="Freeform 187"/>
                        <wps:cNvSpPr>
                          <a:spLocks/>
                        </wps:cNvSpPr>
                        <wps:spPr bwMode="auto">
                          <a:xfrm>
                            <a:off x="4394835" y="894080"/>
                            <a:ext cx="278130" cy="10160"/>
                          </a:xfrm>
                          <a:custGeom>
                            <a:avLst/>
                            <a:gdLst>
                              <a:gd name="T0" fmla="*/ 438 w 438"/>
                              <a:gd name="T1" fmla="*/ 16 h 16"/>
                              <a:gd name="T2" fmla="*/ 0 w 438"/>
                              <a:gd name="T3" fmla="*/ 15 h 16"/>
                              <a:gd name="T4" fmla="*/ 0 w 438"/>
                              <a:gd name="T5" fmla="*/ 0 h 16"/>
                              <a:gd name="T6" fmla="*/ 438 w 438"/>
                              <a:gd name="T7" fmla="*/ 1 h 16"/>
                              <a:gd name="T8" fmla="*/ 438 w 438"/>
                              <a:gd name="T9" fmla="*/ 16 h 16"/>
                            </a:gdLst>
                            <a:ahLst/>
                            <a:cxnLst>
                              <a:cxn ang="0">
                                <a:pos x="T0" y="T1"/>
                              </a:cxn>
                              <a:cxn ang="0">
                                <a:pos x="T2" y="T3"/>
                              </a:cxn>
                              <a:cxn ang="0">
                                <a:pos x="T4" y="T5"/>
                              </a:cxn>
                              <a:cxn ang="0">
                                <a:pos x="T6" y="T7"/>
                              </a:cxn>
                              <a:cxn ang="0">
                                <a:pos x="T8" y="T9"/>
                              </a:cxn>
                            </a:cxnLst>
                            <a:rect l="0" t="0" r="r" b="b"/>
                            <a:pathLst>
                              <a:path w="438" h="16">
                                <a:moveTo>
                                  <a:pt x="438" y="16"/>
                                </a:moveTo>
                                <a:lnTo>
                                  <a:pt x="0" y="15"/>
                                </a:lnTo>
                                <a:lnTo>
                                  <a:pt x="0" y="0"/>
                                </a:lnTo>
                                <a:lnTo>
                                  <a:pt x="438" y="1"/>
                                </a:lnTo>
                                <a:lnTo>
                                  <a:pt x="438" y="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86" name="Freeform 188"/>
                        <wps:cNvSpPr>
                          <a:spLocks/>
                        </wps:cNvSpPr>
                        <wps:spPr bwMode="auto">
                          <a:xfrm>
                            <a:off x="4394835" y="1541145"/>
                            <a:ext cx="278130" cy="10160"/>
                          </a:xfrm>
                          <a:custGeom>
                            <a:avLst/>
                            <a:gdLst>
                              <a:gd name="T0" fmla="*/ 438 w 438"/>
                              <a:gd name="T1" fmla="*/ 16 h 16"/>
                              <a:gd name="T2" fmla="*/ 0 w 438"/>
                              <a:gd name="T3" fmla="*/ 15 h 16"/>
                              <a:gd name="T4" fmla="*/ 0 w 438"/>
                              <a:gd name="T5" fmla="*/ 0 h 16"/>
                              <a:gd name="T6" fmla="*/ 438 w 438"/>
                              <a:gd name="T7" fmla="*/ 1 h 16"/>
                              <a:gd name="T8" fmla="*/ 438 w 438"/>
                              <a:gd name="T9" fmla="*/ 16 h 16"/>
                            </a:gdLst>
                            <a:ahLst/>
                            <a:cxnLst>
                              <a:cxn ang="0">
                                <a:pos x="T0" y="T1"/>
                              </a:cxn>
                              <a:cxn ang="0">
                                <a:pos x="T2" y="T3"/>
                              </a:cxn>
                              <a:cxn ang="0">
                                <a:pos x="T4" y="T5"/>
                              </a:cxn>
                              <a:cxn ang="0">
                                <a:pos x="T6" y="T7"/>
                              </a:cxn>
                              <a:cxn ang="0">
                                <a:pos x="T8" y="T9"/>
                              </a:cxn>
                            </a:cxnLst>
                            <a:rect l="0" t="0" r="r" b="b"/>
                            <a:pathLst>
                              <a:path w="438" h="16">
                                <a:moveTo>
                                  <a:pt x="438" y="16"/>
                                </a:moveTo>
                                <a:lnTo>
                                  <a:pt x="0" y="15"/>
                                </a:lnTo>
                                <a:lnTo>
                                  <a:pt x="0" y="0"/>
                                </a:lnTo>
                                <a:lnTo>
                                  <a:pt x="438" y="1"/>
                                </a:lnTo>
                                <a:lnTo>
                                  <a:pt x="438" y="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87" name="Freeform 189"/>
                        <wps:cNvSpPr>
                          <a:spLocks/>
                        </wps:cNvSpPr>
                        <wps:spPr bwMode="auto">
                          <a:xfrm>
                            <a:off x="4394835" y="2187575"/>
                            <a:ext cx="278130" cy="10160"/>
                          </a:xfrm>
                          <a:custGeom>
                            <a:avLst/>
                            <a:gdLst>
                              <a:gd name="T0" fmla="*/ 438 w 438"/>
                              <a:gd name="T1" fmla="*/ 16 h 16"/>
                              <a:gd name="T2" fmla="*/ 0 w 438"/>
                              <a:gd name="T3" fmla="*/ 15 h 16"/>
                              <a:gd name="T4" fmla="*/ 0 w 438"/>
                              <a:gd name="T5" fmla="*/ 0 h 16"/>
                              <a:gd name="T6" fmla="*/ 438 w 438"/>
                              <a:gd name="T7" fmla="*/ 1 h 16"/>
                              <a:gd name="T8" fmla="*/ 438 w 438"/>
                              <a:gd name="T9" fmla="*/ 16 h 16"/>
                            </a:gdLst>
                            <a:ahLst/>
                            <a:cxnLst>
                              <a:cxn ang="0">
                                <a:pos x="T0" y="T1"/>
                              </a:cxn>
                              <a:cxn ang="0">
                                <a:pos x="T2" y="T3"/>
                              </a:cxn>
                              <a:cxn ang="0">
                                <a:pos x="T4" y="T5"/>
                              </a:cxn>
                              <a:cxn ang="0">
                                <a:pos x="T6" y="T7"/>
                              </a:cxn>
                              <a:cxn ang="0">
                                <a:pos x="T8" y="T9"/>
                              </a:cxn>
                            </a:cxnLst>
                            <a:rect l="0" t="0" r="r" b="b"/>
                            <a:pathLst>
                              <a:path w="438" h="16">
                                <a:moveTo>
                                  <a:pt x="438" y="16"/>
                                </a:moveTo>
                                <a:lnTo>
                                  <a:pt x="0" y="15"/>
                                </a:lnTo>
                                <a:lnTo>
                                  <a:pt x="0" y="0"/>
                                </a:lnTo>
                                <a:lnTo>
                                  <a:pt x="438" y="1"/>
                                </a:lnTo>
                                <a:lnTo>
                                  <a:pt x="438" y="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88" name="Freeform 190"/>
                        <wps:cNvSpPr>
                          <a:spLocks/>
                        </wps:cNvSpPr>
                        <wps:spPr bwMode="auto">
                          <a:xfrm>
                            <a:off x="4394835" y="2834640"/>
                            <a:ext cx="278130" cy="10160"/>
                          </a:xfrm>
                          <a:custGeom>
                            <a:avLst/>
                            <a:gdLst>
                              <a:gd name="T0" fmla="*/ 438 w 438"/>
                              <a:gd name="T1" fmla="*/ 16 h 16"/>
                              <a:gd name="T2" fmla="*/ 0 w 438"/>
                              <a:gd name="T3" fmla="*/ 15 h 16"/>
                              <a:gd name="T4" fmla="*/ 0 w 438"/>
                              <a:gd name="T5" fmla="*/ 0 h 16"/>
                              <a:gd name="T6" fmla="*/ 438 w 438"/>
                              <a:gd name="T7" fmla="*/ 1 h 16"/>
                              <a:gd name="T8" fmla="*/ 438 w 438"/>
                              <a:gd name="T9" fmla="*/ 16 h 16"/>
                            </a:gdLst>
                            <a:ahLst/>
                            <a:cxnLst>
                              <a:cxn ang="0">
                                <a:pos x="T0" y="T1"/>
                              </a:cxn>
                              <a:cxn ang="0">
                                <a:pos x="T2" y="T3"/>
                              </a:cxn>
                              <a:cxn ang="0">
                                <a:pos x="T4" y="T5"/>
                              </a:cxn>
                              <a:cxn ang="0">
                                <a:pos x="T6" y="T7"/>
                              </a:cxn>
                              <a:cxn ang="0">
                                <a:pos x="T8" y="T9"/>
                              </a:cxn>
                            </a:cxnLst>
                            <a:rect l="0" t="0" r="r" b="b"/>
                            <a:pathLst>
                              <a:path w="438" h="16">
                                <a:moveTo>
                                  <a:pt x="438" y="16"/>
                                </a:moveTo>
                                <a:lnTo>
                                  <a:pt x="0" y="15"/>
                                </a:lnTo>
                                <a:lnTo>
                                  <a:pt x="0" y="0"/>
                                </a:lnTo>
                                <a:lnTo>
                                  <a:pt x="438" y="1"/>
                                </a:lnTo>
                                <a:lnTo>
                                  <a:pt x="438" y="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89" name="Freeform 191"/>
                        <wps:cNvSpPr>
                          <a:spLocks/>
                        </wps:cNvSpPr>
                        <wps:spPr bwMode="auto">
                          <a:xfrm>
                            <a:off x="4394835" y="3481705"/>
                            <a:ext cx="278130" cy="10160"/>
                          </a:xfrm>
                          <a:custGeom>
                            <a:avLst/>
                            <a:gdLst>
                              <a:gd name="T0" fmla="*/ 438 w 438"/>
                              <a:gd name="T1" fmla="*/ 16 h 16"/>
                              <a:gd name="T2" fmla="*/ 0 w 438"/>
                              <a:gd name="T3" fmla="*/ 15 h 16"/>
                              <a:gd name="T4" fmla="*/ 0 w 438"/>
                              <a:gd name="T5" fmla="*/ 0 h 16"/>
                              <a:gd name="T6" fmla="*/ 438 w 438"/>
                              <a:gd name="T7" fmla="*/ 1 h 16"/>
                              <a:gd name="T8" fmla="*/ 438 w 438"/>
                              <a:gd name="T9" fmla="*/ 16 h 16"/>
                            </a:gdLst>
                            <a:ahLst/>
                            <a:cxnLst>
                              <a:cxn ang="0">
                                <a:pos x="T0" y="T1"/>
                              </a:cxn>
                              <a:cxn ang="0">
                                <a:pos x="T2" y="T3"/>
                              </a:cxn>
                              <a:cxn ang="0">
                                <a:pos x="T4" y="T5"/>
                              </a:cxn>
                              <a:cxn ang="0">
                                <a:pos x="T6" y="T7"/>
                              </a:cxn>
                              <a:cxn ang="0">
                                <a:pos x="T8" y="T9"/>
                              </a:cxn>
                            </a:cxnLst>
                            <a:rect l="0" t="0" r="r" b="b"/>
                            <a:pathLst>
                              <a:path w="438" h="16">
                                <a:moveTo>
                                  <a:pt x="438" y="16"/>
                                </a:moveTo>
                                <a:lnTo>
                                  <a:pt x="0" y="15"/>
                                </a:lnTo>
                                <a:lnTo>
                                  <a:pt x="0" y="0"/>
                                </a:lnTo>
                                <a:lnTo>
                                  <a:pt x="438" y="1"/>
                                </a:lnTo>
                                <a:lnTo>
                                  <a:pt x="438" y="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0" name="Freeform 192"/>
                        <wps:cNvSpPr>
                          <a:spLocks/>
                        </wps:cNvSpPr>
                        <wps:spPr bwMode="auto">
                          <a:xfrm>
                            <a:off x="4394835" y="4204970"/>
                            <a:ext cx="278130" cy="11430"/>
                          </a:xfrm>
                          <a:custGeom>
                            <a:avLst/>
                            <a:gdLst>
                              <a:gd name="T0" fmla="*/ 438 w 438"/>
                              <a:gd name="T1" fmla="*/ 0 h 18"/>
                              <a:gd name="T2" fmla="*/ 0 w 438"/>
                              <a:gd name="T3" fmla="*/ 3 h 18"/>
                              <a:gd name="T4" fmla="*/ 1 w 438"/>
                              <a:gd name="T5" fmla="*/ 18 h 18"/>
                              <a:gd name="T6" fmla="*/ 438 w 438"/>
                              <a:gd name="T7" fmla="*/ 15 h 18"/>
                              <a:gd name="T8" fmla="*/ 438 w 438"/>
                              <a:gd name="T9" fmla="*/ 0 h 18"/>
                            </a:gdLst>
                            <a:ahLst/>
                            <a:cxnLst>
                              <a:cxn ang="0">
                                <a:pos x="T0" y="T1"/>
                              </a:cxn>
                              <a:cxn ang="0">
                                <a:pos x="T2" y="T3"/>
                              </a:cxn>
                              <a:cxn ang="0">
                                <a:pos x="T4" y="T5"/>
                              </a:cxn>
                              <a:cxn ang="0">
                                <a:pos x="T6" y="T7"/>
                              </a:cxn>
                              <a:cxn ang="0">
                                <a:pos x="T8" y="T9"/>
                              </a:cxn>
                            </a:cxnLst>
                            <a:rect l="0" t="0" r="r" b="b"/>
                            <a:pathLst>
                              <a:path w="438" h="18">
                                <a:moveTo>
                                  <a:pt x="438" y="0"/>
                                </a:moveTo>
                                <a:lnTo>
                                  <a:pt x="0" y="3"/>
                                </a:lnTo>
                                <a:lnTo>
                                  <a:pt x="1" y="18"/>
                                </a:lnTo>
                                <a:lnTo>
                                  <a:pt x="438" y="15"/>
                                </a:lnTo>
                                <a:lnTo>
                                  <a:pt x="438"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1" name="Freeform 193"/>
                        <wps:cNvSpPr>
                          <a:spLocks/>
                        </wps:cNvSpPr>
                        <wps:spPr bwMode="auto">
                          <a:xfrm>
                            <a:off x="4394835" y="4937125"/>
                            <a:ext cx="278130" cy="10160"/>
                          </a:xfrm>
                          <a:custGeom>
                            <a:avLst/>
                            <a:gdLst>
                              <a:gd name="T0" fmla="*/ 0 w 438"/>
                              <a:gd name="T1" fmla="*/ 16 h 16"/>
                              <a:gd name="T2" fmla="*/ 438 w 438"/>
                              <a:gd name="T3" fmla="*/ 15 h 16"/>
                              <a:gd name="T4" fmla="*/ 438 w 438"/>
                              <a:gd name="T5" fmla="*/ 0 h 16"/>
                              <a:gd name="T6" fmla="*/ 0 w 438"/>
                              <a:gd name="T7" fmla="*/ 0 h 16"/>
                              <a:gd name="T8" fmla="*/ 0 w 438"/>
                              <a:gd name="T9" fmla="*/ 16 h 16"/>
                            </a:gdLst>
                            <a:ahLst/>
                            <a:cxnLst>
                              <a:cxn ang="0">
                                <a:pos x="T0" y="T1"/>
                              </a:cxn>
                              <a:cxn ang="0">
                                <a:pos x="T2" y="T3"/>
                              </a:cxn>
                              <a:cxn ang="0">
                                <a:pos x="T4" y="T5"/>
                              </a:cxn>
                              <a:cxn ang="0">
                                <a:pos x="T6" y="T7"/>
                              </a:cxn>
                              <a:cxn ang="0">
                                <a:pos x="T8" y="T9"/>
                              </a:cxn>
                            </a:cxnLst>
                            <a:rect l="0" t="0" r="r" b="b"/>
                            <a:pathLst>
                              <a:path w="438" h="16">
                                <a:moveTo>
                                  <a:pt x="0" y="16"/>
                                </a:moveTo>
                                <a:lnTo>
                                  <a:pt x="438" y="15"/>
                                </a:lnTo>
                                <a:lnTo>
                                  <a:pt x="438" y="0"/>
                                </a:lnTo>
                                <a:lnTo>
                                  <a:pt x="0" y="0"/>
                                </a:lnTo>
                                <a:lnTo>
                                  <a:pt x="0" y="1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2" name="Freeform 194"/>
                        <wps:cNvSpPr>
                          <a:spLocks/>
                        </wps:cNvSpPr>
                        <wps:spPr bwMode="auto">
                          <a:xfrm>
                            <a:off x="4394835" y="5565140"/>
                            <a:ext cx="287655" cy="10160"/>
                          </a:xfrm>
                          <a:custGeom>
                            <a:avLst/>
                            <a:gdLst>
                              <a:gd name="T0" fmla="*/ 0 w 453"/>
                              <a:gd name="T1" fmla="*/ 0 h 16"/>
                              <a:gd name="T2" fmla="*/ 453 w 453"/>
                              <a:gd name="T3" fmla="*/ 1 h 16"/>
                              <a:gd name="T4" fmla="*/ 453 w 453"/>
                              <a:gd name="T5" fmla="*/ 16 h 16"/>
                              <a:gd name="T6" fmla="*/ 0 w 453"/>
                              <a:gd name="T7" fmla="*/ 15 h 16"/>
                              <a:gd name="T8" fmla="*/ 0 w 453"/>
                              <a:gd name="T9" fmla="*/ 0 h 16"/>
                            </a:gdLst>
                            <a:ahLst/>
                            <a:cxnLst>
                              <a:cxn ang="0">
                                <a:pos x="T0" y="T1"/>
                              </a:cxn>
                              <a:cxn ang="0">
                                <a:pos x="T2" y="T3"/>
                              </a:cxn>
                              <a:cxn ang="0">
                                <a:pos x="T4" y="T5"/>
                              </a:cxn>
                              <a:cxn ang="0">
                                <a:pos x="T6" y="T7"/>
                              </a:cxn>
                              <a:cxn ang="0">
                                <a:pos x="T8" y="T9"/>
                              </a:cxn>
                            </a:cxnLst>
                            <a:rect l="0" t="0" r="r" b="b"/>
                            <a:pathLst>
                              <a:path w="453" h="16">
                                <a:moveTo>
                                  <a:pt x="0" y="0"/>
                                </a:moveTo>
                                <a:lnTo>
                                  <a:pt x="453" y="1"/>
                                </a:lnTo>
                                <a:lnTo>
                                  <a:pt x="453" y="16"/>
                                </a:lnTo>
                                <a:lnTo>
                                  <a:pt x="0" y="15"/>
                                </a:lnTo>
                                <a:lnTo>
                                  <a:pt x="0"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3" name="Freeform 195"/>
                        <wps:cNvSpPr>
                          <a:spLocks/>
                        </wps:cNvSpPr>
                        <wps:spPr bwMode="auto">
                          <a:xfrm>
                            <a:off x="4394835" y="6288405"/>
                            <a:ext cx="278130" cy="10795"/>
                          </a:xfrm>
                          <a:custGeom>
                            <a:avLst/>
                            <a:gdLst>
                              <a:gd name="T0" fmla="*/ 0 w 438"/>
                              <a:gd name="T1" fmla="*/ 17 h 17"/>
                              <a:gd name="T2" fmla="*/ 438 w 438"/>
                              <a:gd name="T3" fmla="*/ 15 h 17"/>
                              <a:gd name="T4" fmla="*/ 438 w 438"/>
                              <a:gd name="T5" fmla="*/ 0 h 17"/>
                              <a:gd name="T6" fmla="*/ 0 w 438"/>
                              <a:gd name="T7" fmla="*/ 2 h 17"/>
                              <a:gd name="T8" fmla="*/ 0 w 438"/>
                              <a:gd name="T9" fmla="*/ 17 h 17"/>
                            </a:gdLst>
                            <a:ahLst/>
                            <a:cxnLst>
                              <a:cxn ang="0">
                                <a:pos x="T0" y="T1"/>
                              </a:cxn>
                              <a:cxn ang="0">
                                <a:pos x="T2" y="T3"/>
                              </a:cxn>
                              <a:cxn ang="0">
                                <a:pos x="T4" y="T5"/>
                              </a:cxn>
                              <a:cxn ang="0">
                                <a:pos x="T6" y="T7"/>
                              </a:cxn>
                              <a:cxn ang="0">
                                <a:pos x="T8" y="T9"/>
                              </a:cxn>
                            </a:cxnLst>
                            <a:rect l="0" t="0" r="r" b="b"/>
                            <a:pathLst>
                              <a:path w="438" h="17">
                                <a:moveTo>
                                  <a:pt x="0" y="17"/>
                                </a:moveTo>
                                <a:lnTo>
                                  <a:pt x="438" y="15"/>
                                </a:lnTo>
                                <a:lnTo>
                                  <a:pt x="438" y="0"/>
                                </a:lnTo>
                                <a:lnTo>
                                  <a:pt x="0" y="2"/>
                                </a:lnTo>
                                <a:lnTo>
                                  <a:pt x="0" y="17"/>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4" name="Freeform 196"/>
                        <wps:cNvSpPr>
                          <a:spLocks/>
                        </wps:cNvSpPr>
                        <wps:spPr bwMode="auto">
                          <a:xfrm>
                            <a:off x="4394835" y="7011035"/>
                            <a:ext cx="287655" cy="10795"/>
                          </a:xfrm>
                          <a:custGeom>
                            <a:avLst/>
                            <a:gdLst>
                              <a:gd name="T0" fmla="*/ 0 w 453"/>
                              <a:gd name="T1" fmla="*/ 17 h 17"/>
                              <a:gd name="T2" fmla="*/ 453 w 453"/>
                              <a:gd name="T3" fmla="*/ 15 h 17"/>
                              <a:gd name="T4" fmla="*/ 453 w 453"/>
                              <a:gd name="T5" fmla="*/ 0 h 17"/>
                              <a:gd name="T6" fmla="*/ 0 w 453"/>
                              <a:gd name="T7" fmla="*/ 2 h 17"/>
                              <a:gd name="T8" fmla="*/ 0 w 453"/>
                              <a:gd name="T9" fmla="*/ 17 h 17"/>
                            </a:gdLst>
                            <a:ahLst/>
                            <a:cxnLst>
                              <a:cxn ang="0">
                                <a:pos x="T0" y="T1"/>
                              </a:cxn>
                              <a:cxn ang="0">
                                <a:pos x="T2" y="T3"/>
                              </a:cxn>
                              <a:cxn ang="0">
                                <a:pos x="T4" y="T5"/>
                              </a:cxn>
                              <a:cxn ang="0">
                                <a:pos x="T6" y="T7"/>
                              </a:cxn>
                              <a:cxn ang="0">
                                <a:pos x="T8" y="T9"/>
                              </a:cxn>
                            </a:cxnLst>
                            <a:rect l="0" t="0" r="r" b="b"/>
                            <a:pathLst>
                              <a:path w="453" h="17">
                                <a:moveTo>
                                  <a:pt x="0" y="17"/>
                                </a:moveTo>
                                <a:lnTo>
                                  <a:pt x="453" y="15"/>
                                </a:lnTo>
                                <a:lnTo>
                                  <a:pt x="453" y="0"/>
                                </a:lnTo>
                                <a:lnTo>
                                  <a:pt x="0" y="2"/>
                                </a:lnTo>
                                <a:lnTo>
                                  <a:pt x="0" y="17"/>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5" name="Freeform 197"/>
                        <wps:cNvSpPr>
                          <a:spLocks/>
                        </wps:cNvSpPr>
                        <wps:spPr bwMode="auto">
                          <a:xfrm>
                            <a:off x="2888615" y="261620"/>
                            <a:ext cx="156845" cy="641985"/>
                          </a:xfrm>
                          <a:custGeom>
                            <a:avLst/>
                            <a:gdLst>
                              <a:gd name="T0" fmla="*/ 16 w 264"/>
                              <a:gd name="T1" fmla="*/ 0 h 1080"/>
                              <a:gd name="T2" fmla="*/ 16 w 264"/>
                              <a:gd name="T3" fmla="*/ 1072 h 1080"/>
                              <a:gd name="T4" fmla="*/ 8 w 264"/>
                              <a:gd name="T5" fmla="*/ 1064 h 1080"/>
                              <a:gd name="T6" fmla="*/ 264 w 264"/>
                              <a:gd name="T7" fmla="*/ 1064 h 1080"/>
                              <a:gd name="T8" fmla="*/ 264 w 264"/>
                              <a:gd name="T9" fmla="*/ 1080 h 1080"/>
                              <a:gd name="T10" fmla="*/ 8 w 264"/>
                              <a:gd name="T11" fmla="*/ 1080 h 1080"/>
                              <a:gd name="T12" fmla="*/ 0 w 264"/>
                              <a:gd name="T13" fmla="*/ 1072 h 1080"/>
                              <a:gd name="T14" fmla="*/ 0 w 264"/>
                              <a:gd name="T15" fmla="*/ 0 h 1080"/>
                              <a:gd name="T16" fmla="*/ 16 w 264"/>
                              <a:gd name="T17" fmla="*/ 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 h="1080">
                                <a:moveTo>
                                  <a:pt x="16" y="0"/>
                                </a:moveTo>
                                <a:lnTo>
                                  <a:pt x="16" y="1072"/>
                                </a:lnTo>
                                <a:lnTo>
                                  <a:pt x="8" y="1064"/>
                                </a:lnTo>
                                <a:lnTo>
                                  <a:pt x="264" y="1064"/>
                                </a:lnTo>
                                <a:lnTo>
                                  <a:pt x="264" y="1080"/>
                                </a:lnTo>
                                <a:lnTo>
                                  <a:pt x="8" y="1080"/>
                                </a:lnTo>
                                <a:cubicBezTo>
                                  <a:pt x="4" y="1080"/>
                                  <a:pt x="0" y="1077"/>
                                  <a:pt x="0" y="1072"/>
                                </a:cubicBezTo>
                                <a:lnTo>
                                  <a:pt x="0" y="0"/>
                                </a:lnTo>
                                <a:lnTo>
                                  <a:pt x="1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6" name="Freeform 198"/>
                        <wps:cNvSpPr>
                          <a:spLocks/>
                        </wps:cNvSpPr>
                        <wps:spPr bwMode="auto">
                          <a:xfrm>
                            <a:off x="2888615" y="898525"/>
                            <a:ext cx="156845" cy="642620"/>
                          </a:xfrm>
                          <a:custGeom>
                            <a:avLst/>
                            <a:gdLst>
                              <a:gd name="T0" fmla="*/ 16 w 264"/>
                              <a:gd name="T1" fmla="*/ 0 h 1080"/>
                              <a:gd name="T2" fmla="*/ 16 w 264"/>
                              <a:gd name="T3" fmla="*/ 1072 h 1080"/>
                              <a:gd name="T4" fmla="*/ 8 w 264"/>
                              <a:gd name="T5" fmla="*/ 1064 h 1080"/>
                              <a:gd name="T6" fmla="*/ 264 w 264"/>
                              <a:gd name="T7" fmla="*/ 1064 h 1080"/>
                              <a:gd name="T8" fmla="*/ 264 w 264"/>
                              <a:gd name="T9" fmla="*/ 1080 h 1080"/>
                              <a:gd name="T10" fmla="*/ 8 w 264"/>
                              <a:gd name="T11" fmla="*/ 1080 h 1080"/>
                              <a:gd name="T12" fmla="*/ 0 w 264"/>
                              <a:gd name="T13" fmla="*/ 1072 h 1080"/>
                              <a:gd name="T14" fmla="*/ 0 w 264"/>
                              <a:gd name="T15" fmla="*/ 0 h 1080"/>
                              <a:gd name="T16" fmla="*/ 16 w 264"/>
                              <a:gd name="T17" fmla="*/ 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 h="1080">
                                <a:moveTo>
                                  <a:pt x="16" y="0"/>
                                </a:moveTo>
                                <a:lnTo>
                                  <a:pt x="16" y="1072"/>
                                </a:lnTo>
                                <a:lnTo>
                                  <a:pt x="8" y="1064"/>
                                </a:lnTo>
                                <a:lnTo>
                                  <a:pt x="264" y="1064"/>
                                </a:lnTo>
                                <a:lnTo>
                                  <a:pt x="264" y="1080"/>
                                </a:lnTo>
                                <a:lnTo>
                                  <a:pt x="8" y="1080"/>
                                </a:lnTo>
                                <a:cubicBezTo>
                                  <a:pt x="4" y="1080"/>
                                  <a:pt x="0" y="1077"/>
                                  <a:pt x="0" y="1072"/>
                                </a:cubicBezTo>
                                <a:lnTo>
                                  <a:pt x="0" y="0"/>
                                </a:lnTo>
                                <a:lnTo>
                                  <a:pt x="1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7" name="Freeform 199"/>
                        <wps:cNvSpPr>
                          <a:spLocks/>
                        </wps:cNvSpPr>
                        <wps:spPr bwMode="auto">
                          <a:xfrm>
                            <a:off x="2888615" y="1526540"/>
                            <a:ext cx="156845" cy="641985"/>
                          </a:xfrm>
                          <a:custGeom>
                            <a:avLst/>
                            <a:gdLst>
                              <a:gd name="T0" fmla="*/ 16 w 264"/>
                              <a:gd name="T1" fmla="*/ 0 h 1080"/>
                              <a:gd name="T2" fmla="*/ 16 w 264"/>
                              <a:gd name="T3" fmla="*/ 1072 h 1080"/>
                              <a:gd name="T4" fmla="*/ 8 w 264"/>
                              <a:gd name="T5" fmla="*/ 1064 h 1080"/>
                              <a:gd name="T6" fmla="*/ 264 w 264"/>
                              <a:gd name="T7" fmla="*/ 1064 h 1080"/>
                              <a:gd name="T8" fmla="*/ 264 w 264"/>
                              <a:gd name="T9" fmla="*/ 1080 h 1080"/>
                              <a:gd name="T10" fmla="*/ 8 w 264"/>
                              <a:gd name="T11" fmla="*/ 1080 h 1080"/>
                              <a:gd name="T12" fmla="*/ 0 w 264"/>
                              <a:gd name="T13" fmla="*/ 1072 h 1080"/>
                              <a:gd name="T14" fmla="*/ 0 w 264"/>
                              <a:gd name="T15" fmla="*/ 0 h 1080"/>
                              <a:gd name="T16" fmla="*/ 16 w 264"/>
                              <a:gd name="T17" fmla="*/ 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 h="1080">
                                <a:moveTo>
                                  <a:pt x="16" y="0"/>
                                </a:moveTo>
                                <a:lnTo>
                                  <a:pt x="16" y="1072"/>
                                </a:lnTo>
                                <a:lnTo>
                                  <a:pt x="8" y="1064"/>
                                </a:lnTo>
                                <a:lnTo>
                                  <a:pt x="264" y="1064"/>
                                </a:lnTo>
                                <a:lnTo>
                                  <a:pt x="264" y="1080"/>
                                </a:lnTo>
                                <a:lnTo>
                                  <a:pt x="8" y="1080"/>
                                </a:lnTo>
                                <a:cubicBezTo>
                                  <a:pt x="4" y="1080"/>
                                  <a:pt x="0" y="1077"/>
                                  <a:pt x="0" y="1072"/>
                                </a:cubicBezTo>
                                <a:lnTo>
                                  <a:pt x="0" y="0"/>
                                </a:lnTo>
                                <a:lnTo>
                                  <a:pt x="1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8" name="Freeform 200"/>
                        <wps:cNvSpPr>
                          <a:spLocks/>
                        </wps:cNvSpPr>
                        <wps:spPr bwMode="auto">
                          <a:xfrm>
                            <a:off x="2888615" y="2839720"/>
                            <a:ext cx="156845" cy="632460"/>
                          </a:xfrm>
                          <a:custGeom>
                            <a:avLst/>
                            <a:gdLst>
                              <a:gd name="T0" fmla="*/ 16 w 264"/>
                              <a:gd name="T1" fmla="*/ 0 h 1064"/>
                              <a:gd name="T2" fmla="*/ 16 w 264"/>
                              <a:gd name="T3" fmla="*/ 1056 h 1064"/>
                              <a:gd name="T4" fmla="*/ 8 w 264"/>
                              <a:gd name="T5" fmla="*/ 1048 h 1064"/>
                              <a:gd name="T6" fmla="*/ 264 w 264"/>
                              <a:gd name="T7" fmla="*/ 1048 h 1064"/>
                              <a:gd name="T8" fmla="*/ 264 w 264"/>
                              <a:gd name="T9" fmla="*/ 1064 h 1064"/>
                              <a:gd name="T10" fmla="*/ 8 w 264"/>
                              <a:gd name="T11" fmla="*/ 1064 h 1064"/>
                              <a:gd name="T12" fmla="*/ 0 w 264"/>
                              <a:gd name="T13" fmla="*/ 1056 h 1064"/>
                              <a:gd name="T14" fmla="*/ 0 w 264"/>
                              <a:gd name="T15" fmla="*/ 0 h 1064"/>
                              <a:gd name="T16" fmla="*/ 16 w 264"/>
                              <a:gd name="T17" fmla="*/ 0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 h="1064">
                                <a:moveTo>
                                  <a:pt x="16" y="0"/>
                                </a:moveTo>
                                <a:lnTo>
                                  <a:pt x="16" y="1056"/>
                                </a:lnTo>
                                <a:lnTo>
                                  <a:pt x="8" y="1048"/>
                                </a:lnTo>
                                <a:lnTo>
                                  <a:pt x="264" y="1048"/>
                                </a:lnTo>
                                <a:lnTo>
                                  <a:pt x="264" y="1064"/>
                                </a:lnTo>
                                <a:lnTo>
                                  <a:pt x="8" y="1064"/>
                                </a:lnTo>
                                <a:cubicBezTo>
                                  <a:pt x="4" y="1064"/>
                                  <a:pt x="0" y="1061"/>
                                  <a:pt x="0" y="1056"/>
                                </a:cubicBezTo>
                                <a:lnTo>
                                  <a:pt x="0" y="0"/>
                                </a:lnTo>
                                <a:lnTo>
                                  <a:pt x="1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9" name="Rectangle 201"/>
                        <wps:cNvSpPr>
                          <a:spLocks noChangeArrowheads="1"/>
                        </wps:cNvSpPr>
                        <wps:spPr bwMode="auto">
                          <a:xfrm>
                            <a:off x="2741295" y="2834640"/>
                            <a:ext cx="307340" cy="952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0" name="Freeform 202"/>
                        <wps:cNvSpPr>
                          <a:spLocks/>
                        </wps:cNvSpPr>
                        <wps:spPr bwMode="auto">
                          <a:xfrm>
                            <a:off x="2888615" y="3467735"/>
                            <a:ext cx="156845" cy="632460"/>
                          </a:xfrm>
                          <a:custGeom>
                            <a:avLst/>
                            <a:gdLst>
                              <a:gd name="T0" fmla="*/ 16 w 264"/>
                              <a:gd name="T1" fmla="*/ 0 h 1064"/>
                              <a:gd name="T2" fmla="*/ 16 w 264"/>
                              <a:gd name="T3" fmla="*/ 1056 h 1064"/>
                              <a:gd name="T4" fmla="*/ 8 w 264"/>
                              <a:gd name="T5" fmla="*/ 1048 h 1064"/>
                              <a:gd name="T6" fmla="*/ 264 w 264"/>
                              <a:gd name="T7" fmla="*/ 1048 h 1064"/>
                              <a:gd name="T8" fmla="*/ 264 w 264"/>
                              <a:gd name="T9" fmla="*/ 1064 h 1064"/>
                              <a:gd name="T10" fmla="*/ 8 w 264"/>
                              <a:gd name="T11" fmla="*/ 1064 h 1064"/>
                              <a:gd name="T12" fmla="*/ 0 w 264"/>
                              <a:gd name="T13" fmla="*/ 1056 h 1064"/>
                              <a:gd name="T14" fmla="*/ 0 w 264"/>
                              <a:gd name="T15" fmla="*/ 0 h 1064"/>
                              <a:gd name="T16" fmla="*/ 16 w 264"/>
                              <a:gd name="T17" fmla="*/ 0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 h="1064">
                                <a:moveTo>
                                  <a:pt x="16" y="0"/>
                                </a:moveTo>
                                <a:lnTo>
                                  <a:pt x="16" y="1056"/>
                                </a:lnTo>
                                <a:lnTo>
                                  <a:pt x="8" y="1048"/>
                                </a:lnTo>
                                <a:lnTo>
                                  <a:pt x="264" y="1048"/>
                                </a:lnTo>
                                <a:lnTo>
                                  <a:pt x="264" y="1064"/>
                                </a:lnTo>
                                <a:lnTo>
                                  <a:pt x="8" y="1064"/>
                                </a:lnTo>
                                <a:cubicBezTo>
                                  <a:pt x="4" y="1064"/>
                                  <a:pt x="0" y="1061"/>
                                  <a:pt x="0" y="1056"/>
                                </a:cubicBezTo>
                                <a:lnTo>
                                  <a:pt x="0" y="0"/>
                                </a:lnTo>
                                <a:lnTo>
                                  <a:pt x="1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1" name="Freeform 203"/>
                        <wps:cNvSpPr>
                          <a:spLocks/>
                        </wps:cNvSpPr>
                        <wps:spPr bwMode="auto">
                          <a:xfrm>
                            <a:off x="2741295" y="4937125"/>
                            <a:ext cx="307340" cy="10160"/>
                          </a:xfrm>
                          <a:custGeom>
                            <a:avLst/>
                            <a:gdLst>
                              <a:gd name="T0" fmla="*/ 0 w 484"/>
                              <a:gd name="T1" fmla="*/ 0 h 16"/>
                              <a:gd name="T2" fmla="*/ 484 w 484"/>
                              <a:gd name="T3" fmla="*/ 0 h 16"/>
                              <a:gd name="T4" fmla="*/ 484 w 484"/>
                              <a:gd name="T5" fmla="*/ 16 h 16"/>
                              <a:gd name="T6" fmla="*/ 0 w 484"/>
                              <a:gd name="T7" fmla="*/ 15 h 16"/>
                              <a:gd name="T8" fmla="*/ 0 w 484"/>
                              <a:gd name="T9" fmla="*/ 0 h 16"/>
                            </a:gdLst>
                            <a:ahLst/>
                            <a:cxnLst>
                              <a:cxn ang="0">
                                <a:pos x="T0" y="T1"/>
                              </a:cxn>
                              <a:cxn ang="0">
                                <a:pos x="T2" y="T3"/>
                              </a:cxn>
                              <a:cxn ang="0">
                                <a:pos x="T4" y="T5"/>
                              </a:cxn>
                              <a:cxn ang="0">
                                <a:pos x="T6" y="T7"/>
                              </a:cxn>
                              <a:cxn ang="0">
                                <a:pos x="T8" y="T9"/>
                              </a:cxn>
                            </a:cxnLst>
                            <a:rect l="0" t="0" r="r" b="b"/>
                            <a:pathLst>
                              <a:path w="484" h="16">
                                <a:moveTo>
                                  <a:pt x="0" y="0"/>
                                </a:moveTo>
                                <a:lnTo>
                                  <a:pt x="484" y="0"/>
                                </a:lnTo>
                                <a:lnTo>
                                  <a:pt x="484" y="16"/>
                                </a:lnTo>
                                <a:lnTo>
                                  <a:pt x="0" y="15"/>
                                </a:lnTo>
                                <a:lnTo>
                                  <a:pt x="0"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2" name="Freeform 204"/>
                        <wps:cNvSpPr>
                          <a:spLocks/>
                        </wps:cNvSpPr>
                        <wps:spPr bwMode="auto">
                          <a:xfrm>
                            <a:off x="2888615" y="4942205"/>
                            <a:ext cx="156845" cy="632460"/>
                          </a:xfrm>
                          <a:custGeom>
                            <a:avLst/>
                            <a:gdLst>
                              <a:gd name="T0" fmla="*/ 16 w 264"/>
                              <a:gd name="T1" fmla="*/ 0 h 1064"/>
                              <a:gd name="T2" fmla="*/ 16 w 264"/>
                              <a:gd name="T3" fmla="*/ 1056 h 1064"/>
                              <a:gd name="T4" fmla="*/ 8 w 264"/>
                              <a:gd name="T5" fmla="*/ 1048 h 1064"/>
                              <a:gd name="T6" fmla="*/ 264 w 264"/>
                              <a:gd name="T7" fmla="*/ 1048 h 1064"/>
                              <a:gd name="T8" fmla="*/ 264 w 264"/>
                              <a:gd name="T9" fmla="*/ 1064 h 1064"/>
                              <a:gd name="T10" fmla="*/ 8 w 264"/>
                              <a:gd name="T11" fmla="*/ 1064 h 1064"/>
                              <a:gd name="T12" fmla="*/ 0 w 264"/>
                              <a:gd name="T13" fmla="*/ 1056 h 1064"/>
                              <a:gd name="T14" fmla="*/ 0 w 264"/>
                              <a:gd name="T15" fmla="*/ 0 h 1064"/>
                              <a:gd name="T16" fmla="*/ 16 w 264"/>
                              <a:gd name="T17" fmla="*/ 0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 h="1064">
                                <a:moveTo>
                                  <a:pt x="16" y="0"/>
                                </a:moveTo>
                                <a:lnTo>
                                  <a:pt x="16" y="1056"/>
                                </a:lnTo>
                                <a:lnTo>
                                  <a:pt x="8" y="1048"/>
                                </a:lnTo>
                                <a:lnTo>
                                  <a:pt x="264" y="1048"/>
                                </a:lnTo>
                                <a:lnTo>
                                  <a:pt x="264" y="1064"/>
                                </a:lnTo>
                                <a:lnTo>
                                  <a:pt x="8" y="1064"/>
                                </a:lnTo>
                                <a:cubicBezTo>
                                  <a:pt x="4" y="1064"/>
                                  <a:pt x="0" y="1061"/>
                                  <a:pt x="0" y="1056"/>
                                </a:cubicBezTo>
                                <a:lnTo>
                                  <a:pt x="0" y="0"/>
                                </a:lnTo>
                                <a:lnTo>
                                  <a:pt x="1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3" name="Freeform 205"/>
                        <wps:cNvSpPr>
                          <a:spLocks/>
                        </wps:cNvSpPr>
                        <wps:spPr bwMode="auto">
                          <a:xfrm>
                            <a:off x="2741295" y="6221730"/>
                            <a:ext cx="298450" cy="11430"/>
                          </a:xfrm>
                          <a:custGeom>
                            <a:avLst/>
                            <a:gdLst>
                              <a:gd name="T0" fmla="*/ 1 w 470"/>
                              <a:gd name="T1" fmla="*/ 0 h 18"/>
                              <a:gd name="T2" fmla="*/ 470 w 470"/>
                              <a:gd name="T3" fmla="*/ 3 h 18"/>
                              <a:gd name="T4" fmla="*/ 470 w 470"/>
                              <a:gd name="T5" fmla="*/ 18 h 18"/>
                              <a:gd name="T6" fmla="*/ 0 w 470"/>
                              <a:gd name="T7" fmla="*/ 15 h 18"/>
                              <a:gd name="T8" fmla="*/ 1 w 470"/>
                              <a:gd name="T9" fmla="*/ 0 h 18"/>
                            </a:gdLst>
                            <a:ahLst/>
                            <a:cxnLst>
                              <a:cxn ang="0">
                                <a:pos x="T0" y="T1"/>
                              </a:cxn>
                              <a:cxn ang="0">
                                <a:pos x="T2" y="T3"/>
                              </a:cxn>
                              <a:cxn ang="0">
                                <a:pos x="T4" y="T5"/>
                              </a:cxn>
                              <a:cxn ang="0">
                                <a:pos x="T6" y="T7"/>
                              </a:cxn>
                              <a:cxn ang="0">
                                <a:pos x="T8" y="T9"/>
                              </a:cxn>
                            </a:cxnLst>
                            <a:rect l="0" t="0" r="r" b="b"/>
                            <a:pathLst>
                              <a:path w="470" h="18">
                                <a:moveTo>
                                  <a:pt x="1" y="0"/>
                                </a:moveTo>
                                <a:lnTo>
                                  <a:pt x="470" y="3"/>
                                </a:lnTo>
                                <a:lnTo>
                                  <a:pt x="470" y="18"/>
                                </a:lnTo>
                                <a:lnTo>
                                  <a:pt x="0" y="15"/>
                                </a:lnTo>
                                <a:lnTo>
                                  <a:pt x="1"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4" name="Freeform 206"/>
                        <wps:cNvSpPr>
                          <a:spLocks/>
                        </wps:cNvSpPr>
                        <wps:spPr bwMode="auto">
                          <a:xfrm>
                            <a:off x="2888615" y="6235700"/>
                            <a:ext cx="156845" cy="633095"/>
                          </a:xfrm>
                          <a:custGeom>
                            <a:avLst/>
                            <a:gdLst>
                              <a:gd name="T0" fmla="*/ 16 w 264"/>
                              <a:gd name="T1" fmla="*/ 0 h 1064"/>
                              <a:gd name="T2" fmla="*/ 16 w 264"/>
                              <a:gd name="T3" fmla="*/ 1056 h 1064"/>
                              <a:gd name="T4" fmla="*/ 8 w 264"/>
                              <a:gd name="T5" fmla="*/ 1048 h 1064"/>
                              <a:gd name="T6" fmla="*/ 264 w 264"/>
                              <a:gd name="T7" fmla="*/ 1048 h 1064"/>
                              <a:gd name="T8" fmla="*/ 264 w 264"/>
                              <a:gd name="T9" fmla="*/ 1064 h 1064"/>
                              <a:gd name="T10" fmla="*/ 8 w 264"/>
                              <a:gd name="T11" fmla="*/ 1064 h 1064"/>
                              <a:gd name="T12" fmla="*/ 0 w 264"/>
                              <a:gd name="T13" fmla="*/ 1056 h 1064"/>
                              <a:gd name="T14" fmla="*/ 0 w 264"/>
                              <a:gd name="T15" fmla="*/ 0 h 1064"/>
                              <a:gd name="T16" fmla="*/ 16 w 264"/>
                              <a:gd name="T17" fmla="*/ 0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 h="1064">
                                <a:moveTo>
                                  <a:pt x="16" y="0"/>
                                </a:moveTo>
                                <a:lnTo>
                                  <a:pt x="16" y="1056"/>
                                </a:lnTo>
                                <a:lnTo>
                                  <a:pt x="8" y="1048"/>
                                </a:lnTo>
                                <a:lnTo>
                                  <a:pt x="264" y="1048"/>
                                </a:lnTo>
                                <a:lnTo>
                                  <a:pt x="264" y="1064"/>
                                </a:lnTo>
                                <a:lnTo>
                                  <a:pt x="8" y="1064"/>
                                </a:lnTo>
                                <a:cubicBezTo>
                                  <a:pt x="4" y="1064"/>
                                  <a:pt x="0" y="1061"/>
                                  <a:pt x="0" y="1056"/>
                                </a:cubicBezTo>
                                <a:lnTo>
                                  <a:pt x="0" y="0"/>
                                </a:lnTo>
                                <a:lnTo>
                                  <a:pt x="1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5" name="Freeform 207"/>
                        <wps:cNvSpPr>
                          <a:spLocks/>
                        </wps:cNvSpPr>
                        <wps:spPr bwMode="auto">
                          <a:xfrm>
                            <a:off x="2741295" y="7648575"/>
                            <a:ext cx="1939925" cy="10160"/>
                          </a:xfrm>
                          <a:custGeom>
                            <a:avLst/>
                            <a:gdLst>
                              <a:gd name="T0" fmla="*/ 0 w 3055"/>
                              <a:gd name="T1" fmla="*/ 0 h 16"/>
                              <a:gd name="T2" fmla="*/ 3055 w 3055"/>
                              <a:gd name="T3" fmla="*/ 1 h 16"/>
                              <a:gd name="T4" fmla="*/ 3055 w 3055"/>
                              <a:gd name="T5" fmla="*/ 16 h 16"/>
                              <a:gd name="T6" fmla="*/ 0 w 3055"/>
                              <a:gd name="T7" fmla="*/ 15 h 16"/>
                              <a:gd name="T8" fmla="*/ 0 w 3055"/>
                              <a:gd name="T9" fmla="*/ 0 h 16"/>
                            </a:gdLst>
                            <a:ahLst/>
                            <a:cxnLst>
                              <a:cxn ang="0">
                                <a:pos x="T0" y="T1"/>
                              </a:cxn>
                              <a:cxn ang="0">
                                <a:pos x="T2" y="T3"/>
                              </a:cxn>
                              <a:cxn ang="0">
                                <a:pos x="T4" y="T5"/>
                              </a:cxn>
                              <a:cxn ang="0">
                                <a:pos x="T6" y="T7"/>
                              </a:cxn>
                              <a:cxn ang="0">
                                <a:pos x="T8" y="T9"/>
                              </a:cxn>
                            </a:cxnLst>
                            <a:rect l="0" t="0" r="r" b="b"/>
                            <a:pathLst>
                              <a:path w="3055" h="16">
                                <a:moveTo>
                                  <a:pt x="0" y="0"/>
                                </a:moveTo>
                                <a:lnTo>
                                  <a:pt x="3055" y="1"/>
                                </a:lnTo>
                                <a:lnTo>
                                  <a:pt x="3055" y="16"/>
                                </a:lnTo>
                                <a:lnTo>
                                  <a:pt x="0" y="15"/>
                                </a:lnTo>
                                <a:lnTo>
                                  <a:pt x="0"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one de dessin 506" o:spid="_x0000_s1160" editas="canvas" style="position:absolute;margin-left:-2.8pt;margin-top:18.55pt;width:482.65pt;height:623.25pt;z-index:251915264;mso-position-horizontal-relative:text;mso-position-vertical-relative:text" coordsize="61296,7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">
                <v:shape id="_x0000_s1161" type="#_x0000_t75" style="position:absolute;width:61296;height:79152;visibility:visible;mso-wrap-style:square">
                  <v:fill o:detectmouseclick="t"/>
                  <v:path o:connecttype="none"/>
                </v:shape>
                <v:shape id="Freeform 87" o:spid="_x0000_s1162" style="position:absolute;left:30410;top:660;width:13589;height:3810;visibility:visible;mso-wrap-style:square;v-text-anchor:top" coordsize="2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5McEA&#10;AADcAAAADwAAAGRycy9kb3ducmV2LnhtbERPTWvCQBC9F/oflin0VjcGLBJdRRSpBy/aXHIbsmMS&#10;zM6G7Jik/74rFHqbx/uc9XZyrRqoD41nA/NZAoq49LbhykD+ffxYggqCbLH1TAZ+KMB28/qyxsz6&#10;kS80XKVSMYRDhgZqkS7TOpQ1OQwz3xFH7uZ7hxJhX2nb4xjDXavTJPnUDhuODTV2tK+pvF8fzsCU&#10;P/CQjhfZdffiXDSLr1aYjXl/m3YrUEKT/Iv/3Ccb5y/n8HwmXq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EeTHBAAAA3AAAAA8AAAAAAAAAAAAAAAAAmAIAAGRycy9kb3du&#10;cmV2LnhtbFBLBQYAAAAABAAEAPUAAACGAwAAAAA=&#10;" path="m,8c,4,4,,8,l2280,v5,,8,4,8,8l2288,632v,5,-3,8,-8,8l8,640c4,640,,637,,632l,8xm16,632l8,624r2272,l2272,632r,-624l2280,16,8,16,16,8r,624xe" fillcolor="black" strokeweight="3e-5mm">
                  <v:path arrowok="t" o:connecttype="custom" o:connectlocs="0,4763;4751,0;1354149,0;1358900,4763;1358900,376238;1354149,381000;4751,381000;0,376238;0,4763;9503,376238;4751,371475;1354149,371475;1349397,376238;1349397,4763;1354149,9525;4751,9525;9503,4763;9503,376238" o:connectangles="0,0,0,0,0,0,0,0,0,0,0,0,0,0,0,0,0,0"/>
                  <o:lock v:ext="edit" verticies="t"/>
                </v:shape>
                <v:rect id="Rectangle 88" o:spid="_x0000_s1163" style="position:absolute;left:31362;top:1301;width:81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576CDA" w:rsidRDefault="00576CDA" w:rsidP="00C60ED0">
                        <w:proofErr w:type="gramStart"/>
                        <w:r>
                          <w:rPr>
                            <w:rFonts w:cs="Arial"/>
                            <w:color w:val="000000"/>
                            <w:sz w:val="18"/>
                            <w:szCs w:val="18"/>
                            <w:lang w:val="en-US"/>
                          </w:rPr>
                          <w:t>FT111 :</w:t>
                        </w:r>
                        <w:proofErr w:type="gramEnd"/>
                        <w:r>
                          <w:rPr>
                            <w:rFonts w:cs="Arial"/>
                            <w:color w:val="000000"/>
                            <w:sz w:val="18"/>
                            <w:szCs w:val="18"/>
                            <w:lang w:val="en-US"/>
                          </w:rPr>
                          <w:t xml:space="preserve"> gérer le </w:t>
                        </w:r>
                      </w:p>
                    </w:txbxContent>
                  </v:textbox>
                </v:rect>
                <v:rect id="Rectangle 89" o:spid="_x0000_s1164" style="position:absolute;left:31362;top:2635;width:426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576CDA" w:rsidRDefault="00576CDA" w:rsidP="00C60ED0">
                        <w:proofErr w:type="gramStart"/>
                        <w:r>
                          <w:rPr>
                            <w:rFonts w:cs="Arial"/>
                            <w:color w:val="000000"/>
                            <w:sz w:val="18"/>
                            <w:szCs w:val="18"/>
                            <w:lang w:val="en-US"/>
                          </w:rPr>
                          <w:t>système</w:t>
                        </w:r>
                        <w:proofErr w:type="gramEnd"/>
                      </w:p>
                    </w:txbxContent>
                  </v:textbox>
                </v:rect>
                <v:shape id="Freeform 90" o:spid="_x0000_s1165" style="position:absolute;left:30410;top:7035;width:13589;height:3804;visibility:visible;mso-wrap-style:square;v-text-anchor:top" coordsize="2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aqcEA&#10;AADcAAAADwAAAGRycy9kb3ducmV2LnhtbERPS2vCQBC+F/wPywi91Y3BFomuIpZiD71EvXgbsmMS&#10;zM6G7OTRf98tFHqbj+852/3kGjVQF2rPBpaLBBRx4W3NpYHr5eNlDSoIssXGMxn4pgD73expi5n1&#10;I+c0nKVUMYRDhgYqkTbTOhQVOQwL3xJH7u47hxJhV2rb4RjDXaPTJHnTDmuODRW2dKyoeJx7Z2C6&#10;9viejrkc2sft61a/nhphNuZ5Ph02oIQm+Rf/uT9tnL9ewe8z8QK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2qnBAAAA3AAAAA8AAAAAAAAAAAAAAAAAmAIAAGRycy9kb3du&#10;cmV2LnhtbFBLBQYAAAAABAAEAPUAAACGAwAAAAA=&#10;" path="m,8c,4,4,,8,l2280,v5,,8,4,8,8l2288,632v,5,-3,8,-8,8l8,640c4,640,,637,,632l,8xm16,632l8,624r2272,l2272,632r,-624l2280,16,8,16,16,8r,624xe" fillcolor="black" strokeweight="3e-5mm">
                  <v:path arrowok="t" o:connecttype="custom" o:connectlocs="0,4755;4751,0;1354149,0;1358900,4755;1358900,375610;1354149,380365;4751,380365;0,375610;0,4755;9503,375610;4751,370856;1354149,370856;1349397,375610;1349397,4755;1354149,9509;4751,9509;9503,4755;9503,375610" o:connectangles="0,0,0,0,0,0,0,0,0,0,0,0,0,0,0,0,0,0"/>
                  <o:lock v:ext="edit" verticies="t"/>
                </v:shape>
                <v:rect id="Rectangle 91" o:spid="_x0000_s1166" style="position:absolute;left:31362;top:7683;width:104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576CDA" w:rsidRDefault="00576CDA" w:rsidP="00C60ED0">
                        <w:proofErr w:type="gramStart"/>
                        <w:r>
                          <w:rPr>
                            <w:rFonts w:cs="Arial"/>
                            <w:color w:val="000000"/>
                            <w:sz w:val="18"/>
                            <w:szCs w:val="18"/>
                            <w:lang w:val="en-US"/>
                          </w:rPr>
                          <w:t>FT112 :</w:t>
                        </w:r>
                        <w:proofErr w:type="gramEnd"/>
                        <w:r>
                          <w:rPr>
                            <w:rFonts w:cs="Arial"/>
                            <w:color w:val="000000"/>
                            <w:sz w:val="18"/>
                            <w:szCs w:val="18"/>
                            <w:lang w:val="en-US"/>
                          </w:rPr>
                          <w:t xml:space="preserve"> sélectionner </w:t>
                        </w:r>
                      </w:p>
                    </w:txbxContent>
                  </v:textbox>
                </v:rect>
                <v:rect id="Rectangle 92" o:spid="_x0000_s1167" style="position:absolute;left:31362;top:9010;width:635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576CDA" w:rsidRDefault="00576CDA" w:rsidP="00C60ED0">
                        <w:proofErr w:type="gramStart"/>
                        <w:r>
                          <w:rPr>
                            <w:rFonts w:cs="Arial"/>
                            <w:color w:val="000000"/>
                            <w:sz w:val="18"/>
                            <w:szCs w:val="18"/>
                            <w:lang w:val="en-US"/>
                          </w:rPr>
                          <w:t>les</w:t>
                        </w:r>
                        <w:proofErr w:type="gramEnd"/>
                        <w:r>
                          <w:rPr>
                            <w:rFonts w:cs="Arial"/>
                            <w:color w:val="000000"/>
                            <w:sz w:val="18"/>
                            <w:szCs w:val="18"/>
                            <w:lang w:val="en-US"/>
                          </w:rPr>
                          <w:t xml:space="preserve"> fonctions</w:t>
                        </w:r>
                      </w:p>
                    </w:txbxContent>
                  </v:textbox>
                </v:rect>
                <v:shape id="Freeform 93" o:spid="_x0000_s1168" style="position:absolute;left:30410;top:13601;width:13589;height:3709;visibility:visible;mso-wrap-style:square;v-text-anchor:top" coordsize="228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9nl8MA&#10;AADcAAAADwAAAGRycy9kb3ducmV2LnhtbERPzWrCQBC+C77DMoXedJMWNKRupKYUS/Gi9QGG7CQb&#10;kp1Ns1tN374rFLzNx/c7m+1ke3Gh0beOFaTLBARx5XTLjYLz1/siA+EDssbeMSn4JQ/bYj7bYK7d&#10;lY90OYVGxBD2OSowIQy5lL4yZNEv3UAcudqNFkOEYyP1iNcYbnv5lCQrabHl2GBwoNJQ1Z1+rILD&#10;Lj13325vDm9lnZafz13W7ROlHh+m1xcQgaZwF/+7P3Scn63h9ky8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9nl8MAAADcAAAADwAAAAAAAAAAAAAAAACYAgAAZHJzL2Rv&#10;d25yZXYueG1sUEsFBgAAAAAEAAQA9QAAAIgDAAAAAA==&#10;" path="m,8c,4,4,,8,l2280,v5,,8,4,8,8l2288,616v,5,-3,8,-8,8l8,624c4,624,,621,,616l,8xm16,616l8,608r2272,l2272,616r,-608l2280,16,8,16,16,8r,608xe" fillcolor="black" strokeweight="3e-5mm">
                  <v:path arrowok="t" o:connecttype="custom" o:connectlocs="0,4754;4751,0;1354149,0;1358900,4754;1358900,366086;1354149,370840;4751,370840;0,366086;0,4754;9503,366086;4751,361331;1354149,361331;1349397,366086;1349397,4754;1354149,9509;4751,9509;9503,4754;9503,366086" o:connectangles="0,0,0,0,0,0,0,0,0,0,0,0,0,0,0,0,0,0"/>
                  <o:lock v:ext="edit" verticies="t"/>
                </v:shape>
                <v:shape id="Freeform 96" o:spid="_x0000_s1169" style="position:absolute;left:30410;top:20072;width:13589;height:3708;visibility:visible;mso-wrap-style:square;v-text-anchor:top" coordsize="228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z5cUA&#10;AADcAAAADwAAAGRycy9kb3ducmV2LnhtbESPQWvDMAyF74P+B6PCbquTDUZI65Y2Y3SMXtb2B4hY&#10;jUNiOY29Nvv302Gwm8R7eu/TajP5Xt1ojG1gA/kiA0VcB9tyY+B8en8qQMWEbLEPTAZ+KMJmPXtY&#10;YWnDnb/odkyNkhCOJRpwKQ2l1rF25DEuwkAs2iWMHpOsY6PtiHcJ971+zrJX7bFlaXA4UOWo7o7f&#10;3sBhl5+7a9i7w1t1yavPl67o9pkxj/NpuwSVaEr/5r/rDyv4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PPlxQAAANwAAAAPAAAAAAAAAAAAAAAAAJgCAABkcnMv&#10;ZG93bnJldi54bWxQSwUGAAAAAAQABAD1AAAAigMAAAAA&#10;" path="m,8c,4,4,,8,l2280,v5,,8,4,8,8l2288,616v,5,-3,8,-8,8l8,624c4,624,,621,,616l,8xm16,616l8,608r2272,l2272,616r,-608l2280,16,8,16,16,8r,608xe" fillcolor="black" strokeweight="3e-5mm">
                  <v:path arrowok="t" o:connecttype="custom" o:connectlocs="0,4754;4751,0;1354149,0;1358900,4754;1358900,366086;1354149,370840;4751,370840;0,366086;0,4754;9503,366086;4751,361331;1354149,361331;1349397,366086;1349397,4754;1354149,9509;4751,9509;9503,4754;9503,366086" o:connectangles="0,0,0,0,0,0,0,0,0,0,0,0,0,0,0,0,0,0"/>
                  <o:lock v:ext="edit" verticies="t"/>
                </v:shape>
                <v:shape id="Freeform 100" o:spid="_x0000_s1170" style="position:absolute;left:30410;top:26543;width:13589;height:3708;visibility:visible;mso-wrap-style:square;v-text-anchor:top" coordsize="228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WfsIA&#10;AADcAAAADwAAAGRycy9kb3ducmV2LnhtbERP22rCQBB9L/gPywh9q5u0UGJ0FU0RS/HFywcM2TEb&#10;kp2N2VXTv+8WBN/mcK4zXw62FTfqfe1YQTpJQBCXTtdcKTgdN28ZCB+QNbaOScEveVguRi9zzLW7&#10;855uh1CJGMI+RwUmhC6X0peGLPqJ64gjd3a9xRBhX0nd4z2G21a+J8mntFhzbDDYUWGobA5Xq2C3&#10;Tk/NxW3N7qs4p8XPR5M120Sp1/GwmoEINISn+OH+1nF+NoX/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FZ+wgAAANwAAAAPAAAAAAAAAAAAAAAAAJgCAABkcnMvZG93&#10;bnJldi54bWxQSwUGAAAAAAQABAD1AAAAhwMAAAAA&#10;" path="m,8c,4,4,,8,l2280,v5,,8,4,8,8l2288,616v,5,-3,8,-8,8l8,624c4,624,,621,,616l,8xm16,616l8,608r2272,l2272,616r,-608l2280,16,8,16,16,8r,608xe" fillcolor="black" strokeweight="3e-5mm">
                  <v:path arrowok="t" o:connecttype="custom" o:connectlocs="0,4754;4751,0;1354149,0;1358900,4754;1358900,366086;1354149,370840;4751,370840;0,366086;0,4754;9503,366086;4751,361331;1354149,361331;1349397,366086;1349397,4754;1354149,9509;4751,9509;9503,4754;9503,366086" o:connectangles="0,0,0,0,0,0,0,0,0,0,0,0,0,0,0,0,0,0"/>
                  <o:lock v:ext="edit" verticies="t"/>
                </v:shape>
                <v:rect id="Rectangle 101" o:spid="_x0000_s1171" style="position:absolute;left:31362;top:27101;width:102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576CDA" w:rsidRDefault="00576CDA" w:rsidP="00C60ED0">
                        <w:proofErr w:type="gramStart"/>
                        <w:r>
                          <w:rPr>
                            <w:rFonts w:cs="Arial"/>
                            <w:color w:val="000000"/>
                            <w:sz w:val="18"/>
                            <w:szCs w:val="18"/>
                            <w:lang w:val="en-US"/>
                          </w:rPr>
                          <w:t>FT121 :</w:t>
                        </w:r>
                        <w:proofErr w:type="gramEnd"/>
                        <w:r>
                          <w:rPr>
                            <w:rFonts w:cs="Arial"/>
                            <w:color w:val="000000"/>
                            <w:sz w:val="18"/>
                            <w:szCs w:val="18"/>
                            <w:lang w:val="en-US"/>
                          </w:rPr>
                          <w:t xml:space="preserve"> exercer une </w:t>
                        </w:r>
                      </w:p>
                    </w:txbxContent>
                  </v:textbox>
                </v:rect>
                <v:rect id="Rectangle 102" o:spid="_x0000_s1172" style="position:absolute;left:31362;top:28435;width:115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576CDA" w:rsidRDefault="00576CDA" w:rsidP="00C60ED0">
                        <w:proofErr w:type="gramStart"/>
                        <w:r>
                          <w:rPr>
                            <w:rFonts w:cs="Arial"/>
                            <w:color w:val="000000"/>
                            <w:sz w:val="18"/>
                            <w:szCs w:val="18"/>
                            <w:lang w:val="en-US"/>
                          </w:rPr>
                          <w:t>pression</w:t>
                        </w:r>
                        <w:proofErr w:type="gramEnd"/>
                        <w:r>
                          <w:rPr>
                            <w:rFonts w:cs="Arial"/>
                            <w:color w:val="000000"/>
                            <w:sz w:val="18"/>
                            <w:szCs w:val="18"/>
                            <w:lang w:val="en-US"/>
                          </w:rPr>
                          <w:t xml:space="preserve"> sur le poignet</w:t>
                        </w:r>
                      </w:p>
                    </w:txbxContent>
                  </v:textbox>
                </v:rect>
                <v:shape id="Freeform 103" o:spid="_x0000_s1173" style="position:absolute;left:30410;top:33007;width:13589;height:3715;visibility:visible;mso-wrap-style:square;v-text-anchor:top" coordsize="228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s7cQA&#10;AADcAAAADwAAAGRycy9kb3ducmV2LnhtbESP0WrCQBRE3wv9h+UWfKubKEhIXaWNiFJ80foBl+w1&#10;G5K9G7Orxr/vCoKPw8ycYebLwbbiSr2vHStIxwkI4tLpmisFx7/1ZwbCB2SNrWNScCcPy8X72xxz&#10;7W68p+shVCJC2OeowITQ5VL60pBFP3YdcfROrrcYouwrqXu8Rbht5SRJZtJizXHBYEeFobI5XKyC&#10;3U96bM5uY3ar4pQWv9MmazaJUqOP4fsLRKAhvMLP9lYrmGYz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rO3EAAAA3AAAAA8AAAAAAAAAAAAAAAAAmAIAAGRycy9k&#10;b3ducmV2LnhtbFBLBQYAAAAABAAEAPUAAACJAwAAAAA=&#10;" path="m,8c,4,4,,8,l2280,v5,,8,4,8,8l2288,616v,5,-3,8,-8,8l8,624c4,624,,621,,616l,8xm16,616l8,608r2272,l2272,616r,-608l2280,16,8,16,16,8r,608xe" fillcolor="black" strokeweight="3e-5mm">
                  <v:path arrowok="t" o:connecttype="custom" o:connectlocs="0,4763;4751,0;1354149,0;1358900,4763;1358900,366713;1354149,371475;4751,371475;0,366713;0,4763;9503,366713;4751,361950;1354149,361950;1349397,366713;1349397,4763;1354149,9525;4751,9525;9503,4763;9503,366713" o:connectangles="0,0,0,0,0,0,0,0,0,0,0,0,0,0,0,0,0,0"/>
                  <o:lock v:ext="edit" verticies="t"/>
                </v:shape>
                <v:rect id="Rectangle 104" o:spid="_x0000_s1174" style="position:absolute;left:31362;top:33572;width:896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576CDA" w:rsidRDefault="00576CDA" w:rsidP="00C60ED0">
                        <w:proofErr w:type="gramStart"/>
                        <w:r>
                          <w:rPr>
                            <w:rFonts w:cs="Arial"/>
                            <w:color w:val="000000"/>
                            <w:sz w:val="18"/>
                            <w:szCs w:val="18"/>
                            <w:lang w:val="en-US"/>
                          </w:rPr>
                          <w:t>FT122 :</w:t>
                        </w:r>
                        <w:proofErr w:type="gramEnd"/>
                        <w:r>
                          <w:rPr>
                            <w:rFonts w:cs="Arial"/>
                            <w:color w:val="000000"/>
                            <w:sz w:val="18"/>
                            <w:szCs w:val="18"/>
                            <w:lang w:val="en-US"/>
                          </w:rPr>
                          <w:t xml:space="preserve"> gonfler le </w:t>
                        </w:r>
                      </w:p>
                    </w:txbxContent>
                  </v:textbox>
                </v:rect>
                <v:rect id="Rectangle 105" o:spid="_x0000_s1175" style="position:absolute;left:31362;top:34905;width:44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brassard</w:t>
                        </w:r>
                        <w:proofErr w:type="gramEnd"/>
                      </w:p>
                    </w:txbxContent>
                  </v:textbox>
                </v:rect>
                <v:shape id="Freeform 106" o:spid="_x0000_s1176" style="position:absolute;left:30410;top:39477;width:13589;height:5233;visibility:visible;mso-wrap-style:square;v-text-anchor:top" coordsize="228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KasQA&#10;AADcAAAADwAAAGRycy9kb3ducmV2LnhtbESPQWsCMRSE7wX/Q3iCt5pVobhboyyC1EMv3YrY22Pz&#10;ulmavCxJquu/bwqFHoeZ+YbZ7EZnxZVC7D0rWMwLEMSt1z13Ck7vh8c1iJiQNVrPpOBOEXbbycMG&#10;K+1v/EbXJnUiQzhWqMCkNFRSxtaQwzj3A3H2Pn1wmLIMndQBbxnurFwWxZN02HNeMDjQ3lD71Xw7&#10;Ba6m1/BxtocXW1+wNPvGrtZ3pWbTsX4GkWhM/+G/9lErWJUl/J7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CmrEAAAA3AAAAA8AAAAAAAAAAAAAAAAAmAIAAGRycy9k&#10;b3ducmV2LnhtbFBLBQYAAAAABAAEAPUAAACJAwAAAAA=&#10;" path="m,8c,4,4,,8,l2280,v5,,8,4,8,8l2288,872v,5,-3,8,-8,8l8,880c4,880,,877,,872l,8xm16,872l8,864r2272,l2272,872r,-864l2280,16,8,16,16,8r,864xe" fillcolor="black" strokeweight="3e-5mm">
                  <v:path arrowok="t" o:connecttype="custom" o:connectlocs="0,4757;4751,0;1354149,0;1358900,4757;1358900,518483;1354149,523240;4751,523240;0,518483;0,4757;9503,518483;4751,513727;1354149,513727;1349397,518483;1349397,4757;1354149,9513;4751,9513;9503,4757;9503,518483" o:connectangles="0,0,0,0,0,0,0,0,0,0,0,0,0,0,0,0,0,0"/>
                  <o:lock v:ext="edit" verticies="t"/>
                </v:shape>
                <v:rect id="Rectangle 107" o:spid="_x0000_s1177" style="position:absolute;left:31362;top:40100;width:92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576CDA" w:rsidRDefault="00576CDA" w:rsidP="00C60ED0">
                        <w:proofErr w:type="gramStart"/>
                        <w:r>
                          <w:rPr>
                            <w:rFonts w:cs="Arial"/>
                            <w:color w:val="000000"/>
                            <w:sz w:val="18"/>
                            <w:szCs w:val="18"/>
                            <w:lang w:val="en-US"/>
                          </w:rPr>
                          <w:t>FT123 :</w:t>
                        </w:r>
                        <w:proofErr w:type="gramEnd"/>
                        <w:r>
                          <w:rPr>
                            <w:rFonts w:cs="Arial"/>
                            <w:color w:val="000000"/>
                            <w:sz w:val="18"/>
                            <w:szCs w:val="18"/>
                            <w:lang w:val="en-US"/>
                          </w:rPr>
                          <w:t xml:space="preserve"> connecter </w:t>
                        </w:r>
                      </w:p>
                    </w:txbxContent>
                  </v:textbox>
                </v:rect>
                <v:rect id="Rectangle 108" o:spid="_x0000_s1178" style="position:absolute;left:31362;top:41433;width:1048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tous</w:t>
                        </w:r>
                        <w:proofErr w:type="gramEnd"/>
                        <w:r>
                          <w:rPr>
                            <w:rFonts w:cs="Arial"/>
                            <w:color w:val="000000"/>
                            <w:sz w:val="18"/>
                            <w:szCs w:val="18"/>
                            <w:lang w:val="en-US"/>
                          </w:rPr>
                          <w:t xml:space="preserve"> les éléments du </w:t>
                        </w:r>
                      </w:p>
                    </w:txbxContent>
                  </v:textbox>
                </v:rect>
                <v:rect id="Rectangle 109" o:spid="_x0000_s1179" style="position:absolute;left:31362;top:42767;width:115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du</w:t>
                        </w:r>
                        <w:proofErr w:type="gramEnd"/>
                        <w:r>
                          <w:rPr>
                            <w:rFonts w:cs="Arial"/>
                            <w:color w:val="000000"/>
                            <w:sz w:val="18"/>
                            <w:szCs w:val="18"/>
                            <w:lang w:val="en-US"/>
                          </w:rPr>
                          <w:t xml:space="preserve"> circuit pneumatique</w:t>
                        </w:r>
                      </w:p>
                    </w:txbxContent>
                  </v:textbox>
                </v:rect>
                <v:shape id="Freeform 110" o:spid="_x0000_s1180" style="position:absolute;left:30410;top:47567;width:13589;height:3709;visibility:visible;mso-wrap-style:square;v-text-anchor:top" coordsize="228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BSsQA&#10;AADcAAAADwAAAGRycy9kb3ducmV2LnhtbESPUWvCMBSF3wf+h3CFvc2kKkM6o2yVoYgvc/6AS3Nt&#10;Spubrsm0+/dGEPZ4OOd8h7NcD64VF+pD7VlDNlEgiEtvaq40nL4/XxYgQkQ22HomDX8UYL0aPS0x&#10;N/7KX3Q5xkokCIccNdgYu1zKUFpyGCa+I07e2fcOY5J9JU2P1wR3rZwq9Sod1pwWLHZUWCqb46/T&#10;cPjITs2P39rDpjhnxX7WLJqt0vp5PLy/gYg0xP/wo70zGuZqBvc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5wUrEAAAA3AAAAA8AAAAAAAAAAAAAAAAAmAIAAGRycy9k&#10;b3ducmV2LnhtbFBLBQYAAAAABAAEAPUAAACJAwAAAAA=&#10;" path="m,8c,4,4,,8,l2280,v5,,8,4,8,8l2288,616v,5,-3,8,-8,8l8,624c4,624,,621,,616l,8xm16,616l8,608r2272,l2272,616r,-608l2280,16,8,16,16,8r,608xe" fillcolor="black" strokeweight="3e-5mm">
                  <v:path arrowok="t" o:connecttype="custom" o:connectlocs="0,4754;4751,0;1354149,0;1358900,4754;1358900,366086;1354149,370840;4751,370840;0,366086;0,4754;9503,366086;4751,361331;1354149,361331;1349397,366086;1349397,4754;1354149,9509;4751,9509;9503,4754;9503,366086" o:connectangles="0,0,0,0,0,0,0,0,0,0,0,0,0,0,0,0,0,0"/>
                  <o:lock v:ext="edit" verticies="t"/>
                </v:shape>
                <v:rect id="Rectangle 111" o:spid="_x0000_s1181" style="position:absolute;left:31362;top:48126;width:95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576CDA" w:rsidRDefault="00576CDA" w:rsidP="00C60ED0">
                        <w:proofErr w:type="gramStart"/>
                        <w:r>
                          <w:rPr>
                            <w:rFonts w:cs="Arial"/>
                            <w:color w:val="000000"/>
                            <w:sz w:val="18"/>
                            <w:szCs w:val="18"/>
                            <w:lang w:val="en-US"/>
                          </w:rPr>
                          <w:t>FT131 :</w:t>
                        </w:r>
                        <w:proofErr w:type="gramEnd"/>
                        <w:r>
                          <w:rPr>
                            <w:rFonts w:cs="Arial"/>
                            <w:color w:val="000000"/>
                            <w:sz w:val="18"/>
                            <w:szCs w:val="18"/>
                            <w:lang w:val="en-US"/>
                          </w:rPr>
                          <w:t xml:space="preserve"> acquérir la </w:t>
                        </w:r>
                      </w:p>
                    </w:txbxContent>
                  </v:textbox>
                </v:rect>
                <v:rect id="Rectangle 112" o:spid="_x0000_s1182" style="position:absolute;left:31362;top:49453;width:43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576CDA" w:rsidRDefault="00576CDA" w:rsidP="00C60ED0">
                        <w:proofErr w:type="gramStart"/>
                        <w:r>
                          <w:rPr>
                            <w:rFonts w:cs="Arial"/>
                            <w:color w:val="000000"/>
                            <w:sz w:val="18"/>
                            <w:szCs w:val="18"/>
                            <w:lang w:val="en-US"/>
                          </w:rPr>
                          <w:t>pression</w:t>
                        </w:r>
                        <w:proofErr w:type="gramEnd"/>
                      </w:p>
                    </w:txbxContent>
                  </v:textbox>
                </v:rect>
                <v:shape id="Freeform 113" o:spid="_x0000_s1183" style="position:absolute;left:30410;top:53841;width:13589;height:3810;visibility:visible;mso-wrap-style:square;v-text-anchor:top" coordsize="2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kAMMA&#10;AADcAAAADwAAAGRycy9kb3ducmV2LnhtbESPzYrCQBCE7wu+w9CCt3Wi6CrRUcRlcQ9e/Ll4azJt&#10;Esz0hExr4tvvCMIei6r6ilquO1epBzWh9GxgNExAEWfelpwbOJ9+PueggiBbrDyTgScFWK96H0tM&#10;rW/5QI+j5CpCOKRooBCpU61DVpDDMPQ1cfSuvnEoUTa5tg22Ee4qPU6SL+2w5LhQYE3bgrLb8e4M&#10;dOc7fo/bg2zq22V/Kae7SpiNGfS7zQKUUCf/4Xf71xqYJDN4nY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zkAMMAAADcAAAADwAAAAAAAAAAAAAAAACYAgAAZHJzL2Rv&#10;d25yZXYueG1sUEsFBgAAAAAEAAQA9QAAAIgDAAAAAA==&#10;" path="m,8c,4,4,,8,l2280,v5,,8,4,8,8l2288,632v,5,-3,8,-8,8l8,640c4,640,,637,,632l,8xm16,632l8,624r2272,l2272,632r,-624l2280,16,8,16,16,8r,624xe" fillcolor="black" strokeweight="3e-5mm">
                  <v:path arrowok="t" o:connecttype="custom" o:connectlocs="0,4763;4751,0;1354149,0;1358900,4763;1358900,376238;1354149,381000;4751,381000;0,376238;0,4763;9503,376238;4751,371475;1354149,371475;1349397,376238;1349397,4763;1354149,9525;4751,9525;9503,4763;9503,376238" o:connectangles="0,0,0,0,0,0,0,0,0,0,0,0,0,0,0,0,0,0"/>
                  <o:lock v:ext="edit" verticies="t"/>
                </v:shape>
                <v:rect id="Rectangle 114" o:spid="_x0000_s1184" style="position:absolute;left:31362;top:54432;width:718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576CDA" w:rsidRDefault="00576CDA" w:rsidP="00C60ED0">
                        <w:proofErr w:type="gramStart"/>
                        <w:r>
                          <w:rPr>
                            <w:rFonts w:cs="Arial"/>
                            <w:color w:val="000000"/>
                            <w:sz w:val="18"/>
                            <w:szCs w:val="18"/>
                            <w:lang w:val="en-US"/>
                          </w:rPr>
                          <w:t>FT132 :</w:t>
                        </w:r>
                        <w:proofErr w:type="gramEnd"/>
                        <w:r>
                          <w:rPr>
                            <w:rFonts w:cs="Arial"/>
                            <w:color w:val="000000"/>
                            <w:sz w:val="18"/>
                            <w:szCs w:val="18"/>
                            <w:lang w:val="en-US"/>
                          </w:rPr>
                          <w:t xml:space="preserve"> traiter </w:t>
                        </w:r>
                      </w:p>
                    </w:txbxContent>
                  </v:textbox>
                </v:rect>
                <v:rect id="Rectangle 115" o:spid="_x0000_s1185" style="position:absolute;left:31362;top:55765;width:616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576CDA" w:rsidRDefault="00576CDA" w:rsidP="00C60ED0">
                        <w:r>
                          <w:rPr>
                            <w:rFonts w:cs="Arial"/>
                            <w:color w:val="000000"/>
                            <w:sz w:val="18"/>
                            <w:szCs w:val="18"/>
                            <w:lang w:val="en-US"/>
                          </w:rPr>
                          <w:t>l’information</w:t>
                        </w:r>
                      </w:p>
                    </w:txbxContent>
                  </v:textbox>
                </v:rect>
                <v:shape id="Freeform 116" o:spid="_x0000_s1186" style="position:absolute;left:46659;width:14542;height:5232;visibility:visible;mso-wrap-style:square;v-text-anchor:top" coordsize="244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5EsMA&#10;AADcAAAADwAAAGRycy9kb3ducmV2LnhtbESPQWvCQBSE7wX/w/IK3ppNRIqkriIFwYMIphWvj+xr&#10;Esy+XXfXGP+9Wyj0OMzMN8xyPZpeDORDZ1lBkeUgiGurO24UfH9t3xYgQkTW2FsmBQ8KsF5NXpZY&#10;anvnIw1VbESCcChRQRujK6UMdUsGQ2YdcfJ+rDcYk/SN1B7vCW56Ocvzd2mw47TQoqPPlupLdTMK&#10;qtPe7fGwuAzOb84uVMX8uuuVmr6Omw8Qkcb4H/5r77SCeVHA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T5EsMAAADcAAAADwAAAAAAAAAAAAAAAACYAgAAZHJzL2Rv&#10;d25yZXYueG1sUEsFBgAAAAAEAAQA9QAAAIgDAAAAAA==&#10;" path="m1,442c,441,,440,1,439l7,395v,,,-1,,-2l26,350v,,1,-1,1,-1l57,308v,-1,1,-1,1,-1l99,267r52,-39l212,193r71,-35l362,128r87,-28l542,75,644,53,750,35,979,10,1224,r246,9l1699,35r107,18l1906,75r95,25l2087,128r78,30l2236,192r61,36l2350,266v1,,1,1,1,1l2391,307v,,1,,1,1l2422,349v,,1,1,1,1l2442,393v,1,,2,,2l2448,439v,1,,2,,3l2442,486v,,,1,,2l2423,531v,,-1,1,-1,1l2392,574v,1,-1,1,-1,1l2351,614v,,-1,1,-1,1l2298,653r-61,36l2166,723r-79,31l2001,781r-94,25l1806,828r-106,18l1470,871r-245,9l979,871,751,846,644,828,543,806,449,781,362,754,284,723,213,690,151,653,100,615,58,575v,,-1,,-1,-1l27,532v,,-1,-1,-1,-1l7,488v,-1,,-2,,-2l1,442xm22,483r,-2l41,524r-1,-1l70,565r-1,-1l109,602r51,38l220,675r69,33l367,739r87,27l546,791r101,22l752,831r228,24l1224,864r245,-8l1697,831r106,-18l1902,791r94,-25l2082,739r77,-31l2228,676r61,-36l2341,602r-1,1l2380,564r-1,1l2409,523r-1,1l2427,481r,2l2433,439r,3l2427,398r,2l2408,357r1,1l2379,317r1,1l2340,278r1,1l2289,241r-60,-34l2160,173r-78,-30l1996,115,1903,90,1803,68,1698,50,1469,25,1225,16,980,25,753,50,647,68,547,90r-93,25l367,143r-77,30l220,206r-60,35l110,278,69,318r1,-1l40,358r1,-1l22,400r,-2l16,442r,-3l22,483xe" fillcolor="black" strokeweight="3e-5mm">
                  <v:path arrowok="t" o:connecttype="custom" o:connectlocs="4158,234863;16038,207512;58808,158756;168106,93945;321956,44594;581541,5946;1009232,20811;1188625,59459;1328219,114161;1396530,158756;1438706,207512;1450586,234863;1450586,288971;1438706,316322;1396530,365079;1328813,409673;1188625,464376;1009826,503024;581541,517889;322550,479240;168700,429889;59402,365673;16038,316322;4158,288971;13068,285998;41581,335944;95042,380538;218004,439403;384328,483402;727075,513727;1071010,483402;1236740,439403;1359702,380538;1413757,335349;1430389,311566;1445240,261025;1441676,237836;1413163,188485;1390590,165891;1283074,102864;1130412,53513;872609,14865;447294,29730;269683,68378;130683,122486;40987,189080;24355,212269;9504,262809" o:connectangles="0,0,0,0,0,0,0,0,0,0,0,0,0,0,0,0,0,0,0,0,0,0,0,0,0,0,0,0,0,0,0,0,0,0,0,0,0,0,0,0,0,0,0,0,0,0,0,0"/>
                  <o:lock v:ext="edit" verticies="t"/>
                </v:shape>
                <v:shape id="Freeform 119" o:spid="_x0000_s1187" style="position:absolute;left:46659;top:6369;width:14542;height:5232;visibility:visible;mso-wrap-style:square;v-text-anchor:top" coordsize="244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nZcQA&#10;AADcAAAADwAAAGRycy9kb3ducmV2LnhtbESPwWrDMBBE74H+g9hCbrHsEEpwo5hQCOQQCnUbel2s&#10;rW1srRRJdZy/rwqFHoeZecPsqtmMYiIfessKiiwHQdxY3XOr4OP9uNqCCBFZ42iZFNwpQLV/WOyw&#10;1PbGbzTVsRUJwqFEBV2MrpQyNB0ZDJl1xMn7st5gTNK3Unu8JbgZ5TrPn6TBntNCh45eOmqG+tso&#10;qC9nd8bX7TA5f/h0oS4219Oo1PJxPjyDiDTH//Bf+6QVbIo1/J5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WZ2XEAAAA3AAAAA8AAAAAAAAAAAAAAAAAmAIAAGRycy9k&#10;b3ducmV2LnhtbFBLBQYAAAAABAAEAPUAAACJAwAAAAA=&#10;" path="m1,442c,441,,440,1,439l7,395v,,,-1,,-2l26,350v,,1,-1,1,-1l57,308v,-1,1,-1,1,-1l99,267r52,-39l212,193r71,-35l362,128r87,-28l542,75,644,53,750,35,979,10,1224,r246,9l1699,35r107,18l1906,75r95,25l2087,128r78,30l2236,192r61,36l2350,266v1,,1,1,1,1l2391,307v,,1,,1,1l2422,349v,,1,1,1,1l2442,393v,1,,2,,2l2448,439v,1,,2,,3l2442,486v,,,1,,2l2423,531v,,-1,1,-1,1l2392,574v,1,-1,1,-1,1l2351,614v,,-1,1,-1,1l2298,653r-61,36l2166,723r-79,31l2001,781r-94,25l1806,828r-106,18l1470,871r-245,9l979,871,751,846,644,828,543,806,449,781,362,754,284,723,213,690,151,653,100,615,58,575v,,-1,,-1,-1l27,532v,,-1,-1,-1,-1l7,488v,-1,,-2,,-2l1,442xm22,483r,-2l41,524r-1,-1l70,565r-1,-1l109,602r51,38l220,675r69,33l367,739r87,27l546,791r101,22l752,831r228,24l1224,864r245,-8l1697,831r106,-18l1902,791r94,-25l2082,739r77,-31l2228,676r61,-36l2341,602r-1,1l2380,564r-1,1l2409,523r-1,1l2427,481r,2l2433,439r,3l2427,398r,2l2408,357r1,1l2379,317r1,1l2340,278r1,1l2289,241r-60,-34l2160,173r-78,-30l1996,115,1903,90,1803,68,1698,50,1469,25,1225,16,980,25,753,50,647,68,547,90r-93,25l367,143r-77,30l220,206r-60,35l110,278,69,318r1,-1l40,358r1,-1l22,400r,-2l16,442r,-3l22,483xe" fillcolor="black" strokeweight="3e-5mm">
                  <v:path arrowok="t" o:connecttype="custom" o:connectlocs="4158,234863;16038,207512;58808,158756;168106,93945;321956,44594;581541,5946;1009232,20811;1188625,59459;1328219,114161;1396530,158756;1438706,207512;1450586,234863;1450586,288971;1438706,316322;1396530,365079;1328813,409673;1188625,464376;1009826,503024;581541,517889;322550,479240;168700,429889;59402,365673;16038,316322;4158,288971;13068,285998;41581,335944;95042,380538;218004,439403;384328,483402;727075,513727;1071010,483402;1236740,439403;1359702,380538;1413757,335349;1430389,311566;1445240,261025;1441676,237836;1413163,188485;1390590,165891;1283074,102864;1130412,53513;872609,14865;447294,29730;269683,68378;130683,122486;40987,189080;24355,212269;9504,262809" o:connectangles="0,0,0,0,0,0,0,0,0,0,0,0,0,0,0,0,0,0,0,0,0,0,0,0,0,0,0,0,0,0,0,0,0,0,0,0,0,0,0,0,0,0,0,0,0,0,0,0"/>
                  <o:lock v:ext="edit" verticies="t"/>
                </v:shape>
                <v:rect id="Rectangle 120" o:spid="_x0000_s1188" style="position:absolute;left:51619;top:8388;width:438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576CDA" w:rsidRDefault="00576CDA" w:rsidP="00C60ED0">
                        <w:r>
                          <w:rPr>
                            <w:rFonts w:cs="Arial"/>
                            <w:color w:val="000000"/>
                            <w:sz w:val="18"/>
                            <w:szCs w:val="18"/>
                            <w:lang w:val="en-US"/>
                          </w:rPr>
                          <w:t>Touches</w:t>
                        </w:r>
                      </w:p>
                    </w:txbxContent>
                  </v:textbox>
                </v:rect>
                <v:shape id="Freeform 121" o:spid="_x0000_s1189" style="position:absolute;left:46659;top:12839;width:14542;height:5233;visibility:visible;mso-wrap-style:square;v-text-anchor:top" coordsize="244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aisMA&#10;AADcAAAADwAAAGRycy9kb3ducmV2LnhtbESPQWvCQBSE7wX/w/IK3uomJRRJXUUKBQ8imFa8PrKv&#10;STD7dt1dY/z3bkHwOMzMN8xiNZpeDORDZ1lBPstAENdWd9wo+P35fpuDCBFZY2+ZFNwowGo5eVlg&#10;qe2V9zRUsREJwqFEBW2MrpQy1C0ZDDPriJP3Z73BmKRvpPZ4TXDTy/cs+5AGO04LLTr6aqk+VRej&#10;oDps3RZ389Pg/ProQpUX502v1PR1XH+CiDTGZ/jR3mgFRV7A/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NaisMAAADcAAAADwAAAAAAAAAAAAAAAACYAgAAZHJzL2Rv&#10;d25yZXYueG1sUEsFBgAAAAAEAAQA9QAAAIgDAAAAAA==&#10;" path="m1,442c,441,,440,1,439l7,395v,,,-1,,-2l26,350v,,1,-1,1,-1l57,308v,-1,1,-1,1,-1l99,267r52,-39l212,193r71,-35l362,128r87,-28l542,75,644,53,750,35,979,10,1224,r246,9l1699,35r107,18l1906,75r95,25l2087,128r78,30l2236,192r61,36l2350,266v1,,1,1,1,1l2391,307v,,1,,1,1l2422,349v,,1,1,1,1l2442,393v,1,,2,,2l2448,439v,1,,2,,3l2442,486v,,,1,,2l2423,531v,,-1,1,-1,1l2392,574v,1,-1,1,-1,1l2351,614v,,-1,1,-1,1l2298,653r-61,36l2166,723r-79,31l2001,781r-94,25l1806,828r-106,18l1470,871r-245,9l979,871,751,846,644,828,543,806,449,781,362,754,284,723,213,690,151,653,100,615,58,575v,,-1,,-1,-1l27,532v,,-1,-1,-1,-1l7,488v,-1,,-2,,-2l1,442xm22,483r,-2l41,524r-1,-1l70,565r-1,-1l109,602r51,38l220,675r69,33l367,739r87,27l546,791r101,22l752,831r228,24l1224,864r245,-8l1697,831r106,-18l1902,791r94,-25l2082,739r77,-31l2228,676r61,-36l2341,602r-1,1l2380,564r-1,1l2409,523r-1,1l2427,481r,2l2433,439r,3l2427,398r,2l2408,357r1,1l2379,317r1,1l2340,278r1,1l2289,241r-60,-34l2160,173r-78,-30l1996,115,1903,90,1803,68,1698,50,1469,25,1225,16,980,25,753,50,647,68,547,90r-93,25l367,143r-77,30l220,206r-60,35l110,278,69,318r1,-1l40,358r1,-1l22,400r,-2l16,442r,-3l22,483xe" fillcolor="black" strokeweight="3e-5mm">
                  <v:path arrowok="t" o:connecttype="custom" o:connectlocs="4158,234863;16038,207512;58808,158756;168106,93945;321956,44594;581541,5946;1009232,20811;1188625,59459;1328219,114161;1396530,158756;1438706,207512;1450586,234863;1450586,288971;1438706,316322;1396530,365079;1328813,409673;1188625,464376;1009826,503024;581541,517889;322550,479240;168700,429889;59402,365673;16038,316322;4158,288971;13068,285998;41581,335944;95042,380538;218004,439403;384328,483402;727075,513727;1071010,483402;1236740,439403;1359702,380538;1413757,335349;1430389,311566;1445240,261025;1441676,237836;1413163,188485;1390590,165891;1283074,102864;1130412,53513;872609,14865;447294,29730;269683,68378;130683,122486;40987,189080;24355,212269;9504,262809" o:connectangles="0,0,0,0,0,0,0,0,0,0,0,0,0,0,0,0,0,0,0,0,0,0,0,0,0,0,0,0,0,0,0,0,0,0,0,0,0,0,0,0,0,0,0,0,0,0,0,0"/>
                  <o:lock v:ext="edit" verticies="t"/>
                </v:shape>
                <v:rect id="Rectangle 122" o:spid="_x0000_s1190" style="position:absolute;left:52095;top:14865;width:356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576CDA" w:rsidRDefault="00576CDA" w:rsidP="00C60ED0">
                        <w:r>
                          <w:rPr>
                            <w:rFonts w:cs="Arial"/>
                            <w:color w:val="000000"/>
                            <w:sz w:val="18"/>
                            <w:szCs w:val="18"/>
                            <w:lang w:val="en-US"/>
                          </w:rPr>
                          <w:t>Buzzer</w:t>
                        </w:r>
                      </w:p>
                    </w:txbxContent>
                  </v:textbox>
                </v:rect>
                <v:shape id="Freeform 123" o:spid="_x0000_s1191" style="position:absolute;left:46659;top:19310;width:14542;height:5232;visibility:visible;mso-wrap-style:square;v-text-anchor:top" coordsize="244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hZsMA&#10;AADcAAAADwAAAGRycy9kb3ducmV2LnhtbESPQYvCMBSE7wv+h/AEb2vaRUSqUUQQPIiwVfH6aJ5t&#10;sXmJSbZ2//1mYWGPw8x8w6w2g+lETz60lhXk0wwEcWV1y7WCy3n/vgARIrLGzjIp+KYAm/XobYWF&#10;ti/+pL6MtUgQDgUqaGJ0hZShashgmFpHnLy79QZjkr6W2uMrwU0nP7JsLg22nBYadLRrqHqUX0ZB&#10;eT26I54Wj9757c2FMp89D51Sk/GwXYKINMT/8F/7oBXM8j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1hZsMAAADcAAAADwAAAAAAAAAAAAAAAACYAgAAZHJzL2Rv&#10;d25yZXYueG1sUEsFBgAAAAAEAAQA9QAAAIgDAAAAAA==&#10;" path="m1,442c,441,,440,1,439l7,395v,,,-1,,-2l26,350v,,1,-1,1,-1l57,308v,-1,1,-1,1,-1l99,267r52,-39l212,193r71,-35l362,128r87,-28l542,75,644,53,750,35,979,10,1224,r246,9l1699,35r107,18l1906,75r95,25l2087,128r78,30l2236,192r61,36l2350,266v1,,1,1,1,1l2391,307v,,1,,1,1l2422,349v,,1,1,1,1l2442,393v,1,,2,,2l2448,439v,1,,2,,3l2442,486v,,,1,,2l2423,531v,,-1,1,-1,1l2392,574v,1,-1,1,-1,1l2351,614v,,-1,1,-1,1l2298,653r-61,36l2166,723r-79,31l2001,781r-94,25l1806,828r-106,18l1470,871r-245,9l979,871,751,846,644,828,543,806,449,781,362,754,284,723,213,690,151,653,100,615,58,575v,,-1,,-1,-1l27,532v,,-1,-1,-1,-1l7,488v,-1,,-2,,-2l1,442xm22,483r,-2l41,524r-1,-1l70,565r-1,-1l109,602r51,38l220,675r69,33l367,739r87,27l546,791r101,22l752,831r228,24l1224,864r245,-8l1697,831r106,-18l1902,791r94,-25l2082,739r77,-31l2228,676r61,-36l2341,602r-1,1l2380,564r-1,1l2409,523r-1,1l2427,481r,2l2433,439r,3l2427,398r,2l2408,357r1,1l2379,317r1,1l2340,278r1,1l2289,241r-60,-34l2160,173r-78,-30l1996,115,1903,90,1803,68,1698,50,1469,25,1225,16,980,25,753,50,647,68,547,90r-93,25l367,143r-77,30l220,206r-60,35l110,278,69,318r1,-1l40,358r1,-1l22,400r,-2l16,442r,-3l22,483xe" fillcolor="black" strokeweight="3e-5mm">
                  <v:path arrowok="t" o:connecttype="custom" o:connectlocs="4158,234863;16038,207512;58808,158756;168106,93945;321956,44594;581541,5946;1009232,20811;1188625,59459;1328219,114161;1396530,158756;1438706,207512;1450586,234863;1450586,288971;1438706,316322;1396530,365079;1328813,409673;1188625,464376;1009826,503024;581541,517889;322550,479240;168700,429889;59402,365673;16038,316322;4158,288971;13068,285998;41581,335944;95042,380538;218004,439403;384328,483402;727075,513727;1071010,483402;1236740,439403;1359702,380538;1413757,335349;1430389,311566;1445240,261025;1441676,237836;1413163,188485;1390590,165891;1283074,102864;1130412,53513;872609,14865;447294,29730;269683,68378;130683,122486;40987,189080;24355,212269;9504,262809" o:connectangles="0,0,0,0,0,0,0,0,0,0,0,0,0,0,0,0,0,0,0,0,0,0,0,0,0,0,0,0,0,0,0,0,0,0,0,0,0,0,0,0,0,0,0,0,0,0,0,0"/>
                  <o:lock v:ext="edit" verticies="t"/>
                </v:shape>
                <v:rect id="Rectangle 124" o:spid="_x0000_s1192" style="position:absolute;left:51047;top:21336;width:299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576CDA" w:rsidRDefault="00576CDA" w:rsidP="00C60ED0">
                        <w:r w:rsidRPr="00010513">
                          <w:rPr>
                            <w:rFonts w:cs="Arial"/>
                            <w:caps/>
                            <w:color w:val="000000"/>
                            <w:sz w:val="18"/>
                            <w:szCs w:val="18"/>
                            <w:lang w:val="en-US"/>
                          </w:rPr>
                          <w:t>é</w:t>
                        </w:r>
                        <w:r>
                          <w:rPr>
                            <w:rFonts w:cs="Arial"/>
                            <w:color w:val="000000"/>
                            <w:sz w:val="18"/>
                            <w:szCs w:val="18"/>
                            <w:lang w:val="en-US"/>
                          </w:rPr>
                          <w:t xml:space="preserve">cran </w:t>
                        </w:r>
                      </w:p>
                    </w:txbxContent>
                  </v:textbox>
                </v:rect>
                <v:rect id="Rectangle 125" o:spid="_x0000_s1193" style="position:absolute;left:54375;top:21336;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576CDA" w:rsidRDefault="00576CDA" w:rsidP="00C60ED0">
                        <w:r>
                          <w:rPr>
                            <w:rFonts w:cs="Arial"/>
                            <w:color w:val="000000"/>
                            <w:sz w:val="18"/>
                            <w:szCs w:val="18"/>
                            <w:lang w:val="en-US"/>
                          </w:rPr>
                          <w:t>LCD</w:t>
                        </w:r>
                      </w:p>
                    </w:txbxContent>
                  </v:textbox>
                </v:rect>
                <v:shape id="Freeform 126" o:spid="_x0000_s1194" style="position:absolute;left:46659;top:25781;width:14542;height:5232;visibility:visible;mso-wrap-style:square;v-text-anchor:top" coordsize="244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1FMQA&#10;AADcAAAADwAAAGRycy9kb3ducmV2LnhtbESPwWrDMBBE74H+g9hCbonsEErqRjYhEMghFOqm9LpY&#10;W9vEWqmS4jh/XxUKPQ4z84bZVpMZxEg+9JYV5MsMBHFjdc+tgvP7YbEBESKyxsEyKbhTgKp8mG2x&#10;0PbGbzTWsRUJwqFABV2MrpAyNB0ZDEvriJP3Zb3BmKRvpfZ4S3AzyFWWPUmDPaeFDh3tO2ou9dUo&#10;qD9O7oSvm8vo/O7ThTpffx8HpeaP0+4FRKQp/of/2ketYJ0/w++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9RTEAAAA3AAAAA8AAAAAAAAAAAAAAAAAmAIAAGRycy9k&#10;b3ducmV2LnhtbFBLBQYAAAAABAAEAPUAAACJAwAAAAA=&#10;" path="m1,442c,441,,440,1,439l7,395v,,,-1,,-2l26,350v,,1,-1,1,-1l57,308v,-1,1,-1,1,-1l99,267r52,-39l212,193r71,-35l362,128r87,-28l542,75,644,53,750,35,979,10,1224,r246,9l1699,35r107,18l1906,75r95,25l2087,128r78,30l2236,192r61,36l2350,266v1,,1,1,1,1l2391,307v,,1,,1,1l2422,349v,,1,1,1,1l2442,393v,1,,2,,2l2448,439v,1,,2,,3l2442,486v,,,1,,2l2423,531v,,-1,1,-1,1l2392,574v,1,-1,1,-1,1l2351,614v,,-1,1,-1,1l2298,653r-61,36l2166,723r-79,31l2001,781r-94,25l1806,828r-106,18l1470,871r-245,9l979,871,751,846,644,828,543,806,449,781,362,754,284,723,213,690,151,653,100,615,58,575v,,-1,,-1,-1l27,532v,,-1,-1,-1,-1l7,488v,-1,,-2,,-2l1,442xm22,483r,-2l41,524r-1,-1l70,565r-1,-1l109,602r51,38l220,675r69,33l367,739r87,27l546,791r101,22l752,831r228,24l1224,864r245,-8l1697,831r106,-18l1902,791r94,-25l2082,739r77,-31l2228,676r61,-36l2341,602r-1,1l2380,564r-1,1l2409,523r-1,1l2427,481r,2l2433,439r,3l2427,398r,2l2408,357r1,1l2379,317r1,1l2340,278r1,1l2289,241r-60,-34l2160,173r-78,-30l1996,115,1903,90,1803,68,1698,50,1469,25,1225,16,980,25,753,50,647,68,547,90r-93,25l367,143r-77,30l220,206r-60,35l110,278,69,318r1,-1l40,358r1,-1l22,400r,-2l16,442r,-3l22,483xe" fillcolor="black" strokeweight="3e-5mm">
                  <v:path arrowok="t" o:connecttype="custom" o:connectlocs="4158,234863;16038,207512;58808,158756;168106,93945;321956,44594;581541,5946;1009232,20811;1188625,59459;1328219,114161;1396530,158756;1438706,207512;1450586,234863;1450586,288971;1438706,316322;1396530,365079;1328813,409673;1188625,464376;1009826,503024;581541,517889;322550,479240;168700,429889;59402,365673;16038,316322;4158,288971;13068,285998;41581,335944;95042,380538;218004,439403;384328,483402;727075,513727;1071010,483402;1236740,439403;1359702,380538;1413757,335349;1430389,311566;1445240,261025;1441676,237836;1413163,188485;1390590,165891;1283074,102864;1130412,53513;872609,14865;447294,29730;269683,68378;130683,122486;40987,189080;24355,212269;9504,262809" o:connectangles="0,0,0,0,0,0,0,0,0,0,0,0,0,0,0,0,0,0,0,0,0,0,0,0,0,0,0,0,0,0,0,0,0,0,0,0,0,0,0,0,0,0,0,0,0,0,0,0"/>
                  <o:lock v:ext="edit" verticies="t"/>
                </v:shape>
                <v:shape id="Freeform 129" o:spid="_x0000_s1195" style="position:absolute;left:46659;top:32245;width:14542;height:5239;visibility:visible;mso-wrap-style:square;v-text-anchor:top" coordsize="244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WNMEA&#10;AADcAAAADwAAAGRycy9kb3ducmV2LnhtbERPz2vCMBS+D/wfwht4m6lSpHRGkcHAQxFWHbs+mre2&#10;2LzEJGu7/345DDx+fL93h9kMYiQfessK1qsMBHFjdc+tguvl/aUAESKyxsEyKfilAIf94mmHpbYT&#10;f9BYx1akEA4lKuhidKWUoenIYFhZR5y4b+sNxgR9K7XHKYWbQW6ybCsN9pwaOnT01lFzq3+Mgvqz&#10;chWei9vo/PHLhXqd30+DUsvn+fgKItIcH+J/90kryDdpfjq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ljTBAAAA3AAAAA8AAAAAAAAAAAAAAAAAmAIAAGRycy9kb3du&#10;cmV2LnhtbFBLBQYAAAAABAAEAPUAAACGAwAAAAA=&#10;" path="m1,442c,441,,440,1,439l7,395v,,,-1,,-2l26,350v,,1,-1,1,-1l57,308v,-1,1,-1,1,-1l99,267r52,-39l212,193r71,-35l362,128r87,-28l542,75,644,53,750,35,979,10,1224,r246,9l1699,35r107,18l1906,75r95,25l2087,128r78,30l2236,192r61,36l2350,266v1,,1,1,1,1l2391,307v,,1,,1,1l2422,349v,,1,1,1,1l2442,393v,1,,2,,2l2448,439v,1,,2,,3l2442,486v,,,1,,2l2423,531v,,-1,1,-1,1l2392,574v,1,-1,1,-1,1l2351,614v,,-1,1,-1,1l2298,653r-61,36l2166,723r-79,31l2001,781r-94,25l1806,828r-106,18l1470,871r-245,9l979,871,751,846,644,828,543,806,449,781,362,754,284,723,213,690,151,653,100,615,58,575v,,-1,,-1,-1l27,532v,,-1,-1,-1,-1l7,488v,-1,,-2,,-2l1,442xm22,483r,-2l41,524r-1,-1l70,565r-1,-1l109,602r51,38l220,675r69,33l367,739r87,27l546,791r101,22l752,831r228,24l1224,864r245,-8l1697,831r106,-18l1902,791r94,-25l2082,739r77,-31l2228,676r61,-36l2341,602r-1,1l2380,564r-1,1l2409,523r-1,1l2427,481r,2l2433,439r,3l2427,398r,2l2408,357r1,1l2379,317r1,1l2340,278r1,1l2289,241r-60,-34l2160,173r-78,-30l1996,115,1903,90,1803,68,1698,50,1469,25,1225,16,980,25,753,50,647,68,547,90r-93,25l367,143r-77,30l220,206r-60,35l110,278,69,318r1,-1l40,358r1,-1l22,400r,-2l16,442r,-3l22,483xe" fillcolor="black" strokeweight="3e-5mm">
                  <v:path arrowok="t" o:connecttype="custom" o:connectlocs="4158,235148;16038,207764;58808,158948;168106,94059;321956,44648;581541,5953;1009232,20836;1188625,59531;1328219,114300;1396530,158948;1438706,207764;1450586,235148;1450586,289322;1438706,316706;1396530,365522;1328813,410170;1188625,464939;1009826,503634;581541,518517;322550,479822;168700,430411;59402,366117;16038,316706;4158,289322;13068,286345;41581,336352;95042,381000;218004,439936;384328,483989;727075,514350;1071010,483989;1236740,439936;1359702,381000;1413757,335756;1430389,311944;1445240,261342;1441676,238125;1413163,188714;1390590,166092;1283074,102989;1130412,53578;872609,14883;447294,29766;269683,68461;130683,122634;40987,189309;24355,212527;9504,263128" o:connectangles="0,0,0,0,0,0,0,0,0,0,0,0,0,0,0,0,0,0,0,0,0,0,0,0,0,0,0,0,0,0,0,0,0,0,0,0,0,0,0,0,0,0,0,0,0,0,0,0"/>
                  <o:lock v:ext="edit" verticies="t"/>
                </v:shape>
                <v:shape id="Freeform 131" o:spid="_x0000_s1196" style="position:absolute;left:46659;top:39477;width:14542;height:5233;visibility:visible;mso-wrap-style:square;v-text-anchor:top" coordsize="244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zr8QA&#10;AADcAAAADwAAAGRycy9kb3ducmV2LnhtbESPwWrDMBBE74H+g9hCbrHsEEpwo5hQCOQQCnUbel2s&#10;rW1srRRJdZy/rwqFHoeZecPsqtmMYiIfessKiiwHQdxY3XOr4OP9uNqCCBFZ42iZFNwpQLV/WOyw&#10;1PbGbzTVsRUJwqFEBV2MrpQyNB0ZDJl1xMn7st5gTNK3Unu8JbgZ5TrPn6TBntNCh45eOmqG+tso&#10;qC9nd8bX7TA5f/h0oS4219Oo1PJxPjyDiDTH//Bf+6QVbNYF/J5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oM6/EAAAA3AAAAA8AAAAAAAAAAAAAAAAAmAIAAGRycy9k&#10;b3ducmV2LnhtbFBLBQYAAAAABAAEAPUAAACJAwAAAAA=&#10;" path="m1,442c,441,,440,1,439l7,395v,,,-1,,-2l26,350v,,1,-1,1,-1l57,308v,-1,1,-1,1,-1l99,267r52,-39l212,193r71,-35l362,128r87,-28l542,75,644,53,750,35,979,10,1224,r246,9l1699,35r107,18l1906,75r95,25l2087,128r78,30l2236,192r61,36l2350,266v1,,1,1,1,1l2391,307v,,1,,1,1l2422,349v,,1,1,1,1l2442,393v,1,,2,,2l2448,439v,1,,2,,3l2442,486v,,,1,,2l2423,531v,,-1,1,-1,1l2392,574v,1,-1,1,-1,1l2351,614v,,-1,1,-1,1l2298,653r-61,36l2166,723r-79,31l2001,781r-94,25l1806,828r-106,18l1470,871r-245,9l979,871,751,846,644,828,543,806,449,781,362,754,284,723,213,690,151,653,100,615,58,575v,,-1,,-1,-1l27,532v,,-1,-1,-1,-1l7,488v,-1,,-2,,-2l1,442xm22,483r,-2l41,524r-1,-1l70,565r-1,-1l109,602r51,38l220,675r69,33l367,739r87,27l546,791r101,22l752,831r228,24l1224,864r245,-8l1697,831r106,-18l1902,791r94,-25l2082,739r77,-31l2228,676r61,-36l2341,602r-1,1l2380,564r-1,1l2409,523r-1,1l2427,481r,2l2433,439r,3l2427,398r,2l2408,357r1,1l2379,317r1,1l2340,278r1,1l2289,241r-60,-34l2160,173r-78,-30l1996,115,1903,90,1803,68,1698,50,1469,25,1225,16,980,25,753,50,647,68,547,90r-93,25l367,143r-77,30l220,206r-60,35l110,278,69,318r1,-1l40,358r1,-1l22,400r,-2l16,442r,-3l22,483xe" fillcolor="black" strokeweight="3e-5mm">
                  <v:path arrowok="t" o:connecttype="custom" o:connectlocs="4158,234863;16038,207512;58808,158756;168106,93945;321956,44594;581541,5946;1009232,20811;1188625,59459;1328219,114161;1396530,158756;1438706,207512;1450586,234863;1450586,288971;1438706,316322;1396530,365079;1328813,409673;1188625,464376;1009826,503024;581541,517889;322550,479240;168700,429889;59402,365673;16038,316322;4158,288971;13068,285998;41581,335944;95042,380538;218004,439403;384328,483402;727075,513727;1071010,483402;1236740,439403;1359702,380538;1413757,335349;1430389,311566;1445240,261025;1441676,237836;1413163,188485;1390590,165891;1283074,102864;1130412,53513;872609,14865;447294,29730;269683,68378;130683,122486;40987,189080;24355,212269;9504,262809" o:connectangles="0,0,0,0,0,0,0,0,0,0,0,0,0,0,0,0,0,0,0,0,0,0,0,0,0,0,0,0,0,0,0,0,0,0,0,0,0,0,0,0,0,0,0,0,0,0,0,0"/>
                  <o:lock v:ext="edit" verticies="t"/>
                </v:shape>
                <v:rect id="Rectangle 132" o:spid="_x0000_s1197" style="position:absolute;left:52285;top:41471;width:318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576CDA" w:rsidRDefault="00576CDA" w:rsidP="00C60ED0">
                        <w:r>
                          <w:rPr>
                            <w:rFonts w:cs="Arial"/>
                            <w:color w:val="000000"/>
                            <w:sz w:val="18"/>
                            <w:szCs w:val="18"/>
                            <w:lang w:val="en-US"/>
                          </w:rPr>
                          <w:t>Tubes</w:t>
                        </w:r>
                      </w:p>
                    </w:txbxContent>
                  </v:textbox>
                </v:rect>
                <v:shape id="Freeform 133" o:spid="_x0000_s1198" style="position:absolute;left:46659;top:46805;width:14542;height:5233;visibility:visible;mso-wrap-style:square;v-text-anchor:top" coordsize="244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YIQ8MA&#10;AADcAAAADwAAAGRycy9kb3ducmV2LnhtbESPQWsCMRSE7wX/Q3iCt5rVSpHVKFIoeBDBbYvXx+a5&#10;u7h5iUm6rv/eCILHYWa+YZbr3rSiIx8aywom4wwEcWl1w5WC35/v9zmIEJE1tpZJwY0CrFeDtyXm&#10;2l75QF0RK5EgHHJUUMfocilDWZPBMLaOOHkn6w3GJH0ltcdrgptWTrPsUxpsOC3U6OirpvJc/BsF&#10;xd/O7XA/P3fOb44uFJPZZdsqNRr2mwWISH18hZ/trVYwm37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YIQ8MAAADcAAAADwAAAAAAAAAAAAAAAACYAgAAZHJzL2Rv&#10;d25yZXYueG1sUEsFBgAAAAAEAAQA9QAAAIgDAAAAAA==&#10;" path="m1,442c,441,,440,1,439l7,395v,,,-1,,-2l26,350v,,1,-1,1,-1l57,308v,-1,1,-1,1,-1l99,267r52,-39l212,193r71,-35l362,128r87,-28l542,75,644,53,750,35,979,10,1224,r246,9l1699,35r107,18l1906,75r95,25l2087,128r78,30l2236,192r61,36l2350,266v1,,1,1,1,1l2391,307v,,1,,1,1l2422,349v,,1,1,1,1l2442,393v,1,,2,,2l2448,439v,1,,2,,3l2442,486v,,,1,,2l2423,531v,,-1,1,-1,1l2392,574v,1,-1,1,-1,1l2351,614v,,-1,1,-1,1l2298,653r-61,36l2166,723r-79,31l2001,781r-94,25l1806,828r-106,18l1470,871r-245,9l979,871,751,846,644,828,543,806,449,781,362,754,284,723,213,690,151,653,100,615,58,575v,,-1,,-1,-1l27,532v,,-1,-1,-1,-1l7,488v,-1,,-2,,-2l1,442xm22,483r,-2l41,524r-1,-1l70,565r-1,-1l109,602r51,38l220,675r69,33l367,739r87,27l546,791r101,22l752,831r228,24l1224,864r245,-8l1697,831r106,-18l1902,791r94,-25l2082,739r77,-31l2228,676r61,-36l2341,602r-1,1l2380,564r-1,1l2409,523r-1,1l2427,481r,2l2433,439r,3l2427,398r,2l2408,357r1,1l2379,317r1,1l2340,278r1,1l2289,241r-60,-34l2160,173r-78,-30l1996,115,1903,90,1803,68,1698,50,1469,25,1225,16,980,25,753,50,647,68,547,90r-93,25l367,143r-77,30l220,206r-60,35l110,278,69,318r1,-1l40,358r1,-1l22,400r,-2l16,442r,-3l22,483xe" fillcolor="black" strokeweight="3e-5mm">
                  <v:path arrowok="t" o:connecttype="custom" o:connectlocs="4158,234863;16038,207512;58808,158756;168106,93945;321956,44594;581541,5946;1009232,20811;1188625,59459;1328219,114161;1396530,158756;1438706,207512;1450586,234863;1450586,288971;1438706,316322;1396530,365079;1328813,409673;1188625,464376;1009826,503024;581541,517889;322550,479240;168700,429889;59402,365673;16038,316322;4158,288971;13068,285998;41581,335944;95042,380538;218004,439403;384328,483402;727075,513727;1071010,483402;1236740,439403;1359702,380538;1413757,335349;1430389,311566;1445240,261025;1441676,237836;1413163,188485;1390590,165891;1283074,102864;1130412,53513;872609,14865;447294,29730;269683,68378;130683,122486;40987,189080;24355,212269;9504,262809" o:connectangles="0,0,0,0,0,0,0,0,0,0,0,0,0,0,0,0,0,0,0,0,0,0,0,0,0,0,0,0,0,0,0,0,0,0,0,0,0,0,0,0,0,0,0,0,0,0,0,0"/>
                  <o:lock v:ext="edit" verticies="t"/>
                </v:shape>
                <v:shape id="Freeform 136" o:spid="_x0000_s1199" style="position:absolute;left:16535;top:660;width:10928;height:3810;visibility:visible;mso-wrap-style:square;v-text-anchor:top" coordsize="18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92MEA&#10;AADcAAAADwAAAGRycy9kb3ducmV2LnhtbESP3YrCMBSE7wXfIRzBO023FJGuUZZF0Vt/HuBsc7Yp&#10;bU5KE7X26Y0geDnMzDfMatPbRtyo85VjBV/zBARx4XTFpYLLeTdbgvABWWPjmBQ8yMNmPR6tMNfu&#10;zke6nUIpIoR9jgpMCG0upS8MWfRz1xJH7991FkOUXSl1h/cIt41Mk2QhLVYcFwy29GuoqE9Xq6Ad&#10;qmH4M7XRW/04h7TO9vvsoNR00v98gwjUh0/43T5oBVmawet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fdjBAAAA3AAAAA8AAAAAAAAAAAAAAAAAmAIAAGRycy9kb3du&#10;cmV2LnhtbFBLBQYAAAAABAAEAPUAAACGAwAAAAA=&#10;" path="m,8c,4,4,,8,l1832,v5,,8,4,8,8l1840,632v,5,-3,8,-8,8l8,640c4,640,,637,,632l,8xm16,632l8,624r1824,l1824,632r,-624l1832,16,8,16,16,8r,624xe" fillcolor="black" strokeweight="3e-5mm">
                  <v:path arrowok="t" o:connecttype="custom" o:connectlocs="0,4763;4751,0;1088084,0;1092835,4763;1092835,376238;1088084,381000;4751,381000;0,376238;0,4763;9503,376238;4751,371475;1088084,371475;1083332,376238;1083332,4763;1088084,9525;4751,9525;9503,4763;9503,376238" o:connectangles="0,0,0,0,0,0,0,0,0,0,0,0,0,0,0,0,0,0"/>
                  <o:lock v:ext="edit" verticies="t"/>
                </v:shape>
                <v:rect id="Rectangle 137" o:spid="_x0000_s1200" style="position:absolute;left:17513;top:1301;width:80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576CDA" w:rsidRDefault="00576CDA" w:rsidP="00C60ED0">
                        <w:r>
                          <w:rPr>
                            <w:rFonts w:cs="Arial"/>
                            <w:color w:val="000000"/>
                            <w:sz w:val="18"/>
                            <w:szCs w:val="18"/>
                            <w:lang w:val="en-US"/>
                          </w:rPr>
                          <w:t xml:space="preserve">FT11: dialoguer </w:t>
                        </w:r>
                      </w:p>
                    </w:txbxContent>
                  </v:textbox>
                </v:rect>
                <v:rect id="Rectangle 138" o:spid="_x0000_s1201" style="position:absolute;left:17513;top:2635;width:813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576CDA" w:rsidRDefault="00576CDA" w:rsidP="00C60ED0">
                        <w:proofErr w:type="gramStart"/>
                        <w:r>
                          <w:rPr>
                            <w:rFonts w:cs="Arial"/>
                            <w:color w:val="000000"/>
                            <w:sz w:val="18"/>
                            <w:szCs w:val="18"/>
                            <w:lang w:val="en-US"/>
                          </w:rPr>
                          <w:t>avec</w:t>
                        </w:r>
                        <w:proofErr w:type="gramEnd"/>
                        <w:r>
                          <w:rPr>
                            <w:rFonts w:cs="Arial"/>
                            <w:color w:val="000000"/>
                            <w:sz w:val="18"/>
                            <w:szCs w:val="18"/>
                            <w:lang w:val="en-US"/>
                          </w:rPr>
                          <w:t xml:space="preserve"> l’utilisateur</w:t>
                        </w:r>
                      </w:p>
                    </w:txbxContent>
                  </v:textbox>
                </v:rect>
                <v:shape id="Freeform 139" o:spid="_x0000_s1202" style="position:absolute;left:16535;top:26543;width:10928;height:5137;visibility:visible;mso-wrap-style:square;v-text-anchor:top" coordsize="1840,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cF8MA&#10;AADcAAAADwAAAGRycy9kb3ducmV2LnhtbESPQYvCMBSE78L+h/AW9qbpiqhUo7jiwooXrV68PZpn&#10;U2xeShNt998bQfA4zMw3zHzZ2UrcqfGlYwXfgwQEce50yYWC0/G3PwXhA7LGyjEp+CcPy8VHb46p&#10;di0f6J6FQkQI+xQVmBDqVEqfG7LoB64mjt7FNRZDlE0hdYNthNtKDpNkLC2WHBcM1rQ2lF+zm1Ww&#10;c6Ni03bn/aXy222e1WZz1D9KfX12qxmIQF14h1/tP61gNJz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DcF8MAAADcAAAADwAAAAAAAAAAAAAAAACYAgAAZHJzL2Rv&#10;d25yZXYueG1sUEsFBgAAAAAEAAQA9QAAAIgDAAAAAA==&#10;" path="m,8c,4,4,,8,l1832,v5,,8,4,8,8l1840,856v,5,-3,8,-8,8l8,864c4,864,,861,,856l,8xm16,856l8,848r1824,l1824,856r,-848l1832,16,8,16,16,8r,848xe" fillcolor="black" strokeweight="3e-5mm">
                  <v:path arrowok="t" o:connecttype="custom" o:connectlocs="0,4757;4751,0;1088084,0;1092835,4757;1092835,508958;1088084,513715;4751,513715;0,508958;0,4757;9503,508958;4751,504202;1088084,504202;1083332,508958;1083332,4757;1088084,9513;4751,9513;9503,4757;9503,508958" o:connectangles="0,0,0,0,0,0,0,0,0,0,0,0,0,0,0,0,0,0"/>
                  <o:lock v:ext="edit" verticies="t"/>
                </v:shape>
                <v:rect id="Rectangle 140" o:spid="_x0000_s1203" style="position:absolute;left:17513;top:27152;width:83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576CDA" w:rsidRDefault="00576CDA" w:rsidP="00C60ED0">
                        <w:proofErr w:type="gramStart"/>
                        <w:r>
                          <w:rPr>
                            <w:rFonts w:cs="Arial"/>
                            <w:color w:val="000000"/>
                            <w:sz w:val="18"/>
                            <w:szCs w:val="18"/>
                            <w:lang w:val="en-US"/>
                          </w:rPr>
                          <w:t>FT12 :</w:t>
                        </w:r>
                        <w:proofErr w:type="gramEnd"/>
                        <w:r>
                          <w:rPr>
                            <w:rFonts w:cs="Arial"/>
                            <w:color w:val="000000"/>
                            <w:sz w:val="18"/>
                            <w:szCs w:val="18"/>
                            <w:lang w:val="en-US"/>
                          </w:rPr>
                          <w:t xml:space="preserve"> couper la </w:t>
                        </w:r>
                      </w:p>
                    </w:txbxContent>
                  </v:textbox>
                </v:rect>
                <v:rect id="Rectangle 141" o:spid="_x0000_s1204" style="position:absolute;left:17513;top:28486;width:5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circulation</w:t>
                        </w:r>
                        <w:proofErr w:type="gramEnd"/>
                        <w:r>
                          <w:rPr>
                            <w:rFonts w:cs="Arial"/>
                            <w:color w:val="000000"/>
                            <w:sz w:val="18"/>
                            <w:szCs w:val="18"/>
                            <w:lang w:val="en-US"/>
                          </w:rPr>
                          <w:t xml:space="preserve"> </w:t>
                        </w:r>
                      </w:p>
                    </w:txbxContent>
                  </v:textbox>
                </v:rect>
                <v:rect id="Rectangle 142" o:spid="_x0000_s1205" style="position:absolute;left:17513;top:29819;width:4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576CDA" w:rsidRDefault="00576CDA" w:rsidP="00C60ED0">
                        <w:proofErr w:type="gramStart"/>
                        <w:r>
                          <w:rPr>
                            <w:rFonts w:cs="Arial"/>
                            <w:color w:val="000000"/>
                            <w:sz w:val="18"/>
                            <w:szCs w:val="18"/>
                            <w:lang w:val="en-US"/>
                          </w:rPr>
                          <w:t>sanguine</w:t>
                        </w:r>
                        <w:proofErr w:type="gramEnd"/>
                      </w:p>
                    </w:txbxContent>
                  </v:textbox>
                </v:rect>
                <v:shape id="Freeform 143" o:spid="_x0000_s1206" style="position:absolute;left:16535;top:47567;width:10928;height:3709;visibility:visible;mso-wrap-style:square;v-text-anchor:top" coordsize="184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09scA&#10;AADcAAAADwAAAGRycy9kb3ducmV2LnhtbESPQWvCQBCF74X+h2UKvRSzsYpKdBUttHgoiFHE45gd&#10;k7TZ2bC71fjvu4WCx8eb9715s0VnGnEh52vLCvpJCoK4sLrmUsF+996bgPABWWNjmRTcyMNi/vgw&#10;w0zbK2/pkodSRAj7DBVUIbSZlL6oyKBPbEscvbN1BkOUrpTa4TXCTSNf03QkDdYcGyps6a2i4jv/&#10;MfGN4+owGC2/PupVOxy/nNw5/yw2Sj0/dcspiEBduB//p9dawXDQh78xkQB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9PbHAAAA3AAAAA8AAAAAAAAAAAAAAAAAmAIAAGRy&#10;cy9kb3ducmV2LnhtbFBLBQYAAAAABAAEAPUAAACMAwAAAAA=&#10;" path="m,8c,4,4,,8,l1832,v5,,8,4,8,8l1840,616v,5,-3,8,-8,8l8,624c4,624,,621,,616l,8xm16,616l8,608r1824,l1824,616r,-608l1832,16,8,16,16,8r,608xe" fillcolor="black" strokeweight="3e-5mm">
                  <v:path arrowok="t" o:connecttype="custom" o:connectlocs="0,4754;4751,0;1088084,0;1092835,4754;1092835,366086;1088084,370840;4751,370840;0,366086;0,4754;9503,366086;4751,361331;1088084,361331;1083332,366086;1083332,4754;1088084,9509;4751,9509;9503,4754;9503,366086" o:connectangles="0,0,0,0,0,0,0,0,0,0,0,0,0,0,0,0,0,0"/>
                  <o:lock v:ext="edit" verticies="t"/>
                </v:shape>
                <v:rect id="Rectangle 144" o:spid="_x0000_s1207" style="position:absolute;left:17513;top:48120;width:781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FT13 :</w:t>
                        </w:r>
                        <w:proofErr w:type="gramEnd"/>
                        <w:r>
                          <w:rPr>
                            <w:rFonts w:cs="Arial"/>
                            <w:color w:val="000000"/>
                            <w:sz w:val="18"/>
                            <w:szCs w:val="18"/>
                            <w:lang w:val="en-US"/>
                          </w:rPr>
                          <w:t xml:space="preserve"> mesurer </w:t>
                        </w:r>
                      </w:p>
                    </w:txbxContent>
                  </v:textbox>
                </v:rect>
                <v:rect id="Rectangle 145" o:spid="_x0000_s1208" style="position:absolute;left:17513;top:49453;width:553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la</w:t>
                        </w:r>
                        <w:proofErr w:type="gramEnd"/>
                        <w:r>
                          <w:rPr>
                            <w:rFonts w:cs="Arial"/>
                            <w:color w:val="000000"/>
                            <w:sz w:val="18"/>
                            <w:szCs w:val="18"/>
                            <w:lang w:val="en-US"/>
                          </w:rPr>
                          <w:t xml:space="preserve"> pression</w:t>
                        </w:r>
                      </w:p>
                    </w:txbxContent>
                  </v:textbox>
                </v:rect>
                <v:shape id="Freeform 146" o:spid="_x0000_s1209" style="position:absolute;left:46755;top:53086;width:14541;height:5232;visibility:visible;mso-wrap-style:square;v-text-anchor:top" coordsize="244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G6sQA&#10;AADcAAAADwAAAGRycy9kb3ducmV2LnhtbESPQWsCMRSE74X+h/AK3mrWuhTZGkWEggcpuFW8Pjav&#10;u4ubl5jEdf33jSB4HGbmG2a+HEwnevKhtaxgMs5AEFdWt1wr2P9+v89AhIissbNMCm4UYLl4fZlj&#10;oe2Vd9SXsRYJwqFABU2MrpAyVA0ZDGPriJP3Z73BmKSvpfZ4TXDTyY8s+5QGW04LDTpaN1SdyotR&#10;UB62bos/s1Pv/OroQjnJz5tOqdHbsPoCEWmIz/CjvdEK8mkO9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BurEAAAA3AAAAA8AAAAAAAAAAAAAAAAAmAIAAGRycy9k&#10;b3ducmV2LnhtbFBLBQYAAAAABAAEAPUAAACJAwAAAAA=&#10;" path="m1,442c,441,,440,1,439l7,395v,,,-1,,-2l26,350v,,1,-1,1,-1l57,308v,-1,1,-1,1,-1l99,267r52,-39l212,193r71,-35l362,128r87,-28l542,75,644,53,750,35,979,10,1224,r246,9l1699,35r107,18l1906,75r95,25l2087,128r78,30l2236,192r61,36l2350,266v1,,1,1,1,1l2391,307v,,1,,1,1l2422,349v,,1,1,1,1l2442,393v,1,,2,,2l2448,439v,1,,2,,3l2442,486v,,,1,,2l2423,531v,,-1,1,-1,1l2392,574v,1,-1,1,-1,1l2351,614v,,-1,1,-1,1l2298,653r-61,36l2166,723r-79,31l2001,781r-94,25l1806,828r-106,18l1470,871r-245,9l979,871,751,846,644,828,543,806,449,781,362,754,284,723,213,690,151,653,100,615,58,575v,,-1,,-1,-1l27,532v,,-1,-1,-1,-1l7,488v,-1,,-2,,-2l1,442xm22,483r,-2l41,524r-1,-1l70,565r-1,-1l109,602r51,38l220,675r69,33l367,739r87,27l546,791r101,22l752,831r228,24l1224,864r245,-8l1697,831r106,-18l1902,791r94,-25l2082,739r77,-31l2228,676r61,-36l2341,602r-1,1l2380,564r-1,1l2409,523r-1,1l2427,481r,2l2433,439r,3l2427,398r,2l2408,357r1,1l2379,317r1,1l2340,278r1,1l2289,241r-60,-34l2160,173r-78,-30l1996,115,1903,90,1803,68,1698,50,1469,25,1225,16,980,25,753,50,647,68,547,90r-93,25l367,143r-77,30l220,206r-60,35l110,278,69,318r1,-1l40,358r1,-1l22,400r,-2l16,442r,-3l22,483xe" fillcolor="black" strokeweight="3e-5mm">
                  <v:path arrowok="t" o:connecttype="custom" o:connectlocs="4158,234863;16038,207512;58808,158756;168106,93945;321956,44594;581541,5946;1009232,20811;1188625,59459;1328219,114161;1396530,158756;1438706,207512;1450586,234863;1450586,288971;1438706,316322;1396530,365079;1328813,409673;1188625,464376;1009826,503024;581541,517889;322550,479240;168700,429889;59402,365673;16038,316322;4158,288971;13068,285998;41581,335944;95042,380538;218004,439403;384328,483402;727075,513727;1071010,483402;1236740,439403;1359702,380538;1413757,335349;1430389,311566;1445240,261025;1441676,237836;1413163,188485;1390590,165891;1283074,102864;1130412,53513;872609,14865;447294,29730;269683,68378;130683,122486;40987,189080;24355,212269;9504,262809" o:connectangles="0,0,0,0,0,0,0,0,0,0,0,0,0,0,0,0,0,0,0,0,0,0,0,0,0,0,0,0,0,0,0,0,0,0,0,0,0,0,0,0,0,0,0,0,0,0,0,0"/>
                  <o:lock v:ext="edit" verticies="t"/>
                </v:shape>
                <v:shape id="Freeform 149" o:spid="_x0000_s1210" style="position:absolute;left:46755;top:74015;width:14541;height:5137;visibility:visible;mso-wrap-style:square;v-text-anchor:top" coordsize="2448,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tyMYA&#10;AADcAAAADwAAAGRycy9kb3ducmV2LnhtbESPQWvCQBSE70L/w/IKXkQ3VRs0dZUiCD0IRVsP3l6z&#10;r0lo9m3MPjX9925B6HGYmW+YxapztbpQGyrPBp5GCSji3NuKCwOfH5vhDFQQZIu1ZzLwSwFWy4fe&#10;AjPrr7yjy14KFSEcMjRQijSZ1iEvyWEY+YY4et++dShRtoW2LV4j3NV6nCSpdlhxXCixoXVJ+c/+&#10;7Azkcpoc518+HaxTN5dTCO/+sDWm/9i9voAS6uQ/fG+/WQPTyTP8nYlH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tyMYAAADcAAAADwAAAAAAAAAAAAAAAACYAgAAZHJz&#10;L2Rvd25yZXYueG1sUEsFBgAAAAAEAAQA9QAAAIsDAAAAAA==&#10;" path="m1,434c,433,,432,1,431l7,388v,,,-1,,-2l26,344v,,1,-1,1,-1l57,302v,-1,1,-1,1,-1l99,262r52,-38l212,189r71,-34l362,125,449,98,542,73,644,52,750,34,979,10,1224,r246,9l1699,34r107,18l1906,73r95,25l2087,125r78,30l2236,188r61,36l2350,261v,,1,,1,1l2391,301v,,1,,1,1l2422,343v,,1,1,1,1l2442,386v,1,,2,,2l2448,431v,1,,2,,3l2442,477v,,,1,,2l2423,522v,,-1,1,-1,1l2392,563v,1,-1,1,-1,1l2351,603v,,-1,1,-1,1l2298,641r-62,35l2166,710r-79,30l2001,767r-94,25l1806,813r-106,18l1470,855r-245,9l979,855,751,831,644,813,543,792,449,767,362,740,284,710,213,677,151,641,100,604,58,564v,,-1,,-1,-1l27,523v,,-1,-1,-1,-1l7,479v,-1,,-2,,-2l1,434xm22,474r,-2l41,515r-1,-1l70,554r-1,-1l109,591r50,37l220,662r69,33l367,725r87,27l546,777r101,21l752,816r228,23l1224,848r245,-8l1697,816r106,-18l1902,777r94,-25l2082,725r77,-30l2228,663r61,-35l2341,591r-1,1l2380,553r-1,1l2409,514r-1,1l2427,472r,2l2433,431r,3l2427,391r,2l2408,351r1,1l2379,311r1,1l2340,273r1,1l2289,237r-60,-34l2160,170r-78,-30l1996,113,1903,88,1803,67,1698,49,1469,25,1225,16,980,25,753,49,647,67,547,88r-93,25l367,140r-77,30l220,202r-60,35l110,273,69,312r1,-1l40,352r1,-1l22,393r,-2l16,434r,-3l22,474xe" fillcolor="black" strokeweight="3e-5mm">
                  <v:path arrowok="t" o:connecttype="custom" o:connectlocs="4158,230696;16038,203940;58808,155779;168106,92160;321956,43404;581541,5946;1009232,20216;1188625,58269;1328219,111781;1396530,155779;1438706,203940;1450586,230696;1450586,283613;1438706,310964;1396530,358530;1328219,401934;1188625,456041;1009826,494094;581541,508364;322550,470905;168700,422150;59402,359125;16038,310964;4158,283613;13068,280641;41581,329396;94448,373395;218004,431069;384328,474473;727075,504202;1071010,474473;1236740,431069;1359702,373395;1413757,328801;1430389,306207;1445240,256263;1441676,233669;1413163,184914;1390590,162914;1283074,101078;1130412,52323;872609,14864;447294,29134;269683,67187;130683,120105;40987,185508;24355,208697;9504,258047" o:connectangles="0,0,0,0,0,0,0,0,0,0,0,0,0,0,0,0,0,0,0,0,0,0,0,0,0,0,0,0,0,0,0,0,0,0,0,0,0,0,0,0,0,0,0,0,0,0,0,0"/>
                  <o:lock v:ext="edit" verticies="t"/>
                </v:shape>
                <v:rect id="Rectangle 150" o:spid="_x0000_s1211" style="position:absolute;left:52666;top:75996;width:248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576CDA" w:rsidRDefault="00576CDA" w:rsidP="00C60ED0">
                        <w:r>
                          <w:rPr>
                            <w:rFonts w:cs="Arial"/>
                            <w:color w:val="000000"/>
                            <w:sz w:val="18"/>
                            <w:szCs w:val="18"/>
                            <w:lang w:val="en-US"/>
                          </w:rPr>
                          <w:t>Piles</w:t>
                        </w:r>
                      </w:p>
                    </w:txbxContent>
                  </v:textbox>
                </v:rect>
                <v:shape id="Freeform 151" o:spid="_x0000_s1212" style="position:absolute;left:30410;top:60312;width:13589;height:5232;visibility:visible;mso-wrap-style:square;v-text-anchor:top" coordsize="228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YNcQA&#10;AADcAAAADwAAAGRycy9kb3ducmV2LnhtbESPQWsCMRSE74X+h/AKvdVsq4iuRlkEaQ9eukqpt8fm&#10;dbM0eVmSVNd/b4SCx2FmvmGW68FZcaIQO88KXkcFCOLG645bBYf99mUGIiZkjdYzKbhQhPXq8WGJ&#10;pfZn/qRTnVqRIRxLVGBS6kspY2PIYRz5njh7Pz44TFmGVuqA5wx3Vr4VxVQ67DgvGOxpY6j5rf+c&#10;AlfRLhy/7PbdVt84N5vajmcXpZ6fhmoBItGQ7uH/9odWMBnP4XYmH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mDXEAAAA3AAAAA8AAAAAAAAAAAAAAAAAmAIAAGRycy9k&#10;b3ducmV2LnhtbFBLBQYAAAAABAAEAPUAAACJAwAAAAA=&#10;" path="m,8c,4,4,,8,l2280,v5,,8,4,8,8l2288,872v,5,-3,8,-8,8l8,880c4,880,,877,,872l,8xm16,872l8,864r2272,l2272,872r,-864l2280,16,8,16,16,8r,864xe" fillcolor="black" strokeweight="3e-5mm">
                  <v:path arrowok="t" o:connecttype="custom" o:connectlocs="0,4757;4751,0;1354149,0;1358900,4757;1358900,518483;1354149,523240;4751,523240;0,518483;0,4757;9503,518483;4751,513727;1354149,513727;1349397,518483;1349397,4757;1354149,9513;4751,9513;9503,4757;9503,518483" o:connectangles="0,0,0,0,0,0,0,0,0,0,0,0,0,0,0,0,0,0"/>
                  <o:lock v:ext="edit" verticies="t"/>
                </v:shape>
                <v:shape id="Freeform 155" o:spid="_x0000_s1213" style="position:absolute;left:30410;top:67544;width:13589;height:5233;visibility:visible;mso-wrap-style:square;v-text-anchor:top" coordsize="228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C1cEA&#10;AADcAAAADwAAAGRycy9kb3ducmV2LnhtbERPTWsCMRC9F/wPYYTealYrxa5GWQRpD17cltLehs24&#10;WUwmSxJ1/ffmIPT4eN+rzeCsuFCInWcF00kBgrjxuuNWwffX7mUBIiZkjdYzKbhRhM169LTCUvsr&#10;H+hSp1bkEI4lKjAp9aWUsTHkME58T5y5ow8OU4ahlTrgNYc7K2dF8SYddpwbDPa0NdSc6rNT4Cra&#10;h78fu/uw1S++m21tXxc3pZ7HQ7UEkWhI/+KH+1MrmM/z/HwmHw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7QtXBAAAA3AAAAA8AAAAAAAAAAAAAAAAAmAIAAGRycy9kb3du&#10;cmV2LnhtbFBLBQYAAAAABAAEAPUAAACGAwAAAAA=&#10;" path="m,8c,4,4,,8,l2280,v5,,8,4,8,8l2288,872v,5,-3,8,-8,8l8,880c4,880,,877,,872l,8xm16,872l8,864r2272,l2272,872r,-864l2280,16,8,16,16,8r,864xe" fillcolor="black" strokeweight="3e-5mm">
                  <v:path arrowok="t" o:connecttype="custom" o:connectlocs="0,4757;4751,0;1354149,0;1358900,4757;1358900,518483;1354149,523240;4751,523240;0,518483;0,4757;9503,518483;4751,513727;1354149,513727;1349397,518483;1349397,4757;1354149,9513;4751,9513;9503,4757;9503,518483" o:connectangles="0,0,0,0,0,0,0,0,0,0,0,0,0,0,0,0,0,0"/>
                  <o:lock v:ext="edit" verticies="t"/>
                </v:shape>
                <v:rect id="Rectangle 156" o:spid="_x0000_s1214" style="position:absolute;left:31362;top:68186;width:67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FT142 :</w:t>
                        </w:r>
                        <w:proofErr w:type="gramEnd"/>
                        <w:r>
                          <w:rPr>
                            <w:rFonts w:cs="Arial"/>
                            <w:color w:val="000000"/>
                            <w:sz w:val="18"/>
                            <w:szCs w:val="18"/>
                            <w:lang w:val="en-US"/>
                          </w:rPr>
                          <w:t xml:space="preserve"> vider </w:t>
                        </w:r>
                      </w:p>
                    </w:txbxContent>
                  </v:textbox>
                </v:rect>
                <v:rect id="Rectangle 157" o:spid="_x0000_s1215" style="position:absolute;left:38582;top:68186;width:8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576CDA" w:rsidRDefault="00576CDA" w:rsidP="00C60ED0">
                        <w:proofErr w:type="gramStart"/>
                        <w:r>
                          <w:rPr>
                            <w:rFonts w:cs="Arial"/>
                            <w:color w:val="000000"/>
                            <w:sz w:val="18"/>
                            <w:szCs w:val="18"/>
                            <w:lang w:val="en-US"/>
                          </w:rPr>
                          <w:t>le</w:t>
                        </w:r>
                        <w:proofErr w:type="gramEnd"/>
                        <w:r>
                          <w:rPr>
                            <w:rFonts w:cs="Arial"/>
                            <w:color w:val="000000"/>
                            <w:sz w:val="18"/>
                            <w:szCs w:val="18"/>
                            <w:lang w:val="en-US"/>
                          </w:rPr>
                          <w:t xml:space="preserve"> </w:t>
                        </w:r>
                      </w:p>
                    </w:txbxContent>
                  </v:textbox>
                </v:rect>
                <v:rect id="Rectangle 158" o:spid="_x0000_s1216" style="position:absolute;left:31362;top:69519;width:603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brassard</w:t>
                        </w:r>
                        <w:proofErr w:type="gramEnd"/>
                        <w:r>
                          <w:rPr>
                            <w:rFonts w:cs="Arial"/>
                            <w:color w:val="000000"/>
                            <w:sz w:val="18"/>
                            <w:szCs w:val="18"/>
                            <w:lang w:val="en-US"/>
                          </w:rPr>
                          <w:t xml:space="preserve"> en </w:t>
                        </w:r>
                      </w:p>
                    </w:txbxContent>
                  </v:textbox>
                </v:rect>
                <v:rect id="Rectangle 159" o:spid="_x0000_s1217" style="position:absolute;left:37731;top:69519;width:178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576CDA" w:rsidRDefault="00576CDA" w:rsidP="00C60ED0">
                        <w:proofErr w:type="gramStart"/>
                        <w:r>
                          <w:rPr>
                            <w:rFonts w:cs="Arial"/>
                            <w:color w:val="000000"/>
                            <w:sz w:val="18"/>
                            <w:szCs w:val="18"/>
                            <w:lang w:val="en-US"/>
                          </w:rPr>
                          <w:t>cas</w:t>
                        </w:r>
                        <w:proofErr w:type="gramEnd"/>
                        <w:r>
                          <w:rPr>
                            <w:rFonts w:cs="Arial"/>
                            <w:color w:val="000000"/>
                            <w:sz w:val="18"/>
                            <w:szCs w:val="18"/>
                            <w:lang w:val="en-US"/>
                          </w:rPr>
                          <w:t xml:space="preserve"> </w:t>
                        </w:r>
                      </w:p>
                    </w:txbxContent>
                  </v:textbox>
                </v:rect>
                <v:rect id="Rectangle 160" o:spid="_x0000_s1218" style="position:absolute;left:31362;top:70853;width:502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576CDA" w:rsidRDefault="00576CDA" w:rsidP="00C60ED0">
                        <w:r>
                          <w:rPr>
                            <w:rFonts w:cs="Arial"/>
                            <w:color w:val="000000"/>
                            <w:sz w:val="18"/>
                            <w:szCs w:val="18"/>
                            <w:lang w:val="en-US"/>
                          </w:rPr>
                          <w:t>d’urgence</w:t>
                        </w:r>
                      </w:p>
                    </w:txbxContent>
                  </v:textbox>
                </v:rect>
                <v:shape id="Freeform 161" o:spid="_x0000_s1219" style="position:absolute;left:46659;top:60312;width:14542;height:5232;visibility:visible;mso-wrap-style:square;v-text-anchor:top" coordsize="244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Oe8QA&#10;AADcAAAADwAAAGRycy9kb3ducmV2LnhtbESPQWvCQBSE74X+h+UVvNWNEkSia5BCwYMITSteH9nX&#10;JCT7dru7xvjv3UKhx2FmvmG25WQGMZIPnWUFi3kGgri2uuNGwdfn++saRIjIGgfLpOBOAcrd89MW&#10;C21v/EFjFRuRIBwKVNDG6AopQ92SwTC3jjh539YbjEn6RmqPtwQ3g1xm2Uoa7DgttOjoraW6r65G&#10;QXU+uiOe1v3o/P7iQrXIfw6DUrOXab8BEWmK/+G/9kEryPMV/J5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eTnvEAAAA3AAAAA8AAAAAAAAAAAAAAAAAmAIAAGRycy9k&#10;b3ducmV2LnhtbFBLBQYAAAAABAAEAPUAAACJAwAAAAA=&#10;" path="m1,442c,441,,440,1,439l7,395v,,,-1,,-2l26,350v,,1,-1,1,-1l57,308v,-1,1,-1,1,-1l99,267r52,-39l212,193r71,-35l362,128r87,-28l542,75,644,53,750,35,979,10,1224,r246,9l1699,35r107,18l1906,75r95,25l2087,128r78,30l2236,192r61,36l2350,266v1,,1,1,1,1l2391,307v,,1,,1,1l2422,349v,,1,1,1,1l2442,393v,1,,2,,2l2448,439v,1,,2,,3l2442,486v,,,1,,2l2423,531v,,-1,1,-1,1l2392,574v,1,-1,1,-1,1l2351,614v,,-1,1,-1,1l2298,653r-61,36l2166,723r-79,31l2001,781r-94,25l1806,828r-106,18l1470,871r-245,9l979,871,751,846,644,828,543,806,449,781,362,754,284,723,213,690,151,653,100,615,58,575v,,-1,,-1,-1l27,532v,,-1,-1,-1,-1l7,488v,-1,,-2,,-2l1,442xm22,483r,-2l41,524r-1,-1l70,565r-1,-1l109,602r51,38l220,675r69,33l367,739r87,27l546,791r101,22l752,831r228,24l1224,864r245,-8l1697,831r106,-18l1902,791r94,-25l2082,739r77,-31l2228,676r61,-36l2341,602r-1,1l2380,564r-1,1l2409,523r-1,1l2427,481r,2l2433,439r,3l2427,398r,2l2408,357r1,1l2379,317r1,1l2340,278r1,1l2289,241r-60,-34l2160,173r-78,-30l1996,115,1903,90,1803,68,1698,50,1469,25,1225,16,980,25,753,50,647,68,547,90r-93,25l367,143r-77,30l220,206r-60,35l110,278,69,318r1,-1l40,358r1,-1l22,400r,-2l16,442r,-3l22,483xe" fillcolor="black" strokeweight="3e-5mm">
                  <v:path arrowok="t" o:connecttype="custom" o:connectlocs="4158,234863;16038,207512;58808,158756;168106,93945;321956,44594;581541,5946;1009232,20811;1188625,59459;1328219,114161;1396530,158756;1438706,207512;1450586,234863;1450586,288971;1438706,316322;1396530,365079;1328813,409673;1188625,464376;1009826,503024;581541,517889;322550,479240;168700,429889;59402,365673;16038,316322;4158,288971;13068,285998;41581,335944;95042,380538;218004,439403;384328,483402;727075,513727;1071010,483402;1236740,439403;1359702,380538;1413757,335349;1430389,311566;1445240,261025;1441676,237836;1413163,188485;1390590,165891;1283074,102864;1130412,53513;872609,14865;447294,29730;269683,68378;130683,122486;40987,189080;24355,212269;9504,262809" o:connectangles="0,0,0,0,0,0,0,0,0,0,0,0,0,0,0,0,0,0,0,0,0,0,0,0,0,0,0,0,0,0,0,0,0,0,0,0,0,0,0,0,0,0,0,0,0,0,0,0"/>
                  <o:lock v:ext="edit" verticies="t"/>
                </v:shape>
                <v:rect id="Rectangle 162" o:spid="_x0000_s1220" style="position:absolute;left:49714;top:61658;width:826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rsidR="00576CDA" w:rsidRDefault="00576CDA" w:rsidP="00C60ED0">
                        <w:r>
                          <w:rPr>
                            <w:rFonts w:cs="Arial"/>
                            <w:color w:val="000000"/>
                            <w:sz w:val="18"/>
                            <w:szCs w:val="18"/>
                            <w:lang w:val="en-US"/>
                          </w:rPr>
                          <w:t xml:space="preserve">Electrovanne de </w:t>
                        </w:r>
                      </w:p>
                    </w:txbxContent>
                  </v:textbox>
                </v:rect>
                <v:rect id="Rectangle 163" o:spid="_x0000_s1221" style="position:absolute;left:51428;top:62992;width:476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576CDA" w:rsidRDefault="00576CDA" w:rsidP="00C60ED0">
                        <w:proofErr w:type="gramStart"/>
                        <w:r>
                          <w:rPr>
                            <w:rFonts w:cs="Arial"/>
                            <w:color w:val="000000"/>
                            <w:sz w:val="18"/>
                            <w:szCs w:val="18"/>
                            <w:lang w:val="en-US"/>
                          </w:rPr>
                          <w:t>décharge</w:t>
                        </w:r>
                        <w:proofErr w:type="gramEnd"/>
                      </w:p>
                    </w:txbxContent>
                  </v:textbox>
                </v:rect>
                <v:shape id="Freeform 164" o:spid="_x0000_s1222" style="position:absolute;left:16535;top:60407;width:10928;height:3810;visibility:visible;mso-wrap-style:square;v-text-anchor:top" coordsize="18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z8EA&#10;AADcAAAADwAAAGRycy9kb3ducmV2LnhtbERP22rCQBB9L/gPyxR8q5tGKW10FSmKvlb7AdPsmA3J&#10;zobsNrevd4VC3+ZwrrPZDbYWHbW+dKzgdZGAIM6dLrlQ8H09vryD8AFZY+2YFIzkYbedPW0w067n&#10;L+ouoRAxhH2GCkwITSalzw1Z9AvXEEfu5lqLIcK2kLrFPobbWqZJ8iYtlhwbDDb0aSivLr9WQTOV&#10;0/RjKqMPeryGtFqdTquzUvPnYb8GEWgI/+I/91nH+R9LeDwTL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vj8/BAAAA3AAAAA8AAAAAAAAAAAAAAAAAmAIAAGRycy9kb3du&#10;cmV2LnhtbFBLBQYAAAAABAAEAPUAAACGAwAAAAA=&#10;" path="m,8c,4,4,,8,l1832,v5,,8,4,8,8l1840,632v,5,-3,8,-8,8l8,640c4,640,,637,,632l,8xm16,632l8,624r1824,l1824,632r,-624l1832,16,8,16,16,8r,624xe" fillcolor="black" strokeweight="3e-5mm">
                  <v:path arrowok="t" o:connecttype="custom" o:connectlocs="0,4763;4751,0;1088084,0;1092835,4763;1092835,376238;1088084,381000;4751,381000;0,376238;0,4763;9503,376238;4751,371475;1088084,371475;1083332,376238;1083332,4763;1088084,9525;4751,9525;9503,4763;9503,376238" o:connectangles="0,0,0,0,0,0,0,0,0,0,0,0,0,0,0,0,0,0"/>
                  <o:lock v:ext="edit" verticies="t"/>
                </v:shape>
                <v:rect id="Rectangle 165" o:spid="_x0000_s1223" style="position:absolute;left:17513;top:60985;width:730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576CDA" w:rsidRDefault="00576CDA" w:rsidP="00C60ED0">
                        <w:proofErr w:type="gramStart"/>
                        <w:r>
                          <w:rPr>
                            <w:rFonts w:cs="Arial"/>
                            <w:color w:val="000000"/>
                            <w:sz w:val="18"/>
                            <w:szCs w:val="18"/>
                            <w:lang w:val="en-US"/>
                          </w:rPr>
                          <w:t>FT14 :</w:t>
                        </w:r>
                        <w:proofErr w:type="gramEnd"/>
                        <w:r>
                          <w:rPr>
                            <w:rFonts w:cs="Arial"/>
                            <w:color w:val="000000"/>
                            <w:sz w:val="18"/>
                            <w:szCs w:val="18"/>
                            <w:lang w:val="en-US"/>
                          </w:rPr>
                          <w:t xml:space="preserve"> vider le </w:t>
                        </w:r>
                      </w:p>
                    </w:txbxContent>
                  </v:textbox>
                </v:rect>
                <v:rect id="Rectangle 166" o:spid="_x0000_s1224" style="position:absolute;left:17513;top:62318;width:445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576CDA" w:rsidRDefault="00576CDA" w:rsidP="00C60ED0">
                        <w:proofErr w:type="gramStart"/>
                        <w:r>
                          <w:rPr>
                            <w:rFonts w:cs="Arial"/>
                            <w:color w:val="000000"/>
                            <w:sz w:val="18"/>
                            <w:szCs w:val="18"/>
                            <w:lang w:val="en-US"/>
                          </w:rPr>
                          <w:t>brassard</w:t>
                        </w:r>
                        <w:proofErr w:type="gramEnd"/>
                      </w:p>
                    </w:txbxContent>
                  </v:textbox>
                </v:rect>
                <v:shape id="Freeform 167" o:spid="_x0000_s1225" style="position:absolute;left:46755;top:67544;width:14541;height:5233;visibility:visible;mso-wrap-style:square;v-text-anchor:top" coordsize="244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kI8EA&#10;AADcAAAADwAAAGRycy9kb3ducmV2LnhtbERPTWsCMRC9F/wPYYTeatYira5GEaHgQYSuitdhM+4u&#10;biYxiev235tCobd5vM9ZrHrTio58aCwrGI8yEMSl1Q1XCo6Hr7cpiBCRNbaWScEPBVgtBy8LzLV9&#10;8Dd1RaxECuGQo4I6RpdLGcqaDIaRdcSJu1hvMCboK6k9PlK4aeV7ln1Igw2nhhodbWoqr8XdKChO&#10;O7fD/fTaOb8+u1CMJ7dtq9TrsF/PQUTq47/4z73Vaf7sE36fS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cZCPBAAAA3AAAAA8AAAAAAAAAAAAAAAAAmAIAAGRycy9kb3du&#10;cmV2LnhtbFBLBQYAAAAABAAEAPUAAACGAwAAAAA=&#10;" path="m1,442c,441,,440,1,439l7,395v,,,-1,,-2l26,350v,,1,-1,1,-1l57,308v,-1,1,-1,1,-1l99,267r52,-39l212,193r71,-35l362,128r87,-28l542,75,644,53,750,35,979,10,1224,r246,9l1699,35r107,18l1906,75r95,25l2087,128r78,30l2236,192r61,36l2350,266v1,,1,1,1,1l2391,307v,,1,,1,1l2422,349v,,1,1,1,1l2442,393v,1,,2,,2l2448,439v,1,,2,,3l2442,486v,,,1,,2l2423,531v,,-1,1,-1,1l2392,574v,1,-1,1,-1,1l2351,614v,,-1,1,-1,1l2298,653r-61,36l2166,723r-79,31l2001,781r-94,25l1806,828r-106,18l1470,871r-245,9l979,871,751,846,644,828,543,806,449,781,362,754,284,723,213,690,151,653,100,615,58,575v,,-1,,-1,-1l27,532v,,-1,-1,-1,-1l7,488v,-1,,-2,,-2l1,442xm22,483r,-2l41,524r-1,-1l70,565r-1,-1l109,602r51,38l220,675r69,33l367,739r87,27l546,791r101,22l752,831r228,24l1224,864r245,-8l1697,831r106,-18l1902,791r94,-25l2082,739r77,-31l2228,676r61,-36l2341,602r-1,1l2380,564r-1,1l2409,523r-1,1l2427,481r,2l2433,439r,3l2427,398r,2l2408,357r1,1l2379,317r1,1l2340,278r1,1l2289,241r-60,-34l2160,173r-78,-30l1996,115,1903,90,1803,68,1698,50,1469,25,1225,16,980,25,753,50,647,68,547,90r-93,25l367,143r-77,30l220,206r-60,35l110,278,69,318r1,-1l40,358r1,-1l22,400r,-2l16,442r,-3l22,483xe" fillcolor="black" strokeweight="3e-5mm">
                  <v:path arrowok="t" o:connecttype="custom" o:connectlocs="4158,234863;16038,207512;58808,158756;168106,93945;321956,44594;581541,5946;1009232,20811;1188625,59459;1328219,114161;1396530,158756;1438706,207512;1450586,234863;1450586,288971;1438706,316322;1396530,365079;1328813,409673;1188625,464376;1009826,503024;581541,517889;322550,479240;168700,429889;59402,365673;16038,316322;4158,288971;13068,285998;41581,335944;95042,380538;218004,439403;384328,483402;727075,513727;1071010,483402;1236740,439403;1359702,380538;1413757,335349;1430389,311566;1445240,261025;1441676,237836;1413163,188485;1390590,165891;1283074,102864;1130412,53513;872609,14865;447294,29730;269683,68378;130683,122486;40987,189080;24355,212269;9504,262809" o:connectangles="0,0,0,0,0,0,0,0,0,0,0,0,0,0,0,0,0,0,0,0,0,0,0,0,0,0,0,0,0,0,0,0,0,0,0,0,0,0,0,0,0,0,0,0,0,0,0,0"/>
                  <o:lock v:ext="edit" verticies="t"/>
                </v:shape>
                <v:rect id="Rectangle 168" o:spid="_x0000_s1226" style="position:absolute;left:50196;top:69570;width:73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576CDA" w:rsidRDefault="00576CDA" w:rsidP="00C60ED0">
                        <w:r>
                          <w:rPr>
                            <w:rFonts w:cs="Arial"/>
                            <w:color w:val="000000"/>
                            <w:sz w:val="18"/>
                            <w:szCs w:val="18"/>
                            <w:lang w:val="en-US"/>
                          </w:rPr>
                          <w:t>Vanne de fuite</w:t>
                        </w:r>
                      </w:p>
                    </w:txbxContent>
                  </v:textbox>
                </v:rect>
                <v:shape id="Freeform 169" o:spid="_x0000_s1227" style="position:absolute;left:16535;top:74682;width:10928;height:3804;visibility:visible;mso-wrap-style:square;v-text-anchor:top" coordsize="18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4JcAA&#10;AADcAAAADwAAAGRycy9kb3ducmV2LnhtbERP24rCMBB9F/Yfwizsm6aKiHZNRRZFX718wNjMNqXN&#10;pDRZW/v1G0HwbQ7nOutNb2txp9aXjhVMJwkI4tzpkgsF18t+vAThA7LG2jEpeJCHTfYxWmOqXccn&#10;up9DIWII+xQVmBCaVEqfG7LoJ64hjtyvay2GCNtC6ha7GG5rOUuShbRYcmww2NCPobw6/1kFzVAO&#10;w81URu/04xJm1fxwmB+V+vrst98gAvXhLX65jzrOX63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e4JcAAAADcAAAADwAAAAAAAAAAAAAAAACYAgAAZHJzL2Rvd25y&#10;ZXYueG1sUEsFBgAAAAAEAAQA9QAAAIUDAAAAAA==&#10;" path="m,8c,4,4,,8,l1832,v5,,8,4,8,8l1840,632v,5,-3,8,-8,8l8,640c4,640,,637,,632l,8xm16,632l8,624r1824,l1824,632r,-624l1832,16,8,16,16,8r,624xe" fillcolor="black" strokeweight="3e-5mm">
                  <v:path arrowok="t" o:connecttype="custom" o:connectlocs="0,4755;4751,0;1088084,0;1092835,4755;1092835,375610;1088084,380365;4751,380365;0,375610;0,4755;9503,375610;4751,370856;1088084,370856;1083332,375610;1083332,4755;1088084,9509;4751,9509;9503,4755;9503,375610" o:connectangles="0,0,0,0,0,0,0,0,0,0,0,0,0,0,0,0,0,0"/>
                  <o:lock v:ext="edit" verticies="t"/>
                </v:shape>
                <v:rect id="Rectangle 170" o:spid="_x0000_s1228" style="position:absolute;left:17513;top:75285;width:83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576CDA" w:rsidRDefault="00576CDA" w:rsidP="00C60ED0">
                        <w:proofErr w:type="gramStart"/>
                        <w:r>
                          <w:rPr>
                            <w:rFonts w:cs="Arial"/>
                            <w:color w:val="000000"/>
                            <w:sz w:val="18"/>
                            <w:szCs w:val="18"/>
                            <w:lang w:val="en-US"/>
                          </w:rPr>
                          <w:t>FT15 :</w:t>
                        </w:r>
                        <w:proofErr w:type="gramEnd"/>
                        <w:r>
                          <w:rPr>
                            <w:rFonts w:cs="Arial"/>
                            <w:color w:val="000000"/>
                            <w:sz w:val="18"/>
                            <w:szCs w:val="18"/>
                            <w:lang w:val="en-US"/>
                          </w:rPr>
                          <w:t xml:space="preserve"> alimenter </w:t>
                        </w:r>
                      </w:p>
                    </w:txbxContent>
                  </v:textbox>
                </v:rect>
                <v:rect id="Rectangle 171" o:spid="_x0000_s1229" style="position:absolute;left:17513;top:76619;width:54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576CDA" w:rsidRDefault="00576CDA" w:rsidP="00C60ED0">
                        <w:proofErr w:type="gramStart"/>
                        <w:r>
                          <w:rPr>
                            <w:rFonts w:cs="Arial"/>
                            <w:color w:val="000000"/>
                            <w:sz w:val="18"/>
                            <w:szCs w:val="18"/>
                            <w:lang w:val="en-US"/>
                          </w:rPr>
                          <w:t>le</w:t>
                        </w:r>
                        <w:proofErr w:type="gramEnd"/>
                        <w:r>
                          <w:rPr>
                            <w:rFonts w:cs="Arial"/>
                            <w:color w:val="000000"/>
                            <w:sz w:val="18"/>
                            <w:szCs w:val="18"/>
                            <w:lang w:val="en-US"/>
                          </w:rPr>
                          <w:t xml:space="preserve"> système</w:t>
                        </w:r>
                      </w:p>
                    </w:txbxContent>
                  </v:textbox>
                </v:rect>
                <v:shape id="Freeform 172" o:spid="_x0000_s1230" style="position:absolute;top:660;width:13779;height:7995;visibility:visible;mso-wrap-style:square;v-text-anchor:top" coordsize="232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CrsQA&#10;AADcAAAADwAAAGRycy9kb3ducmV2LnhtbESP3WrCQBSE7wXfYTkF73RTg1JS1+APlvRKan2AQ/aY&#10;DcmeDdnVpG/vFgq9HGbmG2aTj7YVD+p97VjB6yIBQVw6XXOl4Pp9mr+B8AFZY+uYFPyQh3w7nWww&#10;027gL3pcQiUihH2GCkwIXSalLw1Z9AvXEUfv5nqLIcq+krrHIcJtK5dJspYWa44LBjs6GCqby90q&#10;KPzxmprGmVV5rj8+d919n95IqdnLuHsHEWgM/+G/dqEVLJMU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Aq7EAAAA3AAAAA8AAAAAAAAAAAAAAAAAmAIAAGRycy9k&#10;b3ducmV2LnhtbFBLBQYAAAAABAAEAPUAAACJAwAAAAA=&#10;" path="m,8c,4,4,,8,l2312,v5,,8,4,8,8l2320,1336v,5,-3,8,-8,8l8,1344v-4,,-8,-3,-8,-8l,8xm16,1336r-8,-8l2312,1328r-8,8l2304,8r8,8l8,16,16,8r,1328xe" fillcolor="black" strokeweight="3e-5mm">
                  <v:path arrowok="t" o:connecttype="custom" o:connectlocs="0,4759;4752,0;1373198,0;1377950,4759;1377950,794706;1373198,799465;4752,799465;0,794706;0,4759;9503,794706;4752,789948;1373198,789948;1368447,794706;1368447,4759;1373198,9517;4752,9517;9503,4759;9503,794706" o:connectangles="0,0,0,0,0,0,0,0,0,0,0,0,0,0,0,0,0,0"/>
                  <o:lock v:ext="edit" verticies="t"/>
                </v:shape>
                <v:rect id="Rectangle 173" o:spid="_x0000_s1231" style="position:absolute;left:990;top:1301;width:27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FS1 :</w:t>
                        </w:r>
                        <w:proofErr w:type="gramEnd"/>
                        <w:r>
                          <w:rPr>
                            <w:rFonts w:cs="Arial"/>
                            <w:color w:val="000000"/>
                            <w:sz w:val="18"/>
                            <w:szCs w:val="18"/>
                            <w:lang w:val="en-US"/>
                          </w:rPr>
                          <w:t xml:space="preserve"> </w:t>
                        </w:r>
                      </w:p>
                    </w:txbxContent>
                  </v:textbox>
                </v:rect>
                <v:rect id="Rectangle 174" o:spid="_x0000_s1232" style="position:absolute;left:4032;top:1301;width:48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permettre</w:t>
                        </w:r>
                        <w:proofErr w:type="gramEnd"/>
                        <w:r>
                          <w:rPr>
                            <w:rFonts w:cs="Arial"/>
                            <w:color w:val="000000"/>
                            <w:sz w:val="18"/>
                            <w:szCs w:val="18"/>
                            <w:lang w:val="en-US"/>
                          </w:rPr>
                          <w:t xml:space="preserve"> </w:t>
                        </w:r>
                      </w:p>
                    </w:txbxContent>
                  </v:textbox>
                </v:rect>
                <v:rect id="Rectangle 175" o:spid="_x0000_s1233" style="position:absolute;left:9353;top:1301;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à</w:t>
                        </w:r>
                        <w:proofErr w:type="gramEnd"/>
                        <w:r>
                          <w:rPr>
                            <w:rFonts w:cs="Arial"/>
                            <w:color w:val="000000"/>
                            <w:sz w:val="18"/>
                            <w:szCs w:val="18"/>
                            <w:lang w:val="en-US"/>
                          </w:rPr>
                          <w:t xml:space="preserve"> </w:t>
                        </w:r>
                      </w:p>
                    </w:txbxContent>
                  </v:textbox>
                </v:rect>
                <v:rect id="Rectangle 176" o:spid="_x0000_s1234" style="position:absolute;left:990;top:2635;width:1175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l’utilisateur</w:t>
                        </w:r>
                        <w:proofErr w:type="gramEnd"/>
                        <w:r>
                          <w:rPr>
                            <w:rFonts w:cs="Arial"/>
                            <w:color w:val="000000"/>
                            <w:sz w:val="18"/>
                            <w:szCs w:val="18"/>
                            <w:lang w:val="en-US"/>
                          </w:rPr>
                          <w:t xml:space="preserve"> de contrôler </w:t>
                        </w:r>
                      </w:p>
                    </w:txbxContent>
                  </v:textbox>
                </v:rect>
                <v:rect id="Rectangle 177" o:spid="_x0000_s1235" style="position:absolute;left:990;top:3962;width:1144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576CDA" w:rsidRDefault="00576CDA" w:rsidP="00C60ED0">
                        <w:proofErr w:type="gramStart"/>
                        <w:r>
                          <w:rPr>
                            <w:rFonts w:cs="Arial"/>
                            <w:color w:val="000000"/>
                            <w:sz w:val="18"/>
                            <w:szCs w:val="18"/>
                            <w:lang w:val="en-US"/>
                          </w:rPr>
                          <w:t>sa</w:t>
                        </w:r>
                        <w:proofErr w:type="gramEnd"/>
                        <w:r>
                          <w:rPr>
                            <w:rFonts w:cs="Arial"/>
                            <w:color w:val="000000"/>
                            <w:sz w:val="18"/>
                            <w:szCs w:val="18"/>
                            <w:lang w:val="en-US"/>
                          </w:rPr>
                          <w:t xml:space="preserve"> tension et de suivre </w:t>
                        </w:r>
                      </w:p>
                    </w:txbxContent>
                  </v:textbox>
                </v:rect>
                <v:rect id="Rectangle 178" o:spid="_x0000_s1236" style="position:absolute;left:990;top:5391;width:8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576CDA" w:rsidRDefault="00576CDA" w:rsidP="00C60ED0">
                        <w:proofErr w:type="gramStart"/>
                        <w:r>
                          <w:rPr>
                            <w:rFonts w:cs="Arial"/>
                            <w:color w:val="000000"/>
                            <w:sz w:val="18"/>
                            <w:szCs w:val="18"/>
                            <w:lang w:val="en-US"/>
                          </w:rPr>
                          <w:t>son</w:t>
                        </w:r>
                        <w:proofErr w:type="gramEnd"/>
                        <w:r>
                          <w:rPr>
                            <w:rFonts w:cs="Arial"/>
                            <w:color w:val="000000"/>
                            <w:sz w:val="18"/>
                            <w:szCs w:val="18"/>
                            <w:lang w:val="en-US"/>
                          </w:rPr>
                          <w:t xml:space="preserve"> évolution sur </w:t>
                        </w:r>
                      </w:p>
                    </w:txbxContent>
                  </v:textbox>
                </v:rect>
                <v:rect id="Rectangle 179" o:spid="_x0000_s1237" style="position:absolute;left:990;top:6724;width:978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576CDA" w:rsidRDefault="00576CDA" w:rsidP="00C60ED0">
                        <w:proofErr w:type="gramStart"/>
                        <w:r>
                          <w:rPr>
                            <w:rFonts w:cs="Arial"/>
                            <w:color w:val="000000"/>
                            <w:sz w:val="18"/>
                            <w:szCs w:val="18"/>
                            <w:lang w:val="en-US"/>
                          </w:rPr>
                          <w:t>plusieurs</w:t>
                        </w:r>
                        <w:proofErr w:type="gramEnd"/>
                        <w:r>
                          <w:rPr>
                            <w:rFonts w:cs="Arial"/>
                            <w:color w:val="000000"/>
                            <w:sz w:val="18"/>
                            <w:szCs w:val="18"/>
                            <w:lang w:val="en-US"/>
                          </w:rPr>
                          <w:t xml:space="preserve"> semaines</w:t>
                        </w:r>
                      </w:p>
                    </w:txbxContent>
                  </v:textbox>
                </v:rect>
                <v:rect id="Rectangle 180" o:spid="_x0000_s1238" style="position:absolute;left:13728;top:2565;width:287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rlcQA&#10;AADcAAAADwAAAGRycy9kb3ducmV2LnhtbESPTWvDMAyG74P9B6NBb6vTQMvI6pax0Y9bSfZxVmMt&#10;DovlELtt+u+rQ2FH8ep99Gi5Hn2nzjTENrCB2TQDRVwH23Jj4Otz8/wCKiZki11gMnClCOvV48MS&#10;CxsuXNK5So0SCMcCDbiU+kLrWDvyGKehJ5bsNwwek4xDo+2AF4H7TudZttAeW5YLDnt6d1T/VScv&#10;Gt8/1fG63cWPkzs2cVPOD2U+N2byNL69gko0pv/le3tvDeQzsZVnhAB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a5XEAAAA3AAAAA8AAAAAAAAAAAAAAAAAmAIAAGRycy9k&#10;b3ducmV2LnhtbFBLBQYAAAAABAAEAPUAAACJAwAAAAA=&#10;" fillcolor="black" strokeweight="3e-5mm">
                  <v:stroke joinstyle="round"/>
                </v:rect>
                <v:shape id="Freeform 181" o:spid="_x0000_s1239" style="position:absolute;left:15011;top:2616;width:1568;height:25825;visibility:visible;mso-wrap-style:square;v-text-anchor:top" coordsize="26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ThcQA&#10;AADcAAAADwAAAGRycy9kb3ducmV2LnhtbESP3WoCMRSE74W+QziF3kjNrqDU1SjSHxRvpNYHOGyO&#10;m8XkZN2kur69EQQvh5n5hpktOmfFmdpQe1aQDzIQxKXXNVcK9n8/7x8gQkTWaD2TgisFWMxfejMs&#10;tL/wL513sRIJwqFABSbGppAylIYchoFviJN38K3DmGRbSd3iJcGdlcMsG0uHNacFgw19GiqPu3+n&#10;YHI6NCubb7D6Mrzfbm0fv0d9pd5eu+UURKQuPsOP9lorGOYT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04XEAAAA3AAAAA8AAAAAAAAAAAAAAAAAmAIAAGRycy9k&#10;b3ducmV2LnhtbFBLBQYAAAAABAAEAPUAAACJAwAAAAA=&#10;" path="m16,r,4336l8,4328r256,l264,4344r-256,c4,4344,,4341,,4336l,,16,xe" fillcolor="black" strokeweight="3e-5mm">
                  <v:path arrowok="t" o:connecttype="custom" o:connectlocs="9506,0;9506,2577789;4753,2573033;156845,2573033;156845,2582545;4753,2582545;0,2577789;0,0;9506,0" o:connectangles="0,0,0,0,0,0,0,0,0"/>
                </v:shape>
                <v:shape id="Freeform 182" o:spid="_x0000_s1240" style="position:absolute;left:15011;top:28111;width:1568;height:21260;visibility:visible;mso-wrap-style:square;v-text-anchor:top" coordsize="264,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hh8IA&#10;AADcAAAADwAAAGRycy9kb3ducmV2LnhtbERPz2vCMBS+D/Y/hDfwNlNFuq4zypgIXkaZDoa3R/Js&#10;i81LSVKt//1yEDx+fL+X69F24kI+tI4VzKYZCGLtTMu1gt/D9rUAESKywc4xKbhRgPXq+WmJpXFX&#10;/qHLPtYihXAoUUETY19KGXRDFsPU9cSJOzlvMSboa2k8XlO47eQ8y3JpseXU0GBPXw3p836wCrw+&#10;/g3V8PZe5XpzrPJTLObdt1KTl/HzA0SkMT7Ed/fOKFgUaX46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aGHwgAAANwAAAAPAAAAAAAAAAAAAAAAAJgCAABkcnMvZG93&#10;bnJldi54bWxQSwUGAAAAAAQABAD1AAAAhwMAAAAA&#10;" path="m16,r,3568l8,3560r256,l264,3576r-256,c4,3576,,3573,,3568l,,16,xe" fillcolor="black" strokeweight="3e-5mm">
                  <v:path arrowok="t" o:connecttype="custom" o:connectlocs="9506,0;9506,2121224;4753,2116468;156845,2116468;156845,2125980;4753,2125980;0,2121224;0,0;9506,0" o:connectangles="0,0,0,0,0,0,0,0,0"/>
                </v:shape>
                <v:shape id="Freeform 183" o:spid="_x0000_s1241" style="position:absolute;left:15011;top:49326;width:1568;height:12986;visibility:visible;mso-wrap-style:square;v-text-anchor:top" coordsize="264,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2UMUA&#10;AADcAAAADwAAAGRycy9kb3ducmV2LnhtbESPQWvCQBSE74X+h+UVvBSzUVoJqasEQdCDhUQFj4/s&#10;MwnNvg3Z1cR/7xYKPQ4z8w2zXI+mFXfqXWNZwSyKQRCXVjdcKTgdt9MEhPPIGlvLpOBBDtar15cl&#10;ptoOnNO98JUIEHYpKqi971IpXVmTQRfZjjh4V9sb9EH2ldQ9DgFuWjmP44U02HBYqLGjTU3lT3Ez&#10;Cj6rd/TFdZ/n+tzk38khyy5mUGryNmZfIDyN/j/8195pBR/JDH7P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rZQxQAAANwAAAAPAAAAAAAAAAAAAAAAAJgCAABkcnMv&#10;ZG93bnJldi54bWxQSwUGAAAAAAQABAD1AAAAigMAAAAA&#10;" path="m16,r,2176l8,2168r256,l264,2184r-256,c4,2184,,2181,,2176l,,16,xe" fillcolor="black" strokeweight="3e-5mm">
                  <v:path arrowok="t" o:connecttype="custom" o:connectlocs="9506,0;9506,1293818;4753,1289062;156845,1289062;156845,1298575;4753,1298575;0,1293818;0,0;9506,0" o:connectangles="0,0,0,0,0,0,0,0,0"/>
                </v:shape>
                <v:shape id="Freeform 184" o:spid="_x0000_s1242" style="position:absolute;left:15011;top:61601;width:1568;height:15075;visibility:visible;mso-wrap-style:square;v-text-anchor:top" coordsize="264,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V8sQA&#10;AADcAAAADwAAAGRycy9kb3ducmV2LnhtbESPwWrDMBBE74X8g9hAbo2cENrUjRJMSkJ7tNtDjou1&#10;tkyslZFUx/n7qlDocZiZN8zuMNlejORD51jBapmBIK6d7rhV8PV5etyCCBFZY++YFNwpwGE/e9hh&#10;rt2NSxqr2IoE4ZCjAhPjkEsZakMWw9INxMlrnLcYk/St1B5vCW57uc6yJ2mx47RgcKCjofpafVsF&#10;zerUFJuyNC/+/FY8X6gaLx93pRbzqXgFEWmK/+G/9rtWsNmu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FfLEAAAA3AAAAA8AAAAAAAAAAAAAAAAAmAIAAGRycy9k&#10;b3ducmV2LnhtbFBLBQYAAAAABAAEAPUAAACJAwAAAAA=&#10;" path="m16,r,2528l8,2520r256,l264,2536r-256,c4,2536,,2533,,2528l,,16,xe" fillcolor="black" strokeweight="3e-5mm">
                  <v:path arrowok="t" o:connecttype="custom" o:connectlocs="9506,0;9506,1502735;4753,1497979;156845,1497979;156845,1507490;4753,1507490;0,1502735;0,0;9506,0" o:connectangles="0,0,0,0,0,0,0,0,0"/>
                </v:shape>
                <v:rect id="Rectangle 185" o:spid="_x0000_s1243" style="position:absolute;left:27412;top:2565;width:307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um8UA&#10;AADcAAAADwAAAGRycy9kb3ducmV2LnhtbESPzW7CMBCE75V4B2uReisOtCAUMAi1ouVWJfycl3iJ&#10;I+J1FBsIb18jVeI4mp1vdubLztbiSq2vHCsYDhIQxIXTFZcKdtv12xSED8gaa8ek4E4eloveyxxT&#10;7W6c0TUPpYgQ9ikqMCE0qZS+MGTRD1xDHL2Tay2GKNtS6hZvEW5rOUqSibRYcWww2NCnoeKcX2x8&#10;Y3/Ij/fvH/91McfSr7PxbzYaK/Xa71YzEIG68Dz+T2+0go/pOzzGRAL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K6bxQAAANwAAAAPAAAAAAAAAAAAAAAAAJgCAABkcnMv&#10;ZG93bnJldi54bWxQSwUGAAAAAAQABAD1AAAAigMAAAAA&#10;" fillcolor="black" strokeweight="3e-5mm">
                  <v:stroke joinstyle="round"/>
                </v:rect>
                <v:shape id="Freeform 186" o:spid="_x0000_s1244" style="position:absolute;left:43948;top:2565;width:2781;height:102;visibility:visible;mso-wrap-style:square;v-text-anchor:top" coordsize="4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JH8MA&#10;AADcAAAADwAAAGRycy9kb3ducmV2LnhtbESPQWsCMRSE74X+h/AK3mpWsaJbo4gg2J50Fc+vm+fu&#10;6uYlJFHXf98UCh6HmfmGmS0604ob+dBYVjDoZyCIS6sbrhQc9uv3CYgQkTW2lknBgwIs5q8vM8y1&#10;vfOObkWsRIJwyFFBHaPLpQxlTQZD3zri5J2sNxiT9JXUHu8Jblo5zLKxNNhwWqjR0aqm8lJcjYL9&#10;+XvzdZzKwk232+YRP34OrvRK9d665SeISF18hv/bG61gNBnB35l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rJH8MAAADcAAAADwAAAAAAAAAAAAAAAACYAgAAZHJzL2Rv&#10;d25yZXYueG1sUEsFBgAAAAAEAAQA9QAAAIgDAAAAAA==&#10;" path="m,16l438,15,438,,,1,,16xe" fillcolor="black" strokeweight="3e-5mm">
                  <v:path arrowok="t" o:connecttype="custom" o:connectlocs="0,10160;278130,9525;278130,0;0,635;0,10160" o:connectangles="0,0,0,0,0"/>
                </v:shape>
                <v:shape id="Freeform 187" o:spid="_x0000_s1245" style="position:absolute;left:43948;top:8940;width:2781;height:102;visibility:visible;mso-wrap-style:square;v-text-anchor:top" coordsize="4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hMMA&#10;AADcAAAADwAAAGRycy9kb3ducmV2LnhtbESPQWsCMRSE7wX/Q3hCbzVr0aKrUUQoWE92lZ6fm+fu&#10;6uYlJFHXf28KhR6HmfmGmS8704ob+dBYVjAcZCCIS6sbrhQc9p9vExAhImtsLZOCBwVYLnovc8y1&#10;vfM33YpYiQThkKOCOkaXSxnKmgyGgXXEyTtZbzAm6SupPd4T3LTyPcs+pMGG00KNjtY1lZfiahTs&#10;z9vN189UFm662zWPOD4eXOmVeu13qxmISF38D/+1N1rBaDKG3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shMMAAADcAAAADwAAAAAAAAAAAAAAAACYAgAAZHJzL2Rv&#10;d25yZXYueG1sUEsFBgAAAAAEAAQA9QAAAIgDAAAAAA==&#10;" path="m438,16l,15,,,438,1r,15xe" fillcolor="black" strokeweight="3e-5mm">
                  <v:path arrowok="t" o:connecttype="custom" o:connectlocs="278130,10160;0,9525;0,0;278130,635;278130,10160" o:connectangles="0,0,0,0,0"/>
                </v:shape>
                <v:shape id="Freeform 188" o:spid="_x0000_s1246" style="position:absolute;left:43948;top:15411;width:2781;height:102;visibility:visible;mso-wrap-style:square;v-text-anchor:top" coordsize="4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y88MA&#10;AADcAAAADwAAAGRycy9kb3ducmV2LnhtbESPQWsCMRSE7wX/Q3hCbzVrUdHVKCIUrCe7Ss/PzXN3&#10;dfMSkqjrv28KhR6HmfmGWaw604o7+dBYVjAcZCCIS6sbrhQcDx9vUxAhImtsLZOCJwVYLXsvC8y1&#10;ffAX3YtYiQThkKOCOkaXSxnKmgyGgXXEyTtbbzAm6SupPT4S3LTyPcsm0mDDaaFGR5uaymtxMwoO&#10;l93283smCzfb75tnHJ+OrvRKvfa79RxEpC7+h//aW61gNJ3A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Ty88MAAADcAAAADwAAAAAAAAAAAAAAAACYAgAAZHJzL2Rv&#10;d25yZXYueG1sUEsFBgAAAAAEAAQA9QAAAIgDAAAAAA==&#10;" path="m438,16l,15,,,438,1r,15xe" fillcolor="black" strokeweight="3e-5mm">
                  <v:path arrowok="t" o:connecttype="custom" o:connectlocs="278130,10160;0,9525;0,0;278130,635;278130,10160" o:connectangles="0,0,0,0,0"/>
                </v:shape>
                <v:shape id="Freeform 189" o:spid="_x0000_s1247" style="position:absolute;left:43948;top:21875;width:2781;height:102;visibility:visible;mso-wrap-style:square;v-text-anchor:top" coordsize="4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XaMQA&#10;AADcAAAADwAAAGRycy9kb3ducmV2LnhtbESPQWsCMRSE70L/Q3iF3jSrtFVXo0ihoD3ZVTw/N8/d&#10;1c1LSKKu/74pFHocZuYbZr7sTCtu5ENjWcFwkIEgLq1uuFKw3332JyBCRNbYWiYFDwqwXDz15phr&#10;e+dvuhWxEgnCIUcFdYwulzKUNRkMA+uIk3ey3mBM0ldSe7wnuGnlKMvepcGG00KNjj5qKi/F1SjY&#10;nb/Wm8NUFm663TaP+Hbcu9Ir9fLcrWYgInXxP/zXXmsFr5Mx/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V2jEAAAA3AAAAA8AAAAAAAAAAAAAAAAAmAIAAGRycy9k&#10;b3ducmV2LnhtbFBLBQYAAAAABAAEAPUAAACJAwAAAAA=&#10;" path="m438,16l,15,,,438,1r,15xe" fillcolor="black" strokeweight="3e-5mm">
                  <v:path arrowok="t" o:connecttype="custom" o:connectlocs="278130,10160;0,9525;0,0;278130,635;278130,10160" o:connectangles="0,0,0,0,0"/>
                </v:shape>
                <v:shape id="Freeform 190" o:spid="_x0000_s1248" style="position:absolute;left:43948;top:28346;width:2781;height:102;visibility:visible;mso-wrap-style:square;v-text-anchor:top" coordsize="4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DGsEA&#10;AADcAAAADwAAAGRycy9kb3ducmV2LnhtbERPz2vCMBS+C/sfwhvspulkinZGGYKgnrQVz8/mre3W&#10;vIQkav3vzWGw48f3e7HqTSdu5ENrWcH7KANBXFndcq3gVG6GMxAhImvsLJOCBwVYLV8GC8y1vfOR&#10;bkWsRQrhkKOCJkaXSxmqhgyGkXXEifu23mBM0NdSe7yncNPJcZZNpcGWU0ODjtYNVb/F1Sgof/bb&#10;3XkuCzc/HNpHnFxOrvJKvb32X58gIvXxX/zn3moFH7O0Np1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3wxrBAAAA3AAAAA8AAAAAAAAAAAAAAAAAmAIAAGRycy9kb3du&#10;cmV2LnhtbFBLBQYAAAAABAAEAPUAAACGAwAAAAA=&#10;" path="m438,16l,15,,,438,1r,15xe" fillcolor="black" strokeweight="3e-5mm">
                  <v:path arrowok="t" o:connecttype="custom" o:connectlocs="278130,10160;0,9525;0,0;278130,635;278130,10160" o:connectangles="0,0,0,0,0"/>
                </v:shape>
                <v:shape id="Freeform 191" o:spid="_x0000_s1249" style="position:absolute;left:43948;top:34817;width:2781;height:101;visibility:visible;mso-wrap-style:square;v-text-anchor:top" coordsize="4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mgcQA&#10;AADcAAAADwAAAGRycy9kb3ducmV2LnhtbESPQWsCMRSE7wX/Q3hCbzVrqWV3NYoUCrYnu0rPr5vn&#10;7urmJSSprv/eFAoeh5n5hlmsBtOLM/nQWVYwnWQgiGurO24U7HfvTzmIEJE19pZJwZUCrJajhwWW&#10;2l74i85VbESCcChRQRujK6UMdUsGw8Q64uQdrDcYk/SN1B4vCW56+Zxlr9Jgx2mhRUdvLdWn6tco&#10;2B0/Nx/fhaxcsd121zj72bvaK/U4HtZzEJGGeA//tzdawUtewN+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7ZoHEAAAA3AAAAA8AAAAAAAAAAAAAAAAAmAIAAGRycy9k&#10;b3ducmV2LnhtbFBLBQYAAAAABAAEAPUAAACJAwAAAAA=&#10;" path="m438,16l,15,,,438,1r,15xe" fillcolor="black" strokeweight="3e-5mm">
                  <v:path arrowok="t" o:connecttype="custom" o:connectlocs="278130,10160;0,9525;0,0;278130,635;278130,10160" o:connectangles="0,0,0,0,0"/>
                </v:shape>
                <v:shape id="Freeform 192" o:spid="_x0000_s1250" style="position:absolute;left:43948;top:42049;width:2781;height:115;visibility:visible;mso-wrap-style:square;v-text-anchor:top" coordsize="4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gScIA&#10;AADcAAAADwAAAGRycy9kb3ducmV2LnhtbERPTYvCMBC9C/sfwgh7W1NFdLcaZREVQT1UxfPQjG1t&#10;MylNVqu/3hwWPD7e93TemkrcqHGFZQX9XgSCOLW64EzB6bj6+gbhPLLGyjIpeJCD+eyjM8VY2zsn&#10;dDv4TIQQdjEqyL2vYyldmpNB17M1ceAutjHoA2wyqRu8h3BTyUEUjaTBgkNDjjUtckrLw59RMLim&#10;5/XJPRJ6jpfbXblY8v5YKvXZbX8nIDy1/i3+d2+0guFPmB/O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mBJwgAAANwAAAAPAAAAAAAAAAAAAAAAAJgCAABkcnMvZG93&#10;bnJldi54bWxQSwUGAAAAAAQABAD1AAAAhwMAAAAA&#10;" path="m438,l,3,1,18,438,15,438,xe" fillcolor="black" strokeweight="3e-5mm">
                  <v:path arrowok="t" o:connecttype="custom" o:connectlocs="278130,0;0,1905;635,11430;278130,9525;278130,0" o:connectangles="0,0,0,0,0"/>
                </v:shape>
                <v:shape id="Freeform 193" o:spid="_x0000_s1251" style="position:absolute;left:43948;top:49371;width:2781;height:101;visibility:visible;mso-wrap-style:square;v-text-anchor:top" coordsize="4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8WsQA&#10;AADcAAAADwAAAGRycy9kb3ducmV2LnhtbESPQWsCMRSE70L/Q3iF3jSrtOJujVKEgnrSVTy/bl53&#10;t928hCTV9d83guBxmJlvmPmyN504kw+tZQXjUQaCuLK65VrB8fA5nIEIEVljZ5kUXCnAcvE0mGOh&#10;7YX3dC5jLRKEQ4EKmhhdIWWoGjIYRtYRJ+/beoMxSV9L7fGS4KaTkyybSoMtp4UGHa0aqn7LP6Pg&#10;8LNdb065LF2+27XX+PZ1dJVX6uW5/3gHEamPj/C9vdYKXvMx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FrEAAAA3AAAAA8AAAAAAAAAAAAAAAAAmAIAAGRycy9k&#10;b3ducmV2LnhtbFBLBQYAAAAABAAEAPUAAACJAwAAAAA=&#10;" path="m,16l438,15,438,,,,,16xe" fillcolor="black" strokeweight="3e-5mm">
                  <v:path arrowok="t" o:connecttype="custom" o:connectlocs="0,10160;278130,9525;278130,0;0,0;0,10160" o:connectangles="0,0,0,0,0"/>
                </v:shape>
                <v:shape id="Freeform 194" o:spid="_x0000_s1252" style="position:absolute;left:43948;top:55651;width:2876;height:102;visibility:visible;mso-wrap-style:square;v-text-anchor:top" coordsize="4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WiMQA&#10;AADcAAAADwAAAGRycy9kb3ducmV2LnhtbESPT2vCQBTE7wW/w/IEL1I3ipUmdRURCp4Uk9LzI/ua&#10;RLNvQ3abP9/eLRQ8DjPzG2a7H0wtOmpdZVnBchGBIM6trrhQ8JV9vr6DcB5ZY22ZFIzkYL+bvGwx&#10;0bbnK3WpL0SAsEtQQel9k0jp8pIMuoVtiIP3Y1uDPsi2kLrFPsBNLVdRtJEGKw4LJTZ0LCm/p79G&#10;wT3tLrmeX+ZvPDZZ7G9nMt9npWbT4fABwtPgn+H/9kkrWMcr+DsTjo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51ojEAAAA3AAAAA8AAAAAAAAAAAAAAAAAmAIAAGRycy9k&#10;b3ducmV2LnhtbFBLBQYAAAAABAAEAPUAAACJAwAAAAA=&#10;" path="m,l453,1r,15l,15,,xe" fillcolor="black" strokeweight="3e-5mm">
                  <v:path arrowok="t" o:connecttype="custom" o:connectlocs="0,0;287655,635;287655,10160;0,9525;0,0" o:connectangles="0,0,0,0,0"/>
                </v:shape>
                <v:shape id="Freeform 195" o:spid="_x0000_s1253" style="position:absolute;left:43948;top:62884;width:2781;height:108;visibility:visible;mso-wrap-style:square;v-text-anchor:top" coordsize="4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Q2cMA&#10;AADcAAAADwAAAGRycy9kb3ducmV2LnhtbESPT4vCMBTE74LfITzBm6b+YdFqFCkIehHWXfT6aJ5t&#10;sXkpSazVT79ZWNjjMDO/YdbbztSiJecrywom4wQEcW51xYWC76/9aAHCB2SNtWVS8CIP202/t8ZU&#10;2yd/UnsOhYgQ9ikqKENoUil9XpJBP7YNcfRu1hkMUbpCaofPCDe1nCbJhzRYcVwosaGspPx+fhgF&#10;7fI9dcfTxWdXKyu0j2xenF5KDQfdbgUiUBf+w3/tg1YwX87g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JQ2cMAAADcAAAADwAAAAAAAAAAAAAAAACYAgAAZHJzL2Rv&#10;d25yZXYueG1sUEsFBgAAAAAEAAQA9QAAAIgDAAAAAA==&#10;" path="m,17l438,15,438,,,2,,17xe" fillcolor="black" strokeweight="3e-5mm">
                  <v:path arrowok="t" o:connecttype="custom" o:connectlocs="0,10795;278130,9525;278130,0;0,1270;0,10795" o:connectangles="0,0,0,0,0"/>
                </v:shape>
                <v:shape id="Freeform 196" o:spid="_x0000_s1254" style="position:absolute;left:43948;top:70110;width:2876;height:108;visibility:visible;mso-wrap-style:square;v-text-anchor:top" coordsize="4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SuMQA&#10;AADcAAAADwAAAGRycy9kb3ducmV2LnhtbESPT4vCMBTE78J+h/AW9qapS3W1GkUF/5wW1hW8Ppq3&#10;bdnmpSSx1m9vBMHjMDO/YebLztSiJecrywqGgwQEcW51xYWC0++2PwHhA7LG2jIpuJGH5eKtN8dM&#10;2yv/UHsMhYgQ9hkqKENoMil9XpJBP7ANcfT+rDMYonSF1A6vEW5q+ZkkY2mw4rhQYkObkvL/48Uo&#10;qLZu37qhoc25G31f0tP6a7VbK/Xx3q1mIAJ14RV+tg9aQTpN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UrjEAAAA3AAAAA8AAAAAAAAAAAAAAAAAmAIAAGRycy9k&#10;b3ducmV2LnhtbFBLBQYAAAAABAAEAPUAAACJAwAAAAA=&#10;" path="m,17l453,15,453,,,2,,17xe" fillcolor="black" strokeweight="3e-5mm">
                  <v:path arrowok="t" o:connecttype="custom" o:connectlocs="0,10795;287655,9525;287655,0;0,1270;0,10795" o:connectangles="0,0,0,0,0"/>
                </v:shape>
                <v:shape id="Freeform 197" o:spid="_x0000_s1255" style="position:absolute;left:28886;top:2616;width:1568;height:6420;visibility:visible;mso-wrap-style:square;v-text-anchor:top" coordsize="264,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bxcUA&#10;AADcAAAADwAAAGRycy9kb3ducmV2LnhtbESPQWvCQBSE70L/w/IKvdWNRUVTVymSggoeTKt4fGRf&#10;s8Hs25BdNf57Vyh4HGbmG2a26GwtLtT6yrGCQT8BQVw4XXGp4Pfn+30CwgdkjbVjUnAjD4v5S2+G&#10;qXZX3tElD6WIEPYpKjAhNKmUvjBk0fddQxy9P9daDFG2pdQtXiPc1vIjScbSYsVxwWBDS0PFKT9b&#10;BWN52q8HWWY2y5U5uCI75ttqqNTba/f1CSJQF57h//ZKKxhOR/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ZvFxQAAANwAAAAPAAAAAAAAAAAAAAAAAJgCAABkcnMv&#10;ZG93bnJldi54bWxQSwUGAAAAAAQABAD1AAAAigMAAAAA&#10;" path="m16,r,1072l8,1064r256,l264,1080r-256,c4,1080,,1077,,1072l,,16,xe" fillcolor="black" strokeweight="3e-5mm">
                  <v:path arrowok="t" o:connecttype="custom" o:connectlocs="9506,0;9506,637230;4753,632474;156845,632474;156845,641985;4753,641985;0,637230;0,0;9506,0" o:connectangles="0,0,0,0,0,0,0,0,0"/>
                </v:shape>
                <v:shape id="Freeform 198" o:spid="_x0000_s1256" style="position:absolute;left:28886;top:8985;width:1568;height:6426;visibility:visible;mso-wrap-style:square;v-text-anchor:top" coordsize="264,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FssUA&#10;AADcAAAADwAAAGRycy9kb3ducmV2LnhtbESPQWvCQBSE70L/w/IK3nRjkaCpqxSJoIUejK14fGRf&#10;s8Hs25BdNf33XUHwOMzMN8xi1dtGXKnztWMFk3ECgrh0uuZKwfdhM5qB8AFZY+OYFPyRh9XyZbDA&#10;TLsb7+lahEpECPsMFZgQ2kxKXxqy6MeuJY7er+sshii7SuoObxFuG/mWJKm0WHNcMNjS2lB5Li5W&#10;QSrPP7tJnpvP9dYcXZmfiq96qtTwtf94BxGoD8/wo73VCqbzF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wWyxQAAANwAAAAPAAAAAAAAAAAAAAAAAJgCAABkcnMv&#10;ZG93bnJldi54bWxQSwUGAAAAAAQABAD1AAAAigMAAAAA&#10;" path="m16,r,1072l8,1064r256,l264,1080r-256,c4,1080,,1077,,1072l,,16,xe" fillcolor="black" strokeweight="3e-5mm">
                  <v:path arrowok="t" o:connecttype="custom" o:connectlocs="9506,0;9506,637860;4753,633100;156845,633100;156845,642620;4753,642620;0,637860;0,0;9506,0" o:connectangles="0,0,0,0,0,0,0,0,0"/>
                </v:shape>
                <v:shape id="Freeform 199" o:spid="_x0000_s1257" style="position:absolute;left:28886;top:15265;width:1568;height:6420;visibility:visible;mso-wrap-style:square;v-text-anchor:top" coordsize="264,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gKcYA&#10;AADcAAAADwAAAGRycy9kb3ducmV2LnhtbESPT2vCQBTE70K/w/IKvekmItpG1yCSghU8NP1Dj4/s&#10;MxvMvg3ZrabfvisIHoeZ+Q2zygfbijP1vnGsIJ0kIIgrpxuuFXx+vI6fQfiArLF1TAr+yEO+fhit&#10;MNPuwu90LkMtIoR9hgpMCF0mpa8MWfQT1xFH7+h6iyHKvpa6x0uE21ZOk2QuLTYcFwx2tDVUncpf&#10;q2AuT19vaVGY/XZnvl1V/JSHZqbU0+OwWYIINIR7+NbeaQWzlwVcz8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ugKcYAAADcAAAADwAAAAAAAAAAAAAAAACYAgAAZHJz&#10;L2Rvd25yZXYueG1sUEsFBgAAAAAEAAQA9QAAAIsDAAAAAA==&#10;" path="m16,r,1072l8,1064r256,l264,1080r-256,c4,1080,,1077,,1072l,,16,xe" fillcolor="black" strokeweight="3e-5mm">
                  <v:path arrowok="t" o:connecttype="custom" o:connectlocs="9506,0;9506,637230;4753,632474;156845,632474;156845,641985;4753,641985;0,637230;0,0;9506,0" o:connectangles="0,0,0,0,0,0,0,0,0"/>
                </v:shape>
                <v:shape id="Freeform 200" o:spid="_x0000_s1258" style="position:absolute;left:28886;top:28397;width:1568;height:6324;visibility:visible;mso-wrap-style:square;v-text-anchor:top" coordsize="264,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r8IA&#10;AADcAAAADwAAAGRycy9kb3ducmV2LnhtbERPS2vCQBC+F/oflhF6Ed20+KjRVUKhJTfRtrTHITsm&#10;wexsyG41+ffOQejx43tvdr1r1IW6UHs28DxNQBEX3tZcGvj6fJ+8ggoR2WLjmQwMFGC3fXzYYGr9&#10;lQ90OcZSSQiHFA1UMbap1qGoyGGY+pZYuJPvHEaBXalth1cJd41+SZKFdlizNFTY0ltFxfn45wzM&#10;2iE77/Nm0OOfvPj9qLPl/Dsz5mnUZ2tQkfr4L767cyu+layVM3IE9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gCvwgAAANwAAAAPAAAAAAAAAAAAAAAAAJgCAABkcnMvZG93&#10;bnJldi54bWxQSwUGAAAAAAQABAD1AAAAhwMAAAAA&#10;" path="m16,r,1056l8,1048r256,l264,1064r-256,c4,1064,,1061,,1056l,,16,xe" fillcolor="black" strokeweight="3e-5mm">
                  <v:path arrowok="t" o:connecttype="custom" o:connectlocs="9506,0;9506,627705;4753,622949;156845,622949;156845,632460;4753,632460;0,627705;0,0;9506,0" o:connectangles="0,0,0,0,0,0,0,0,0"/>
                </v:shape>
                <v:rect id="Rectangle 201" o:spid="_x0000_s1259" style="position:absolute;left:27412;top:28346;width:307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PrMUA&#10;AADcAAAADwAAAGRycy9kb3ducmV2LnhtbESPwW7CMBBE75X6D9Yi9VYcUKlKiIMqENAbStpyXuJt&#10;HDVeR7GB8Pc1UiWOo9l5s5MtB9uKM/W+caxgMk5AEFdON1wr+PrcPL+B8AFZY+uYFFzJwzJ/fMgw&#10;1e7CBZ3LUIsIYZ+iAhNCl0rpK0MW/dh1xNH7cb3FEGVfS93jJcJtK6dJ8iotNhwbDHa0MlT9licb&#10;3/g+lMfrdufXJ3Os/aaY7YvpTKmn0fC+ABFoCPfj//SHVvAyn8NtTCS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Q+sxQAAANwAAAAPAAAAAAAAAAAAAAAAAJgCAABkcnMv&#10;ZG93bnJldi54bWxQSwUGAAAAAAQABAD1AAAAigMAAAAA&#10;" fillcolor="black" strokeweight="3e-5mm">
                  <v:stroke joinstyle="round"/>
                </v:rect>
                <v:shape id="Freeform 202" o:spid="_x0000_s1260" style="position:absolute;left:28886;top:34677;width:1568;height:6324;visibility:visible;mso-wrap-style:square;v-text-anchor:top" coordsize="264,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s8EA&#10;AADcAAAADwAAAGRycy9kb3ducmV2LnhtbERPTYvCMBC9L/gfwgheFk0VXaUapQhKb7KuosehGdti&#10;MylN1Pbfm4Owx8f7Xm1aU4knNa60rGA8ikAQZ1aXnCs4/e2GCxDOI2usLJOCjhxs1r2vFcbavviX&#10;nkefixDCLkYFhfd1LKXLCjLoRrYmDtzNNgZ9gE0udYOvEG4qOYmiH2mw5NBQYE3bgrL78WEUTOsu&#10;uR/SqpPflzS77stkPjsnSg36bbIE4an1/+KPO9UKZlGYH86EI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flrPBAAAA3AAAAA8AAAAAAAAAAAAAAAAAmAIAAGRycy9kb3du&#10;cmV2LnhtbFBLBQYAAAAABAAEAPUAAACGAwAAAAA=&#10;" path="m16,r,1056l8,1048r256,l264,1064r-256,c4,1064,,1061,,1056l,,16,xe" fillcolor="black" strokeweight="3e-5mm">
                  <v:path arrowok="t" o:connecttype="custom" o:connectlocs="9506,0;9506,627705;4753,622949;156845,622949;156845,632460;4753,632460;0,627705;0,0;9506,0" o:connectangles="0,0,0,0,0,0,0,0,0"/>
                </v:shape>
                <v:shape id="Freeform 203" o:spid="_x0000_s1261" style="position:absolute;left:27412;top:49371;width:3074;height:101;visibility:visible;mso-wrap-style:square;v-text-anchor:top" coordsize="4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DbMMA&#10;AADcAAAADwAAAGRycy9kb3ducmV2LnhtbESPT4vCMBTE7wt+h/CEva2pgn+opkV2EfS2bQWvj+bZ&#10;FpuX0qRav/1GWPA4zMxvmF06mlbcqXeNZQXzWQSCuLS64UrBuTh8bUA4j6yxtUwKnuQgTSYfO4y1&#10;fXBG99xXIkDYxaig9r6LpXRlTQbdzHbEwbva3qAPsq+k7vER4KaViyhaSYMNh4UaO/quqbzlg1Fw&#10;WRY/p9tvNjy1oSw/ULkeVk6pz+m434LwNPp3+L991AqW0RxeZ8IR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4DbMMAAADcAAAADwAAAAAAAAAAAAAAAACYAgAAZHJzL2Rv&#10;d25yZXYueG1sUEsFBgAAAAAEAAQA9QAAAIgDAAAAAA==&#10;" path="m,l484,r,16l,15,,xe" fillcolor="black" strokeweight="3e-5mm">
                  <v:path arrowok="t" o:connecttype="custom" o:connectlocs="0,0;307340,0;307340,10160;0,9525;0,0" o:connectangles="0,0,0,0,0"/>
                </v:shape>
                <v:shape id="Freeform 204" o:spid="_x0000_s1262" style="position:absolute;left:28886;top:49422;width:1568;height:6324;visibility:visible;mso-wrap-style:square;v-text-anchor:top" coordsize="264,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tX8YA&#10;AADcAAAADwAAAGRycy9kb3ducmV2LnhtbESPT2vCQBTE7wW/w/IEL6XZKNWWmFWCUMlNai3t8ZF9&#10;JsHs25Dd5s+37wqFHoeZ+Q2T7kfTiJ46V1tWsIxiEMSF1TWXCi4fb0+vIJxH1thYJgUTOdjvZg8p&#10;JtoO/E792ZciQNglqKDyvk2kdEVFBl1kW+LgXW1n0AfZlVJ3OAS4aeQqjjfSYM1hocKWDhUVt/OP&#10;UfDcTtntlDeTfPzKi+9jnb2sPzOlFvMx24LwNPr/8F871wrW8Qru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GtX8YAAADcAAAADwAAAAAAAAAAAAAAAACYAgAAZHJz&#10;L2Rvd25yZXYueG1sUEsFBgAAAAAEAAQA9QAAAIsDAAAAAA==&#10;" path="m16,r,1056l8,1048r256,l264,1064r-256,c4,1064,,1061,,1056l,,16,xe" fillcolor="black" strokeweight="3e-5mm">
                  <v:path arrowok="t" o:connecttype="custom" o:connectlocs="9506,0;9506,627705;4753,622949;156845,622949;156845,632460;4753,632460;0,627705;0,0;9506,0" o:connectangles="0,0,0,0,0,0,0,0,0"/>
                </v:shape>
                <v:shape id="Freeform 205" o:spid="_x0000_s1263" style="position:absolute;left:27412;top:62217;width:2985;height:114;visibility:visible;mso-wrap-style:square;v-text-anchor:top" coordsize="4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34cQA&#10;AADcAAAADwAAAGRycy9kb3ducmV2LnhtbESPT2sCMRTE74V+h/CE3jSropTVKFYpbW+treDxsXnu&#10;Lm5eQv6s22/fFAo9DjPzG2a9HUwnevKhtaxgOilAEFdWt1wr+Pp8Hj+CCBFZY2eZFHxTgO3m/m6N&#10;pbY3/qD+GGuRIRxKVNDE6EopQ9WQwTCxjjh7F+sNxix9LbXHW4abTs6KYikNtpwXGnS0b6i6HpNR&#10;8HJJp7en2Zx3KaXF+f3g+t47pR5Gw24FItIQ/8N/7VetYFHM4fdMP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t+HEAAAA3AAAAA8AAAAAAAAAAAAAAAAAmAIAAGRycy9k&#10;b3ducmV2LnhtbFBLBQYAAAAABAAEAPUAAACJAwAAAAA=&#10;" path="m1,l470,3r,15l,15,1,xe" fillcolor="black" strokeweight="3e-5mm">
                  <v:path arrowok="t" o:connecttype="custom" o:connectlocs="635,0;298450,1905;298450,11430;0,9525;635,0" o:connectangles="0,0,0,0,0"/>
                </v:shape>
                <v:shape id="Freeform 206" o:spid="_x0000_s1264" style="position:absolute;left:28886;top:62357;width:1568;height:6330;visibility:visible;mso-wrap-style:square;v-text-anchor:top" coordsize="264,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QsMYA&#10;AADcAAAADwAAAGRycy9kb3ducmV2LnhtbESPQWvCQBSE7wX/w/KEXkqzsRgr0VWCYMmtNLXU4yP7&#10;TILZtyG7xuTfdwuFHoeZ+YbZ7kfTioF611hWsIhiEMSl1Q1XCk6fx+c1COeRNbaWScFEDva72cMW&#10;U23v/EFD4SsRIOxSVFB736VSurImgy6yHXHwLrY36IPsK6l7vAe4aeVLHK+kwYbDQo0dHWoqr8XN&#10;KFh2U3Z9z9tJPn3n5fmtyV6Tr0ypx/mYbUB4Gv1/+K+dawVJvIT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SQsMYAAADcAAAADwAAAAAAAAAAAAAAAACYAgAAZHJz&#10;L2Rvd25yZXYueG1sUEsFBgAAAAAEAAQA9QAAAIsDAAAAAA==&#10;" path="m16,r,1056l8,1048r256,l264,1064r-256,c4,1064,,1061,,1056l,,16,xe" fillcolor="black" strokeweight="3e-5mm">
                  <v:path arrowok="t" o:connecttype="custom" o:connectlocs="9506,0;9506,628335;4753,623575;156845,623575;156845,633095;4753,633095;0,628335;0,0;9506,0" o:connectangles="0,0,0,0,0,0,0,0,0"/>
                </v:shape>
                <v:shape id="Freeform 207" o:spid="_x0000_s1265" style="position:absolute;left:27412;top:76485;width:19400;height:102;visibility:visible;mso-wrap-style:square;v-text-anchor:top" coordsize="30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FvcMA&#10;AADcAAAADwAAAGRycy9kb3ducmV2LnhtbESPQUvDQBSE74L/YXmCN7uxNqXEbosIguDFpgXx9sg+&#10;s4vZtyFv28R/7xYKPQ4z8w2z3k6hUycaxEc28DgrQBE30XpuDRz2bw8rUJKQLXaRycAfCWw3tzdr&#10;rGwceUenOrUqQ1gqNOBS6iutpXEUUGaxJ87eTxwCpiyHVtsBxwwPnZ4XxVIH9JwXHPb06qj5rY/B&#10;wKJ5Kt1oP7zUX15WspTvxacYc383vTyDSjSla/jSfrcGyqKE85l8B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kFvcMAAADcAAAADwAAAAAAAAAAAAAAAACYAgAAZHJzL2Rv&#10;d25yZXYueG1sUEsFBgAAAAAEAAQA9QAAAIgDAAAAAA==&#10;" path="m,l3055,1r,15l,15,,xe" fillcolor="black" strokeweight="3e-5mm">
                  <v:path arrowok="t" o:connecttype="custom" o:connectlocs="0,0;1939925,635;1939925,10160;0,9525;0,0" o:connectangles="0,0,0,0,0"/>
                </v:shape>
              </v:group>
            </w:pict>
          </mc:Fallback>
        </mc:AlternateContent>
      </w:r>
    </w:p>
    <w:p w:rsidR="00D56B0D" w:rsidRDefault="00D56B0D" w:rsidP="00D56B0D">
      <w:pPr>
        <w:spacing w:after="200" w:line="276" w:lineRule="auto"/>
        <w:jc w:val="left"/>
        <w:rPr>
          <w:b/>
          <w:noProof/>
          <w:lang w:eastAsia="fr-FR"/>
        </w:rPr>
      </w:pPr>
      <w:r>
        <w:rPr>
          <w:b/>
          <w:noProof/>
          <w:lang w:eastAsia="fr-FR"/>
        </w:rPr>
        <w:br w:type="page"/>
      </w:r>
    </w:p>
    <w:p w:rsidR="00D56B0D" w:rsidRDefault="00D56B0D" w:rsidP="00D56B0D">
      <w:pPr>
        <w:rPr>
          <w:b/>
          <w:noProof/>
          <w:lang w:eastAsia="fr-FR"/>
        </w:rPr>
      </w:pPr>
      <w:r>
        <w:rPr>
          <w:b/>
          <w:noProof/>
          <w:lang w:eastAsia="fr-FR"/>
        </w:rPr>
        <w:lastRenderedPageBreak/>
        <w:t>Document réponse DR</w:t>
      </w:r>
      <w:r w:rsidR="00D8794A">
        <w:rPr>
          <w:b/>
          <w:noProof/>
          <w:lang w:eastAsia="fr-FR"/>
        </w:rPr>
        <w:t>3</w:t>
      </w:r>
      <w:r w:rsidRPr="00484EEB">
        <w:rPr>
          <w:b/>
          <w:noProof/>
          <w:lang w:eastAsia="fr-FR"/>
        </w:rPr>
        <w:t xml:space="preserve"> : </w:t>
      </w:r>
      <w:r>
        <w:rPr>
          <w:b/>
          <w:noProof/>
          <w:lang w:eastAsia="fr-FR"/>
        </w:rPr>
        <w:t xml:space="preserve">diagramme </w:t>
      </w:r>
      <w:r w:rsidR="009676E8">
        <w:rPr>
          <w:b/>
          <w:noProof/>
          <w:lang w:eastAsia="fr-FR"/>
        </w:rPr>
        <w:t>ténacité / module de Young</w:t>
      </w:r>
    </w:p>
    <w:p w:rsidR="00BB5570" w:rsidRPr="00BF3105" w:rsidRDefault="00BB5570" w:rsidP="00BB5570">
      <w:pPr>
        <w:rPr>
          <w:sz w:val="12"/>
          <w:szCs w:val="12"/>
        </w:rPr>
      </w:pPr>
    </w:p>
    <w:p w:rsidR="00BB5570" w:rsidRDefault="00DD4119" w:rsidP="00BB5570">
      <w:r>
        <w:t>L</w:t>
      </w:r>
      <w:r w:rsidR="00BB5570">
        <w:t>e diagramme d’</w:t>
      </w:r>
      <w:proofErr w:type="spellStart"/>
      <w:r w:rsidR="00BB5570">
        <w:t>Ashby</w:t>
      </w:r>
      <w:proofErr w:type="spellEnd"/>
      <w:r>
        <w:t xml:space="preserve"> ci-dessous se lit</w:t>
      </w:r>
      <w:r w:rsidR="00BB5570">
        <w:t xml:space="preserve"> de la façon suivante :</w:t>
      </w:r>
    </w:p>
    <w:p w:rsidR="00BB5570" w:rsidRDefault="00BB5570" w:rsidP="00BF3105">
      <w:pPr>
        <w:pStyle w:val="tiret"/>
        <w:ind w:left="284" w:hanging="284"/>
      </w:pPr>
      <w:r>
        <w:t>les familles de matériaux (polymères, métaux, céramique</w:t>
      </w:r>
      <w:r w:rsidR="00DD4119">
        <w:t>s</w:t>
      </w:r>
      <w:r>
        <w:t xml:space="preserve">, </w:t>
      </w:r>
      <w:r w:rsidR="00BF3105">
        <w:t xml:space="preserve">etc.) </w:t>
      </w:r>
      <w:r>
        <w:t>sont représentées dans des bulles avec un motif particulier ;</w:t>
      </w:r>
    </w:p>
    <w:p w:rsidR="00BB5570" w:rsidRDefault="00BB5570" w:rsidP="00BF3105">
      <w:pPr>
        <w:pStyle w:val="tiret"/>
        <w:ind w:left="284" w:hanging="284"/>
      </w:pPr>
      <w:r>
        <w:t xml:space="preserve">l’abscisse du graphe est le module de Young </w:t>
      </w:r>
      <w:r w:rsidR="00A025EE">
        <w:rPr>
          <w:rFonts w:eastAsiaTheme="minorEastAsia"/>
          <w:position w:val="-4"/>
        </w:rPr>
        <w:pict w14:anchorId="427AED9B">
          <v:shape id="_x0000_i1090" type="#_x0000_t75" style="width:13.95pt;height:13.95pt">
            <v:imagedata r:id="rId34" o:title=""/>
          </v:shape>
        </w:pict>
      </w:r>
      <w:r w:rsidR="009676E8">
        <w:rPr>
          <w:rFonts w:eastAsiaTheme="minorEastAsia"/>
        </w:rPr>
        <w:t xml:space="preserve"> </w:t>
      </w:r>
      <w:r>
        <w:t xml:space="preserve">en </w:t>
      </w:r>
      <w:r w:rsidRPr="00655871">
        <w:rPr>
          <w:position w:val="-6"/>
        </w:rPr>
        <w:object w:dxaOrig="1740" w:dyaOrig="360" w14:anchorId="00FA2942">
          <v:shape id="_x0000_i1091" type="#_x0000_t75" style="width:87.1pt;height:19.75pt" o:ole="">
            <v:imagedata r:id="rId172" o:title=""/>
          </v:shape>
          <o:OLEObject Type="Embed" ProgID="Equation.DSMT4" ShapeID="_x0000_i1091" DrawAspect="Content" ObjectID="_1422434830" r:id="rId173"/>
        </w:object>
      </w:r>
      <w:r>
        <w:t xml:space="preserve"> ;</w:t>
      </w:r>
    </w:p>
    <w:p w:rsidR="00BB5570" w:rsidRDefault="00BB5570" w:rsidP="00BF3105">
      <w:pPr>
        <w:pStyle w:val="tiret"/>
        <w:ind w:left="284" w:hanging="284"/>
      </w:pPr>
      <w:r>
        <w:t xml:space="preserve">l’ordonnée du graphe est la ténacité </w:t>
      </w:r>
      <w:r w:rsidR="00A025EE">
        <w:rPr>
          <w:position w:val="-12"/>
        </w:rPr>
        <w:pict w14:anchorId="180D7A35">
          <v:shape id="_x0000_i1092" type="#_x0000_t75" style="width:22.05pt;height:19.75pt">
            <v:imagedata r:id="rId36" o:title=""/>
          </v:shape>
        </w:pict>
      </w:r>
      <w:r w:rsidR="009676E8">
        <w:t xml:space="preserve"> </w:t>
      </w:r>
      <w:r>
        <w:t xml:space="preserve">en </w:t>
      </w:r>
      <w:r w:rsidRPr="00655871">
        <w:rPr>
          <w:position w:val="-6"/>
        </w:rPr>
        <w:object w:dxaOrig="1120" w:dyaOrig="360" w14:anchorId="581603B1">
          <v:shape id="_x0000_i1093" type="#_x0000_t75" style="width:55.75pt;height:19.75pt" o:ole="">
            <v:imagedata r:id="rId38" o:title=""/>
          </v:shape>
          <o:OLEObject Type="Embed" ProgID="Equation.DSMT4" ShapeID="_x0000_i1093" DrawAspect="Content" ObjectID="_1422434831" r:id="rId174"/>
        </w:object>
      </w:r>
      <w:r>
        <w:t> ;</w:t>
      </w:r>
    </w:p>
    <w:p w:rsidR="00BF3105" w:rsidRDefault="00BF3105" w:rsidP="00BF3105">
      <w:pPr>
        <w:pStyle w:val="tiret"/>
        <w:spacing w:line="276" w:lineRule="auto"/>
        <w:ind w:left="284" w:hanging="284"/>
      </w:pPr>
      <w:r w:rsidRPr="00281B10">
        <w:rPr>
          <w:noProof/>
          <w:lang w:eastAsia="fr-FR"/>
        </w:rPr>
        <w:drawing>
          <wp:anchor distT="0" distB="0" distL="114300" distR="114300" simplePos="0" relativeHeight="251930624" behindDoc="0" locked="0" layoutInCell="1" allowOverlap="1" wp14:anchorId="5F988ABB" wp14:editId="7A0F1FF7">
            <wp:simplePos x="0" y="0"/>
            <wp:positionH relativeFrom="column">
              <wp:posOffset>132080</wp:posOffset>
            </wp:positionH>
            <wp:positionV relativeFrom="paragraph">
              <wp:posOffset>1071245</wp:posOffset>
            </wp:positionV>
            <wp:extent cx="5997575" cy="5414010"/>
            <wp:effectExtent l="0" t="0" r="317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97575" cy="541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6E8">
        <w:t xml:space="preserve">compte tenu des échelles logarithmiques en abscisse et en ordonnée, </w:t>
      </w:r>
      <w:r w:rsidR="00BB5570">
        <w:t xml:space="preserve">les </w:t>
      </w:r>
      <w:r w:rsidR="009676E8">
        <w:t xml:space="preserve">iso-valeurs de l’indice de performance </w:t>
      </w:r>
      <w:r w:rsidR="009676E8" w:rsidRPr="00BF3105">
        <w:rPr>
          <w:rFonts w:eastAsiaTheme="minorEastAsia"/>
          <w:i/>
        </w:rPr>
        <w:t>M</w:t>
      </w:r>
      <w:r w:rsidR="009676E8" w:rsidRPr="00BF3105">
        <w:rPr>
          <w:rFonts w:eastAsiaTheme="minorEastAsia"/>
          <w:i/>
          <w:vertAlign w:val="subscript"/>
        </w:rPr>
        <w:t>1</w:t>
      </w:r>
      <w:r w:rsidR="009676E8" w:rsidRPr="00BF3105">
        <w:rPr>
          <w:rFonts w:eastAsiaTheme="minorEastAsia"/>
        </w:rPr>
        <w:t xml:space="preserve"> sont</w:t>
      </w:r>
      <w:r w:rsidR="009676E8" w:rsidRPr="00BF3105">
        <w:rPr>
          <w:rFonts w:eastAsiaTheme="minorEastAsia"/>
          <w:i/>
          <w:vertAlign w:val="subscript"/>
        </w:rPr>
        <w:t xml:space="preserve"> </w:t>
      </w:r>
      <w:r w:rsidR="009676E8" w:rsidRPr="00BF3105">
        <w:rPr>
          <w:rFonts w:eastAsiaTheme="minorEastAsia"/>
        </w:rPr>
        <w:t xml:space="preserve">des </w:t>
      </w:r>
      <w:r w:rsidR="00BB5570">
        <w:t xml:space="preserve">droites obliques </w:t>
      </w:r>
      <w:r w:rsidR="009676E8">
        <w:t xml:space="preserve">parallèles entre elles, représentées ici </w:t>
      </w:r>
      <w:r w:rsidR="00BB5570">
        <w:t>en pointillé</w:t>
      </w:r>
      <w:r>
        <w:t>s ; c</w:t>
      </w:r>
      <w:r w:rsidR="00BB5570">
        <w:t xml:space="preserve">'est-à-dire que </w:t>
      </w:r>
      <w:r w:rsidR="00BB5570" w:rsidRPr="00BF3105">
        <w:rPr>
          <w:rFonts w:eastAsiaTheme="minorEastAsia"/>
          <w:i/>
        </w:rPr>
        <w:t>M</w:t>
      </w:r>
      <w:r w:rsidR="00BB5570" w:rsidRPr="00BF3105">
        <w:rPr>
          <w:rFonts w:eastAsiaTheme="minorEastAsia"/>
          <w:i/>
          <w:vertAlign w:val="subscript"/>
        </w:rPr>
        <w:t>1</w:t>
      </w:r>
      <w:r w:rsidR="00BB5570">
        <w:t xml:space="preserve"> est constant pour les matériaux</w:t>
      </w:r>
      <w:r>
        <w:t xml:space="preserve"> situés sur une de ces droites ; les composites pré-imprégnés de la famille des composites techniques </w:t>
      </w:r>
      <w:r w:rsidR="00CA31CD">
        <w:t xml:space="preserve">les plus performants ont un </w:t>
      </w:r>
      <w:r w:rsidR="00CA31CD" w:rsidRPr="00CA31CD">
        <w:rPr>
          <w:i/>
        </w:rPr>
        <w:t>M</w:t>
      </w:r>
      <w:r w:rsidR="00CA31CD" w:rsidRPr="00CA31CD">
        <w:rPr>
          <w:i/>
          <w:vertAlign w:val="subscript"/>
        </w:rPr>
        <w:t>1</w:t>
      </w:r>
      <w:r w:rsidR="00CA31CD" w:rsidRPr="00CA31CD">
        <w:rPr>
          <w:vertAlign w:val="subscript"/>
        </w:rPr>
        <w:t xml:space="preserve"> </w:t>
      </w:r>
      <w:r w:rsidR="00CA31CD">
        <w:t>d</w:t>
      </w:r>
      <w:r>
        <w:t>e l’ordre de 10</w:t>
      </w:r>
      <w:r w:rsidRPr="00CA31CD">
        <w:rPr>
          <w:vertAlign w:val="superscript"/>
        </w:rPr>
        <w:t>-3</w:t>
      </w:r>
      <w:r>
        <w:t xml:space="preserve"> m</w:t>
      </w:r>
      <w:r w:rsidRPr="00CA31CD">
        <w:rPr>
          <w:vertAlign w:val="superscript"/>
        </w:rPr>
        <w:t>½</w:t>
      </w:r>
      <w:r>
        <w:t>.</w:t>
      </w:r>
    </w:p>
    <w:p w:rsidR="00CA31CD" w:rsidRPr="00546DDC" w:rsidRDefault="00CA31CD" w:rsidP="00CA31CD">
      <w:pPr>
        <w:pStyle w:val="tiret"/>
        <w:numPr>
          <w:ilvl w:val="0"/>
          <w:numId w:val="0"/>
        </w:numPr>
        <w:spacing w:line="276" w:lineRule="auto"/>
        <w:ind w:left="720" w:hanging="360"/>
        <w:rPr>
          <w:sz w:val="12"/>
          <w:szCs w:val="12"/>
        </w:rPr>
      </w:pPr>
    </w:p>
    <w:p w:rsidR="00B524F8" w:rsidRDefault="00BB5570" w:rsidP="00BB5570">
      <w:pPr>
        <w:pBdr>
          <w:top w:val="single" w:sz="4" w:space="1" w:color="auto"/>
          <w:left w:val="single" w:sz="4" w:space="4" w:color="auto"/>
          <w:bottom w:val="single" w:sz="4" w:space="1" w:color="auto"/>
          <w:right w:val="single" w:sz="4" w:space="4" w:color="auto"/>
        </w:pBdr>
      </w:pPr>
      <w:r>
        <w:t>Meilleure famille de matériau :</w:t>
      </w:r>
      <w:r w:rsidR="00546DDC">
        <w:t xml:space="preserve"> </w:t>
      </w:r>
    </w:p>
    <w:p w:rsidR="00BF3105" w:rsidRPr="00BF3105" w:rsidRDefault="00BF3105" w:rsidP="00BF3105">
      <w:pPr>
        <w:rPr>
          <w:sz w:val="12"/>
          <w:szCs w:val="12"/>
        </w:rPr>
      </w:pPr>
    </w:p>
    <w:p w:rsidR="00BF3105" w:rsidRDefault="00BF3105" w:rsidP="00BF3105">
      <w:pPr>
        <w:pBdr>
          <w:top w:val="single" w:sz="4" w:space="1" w:color="auto"/>
          <w:left w:val="single" w:sz="4" w:space="4" w:color="auto"/>
          <w:bottom w:val="single" w:sz="4" w:space="1" w:color="auto"/>
          <w:right w:val="single" w:sz="4" w:space="4" w:color="auto"/>
        </w:pBdr>
        <w:rPr>
          <w:b/>
        </w:rPr>
      </w:pPr>
      <w:r>
        <w:t>Meilleur matériau dans la famille choisie :</w:t>
      </w:r>
    </w:p>
    <w:p w:rsidR="00BF3105" w:rsidRPr="00BF3105" w:rsidRDefault="00BF3105" w:rsidP="00BF3105">
      <w:pPr>
        <w:rPr>
          <w:sz w:val="12"/>
          <w:szCs w:val="12"/>
        </w:rPr>
      </w:pPr>
    </w:p>
    <w:p w:rsidR="00BF3105" w:rsidRPr="00BB5570" w:rsidRDefault="00BF3105" w:rsidP="00BF3105">
      <w:pPr>
        <w:pBdr>
          <w:top w:val="single" w:sz="4" w:space="1" w:color="auto"/>
          <w:left w:val="single" w:sz="4" w:space="4" w:color="auto"/>
          <w:bottom w:val="single" w:sz="4" w:space="1" w:color="auto"/>
          <w:right w:val="single" w:sz="4" w:space="4" w:color="auto"/>
        </w:pBdr>
      </w:pPr>
      <w:r w:rsidRPr="00B809E6">
        <w:rPr>
          <w:rFonts w:eastAsiaTheme="minorEastAsia"/>
          <w:i/>
        </w:rPr>
        <w:t>M</w:t>
      </w:r>
      <w:r w:rsidRPr="00B809E6">
        <w:rPr>
          <w:rFonts w:eastAsiaTheme="minorEastAsia"/>
          <w:i/>
          <w:vertAlign w:val="subscript"/>
        </w:rPr>
        <w:t>1</w:t>
      </w:r>
      <w:r>
        <w:rPr>
          <w:rFonts w:eastAsiaTheme="minorEastAsia"/>
          <w:i/>
          <w:vertAlign w:val="subscript"/>
        </w:rPr>
        <w:t xml:space="preserve">maxi </w:t>
      </w:r>
      <w:r>
        <w:rPr>
          <w:rFonts w:eastAsiaTheme="minorEastAsia"/>
          <w:i/>
        </w:rPr>
        <w:t xml:space="preserve">= </w:t>
      </w:r>
    </w:p>
    <w:p w:rsidR="00BF3105" w:rsidRDefault="00BF3105" w:rsidP="00BF3105">
      <w:pPr>
        <w:pBdr>
          <w:top w:val="single" w:sz="4" w:space="1" w:color="auto"/>
          <w:left w:val="single" w:sz="4" w:space="4" w:color="auto"/>
          <w:bottom w:val="single" w:sz="4" w:space="1" w:color="auto"/>
          <w:right w:val="single" w:sz="4" w:space="4" w:color="auto"/>
        </w:pBdr>
        <w:rPr>
          <w:b/>
        </w:rPr>
      </w:pPr>
      <w:r>
        <w:rPr>
          <w:b/>
        </w:rPr>
        <w:br w:type="page"/>
      </w:r>
    </w:p>
    <w:p w:rsidR="00281B10" w:rsidRDefault="00D56B0D" w:rsidP="00281B10">
      <w:r>
        <w:rPr>
          <w:b/>
          <w:noProof/>
          <w:lang w:eastAsia="fr-FR"/>
        </w:rPr>
        <w:lastRenderedPageBreak/>
        <w:t>Document réponse DR</w:t>
      </w:r>
      <w:r w:rsidR="00D8794A">
        <w:rPr>
          <w:b/>
          <w:noProof/>
          <w:lang w:eastAsia="fr-FR"/>
        </w:rPr>
        <w:t>4</w:t>
      </w:r>
      <w:r w:rsidRPr="00484EEB">
        <w:rPr>
          <w:b/>
          <w:noProof/>
          <w:lang w:eastAsia="fr-FR"/>
        </w:rPr>
        <w:t xml:space="preserve"> : </w:t>
      </w:r>
      <w:r>
        <w:rPr>
          <w:b/>
          <w:noProof/>
          <w:lang w:eastAsia="fr-FR"/>
        </w:rPr>
        <w:t xml:space="preserve">diagramme </w:t>
      </w:r>
      <w:r w:rsidR="00546DDC">
        <w:rPr>
          <w:b/>
          <w:noProof/>
          <w:lang w:eastAsia="fr-FR"/>
        </w:rPr>
        <w:t xml:space="preserve">module de Young / </w:t>
      </w:r>
      <w:r w:rsidR="00E216F5">
        <w:rPr>
          <w:b/>
          <w:noProof/>
          <w:lang w:eastAsia="fr-FR"/>
        </w:rPr>
        <w:t>masse volumique</w:t>
      </w:r>
    </w:p>
    <w:p w:rsidR="00281B10" w:rsidRDefault="00DD4119" w:rsidP="00546DDC">
      <w:pPr>
        <w:spacing w:before="240"/>
      </w:pPr>
      <w:r>
        <w:t>Ce diagramme d’</w:t>
      </w:r>
      <w:proofErr w:type="spellStart"/>
      <w:r>
        <w:t>Ashby</w:t>
      </w:r>
      <w:proofErr w:type="spellEnd"/>
      <w:r>
        <w:t xml:space="preserve"> se lit</w:t>
      </w:r>
      <w:r w:rsidR="00281B10">
        <w:t xml:space="preserve"> de la façon suivante :</w:t>
      </w:r>
    </w:p>
    <w:p w:rsidR="00281B10" w:rsidRDefault="00281B10" w:rsidP="00546DDC">
      <w:pPr>
        <w:pStyle w:val="tiret"/>
        <w:spacing w:before="240"/>
      </w:pPr>
      <w:r>
        <w:t>les familles de matériaux sont</w:t>
      </w:r>
      <w:r w:rsidR="00546DDC">
        <w:t xml:space="preserve"> représentées dans des bulles ; o</w:t>
      </w:r>
      <w:r>
        <w:t>n s’intéresse plus particulièrement ici aux polymères techniques ;</w:t>
      </w:r>
    </w:p>
    <w:p w:rsidR="00281B10" w:rsidRDefault="00281B10" w:rsidP="00546DDC">
      <w:pPr>
        <w:pStyle w:val="tiret"/>
        <w:spacing w:before="240"/>
      </w:pPr>
      <w:r>
        <w:t>l’abscisse du graphe est la masse volumique en</w:t>
      </w:r>
      <w:r w:rsidR="002B2B83">
        <w:t xml:space="preserve"> </w:t>
      </w:r>
      <w:r w:rsidR="002B2B83" w:rsidRPr="00082642">
        <w:rPr>
          <w:rFonts w:eastAsiaTheme="minorEastAsia"/>
          <w:position w:val="-10"/>
        </w:rPr>
        <w:object w:dxaOrig="840" w:dyaOrig="400">
          <v:shape id="_x0000_i1094" type="#_x0000_t75" style="width:40.65pt;height:20.9pt" o:ole="">
            <v:imagedata r:id="rId61" o:title=""/>
          </v:shape>
          <o:OLEObject Type="Embed" ProgID="Equation.DSMT4" ShapeID="_x0000_i1094" DrawAspect="Content" ObjectID="_1422434832" r:id="rId176"/>
        </w:object>
      </w:r>
      <w:r>
        <w:t> ;</w:t>
      </w:r>
    </w:p>
    <w:p w:rsidR="00281B10" w:rsidRDefault="00281B10" w:rsidP="00546DDC">
      <w:pPr>
        <w:pStyle w:val="tiret"/>
        <w:spacing w:before="240"/>
      </w:pPr>
      <w:r>
        <w:t xml:space="preserve">l’ordonnée du graphe est le module de Young en </w:t>
      </w:r>
      <w:r w:rsidRPr="00655871">
        <w:rPr>
          <w:position w:val="-6"/>
        </w:rPr>
        <w:object w:dxaOrig="1740" w:dyaOrig="360" w14:anchorId="097ED15A">
          <v:shape id="_x0000_i1095" type="#_x0000_t75" style="width:87.1pt;height:19.75pt" o:ole="">
            <v:imagedata r:id="rId172" o:title=""/>
          </v:shape>
          <o:OLEObject Type="Embed" ProgID="Equation.DSMT4" ShapeID="_x0000_i1095" DrawAspect="Content" ObjectID="_1422434833" r:id="rId177"/>
        </w:object>
      </w:r>
      <w:r w:rsidR="00B022B2">
        <w:t>.</w:t>
      </w:r>
    </w:p>
    <w:p w:rsidR="000850F8" w:rsidRDefault="000850F8" w:rsidP="000850F8">
      <w:pPr>
        <w:pStyle w:val="tiret"/>
        <w:numPr>
          <w:ilvl w:val="0"/>
          <w:numId w:val="0"/>
        </w:numPr>
        <w:ind w:left="720"/>
      </w:pPr>
    </w:p>
    <w:p w:rsidR="00D56B0D" w:rsidRDefault="002803D4" w:rsidP="00D56B0D">
      <w:r w:rsidRPr="002803D4">
        <w:rPr>
          <w:noProof/>
          <w:lang w:eastAsia="fr-FR"/>
        </w:rPr>
        <w:drawing>
          <wp:inline distT="0" distB="0" distL="0" distR="0" wp14:anchorId="6132160D" wp14:editId="5984DEF1">
            <wp:extent cx="5750560" cy="54457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50560" cy="5445760"/>
                    </a:xfrm>
                    <a:prstGeom prst="rect">
                      <a:avLst/>
                    </a:prstGeom>
                    <a:noFill/>
                    <a:ln>
                      <a:noFill/>
                    </a:ln>
                  </pic:spPr>
                </pic:pic>
              </a:graphicData>
            </a:graphic>
          </wp:inline>
        </w:drawing>
      </w:r>
    </w:p>
    <w:p w:rsidR="00E216F5" w:rsidRDefault="00E216F5" w:rsidP="00D56B0D"/>
    <w:p w:rsidR="00546DDC" w:rsidRDefault="00546DDC" w:rsidP="00D56B0D"/>
    <w:p w:rsidR="00546DDC" w:rsidRDefault="00546DDC" w:rsidP="00D56B0D"/>
    <w:p w:rsidR="00546DDC" w:rsidRDefault="00546DDC" w:rsidP="00D56B0D"/>
    <w:p w:rsidR="00546DDC" w:rsidRDefault="00546DDC" w:rsidP="00D56B0D"/>
    <w:p w:rsidR="00546DDC" w:rsidRDefault="00546DDC" w:rsidP="00D56B0D"/>
    <w:p w:rsidR="00546DDC" w:rsidRDefault="00546DDC" w:rsidP="00D56B0D"/>
    <w:p w:rsidR="00546DDC" w:rsidRDefault="00546DDC" w:rsidP="00D56B0D"/>
    <w:p w:rsidR="00546DDC" w:rsidRDefault="00546DDC" w:rsidP="00D56B0D"/>
    <w:p w:rsidR="00E216F5" w:rsidRDefault="00546DDC" w:rsidP="00E216F5">
      <w:pPr>
        <w:pBdr>
          <w:top w:val="single" w:sz="4" w:space="1" w:color="auto"/>
          <w:left w:val="single" w:sz="4" w:space="4" w:color="auto"/>
          <w:bottom w:val="single" w:sz="4" w:space="1" w:color="auto"/>
          <w:right w:val="single" w:sz="4" w:space="4" w:color="auto"/>
        </w:pBdr>
      </w:pPr>
      <w:r>
        <w:t>Matériau retenu</w:t>
      </w:r>
      <w:r w:rsidR="00E216F5">
        <w:t> :</w:t>
      </w:r>
    </w:p>
    <w:p w:rsidR="00546DDC" w:rsidRDefault="00546DDC" w:rsidP="009A2556">
      <w:pPr>
        <w:rPr>
          <w:b/>
          <w:noProof/>
          <w:lang w:eastAsia="fr-FR"/>
        </w:rPr>
      </w:pPr>
      <w:r>
        <w:rPr>
          <w:b/>
          <w:noProof/>
          <w:lang w:eastAsia="fr-FR"/>
        </w:rPr>
        <w:br w:type="page"/>
      </w:r>
    </w:p>
    <w:p w:rsidR="009A2556" w:rsidRPr="009A2556" w:rsidRDefault="009A2556" w:rsidP="009A2556">
      <w:pPr>
        <w:rPr>
          <w:b/>
          <w:noProof/>
          <w:lang w:eastAsia="fr-FR"/>
        </w:rPr>
      </w:pPr>
      <w:r w:rsidRPr="009A2556">
        <w:rPr>
          <w:b/>
          <w:noProof/>
          <w:lang w:eastAsia="fr-FR"/>
        </w:rPr>
        <w:lastRenderedPageBreak/>
        <w:t xml:space="preserve">Document réponse </w:t>
      </w:r>
      <w:r w:rsidRPr="009A2556">
        <w:rPr>
          <w:b/>
        </w:rPr>
        <w:t>DR</w:t>
      </w:r>
      <w:r>
        <w:rPr>
          <w:b/>
        </w:rPr>
        <w:t>5</w:t>
      </w:r>
      <w:r w:rsidRPr="009A2556">
        <w:rPr>
          <w:b/>
        </w:rPr>
        <w:t> : chronogramme illustrant la commande du compresseur</w:t>
      </w:r>
    </w:p>
    <w:p w:rsidR="009A2556" w:rsidRDefault="00C56996" w:rsidP="009A2556">
      <w:r>
        <w:rPr>
          <w:noProof/>
          <w:lang w:eastAsia="fr-FR"/>
        </w:rPr>
        <mc:AlternateContent>
          <mc:Choice Requires="wpc">
            <w:drawing>
              <wp:inline distT="0" distB="0" distL="0" distR="0" wp14:anchorId="5969A4CE" wp14:editId="44E46A32">
                <wp:extent cx="5667375" cy="5012055"/>
                <wp:effectExtent l="0" t="0" r="0" b="17145"/>
                <wp:docPr id="175" name="Zone de dessin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381"/>
                        <wps:cNvSpPr>
                          <a:spLocks noEditPoints="1"/>
                        </wps:cNvSpPr>
                        <wps:spPr bwMode="auto">
                          <a:xfrm>
                            <a:off x="585470" y="224155"/>
                            <a:ext cx="76200" cy="725170"/>
                          </a:xfrm>
                          <a:custGeom>
                            <a:avLst/>
                            <a:gdLst>
                              <a:gd name="T0" fmla="*/ 75 w 120"/>
                              <a:gd name="T1" fmla="*/ 1142 h 1142"/>
                              <a:gd name="T2" fmla="*/ 75 w 120"/>
                              <a:gd name="T3" fmla="*/ 100 h 1142"/>
                              <a:gd name="T4" fmla="*/ 45 w 120"/>
                              <a:gd name="T5" fmla="*/ 100 h 1142"/>
                              <a:gd name="T6" fmla="*/ 45 w 120"/>
                              <a:gd name="T7" fmla="*/ 1142 h 1142"/>
                              <a:gd name="T8" fmla="*/ 75 w 120"/>
                              <a:gd name="T9" fmla="*/ 1142 h 1142"/>
                              <a:gd name="T10" fmla="*/ 120 w 120"/>
                              <a:gd name="T11" fmla="*/ 120 h 1142"/>
                              <a:gd name="T12" fmla="*/ 60 w 120"/>
                              <a:gd name="T13" fmla="*/ 0 h 1142"/>
                              <a:gd name="T14" fmla="*/ 0 w 120"/>
                              <a:gd name="T15" fmla="*/ 120 h 1142"/>
                              <a:gd name="T16" fmla="*/ 120 w 120"/>
                              <a:gd name="T17" fmla="*/ 120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142">
                                <a:moveTo>
                                  <a:pt x="75" y="1142"/>
                                </a:moveTo>
                                <a:lnTo>
                                  <a:pt x="75" y="100"/>
                                </a:lnTo>
                                <a:lnTo>
                                  <a:pt x="45" y="100"/>
                                </a:lnTo>
                                <a:lnTo>
                                  <a:pt x="45" y="1142"/>
                                </a:lnTo>
                                <a:lnTo>
                                  <a:pt x="75" y="1142"/>
                                </a:lnTo>
                                <a:close/>
                                <a:moveTo>
                                  <a:pt x="120" y="120"/>
                                </a:moveTo>
                                <a:lnTo>
                                  <a:pt x="60" y="0"/>
                                </a:lnTo>
                                <a:lnTo>
                                  <a:pt x="0" y="120"/>
                                </a:lnTo>
                                <a:lnTo>
                                  <a:pt x="120" y="12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34" name="Freeform 382"/>
                        <wps:cNvSpPr>
                          <a:spLocks noEditPoints="1"/>
                        </wps:cNvSpPr>
                        <wps:spPr bwMode="auto">
                          <a:xfrm>
                            <a:off x="623570" y="900430"/>
                            <a:ext cx="4749165" cy="76200"/>
                          </a:xfrm>
                          <a:custGeom>
                            <a:avLst/>
                            <a:gdLst>
                              <a:gd name="T0" fmla="*/ 0 w 7479"/>
                              <a:gd name="T1" fmla="*/ 45 h 120"/>
                              <a:gd name="T2" fmla="*/ 7378 w 7479"/>
                              <a:gd name="T3" fmla="*/ 45 h 120"/>
                              <a:gd name="T4" fmla="*/ 7378 w 7479"/>
                              <a:gd name="T5" fmla="*/ 75 h 120"/>
                              <a:gd name="T6" fmla="*/ 0 w 7479"/>
                              <a:gd name="T7" fmla="*/ 75 h 120"/>
                              <a:gd name="T8" fmla="*/ 0 w 7479"/>
                              <a:gd name="T9" fmla="*/ 45 h 120"/>
                              <a:gd name="T10" fmla="*/ 7359 w 7479"/>
                              <a:gd name="T11" fmla="*/ 0 h 120"/>
                              <a:gd name="T12" fmla="*/ 7479 w 7479"/>
                              <a:gd name="T13" fmla="*/ 60 h 120"/>
                              <a:gd name="T14" fmla="*/ 7359 w 7479"/>
                              <a:gd name="T15" fmla="*/ 120 h 120"/>
                              <a:gd name="T16" fmla="*/ 7359 w 7479"/>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79" h="120">
                                <a:moveTo>
                                  <a:pt x="0" y="45"/>
                                </a:moveTo>
                                <a:lnTo>
                                  <a:pt x="7378" y="45"/>
                                </a:lnTo>
                                <a:lnTo>
                                  <a:pt x="7378" y="75"/>
                                </a:lnTo>
                                <a:lnTo>
                                  <a:pt x="0" y="75"/>
                                </a:lnTo>
                                <a:lnTo>
                                  <a:pt x="0" y="45"/>
                                </a:lnTo>
                                <a:close/>
                                <a:moveTo>
                                  <a:pt x="7359" y="0"/>
                                </a:moveTo>
                                <a:lnTo>
                                  <a:pt x="7479" y="60"/>
                                </a:lnTo>
                                <a:lnTo>
                                  <a:pt x="7359" y="120"/>
                                </a:lnTo>
                                <a:lnTo>
                                  <a:pt x="7359"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0" name="Freeform 383"/>
                        <wps:cNvSpPr>
                          <a:spLocks noEditPoints="1"/>
                        </wps:cNvSpPr>
                        <wps:spPr bwMode="auto">
                          <a:xfrm>
                            <a:off x="585470" y="1386205"/>
                            <a:ext cx="76200" cy="725805"/>
                          </a:xfrm>
                          <a:custGeom>
                            <a:avLst/>
                            <a:gdLst>
                              <a:gd name="T0" fmla="*/ 75 w 120"/>
                              <a:gd name="T1" fmla="*/ 1143 h 1143"/>
                              <a:gd name="T2" fmla="*/ 75 w 120"/>
                              <a:gd name="T3" fmla="*/ 101 h 1143"/>
                              <a:gd name="T4" fmla="*/ 45 w 120"/>
                              <a:gd name="T5" fmla="*/ 101 h 1143"/>
                              <a:gd name="T6" fmla="*/ 45 w 120"/>
                              <a:gd name="T7" fmla="*/ 1143 h 1143"/>
                              <a:gd name="T8" fmla="*/ 75 w 120"/>
                              <a:gd name="T9" fmla="*/ 1143 h 1143"/>
                              <a:gd name="T10" fmla="*/ 120 w 120"/>
                              <a:gd name="T11" fmla="*/ 120 h 1143"/>
                              <a:gd name="T12" fmla="*/ 60 w 120"/>
                              <a:gd name="T13" fmla="*/ 0 h 1143"/>
                              <a:gd name="T14" fmla="*/ 0 w 120"/>
                              <a:gd name="T15" fmla="*/ 120 h 1143"/>
                              <a:gd name="T16" fmla="*/ 120 w 120"/>
                              <a:gd name="T17" fmla="*/ 120 h 1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143">
                                <a:moveTo>
                                  <a:pt x="75" y="1143"/>
                                </a:moveTo>
                                <a:lnTo>
                                  <a:pt x="75" y="101"/>
                                </a:lnTo>
                                <a:lnTo>
                                  <a:pt x="45" y="101"/>
                                </a:lnTo>
                                <a:lnTo>
                                  <a:pt x="45" y="1143"/>
                                </a:lnTo>
                                <a:lnTo>
                                  <a:pt x="75" y="1143"/>
                                </a:lnTo>
                                <a:close/>
                                <a:moveTo>
                                  <a:pt x="120" y="120"/>
                                </a:moveTo>
                                <a:lnTo>
                                  <a:pt x="60" y="0"/>
                                </a:lnTo>
                                <a:lnTo>
                                  <a:pt x="0" y="120"/>
                                </a:lnTo>
                                <a:lnTo>
                                  <a:pt x="120" y="12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1" name="Freeform 384"/>
                        <wps:cNvSpPr>
                          <a:spLocks noEditPoints="1"/>
                        </wps:cNvSpPr>
                        <wps:spPr bwMode="auto">
                          <a:xfrm>
                            <a:off x="623570" y="2072640"/>
                            <a:ext cx="4749165" cy="76200"/>
                          </a:xfrm>
                          <a:custGeom>
                            <a:avLst/>
                            <a:gdLst>
                              <a:gd name="T0" fmla="*/ 0 w 7479"/>
                              <a:gd name="T1" fmla="*/ 45 h 120"/>
                              <a:gd name="T2" fmla="*/ 7378 w 7479"/>
                              <a:gd name="T3" fmla="*/ 45 h 120"/>
                              <a:gd name="T4" fmla="*/ 7378 w 7479"/>
                              <a:gd name="T5" fmla="*/ 75 h 120"/>
                              <a:gd name="T6" fmla="*/ 0 w 7479"/>
                              <a:gd name="T7" fmla="*/ 75 h 120"/>
                              <a:gd name="T8" fmla="*/ 0 w 7479"/>
                              <a:gd name="T9" fmla="*/ 45 h 120"/>
                              <a:gd name="T10" fmla="*/ 7359 w 7479"/>
                              <a:gd name="T11" fmla="*/ 0 h 120"/>
                              <a:gd name="T12" fmla="*/ 7479 w 7479"/>
                              <a:gd name="T13" fmla="*/ 60 h 120"/>
                              <a:gd name="T14" fmla="*/ 7359 w 7479"/>
                              <a:gd name="T15" fmla="*/ 120 h 120"/>
                              <a:gd name="T16" fmla="*/ 7359 w 7479"/>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79" h="120">
                                <a:moveTo>
                                  <a:pt x="0" y="45"/>
                                </a:moveTo>
                                <a:lnTo>
                                  <a:pt x="7378" y="45"/>
                                </a:lnTo>
                                <a:lnTo>
                                  <a:pt x="7378" y="75"/>
                                </a:lnTo>
                                <a:lnTo>
                                  <a:pt x="0" y="75"/>
                                </a:lnTo>
                                <a:lnTo>
                                  <a:pt x="0" y="45"/>
                                </a:lnTo>
                                <a:close/>
                                <a:moveTo>
                                  <a:pt x="7359" y="0"/>
                                </a:moveTo>
                                <a:lnTo>
                                  <a:pt x="7479" y="60"/>
                                </a:lnTo>
                                <a:lnTo>
                                  <a:pt x="7359" y="120"/>
                                </a:lnTo>
                                <a:lnTo>
                                  <a:pt x="7359"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3" name="Freeform 385"/>
                        <wps:cNvSpPr>
                          <a:spLocks noEditPoints="1"/>
                        </wps:cNvSpPr>
                        <wps:spPr bwMode="auto">
                          <a:xfrm>
                            <a:off x="585470" y="2558415"/>
                            <a:ext cx="76200" cy="725170"/>
                          </a:xfrm>
                          <a:custGeom>
                            <a:avLst/>
                            <a:gdLst>
                              <a:gd name="T0" fmla="*/ 75 w 120"/>
                              <a:gd name="T1" fmla="*/ 1142 h 1142"/>
                              <a:gd name="T2" fmla="*/ 75 w 120"/>
                              <a:gd name="T3" fmla="*/ 100 h 1142"/>
                              <a:gd name="T4" fmla="*/ 45 w 120"/>
                              <a:gd name="T5" fmla="*/ 100 h 1142"/>
                              <a:gd name="T6" fmla="*/ 45 w 120"/>
                              <a:gd name="T7" fmla="*/ 1142 h 1142"/>
                              <a:gd name="T8" fmla="*/ 75 w 120"/>
                              <a:gd name="T9" fmla="*/ 1142 h 1142"/>
                              <a:gd name="T10" fmla="*/ 120 w 120"/>
                              <a:gd name="T11" fmla="*/ 120 h 1142"/>
                              <a:gd name="T12" fmla="*/ 60 w 120"/>
                              <a:gd name="T13" fmla="*/ 0 h 1142"/>
                              <a:gd name="T14" fmla="*/ 0 w 120"/>
                              <a:gd name="T15" fmla="*/ 120 h 1142"/>
                              <a:gd name="T16" fmla="*/ 120 w 120"/>
                              <a:gd name="T17" fmla="*/ 120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142">
                                <a:moveTo>
                                  <a:pt x="75" y="1142"/>
                                </a:moveTo>
                                <a:lnTo>
                                  <a:pt x="75" y="100"/>
                                </a:lnTo>
                                <a:lnTo>
                                  <a:pt x="45" y="100"/>
                                </a:lnTo>
                                <a:lnTo>
                                  <a:pt x="45" y="1142"/>
                                </a:lnTo>
                                <a:lnTo>
                                  <a:pt x="75" y="1142"/>
                                </a:lnTo>
                                <a:close/>
                                <a:moveTo>
                                  <a:pt x="120" y="120"/>
                                </a:moveTo>
                                <a:lnTo>
                                  <a:pt x="60" y="0"/>
                                </a:lnTo>
                                <a:lnTo>
                                  <a:pt x="0" y="120"/>
                                </a:lnTo>
                                <a:lnTo>
                                  <a:pt x="120" y="12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5" name="Freeform 386"/>
                        <wps:cNvSpPr>
                          <a:spLocks noEditPoints="1"/>
                        </wps:cNvSpPr>
                        <wps:spPr bwMode="auto">
                          <a:xfrm>
                            <a:off x="614045" y="3244215"/>
                            <a:ext cx="4759960" cy="76200"/>
                          </a:xfrm>
                          <a:custGeom>
                            <a:avLst/>
                            <a:gdLst>
                              <a:gd name="T0" fmla="*/ 0 w 7496"/>
                              <a:gd name="T1" fmla="*/ 45 h 120"/>
                              <a:gd name="T2" fmla="*/ 7397 w 7496"/>
                              <a:gd name="T3" fmla="*/ 45 h 120"/>
                              <a:gd name="T4" fmla="*/ 7397 w 7496"/>
                              <a:gd name="T5" fmla="*/ 75 h 120"/>
                              <a:gd name="T6" fmla="*/ 0 w 7496"/>
                              <a:gd name="T7" fmla="*/ 75 h 120"/>
                              <a:gd name="T8" fmla="*/ 0 w 7496"/>
                              <a:gd name="T9" fmla="*/ 45 h 120"/>
                              <a:gd name="T10" fmla="*/ 7376 w 7496"/>
                              <a:gd name="T11" fmla="*/ 0 h 120"/>
                              <a:gd name="T12" fmla="*/ 7496 w 7496"/>
                              <a:gd name="T13" fmla="*/ 60 h 120"/>
                              <a:gd name="T14" fmla="*/ 7376 w 7496"/>
                              <a:gd name="T15" fmla="*/ 120 h 120"/>
                              <a:gd name="T16" fmla="*/ 7376 w 7496"/>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96" h="120">
                                <a:moveTo>
                                  <a:pt x="0" y="45"/>
                                </a:moveTo>
                                <a:lnTo>
                                  <a:pt x="7397" y="45"/>
                                </a:lnTo>
                                <a:lnTo>
                                  <a:pt x="7397" y="75"/>
                                </a:lnTo>
                                <a:lnTo>
                                  <a:pt x="0" y="75"/>
                                </a:lnTo>
                                <a:lnTo>
                                  <a:pt x="0" y="45"/>
                                </a:lnTo>
                                <a:close/>
                                <a:moveTo>
                                  <a:pt x="7376" y="0"/>
                                </a:moveTo>
                                <a:lnTo>
                                  <a:pt x="7496" y="60"/>
                                </a:lnTo>
                                <a:lnTo>
                                  <a:pt x="7376" y="120"/>
                                </a:lnTo>
                                <a:lnTo>
                                  <a:pt x="737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6" name="Rectangle 387"/>
                        <wps:cNvSpPr>
                          <a:spLocks noChangeArrowheads="1"/>
                        </wps:cNvSpPr>
                        <wps:spPr bwMode="auto">
                          <a:xfrm>
                            <a:off x="240665" y="1252855"/>
                            <a:ext cx="332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sidRPr="0019211A">
                                <w:rPr>
                                  <w:rFonts w:cs="Arial"/>
                                  <w:b/>
                                  <w:bCs/>
                                  <w:caps/>
                                  <w:color w:val="000000"/>
                                  <w:sz w:val="20"/>
                                  <w:szCs w:val="20"/>
                                  <w:lang w:val="en-US"/>
                                </w:rPr>
                                <w:t>é</w:t>
                              </w:r>
                              <w:r>
                                <w:rPr>
                                  <w:rFonts w:cs="Arial"/>
                                  <w:b/>
                                  <w:bCs/>
                                  <w:color w:val="000000"/>
                                  <w:sz w:val="20"/>
                                  <w:szCs w:val="20"/>
                                  <w:lang w:val="en-US"/>
                                </w:rPr>
                                <w:t>TAT</w:t>
                              </w:r>
                            </w:p>
                          </w:txbxContent>
                        </wps:txbx>
                        <wps:bodyPr rot="0" vert="horz" wrap="none" lIns="0" tIns="0" rIns="0" bIns="0" anchor="t" anchorCtr="0">
                          <a:spAutoFit/>
                        </wps:bodyPr>
                      </wps:wsp>
                      <wps:wsp>
                        <wps:cNvPr id="57" name="Rectangle 388"/>
                        <wps:cNvSpPr>
                          <a:spLocks noChangeArrowheads="1"/>
                        </wps:cNvSpPr>
                        <wps:spPr bwMode="auto">
                          <a:xfrm>
                            <a:off x="602615" y="1252855"/>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DE</w:t>
                              </w:r>
                            </w:p>
                          </w:txbxContent>
                        </wps:txbx>
                        <wps:bodyPr rot="0" vert="horz" wrap="none" lIns="0" tIns="0" rIns="0" bIns="0" anchor="t" anchorCtr="0">
                          <a:spAutoFit/>
                        </wps:bodyPr>
                      </wps:wsp>
                      <wps:wsp>
                        <wps:cNvPr id="58" name="Rectangle 389"/>
                        <wps:cNvSpPr>
                          <a:spLocks noChangeArrowheads="1"/>
                        </wps:cNvSpPr>
                        <wps:spPr bwMode="auto">
                          <a:xfrm>
                            <a:off x="821690" y="1252855"/>
                            <a:ext cx="99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Q</w:t>
                              </w:r>
                            </w:p>
                          </w:txbxContent>
                        </wps:txbx>
                        <wps:bodyPr rot="0" vert="horz" wrap="none" lIns="0" tIns="0" rIns="0" bIns="0" anchor="t" anchorCtr="0">
                          <a:spAutoFit/>
                        </wps:bodyPr>
                      </wps:wsp>
                      <wps:wsp>
                        <wps:cNvPr id="59" name="Rectangle 390"/>
                        <wps:cNvSpPr>
                          <a:spLocks noChangeArrowheads="1"/>
                        </wps:cNvSpPr>
                        <wps:spPr bwMode="auto">
                          <a:xfrm>
                            <a:off x="916940" y="125285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2</w:t>
                              </w:r>
                            </w:p>
                          </w:txbxContent>
                        </wps:txbx>
                        <wps:bodyPr rot="0" vert="horz" wrap="none" lIns="0" tIns="0" rIns="0" bIns="0" anchor="t" anchorCtr="0">
                          <a:spAutoFit/>
                        </wps:bodyPr>
                      </wps:wsp>
                      <wps:wsp>
                        <wps:cNvPr id="60" name="Rectangle 391"/>
                        <wps:cNvSpPr>
                          <a:spLocks noChangeArrowheads="1"/>
                        </wps:cNvSpPr>
                        <wps:spPr bwMode="auto">
                          <a:xfrm>
                            <a:off x="240030" y="2406650"/>
                            <a:ext cx="332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sidRPr="0019211A">
                                <w:rPr>
                                  <w:rFonts w:cs="Arial"/>
                                  <w:b/>
                                  <w:bCs/>
                                  <w:caps/>
                                  <w:color w:val="000000"/>
                                  <w:sz w:val="20"/>
                                  <w:szCs w:val="20"/>
                                  <w:lang w:val="en-US"/>
                                </w:rPr>
                                <w:t>é</w:t>
                              </w:r>
                              <w:r>
                                <w:rPr>
                                  <w:rFonts w:cs="Arial"/>
                                  <w:b/>
                                  <w:bCs/>
                                  <w:color w:val="000000"/>
                                  <w:sz w:val="20"/>
                                  <w:szCs w:val="20"/>
                                  <w:lang w:val="en-US"/>
                                </w:rPr>
                                <w:t>TAT</w:t>
                              </w:r>
                            </w:p>
                          </w:txbxContent>
                        </wps:txbx>
                        <wps:bodyPr rot="0" vert="horz" wrap="none" lIns="0" tIns="0" rIns="0" bIns="0" anchor="t" anchorCtr="0">
                          <a:spAutoFit/>
                        </wps:bodyPr>
                      </wps:wsp>
                      <wps:wsp>
                        <wps:cNvPr id="61" name="Rectangle 392"/>
                        <wps:cNvSpPr>
                          <a:spLocks noChangeArrowheads="1"/>
                        </wps:cNvSpPr>
                        <wps:spPr bwMode="auto">
                          <a:xfrm>
                            <a:off x="601980" y="2406650"/>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DE</w:t>
                              </w:r>
                            </w:p>
                          </w:txbxContent>
                        </wps:txbx>
                        <wps:bodyPr rot="0" vert="horz" wrap="none" lIns="0" tIns="0" rIns="0" bIns="0" anchor="t" anchorCtr="0">
                          <a:spAutoFit/>
                        </wps:bodyPr>
                      </wps:wsp>
                      <wps:wsp>
                        <wps:cNvPr id="62" name="Rectangle 393"/>
                        <wps:cNvSpPr>
                          <a:spLocks noChangeArrowheads="1"/>
                        </wps:cNvSpPr>
                        <wps:spPr bwMode="auto">
                          <a:xfrm>
                            <a:off x="821055" y="2406650"/>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D</w:t>
                              </w:r>
                            </w:p>
                          </w:txbxContent>
                        </wps:txbx>
                        <wps:bodyPr rot="0" vert="horz" wrap="none" lIns="0" tIns="0" rIns="0" bIns="0" anchor="t" anchorCtr="0">
                          <a:spAutoFit/>
                        </wps:bodyPr>
                      </wps:wsp>
                      <wps:wsp>
                        <wps:cNvPr id="128" name="Rectangle 394"/>
                        <wps:cNvSpPr>
                          <a:spLocks noChangeArrowheads="1"/>
                        </wps:cNvSpPr>
                        <wps:spPr bwMode="auto">
                          <a:xfrm>
                            <a:off x="906780" y="240665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1</w:t>
                              </w:r>
                            </w:p>
                          </w:txbxContent>
                        </wps:txbx>
                        <wps:bodyPr rot="0" vert="horz" wrap="none" lIns="0" tIns="0" rIns="0" bIns="0" anchor="t" anchorCtr="0">
                          <a:spAutoFit/>
                        </wps:bodyPr>
                      </wps:wsp>
                      <wps:wsp>
                        <wps:cNvPr id="129" name="Rectangle 395"/>
                        <wps:cNvSpPr>
                          <a:spLocks noChangeArrowheads="1"/>
                        </wps:cNvSpPr>
                        <wps:spPr bwMode="auto">
                          <a:xfrm>
                            <a:off x="322580" y="3535680"/>
                            <a:ext cx="6527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TENSION</w:t>
                              </w:r>
                            </w:p>
                          </w:txbxContent>
                        </wps:txbx>
                        <wps:bodyPr rot="0" vert="horz" wrap="square" lIns="0" tIns="0" rIns="0" bIns="0" anchor="t" anchorCtr="0">
                          <a:spAutoFit/>
                        </wps:bodyPr>
                      </wps:wsp>
                      <wps:wsp>
                        <wps:cNvPr id="130" name="Rectangle 396"/>
                        <wps:cNvSpPr>
                          <a:spLocks noChangeArrowheads="1"/>
                        </wps:cNvSpPr>
                        <wps:spPr bwMode="auto">
                          <a:xfrm>
                            <a:off x="922655" y="3535680"/>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AUX</w:t>
                              </w:r>
                            </w:p>
                          </w:txbxContent>
                        </wps:txbx>
                        <wps:bodyPr rot="0" vert="horz" wrap="none" lIns="0" tIns="0" rIns="0" bIns="0" anchor="t" anchorCtr="0">
                          <a:spAutoFit/>
                        </wps:bodyPr>
                      </wps:wsp>
                      <wps:wsp>
                        <wps:cNvPr id="131" name="Rectangle 397"/>
                        <wps:cNvSpPr>
                          <a:spLocks noChangeArrowheads="1"/>
                        </wps:cNvSpPr>
                        <wps:spPr bwMode="auto">
                          <a:xfrm>
                            <a:off x="1227455" y="3535680"/>
                            <a:ext cx="543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BORNES</w:t>
                              </w:r>
                            </w:p>
                          </w:txbxContent>
                        </wps:txbx>
                        <wps:bodyPr rot="0" vert="horz" wrap="none" lIns="0" tIns="0" rIns="0" bIns="0" anchor="t" anchorCtr="0">
                          <a:spAutoFit/>
                        </wps:bodyPr>
                      </wps:wsp>
                      <wps:wsp>
                        <wps:cNvPr id="132" name="Rectangle 398"/>
                        <wps:cNvSpPr>
                          <a:spLocks noChangeArrowheads="1"/>
                        </wps:cNvSpPr>
                        <wps:spPr bwMode="auto">
                          <a:xfrm>
                            <a:off x="1798955" y="3535680"/>
                            <a:ext cx="183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DU</w:t>
                              </w:r>
                            </w:p>
                          </w:txbxContent>
                        </wps:txbx>
                        <wps:bodyPr rot="0" vert="horz" wrap="none" lIns="0" tIns="0" rIns="0" bIns="0" anchor="t" anchorCtr="0">
                          <a:spAutoFit/>
                        </wps:bodyPr>
                      </wps:wsp>
                      <wps:wsp>
                        <wps:cNvPr id="133" name="Rectangle 399"/>
                        <wps:cNvSpPr>
                          <a:spLocks noChangeArrowheads="1"/>
                        </wps:cNvSpPr>
                        <wps:spPr bwMode="auto">
                          <a:xfrm>
                            <a:off x="2018030" y="3535680"/>
                            <a:ext cx="995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COMPRESSEUR</w:t>
                              </w:r>
                            </w:p>
                          </w:txbxContent>
                        </wps:txbx>
                        <wps:bodyPr rot="0" vert="horz" wrap="none" lIns="0" tIns="0" rIns="0" bIns="0" anchor="t" anchorCtr="0">
                          <a:spAutoFit/>
                        </wps:bodyPr>
                      </wps:wsp>
                      <wps:wsp>
                        <wps:cNvPr id="134" name="Rectangle 400"/>
                        <wps:cNvSpPr>
                          <a:spLocks noChangeArrowheads="1"/>
                        </wps:cNvSpPr>
                        <wps:spPr bwMode="auto">
                          <a:xfrm>
                            <a:off x="3046730" y="3535680"/>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EN</w:t>
                              </w:r>
                            </w:p>
                          </w:txbxContent>
                        </wps:txbx>
                        <wps:bodyPr rot="0" vert="horz" wrap="none" lIns="0" tIns="0" rIns="0" bIns="0" anchor="t" anchorCtr="0">
                          <a:spAutoFit/>
                        </wps:bodyPr>
                      </wps:wsp>
                      <wps:wsp>
                        <wps:cNvPr id="135" name="Rectangle 401"/>
                        <wps:cNvSpPr>
                          <a:spLocks noChangeArrowheads="1"/>
                        </wps:cNvSpPr>
                        <wps:spPr bwMode="auto">
                          <a:xfrm>
                            <a:off x="3256280" y="3535680"/>
                            <a:ext cx="339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VOLT</w:t>
                              </w:r>
                            </w:p>
                          </w:txbxContent>
                        </wps:txbx>
                        <wps:bodyPr rot="0" vert="horz" wrap="none" lIns="0" tIns="0" rIns="0" bIns="0" anchor="t" anchorCtr="0">
                          <a:spAutoFit/>
                        </wps:bodyPr>
                      </wps:wsp>
                      <wps:wsp>
                        <wps:cNvPr id="136" name="Rectangle 402"/>
                        <wps:cNvSpPr>
                          <a:spLocks noChangeArrowheads="1"/>
                        </wps:cNvSpPr>
                        <wps:spPr bwMode="auto">
                          <a:xfrm>
                            <a:off x="509270" y="46355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1</w:t>
                              </w:r>
                            </w:p>
                          </w:txbxContent>
                        </wps:txbx>
                        <wps:bodyPr rot="0" vert="horz" wrap="none" lIns="0" tIns="0" rIns="0" bIns="0" anchor="t" anchorCtr="0">
                          <a:spAutoFit/>
                        </wps:bodyPr>
                      </wps:wsp>
                      <wps:wsp>
                        <wps:cNvPr id="137" name="Rectangle 403"/>
                        <wps:cNvSpPr>
                          <a:spLocks noChangeArrowheads="1"/>
                        </wps:cNvSpPr>
                        <wps:spPr bwMode="auto">
                          <a:xfrm>
                            <a:off x="520700" y="86677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0</w:t>
                              </w:r>
                            </w:p>
                          </w:txbxContent>
                        </wps:txbx>
                        <wps:bodyPr rot="0" vert="horz" wrap="none" lIns="0" tIns="0" rIns="0" bIns="0" anchor="t" anchorCtr="0">
                          <a:spAutoFit/>
                        </wps:bodyPr>
                      </wps:wsp>
                      <wps:wsp>
                        <wps:cNvPr id="138" name="Freeform 404"/>
                        <wps:cNvSpPr>
                          <a:spLocks noEditPoints="1"/>
                        </wps:cNvSpPr>
                        <wps:spPr bwMode="auto">
                          <a:xfrm>
                            <a:off x="566420" y="3711575"/>
                            <a:ext cx="76200" cy="1299210"/>
                          </a:xfrm>
                          <a:custGeom>
                            <a:avLst/>
                            <a:gdLst>
                              <a:gd name="T0" fmla="*/ 75 w 120"/>
                              <a:gd name="T1" fmla="*/ 2046 h 2046"/>
                              <a:gd name="T2" fmla="*/ 75 w 120"/>
                              <a:gd name="T3" fmla="*/ 100 h 2046"/>
                              <a:gd name="T4" fmla="*/ 45 w 120"/>
                              <a:gd name="T5" fmla="*/ 100 h 2046"/>
                              <a:gd name="T6" fmla="*/ 45 w 120"/>
                              <a:gd name="T7" fmla="*/ 2046 h 2046"/>
                              <a:gd name="T8" fmla="*/ 75 w 120"/>
                              <a:gd name="T9" fmla="*/ 2046 h 2046"/>
                              <a:gd name="T10" fmla="*/ 120 w 120"/>
                              <a:gd name="T11" fmla="*/ 120 h 2046"/>
                              <a:gd name="T12" fmla="*/ 60 w 120"/>
                              <a:gd name="T13" fmla="*/ 0 h 2046"/>
                              <a:gd name="T14" fmla="*/ 0 w 120"/>
                              <a:gd name="T15" fmla="*/ 120 h 2046"/>
                              <a:gd name="T16" fmla="*/ 120 w 120"/>
                              <a:gd name="T17" fmla="*/ 120 h 2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2046">
                                <a:moveTo>
                                  <a:pt x="75" y="2046"/>
                                </a:moveTo>
                                <a:lnTo>
                                  <a:pt x="75" y="100"/>
                                </a:lnTo>
                                <a:lnTo>
                                  <a:pt x="45" y="100"/>
                                </a:lnTo>
                                <a:lnTo>
                                  <a:pt x="45" y="2046"/>
                                </a:lnTo>
                                <a:lnTo>
                                  <a:pt x="75" y="2046"/>
                                </a:lnTo>
                                <a:close/>
                                <a:moveTo>
                                  <a:pt x="120" y="120"/>
                                </a:moveTo>
                                <a:lnTo>
                                  <a:pt x="60" y="0"/>
                                </a:lnTo>
                                <a:lnTo>
                                  <a:pt x="0" y="120"/>
                                </a:lnTo>
                                <a:lnTo>
                                  <a:pt x="120" y="12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9" name="Freeform 405"/>
                        <wps:cNvSpPr>
                          <a:spLocks noEditPoints="1"/>
                        </wps:cNvSpPr>
                        <wps:spPr bwMode="auto">
                          <a:xfrm>
                            <a:off x="614045" y="4387850"/>
                            <a:ext cx="4759960" cy="76200"/>
                          </a:xfrm>
                          <a:custGeom>
                            <a:avLst/>
                            <a:gdLst>
                              <a:gd name="T0" fmla="*/ 0 w 7496"/>
                              <a:gd name="T1" fmla="*/ 45 h 120"/>
                              <a:gd name="T2" fmla="*/ 7397 w 7496"/>
                              <a:gd name="T3" fmla="*/ 45 h 120"/>
                              <a:gd name="T4" fmla="*/ 7397 w 7496"/>
                              <a:gd name="T5" fmla="*/ 75 h 120"/>
                              <a:gd name="T6" fmla="*/ 0 w 7496"/>
                              <a:gd name="T7" fmla="*/ 75 h 120"/>
                              <a:gd name="T8" fmla="*/ 0 w 7496"/>
                              <a:gd name="T9" fmla="*/ 45 h 120"/>
                              <a:gd name="T10" fmla="*/ 7376 w 7496"/>
                              <a:gd name="T11" fmla="*/ 0 h 120"/>
                              <a:gd name="T12" fmla="*/ 7496 w 7496"/>
                              <a:gd name="T13" fmla="*/ 60 h 120"/>
                              <a:gd name="T14" fmla="*/ 7376 w 7496"/>
                              <a:gd name="T15" fmla="*/ 120 h 120"/>
                              <a:gd name="T16" fmla="*/ 7376 w 7496"/>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96" h="120">
                                <a:moveTo>
                                  <a:pt x="0" y="45"/>
                                </a:moveTo>
                                <a:lnTo>
                                  <a:pt x="7397" y="45"/>
                                </a:lnTo>
                                <a:lnTo>
                                  <a:pt x="7397" y="75"/>
                                </a:lnTo>
                                <a:lnTo>
                                  <a:pt x="0" y="75"/>
                                </a:lnTo>
                                <a:lnTo>
                                  <a:pt x="0" y="45"/>
                                </a:lnTo>
                                <a:close/>
                                <a:moveTo>
                                  <a:pt x="7376" y="0"/>
                                </a:moveTo>
                                <a:lnTo>
                                  <a:pt x="7496" y="60"/>
                                </a:lnTo>
                                <a:lnTo>
                                  <a:pt x="7376" y="120"/>
                                </a:lnTo>
                                <a:lnTo>
                                  <a:pt x="737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40" name="Rectangle 406"/>
                        <wps:cNvSpPr>
                          <a:spLocks noChangeArrowheads="1"/>
                        </wps:cNvSpPr>
                        <wps:spPr bwMode="auto">
                          <a:xfrm>
                            <a:off x="169545" y="201612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Bloqué</w:t>
                              </w:r>
                            </w:p>
                          </w:txbxContent>
                        </wps:txbx>
                        <wps:bodyPr rot="0" vert="horz" wrap="none" lIns="0" tIns="0" rIns="0" bIns="0" anchor="t" anchorCtr="0">
                          <a:spAutoFit/>
                        </wps:bodyPr>
                      </wps:wsp>
                      <wps:wsp>
                        <wps:cNvPr id="141" name="Rectangle 407"/>
                        <wps:cNvSpPr>
                          <a:spLocks noChangeArrowheads="1"/>
                        </wps:cNvSpPr>
                        <wps:spPr bwMode="auto">
                          <a:xfrm>
                            <a:off x="164465" y="3185160"/>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Bloqué</w:t>
                              </w:r>
                            </w:p>
                          </w:txbxContent>
                        </wps:txbx>
                        <wps:bodyPr rot="0" vert="horz" wrap="none" lIns="0" tIns="0" rIns="0" bIns="0" anchor="t" anchorCtr="0">
                          <a:spAutoFit/>
                        </wps:bodyPr>
                      </wps:wsp>
                      <wps:wsp>
                        <wps:cNvPr id="142" name="Rectangle 408"/>
                        <wps:cNvSpPr>
                          <a:spLocks noChangeArrowheads="1"/>
                        </wps:cNvSpPr>
                        <wps:spPr bwMode="auto">
                          <a:xfrm>
                            <a:off x="600075" y="519430"/>
                            <a:ext cx="81280" cy="952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43" name="Rectangle 409"/>
                        <wps:cNvSpPr>
                          <a:spLocks noChangeArrowheads="1"/>
                        </wps:cNvSpPr>
                        <wps:spPr bwMode="auto">
                          <a:xfrm>
                            <a:off x="93345" y="163068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Passant</w:t>
                              </w:r>
                            </w:p>
                          </w:txbxContent>
                        </wps:txbx>
                        <wps:bodyPr rot="0" vert="horz" wrap="none" lIns="0" tIns="0" rIns="0" bIns="0" anchor="t" anchorCtr="0">
                          <a:spAutoFit/>
                        </wps:bodyPr>
                      </wps:wsp>
                      <wps:wsp>
                        <wps:cNvPr id="144" name="Rectangle 410"/>
                        <wps:cNvSpPr>
                          <a:spLocks noChangeArrowheads="1"/>
                        </wps:cNvSpPr>
                        <wps:spPr bwMode="auto">
                          <a:xfrm>
                            <a:off x="600075" y="1681480"/>
                            <a:ext cx="81280" cy="952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45" name="Rectangle 411"/>
                        <wps:cNvSpPr>
                          <a:spLocks noChangeArrowheads="1"/>
                        </wps:cNvSpPr>
                        <wps:spPr bwMode="auto">
                          <a:xfrm>
                            <a:off x="106045" y="280289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Passant</w:t>
                              </w:r>
                            </w:p>
                          </w:txbxContent>
                        </wps:txbx>
                        <wps:bodyPr rot="0" vert="horz" wrap="none" lIns="0" tIns="0" rIns="0" bIns="0" anchor="t" anchorCtr="0">
                          <a:spAutoFit/>
                        </wps:bodyPr>
                      </wps:wsp>
                      <wps:wsp>
                        <wps:cNvPr id="146" name="Rectangle 412"/>
                        <wps:cNvSpPr>
                          <a:spLocks noChangeArrowheads="1"/>
                        </wps:cNvSpPr>
                        <wps:spPr bwMode="auto">
                          <a:xfrm>
                            <a:off x="590550" y="2853690"/>
                            <a:ext cx="81280" cy="952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47" name="Rectangle 413"/>
                        <wps:cNvSpPr>
                          <a:spLocks noChangeArrowheads="1"/>
                        </wps:cNvSpPr>
                        <wps:spPr bwMode="auto">
                          <a:xfrm>
                            <a:off x="581025" y="4006850"/>
                            <a:ext cx="81280" cy="952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48" name="Rectangle 414"/>
                        <wps:cNvSpPr>
                          <a:spLocks noChangeArrowheads="1"/>
                        </wps:cNvSpPr>
                        <wps:spPr bwMode="auto">
                          <a:xfrm>
                            <a:off x="495300" y="434530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0</w:t>
                              </w:r>
                            </w:p>
                          </w:txbxContent>
                        </wps:txbx>
                        <wps:bodyPr rot="0" vert="horz" wrap="none" lIns="0" tIns="0" rIns="0" bIns="0" anchor="t" anchorCtr="0">
                          <a:spAutoFit/>
                        </wps:bodyPr>
                      </wps:wsp>
                      <wps:wsp>
                        <wps:cNvPr id="149" name="Rectangle 415"/>
                        <wps:cNvSpPr>
                          <a:spLocks noChangeArrowheads="1"/>
                        </wps:cNvSpPr>
                        <wps:spPr bwMode="auto">
                          <a:xfrm>
                            <a:off x="495300" y="390969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3</w:t>
                              </w:r>
                            </w:p>
                          </w:txbxContent>
                        </wps:txbx>
                        <wps:bodyPr rot="0" vert="horz" wrap="none" lIns="0" tIns="0" rIns="0" bIns="0" anchor="t" anchorCtr="0">
                          <a:spAutoFit/>
                        </wps:bodyPr>
                      </wps:wsp>
                      <wps:wsp>
                        <wps:cNvPr id="152" name="Rectangle 416"/>
                        <wps:cNvSpPr>
                          <a:spLocks noChangeArrowheads="1"/>
                        </wps:cNvSpPr>
                        <wps:spPr bwMode="auto">
                          <a:xfrm>
                            <a:off x="5466080" y="435546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Pr="0019211A" w:rsidRDefault="00576CDA">
                              <w:pPr>
                                <w:rPr>
                                  <w:i/>
                                </w:rPr>
                              </w:pPr>
                              <w:r w:rsidRPr="0019211A">
                                <w:rPr>
                                  <w:rFonts w:cs="Arial"/>
                                  <w:i/>
                                  <w:color w:val="000000"/>
                                  <w:sz w:val="20"/>
                                  <w:szCs w:val="20"/>
                                  <w:lang w:val="en-US"/>
                                </w:rPr>
                                <w:t>t</w:t>
                              </w:r>
                            </w:p>
                          </w:txbxContent>
                        </wps:txbx>
                        <wps:bodyPr rot="0" vert="horz" wrap="none" lIns="0" tIns="0" rIns="0" bIns="0" anchor="t" anchorCtr="0">
                          <a:spAutoFit/>
                        </wps:bodyPr>
                      </wps:wsp>
                      <wps:wsp>
                        <wps:cNvPr id="153" name="Rectangle 417"/>
                        <wps:cNvSpPr>
                          <a:spLocks noChangeArrowheads="1"/>
                        </wps:cNvSpPr>
                        <wps:spPr bwMode="auto">
                          <a:xfrm>
                            <a:off x="5466080" y="321246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Pr="0019211A" w:rsidRDefault="00576CDA">
                              <w:pPr>
                                <w:rPr>
                                  <w:i/>
                                </w:rPr>
                              </w:pPr>
                              <w:r w:rsidRPr="0019211A">
                                <w:rPr>
                                  <w:rFonts w:cs="Arial"/>
                                  <w:i/>
                                  <w:color w:val="000000"/>
                                  <w:sz w:val="20"/>
                                  <w:szCs w:val="20"/>
                                  <w:lang w:val="en-US"/>
                                </w:rPr>
                                <w:t>t</w:t>
                              </w:r>
                            </w:p>
                          </w:txbxContent>
                        </wps:txbx>
                        <wps:bodyPr rot="0" vert="horz" wrap="none" lIns="0" tIns="0" rIns="0" bIns="0" anchor="t" anchorCtr="0">
                          <a:spAutoFit/>
                        </wps:bodyPr>
                      </wps:wsp>
                      <wps:wsp>
                        <wps:cNvPr id="154" name="Rectangle 418"/>
                        <wps:cNvSpPr>
                          <a:spLocks noChangeArrowheads="1"/>
                        </wps:cNvSpPr>
                        <wps:spPr bwMode="auto">
                          <a:xfrm>
                            <a:off x="5466080" y="203708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Pr="0019211A" w:rsidRDefault="00576CDA">
                              <w:pPr>
                                <w:rPr>
                                  <w:i/>
                                </w:rPr>
                              </w:pPr>
                              <w:r w:rsidRPr="0019211A">
                                <w:rPr>
                                  <w:rFonts w:cs="Arial"/>
                                  <w:i/>
                                  <w:color w:val="000000"/>
                                  <w:sz w:val="20"/>
                                  <w:szCs w:val="20"/>
                                  <w:lang w:val="en-US"/>
                                </w:rPr>
                                <w:t>t</w:t>
                              </w:r>
                            </w:p>
                          </w:txbxContent>
                        </wps:txbx>
                        <wps:bodyPr rot="0" vert="horz" wrap="none" lIns="0" tIns="0" rIns="0" bIns="0" anchor="t" anchorCtr="0">
                          <a:spAutoFit/>
                        </wps:bodyPr>
                      </wps:wsp>
                      <wps:wsp>
                        <wps:cNvPr id="155" name="Rectangle 419"/>
                        <wps:cNvSpPr>
                          <a:spLocks noChangeArrowheads="1"/>
                        </wps:cNvSpPr>
                        <wps:spPr bwMode="auto">
                          <a:xfrm>
                            <a:off x="5471160" y="86868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Pr="0019211A" w:rsidRDefault="00576CDA">
                              <w:pPr>
                                <w:rPr>
                                  <w:i/>
                                </w:rPr>
                              </w:pPr>
                              <w:r w:rsidRPr="0019211A">
                                <w:rPr>
                                  <w:rFonts w:cs="Arial"/>
                                  <w:i/>
                                  <w:color w:val="000000"/>
                                  <w:sz w:val="20"/>
                                  <w:szCs w:val="20"/>
                                  <w:lang w:val="en-US"/>
                                </w:rPr>
                                <w:t>t</w:t>
                              </w:r>
                            </w:p>
                          </w:txbxContent>
                        </wps:txbx>
                        <wps:bodyPr rot="0" vert="horz" wrap="none" lIns="0" tIns="0" rIns="0" bIns="0" anchor="t" anchorCtr="0">
                          <a:spAutoFit/>
                        </wps:bodyPr>
                      </wps:wsp>
                      <wps:wsp>
                        <wps:cNvPr id="156" name="Rectangle 420"/>
                        <wps:cNvSpPr>
                          <a:spLocks noChangeArrowheads="1"/>
                        </wps:cNvSpPr>
                        <wps:spPr bwMode="auto">
                          <a:xfrm>
                            <a:off x="581025" y="4149725"/>
                            <a:ext cx="81280" cy="952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57" name="Rectangle 421"/>
                        <wps:cNvSpPr>
                          <a:spLocks noChangeArrowheads="1"/>
                        </wps:cNvSpPr>
                        <wps:spPr bwMode="auto">
                          <a:xfrm>
                            <a:off x="581025" y="4292600"/>
                            <a:ext cx="81280" cy="952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58" name="Rectangle 422"/>
                        <wps:cNvSpPr>
                          <a:spLocks noChangeArrowheads="1"/>
                        </wps:cNvSpPr>
                        <wps:spPr bwMode="auto">
                          <a:xfrm>
                            <a:off x="495300" y="40462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2</w:t>
                              </w:r>
                            </w:p>
                          </w:txbxContent>
                        </wps:txbx>
                        <wps:bodyPr rot="0" vert="horz" wrap="none" lIns="0" tIns="0" rIns="0" bIns="0" anchor="t" anchorCtr="0">
                          <a:spAutoFit/>
                        </wps:bodyPr>
                      </wps:wsp>
                      <wps:wsp>
                        <wps:cNvPr id="159" name="Rectangle 423"/>
                        <wps:cNvSpPr>
                          <a:spLocks noChangeArrowheads="1"/>
                        </wps:cNvSpPr>
                        <wps:spPr bwMode="auto">
                          <a:xfrm>
                            <a:off x="495300" y="420560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1</w:t>
                              </w:r>
                            </w:p>
                          </w:txbxContent>
                        </wps:txbx>
                        <wps:bodyPr rot="0" vert="horz" wrap="none" lIns="0" tIns="0" rIns="0" bIns="0" anchor="t" anchorCtr="0">
                          <a:spAutoFit/>
                        </wps:bodyPr>
                      </wps:wsp>
                      <wps:wsp>
                        <wps:cNvPr id="161" name="Rectangle 424"/>
                        <wps:cNvSpPr>
                          <a:spLocks noChangeArrowheads="1"/>
                        </wps:cNvSpPr>
                        <wps:spPr bwMode="auto">
                          <a:xfrm>
                            <a:off x="435610" y="463931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w:t>
                              </w:r>
                            </w:p>
                          </w:txbxContent>
                        </wps:txbx>
                        <wps:bodyPr rot="0" vert="horz" wrap="none" lIns="0" tIns="0" rIns="0" bIns="0" anchor="t" anchorCtr="0">
                          <a:spAutoFit/>
                        </wps:bodyPr>
                      </wps:wsp>
                      <wps:wsp>
                        <wps:cNvPr id="162" name="Rectangle 425"/>
                        <wps:cNvSpPr>
                          <a:spLocks noChangeArrowheads="1"/>
                        </wps:cNvSpPr>
                        <wps:spPr bwMode="auto">
                          <a:xfrm>
                            <a:off x="473710" y="463931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2</w:t>
                              </w:r>
                            </w:p>
                          </w:txbxContent>
                        </wps:txbx>
                        <wps:bodyPr rot="0" vert="horz" wrap="none" lIns="0" tIns="0" rIns="0" bIns="0" anchor="t" anchorCtr="0">
                          <a:spAutoFit/>
                        </wps:bodyPr>
                      </wps:wsp>
                      <wps:wsp>
                        <wps:cNvPr id="163" name="Rectangle 426"/>
                        <wps:cNvSpPr>
                          <a:spLocks noChangeArrowheads="1"/>
                        </wps:cNvSpPr>
                        <wps:spPr bwMode="auto">
                          <a:xfrm>
                            <a:off x="435610" y="478345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w:t>
                              </w:r>
                            </w:p>
                          </w:txbxContent>
                        </wps:txbx>
                        <wps:bodyPr rot="0" vert="horz" wrap="none" lIns="0" tIns="0" rIns="0" bIns="0" anchor="t" anchorCtr="0">
                          <a:spAutoFit/>
                        </wps:bodyPr>
                      </wps:wsp>
                      <wps:wsp>
                        <wps:cNvPr id="164" name="Rectangle 427"/>
                        <wps:cNvSpPr>
                          <a:spLocks noChangeArrowheads="1"/>
                        </wps:cNvSpPr>
                        <wps:spPr bwMode="auto">
                          <a:xfrm>
                            <a:off x="473710" y="478345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3</w:t>
                              </w:r>
                            </w:p>
                          </w:txbxContent>
                        </wps:txbx>
                        <wps:bodyPr rot="0" vert="horz" wrap="none" lIns="0" tIns="0" rIns="0" bIns="0" anchor="t" anchorCtr="0">
                          <a:spAutoFit/>
                        </wps:bodyPr>
                      </wps:wsp>
                      <wps:wsp>
                        <wps:cNvPr id="165" name="Rectangle 428"/>
                        <wps:cNvSpPr>
                          <a:spLocks noChangeArrowheads="1"/>
                        </wps:cNvSpPr>
                        <wps:spPr bwMode="auto">
                          <a:xfrm>
                            <a:off x="447675" y="449516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w:t>
                              </w:r>
                            </w:p>
                          </w:txbxContent>
                        </wps:txbx>
                        <wps:bodyPr rot="0" vert="horz" wrap="none" lIns="0" tIns="0" rIns="0" bIns="0" anchor="t" anchorCtr="0">
                          <a:spAutoFit/>
                        </wps:bodyPr>
                      </wps:wsp>
                      <wps:wsp>
                        <wps:cNvPr id="166" name="Rectangle 429"/>
                        <wps:cNvSpPr>
                          <a:spLocks noChangeArrowheads="1"/>
                        </wps:cNvSpPr>
                        <wps:spPr bwMode="auto">
                          <a:xfrm>
                            <a:off x="485140" y="449516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color w:val="000000"/>
                                  <w:sz w:val="20"/>
                                  <w:szCs w:val="20"/>
                                  <w:lang w:val="en-US"/>
                                </w:rPr>
                                <w:t>1</w:t>
                              </w:r>
                            </w:p>
                          </w:txbxContent>
                        </wps:txbx>
                        <wps:bodyPr rot="0" vert="horz" wrap="none" lIns="0" tIns="0" rIns="0" bIns="0" anchor="t" anchorCtr="0">
                          <a:spAutoFit/>
                        </wps:bodyPr>
                      </wps:wsp>
                      <wps:wsp>
                        <wps:cNvPr id="168" name="Freeform 431"/>
                        <wps:cNvSpPr>
                          <a:spLocks/>
                        </wps:cNvSpPr>
                        <wps:spPr bwMode="auto">
                          <a:xfrm>
                            <a:off x="1147445" y="500380"/>
                            <a:ext cx="2066925" cy="447675"/>
                          </a:xfrm>
                          <a:custGeom>
                            <a:avLst/>
                            <a:gdLst>
                              <a:gd name="T0" fmla="*/ 0 w 3472"/>
                              <a:gd name="T1" fmla="*/ 742 h 752"/>
                              <a:gd name="T2" fmla="*/ 0 w 3472"/>
                              <a:gd name="T3" fmla="*/ 16 h 752"/>
                              <a:gd name="T4" fmla="*/ 16 w 3472"/>
                              <a:gd name="T5" fmla="*/ 0 h 752"/>
                              <a:gd name="T6" fmla="*/ 3456 w 3472"/>
                              <a:gd name="T7" fmla="*/ 0 h 752"/>
                              <a:gd name="T8" fmla="*/ 3472 w 3472"/>
                              <a:gd name="T9" fmla="*/ 16 h 752"/>
                              <a:gd name="T10" fmla="*/ 3472 w 3472"/>
                              <a:gd name="T11" fmla="*/ 752 h 752"/>
                              <a:gd name="T12" fmla="*/ 3440 w 3472"/>
                              <a:gd name="T13" fmla="*/ 752 h 752"/>
                              <a:gd name="T14" fmla="*/ 3440 w 3472"/>
                              <a:gd name="T15" fmla="*/ 16 h 752"/>
                              <a:gd name="T16" fmla="*/ 3456 w 3472"/>
                              <a:gd name="T17" fmla="*/ 32 h 752"/>
                              <a:gd name="T18" fmla="*/ 16 w 3472"/>
                              <a:gd name="T19" fmla="*/ 32 h 752"/>
                              <a:gd name="T20" fmla="*/ 32 w 3472"/>
                              <a:gd name="T21" fmla="*/ 16 h 752"/>
                              <a:gd name="T22" fmla="*/ 32 w 3472"/>
                              <a:gd name="T23" fmla="*/ 742 h 752"/>
                              <a:gd name="T24" fmla="*/ 0 w 3472"/>
                              <a:gd name="T25" fmla="*/ 742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72" h="752">
                                <a:moveTo>
                                  <a:pt x="0" y="742"/>
                                </a:moveTo>
                                <a:lnTo>
                                  <a:pt x="0" y="16"/>
                                </a:lnTo>
                                <a:cubicBezTo>
                                  <a:pt x="0" y="8"/>
                                  <a:pt x="8" y="0"/>
                                  <a:pt x="16" y="0"/>
                                </a:cubicBezTo>
                                <a:lnTo>
                                  <a:pt x="3456" y="0"/>
                                </a:lnTo>
                                <a:cubicBezTo>
                                  <a:pt x="3465" y="0"/>
                                  <a:pt x="3472" y="8"/>
                                  <a:pt x="3472" y="16"/>
                                </a:cubicBezTo>
                                <a:lnTo>
                                  <a:pt x="3472" y="752"/>
                                </a:lnTo>
                                <a:lnTo>
                                  <a:pt x="3440" y="752"/>
                                </a:lnTo>
                                <a:lnTo>
                                  <a:pt x="3440" y="16"/>
                                </a:lnTo>
                                <a:lnTo>
                                  <a:pt x="3456" y="32"/>
                                </a:lnTo>
                                <a:lnTo>
                                  <a:pt x="16" y="32"/>
                                </a:lnTo>
                                <a:lnTo>
                                  <a:pt x="32" y="16"/>
                                </a:lnTo>
                                <a:lnTo>
                                  <a:pt x="32" y="742"/>
                                </a:lnTo>
                                <a:lnTo>
                                  <a:pt x="0" y="74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69" name="Freeform 432"/>
                        <wps:cNvSpPr>
                          <a:spLocks/>
                        </wps:cNvSpPr>
                        <wps:spPr bwMode="auto">
                          <a:xfrm>
                            <a:off x="3176270" y="2834640"/>
                            <a:ext cx="1295400" cy="447675"/>
                          </a:xfrm>
                          <a:custGeom>
                            <a:avLst/>
                            <a:gdLst>
                              <a:gd name="T0" fmla="*/ 0 w 2176"/>
                              <a:gd name="T1" fmla="*/ 742 h 752"/>
                              <a:gd name="T2" fmla="*/ 0 w 2176"/>
                              <a:gd name="T3" fmla="*/ 16 h 752"/>
                              <a:gd name="T4" fmla="*/ 16 w 2176"/>
                              <a:gd name="T5" fmla="*/ 0 h 752"/>
                              <a:gd name="T6" fmla="*/ 2160 w 2176"/>
                              <a:gd name="T7" fmla="*/ 0 h 752"/>
                              <a:gd name="T8" fmla="*/ 2176 w 2176"/>
                              <a:gd name="T9" fmla="*/ 16 h 752"/>
                              <a:gd name="T10" fmla="*/ 2176 w 2176"/>
                              <a:gd name="T11" fmla="*/ 752 h 752"/>
                              <a:gd name="T12" fmla="*/ 2144 w 2176"/>
                              <a:gd name="T13" fmla="*/ 752 h 752"/>
                              <a:gd name="T14" fmla="*/ 2144 w 2176"/>
                              <a:gd name="T15" fmla="*/ 16 h 752"/>
                              <a:gd name="T16" fmla="*/ 2160 w 2176"/>
                              <a:gd name="T17" fmla="*/ 32 h 752"/>
                              <a:gd name="T18" fmla="*/ 16 w 2176"/>
                              <a:gd name="T19" fmla="*/ 32 h 752"/>
                              <a:gd name="T20" fmla="*/ 32 w 2176"/>
                              <a:gd name="T21" fmla="*/ 16 h 752"/>
                              <a:gd name="T22" fmla="*/ 32 w 2176"/>
                              <a:gd name="T23" fmla="*/ 742 h 752"/>
                              <a:gd name="T24" fmla="*/ 0 w 2176"/>
                              <a:gd name="T25" fmla="*/ 742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76" h="752">
                                <a:moveTo>
                                  <a:pt x="0" y="742"/>
                                </a:moveTo>
                                <a:lnTo>
                                  <a:pt x="0" y="16"/>
                                </a:lnTo>
                                <a:cubicBezTo>
                                  <a:pt x="0" y="8"/>
                                  <a:pt x="8" y="0"/>
                                  <a:pt x="16" y="0"/>
                                </a:cubicBezTo>
                                <a:lnTo>
                                  <a:pt x="2160" y="0"/>
                                </a:lnTo>
                                <a:cubicBezTo>
                                  <a:pt x="2169" y="0"/>
                                  <a:pt x="2176" y="8"/>
                                  <a:pt x="2176" y="16"/>
                                </a:cubicBezTo>
                                <a:lnTo>
                                  <a:pt x="2176" y="752"/>
                                </a:lnTo>
                                <a:lnTo>
                                  <a:pt x="2144" y="752"/>
                                </a:lnTo>
                                <a:lnTo>
                                  <a:pt x="2144" y="16"/>
                                </a:lnTo>
                                <a:lnTo>
                                  <a:pt x="2160" y="32"/>
                                </a:lnTo>
                                <a:lnTo>
                                  <a:pt x="16" y="32"/>
                                </a:lnTo>
                                <a:lnTo>
                                  <a:pt x="32" y="16"/>
                                </a:lnTo>
                                <a:lnTo>
                                  <a:pt x="32" y="742"/>
                                </a:lnTo>
                                <a:lnTo>
                                  <a:pt x="0" y="74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70" name="Rectangle 433"/>
                        <wps:cNvSpPr>
                          <a:spLocks noChangeArrowheads="1"/>
                        </wps:cNvSpPr>
                        <wps:spPr bwMode="auto">
                          <a:xfrm>
                            <a:off x="240665" y="56515"/>
                            <a:ext cx="480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SIGNAL</w:t>
                              </w:r>
                            </w:p>
                          </w:txbxContent>
                        </wps:txbx>
                        <wps:bodyPr rot="0" vert="horz" wrap="none" lIns="0" tIns="0" rIns="0" bIns="0" anchor="t" anchorCtr="0">
                          <a:spAutoFit/>
                        </wps:bodyPr>
                      </wps:wsp>
                      <wps:wsp>
                        <wps:cNvPr id="171" name="Rectangle 434"/>
                        <wps:cNvSpPr>
                          <a:spLocks noChangeArrowheads="1"/>
                        </wps:cNvSpPr>
                        <wps:spPr bwMode="auto">
                          <a:xfrm>
                            <a:off x="755015" y="56515"/>
                            <a:ext cx="374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CDA" w:rsidRDefault="00576CDA">
                              <w:r>
                                <w:rPr>
                                  <w:rFonts w:cs="Arial"/>
                                  <w:b/>
                                  <w:bCs/>
                                  <w:color w:val="000000"/>
                                  <w:sz w:val="20"/>
                                  <w:szCs w:val="20"/>
                                  <w:lang w:val="en-US"/>
                                </w:rPr>
                                <w:t>POMP</w:t>
                              </w:r>
                            </w:p>
                          </w:txbxContent>
                        </wps:txbx>
                        <wps:bodyPr rot="0" vert="horz" wrap="none" lIns="0" tIns="0" rIns="0" bIns="0" anchor="t" anchorCtr="0">
                          <a:spAutoFit/>
                        </wps:bodyPr>
                      </wps:wsp>
                      <wps:wsp>
                        <wps:cNvPr id="172" name="Rectangle 435"/>
                        <wps:cNvSpPr>
                          <a:spLocks noChangeArrowheads="1"/>
                        </wps:cNvSpPr>
                        <wps:spPr bwMode="auto">
                          <a:xfrm>
                            <a:off x="590550" y="4559300"/>
                            <a:ext cx="81280" cy="952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73" name="Rectangle 436"/>
                        <wps:cNvSpPr>
                          <a:spLocks noChangeArrowheads="1"/>
                        </wps:cNvSpPr>
                        <wps:spPr bwMode="auto">
                          <a:xfrm>
                            <a:off x="590550" y="4702175"/>
                            <a:ext cx="81280" cy="952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74" name="Rectangle 437"/>
                        <wps:cNvSpPr>
                          <a:spLocks noChangeArrowheads="1"/>
                        </wps:cNvSpPr>
                        <wps:spPr bwMode="auto">
                          <a:xfrm>
                            <a:off x="590550" y="4854575"/>
                            <a:ext cx="81280" cy="952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76" name="Connecteur droit 176"/>
                        <wps:cNvCnPr/>
                        <wps:spPr>
                          <a:xfrm flipV="1">
                            <a:off x="1147445" y="1691005"/>
                            <a:ext cx="0" cy="423272"/>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77" name="Connecteur droit 177"/>
                        <wps:cNvCnPr/>
                        <wps:spPr>
                          <a:xfrm>
                            <a:off x="1147445" y="1690334"/>
                            <a:ext cx="363556" cy="0"/>
                          </a:xfrm>
                          <a:prstGeom prst="line">
                            <a:avLst/>
                          </a:prstGeom>
                          <a:ln w="254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Zone de dessin 175" o:spid="_x0000_s1266" editas="canvas" style="width:446.25pt;height:394.65pt;mso-position-horizontal-relative:char;mso-position-vertical-relative:line" coordsize="56673,5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">
                <v:shape id="_x0000_s1267" type="#_x0000_t75" style="position:absolute;width:56673;height:50120;visibility:visible;mso-wrap-style:square">
                  <v:fill o:detectmouseclick="t"/>
                  <v:path o:connecttype="none"/>
                </v:shape>
                <v:shape id="Freeform 381" o:spid="_x0000_s1268" style="position:absolute;left:5854;top:2241;width:762;height:7252;visibility:visible;mso-wrap-style:square;v-text-anchor:top" coordsize="12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cnMMA&#10;AADaAAAADwAAAGRycy9kb3ducmV2LnhtbESPS4vCQBCE74L/YWhhbzqJwiLRiUhQ8CLia2FvTabz&#10;0ExPyIya/ffOwsIei6r6ilquetOIJ3WutqwgnkQgiHOray4VXM7b8RyE88gaG8uk4IccrNLhYImJ&#10;ti8+0vPkSxEg7BJUUHnfJlK6vCKDbmJb4uAVtjPog+xKqTt8Bbhp5DSKPqXBmsNChS1lFeX308Mo&#10;uMbf+3ibF9mh3Nz6r+iSXd2hVupj1K8XIDz1/j/8195pBTP4vRJugE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ucnMMAAADaAAAADwAAAAAAAAAAAAAAAACYAgAAZHJzL2Rv&#10;d25yZXYueG1sUEsFBgAAAAAEAAQA9QAAAIgDAAAAAA==&#10;" path="m75,1142l75,100r-30,l45,1142r30,xm120,120l60,,,120r120,xe" fillcolor="black" strokeweight="3e-5mm">
                  <v:path arrowok="t" o:connecttype="custom" o:connectlocs="47625,725170;47625,63500;28575,63500;28575,725170;47625,725170;76200,76200;38100,0;0,76200;76200,76200" o:connectangles="0,0,0,0,0,0,0,0,0"/>
                  <o:lock v:ext="edit" verticies="t"/>
                </v:shape>
                <v:shape id="Freeform 382" o:spid="_x0000_s1269" style="position:absolute;left:6235;top:9004;width:47492;height:762;visibility:visible;mso-wrap-style:square;v-text-anchor:top" coordsize="74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B8MA&#10;AADbAAAADwAAAGRycy9kb3ducmV2LnhtbESPT2sCMRTE70K/Q3gFb5rVisjWKFIUvIiohV4fm9fN&#10;4uZlu0n3j5/eCILHYWZ+wyzXnS1FQ7UvHCuYjBMQxJnTBecKvi+70QKED8gaS8ekoCcP69XbYImp&#10;di2fqDmHXEQI+xQVmBCqVEqfGbLox64ijt6vqy2GKOtc6hrbCLelnCbJXFosOC4YrOjLUHY9/1sF&#10;t8Om6c1l0bufVuNuO/trjntUavjebT5BBOrCK/xs77WCjxk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rB8MAAADbAAAADwAAAAAAAAAAAAAAAACYAgAAZHJzL2Rv&#10;d25yZXYueG1sUEsFBgAAAAAEAAQA9QAAAIgDAAAAAA==&#10;" path="m,45r7378,l7378,75,,75,,45xm7359,r120,60l7359,120,7359,xe" fillcolor="black" strokeweight="3e-5mm">
                  <v:path arrowok="t" o:connecttype="custom" o:connectlocs="0,28575;4685030,28575;4685030,47625;0,47625;0,28575;4672965,0;4749165,38100;4672965,76200;4672965,0" o:connectangles="0,0,0,0,0,0,0,0,0"/>
                  <o:lock v:ext="edit" verticies="t"/>
                </v:shape>
                <v:shape id="Freeform 383" o:spid="_x0000_s1270" style="position:absolute;left:5854;top:13862;width:762;height:7258;visibility:visible;mso-wrap-style:square;v-text-anchor:top" coordsize="120,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K1MAA&#10;AADbAAAADwAAAGRycy9kb3ducmV2LnhtbERPTYvCMBC9C/6HMMLeNFVkkWoUFQX3sBSroMehGdti&#10;MylJrN1/vzks7PHxvleb3jSiI+drywqmkwQEcWF1zaWC6+U4XoDwAVljY5kU/JCHzXo4WGGq7ZvP&#10;1OWhFDGEfYoKqhDaVEpfVGTQT2xLHLmHdQZDhK6U2uE7hptGzpLkUxqsOTZU2NK+ouKZv4yCTme7&#10;e8KP2cGE5+62tdm3+8qU+hj12yWIQH34F/+5T1rBPK6PX+IP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vK1MAAAADbAAAADwAAAAAAAAAAAAAAAACYAgAAZHJzL2Rvd25y&#10;ZXYueG1sUEsFBgAAAAAEAAQA9QAAAIUDAAAAAA==&#10;" path="m75,1143l75,101r-30,l45,1143r30,xm120,120l60,,,120r120,xe" fillcolor="black" strokeweight="3e-5mm">
                  <v:path arrowok="t" o:connecttype="custom" o:connectlocs="47625,725805;47625,64135;28575,64135;28575,725805;47625,725805;76200,76200;38100,0;0,76200;76200,76200" o:connectangles="0,0,0,0,0,0,0,0,0"/>
                  <o:lock v:ext="edit" verticies="t"/>
                </v:shape>
                <v:shape id="Freeform 384" o:spid="_x0000_s1271" style="position:absolute;left:6235;top:20726;width:47492;height:762;visibility:visible;mso-wrap-style:square;v-text-anchor:top" coordsize="74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74sQA&#10;AADbAAAADwAAAGRycy9kb3ducmV2LnhtbESPzWrDMBCE74W8g9hAbo3sEEpwIxtTEsgllCaFXhdr&#10;a5laK8dS/NOnrwqFHoeZ+YbZF5NtxUC9bxwrSNcJCOLK6YZrBe/X4+MOhA/IGlvHpGAmD0W+eNhj&#10;pt3IbzRcQi0ihH2GCkwIXSalrwxZ9GvXEUfv0/UWQ5R9LXWPY4TbVm6S5ElabDguGOzoxVD1dblb&#10;Bd/ncpjNdTe7j1Hj8bC9Da8nVGq1nMpnEIGm8B/+a5+0gm0K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Du+LEAAAA2wAAAA8AAAAAAAAAAAAAAAAAmAIAAGRycy9k&#10;b3ducmV2LnhtbFBLBQYAAAAABAAEAPUAAACJAwAAAAA=&#10;" path="m,45r7378,l7378,75,,75,,45xm7359,r120,60l7359,120,7359,xe" fillcolor="black" strokeweight="3e-5mm">
                  <v:path arrowok="t" o:connecttype="custom" o:connectlocs="0,28575;4685030,28575;4685030,47625;0,47625;0,28575;4672965,0;4749165,38100;4672965,76200;4672965,0" o:connectangles="0,0,0,0,0,0,0,0,0"/>
                  <o:lock v:ext="edit" verticies="t"/>
                </v:shape>
                <v:shape id="Freeform 385" o:spid="_x0000_s1272" style="position:absolute;left:5854;top:25584;width:762;height:7251;visibility:visible;mso-wrap-style:square;v-text-anchor:top" coordsize="12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8i8QA&#10;AADbAAAADwAAAGRycy9kb3ducmV2LnhtbESPQYvCMBSE74L/ITzBm6bVRaRrFCkKXkTUKuzt0Tzb&#10;7jYvpYna/fdmYcHjMDPfMItVZ2rxoNZVlhXE4wgEcW51xYWC7LwdzUE4j6yxtkwKfsnBatnvLTDR&#10;9slHepx8IQKEXYIKSu+bREqXl2TQjW1DHLybbQ36INtC6hafAW5qOYmimTRYcVgosaG0pPzndDcK&#10;LvHXPt7mt/RQbL67a5SlF3eolBoOuvUnCE+df4f/2zut4GMKf1/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IvEAAAA2wAAAA8AAAAAAAAAAAAAAAAAmAIAAGRycy9k&#10;b3ducmV2LnhtbFBLBQYAAAAABAAEAPUAAACJAwAAAAA=&#10;" path="m75,1142l75,100r-30,l45,1142r30,xm120,120l60,,,120r120,xe" fillcolor="black" strokeweight="3e-5mm">
                  <v:path arrowok="t" o:connecttype="custom" o:connectlocs="47625,725170;47625,63500;28575,63500;28575,725170;47625,725170;76200,76200;38100,0;0,76200;76200,76200" o:connectangles="0,0,0,0,0,0,0,0,0"/>
                  <o:lock v:ext="edit" verticies="t"/>
                </v:shape>
                <v:shape id="Freeform 386" o:spid="_x0000_s1273" style="position:absolute;left:6140;top:32442;width:47600;height:762;visibility:visible;mso-wrap-style:square;v-text-anchor:top" coordsize="74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8QA&#10;AADbAAAADwAAAGRycy9kb3ducmV2LnhtbESPQWvCQBSE70L/w/IKvenGUMVGVymlFUEv2hY9PrLP&#10;bDD7NmTXGP+9Kwgeh5n5hpktOluJlhpfOlYwHCQgiHOnSy4U/P3+9CcgfEDWWDkmBVfysJi/9GaY&#10;aXfhLbW7UIgIYZ+hAhNCnUnpc0MW/cDVxNE7usZiiLIppG7wEuG2kmmSjKXFkuOCwZq+DOWn3dkq&#10;+F+uvg/Vfp1u2o/tupykDsfmXam31+5zCiJQF57hR3ulFYxG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3f/EAAAA2wAAAA8AAAAAAAAAAAAAAAAAmAIAAGRycy9k&#10;b3ducmV2LnhtbFBLBQYAAAAABAAEAPUAAACJAwAAAAA=&#10;" path="m,45r7397,l7397,75,,75,,45xm7376,r120,60l7376,120,7376,xe" fillcolor="black" strokeweight="3e-5mm">
                  <v:path arrowok="t" o:connecttype="custom" o:connectlocs="0,28575;4697095,28575;4697095,47625;0,47625;0,28575;4683760,0;4759960,38100;4683760,76200;4683760,0" o:connectangles="0,0,0,0,0,0,0,0,0"/>
                  <o:lock v:ext="edit" verticies="t"/>
                </v:shape>
                <v:rect id="Rectangle 387" o:spid="_x0000_s1274" style="position:absolute;left:2406;top:12528;width:33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576CDA" w:rsidRDefault="00576CDA">
                        <w:r w:rsidRPr="0019211A">
                          <w:rPr>
                            <w:rFonts w:cs="Arial"/>
                            <w:b/>
                            <w:bCs/>
                            <w:caps/>
                            <w:color w:val="000000"/>
                            <w:sz w:val="20"/>
                            <w:szCs w:val="20"/>
                            <w:lang w:val="en-US"/>
                          </w:rPr>
                          <w:t>é</w:t>
                        </w:r>
                        <w:r>
                          <w:rPr>
                            <w:rFonts w:cs="Arial"/>
                            <w:b/>
                            <w:bCs/>
                            <w:color w:val="000000"/>
                            <w:sz w:val="20"/>
                            <w:szCs w:val="20"/>
                            <w:lang w:val="en-US"/>
                          </w:rPr>
                          <w:t>TAT</w:t>
                        </w:r>
                      </w:p>
                    </w:txbxContent>
                  </v:textbox>
                </v:rect>
                <v:rect id="Rectangle 388" o:spid="_x0000_s1275" style="position:absolute;left:6026;top:12528;width:17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576CDA" w:rsidRDefault="00576CDA">
                        <w:r>
                          <w:rPr>
                            <w:rFonts w:cs="Arial"/>
                            <w:b/>
                            <w:bCs/>
                            <w:color w:val="000000"/>
                            <w:sz w:val="20"/>
                            <w:szCs w:val="20"/>
                            <w:lang w:val="en-US"/>
                          </w:rPr>
                          <w:t>DE</w:t>
                        </w:r>
                      </w:p>
                    </w:txbxContent>
                  </v:textbox>
                </v:rect>
                <v:rect id="Rectangle 389" o:spid="_x0000_s1276" style="position:absolute;left:8216;top:12528;width:99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576CDA" w:rsidRDefault="00576CDA">
                        <w:r>
                          <w:rPr>
                            <w:rFonts w:cs="Arial"/>
                            <w:b/>
                            <w:bCs/>
                            <w:color w:val="000000"/>
                            <w:sz w:val="20"/>
                            <w:szCs w:val="20"/>
                            <w:lang w:val="en-US"/>
                          </w:rPr>
                          <w:t>Q</w:t>
                        </w:r>
                      </w:p>
                    </w:txbxContent>
                  </v:textbox>
                </v:rect>
                <v:rect id="Rectangle 390" o:spid="_x0000_s1277" style="position:absolute;left:9169;top:12528;width:7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576CDA" w:rsidRDefault="00576CDA">
                        <w:r>
                          <w:rPr>
                            <w:rFonts w:cs="Arial"/>
                            <w:b/>
                            <w:bCs/>
                            <w:color w:val="000000"/>
                            <w:sz w:val="20"/>
                            <w:szCs w:val="20"/>
                            <w:lang w:val="en-US"/>
                          </w:rPr>
                          <w:t>2</w:t>
                        </w:r>
                      </w:p>
                    </w:txbxContent>
                  </v:textbox>
                </v:rect>
                <v:rect id="Rectangle 391" o:spid="_x0000_s1278" style="position:absolute;left:2400;top:24066;width:33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576CDA" w:rsidRDefault="00576CDA">
                        <w:r w:rsidRPr="0019211A">
                          <w:rPr>
                            <w:rFonts w:cs="Arial"/>
                            <w:b/>
                            <w:bCs/>
                            <w:caps/>
                            <w:color w:val="000000"/>
                            <w:sz w:val="20"/>
                            <w:szCs w:val="20"/>
                            <w:lang w:val="en-US"/>
                          </w:rPr>
                          <w:t>é</w:t>
                        </w:r>
                        <w:r>
                          <w:rPr>
                            <w:rFonts w:cs="Arial"/>
                            <w:b/>
                            <w:bCs/>
                            <w:color w:val="000000"/>
                            <w:sz w:val="20"/>
                            <w:szCs w:val="20"/>
                            <w:lang w:val="en-US"/>
                          </w:rPr>
                          <w:t>TAT</w:t>
                        </w:r>
                      </w:p>
                    </w:txbxContent>
                  </v:textbox>
                </v:rect>
                <v:rect id="Rectangle 392" o:spid="_x0000_s1279" style="position:absolute;left:6019;top:24066;width:176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576CDA" w:rsidRDefault="00576CDA">
                        <w:r>
                          <w:rPr>
                            <w:rFonts w:cs="Arial"/>
                            <w:b/>
                            <w:bCs/>
                            <w:color w:val="000000"/>
                            <w:sz w:val="20"/>
                            <w:szCs w:val="20"/>
                            <w:lang w:val="en-US"/>
                          </w:rPr>
                          <w:t>DE</w:t>
                        </w:r>
                      </w:p>
                    </w:txbxContent>
                  </v:textbox>
                </v:rect>
                <v:rect id="Rectangle 393" o:spid="_x0000_s1280" style="position:absolute;left:8210;top:24066;width:9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576CDA" w:rsidRDefault="00576CDA">
                        <w:r>
                          <w:rPr>
                            <w:rFonts w:cs="Arial"/>
                            <w:b/>
                            <w:bCs/>
                            <w:color w:val="000000"/>
                            <w:sz w:val="20"/>
                            <w:szCs w:val="20"/>
                            <w:lang w:val="en-US"/>
                          </w:rPr>
                          <w:t>D</w:t>
                        </w:r>
                      </w:p>
                    </w:txbxContent>
                  </v:textbox>
                </v:rect>
                <v:rect id="Rectangle 394" o:spid="_x0000_s1281" style="position:absolute;left:9067;top:24066;width:7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576CDA" w:rsidRDefault="00576CDA">
                        <w:r>
                          <w:rPr>
                            <w:rFonts w:cs="Arial"/>
                            <w:b/>
                            <w:bCs/>
                            <w:color w:val="000000"/>
                            <w:sz w:val="20"/>
                            <w:szCs w:val="20"/>
                            <w:lang w:val="en-US"/>
                          </w:rPr>
                          <w:t>1</w:t>
                        </w:r>
                      </w:p>
                    </w:txbxContent>
                  </v:textbox>
                </v:rect>
                <v:rect id="Rectangle 395" o:spid="_x0000_s1282" style="position:absolute;left:3225;top:35356;width:6528;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HZMMA&#10;AADcAAAADwAAAGRycy9kb3ducmV2LnhtbERPTWvCQBC9C/6HZYReRDfmUDS6CSIIHoRi2kO9Ddkx&#10;mzY7G7KrSfvru4VCb/N4n7MrRtuKB/W+caxgtUxAEFdON1wreHs9LtYgfEDW2DomBV/kocinkx1m&#10;2g18oUcZahFD2GeowITQZVL6ypBFv3QdceRurrcYIuxrqXscYrhtZZokz9Jiw7HBYEcHQ9VnebcK&#10;ji/vDfG3vMw368F9VOm1NOdOqafZuN+CCDSGf/Gf+6Tj/HQD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QHZMMAAADcAAAADwAAAAAAAAAAAAAAAACYAgAAZHJzL2Rv&#10;d25yZXYueG1sUEsFBgAAAAAEAAQA9QAAAIgDAAAAAA==&#10;" filled="f" stroked="f">
                  <v:textbox style="mso-fit-shape-to-text:t" inset="0,0,0,0">
                    <w:txbxContent>
                      <w:p w:rsidR="00576CDA" w:rsidRDefault="00576CDA">
                        <w:r>
                          <w:rPr>
                            <w:rFonts w:cs="Arial"/>
                            <w:b/>
                            <w:bCs/>
                            <w:color w:val="000000"/>
                            <w:sz w:val="20"/>
                            <w:szCs w:val="20"/>
                            <w:lang w:val="en-US"/>
                          </w:rPr>
                          <w:t>TENSION</w:t>
                        </w:r>
                      </w:p>
                    </w:txbxContent>
                  </v:textbox>
                </v:rect>
                <v:rect id="Rectangle 396" o:spid="_x0000_s1283" style="position:absolute;left:9226;top:35356;width:2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576CDA" w:rsidRDefault="00576CDA">
                        <w:r>
                          <w:rPr>
                            <w:rFonts w:cs="Arial"/>
                            <w:b/>
                            <w:bCs/>
                            <w:color w:val="000000"/>
                            <w:sz w:val="20"/>
                            <w:szCs w:val="20"/>
                            <w:lang w:val="en-US"/>
                          </w:rPr>
                          <w:t>AUX</w:t>
                        </w:r>
                      </w:p>
                    </w:txbxContent>
                  </v:textbox>
                </v:rect>
                <v:rect id="Rectangle 397" o:spid="_x0000_s1284" style="position:absolute;left:12274;top:35356;width:543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576CDA" w:rsidRDefault="00576CDA">
                        <w:r>
                          <w:rPr>
                            <w:rFonts w:cs="Arial"/>
                            <w:b/>
                            <w:bCs/>
                            <w:color w:val="000000"/>
                            <w:sz w:val="20"/>
                            <w:szCs w:val="20"/>
                            <w:lang w:val="en-US"/>
                          </w:rPr>
                          <w:t>BORNES</w:t>
                        </w:r>
                      </w:p>
                    </w:txbxContent>
                  </v:textbox>
                </v:rect>
                <v:rect id="Rectangle 398" o:spid="_x0000_s1285" style="position:absolute;left:17989;top:35356;width:183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576CDA" w:rsidRDefault="00576CDA">
                        <w:r>
                          <w:rPr>
                            <w:rFonts w:cs="Arial"/>
                            <w:b/>
                            <w:bCs/>
                            <w:color w:val="000000"/>
                            <w:sz w:val="20"/>
                            <w:szCs w:val="20"/>
                            <w:lang w:val="en-US"/>
                          </w:rPr>
                          <w:t>DU</w:t>
                        </w:r>
                      </w:p>
                    </w:txbxContent>
                  </v:textbox>
                </v:rect>
                <v:rect id="Rectangle 399" o:spid="_x0000_s1286" style="position:absolute;left:20180;top:35356;width:995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576CDA" w:rsidRDefault="00576CDA">
                        <w:r>
                          <w:rPr>
                            <w:rFonts w:cs="Arial"/>
                            <w:b/>
                            <w:bCs/>
                            <w:color w:val="000000"/>
                            <w:sz w:val="20"/>
                            <w:szCs w:val="20"/>
                            <w:lang w:val="en-US"/>
                          </w:rPr>
                          <w:t>COMPRESSEUR</w:t>
                        </w:r>
                      </w:p>
                    </w:txbxContent>
                  </v:textbox>
                </v:rect>
                <v:rect id="Rectangle 400" o:spid="_x0000_s1287" style="position:absolute;left:30467;top:35356;width:17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576CDA" w:rsidRDefault="00576CDA">
                        <w:r>
                          <w:rPr>
                            <w:rFonts w:cs="Arial"/>
                            <w:b/>
                            <w:bCs/>
                            <w:color w:val="000000"/>
                            <w:sz w:val="20"/>
                            <w:szCs w:val="20"/>
                            <w:lang w:val="en-US"/>
                          </w:rPr>
                          <w:t>EN</w:t>
                        </w:r>
                      </w:p>
                    </w:txbxContent>
                  </v:textbox>
                </v:rect>
                <v:rect id="Rectangle 401" o:spid="_x0000_s1288" style="position:absolute;left:32562;top:35356;width:339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576CDA" w:rsidRDefault="00576CDA">
                        <w:r>
                          <w:rPr>
                            <w:rFonts w:cs="Arial"/>
                            <w:b/>
                            <w:bCs/>
                            <w:color w:val="000000"/>
                            <w:sz w:val="20"/>
                            <w:szCs w:val="20"/>
                            <w:lang w:val="en-US"/>
                          </w:rPr>
                          <w:t>VOLT</w:t>
                        </w:r>
                      </w:p>
                    </w:txbxContent>
                  </v:textbox>
                </v:rect>
                <v:rect id="Rectangle 402" o:spid="_x0000_s1289" style="position:absolute;left:5092;top:4635;width:7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576CDA" w:rsidRDefault="00576CDA">
                        <w:r>
                          <w:rPr>
                            <w:rFonts w:cs="Arial"/>
                            <w:color w:val="000000"/>
                            <w:sz w:val="20"/>
                            <w:szCs w:val="20"/>
                            <w:lang w:val="en-US"/>
                          </w:rPr>
                          <w:t>1</w:t>
                        </w:r>
                      </w:p>
                    </w:txbxContent>
                  </v:textbox>
                </v:rect>
                <v:rect id="Rectangle 403" o:spid="_x0000_s1290" style="position:absolute;left:5207;top:8667;width:7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576CDA" w:rsidRDefault="00576CDA">
                        <w:r>
                          <w:rPr>
                            <w:rFonts w:cs="Arial"/>
                            <w:color w:val="000000"/>
                            <w:sz w:val="20"/>
                            <w:szCs w:val="20"/>
                            <w:lang w:val="en-US"/>
                          </w:rPr>
                          <w:t>0</w:t>
                        </w:r>
                      </w:p>
                    </w:txbxContent>
                  </v:textbox>
                </v:rect>
                <v:shape id="Freeform 404" o:spid="_x0000_s1291" style="position:absolute;left:5664;top:37115;width:762;height:12992;visibility:visible;mso-wrap-style:square;v-text-anchor:top" coordsize="120,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2gcUA&#10;AADcAAAADwAAAGRycy9kb3ducmV2LnhtbESPT2vCQBDF70K/wzKF3nSjxSLRVUT8dyqtLfU6Zsck&#10;mJ0N2dXEb+8cCt5meG/e+81s0blK3agJpWcDw0ECijjztuTcwO/Ppj8BFSKyxcozGbhTgMX8pTfD&#10;1PqWv+l2iLmSEA4pGihirFOtQ1aQwzDwNbFoZ984jLI2ubYNthLuKj1Kkg/tsGRpKLCmVUHZ5XB1&#10;Bi7rbb3a78JxeP/8G1ftZPl1KnNj3l675RRUpC4+zf/Xeyv470Irz8gE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faBxQAAANwAAAAPAAAAAAAAAAAAAAAAAJgCAABkcnMv&#10;ZG93bnJldi54bWxQSwUGAAAAAAQABAD1AAAAigMAAAAA&#10;" path="m75,2046l75,100r-30,l45,2046r30,xm120,120l60,,,120r120,xe" fillcolor="black" strokeweight="3e-5mm">
                  <v:path arrowok="t" o:connecttype="custom" o:connectlocs="47625,1299210;47625,63500;28575,63500;28575,1299210;47625,1299210;76200,76200;38100,0;0,76200;76200,76200" o:connectangles="0,0,0,0,0,0,0,0,0"/>
                  <o:lock v:ext="edit" verticies="t"/>
                </v:shape>
                <v:shape id="Freeform 405" o:spid="_x0000_s1292" style="position:absolute;left:6140;top:43878;width:47600;height:762;visibility:visible;mso-wrap-style:square;v-text-anchor:top" coordsize="74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CEMMA&#10;AADcAAAADwAAAGRycy9kb3ducmV2LnhtbERPS2vCQBC+F/wPywje6sZYRFNXkVKLoBcfpT0O2TEb&#10;zM6G7Brjv3eFQm/z8T1nvuxsJVpqfOlYwWiYgCDOnS65UHA6rl+nIHxA1lg5JgV38rBc9F7mmGl3&#10;4z21h1CIGMI+QwUmhDqT0ueGLPqhq4kjd3aNxRBhU0jd4C2G20qmSTKRFkuODQZr+jCUXw5Xq+D7&#10;a/P5W/1s010722/LaepwYt6UGvS71TuIQF34F/+5NzrOH8/g+Uy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JCEMMAAADcAAAADwAAAAAAAAAAAAAAAACYAgAAZHJzL2Rv&#10;d25yZXYueG1sUEsFBgAAAAAEAAQA9QAAAIgDAAAAAA==&#10;" path="m,45r7397,l7397,75,,75,,45xm7376,r120,60l7376,120,7376,xe" fillcolor="black" strokeweight="3e-5mm">
                  <v:path arrowok="t" o:connecttype="custom" o:connectlocs="0,28575;4697095,28575;4697095,47625;0,47625;0,28575;4683760,0;4759960,38100;4683760,76200;4683760,0" o:connectangles="0,0,0,0,0,0,0,0,0"/>
                  <o:lock v:ext="edit" verticies="t"/>
                </v:shape>
                <v:rect id="Rectangle 406" o:spid="_x0000_s1293" style="position:absolute;left:1695;top:20161;width:39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576CDA" w:rsidRDefault="00576CDA">
                        <w:r>
                          <w:rPr>
                            <w:rFonts w:cs="Arial"/>
                            <w:color w:val="000000"/>
                            <w:sz w:val="20"/>
                            <w:szCs w:val="20"/>
                            <w:lang w:val="en-US"/>
                          </w:rPr>
                          <w:t>Bloqué</w:t>
                        </w:r>
                      </w:p>
                    </w:txbxContent>
                  </v:textbox>
                </v:rect>
                <v:rect id="Rectangle 407" o:spid="_x0000_s1294" style="position:absolute;left:1644;top:31851;width:39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576CDA" w:rsidRDefault="00576CDA">
                        <w:r>
                          <w:rPr>
                            <w:rFonts w:cs="Arial"/>
                            <w:color w:val="000000"/>
                            <w:sz w:val="20"/>
                            <w:szCs w:val="20"/>
                            <w:lang w:val="en-US"/>
                          </w:rPr>
                          <w:t>Bloqué</w:t>
                        </w:r>
                      </w:p>
                    </w:txbxContent>
                  </v:textbox>
                </v:rect>
                <v:rect id="Rectangle 408" o:spid="_x0000_s1295" style="position:absolute;left:6000;top:5194;width:81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SHsQA&#10;AADcAAAADwAAAGRycy9kb3ducmV2LnhtbESPQWvCQBCF7wX/wzKCt7oxaJHoKqKovZXE1vOYnWZD&#10;s7Mhu2r8991CwdsM731v3izXvW3EjTpfO1YwGScgiEuna64UfJ72r3MQPiBrbByTggd5WK8GL0vM&#10;tLtzTrciVCKGsM9QgQmhzaT0pSGLfuxa4qh9u85iiGtXSd3hPYbbRqZJ8iYt1hwvGGxpa6j8Ka42&#10;1vg6F5fH4eh3V3Op/D6ffeTpTKnRsN8sQATqw9P8T7/ryE1T+HsmT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Eh7EAAAA3AAAAA8AAAAAAAAAAAAAAAAAmAIAAGRycy9k&#10;b3ducmV2LnhtbFBLBQYAAAAABAAEAPUAAACJAwAAAAA=&#10;" fillcolor="black" strokeweight="3e-5mm">
                  <v:stroke joinstyle="round"/>
                </v:rect>
                <v:rect id="Rectangle 409" o:spid="_x0000_s1296" style="position:absolute;left:933;top:16306;width:459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576CDA" w:rsidRDefault="00576CDA">
                        <w:r>
                          <w:rPr>
                            <w:rFonts w:cs="Arial"/>
                            <w:color w:val="000000"/>
                            <w:sz w:val="20"/>
                            <w:szCs w:val="20"/>
                            <w:lang w:val="en-US"/>
                          </w:rPr>
                          <w:t>Passant</w:t>
                        </w:r>
                      </w:p>
                    </w:txbxContent>
                  </v:textbox>
                </v:rect>
                <v:rect id="Rectangle 410" o:spid="_x0000_s1297" style="position:absolute;left:6000;top:16814;width:81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4v8cQA&#10;AADcAAAADwAAAGRycy9kb3ducmV2LnhtbESPQWvCQBCF7wX/wzKCt7pRtJToJhRF7a0krZ7H7JgN&#10;zc6G7Krx33cLhd5meO9782adD7YVN+p941jBbJqAIK6cbrhW8PW5e34F4QOyxtYxKXiQhzwbPa0x&#10;1e7OBd3KUIsYwj5FBSaELpXSV4Ys+qnriKN2cb3FENe+lrrHewy3rZwnyYu02HC8YLCjjaHqu7za&#10;WON4Ks+P/cFvr+Zc+12x/CjmS6Um4+FtBSLQEP7Nf/S7jtxiAb/PxAl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HEAAAA3AAAAA8AAAAAAAAAAAAAAAAAmAIAAGRycy9k&#10;b3ducmV2LnhtbFBLBQYAAAAABAAEAPUAAACJAwAAAAA=&#10;" fillcolor="black" strokeweight="3e-5mm">
                  <v:stroke joinstyle="round"/>
                </v:rect>
                <v:rect id="Rectangle 411" o:spid="_x0000_s1298" style="position:absolute;left:1060;top:28028;width:459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576CDA" w:rsidRDefault="00576CDA">
                        <w:r>
                          <w:rPr>
                            <w:rFonts w:cs="Arial"/>
                            <w:color w:val="000000"/>
                            <w:sz w:val="20"/>
                            <w:szCs w:val="20"/>
                            <w:lang w:val="en-US"/>
                          </w:rPr>
                          <w:t>Passant</w:t>
                        </w:r>
                      </w:p>
                    </w:txbxContent>
                  </v:textbox>
                </v:rect>
                <v:rect id="Rectangle 412" o:spid="_x0000_s1299" style="position:absolute;left:5905;top:28536;width:81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UHcQA&#10;AADcAAAADwAAAGRycy9kb3ducmV2LnhtbESPT2vCQBDF74LfYZmCN7OpqJTUVYrin5sktj2P2Wk2&#10;NDsbsqvGb+8WCt5meO/35s1i1dtGXKnztWMFr0kKgrh0uuZKwedpO34D4QOyxsYxKbiTh9VyOFhg&#10;pt2Nc7oWoRIxhH2GCkwIbSalLw1Z9IlriaP24zqLIa5dJXWHtxhuGzlJ07m0WHO8YLCltaHyt7jY&#10;WOPruzjfd3u/uZhz5bf57JhPZkqNXvqPdxCB+vA0/9MHHbnpHP6eiRP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FB3EAAAA3AAAAA8AAAAAAAAAAAAAAAAAmAIAAGRycy9k&#10;b3ducmV2LnhtbFBLBQYAAAAABAAEAPUAAACJAwAAAAA=&#10;" fillcolor="black" strokeweight="3e-5mm">
                  <v:stroke joinstyle="round"/>
                </v:rect>
                <v:rect id="Rectangle 413" o:spid="_x0000_s1300" style="position:absolute;left:5810;top:40068;width:81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xhsUA&#10;AADcAAAADwAAAGRycy9kb3ducmV2LnhtbESPzW7CMBCE70h9B2uRegMHVFoUMKhqRcsNJfycl3iJ&#10;I+J1FBsIb4+RKvW2q5lvdna+7GwtrtT6yrGC0TABQVw4XXGpYLddDaYgfEDWWDsmBXfysFy89OaY&#10;anfjjK55KEUMYZ+iAhNCk0rpC0MW/dA1xFE7udZiiGtbSt3iLYbbWo6T5F1arDheMNjQl6HinF9s&#10;rLE/5Mf7z6//vphj6VfZZJONJ0q99rvPGYhAXfg3/9FrHbm3D3g+Ey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LGGxQAAANwAAAAPAAAAAAAAAAAAAAAAAJgCAABkcnMv&#10;ZG93bnJldi54bWxQSwUGAAAAAAQABAD1AAAAigMAAAAA&#10;" fillcolor="black" strokeweight="3e-5mm">
                  <v:stroke joinstyle="round"/>
                </v:rect>
                <v:rect id="Rectangle 414" o:spid="_x0000_s1301" style="position:absolute;left:4953;top:43453;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576CDA" w:rsidRDefault="00576CDA">
                        <w:r>
                          <w:rPr>
                            <w:rFonts w:cs="Arial"/>
                            <w:color w:val="000000"/>
                            <w:sz w:val="20"/>
                            <w:szCs w:val="20"/>
                            <w:lang w:val="en-US"/>
                          </w:rPr>
                          <w:t>0</w:t>
                        </w:r>
                      </w:p>
                    </w:txbxContent>
                  </v:textbox>
                </v:rect>
                <v:rect id="Rectangle 415" o:spid="_x0000_s1302" style="position:absolute;left:4953;top:39096;width:7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576CDA" w:rsidRDefault="00576CDA">
                        <w:r>
                          <w:rPr>
                            <w:rFonts w:cs="Arial"/>
                            <w:color w:val="000000"/>
                            <w:sz w:val="20"/>
                            <w:szCs w:val="20"/>
                            <w:lang w:val="en-US"/>
                          </w:rPr>
                          <w:t>3</w:t>
                        </w:r>
                      </w:p>
                    </w:txbxContent>
                  </v:textbox>
                </v:rect>
                <v:rect id="Rectangle 416" o:spid="_x0000_s1303" style="position:absolute;left:54660;top:43554;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576CDA" w:rsidRPr="0019211A" w:rsidRDefault="00576CDA">
                        <w:pPr>
                          <w:rPr>
                            <w:i/>
                          </w:rPr>
                        </w:pPr>
                        <w:proofErr w:type="gramStart"/>
                        <w:r w:rsidRPr="0019211A">
                          <w:rPr>
                            <w:rFonts w:cs="Arial"/>
                            <w:i/>
                            <w:color w:val="000000"/>
                            <w:sz w:val="20"/>
                            <w:szCs w:val="20"/>
                            <w:lang w:val="en-US"/>
                          </w:rPr>
                          <w:t>t</w:t>
                        </w:r>
                        <w:proofErr w:type="gramEnd"/>
                      </w:p>
                    </w:txbxContent>
                  </v:textbox>
                </v:rect>
                <v:rect id="Rectangle 417" o:spid="_x0000_s1304" style="position:absolute;left:54660;top:32124;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576CDA" w:rsidRPr="0019211A" w:rsidRDefault="00576CDA">
                        <w:pPr>
                          <w:rPr>
                            <w:i/>
                          </w:rPr>
                        </w:pPr>
                        <w:proofErr w:type="gramStart"/>
                        <w:r w:rsidRPr="0019211A">
                          <w:rPr>
                            <w:rFonts w:cs="Arial"/>
                            <w:i/>
                            <w:color w:val="000000"/>
                            <w:sz w:val="20"/>
                            <w:szCs w:val="20"/>
                            <w:lang w:val="en-US"/>
                          </w:rPr>
                          <w:t>t</w:t>
                        </w:r>
                        <w:proofErr w:type="gramEnd"/>
                      </w:p>
                    </w:txbxContent>
                  </v:textbox>
                </v:rect>
                <v:rect id="Rectangle 418" o:spid="_x0000_s1305" style="position:absolute;left:54660;top:20370;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576CDA" w:rsidRPr="0019211A" w:rsidRDefault="00576CDA">
                        <w:pPr>
                          <w:rPr>
                            <w:i/>
                          </w:rPr>
                        </w:pPr>
                        <w:proofErr w:type="gramStart"/>
                        <w:r w:rsidRPr="0019211A">
                          <w:rPr>
                            <w:rFonts w:cs="Arial"/>
                            <w:i/>
                            <w:color w:val="000000"/>
                            <w:sz w:val="20"/>
                            <w:szCs w:val="20"/>
                            <w:lang w:val="en-US"/>
                          </w:rPr>
                          <w:t>t</w:t>
                        </w:r>
                        <w:proofErr w:type="gramEnd"/>
                      </w:p>
                    </w:txbxContent>
                  </v:textbox>
                </v:rect>
                <v:rect id="Rectangle 419" o:spid="_x0000_s1306" style="position:absolute;left:54711;top:8686;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576CDA" w:rsidRPr="0019211A" w:rsidRDefault="00576CDA">
                        <w:pPr>
                          <w:rPr>
                            <w:i/>
                          </w:rPr>
                        </w:pPr>
                        <w:proofErr w:type="gramStart"/>
                        <w:r w:rsidRPr="0019211A">
                          <w:rPr>
                            <w:rFonts w:cs="Arial"/>
                            <w:i/>
                            <w:color w:val="000000"/>
                            <w:sz w:val="20"/>
                            <w:szCs w:val="20"/>
                            <w:lang w:val="en-US"/>
                          </w:rPr>
                          <w:t>t</w:t>
                        </w:r>
                        <w:proofErr w:type="gramEnd"/>
                      </w:p>
                    </w:txbxContent>
                  </v:textbox>
                </v:rect>
                <v:rect id="Rectangle 420" o:spid="_x0000_s1307" style="position:absolute;left:5810;top:41497;width:81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CwMQA&#10;AADcAAAADwAAAGRycy9kb3ducmV2LnhtbESPT2vCQBDF7wW/wzKCt7pRiJToKqLYeiuJf85jdswG&#10;s7Mhu2r89t1CobcZ3vu9ebNY9bYRD+p87VjBZJyAIC6drrlScDzs3j9A+ICssXFMCl7kYbUcvC0w&#10;0+7JOT2KUIkYwj5DBSaENpPSl4Ys+rFriaN2dZ3FENeukrrDZwy3jZwmyUxarDleMNjSxlB5K+42&#10;1jidi8vr88tv7+ZS+V2efufTVKnRsF/PQQTqw7/5j97ryKUz+H0mT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gsDEAAAA3AAAAA8AAAAAAAAAAAAAAAAAmAIAAGRycy9k&#10;b3ducmV2LnhtbFBLBQYAAAAABAAEAPUAAACJAwAAAAA=&#10;" fillcolor="black" strokeweight="3e-5mm">
                  <v:stroke joinstyle="round"/>
                </v:rect>
                <v:rect id="Rectangle 421" o:spid="_x0000_s1308" style="position:absolute;left:5810;top:42926;width:81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nW8QA&#10;AADcAAAADwAAAGRycy9kb3ducmV2LnhtbESPT2vCQBDF70K/wzKF3nRTISrRVUqLbW8l8c95zI7Z&#10;YHY2ZFeN394tCN5meO/35s1i1dtGXKjztWMF76MEBHHpdM2Vgu1mPZyB8AFZY+OYFNzIw2r5Mlhg&#10;pt2Vc7oUoRIxhH2GCkwIbSalLw1Z9CPXEkft6DqLIa5dJXWH1xhuGzlOkom0WHO8YLClT0PlqTjb&#10;WGO3Lw637x//dTaHyq/z9C8fp0q9vfYfcxCB+vA0P+hfHbl0Cv/PxAn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J1vEAAAA3AAAAA8AAAAAAAAAAAAAAAAAmAIAAGRycy9k&#10;b3ducmV2LnhtbFBLBQYAAAAABAAEAPUAAACJAwAAAAA=&#10;" fillcolor="black" strokeweight="3e-5mm">
                  <v:stroke joinstyle="round"/>
                </v:rect>
                <v:rect id="Rectangle 422" o:spid="_x0000_s1309" style="position:absolute;left:4953;top:40462;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576CDA" w:rsidRDefault="00576CDA">
                        <w:r>
                          <w:rPr>
                            <w:rFonts w:cs="Arial"/>
                            <w:color w:val="000000"/>
                            <w:sz w:val="20"/>
                            <w:szCs w:val="20"/>
                            <w:lang w:val="en-US"/>
                          </w:rPr>
                          <w:t>2</w:t>
                        </w:r>
                      </w:p>
                    </w:txbxContent>
                  </v:textbox>
                </v:rect>
                <v:rect id="Rectangle 423" o:spid="_x0000_s1310" style="position:absolute;left:4953;top:42056;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576CDA" w:rsidRDefault="00576CDA">
                        <w:r>
                          <w:rPr>
                            <w:rFonts w:cs="Arial"/>
                            <w:color w:val="000000"/>
                            <w:sz w:val="20"/>
                            <w:szCs w:val="20"/>
                            <w:lang w:val="en-US"/>
                          </w:rPr>
                          <w:t>1</w:t>
                        </w:r>
                      </w:p>
                    </w:txbxContent>
                  </v:textbox>
                </v:rect>
                <v:rect id="Rectangle 424" o:spid="_x0000_s1311" style="position:absolute;left:4356;top:4639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576CDA" w:rsidRDefault="00576CDA">
                        <w:r>
                          <w:rPr>
                            <w:rFonts w:cs="Arial"/>
                            <w:color w:val="000000"/>
                            <w:sz w:val="20"/>
                            <w:szCs w:val="20"/>
                            <w:lang w:val="en-US"/>
                          </w:rPr>
                          <w:t>-</w:t>
                        </w:r>
                      </w:p>
                    </w:txbxContent>
                  </v:textbox>
                </v:rect>
                <v:rect id="Rectangle 425" o:spid="_x0000_s1312" style="position:absolute;left:4737;top:46393;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576CDA" w:rsidRDefault="00576CDA">
                        <w:r>
                          <w:rPr>
                            <w:rFonts w:cs="Arial"/>
                            <w:color w:val="000000"/>
                            <w:sz w:val="20"/>
                            <w:szCs w:val="20"/>
                            <w:lang w:val="en-US"/>
                          </w:rPr>
                          <w:t>2</w:t>
                        </w:r>
                      </w:p>
                    </w:txbxContent>
                  </v:textbox>
                </v:rect>
                <v:rect id="Rectangle 426" o:spid="_x0000_s1313" style="position:absolute;left:4356;top:47834;width:42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576CDA" w:rsidRDefault="00576CDA">
                        <w:r>
                          <w:rPr>
                            <w:rFonts w:cs="Arial"/>
                            <w:color w:val="000000"/>
                            <w:sz w:val="20"/>
                            <w:szCs w:val="20"/>
                            <w:lang w:val="en-US"/>
                          </w:rPr>
                          <w:t>-</w:t>
                        </w:r>
                      </w:p>
                    </w:txbxContent>
                  </v:textbox>
                </v:rect>
                <v:rect id="Rectangle 427" o:spid="_x0000_s1314" style="position:absolute;left:4737;top:47834;width:7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576CDA" w:rsidRDefault="00576CDA">
                        <w:r>
                          <w:rPr>
                            <w:rFonts w:cs="Arial"/>
                            <w:color w:val="000000"/>
                            <w:sz w:val="20"/>
                            <w:szCs w:val="20"/>
                            <w:lang w:val="en-US"/>
                          </w:rPr>
                          <w:t>3</w:t>
                        </w:r>
                      </w:p>
                    </w:txbxContent>
                  </v:textbox>
                </v:rect>
                <v:rect id="Rectangle 428" o:spid="_x0000_s1315" style="position:absolute;left:4476;top:44951;width:42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576CDA" w:rsidRDefault="00576CDA">
                        <w:r>
                          <w:rPr>
                            <w:rFonts w:cs="Arial"/>
                            <w:color w:val="000000"/>
                            <w:sz w:val="20"/>
                            <w:szCs w:val="20"/>
                            <w:lang w:val="en-US"/>
                          </w:rPr>
                          <w:t>-</w:t>
                        </w:r>
                      </w:p>
                    </w:txbxContent>
                  </v:textbox>
                </v:rect>
                <v:rect id="Rectangle 429" o:spid="_x0000_s1316" style="position:absolute;left:4851;top:44951;width:7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576CDA" w:rsidRDefault="00576CDA">
                        <w:r>
                          <w:rPr>
                            <w:rFonts w:cs="Arial"/>
                            <w:color w:val="000000"/>
                            <w:sz w:val="20"/>
                            <w:szCs w:val="20"/>
                            <w:lang w:val="en-US"/>
                          </w:rPr>
                          <w:t>1</w:t>
                        </w:r>
                      </w:p>
                    </w:txbxContent>
                  </v:textbox>
                </v:rect>
                <v:shape id="Freeform 431" o:spid="_x0000_s1317" style="position:absolute;left:11474;top:5003;width:20669;height:4477;visibility:visible;mso-wrap-style:square;v-text-anchor:top" coordsize="347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Dj8UA&#10;AADcAAAADwAAAGRycy9kb3ducmV2LnhtbESPT2vDMAzF74N9B6NBb6uzFkqX1S0j0FJ2658ddtNi&#10;LQ6L5Sx20uzbV4dCbxLv6b2fVpvRN2qgLtaBDbxMM1DEZbA1VwbOp+3zElRMyBabwGTgnyJs1o8P&#10;K8xtuPCBhmOqlIRwzNGAS6nNtY6lI49xGlpi0X5C5zHJ2lXadniRcN/oWZYttMeapcFhS4Wj8vfY&#10;ewOfQ/E3x9m3W56+5rviI/TZa9sbM3ka399AJRrT3Xy73lvBXwitPCMT6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oOPxQAAANwAAAAPAAAAAAAAAAAAAAAAAJgCAABkcnMv&#10;ZG93bnJldi54bWxQSwUGAAAAAAQABAD1AAAAigMAAAAA&#10;" path="m,742l,16c,8,8,,16,l3456,v9,,16,8,16,16l3472,752r-32,l3440,16r16,16l16,32,32,16r,726l,742xe" fillcolor="black" strokeweight="3e-5mm">
                  <v:path arrowok="t" o:connecttype="custom" o:connectlocs="0,441722;0,9525;9525,0;2057400,0;2066925,9525;2066925,447675;2047875,447675;2047875,9525;2057400,19050;9525,19050;19050,9525;19050,441722;0,441722" o:connectangles="0,0,0,0,0,0,0,0,0,0,0,0,0"/>
                </v:shape>
                <v:shape id="Freeform 432" o:spid="_x0000_s1318" style="position:absolute;left:31762;top:28346;width:12954;height:4477;visibility:visible;mso-wrap-style:square;v-text-anchor:top" coordsize="217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2C6sIA&#10;AADcAAAADwAAAGRycy9kb3ducmV2LnhtbERPS27CMBDdI/UO1lRiB05BohAwqCpCfLoicIAhHuKo&#10;8TjEBgKnrytV6m6e3ndmi9ZW4kaNLx0reOsnIIhzp0suFBwPq94YhA/IGivHpOBBHhbzl84MU+3u&#10;vKdbFgoRQ9inqMCEUKdS+tyQRd93NXHkzq6xGCJsCqkbvMdwW8lBkoykxZJjg8GaPg3l39nVKlht&#10;96ewXV6+SvOk9dm+77Ih7ZTqvrYfUxCB2vAv/nNvdJw/msDvM/EC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YLqwgAAANwAAAAPAAAAAAAAAAAAAAAAAJgCAABkcnMvZG93&#10;bnJldi54bWxQSwUGAAAAAAQABAD1AAAAhwMAAAAA&#10;" path="m,742l,16c,8,8,,16,l2160,v9,,16,8,16,16l2176,752r-32,l2144,16r16,16l16,32,32,16r,726l,742xe" fillcolor="black" strokeweight="3e-5mm">
                  <v:path arrowok="t" o:connecttype="custom" o:connectlocs="0,441722;0,9525;9525,0;1285875,0;1295400,9525;1295400,447675;1276350,447675;1276350,9525;1285875,19050;9525,19050;19050,9525;19050,441722;0,441722" o:connectangles="0,0,0,0,0,0,0,0,0,0,0,0,0"/>
                </v:shape>
                <v:rect id="Rectangle 433" o:spid="_x0000_s1319" style="position:absolute;left:2406;top:565;width:480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576CDA" w:rsidRDefault="00576CDA">
                        <w:r>
                          <w:rPr>
                            <w:rFonts w:cs="Arial"/>
                            <w:b/>
                            <w:bCs/>
                            <w:color w:val="000000"/>
                            <w:sz w:val="20"/>
                            <w:szCs w:val="20"/>
                            <w:lang w:val="en-US"/>
                          </w:rPr>
                          <w:t>SIGNAL</w:t>
                        </w:r>
                      </w:p>
                    </w:txbxContent>
                  </v:textbox>
                </v:rect>
                <v:rect id="Rectangle 434" o:spid="_x0000_s1320" style="position:absolute;left:7550;top:565;width:37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576CDA" w:rsidRDefault="00576CDA">
                        <w:r>
                          <w:rPr>
                            <w:rFonts w:cs="Arial"/>
                            <w:b/>
                            <w:bCs/>
                            <w:color w:val="000000"/>
                            <w:sz w:val="20"/>
                            <w:szCs w:val="20"/>
                            <w:lang w:val="en-US"/>
                          </w:rPr>
                          <w:t>POMP</w:t>
                        </w:r>
                      </w:p>
                    </w:txbxContent>
                  </v:textbox>
                </v:rect>
                <v:rect id="Rectangle 435" o:spid="_x0000_s1321" style="position:absolute;left:5905;top:45593;width:81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o8QA&#10;AADcAAAADwAAAGRycy9kb3ducmV2LnhtbESPQWvCQBCF7wX/wzJCb3VjQCvRVUSxeiuJrecxO82G&#10;ZmdDdtX4791CwdsM731v3ixWvW3ElTpfO1YwHiUgiEuna64UfB13bzMQPiBrbByTgjt5WC0HLwvM&#10;tLtxTtciVCKGsM9QgQmhzaT0pSGLfuRa4qj9uM5iiGtXSd3hLYbbRqZJMpUWa44XDLa0MVT+Fhcb&#10;a3yfivP9Y++3F3Ou/C6ffObpRKnXYb+egwjUh6f5nz7oyL2n8PdMn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32KPEAAAA3AAAAA8AAAAAAAAAAAAAAAAAmAIAAGRycy9k&#10;b3ducmV2LnhtbFBLBQYAAAAABAAEAPUAAACJAwAAAAA=&#10;" fillcolor="black" strokeweight="3e-5mm">
                  <v:stroke joinstyle="round"/>
                </v:rect>
                <v:rect id="Rectangle 436" o:spid="_x0000_s1322" style="position:absolute;left:5905;top:47021;width:81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9OMUA&#10;AADcAAAADwAAAGRycy9kb3ducmV2LnhtbESPzW7CMBCE70h9B2uRegMHKloUMKhqRcsNJfycl3iJ&#10;I+J1FBsIb4+RKvW2q5lvdna+7GwtrtT6yrGC0TABQVw4XXGpYLddDaYgfEDWWDsmBXfysFy89OaY&#10;anfjjK55KEUMYZ+iAhNCk0rpC0MW/dA1xFE7udZiiGtbSt3iLYbbWo6T5F1arDheMNjQl6HinF9s&#10;rLE/5Mf7z6//vphj6VfZZJONJ0q99rvPGYhAXfg3/9FrHbmPN3g+Ey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04xQAAANwAAAAPAAAAAAAAAAAAAAAAAJgCAABkcnMv&#10;ZG93bnJldi54bWxQSwUGAAAAAAQABAD1AAAAigMAAAAA&#10;" fillcolor="black" strokeweight="3e-5mm">
                  <v:stroke joinstyle="round"/>
                </v:rect>
                <v:rect id="Rectangle 437" o:spid="_x0000_s1323" style="position:absolute;left:5905;top:48545;width:81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lTMUA&#10;AADcAAAADwAAAGRycy9kb3ducmV2LnhtbESPzW7CMBCE70h9B2uRegMHVFoUMKhqRcsNJfycl3iJ&#10;I+J1FBsIb4+RKvW2q5lvdna+7GwtrtT6yrGC0TABQVw4XXGpYLddDaYgfEDWWDsmBXfysFy89OaY&#10;anfjjK55KEUMYZ+iAhNCk0rpC0MW/dA1xFE7udZiiGtbSt3iLYbbWo6T5F1arDheMNjQl6HinF9s&#10;rLE/5Mf7z6//vphj6VfZZJONJ0q99rvPGYhAXfg3/9FrHbmPN3g+Ey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uVMxQAAANwAAAAPAAAAAAAAAAAAAAAAAJgCAABkcnMv&#10;ZG93bnJldi54bWxQSwUGAAAAAAQABAD1AAAAigMAAAAA&#10;" fillcolor="black" strokeweight="3e-5mm">
                  <v:stroke joinstyle="round"/>
                </v:rect>
                <v:line id="Connecteur droit 176" o:spid="_x0000_s1324" style="position:absolute;flip:y;visibility:visible;mso-wrap-style:square" from="11474,16910" to="11474,2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rTsMAAADcAAAADwAAAGRycy9kb3ducmV2LnhtbERPTU/DMAy9I/EfIiPtxlJ2KKMsm2Da&#10;0A5DgjLupjFtRe10SVjLv1+QkLj56X16sRq5UyfyoXVi4GaagSKpnG2lNnB4217PQYWIYrFzQgZ+&#10;KMBqeXmxwMK6QV7pVMZapRAJBRpoYuwLrUPVEGOYup4kcZ/OM8YEfa2txyGFc6dnWZZrxlZSQ4M9&#10;rRuqvspvNrCp8vnhuL97euHh/Zl34YPLR2/M5Gp8uAcVaYz/4j/3zqb5tzn8PpMu0M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q07DAAAA3AAAAA8AAAAAAAAAAAAA&#10;AAAAoQIAAGRycy9kb3ducmV2LnhtbFBLBQYAAAAABAAEAPkAAACRAwAAAAA=&#10;" strokecolor="black [3213]" strokeweight="2pt"/>
                <v:line id="Connecteur droit 177" o:spid="_x0000_s1325" style="position:absolute;visibility:visible;mso-wrap-style:square" from="11474,16903" to="15110,1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vD8IAAADcAAAADwAAAGRycy9kb3ducmV2LnhtbERPTWvCQBC9C/0PywjedGMPGlJXqYFC&#10;EZTGpngdsmOSmp0Nu6vGf98tFHqbx/uc1WYwnbiR861lBfNZAoK4srrlWkH5+TZNQfiArLGzTAoe&#10;5GGzfhqtMNP2zgXdjqEWMYR9hgqaEPpMSl81ZNDPbE8cubN1BkOErpba4T2Gm04+J8lCGmw5NjTY&#10;U95QdTlejYIi//qQ36eS993ObvOa/KHcpUpNxsPrC4hAQ/gX/7nfdZy/XMLvM/E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LvD8IAAADcAAAADwAAAAAAAAAAAAAA&#10;AAChAgAAZHJzL2Rvd25yZXYueG1sUEsFBgAAAAAEAAQA+QAAAJADAAAAAA==&#10;" strokecolor="black [3213]" strokeweight="2pt">
                  <v:stroke dashstyle="dash"/>
                </v:line>
                <w10:anchorlock/>
              </v:group>
            </w:pict>
          </mc:Fallback>
        </mc:AlternateContent>
      </w:r>
    </w:p>
    <w:p w:rsidR="009A2556" w:rsidRDefault="009A2556" w:rsidP="00432543">
      <w:pPr>
        <w:rPr>
          <w:b/>
          <w:noProof/>
          <w:lang w:eastAsia="fr-FR"/>
        </w:rPr>
      </w:pPr>
    </w:p>
    <w:p w:rsidR="00432543" w:rsidRPr="009A2556" w:rsidRDefault="00432543" w:rsidP="00432543">
      <w:pPr>
        <w:rPr>
          <w:b/>
        </w:rPr>
      </w:pPr>
      <w:r w:rsidRPr="009A2556">
        <w:rPr>
          <w:b/>
          <w:noProof/>
          <w:lang w:eastAsia="fr-FR"/>
        </w:rPr>
        <w:t xml:space="preserve">Document réponse </w:t>
      </w:r>
      <w:r w:rsidRPr="009A2556">
        <w:rPr>
          <w:b/>
        </w:rPr>
        <w:t>DR</w:t>
      </w:r>
      <w:r w:rsidR="009A2556">
        <w:rPr>
          <w:b/>
        </w:rPr>
        <w:t>6</w:t>
      </w:r>
      <w:r w:rsidRPr="009A2556">
        <w:rPr>
          <w:b/>
        </w:rPr>
        <w:t xml:space="preserve"> : </w:t>
      </w:r>
      <w:r w:rsidR="009A2556" w:rsidRPr="009A2556">
        <w:rPr>
          <w:rFonts w:cs="Arial"/>
          <w:b/>
        </w:rPr>
        <w:t>vue synoptique des chaînes d’énergie et d’information</w:t>
      </w:r>
    </w:p>
    <w:p w:rsidR="00D56B0D" w:rsidRDefault="00C56996" w:rsidP="005B623D">
      <w:pPr>
        <w:spacing w:before="240"/>
        <w:rPr>
          <w:b/>
          <w:noProof/>
          <w:lang w:eastAsia="fr-FR"/>
        </w:rPr>
      </w:pPr>
      <w:r>
        <w:rPr>
          <w:noProof/>
          <w:lang w:eastAsia="fr-FR"/>
        </w:rPr>
        <mc:AlternateContent>
          <mc:Choice Requires="wps">
            <w:drawing>
              <wp:anchor distT="0" distB="0" distL="114300" distR="114300" simplePos="0" relativeHeight="251939840" behindDoc="0" locked="0" layoutInCell="1" allowOverlap="1" wp14:anchorId="09CAE792" wp14:editId="482272A1">
                <wp:simplePos x="0" y="0"/>
                <wp:positionH relativeFrom="column">
                  <wp:posOffset>133350</wp:posOffset>
                </wp:positionH>
                <wp:positionV relativeFrom="paragraph">
                  <wp:posOffset>2187311</wp:posOffset>
                </wp:positionV>
                <wp:extent cx="720102" cy="388188"/>
                <wp:effectExtent l="0" t="0" r="3810" b="0"/>
                <wp:wrapNone/>
                <wp:docPr id="670" name="Rectangle 670"/>
                <wp:cNvGraphicFramePr/>
                <a:graphic xmlns:a="http://schemas.openxmlformats.org/drawingml/2006/main">
                  <a:graphicData uri="http://schemas.microsoft.com/office/word/2010/wordprocessingShape">
                    <wps:wsp>
                      <wps:cNvSpPr/>
                      <wps:spPr>
                        <a:xfrm>
                          <a:off x="0" y="0"/>
                          <a:ext cx="720102" cy="38818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670" o:spid="_x0000_s1026" style="position:absolute;margin-left:10.5pt;margin-top:172.25pt;width:56.7pt;height:30.5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" fillcolor="#d8d8d8 [2732]" stroked="f" strokeweight="2pt"/>
            </w:pict>
          </mc:Fallback>
        </mc:AlternateContent>
      </w:r>
      <w:r w:rsidR="00B2656F" w:rsidRPr="00B2656F">
        <w:rPr>
          <w:noProof/>
          <w:lang w:eastAsia="fr-FR"/>
        </w:rPr>
        <w:drawing>
          <wp:inline distT="0" distB="0" distL="0" distR="0" wp14:anchorId="6C9452DE" wp14:editId="113BFA53">
            <wp:extent cx="6120130" cy="3472806"/>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20130" cy="3472806"/>
                    </a:xfrm>
                    <a:prstGeom prst="rect">
                      <a:avLst/>
                    </a:prstGeom>
                    <a:noFill/>
                    <a:ln>
                      <a:noFill/>
                    </a:ln>
                  </pic:spPr>
                </pic:pic>
              </a:graphicData>
            </a:graphic>
          </wp:inline>
        </w:drawing>
      </w:r>
      <w:r w:rsidR="00D56B0D">
        <w:rPr>
          <w:b/>
          <w:noProof/>
          <w:lang w:eastAsia="fr-FR"/>
        </w:rPr>
        <w:br w:type="page"/>
      </w:r>
    </w:p>
    <w:p w:rsidR="00D56B0D" w:rsidRDefault="004654C2" w:rsidP="00D56B0D">
      <w:pPr>
        <w:tabs>
          <w:tab w:val="left" w:pos="957"/>
        </w:tabs>
        <w:spacing w:after="200" w:line="276" w:lineRule="auto"/>
        <w:jc w:val="left"/>
        <w:rPr>
          <w:b/>
          <w:noProof/>
          <w:lang w:eastAsia="fr-FR"/>
        </w:rPr>
      </w:pPr>
      <w:r>
        <w:rPr>
          <w:noProof/>
          <w:lang w:eastAsia="fr-FR"/>
        </w:rPr>
        <w:lastRenderedPageBreak/>
        <mc:AlternateContent>
          <mc:Choice Requires="wps">
            <w:drawing>
              <wp:anchor distT="0" distB="0" distL="114300" distR="114300" simplePos="0" relativeHeight="251850752" behindDoc="0" locked="0" layoutInCell="1" allowOverlap="1" wp14:anchorId="44FEF661" wp14:editId="043EB1DF">
                <wp:simplePos x="0" y="0"/>
                <wp:positionH relativeFrom="column">
                  <wp:posOffset>4245315</wp:posOffset>
                </wp:positionH>
                <wp:positionV relativeFrom="paragraph">
                  <wp:posOffset>321901</wp:posOffset>
                </wp:positionV>
                <wp:extent cx="2349795" cy="1015746"/>
                <wp:effectExtent l="0" t="0" r="12700" b="13335"/>
                <wp:wrapNone/>
                <wp:docPr id="398" name="Zone de texte 398"/>
                <wp:cNvGraphicFramePr/>
                <a:graphic xmlns:a="http://schemas.openxmlformats.org/drawingml/2006/main">
                  <a:graphicData uri="http://schemas.microsoft.com/office/word/2010/wordprocessingShape">
                    <wps:wsp>
                      <wps:cNvSpPr txBox="1"/>
                      <wps:spPr>
                        <a:xfrm>
                          <a:off x="0" y="0"/>
                          <a:ext cx="2349795" cy="10157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CDA" w:rsidRPr="004654C2" w:rsidRDefault="00576CDA" w:rsidP="00D56B0D">
                            <w:pPr>
                              <w:jc w:val="left"/>
                              <w:rPr>
                                <w:sz w:val="20"/>
                                <w:szCs w:val="20"/>
                              </w:rPr>
                            </w:pPr>
                            <w:r w:rsidRPr="004654C2">
                              <w:rPr>
                                <w:b/>
                                <w:sz w:val="20"/>
                                <w:szCs w:val="20"/>
                              </w:rPr>
                              <w:t>Notations à utiliser</w:t>
                            </w:r>
                            <w:r w:rsidRPr="004654C2">
                              <w:rPr>
                                <w:sz w:val="20"/>
                                <w:szCs w:val="20"/>
                              </w:rPr>
                              <w:t> :</w:t>
                            </w:r>
                          </w:p>
                          <w:p w:rsidR="00576CDA" w:rsidRPr="004654C2" w:rsidRDefault="00576CDA" w:rsidP="00D56B0D">
                            <w:pPr>
                              <w:jc w:val="left"/>
                              <w:rPr>
                                <w:sz w:val="20"/>
                                <w:szCs w:val="20"/>
                              </w:rPr>
                            </w:pPr>
                            <w:r w:rsidRPr="004654C2">
                              <w:rPr>
                                <w:b/>
                                <w:sz w:val="20"/>
                                <w:szCs w:val="20"/>
                              </w:rPr>
                              <w:t>POMP ON</w:t>
                            </w:r>
                            <w:r w:rsidRPr="004654C2">
                              <w:rPr>
                                <w:sz w:val="20"/>
                                <w:szCs w:val="20"/>
                              </w:rPr>
                              <w:t xml:space="preserve"> : </w:t>
                            </w:r>
                            <w:r>
                              <w:rPr>
                                <w:sz w:val="20"/>
                                <w:szCs w:val="20"/>
                              </w:rPr>
                              <w:t xml:space="preserve">activation </w:t>
                            </w:r>
                            <w:r w:rsidRPr="004654C2">
                              <w:rPr>
                                <w:sz w:val="20"/>
                                <w:szCs w:val="20"/>
                              </w:rPr>
                              <w:t>pompe</w:t>
                            </w:r>
                          </w:p>
                          <w:p w:rsidR="00576CDA" w:rsidRPr="004654C2" w:rsidRDefault="00576CDA" w:rsidP="00D56B0D">
                            <w:pPr>
                              <w:jc w:val="left"/>
                              <w:rPr>
                                <w:sz w:val="20"/>
                                <w:szCs w:val="20"/>
                              </w:rPr>
                            </w:pPr>
                            <w:r w:rsidRPr="004654C2">
                              <w:rPr>
                                <w:b/>
                                <w:sz w:val="20"/>
                                <w:szCs w:val="20"/>
                              </w:rPr>
                              <w:t>POMP OFF</w:t>
                            </w:r>
                            <w:r>
                              <w:rPr>
                                <w:sz w:val="20"/>
                                <w:szCs w:val="20"/>
                              </w:rPr>
                              <w:t> : désactivation pompe</w:t>
                            </w:r>
                          </w:p>
                          <w:p w:rsidR="00576CDA" w:rsidRPr="004654C2" w:rsidRDefault="00576CDA" w:rsidP="00D56B0D">
                            <w:pPr>
                              <w:jc w:val="left"/>
                              <w:rPr>
                                <w:sz w:val="20"/>
                                <w:szCs w:val="20"/>
                              </w:rPr>
                            </w:pPr>
                            <w:r w:rsidRPr="004654C2">
                              <w:rPr>
                                <w:b/>
                                <w:sz w:val="20"/>
                                <w:szCs w:val="20"/>
                              </w:rPr>
                              <w:t>EV ON</w:t>
                            </w:r>
                            <w:r w:rsidRPr="004654C2">
                              <w:rPr>
                                <w:sz w:val="20"/>
                                <w:szCs w:val="20"/>
                              </w:rPr>
                              <w:t xml:space="preserve"> : </w:t>
                            </w:r>
                            <w:r>
                              <w:rPr>
                                <w:sz w:val="20"/>
                                <w:szCs w:val="20"/>
                              </w:rPr>
                              <w:t>activation électrovanne</w:t>
                            </w:r>
                          </w:p>
                          <w:p w:rsidR="00576CDA" w:rsidRPr="004654C2" w:rsidRDefault="00576CDA" w:rsidP="00D56B0D">
                            <w:pPr>
                              <w:jc w:val="left"/>
                              <w:rPr>
                                <w:sz w:val="20"/>
                                <w:szCs w:val="20"/>
                              </w:rPr>
                            </w:pPr>
                            <w:r w:rsidRPr="004654C2">
                              <w:rPr>
                                <w:b/>
                                <w:sz w:val="20"/>
                                <w:szCs w:val="20"/>
                              </w:rPr>
                              <w:t>EV OFF</w:t>
                            </w:r>
                            <w:r w:rsidRPr="004654C2">
                              <w:rPr>
                                <w:sz w:val="20"/>
                                <w:szCs w:val="20"/>
                              </w:rPr>
                              <w:t xml:space="preserve"> : </w:t>
                            </w:r>
                            <w:r>
                              <w:rPr>
                                <w:sz w:val="20"/>
                                <w:szCs w:val="20"/>
                              </w:rPr>
                              <w:t>désactivation électrovanne</w:t>
                            </w:r>
                          </w:p>
                          <w:p w:rsidR="00576CDA" w:rsidRPr="004654C2" w:rsidRDefault="00576CDA" w:rsidP="00D56B0D">
                            <w:pPr>
                              <w:rPr>
                                <w:sz w:val="20"/>
                                <w:szCs w:val="20"/>
                              </w:rPr>
                            </w:pPr>
                            <w:r w:rsidRPr="004654C2">
                              <w:rPr>
                                <w:b/>
                                <w:sz w:val="20"/>
                                <w:szCs w:val="20"/>
                              </w:rPr>
                              <w:t>PB </w:t>
                            </w:r>
                            <w:r w:rsidRPr="004654C2">
                              <w:rPr>
                                <w:sz w:val="20"/>
                                <w:szCs w:val="20"/>
                              </w:rPr>
                              <w:t>: consigne de 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8" o:spid="_x0000_s1326" type="#_x0000_t202" style="position:absolute;margin-left:334.3pt;margin-top:25.35pt;width:185pt;height:8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" fillcolor="white [3201]" strokeweight=".5pt">
                <v:textbox>
                  <w:txbxContent>
                    <w:p w:rsidR="00576CDA" w:rsidRPr="004654C2" w:rsidRDefault="00576CDA" w:rsidP="00D56B0D">
                      <w:pPr>
                        <w:jc w:val="left"/>
                        <w:rPr>
                          <w:sz w:val="20"/>
                          <w:szCs w:val="20"/>
                        </w:rPr>
                      </w:pPr>
                      <w:r w:rsidRPr="004654C2">
                        <w:rPr>
                          <w:b/>
                          <w:sz w:val="20"/>
                          <w:szCs w:val="20"/>
                        </w:rPr>
                        <w:t>Notations à utiliser</w:t>
                      </w:r>
                      <w:r w:rsidRPr="004654C2">
                        <w:rPr>
                          <w:sz w:val="20"/>
                          <w:szCs w:val="20"/>
                        </w:rPr>
                        <w:t> :</w:t>
                      </w:r>
                    </w:p>
                    <w:p w:rsidR="00576CDA" w:rsidRPr="004654C2" w:rsidRDefault="00576CDA" w:rsidP="00D56B0D">
                      <w:pPr>
                        <w:jc w:val="left"/>
                        <w:rPr>
                          <w:sz w:val="20"/>
                          <w:szCs w:val="20"/>
                        </w:rPr>
                      </w:pPr>
                      <w:r w:rsidRPr="004654C2">
                        <w:rPr>
                          <w:b/>
                          <w:sz w:val="20"/>
                          <w:szCs w:val="20"/>
                        </w:rPr>
                        <w:t>POMP ON</w:t>
                      </w:r>
                      <w:r w:rsidRPr="004654C2">
                        <w:rPr>
                          <w:sz w:val="20"/>
                          <w:szCs w:val="20"/>
                        </w:rPr>
                        <w:t xml:space="preserve"> : </w:t>
                      </w:r>
                      <w:r>
                        <w:rPr>
                          <w:sz w:val="20"/>
                          <w:szCs w:val="20"/>
                        </w:rPr>
                        <w:t xml:space="preserve">activation </w:t>
                      </w:r>
                      <w:r w:rsidRPr="004654C2">
                        <w:rPr>
                          <w:sz w:val="20"/>
                          <w:szCs w:val="20"/>
                        </w:rPr>
                        <w:t>pompe</w:t>
                      </w:r>
                    </w:p>
                    <w:p w:rsidR="00576CDA" w:rsidRPr="004654C2" w:rsidRDefault="00576CDA" w:rsidP="00D56B0D">
                      <w:pPr>
                        <w:jc w:val="left"/>
                        <w:rPr>
                          <w:sz w:val="20"/>
                          <w:szCs w:val="20"/>
                        </w:rPr>
                      </w:pPr>
                      <w:r w:rsidRPr="004654C2">
                        <w:rPr>
                          <w:b/>
                          <w:sz w:val="20"/>
                          <w:szCs w:val="20"/>
                        </w:rPr>
                        <w:t>POMP OFF</w:t>
                      </w:r>
                      <w:r>
                        <w:rPr>
                          <w:sz w:val="20"/>
                          <w:szCs w:val="20"/>
                        </w:rPr>
                        <w:t> : désactivation pompe</w:t>
                      </w:r>
                    </w:p>
                    <w:p w:rsidR="00576CDA" w:rsidRPr="004654C2" w:rsidRDefault="00576CDA" w:rsidP="00D56B0D">
                      <w:pPr>
                        <w:jc w:val="left"/>
                        <w:rPr>
                          <w:sz w:val="20"/>
                          <w:szCs w:val="20"/>
                        </w:rPr>
                      </w:pPr>
                      <w:r w:rsidRPr="004654C2">
                        <w:rPr>
                          <w:b/>
                          <w:sz w:val="20"/>
                          <w:szCs w:val="20"/>
                        </w:rPr>
                        <w:t>EV ON</w:t>
                      </w:r>
                      <w:r w:rsidRPr="004654C2">
                        <w:rPr>
                          <w:sz w:val="20"/>
                          <w:szCs w:val="20"/>
                        </w:rPr>
                        <w:t xml:space="preserve"> : </w:t>
                      </w:r>
                      <w:r>
                        <w:rPr>
                          <w:sz w:val="20"/>
                          <w:szCs w:val="20"/>
                        </w:rPr>
                        <w:t>activation électrovanne</w:t>
                      </w:r>
                    </w:p>
                    <w:p w:rsidR="00576CDA" w:rsidRPr="004654C2" w:rsidRDefault="00576CDA" w:rsidP="00D56B0D">
                      <w:pPr>
                        <w:jc w:val="left"/>
                        <w:rPr>
                          <w:sz w:val="20"/>
                          <w:szCs w:val="20"/>
                        </w:rPr>
                      </w:pPr>
                      <w:r w:rsidRPr="004654C2">
                        <w:rPr>
                          <w:b/>
                          <w:sz w:val="20"/>
                          <w:szCs w:val="20"/>
                        </w:rPr>
                        <w:t>EV OFF</w:t>
                      </w:r>
                      <w:r w:rsidRPr="004654C2">
                        <w:rPr>
                          <w:sz w:val="20"/>
                          <w:szCs w:val="20"/>
                        </w:rPr>
                        <w:t xml:space="preserve"> : </w:t>
                      </w:r>
                      <w:r>
                        <w:rPr>
                          <w:sz w:val="20"/>
                          <w:szCs w:val="20"/>
                        </w:rPr>
                        <w:t>désactivation électrovanne</w:t>
                      </w:r>
                    </w:p>
                    <w:p w:rsidR="00576CDA" w:rsidRPr="004654C2" w:rsidRDefault="00576CDA" w:rsidP="00D56B0D">
                      <w:pPr>
                        <w:rPr>
                          <w:sz w:val="20"/>
                          <w:szCs w:val="20"/>
                        </w:rPr>
                      </w:pPr>
                      <w:r w:rsidRPr="004654C2">
                        <w:rPr>
                          <w:b/>
                          <w:sz w:val="20"/>
                          <w:szCs w:val="20"/>
                        </w:rPr>
                        <w:t>PB </w:t>
                      </w:r>
                      <w:r w:rsidRPr="004654C2">
                        <w:rPr>
                          <w:sz w:val="20"/>
                          <w:szCs w:val="20"/>
                        </w:rPr>
                        <w:t>: consigne de pression</w:t>
                      </w:r>
                    </w:p>
                  </w:txbxContent>
                </v:textbox>
              </v:shape>
            </w:pict>
          </mc:Fallback>
        </mc:AlternateContent>
      </w:r>
      <w:r w:rsidR="00D56B0D" w:rsidRPr="0067401B">
        <w:rPr>
          <w:b/>
          <w:noProof/>
          <w:lang w:eastAsia="fr-FR"/>
        </w:rPr>
        <w:t xml:space="preserve">Document réponse </w:t>
      </w:r>
      <w:r w:rsidR="00D56B0D">
        <w:rPr>
          <w:b/>
          <w:noProof/>
          <w:lang w:eastAsia="fr-FR"/>
        </w:rPr>
        <w:t>DR</w:t>
      </w:r>
      <w:r w:rsidR="00D8794A">
        <w:rPr>
          <w:b/>
          <w:noProof/>
          <w:lang w:eastAsia="fr-FR"/>
        </w:rPr>
        <w:t>7</w:t>
      </w:r>
      <w:r>
        <w:rPr>
          <w:b/>
          <w:noProof/>
          <w:lang w:eastAsia="fr-FR"/>
        </w:rPr>
        <w:t> : algorigramme principal</w:t>
      </w:r>
    </w:p>
    <w:p w:rsidR="00D56B0D" w:rsidRDefault="004654C2" w:rsidP="00D56B0D">
      <w:pPr>
        <w:tabs>
          <w:tab w:val="left" w:pos="957"/>
        </w:tabs>
        <w:spacing w:after="200" w:line="276" w:lineRule="auto"/>
        <w:jc w:val="left"/>
        <w:rPr>
          <w:b/>
          <w:noProof/>
          <w:lang w:eastAsia="fr-FR"/>
        </w:rPr>
      </w:pPr>
      <w:r>
        <w:rPr>
          <w:noProof/>
          <w:lang w:eastAsia="fr-FR"/>
        </w:rPr>
        <mc:AlternateContent>
          <mc:Choice Requires="wpg">
            <w:drawing>
              <wp:anchor distT="0" distB="0" distL="0" distR="0" simplePos="0" relativeHeight="251940864" behindDoc="0" locked="0" layoutInCell="1" allowOverlap="1" wp14:anchorId="743A6830" wp14:editId="7FBBF1C5">
                <wp:simplePos x="0" y="0"/>
                <wp:positionH relativeFrom="column">
                  <wp:posOffset>34290</wp:posOffset>
                </wp:positionH>
                <wp:positionV relativeFrom="paragraph">
                  <wp:posOffset>13173</wp:posOffset>
                </wp:positionV>
                <wp:extent cx="4352290" cy="8874125"/>
                <wp:effectExtent l="0" t="0" r="29210" b="22225"/>
                <wp:wrapNone/>
                <wp:docPr id="837" name="Groupe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290" cy="8874125"/>
                          <a:chOff x="0" y="1"/>
                          <a:chExt cx="6853" cy="13974"/>
                        </a:xfrm>
                      </wpg:grpSpPr>
                      <wps:wsp>
                        <wps:cNvPr id="838" name="Line 607"/>
                        <wps:cNvCnPr/>
                        <wps:spPr bwMode="auto">
                          <a:xfrm>
                            <a:off x="5158" y="5252"/>
                            <a:ext cx="16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 name="Line 608"/>
                        <wps:cNvCnPr/>
                        <wps:spPr bwMode="auto">
                          <a:xfrm flipV="1">
                            <a:off x="1696" y="2541"/>
                            <a:ext cx="0" cy="20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 name="Line 609"/>
                        <wps:cNvCnPr/>
                        <wps:spPr bwMode="auto">
                          <a:xfrm>
                            <a:off x="1696" y="2541"/>
                            <a:ext cx="204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 name="Line 610"/>
                        <wps:cNvCnPr/>
                        <wps:spPr bwMode="auto">
                          <a:xfrm>
                            <a:off x="4818" y="653"/>
                            <a:ext cx="0" cy="126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2" name="Oval 611"/>
                        <wps:cNvSpPr>
                          <a:spLocks noChangeArrowheads="1"/>
                        </wps:cNvSpPr>
                        <wps:spPr bwMode="auto">
                          <a:xfrm>
                            <a:off x="4153" y="1"/>
                            <a:ext cx="1358" cy="63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43" name="Rectangle 612"/>
                        <wps:cNvSpPr>
                          <a:spLocks noChangeArrowheads="1"/>
                        </wps:cNvSpPr>
                        <wps:spPr bwMode="auto">
                          <a:xfrm>
                            <a:off x="3458" y="884"/>
                            <a:ext cx="2748" cy="683"/>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44" name="Text Box 613"/>
                        <wps:cNvSpPr txBox="1">
                          <a:spLocks noChangeArrowheads="1"/>
                        </wps:cNvSpPr>
                        <wps:spPr bwMode="auto">
                          <a:xfrm>
                            <a:off x="4351" y="115"/>
                            <a:ext cx="962" cy="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76CDA" w:rsidRDefault="00576CDA">
                              <w:pPr>
                                <w:spacing w:line="0" w:lineRule="atLeast"/>
                                <w:jc w:val="center"/>
                                <w:rPr>
                                  <w:rFonts w:eastAsia="SimSun" w:cs="Mangal"/>
                                  <w:kern w:val="1"/>
                                  <w:sz w:val="22"/>
                                  <w:szCs w:val="22"/>
                                </w:rPr>
                              </w:pPr>
                              <w:r>
                                <w:rPr>
                                  <w:rFonts w:eastAsia="SimSun" w:cs="Mangal"/>
                                  <w:kern w:val="1"/>
                                  <w:sz w:val="22"/>
                                  <w:szCs w:val="22"/>
                                </w:rPr>
                                <w:t>Début</w:t>
                              </w:r>
                            </w:p>
                          </w:txbxContent>
                        </wps:txbx>
                        <wps:bodyPr rot="0" vert="horz" wrap="square" lIns="90000" tIns="45000" rIns="90000" bIns="45000" anchor="t" anchorCtr="0">
                          <a:noAutofit/>
                        </wps:bodyPr>
                      </wps:wsp>
                      <wps:wsp>
                        <wps:cNvPr id="845" name="Text Box 614"/>
                        <wps:cNvSpPr txBox="1">
                          <a:spLocks noChangeArrowheads="1"/>
                        </wps:cNvSpPr>
                        <wps:spPr bwMode="auto">
                          <a:xfrm>
                            <a:off x="3727" y="1050"/>
                            <a:ext cx="2210" cy="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76CDA" w:rsidRDefault="00576CDA">
                              <w:pPr>
                                <w:spacing w:line="0" w:lineRule="atLeast"/>
                                <w:jc w:val="center"/>
                                <w:rPr>
                                  <w:rFonts w:eastAsia="SimSun" w:cs="Mangal"/>
                                  <w:kern w:val="1"/>
                                  <w:sz w:val="22"/>
                                  <w:szCs w:val="22"/>
                                </w:rPr>
                              </w:pPr>
                              <w:r>
                                <w:rPr>
                                  <w:rFonts w:eastAsia="SimSun" w:cs="Mangal"/>
                                  <w:kern w:val="1"/>
                                  <w:sz w:val="22"/>
                                  <w:szCs w:val="22"/>
                                </w:rPr>
                                <w:t>Appui sur POWER</w:t>
                              </w:r>
                            </w:p>
                          </w:txbxContent>
                        </wps:txbx>
                        <wps:bodyPr rot="0" vert="horz" wrap="square" lIns="90000" tIns="45000" rIns="90000" bIns="45000" anchor="t" anchorCtr="0">
                          <a:noAutofit/>
                        </wps:bodyPr>
                      </wps:wsp>
                      <wps:wsp>
                        <wps:cNvPr id="846" name="AutoShape 615"/>
                        <wps:cNvSpPr>
                          <a:spLocks noChangeArrowheads="1"/>
                        </wps:cNvSpPr>
                        <wps:spPr bwMode="auto">
                          <a:xfrm>
                            <a:off x="3529" y="1947"/>
                            <a:ext cx="2606" cy="1186"/>
                          </a:xfrm>
                          <a:prstGeom prst="diamond">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47" name="Oval 616"/>
                        <wps:cNvSpPr>
                          <a:spLocks noChangeArrowheads="1"/>
                        </wps:cNvSpPr>
                        <wps:spPr bwMode="auto">
                          <a:xfrm>
                            <a:off x="3302" y="2452"/>
                            <a:ext cx="226" cy="20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48" name="Text Box 617"/>
                        <wps:cNvSpPr txBox="1">
                          <a:spLocks noChangeArrowheads="1"/>
                        </wps:cNvSpPr>
                        <wps:spPr bwMode="auto">
                          <a:xfrm>
                            <a:off x="3742" y="2103"/>
                            <a:ext cx="2210" cy="9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76CDA" w:rsidRDefault="00576CDA">
                              <w:pPr>
                                <w:spacing w:line="0" w:lineRule="atLeast"/>
                                <w:jc w:val="center"/>
                                <w:rPr>
                                  <w:rFonts w:eastAsia="SimSun" w:cs="Mangal"/>
                                  <w:kern w:val="1"/>
                                  <w:sz w:val="22"/>
                                  <w:szCs w:val="22"/>
                                </w:rPr>
                              </w:pPr>
                              <w:r>
                                <w:rPr>
                                  <w:rFonts w:eastAsia="SimSun" w:cs="Mangal"/>
                                  <w:kern w:val="1"/>
                                  <w:sz w:val="22"/>
                                  <w:szCs w:val="22"/>
                                </w:rPr>
                                <w:t>Brassard totalement dégonflé</w:t>
                              </w:r>
                            </w:p>
                          </w:txbxContent>
                        </wps:txbx>
                        <wps:bodyPr rot="0" vert="horz" wrap="square" lIns="90000" tIns="45000" rIns="90000" bIns="45000" anchor="t" anchorCtr="0">
                          <a:noAutofit/>
                        </wps:bodyPr>
                      </wps:wsp>
                      <wps:wsp>
                        <wps:cNvPr id="849" name="Rectangle 618"/>
                        <wps:cNvSpPr>
                          <a:spLocks noChangeArrowheads="1"/>
                        </wps:cNvSpPr>
                        <wps:spPr bwMode="auto">
                          <a:xfrm>
                            <a:off x="3458" y="3539"/>
                            <a:ext cx="2748" cy="884"/>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0" name="AutoShape 619"/>
                        <wps:cNvSpPr>
                          <a:spLocks noChangeArrowheads="1"/>
                        </wps:cNvSpPr>
                        <wps:spPr bwMode="auto">
                          <a:xfrm>
                            <a:off x="3529" y="4651"/>
                            <a:ext cx="2606" cy="1187"/>
                          </a:xfrm>
                          <a:prstGeom prst="diamond">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1" name="Oval 620"/>
                        <wps:cNvSpPr>
                          <a:spLocks noChangeArrowheads="1"/>
                        </wps:cNvSpPr>
                        <wps:spPr bwMode="auto">
                          <a:xfrm>
                            <a:off x="6136" y="5156"/>
                            <a:ext cx="226" cy="20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2" name="Rectangle 621"/>
                        <wps:cNvSpPr>
                          <a:spLocks noChangeArrowheads="1"/>
                        </wps:cNvSpPr>
                        <wps:spPr bwMode="auto">
                          <a:xfrm>
                            <a:off x="311" y="3539"/>
                            <a:ext cx="2749" cy="884"/>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3" name="Rectangle 622"/>
                        <wps:cNvSpPr>
                          <a:spLocks noChangeArrowheads="1"/>
                        </wps:cNvSpPr>
                        <wps:spPr bwMode="auto">
                          <a:xfrm>
                            <a:off x="3458" y="6066"/>
                            <a:ext cx="2748" cy="883"/>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4" name="Rectangle 623"/>
                        <wps:cNvSpPr>
                          <a:spLocks noChangeArrowheads="1"/>
                        </wps:cNvSpPr>
                        <wps:spPr bwMode="auto">
                          <a:xfrm>
                            <a:off x="3458" y="7228"/>
                            <a:ext cx="2748" cy="682"/>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5" name="Text Box 624"/>
                        <wps:cNvSpPr txBox="1">
                          <a:spLocks noChangeArrowheads="1"/>
                        </wps:cNvSpPr>
                        <wps:spPr bwMode="auto">
                          <a:xfrm>
                            <a:off x="3727" y="7254"/>
                            <a:ext cx="2210" cy="6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76CDA" w:rsidRDefault="00576CDA">
                              <w:pPr>
                                <w:spacing w:line="0" w:lineRule="atLeast"/>
                                <w:jc w:val="center"/>
                                <w:rPr>
                                  <w:rFonts w:eastAsia="SimSun" w:cs="Mangal"/>
                                  <w:kern w:val="1"/>
                                  <w:sz w:val="22"/>
                                  <w:szCs w:val="22"/>
                                </w:rPr>
                              </w:pPr>
                              <w:r>
                                <w:rPr>
                                  <w:rFonts w:eastAsia="SimSun" w:cs="Mangal"/>
                                  <w:kern w:val="1"/>
                                  <w:sz w:val="22"/>
                                  <w:szCs w:val="22"/>
                                </w:rPr>
                                <w:t>Mise en mémoire des oscillations</w:t>
                              </w:r>
                            </w:p>
                          </w:txbxContent>
                        </wps:txbx>
                        <wps:bodyPr rot="0" vert="horz" wrap="square" lIns="90000" tIns="45000" rIns="90000" bIns="45000" anchor="t" anchorCtr="0">
                          <a:noAutofit/>
                        </wps:bodyPr>
                      </wps:wsp>
                      <wps:wsp>
                        <wps:cNvPr id="856" name="Rectangle 625"/>
                        <wps:cNvSpPr>
                          <a:spLocks noChangeArrowheads="1"/>
                        </wps:cNvSpPr>
                        <wps:spPr bwMode="auto">
                          <a:xfrm>
                            <a:off x="3444" y="8164"/>
                            <a:ext cx="2776" cy="630"/>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7" name="Text Box 626"/>
                        <wps:cNvSpPr txBox="1">
                          <a:spLocks noChangeArrowheads="1"/>
                        </wps:cNvSpPr>
                        <wps:spPr bwMode="auto">
                          <a:xfrm>
                            <a:off x="3727" y="8214"/>
                            <a:ext cx="2210" cy="6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76CDA" w:rsidRDefault="00576CDA">
                              <w:pPr>
                                <w:spacing w:line="0" w:lineRule="atLeast"/>
                                <w:jc w:val="center"/>
                                <w:rPr>
                                  <w:rFonts w:eastAsia="SimSun" w:cs="Mangal"/>
                                  <w:kern w:val="1"/>
                                  <w:sz w:val="22"/>
                                  <w:szCs w:val="22"/>
                                </w:rPr>
                              </w:pPr>
                              <w:r>
                                <w:rPr>
                                  <w:rFonts w:eastAsia="SimSun" w:cs="Mangal"/>
                                  <w:kern w:val="1"/>
                                  <w:sz w:val="22"/>
                                  <w:szCs w:val="22"/>
                                </w:rPr>
                                <w:t>Identification de la PAM</w:t>
                              </w:r>
                            </w:p>
                          </w:txbxContent>
                        </wps:txbx>
                        <wps:bodyPr rot="0" vert="horz" wrap="square" lIns="90000" tIns="45000" rIns="90000" bIns="45000" anchor="t" anchorCtr="0">
                          <a:noAutofit/>
                        </wps:bodyPr>
                      </wps:wsp>
                      <wps:wsp>
                        <wps:cNvPr id="858" name="Line 627"/>
                        <wps:cNvCnPr/>
                        <wps:spPr bwMode="auto">
                          <a:xfrm>
                            <a:off x="5966" y="8164"/>
                            <a:ext cx="0" cy="6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9" name="Line 628"/>
                        <wps:cNvCnPr/>
                        <wps:spPr bwMode="auto">
                          <a:xfrm>
                            <a:off x="3699" y="8164"/>
                            <a:ext cx="0" cy="6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0" name="Rectangle 629"/>
                        <wps:cNvSpPr>
                          <a:spLocks noChangeArrowheads="1"/>
                        </wps:cNvSpPr>
                        <wps:spPr bwMode="auto">
                          <a:xfrm>
                            <a:off x="3444" y="9023"/>
                            <a:ext cx="2776" cy="631"/>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61" name="Text Box 630"/>
                        <wps:cNvSpPr txBox="1">
                          <a:spLocks noChangeArrowheads="1"/>
                        </wps:cNvSpPr>
                        <wps:spPr bwMode="auto">
                          <a:xfrm>
                            <a:off x="3727" y="9073"/>
                            <a:ext cx="2210" cy="6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76CDA" w:rsidRDefault="00576CDA">
                              <w:pPr>
                                <w:spacing w:line="0" w:lineRule="atLeast"/>
                                <w:jc w:val="center"/>
                                <w:rPr>
                                  <w:rFonts w:eastAsia="SimSun" w:cs="Mangal"/>
                                  <w:kern w:val="1"/>
                                  <w:sz w:val="22"/>
                                  <w:szCs w:val="22"/>
                                </w:rPr>
                              </w:pPr>
                              <w:r>
                                <w:rPr>
                                  <w:rFonts w:eastAsia="SimSun" w:cs="Mangal"/>
                                  <w:kern w:val="1"/>
                                  <w:sz w:val="22"/>
                                  <w:szCs w:val="22"/>
                                </w:rPr>
                                <w:t>Calcul de PAS et PAD</w:t>
                              </w:r>
                            </w:p>
                          </w:txbxContent>
                        </wps:txbx>
                        <wps:bodyPr rot="0" vert="horz" wrap="square" lIns="90000" tIns="45000" rIns="90000" bIns="45000" anchor="t" anchorCtr="0">
                          <a:noAutofit/>
                        </wps:bodyPr>
                      </wps:wsp>
                      <wps:wsp>
                        <wps:cNvPr id="862" name="Line 631"/>
                        <wps:cNvCnPr/>
                        <wps:spPr bwMode="auto">
                          <a:xfrm>
                            <a:off x="5966" y="9023"/>
                            <a:ext cx="0" cy="6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 name="Line 632"/>
                        <wps:cNvCnPr/>
                        <wps:spPr bwMode="auto">
                          <a:xfrm>
                            <a:off x="3699" y="9023"/>
                            <a:ext cx="0" cy="6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4" name="Rectangle 633"/>
                        <wps:cNvSpPr>
                          <a:spLocks noChangeArrowheads="1"/>
                        </wps:cNvSpPr>
                        <wps:spPr bwMode="auto">
                          <a:xfrm>
                            <a:off x="3444" y="9932"/>
                            <a:ext cx="2776" cy="631"/>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65" name="Text Box 634"/>
                        <wps:cNvSpPr txBox="1">
                          <a:spLocks noChangeArrowheads="1"/>
                        </wps:cNvSpPr>
                        <wps:spPr bwMode="auto">
                          <a:xfrm>
                            <a:off x="3727" y="9949"/>
                            <a:ext cx="2210" cy="6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76CDA" w:rsidRDefault="00576CDA">
                              <w:pPr>
                                <w:spacing w:line="0" w:lineRule="atLeast"/>
                                <w:jc w:val="center"/>
                                <w:rPr>
                                  <w:rFonts w:eastAsia="SimSun" w:cs="Mangal"/>
                                  <w:kern w:val="1"/>
                                  <w:sz w:val="22"/>
                                  <w:szCs w:val="22"/>
                                </w:rPr>
                              </w:pPr>
                              <w:r>
                                <w:rPr>
                                  <w:rFonts w:eastAsia="SimSun" w:cs="Mangal"/>
                                  <w:kern w:val="1"/>
                                  <w:sz w:val="22"/>
                                  <w:szCs w:val="22"/>
                                </w:rPr>
                                <w:t>Affichage de PAS et PAD</w:t>
                              </w:r>
                            </w:p>
                          </w:txbxContent>
                        </wps:txbx>
                        <wps:bodyPr rot="0" vert="horz" wrap="square" lIns="90000" tIns="45000" rIns="90000" bIns="45000" anchor="t" anchorCtr="0">
                          <a:noAutofit/>
                        </wps:bodyPr>
                      </wps:wsp>
                      <wps:wsp>
                        <wps:cNvPr id="866" name="AutoShape 635"/>
                        <wps:cNvSpPr>
                          <a:spLocks noChangeArrowheads="1"/>
                        </wps:cNvSpPr>
                        <wps:spPr bwMode="auto">
                          <a:xfrm>
                            <a:off x="4251" y="10792"/>
                            <a:ext cx="1162" cy="555"/>
                          </a:xfrm>
                          <a:prstGeom prst="flowChartDelay">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67" name="Text Box 636"/>
                        <wps:cNvSpPr txBox="1">
                          <a:spLocks noChangeArrowheads="1"/>
                        </wps:cNvSpPr>
                        <wps:spPr bwMode="auto">
                          <a:xfrm>
                            <a:off x="4421" y="10918"/>
                            <a:ext cx="822" cy="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76CDA" w:rsidRDefault="00576CDA">
                              <w:pPr>
                                <w:spacing w:line="0" w:lineRule="atLeast"/>
                                <w:jc w:val="center"/>
                                <w:rPr>
                                  <w:rFonts w:eastAsia="SimSun" w:cs="Mangal"/>
                                  <w:kern w:val="1"/>
                                  <w:sz w:val="22"/>
                                  <w:szCs w:val="22"/>
                                </w:rPr>
                              </w:pPr>
                              <w:r>
                                <w:rPr>
                                  <w:rFonts w:eastAsia="SimSun" w:cs="Mangal"/>
                                  <w:kern w:val="1"/>
                                  <w:sz w:val="22"/>
                                  <w:szCs w:val="22"/>
                                </w:rPr>
                                <w:t>30 s</w:t>
                              </w:r>
                            </w:p>
                          </w:txbxContent>
                        </wps:txbx>
                        <wps:bodyPr rot="0" vert="horz" wrap="square" lIns="90000" tIns="45000" rIns="90000" bIns="45000" anchor="t" anchorCtr="0">
                          <a:noAutofit/>
                        </wps:bodyPr>
                      </wps:wsp>
                      <wps:wsp>
                        <wps:cNvPr id="868" name="Rectangle 637"/>
                        <wps:cNvSpPr>
                          <a:spLocks noChangeArrowheads="1"/>
                        </wps:cNvSpPr>
                        <wps:spPr bwMode="auto">
                          <a:xfrm>
                            <a:off x="3444" y="11600"/>
                            <a:ext cx="2776" cy="631"/>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69" name="Rectangle 638"/>
                        <wps:cNvSpPr>
                          <a:spLocks noChangeArrowheads="1"/>
                        </wps:cNvSpPr>
                        <wps:spPr bwMode="auto">
                          <a:xfrm>
                            <a:off x="3444" y="12459"/>
                            <a:ext cx="2776" cy="631"/>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70" name="Oval 639"/>
                        <wps:cNvSpPr>
                          <a:spLocks noChangeArrowheads="1"/>
                        </wps:cNvSpPr>
                        <wps:spPr bwMode="auto">
                          <a:xfrm>
                            <a:off x="4153" y="13344"/>
                            <a:ext cx="1358" cy="63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71" name="Text Box 640"/>
                        <wps:cNvSpPr txBox="1">
                          <a:spLocks noChangeArrowheads="1"/>
                        </wps:cNvSpPr>
                        <wps:spPr bwMode="auto">
                          <a:xfrm>
                            <a:off x="4351" y="13458"/>
                            <a:ext cx="962" cy="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76CDA" w:rsidRDefault="00576CDA">
                              <w:pPr>
                                <w:spacing w:line="0" w:lineRule="atLeast"/>
                                <w:jc w:val="center"/>
                                <w:rPr>
                                  <w:rFonts w:eastAsia="SimSun" w:cs="Mangal"/>
                                  <w:kern w:val="1"/>
                                  <w:sz w:val="22"/>
                                  <w:szCs w:val="22"/>
                                </w:rPr>
                              </w:pPr>
                              <w:r>
                                <w:rPr>
                                  <w:rFonts w:eastAsia="SimSun" w:cs="Mangal"/>
                                  <w:kern w:val="1"/>
                                  <w:sz w:val="22"/>
                                  <w:szCs w:val="22"/>
                                </w:rPr>
                                <w:t>Fin</w:t>
                              </w:r>
                            </w:p>
                          </w:txbxContent>
                        </wps:txbx>
                        <wps:bodyPr rot="0" vert="horz" wrap="square" lIns="90000" tIns="45000" rIns="90000" bIns="45000" anchor="t" anchorCtr="0">
                          <a:noAutofit/>
                        </wps:bodyPr>
                      </wps:wsp>
                      <wps:wsp>
                        <wps:cNvPr id="872" name="Line 641"/>
                        <wps:cNvCnPr/>
                        <wps:spPr bwMode="auto">
                          <a:xfrm>
                            <a:off x="0" y="4632"/>
                            <a:ext cx="16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642"/>
                        <wps:cNvCnPr/>
                        <wps:spPr bwMode="auto">
                          <a:xfrm flipV="1">
                            <a:off x="0" y="1784"/>
                            <a:ext cx="0" cy="28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643"/>
                        <wps:cNvCnPr/>
                        <wps:spPr bwMode="auto">
                          <a:xfrm>
                            <a:off x="0" y="1784"/>
                            <a:ext cx="4812" cy="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5" name="Line 644"/>
                        <wps:cNvCnPr/>
                        <wps:spPr bwMode="auto">
                          <a:xfrm>
                            <a:off x="4813" y="3327"/>
                            <a:ext cx="2034"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6" name="Line 645"/>
                        <wps:cNvCnPr/>
                        <wps:spPr bwMode="auto">
                          <a:xfrm flipH="1" flipV="1">
                            <a:off x="6848" y="3327"/>
                            <a:ext cx="5" cy="19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837" o:spid="_x0000_s1327" style="position:absolute;margin-left:2.7pt;margin-top:1.05pt;width:342.7pt;height:698.75pt;z-index:251940864;mso-wrap-distance-left:0;mso-wrap-distance-right:0;mso-position-horizontal-relative:text;mso-position-vertical-relative:text" coordorigin=",1" coordsize="6853,13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">
                <v:line id="Line 607" o:spid="_x0000_s1328" style="position:absolute;visibility:visible;mso-wrap-style:square" from="5158,5252" to="6853,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line id="Line 608" o:spid="_x0000_s1329" style="position:absolute;flip:y;visibility:visible;mso-wrap-style:square" from="1696,2541" to="1696,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S0L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Hk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LQvxwAAANwAAAAPAAAAAAAA&#10;AAAAAAAAAKECAABkcnMvZG93bnJldi54bWxQSwUGAAAAAAQABAD5AAAAlQMAAAAA&#10;"/>
                <v:line id="Line 609" o:spid="_x0000_s1330" style="position:absolute;visibility:visible;mso-wrap-style:square" from="1696,2541" to="3742,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O+wxAAAANwAAAAPAAAAAAAAAAAA&#10;AAAAAKECAABkcnMvZG93bnJldi54bWxQSwUGAAAAAAQABAD5AAAAkgMAAAAA&#10;"/>
                <v:line id="Line 610" o:spid="_x0000_s1331" style="position:absolute;visibility:visible;mso-wrap-style:square" from="4818,653" to="4818,1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oval id="Oval 611" o:spid="_x0000_s1332" style="position:absolute;left:4153;top:1;width:1358;height:6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UsMUA&#10;AADcAAAADwAAAGRycy9kb3ducmV2LnhtbESPQWvCQBSE74X+h+UVvEjdGItI6ipSEPTgQVva60v2&#10;NQlm34bdTYz/3hUEj8PMfMMs14NpRE/O15YVTCcJCOLC6ppLBT/f2/cFCB+QNTaWScGVPKxXry9L&#10;zLS98JH6UyhFhLDPUEEVQptJ6YuKDPqJbYmj92+dwRClK6V2eIlw08g0SebSYM1xocKWvioqzqfO&#10;KJgd8vl53KWupfyv+d33Xb7bjJUavQ2bTxCBhvAMP9o7rWDxkcL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ZSwxQAAANwAAAAPAAAAAAAAAAAAAAAAAJgCAABkcnMv&#10;ZG93bnJldi54bWxQSwUGAAAAAAQABAD1AAAAigMAAAAA&#10;"/>
                <v:rect id="Rectangle 612" o:spid="_x0000_s1333" style="position:absolute;left:3458;top:884;width:2748;height:6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xPMcA&#10;AADcAAAADwAAAGRycy9kb3ducmV2LnhtbESPW2sCMRSE34X+h3AKfdNsbetlNUopFCrFh3rB18Pm&#10;uIndnGw3qa7++kYo+DjMzDfMdN66ShypCdazgsdeBoK48NpyqWCzfu+OQISIrLHyTArOFGA+u+tM&#10;Mdf+xF90XMVSJAiHHBWYGOtcylAYchh6viZO3t43DmOSTSl1g6cEd5XsZ9lAOrScFgzW9Gao+F79&#10;OgXti7nY9WEchp+2v1sMlz/ZFgdKPdy3rxMQkdp4C/+3P7SC0fMTXM+k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2cTzHAAAA3AAAAA8AAAAAAAAAAAAAAAAAmAIAAGRy&#10;cy9kb3ducmV2LnhtbFBLBQYAAAAABAAEAPUAAACMAwAAAAA=&#10;">
                  <v:stroke joinstyle="round"/>
                </v:rect>
                <v:shape id="Text Box 613" o:spid="_x0000_s1334" type="#_x0000_t202" style="position:absolute;left:4351;top:115;width:96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lB8UA&#10;AADcAAAADwAAAGRycy9kb3ducmV2LnhtbESPUWvCQBCE3wv+h2MLvtVLi5SQekoRLVUoYpQ+L7k1&#10;Cc3uhdw1Rn99ryD4OMzMN8xsMXCjeup87cTA8yQBRVI4W0tp4HhYP6WgfECx2DghAxfysJiPHmaY&#10;WXeWPfV5KFWEiM/QQBVCm2nti4oY/cS1JNE7uY4xRNmV2nZ4jnBu9EuSvGrGWuJChS0tKyp+8l82&#10;cFqXKW++G/5IlpttX/Bxd/1aGTN+HN7fQAUawj18a39aA+l0Cv9n4hH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uUHxQAAANwAAAAPAAAAAAAAAAAAAAAAAJgCAABkcnMv&#10;ZG93bnJldi54bWxQSwUGAAAAAAQABAD1AAAAigMAAAAA&#10;" filled="f" stroked="f">
                  <v:stroke joinstyle="round"/>
                  <v:textbox inset="2.5mm,1.25mm,2.5mm,1.25mm">
                    <w:txbxContent>
                      <w:p w:rsidR="00576CDA" w:rsidRDefault="00576CDA">
                        <w:pPr>
                          <w:spacing w:line="0" w:lineRule="atLeast"/>
                          <w:jc w:val="center"/>
                          <w:rPr>
                            <w:rFonts w:eastAsia="SimSun" w:cs="Mangal"/>
                            <w:kern w:val="1"/>
                            <w:sz w:val="22"/>
                            <w:szCs w:val="22"/>
                          </w:rPr>
                        </w:pPr>
                        <w:r>
                          <w:rPr>
                            <w:rFonts w:eastAsia="SimSun" w:cs="Mangal"/>
                            <w:kern w:val="1"/>
                            <w:sz w:val="22"/>
                            <w:szCs w:val="22"/>
                          </w:rPr>
                          <w:t>Début</w:t>
                        </w:r>
                      </w:p>
                    </w:txbxContent>
                  </v:textbox>
                </v:shape>
                <v:shape id="Text Box 614" o:spid="_x0000_s1335" type="#_x0000_t202" style="position:absolute;left:3727;top:1050;width:221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AnMUA&#10;AADcAAAADwAAAGRycy9kb3ducmV2LnhtbESPX2vCQBDE3wW/w7EF3+qlpUpIPaWIFi2I+Ic+L7k1&#10;Cc3uhdw1xn76XqHg4zAzv2Fmi55r1VHrKycGnsYJKJLc2UoKA+fT+jEF5QOKxdoJGbiRh8V8OJhh&#10;Zt1VDtQdQ6EiRHyGBsoQmkxrn5fE6MeuIYnexbWMIcq20LbFa4RzrZ+TZKoZK4kLJTa0LCn/On6z&#10;gcu6SHn7WfN7stx+dDmf9z+7lTGjh/7tFVSgPtzD/+2NNZC+TODvTDw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kCcxQAAANwAAAAPAAAAAAAAAAAAAAAAAJgCAABkcnMv&#10;ZG93bnJldi54bWxQSwUGAAAAAAQABAD1AAAAigMAAAAA&#10;" filled="f" stroked="f">
                  <v:stroke joinstyle="round"/>
                  <v:textbox inset="2.5mm,1.25mm,2.5mm,1.25mm">
                    <w:txbxContent>
                      <w:p w:rsidR="00576CDA" w:rsidRDefault="00576CDA">
                        <w:pPr>
                          <w:spacing w:line="0" w:lineRule="atLeast"/>
                          <w:jc w:val="center"/>
                          <w:rPr>
                            <w:rFonts w:eastAsia="SimSun" w:cs="Mangal"/>
                            <w:kern w:val="1"/>
                            <w:sz w:val="22"/>
                            <w:szCs w:val="22"/>
                          </w:rPr>
                        </w:pPr>
                        <w:r>
                          <w:rPr>
                            <w:rFonts w:eastAsia="SimSun" w:cs="Mangal"/>
                            <w:kern w:val="1"/>
                            <w:sz w:val="22"/>
                            <w:szCs w:val="22"/>
                          </w:rPr>
                          <w:t>Appui sur POWER</w:t>
                        </w:r>
                      </w:p>
                    </w:txbxContent>
                  </v:textbox>
                </v:shape>
                <v:shapetype id="_x0000_t4" coordsize="21600,21600" o:spt="4" path="m10800,l,10800,10800,21600,21600,10800xe">
                  <v:stroke joinstyle="miter"/>
                  <v:path gradientshapeok="t" o:connecttype="rect" textboxrect="5400,5400,16200,16200"/>
                </v:shapetype>
                <v:shape id="AutoShape 615" o:spid="_x0000_s1336" type="#_x0000_t4" style="position:absolute;left:3529;top:1947;width:2606;height:118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vAMQA&#10;AADcAAAADwAAAGRycy9kb3ducmV2LnhtbESPX2vCQBDE3wt+h2OFvhS9WEoI0VOKIAg+iP/el9w2&#10;CcnthdxqYj99r1Do4zAzv2FWm9G16kF9qD0bWMwTUMSFtzWXBq6X3SwDFQTZYuuZDDwpwGY9eVlh&#10;bv3AJ3qcpVQRwiFHA5VIl2sdioochrnviKP35XuHEmVfatvjEOGu1e9JkmqHNceFCjvaVlQ057sz&#10;8NZkgy62h6M0F/o+yS05prox5nU6fi5BCY3yH/5r762B7COF3zPx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7wDEAAAA3AAAAA8AAAAAAAAAAAAAAAAAmAIAAGRycy9k&#10;b3ducmV2LnhtbFBLBQYAAAAABAAEAPUAAACJAwAAAAA=&#10;">
                  <v:stroke joinstyle="round"/>
                </v:shape>
                <v:oval id="Oval 616" o:spid="_x0000_s1337" style="position:absolute;left:3302;top:2452;width:226;height:20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3KMYA&#10;AADcAAAADwAAAGRycy9kb3ducmV2LnhtbESPT2vCQBTE7wW/w/IEL1I31WIldRUpCPbgwT+015fs&#10;axLMvg27m5h+e1cQPA4z8xtmue5NLTpyvrKs4G2SgCDOra64UHA+bV8XIHxA1lhbJgX/5GG9Grws&#10;MdX2ygfqjqEQEcI+RQVlCE0qpc9LMugntiGO3p91BkOUrpDa4TXCTS2nSTKXBiuOCyU29FVSfjm2&#10;RsFsn80v43bqGsp+65/vrs12m7FSo2G/+QQRqA/P8KO90woW7x9w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I3KMYAAADcAAAADwAAAAAAAAAAAAAAAACYAgAAZHJz&#10;L2Rvd25yZXYueG1sUEsFBgAAAAAEAAQA9QAAAIsDAAAAAA==&#10;"/>
                <v:shape id="Text Box 617" o:spid="_x0000_s1338" type="#_x0000_t202" style="position:absolute;left:3742;top:2103;width:221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AsIA&#10;AADcAAAADwAAAGRycy9kb3ducmV2LnhtbERPS2vCQBC+F/wPywi91Y0iJURXEVHRQik+8DxkxySY&#10;mQ3ZNab99d1DoceP7z1f9lyrjlpfOTEwHiWgSHJnKykMXM7btxSUDygWaydk4Js8LBeDlzlm1j3l&#10;SN0pFCqGiM/QQBlCk2nt85IY/cg1JJG7uZYxRNgW2rb4jOFc60mSvGvGSmJDiQ2tS8rvpwcbuG2L&#10;lA/XmnfJ+vDR5Xz5+vncGPM67FczUIH68C/+c++tgXQa18Yz8Qj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8CwgAAANwAAAAPAAAAAAAAAAAAAAAAAJgCAABkcnMvZG93&#10;bnJldi54bWxQSwUGAAAAAAQABAD1AAAAhwMAAAAA&#10;" filled="f" stroked="f">
                  <v:stroke joinstyle="round"/>
                  <v:textbox inset="2.5mm,1.25mm,2.5mm,1.25mm">
                    <w:txbxContent>
                      <w:p w:rsidR="00576CDA" w:rsidRDefault="00576CDA">
                        <w:pPr>
                          <w:spacing w:line="0" w:lineRule="atLeast"/>
                          <w:jc w:val="center"/>
                          <w:rPr>
                            <w:rFonts w:eastAsia="SimSun" w:cs="Mangal"/>
                            <w:kern w:val="1"/>
                            <w:sz w:val="22"/>
                            <w:szCs w:val="22"/>
                          </w:rPr>
                        </w:pPr>
                        <w:r>
                          <w:rPr>
                            <w:rFonts w:eastAsia="SimSun" w:cs="Mangal"/>
                            <w:kern w:val="1"/>
                            <w:sz w:val="22"/>
                            <w:szCs w:val="22"/>
                          </w:rPr>
                          <w:t>Brassard totalement dégonflé</w:t>
                        </w:r>
                      </w:p>
                    </w:txbxContent>
                  </v:textbox>
                </v:shape>
                <v:rect id="Rectangle 618" o:spid="_x0000_s1339" style="position:absolute;left:3458;top:3539;width:2748;height:8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G1sYA&#10;AADcAAAADwAAAGRycy9kb3ducmV2LnhtbESPT2sCMRTE74LfITyhN80qrX9WoxRBsBQPaovXx+Z1&#10;k7p52W6ibvvpTaHQ4zAzv2EWq9ZV4kpNsJ4VDAcZCOLCa8ulgrfjpj8FESKyxsozKfimAKtlt7PA&#10;XPsb7+l6iKVIEA45KjAx1rmUoTDkMAx8TZy8D984jEk2pdQN3hLcVXKUZWPp0HJaMFjT2lBxPlyc&#10;gvbJ/Njj5yxMXu3o9DLZfWXvOFbqodc+z0FEauN/+K+91QqmjzP4PZ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5G1sYAAADcAAAADwAAAAAAAAAAAAAAAACYAgAAZHJz&#10;L2Rvd25yZXYueG1sUEsFBgAAAAAEAAQA9QAAAIsDAAAAAA==&#10;">
                  <v:stroke joinstyle="round"/>
                </v:rect>
                <v:shape id="AutoShape 619" o:spid="_x0000_s1340" type="#_x0000_t4" style="position:absolute;left:3529;top:4651;width:2606;height:11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EMsAA&#10;AADcAAAADwAAAGRycy9kb3ducmV2LnhtbERPS4vCMBC+L/gfwgh7WTRdYaVUo4iwIHgQX/ehGdvS&#10;ZlKa0db99eYg7PHjey/Xg2vUg7pQeTbwPU1AEefeVlwYuJx/JymoIMgWG89k4EkB1qvRxxIz63s+&#10;0uMkhYohHDI0UIq0mdYhL8lhmPqWOHI33zmUCLtC2w77GO4aPUuSuXZYcWwosaVtSXl9ujsDX3Xa&#10;63y7P0h9pr+jXJPDXNfGfI6HzQKU0CD/4rd7Zw2kP3F+PBOPgF6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pEMsAAAADcAAAADwAAAAAAAAAAAAAAAACYAgAAZHJzL2Rvd25y&#10;ZXYueG1sUEsFBgAAAAAEAAQA9QAAAIUDAAAAAA==&#10;">
                  <v:stroke joinstyle="round"/>
                </v:shape>
                <v:oval id="Oval 620" o:spid="_x0000_s1341" style="position:absolute;left:6136;top:5156;width:226;height:20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cGsUA&#10;AADcAAAADwAAAGRycy9kb3ducmV2LnhtbESPT4vCMBTE78J+h/AWvIimuijSNYoIgh724B/0+tq8&#10;bYvNS0nS2v32G2Fhj8PM/IZZbXpTi46crywrmE4SEMS51RUXCq6X/XgJwgdkjbVlUvBDHjbrt8EK&#10;U22ffKLuHAoRIexTVFCG0KRS+rwkg35iG+LofVtnMETpCqkdPiPc1HKWJAtpsOK4UGJDu5Lyx7k1&#10;Cj6+ssVj1M5cQ9m9vh27NjtsR0oN3/vtJ4hAffgP/7UPWsFyPoXX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waxQAAANwAAAAPAAAAAAAAAAAAAAAAAJgCAABkcnMv&#10;ZG93bnJldi54bWxQSwUGAAAAAAQABAD1AAAAigMAAAAA&#10;"/>
                <v:rect id="Rectangle 621" o:spid="_x0000_s1342" style="position:absolute;left:311;top:3539;width:2749;height:8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NCesYA&#10;AADcAAAADwAAAGRycy9kb3ducmV2LnhtbESPW2sCMRSE3wv+h3CEvtWsC95Wo0ih0FJ8qBd8PWyO&#10;m+jmZLtJddtf3wiFPg4z8w2zWHWuFldqg/WsYDjIQBCXXluuFOx3L09TECEia6w9k4JvCrBa9h4W&#10;WGh/4w+6bmMlEoRDgQpMjE0hZSgNOQwD3xAn7+RbhzHJtpK6xVuCu1rmWTaWDi2nBYMNPRsqL9sv&#10;p6AbmR+7O8/C5N3mx7fJ5jM74Fipx363noOI1MX/8F/7VSuYjnK4n0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NCesYAAADcAAAADwAAAAAAAAAAAAAAAACYAgAAZHJz&#10;L2Rvd25yZXYueG1sUEsFBgAAAAAEAAQA9QAAAIsDAAAAAA==&#10;">
                  <v:stroke joinstyle="round"/>
                </v:rect>
                <v:rect id="Rectangle 622" o:spid="_x0000_s1343" style="position:absolute;left:3458;top:6066;width:2748;height:8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4cYA&#10;AADcAAAADwAAAGRycy9kb3ducmV2LnhtbESPW2sCMRSE3wX/QzhC3zSrxdtqFCkUWkofvOHrYXPc&#10;pN2cbDepbv31jVDo4zAz3zDLdesqcaEmWM8KhoMMBHHhteVSwWH/3J+BCBFZY+WZFPxQgPWq21li&#10;rv2Vt3TZxVIkCIccFZgY61zKUBhyGAa+Jk7e2TcOY5JNKXWD1wR3lRxl2UQ6tJwWDNb0ZKj43H07&#10;Be3Y3Oz+Yx6mb3Z0ep2+f2VHnCj10Gs3CxCR2vgf/mu/aAWz8SPcz6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n4cYAAADcAAAADwAAAAAAAAAAAAAAAACYAgAAZHJz&#10;L2Rvd25yZXYueG1sUEsFBgAAAAAEAAQA9QAAAIsDAAAAAA==&#10;">
                  <v:stroke joinstyle="round"/>
                </v:rect>
                <v:rect id="Rectangle 623" o:spid="_x0000_s1344" style="position:absolute;left:3458;top:7228;width:2748;height:6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lcYA&#10;AADcAAAADwAAAGRycy9kb3ducmV2LnhtbESPW2sCMRSE3wX/QzhC3zSr1NtqFCkUWkofvOHrYXPc&#10;pN2cbDepbv31jVDo4zAz3zDLdesqcaEmWM8KhoMMBHHhteVSwWH/3J+BCBFZY+WZFPxQgPWq21li&#10;rv2Vt3TZxVIkCIccFZgY61zKUBhyGAa+Jk7e2TcOY5JNKXWD1wR3lRxl2UQ6tJwWDNb0ZKj43H07&#10;Be3Y3Oz+Yx6mb3Z0ep2+f2VHnCj10Gs3CxCR2vgf/mu/aAWz8SPcz6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Z/lcYAAADcAAAADwAAAAAAAAAAAAAAAACYAgAAZHJz&#10;L2Rvd25yZXYueG1sUEsFBgAAAAAEAAQA9QAAAIsDAAAAAA==&#10;">
                  <v:stroke joinstyle="round"/>
                </v:rect>
                <v:shape id="Text Box 624" o:spid="_x0000_s1345" type="#_x0000_t202" style="position:absolute;left:3727;top:7254;width:2210;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WQcUA&#10;AADcAAAADwAAAGRycy9kb3ducmV2LnhtbESPUWvCQBCE3wv+h2MLvtVLC5aQekoRLVUoYpQ+L7k1&#10;Cc3uhdw1Rn99ryD4OMzMN8xsMXCjeup87cTA8yQBRVI4W0tp4HhYP6WgfECx2DghAxfysJiPHmaY&#10;WXeWPfV5KFWEiM/QQBVCm2nti4oY/cS1JNE7uY4xRNmV2nZ4jnBu9EuSvGrGWuJChS0tKyp+8l82&#10;cFqXKW++G/5IlpttX/Bxd/1aGTN+HN7fQAUawj18a39aA+l0Cv9n4hH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9ZBxQAAANwAAAAPAAAAAAAAAAAAAAAAAJgCAABkcnMv&#10;ZG93bnJldi54bWxQSwUGAAAAAAQABAD1AAAAigMAAAAA&#10;" filled="f" stroked="f">
                  <v:stroke joinstyle="round"/>
                  <v:textbox inset="2.5mm,1.25mm,2.5mm,1.25mm">
                    <w:txbxContent>
                      <w:p w:rsidR="00576CDA" w:rsidRDefault="00576CDA">
                        <w:pPr>
                          <w:spacing w:line="0" w:lineRule="atLeast"/>
                          <w:jc w:val="center"/>
                          <w:rPr>
                            <w:rFonts w:eastAsia="SimSun" w:cs="Mangal"/>
                            <w:kern w:val="1"/>
                            <w:sz w:val="22"/>
                            <w:szCs w:val="22"/>
                          </w:rPr>
                        </w:pPr>
                        <w:r>
                          <w:rPr>
                            <w:rFonts w:eastAsia="SimSun" w:cs="Mangal"/>
                            <w:kern w:val="1"/>
                            <w:sz w:val="22"/>
                            <w:szCs w:val="22"/>
                          </w:rPr>
                          <w:t>Mise en mémoire des oscillations</w:t>
                        </w:r>
                      </w:p>
                    </w:txbxContent>
                  </v:textbox>
                </v:shape>
                <v:rect id="Rectangle 625" o:spid="_x0000_s1346" style="position:absolute;left:3444;top:8164;width:2776;height:6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EecUA&#10;AADcAAAADwAAAGRycy9kb3ducmV2LnhtbESPQWsCMRSE74L/ITyhN80quOrWKFIQLMVDtcXrY/O6&#10;iW5etptUt/31jVDocZiZb5jlunO1uFIbrGcF41EGgrj02nKl4O24Hc5BhIissfZMCr4pwHrV7y2x&#10;0P7Gr3Q9xEokCIcCFZgYm0LKUBpyGEa+IU7eh28dxiTbSuoWbwnuajnJslw6tJwWDDb0ZKi8HL6c&#10;gm5qfuzxvAizFzs5Pc/2n9k75ko9DLrNI4hIXfwP/7V3WsF8msP9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ER5xQAAANwAAAAPAAAAAAAAAAAAAAAAAJgCAABkcnMv&#10;ZG93bnJldi54bWxQSwUGAAAAAAQABAD1AAAAigMAAAAA&#10;">
                  <v:stroke joinstyle="round"/>
                </v:rect>
                <v:shape id="Text Box 626" o:spid="_x0000_s1347" type="#_x0000_t202" style="position:absolute;left:3727;top:8214;width:2210;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trcUA&#10;AADcAAAADwAAAGRycy9kb3ducmV2LnhtbESPX2vCQBDE3wW/w7EF3+qlhWpIPaWIFi2I+Ic+L7k1&#10;Cc3uhdw1xn76XqHg4zAzv2Fmi55r1VHrKycGnsYJKJLc2UoKA+fT+jEF5QOKxdoJGbiRh8V8OJhh&#10;Zt1VDtQdQ6EiRHyGBsoQmkxrn5fE6MeuIYnexbWMIcq20LbFa4RzrZ+TZKIZK4kLJTa0LCn/On6z&#10;gcu6SHn7WfN7stx+dDmf9z+7lTGjh/7tFVSgPtzD/+2NNZC+TOHvTDw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e2txQAAANwAAAAPAAAAAAAAAAAAAAAAAJgCAABkcnMv&#10;ZG93bnJldi54bWxQSwUGAAAAAAQABAD1AAAAigMAAAAA&#10;" filled="f" stroked="f">
                  <v:stroke joinstyle="round"/>
                  <v:textbox inset="2.5mm,1.25mm,2.5mm,1.25mm">
                    <w:txbxContent>
                      <w:p w:rsidR="00576CDA" w:rsidRDefault="00576CDA">
                        <w:pPr>
                          <w:spacing w:line="0" w:lineRule="atLeast"/>
                          <w:jc w:val="center"/>
                          <w:rPr>
                            <w:rFonts w:eastAsia="SimSun" w:cs="Mangal"/>
                            <w:kern w:val="1"/>
                            <w:sz w:val="22"/>
                            <w:szCs w:val="22"/>
                          </w:rPr>
                        </w:pPr>
                        <w:r>
                          <w:rPr>
                            <w:rFonts w:eastAsia="SimSun" w:cs="Mangal"/>
                            <w:kern w:val="1"/>
                            <w:sz w:val="22"/>
                            <w:szCs w:val="22"/>
                          </w:rPr>
                          <w:t>Identification de la PAM</w:t>
                        </w:r>
                      </w:p>
                    </w:txbxContent>
                  </v:textbox>
                </v:shape>
                <v:line id="Line 627" o:spid="_x0000_s1348" style="position:absolute;visibility:visible;mso-wrap-style:square" from="5966,8164" to="5966,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N1a8QAAADcAAAADwAAAGRycy9kb3ducmV2LnhtbERPy2rCQBTdF/yH4Qrd1YmVB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3VrxAAAANwAAAAPAAAAAAAAAAAA&#10;AAAAAKECAABkcnMvZG93bnJldi54bWxQSwUGAAAAAAQABAD5AAAAkgMAAAAA&#10;"/>
                <v:line id="Line 628" o:spid="_x0000_s1349" style="position:absolute;visibility:visible;mso-wrap-style:square" from="3699,8164" to="3699,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8McAAADcAAAADwAAAGRycy9kb3ducmV2LnhtbESPQWvCQBSE74X+h+UVvNVNWxo0uoq0&#10;FLQHUSvo8Zl9Jmmzb8PumqT/3i0IPQ4z8w0znfemFi05X1lW8DRMQBDnVldcKNh/fTyOQPiArLG2&#10;TAp+ycN8dn83xUzbjrfU7kIhIoR9hgrKEJpMSp+XZNAPbUMcvbN1BkOUrpDaYRfhppbPSZJKgxXH&#10;hRIbeisp/9ldjIL1yyZtF6vPZX9Ypaf8fXs6fndOqcFDv5iACNSH//CtvdQKRq9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9DwxwAAANwAAAAPAAAAAAAA&#10;AAAAAAAAAKECAABkcnMvZG93bnJldi54bWxQSwUGAAAAAAQABAD5AAAAlQMAAAAA&#10;"/>
                <v:rect id="Rectangle 629" o:spid="_x0000_s1350" style="position:absolute;left:3444;top:9023;width:2776;height:6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zK8MA&#10;AADcAAAADwAAAGRycy9kb3ducmV2LnhtbERPz2vCMBS+D/wfwhN2m6nCquuMIsJgY3jQbuz6aN6a&#10;aPNSm0w7/3pzEDx+fL/ny9414kRdsJ4VjEcZCOLKa8u1gq/y7WkGIkRkjY1nUvBPAZaLwcMcC+3P&#10;vKXTLtYihXAoUIGJsS2kDJUhh2HkW+LE/frOYUywq6Xu8JzCXSMnWZZLh5ZTg8GW1oaqw+7PKeif&#10;zcWW+5cw/bSTn4/p5ph9Y67U47BfvYKI1Me7+OZ+1wpmeZqfzq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GzK8MAAADcAAAADwAAAAAAAAAAAAAAAACYAgAAZHJzL2Rv&#10;d25yZXYueG1sUEsFBgAAAAAEAAQA9QAAAIgDAAAAAA==&#10;">
                  <v:stroke joinstyle="round"/>
                </v:rect>
                <v:shape id="Text Box 630" o:spid="_x0000_s1351" type="#_x0000_t202" style="position:absolute;left:3727;top:9073;width:2210;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8QA&#10;AADcAAAADwAAAGRycy9kb3ducmV2LnhtbESPQWvCQBSE7wX/w/IK3upGDxKiqxSpooKUqnh+ZJ9J&#10;aN7bkF1j7K/vCoUeh5n5hpkve65VR62vnBgYjxJQJLmzlRQGzqf1WwrKBxSLtRMy8CAPy8XgZY6Z&#10;dXf5ou4YChUh4jM0UIbQZFr7vCRGP3INSfSurmUMUbaFti3eI5xrPUmSqWasJC6U2NCqpPz7eGMD&#10;13WR8u5S8yZZ7fZdzufPn8OHMcPX/n0GKlAf/sN/7a01kE7H8DwTj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8Gv/EAAAA3AAAAA8AAAAAAAAAAAAAAAAAmAIAAGRycy9k&#10;b3ducmV2LnhtbFBLBQYAAAAABAAEAPUAAACJAwAAAAA=&#10;" filled="f" stroked="f">
                  <v:stroke joinstyle="round"/>
                  <v:textbox inset="2.5mm,1.25mm,2.5mm,1.25mm">
                    <w:txbxContent>
                      <w:p w:rsidR="00576CDA" w:rsidRDefault="00576CDA">
                        <w:pPr>
                          <w:spacing w:line="0" w:lineRule="atLeast"/>
                          <w:jc w:val="center"/>
                          <w:rPr>
                            <w:rFonts w:eastAsia="SimSun" w:cs="Mangal"/>
                            <w:kern w:val="1"/>
                            <w:sz w:val="22"/>
                            <w:szCs w:val="22"/>
                          </w:rPr>
                        </w:pPr>
                        <w:r>
                          <w:rPr>
                            <w:rFonts w:eastAsia="SimSun" w:cs="Mangal"/>
                            <w:kern w:val="1"/>
                            <w:sz w:val="22"/>
                            <w:szCs w:val="22"/>
                          </w:rPr>
                          <w:t>Calcul de PAS et PAD</w:t>
                        </w:r>
                      </w:p>
                    </w:txbxContent>
                  </v:textbox>
                </v:shape>
                <v:line id="Line 631" o:spid="_x0000_s1352" style="position:absolute;visibility:visible;mso-wrap-style:square" from="5966,9023" to="5966,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iDzGAAAA3AAAAA8AAAAAAAAA&#10;AAAAAAAAoQIAAGRycy9kb3ducmV2LnhtbFBLBQYAAAAABAAEAPkAAACUAwAAAAA=&#10;"/>
                <v:line id="Line 632" o:spid="_x0000_s1353" style="position:absolute;visibility:visible;mso-wrap-style:square" from="3699,9023" to="3699,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p8YAAADcAAAADwAAAGRycy9kb3ducmV2LnhtbESPQWvCQBSE70L/w/IK3nSjQpDUVUQR&#10;tIeittAen9nXJG32bdjdJum/dwXB4zAz3zCLVW9q0ZLzlWUFk3ECgji3uuJCwcf7bjQH4QOyxtoy&#10;KfgnD6vl02CBmbYdn6g9h0JECPsMFZQhNJmUPi/JoB/bhjh639YZDFG6QmqHXYSbWk6TJJUGK44L&#10;JTa0KSn/Pf8ZBW+zY9quD6/7/vOQXvLt6fL10zmlhs/9+gVEoD48wvf2XiuYp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LLafGAAAA3AAAAA8AAAAAAAAA&#10;AAAAAAAAoQIAAGRycy9kb3ducmV2LnhtbFBLBQYAAAAABAAEAPkAAACUAwAAAAA=&#10;"/>
                <v:rect id="Rectangle 633" o:spid="_x0000_s1354" style="position:absolute;left:3444;top:9932;width:2776;height:6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KMYA&#10;AADcAAAADwAAAGRycy9kb3ducmV2LnhtbESPQWsCMRSE7wX/Q3hCbzWrtKuuRhFBaJEe1JZeH5vX&#10;TermZd2kuvbXNwWhx2FmvmHmy87V4kxtsJ4VDAcZCOLSa8uVgrfD5mECIkRkjbVnUnClAMtF726O&#10;hfYX3tF5HyuRIBwKVGBibAopQ2nIYRj4hjh5n751GJNsK6lbvCS4q+Uoy3Lp0HJaMNjQ2lB53H87&#10;Bd2T+bGHr2kYb+3o42X8esreMVfqvt+tZiAidfE/fGs/awWT/BH+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1KMYAAADcAAAADwAAAAAAAAAAAAAAAACYAgAAZHJz&#10;L2Rvd25yZXYueG1sUEsFBgAAAAAEAAQA9QAAAIsDAAAAAA==&#10;">
                  <v:stroke joinstyle="round"/>
                </v:rect>
                <v:shape id="Text Box 634" o:spid="_x0000_s1355" type="#_x0000_t202" style="position:absolute;left:3727;top:9949;width:2210;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c/MUA&#10;AADcAAAADwAAAGRycy9kb3ducmV2LnhtbESPX2vCQBDE3wt+h2OFvtWLhUpIPaWIFhVK8Q99XnJr&#10;EprdC7kzRj+9Vyj4OMzMb5jpvOdaddT6yomB8SgBRZI7W0lh4HhYvaSgfECxWDshA1fyMJ8NnqaY&#10;WXeRHXX7UKgIEZ+hgTKEJtPa5yUx+pFrSKJ3ci1jiLIttG3xEuFc69ckmWjGSuJCiQ0tSsp/92c2&#10;cFoVKW9+av5MFpttl/Px+/a1NOZ52H+8gwrUh0f4v722BtLJG/ydiUd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xz8xQAAANwAAAAPAAAAAAAAAAAAAAAAAJgCAABkcnMv&#10;ZG93bnJldi54bWxQSwUGAAAAAAQABAD1AAAAigMAAAAA&#10;" filled="f" stroked="f">
                  <v:stroke joinstyle="round"/>
                  <v:textbox inset="2.5mm,1.25mm,2.5mm,1.25mm">
                    <w:txbxContent>
                      <w:p w:rsidR="00576CDA" w:rsidRDefault="00576CDA">
                        <w:pPr>
                          <w:spacing w:line="0" w:lineRule="atLeast"/>
                          <w:jc w:val="center"/>
                          <w:rPr>
                            <w:rFonts w:eastAsia="SimSun" w:cs="Mangal"/>
                            <w:kern w:val="1"/>
                            <w:sz w:val="22"/>
                            <w:szCs w:val="22"/>
                          </w:rPr>
                        </w:pPr>
                        <w:r>
                          <w:rPr>
                            <w:rFonts w:eastAsia="SimSun" w:cs="Mangal"/>
                            <w:kern w:val="1"/>
                            <w:sz w:val="22"/>
                            <w:szCs w:val="22"/>
                          </w:rPr>
                          <w:t>Affichage de PAS et PAD</w:t>
                        </w:r>
                      </w:p>
                    </w:txbxContent>
                  </v:textbox>
                </v:shape>
                <v:shapetype id="_x0000_t135" coordsize="21600,21600" o:spt="135" path="m10800,qx21600,10800,10800,21600l,21600,,xe">
                  <v:stroke joinstyle="miter"/>
                  <v:path gradientshapeok="t" o:connecttype="rect" textboxrect="0,3163,18437,18437"/>
                </v:shapetype>
                <v:shape id="AutoShape 635" o:spid="_x0000_s1356" type="#_x0000_t135" style="position:absolute;left:4251;top:10792;width:1162;height:5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Tn8MA&#10;AADcAAAADwAAAGRycy9kb3ducmV2LnhtbESPzYrCQBCE78K+w9ALe9OJOUTJOgkiLOzFwyY+QJvp&#10;/KyZnpAZTXx7RxA8FlX1FbXLZ9OLG42us6xgvYpAEFdWd9woOJU/yy0I55E19pZJwZ0c5NnHYoep&#10;thP/0a3wjQgQdikqaL0fUild1ZJBt7IDcfBqOxr0QY6N1CNOAW56GUdRIg12HBZaHOjQUnUprkaB&#10;HcrOnqeyPsb3jSniq/s/1U6pr895/w3C0+zf4Vf7VyvYJgk8z4Qj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4Tn8MAAADcAAAADwAAAAAAAAAAAAAAAACYAgAAZHJzL2Rv&#10;d25yZXYueG1sUEsFBgAAAAAEAAQA9QAAAIgDAAAAAA==&#10;">
                  <v:stroke joinstyle="round"/>
                </v:shape>
                <v:shape id="Text Box 636" o:spid="_x0000_s1357" type="#_x0000_t202" style="position:absolute;left:4421;top:10918;width:82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nEMUA&#10;AADcAAAADwAAAGRycy9kb3ducmV2LnhtbESPQWvCQBSE7wX/w/IK3uqmPdiQukoRLVUoYpSeH9ln&#10;Epr3NmS3MfrruwXB4zAz3zCzxcCN6qnztRMDz5MEFEnhbC2lgeNh/ZSC8gHFYuOEDFzIw2I+ephh&#10;Zt1Z9tTnoVQRIj5DA1UIbaa1Lypi9BPXkkTv5DrGEGVXatvhOcK50S9JMtWMtcSFCltaVlT85L9s&#10;4LQuU958N/yRLDfbvuDj7vq1Mmb8OLy/gQo0hHv41v60BtLpK/yf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ScQxQAAANwAAAAPAAAAAAAAAAAAAAAAAJgCAABkcnMv&#10;ZG93bnJldi54bWxQSwUGAAAAAAQABAD1AAAAigMAAAAA&#10;" filled="f" stroked="f">
                  <v:stroke joinstyle="round"/>
                  <v:textbox inset="2.5mm,1.25mm,2.5mm,1.25mm">
                    <w:txbxContent>
                      <w:p w:rsidR="00576CDA" w:rsidRDefault="00576CDA">
                        <w:pPr>
                          <w:spacing w:line="0" w:lineRule="atLeast"/>
                          <w:jc w:val="center"/>
                          <w:rPr>
                            <w:rFonts w:eastAsia="SimSun" w:cs="Mangal"/>
                            <w:kern w:val="1"/>
                            <w:sz w:val="22"/>
                            <w:szCs w:val="22"/>
                          </w:rPr>
                        </w:pPr>
                        <w:r>
                          <w:rPr>
                            <w:rFonts w:eastAsia="SimSun" w:cs="Mangal"/>
                            <w:kern w:val="1"/>
                            <w:sz w:val="22"/>
                            <w:szCs w:val="22"/>
                          </w:rPr>
                          <w:t>30 s</w:t>
                        </w:r>
                      </w:p>
                    </w:txbxContent>
                  </v:textbox>
                </v:shape>
                <v:rect id="Rectangle 637" o:spid="_x0000_s1358" style="position:absolute;left:3444;top:11600;width:2776;height:6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LcMA&#10;AADcAAAADwAAAGRycy9kb3ducmV2LnhtbERPz2vCMBS+D/wfwhN2m6nCquuMIsJgY3jQbuz6aN6a&#10;aPNSm0w7/3pzEDx+fL/ny9414kRdsJ4VjEcZCOLKa8u1gq/y7WkGIkRkjY1nUvBPAZaLwcMcC+3P&#10;vKXTLtYihXAoUIGJsS2kDJUhh2HkW+LE/frOYUywq6Xu8JzCXSMnWZZLh5ZTg8GW1oaqw+7PKeif&#10;zcWW+5cw/bSTn4/p5ph9Y67U47BfvYKI1Me7+OZ+1wpmeVqbzq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e/LcMAAADcAAAADwAAAAAAAAAAAAAAAACYAgAAZHJzL2Rv&#10;d25yZXYueG1sUEsFBgAAAAAEAAQA9QAAAIgDAAAAAA==&#10;">
                  <v:stroke joinstyle="round"/>
                </v:rect>
                <v:rect id="Rectangle 638" o:spid="_x0000_s1359" style="position:absolute;left:3444;top:12459;width:2776;height:6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atsUA&#10;AADcAAAADwAAAGRycy9kb3ducmV2LnhtbESPQWsCMRSE74L/ITyhN80qdNXVKCIUWoqHaovXx+Z1&#10;k7p52W5SXf31jVDocZiZb5jlunO1OFMbrGcF41EGgrj02nKl4P3wNJyBCBFZY+2ZFFwpwHrV7y2x&#10;0P7Cb3Tex0okCIcCFZgYm0LKUBpyGEa+IU7ep28dxiTbSuoWLwnuajnJslw6tJwWDDa0NVSe9j9O&#10;QfdobvbwNQ/TVzs5vkx339kH5ko9DLrNAkSkLv6H/9rPWsEsn8P9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xq2xQAAANwAAAAPAAAAAAAAAAAAAAAAAJgCAABkcnMv&#10;ZG93bnJldi54bWxQSwUGAAAAAAQABAD1AAAAigMAAAAA&#10;">
                  <v:stroke joinstyle="round"/>
                </v:rect>
                <v:oval id="Oval 639" o:spid="_x0000_s1360" style="position:absolute;left:4153;top:13344;width:1358;height:6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l4cIA&#10;AADcAAAADwAAAGRycy9kb3ducmV2LnhtbERPTYvCMBC9L/gfwgheRNN1QaUaRYQFPexhVfQ6bca2&#10;2ExKktb6781hYY+P973e9qYWHTlfWVbwOU1AEOdWV1wouJy/J0sQPiBrrC2Tghd52G4GH2tMtX3y&#10;L3WnUIgYwj5FBWUITSqlz0sy6Ke2IY7c3TqDIUJXSO3wGcNNLWdJMpcGK44NJTa0Lyl/nFqj4Osn&#10;mz/G7cw1lN3q67Frs8NurNRo2O9WIAL14V/85z5oBctFnB/Px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2XhwgAAANwAAAAPAAAAAAAAAAAAAAAAAJgCAABkcnMvZG93&#10;bnJldi54bWxQSwUGAAAAAAQABAD1AAAAhwMAAAAA&#10;"/>
                <v:shape id="Text Box 640" o:spid="_x0000_s1361" type="#_x0000_t202" style="position:absolute;left:4351;top:13458;width:96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MIsUA&#10;AADcAAAADwAAAGRycy9kb3ducmV2LnhtbESPX2vCQBDE3wt+h2OFvtWLPmhIPaWIFhVK8Q99XnJr&#10;EprdC7lrTP30XqHg4zAzv2Hmy55r1VHrKycGxqMEFEnubCWFgfNp85KC8gHFYu2EDPySh+Vi8DTH&#10;zLqrHKg7hkJFiPgMDZQhNJnWPi+J0Y9cQxK9i2sZQ5RtoW2L1wjnWk+SZKoZK4kLJTa0Kin/Pv6w&#10;gcumSHn3VfN7strtu5zPn7ePtTHPw/7tFVSgPjzC/+2tNZDOxvB3Jh4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wixQAAANwAAAAPAAAAAAAAAAAAAAAAAJgCAABkcnMv&#10;ZG93bnJldi54bWxQSwUGAAAAAAQABAD1AAAAigMAAAAA&#10;" filled="f" stroked="f">
                  <v:stroke joinstyle="round"/>
                  <v:textbox inset="2.5mm,1.25mm,2.5mm,1.25mm">
                    <w:txbxContent>
                      <w:p w:rsidR="00576CDA" w:rsidRDefault="00576CDA">
                        <w:pPr>
                          <w:spacing w:line="0" w:lineRule="atLeast"/>
                          <w:jc w:val="center"/>
                          <w:rPr>
                            <w:rFonts w:eastAsia="SimSun" w:cs="Mangal"/>
                            <w:kern w:val="1"/>
                            <w:sz w:val="22"/>
                            <w:szCs w:val="22"/>
                          </w:rPr>
                        </w:pPr>
                        <w:r>
                          <w:rPr>
                            <w:rFonts w:eastAsia="SimSun" w:cs="Mangal"/>
                            <w:kern w:val="1"/>
                            <w:sz w:val="22"/>
                            <w:szCs w:val="22"/>
                          </w:rPr>
                          <w:t>Fin</w:t>
                        </w:r>
                      </w:p>
                    </w:txbxContent>
                  </v:textbox>
                </v:shape>
                <v:line id="Line 641" o:spid="_x0000_s1362" style="position:absolute;visibility:visible;mso-wrap-style:square" from="0,4632" to="1695,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e4cYAAADcAAAADwAAAGRycy9kb3ducmV2LnhtbESPQWvCQBSE7wX/w/KE3uqmFlJJXUUU&#10;QT2Uagvt8Zl9TVKzb8PumqT/3hUEj8PMfMNM572pRUvOV5YVPI8SEMS51RUXCr4+108TED4ga6wt&#10;k4J/8jCfDR6mmGnb8Z7aQyhEhLDPUEEZQpNJ6fOSDPqRbYij92udwRClK6R22EW4qeU4SVJpsOK4&#10;UGJDy5Ly0+FsFLy/fKTtYrvb9N/b9Jiv9sefv84p9TjsF28gAvXhHr61N1rB5HU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eHuHGAAAA3AAAAA8AAAAAAAAA&#10;AAAAAAAAoQIAAGRycy9kb3ducmV2LnhtbFBLBQYAAAAABAAEAPkAAACUAwAAAAA=&#10;"/>
                <v:line id="Line 642" o:spid="_x0000_s1363" style="position:absolute;flip:y;visibility:visible;mso-wrap-style:square" from="0,1784" to="0,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6BccAAADcAAAADwAAAGRycy9kb3ducmV2LnhtbESPT2sCMRTE74V+h/AKvRTN9g913RpF&#10;CoUevGjLirfn5rlZdvOyTVJdv70RCj0OM/MbZrYYbCeO5EPjWMHjOANBXDndcK3g++tjlIMIEVlj&#10;55gUnCnAYn57M8NCuxOv6biJtUgQDgUqMDH2hZShMmQxjF1PnLyD8xZjkr6W2uMpwW0nn7LsVVps&#10;OC0Y7OndUNVufq0Cma8efvxy/9KW7XY7NWVV9ruVUvd3w/INRKQh/of/2p9aQT55hu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joFxwAAANwAAAAPAAAAAAAA&#10;AAAAAAAAAKECAABkcnMvZG93bnJldi54bWxQSwUGAAAAAAQABAD5AAAAlQMAAAAA&#10;"/>
                <v:line id="Line 643" o:spid="_x0000_s1364" style="position:absolute;visibility:visible;mso-wrap-style:square" from="0,1784" to="4812,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PzmsUAAADcAAAADwAAAGRycy9kb3ducmV2LnhtbESPzWrDMBCE74W8g9hAb42cUurEiRJC&#10;TKGHtpAfct5YG8vEWhlLddS3rwqFHIeZ+YZZrqNtxUC9bxwrmE4yEMSV0w3XCo6Ht6cZCB+QNbaO&#10;ScEPeVivRg9LLLS78Y6GfahFgrAvUIEJoSuk9JUhi37iOuLkXVxvMSTZ11L3eEtw28rnLHuVFhtO&#10;CwY72hqqrvtvqyA35U7msvw4fJVDM53Hz3g6z5V6HMfNAkSgGO7h//a7VjDL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PzmsUAAADcAAAADwAAAAAAAAAA&#10;AAAAAAChAgAAZHJzL2Rvd25yZXYueG1sUEsFBgAAAAAEAAQA+QAAAJMDAAAAAA==&#10;">
                  <v:stroke endarrow="block"/>
                </v:line>
                <v:line id="Line 644" o:spid="_x0000_s1365" style="position:absolute;visibility:visible;mso-wrap-style:square" from="4813,3327" to="6847,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3sYAAADcAAAADwAAAGRycy9kb3ducmV2LnhtbESPQWvCQBSE70L/w/IKvemmpbUxuooE&#10;CqIgmFbw+My+JqHZtyG7TVJ/vSsIPQ4z8w2zWA2mFh21rrKs4HkSgSDOra64UPD1+TGOQTiPrLG2&#10;TAr+yMFq+TBaYKJtzwfqMl+IAGGXoILS+yaR0uUlGXQT2xAH79u2Bn2QbSF1i32Am1q+RNFUGqw4&#10;LJTYUFpS/pP9GgUo04uPD8PudXY08rRfT4/ny1app8dhPQfhafD/4Xt7oxXE729wOx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397GAAAA3AAAAA8AAAAAAAAA&#10;AAAAAAAAoQIAAGRycy9kb3ducmV2LnhtbFBLBQYAAAAABAAEAPkAAACUAwAAAAA=&#10;">
                  <v:stroke startarrow="block"/>
                </v:line>
                <v:line id="Line 645" o:spid="_x0000_s1366" style="position:absolute;flip:x y;visibility:visible;mso-wrap-style:square" from="6848,3327" to="6853,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hG8YAAADcAAAADwAAAGRycy9kb3ducmV2LnhtbESPzWrDMBCE74G+g9hCLqGR4xTXuFFC&#10;CKTk5JKf0utibWxTa2UsxXb79FWhkOMwM98wq81oGtFT52rLChbzCARxYXXNpYLLef+UgnAeWWNj&#10;mRR8k4PN+mGywkzbgY/Un3wpAoRdhgoq79tMSldUZNDNbUscvKvtDPogu1LqDocAN42MoyiRBmsO&#10;CxW2tKuo+DrdjALk/GeZDgt6lm/06eL8fbb9uCo1fRy3ryA8jf4e/m8ftIL0JY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xoRvGAAAA3AAAAA8AAAAAAAAA&#10;AAAAAAAAoQIAAGRycy9kb3ducmV2LnhtbFBLBQYAAAAABAAEAPkAAACUAwAAAAA=&#10;"/>
              </v:group>
            </w:pict>
          </mc:Fallback>
        </mc:AlternateContent>
      </w:r>
    </w:p>
    <w:p w:rsidR="00D56B0D" w:rsidRDefault="00D56B0D" w:rsidP="00D56B0D">
      <w:pPr>
        <w:tabs>
          <w:tab w:val="left" w:pos="957"/>
        </w:tabs>
        <w:spacing w:after="200" w:line="276" w:lineRule="auto"/>
        <w:jc w:val="left"/>
        <w:rPr>
          <w:b/>
          <w:noProof/>
          <w:lang w:eastAsia="fr-FR"/>
        </w:rPr>
      </w:pPr>
    </w:p>
    <w:p w:rsidR="00D56B0D" w:rsidRDefault="00D56B0D" w:rsidP="00D56B0D">
      <w:pPr>
        <w:tabs>
          <w:tab w:val="left" w:pos="957"/>
        </w:tabs>
        <w:spacing w:after="200" w:line="276" w:lineRule="auto"/>
        <w:jc w:val="left"/>
        <w:rPr>
          <w:b/>
          <w:noProof/>
          <w:lang w:eastAsia="fr-FR"/>
        </w:rPr>
      </w:pPr>
    </w:p>
    <w:p w:rsidR="00A37534" w:rsidRDefault="00A37534" w:rsidP="00D56B0D">
      <w:pPr>
        <w:tabs>
          <w:tab w:val="left" w:pos="957"/>
          <w:tab w:val="left" w:pos="4287"/>
        </w:tabs>
        <w:spacing w:after="200" w:line="276" w:lineRule="auto"/>
        <w:jc w:val="left"/>
      </w:pPr>
    </w:p>
    <w:sectPr w:rsidR="00A37534" w:rsidSect="00693696">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CDA" w:rsidRDefault="00576CDA" w:rsidP="000039FC">
      <w:r>
        <w:separator/>
      </w:r>
    </w:p>
  </w:endnote>
  <w:endnote w:type="continuationSeparator" w:id="0">
    <w:p w:rsidR="00576CDA" w:rsidRDefault="00576CDA" w:rsidP="00003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dobe Caslon Pro">
    <w:charset w:val="00"/>
    <w:family w:val="auto"/>
    <w:pitch w:val="variable"/>
    <w:sig w:usb0="00000007" w:usb1="00000001" w:usb2="00000000" w:usb3="00000000" w:csb0="00000093" w:csb1="00000000"/>
  </w:font>
  <w:font w:name="Calibri">
    <w:panose1 w:val="020F0502020204030204"/>
    <w:charset w:val="00"/>
    <w:family w:val="swiss"/>
    <w:pitch w:val="variable"/>
    <w:sig w:usb0="E10002FF" w:usb1="4000ACFF" w:usb2="00000009"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ErasITC-Light">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STIXGeneral">
    <w:altName w:val="Arial Unicode MS"/>
    <w:charset w:val="00"/>
    <w:family w:val="auto"/>
    <w:pitch w:val="variable"/>
    <w:sig w:usb0="00000000" w:usb1="4203FDFF" w:usb2="02000020" w:usb3="00000000" w:csb0="803F01FF" w:csb1="00000000"/>
  </w:font>
  <w:font w:name="Lucida Sans Unicode">
    <w:panose1 w:val="020B0602030504020204"/>
    <w:charset w:val="00"/>
    <w:family w:val="swiss"/>
    <w:pitch w:val="variable"/>
    <w:sig w:usb0="80000AFF" w:usb1="0000396B" w:usb2="00000000" w:usb3="00000000" w:csb0="0000003F" w:csb1="00000000"/>
  </w:font>
  <w:font w:name="SimSun">
    <w:altName w:val="宋体"/>
    <w:panose1 w:val="02010600030101010101"/>
    <w:charset w:val="86"/>
    <w:family w:val="auto"/>
    <w:pitch w:val="variable"/>
    <w:sig w:usb0="00000003" w:usb1="080E0000" w:usb2="00000010" w:usb3="00000000" w:csb0="00040001"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CDA" w:rsidRPr="00981F74" w:rsidRDefault="00576CDA" w:rsidP="00981F74">
    <w:pPr>
      <w:tabs>
        <w:tab w:val="center" w:pos="4536"/>
        <w:tab w:val="right" w:pos="9072"/>
      </w:tabs>
      <w:ind w:right="360"/>
      <w:jc w:val="right"/>
      <w:rPr>
        <w:rFonts w:cs="Arial"/>
        <w:sz w:val="18"/>
      </w:rPr>
    </w:pPr>
    <w:r w:rsidRPr="00981F74">
      <w:rPr>
        <w:rFonts w:cs="Arial"/>
        <w:sz w:val="20"/>
      </w:rPr>
      <w:fldChar w:fldCharType="begin"/>
    </w:r>
    <w:r w:rsidRPr="00981F74">
      <w:rPr>
        <w:rFonts w:cs="Arial"/>
        <w:sz w:val="20"/>
      </w:rPr>
      <w:instrText xml:space="preserve"> PAGE </w:instrText>
    </w:r>
    <w:r w:rsidRPr="00981F74">
      <w:rPr>
        <w:rFonts w:cs="Arial"/>
        <w:sz w:val="20"/>
      </w:rPr>
      <w:fldChar w:fldCharType="separate"/>
    </w:r>
    <w:r w:rsidR="00A025EE">
      <w:rPr>
        <w:rFonts w:cs="Arial"/>
        <w:noProof/>
        <w:sz w:val="20"/>
      </w:rPr>
      <w:t>8</w:t>
    </w:r>
    <w:r w:rsidRPr="00981F74">
      <w:rPr>
        <w:rFonts w:cs="Arial"/>
        <w:sz w:val="20"/>
      </w:rPr>
      <w:fldChar w:fldCharType="end"/>
    </w:r>
    <w:r w:rsidRPr="00981F74">
      <w:rPr>
        <w:rFonts w:cs="Arial"/>
        <w:sz w:val="20"/>
      </w:rPr>
      <w:t xml:space="preserve"> sur </w:t>
    </w:r>
    <w:r w:rsidRPr="00981F74">
      <w:rPr>
        <w:rFonts w:cs="Arial"/>
        <w:sz w:val="20"/>
      </w:rPr>
      <w:fldChar w:fldCharType="begin"/>
    </w:r>
    <w:r w:rsidRPr="00981F74">
      <w:rPr>
        <w:rFonts w:cs="Arial"/>
        <w:sz w:val="20"/>
      </w:rPr>
      <w:instrText xml:space="preserve"> NUMPAGES </w:instrText>
    </w:r>
    <w:r w:rsidRPr="00981F74">
      <w:rPr>
        <w:rFonts w:cs="Arial"/>
        <w:sz w:val="20"/>
      </w:rPr>
      <w:fldChar w:fldCharType="separate"/>
    </w:r>
    <w:r w:rsidR="00A025EE">
      <w:rPr>
        <w:rFonts w:cs="Arial"/>
        <w:noProof/>
        <w:sz w:val="20"/>
      </w:rPr>
      <w:t>28</w:t>
    </w:r>
    <w:r w:rsidRPr="00981F74">
      <w:rPr>
        <w:rFonts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897533"/>
      <w:docPartObj>
        <w:docPartGallery w:val="Page Numbers (Bottom of Page)"/>
        <w:docPartUnique/>
      </w:docPartObj>
    </w:sdtPr>
    <w:sdtEndPr/>
    <w:sdtContent>
      <w:sdt>
        <w:sdtPr>
          <w:id w:val="860082579"/>
          <w:docPartObj>
            <w:docPartGallery w:val="Page Numbers (Top of Page)"/>
            <w:docPartUnique/>
          </w:docPartObj>
        </w:sdtPr>
        <w:sdtEndPr/>
        <w:sdtContent>
          <w:p w:rsidR="00B5687C" w:rsidRDefault="00B5687C">
            <w:pPr>
              <w:pStyle w:val="Pieddepage"/>
              <w:jc w:val="right"/>
            </w:pPr>
            <w:r w:rsidRPr="00B5687C">
              <w:rPr>
                <w:b w:val="0"/>
                <w:sz w:val="20"/>
                <w:szCs w:val="20"/>
              </w:rPr>
              <w:t xml:space="preserve">Page </w:t>
            </w:r>
            <w:r w:rsidRPr="00B5687C">
              <w:rPr>
                <w:b w:val="0"/>
                <w:bCs/>
                <w:sz w:val="20"/>
                <w:szCs w:val="20"/>
              </w:rPr>
              <w:fldChar w:fldCharType="begin"/>
            </w:r>
            <w:r w:rsidRPr="00B5687C">
              <w:rPr>
                <w:b w:val="0"/>
                <w:bCs/>
                <w:sz w:val="20"/>
                <w:szCs w:val="20"/>
              </w:rPr>
              <w:instrText>PAGE</w:instrText>
            </w:r>
            <w:r w:rsidRPr="00B5687C">
              <w:rPr>
                <w:b w:val="0"/>
                <w:bCs/>
                <w:sz w:val="20"/>
                <w:szCs w:val="20"/>
              </w:rPr>
              <w:fldChar w:fldCharType="separate"/>
            </w:r>
            <w:r w:rsidR="00A025EE">
              <w:rPr>
                <w:b w:val="0"/>
                <w:bCs/>
                <w:noProof/>
                <w:sz w:val="20"/>
                <w:szCs w:val="20"/>
              </w:rPr>
              <w:t>16</w:t>
            </w:r>
            <w:r w:rsidRPr="00B5687C">
              <w:rPr>
                <w:b w:val="0"/>
                <w:bCs/>
                <w:sz w:val="20"/>
                <w:szCs w:val="20"/>
              </w:rPr>
              <w:fldChar w:fldCharType="end"/>
            </w:r>
            <w:r w:rsidRPr="00B5687C">
              <w:rPr>
                <w:b w:val="0"/>
                <w:sz w:val="20"/>
                <w:szCs w:val="20"/>
              </w:rPr>
              <w:t xml:space="preserve"> sur </w:t>
            </w:r>
            <w:r w:rsidRPr="00B5687C">
              <w:rPr>
                <w:b w:val="0"/>
                <w:bCs/>
                <w:sz w:val="20"/>
                <w:szCs w:val="20"/>
              </w:rPr>
              <w:fldChar w:fldCharType="begin"/>
            </w:r>
            <w:r w:rsidRPr="00B5687C">
              <w:rPr>
                <w:b w:val="0"/>
                <w:bCs/>
                <w:sz w:val="20"/>
                <w:szCs w:val="20"/>
              </w:rPr>
              <w:instrText>NUMPAGES</w:instrText>
            </w:r>
            <w:r w:rsidRPr="00B5687C">
              <w:rPr>
                <w:b w:val="0"/>
                <w:bCs/>
                <w:sz w:val="20"/>
                <w:szCs w:val="20"/>
              </w:rPr>
              <w:fldChar w:fldCharType="separate"/>
            </w:r>
            <w:r w:rsidR="00A025EE">
              <w:rPr>
                <w:b w:val="0"/>
                <w:bCs/>
                <w:noProof/>
                <w:sz w:val="20"/>
                <w:szCs w:val="20"/>
              </w:rPr>
              <w:t>28</w:t>
            </w:r>
            <w:r w:rsidRPr="00B5687C">
              <w:rPr>
                <w:b w:val="0"/>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CDA" w:rsidRDefault="00576CDA" w:rsidP="000039FC">
      <w:r>
        <w:separator/>
      </w:r>
    </w:p>
  </w:footnote>
  <w:footnote w:type="continuationSeparator" w:id="0">
    <w:p w:rsidR="00576CDA" w:rsidRDefault="00576CDA" w:rsidP="000039FC">
      <w:r>
        <w:continuationSeparator/>
      </w:r>
    </w:p>
  </w:footnote>
  <w:footnote w:id="1">
    <w:p w:rsidR="00576CDA" w:rsidRPr="000A1098" w:rsidRDefault="00576CDA" w:rsidP="000A1098">
      <w:pPr>
        <w:rPr>
          <w:sz w:val="20"/>
          <w:szCs w:val="20"/>
        </w:rPr>
      </w:pPr>
      <w:r w:rsidRPr="000A1098">
        <w:rPr>
          <w:rStyle w:val="Appelnotedebasdep"/>
          <w:sz w:val="20"/>
          <w:szCs w:val="20"/>
        </w:rPr>
        <w:footnoteRef/>
      </w:r>
      <w:r w:rsidRPr="000A1098">
        <w:rPr>
          <w:sz w:val="20"/>
          <w:szCs w:val="20"/>
        </w:rPr>
        <w:t xml:space="preserve"> Le millimètre de mercure</w:t>
      </w:r>
      <w:r>
        <w:rPr>
          <w:sz w:val="20"/>
          <w:szCs w:val="20"/>
        </w:rPr>
        <w:t xml:space="preserve"> (</w:t>
      </w:r>
      <w:proofErr w:type="spellStart"/>
      <w:r>
        <w:rPr>
          <w:sz w:val="20"/>
          <w:szCs w:val="20"/>
        </w:rPr>
        <w:t>mmHg</w:t>
      </w:r>
      <w:proofErr w:type="spellEnd"/>
      <w:r>
        <w:rPr>
          <w:sz w:val="20"/>
          <w:szCs w:val="20"/>
        </w:rPr>
        <w:t>)</w:t>
      </w:r>
      <w:r w:rsidRPr="000A1098">
        <w:rPr>
          <w:sz w:val="20"/>
          <w:szCs w:val="20"/>
        </w:rPr>
        <w:t xml:space="preserve"> est l’unité historique de la pression, </w:t>
      </w:r>
      <w:r>
        <w:rPr>
          <w:sz w:val="20"/>
          <w:szCs w:val="20"/>
        </w:rPr>
        <w:t xml:space="preserve">encore </w:t>
      </w:r>
      <w:r w:rsidRPr="000A1098">
        <w:rPr>
          <w:sz w:val="20"/>
          <w:szCs w:val="20"/>
        </w:rPr>
        <w:t>en usage</w:t>
      </w:r>
      <w:r>
        <w:rPr>
          <w:sz w:val="20"/>
          <w:szCs w:val="20"/>
        </w:rPr>
        <w:t>,</w:t>
      </w:r>
      <w:r w:rsidRPr="000A1098">
        <w:rPr>
          <w:sz w:val="20"/>
          <w:szCs w:val="20"/>
        </w:rPr>
        <w:t xml:space="preserve"> et qui s’exprime en fonction de l’unit</w:t>
      </w:r>
      <w:r>
        <w:rPr>
          <w:sz w:val="20"/>
          <w:szCs w:val="20"/>
        </w:rPr>
        <w:t>é du système international, le p</w:t>
      </w:r>
      <w:r w:rsidRPr="000A1098">
        <w:rPr>
          <w:sz w:val="20"/>
          <w:szCs w:val="20"/>
        </w:rPr>
        <w:t>ascal</w:t>
      </w:r>
      <w:r>
        <w:rPr>
          <w:sz w:val="20"/>
          <w:szCs w:val="20"/>
        </w:rPr>
        <w:t xml:space="preserve"> (Pa)</w:t>
      </w:r>
      <w:r w:rsidRPr="000A1098">
        <w:rPr>
          <w:sz w:val="20"/>
          <w:szCs w:val="20"/>
        </w:rPr>
        <w:t>, selon la relation</w:t>
      </w:r>
      <w:r>
        <w:rPr>
          <w:sz w:val="20"/>
          <w:szCs w:val="20"/>
        </w:rPr>
        <w:t xml:space="preserve"> </w:t>
      </w:r>
      <w:r w:rsidRPr="000A1098">
        <w:rPr>
          <w:sz w:val="20"/>
          <w:szCs w:val="20"/>
        </w:rPr>
        <w:t>: 1,013 x 10</w:t>
      </w:r>
      <w:r w:rsidRPr="000A1098">
        <w:rPr>
          <w:sz w:val="20"/>
          <w:szCs w:val="20"/>
          <w:vertAlign w:val="superscript"/>
        </w:rPr>
        <w:t>5</w:t>
      </w:r>
      <w:r w:rsidRPr="000A1098">
        <w:rPr>
          <w:sz w:val="20"/>
          <w:szCs w:val="20"/>
        </w:rPr>
        <w:t xml:space="preserve"> Pa = 760 </w:t>
      </w:r>
      <w:proofErr w:type="spellStart"/>
      <w:r w:rsidRPr="000A1098">
        <w:rPr>
          <w:sz w:val="20"/>
          <w:szCs w:val="20"/>
        </w:rPr>
        <w:t>mmHg</w:t>
      </w:r>
      <w:proofErr w:type="spellEnd"/>
      <w:r w:rsidRPr="000A1098">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AE" w:rsidRPr="00FC1DAE" w:rsidRDefault="00D37285" w:rsidP="00FC1DAE">
    <w:pPr>
      <w:pStyle w:val="En-tte"/>
      <w:jc w:val="right"/>
      <w:rPr>
        <w:b/>
        <w:sz w:val="20"/>
        <w:szCs w:val="20"/>
      </w:rPr>
    </w:pPr>
    <w:r>
      <w:rPr>
        <w:b/>
        <w:sz w:val="20"/>
        <w:szCs w:val="20"/>
      </w:rPr>
      <w:t>13SISCNC1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87C" w:rsidRPr="00B5687C" w:rsidRDefault="00B5687C" w:rsidP="00B5687C">
    <w:pPr>
      <w:pStyle w:val="En-tte"/>
      <w:jc w:val="right"/>
      <w:rPr>
        <w:b/>
        <w:sz w:val="20"/>
        <w:szCs w:val="20"/>
      </w:rPr>
    </w:pPr>
    <w:r w:rsidRPr="00B5687C">
      <w:rPr>
        <w:b/>
        <w:sz w:val="20"/>
        <w:szCs w:val="20"/>
      </w:rPr>
      <w:t>13SISC</w:t>
    </w:r>
    <w:r w:rsidR="00D37285">
      <w:rPr>
        <w:b/>
        <w:sz w:val="20"/>
        <w:szCs w:val="20"/>
      </w:rPr>
      <w:t>NC1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5pt;height:11.05pt" o:bullet="t">
        <v:imagedata r:id="rId1" o:title="BD14565_"/>
      </v:shape>
    </w:pict>
  </w:numPicBullet>
  <w:numPicBullet w:numPicBulletId="1">
    <w:pict>
      <v:shape id="_x0000_i1027" type="#_x0000_t75" style="width:9.3pt;height:9.3pt" o:bullet="t">
        <v:imagedata r:id="rId2" o:title="MC900066031[1]"/>
      </v:shape>
    </w:pict>
  </w:numPicBullet>
  <w:numPicBullet w:numPicBulletId="2">
    <w:pict>
      <v:shape id="Image 797" o:spid="_x0000_i1028" type="#_x0000_t75" style="width:11.6pt;height:12.2pt;visibility:visible" o:bullet="t">
        <v:imagedata r:id="rId3" o:title=""/>
      </v:shape>
    </w:pict>
  </w:numPicBullet>
  <w:abstractNum w:abstractNumId="0">
    <w:nsid w:val="FFFFFF1D"/>
    <w:multiLevelType w:val="multilevel"/>
    <w:tmpl w:val="735C06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7127D2"/>
    <w:multiLevelType w:val="hybridMultilevel"/>
    <w:tmpl w:val="C0BECBE6"/>
    <w:lvl w:ilvl="0" w:tplc="716A657E">
      <w:start w:val="1"/>
      <w:numFmt w:val="bullet"/>
      <w:pStyle w:val="Style2"/>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B96C7F"/>
    <w:multiLevelType w:val="hybridMultilevel"/>
    <w:tmpl w:val="10AE4F3A"/>
    <w:lvl w:ilvl="0" w:tplc="11183430">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0B126DF2"/>
    <w:multiLevelType w:val="hybridMultilevel"/>
    <w:tmpl w:val="630066A8"/>
    <w:lvl w:ilvl="0" w:tplc="040C000F">
      <w:start w:val="1"/>
      <w:numFmt w:val="decimal"/>
      <w:lvlText w:val="%1."/>
      <w:lvlJc w:val="left"/>
      <w:pPr>
        <w:ind w:left="1920" w:hanging="360"/>
      </w:p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4">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7334F3"/>
    <w:multiLevelType w:val="hybridMultilevel"/>
    <w:tmpl w:val="132E2368"/>
    <w:lvl w:ilvl="0" w:tplc="8F0AD91E">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A84255"/>
    <w:multiLevelType w:val="hybridMultilevel"/>
    <w:tmpl w:val="C9E26838"/>
    <w:lvl w:ilvl="0" w:tplc="14347520">
      <w:start w:val="7"/>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nsid w:val="209E1390"/>
    <w:multiLevelType w:val="hybridMultilevel"/>
    <w:tmpl w:val="60CA9F18"/>
    <w:lvl w:ilvl="0" w:tplc="4A262CA6">
      <w:start w:val="1"/>
      <w:numFmt w:val="bullet"/>
      <w:pStyle w:val="Style1"/>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5874AF8"/>
    <w:multiLevelType w:val="hybridMultilevel"/>
    <w:tmpl w:val="7CB4732E"/>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88D381F"/>
    <w:multiLevelType w:val="hybridMultilevel"/>
    <w:tmpl w:val="50125256"/>
    <w:lvl w:ilvl="0" w:tplc="8962E2BE">
      <w:start w:val="1"/>
      <w:numFmt w:val="decimal"/>
      <w:pStyle w:val="questions"/>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5">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3E84296"/>
    <w:multiLevelType w:val="hybridMultilevel"/>
    <w:tmpl w:val="686EC5A2"/>
    <w:lvl w:ilvl="0" w:tplc="1118343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CA158FE"/>
    <w:multiLevelType w:val="hybridMultilevel"/>
    <w:tmpl w:val="A83EEDA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3F309CC"/>
    <w:multiLevelType w:val="hybridMultilevel"/>
    <w:tmpl w:val="E29AD8B2"/>
    <w:lvl w:ilvl="0" w:tplc="93DAB6FE">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B8020A7"/>
    <w:multiLevelType w:val="hybridMultilevel"/>
    <w:tmpl w:val="B1AEE366"/>
    <w:lvl w:ilvl="0" w:tplc="625257AC">
      <w:start w:val="1"/>
      <w:numFmt w:val="lowerLetter"/>
      <w:pStyle w:val="Style3"/>
      <w:lvlText w:val="%1."/>
      <w:lvlJc w:val="left"/>
      <w:pPr>
        <w:ind w:left="1428" w:hanging="360"/>
      </w:pPr>
    </w:lvl>
    <w:lvl w:ilvl="1" w:tplc="040C0019">
      <w:start w:val="1"/>
      <w:numFmt w:val="lowerLetter"/>
      <w:pStyle w:val="Style3"/>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4">
    <w:nsid w:val="7E001320"/>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5">
    <w:nsid w:val="7F8B3904"/>
    <w:multiLevelType w:val="hybridMultilevel"/>
    <w:tmpl w:val="7EBA0628"/>
    <w:lvl w:ilvl="0" w:tplc="650C1AB8">
      <w:start w:val="1"/>
      <w:numFmt w:val="bullet"/>
      <w:pStyle w:val="tir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3"/>
  </w:num>
  <w:num w:numId="4">
    <w:abstractNumId w:val="14"/>
  </w:num>
  <w:num w:numId="5">
    <w:abstractNumId w:val="25"/>
  </w:num>
  <w:num w:numId="6">
    <w:abstractNumId w:val="24"/>
  </w:num>
  <w:num w:numId="7">
    <w:abstractNumId w:val="13"/>
  </w:num>
  <w:num w:numId="8">
    <w:abstractNumId w:val="7"/>
  </w:num>
  <w:num w:numId="9">
    <w:abstractNumId w:val="4"/>
  </w:num>
  <w:num w:numId="10">
    <w:abstractNumId w:val="10"/>
  </w:num>
  <w:num w:numId="11">
    <w:abstractNumId w:val="15"/>
  </w:num>
  <w:num w:numId="12">
    <w:abstractNumId w:val="5"/>
  </w:num>
  <w:num w:numId="13">
    <w:abstractNumId w:val="19"/>
  </w:num>
  <w:num w:numId="14">
    <w:abstractNumId w:val="9"/>
  </w:num>
  <w:num w:numId="15">
    <w:abstractNumId w:val="20"/>
  </w:num>
  <w:num w:numId="16">
    <w:abstractNumId w:val="18"/>
  </w:num>
  <w:num w:numId="17">
    <w:abstractNumId w:val="22"/>
  </w:num>
  <w:num w:numId="18">
    <w:abstractNumId w:val="11"/>
  </w:num>
  <w:num w:numId="19">
    <w:abstractNumId w:val="17"/>
  </w:num>
  <w:num w:numId="20">
    <w:abstractNumId w:val="12"/>
  </w:num>
  <w:num w:numId="21">
    <w:abstractNumId w:val="0"/>
  </w:num>
  <w:num w:numId="22">
    <w:abstractNumId w:val="13"/>
    <w:lvlOverride w:ilvl="0">
      <w:startOverride w:val="1"/>
    </w:lvlOverride>
  </w:num>
  <w:num w:numId="23">
    <w:abstractNumId w:val="6"/>
  </w:num>
  <w:num w:numId="24">
    <w:abstractNumId w:val="3"/>
  </w:num>
  <w:num w:numId="25">
    <w:abstractNumId w:val="13"/>
    <w:lvlOverride w:ilvl="0">
      <w:startOverride w:val="1"/>
    </w:lvlOverride>
  </w:num>
  <w:num w:numId="26">
    <w:abstractNumId w:val="21"/>
  </w:num>
  <w:num w:numId="27">
    <w:abstractNumId w:val="25"/>
  </w:num>
  <w:num w:numId="28">
    <w:abstractNumId w:val="13"/>
    <w:lvlOverride w:ilvl="0">
      <w:startOverride w:val="1"/>
    </w:lvlOverride>
  </w:num>
  <w:num w:numId="29">
    <w:abstractNumId w:val="13"/>
    <w:lvlOverride w:ilvl="0">
      <w:startOverride w:val="1"/>
    </w:lvlOverride>
  </w:num>
  <w:num w:numId="30">
    <w:abstractNumId w:val="16"/>
  </w:num>
  <w:num w:numId="3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proofState w:spelling="clean"/>
  <w:attachedTemplate r:id="rId1"/>
  <w:linkStyles/>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C8E"/>
    <w:rsid w:val="000020D6"/>
    <w:rsid w:val="000027AD"/>
    <w:rsid w:val="0000390D"/>
    <w:rsid w:val="000039FC"/>
    <w:rsid w:val="00003CF9"/>
    <w:rsid w:val="00005351"/>
    <w:rsid w:val="00007318"/>
    <w:rsid w:val="00010513"/>
    <w:rsid w:val="00012CFD"/>
    <w:rsid w:val="000148CF"/>
    <w:rsid w:val="00020025"/>
    <w:rsid w:val="00021E2A"/>
    <w:rsid w:val="000249D6"/>
    <w:rsid w:val="00027E2D"/>
    <w:rsid w:val="000300BD"/>
    <w:rsid w:val="00031D4B"/>
    <w:rsid w:val="000320B5"/>
    <w:rsid w:val="00034CC1"/>
    <w:rsid w:val="00035F77"/>
    <w:rsid w:val="000365A8"/>
    <w:rsid w:val="00037E74"/>
    <w:rsid w:val="00041947"/>
    <w:rsid w:val="00053218"/>
    <w:rsid w:val="0007021A"/>
    <w:rsid w:val="00071B07"/>
    <w:rsid w:val="00073EB7"/>
    <w:rsid w:val="000775BD"/>
    <w:rsid w:val="00082642"/>
    <w:rsid w:val="00082E4B"/>
    <w:rsid w:val="0008364F"/>
    <w:rsid w:val="00084B15"/>
    <w:rsid w:val="000850F8"/>
    <w:rsid w:val="00091F7E"/>
    <w:rsid w:val="0009654E"/>
    <w:rsid w:val="00097D15"/>
    <w:rsid w:val="000A1098"/>
    <w:rsid w:val="000A3873"/>
    <w:rsid w:val="000A53C9"/>
    <w:rsid w:val="000B28BB"/>
    <w:rsid w:val="000B7AD1"/>
    <w:rsid w:val="000C34DA"/>
    <w:rsid w:val="000D0C08"/>
    <w:rsid w:val="000D11E7"/>
    <w:rsid w:val="000D17B1"/>
    <w:rsid w:val="000D1BC1"/>
    <w:rsid w:val="000D3811"/>
    <w:rsid w:val="000E1B2B"/>
    <w:rsid w:val="000E2CFF"/>
    <w:rsid w:val="000E3CA5"/>
    <w:rsid w:val="000E4A58"/>
    <w:rsid w:val="000E5818"/>
    <w:rsid w:val="001018AD"/>
    <w:rsid w:val="00101F58"/>
    <w:rsid w:val="0010369B"/>
    <w:rsid w:val="0010568D"/>
    <w:rsid w:val="001130A2"/>
    <w:rsid w:val="0011348B"/>
    <w:rsid w:val="00114F1C"/>
    <w:rsid w:val="00117D3E"/>
    <w:rsid w:val="00124F93"/>
    <w:rsid w:val="00126B04"/>
    <w:rsid w:val="001330E4"/>
    <w:rsid w:val="00134CFC"/>
    <w:rsid w:val="0014573D"/>
    <w:rsid w:val="00151C43"/>
    <w:rsid w:val="00155A29"/>
    <w:rsid w:val="00157E76"/>
    <w:rsid w:val="00160F75"/>
    <w:rsid w:val="00161A50"/>
    <w:rsid w:val="00164E05"/>
    <w:rsid w:val="00165312"/>
    <w:rsid w:val="00165F55"/>
    <w:rsid w:val="00172AEF"/>
    <w:rsid w:val="001745F0"/>
    <w:rsid w:val="00174E65"/>
    <w:rsid w:val="00175805"/>
    <w:rsid w:val="00182A22"/>
    <w:rsid w:val="0018527E"/>
    <w:rsid w:val="00191599"/>
    <w:rsid w:val="0019211A"/>
    <w:rsid w:val="001946CC"/>
    <w:rsid w:val="00194EBC"/>
    <w:rsid w:val="001A0D4E"/>
    <w:rsid w:val="001A23B0"/>
    <w:rsid w:val="001A5D62"/>
    <w:rsid w:val="001A7913"/>
    <w:rsid w:val="001B794D"/>
    <w:rsid w:val="001C2BB1"/>
    <w:rsid w:val="001C3F49"/>
    <w:rsid w:val="001C4BAD"/>
    <w:rsid w:val="001D219F"/>
    <w:rsid w:val="001D4B8F"/>
    <w:rsid w:val="001D544D"/>
    <w:rsid w:val="001D5E07"/>
    <w:rsid w:val="001D6FB6"/>
    <w:rsid w:val="001D76C3"/>
    <w:rsid w:val="001D78D2"/>
    <w:rsid w:val="001E007A"/>
    <w:rsid w:val="001F173F"/>
    <w:rsid w:val="001F5709"/>
    <w:rsid w:val="00201E65"/>
    <w:rsid w:val="002022D4"/>
    <w:rsid w:val="002028F2"/>
    <w:rsid w:val="002031CE"/>
    <w:rsid w:val="0020569F"/>
    <w:rsid w:val="00210DCF"/>
    <w:rsid w:val="00215CE6"/>
    <w:rsid w:val="0021652C"/>
    <w:rsid w:val="00216AD1"/>
    <w:rsid w:val="00217ABD"/>
    <w:rsid w:val="00217AC9"/>
    <w:rsid w:val="00217F25"/>
    <w:rsid w:val="00230ECE"/>
    <w:rsid w:val="00231137"/>
    <w:rsid w:val="002360B1"/>
    <w:rsid w:val="00240A42"/>
    <w:rsid w:val="00240E36"/>
    <w:rsid w:val="00240EDC"/>
    <w:rsid w:val="00241BDD"/>
    <w:rsid w:val="00243326"/>
    <w:rsid w:val="00252E18"/>
    <w:rsid w:val="002532AE"/>
    <w:rsid w:val="00261930"/>
    <w:rsid w:val="00261F3A"/>
    <w:rsid w:val="002630DC"/>
    <w:rsid w:val="002632AA"/>
    <w:rsid w:val="00264571"/>
    <w:rsid w:val="002666BA"/>
    <w:rsid w:val="00267CD7"/>
    <w:rsid w:val="002707EC"/>
    <w:rsid w:val="00270E11"/>
    <w:rsid w:val="00270F41"/>
    <w:rsid w:val="00271CB3"/>
    <w:rsid w:val="00273E22"/>
    <w:rsid w:val="002803D4"/>
    <w:rsid w:val="00280D1D"/>
    <w:rsid w:val="00281B10"/>
    <w:rsid w:val="00283650"/>
    <w:rsid w:val="00284817"/>
    <w:rsid w:val="00284BF3"/>
    <w:rsid w:val="00285402"/>
    <w:rsid w:val="002861D7"/>
    <w:rsid w:val="00286DA9"/>
    <w:rsid w:val="00287656"/>
    <w:rsid w:val="00287E5B"/>
    <w:rsid w:val="0029041A"/>
    <w:rsid w:val="00291039"/>
    <w:rsid w:val="00296C5C"/>
    <w:rsid w:val="002B091A"/>
    <w:rsid w:val="002B2B83"/>
    <w:rsid w:val="002B322B"/>
    <w:rsid w:val="002B5F82"/>
    <w:rsid w:val="002C185D"/>
    <w:rsid w:val="002C1CF3"/>
    <w:rsid w:val="002C44B1"/>
    <w:rsid w:val="002C6BE8"/>
    <w:rsid w:val="002F1DA2"/>
    <w:rsid w:val="002F401F"/>
    <w:rsid w:val="002F4A81"/>
    <w:rsid w:val="003059E8"/>
    <w:rsid w:val="00306F22"/>
    <w:rsid w:val="00306FB2"/>
    <w:rsid w:val="0031116A"/>
    <w:rsid w:val="00312CC0"/>
    <w:rsid w:val="00315BD7"/>
    <w:rsid w:val="003164FC"/>
    <w:rsid w:val="003344AB"/>
    <w:rsid w:val="00335E04"/>
    <w:rsid w:val="00337F45"/>
    <w:rsid w:val="00341BBB"/>
    <w:rsid w:val="00345BB0"/>
    <w:rsid w:val="00351386"/>
    <w:rsid w:val="00354360"/>
    <w:rsid w:val="00354F41"/>
    <w:rsid w:val="00354FD7"/>
    <w:rsid w:val="00356008"/>
    <w:rsid w:val="00361852"/>
    <w:rsid w:val="00370F0A"/>
    <w:rsid w:val="00374CAE"/>
    <w:rsid w:val="003758A1"/>
    <w:rsid w:val="00377497"/>
    <w:rsid w:val="003821C9"/>
    <w:rsid w:val="00384084"/>
    <w:rsid w:val="003843BD"/>
    <w:rsid w:val="003865C7"/>
    <w:rsid w:val="00386C8E"/>
    <w:rsid w:val="00386FB4"/>
    <w:rsid w:val="00394768"/>
    <w:rsid w:val="00396DD4"/>
    <w:rsid w:val="00396E6E"/>
    <w:rsid w:val="003A43F5"/>
    <w:rsid w:val="003A4741"/>
    <w:rsid w:val="003A5ADF"/>
    <w:rsid w:val="003A6098"/>
    <w:rsid w:val="003B241B"/>
    <w:rsid w:val="003B5C33"/>
    <w:rsid w:val="003B61B1"/>
    <w:rsid w:val="003B796D"/>
    <w:rsid w:val="003C170C"/>
    <w:rsid w:val="003C3912"/>
    <w:rsid w:val="003D1F77"/>
    <w:rsid w:val="003D4838"/>
    <w:rsid w:val="003D7699"/>
    <w:rsid w:val="003E0128"/>
    <w:rsid w:val="003E1316"/>
    <w:rsid w:val="003E4778"/>
    <w:rsid w:val="003E4C73"/>
    <w:rsid w:val="003F197C"/>
    <w:rsid w:val="003F3150"/>
    <w:rsid w:val="003F3B9B"/>
    <w:rsid w:val="0040271E"/>
    <w:rsid w:val="00407809"/>
    <w:rsid w:val="00407B84"/>
    <w:rsid w:val="00412093"/>
    <w:rsid w:val="00421D46"/>
    <w:rsid w:val="004224AF"/>
    <w:rsid w:val="00423352"/>
    <w:rsid w:val="0043131E"/>
    <w:rsid w:val="00432543"/>
    <w:rsid w:val="004348C0"/>
    <w:rsid w:val="0043549C"/>
    <w:rsid w:val="00440703"/>
    <w:rsid w:val="00440915"/>
    <w:rsid w:val="00440960"/>
    <w:rsid w:val="00441099"/>
    <w:rsid w:val="00446953"/>
    <w:rsid w:val="00447A6F"/>
    <w:rsid w:val="004507A6"/>
    <w:rsid w:val="00454F76"/>
    <w:rsid w:val="004609B9"/>
    <w:rsid w:val="004654C2"/>
    <w:rsid w:val="004669BA"/>
    <w:rsid w:val="004732A3"/>
    <w:rsid w:val="00473832"/>
    <w:rsid w:val="0047388F"/>
    <w:rsid w:val="00477F88"/>
    <w:rsid w:val="00480224"/>
    <w:rsid w:val="00482381"/>
    <w:rsid w:val="00484781"/>
    <w:rsid w:val="00485009"/>
    <w:rsid w:val="00487854"/>
    <w:rsid w:val="004945F9"/>
    <w:rsid w:val="0049502A"/>
    <w:rsid w:val="004A30E5"/>
    <w:rsid w:val="004A3358"/>
    <w:rsid w:val="004A3829"/>
    <w:rsid w:val="004A3F0F"/>
    <w:rsid w:val="004B1E67"/>
    <w:rsid w:val="004C4879"/>
    <w:rsid w:val="004D30B2"/>
    <w:rsid w:val="004D499D"/>
    <w:rsid w:val="004D60FE"/>
    <w:rsid w:val="004D67B1"/>
    <w:rsid w:val="004E2F95"/>
    <w:rsid w:val="004E3FFC"/>
    <w:rsid w:val="004E4578"/>
    <w:rsid w:val="004E4D97"/>
    <w:rsid w:val="004E5067"/>
    <w:rsid w:val="004E6A2D"/>
    <w:rsid w:val="004F75FA"/>
    <w:rsid w:val="005018FF"/>
    <w:rsid w:val="00501F4C"/>
    <w:rsid w:val="005105C2"/>
    <w:rsid w:val="00510952"/>
    <w:rsid w:val="00520539"/>
    <w:rsid w:val="0052076B"/>
    <w:rsid w:val="00520CAF"/>
    <w:rsid w:val="00525234"/>
    <w:rsid w:val="0052796B"/>
    <w:rsid w:val="00527AB8"/>
    <w:rsid w:val="00531F66"/>
    <w:rsid w:val="00532839"/>
    <w:rsid w:val="00533C9C"/>
    <w:rsid w:val="00537308"/>
    <w:rsid w:val="005423B9"/>
    <w:rsid w:val="005431E4"/>
    <w:rsid w:val="00546DDC"/>
    <w:rsid w:val="00547B0B"/>
    <w:rsid w:val="005538E6"/>
    <w:rsid w:val="005551FC"/>
    <w:rsid w:val="005642C9"/>
    <w:rsid w:val="005651BC"/>
    <w:rsid w:val="0057090A"/>
    <w:rsid w:val="005754F5"/>
    <w:rsid w:val="00576CDA"/>
    <w:rsid w:val="00580859"/>
    <w:rsid w:val="00584068"/>
    <w:rsid w:val="0059397C"/>
    <w:rsid w:val="0059681A"/>
    <w:rsid w:val="005A2C65"/>
    <w:rsid w:val="005A48FD"/>
    <w:rsid w:val="005B02AE"/>
    <w:rsid w:val="005B1A73"/>
    <w:rsid w:val="005B43DA"/>
    <w:rsid w:val="005B623D"/>
    <w:rsid w:val="005C2658"/>
    <w:rsid w:val="005D7AD3"/>
    <w:rsid w:val="005E1C9D"/>
    <w:rsid w:val="005E59FE"/>
    <w:rsid w:val="005F34BB"/>
    <w:rsid w:val="005F39D8"/>
    <w:rsid w:val="005F405D"/>
    <w:rsid w:val="005F4B35"/>
    <w:rsid w:val="005F5A45"/>
    <w:rsid w:val="005F5BB4"/>
    <w:rsid w:val="005F71AB"/>
    <w:rsid w:val="006014C2"/>
    <w:rsid w:val="0060160C"/>
    <w:rsid w:val="00602D87"/>
    <w:rsid w:val="006060BD"/>
    <w:rsid w:val="00613F7F"/>
    <w:rsid w:val="00615686"/>
    <w:rsid w:val="00616D25"/>
    <w:rsid w:val="00617D8C"/>
    <w:rsid w:val="00621401"/>
    <w:rsid w:val="00622BA1"/>
    <w:rsid w:val="00623EFA"/>
    <w:rsid w:val="006261D9"/>
    <w:rsid w:val="00630BBF"/>
    <w:rsid w:val="00632AF3"/>
    <w:rsid w:val="0063508B"/>
    <w:rsid w:val="0063546E"/>
    <w:rsid w:val="00635880"/>
    <w:rsid w:val="00637789"/>
    <w:rsid w:val="00640E2C"/>
    <w:rsid w:val="00641699"/>
    <w:rsid w:val="00643D2E"/>
    <w:rsid w:val="00654325"/>
    <w:rsid w:val="006544D6"/>
    <w:rsid w:val="00655871"/>
    <w:rsid w:val="006575A3"/>
    <w:rsid w:val="00662D66"/>
    <w:rsid w:val="00664277"/>
    <w:rsid w:val="00664D2B"/>
    <w:rsid w:val="00670042"/>
    <w:rsid w:val="00670F64"/>
    <w:rsid w:val="0067401B"/>
    <w:rsid w:val="00675162"/>
    <w:rsid w:val="00682351"/>
    <w:rsid w:val="00687712"/>
    <w:rsid w:val="00693696"/>
    <w:rsid w:val="0069407C"/>
    <w:rsid w:val="00694358"/>
    <w:rsid w:val="006A2061"/>
    <w:rsid w:val="006A2646"/>
    <w:rsid w:val="006A4321"/>
    <w:rsid w:val="006B4E86"/>
    <w:rsid w:val="006B7964"/>
    <w:rsid w:val="006C19BA"/>
    <w:rsid w:val="006C2BA2"/>
    <w:rsid w:val="006C4631"/>
    <w:rsid w:val="006C5FD7"/>
    <w:rsid w:val="006C6546"/>
    <w:rsid w:val="006F1E3C"/>
    <w:rsid w:val="006F4B98"/>
    <w:rsid w:val="00700066"/>
    <w:rsid w:val="007004F7"/>
    <w:rsid w:val="0070081E"/>
    <w:rsid w:val="00704274"/>
    <w:rsid w:val="0070680D"/>
    <w:rsid w:val="00707A51"/>
    <w:rsid w:val="00711F49"/>
    <w:rsid w:val="00723F59"/>
    <w:rsid w:val="00724111"/>
    <w:rsid w:val="0073095F"/>
    <w:rsid w:val="00734DB4"/>
    <w:rsid w:val="00735640"/>
    <w:rsid w:val="00741AC4"/>
    <w:rsid w:val="00745EBE"/>
    <w:rsid w:val="00755758"/>
    <w:rsid w:val="00760512"/>
    <w:rsid w:val="007633CB"/>
    <w:rsid w:val="007650BF"/>
    <w:rsid w:val="007667C1"/>
    <w:rsid w:val="007801AF"/>
    <w:rsid w:val="007819A4"/>
    <w:rsid w:val="007839C5"/>
    <w:rsid w:val="00792ADA"/>
    <w:rsid w:val="00794BDB"/>
    <w:rsid w:val="007968A3"/>
    <w:rsid w:val="007A0125"/>
    <w:rsid w:val="007A1D18"/>
    <w:rsid w:val="007A44C0"/>
    <w:rsid w:val="007A7CB2"/>
    <w:rsid w:val="007B1F11"/>
    <w:rsid w:val="007B40CF"/>
    <w:rsid w:val="007C1845"/>
    <w:rsid w:val="007C6223"/>
    <w:rsid w:val="007C7A0E"/>
    <w:rsid w:val="007D49A4"/>
    <w:rsid w:val="007E0A5F"/>
    <w:rsid w:val="007E6938"/>
    <w:rsid w:val="007F0796"/>
    <w:rsid w:val="007F0A17"/>
    <w:rsid w:val="007F3E10"/>
    <w:rsid w:val="007F4CD4"/>
    <w:rsid w:val="00802135"/>
    <w:rsid w:val="008023D1"/>
    <w:rsid w:val="008046C5"/>
    <w:rsid w:val="00805434"/>
    <w:rsid w:val="00812722"/>
    <w:rsid w:val="00814708"/>
    <w:rsid w:val="008215D1"/>
    <w:rsid w:val="008413B5"/>
    <w:rsid w:val="00841AE1"/>
    <w:rsid w:val="0085001C"/>
    <w:rsid w:val="0085053D"/>
    <w:rsid w:val="008523F0"/>
    <w:rsid w:val="00855798"/>
    <w:rsid w:val="00856205"/>
    <w:rsid w:val="008600E7"/>
    <w:rsid w:val="00863AFE"/>
    <w:rsid w:val="00866E4B"/>
    <w:rsid w:val="008701E2"/>
    <w:rsid w:val="0087296A"/>
    <w:rsid w:val="00877B09"/>
    <w:rsid w:val="00880055"/>
    <w:rsid w:val="008808E0"/>
    <w:rsid w:val="0088233E"/>
    <w:rsid w:val="008860A3"/>
    <w:rsid w:val="0089161D"/>
    <w:rsid w:val="00892549"/>
    <w:rsid w:val="00892BF1"/>
    <w:rsid w:val="0089645E"/>
    <w:rsid w:val="008A17BE"/>
    <w:rsid w:val="008A4EBC"/>
    <w:rsid w:val="008C3E2F"/>
    <w:rsid w:val="008C5B64"/>
    <w:rsid w:val="008C6632"/>
    <w:rsid w:val="008D00F7"/>
    <w:rsid w:val="008D04EE"/>
    <w:rsid w:val="008E15DC"/>
    <w:rsid w:val="008E1671"/>
    <w:rsid w:val="008E1F13"/>
    <w:rsid w:val="008E50C6"/>
    <w:rsid w:val="008F1CB3"/>
    <w:rsid w:val="008F1F55"/>
    <w:rsid w:val="008F3138"/>
    <w:rsid w:val="008F6E5F"/>
    <w:rsid w:val="00903542"/>
    <w:rsid w:val="00907570"/>
    <w:rsid w:val="009174B2"/>
    <w:rsid w:val="0091768B"/>
    <w:rsid w:val="009256E6"/>
    <w:rsid w:val="00950F1F"/>
    <w:rsid w:val="00952BF6"/>
    <w:rsid w:val="009547BD"/>
    <w:rsid w:val="009550DA"/>
    <w:rsid w:val="009555A5"/>
    <w:rsid w:val="009568DD"/>
    <w:rsid w:val="00962382"/>
    <w:rsid w:val="00962732"/>
    <w:rsid w:val="009676E8"/>
    <w:rsid w:val="009741C8"/>
    <w:rsid w:val="0097566C"/>
    <w:rsid w:val="009765EA"/>
    <w:rsid w:val="00977A2D"/>
    <w:rsid w:val="00977D1B"/>
    <w:rsid w:val="00980179"/>
    <w:rsid w:val="009812B1"/>
    <w:rsid w:val="00981F74"/>
    <w:rsid w:val="009840BF"/>
    <w:rsid w:val="009846F6"/>
    <w:rsid w:val="0098608B"/>
    <w:rsid w:val="00986EDB"/>
    <w:rsid w:val="009914EA"/>
    <w:rsid w:val="009A2556"/>
    <w:rsid w:val="009A5C97"/>
    <w:rsid w:val="009B1E31"/>
    <w:rsid w:val="009B45C7"/>
    <w:rsid w:val="009B6925"/>
    <w:rsid w:val="009B72D4"/>
    <w:rsid w:val="009C1993"/>
    <w:rsid w:val="009C51E9"/>
    <w:rsid w:val="009D470B"/>
    <w:rsid w:val="009D49E5"/>
    <w:rsid w:val="009D4EF4"/>
    <w:rsid w:val="009D719D"/>
    <w:rsid w:val="009E17DB"/>
    <w:rsid w:val="009F08C6"/>
    <w:rsid w:val="009F25C6"/>
    <w:rsid w:val="009F4146"/>
    <w:rsid w:val="009F53C3"/>
    <w:rsid w:val="00A025EE"/>
    <w:rsid w:val="00A026C1"/>
    <w:rsid w:val="00A045D3"/>
    <w:rsid w:val="00A059CA"/>
    <w:rsid w:val="00A07028"/>
    <w:rsid w:val="00A14251"/>
    <w:rsid w:val="00A14784"/>
    <w:rsid w:val="00A15000"/>
    <w:rsid w:val="00A16DEC"/>
    <w:rsid w:val="00A17855"/>
    <w:rsid w:val="00A242FC"/>
    <w:rsid w:val="00A3112C"/>
    <w:rsid w:val="00A37534"/>
    <w:rsid w:val="00A400ED"/>
    <w:rsid w:val="00A4083A"/>
    <w:rsid w:val="00A41089"/>
    <w:rsid w:val="00A437FE"/>
    <w:rsid w:val="00A54F79"/>
    <w:rsid w:val="00A572A9"/>
    <w:rsid w:val="00A607E9"/>
    <w:rsid w:val="00A615D4"/>
    <w:rsid w:val="00A66525"/>
    <w:rsid w:val="00A670DD"/>
    <w:rsid w:val="00A67280"/>
    <w:rsid w:val="00A672B0"/>
    <w:rsid w:val="00A70F45"/>
    <w:rsid w:val="00A73C49"/>
    <w:rsid w:val="00A75173"/>
    <w:rsid w:val="00A7534D"/>
    <w:rsid w:val="00A77F81"/>
    <w:rsid w:val="00A8205E"/>
    <w:rsid w:val="00A855C5"/>
    <w:rsid w:val="00A900E3"/>
    <w:rsid w:val="00A94C11"/>
    <w:rsid w:val="00A9520B"/>
    <w:rsid w:val="00AA1887"/>
    <w:rsid w:val="00AA215E"/>
    <w:rsid w:val="00AA2239"/>
    <w:rsid w:val="00AA347F"/>
    <w:rsid w:val="00AA6D91"/>
    <w:rsid w:val="00AB40D5"/>
    <w:rsid w:val="00AC124F"/>
    <w:rsid w:val="00AD1329"/>
    <w:rsid w:val="00AD39D3"/>
    <w:rsid w:val="00AD3E3F"/>
    <w:rsid w:val="00AD66AC"/>
    <w:rsid w:val="00AD7EB7"/>
    <w:rsid w:val="00AE3148"/>
    <w:rsid w:val="00AE402B"/>
    <w:rsid w:val="00AE49A7"/>
    <w:rsid w:val="00AE5850"/>
    <w:rsid w:val="00AF19E1"/>
    <w:rsid w:val="00AF40B2"/>
    <w:rsid w:val="00AF5B47"/>
    <w:rsid w:val="00AF6CC1"/>
    <w:rsid w:val="00AF7409"/>
    <w:rsid w:val="00B011DB"/>
    <w:rsid w:val="00B022B2"/>
    <w:rsid w:val="00B02633"/>
    <w:rsid w:val="00B05062"/>
    <w:rsid w:val="00B07B50"/>
    <w:rsid w:val="00B11DE9"/>
    <w:rsid w:val="00B14CD6"/>
    <w:rsid w:val="00B222A1"/>
    <w:rsid w:val="00B2656F"/>
    <w:rsid w:val="00B2671A"/>
    <w:rsid w:val="00B338A3"/>
    <w:rsid w:val="00B41837"/>
    <w:rsid w:val="00B43CC4"/>
    <w:rsid w:val="00B47E0D"/>
    <w:rsid w:val="00B5248A"/>
    <w:rsid w:val="00B524F8"/>
    <w:rsid w:val="00B529A7"/>
    <w:rsid w:val="00B53C1C"/>
    <w:rsid w:val="00B5687C"/>
    <w:rsid w:val="00B57B04"/>
    <w:rsid w:val="00B620B4"/>
    <w:rsid w:val="00B715EC"/>
    <w:rsid w:val="00B722D6"/>
    <w:rsid w:val="00B73B28"/>
    <w:rsid w:val="00B777DF"/>
    <w:rsid w:val="00B809E6"/>
    <w:rsid w:val="00B8432D"/>
    <w:rsid w:val="00B94330"/>
    <w:rsid w:val="00BA0F16"/>
    <w:rsid w:val="00BA13E4"/>
    <w:rsid w:val="00BA68F6"/>
    <w:rsid w:val="00BB4174"/>
    <w:rsid w:val="00BB5570"/>
    <w:rsid w:val="00BB67D6"/>
    <w:rsid w:val="00BB6D32"/>
    <w:rsid w:val="00BB6F40"/>
    <w:rsid w:val="00BC6CF4"/>
    <w:rsid w:val="00BC799A"/>
    <w:rsid w:val="00BD3698"/>
    <w:rsid w:val="00BD6E45"/>
    <w:rsid w:val="00BD7824"/>
    <w:rsid w:val="00BE01E1"/>
    <w:rsid w:val="00BE5742"/>
    <w:rsid w:val="00BE6FBE"/>
    <w:rsid w:val="00BE7711"/>
    <w:rsid w:val="00BF1A4E"/>
    <w:rsid w:val="00BF3105"/>
    <w:rsid w:val="00C00D5D"/>
    <w:rsid w:val="00C0153B"/>
    <w:rsid w:val="00C019D3"/>
    <w:rsid w:val="00C01E8C"/>
    <w:rsid w:val="00C0460C"/>
    <w:rsid w:val="00C078BA"/>
    <w:rsid w:val="00C12433"/>
    <w:rsid w:val="00C1247A"/>
    <w:rsid w:val="00C13BAD"/>
    <w:rsid w:val="00C13EA8"/>
    <w:rsid w:val="00C16301"/>
    <w:rsid w:val="00C21BDA"/>
    <w:rsid w:val="00C2412B"/>
    <w:rsid w:val="00C26278"/>
    <w:rsid w:val="00C26BFB"/>
    <w:rsid w:val="00C300D7"/>
    <w:rsid w:val="00C30C77"/>
    <w:rsid w:val="00C36A19"/>
    <w:rsid w:val="00C42058"/>
    <w:rsid w:val="00C42620"/>
    <w:rsid w:val="00C44157"/>
    <w:rsid w:val="00C5029B"/>
    <w:rsid w:val="00C52AEB"/>
    <w:rsid w:val="00C56996"/>
    <w:rsid w:val="00C57048"/>
    <w:rsid w:val="00C572E7"/>
    <w:rsid w:val="00C60ED0"/>
    <w:rsid w:val="00C62C9E"/>
    <w:rsid w:val="00C638D5"/>
    <w:rsid w:val="00C70FC4"/>
    <w:rsid w:val="00C71390"/>
    <w:rsid w:val="00C762F7"/>
    <w:rsid w:val="00C768AB"/>
    <w:rsid w:val="00C82795"/>
    <w:rsid w:val="00C83BA4"/>
    <w:rsid w:val="00C85EDD"/>
    <w:rsid w:val="00C957A6"/>
    <w:rsid w:val="00C97933"/>
    <w:rsid w:val="00CA31CD"/>
    <w:rsid w:val="00CA3B39"/>
    <w:rsid w:val="00CA4BF6"/>
    <w:rsid w:val="00CA695F"/>
    <w:rsid w:val="00CA7CAC"/>
    <w:rsid w:val="00CB0A15"/>
    <w:rsid w:val="00CB1949"/>
    <w:rsid w:val="00CB58F3"/>
    <w:rsid w:val="00CB71F2"/>
    <w:rsid w:val="00CC13C9"/>
    <w:rsid w:val="00CC37BC"/>
    <w:rsid w:val="00CC7CFB"/>
    <w:rsid w:val="00CD18C5"/>
    <w:rsid w:val="00CD3DE3"/>
    <w:rsid w:val="00CD59A4"/>
    <w:rsid w:val="00CD7BA2"/>
    <w:rsid w:val="00CE492A"/>
    <w:rsid w:val="00CE4C49"/>
    <w:rsid w:val="00CE7737"/>
    <w:rsid w:val="00CE7C6E"/>
    <w:rsid w:val="00CF23DC"/>
    <w:rsid w:val="00CF3957"/>
    <w:rsid w:val="00CF43E8"/>
    <w:rsid w:val="00CF5BA7"/>
    <w:rsid w:val="00CF64D2"/>
    <w:rsid w:val="00CF72D4"/>
    <w:rsid w:val="00CF7452"/>
    <w:rsid w:val="00D03660"/>
    <w:rsid w:val="00D038BB"/>
    <w:rsid w:val="00D04429"/>
    <w:rsid w:val="00D15DA6"/>
    <w:rsid w:val="00D16079"/>
    <w:rsid w:val="00D206C8"/>
    <w:rsid w:val="00D21B65"/>
    <w:rsid w:val="00D21D2F"/>
    <w:rsid w:val="00D230D4"/>
    <w:rsid w:val="00D23817"/>
    <w:rsid w:val="00D24B93"/>
    <w:rsid w:val="00D2564C"/>
    <w:rsid w:val="00D267E2"/>
    <w:rsid w:val="00D271DB"/>
    <w:rsid w:val="00D36F76"/>
    <w:rsid w:val="00D37285"/>
    <w:rsid w:val="00D41CA6"/>
    <w:rsid w:val="00D4206B"/>
    <w:rsid w:val="00D467A5"/>
    <w:rsid w:val="00D4728E"/>
    <w:rsid w:val="00D47B59"/>
    <w:rsid w:val="00D53907"/>
    <w:rsid w:val="00D5600A"/>
    <w:rsid w:val="00D56B0D"/>
    <w:rsid w:val="00D60934"/>
    <w:rsid w:val="00D65CC7"/>
    <w:rsid w:val="00D66726"/>
    <w:rsid w:val="00D66B7B"/>
    <w:rsid w:val="00D66CC2"/>
    <w:rsid w:val="00D67ED3"/>
    <w:rsid w:val="00D75936"/>
    <w:rsid w:val="00D7686C"/>
    <w:rsid w:val="00D83A4D"/>
    <w:rsid w:val="00D83B4D"/>
    <w:rsid w:val="00D869B5"/>
    <w:rsid w:val="00D8770C"/>
    <w:rsid w:val="00D8794A"/>
    <w:rsid w:val="00D91216"/>
    <w:rsid w:val="00D92ED2"/>
    <w:rsid w:val="00D94BD0"/>
    <w:rsid w:val="00DA608A"/>
    <w:rsid w:val="00DA766C"/>
    <w:rsid w:val="00DB7708"/>
    <w:rsid w:val="00DB7C91"/>
    <w:rsid w:val="00DC0C55"/>
    <w:rsid w:val="00DC3E7A"/>
    <w:rsid w:val="00DC5213"/>
    <w:rsid w:val="00DC7745"/>
    <w:rsid w:val="00DD3363"/>
    <w:rsid w:val="00DD4119"/>
    <w:rsid w:val="00DD5019"/>
    <w:rsid w:val="00DE1AEF"/>
    <w:rsid w:val="00DE3ED4"/>
    <w:rsid w:val="00DE5C19"/>
    <w:rsid w:val="00DF48BD"/>
    <w:rsid w:val="00DF6D79"/>
    <w:rsid w:val="00E00A3C"/>
    <w:rsid w:val="00E01517"/>
    <w:rsid w:val="00E03022"/>
    <w:rsid w:val="00E03209"/>
    <w:rsid w:val="00E04146"/>
    <w:rsid w:val="00E06B18"/>
    <w:rsid w:val="00E07720"/>
    <w:rsid w:val="00E15FDA"/>
    <w:rsid w:val="00E16142"/>
    <w:rsid w:val="00E16FAC"/>
    <w:rsid w:val="00E216F5"/>
    <w:rsid w:val="00E22472"/>
    <w:rsid w:val="00E23839"/>
    <w:rsid w:val="00E24666"/>
    <w:rsid w:val="00E256CA"/>
    <w:rsid w:val="00E265B8"/>
    <w:rsid w:val="00E2684A"/>
    <w:rsid w:val="00E312A1"/>
    <w:rsid w:val="00E318CB"/>
    <w:rsid w:val="00E31FD1"/>
    <w:rsid w:val="00E32D09"/>
    <w:rsid w:val="00E33C78"/>
    <w:rsid w:val="00E370AB"/>
    <w:rsid w:val="00E40387"/>
    <w:rsid w:val="00E40892"/>
    <w:rsid w:val="00E441D3"/>
    <w:rsid w:val="00E44945"/>
    <w:rsid w:val="00E46296"/>
    <w:rsid w:val="00E549C2"/>
    <w:rsid w:val="00E5525A"/>
    <w:rsid w:val="00E55582"/>
    <w:rsid w:val="00E56DEC"/>
    <w:rsid w:val="00E658AE"/>
    <w:rsid w:val="00E658FF"/>
    <w:rsid w:val="00E660EC"/>
    <w:rsid w:val="00E70C88"/>
    <w:rsid w:val="00E711A9"/>
    <w:rsid w:val="00E74E4A"/>
    <w:rsid w:val="00E75036"/>
    <w:rsid w:val="00E84598"/>
    <w:rsid w:val="00E859D7"/>
    <w:rsid w:val="00E8706B"/>
    <w:rsid w:val="00EA0764"/>
    <w:rsid w:val="00EA70EF"/>
    <w:rsid w:val="00EB2DED"/>
    <w:rsid w:val="00EB3BDD"/>
    <w:rsid w:val="00EB3CD8"/>
    <w:rsid w:val="00EB6AB7"/>
    <w:rsid w:val="00EB75EF"/>
    <w:rsid w:val="00EC196E"/>
    <w:rsid w:val="00EC3243"/>
    <w:rsid w:val="00EC6A4C"/>
    <w:rsid w:val="00ED11E5"/>
    <w:rsid w:val="00ED5C41"/>
    <w:rsid w:val="00EE045A"/>
    <w:rsid w:val="00EE09EB"/>
    <w:rsid w:val="00EE1A48"/>
    <w:rsid w:val="00EE3481"/>
    <w:rsid w:val="00EE48D9"/>
    <w:rsid w:val="00EE5B21"/>
    <w:rsid w:val="00EF4EC7"/>
    <w:rsid w:val="00F04075"/>
    <w:rsid w:val="00F20167"/>
    <w:rsid w:val="00F238E5"/>
    <w:rsid w:val="00F27096"/>
    <w:rsid w:val="00F2762C"/>
    <w:rsid w:val="00F3308F"/>
    <w:rsid w:val="00F343D5"/>
    <w:rsid w:val="00F3728B"/>
    <w:rsid w:val="00F37F87"/>
    <w:rsid w:val="00F4073D"/>
    <w:rsid w:val="00F4185A"/>
    <w:rsid w:val="00F453CF"/>
    <w:rsid w:val="00F457A2"/>
    <w:rsid w:val="00F4666B"/>
    <w:rsid w:val="00F5087A"/>
    <w:rsid w:val="00F5135E"/>
    <w:rsid w:val="00F53878"/>
    <w:rsid w:val="00F56161"/>
    <w:rsid w:val="00F612CD"/>
    <w:rsid w:val="00F63072"/>
    <w:rsid w:val="00F64CC2"/>
    <w:rsid w:val="00F67195"/>
    <w:rsid w:val="00F6751C"/>
    <w:rsid w:val="00F7212C"/>
    <w:rsid w:val="00F72C08"/>
    <w:rsid w:val="00F80FAE"/>
    <w:rsid w:val="00F85188"/>
    <w:rsid w:val="00F85551"/>
    <w:rsid w:val="00F85F52"/>
    <w:rsid w:val="00F866A9"/>
    <w:rsid w:val="00F869B7"/>
    <w:rsid w:val="00F918BB"/>
    <w:rsid w:val="00FA4755"/>
    <w:rsid w:val="00FA5FBE"/>
    <w:rsid w:val="00FA6C3A"/>
    <w:rsid w:val="00FB0155"/>
    <w:rsid w:val="00FB68B3"/>
    <w:rsid w:val="00FC1996"/>
    <w:rsid w:val="00FC1BC6"/>
    <w:rsid w:val="00FC1DAE"/>
    <w:rsid w:val="00FC2532"/>
    <w:rsid w:val="00FC2A4E"/>
    <w:rsid w:val="00FC4481"/>
    <w:rsid w:val="00FC5335"/>
    <w:rsid w:val="00FC59AC"/>
    <w:rsid w:val="00FD0F29"/>
    <w:rsid w:val="00FD1C7A"/>
    <w:rsid w:val="00FD4903"/>
    <w:rsid w:val="00FD4AA3"/>
    <w:rsid w:val="00FD534E"/>
    <w:rsid w:val="00FD5748"/>
    <w:rsid w:val="00FE05B8"/>
    <w:rsid w:val="00FE0BED"/>
    <w:rsid w:val="00FE2AA7"/>
    <w:rsid w:val="00FE2F39"/>
    <w:rsid w:val="00FE7B3B"/>
    <w:rsid w:val="00FF498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A14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0D4"/>
    <w:pPr>
      <w:spacing w:after="0" w:line="240" w:lineRule="auto"/>
      <w:jc w:val="both"/>
    </w:pPr>
    <w:rPr>
      <w:rFonts w:ascii="Arial" w:eastAsia="Cambria" w:hAnsi="Arial" w:cs="Times New Roman"/>
      <w:sz w:val="24"/>
      <w:szCs w:val="24"/>
    </w:rPr>
  </w:style>
  <w:style w:type="paragraph" w:styleId="Titre1">
    <w:name w:val="heading 1"/>
    <w:basedOn w:val="Normal"/>
    <w:next w:val="Normal"/>
    <w:link w:val="Titre1Car"/>
    <w:uiPriority w:val="99"/>
    <w:qFormat/>
    <w:rsid w:val="00D230D4"/>
    <w:pPr>
      <w:numPr>
        <w:numId w:val="6"/>
      </w:numPr>
      <w:outlineLvl w:val="0"/>
    </w:pPr>
    <w:rPr>
      <w:rFonts w:cs="Arial"/>
      <w:b/>
    </w:rPr>
  </w:style>
  <w:style w:type="paragraph" w:styleId="Titre2">
    <w:name w:val="heading 2"/>
    <w:basedOn w:val="Normal"/>
    <w:next w:val="Normal"/>
    <w:link w:val="Titre2Car"/>
    <w:qFormat/>
    <w:rsid w:val="00D230D4"/>
    <w:pPr>
      <w:keepNext/>
      <w:numPr>
        <w:ilvl w:val="1"/>
        <w:numId w:val="6"/>
      </w:numPr>
      <w:spacing w:before="240" w:after="60"/>
      <w:outlineLvl w:val="1"/>
    </w:pPr>
    <w:rPr>
      <w:rFonts w:eastAsia="Times New Roman"/>
      <w:b/>
      <w:bCs/>
      <w:i/>
      <w:iCs/>
      <w:szCs w:val="28"/>
    </w:rPr>
  </w:style>
  <w:style w:type="paragraph" w:styleId="Titre3">
    <w:name w:val="heading 3"/>
    <w:basedOn w:val="Normal"/>
    <w:next w:val="Normal"/>
    <w:link w:val="Titre3Car"/>
    <w:uiPriority w:val="99"/>
    <w:qFormat/>
    <w:rsid w:val="00D230D4"/>
    <w:pPr>
      <w:keepNext/>
      <w:widowControl w:val="0"/>
      <w:numPr>
        <w:ilvl w:val="2"/>
        <w:numId w:val="6"/>
      </w:numPr>
      <w:pBdr>
        <w:bottom w:val="single" w:sz="4" w:space="1" w:color="auto"/>
      </w:pBdr>
      <w:suppressAutoHyphens/>
      <w:autoSpaceDE w:val="0"/>
      <w:autoSpaceDN w:val="0"/>
      <w:adjustRightInd w:val="0"/>
      <w:spacing w:after="240"/>
      <w:textAlignment w:val="center"/>
      <w:outlineLvl w:val="2"/>
    </w:pPr>
    <w:rPr>
      <w:rFonts w:cs="ArialMT"/>
      <w:b/>
      <w:bCs/>
      <w:color w:val="000000"/>
      <w:sz w:val="28"/>
      <w:szCs w:val="36"/>
      <w:lang w:eastAsia="fr-FR"/>
    </w:rPr>
  </w:style>
  <w:style w:type="paragraph" w:styleId="Titre4">
    <w:name w:val="heading 4"/>
    <w:basedOn w:val="Normal"/>
    <w:next w:val="Normal"/>
    <w:link w:val="Titre4Car"/>
    <w:semiHidden/>
    <w:unhideWhenUsed/>
    <w:qFormat/>
    <w:rsid w:val="00D230D4"/>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rsid w:val="00D230D4"/>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D230D4"/>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rsid w:val="00D230D4"/>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rsid w:val="00D230D4"/>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rsid w:val="00D230D4"/>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D230D4"/>
    <w:rPr>
      <w:rFonts w:ascii="Arial" w:eastAsia="Cambria" w:hAnsi="Arial" w:cs="Arial"/>
      <w:b/>
      <w:sz w:val="24"/>
      <w:szCs w:val="24"/>
    </w:rPr>
  </w:style>
  <w:style w:type="paragraph" w:styleId="NormalWeb">
    <w:name w:val="Normal (Web)"/>
    <w:basedOn w:val="Normal"/>
    <w:uiPriority w:val="99"/>
    <w:unhideWhenUsed/>
    <w:rsid w:val="00386C8E"/>
    <w:pPr>
      <w:spacing w:before="100" w:beforeAutospacing="1" w:after="100" w:afterAutospacing="1"/>
    </w:pPr>
    <w:rPr>
      <w:rFonts w:ascii="Times New Roman" w:eastAsia="Times New Roman" w:hAnsi="Times New Roman"/>
      <w:lang w:eastAsia="fr-FR"/>
    </w:rPr>
  </w:style>
  <w:style w:type="paragraph" w:styleId="Textedebulles">
    <w:name w:val="Balloon Text"/>
    <w:basedOn w:val="Normal"/>
    <w:link w:val="TextedebullesCar"/>
    <w:rsid w:val="00D230D4"/>
    <w:rPr>
      <w:rFonts w:ascii="Tahoma" w:hAnsi="Tahoma" w:cs="Tahoma"/>
      <w:sz w:val="16"/>
      <w:szCs w:val="16"/>
    </w:rPr>
  </w:style>
  <w:style w:type="character" w:customStyle="1" w:styleId="TextedebullesCar">
    <w:name w:val="Texte de bulles Car"/>
    <w:link w:val="Textedebulles"/>
    <w:rsid w:val="00D230D4"/>
    <w:rPr>
      <w:rFonts w:ascii="Tahoma" w:eastAsia="Cambria" w:hAnsi="Tahoma" w:cs="Tahoma"/>
      <w:sz w:val="16"/>
      <w:szCs w:val="16"/>
    </w:rPr>
  </w:style>
  <w:style w:type="character" w:customStyle="1" w:styleId="Titre2Car">
    <w:name w:val="Titre 2 Car"/>
    <w:link w:val="Titre2"/>
    <w:rsid w:val="00D230D4"/>
    <w:rPr>
      <w:rFonts w:ascii="Arial" w:eastAsia="Times New Roman" w:hAnsi="Arial" w:cs="Times New Roman"/>
      <w:b/>
      <w:bCs/>
      <w:i/>
      <w:iCs/>
      <w:sz w:val="24"/>
      <w:szCs w:val="28"/>
    </w:rPr>
  </w:style>
  <w:style w:type="character" w:customStyle="1" w:styleId="definition">
    <w:name w:val="definition"/>
    <w:basedOn w:val="Policepardfaut"/>
    <w:rsid w:val="00E03209"/>
  </w:style>
  <w:style w:type="character" w:styleId="Lienhypertexte">
    <w:name w:val="Hyperlink"/>
    <w:basedOn w:val="Policepardfaut"/>
    <w:uiPriority w:val="99"/>
    <w:semiHidden/>
    <w:unhideWhenUsed/>
    <w:rsid w:val="00E03209"/>
    <w:rPr>
      <w:color w:val="000000"/>
      <w:u w:val="single"/>
    </w:rPr>
  </w:style>
  <w:style w:type="character" w:styleId="lev">
    <w:name w:val="Strong"/>
    <w:basedOn w:val="Policepardfaut"/>
    <w:uiPriority w:val="22"/>
    <w:qFormat/>
    <w:rsid w:val="00E03209"/>
    <w:rPr>
      <w:b/>
      <w:bCs/>
    </w:rPr>
  </w:style>
  <w:style w:type="paragraph" w:customStyle="1" w:styleId="Style1">
    <w:name w:val="Style1"/>
    <w:basedOn w:val="Normal"/>
    <w:qFormat/>
    <w:rsid w:val="00E03209"/>
    <w:pPr>
      <w:numPr>
        <w:numId w:val="1"/>
      </w:numPr>
      <w:ind w:left="1068"/>
    </w:pPr>
    <w:rPr>
      <w:rFonts w:cstheme="minorHAnsi"/>
    </w:rPr>
  </w:style>
  <w:style w:type="paragraph" w:customStyle="1" w:styleId="Style2">
    <w:name w:val="Style2"/>
    <w:basedOn w:val="Normal"/>
    <w:qFormat/>
    <w:rsid w:val="004E4D97"/>
    <w:pPr>
      <w:numPr>
        <w:numId w:val="2"/>
      </w:numPr>
      <w:ind w:left="1776"/>
    </w:pPr>
    <w:rPr>
      <w:color w:val="000000"/>
    </w:rPr>
  </w:style>
  <w:style w:type="table" w:styleId="Grilledutableau">
    <w:name w:val="Table Grid"/>
    <w:basedOn w:val="TableauNormal"/>
    <w:uiPriority w:val="59"/>
    <w:rsid w:val="00D23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link w:val="Titre3"/>
    <w:uiPriority w:val="99"/>
    <w:rsid w:val="00D230D4"/>
    <w:rPr>
      <w:rFonts w:ascii="Arial" w:eastAsia="Cambria" w:hAnsi="Arial" w:cs="ArialMT"/>
      <w:b/>
      <w:bCs/>
      <w:color w:val="000000"/>
      <w:sz w:val="28"/>
      <w:szCs w:val="36"/>
      <w:lang w:eastAsia="fr-FR"/>
    </w:rPr>
  </w:style>
  <w:style w:type="paragraph" w:customStyle="1" w:styleId="question">
    <w:name w:val="question"/>
    <w:basedOn w:val="questions"/>
    <w:qFormat/>
    <w:rsid w:val="00C078BA"/>
  </w:style>
  <w:style w:type="paragraph" w:styleId="Paragraphedeliste">
    <w:name w:val="List Paragraph"/>
    <w:basedOn w:val="Normal"/>
    <w:link w:val="ParagraphedelisteCar"/>
    <w:uiPriority w:val="34"/>
    <w:qFormat/>
    <w:rsid w:val="00D230D4"/>
    <w:pPr>
      <w:ind w:left="720"/>
      <w:contextualSpacing/>
    </w:pPr>
  </w:style>
  <w:style w:type="paragraph" w:styleId="En-tte">
    <w:name w:val="header"/>
    <w:basedOn w:val="Normal"/>
    <w:link w:val="En-tteCar"/>
    <w:uiPriority w:val="99"/>
    <w:rsid w:val="00D230D4"/>
    <w:pPr>
      <w:tabs>
        <w:tab w:val="center" w:pos="4536"/>
        <w:tab w:val="right" w:pos="9072"/>
      </w:tabs>
    </w:pPr>
  </w:style>
  <w:style w:type="character" w:customStyle="1" w:styleId="En-tteCar">
    <w:name w:val="En-tête Car"/>
    <w:link w:val="En-tte"/>
    <w:uiPriority w:val="99"/>
    <w:rsid w:val="00D230D4"/>
    <w:rPr>
      <w:rFonts w:ascii="Arial" w:eastAsia="Cambria" w:hAnsi="Arial" w:cs="Times New Roman"/>
      <w:sz w:val="24"/>
      <w:szCs w:val="24"/>
    </w:rPr>
  </w:style>
  <w:style w:type="paragraph" w:styleId="Pieddepage">
    <w:name w:val="footer"/>
    <w:basedOn w:val="Normal"/>
    <w:link w:val="PieddepageCar"/>
    <w:uiPriority w:val="99"/>
    <w:rsid w:val="00D230D4"/>
    <w:pPr>
      <w:tabs>
        <w:tab w:val="center" w:pos="4536"/>
        <w:tab w:val="right" w:pos="9072"/>
      </w:tabs>
    </w:pPr>
    <w:rPr>
      <w:rFonts w:cs="Arial"/>
      <w:b/>
    </w:rPr>
  </w:style>
  <w:style w:type="character" w:customStyle="1" w:styleId="PieddepageCar">
    <w:name w:val="Pied de page Car"/>
    <w:link w:val="Pieddepage"/>
    <w:uiPriority w:val="99"/>
    <w:rsid w:val="00D230D4"/>
    <w:rPr>
      <w:rFonts w:ascii="Arial" w:eastAsia="Cambria" w:hAnsi="Arial" w:cs="Arial"/>
      <w:b/>
      <w:sz w:val="24"/>
      <w:szCs w:val="24"/>
    </w:rPr>
  </w:style>
  <w:style w:type="character" w:styleId="Textedelespacerserv">
    <w:name w:val="Placeholder Text"/>
    <w:basedOn w:val="Policepardfaut"/>
    <w:uiPriority w:val="99"/>
    <w:semiHidden/>
    <w:rsid w:val="009F53C3"/>
    <w:rPr>
      <w:color w:val="808080"/>
    </w:rPr>
  </w:style>
  <w:style w:type="paragraph" w:customStyle="1" w:styleId="Style3">
    <w:name w:val="Style3"/>
    <w:basedOn w:val="Titre2"/>
    <w:qFormat/>
    <w:rsid w:val="0029041A"/>
    <w:pPr>
      <w:numPr>
        <w:numId w:val="3"/>
      </w:numPr>
      <w:ind w:left="1776"/>
    </w:pPr>
  </w:style>
  <w:style w:type="character" w:customStyle="1" w:styleId="sous-paragraphe">
    <w:name w:val="sous-paragraphe"/>
    <w:basedOn w:val="Policepardfaut"/>
    <w:rsid w:val="004669BA"/>
  </w:style>
  <w:style w:type="paragraph" w:styleId="Explorateurdedocuments">
    <w:name w:val="Document Map"/>
    <w:basedOn w:val="Normal"/>
    <w:link w:val="ExplorateurdedocumentsCar"/>
    <w:uiPriority w:val="99"/>
    <w:semiHidden/>
    <w:unhideWhenUsed/>
    <w:rsid w:val="00165F55"/>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165F55"/>
    <w:rPr>
      <w:rFonts w:ascii="Tahoma" w:hAnsi="Tahoma" w:cs="Tahoma"/>
      <w:sz w:val="16"/>
      <w:szCs w:val="16"/>
    </w:rPr>
  </w:style>
  <w:style w:type="character" w:customStyle="1" w:styleId="Titre4Car">
    <w:name w:val="Titre 4 Car"/>
    <w:basedOn w:val="Policepardfaut"/>
    <w:link w:val="Titre4"/>
    <w:semiHidden/>
    <w:rsid w:val="00D230D4"/>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semiHidden/>
    <w:rsid w:val="00D230D4"/>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semiHidden/>
    <w:rsid w:val="00D230D4"/>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semiHidden/>
    <w:rsid w:val="00D230D4"/>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semiHidden/>
    <w:rsid w:val="00D230D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semiHidden/>
    <w:rsid w:val="00D230D4"/>
    <w:rPr>
      <w:rFonts w:asciiTheme="majorHAnsi" w:eastAsiaTheme="majorEastAsia" w:hAnsiTheme="majorHAnsi" w:cstheme="majorBidi"/>
      <w:i/>
      <w:iCs/>
      <w:color w:val="404040" w:themeColor="text1" w:themeTint="BF"/>
      <w:sz w:val="20"/>
      <w:szCs w:val="20"/>
    </w:rPr>
  </w:style>
  <w:style w:type="paragraph" w:customStyle="1" w:styleId="Paragraphestandard">
    <w:name w:val="[Paragraphe standard]"/>
    <w:basedOn w:val="Normal"/>
    <w:uiPriority w:val="99"/>
    <w:rsid w:val="00D230D4"/>
    <w:pPr>
      <w:widowControl w:val="0"/>
      <w:autoSpaceDE w:val="0"/>
      <w:autoSpaceDN w:val="0"/>
      <w:adjustRightInd w:val="0"/>
      <w:spacing w:line="288" w:lineRule="auto"/>
      <w:textAlignment w:val="center"/>
    </w:pPr>
    <w:rPr>
      <w:rFonts w:ascii="ErasITC-Light" w:hAnsi="ErasITC-Light" w:cs="ErasITC-Light"/>
      <w:color w:val="000000"/>
      <w:lang w:eastAsia="fr-FR"/>
    </w:rPr>
  </w:style>
  <w:style w:type="paragraph" w:customStyle="1" w:styleId="Aucunstyledeparagraphe">
    <w:name w:val="[Aucun style de paragraphe]"/>
    <w:rsid w:val="00D230D4"/>
    <w:pPr>
      <w:widowControl w:val="0"/>
      <w:autoSpaceDE w:val="0"/>
      <w:autoSpaceDN w:val="0"/>
      <w:adjustRightInd w:val="0"/>
      <w:spacing w:after="0" w:line="288" w:lineRule="auto"/>
      <w:textAlignment w:val="center"/>
    </w:pPr>
    <w:rPr>
      <w:rFonts w:ascii="ErasITC-Light" w:eastAsia="Cambria" w:hAnsi="ErasITC-Light" w:cs="ErasITC-Light"/>
      <w:color w:val="000000"/>
      <w:sz w:val="24"/>
      <w:szCs w:val="24"/>
      <w:lang w:eastAsia="fr-FR"/>
    </w:rPr>
  </w:style>
  <w:style w:type="character" w:styleId="Numrodepage">
    <w:name w:val="page number"/>
    <w:basedOn w:val="Policepardfaut"/>
    <w:rsid w:val="00D230D4"/>
  </w:style>
  <w:style w:type="paragraph" w:customStyle="1" w:styleId="Grilleclaire-Accent31">
    <w:name w:val="Grille claire - Accent 31"/>
    <w:basedOn w:val="Normal"/>
    <w:uiPriority w:val="34"/>
    <w:qFormat/>
    <w:rsid w:val="00D230D4"/>
    <w:pPr>
      <w:spacing w:line="276" w:lineRule="auto"/>
      <w:ind w:left="720"/>
      <w:contextualSpacing/>
    </w:pPr>
    <w:rPr>
      <w:rFonts w:ascii="Calibri" w:eastAsia="Calibri" w:hAnsi="Calibri"/>
      <w:sz w:val="22"/>
      <w:szCs w:val="22"/>
    </w:rPr>
  </w:style>
  <w:style w:type="paragraph" w:styleId="Corpsdetexte2">
    <w:name w:val="Body Text 2"/>
    <w:basedOn w:val="Normal"/>
    <w:link w:val="Corpsdetexte2Car"/>
    <w:rsid w:val="00D230D4"/>
    <w:pPr>
      <w:spacing w:after="120" w:line="480" w:lineRule="auto"/>
    </w:pPr>
    <w:rPr>
      <w:rFonts w:ascii="Times New Roman" w:eastAsia="Times New Roman" w:hAnsi="Times New Roman"/>
      <w:lang w:eastAsia="fr-FR"/>
    </w:rPr>
  </w:style>
  <w:style w:type="character" w:customStyle="1" w:styleId="Corpsdetexte2Car">
    <w:name w:val="Corps de texte 2 Car"/>
    <w:link w:val="Corpsdetexte2"/>
    <w:rsid w:val="00D230D4"/>
    <w:rPr>
      <w:rFonts w:ascii="Times New Roman" w:eastAsia="Times New Roman" w:hAnsi="Times New Roman" w:cs="Times New Roman"/>
      <w:sz w:val="24"/>
      <w:szCs w:val="24"/>
      <w:lang w:eastAsia="fr-FR"/>
    </w:rPr>
  </w:style>
  <w:style w:type="paragraph" w:customStyle="1" w:styleId="Corpsniveau3">
    <w:name w:val="Corps niveau 3"/>
    <w:basedOn w:val="Normal"/>
    <w:rsid w:val="00D230D4"/>
    <w:pPr>
      <w:spacing w:before="120" w:after="120"/>
      <w:ind w:left="907"/>
    </w:pPr>
    <w:rPr>
      <w:rFonts w:eastAsia="Times New Roman"/>
      <w:lang w:eastAsia="fr-FR"/>
    </w:rPr>
  </w:style>
  <w:style w:type="paragraph" w:customStyle="1" w:styleId="Corpsenum-3">
    <w:name w:val="Corps enum-3"/>
    <w:basedOn w:val="Corpsniveau3"/>
    <w:rsid w:val="00D230D4"/>
    <w:pPr>
      <w:numPr>
        <w:numId w:val="4"/>
      </w:numPr>
      <w:spacing w:before="60" w:after="0"/>
    </w:pPr>
  </w:style>
  <w:style w:type="paragraph" w:customStyle="1" w:styleId="Intgralebase">
    <w:name w:val="Intégrale_base"/>
    <w:link w:val="IntgralebaseCar"/>
    <w:rsid w:val="00D230D4"/>
    <w:pPr>
      <w:spacing w:after="0" w:line="280" w:lineRule="exact"/>
    </w:pPr>
    <w:rPr>
      <w:rFonts w:ascii="Arial" w:eastAsia="Times" w:hAnsi="Arial" w:cs="Times New Roman"/>
      <w:sz w:val="20"/>
      <w:szCs w:val="20"/>
      <w:lang w:eastAsia="fr-FR"/>
    </w:rPr>
  </w:style>
  <w:style w:type="character" w:customStyle="1" w:styleId="IntgralebaseCar">
    <w:name w:val="Intégrale_base Car"/>
    <w:link w:val="Intgralebase"/>
    <w:rsid w:val="00D230D4"/>
    <w:rPr>
      <w:rFonts w:ascii="Arial" w:eastAsia="Times" w:hAnsi="Arial" w:cs="Times New Roman"/>
      <w:sz w:val="20"/>
      <w:szCs w:val="20"/>
      <w:lang w:eastAsia="fr-FR"/>
    </w:rPr>
  </w:style>
  <w:style w:type="character" w:styleId="Marquedecommentaire">
    <w:name w:val="annotation reference"/>
    <w:rsid w:val="00D230D4"/>
    <w:rPr>
      <w:sz w:val="16"/>
      <w:szCs w:val="16"/>
    </w:rPr>
  </w:style>
  <w:style w:type="paragraph" w:styleId="Commentaire">
    <w:name w:val="annotation text"/>
    <w:basedOn w:val="Normal"/>
    <w:link w:val="CommentaireCar"/>
    <w:rsid w:val="00D230D4"/>
    <w:rPr>
      <w:sz w:val="20"/>
      <w:szCs w:val="20"/>
    </w:rPr>
  </w:style>
  <w:style w:type="character" w:customStyle="1" w:styleId="CommentaireCar">
    <w:name w:val="Commentaire Car"/>
    <w:link w:val="Commentaire"/>
    <w:rsid w:val="00D230D4"/>
    <w:rPr>
      <w:rFonts w:ascii="Arial" w:eastAsia="Cambria" w:hAnsi="Arial" w:cs="Times New Roman"/>
      <w:sz w:val="20"/>
      <w:szCs w:val="20"/>
    </w:rPr>
  </w:style>
  <w:style w:type="paragraph" w:styleId="Objetducommentaire">
    <w:name w:val="annotation subject"/>
    <w:basedOn w:val="Commentaire"/>
    <w:next w:val="Commentaire"/>
    <w:link w:val="ObjetducommentaireCar"/>
    <w:rsid w:val="00D230D4"/>
    <w:rPr>
      <w:b/>
      <w:bCs/>
    </w:rPr>
  </w:style>
  <w:style w:type="character" w:customStyle="1" w:styleId="ObjetducommentaireCar">
    <w:name w:val="Objet du commentaire Car"/>
    <w:link w:val="Objetducommentaire"/>
    <w:rsid w:val="00D230D4"/>
    <w:rPr>
      <w:rFonts w:ascii="Arial" w:eastAsia="Cambria" w:hAnsi="Arial" w:cs="Times New Roman"/>
      <w:b/>
      <w:bCs/>
      <w:sz w:val="20"/>
      <w:szCs w:val="20"/>
    </w:rPr>
  </w:style>
  <w:style w:type="paragraph" w:styleId="Corpsdetexte">
    <w:name w:val="Body Text"/>
    <w:basedOn w:val="Normal"/>
    <w:link w:val="CorpsdetexteCar"/>
    <w:rsid w:val="00D230D4"/>
    <w:pPr>
      <w:spacing w:after="120"/>
    </w:pPr>
  </w:style>
  <w:style w:type="character" w:customStyle="1" w:styleId="CorpsdetexteCar">
    <w:name w:val="Corps de texte Car"/>
    <w:link w:val="Corpsdetexte"/>
    <w:rsid w:val="00D230D4"/>
    <w:rPr>
      <w:rFonts w:ascii="Arial" w:eastAsia="Cambria" w:hAnsi="Arial" w:cs="Times New Roman"/>
      <w:sz w:val="24"/>
      <w:szCs w:val="24"/>
    </w:rPr>
  </w:style>
  <w:style w:type="paragraph" w:customStyle="1" w:styleId="tiret">
    <w:name w:val="tiret"/>
    <w:basedOn w:val="Paragraphedeliste"/>
    <w:link w:val="tiretCar"/>
    <w:qFormat/>
    <w:rsid w:val="00D230D4"/>
    <w:pPr>
      <w:numPr>
        <w:numId w:val="5"/>
      </w:numPr>
    </w:pPr>
  </w:style>
  <w:style w:type="paragraph" w:customStyle="1" w:styleId="italique">
    <w:name w:val="italique"/>
    <w:basedOn w:val="Normal"/>
    <w:link w:val="italiqueCar"/>
    <w:qFormat/>
    <w:rsid w:val="00D230D4"/>
    <w:rPr>
      <w:i/>
    </w:rPr>
  </w:style>
  <w:style w:type="character" w:customStyle="1" w:styleId="ParagraphedelisteCar">
    <w:name w:val="Paragraphe de liste Car"/>
    <w:basedOn w:val="Policepardfaut"/>
    <w:link w:val="Paragraphedeliste"/>
    <w:uiPriority w:val="34"/>
    <w:rsid w:val="00D230D4"/>
    <w:rPr>
      <w:rFonts w:ascii="Arial" w:eastAsia="Cambria" w:hAnsi="Arial" w:cs="Times New Roman"/>
      <w:sz w:val="24"/>
      <w:szCs w:val="24"/>
    </w:rPr>
  </w:style>
  <w:style w:type="character" w:customStyle="1" w:styleId="tiretCar">
    <w:name w:val="tiret Car"/>
    <w:basedOn w:val="ParagraphedelisteCar"/>
    <w:link w:val="tiret"/>
    <w:rsid w:val="00D230D4"/>
    <w:rPr>
      <w:rFonts w:ascii="Arial" w:eastAsia="Cambria" w:hAnsi="Arial" w:cs="Times New Roman"/>
      <w:sz w:val="24"/>
      <w:szCs w:val="24"/>
    </w:rPr>
  </w:style>
  <w:style w:type="character" w:customStyle="1" w:styleId="italiqueCar">
    <w:name w:val="italique Car"/>
    <w:basedOn w:val="Policepardfaut"/>
    <w:link w:val="italique"/>
    <w:rsid w:val="00D230D4"/>
    <w:rPr>
      <w:rFonts w:ascii="Arial" w:eastAsia="Cambria" w:hAnsi="Arial" w:cs="Times New Roman"/>
      <w:i/>
      <w:sz w:val="24"/>
      <w:szCs w:val="24"/>
    </w:rPr>
  </w:style>
  <w:style w:type="paragraph" w:customStyle="1" w:styleId="problmatique">
    <w:name w:val="problématique"/>
    <w:basedOn w:val="Normal"/>
    <w:link w:val="problmatiqueCar"/>
    <w:qFormat/>
    <w:rsid w:val="002B091A"/>
    <w:pPr>
      <w:pBdr>
        <w:top w:val="single" w:sz="4" w:space="1" w:color="auto"/>
        <w:bottom w:val="single" w:sz="4" w:space="1" w:color="auto"/>
      </w:pBdr>
    </w:pPr>
    <w:rPr>
      <w:i/>
    </w:rPr>
  </w:style>
  <w:style w:type="character" w:customStyle="1" w:styleId="problmatiqueCar">
    <w:name w:val="problématique Car"/>
    <w:basedOn w:val="Policepardfaut"/>
    <w:link w:val="problmatique"/>
    <w:rsid w:val="002B091A"/>
    <w:rPr>
      <w:rFonts w:ascii="Arial" w:eastAsia="Cambria" w:hAnsi="Arial" w:cs="Times New Roman"/>
      <w:i/>
      <w:sz w:val="24"/>
      <w:szCs w:val="24"/>
    </w:rPr>
  </w:style>
  <w:style w:type="paragraph" w:customStyle="1" w:styleId="questions">
    <w:name w:val="questions"/>
    <w:basedOn w:val="Paragraphedeliste"/>
    <w:link w:val="questionsCar"/>
    <w:rsid w:val="002B091A"/>
    <w:pPr>
      <w:numPr>
        <w:numId w:val="7"/>
      </w:numPr>
      <w:shd w:val="clear" w:color="auto" w:fill="E6E6E6"/>
    </w:pPr>
    <w:rPr>
      <w:rFonts w:eastAsia="Times New Roman" w:cs="Arial"/>
      <w:lang w:eastAsia="fr-FR"/>
    </w:rPr>
  </w:style>
  <w:style w:type="paragraph" w:styleId="Lgende">
    <w:name w:val="caption"/>
    <w:basedOn w:val="Normal"/>
    <w:next w:val="Normal"/>
    <w:uiPriority w:val="35"/>
    <w:unhideWhenUsed/>
    <w:qFormat/>
    <w:rsid w:val="00F453CF"/>
    <w:pPr>
      <w:spacing w:after="200"/>
      <w:jc w:val="center"/>
    </w:pPr>
    <w:rPr>
      <w:bCs/>
      <w:color w:val="4F81BD" w:themeColor="accent1"/>
      <w:sz w:val="18"/>
      <w:szCs w:val="18"/>
    </w:rPr>
  </w:style>
  <w:style w:type="character" w:customStyle="1" w:styleId="questionsCar">
    <w:name w:val="questions Car"/>
    <w:basedOn w:val="ParagraphedelisteCar"/>
    <w:link w:val="questions"/>
    <w:rsid w:val="002B091A"/>
    <w:rPr>
      <w:rFonts w:ascii="Arial" w:eastAsia="Times New Roman" w:hAnsi="Arial" w:cs="Arial"/>
      <w:sz w:val="24"/>
      <w:szCs w:val="24"/>
      <w:shd w:val="clear" w:color="auto" w:fill="E6E6E6"/>
      <w:lang w:eastAsia="fr-FR"/>
    </w:rPr>
  </w:style>
  <w:style w:type="paragraph" w:customStyle="1" w:styleId="centr">
    <w:name w:val="centré"/>
    <w:basedOn w:val="Normal"/>
    <w:link w:val="centrCar"/>
    <w:qFormat/>
    <w:rsid w:val="00981F74"/>
    <w:pPr>
      <w:keepNext/>
      <w:spacing w:before="120" w:after="120"/>
      <w:jc w:val="center"/>
    </w:pPr>
    <w:rPr>
      <w:noProof/>
      <w:lang w:eastAsia="fr-FR"/>
    </w:rPr>
  </w:style>
  <w:style w:type="character" w:customStyle="1" w:styleId="centrCar">
    <w:name w:val="centré Car"/>
    <w:basedOn w:val="Policepardfaut"/>
    <w:link w:val="centr"/>
    <w:rsid w:val="00981F74"/>
    <w:rPr>
      <w:rFonts w:ascii="Arial" w:eastAsia="Cambria" w:hAnsi="Arial" w:cs="Times New Roman"/>
      <w:noProof/>
      <w:sz w:val="24"/>
      <w:szCs w:val="24"/>
      <w:lang w:eastAsia="fr-FR"/>
    </w:rPr>
  </w:style>
  <w:style w:type="paragraph" w:styleId="PrformatHTML">
    <w:name w:val="HTML Preformatted"/>
    <w:basedOn w:val="Normal"/>
    <w:link w:val="PrformatHTMLCar"/>
    <w:uiPriority w:val="99"/>
    <w:semiHidden/>
    <w:unhideWhenUsed/>
    <w:rsid w:val="001D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000000"/>
      <w:sz w:val="20"/>
      <w:szCs w:val="20"/>
      <w:lang w:eastAsia="fr-FR"/>
    </w:rPr>
  </w:style>
  <w:style w:type="character" w:customStyle="1" w:styleId="PrformatHTMLCar">
    <w:name w:val="Préformaté HTML Car"/>
    <w:basedOn w:val="Policepardfaut"/>
    <w:link w:val="PrformatHTML"/>
    <w:uiPriority w:val="99"/>
    <w:semiHidden/>
    <w:rsid w:val="001D76C3"/>
    <w:rPr>
      <w:rFonts w:ascii="Courier New" w:eastAsia="Times New Roman" w:hAnsi="Courier New" w:cs="Courier New"/>
      <w:color w:val="000000"/>
      <w:sz w:val="20"/>
      <w:szCs w:val="20"/>
      <w:lang w:eastAsia="fr-FR"/>
    </w:rPr>
  </w:style>
  <w:style w:type="table" w:customStyle="1" w:styleId="Grilledutableau1">
    <w:name w:val="Grille du tableau1"/>
    <w:basedOn w:val="TableauNormal"/>
    <w:next w:val="Grilledutableau"/>
    <w:uiPriority w:val="59"/>
    <w:rsid w:val="00F85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Policepardfaut"/>
    <w:rsid w:val="008C3E2F"/>
    <w:rPr>
      <w:b/>
      <w:vanish w:val="0"/>
      <w:color w:val="FF0000"/>
      <w:sz w:val="40"/>
      <w:szCs w:val="40"/>
    </w:rPr>
  </w:style>
  <w:style w:type="paragraph" w:customStyle="1" w:styleId="MTDisplayEquation">
    <w:name w:val="MTDisplayEquation"/>
    <w:basedOn w:val="Normal"/>
    <w:next w:val="Normal"/>
    <w:link w:val="MTDisplayEquationCar"/>
    <w:rsid w:val="008C3E2F"/>
    <w:pPr>
      <w:tabs>
        <w:tab w:val="center" w:pos="4820"/>
        <w:tab w:val="right" w:pos="9640"/>
      </w:tabs>
    </w:pPr>
    <w:rPr>
      <w:rFonts w:eastAsiaTheme="minorEastAsia"/>
    </w:rPr>
  </w:style>
  <w:style w:type="character" w:customStyle="1" w:styleId="MTDisplayEquationCar">
    <w:name w:val="MTDisplayEquation Car"/>
    <w:basedOn w:val="Policepardfaut"/>
    <w:link w:val="MTDisplayEquation"/>
    <w:rsid w:val="008C3E2F"/>
    <w:rPr>
      <w:rFonts w:ascii="Arial" w:eastAsiaTheme="minorEastAsia" w:hAnsi="Arial" w:cs="Times New Roman"/>
      <w:sz w:val="24"/>
      <w:szCs w:val="24"/>
    </w:rPr>
  </w:style>
  <w:style w:type="paragraph" w:styleId="Notedebasdepage">
    <w:name w:val="footnote text"/>
    <w:basedOn w:val="Normal"/>
    <w:link w:val="NotedebasdepageCar"/>
    <w:uiPriority w:val="99"/>
    <w:semiHidden/>
    <w:unhideWhenUsed/>
    <w:rsid w:val="00210DCF"/>
    <w:rPr>
      <w:sz w:val="20"/>
      <w:szCs w:val="20"/>
    </w:rPr>
  </w:style>
  <w:style w:type="character" w:customStyle="1" w:styleId="NotedebasdepageCar">
    <w:name w:val="Note de bas de page Car"/>
    <w:basedOn w:val="Policepardfaut"/>
    <w:link w:val="Notedebasdepage"/>
    <w:uiPriority w:val="99"/>
    <w:semiHidden/>
    <w:rsid w:val="00210DCF"/>
    <w:rPr>
      <w:rFonts w:ascii="Arial" w:eastAsia="Cambria" w:hAnsi="Arial" w:cs="Times New Roman"/>
      <w:sz w:val="20"/>
      <w:szCs w:val="20"/>
    </w:rPr>
  </w:style>
  <w:style w:type="character" w:styleId="Appelnotedebasdep">
    <w:name w:val="footnote reference"/>
    <w:basedOn w:val="Policepardfaut"/>
    <w:uiPriority w:val="99"/>
    <w:semiHidden/>
    <w:unhideWhenUsed/>
    <w:rsid w:val="00210DC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0D4"/>
    <w:pPr>
      <w:spacing w:after="0" w:line="240" w:lineRule="auto"/>
      <w:jc w:val="both"/>
    </w:pPr>
    <w:rPr>
      <w:rFonts w:ascii="Arial" w:eastAsia="Cambria" w:hAnsi="Arial" w:cs="Times New Roman"/>
      <w:sz w:val="24"/>
      <w:szCs w:val="24"/>
    </w:rPr>
  </w:style>
  <w:style w:type="paragraph" w:styleId="Titre1">
    <w:name w:val="heading 1"/>
    <w:basedOn w:val="Normal"/>
    <w:next w:val="Normal"/>
    <w:link w:val="Titre1Car"/>
    <w:uiPriority w:val="99"/>
    <w:qFormat/>
    <w:rsid w:val="00D230D4"/>
    <w:pPr>
      <w:numPr>
        <w:numId w:val="6"/>
      </w:numPr>
      <w:outlineLvl w:val="0"/>
    </w:pPr>
    <w:rPr>
      <w:rFonts w:cs="Arial"/>
      <w:b/>
    </w:rPr>
  </w:style>
  <w:style w:type="paragraph" w:styleId="Titre2">
    <w:name w:val="heading 2"/>
    <w:basedOn w:val="Normal"/>
    <w:next w:val="Normal"/>
    <w:link w:val="Titre2Car"/>
    <w:qFormat/>
    <w:rsid w:val="00D230D4"/>
    <w:pPr>
      <w:keepNext/>
      <w:numPr>
        <w:ilvl w:val="1"/>
        <w:numId w:val="6"/>
      </w:numPr>
      <w:spacing w:before="240" w:after="60"/>
      <w:outlineLvl w:val="1"/>
    </w:pPr>
    <w:rPr>
      <w:rFonts w:eastAsia="Times New Roman"/>
      <w:b/>
      <w:bCs/>
      <w:i/>
      <w:iCs/>
      <w:szCs w:val="28"/>
    </w:rPr>
  </w:style>
  <w:style w:type="paragraph" w:styleId="Titre3">
    <w:name w:val="heading 3"/>
    <w:basedOn w:val="Normal"/>
    <w:next w:val="Normal"/>
    <w:link w:val="Titre3Car"/>
    <w:uiPriority w:val="99"/>
    <w:qFormat/>
    <w:rsid w:val="00D230D4"/>
    <w:pPr>
      <w:keepNext/>
      <w:widowControl w:val="0"/>
      <w:numPr>
        <w:ilvl w:val="2"/>
        <w:numId w:val="6"/>
      </w:numPr>
      <w:pBdr>
        <w:bottom w:val="single" w:sz="4" w:space="1" w:color="auto"/>
      </w:pBdr>
      <w:suppressAutoHyphens/>
      <w:autoSpaceDE w:val="0"/>
      <w:autoSpaceDN w:val="0"/>
      <w:adjustRightInd w:val="0"/>
      <w:spacing w:after="240"/>
      <w:textAlignment w:val="center"/>
      <w:outlineLvl w:val="2"/>
    </w:pPr>
    <w:rPr>
      <w:rFonts w:cs="ArialMT"/>
      <w:b/>
      <w:bCs/>
      <w:color w:val="000000"/>
      <w:sz w:val="28"/>
      <w:szCs w:val="36"/>
      <w:lang w:eastAsia="fr-FR"/>
    </w:rPr>
  </w:style>
  <w:style w:type="paragraph" w:styleId="Titre4">
    <w:name w:val="heading 4"/>
    <w:basedOn w:val="Normal"/>
    <w:next w:val="Normal"/>
    <w:link w:val="Titre4Car"/>
    <w:semiHidden/>
    <w:unhideWhenUsed/>
    <w:qFormat/>
    <w:rsid w:val="00D230D4"/>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rsid w:val="00D230D4"/>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D230D4"/>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rsid w:val="00D230D4"/>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rsid w:val="00D230D4"/>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rsid w:val="00D230D4"/>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D230D4"/>
    <w:rPr>
      <w:rFonts w:ascii="Arial" w:eastAsia="Cambria" w:hAnsi="Arial" w:cs="Arial"/>
      <w:b/>
      <w:sz w:val="24"/>
      <w:szCs w:val="24"/>
    </w:rPr>
  </w:style>
  <w:style w:type="paragraph" w:styleId="NormalWeb">
    <w:name w:val="Normal (Web)"/>
    <w:basedOn w:val="Normal"/>
    <w:uiPriority w:val="99"/>
    <w:unhideWhenUsed/>
    <w:rsid w:val="00386C8E"/>
    <w:pPr>
      <w:spacing w:before="100" w:beforeAutospacing="1" w:after="100" w:afterAutospacing="1"/>
    </w:pPr>
    <w:rPr>
      <w:rFonts w:ascii="Times New Roman" w:eastAsia="Times New Roman" w:hAnsi="Times New Roman"/>
      <w:lang w:eastAsia="fr-FR"/>
    </w:rPr>
  </w:style>
  <w:style w:type="paragraph" w:styleId="Textedebulles">
    <w:name w:val="Balloon Text"/>
    <w:basedOn w:val="Normal"/>
    <w:link w:val="TextedebullesCar"/>
    <w:rsid w:val="00D230D4"/>
    <w:rPr>
      <w:rFonts w:ascii="Tahoma" w:hAnsi="Tahoma" w:cs="Tahoma"/>
      <w:sz w:val="16"/>
      <w:szCs w:val="16"/>
    </w:rPr>
  </w:style>
  <w:style w:type="character" w:customStyle="1" w:styleId="TextedebullesCar">
    <w:name w:val="Texte de bulles Car"/>
    <w:link w:val="Textedebulles"/>
    <w:rsid w:val="00D230D4"/>
    <w:rPr>
      <w:rFonts w:ascii="Tahoma" w:eastAsia="Cambria" w:hAnsi="Tahoma" w:cs="Tahoma"/>
      <w:sz w:val="16"/>
      <w:szCs w:val="16"/>
    </w:rPr>
  </w:style>
  <w:style w:type="character" w:customStyle="1" w:styleId="Titre2Car">
    <w:name w:val="Titre 2 Car"/>
    <w:link w:val="Titre2"/>
    <w:rsid w:val="00D230D4"/>
    <w:rPr>
      <w:rFonts w:ascii="Arial" w:eastAsia="Times New Roman" w:hAnsi="Arial" w:cs="Times New Roman"/>
      <w:b/>
      <w:bCs/>
      <w:i/>
      <w:iCs/>
      <w:sz w:val="24"/>
      <w:szCs w:val="28"/>
    </w:rPr>
  </w:style>
  <w:style w:type="character" w:customStyle="1" w:styleId="definition">
    <w:name w:val="definition"/>
    <w:basedOn w:val="Policepardfaut"/>
    <w:rsid w:val="00E03209"/>
  </w:style>
  <w:style w:type="character" w:styleId="Lienhypertexte">
    <w:name w:val="Hyperlink"/>
    <w:basedOn w:val="Policepardfaut"/>
    <w:uiPriority w:val="99"/>
    <w:semiHidden/>
    <w:unhideWhenUsed/>
    <w:rsid w:val="00E03209"/>
    <w:rPr>
      <w:color w:val="000000"/>
      <w:u w:val="single"/>
    </w:rPr>
  </w:style>
  <w:style w:type="character" w:styleId="lev">
    <w:name w:val="Strong"/>
    <w:basedOn w:val="Policepardfaut"/>
    <w:uiPriority w:val="22"/>
    <w:qFormat/>
    <w:rsid w:val="00E03209"/>
    <w:rPr>
      <w:b/>
      <w:bCs/>
    </w:rPr>
  </w:style>
  <w:style w:type="paragraph" w:customStyle="1" w:styleId="Style1">
    <w:name w:val="Style1"/>
    <w:basedOn w:val="Normal"/>
    <w:qFormat/>
    <w:rsid w:val="00E03209"/>
    <w:pPr>
      <w:numPr>
        <w:numId w:val="1"/>
      </w:numPr>
      <w:ind w:left="1068"/>
    </w:pPr>
    <w:rPr>
      <w:rFonts w:cstheme="minorHAnsi"/>
    </w:rPr>
  </w:style>
  <w:style w:type="paragraph" w:customStyle="1" w:styleId="Style2">
    <w:name w:val="Style2"/>
    <w:basedOn w:val="Normal"/>
    <w:qFormat/>
    <w:rsid w:val="004E4D97"/>
    <w:pPr>
      <w:numPr>
        <w:numId w:val="2"/>
      </w:numPr>
      <w:ind w:left="1776"/>
    </w:pPr>
    <w:rPr>
      <w:color w:val="000000"/>
    </w:rPr>
  </w:style>
  <w:style w:type="table" w:styleId="Grilledutableau">
    <w:name w:val="Table Grid"/>
    <w:basedOn w:val="TableauNormal"/>
    <w:uiPriority w:val="59"/>
    <w:rsid w:val="00D23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link w:val="Titre3"/>
    <w:uiPriority w:val="99"/>
    <w:rsid w:val="00D230D4"/>
    <w:rPr>
      <w:rFonts w:ascii="Arial" w:eastAsia="Cambria" w:hAnsi="Arial" w:cs="ArialMT"/>
      <w:b/>
      <w:bCs/>
      <w:color w:val="000000"/>
      <w:sz w:val="28"/>
      <w:szCs w:val="36"/>
      <w:lang w:eastAsia="fr-FR"/>
    </w:rPr>
  </w:style>
  <w:style w:type="paragraph" w:customStyle="1" w:styleId="question">
    <w:name w:val="question"/>
    <w:basedOn w:val="questions"/>
    <w:qFormat/>
    <w:rsid w:val="00C078BA"/>
  </w:style>
  <w:style w:type="paragraph" w:styleId="Paragraphedeliste">
    <w:name w:val="List Paragraph"/>
    <w:basedOn w:val="Normal"/>
    <w:link w:val="ParagraphedelisteCar"/>
    <w:uiPriority w:val="34"/>
    <w:qFormat/>
    <w:rsid w:val="00D230D4"/>
    <w:pPr>
      <w:ind w:left="720"/>
      <w:contextualSpacing/>
    </w:pPr>
  </w:style>
  <w:style w:type="paragraph" w:styleId="En-tte">
    <w:name w:val="header"/>
    <w:basedOn w:val="Normal"/>
    <w:link w:val="En-tteCar"/>
    <w:uiPriority w:val="99"/>
    <w:rsid w:val="00D230D4"/>
    <w:pPr>
      <w:tabs>
        <w:tab w:val="center" w:pos="4536"/>
        <w:tab w:val="right" w:pos="9072"/>
      </w:tabs>
    </w:pPr>
  </w:style>
  <w:style w:type="character" w:customStyle="1" w:styleId="En-tteCar">
    <w:name w:val="En-tête Car"/>
    <w:link w:val="En-tte"/>
    <w:uiPriority w:val="99"/>
    <w:rsid w:val="00D230D4"/>
    <w:rPr>
      <w:rFonts w:ascii="Arial" w:eastAsia="Cambria" w:hAnsi="Arial" w:cs="Times New Roman"/>
      <w:sz w:val="24"/>
      <w:szCs w:val="24"/>
    </w:rPr>
  </w:style>
  <w:style w:type="paragraph" w:styleId="Pieddepage">
    <w:name w:val="footer"/>
    <w:basedOn w:val="Normal"/>
    <w:link w:val="PieddepageCar"/>
    <w:uiPriority w:val="99"/>
    <w:rsid w:val="00D230D4"/>
    <w:pPr>
      <w:tabs>
        <w:tab w:val="center" w:pos="4536"/>
        <w:tab w:val="right" w:pos="9072"/>
      </w:tabs>
    </w:pPr>
    <w:rPr>
      <w:rFonts w:cs="Arial"/>
      <w:b/>
    </w:rPr>
  </w:style>
  <w:style w:type="character" w:customStyle="1" w:styleId="PieddepageCar">
    <w:name w:val="Pied de page Car"/>
    <w:link w:val="Pieddepage"/>
    <w:uiPriority w:val="99"/>
    <w:rsid w:val="00D230D4"/>
    <w:rPr>
      <w:rFonts w:ascii="Arial" w:eastAsia="Cambria" w:hAnsi="Arial" w:cs="Arial"/>
      <w:b/>
      <w:sz w:val="24"/>
      <w:szCs w:val="24"/>
    </w:rPr>
  </w:style>
  <w:style w:type="character" w:styleId="Textedelespacerserv">
    <w:name w:val="Placeholder Text"/>
    <w:basedOn w:val="Policepardfaut"/>
    <w:uiPriority w:val="99"/>
    <w:semiHidden/>
    <w:rsid w:val="009F53C3"/>
    <w:rPr>
      <w:color w:val="808080"/>
    </w:rPr>
  </w:style>
  <w:style w:type="paragraph" w:customStyle="1" w:styleId="Style3">
    <w:name w:val="Style3"/>
    <w:basedOn w:val="Titre2"/>
    <w:qFormat/>
    <w:rsid w:val="0029041A"/>
    <w:pPr>
      <w:numPr>
        <w:numId w:val="3"/>
      </w:numPr>
      <w:ind w:left="1776"/>
    </w:pPr>
  </w:style>
  <w:style w:type="character" w:customStyle="1" w:styleId="sous-paragraphe">
    <w:name w:val="sous-paragraphe"/>
    <w:basedOn w:val="Policepardfaut"/>
    <w:rsid w:val="004669BA"/>
  </w:style>
  <w:style w:type="paragraph" w:styleId="Explorateurdedocuments">
    <w:name w:val="Document Map"/>
    <w:basedOn w:val="Normal"/>
    <w:link w:val="ExplorateurdedocumentsCar"/>
    <w:uiPriority w:val="99"/>
    <w:semiHidden/>
    <w:unhideWhenUsed/>
    <w:rsid w:val="00165F55"/>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165F55"/>
    <w:rPr>
      <w:rFonts w:ascii="Tahoma" w:hAnsi="Tahoma" w:cs="Tahoma"/>
      <w:sz w:val="16"/>
      <w:szCs w:val="16"/>
    </w:rPr>
  </w:style>
  <w:style w:type="character" w:customStyle="1" w:styleId="Titre4Car">
    <w:name w:val="Titre 4 Car"/>
    <w:basedOn w:val="Policepardfaut"/>
    <w:link w:val="Titre4"/>
    <w:semiHidden/>
    <w:rsid w:val="00D230D4"/>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semiHidden/>
    <w:rsid w:val="00D230D4"/>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semiHidden/>
    <w:rsid w:val="00D230D4"/>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semiHidden/>
    <w:rsid w:val="00D230D4"/>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semiHidden/>
    <w:rsid w:val="00D230D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semiHidden/>
    <w:rsid w:val="00D230D4"/>
    <w:rPr>
      <w:rFonts w:asciiTheme="majorHAnsi" w:eastAsiaTheme="majorEastAsia" w:hAnsiTheme="majorHAnsi" w:cstheme="majorBidi"/>
      <w:i/>
      <w:iCs/>
      <w:color w:val="404040" w:themeColor="text1" w:themeTint="BF"/>
      <w:sz w:val="20"/>
      <w:szCs w:val="20"/>
    </w:rPr>
  </w:style>
  <w:style w:type="paragraph" w:customStyle="1" w:styleId="Paragraphestandard">
    <w:name w:val="[Paragraphe standard]"/>
    <w:basedOn w:val="Normal"/>
    <w:uiPriority w:val="99"/>
    <w:rsid w:val="00D230D4"/>
    <w:pPr>
      <w:widowControl w:val="0"/>
      <w:autoSpaceDE w:val="0"/>
      <w:autoSpaceDN w:val="0"/>
      <w:adjustRightInd w:val="0"/>
      <w:spacing w:line="288" w:lineRule="auto"/>
      <w:textAlignment w:val="center"/>
    </w:pPr>
    <w:rPr>
      <w:rFonts w:ascii="ErasITC-Light" w:hAnsi="ErasITC-Light" w:cs="ErasITC-Light"/>
      <w:color w:val="000000"/>
      <w:lang w:eastAsia="fr-FR"/>
    </w:rPr>
  </w:style>
  <w:style w:type="paragraph" w:customStyle="1" w:styleId="Aucunstyledeparagraphe">
    <w:name w:val="[Aucun style de paragraphe]"/>
    <w:rsid w:val="00D230D4"/>
    <w:pPr>
      <w:widowControl w:val="0"/>
      <w:autoSpaceDE w:val="0"/>
      <w:autoSpaceDN w:val="0"/>
      <w:adjustRightInd w:val="0"/>
      <w:spacing w:after="0" w:line="288" w:lineRule="auto"/>
      <w:textAlignment w:val="center"/>
    </w:pPr>
    <w:rPr>
      <w:rFonts w:ascii="ErasITC-Light" w:eastAsia="Cambria" w:hAnsi="ErasITC-Light" w:cs="ErasITC-Light"/>
      <w:color w:val="000000"/>
      <w:sz w:val="24"/>
      <w:szCs w:val="24"/>
      <w:lang w:eastAsia="fr-FR"/>
    </w:rPr>
  </w:style>
  <w:style w:type="character" w:styleId="Numrodepage">
    <w:name w:val="page number"/>
    <w:basedOn w:val="Policepardfaut"/>
    <w:rsid w:val="00D230D4"/>
  </w:style>
  <w:style w:type="paragraph" w:customStyle="1" w:styleId="Grilleclaire-Accent31">
    <w:name w:val="Grille claire - Accent 31"/>
    <w:basedOn w:val="Normal"/>
    <w:uiPriority w:val="34"/>
    <w:qFormat/>
    <w:rsid w:val="00D230D4"/>
    <w:pPr>
      <w:spacing w:line="276" w:lineRule="auto"/>
      <w:ind w:left="720"/>
      <w:contextualSpacing/>
    </w:pPr>
    <w:rPr>
      <w:rFonts w:ascii="Calibri" w:eastAsia="Calibri" w:hAnsi="Calibri"/>
      <w:sz w:val="22"/>
      <w:szCs w:val="22"/>
    </w:rPr>
  </w:style>
  <w:style w:type="paragraph" w:styleId="Corpsdetexte2">
    <w:name w:val="Body Text 2"/>
    <w:basedOn w:val="Normal"/>
    <w:link w:val="Corpsdetexte2Car"/>
    <w:rsid w:val="00D230D4"/>
    <w:pPr>
      <w:spacing w:after="120" w:line="480" w:lineRule="auto"/>
    </w:pPr>
    <w:rPr>
      <w:rFonts w:ascii="Times New Roman" w:eastAsia="Times New Roman" w:hAnsi="Times New Roman"/>
      <w:lang w:eastAsia="fr-FR"/>
    </w:rPr>
  </w:style>
  <w:style w:type="character" w:customStyle="1" w:styleId="Corpsdetexte2Car">
    <w:name w:val="Corps de texte 2 Car"/>
    <w:link w:val="Corpsdetexte2"/>
    <w:rsid w:val="00D230D4"/>
    <w:rPr>
      <w:rFonts w:ascii="Times New Roman" w:eastAsia="Times New Roman" w:hAnsi="Times New Roman" w:cs="Times New Roman"/>
      <w:sz w:val="24"/>
      <w:szCs w:val="24"/>
      <w:lang w:eastAsia="fr-FR"/>
    </w:rPr>
  </w:style>
  <w:style w:type="paragraph" w:customStyle="1" w:styleId="Corpsniveau3">
    <w:name w:val="Corps niveau 3"/>
    <w:basedOn w:val="Normal"/>
    <w:rsid w:val="00D230D4"/>
    <w:pPr>
      <w:spacing w:before="120" w:after="120"/>
      <w:ind w:left="907"/>
    </w:pPr>
    <w:rPr>
      <w:rFonts w:eastAsia="Times New Roman"/>
      <w:lang w:eastAsia="fr-FR"/>
    </w:rPr>
  </w:style>
  <w:style w:type="paragraph" w:customStyle="1" w:styleId="Corpsenum-3">
    <w:name w:val="Corps enum-3"/>
    <w:basedOn w:val="Corpsniveau3"/>
    <w:rsid w:val="00D230D4"/>
    <w:pPr>
      <w:numPr>
        <w:numId w:val="4"/>
      </w:numPr>
      <w:spacing w:before="60" w:after="0"/>
    </w:pPr>
  </w:style>
  <w:style w:type="paragraph" w:customStyle="1" w:styleId="Intgralebase">
    <w:name w:val="Intégrale_base"/>
    <w:link w:val="IntgralebaseCar"/>
    <w:rsid w:val="00D230D4"/>
    <w:pPr>
      <w:spacing w:after="0" w:line="280" w:lineRule="exact"/>
    </w:pPr>
    <w:rPr>
      <w:rFonts w:ascii="Arial" w:eastAsia="Times" w:hAnsi="Arial" w:cs="Times New Roman"/>
      <w:sz w:val="20"/>
      <w:szCs w:val="20"/>
      <w:lang w:eastAsia="fr-FR"/>
    </w:rPr>
  </w:style>
  <w:style w:type="character" w:customStyle="1" w:styleId="IntgralebaseCar">
    <w:name w:val="Intégrale_base Car"/>
    <w:link w:val="Intgralebase"/>
    <w:rsid w:val="00D230D4"/>
    <w:rPr>
      <w:rFonts w:ascii="Arial" w:eastAsia="Times" w:hAnsi="Arial" w:cs="Times New Roman"/>
      <w:sz w:val="20"/>
      <w:szCs w:val="20"/>
      <w:lang w:eastAsia="fr-FR"/>
    </w:rPr>
  </w:style>
  <w:style w:type="character" w:styleId="Marquedecommentaire">
    <w:name w:val="annotation reference"/>
    <w:rsid w:val="00D230D4"/>
    <w:rPr>
      <w:sz w:val="16"/>
      <w:szCs w:val="16"/>
    </w:rPr>
  </w:style>
  <w:style w:type="paragraph" w:styleId="Commentaire">
    <w:name w:val="annotation text"/>
    <w:basedOn w:val="Normal"/>
    <w:link w:val="CommentaireCar"/>
    <w:rsid w:val="00D230D4"/>
    <w:rPr>
      <w:sz w:val="20"/>
      <w:szCs w:val="20"/>
    </w:rPr>
  </w:style>
  <w:style w:type="character" w:customStyle="1" w:styleId="CommentaireCar">
    <w:name w:val="Commentaire Car"/>
    <w:link w:val="Commentaire"/>
    <w:rsid w:val="00D230D4"/>
    <w:rPr>
      <w:rFonts w:ascii="Arial" w:eastAsia="Cambria" w:hAnsi="Arial" w:cs="Times New Roman"/>
      <w:sz w:val="20"/>
      <w:szCs w:val="20"/>
    </w:rPr>
  </w:style>
  <w:style w:type="paragraph" w:styleId="Objetducommentaire">
    <w:name w:val="annotation subject"/>
    <w:basedOn w:val="Commentaire"/>
    <w:next w:val="Commentaire"/>
    <w:link w:val="ObjetducommentaireCar"/>
    <w:rsid w:val="00D230D4"/>
    <w:rPr>
      <w:b/>
      <w:bCs/>
    </w:rPr>
  </w:style>
  <w:style w:type="character" w:customStyle="1" w:styleId="ObjetducommentaireCar">
    <w:name w:val="Objet du commentaire Car"/>
    <w:link w:val="Objetducommentaire"/>
    <w:rsid w:val="00D230D4"/>
    <w:rPr>
      <w:rFonts w:ascii="Arial" w:eastAsia="Cambria" w:hAnsi="Arial" w:cs="Times New Roman"/>
      <w:b/>
      <w:bCs/>
      <w:sz w:val="20"/>
      <w:szCs w:val="20"/>
    </w:rPr>
  </w:style>
  <w:style w:type="paragraph" w:styleId="Corpsdetexte">
    <w:name w:val="Body Text"/>
    <w:basedOn w:val="Normal"/>
    <w:link w:val="CorpsdetexteCar"/>
    <w:rsid w:val="00D230D4"/>
    <w:pPr>
      <w:spacing w:after="120"/>
    </w:pPr>
  </w:style>
  <w:style w:type="character" w:customStyle="1" w:styleId="CorpsdetexteCar">
    <w:name w:val="Corps de texte Car"/>
    <w:link w:val="Corpsdetexte"/>
    <w:rsid w:val="00D230D4"/>
    <w:rPr>
      <w:rFonts w:ascii="Arial" w:eastAsia="Cambria" w:hAnsi="Arial" w:cs="Times New Roman"/>
      <w:sz w:val="24"/>
      <w:szCs w:val="24"/>
    </w:rPr>
  </w:style>
  <w:style w:type="paragraph" w:customStyle="1" w:styleId="tiret">
    <w:name w:val="tiret"/>
    <w:basedOn w:val="Paragraphedeliste"/>
    <w:link w:val="tiretCar"/>
    <w:qFormat/>
    <w:rsid w:val="00D230D4"/>
    <w:pPr>
      <w:numPr>
        <w:numId w:val="5"/>
      </w:numPr>
    </w:pPr>
  </w:style>
  <w:style w:type="paragraph" w:customStyle="1" w:styleId="italique">
    <w:name w:val="italique"/>
    <w:basedOn w:val="Normal"/>
    <w:link w:val="italiqueCar"/>
    <w:qFormat/>
    <w:rsid w:val="00D230D4"/>
    <w:rPr>
      <w:i/>
    </w:rPr>
  </w:style>
  <w:style w:type="character" w:customStyle="1" w:styleId="ParagraphedelisteCar">
    <w:name w:val="Paragraphe de liste Car"/>
    <w:basedOn w:val="Policepardfaut"/>
    <w:link w:val="Paragraphedeliste"/>
    <w:uiPriority w:val="34"/>
    <w:rsid w:val="00D230D4"/>
    <w:rPr>
      <w:rFonts w:ascii="Arial" w:eastAsia="Cambria" w:hAnsi="Arial" w:cs="Times New Roman"/>
      <w:sz w:val="24"/>
      <w:szCs w:val="24"/>
    </w:rPr>
  </w:style>
  <w:style w:type="character" w:customStyle="1" w:styleId="tiretCar">
    <w:name w:val="tiret Car"/>
    <w:basedOn w:val="ParagraphedelisteCar"/>
    <w:link w:val="tiret"/>
    <w:rsid w:val="00D230D4"/>
    <w:rPr>
      <w:rFonts w:ascii="Arial" w:eastAsia="Cambria" w:hAnsi="Arial" w:cs="Times New Roman"/>
      <w:sz w:val="24"/>
      <w:szCs w:val="24"/>
    </w:rPr>
  </w:style>
  <w:style w:type="character" w:customStyle="1" w:styleId="italiqueCar">
    <w:name w:val="italique Car"/>
    <w:basedOn w:val="Policepardfaut"/>
    <w:link w:val="italique"/>
    <w:rsid w:val="00D230D4"/>
    <w:rPr>
      <w:rFonts w:ascii="Arial" w:eastAsia="Cambria" w:hAnsi="Arial" w:cs="Times New Roman"/>
      <w:i/>
      <w:sz w:val="24"/>
      <w:szCs w:val="24"/>
    </w:rPr>
  </w:style>
  <w:style w:type="paragraph" w:customStyle="1" w:styleId="problmatique">
    <w:name w:val="problématique"/>
    <w:basedOn w:val="Normal"/>
    <w:link w:val="problmatiqueCar"/>
    <w:qFormat/>
    <w:rsid w:val="002B091A"/>
    <w:pPr>
      <w:pBdr>
        <w:top w:val="single" w:sz="4" w:space="1" w:color="auto"/>
        <w:bottom w:val="single" w:sz="4" w:space="1" w:color="auto"/>
      </w:pBdr>
    </w:pPr>
    <w:rPr>
      <w:i/>
    </w:rPr>
  </w:style>
  <w:style w:type="character" w:customStyle="1" w:styleId="problmatiqueCar">
    <w:name w:val="problématique Car"/>
    <w:basedOn w:val="Policepardfaut"/>
    <w:link w:val="problmatique"/>
    <w:rsid w:val="002B091A"/>
    <w:rPr>
      <w:rFonts w:ascii="Arial" w:eastAsia="Cambria" w:hAnsi="Arial" w:cs="Times New Roman"/>
      <w:i/>
      <w:sz w:val="24"/>
      <w:szCs w:val="24"/>
    </w:rPr>
  </w:style>
  <w:style w:type="paragraph" w:customStyle="1" w:styleId="questions">
    <w:name w:val="questions"/>
    <w:basedOn w:val="Paragraphedeliste"/>
    <w:link w:val="questionsCar"/>
    <w:rsid w:val="002B091A"/>
    <w:pPr>
      <w:numPr>
        <w:numId w:val="7"/>
      </w:numPr>
      <w:shd w:val="clear" w:color="auto" w:fill="E6E6E6"/>
    </w:pPr>
    <w:rPr>
      <w:rFonts w:eastAsia="Times New Roman" w:cs="Arial"/>
      <w:lang w:eastAsia="fr-FR"/>
    </w:rPr>
  </w:style>
  <w:style w:type="paragraph" w:styleId="Lgende">
    <w:name w:val="caption"/>
    <w:basedOn w:val="Normal"/>
    <w:next w:val="Normal"/>
    <w:uiPriority w:val="35"/>
    <w:unhideWhenUsed/>
    <w:qFormat/>
    <w:rsid w:val="00F453CF"/>
    <w:pPr>
      <w:spacing w:after="200"/>
      <w:jc w:val="center"/>
    </w:pPr>
    <w:rPr>
      <w:bCs/>
      <w:color w:val="4F81BD" w:themeColor="accent1"/>
      <w:sz w:val="18"/>
      <w:szCs w:val="18"/>
    </w:rPr>
  </w:style>
  <w:style w:type="character" w:customStyle="1" w:styleId="questionsCar">
    <w:name w:val="questions Car"/>
    <w:basedOn w:val="ParagraphedelisteCar"/>
    <w:link w:val="questions"/>
    <w:rsid w:val="002B091A"/>
    <w:rPr>
      <w:rFonts w:ascii="Arial" w:eastAsia="Times New Roman" w:hAnsi="Arial" w:cs="Arial"/>
      <w:sz w:val="24"/>
      <w:szCs w:val="24"/>
      <w:shd w:val="clear" w:color="auto" w:fill="E6E6E6"/>
      <w:lang w:eastAsia="fr-FR"/>
    </w:rPr>
  </w:style>
  <w:style w:type="paragraph" w:customStyle="1" w:styleId="centr">
    <w:name w:val="centré"/>
    <w:basedOn w:val="Normal"/>
    <w:link w:val="centrCar"/>
    <w:qFormat/>
    <w:rsid w:val="00981F74"/>
    <w:pPr>
      <w:keepNext/>
      <w:spacing w:before="120" w:after="120"/>
      <w:jc w:val="center"/>
    </w:pPr>
    <w:rPr>
      <w:noProof/>
      <w:lang w:eastAsia="fr-FR"/>
    </w:rPr>
  </w:style>
  <w:style w:type="character" w:customStyle="1" w:styleId="centrCar">
    <w:name w:val="centré Car"/>
    <w:basedOn w:val="Policepardfaut"/>
    <w:link w:val="centr"/>
    <w:rsid w:val="00981F74"/>
    <w:rPr>
      <w:rFonts w:ascii="Arial" w:eastAsia="Cambria" w:hAnsi="Arial" w:cs="Times New Roman"/>
      <w:noProof/>
      <w:sz w:val="24"/>
      <w:szCs w:val="24"/>
      <w:lang w:eastAsia="fr-FR"/>
    </w:rPr>
  </w:style>
  <w:style w:type="paragraph" w:styleId="PrformatHTML">
    <w:name w:val="HTML Preformatted"/>
    <w:basedOn w:val="Normal"/>
    <w:link w:val="PrformatHTMLCar"/>
    <w:uiPriority w:val="99"/>
    <w:semiHidden/>
    <w:unhideWhenUsed/>
    <w:rsid w:val="001D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000000"/>
      <w:sz w:val="20"/>
      <w:szCs w:val="20"/>
      <w:lang w:eastAsia="fr-FR"/>
    </w:rPr>
  </w:style>
  <w:style w:type="character" w:customStyle="1" w:styleId="PrformatHTMLCar">
    <w:name w:val="Préformaté HTML Car"/>
    <w:basedOn w:val="Policepardfaut"/>
    <w:link w:val="PrformatHTML"/>
    <w:uiPriority w:val="99"/>
    <w:semiHidden/>
    <w:rsid w:val="001D76C3"/>
    <w:rPr>
      <w:rFonts w:ascii="Courier New" w:eastAsia="Times New Roman" w:hAnsi="Courier New" w:cs="Courier New"/>
      <w:color w:val="000000"/>
      <w:sz w:val="20"/>
      <w:szCs w:val="20"/>
      <w:lang w:eastAsia="fr-FR"/>
    </w:rPr>
  </w:style>
  <w:style w:type="table" w:customStyle="1" w:styleId="Grilledutableau1">
    <w:name w:val="Grille du tableau1"/>
    <w:basedOn w:val="TableauNormal"/>
    <w:next w:val="Grilledutableau"/>
    <w:uiPriority w:val="59"/>
    <w:rsid w:val="00F85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Policepardfaut"/>
    <w:rsid w:val="008C3E2F"/>
    <w:rPr>
      <w:b/>
      <w:vanish w:val="0"/>
      <w:color w:val="FF0000"/>
      <w:sz w:val="40"/>
      <w:szCs w:val="40"/>
    </w:rPr>
  </w:style>
  <w:style w:type="paragraph" w:customStyle="1" w:styleId="MTDisplayEquation">
    <w:name w:val="MTDisplayEquation"/>
    <w:basedOn w:val="Normal"/>
    <w:next w:val="Normal"/>
    <w:link w:val="MTDisplayEquationCar"/>
    <w:rsid w:val="008C3E2F"/>
    <w:pPr>
      <w:tabs>
        <w:tab w:val="center" w:pos="4820"/>
        <w:tab w:val="right" w:pos="9640"/>
      </w:tabs>
    </w:pPr>
    <w:rPr>
      <w:rFonts w:eastAsiaTheme="minorEastAsia"/>
    </w:rPr>
  </w:style>
  <w:style w:type="character" w:customStyle="1" w:styleId="MTDisplayEquationCar">
    <w:name w:val="MTDisplayEquation Car"/>
    <w:basedOn w:val="Policepardfaut"/>
    <w:link w:val="MTDisplayEquation"/>
    <w:rsid w:val="008C3E2F"/>
    <w:rPr>
      <w:rFonts w:ascii="Arial" w:eastAsiaTheme="minorEastAsia" w:hAnsi="Arial" w:cs="Times New Roman"/>
      <w:sz w:val="24"/>
      <w:szCs w:val="24"/>
    </w:rPr>
  </w:style>
  <w:style w:type="paragraph" w:styleId="Notedebasdepage">
    <w:name w:val="footnote text"/>
    <w:basedOn w:val="Normal"/>
    <w:link w:val="NotedebasdepageCar"/>
    <w:uiPriority w:val="99"/>
    <w:semiHidden/>
    <w:unhideWhenUsed/>
    <w:rsid w:val="00210DCF"/>
    <w:rPr>
      <w:sz w:val="20"/>
      <w:szCs w:val="20"/>
    </w:rPr>
  </w:style>
  <w:style w:type="character" w:customStyle="1" w:styleId="NotedebasdepageCar">
    <w:name w:val="Note de bas de page Car"/>
    <w:basedOn w:val="Policepardfaut"/>
    <w:link w:val="Notedebasdepage"/>
    <w:uiPriority w:val="99"/>
    <w:semiHidden/>
    <w:rsid w:val="00210DCF"/>
    <w:rPr>
      <w:rFonts w:ascii="Arial" w:eastAsia="Cambria" w:hAnsi="Arial" w:cs="Times New Roman"/>
      <w:sz w:val="20"/>
      <w:szCs w:val="20"/>
    </w:rPr>
  </w:style>
  <w:style w:type="character" w:styleId="Appelnotedebasdep">
    <w:name w:val="footnote reference"/>
    <w:basedOn w:val="Policepardfaut"/>
    <w:uiPriority w:val="99"/>
    <w:semiHidden/>
    <w:unhideWhenUsed/>
    <w:rsid w:val="00210D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950794">
      <w:bodyDiv w:val="1"/>
      <w:marLeft w:val="0"/>
      <w:marRight w:val="0"/>
      <w:marTop w:val="0"/>
      <w:marBottom w:val="0"/>
      <w:divBdr>
        <w:top w:val="none" w:sz="0" w:space="0" w:color="auto"/>
        <w:left w:val="none" w:sz="0" w:space="0" w:color="auto"/>
        <w:bottom w:val="none" w:sz="0" w:space="0" w:color="auto"/>
        <w:right w:val="none" w:sz="0" w:space="0" w:color="auto"/>
      </w:divBdr>
    </w:div>
    <w:div w:id="379285158">
      <w:bodyDiv w:val="1"/>
      <w:marLeft w:val="0"/>
      <w:marRight w:val="0"/>
      <w:marTop w:val="0"/>
      <w:marBottom w:val="0"/>
      <w:divBdr>
        <w:top w:val="none" w:sz="0" w:space="0" w:color="auto"/>
        <w:left w:val="none" w:sz="0" w:space="0" w:color="auto"/>
        <w:bottom w:val="none" w:sz="0" w:space="0" w:color="auto"/>
        <w:right w:val="none" w:sz="0" w:space="0" w:color="auto"/>
      </w:divBdr>
      <w:divsChild>
        <w:div w:id="238835525">
          <w:marLeft w:val="0"/>
          <w:marRight w:val="0"/>
          <w:marTop w:val="0"/>
          <w:marBottom w:val="0"/>
          <w:divBdr>
            <w:top w:val="none" w:sz="0" w:space="0" w:color="auto"/>
            <w:left w:val="none" w:sz="0" w:space="0" w:color="auto"/>
            <w:bottom w:val="none" w:sz="0" w:space="0" w:color="auto"/>
            <w:right w:val="none" w:sz="0" w:space="0" w:color="auto"/>
          </w:divBdr>
          <w:divsChild>
            <w:div w:id="1613509472">
              <w:marLeft w:val="0"/>
              <w:marRight w:val="0"/>
              <w:marTop w:val="0"/>
              <w:marBottom w:val="0"/>
              <w:divBdr>
                <w:top w:val="none" w:sz="0" w:space="0" w:color="auto"/>
                <w:left w:val="none" w:sz="0" w:space="0" w:color="auto"/>
                <w:bottom w:val="none" w:sz="0" w:space="0" w:color="auto"/>
                <w:right w:val="none" w:sz="0" w:space="0" w:color="auto"/>
              </w:divBdr>
              <w:divsChild>
                <w:div w:id="198785437">
                  <w:marLeft w:val="0"/>
                  <w:marRight w:val="0"/>
                  <w:marTop w:val="0"/>
                  <w:marBottom w:val="0"/>
                  <w:divBdr>
                    <w:top w:val="none" w:sz="0" w:space="0" w:color="auto"/>
                    <w:left w:val="none" w:sz="0" w:space="0" w:color="auto"/>
                    <w:bottom w:val="none" w:sz="0" w:space="0" w:color="auto"/>
                    <w:right w:val="none" w:sz="0" w:space="0" w:color="auto"/>
                  </w:divBdr>
                  <w:divsChild>
                    <w:div w:id="5421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385991">
      <w:bodyDiv w:val="1"/>
      <w:marLeft w:val="0"/>
      <w:marRight w:val="0"/>
      <w:marTop w:val="0"/>
      <w:marBottom w:val="0"/>
      <w:divBdr>
        <w:top w:val="none" w:sz="0" w:space="0" w:color="auto"/>
        <w:left w:val="none" w:sz="0" w:space="0" w:color="auto"/>
        <w:bottom w:val="none" w:sz="0" w:space="0" w:color="auto"/>
        <w:right w:val="none" w:sz="0" w:space="0" w:color="auto"/>
      </w:divBdr>
    </w:div>
    <w:div w:id="577792045">
      <w:bodyDiv w:val="1"/>
      <w:marLeft w:val="0"/>
      <w:marRight w:val="0"/>
      <w:marTop w:val="0"/>
      <w:marBottom w:val="0"/>
      <w:divBdr>
        <w:top w:val="none" w:sz="0" w:space="0" w:color="auto"/>
        <w:left w:val="none" w:sz="0" w:space="0" w:color="auto"/>
        <w:bottom w:val="none" w:sz="0" w:space="0" w:color="auto"/>
        <w:right w:val="none" w:sz="0" w:space="0" w:color="auto"/>
      </w:divBdr>
    </w:div>
    <w:div w:id="643312262">
      <w:bodyDiv w:val="1"/>
      <w:marLeft w:val="0"/>
      <w:marRight w:val="0"/>
      <w:marTop w:val="0"/>
      <w:marBottom w:val="0"/>
      <w:divBdr>
        <w:top w:val="none" w:sz="0" w:space="0" w:color="auto"/>
        <w:left w:val="none" w:sz="0" w:space="0" w:color="auto"/>
        <w:bottom w:val="none" w:sz="0" w:space="0" w:color="auto"/>
        <w:right w:val="none" w:sz="0" w:space="0" w:color="auto"/>
      </w:divBdr>
      <w:divsChild>
        <w:div w:id="646319175">
          <w:marLeft w:val="0"/>
          <w:marRight w:val="0"/>
          <w:marTop w:val="0"/>
          <w:marBottom w:val="0"/>
          <w:divBdr>
            <w:top w:val="none" w:sz="0" w:space="0" w:color="auto"/>
            <w:left w:val="none" w:sz="0" w:space="0" w:color="auto"/>
            <w:bottom w:val="none" w:sz="0" w:space="0" w:color="auto"/>
            <w:right w:val="none" w:sz="0" w:space="0" w:color="auto"/>
          </w:divBdr>
          <w:divsChild>
            <w:div w:id="404229986">
              <w:marLeft w:val="0"/>
              <w:marRight w:val="0"/>
              <w:marTop w:val="0"/>
              <w:marBottom w:val="0"/>
              <w:divBdr>
                <w:top w:val="none" w:sz="0" w:space="0" w:color="auto"/>
                <w:left w:val="none" w:sz="0" w:space="0" w:color="auto"/>
                <w:bottom w:val="none" w:sz="0" w:space="0" w:color="auto"/>
                <w:right w:val="none" w:sz="0" w:space="0" w:color="auto"/>
              </w:divBdr>
              <w:divsChild>
                <w:div w:id="7678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09243">
      <w:bodyDiv w:val="1"/>
      <w:marLeft w:val="0"/>
      <w:marRight w:val="0"/>
      <w:marTop w:val="0"/>
      <w:marBottom w:val="0"/>
      <w:divBdr>
        <w:top w:val="none" w:sz="0" w:space="0" w:color="auto"/>
        <w:left w:val="none" w:sz="0" w:space="0" w:color="auto"/>
        <w:bottom w:val="none" w:sz="0" w:space="0" w:color="auto"/>
        <w:right w:val="none" w:sz="0" w:space="0" w:color="auto"/>
      </w:divBdr>
    </w:div>
    <w:div w:id="692002585">
      <w:bodyDiv w:val="1"/>
      <w:marLeft w:val="0"/>
      <w:marRight w:val="0"/>
      <w:marTop w:val="0"/>
      <w:marBottom w:val="0"/>
      <w:divBdr>
        <w:top w:val="none" w:sz="0" w:space="0" w:color="auto"/>
        <w:left w:val="none" w:sz="0" w:space="0" w:color="auto"/>
        <w:bottom w:val="none" w:sz="0" w:space="0" w:color="auto"/>
        <w:right w:val="none" w:sz="0" w:space="0" w:color="auto"/>
      </w:divBdr>
    </w:div>
    <w:div w:id="719403807">
      <w:bodyDiv w:val="1"/>
      <w:marLeft w:val="0"/>
      <w:marRight w:val="0"/>
      <w:marTop w:val="0"/>
      <w:marBottom w:val="0"/>
      <w:divBdr>
        <w:top w:val="none" w:sz="0" w:space="0" w:color="auto"/>
        <w:left w:val="none" w:sz="0" w:space="0" w:color="auto"/>
        <w:bottom w:val="none" w:sz="0" w:space="0" w:color="auto"/>
        <w:right w:val="none" w:sz="0" w:space="0" w:color="auto"/>
      </w:divBdr>
    </w:div>
    <w:div w:id="1125468036">
      <w:bodyDiv w:val="1"/>
      <w:marLeft w:val="0"/>
      <w:marRight w:val="0"/>
      <w:marTop w:val="0"/>
      <w:marBottom w:val="0"/>
      <w:divBdr>
        <w:top w:val="none" w:sz="0" w:space="0" w:color="auto"/>
        <w:left w:val="none" w:sz="0" w:space="0" w:color="auto"/>
        <w:bottom w:val="none" w:sz="0" w:space="0" w:color="auto"/>
        <w:right w:val="none" w:sz="0" w:space="0" w:color="auto"/>
      </w:divBdr>
    </w:div>
    <w:div w:id="1241600552">
      <w:bodyDiv w:val="1"/>
      <w:marLeft w:val="0"/>
      <w:marRight w:val="0"/>
      <w:marTop w:val="0"/>
      <w:marBottom w:val="0"/>
      <w:divBdr>
        <w:top w:val="none" w:sz="0" w:space="0" w:color="auto"/>
        <w:left w:val="none" w:sz="0" w:space="0" w:color="auto"/>
        <w:bottom w:val="none" w:sz="0" w:space="0" w:color="auto"/>
        <w:right w:val="none" w:sz="0" w:space="0" w:color="auto"/>
      </w:divBdr>
      <w:divsChild>
        <w:div w:id="1140727085">
          <w:marLeft w:val="0"/>
          <w:marRight w:val="0"/>
          <w:marTop w:val="0"/>
          <w:marBottom w:val="0"/>
          <w:divBdr>
            <w:top w:val="none" w:sz="0" w:space="0" w:color="auto"/>
            <w:left w:val="none" w:sz="0" w:space="0" w:color="auto"/>
            <w:bottom w:val="none" w:sz="0" w:space="0" w:color="auto"/>
            <w:right w:val="none" w:sz="0" w:space="0" w:color="auto"/>
          </w:divBdr>
          <w:divsChild>
            <w:div w:id="438138713">
              <w:marLeft w:val="3450"/>
              <w:marRight w:val="0"/>
              <w:marTop w:val="0"/>
              <w:marBottom w:val="0"/>
              <w:divBdr>
                <w:top w:val="single" w:sz="6" w:space="1" w:color="DCDEF5"/>
                <w:left w:val="single" w:sz="6" w:space="11" w:color="DCDEF5"/>
                <w:bottom w:val="single" w:sz="6" w:space="1" w:color="DCDEF5"/>
                <w:right w:val="single" w:sz="6" w:space="11" w:color="DCDEF5"/>
              </w:divBdr>
            </w:div>
          </w:divsChild>
        </w:div>
      </w:divsChild>
    </w:div>
    <w:div w:id="1368484320">
      <w:bodyDiv w:val="1"/>
      <w:marLeft w:val="0"/>
      <w:marRight w:val="0"/>
      <w:marTop w:val="0"/>
      <w:marBottom w:val="0"/>
      <w:divBdr>
        <w:top w:val="none" w:sz="0" w:space="0" w:color="auto"/>
        <w:left w:val="none" w:sz="0" w:space="0" w:color="auto"/>
        <w:bottom w:val="none" w:sz="0" w:space="0" w:color="auto"/>
        <w:right w:val="none" w:sz="0" w:space="0" w:color="auto"/>
      </w:divBdr>
    </w:div>
    <w:div w:id="1434592250">
      <w:bodyDiv w:val="1"/>
      <w:marLeft w:val="0"/>
      <w:marRight w:val="0"/>
      <w:marTop w:val="0"/>
      <w:marBottom w:val="0"/>
      <w:divBdr>
        <w:top w:val="none" w:sz="0" w:space="0" w:color="auto"/>
        <w:left w:val="none" w:sz="0" w:space="0" w:color="auto"/>
        <w:bottom w:val="none" w:sz="0" w:space="0" w:color="auto"/>
        <w:right w:val="none" w:sz="0" w:space="0" w:color="auto"/>
      </w:divBdr>
    </w:div>
    <w:div w:id="1744452007">
      <w:bodyDiv w:val="1"/>
      <w:marLeft w:val="0"/>
      <w:marRight w:val="0"/>
      <w:marTop w:val="0"/>
      <w:marBottom w:val="0"/>
      <w:divBdr>
        <w:top w:val="none" w:sz="0" w:space="0" w:color="auto"/>
        <w:left w:val="none" w:sz="0" w:space="0" w:color="auto"/>
        <w:bottom w:val="none" w:sz="0" w:space="0" w:color="auto"/>
        <w:right w:val="none" w:sz="0" w:space="0" w:color="auto"/>
      </w:divBdr>
    </w:div>
    <w:div w:id="1903590345">
      <w:bodyDiv w:val="1"/>
      <w:marLeft w:val="0"/>
      <w:marRight w:val="0"/>
      <w:marTop w:val="0"/>
      <w:marBottom w:val="0"/>
      <w:divBdr>
        <w:top w:val="none" w:sz="0" w:space="0" w:color="auto"/>
        <w:left w:val="none" w:sz="0" w:space="0" w:color="auto"/>
        <w:bottom w:val="none" w:sz="0" w:space="0" w:color="auto"/>
        <w:right w:val="none" w:sz="0" w:space="0" w:color="auto"/>
      </w:divBdr>
    </w:div>
    <w:div w:id="1937011885">
      <w:bodyDiv w:val="1"/>
      <w:marLeft w:val="0"/>
      <w:marRight w:val="0"/>
      <w:marTop w:val="0"/>
      <w:marBottom w:val="0"/>
      <w:divBdr>
        <w:top w:val="none" w:sz="0" w:space="0" w:color="auto"/>
        <w:left w:val="none" w:sz="0" w:space="0" w:color="auto"/>
        <w:bottom w:val="none" w:sz="0" w:space="0" w:color="auto"/>
        <w:right w:val="none" w:sz="0" w:space="0" w:color="auto"/>
      </w:divBdr>
    </w:div>
    <w:div w:id="2101565394">
      <w:bodyDiv w:val="1"/>
      <w:marLeft w:val="0"/>
      <w:marRight w:val="0"/>
      <w:marTop w:val="0"/>
      <w:marBottom w:val="0"/>
      <w:divBdr>
        <w:top w:val="none" w:sz="0" w:space="0" w:color="auto"/>
        <w:left w:val="none" w:sz="0" w:space="0" w:color="auto"/>
        <w:bottom w:val="none" w:sz="0" w:space="0" w:color="auto"/>
        <w:right w:val="none" w:sz="0" w:space="0" w:color="auto"/>
      </w:divBdr>
      <w:divsChild>
        <w:div w:id="160588235">
          <w:marLeft w:val="432"/>
          <w:marRight w:val="0"/>
          <w:marTop w:val="0"/>
          <w:marBottom w:val="240"/>
          <w:divBdr>
            <w:top w:val="none" w:sz="0" w:space="0" w:color="auto"/>
            <w:left w:val="none" w:sz="0" w:space="0" w:color="auto"/>
            <w:bottom w:val="none" w:sz="0" w:space="0" w:color="auto"/>
            <w:right w:val="none" w:sz="0" w:space="0" w:color="auto"/>
          </w:divBdr>
        </w:div>
        <w:div w:id="242880773">
          <w:marLeft w:val="432"/>
          <w:marRight w:val="0"/>
          <w:marTop w:val="0"/>
          <w:marBottom w:val="240"/>
          <w:divBdr>
            <w:top w:val="none" w:sz="0" w:space="0" w:color="auto"/>
            <w:left w:val="none" w:sz="0" w:space="0" w:color="auto"/>
            <w:bottom w:val="none" w:sz="0" w:space="0" w:color="auto"/>
            <w:right w:val="none" w:sz="0" w:space="0" w:color="auto"/>
          </w:divBdr>
        </w:div>
        <w:div w:id="1011106532">
          <w:marLeft w:val="432"/>
          <w:marRight w:val="0"/>
          <w:marTop w:val="0"/>
          <w:marBottom w:val="240"/>
          <w:divBdr>
            <w:top w:val="none" w:sz="0" w:space="0" w:color="auto"/>
            <w:left w:val="none" w:sz="0" w:space="0" w:color="auto"/>
            <w:bottom w:val="none" w:sz="0" w:space="0" w:color="auto"/>
            <w:right w:val="none" w:sz="0" w:space="0" w:color="auto"/>
          </w:divBdr>
        </w:div>
      </w:divsChild>
    </w:div>
    <w:div w:id="2138908176">
      <w:bodyDiv w:val="1"/>
      <w:marLeft w:val="0"/>
      <w:marRight w:val="0"/>
      <w:marTop w:val="0"/>
      <w:marBottom w:val="0"/>
      <w:divBdr>
        <w:top w:val="none" w:sz="0" w:space="0" w:color="auto"/>
        <w:left w:val="none" w:sz="0" w:space="0" w:color="auto"/>
        <w:bottom w:val="none" w:sz="0" w:space="0" w:color="auto"/>
        <w:right w:val="none" w:sz="0" w:space="0" w:color="auto"/>
      </w:divBdr>
      <w:divsChild>
        <w:div w:id="1839614274">
          <w:marLeft w:val="0"/>
          <w:marRight w:val="0"/>
          <w:marTop w:val="0"/>
          <w:marBottom w:val="0"/>
          <w:divBdr>
            <w:top w:val="none" w:sz="0" w:space="0" w:color="auto"/>
            <w:left w:val="none" w:sz="0" w:space="0" w:color="auto"/>
            <w:bottom w:val="none" w:sz="0" w:space="0" w:color="auto"/>
            <w:right w:val="none" w:sz="0" w:space="0" w:color="auto"/>
          </w:divBdr>
          <w:divsChild>
            <w:div w:id="12550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oleObject" Target="embeddings/oleObject47.bin"/><Relationship Id="rId21" Type="http://schemas.openxmlformats.org/officeDocument/2006/relationships/image" Target="media/image9.emf"/><Relationship Id="rId42" Type="http://schemas.openxmlformats.org/officeDocument/2006/relationships/image" Target="media/image23.wmf"/><Relationship Id="rId47" Type="http://schemas.openxmlformats.org/officeDocument/2006/relationships/oleObject" Target="embeddings/oleObject10.bin"/><Relationship Id="rId63" Type="http://schemas.openxmlformats.org/officeDocument/2006/relationships/image" Target="media/image32.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oleObject" Target="embeddings/oleObject33.bin"/><Relationship Id="rId112" Type="http://schemas.openxmlformats.org/officeDocument/2006/relationships/image" Target="media/image54.wmf"/><Relationship Id="rId133" Type="http://schemas.openxmlformats.org/officeDocument/2006/relationships/oleObject" Target="embeddings/oleObject53.bin"/><Relationship Id="rId138" Type="http://schemas.openxmlformats.org/officeDocument/2006/relationships/image" Target="media/image68.wmf"/><Relationship Id="rId154" Type="http://schemas.openxmlformats.org/officeDocument/2006/relationships/image" Target="media/image79.png"/><Relationship Id="rId159" Type="http://schemas.openxmlformats.org/officeDocument/2006/relationships/image" Target="media/image80.png"/><Relationship Id="rId175" Type="http://schemas.openxmlformats.org/officeDocument/2006/relationships/image" Target="media/image90.emf"/><Relationship Id="rId170" Type="http://schemas.openxmlformats.org/officeDocument/2006/relationships/image" Target="media/image88.png"/><Relationship Id="rId16" Type="http://schemas.openxmlformats.org/officeDocument/2006/relationships/chart" Target="charts/chart1.xml"/><Relationship Id="rId107" Type="http://schemas.openxmlformats.org/officeDocument/2006/relationships/image" Target="media/image53.wmf"/><Relationship Id="rId11" Type="http://schemas.openxmlformats.org/officeDocument/2006/relationships/header" Target="header2.xml"/><Relationship Id="rId32" Type="http://schemas.openxmlformats.org/officeDocument/2006/relationships/image" Target="media/image18.w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oleObject" Target="embeddings/oleObject17.bin"/><Relationship Id="rId74" Type="http://schemas.openxmlformats.org/officeDocument/2006/relationships/oleObject" Target="embeddings/oleObject26.bin"/><Relationship Id="rId79" Type="http://schemas.openxmlformats.org/officeDocument/2006/relationships/image" Target="media/image40.wmf"/><Relationship Id="rId102" Type="http://schemas.openxmlformats.org/officeDocument/2006/relationships/oleObject" Target="embeddings/oleObject39.bin"/><Relationship Id="rId123" Type="http://schemas.openxmlformats.org/officeDocument/2006/relationships/image" Target="media/image59.png"/><Relationship Id="rId128" Type="http://schemas.openxmlformats.org/officeDocument/2006/relationships/image" Target="media/image63.wmf"/><Relationship Id="rId144" Type="http://schemas.openxmlformats.org/officeDocument/2006/relationships/image" Target="media/image73.jpeg"/><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image" Target="media/image45.wmf"/><Relationship Id="rId95" Type="http://schemas.openxmlformats.org/officeDocument/2006/relationships/oleObject" Target="embeddings/oleObject36.bin"/><Relationship Id="rId160" Type="http://schemas.openxmlformats.org/officeDocument/2006/relationships/image" Target="media/image89.png"/><Relationship Id="rId165" Type="http://schemas.openxmlformats.org/officeDocument/2006/relationships/oleObject" Target="embeddings/oleObject58.bin"/><Relationship Id="rId181" Type="http://schemas.openxmlformats.org/officeDocument/2006/relationships/theme" Target="theme/theme1.xml"/><Relationship Id="rId22" Type="http://schemas.openxmlformats.org/officeDocument/2006/relationships/image" Target="media/image10.emf"/><Relationship Id="rId27" Type="http://schemas.openxmlformats.org/officeDocument/2006/relationships/image" Target="media/image15.jpeg"/><Relationship Id="rId43" Type="http://schemas.openxmlformats.org/officeDocument/2006/relationships/oleObject" Target="embeddings/oleObject8.bin"/><Relationship Id="rId48" Type="http://schemas.openxmlformats.org/officeDocument/2006/relationships/image" Target="media/image26.wmf"/><Relationship Id="rId64" Type="http://schemas.openxmlformats.org/officeDocument/2006/relationships/oleObject" Target="embeddings/oleObject20.bin"/><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chart" Target="charts/chart3.xml"/><Relationship Id="rId134" Type="http://schemas.openxmlformats.org/officeDocument/2006/relationships/image" Target="media/image66.emf"/><Relationship Id="rId139" Type="http://schemas.openxmlformats.org/officeDocument/2006/relationships/oleObject" Target="embeddings/oleObject56.bin"/><Relationship Id="rId80" Type="http://schemas.openxmlformats.org/officeDocument/2006/relationships/oleObject" Target="embeddings/oleObject28.bin"/><Relationship Id="rId85" Type="http://schemas.openxmlformats.org/officeDocument/2006/relationships/image" Target="media/image43.wmf"/><Relationship Id="rId150" Type="http://schemas.openxmlformats.org/officeDocument/2006/relationships/image" Target="media/image75.emf"/><Relationship Id="rId155" Type="http://schemas.openxmlformats.org/officeDocument/2006/relationships/image" Target="media/image84.png"/><Relationship Id="rId171" Type="http://schemas.openxmlformats.org/officeDocument/2006/relationships/image" Target="media/image95.png"/><Relationship Id="rId176" Type="http://schemas.openxmlformats.org/officeDocument/2006/relationships/oleObject" Target="embeddings/oleObject63.bin"/><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oleObject" Target="embeddings/oleObject3.bin"/><Relationship Id="rId38" Type="http://schemas.openxmlformats.org/officeDocument/2006/relationships/image" Target="media/image21.wmf"/><Relationship Id="rId59" Type="http://schemas.openxmlformats.org/officeDocument/2006/relationships/image" Target="media/image30.wmf"/><Relationship Id="rId103" Type="http://schemas.openxmlformats.org/officeDocument/2006/relationships/image" Target="media/image52.wmf"/><Relationship Id="rId108" Type="http://schemas.openxmlformats.org/officeDocument/2006/relationships/oleObject" Target="embeddings/oleObject43.bin"/><Relationship Id="rId124" Type="http://schemas.openxmlformats.org/officeDocument/2006/relationships/image" Target="media/image60.png"/><Relationship Id="rId129" Type="http://schemas.openxmlformats.org/officeDocument/2006/relationships/oleObject" Target="embeddings/oleObject51.bin"/><Relationship Id="rId54" Type="http://schemas.openxmlformats.org/officeDocument/2006/relationships/oleObject" Target="embeddings/oleObject14.bin"/><Relationship Id="rId70" Type="http://schemas.openxmlformats.org/officeDocument/2006/relationships/oleObject" Target="embeddings/oleObject24.bin"/><Relationship Id="rId75"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image" Target="media/image48.wmf"/><Relationship Id="rId140" Type="http://schemas.openxmlformats.org/officeDocument/2006/relationships/image" Target="media/image69.emf"/><Relationship Id="rId145" Type="http://schemas.openxmlformats.org/officeDocument/2006/relationships/image" Target="media/image74.jpeg"/><Relationship Id="rId161" Type="http://schemas.openxmlformats.org/officeDocument/2006/relationships/image" Target="media/image81.png"/><Relationship Id="rId166" Type="http://schemas.openxmlformats.org/officeDocument/2006/relationships/image" Target="media/image84.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6.wmf"/><Relationship Id="rId49" Type="http://schemas.openxmlformats.org/officeDocument/2006/relationships/oleObject" Target="embeddings/oleObject11.bin"/><Relationship Id="rId114" Type="http://schemas.openxmlformats.org/officeDocument/2006/relationships/image" Target="media/image55.wmf"/><Relationship Id="rId119" Type="http://schemas.openxmlformats.org/officeDocument/2006/relationships/image" Target="media/image57.wmf"/><Relationship Id="rId44" Type="http://schemas.openxmlformats.org/officeDocument/2006/relationships/image" Target="media/image24.emf"/><Relationship Id="rId60" Type="http://schemas.openxmlformats.org/officeDocument/2006/relationships/oleObject" Target="embeddings/oleObject18.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oleObject" Target="embeddings/oleObject31.bin"/><Relationship Id="rId130" Type="http://schemas.openxmlformats.org/officeDocument/2006/relationships/image" Target="media/image64.wmf"/><Relationship Id="rId135" Type="http://schemas.openxmlformats.org/officeDocument/2006/relationships/oleObject" Target="embeddings/oleObject54.bin"/><Relationship Id="rId151" Type="http://schemas.openxmlformats.org/officeDocument/2006/relationships/image" Target="media/image76.png"/><Relationship Id="rId156" Type="http://schemas.openxmlformats.org/officeDocument/2006/relationships/image" Target="media/image85.png"/><Relationship Id="rId177" Type="http://schemas.openxmlformats.org/officeDocument/2006/relationships/oleObject" Target="embeddings/oleObject64.bin"/><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89.wmf"/><Relationship Id="rId180"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image" Target="media/image6.emf"/><Relationship Id="rId39" Type="http://schemas.openxmlformats.org/officeDocument/2006/relationships/oleObject" Target="embeddings/oleObject6.bin"/><Relationship Id="rId109" Type="http://schemas.openxmlformats.org/officeDocument/2006/relationships/image" Target="media/image530.wmf"/><Relationship Id="rId34" Type="http://schemas.openxmlformats.org/officeDocument/2006/relationships/image" Target="media/image19.wmf"/><Relationship Id="rId50" Type="http://schemas.openxmlformats.org/officeDocument/2006/relationships/image" Target="media/image27.emf"/><Relationship Id="rId55" Type="http://schemas.openxmlformats.org/officeDocument/2006/relationships/oleObject" Target="embeddings/oleObject15.bin"/><Relationship Id="rId76" Type="http://schemas.openxmlformats.org/officeDocument/2006/relationships/image" Target="media/image38.emf"/><Relationship Id="rId97" Type="http://schemas.openxmlformats.org/officeDocument/2006/relationships/oleObject" Target="embeddings/oleObject37.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61.png"/><Relationship Id="rId141" Type="http://schemas.openxmlformats.org/officeDocument/2006/relationships/image" Target="media/image70.png"/><Relationship Id="rId146" Type="http://schemas.openxmlformats.org/officeDocument/2006/relationships/image" Target="media/image75.jpeg"/><Relationship Id="rId167" Type="http://schemas.openxmlformats.org/officeDocument/2006/relationships/oleObject" Target="embeddings/oleObject59.bin"/><Relationship Id="rId7" Type="http://schemas.openxmlformats.org/officeDocument/2006/relationships/footnotes" Target="footnotes.xml"/><Relationship Id="rId71" Type="http://schemas.openxmlformats.org/officeDocument/2006/relationships/image" Target="media/image35.wmf"/><Relationship Id="rId92" Type="http://schemas.openxmlformats.org/officeDocument/2006/relationships/image" Target="media/image46.wmf"/><Relationship Id="rId16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2.emf"/><Relationship Id="rId40" Type="http://schemas.openxmlformats.org/officeDocument/2006/relationships/image" Target="media/image22.wmf"/><Relationship Id="rId45" Type="http://schemas.openxmlformats.org/officeDocument/2006/relationships/oleObject" Target="embeddings/oleObject9.bin"/><Relationship Id="rId66" Type="http://schemas.openxmlformats.org/officeDocument/2006/relationships/oleObject" Target="embeddings/oleObject21.bin"/><Relationship Id="rId87" Type="http://schemas.openxmlformats.org/officeDocument/2006/relationships/image" Target="media/image44.wmf"/><Relationship Id="rId110" Type="http://schemas.openxmlformats.org/officeDocument/2006/relationships/oleObject" Target="embeddings/oleObject44.bin"/><Relationship Id="rId115" Type="http://schemas.openxmlformats.org/officeDocument/2006/relationships/oleObject" Target="embeddings/oleObject46.bin"/><Relationship Id="rId131" Type="http://schemas.openxmlformats.org/officeDocument/2006/relationships/oleObject" Target="embeddings/oleObject52.bin"/><Relationship Id="rId136" Type="http://schemas.openxmlformats.org/officeDocument/2006/relationships/image" Target="media/image67.wmf"/><Relationship Id="rId157" Type="http://schemas.openxmlformats.org/officeDocument/2006/relationships/image" Target="media/image86.png"/><Relationship Id="rId178" Type="http://schemas.openxmlformats.org/officeDocument/2006/relationships/image" Target="media/image91.emf"/><Relationship Id="rId61" Type="http://schemas.openxmlformats.org/officeDocument/2006/relationships/image" Target="media/image31.wmf"/><Relationship Id="rId82" Type="http://schemas.openxmlformats.org/officeDocument/2006/relationships/oleObject" Target="embeddings/oleObject29.bin"/><Relationship Id="rId152" Type="http://schemas.openxmlformats.org/officeDocument/2006/relationships/image" Target="media/image77.png"/><Relationship Id="rId173" Type="http://schemas.openxmlformats.org/officeDocument/2006/relationships/oleObject" Target="embeddings/oleObject61.bin"/><Relationship Id="rId19" Type="http://schemas.openxmlformats.org/officeDocument/2006/relationships/image" Target="media/image7.emf"/><Relationship Id="rId14" Type="http://schemas.openxmlformats.org/officeDocument/2006/relationships/hyperlink" Target="http://www.creapharma.ch/surpoids.htm" TargetMode="External"/><Relationship Id="rId30" Type="http://schemas.openxmlformats.org/officeDocument/2006/relationships/image" Target="media/image17.wmf"/><Relationship Id="rId35" Type="http://schemas.openxmlformats.org/officeDocument/2006/relationships/oleObject" Target="embeddings/oleObject4.bin"/><Relationship Id="rId56" Type="http://schemas.openxmlformats.org/officeDocument/2006/relationships/oleObject" Target="embeddings/oleObject16.bin"/><Relationship Id="rId77" Type="http://schemas.openxmlformats.org/officeDocument/2006/relationships/image" Target="media/image39.wmf"/><Relationship Id="rId100" Type="http://schemas.openxmlformats.org/officeDocument/2006/relationships/image" Target="media/image50.emf"/><Relationship Id="rId105" Type="http://schemas.openxmlformats.org/officeDocument/2006/relationships/oleObject" Target="embeddings/oleObject41.bin"/><Relationship Id="rId126" Type="http://schemas.openxmlformats.org/officeDocument/2006/relationships/image" Target="media/image62.wmf"/><Relationship Id="rId147" Type="http://schemas.openxmlformats.org/officeDocument/2006/relationships/image" Target="media/image76.jpeg"/><Relationship Id="rId168" Type="http://schemas.openxmlformats.org/officeDocument/2006/relationships/oleObject" Target="embeddings/oleObject60.bin"/><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oleObject" Target="embeddings/oleObject25.bin"/><Relationship Id="rId93" Type="http://schemas.openxmlformats.org/officeDocument/2006/relationships/oleObject" Target="embeddings/oleObject35.bin"/><Relationship Id="rId98" Type="http://schemas.openxmlformats.org/officeDocument/2006/relationships/image" Target="media/image49.wmf"/><Relationship Id="rId121" Type="http://schemas.openxmlformats.org/officeDocument/2006/relationships/image" Target="media/image58.wmf"/><Relationship Id="rId142" Type="http://schemas.openxmlformats.org/officeDocument/2006/relationships/image" Target="media/image71.jpeg"/><Relationship Id="rId163" Type="http://schemas.openxmlformats.org/officeDocument/2006/relationships/image" Target="media/image83.wmf"/><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5.wmf"/><Relationship Id="rId67" Type="http://schemas.openxmlformats.org/officeDocument/2006/relationships/image" Target="media/image34.wmf"/><Relationship Id="rId116" Type="http://schemas.openxmlformats.org/officeDocument/2006/relationships/image" Target="media/image56.wmf"/><Relationship Id="rId137" Type="http://schemas.openxmlformats.org/officeDocument/2006/relationships/oleObject" Target="embeddings/oleObject55.bin"/><Relationship Id="rId158" Type="http://schemas.openxmlformats.org/officeDocument/2006/relationships/image" Target="media/image87.png"/><Relationship Id="rId20" Type="http://schemas.openxmlformats.org/officeDocument/2006/relationships/image" Target="media/image8.emf"/><Relationship Id="rId41" Type="http://schemas.openxmlformats.org/officeDocument/2006/relationships/oleObject" Target="embeddings/oleObject7.bin"/><Relationship Id="rId62" Type="http://schemas.openxmlformats.org/officeDocument/2006/relationships/oleObject" Target="embeddings/oleObject19.bin"/><Relationship Id="rId83" Type="http://schemas.openxmlformats.org/officeDocument/2006/relationships/image" Target="media/image42.wmf"/><Relationship Id="rId88" Type="http://schemas.openxmlformats.org/officeDocument/2006/relationships/oleObject" Target="embeddings/oleObject32.bin"/><Relationship Id="rId111" Type="http://schemas.openxmlformats.org/officeDocument/2006/relationships/chart" Target="charts/chart2.xml"/><Relationship Id="rId132" Type="http://schemas.openxmlformats.org/officeDocument/2006/relationships/image" Target="media/image65.wmf"/><Relationship Id="rId153" Type="http://schemas.openxmlformats.org/officeDocument/2006/relationships/image" Target="media/image78.png"/><Relationship Id="rId174" Type="http://schemas.openxmlformats.org/officeDocument/2006/relationships/oleObject" Target="embeddings/oleObject62.bin"/><Relationship Id="rId179" Type="http://schemas.openxmlformats.org/officeDocument/2006/relationships/image" Target="media/image92.emf"/><Relationship Id="rId15" Type="http://schemas.openxmlformats.org/officeDocument/2006/relationships/hyperlink" Target="http://www.creapharma.ch/stress.htm" TargetMode="External"/><Relationship Id="rId36" Type="http://schemas.openxmlformats.org/officeDocument/2006/relationships/image" Target="media/image20.wmf"/><Relationship Id="rId57" Type="http://schemas.openxmlformats.org/officeDocument/2006/relationships/image" Target="media/image29.wmf"/><Relationship Id="rId106" Type="http://schemas.openxmlformats.org/officeDocument/2006/relationships/oleObject" Target="embeddings/oleObject42.bin"/><Relationship Id="rId127" Type="http://schemas.openxmlformats.org/officeDocument/2006/relationships/oleObject" Target="embeddings/oleObject50.bin"/><Relationship Id="rId10" Type="http://schemas.openxmlformats.org/officeDocument/2006/relationships/footer" Target="footer1.xml"/><Relationship Id="rId31" Type="http://schemas.openxmlformats.org/officeDocument/2006/relationships/oleObject" Target="embeddings/oleObject2.bin"/><Relationship Id="rId52" Type="http://schemas.openxmlformats.org/officeDocument/2006/relationships/image" Target="media/image28.wmf"/><Relationship Id="rId73" Type="http://schemas.openxmlformats.org/officeDocument/2006/relationships/image" Target="media/image36.wmf"/><Relationship Id="rId78" Type="http://schemas.openxmlformats.org/officeDocument/2006/relationships/oleObject" Target="embeddings/oleObject27.bin"/><Relationship Id="rId94" Type="http://schemas.openxmlformats.org/officeDocument/2006/relationships/image" Target="media/image47.wmf"/><Relationship Id="rId99" Type="http://schemas.openxmlformats.org/officeDocument/2006/relationships/oleObject" Target="embeddings/oleObject38.bin"/><Relationship Id="rId101" Type="http://schemas.openxmlformats.org/officeDocument/2006/relationships/image" Target="media/image51.wmf"/><Relationship Id="rId122" Type="http://schemas.openxmlformats.org/officeDocument/2006/relationships/oleObject" Target="embeddings/oleObject49.bin"/><Relationship Id="rId143" Type="http://schemas.openxmlformats.org/officeDocument/2006/relationships/image" Target="media/image72.jpeg"/><Relationship Id="rId148" Type="http://schemas.openxmlformats.org/officeDocument/2006/relationships/image" Target="media/image77.jpeg"/><Relationship Id="rId164" Type="http://schemas.openxmlformats.org/officeDocument/2006/relationships/oleObject" Target="embeddings/oleObject57.bin"/><Relationship Id="rId169" Type="http://schemas.openxmlformats.org/officeDocument/2006/relationships/chart" Target="charts/chart4.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internat\Mes%20documents\sourdun\sujet\doc%20ref\modele%20suj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internat\Mes%20documents\sourdun\sujet\sujet\tensiom&#232;tre\calcul%20cin%20sta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0and%20Settings\internat\Mes%20documents\sourdun\sujet\sujet\tensiom&#232;tre\resultat_Cm_F1_F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de_calcul_Microsoft_Excel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Feuille_de_calcul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statistique!$C$12</c:f>
              <c:strCache>
                <c:ptCount val="1"/>
                <c:pt idx="0">
                  <c:v>hommes</c:v>
                </c:pt>
              </c:strCache>
            </c:strRef>
          </c:tx>
          <c:spPr>
            <a:ln>
              <a:solidFill>
                <a:schemeClr val="bg1">
                  <a:lumMod val="65000"/>
                </a:schemeClr>
              </a:solidFill>
            </a:ln>
          </c:spPr>
          <c:marker>
            <c:symbol val="none"/>
          </c:marker>
          <c:xVal>
            <c:numRef>
              <c:f>statistique!$B$13:$B$21</c:f>
              <c:numCache>
                <c:formatCode>General</c:formatCode>
                <c:ptCount val="9"/>
                <c:pt idx="0">
                  <c:v>0</c:v>
                </c:pt>
                <c:pt idx="1">
                  <c:v>26</c:v>
                </c:pt>
                <c:pt idx="2">
                  <c:v>40</c:v>
                </c:pt>
                <c:pt idx="3">
                  <c:v>50</c:v>
                </c:pt>
                <c:pt idx="4">
                  <c:v>60</c:v>
                </c:pt>
                <c:pt idx="5">
                  <c:v>70</c:v>
                </c:pt>
              </c:numCache>
            </c:numRef>
          </c:xVal>
          <c:yVal>
            <c:numRef>
              <c:f>statistique!$C$13:$C$21</c:f>
              <c:numCache>
                <c:formatCode>General</c:formatCode>
                <c:ptCount val="9"/>
                <c:pt idx="0">
                  <c:v>0</c:v>
                </c:pt>
                <c:pt idx="1">
                  <c:v>4</c:v>
                </c:pt>
                <c:pt idx="2">
                  <c:v>17.399999999999999</c:v>
                </c:pt>
                <c:pt idx="3">
                  <c:v>37.4</c:v>
                </c:pt>
                <c:pt idx="4">
                  <c:v>48.1</c:v>
                </c:pt>
                <c:pt idx="5">
                  <c:v>54.2</c:v>
                </c:pt>
              </c:numCache>
            </c:numRef>
          </c:yVal>
          <c:smooth val="0"/>
        </c:ser>
        <c:ser>
          <c:idx val="1"/>
          <c:order val="1"/>
          <c:tx>
            <c:strRef>
              <c:f>statistique!$D$12</c:f>
              <c:strCache>
                <c:ptCount val="1"/>
                <c:pt idx="0">
                  <c:v>femmes</c:v>
                </c:pt>
              </c:strCache>
            </c:strRef>
          </c:tx>
          <c:spPr>
            <a:ln>
              <a:solidFill>
                <a:schemeClr val="tx1"/>
              </a:solidFill>
            </a:ln>
          </c:spPr>
          <c:marker>
            <c:symbol val="none"/>
          </c:marker>
          <c:xVal>
            <c:numRef>
              <c:f>statistique!$B$13:$B$21</c:f>
              <c:numCache>
                <c:formatCode>General</c:formatCode>
                <c:ptCount val="9"/>
                <c:pt idx="0">
                  <c:v>0</c:v>
                </c:pt>
                <c:pt idx="1">
                  <c:v>26</c:v>
                </c:pt>
                <c:pt idx="2">
                  <c:v>40</c:v>
                </c:pt>
                <c:pt idx="3">
                  <c:v>50</c:v>
                </c:pt>
                <c:pt idx="4">
                  <c:v>60</c:v>
                </c:pt>
                <c:pt idx="5">
                  <c:v>70</c:v>
                </c:pt>
              </c:numCache>
            </c:numRef>
          </c:xVal>
          <c:yVal>
            <c:numRef>
              <c:f>statistique!$D$13:$D$21</c:f>
              <c:numCache>
                <c:formatCode>General</c:formatCode>
                <c:ptCount val="9"/>
                <c:pt idx="0">
                  <c:v>0</c:v>
                </c:pt>
                <c:pt idx="1">
                  <c:v>4.0999999999999996</c:v>
                </c:pt>
                <c:pt idx="2">
                  <c:v>8.3000000000000007</c:v>
                </c:pt>
                <c:pt idx="3">
                  <c:v>21</c:v>
                </c:pt>
                <c:pt idx="4">
                  <c:v>25.9</c:v>
                </c:pt>
                <c:pt idx="5">
                  <c:v>41</c:v>
                </c:pt>
              </c:numCache>
            </c:numRef>
          </c:yVal>
          <c:smooth val="0"/>
        </c:ser>
        <c:dLbls>
          <c:showLegendKey val="0"/>
          <c:showVal val="0"/>
          <c:showCatName val="0"/>
          <c:showSerName val="0"/>
          <c:showPercent val="0"/>
          <c:showBubbleSize val="0"/>
        </c:dLbls>
        <c:axId val="144253312"/>
        <c:axId val="144255232"/>
      </c:scatterChart>
      <c:valAx>
        <c:axId val="144253312"/>
        <c:scaling>
          <c:orientation val="minMax"/>
          <c:max val="80"/>
          <c:min val="0"/>
        </c:scaling>
        <c:delete val="0"/>
        <c:axPos val="b"/>
        <c:majorGridlines/>
        <c:minorGridlines>
          <c:spPr>
            <a:ln>
              <a:noFill/>
            </a:ln>
          </c:spPr>
        </c:minorGridlines>
        <c:title>
          <c:tx>
            <c:rich>
              <a:bodyPr/>
              <a:lstStyle/>
              <a:p>
                <a:pPr>
                  <a:defRPr/>
                </a:pPr>
                <a:r>
                  <a:rPr lang="fr-FR" b="0"/>
                  <a:t>Âge (années)</a:t>
                </a:r>
              </a:p>
            </c:rich>
          </c:tx>
          <c:layout>
            <c:manualLayout>
              <c:xMode val="edge"/>
              <c:yMode val="edge"/>
              <c:x val="0.36291076115485599"/>
              <c:y val="0.85115556783065904"/>
            </c:manualLayout>
          </c:layout>
          <c:overlay val="0"/>
        </c:title>
        <c:numFmt formatCode="General" sourceLinked="1"/>
        <c:majorTickMark val="out"/>
        <c:minorTickMark val="none"/>
        <c:tickLblPos val="nextTo"/>
        <c:crossAx val="144255232"/>
        <c:crosses val="autoZero"/>
        <c:crossBetween val="midCat"/>
      </c:valAx>
      <c:valAx>
        <c:axId val="144255232"/>
        <c:scaling>
          <c:orientation val="minMax"/>
        </c:scaling>
        <c:delete val="0"/>
        <c:axPos val="l"/>
        <c:majorGridlines/>
        <c:minorGridlines>
          <c:spPr>
            <a:ln>
              <a:noFill/>
            </a:ln>
          </c:spPr>
        </c:minorGridlines>
        <c:title>
          <c:tx>
            <c:rich>
              <a:bodyPr/>
              <a:lstStyle/>
              <a:p>
                <a:pPr>
                  <a:defRPr/>
                </a:pPr>
                <a:r>
                  <a:rPr lang="fr-FR" b="0"/>
                  <a:t>Pourcentage de la population (%)</a:t>
                </a:r>
              </a:p>
            </c:rich>
          </c:tx>
          <c:layout/>
          <c:overlay val="0"/>
        </c:title>
        <c:numFmt formatCode="General" sourceLinked="1"/>
        <c:majorTickMark val="out"/>
        <c:minorTickMark val="none"/>
        <c:tickLblPos val="nextTo"/>
        <c:crossAx val="144253312"/>
        <c:crosses val="autoZero"/>
        <c:crossBetween val="midCat"/>
      </c:valAx>
    </c:plotArea>
    <c:legend>
      <c:legendPos val="r"/>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Feuil1!$A$1</c:f>
              <c:strCache>
                <c:ptCount val="1"/>
                <c:pt idx="0">
                  <c:v>F1 (N)</c:v>
                </c:pt>
              </c:strCache>
            </c:strRef>
          </c:tx>
          <c:marker>
            <c:symbol val="plus"/>
            <c:size val="7"/>
          </c:marker>
          <c:xVal>
            <c:numRef>
              <c:f>Feuil1!$H$4:$H$104</c:f>
              <c:numCache>
                <c:formatCode>General</c:formatCode>
                <c:ptCount val="101"/>
                <c:pt idx="0">
                  <c:v>0</c:v>
                </c:pt>
                <c:pt idx="1">
                  <c:v>3.6</c:v>
                </c:pt>
                <c:pt idx="2">
                  <c:v>7.2</c:v>
                </c:pt>
                <c:pt idx="3">
                  <c:v>10.8</c:v>
                </c:pt>
                <c:pt idx="4">
                  <c:v>14.4</c:v>
                </c:pt>
                <c:pt idx="5">
                  <c:v>18</c:v>
                </c:pt>
                <c:pt idx="6">
                  <c:v>21.6</c:v>
                </c:pt>
                <c:pt idx="7">
                  <c:v>25.2</c:v>
                </c:pt>
                <c:pt idx="8">
                  <c:v>28.8</c:v>
                </c:pt>
                <c:pt idx="9">
                  <c:v>32.400000000000013</c:v>
                </c:pt>
                <c:pt idx="10">
                  <c:v>36.000000000000007</c:v>
                </c:pt>
                <c:pt idx="11">
                  <c:v>39.600000000000009</c:v>
                </c:pt>
                <c:pt idx="12">
                  <c:v>43.20000000000001</c:v>
                </c:pt>
                <c:pt idx="13">
                  <c:v>46.8</c:v>
                </c:pt>
                <c:pt idx="14">
                  <c:v>50.400000000000013</c:v>
                </c:pt>
                <c:pt idx="15">
                  <c:v>54.000000000000007</c:v>
                </c:pt>
                <c:pt idx="16">
                  <c:v>57.600000000000023</c:v>
                </c:pt>
                <c:pt idx="17">
                  <c:v>61.200000000000017</c:v>
                </c:pt>
                <c:pt idx="18">
                  <c:v>64.800000000000011</c:v>
                </c:pt>
                <c:pt idx="19">
                  <c:v>68.400000000000006</c:v>
                </c:pt>
                <c:pt idx="20">
                  <c:v>72</c:v>
                </c:pt>
                <c:pt idx="21">
                  <c:v>75.599999999999994</c:v>
                </c:pt>
                <c:pt idx="22">
                  <c:v>79.2</c:v>
                </c:pt>
                <c:pt idx="23">
                  <c:v>82.8</c:v>
                </c:pt>
                <c:pt idx="24">
                  <c:v>86.399999999999963</c:v>
                </c:pt>
                <c:pt idx="25">
                  <c:v>90</c:v>
                </c:pt>
                <c:pt idx="26">
                  <c:v>93.599999999999966</c:v>
                </c:pt>
                <c:pt idx="27">
                  <c:v>97.19999999999996</c:v>
                </c:pt>
                <c:pt idx="28">
                  <c:v>100.8</c:v>
                </c:pt>
                <c:pt idx="29">
                  <c:v>104.4</c:v>
                </c:pt>
                <c:pt idx="30">
                  <c:v>108</c:v>
                </c:pt>
                <c:pt idx="31">
                  <c:v>111.6</c:v>
                </c:pt>
                <c:pt idx="32">
                  <c:v>115.2</c:v>
                </c:pt>
                <c:pt idx="33">
                  <c:v>118.8</c:v>
                </c:pt>
                <c:pt idx="34">
                  <c:v>122.4</c:v>
                </c:pt>
                <c:pt idx="35">
                  <c:v>126</c:v>
                </c:pt>
                <c:pt idx="36">
                  <c:v>129.6</c:v>
                </c:pt>
                <c:pt idx="37">
                  <c:v>133.19999999999999</c:v>
                </c:pt>
                <c:pt idx="38">
                  <c:v>136.7999999999999</c:v>
                </c:pt>
                <c:pt idx="39">
                  <c:v>140.4</c:v>
                </c:pt>
                <c:pt idx="40">
                  <c:v>144</c:v>
                </c:pt>
                <c:pt idx="41">
                  <c:v>147.6</c:v>
                </c:pt>
                <c:pt idx="42">
                  <c:v>151.19999999999979</c:v>
                </c:pt>
                <c:pt idx="43">
                  <c:v>154.79999999999981</c:v>
                </c:pt>
                <c:pt idx="44">
                  <c:v>158.4</c:v>
                </c:pt>
                <c:pt idx="45">
                  <c:v>162</c:v>
                </c:pt>
                <c:pt idx="46">
                  <c:v>165.6</c:v>
                </c:pt>
                <c:pt idx="47">
                  <c:v>169.19999999999979</c:v>
                </c:pt>
                <c:pt idx="48">
                  <c:v>172.79999999999981</c:v>
                </c:pt>
                <c:pt idx="49">
                  <c:v>176.39999999999981</c:v>
                </c:pt>
                <c:pt idx="50">
                  <c:v>179.9999999999998</c:v>
                </c:pt>
                <c:pt idx="51">
                  <c:v>183.5999999999998</c:v>
                </c:pt>
                <c:pt idx="52">
                  <c:v>187.19999999999979</c:v>
                </c:pt>
                <c:pt idx="53">
                  <c:v>190.79999999999981</c:v>
                </c:pt>
                <c:pt idx="54">
                  <c:v>194.39999999999981</c:v>
                </c:pt>
                <c:pt idx="55">
                  <c:v>197.9999999999998</c:v>
                </c:pt>
                <c:pt idx="56">
                  <c:v>201.5999999999998</c:v>
                </c:pt>
                <c:pt idx="57">
                  <c:v>205.19999999999979</c:v>
                </c:pt>
                <c:pt idx="58">
                  <c:v>208.79999999999981</c:v>
                </c:pt>
                <c:pt idx="59">
                  <c:v>212.39999999999981</c:v>
                </c:pt>
                <c:pt idx="60">
                  <c:v>215.9999999999998</c:v>
                </c:pt>
                <c:pt idx="61">
                  <c:v>219.5999999999998</c:v>
                </c:pt>
                <c:pt idx="62">
                  <c:v>223.19999999999979</c:v>
                </c:pt>
                <c:pt idx="63">
                  <c:v>226.79999999999981</c:v>
                </c:pt>
                <c:pt idx="64">
                  <c:v>230.39999999999981</c:v>
                </c:pt>
                <c:pt idx="65">
                  <c:v>233.99999999999969</c:v>
                </c:pt>
                <c:pt idx="66">
                  <c:v>237.59999999999971</c:v>
                </c:pt>
                <c:pt idx="67">
                  <c:v>241.1999999999997</c:v>
                </c:pt>
                <c:pt idx="68">
                  <c:v>244.7999999999997</c:v>
                </c:pt>
                <c:pt idx="69">
                  <c:v>248.39999999999969</c:v>
                </c:pt>
                <c:pt idx="70">
                  <c:v>251.99999999999969</c:v>
                </c:pt>
                <c:pt idx="71">
                  <c:v>255.59999999999971</c:v>
                </c:pt>
                <c:pt idx="72">
                  <c:v>259.19999999999959</c:v>
                </c:pt>
                <c:pt idx="73">
                  <c:v>262.79999999999961</c:v>
                </c:pt>
                <c:pt idx="74">
                  <c:v>266.39999999999958</c:v>
                </c:pt>
                <c:pt idx="75">
                  <c:v>269.99999999999937</c:v>
                </c:pt>
                <c:pt idx="76">
                  <c:v>273.59999999999962</c:v>
                </c:pt>
                <c:pt idx="77">
                  <c:v>277.19999999999982</c:v>
                </c:pt>
                <c:pt idx="78">
                  <c:v>280.79999999999961</c:v>
                </c:pt>
                <c:pt idx="79">
                  <c:v>284.39999999999958</c:v>
                </c:pt>
                <c:pt idx="80">
                  <c:v>287.99999999999949</c:v>
                </c:pt>
                <c:pt idx="81">
                  <c:v>291.59999999999991</c:v>
                </c:pt>
                <c:pt idx="82">
                  <c:v>295.19999999999987</c:v>
                </c:pt>
                <c:pt idx="83">
                  <c:v>298.79999999999961</c:v>
                </c:pt>
                <c:pt idx="84">
                  <c:v>302.39999999999992</c:v>
                </c:pt>
                <c:pt idx="85">
                  <c:v>306</c:v>
                </c:pt>
                <c:pt idx="86">
                  <c:v>309.60000000000002</c:v>
                </c:pt>
                <c:pt idx="87">
                  <c:v>313.2</c:v>
                </c:pt>
                <c:pt idx="88">
                  <c:v>316.80000000000013</c:v>
                </c:pt>
                <c:pt idx="89">
                  <c:v>320.40000000000009</c:v>
                </c:pt>
                <c:pt idx="90">
                  <c:v>324.00000000000011</c:v>
                </c:pt>
                <c:pt idx="91">
                  <c:v>327.60000000000019</c:v>
                </c:pt>
                <c:pt idx="92">
                  <c:v>331.20000000000022</c:v>
                </c:pt>
                <c:pt idx="93">
                  <c:v>334.80000000000018</c:v>
                </c:pt>
                <c:pt idx="94">
                  <c:v>338.4000000000002</c:v>
                </c:pt>
                <c:pt idx="95">
                  <c:v>342.00000000000028</c:v>
                </c:pt>
                <c:pt idx="96">
                  <c:v>345.60000000000031</c:v>
                </c:pt>
                <c:pt idx="97">
                  <c:v>349.20000000000027</c:v>
                </c:pt>
                <c:pt idx="98">
                  <c:v>352.8000000000003</c:v>
                </c:pt>
                <c:pt idx="99">
                  <c:v>356.40000000000032</c:v>
                </c:pt>
                <c:pt idx="100">
                  <c:v>360.00000000000028</c:v>
                </c:pt>
              </c:numCache>
            </c:numRef>
          </c:xVal>
          <c:yVal>
            <c:numRef>
              <c:f>Feuil1!$K$4:$K$104</c:f>
              <c:numCache>
                <c:formatCode>General</c:formatCode>
                <c:ptCount val="101"/>
                <c:pt idx="0">
                  <c:v>0</c:v>
                </c:pt>
                <c:pt idx="1">
                  <c:v>6.1670240963855403E-3</c:v>
                </c:pt>
                <c:pt idx="2">
                  <c:v>2.39921927710843E-2</c:v>
                </c:pt>
                <c:pt idx="3">
                  <c:v>5.2462048192771102E-2</c:v>
                </c:pt>
                <c:pt idx="4">
                  <c:v>9.0562734939758999E-2</c:v>
                </c:pt>
                <c:pt idx="5">
                  <c:v>0.13728000000000001</c:v>
                </c:pt>
                <c:pt idx="6">
                  <c:v>0.19160078313253001</c:v>
                </c:pt>
                <c:pt idx="7">
                  <c:v>0.252510831325301</c:v>
                </c:pt>
                <c:pt idx="8">
                  <c:v>0.31899628915662698</c:v>
                </c:pt>
                <c:pt idx="9">
                  <c:v>0.39004409638554199</c:v>
                </c:pt>
                <c:pt idx="10">
                  <c:v>0.46464</c:v>
                </c:pt>
                <c:pt idx="11">
                  <c:v>0.54177014457831296</c:v>
                </c:pt>
                <c:pt idx="12">
                  <c:v>0.62042107228915699</c:v>
                </c:pt>
                <c:pt idx="13">
                  <c:v>0.69957892771084296</c:v>
                </c:pt>
                <c:pt idx="14">
                  <c:v>0.77822985542168699</c:v>
                </c:pt>
                <c:pt idx="15">
                  <c:v>0.85536000000000001</c:v>
                </c:pt>
                <c:pt idx="16">
                  <c:v>0.92995590361445801</c:v>
                </c:pt>
                <c:pt idx="17">
                  <c:v>1.001003710843374</c:v>
                </c:pt>
                <c:pt idx="18">
                  <c:v>1.067489168674699</c:v>
                </c:pt>
                <c:pt idx="19">
                  <c:v>1.1283992168674699</c:v>
                </c:pt>
                <c:pt idx="20">
                  <c:v>1.18272</c:v>
                </c:pt>
                <c:pt idx="21">
                  <c:v>1.229437265060241</c:v>
                </c:pt>
                <c:pt idx="22">
                  <c:v>1.2675379518072301</c:v>
                </c:pt>
                <c:pt idx="23">
                  <c:v>1.2960078072289161</c:v>
                </c:pt>
                <c:pt idx="24">
                  <c:v>1.313832975903614</c:v>
                </c:pt>
                <c:pt idx="25">
                  <c:v>1.32</c:v>
                </c:pt>
                <c:pt idx="26">
                  <c:v>1.32</c:v>
                </c:pt>
                <c:pt idx="27">
                  <c:v>1.32</c:v>
                </c:pt>
                <c:pt idx="28">
                  <c:v>1.32</c:v>
                </c:pt>
                <c:pt idx="29">
                  <c:v>1.32</c:v>
                </c:pt>
                <c:pt idx="30">
                  <c:v>1.32</c:v>
                </c:pt>
                <c:pt idx="31">
                  <c:v>1.32</c:v>
                </c:pt>
                <c:pt idx="32">
                  <c:v>1.32</c:v>
                </c:pt>
                <c:pt idx="33">
                  <c:v>1.32</c:v>
                </c:pt>
                <c:pt idx="34">
                  <c:v>1.32</c:v>
                </c:pt>
                <c:pt idx="35">
                  <c:v>1.32</c:v>
                </c:pt>
                <c:pt idx="36">
                  <c:v>1.32</c:v>
                </c:pt>
                <c:pt idx="37">
                  <c:v>1.32</c:v>
                </c:pt>
                <c:pt idx="38">
                  <c:v>1.32</c:v>
                </c:pt>
                <c:pt idx="39">
                  <c:v>1.32</c:v>
                </c:pt>
                <c:pt idx="40">
                  <c:v>1.32</c:v>
                </c:pt>
                <c:pt idx="41">
                  <c:v>1.32</c:v>
                </c:pt>
                <c:pt idx="42">
                  <c:v>1.32</c:v>
                </c:pt>
                <c:pt idx="43">
                  <c:v>1.32</c:v>
                </c:pt>
                <c:pt idx="44">
                  <c:v>1.32</c:v>
                </c:pt>
                <c:pt idx="45">
                  <c:v>1.32</c:v>
                </c:pt>
                <c:pt idx="46">
                  <c:v>1.32</c:v>
                </c:pt>
                <c:pt idx="47">
                  <c:v>1.32</c:v>
                </c:pt>
                <c:pt idx="48">
                  <c:v>1.32</c:v>
                </c:pt>
                <c:pt idx="49">
                  <c:v>0.83819999999999995</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0"/>
        </c:ser>
        <c:ser>
          <c:idx val="1"/>
          <c:order val="1"/>
          <c:tx>
            <c:strRef>
              <c:f>Feuil1!$C$1</c:f>
              <c:strCache>
                <c:ptCount val="1"/>
                <c:pt idx="0">
                  <c:v>F2 (N)</c:v>
                </c:pt>
              </c:strCache>
            </c:strRef>
          </c:tx>
          <c:spPr>
            <a:ln>
              <a:solidFill>
                <a:schemeClr val="tx1"/>
              </a:solidFill>
            </a:ln>
          </c:spPr>
          <c:marker>
            <c:symbol val="none"/>
          </c:marker>
          <c:xVal>
            <c:numRef>
              <c:f>Feuil1!$H$4:$H$104</c:f>
              <c:numCache>
                <c:formatCode>General</c:formatCode>
                <c:ptCount val="101"/>
                <c:pt idx="0">
                  <c:v>0</c:v>
                </c:pt>
                <c:pt idx="1">
                  <c:v>3.6</c:v>
                </c:pt>
                <c:pt idx="2">
                  <c:v>7.2</c:v>
                </c:pt>
                <c:pt idx="3">
                  <c:v>10.8</c:v>
                </c:pt>
                <c:pt idx="4">
                  <c:v>14.4</c:v>
                </c:pt>
                <c:pt idx="5">
                  <c:v>18</c:v>
                </c:pt>
                <c:pt idx="6">
                  <c:v>21.6</c:v>
                </c:pt>
                <c:pt idx="7">
                  <c:v>25.2</c:v>
                </c:pt>
                <c:pt idx="8">
                  <c:v>28.8</c:v>
                </c:pt>
                <c:pt idx="9">
                  <c:v>32.400000000000013</c:v>
                </c:pt>
                <c:pt idx="10">
                  <c:v>36.000000000000007</c:v>
                </c:pt>
                <c:pt idx="11">
                  <c:v>39.600000000000009</c:v>
                </c:pt>
                <c:pt idx="12">
                  <c:v>43.20000000000001</c:v>
                </c:pt>
                <c:pt idx="13">
                  <c:v>46.8</c:v>
                </c:pt>
                <c:pt idx="14">
                  <c:v>50.400000000000013</c:v>
                </c:pt>
                <c:pt idx="15">
                  <c:v>54.000000000000007</c:v>
                </c:pt>
                <c:pt idx="16">
                  <c:v>57.600000000000023</c:v>
                </c:pt>
                <c:pt idx="17">
                  <c:v>61.200000000000017</c:v>
                </c:pt>
                <c:pt idx="18">
                  <c:v>64.800000000000011</c:v>
                </c:pt>
                <c:pt idx="19">
                  <c:v>68.400000000000006</c:v>
                </c:pt>
                <c:pt idx="20">
                  <c:v>72</c:v>
                </c:pt>
                <c:pt idx="21">
                  <c:v>75.599999999999994</c:v>
                </c:pt>
                <c:pt idx="22">
                  <c:v>79.2</c:v>
                </c:pt>
                <c:pt idx="23">
                  <c:v>82.8</c:v>
                </c:pt>
                <c:pt idx="24">
                  <c:v>86.399999999999963</c:v>
                </c:pt>
                <c:pt idx="25">
                  <c:v>90</c:v>
                </c:pt>
                <c:pt idx="26">
                  <c:v>93.599999999999966</c:v>
                </c:pt>
                <c:pt idx="27">
                  <c:v>97.19999999999996</c:v>
                </c:pt>
                <c:pt idx="28">
                  <c:v>100.8</c:v>
                </c:pt>
                <c:pt idx="29">
                  <c:v>104.4</c:v>
                </c:pt>
                <c:pt idx="30">
                  <c:v>108</c:v>
                </c:pt>
                <c:pt idx="31">
                  <c:v>111.6</c:v>
                </c:pt>
                <c:pt idx="32">
                  <c:v>115.2</c:v>
                </c:pt>
                <c:pt idx="33">
                  <c:v>118.8</c:v>
                </c:pt>
                <c:pt idx="34">
                  <c:v>122.4</c:v>
                </c:pt>
                <c:pt idx="35">
                  <c:v>126</c:v>
                </c:pt>
                <c:pt idx="36">
                  <c:v>129.6</c:v>
                </c:pt>
                <c:pt idx="37">
                  <c:v>133.19999999999999</c:v>
                </c:pt>
                <c:pt idx="38">
                  <c:v>136.7999999999999</c:v>
                </c:pt>
                <c:pt idx="39">
                  <c:v>140.4</c:v>
                </c:pt>
                <c:pt idx="40">
                  <c:v>144</c:v>
                </c:pt>
                <c:pt idx="41">
                  <c:v>147.6</c:v>
                </c:pt>
                <c:pt idx="42">
                  <c:v>151.19999999999979</c:v>
                </c:pt>
                <c:pt idx="43">
                  <c:v>154.79999999999981</c:v>
                </c:pt>
                <c:pt idx="44">
                  <c:v>158.4</c:v>
                </c:pt>
                <c:pt idx="45">
                  <c:v>162</c:v>
                </c:pt>
                <c:pt idx="46">
                  <c:v>165.6</c:v>
                </c:pt>
                <c:pt idx="47">
                  <c:v>169.19999999999979</c:v>
                </c:pt>
                <c:pt idx="48">
                  <c:v>172.79999999999981</c:v>
                </c:pt>
                <c:pt idx="49">
                  <c:v>176.39999999999981</c:v>
                </c:pt>
                <c:pt idx="50">
                  <c:v>179.9999999999998</c:v>
                </c:pt>
                <c:pt idx="51">
                  <c:v>183.5999999999998</c:v>
                </c:pt>
                <c:pt idx="52">
                  <c:v>187.19999999999979</c:v>
                </c:pt>
                <c:pt idx="53">
                  <c:v>190.79999999999981</c:v>
                </c:pt>
                <c:pt idx="54">
                  <c:v>194.39999999999981</c:v>
                </c:pt>
                <c:pt idx="55">
                  <c:v>197.9999999999998</c:v>
                </c:pt>
                <c:pt idx="56">
                  <c:v>201.5999999999998</c:v>
                </c:pt>
                <c:pt idx="57">
                  <c:v>205.19999999999979</c:v>
                </c:pt>
                <c:pt idx="58">
                  <c:v>208.79999999999981</c:v>
                </c:pt>
                <c:pt idx="59">
                  <c:v>212.39999999999981</c:v>
                </c:pt>
                <c:pt idx="60">
                  <c:v>215.9999999999998</c:v>
                </c:pt>
                <c:pt idx="61">
                  <c:v>219.5999999999998</c:v>
                </c:pt>
                <c:pt idx="62">
                  <c:v>223.19999999999979</c:v>
                </c:pt>
                <c:pt idx="63">
                  <c:v>226.79999999999981</c:v>
                </c:pt>
                <c:pt idx="64">
                  <c:v>230.39999999999981</c:v>
                </c:pt>
                <c:pt idx="65">
                  <c:v>233.99999999999969</c:v>
                </c:pt>
                <c:pt idx="66">
                  <c:v>237.59999999999971</c:v>
                </c:pt>
                <c:pt idx="67">
                  <c:v>241.1999999999997</c:v>
                </c:pt>
                <c:pt idx="68">
                  <c:v>244.7999999999997</c:v>
                </c:pt>
                <c:pt idx="69">
                  <c:v>248.39999999999969</c:v>
                </c:pt>
                <c:pt idx="70">
                  <c:v>251.99999999999969</c:v>
                </c:pt>
                <c:pt idx="71">
                  <c:v>255.59999999999971</c:v>
                </c:pt>
                <c:pt idx="72">
                  <c:v>259.19999999999959</c:v>
                </c:pt>
                <c:pt idx="73">
                  <c:v>262.79999999999961</c:v>
                </c:pt>
                <c:pt idx="74">
                  <c:v>266.39999999999958</c:v>
                </c:pt>
                <c:pt idx="75">
                  <c:v>269.99999999999937</c:v>
                </c:pt>
                <c:pt idx="76">
                  <c:v>273.59999999999962</c:v>
                </c:pt>
                <c:pt idx="77">
                  <c:v>277.19999999999982</c:v>
                </c:pt>
                <c:pt idx="78">
                  <c:v>280.79999999999961</c:v>
                </c:pt>
                <c:pt idx="79">
                  <c:v>284.39999999999958</c:v>
                </c:pt>
                <c:pt idx="80">
                  <c:v>287.99999999999949</c:v>
                </c:pt>
                <c:pt idx="81">
                  <c:v>291.59999999999991</c:v>
                </c:pt>
                <c:pt idx="82">
                  <c:v>295.19999999999987</c:v>
                </c:pt>
                <c:pt idx="83">
                  <c:v>298.79999999999961</c:v>
                </c:pt>
                <c:pt idx="84">
                  <c:v>302.39999999999992</c:v>
                </c:pt>
                <c:pt idx="85">
                  <c:v>306</c:v>
                </c:pt>
                <c:pt idx="86">
                  <c:v>309.60000000000002</c:v>
                </c:pt>
                <c:pt idx="87">
                  <c:v>313.2</c:v>
                </c:pt>
                <c:pt idx="88">
                  <c:v>316.80000000000013</c:v>
                </c:pt>
                <c:pt idx="89">
                  <c:v>320.40000000000009</c:v>
                </c:pt>
                <c:pt idx="90">
                  <c:v>324.00000000000011</c:v>
                </c:pt>
                <c:pt idx="91">
                  <c:v>327.60000000000019</c:v>
                </c:pt>
                <c:pt idx="92">
                  <c:v>331.20000000000022</c:v>
                </c:pt>
                <c:pt idx="93">
                  <c:v>334.80000000000018</c:v>
                </c:pt>
                <c:pt idx="94">
                  <c:v>338.4000000000002</c:v>
                </c:pt>
                <c:pt idx="95">
                  <c:v>342.00000000000028</c:v>
                </c:pt>
                <c:pt idx="96">
                  <c:v>345.60000000000031</c:v>
                </c:pt>
                <c:pt idx="97">
                  <c:v>349.20000000000027</c:v>
                </c:pt>
                <c:pt idx="98">
                  <c:v>352.8000000000003</c:v>
                </c:pt>
                <c:pt idx="99">
                  <c:v>356.40000000000032</c:v>
                </c:pt>
                <c:pt idx="100">
                  <c:v>360.00000000000028</c:v>
                </c:pt>
              </c:numCache>
            </c:numRef>
          </c:xVal>
          <c:yVal>
            <c:numRef>
              <c:f>Feuil1!$M$4:$M$104</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6.1670240963855403E-3</c:v>
                </c:pt>
                <c:pt idx="52">
                  <c:v>2.39921927710843E-2</c:v>
                </c:pt>
                <c:pt idx="53">
                  <c:v>5.2462048192771102E-2</c:v>
                </c:pt>
                <c:pt idx="54">
                  <c:v>9.0562734939758999E-2</c:v>
                </c:pt>
                <c:pt idx="55">
                  <c:v>0.13728000000000001</c:v>
                </c:pt>
                <c:pt idx="56">
                  <c:v>0.19160078313253001</c:v>
                </c:pt>
                <c:pt idx="57">
                  <c:v>0.252510831325301</c:v>
                </c:pt>
                <c:pt idx="58">
                  <c:v>0.31899628915662698</c:v>
                </c:pt>
                <c:pt idx="59">
                  <c:v>0.39004409638554199</c:v>
                </c:pt>
                <c:pt idx="60">
                  <c:v>0.46464</c:v>
                </c:pt>
                <c:pt idx="61">
                  <c:v>0.54177014457831296</c:v>
                </c:pt>
                <c:pt idx="62">
                  <c:v>0.62042107228915699</c:v>
                </c:pt>
                <c:pt idx="63">
                  <c:v>0.69957892771084296</c:v>
                </c:pt>
                <c:pt idx="64">
                  <c:v>0.77822985542168699</c:v>
                </c:pt>
                <c:pt idx="65">
                  <c:v>0.85536000000000001</c:v>
                </c:pt>
                <c:pt idx="66">
                  <c:v>0.92995590361445801</c:v>
                </c:pt>
                <c:pt idx="67">
                  <c:v>1.001003710843374</c:v>
                </c:pt>
                <c:pt idx="68">
                  <c:v>1.067489168674699</c:v>
                </c:pt>
                <c:pt idx="69">
                  <c:v>1.1283992168674699</c:v>
                </c:pt>
                <c:pt idx="70">
                  <c:v>1.18272</c:v>
                </c:pt>
                <c:pt idx="71">
                  <c:v>1.229437265060241</c:v>
                </c:pt>
                <c:pt idx="72">
                  <c:v>1.2675379518072301</c:v>
                </c:pt>
                <c:pt idx="73">
                  <c:v>1.2960078072289161</c:v>
                </c:pt>
                <c:pt idx="74">
                  <c:v>1.313832975903614</c:v>
                </c:pt>
                <c:pt idx="75">
                  <c:v>1.32</c:v>
                </c:pt>
                <c:pt idx="76">
                  <c:v>1.32</c:v>
                </c:pt>
                <c:pt idx="77">
                  <c:v>1.32</c:v>
                </c:pt>
                <c:pt idx="78">
                  <c:v>1.32</c:v>
                </c:pt>
                <c:pt idx="79">
                  <c:v>1.32</c:v>
                </c:pt>
                <c:pt idx="80">
                  <c:v>1.32</c:v>
                </c:pt>
                <c:pt idx="81">
                  <c:v>1.32</c:v>
                </c:pt>
                <c:pt idx="82">
                  <c:v>1.32</c:v>
                </c:pt>
                <c:pt idx="83">
                  <c:v>1.32</c:v>
                </c:pt>
                <c:pt idx="84">
                  <c:v>1.32</c:v>
                </c:pt>
                <c:pt idx="85">
                  <c:v>1.32</c:v>
                </c:pt>
                <c:pt idx="86">
                  <c:v>1.32</c:v>
                </c:pt>
                <c:pt idx="87">
                  <c:v>1.32</c:v>
                </c:pt>
                <c:pt idx="88">
                  <c:v>1.32</c:v>
                </c:pt>
                <c:pt idx="89">
                  <c:v>1.32</c:v>
                </c:pt>
                <c:pt idx="90">
                  <c:v>1.32</c:v>
                </c:pt>
                <c:pt idx="91">
                  <c:v>1.32</c:v>
                </c:pt>
                <c:pt idx="92">
                  <c:v>1.32</c:v>
                </c:pt>
                <c:pt idx="93">
                  <c:v>1.32</c:v>
                </c:pt>
                <c:pt idx="94">
                  <c:v>1.32</c:v>
                </c:pt>
                <c:pt idx="95">
                  <c:v>1.32</c:v>
                </c:pt>
                <c:pt idx="96">
                  <c:v>1.32</c:v>
                </c:pt>
                <c:pt idx="97">
                  <c:v>1.32</c:v>
                </c:pt>
                <c:pt idx="98">
                  <c:v>1.32</c:v>
                </c:pt>
                <c:pt idx="99">
                  <c:v>0.83819999999999995</c:v>
                </c:pt>
                <c:pt idx="100">
                  <c:v>0</c:v>
                </c:pt>
              </c:numCache>
            </c:numRef>
          </c:yVal>
          <c:smooth val="0"/>
        </c:ser>
        <c:dLbls>
          <c:showLegendKey val="0"/>
          <c:showVal val="0"/>
          <c:showCatName val="0"/>
          <c:showSerName val="0"/>
          <c:showPercent val="0"/>
          <c:showBubbleSize val="0"/>
        </c:dLbls>
        <c:axId val="148218624"/>
        <c:axId val="148220544"/>
      </c:scatterChart>
      <c:scatterChart>
        <c:scatterStyle val="lineMarker"/>
        <c:varyColors val="0"/>
        <c:ser>
          <c:idx val="2"/>
          <c:order val="2"/>
          <c:tx>
            <c:strRef>
              <c:f>Feuil1!$E$1</c:f>
              <c:strCache>
                <c:ptCount val="1"/>
                <c:pt idx="0">
                  <c:v>Cm (N.m)</c:v>
                </c:pt>
              </c:strCache>
            </c:strRef>
          </c:tx>
          <c:marker>
            <c:symbol val="x"/>
            <c:size val="7"/>
          </c:marker>
          <c:xVal>
            <c:numRef>
              <c:f>Feuil1!$H$4:$H$104</c:f>
              <c:numCache>
                <c:formatCode>General</c:formatCode>
                <c:ptCount val="101"/>
                <c:pt idx="0">
                  <c:v>0</c:v>
                </c:pt>
                <c:pt idx="1">
                  <c:v>3.6</c:v>
                </c:pt>
                <c:pt idx="2">
                  <c:v>7.2</c:v>
                </c:pt>
                <c:pt idx="3">
                  <c:v>10.8</c:v>
                </c:pt>
                <c:pt idx="4">
                  <c:v>14.4</c:v>
                </c:pt>
                <c:pt idx="5">
                  <c:v>18</c:v>
                </c:pt>
                <c:pt idx="6">
                  <c:v>21.6</c:v>
                </c:pt>
                <c:pt idx="7">
                  <c:v>25.2</c:v>
                </c:pt>
                <c:pt idx="8">
                  <c:v>28.8</c:v>
                </c:pt>
                <c:pt idx="9">
                  <c:v>32.400000000000013</c:v>
                </c:pt>
                <c:pt idx="10">
                  <c:v>36.000000000000007</c:v>
                </c:pt>
                <c:pt idx="11">
                  <c:v>39.600000000000009</c:v>
                </c:pt>
                <c:pt idx="12">
                  <c:v>43.20000000000001</c:v>
                </c:pt>
                <c:pt idx="13">
                  <c:v>46.8</c:v>
                </c:pt>
                <c:pt idx="14">
                  <c:v>50.400000000000013</c:v>
                </c:pt>
                <c:pt idx="15">
                  <c:v>54.000000000000007</c:v>
                </c:pt>
                <c:pt idx="16">
                  <c:v>57.600000000000023</c:v>
                </c:pt>
                <c:pt idx="17">
                  <c:v>61.200000000000017</c:v>
                </c:pt>
                <c:pt idx="18">
                  <c:v>64.800000000000011</c:v>
                </c:pt>
                <c:pt idx="19">
                  <c:v>68.400000000000006</c:v>
                </c:pt>
                <c:pt idx="20">
                  <c:v>72</c:v>
                </c:pt>
                <c:pt idx="21">
                  <c:v>75.599999999999994</c:v>
                </c:pt>
                <c:pt idx="22">
                  <c:v>79.2</c:v>
                </c:pt>
                <c:pt idx="23">
                  <c:v>82.8</c:v>
                </c:pt>
                <c:pt idx="24">
                  <c:v>86.399999999999963</c:v>
                </c:pt>
                <c:pt idx="25">
                  <c:v>90</c:v>
                </c:pt>
                <c:pt idx="26">
                  <c:v>93.599999999999966</c:v>
                </c:pt>
                <c:pt idx="27">
                  <c:v>97.19999999999996</c:v>
                </c:pt>
                <c:pt idx="28">
                  <c:v>100.8</c:v>
                </c:pt>
                <c:pt idx="29">
                  <c:v>104.4</c:v>
                </c:pt>
                <c:pt idx="30">
                  <c:v>108</c:v>
                </c:pt>
                <c:pt idx="31">
                  <c:v>111.6</c:v>
                </c:pt>
                <c:pt idx="32">
                  <c:v>115.2</c:v>
                </c:pt>
                <c:pt idx="33">
                  <c:v>118.8</c:v>
                </c:pt>
                <c:pt idx="34">
                  <c:v>122.4</c:v>
                </c:pt>
                <c:pt idx="35">
                  <c:v>126</c:v>
                </c:pt>
                <c:pt idx="36">
                  <c:v>129.6</c:v>
                </c:pt>
                <c:pt idx="37">
                  <c:v>133.19999999999999</c:v>
                </c:pt>
                <c:pt idx="38">
                  <c:v>136.7999999999999</c:v>
                </c:pt>
                <c:pt idx="39">
                  <c:v>140.4</c:v>
                </c:pt>
                <c:pt idx="40">
                  <c:v>144</c:v>
                </c:pt>
                <c:pt idx="41">
                  <c:v>147.6</c:v>
                </c:pt>
                <c:pt idx="42">
                  <c:v>151.19999999999979</c:v>
                </c:pt>
                <c:pt idx="43">
                  <c:v>154.79999999999981</c:v>
                </c:pt>
                <c:pt idx="44">
                  <c:v>158.4</c:v>
                </c:pt>
                <c:pt idx="45">
                  <c:v>162</c:v>
                </c:pt>
                <c:pt idx="46">
                  <c:v>165.6</c:v>
                </c:pt>
                <c:pt idx="47">
                  <c:v>169.19999999999979</c:v>
                </c:pt>
                <c:pt idx="48">
                  <c:v>172.79999999999981</c:v>
                </c:pt>
                <c:pt idx="49">
                  <c:v>176.39999999999981</c:v>
                </c:pt>
                <c:pt idx="50">
                  <c:v>179.9999999999998</c:v>
                </c:pt>
                <c:pt idx="51">
                  <c:v>183.5999999999998</c:v>
                </c:pt>
                <c:pt idx="52">
                  <c:v>187.19999999999979</c:v>
                </c:pt>
                <c:pt idx="53">
                  <c:v>190.79999999999981</c:v>
                </c:pt>
                <c:pt idx="54">
                  <c:v>194.39999999999981</c:v>
                </c:pt>
                <c:pt idx="55">
                  <c:v>197.9999999999998</c:v>
                </c:pt>
                <c:pt idx="56">
                  <c:v>201.5999999999998</c:v>
                </c:pt>
                <c:pt idx="57">
                  <c:v>205.19999999999979</c:v>
                </c:pt>
                <c:pt idx="58">
                  <c:v>208.79999999999981</c:v>
                </c:pt>
                <c:pt idx="59">
                  <c:v>212.39999999999981</c:v>
                </c:pt>
                <c:pt idx="60">
                  <c:v>215.9999999999998</c:v>
                </c:pt>
                <c:pt idx="61">
                  <c:v>219.5999999999998</c:v>
                </c:pt>
                <c:pt idx="62">
                  <c:v>223.19999999999979</c:v>
                </c:pt>
                <c:pt idx="63">
                  <c:v>226.79999999999981</c:v>
                </c:pt>
                <c:pt idx="64">
                  <c:v>230.39999999999981</c:v>
                </c:pt>
                <c:pt idx="65">
                  <c:v>233.99999999999969</c:v>
                </c:pt>
                <c:pt idx="66">
                  <c:v>237.59999999999971</c:v>
                </c:pt>
                <c:pt idx="67">
                  <c:v>241.1999999999997</c:v>
                </c:pt>
                <c:pt idx="68">
                  <c:v>244.7999999999997</c:v>
                </c:pt>
                <c:pt idx="69">
                  <c:v>248.39999999999969</c:v>
                </c:pt>
                <c:pt idx="70">
                  <c:v>251.99999999999969</c:v>
                </c:pt>
                <c:pt idx="71">
                  <c:v>255.59999999999971</c:v>
                </c:pt>
                <c:pt idx="72">
                  <c:v>259.19999999999959</c:v>
                </c:pt>
                <c:pt idx="73">
                  <c:v>262.79999999999961</c:v>
                </c:pt>
                <c:pt idx="74">
                  <c:v>266.39999999999958</c:v>
                </c:pt>
                <c:pt idx="75">
                  <c:v>269.99999999999937</c:v>
                </c:pt>
                <c:pt idx="76">
                  <c:v>273.59999999999962</c:v>
                </c:pt>
                <c:pt idx="77">
                  <c:v>277.19999999999982</c:v>
                </c:pt>
                <c:pt idx="78">
                  <c:v>280.79999999999961</c:v>
                </c:pt>
                <c:pt idx="79">
                  <c:v>284.39999999999958</c:v>
                </c:pt>
                <c:pt idx="80">
                  <c:v>287.99999999999949</c:v>
                </c:pt>
                <c:pt idx="81">
                  <c:v>291.59999999999991</c:v>
                </c:pt>
                <c:pt idx="82">
                  <c:v>295.19999999999987</c:v>
                </c:pt>
                <c:pt idx="83">
                  <c:v>298.79999999999961</c:v>
                </c:pt>
                <c:pt idx="84">
                  <c:v>302.39999999999992</c:v>
                </c:pt>
                <c:pt idx="85">
                  <c:v>306</c:v>
                </c:pt>
                <c:pt idx="86">
                  <c:v>309.60000000000002</c:v>
                </c:pt>
                <c:pt idx="87">
                  <c:v>313.2</c:v>
                </c:pt>
                <c:pt idx="88">
                  <c:v>316.80000000000013</c:v>
                </c:pt>
                <c:pt idx="89">
                  <c:v>320.40000000000009</c:v>
                </c:pt>
                <c:pt idx="90">
                  <c:v>324.00000000000011</c:v>
                </c:pt>
                <c:pt idx="91">
                  <c:v>327.60000000000019</c:v>
                </c:pt>
                <c:pt idx="92">
                  <c:v>331.20000000000022</c:v>
                </c:pt>
                <c:pt idx="93">
                  <c:v>334.80000000000018</c:v>
                </c:pt>
                <c:pt idx="94">
                  <c:v>338.4000000000002</c:v>
                </c:pt>
                <c:pt idx="95">
                  <c:v>342.00000000000028</c:v>
                </c:pt>
                <c:pt idx="96">
                  <c:v>345.60000000000031</c:v>
                </c:pt>
                <c:pt idx="97">
                  <c:v>349.20000000000027</c:v>
                </c:pt>
                <c:pt idx="98">
                  <c:v>352.8000000000003</c:v>
                </c:pt>
                <c:pt idx="99">
                  <c:v>356.40000000000032</c:v>
                </c:pt>
                <c:pt idx="100">
                  <c:v>360.00000000000028</c:v>
                </c:pt>
              </c:numCache>
            </c:numRef>
          </c:xVal>
          <c:yVal>
            <c:numRef>
              <c:f>Feuil1!$O$4:$O$104</c:f>
              <c:numCache>
                <c:formatCode>General</c:formatCode>
                <c:ptCount val="101"/>
                <c:pt idx="0">
                  <c:v>0</c:v>
                </c:pt>
                <c:pt idx="1">
                  <c:v>3.97590361445783E-7</c:v>
                </c:pt>
                <c:pt idx="2">
                  <c:v>3.1807228915662699E-6</c:v>
                </c:pt>
                <c:pt idx="3">
                  <c:v>1.07349397590361E-5</c:v>
                </c:pt>
                <c:pt idx="4">
                  <c:v>2.4253012048192799E-5</c:v>
                </c:pt>
                <c:pt idx="5">
                  <c:v>4.6120481927710899E-5</c:v>
                </c:pt>
                <c:pt idx="6">
                  <c:v>7.6337349397590393E-5</c:v>
                </c:pt>
                <c:pt idx="7">
                  <c:v>1.1689156626506001E-4</c:v>
                </c:pt>
                <c:pt idx="8">
                  <c:v>1.6738554216867501E-4</c:v>
                </c:pt>
                <c:pt idx="9">
                  <c:v>2.27819277108434E-4</c:v>
                </c:pt>
                <c:pt idx="10">
                  <c:v>2.9819277108433703E-4</c:v>
                </c:pt>
                <c:pt idx="11">
                  <c:v>3.7810843373493999E-4</c:v>
                </c:pt>
                <c:pt idx="12">
                  <c:v>4.6597590361445798E-4</c:v>
                </c:pt>
                <c:pt idx="13">
                  <c:v>5.6139759036144597E-4</c:v>
                </c:pt>
                <c:pt idx="14">
                  <c:v>6.6159036144578301E-4</c:v>
                </c:pt>
                <c:pt idx="15">
                  <c:v>7.6575903614457797E-4</c:v>
                </c:pt>
                <c:pt idx="16">
                  <c:v>8.7191566265060205E-4</c:v>
                </c:pt>
                <c:pt idx="17">
                  <c:v>9.76879518072289E-4</c:v>
                </c:pt>
                <c:pt idx="18">
                  <c:v>1.0794578313253001E-3</c:v>
                </c:pt>
                <c:pt idx="19">
                  <c:v>1.17646987951807E-3</c:v>
                </c:pt>
                <c:pt idx="20">
                  <c:v>1.2659277108433701E-3</c:v>
                </c:pt>
                <c:pt idx="21">
                  <c:v>1.3450481927710801E-3</c:v>
                </c:pt>
                <c:pt idx="22">
                  <c:v>1.4114457831325301E-3</c:v>
                </c:pt>
                <c:pt idx="23">
                  <c:v>1.4631325301204801E-3</c:v>
                </c:pt>
                <c:pt idx="24">
                  <c:v>1.49772289156627E-3</c:v>
                </c:pt>
                <c:pt idx="25">
                  <c:v>1.51322891566265E-3</c:v>
                </c:pt>
                <c:pt idx="26">
                  <c:v>1.51601204819277E-3</c:v>
                </c:pt>
                <c:pt idx="27">
                  <c:v>1.51243373493976E-3</c:v>
                </c:pt>
                <c:pt idx="28">
                  <c:v>1.5028915662650599E-3</c:v>
                </c:pt>
                <c:pt idx="29">
                  <c:v>1.4873855421686699E-3</c:v>
                </c:pt>
                <c:pt idx="30">
                  <c:v>1.46551807228916E-3</c:v>
                </c:pt>
                <c:pt idx="31">
                  <c:v>1.4376867469879501E-3</c:v>
                </c:pt>
                <c:pt idx="32">
                  <c:v>1.4034939759036101E-3</c:v>
                </c:pt>
                <c:pt idx="33">
                  <c:v>1.36373493975904E-3</c:v>
                </c:pt>
                <c:pt idx="34">
                  <c:v>1.31801204819277E-3</c:v>
                </c:pt>
                <c:pt idx="35">
                  <c:v>1.2667228915662701E-3</c:v>
                </c:pt>
                <c:pt idx="36">
                  <c:v>1.20946987951807E-3</c:v>
                </c:pt>
                <c:pt idx="37">
                  <c:v>1.1474457831325299E-3</c:v>
                </c:pt>
                <c:pt idx="38">
                  <c:v>1.07985542168675E-3</c:v>
                </c:pt>
                <c:pt idx="39">
                  <c:v>1.0078915662650599E-3</c:v>
                </c:pt>
                <c:pt idx="40">
                  <c:v>9.3155421686746996E-4</c:v>
                </c:pt>
                <c:pt idx="41">
                  <c:v>8.5084337349397598E-4</c:v>
                </c:pt>
                <c:pt idx="42">
                  <c:v>7.6615662650602397E-4</c:v>
                </c:pt>
                <c:pt idx="43">
                  <c:v>6.7828915662650603E-4</c:v>
                </c:pt>
                <c:pt idx="44">
                  <c:v>5.8724096385542196E-4</c:v>
                </c:pt>
                <c:pt idx="45">
                  <c:v>4.9340963855421698E-4</c:v>
                </c:pt>
                <c:pt idx="46">
                  <c:v>3.9719277108433699E-4</c:v>
                </c:pt>
                <c:pt idx="47">
                  <c:v>2.9978313253012102E-4</c:v>
                </c:pt>
                <c:pt idx="48">
                  <c:v>2.00385542168675E-4</c:v>
                </c:pt>
                <c:pt idx="49">
                  <c:v>6.36144578313254E-5</c:v>
                </c:pt>
                <c:pt idx="50">
                  <c:v>0</c:v>
                </c:pt>
                <c:pt idx="51">
                  <c:v>3.97590361445783E-7</c:v>
                </c:pt>
                <c:pt idx="52">
                  <c:v>3.1807228915662699E-6</c:v>
                </c:pt>
                <c:pt idx="53">
                  <c:v>1.03373493975904E-5</c:v>
                </c:pt>
                <c:pt idx="54">
                  <c:v>2.4253012048192799E-5</c:v>
                </c:pt>
                <c:pt idx="55">
                  <c:v>4.5325301204819303E-5</c:v>
                </c:pt>
                <c:pt idx="56">
                  <c:v>7.5542168674698804E-5</c:v>
                </c:pt>
                <c:pt idx="57">
                  <c:v>1.15698795180723E-4</c:v>
                </c:pt>
                <c:pt idx="58">
                  <c:v>1.65397590361446E-4</c:v>
                </c:pt>
                <c:pt idx="59">
                  <c:v>2.2543373493975899E-4</c:v>
                </c:pt>
                <c:pt idx="60">
                  <c:v>2.9540963855421699E-4</c:v>
                </c:pt>
                <c:pt idx="61">
                  <c:v>3.7453012048192802E-4</c:v>
                </c:pt>
                <c:pt idx="62">
                  <c:v>4.6200000000000001E-4</c:v>
                </c:pt>
                <c:pt idx="63">
                  <c:v>5.5622891566265104E-4</c:v>
                </c:pt>
                <c:pt idx="64">
                  <c:v>6.5602409638554197E-4</c:v>
                </c:pt>
                <c:pt idx="65">
                  <c:v>7.5979518072289104E-4</c:v>
                </c:pt>
                <c:pt idx="66">
                  <c:v>8.6555421686746999E-4</c:v>
                </c:pt>
                <c:pt idx="67">
                  <c:v>9.7051807228915596E-4</c:v>
                </c:pt>
                <c:pt idx="68">
                  <c:v>1.07309638554217E-3</c:v>
                </c:pt>
                <c:pt idx="69">
                  <c:v>1.17050602409639E-3</c:v>
                </c:pt>
                <c:pt idx="70">
                  <c:v>1.2599638554216901E-3</c:v>
                </c:pt>
                <c:pt idx="71">
                  <c:v>1.3398795180722899E-3</c:v>
                </c:pt>
                <c:pt idx="72">
                  <c:v>1.4070722891566299E-3</c:v>
                </c:pt>
                <c:pt idx="73">
                  <c:v>1.45955421686747E-3</c:v>
                </c:pt>
                <c:pt idx="74">
                  <c:v>1.4953373493975901E-3</c:v>
                </c:pt>
                <c:pt idx="75">
                  <c:v>1.5120361445783101E-3</c:v>
                </c:pt>
                <c:pt idx="76">
                  <c:v>1.51601204819277E-3</c:v>
                </c:pt>
                <c:pt idx="77">
                  <c:v>1.5140240963855401E-3</c:v>
                </c:pt>
                <c:pt idx="78">
                  <c:v>1.50567469879518E-3</c:v>
                </c:pt>
                <c:pt idx="79">
                  <c:v>1.4913614457831301E-3</c:v>
                </c:pt>
                <c:pt idx="80">
                  <c:v>1.4706867469879499E-3</c:v>
                </c:pt>
                <c:pt idx="81">
                  <c:v>1.4436506024096401E-3</c:v>
                </c:pt>
                <c:pt idx="82">
                  <c:v>1.41065060240964E-3</c:v>
                </c:pt>
                <c:pt idx="83">
                  <c:v>1.37168674698795E-3</c:v>
                </c:pt>
                <c:pt idx="84">
                  <c:v>1.32675903614458E-3</c:v>
                </c:pt>
                <c:pt idx="85">
                  <c:v>1.27586746987952E-3</c:v>
                </c:pt>
                <c:pt idx="86">
                  <c:v>1.21940963855422E-3</c:v>
                </c:pt>
                <c:pt idx="87">
                  <c:v>1.1573855421686801E-3</c:v>
                </c:pt>
                <c:pt idx="88">
                  <c:v>1.0901927710843401E-3</c:v>
                </c:pt>
                <c:pt idx="89">
                  <c:v>1.01822891566265E-3</c:v>
                </c:pt>
                <c:pt idx="90">
                  <c:v>9.4109638554216904E-4</c:v>
                </c:pt>
                <c:pt idx="91">
                  <c:v>8.5998795180722905E-4</c:v>
                </c:pt>
                <c:pt idx="92">
                  <c:v>7.7490361445783104E-4</c:v>
                </c:pt>
                <c:pt idx="93">
                  <c:v>6.8624096385542198E-4</c:v>
                </c:pt>
                <c:pt idx="94">
                  <c:v>5.9439759036144602E-4</c:v>
                </c:pt>
                <c:pt idx="95">
                  <c:v>4.9937349397590402E-4</c:v>
                </c:pt>
                <c:pt idx="96">
                  <c:v>4.0236144578313301E-4</c:v>
                </c:pt>
                <c:pt idx="97">
                  <c:v>3.0336144578313299E-4</c:v>
                </c:pt>
                <c:pt idx="98">
                  <c:v>2.0316867469879501E-4</c:v>
                </c:pt>
                <c:pt idx="99">
                  <c:v>6.4807228915662703E-5</c:v>
                </c:pt>
                <c:pt idx="100">
                  <c:v>0</c:v>
                </c:pt>
              </c:numCache>
            </c:numRef>
          </c:yVal>
          <c:smooth val="0"/>
        </c:ser>
        <c:dLbls>
          <c:showLegendKey val="0"/>
          <c:showVal val="0"/>
          <c:showCatName val="0"/>
          <c:showSerName val="0"/>
          <c:showPercent val="0"/>
          <c:showBubbleSize val="0"/>
        </c:dLbls>
        <c:axId val="148236160"/>
        <c:axId val="148234624"/>
      </c:scatterChart>
      <c:valAx>
        <c:axId val="148218624"/>
        <c:scaling>
          <c:orientation val="minMax"/>
          <c:max val="380"/>
          <c:min val="0"/>
        </c:scaling>
        <c:delete val="0"/>
        <c:axPos val="b"/>
        <c:title>
          <c:tx>
            <c:rich>
              <a:bodyPr/>
              <a:lstStyle/>
              <a:p>
                <a:pPr>
                  <a:defRPr sz="1200" b="0">
                    <a:latin typeface="Arial" pitchFamily="34" charset="0"/>
                    <a:cs typeface="Arial" pitchFamily="34" charset="0"/>
                  </a:defRPr>
                </a:pPr>
                <a:r>
                  <a:rPr lang="el-GR" sz="1200" b="0" i="1">
                    <a:latin typeface="Arial" pitchFamily="34" charset="0"/>
                    <a:cs typeface="Arial" pitchFamily="34" charset="0"/>
                  </a:rPr>
                  <a:t>θ</a:t>
                </a:r>
                <a:r>
                  <a:rPr lang="fr-FR" sz="1200" b="0">
                    <a:latin typeface="Arial" pitchFamily="34" charset="0"/>
                    <a:cs typeface="Arial" pitchFamily="34" charset="0"/>
                  </a:rPr>
                  <a:t> (°)</a:t>
                </a:r>
              </a:p>
            </c:rich>
          </c:tx>
          <c:layout>
            <c:manualLayout>
              <c:xMode val="edge"/>
              <c:yMode val="edge"/>
              <c:x val="0.35731262346308801"/>
              <c:y val="0.90150612014619702"/>
            </c:manualLayout>
          </c:layout>
          <c:overlay val="0"/>
        </c:title>
        <c:numFmt formatCode="General" sourceLinked="1"/>
        <c:majorTickMark val="out"/>
        <c:minorTickMark val="none"/>
        <c:tickLblPos val="nextTo"/>
        <c:crossAx val="148220544"/>
        <c:crosses val="autoZero"/>
        <c:crossBetween val="midCat"/>
      </c:valAx>
      <c:valAx>
        <c:axId val="148220544"/>
        <c:scaling>
          <c:orientation val="minMax"/>
          <c:max val="1.75"/>
          <c:min val="-0.25"/>
        </c:scaling>
        <c:delete val="0"/>
        <c:axPos val="l"/>
        <c:majorGridlines/>
        <c:numFmt formatCode="General" sourceLinked="1"/>
        <c:majorTickMark val="out"/>
        <c:minorTickMark val="none"/>
        <c:tickLblPos val="nextTo"/>
        <c:crossAx val="148218624"/>
        <c:crosses val="autoZero"/>
        <c:crossBetween val="midCat"/>
        <c:majorUnit val="0.5"/>
        <c:minorUnit val="0.1"/>
      </c:valAx>
      <c:valAx>
        <c:axId val="148234624"/>
        <c:scaling>
          <c:orientation val="minMax"/>
          <c:max val="1.75E-3"/>
          <c:min val="-2.5000000000000001E-4"/>
        </c:scaling>
        <c:delete val="0"/>
        <c:axPos val="r"/>
        <c:numFmt formatCode="General" sourceLinked="1"/>
        <c:majorTickMark val="out"/>
        <c:minorTickMark val="none"/>
        <c:tickLblPos val="nextTo"/>
        <c:crossAx val="148236160"/>
        <c:crosses val="max"/>
        <c:crossBetween val="midCat"/>
        <c:majorUnit val="5.0000000000000001E-4"/>
        <c:minorUnit val="1E-4"/>
      </c:valAx>
      <c:valAx>
        <c:axId val="148236160"/>
        <c:scaling>
          <c:orientation val="minMax"/>
        </c:scaling>
        <c:delete val="1"/>
        <c:axPos val="b"/>
        <c:numFmt formatCode="General" sourceLinked="1"/>
        <c:majorTickMark val="out"/>
        <c:minorTickMark val="none"/>
        <c:tickLblPos val="nextTo"/>
        <c:crossAx val="148234624"/>
        <c:crosses val="autoZero"/>
        <c:crossBetween val="midCat"/>
      </c:valAx>
      <c:spPr>
        <a:noFill/>
        <a:ln w="0">
          <a:solidFill>
            <a:schemeClr val="tx1"/>
          </a:solidFill>
        </a:ln>
      </c:spPr>
    </c:plotArea>
    <c:legend>
      <c:legendPos val="r"/>
      <c:legendEntry>
        <c:idx val="0"/>
        <c:txPr>
          <a:bodyPr/>
          <a:lstStyle/>
          <a:p>
            <a:pPr>
              <a:defRPr sz="1200" i="1">
                <a:latin typeface="Arial" pitchFamily="34" charset="0"/>
                <a:cs typeface="Arial" pitchFamily="34" charset="0"/>
              </a:defRPr>
            </a:pPr>
            <a:endParaRPr lang="fr-FR"/>
          </a:p>
        </c:txPr>
      </c:legendEntry>
      <c:legendEntry>
        <c:idx val="1"/>
        <c:txPr>
          <a:bodyPr/>
          <a:lstStyle/>
          <a:p>
            <a:pPr>
              <a:defRPr sz="1200" i="1">
                <a:latin typeface="Arial" pitchFamily="34" charset="0"/>
                <a:cs typeface="Arial" pitchFamily="34" charset="0"/>
              </a:defRPr>
            </a:pPr>
            <a:endParaRPr lang="fr-FR"/>
          </a:p>
        </c:txPr>
      </c:legendEntry>
      <c:legendEntry>
        <c:idx val="2"/>
        <c:txPr>
          <a:bodyPr/>
          <a:lstStyle/>
          <a:p>
            <a:pPr>
              <a:defRPr sz="1200" i="1">
                <a:latin typeface="Arial" pitchFamily="34" charset="0"/>
                <a:cs typeface="Arial" pitchFamily="34" charset="0"/>
              </a:defRPr>
            </a:pPr>
            <a:endParaRPr lang="fr-FR"/>
          </a:p>
        </c:txPr>
      </c:legendEntry>
      <c:layout/>
      <c:overlay val="0"/>
      <c:txPr>
        <a:bodyPr/>
        <a:lstStyle/>
        <a:p>
          <a:pPr>
            <a:defRPr sz="1200">
              <a:latin typeface="Arial" pitchFamily="34" charset="0"/>
              <a:cs typeface="Arial" pitchFamily="34" charset="0"/>
            </a:defRPr>
          </a:pPr>
          <a:endParaRPr lang="fr-FR"/>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b="0" i="1"/>
              <a:t>X</a:t>
            </a:r>
          </a:p>
        </c:rich>
      </c:tx>
      <c:layout>
        <c:manualLayout>
          <c:xMode val="edge"/>
          <c:yMode val="edge"/>
          <c:x val="4.1784776902887101E-2"/>
          <c:y val="1.85185185185185E-2"/>
        </c:manualLayout>
      </c:layout>
      <c:overlay val="0"/>
    </c:title>
    <c:autoTitleDeleted val="0"/>
    <c:plotArea>
      <c:layout>
        <c:manualLayout>
          <c:layoutTarget val="inner"/>
          <c:xMode val="edge"/>
          <c:yMode val="edge"/>
          <c:x val="7.1793963254593196E-2"/>
          <c:y val="0.18091462525517599"/>
          <c:w val="0.90449781277340302"/>
          <c:h val="0.68921660834062404"/>
        </c:manualLayout>
      </c:layout>
      <c:scatterChart>
        <c:scatterStyle val="lineMarker"/>
        <c:varyColors val="0"/>
        <c:ser>
          <c:idx val="0"/>
          <c:order val="0"/>
          <c:tx>
            <c:strRef>
              <c:f>Feuil1!$B$1</c:f>
              <c:strCache>
                <c:ptCount val="1"/>
                <c:pt idx="0">
                  <c:v>X</c:v>
                </c:pt>
              </c:strCache>
            </c:strRef>
          </c:tx>
          <c:marker>
            <c:symbol val="none"/>
          </c:marker>
          <c:xVal>
            <c:numRef>
              <c:f>Feuil1!$A$2:$A$10</c:f>
              <c:numCache>
                <c:formatCode>General</c:formatCode>
                <c:ptCount val="9"/>
                <c:pt idx="0">
                  <c:v>0</c:v>
                </c:pt>
                <c:pt idx="1">
                  <c:v>1</c:v>
                </c:pt>
                <c:pt idx="2">
                  <c:v>2</c:v>
                </c:pt>
                <c:pt idx="3">
                  <c:v>3</c:v>
                </c:pt>
                <c:pt idx="4">
                  <c:v>3</c:v>
                </c:pt>
                <c:pt idx="5">
                  <c:v>4</c:v>
                </c:pt>
                <c:pt idx="6">
                  <c:v>5</c:v>
                </c:pt>
                <c:pt idx="7">
                  <c:v>6</c:v>
                </c:pt>
                <c:pt idx="8">
                  <c:v>7</c:v>
                </c:pt>
              </c:numCache>
            </c:numRef>
          </c:xVal>
          <c:yVal>
            <c:numRef>
              <c:f>Feuil1!$B$2:$B$10</c:f>
              <c:numCache>
                <c:formatCode>General</c:formatCode>
                <c:ptCount val="9"/>
                <c:pt idx="0">
                  <c:v>2</c:v>
                </c:pt>
                <c:pt idx="1">
                  <c:v>2</c:v>
                </c:pt>
                <c:pt idx="2">
                  <c:v>2</c:v>
                </c:pt>
                <c:pt idx="3">
                  <c:v>2</c:v>
                </c:pt>
                <c:pt idx="4">
                  <c:v>5</c:v>
                </c:pt>
                <c:pt idx="5">
                  <c:v>5</c:v>
                </c:pt>
                <c:pt idx="6">
                  <c:v>5</c:v>
                </c:pt>
                <c:pt idx="7">
                  <c:v>5</c:v>
                </c:pt>
                <c:pt idx="8">
                  <c:v>5</c:v>
                </c:pt>
              </c:numCache>
            </c:numRef>
          </c:yVal>
          <c:smooth val="0"/>
        </c:ser>
        <c:dLbls>
          <c:showLegendKey val="0"/>
          <c:showVal val="0"/>
          <c:showCatName val="0"/>
          <c:showSerName val="0"/>
          <c:showPercent val="0"/>
          <c:showBubbleSize val="0"/>
        </c:dLbls>
        <c:axId val="148507648"/>
        <c:axId val="148550400"/>
      </c:scatterChart>
      <c:valAx>
        <c:axId val="148507648"/>
        <c:scaling>
          <c:orientation val="minMax"/>
        </c:scaling>
        <c:delete val="0"/>
        <c:axPos val="b"/>
        <c:numFmt formatCode="General" sourceLinked="1"/>
        <c:majorTickMark val="out"/>
        <c:minorTickMark val="none"/>
        <c:tickLblPos val="nextTo"/>
        <c:crossAx val="148550400"/>
        <c:crosses val="autoZero"/>
        <c:crossBetween val="midCat"/>
      </c:valAx>
      <c:valAx>
        <c:axId val="148550400"/>
        <c:scaling>
          <c:orientation val="minMax"/>
        </c:scaling>
        <c:delete val="0"/>
        <c:axPos val="l"/>
        <c:majorGridlines>
          <c:spPr>
            <a:ln w="0"/>
          </c:spPr>
        </c:majorGridlines>
        <c:numFmt formatCode="General" sourceLinked="1"/>
        <c:majorTickMark val="out"/>
        <c:minorTickMark val="none"/>
        <c:tickLblPos val="nextTo"/>
        <c:crossAx val="148507648"/>
        <c:crosses val="autoZero"/>
        <c:crossBetween val="midCat"/>
      </c:valAx>
      <c:spPr>
        <a:ln w="0">
          <a:noFill/>
        </a:ln>
      </c:spPr>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marker>
            <c:symbol val="none"/>
          </c:marker>
          <c:xVal>
            <c:numRef>
              <c:f>courant!$A$9:$A$2513</c:f>
              <c:numCache>
                <c:formatCode>General</c:formatCode>
                <c:ptCount val="2505"/>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2.3199999999999981</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c:v>
                </c:pt>
                <c:pt idx="164">
                  <c:v>3.28</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c:v>
                </c:pt>
                <c:pt idx="189">
                  <c:v>3.78</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4.1199999999999974</c:v>
                </c:pt>
                <c:pt idx="207">
                  <c:v>4.1399999999999997</c:v>
                </c:pt>
                <c:pt idx="208">
                  <c:v>4.1599999999999966</c:v>
                </c:pt>
                <c:pt idx="209">
                  <c:v>4.18</c:v>
                </c:pt>
                <c:pt idx="210">
                  <c:v>4.2</c:v>
                </c:pt>
                <c:pt idx="211">
                  <c:v>4.22</c:v>
                </c:pt>
                <c:pt idx="212">
                  <c:v>4.24</c:v>
                </c:pt>
                <c:pt idx="213">
                  <c:v>4.26</c:v>
                </c:pt>
                <c:pt idx="214">
                  <c:v>4.28</c:v>
                </c:pt>
                <c:pt idx="215">
                  <c:v>4.3</c:v>
                </c:pt>
                <c:pt idx="216">
                  <c:v>4.3199999999999976</c:v>
                </c:pt>
                <c:pt idx="217">
                  <c:v>4.34</c:v>
                </c:pt>
                <c:pt idx="218">
                  <c:v>4.3599999999999977</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4.6199999999999957</c:v>
                </c:pt>
                <c:pt idx="232">
                  <c:v>4.6399999999999997</c:v>
                </c:pt>
                <c:pt idx="233">
                  <c:v>4.6599999999999957</c:v>
                </c:pt>
                <c:pt idx="234">
                  <c:v>4.68</c:v>
                </c:pt>
                <c:pt idx="235">
                  <c:v>4.7</c:v>
                </c:pt>
                <c:pt idx="236">
                  <c:v>4.72</c:v>
                </c:pt>
                <c:pt idx="237">
                  <c:v>4.74</c:v>
                </c:pt>
                <c:pt idx="238">
                  <c:v>4.76</c:v>
                </c:pt>
                <c:pt idx="239">
                  <c:v>4.78</c:v>
                </c:pt>
                <c:pt idx="240">
                  <c:v>4.8</c:v>
                </c:pt>
                <c:pt idx="241">
                  <c:v>4.8199999999999976</c:v>
                </c:pt>
                <c:pt idx="242">
                  <c:v>4.84</c:v>
                </c:pt>
                <c:pt idx="243">
                  <c:v>4.8599999999999977</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5.1199999999999974</c:v>
                </c:pt>
                <c:pt idx="257">
                  <c:v>5.14</c:v>
                </c:pt>
                <c:pt idx="258">
                  <c:v>5.1599999999999966</c:v>
                </c:pt>
                <c:pt idx="259">
                  <c:v>5.18</c:v>
                </c:pt>
                <c:pt idx="260">
                  <c:v>5.2</c:v>
                </c:pt>
                <c:pt idx="261">
                  <c:v>5.22</c:v>
                </c:pt>
                <c:pt idx="262">
                  <c:v>5.24</c:v>
                </c:pt>
                <c:pt idx="263">
                  <c:v>5.26</c:v>
                </c:pt>
                <c:pt idx="264">
                  <c:v>5.28</c:v>
                </c:pt>
                <c:pt idx="265">
                  <c:v>5.3</c:v>
                </c:pt>
                <c:pt idx="266">
                  <c:v>5.3199999999999976</c:v>
                </c:pt>
                <c:pt idx="267">
                  <c:v>5.34</c:v>
                </c:pt>
                <c:pt idx="268">
                  <c:v>5.3599999999999977</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5.6199999999999957</c:v>
                </c:pt>
                <c:pt idx="282">
                  <c:v>5.64</c:v>
                </c:pt>
                <c:pt idx="283">
                  <c:v>5.6599999999999957</c:v>
                </c:pt>
                <c:pt idx="284">
                  <c:v>5.68</c:v>
                </c:pt>
                <c:pt idx="285">
                  <c:v>5.7</c:v>
                </c:pt>
                <c:pt idx="286">
                  <c:v>5.72</c:v>
                </c:pt>
                <c:pt idx="287">
                  <c:v>5.74</c:v>
                </c:pt>
                <c:pt idx="288">
                  <c:v>5.76</c:v>
                </c:pt>
                <c:pt idx="289">
                  <c:v>5.78</c:v>
                </c:pt>
                <c:pt idx="290">
                  <c:v>5.8</c:v>
                </c:pt>
                <c:pt idx="291">
                  <c:v>5.8199999999999976</c:v>
                </c:pt>
                <c:pt idx="292">
                  <c:v>5.84</c:v>
                </c:pt>
                <c:pt idx="293">
                  <c:v>5.8599999999999977</c:v>
                </c:pt>
                <c:pt idx="294">
                  <c:v>5.88</c:v>
                </c:pt>
                <c:pt idx="295">
                  <c:v>5.9</c:v>
                </c:pt>
                <c:pt idx="296">
                  <c:v>5.92</c:v>
                </c:pt>
                <c:pt idx="297">
                  <c:v>5.94</c:v>
                </c:pt>
                <c:pt idx="298">
                  <c:v>5.96</c:v>
                </c:pt>
                <c:pt idx="299">
                  <c:v>5.98</c:v>
                </c:pt>
                <c:pt idx="300">
                  <c:v>6</c:v>
                </c:pt>
                <c:pt idx="301">
                  <c:v>6.02</c:v>
                </c:pt>
                <c:pt idx="302">
                  <c:v>6.04</c:v>
                </c:pt>
                <c:pt idx="303">
                  <c:v>6.06</c:v>
                </c:pt>
                <c:pt idx="304">
                  <c:v>6.08</c:v>
                </c:pt>
                <c:pt idx="305">
                  <c:v>6.1</c:v>
                </c:pt>
                <c:pt idx="306">
                  <c:v>6.1199999999999974</c:v>
                </c:pt>
                <c:pt idx="307">
                  <c:v>6.14</c:v>
                </c:pt>
                <c:pt idx="308">
                  <c:v>6.1599999999999966</c:v>
                </c:pt>
                <c:pt idx="309">
                  <c:v>6.18</c:v>
                </c:pt>
                <c:pt idx="310">
                  <c:v>6.2</c:v>
                </c:pt>
                <c:pt idx="311">
                  <c:v>6.22</c:v>
                </c:pt>
                <c:pt idx="312">
                  <c:v>6.24</c:v>
                </c:pt>
                <c:pt idx="313">
                  <c:v>6.26</c:v>
                </c:pt>
                <c:pt idx="314">
                  <c:v>6.28</c:v>
                </c:pt>
                <c:pt idx="315">
                  <c:v>6.3</c:v>
                </c:pt>
                <c:pt idx="316">
                  <c:v>6.3199999999999976</c:v>
                </c:pt>
                <c:pt idx="317">
                  <c:v>6.34</c:v>
                </c:pt>
                <c:pt idx="318">
                  <c:v>6.3599999999999977</c:v>
                </c:pt>
                <c:pt idx="319">
                  <c:v>6.38</c:v>
                </c:pt>
                <c:pt idx="320">
                  <c:v>6.4</c:v>
                </c:pt>
                <c:pt idx="321">
                  <c:v>6.42</c:v>
                </c:pt>
                <c:pt idx="322">
                  <c:v>6.44</c:v>
                </c:pt>
                <c:pt idx="323">
                  <c:v>6.46</c:v>
                </c:pt>
                <c:pt idx="324">
                  <c:v>6.48</c:v>
                </c:pt>
                <c:pt idx="325">
                  <c:v>6.5</c:v>
                </c:pt>
                <c:pt idx="326">
                  <c:v>6.52</c:v>
                </c:pt>
                <c:pt idx="327">
                  <c:v>6.54</c:v>
                </c:pt>
                <c:pt idx="328">
                  <c:v>6.56</c:v>
                </c:pt>
                <c:pt idx="329">
                  <c:v>6.58</c:v>
                </c:pt>
                <c:pt idx="330">
                  <c:v>6.6</c:v>
                </c:pt>
                <c:pt idx="331">
                  <c:v>6.6199999999999957</c:v>
                </c:pt>
                <c:pt idx="332">
                  <c:v>6.64</c:v>
                </c:pt>
                <c:pt idx="333">
                  <c:v>6.6599999999999957</c:v>
                </c:pt>
                <c:pt idx="334">
                  <c:v>6.68</c:v>
                </c:pt>
                <c:pt idx="335">
                  <c:v>6.7</c:v>
                </c:pt>
                <c:pt idx="336">
                  <c:v>6.72</c:v>
                </c:pt>
                <c:pt idx="337">
                  <c:v>6.74</c:v>
                </c:pt>
                <c:pt idx="338">
                  <c:v>6.76</c:v>
                </c:pt>
                <c:pt idx="339">
                  <c:v>6.78</c:v>
                </c:pt>
                <c:pt idx="340">
                  <c:v>6.8</c:v>
                </c:pt>
                <c:pt idx="341">
                  <c:v>6.8199999999999976</c:v>
                </c:pt>
                <c:pt idx="342">
                  <c:v>6.84</c:v>
                </c:pt>
                <c:pt idx="343">
                  <c:v>6.8599999999999977</c:v>
                </c:pt>
                <c:pt idx="344">
                  <c:v>6.88</c:v>
                </c:pt>
                <c:pt idx="345">
                  <c:v>6.9</c:v>
                </c:pt>
                <c:pt idx="346">
                  <c:v>6.92</c:v>
                </c:pt>
                <c:pt idx="347">
                  <c:v>6.94</c:v>
                </c:pt>
                <c:pt idx="348">
                  <c:v>6.96</c:v>
                </c:pt>
                <c:pt idx="349">
                  <c:v>6.98</c:v>
                </c:pt>
                <c:pt idx="350">
                  <c:v>7</c:v>
                </c:pt>
                <c:pt idx="351">
                  <c:v>7.02</c:v>
                </c:pt>
                <c:pt idx="352">
                  <c:v>7.04</c:v>
                </c:pt>
                <c:pt idx="353">
                  <c:v>7.06</c:v>
                </c:pt>
                <c:pt idx="354">
                  <c:v>7.08</c:v>
                </c:pt>
                <c:pt idx="355">
                  <c:v>7.1</c:v>
                </c:pt>
                <c:pt idx="356">
                  <c:v>7.1199999999999974</c:v>
                </c:pt>
                <c:pt idx="357">
                  <c:v>7.14</c:v>
                </c:pt>
                <c:pt idx="358">
                  <c:v>7.1599999999999966</c:v>
                </c:pt>
                <c:pt idx="359">
                  <c:v>7.18</c:v>
                </c:pt>
                <c:pt idx="360">
                  <c:v>7.2</c:v>
                </c:pt>
                <c:pt idx="361">
                  <c:v>7.22</c:v>
                </c:pt>
                <c:pt idx="362">
                  <c:v>7.24</c:v>
                </c:pt>
                <c:pt idx="363">
                  <c:v>7.26</c:v>
                </c:pt>
                <c:pt idx="364">
                  <c:v>7.28</c:v>
                </c:pt>
                <c:pt idx="365">
                  <c:v>7.3</c:v>
                </c:pt>
                <c:pt idx="366">
                  <c:v>7.3199999999999976</c:v>
                </c:pt>
                <c:pt idx="367">
                  <c:v>7.34</c:v>
                </c:pt>
                <c:pt idx="368">
                  <c:v>7.3599999999999977</c:v>
                </c:pt>
                <c:pt idx="369">
                  <c:v>7.38</c:v>
                </c:pt>
                <c:pt idx="370">
                  <c:v>7.4</c:v>
                </c:pt>
                <c:pt idx="371">
                  <c:v>7.42</c:v>
                </c:pt>
                <c:pt idx="372">
                  <c:v>7.44</c:v>
                </c:pt>
                <c:pt idx="373">
                  <c:v>7.46</c:v>
                </c:pt>
                <c:pt idx="374">
                  <c:v>7.48</c:v>
                </c:pt>
                <c:pt idx="375">
                  <c:v>7.5</c:v>
                </c:pt>
                <c:pt idx="376">
                  <c:v>7.52</c:v>
                </c:pt>
                <c:pt idx="377">
                  <c:v>7.54</c:v>
                </c:pt>
                <c:pt idx="378">
                  <c:v>7.56</c:v>
                </c:pt>
                <c:pt idx="379">
                  <c:v>7.58</c:v>
                </c:pt>
                <c:pt idx="380">
                  <c:v>7.6</c:v>
                </c:pt>
                <c:pt idx="381">
                  <c:v>7.6199999999999957</c:v>
                </c:pt>
                <c:pt idx="382">
                  <c:v>7.64</c:v>
                </c:pt>
                <c:pt idx="383">
                  <c:v>7.6599999999999957</c:v>
                </c:pt>
                <c:pt idx="384">
                  <c:v>7.68</c:v>
                </c:pt>
                <c:pt idx="385">
                  <c:v>7.7</c:v>
                </c:pt>
                <c:pt idx="386">
                  <c:v>7.72</c:v>
                </c:pt>
                <c:pt idx="387">
                  <c:v>7.74</c:v>
                </c:pt>
                <c:pt idx="388">
                  <c:v>7.76</c:v>
                </c:pt>
                <c:pt idx="389">
                  <c:v>7.78</c:v>
                </c:pt>
                <c:pt idx="390">
                  <c:v>7.8</c:v>
                </c:pt>
                <c:pt idx="391">
                  <c:v>7.8199999999999976</c:v>
                </c:pt>
                <c:pt idx="392">
                  <c:v>7.84</c:v>
                </c:pt>
                <c:pt idx="393">
                  <c:v>7.8599999999999977</c:v>
                </c:pt>
                <c:pt idx="394">
                  <c:v>7.88</c:v>
                </c:pt>
                <c:pt idx="395">
                  <c:v>7.9</c:v>
                </c:pt>
                <c:pt idx="396">
                  <c:v>7.92</c:v>
                </c:pt>
                <c:pt idx="397">
                  <c:v>7.94</c:v>
                </c:pt>
                <c:pt idx="398">
                  <c:v>7.96</c:v>
                </c:pt>
                <c:pt idx="399">
                  <c:v>7.98</c:v>
                </c:pt>
                <c:pt idx="400">
                  <c:v>8</c:v>
                </c:pt>
                <c:pt idx="401">
                  <c:v>8.02</c:v>
                </c:pt>
                <c:pt idx="402">
                  <c:v>8.0400000000000009</c:v>
                </c:pt>
                <c:pt idx="403">
                  <c:v>8.06</c:v>
                </c:pt>
                <c:pt idx="404">
                  <c:v>8.08</c:v>
                </c:pt>
                <c:pt idx="405">
                  <c:v>8.1</c:v>
                </c:pt>
                <c:pt idx="406">
                  <c:v>8.120000000000001</c:v>
                </c:pt>
                <c:pt idx="407">
                  <c:v>8.14</c:v>
                </c:pt>
                <c:pt idx="408">
                  <c:v>8.16</c:v>
                </c:pt>
                <c:pt idx="409">
                  <c:v>8.18</c:v>
                </c:pt>
                <c:pt idx="410">
                  <c:v>8.2000000000000011</c:v>
                </c:pt>
                <c:pt idx="411">
                  <c:v>8.2200000000000006</c:v>
                </c:pt>
                <c:pt idx="412">
                  <c:v>8.24</c:v>
                </c:pt>
                <c:pt idx="413">
                  <c:v>8.26</c:v>
                </c:pt>
                <c:pt idx="414">
                  <c:v>8.2800000000000011</c:v>
                </c:pt>
                <c:pt idx="415">
                  <c:v>8.3000000000000007</c:v>
                </c:pt>
                <c:pt idx="416">
                  <c:v>8.32</c:v>
                </c:pt>
                <c:pt idx="417">
                  <c:v>8.34</c:v>
                </c:pt>
                <c:pt idx="418">
                  <c:v>8.36</c:v>
                </c:pt>
                <c:pt idx="419">
                  <c:v>8.3800000000000008</c:v>
                </c:pt>
                <c:pt idx="420">
                  <c:v>8.4</c:v>
                </c:pt>
                <c:pt idx="421">
                  <c:v>8.42</c:v>
                </c:pt>
                <c:pt idx="422">
                  <c:v>8.44</c:v>
                </c:pt>
                <c:pt idx="423">
                  <c:v>8.4600000000000026</c:v>
                </c:pt>
                <c:pt idx="424">
                  <c:v>8.48</c:v>
                </c:pt>
                <c:pt idx="425">
                  <c:v>8.5</c:v>
                </c:pt>
                <c:pt idx="426">
                  <c:v>8.52</c:v>
                </c:pt>
                <c:pt idx="427">
                  <c:v>8.5400000000000009</c:v>
                </c:pt>
                <c:pt idx="428">
                  <c:v>8.56</c:v>
                </c:pt>
                <c:pt idx="429">
                  <c:v>8.58</c:v>
                </c:pt>
                <c:pt idx="430">
                  <c:v>8.6</c:v>
                </c:pt>
                <c:pt idx="431">
                  <c:v>8.620000000000001</c:v>
                </c:pt>
                <c:pt idx="432">
                  <c:v>8.64</c:v>
                </c:pt>
                <c:pt idx="433">
                  <c:v>8.66</c:v>
                </c:pt>
                <c:pt idx="434">
                  <c:v>8.68</c:v>
                </c:pt>
                <c:pt idx="435">
                  <c:v>8.7000000000000011</c:v>
                </c:pt>
                <c:pt idx="436">
                  <c:v>8.7200000000000006</c:v>
                </c:pt>
                <c:pt idx="437">
                  <c:v>8.74</c:v>
                </c:pt>
                <c:pt idx="438">
                  <c:v>8.76</c:v>
                </c:pt>
                <c:pt idx="439">
                  <c:v>8.7800000000000011</c:v>
                </c:pt>
                <c:pt idx="440">
                  <c:v>8.8000000000000007</c:v>
                </c:pt>
                <c:pt idx="441">
                  <c:v>8.82</c:v>
                </c:pt>
                <c:pt idx="442">
                  <c:v>8.84</c:v>
                </c:pt>
                <c:pt idx="443">
                  <c:v>8.86</c:v>
                </c:pt>
                <c:pt idx="444">
                  <c:v>8.8800000000000008</c:v>
                </c:pt>
                <c:pt idx="445">
                  <c:v>8.9</c:v>
                </c:pt>
                <c:pt idx="446">
                  <c:v>8.92</c:v>
                </c:pt>
                <c:pt idx="447">
                  <c:v>8.94</c:v>
                </c:pt>
                <c:pt idx="448">
                  <c:v>8.9600000000000026</c:v>
                </c:pt>
                <c:pt idx="449">
                  <c:v>8.98</c:v>
                </c:pt>
                <c:pt idx="450">
                  <c:v>9</c:v>
                </c:pt>
                <c:pt idx="451">
                  <c:v>9.02</c:v>
                </c:pt>
                <c:pt idx="452">
                  <c:v>9.0400000000000009</c:v>
                </c:pt>
                <c:pt idx="453">
                  <c:v>9.06</c:v>
                </c:pt>
                <c:pt idx="454">
                  <c:v>9.08</c:v>
                </c:pt>
                <c:pt idx="455">
                  <c:v>9.1</c:v>
                </c:pt>
                <c:pt idx="456">
                  <c:v>9.120000000000001</c:v>
                </c:pt>
                <c:pt idx="457">
                  <c:v>9.14</c:v>
                </c:pt>
                <c:pt idx="458">
                  <c:v>9.16</c:v>
                </c:pt>
                <c:pt idx="459">
                  <c:v>9.18</c:v>
                </c:pt>
                <c:pt idx="460">
                  <c:v>9.2000000000000011</c:v>
                </c:pt>
                <c:pt idx="461">
                  <c:v>9.2200000000000006</c:v>
                </c:pt>
                <c:pt idx="462">
                  <c:v>9.24</c:v>
                </c:pt>
                <c:pt idx="463">
                  <c:v>9.26</c:v>
                </c:pt>
                <c:pt idx="464">
                  <c:v>9.2800000000000011</c:v>
                </c:pt>
                <c:pt idx="465">
                  <c:v>9.3000000000000007</c:v>
                </c:pt>
                <c:pt idx="466">
                  <c:v>9.32</c:v>
                </c:pt>
                <c:pt idx="467">
                  <c:v>9.34</c:v>
                </c:pt>
                <c:pt idx="468">
                  <c:v>9.36</c:v>
                </c:pt>
                <c:pt idx="469">
                  <c:v>9.3800000000000008</c:v>
                </c:pt>
                <c:pt idx="470">
                  <c:v>9.4</c:v>
                </c:pt>
                <c:pt idx="471">
                  <c:v>9.42</c:v>
                </c:pt>
                <c:pt idx="472">
                  <c:v>9.44</c:v>
                </c:pt>
                <c:pt idx="473">
                  <c:v>9.4600000000000026</c:v>
                </c:pt>
                <c:pt idx="474">
                  <c:v>9.48</c:v>
                </c:pt>
                <c:pt idx="475">
                  <c:v>9.5</c:v>
                </c:pt>
                <c:pt idx="476">
                  <c:v>9.52</c:v>
                </c:pt>
                <c:pt idx="477">
                  <c:v>9.5400000000000009</c:v>
                </c:pt>
                <c:pt idx="478">
                  <c:v>9.56</c:v>
                </c:pt>
                <c:pt idx="479">
                  <c:v>9.58</c:v>
                </c:pt>
                <c:pt idx="480">
                  <c:v>9.6</c:v>
                </c:pt>
                <c:pt idx="481">
                  <c:v>9.620000000000001</c:v>
                </c:pt>
                <c:pt idx="482">
                  <c:v>9.64</c:v>
                </c:pt>
                <c:pt idx="483">
                  <c:v>9.66</c:v>
                </c:pt>
                <c:pt idx="484">
                  <c:v>9.68</c:v>
                </c:pt>
                <c:pt idx="485">
                  <c:v>9.7000000000000011</c:v>
                </c:pt>
                <c:pt idx="486">
                  <c:v>9.7200000000000006</c:v>
                </c:pt>
                <c:pt idx="487">
                  <c:v>9.74</c:v>
                </c:pt>
                <c:pt idx="488">
                  <c:v>9.76</c:v>
                </c:pt>
                <c:pt idx="489">
                  <c:v>9.7800000000000011</c:v>
                </c:pt>
                <c:pt idx="490">
                  <c:v>9.8000000000000007</c:v>
                </c:pt>
                <c:pt idx="491">
                  <c:v>9.82</c:v>
                </c:pt>
                <c:pt idx="492">
                  <c:v>9.84</c:v>
                </c:pt>
                <c:pt idx="493">
                  <c:v>9.86</c:v>
                </c:pt>
                <c:pt idx="494">
                  <c:v>9.8800000000000008</c:v>
                </c:pt>
                <c:pt idx="495">
                  <c:v>9.9</c:v>
                </c:pt>
                <c:pt idx="496">
                  <c:v>9.92</c:v>
                </c:pt>
                <c:pt idx="497">
                  <c:v>9.94</c:v>
                </c:pt>
                <c:pt idx="498">
                  <c:v>9.9600000000000026</c:v>
                </c:pt>
                <c:pt idx="499">
                  <c:v>9.98</c:v>
                </c:pt>
                <c:pt idx="500">
                  <c:v>10</c:v>
                </c:pt>
                <c:pt idx="501">
                  <c:v>10.02</c:v>
                </c:pt>
                <c:pt idx="502">
                  <c:v>10.039999999999999</c:v>
                </c:pt>
                <c:pt idx="503">
                  <c:v>10.06</c:v>
                </c:pt>
                <c:pt idx="504">
                  <c:v>10.08</c:v>
                </c:pt>
                <c:pt idx="505">
                  <c:v>10.1</c:v>
                </c:pt>
                <c:pt idx="506">
                  <c:v>10.119999999999999</c:v>
                </c:pt>
                <c:pt idx="507">
                  <c:v>10.14</c:v>
                </c:pt>
                <c:pt idx="508">
                  <c:v>10.16</c:v>
                </c:pt>
                <c:pt idx="509">
                  <c:v>10.18</c:v>
                </c:pt>
                <c:pt idx="510">
                  <c:v>10.199999999999999</c:v>
                </c:pt>
                <c:pt idx="511">
                  <c:v>10.220000000000001</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c:v>
                </c:pt>
                <c:pt idx="530">
                  <c:v>10.6</c:v>
                </c:pt>
                <c:pt idx="531">
                  <c:v>10.62</c:v>
                </c:pt>
                <c:pt idx="532">
                  <c:v>10.64</c:v>
                </c:pt>
                <c:pt idx="533">
                  <c:v>10.66</c:v>
                </c:pt>
                <c:pt idx="534">
                  <c:v>10.68</c:v>
                </c:pt>
                <c:pt idx="535">
                  <c:v>10.7</c:v>
                </c:pt>
                <c:pt idx="536">
                  <c:v>10.72</c:v>
                </c:pt>
                <c:pt idx="537">
                  <c:v>10.74</c:v>
                </c:pt>
                <c:pt idx="538">
                  <c:v>10.76</c:v>
                </c:pt>
                <c:pt idx="539">
                  <c:v>10.78</c:v>
                </c:pt>
                <c:pt idx="540">
                  <c:v>10.8</c:v>
                </c:pt>
                <c:pt idx="541">
                  <c:v>10.82</c:v>
                </c:pt>
                <c:pt idx="542">
                  <c:v>10.84</c:v>
                </c:pt>
                <c:pt idx="543">
                  <c:v>10.86</c:v>
                </c:pt>
                <c:pt idx="544">
                  <c:v>10.88</c:v>
                </c:pt>
                <c:pt idx="545">
                  <c:v>10.9</c:v>
                </c:pt>
                <c:pt idx="546">
                  <c:v>10.92</c:v>
                </c:pt>
                <c:pt idx="547">
                  <c:v>10.94</c:v>
                </c:pt>
                <c:pt idx="548">
                  <c:v>10.96</c:v>
                </c:pt>
                <c:pt idx="549">
                  <c:v>10.98</c:v>
                </c:pt>
                <c:pt idx="550">
                  <c:v>11</c:v>
                </c:pt>
                <c:pt idx="551">
                  <c:v>11.02</c:v>
                </c:pt>
                <c:pt idx="552">
                  <c:v>11.04</c:v>
                </c:pt>
                <c:pt idx="553">
                  <c:v>11.06</c:v>
                </c:pt>
                <c:pt idx="554">
                  <c:v>11.08</c:v>
                </c:pt>
                <c:pt idx="555">
                  <c:v>11.1</c:v>
                </c:pt>
                <c:pt idx="556">
                  <c:v>11.12</c:v>
                </c:pt>
                <c:pt idx="557">
                  <c:v>11.14</c:v>
                </c:pt>
                <c:pt idx="558">
                  <c:v>11.16</c:v>
                </c:pt>
                <c:pt idx="559">
                  <c:v>11.18</c:v>
                </c:pt>
                <c:pt idx="560">
                  <c:v>11.2</c:v>
                </c:pt>
                <c:pt idx="561">
                  <c:v>11.22</c:v>
                </c:pt>
                <c:pt idx="562">
                  <c:v>11.24</c:v>
                </c:pt>
                <c:pt idx="563">
                  <c:v>11.26</c:v>
                </c:pt>
                <c:pt idx="564">
                  <c:v>11.28</c:v>
                </c:pt>
                <c:pt idx="565">
                  <c:v>11.3</c:v>
                </c:pt>
                <c:pt idx="566">
                  <c:v>11.32</c:v>
                </c:pt>
                <c:pt idx="567">
                  <c:v>11.34</c:v>
                </c:pt>
                <c:pt idx="568">
                  <c:v>11.36</c:v>
                </c:pt>
                <c:pt idx="569">
                  <c:v>11.38</c:v>
                </c:pt>
                <c:pt idx="570">
                  <c:v>11.4</c:v>
                </c:pt>
                <c:pt idx="571">
                  <c:v>11.42</c:v>
                </c:pt>
                <c:pt idx="572">
                  <c:v>11.44</c:v>
                </c:pt>
                <c:pt idx="573">
                  <c:v>11.46</c:v>
                </c:pt>
                <c:pt idx="574">
                  <c:v>11.48</c:v>
                </c:pt>
                <c:pt idx="575">
                  <c:v>11.5</c:v>
                </c:pt>
                <c:pt idx="576">
                  <c:v>11.52</c:v>
                </c:pt>
                <c:pt idx="577">
                  <c:v>11.54</c:v>
                </c:pt>
                <c:pt idx="578">
                  <c:v>11.56</c:v>
                </c:pt>
                <c:pt idx="579">
                  <c:v>11.58</c:v>
                </c:pt>
                <c:pt idx="580">
                  <c:v>11.6</c:v>
                </c:pt>
                <c:pt idx="581">
                  <c:v>11.62</c:v>
                </c:pt>
                <c:pt idx="582">
                  <c:v>11.64</c:v>
                </c:pt>
                <c:pt idx="583">
                  <c:v>11.66</c:v>
                </c:pt>
                <c:pt idx="584">
                  <c:v>11.68</c:v>
                </c:pt>
                <c:pt idx="585">
                  <c:v>11.7</c:v>
                </c:pt>
                <c:pt idx="586">
                  <c:v>11.72</c:v>
                </c:pt>
                <c:pt idx="587">
                  <c:v>11.74</c:v>
                </c:pt>
                <c:pt idx="588">
                  <c:v>11.76</c:v>
                </c:pt>
                <c:pt idx="589">
                  <c:v>11.78</c:v>
                </c:pt>
                <c:pt idx="590">
                  <c:v>11.8</c:v>
                </c:pt>
                <c:pt idx="591">
                  <c:v>11.82</c:v>
                </c:pt>
                <c:pt idx="592">
                  <c:v>11.84</c:v>
                </c:pt>
                <c:pt idx="593">
                  <c:v>11.86</c:v>
                </c:pt>
                <c:pt idx="594">
                  <c:v>11.88</c:v>
                </c:pt>
                <c:pt idx="595">
                  <c:v>11.9</c:v>
                </c:pt>
                <c:pt idx="596">
                  <c:v>11.92</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12.82</c:v>
                </c:pt>
                <c:pt idx="642">
                  <c:v>12.84</c:v>
                </c:pt>
                <c:pt idx="643">
                  <c:v>12.86</c:v>
                </c:pt>
                <c:pt idx="644">
                  <c:v>12.88</c:v>
                </c:pt>
                <c:pt idx="645">
                  <c:v>12.9</c:v>
                </c:pt>
                <c:pt idx="646">
                  <c:v>12.92</c:v>
                </c:pt>
                <c:pt idx="647">
                  <c:v>12.94</c:v>
                </c:pt>
                <c:pt idx="648">
                  <c:v>12.96</c:v>
                </c:pt>
                <c:pt idx="649">
                  <c:v>12.98</c:v>
                </c:pt>
                <c:pt idx="650">
                  <c:v>13</c:v>
                </c:pt>
                <c:pt idx="651">
                  <c:v>13.02</c:v>
                </c:pt>
                <c:pt idx="652">
                  <c:v>13.04</c:v>
                </c:pt>
                <c:pt idx="653">
                  <c:v>13.06</c:v>
                </c:pt>
                <c:pt idx="654">
                  <c:v>13.08</c:v>
                </c:pt>
                <c:pt idx="655">
                  <c:v>13.1</c:v>
                </c:pt>
                <c:pt idx="656">
                  <c:v>13.12</c:v>
                </c:pt>
                <c:pt idx="657">
                  <c:v>13.14</c:v>
                </c:pt>
                <c:pt idx="658">
                  <c:v>13.16</c:v>
                </c:pt>
                <c:pt idx="659">
                  <c:v>13.18</c:v>
                </c:pt>
                <c:pt idx="660">
                  <c:v>13.2</c:v>
                </c:pt>
                <c:pt idx="661">
                  <c:v>13.22</c:v>
                </c:pt>
                <c:pt idx="662">
                  <c:v>13.24</c:v>
                </c:pt>
                <c:pt idx="663">
                  <c:v>13.26</c:v>
                </c:pt>
                <c:pt idx="664">
                  <c:v>13.28</c:v>
                </c:pt>
                <c:pt idx="665">
                  <c:v>13.3</c:v>
                </c:pt>
                <c:pt idx="666">
                  <c:v>13.32</c:v>
                </c:pt>
                <c:pt idx="667">
                  <c:v>13.34</c:v>
                </c:pt>
                <c:pt idx="668">
                  <c:v>13.36</c:v>
                </c:pt>
                <c:pt idx="669">
                  <c:v>13.38</c:v>
                </c:pt>
                <c:pt idx="670">
                  <c:v>13.4</c:v>
                </c:pt>
                <c:pt idx="671">
                  <c:v>13.42</c:v>
                </c:pt>
                <c:pt idx="672">
                  <c:v>13.44</c:v>
                </c:pt>
                <c:pt idx="673">
                  <c:v>13.46</c:v>
                </c:pt>
                <c:pt idx="674">
                  <c:v>13.48</c:v>
                </c:pt>
                <c:pt idx="675">
                  <c:v>13.5</c:v>
                </c:pt>
                <c:pt idx="676">
                  <c:v>13.52</c:v>
                </c:pt>
                <c:pt idx="677">
                  <c:v>13.54</c:v>
                </c:pt>
                <c:pt idx="678">
                  <c:v>13.56</c:v>
                </c:pt>
                <c:pt idx="679">
                  <c:v>13.58</c:v>
                </c:pt>
                <c:pt idx="680">
                  <c:v>13.6</c:v>
                </c:pt>
                <c:pt idx="681">
                  <c:v>13.62</c:v>
                </c:pt>
                <c:pt idx="682">
                  <c:v>13.64</c:v>
                </c:pt>
                <c:pt idx="683">
                  <c:v>13.66</c:v>
                </c:pt>
                <c:pt idx="684">
                  <c:v>13.68</c:v>
                </c:pt>
                <c:pt idx="685">
                  <c:v>13.7</c:v>
                </c:pt>
                <c:pt idx="686">
                  <c:v>13.72</c:v>
                </c:pt>
                <c:pt idx="687">
                  <c:v>13.74</c:v>
                </c:pt>
                <c:pt idx="688">
                  <c:v>13.76</c:v>
                </c:pt>
                <c:pt idx="689">
                  <c:v>13.78</c:v>
                </c:pt>
                <c:pt idx="690">
                  <c:v>13.8</c:v>
                </c:pt>
                <c:pt idx="691">
                  <c:v>13.82</c:v>
                </c:pt>
                <c:pt idx="692">
                  <c:v>13.84</c:v>
                </c:pt>
                <c:pt idx="693">
                  <c:v>13.86</c:v>
                </c:pt>
                <c:pt idx="694">
                  <c:v>13.88</c:v>
                </c:pt>
                <c:pt idx="695">
                  <c:v>13.9</c:v>
                </c:pt>
                <c:pt idx="696">
                  <c:v>13.92</c:v>
                </c:pt>
                <c:pt idx="697">
                  <c:v>13.94</c:v>
                </c:pt>
                <c:pt idx="698">
                  <c:v>13.96</c:v>
                </c:pt>
                <c:pt idx="699">
                  <c:v>13.98</c:v>
                </c:pt>
                <c:pt idx="700">
                  <c:v>14</c:v>
                </c:pt>
                <c:pt idx="701">
                  <c:v>14.02</c:v>
                </c:pt>
                <c:pt idx="702">
                  <c:v>14.04</c:v>
                </c:pt>
                <c:pt idx="703">
                  <c:v>14.06</c:v>
                </c:pt>
                <c:pt idx="704">
                  <c:v>14.08</c:v>
                </c:pt>
                <c:pt idx="705">
                  <c:v>14.1</c:v>
                </c:pt>
                <c:pt idx="706">
                  <c:v>14.12</c:v>
                </c:pt>
                <c:pt idx="707">
                  <c:v>14.14</c:v>
                </c:pt>
                <c:pt idx="708">
                  <c:v>14.16</c:v>
                </c:pt>
                <c:pt idx="709">
                  <c:v>14.18</c:v>
                </c:pt>
                <c:pt idx="710">
                  <c:v>14.2</c:v>
                </c:pt>
                <c:pt idx="711">
                  <c:v>14.22</c:v>
                </c:pt>
                <c:pt idx="712">
                  <c:v>14.24</c:v>
                </c:pt>
                <c:pt idx="713">
                  <c:v>14.26</c:v>
                </c:pt>
                <c:pt idx="714">
                  <c:v>14.28</c:v>
                </c:pt>
                <c:pt idx="715">
                  <c:v>14.3</c:v>
                </c:pt>
                <c:pt idx="716">
                  <c:v>14.32</c:v>
                </c:pt>
                <c:pt idx="717">
                  <c:v>14.34</c:v>
                </c:pt>
                <c:pt idx="718">
                  <c:v>14.36</c:v>
                </c:pt>
                <c:pt idx="719">
                  <c:v>14.38</c:v>
                </c:pt>
                <c:pt idx="720">
                  <c:v>14.4</c:v>
                </c:pt>
                <c:pt idx="721">
                  <c:v>14.42</c:v>
                </c:pt>
                <c:pt idx="722">
                  <c:v>14.44</c:v>
                </c:pt>
                <c:pt idx="723">
                  <c:v>14.46</c:v>
                </c:pt>
                <c:pt idx="724">
                  <c:v>14.48</c:v>
                </c:pt>
                <c:pt idx="725">
                  <c:v>14.5</c:v>
                </c:pt>
                <c:pt idx="726">
                  <c:v>14.52</c:v>
                </c:pt>
                <c:pt idx="727">
                  <c:v>14.54</c:v>
                </c:pt>
                <c:pt idx="728">
                  <c:v>14.56</c:v>
                </c:pt>
                <c:pt idx="729">
                  <c:v>14.58</c:v>
                </c:pt>
                <c:pt idx="730">
                  <c:v>14.6</c:v>
                </c:pt>
                <c:pt idx="731">
                  <c:v>14.62</c:v>
                </c:pt>
                <c:pt idx="732">
                  <c:v>14.64</c:v>
                </c:pt>
                <c:pt idx="733">
                  <c:v>14.66</c:v>
                </c:pt>
                <c:pt idx="734">
                  <c:v>14.68</c:v>
                </c:pt>
                <c:pt idx="735">
                  <c:v>14.7</c:v>
                </c:pt>
                <c:pt idx="736">
                  <c:v>14.72</c:v>
                </c:pt>
                <c:pt idx="737">
                  <c:v>14.74</c:v>
                </c:pt>
                <c:pt idx="738">
                  <c:v>14.76</c:v>
                </c:pt>
                <c:pt idx="739">
                  <c:v>14.78</c:v>
                </c:pt>
                <c:pt idx="740">
                  <c:v>14.8</c:v>
                </c:pt>
                <c:pt idx="741">
                  <c:v>14.82</c:v>
                </c:pt>
                <c:pt idx="742">
                  <c:v>14.84</c:v>
                </c:pt>
                <c:pt idx="743">
                  <c:v>14.86</c:v>
                </c:pt>
                <c:pt idx="744">
                  <c:v>14.88</c:v>
                </c:pt>
                <c:pt idx="745">
                  <c:v>14.9</c:v>
                </c:pt>
                <c:pt idx="746">
                  <c:v>14.92</c:v>
                </c:pt>
                <c:pt idx="747">
                  <c:v>14.94</c:v>
                </c:pt>
                <c:pt idx="748">
                  <c:v>14.96</c:v>
                </c:pt>
                <c:pt idx="749">
                  <c:v>14.98</c:v>
                </c:pt>
                <c:pt idx="750">
                  <c:v>15</c:v>
                </c:pt>
                <c:pt idx="751">
                  <c:v>15.02</c:v>
                </c:pt>
                <c:pt idx="752">
                  <c:v>15.04</c:v>
                </c:pt>
                <c:pt idx="753">
                  <c:v>15.06</c:v>
                </c:pt>
                <c:pt idx="754">
                  <c:v>15.08</c:v>
                </c:pt>
                <c:pt idx="755">
                  <c:v>15.1</c:v>
                </c:pt>
                <c:pt idx="756">
                  <c:v>15.12</c:v>
                </c:pt>
                <c:pt idx="757">
                  <c:v>15.14</c:v>
                </c:pt>
                <c:pt idx="758">
                  <c:v>15.16</c:v>
                </c:pt>
                <c:pt idx="759">
                  <c:v>15.18</c:v>
                </c:pt>
                <c:pt idx="760">
                  <c:v>15.2</c:v>
                </c:pt>
                <c:pt idx="761">
                  <c:v>15.22</c:v>
                </c:pt>
                <c:pt idx="762">
                  <c:v>15.24</c:v>
                </c:pt>
                <c:pt idx="763">
                  <c:v>15.26</c:v>
                </c:pt>
                <c:pt idx="764">
                  <c:v>15.28</c:v>
                </c:pt>
                <c:pt idx="765">
                  <c:v>15.3</c:v>
                </c:pt>
                <c:pt idx="766">
                  <c:v>15.32</c:v>
                </c:pt>
                <c:pt idx="767">
                  <c:v>15.34</c:v>
                </c:pt>
                <c:pt idx="768">
                  <c:v>15.36</c:v>
                </c:pt>
                <c:pt idx="769">
                  <c:v>15.38</c:v>
                </c:pt>
                <c:pt idx="770">
                  <c:v>15.4</c:v>
                </c:pt>
                <c:pt idx="771">
                  <c:v>15.42</c:v>
                </c:pt>
                <c:pt idx="772">
                  <c:v>15.44</c:v>
                </c:pt>
                <c:pt idx="773">
                  <c:v>15.46</c:v>
                </c:pt>
                <c:pt idx="774">
                  <c:v>15.48</c:v>
                </c:pt>
                <c:pt idx="775">
                  <c:v>15.5</c:v>
                </c:pt>
                <c:pt idx="776">
                  <c:v>15.52</c:v>
                </c:pt>
                <c:pt idx="777">
                  <c:v>15.54</c:v>
                </c:pt>
                <c:pt idx="778">
                  <c:v>15.56</c:v>
                </c:pt>
                <c:pt idx="779">
                  <c:v>15.58</c:v>
                </c:pt>
                <c:pt idx="780">
                  <c:v>15.6</c:v>
                </c:pt>
                <c:pt idx="781">
                  <c:v>15.62</c:v>
                </c:pt>
                <c:pt idx="782">
                  <c:v>15.64</c:v>
                </c:pt>
                <c:pt idx="783">
                  <c:v>15.66</c:v>
                </c:pt>
                <c:pt idx="784">
                  <c:v>15.68</c:v>
                </c:pt>
                <c:pt idx="785">
                  <c:v>15.7</c:v>
                </c:pt>
                <c:pt idx="786">
                  <c:v>15.72</c:v>
                </c:pt>
                <c:pt idx="787">
                  <c:v>15.74</c:v>
                </c:pt>
                <c:pt idx="788">
                  <c:v>15.76</c:v>
                </c:pt>
                <c:pt idx="789">
                  <c:v>15.78</c:v>
                </c:pt>
                <c:pt idx="790">
                  <c:v>15.8</c:v>
                </c:pt>
                <c:pt idx="791">
                  <c:v>15.82</c:v>
                </c:pt>
                <c:pt idx="792">
                  <c:v>15.84</c:v>
                </c:pt>
                <c:pt idx="793">
                  <c:v>15.86</c:v>
                </c:pt>
                <c:pt idx="794">
                  <c:v>15.88</c:v>
                </c:pt>
                <c:pt idx="795">
                  <c:v>15.9</c:v>
                </c:pt>
                <c:pt idx="796">
                  <c:v>15.92</c:v>
                </c:pt>
                <c:pt idx="797">
                  <c:v>15.94</c:v>
                </c:pt>
                <c:pt idx="798">
                  <c:v>15.96</c:v>
                </c:pt>
                <c:pt idx="799">
                  <c:v>15.98</c:v>
                </c:pt>
                <c:pt idx="800">
                  <c:v>16</c:v>
                </c:pt>
                <c:pt idx="801">
                  <c:v>16.02</c:v>
                </c:pt>
                <c:pt idx="802">
                  <c:v>16.04</c:v>
                </c:pt>
                <c:pt idx="803">
                  <c:v>16.059999999999999</c:v>
                </c:pt>
                <c:pt idx="804">
                  <c:v>16.079999999999991</c:v>
                </c:pt>
                <c:pt idx="805">
                  <c:v>16.100000000000001</c:v>
                </c:pt>
                <c:pt idx="806">
                  <c:v>16.12</c:v>
                </c:pt>
                <c:pt idx="807">
                  <c:v>16.14</c:v>
                </c:pt>
                <c:pt idx="808">
                  <c:v>16.16</c:v>
                </c:pt>
                <c:pt idx="809">
                  <c:v>16.18</c:v>
                </c:pt>
                <c:pt idx="810">
                  <c:v>16.2</c:v>
                </c:pt>
                <c:pt idx="811">
                  <c:v>16.22</c:v>
                </c:pt>
                <c:pt idx="812">
                  <c:v>16.239999999999991</c:v>
                </c:pt>
                <c:pt idx="813">
                  <c:v>16.260000000000002</c:v>
                </c:pt>
                <c:pt idx="814">
                  <c:v>16.28</c:v>
                </c:pt>
                <c:pt idx="815">
                  <c:v>16.3</c:v>
                </c:pt>
                <c:pt idx="816">
                  <c:v>16.32</c:v>
                </c:pt>
                <c:pt idx="817">
                  <c:v>16.34</c:v>
                </c:pt>
                <c:pt idx="818">
                  <c:v>16.36</c:v>
                </c:pt>
                <c:pt idx="819">
                  <c:v>16.38</c:v>
                </c:pt>
                <c:pt idx="820">
                  <c:v>16.399999999999999</c:v>
                </c:pt>
                <c:pt idx="821">
                  <c:v>16.420000000000002</c:v>
                </c:pt>
                <c:pt idx="822">
                  <c:v>16.440000000000001</c:v>
                </c:pt>
                <c:pt idx="823">
                  <c:v>16.46</c:v>
                </c:pt>
                <c:pt idx="824">
                  <c:v>16.48</c:v>
                </c:pt>
                <c:pt idx="825">
                  <c:v>16.5</c:v>
                </c:pt>
                <c:pt idx="826">
                  <c:v>16.52</c:v>
                </c:pt>
                <c:pt idx="827">
                  <c:v>16.54</c:v>
                </c:pt>
                <c:pt idx="828">
                  <c:v>16.559999999999999</c:v>
                </c:pt>
                <c:pt idx="829">
                  <c:v>16.579999999999991</c:v>
                </c:pt>
                <c:pt idx="830">
                  <c:v>16.600000000000001</c:v>
                </c:pt>
                <c:pt idx="831">
                  <c:v>16.62</c:v>
                </c:pt>
                <c:pt idx="832">
                  <c:v>16.64</c:v>
                </c:pt>
                <c:pt idx="833">
                  <c:v>16.66</c:v>
                </c:pt>
                <c:pt idx="834">
                  <c:v>16.68</c:v>
                </c:pt>
                <c:pt idx="835">
                  <c:v>16.7</c:v>
                </c:pt>
                <c:pt idx="836">
                  <c:v>16.72</c:v>
                </c:pt>
                <c:pt idx="837">
                  <c:v>16.739999999999991</c:v>
                </c:pt>
                <c:pt idx="838">
                  <c:v>16.760000000000002</c:v>
                </c:pt>
                <c:pt idx="839">
                  <c:v>16.78</c:v>
                </c:pt>
                <c:pt idx="840">
                  <c:v>16.8</c:v>
                </c:pt>
                <c:pt idx="841">
                  <c:v>16.82</c:v>
                </c:pt>
                <c:pt idx="842">
                  <c:v>16.84</c:v>
                </c:pt>
                <c:pt idx="843">
                  <c:v>16.86</c:v>
                </c:pt>
                <c:pt idx="844">
                  <c:v>16.88</c:v>
                </c:pt>
                <c:pt idx="845">
                  <c:v>16.899999999999999</c:v>
                </c:pt>
                <c:pt idx="846">
                  <c:v>16.920000000000002</c:v>
                </c:pt>
                <c:pt idx="847">
                  <c:v>16.940000000000001</c:v>
                </c:pt>
                <c:pt idx="848">
                  <c:v>16.96</c:v>
                </c:pt>
                <c:pt idx="849">
                  <c:v>16.98</c:v>
                </c:pt>
                <c:pt idx="850">
                  <c:v>17</c:v>
                </c:pt>
                <c:pt idx="851">
                  <c:v>17.02</c:v>
                </c:pt>
                <c:pt idx="852">
                  <c:v>17.04</c:v>
                </c:pt>
                <c:pt idx="853">
                  <c:v>17.059999999999999</c:v>
                </c:pt>
                <c:pt idx="854">
                  <c:v>17.079999999999991</c:v>
                </c:pt>
                <c:pt idx="855">
                  <c:v>17.100000000000001</c:v>
                </c:pt>
                <c:pt idx="856">
                  <c:v>17.12</c:v>
                </c:pt>
                <c:pt idx="857">
                  <c:v>17.14</c:v>
                </c:pt>
                <c:pt idx="858">
                  <c:v>17.16</c:v>
                </c:pt>
                <c:pt idx="859">
                  <c:v>17.18</c:v>
                </c:pt>
                <c:pt idx="860">
                  <c:v>17.2</c:v>
                </c:pt>
                <c:pt idx="861">
                  <c:v>17.22</c:v>
                </c:pt>
                <c:pt idx="862">
                  <c:v>17.239999999999991</c:v>
                </c:pt>
                <c:pt idx="863">
                  <c:v>17.260000000000002</c:v>
                </c:pt>
                <c:pt idx="864">
                  <c:v>17.28</c:v>
                </c:pt>
                <c:pt idx="865">
                  <c:v>17.3</c:v>
                </c:pt>
                <c:pt idx="866">
                  <c:v>17.32</c:v>
                </c:pt>
                <c:pt idx="867">
                  <c:v>17.34</c:v>
                </c:pt>
                <c:pt idx="868">
                  <c:v>17.36</c:v>
                </c:pt>
                <c:pt idx="869">
                  <c:v>17.38</c:v>
                </c:pt>
                <c:pt idx="870">
                  <c:v>17.399999999999999</c:v>
                </c:pt>
                <c:pt idx="871">
                  <c:v>17.420000000000002</c:v>
                </c:pt>
                <c:pt idx="872">
                  <c:v>17.440000000000001</c:v>
                </c:pt>
                <c:pt idx="873">
                  <c:v>17.46</c:v>
                </c:pt>
                <c:pt idx="874">
                  <c:v>17.48</c:v>
                </c:pt>
                <c:pt idx="875">
                  <c:v>17.5</c:v>
                </c:pt>
                <c:pt idx="876">
                  <c:v>17.52</c:v>
                </c:pt>
                <c:pt idx="877">
                  <c:v>17.54</c:v>
                </c:pt>
                <c:pt idx="878">
                  <c:v>17.559999999999999</c:v>
                </c:pt>
                <c:pt idx="879">
                  <c:v>17.579999999999991</c:v>
                </c:pt>
                <c:pt idx="880">
                  <c:v>17.600000000000001</c:v>
                </c:pt>
                <c:pt idx="881">
                  <c:v>17.62</c:v>
                </c:pt>
                <c:pt idx="882">
                  <c:v>17.64</c:v>
                </c:pt>
                <c:pt idx="883">
                  <c:v>17.66</c:v>
                </c:pt>
                <c:pt idx="884">
                  <c:v>17.68</c:v>
                </c:pt>
                <c:pt idx="885">
                  <c:v>17.7</c:v>
                </c:pt>
                <c:pt idx="886">
                  <c:v>17.72</c:v>
                </c:pt>
                <c:pt idx="887">
                  <c:v>17.739999999999991</c:v>
                </c:pt>
                <c:pt idx="888">
                  <c:v>17.760000000000002</c:v>
                </c:pt>
                <c:pt idx="889">
                  <c:v>17.78</c:v>
                </c:pt>
                <c:pt idx="890">
                  <c:v>17.8</c:v>
                </c:pt>
                <c:pt idx="891">
                  <c:v>17.82</c:v>
                </c:pt>
                <c:pt idx="892">
                  <c:v>17.84</c:v>
                </c:pt>
                <c:pt idx="893">
                  <c:v>17.86</c:v>
                </c:pt>
                <c:pt idx="894">
                  <c:v>17.88</c:v>
                </c:pt>
                <c:pt idx="895">
                  <c:v>17.899999999999999</c:v>
                </c:pt>
                <c:pt idx="896">
                  <c:v>17.920000000000002</c:v>
                </c:pt>
                <c:pt idx="897">
                  <c:v>17.940000000000001</c:v>
                </c:pt>
                <c:pt idx="898">
                  <c:v>17.96</c:v>
                </c:pt>
                <c:pt idx="899">
                  <c:v>17.98</c:v>
                </c:pt>
                <c:pt idx="900">
                  <c:v>18</c:v>
                </c:pt>
                <c:pt idx="901">
                  <c:v>18.02</c:v>
                </c:pt>
                <c:pt idx="902">
                  <c:v>18.04</c:v>
                </c:pt>
                <c:pt idx="903">
                  <c:v>18.059999999999999</c:v>
                </c:pt>
                <c:pt idx="904">
                  <c:v>18.079999999999991</c:v>
                </c:pt>
                <c:pt idx="905">
                  <c:v>18.100000000000001</c:v>
                </c:pt>
                <c:pt idx="906">
                  <c:v>18.12</c:v>
                </c:pt>
                <c:pt idx="907">
                  <c:v>18.14</c:v>
                </c:pt>
                <c:pt idx="908">
                  <c:v>18.16</c:v>
                </c:pt>
                <c:pt idx="909">
                  <c:v>18.18</c:v>
                </c:pt>
                <c:pt idx="910">
                  <c:v>18.2</c:v>
                </c:pt>
                <c:pt idx="911">
                  <c:v>18.22</c:v>
                </c:pt>
                <c:pt idx="912">
                  <c:v>18.239999999999991</c:v>
                </c:pt>
                <c:pt idx="913">
                  <c:v>18.260000000000002</c:v>
                </c:pt>
                <c:pt idx="914">
                  <c:v>18.28</c:v>
                </c:pt>
                <c:pt idx="915">
                  <c:v>18.3</c:v>
                </c:pt>
                <c:pt idx="916">
                  <c:v>18.32</c:v>
                </c:pt>
                <c:pt idx="917">
                  <c:v>18.34</c:v>
                </c:pt>
                <c:pt idx="918">
                  <c:v>18.36</c:v>
                </c:pt>
                <c:pt idx="919">
                  <c:v>18.38</c:v>
                </c:pt>
                <c:pt idx="920">
                  <c:v>18.399999999999999</c:v>
                </c:pt>
                <c:pt idx="921">
                  <c:v>18.420000000000002</c:v>
                </c:pt>
                <c:pt idx="922">
                  <c:v>18.440000000000001</c:v>
                </c:pt>
                <c:pt idx="923">
                  <c:v>18.46</c:v>
                </c:pt>
                <c:pt idx="924">
                  <c:v>18.48</c:v>
                </c:pt>
                <c:pt idx="925">
                  <c:v>18.5</c:v>
                </c:pt>
                <c:pt idx="926">
                  <c:v>18.52</c:v>
                </c:pt>
                <c:pt idx="927">
                  <c:v>18.54</c:v>
                </c:pt>
                <c:pt idx="928">
                  <c:v>18.559999999999999</c:v>
                </c:pt>
                <c:pt idx="929">
                  <c:v>18.579999999999991</c:v>
                </c:pt>
                <c:pt idx="930">
                  <c:v>18.600000000000001</c:v>
                </c:pt>
                <c:pt idx="931">
                  <c:v>18.62</c:v>
                </c:pt>
                <c:pt idx="932">
                  <c:v>18.64</c:v>
                </c:pt>
                <c:pt idx="933">
                  <c:v>18.66</c:v>
                </c:pt>
                <c:pt idx="934">
                  <c:v>18.68</c:v>
                </c:pt>
                <c:pt idx="935">
                  <c:v>18.7</c:v>
                </c:pt>
                <c:pt idx="936">
                  <c:v>18.72</c:v>
                </c:pt>
                <c:pt idx="937">
                  <c:v>18.739999999999991</c:v>
                </c:pt>
                <c:pt idx="938">
                  <c:v>18.760000000000002</c:v>
                </c:pt>
                <c:pt idx="939">
                  <c:v>18.78</c:v>
                </c:pt>
                <c:pt idx="940">
                  <c:v>18.8</c:v>
                </c:pt>
                <c:pt idx="941">
                  <c:v>18.82</c:v>
                </c:pt>
                <c:pt idx="942">
                  <c:v>18.84</c:v>
                </c:pt>
                <c:pt idx="943">
                  <c:v>18.86</c:v>
                </c:pt>
                <c:pt idx="944">
                  <c:v>18.88</c:v>
                </c:pt>
                <c:pt idx="945">
                  <c:v>18.899999999999999</c:v>
                </c:pt>
                <c:pt idx="946">
                  <c:v>18.920000000000002</c:v>
                </c:pt>
                <c:pt idx="947">
                  <c:v>18.940000000000001</c:v>
                </c:pt>
                <c:pt idx="948">
                  <c:v>18.96</c:v>
                </c:pt>
                <c:pt idx="949">
                  <c:v>18.98</c:v>
                </c:pt>
                <c:pt idx="950">
                  <c:v>19</c:v>
                </c:pt>
                <c:pt idx="951">
                  <c:v>19.02</c:v>
                </c:pt>
                <c:pt idx="952">
                  <c:v>19.04</c:v>
                </c:pt>
                <c:pt idx="953">
                  <c:v>19.059999999999999</c:v>
                </c:pt>
                <c:pt idx="954">
                  <c:v>19.079999999999991</c:v>
                </c:pt>
                <c:pt idx="955">
                  <c:v>19.100000000000001</c:v>
                </c:pt>
                <c:pt idx="956">
                  <c:v>19.12</c:v>
                </c:pt>
                <c:pt idx="957">
                  <c:v>19.14</c:v>
                </c:pt>
                <c:pt idx="958">
                  <c:v>19.16</c:v>
                </c:pt>
                <c:pt idx="959">
                  <c:v>19.18</c:v>
                </c:pt>
                <c:pt idx="960">
                  <c:v>19.2</c:v>
                </c:pt>
                <c:pt idx="961">
                  <c:v>19.22</c:v>
                </c:pt>
                <c:pt idx="962">
                  <c:v>19.239999999999991</c:v>
                </c:pt>
                <c:pt idx="963">
                  <c:v>19.260000000000002</c:v>
                </c:pt>
                <c:pt idx="964">
                  <c:v>19.28</c:v>
                </c:pt>
                <c:pt idx="965">
                  <c:v>19.3</c:v>
                </c:pt>
                <c:pt idx="966">
                  <c:v>19.32</c:v>
                </c:pt>
                <c:pt idx="967">
                  <c:v>19.34</c:v>
                </c:pt>
                <c:pt idx="968">
                  <c:v>19.36</c:v>
                </c:pt>
                <c:pt idx="969">
                  <c:v>19.38</c:v>
                </c:pt>
                <c:pt idx="970">
                  <c:v>19.399999999999999</c:v>
                </c:pt>
                <c:pt idx="971">
                  <c:v>19.420000000000002</c:v>
                </c:pt>
                <c:pt idx="972">
                  <c:v>19.440000000000001</c:v>
                </c:pt>
                <c:pt idx="973">
                  <c:v>19.46</c:v>
                </c:pt>
                <c:pt idx="974">
                  <c:v>19.48</c:v>
                </c:pt>
                <c:pt idx="975">
                  <c:v>19.5</c:v>
                </c:pt>
                <c:pt idx="976">
                  <c:v>19.52</c:v>
                </c:pt>
                <c:pt idx="977">
                  <c:v>19.54</c:v>
                </c:pt>
                <c:pt idx="978">
                  <c:v>19.559999999999999</c:v>
                </c:pt>
                <c:pt idx="979">
                  <c:v>19.579999999999991</c:v>
                </c:pt>
                <c:pt idx="980">
                  <c:v>19.600000000000001</c:v>
                </c:pt>
                <c:pt idx="981">
                  <c:v>19.62</c:v>
                </c:pt>
                <c:pt idx="982">
                  <c:v>19.64</c:v>
                </c:pt>
                <c:pt idx="983">
                  <c:v>19.66</c:v>
                </c:pt>
                <c:pt idx="984">
                  <c:v>19.68</c:v>
                </c:pt>
                <c:pt idx="985">
                  <c:v>19.7</c:v>
                </c:pt>
                <c:pt idx="986">
                  <c:v>19.72</c:v>
                </c:pt>
                <c:pt idx="987">
                  <c:v>19.739999999999991</c:v>
                </c:pt>
                <c:pt idx="988">
                  <c:v>19.760000000000002</c:v>
                </c:pt>
                <c:pt idx="989">
                  <c:v>19.78</c:v>
                </c:pt>
                <c:pt idx="990">
                  <c:v>19.8</c:v>
                </c:pt>
                <c:pt idx="991">
                  <c:v>19.82</c:v>
                </c:pt>
                <c:pt idx="992">
                  <c:v>19.84</c:v>
                </c:pt>
                <c:pt idx="993">
                  <c:v>19.86</c:v>
                </c:pt>
                <c:pt idx="994">
                  <c:v>19.88</c:v>
                </c:pt>
                <c:pt idx="995">
                  <c:v>19.899999999999999</c:v>
                </c:pt>
                <c:pt idx="996">
                  <c:v>19.920000000000002</c:v>
                </c:pt>
                <c:pt idx="997">
                  <c:v>19.940000000000001</c:v>
                </c:pt>
                <c:pt idx="998">
                  <c:v>19.96</c:v>
                </c:pt>
                <c:pt idx="999">
                  <c:v>19.98</c:v>
                </c:pt>
                <c:pt idx="1000">
                  <c:v>20</c:v>
                </c:pt>
                <c:pt idx="1001">
                  <c:v>20.02</c:v>
                </c:pt>
                <c:pt idx="1002">
                  <c:v>20.04</c:v>
                </c:pt>
                <c:pt idx="1003">
                  <c:v>20.059999999999999</c:v>
                </c:pt>
                <c:pt idx="1004">
                  <c:v>20.079999999999991</c:v>
                </c:pt>
                <c:pt idx="1005">
                  <c:v>20.100000000000001</c:v>
                </c:pt>
                <c:pt idx="1006">
                  <c:v>20.12</c:v>
                </c:pt>
                <c:pt idx="1007">
                  <c:v>20.14</c:v>
                </c:pt>
                <c:pt idx="1008">
                  <c:v>20.16</c:v>
                </c:pt>
                <c:pt idx="1009">
                  <c:v>20.18</c:v>
                </c:pt>
                <c:pt idx="1010">
                  <c:v>20.2</c:v>
                </c:pt>
                <c:pt idx="1011">
                  <c:v>20.22</c:v>
                </c:pt>
                <c:pt idx="1012">
                  <c:v>20.239999999999991</c:v>
                </c:pt>
                <c:pt idx="1013">
                  <c:v>20.260000000000002</c:v>
                </c:pt>
                <c:pt idx="1014">
                  <c:v>20.28</c:v>
                </c:pt>
                <c:pt idx="1015">
                  <c:v>20.3</c:v>
                </c:pt>
                <c:pt idx="1016">
                  <c:v>20.32</c:v>
                </c:pt>
                <c:pt idx="1017">
                  <c:v>20.34</c:v>
                </c:pt>
                <c:pt idx="1018">
                  <c:v>20.36</c:v>
                </c:pt>
                <c:pt idx="1019">
                  <c:v>20.38</c:v>
                </c:pt>
                <c:pt idx="1020">
                  <c:v>20.399999999999999</c:v>
                </c:pt>
                <c:pt idx="1021">
                  <c:v>20.420000000000002</c:v>
                </c:pt>
                <c:pt idx="1022">
                  <c:v>20.440000000000001</c:v>
                </c:pt>
                <c:pt idx="1023">
                  <c:v>20.46</c:v>
                </c:pt>
                <c:pt idx="1024">
                  <c:v>20.48</c:v>
                </c:pt>
                <c:pt idx="1025">
                  <c:v>20.5</c:v>
                </c:pt>
                <c:pt idx="1026">
                  <c:v>20.52</c:v>
                </c:pt>
                <c:pt idx="1027">
                  <c:v>20.54</c:v>
                </c:pt>
                <c:pt idx="1028">
                  <c:v>20.56</c:v>
                </c:pt>
                <c:pt idx="1029">
                  <c:v>20.58</c:v>
                </c:pt>
                <c:pt idx="1030">
                  <c:v>20.6</c:v>
                </c:pt>
                <c:pt idx="1031">
                  <c:v>20.62</c:v>
                </c:pt>
                <c:pt idx="1032">
                  <c:v>20.64</c:v>
                </c:pt>
                <c:pt idx="1033">
                  <c:v>20.66</c:v>
                </c:pt>
                <c:pt idx="1034">
                  <c:v>20.68</c:v>
                </c:pt>
                <c:pt idx="1035">
                  <c:v>20.7</c:v>
                </c:pt>
                <c:pt idx="1036">
                  <c:v>20.72</c:v>
                </c:pt>
                <c:pt idx="1037">
                  <c:v>20.74</c:v>
                </c:pt>
                <c:pt idx="1038">
                  <c:v>20.76</c:v>
                </c:pt>
                <c:pt idx="1039">
                  <c:v>20.78</c:v>
                </c:pt>
                <c:pt idx="1040">
                  <c:v>20.8</c:v>
                </c:pt>
                <c:pt idx="1041">
                  <c:v>20.82</c:v>
                </c:pt>
                <c:pt idx="1042">
                  <c:v>20.84</c:v>
                </c:pt>
                <c:pt idx="1043">
                  <c:v>20.86</c:v>
                </c:pt>
                <c:pt idx="1044">
                  <c:v>20.88</c:v>
                </c:pt>
                <c:pt idx="1045">
                  <c:v>20.9</c:v>
                </c:pt>
                <c:pt idx="1046">
                  <c:v>20.92</c:v>
                </c:pt>
                <c:pt idx="1047">
                  <c:v>20.94</c:v>
                </c:pt>
                <c:pt idx="1048">
                  <c:v>20.96</c:v>
                </c:pt>
                <c:pt idx="1049">
                  <c:v>20.98</c:v>
                </c:pt>
                <c:pt idx="1050">
                  <c:v>21</c:v>
                </c:pt>
                <c:pt idx="1051">
                  <c:v>21.02</c:v>
                </c:pt>
                <c:pt idx="1052">
                  <c:v>21.04</c:v>
                </c:pt>
                <c:pt idx="1053">
                  <c:v>21.06</c:v>
                </c:pt>
                <c:pt idx="1054">
                  <c:v>21.08</c:v>
                </c:pt>
                <c:pt idx="1055">
                  <c:v>21.1</c:v>
                </c:pt>
                <c:pt idx="1056">
                  <c:v>21.12</c:v>
                </c:pt>
                <c:pt idx="1057">
                  <c:v>21.14</c:v>
                </c:pt>
                <c:pt idx="1058">
                  <c:v>21.16</c:v>
                </c:pt>
                <c:pt idx="1059">
                  <c:v>21.18</c:v>
                </c:pt>
                <c:pt idx="1060">
                  <c:v>21.2</c:v>
                </c:pt>
                <c:pt idx="1061">
                  <c:v>21.22</c:v>
                </c:pt>
                <c:pt idx="1062">
                  <c:v>21.24</c:v>
                </c:pt>
                <c:pt idx="1063">
                  <c:v>21.26</c:v>
                </c:pt>
                <c:pt idx="1064">
                  <c:v>21.28</c:v>
                </c:pt>
                <c:pt idx="1065">
                  <c:v>21.3</c:v>
                </c:pt>
                <c:pt idx="1066">
                  <c:v>21.32</c:v>
                </c:pt>
                <c:pt idx="1067">
                  <c:v>21.34</c:v>
                </c:pt>
                <c:pt idx="1068">
                  <c:v>21.36</c:v>
                </c:pt>
                <c:pt idx="1069">
                  <c:v>21.38</c:v>
                </c:pt>
                <c:pt idx="1070">
                  <c:v>21.4</c:v>
                </c:pt>
                <c:pt idx="1071">
                  <c:v>21.42</c:v>
                </c:pt>
                <c:pt idx="1072">
                  <c:v>21.44</c:v>
                </c:pt>
                <c:pt idx="1073">
                  <c:v>21.46</c:v>
                </c:pt>
                <c:pt idx="1074">
                  <c:v>21.48</c:v>
                </c:pt>
                <c:pt idx="1075">
                  <c:v>21.5</c:v>
                </c:pt>
                <c:pt idx="1076">
                  <c:v>21.52</c:v>
                </c:pt>
                <c:pt idx="1077">
                  <c:v>21.54</c:v>
                </c:pt>
                <c:pt idx="1078">
                  <c:v>21.56</c:v>
                </c:pt>
                <c:pt idx="1079">
                  <c:v>21.58</c:v>
                </c:pt>
                <c:pt idx="1080">
                  <c:v>21.6</c:v>
                </c:pt>
                <c:pt idx="1081">
                  <c:v>21.62</c:v>
                </c:pt>
                <c:pt idx="1082">
                  <c:v>21.64</c:v>
                </c:pt>
                <c:pt idx="1083">
                  <c:v>21.66</c:v>
                </c:pt>
                <c:pt idx="1084">
                  <c:v>21.68</c:v>
                </c:pt>
                <c:pt idx="1085">
                  <c:v>21.7</c:v>
                </c:pt>
                <c:pt idx="1086">
                  <c:v>21.72</c:v>
                </c:pt>
                <c:pt idx="1087">
                  <c:v>21.74</c:v>
                </c:pt>
                <c:pt idx="1088">
                  <c:v>21.76</c:v>
                </c:pt>
                <c:pt idx="1089">
                  <c:v>21.78</c:v>
                </c:pt>
                <c:pt idx="1090">
                  <c:v>21.8</c:v>
                </c:pt>
                <c:pt idx="1091">
                  <c:v>21.82</c:v>
                </c:pt>
                <c:pt idx="1092">
                  <c:v>21.84</c:v>
                </c:pt>
                <c:pt idx="1093">
                  <c:v>21.86</c:v>
                </c:pt>
                <c:pt idx="1094">
                  <c:v>21.88</c:v>
                </c:pt>
                <c:pt idx="1095">
                  <c:v>21.9</c:v>
                </c:pt>
                <c:pt idx="1096">
                  <c:v>21.92</c:v>
                </c:pt>
                <c:pt idx="1097">
                  <c:v>21.94</c:v>
                </c:pt>
                <c:pt idx="1098">
                  <c:v>21.96</c:v>
                </c:pt>
                <c:pt idx="1099">
                  <c:v>21.98</c:v>
                </c:pt>
                <c:pt idx="1100">
                  <c:v>22</c:v>
                </c:pt>
                <c:pt idx="1101">
                  <c:v>22.02</c:v>
                </c:pt>
                <c:pt idx="1102">
                  <c:v>22.04</c:v>
                </c:pt>
                <c:pt idx="1103">
                  <c:v>22.06</c:v>
                </c:pt>
                <c:pt idx="1104">
                  <c:v>22.08</c:v>
                </c:pt>
                <c:pt idx="1105">
                  <c:v>22.1</c:v>
                </c:pt>
                <c:pt idx="1106">
                  <c:v>22.12</c:v>
                </c:pt>
                <c:pt idx="1107">
                  <c:v>22.14</c:v>
                </c:pt>
                <c:pt idx="1108">
                  <c:v>22.16</c:v>
                </c:pt>
                <c:pt idx="1109">
                  <c:v>22.18</c:v>
                </c:pt>
                <c:pt idx="1110">
                  <c:v>22.2</c:v>
                </c:pt>
                <c:pt idx="1111">
                  <c:v>22.22</c:v>
                </c:pt>
                <c:pt idx="1112">
                  <c:v>22.24</c:v>
                </c:pt>
                <c:pt idx="1113">
                  <c:v>22.26</c:v>
                </c:pt>
                <c:pt idx="1114">
                  <c:v>22.28</c:v>
                </c:pt>
                <c:pt idx="1115">
                  <c:v>22.3</c:v>
                </c:pt>
                <c:pt idx="1116">
                  <c:v>22.32</c:v>
                </c:pt>
                <c:pt idx="1117">
                  <c:v>22.34</c:v>
                </c:pt>
                <c:pt idx="1118">
                  <c:v>22.36</c:v>
                </c:pt>
                <c:pt idx="1119">
                  <c:v>22.38</c:v>
                </c:pt>
                <c:pt idx="1120">
                  <c:v>22.4</c:v>
                </c:pt>
                <c:pt idx="1121">
                  <c:v>22.42</c:v>
                </c:pt>
                <c:pt idx="1122">
                  <c:v>22.44</c:v>
                </c:pt>
                <c:pt idx="1123">
                  <c:v>22.46</c:v>
                </c:pt>
                <c:pt idx="1124">
                  <c:v>22.48</c:v>
                </c:pt>
                <c:pt idx="1125">
                  <c:v>22.5</c:v>
                </c:pt>
                <c:pt idx="1126">
                  <c:v>22.52</c:v>
                </c:pt>
                <c:pt idx="1127">
                  <c:v>22.54</c:v>
                </c:pt>
                <c:pt idx="1128">
                  <c:v>22.56</c:v>
                </c:pt>
                <c:pt idx="1129">
                  <c:v>22.58</c:v>
                </c:pt>
                <c:pt idx="1130">
                  <c:v>22.6</c:v>
                </c:pt>
                <c:pt idx="1131">
                  <c:v>22.62</c:v>
                </c:pt>
                <c:pt idx="1132">
                  <c:v>22.64</c:v>
                </c:pt>
                <c:pt idx="1133">
                  <c:v>22.66</c:v>
                </c:pt>
                <c:pt idx="1134">
                  <c:v>22.68</c:v>
                </c:pt>
                <c:pt idx="1135">
                  <c:v>22.7</c:v>
                </c:pt>
                <c:pt idx="1136">
                  <c:v>22.72</c:v>
                </c:pt>
                <c:pt idx="1137">
                  <c:v>22.74</c:v>
                </c:pt>
                <c:pt idx="1138">
                  <c:v>22.76</c:v>
                </c:pt>
                <c:pt idx="1139">
                  <c:v>22.78</c:v>
                </c:pt>
                <c:pt idx="1140">
                  <c:v>22.8</c:v>
                </c:pt>
                <c:pt idx="1141">
                  <c:v>22.82</c:v>
                </c:pt>
                <c:pt idx="1142">
                  <c:v>22.84</c:v>
                </c:pt>
                <c:pt idx="1143">
                  <c:v>22.86</c:v>
                </c:pt>
                <c:pt idx="1144">
                  <c:v>22.88</c:v>
                </c:pt>
                <c:pt idx="1145">
                  <c:v>22.9</c:v>
                </c:pt>
                <c:pt idx="1146">
                  <c:v>22.92</c:v>
                </c:pt>
                <c:pt idx="1147">
                  <c:v>22.94</c:v>
                </c:pt>
                <c:pt idx="1148">
                  <c:v>22.96</c:v>
                </c:pt>
                <c:pt idx="1149">
                  <c:v>22.98</c:v>
                </c:pt>
                <c:pt idx="1150">
                  <c:v>23</c:v>
                </c:pt>
                <c:pt idx="1151">
                  <c:v>23.02</c:v>
                </c:pt>
                <c:pt idx="1152">
                  <c:v>23.04</c:v>
                </c:pt>
                <c:pt idx="1153">
                  <c:v>23.06</c:v>
                </c:pt>
                <c:pt idx="1154">
                  <c:v>23.08</c:v>
                </c:pt>
                <c:pt idx="1155">
                  <c:v>23.1</c:v>
                </c:pt>
                <c:pt idx="1156">
                  <c:v>23.12</c:v>
                </c:pt>
                <c:pt idx="1157">
                  <c:v>23.14</c:v>
                </c:pt>
                <c:pt idx="1158">
                  <c:v>23.16</c:v>
                </c:pt>
                <c:pt idx="1159">
                  <c:v>23.18</c:v>
                </c:pt>
                <c:pt idx="1160">
                  <c:v>23.2</c:v>
                </c:pt>
                <c:pt idx="1161">
                  <c:v>23.22</c:v>
                </c:pt>
                <c:pt idx="1162">
                  <c:v>23.24</c:v>
                </c:pt>
                <c:pt idx="1163">
                  <c:v>23.26</c:v>
                </c:pt>
                <c:pt idx="1164">
                  <c:v>23.28</c:v>
                </c:pt>
                <c:pt idx="1165">
                  <c:v>23.3</c:v>
                </c:pt>
                <c:pt idx="1166">
                  <c:v>23.32</c:v>
                </c:pt>
                <c:pt idx="1167">
                  <c:v>23.34</c:v>
                </c:pt>
                <c:pt idx="1168">
                  <c:v>23.36</c:v>
                </c:pt>
                <c:pt idx="1169">
                  <c:v>23.38</c:v>
                </c:pt>
                <c:pt idx="1170">
                  <c:v>23.4</c:v>
                </c:pt>
                <c:pt idx="1171">
                  <c:v>23.42</c:v>
                </c:pt>
                <c:pt idx="1172">
                  <c:v>23.44</c:v>
                </c:pt>
                <c:pt idx="1173">
                  <c:v>23.46</c:v>
                </c:pt>
                <c:pt idx="1174">
                  <c:v>23.48</c:v>
                </c:pt>
                <c:pt idx="1175">
                  <c:v>23.5</c:v>
                </c:pt>
                <c:pt idx="1176">
                  <c:v>23.52</c:v>
                </c:pt>
                <c:pt idx="1177">
                  <c:v>23.54</c:v>
                </c:pt>
                <c:pt idx="1178">
                  <c:v>23.56</c:v>
                </c:pt>
                <c:pt idx="1179">
                  <c:v>23.58</c:v>
                </c:pt>
                <c:pt idx="1180">
                  <c:v>23.6</c:v>
                </c:pt>
                <c:pt idx="1181">
                  <c:v>23.62</c:v>
                </c:pt>
                <c:pt idx="1182">
                  <c:v>23.64</c:v>
                </c:pt>
                <c:pt idx="1183">
                  <c:v>23.66</c:v>
                </c:pt>
                <c:pt idx="1184">
                  <c:v>23.68</c:v>
                </c:pt>
                <c:pt idx="1185">
                  <c:v>23.7</c:v>
                </c:pt>
                <c:pt idx="1186">
                  <c:v>23.72</c:v>
                </c:pt>
                <c:pt idx="1187">
                  <c:v>23.74</c:v>
                </c:pt>
                <c:pt idx="1188">
                  <c:v>23.76</c:v>
                </c:pt>
                <c:pt idx="1189">
                  <c:v>23.78</c:v>
                </c:pt>
                <c:pt idx="1190">
                  <c:v>23.8</c:v>
                </c:pt>
                <c:pt idx="1191">
                  <c:v>23.82</c:v>
                </c:pt>
                <c:pt idx="1192">
                  <c:v>23.84</c:v>
                </c:pt>
                <c:pt idx="1193">
                  <c:v>23.86</c:v>
                </c:pt>
                <c:pt idx="1194">
                  <c:v>23.88</c:v>
                </c:pt>
                <c:pt idx="1195">
                  <c:v>23.9</c:v>
                </c:pt>
                <c:pt idx="1196">
                  <c:v>23.92</c:v>
                </c:pt>
                <c:pt idx="1197">
                  <c:v>23.94</c:v>
                </c:pt>
                <c:pt idx="1198">
                  <c:v>23.96</c:v>
                </c:pt>
                <c:pt idx="1199">
                  <c:v>23.98</c:v>
                </c:pt>
                <c:pt idx="1200">
                  <c:v>24</c:v>
                </c:pt>
                <c:pt idx="1201">
                  <c:v>24.02</c:v>
                </c:pt>
                <c:pt idx="1202">
                  <c:v>24.04</c:v>
                </c:pt>
                <c:pt idx="1203">
                  <c:v>24.06</c:v>
                </c:pt>
                <c:pt idx="1204">
                  <c:v>24.08</c:v>
                </c:pt>
                <c:pt idx="1205">
                  <c:v>24.1</c:v>
                </c:pt>
                <c:pt idx="1206">
                  <c:v>24.12</c:v>
                </c:pt>
                <c:pt idx="1207">
                  <c:v>24.14</c:v>
                </c:pt>
                <c:pt idx="1208">
                  <c:v>24.16</c:v>
                </c:pt>
                <c:pt idx="1209">
                  <c:v>24.18</c:v>
                </c:pt>
                <c:pt idx="1210">
                  <c:v>24.2</c:v>
                </c:pt>
                <c:pt idx="1211">
                  <c:v>24.22</c:v>
                </c:pt>
                <c:pt idx="1212">
                  <c:v>24.24</c:v>
                </c:pt>
                <c:pt idx="1213">
                  <c:v>24.26</c:v>
                </c:pt>
                <c:pt idx="1214">
                  <c:v>24.28</c:v>
                </c:pt>
                <c:pt idx="1215">
                  <c:v>24.3</c:v>
                </c:pt>
                <c:pt idx="1216">
                  <c:v>24.32</c:v>
                </c:pt>
                <c:pt idx="1217">
                  <c:v>24.34</c:v>
                </c:pt>
                <c:pt idx="1218">
                  <c:v>24.36</c:v>
                </c:pt>
                <c:pt idx="1219">
                  <c:v>24.38</c:v>
                </c:pt>
                <c:pt idx="1220">
                  <c:v>24.4</c:v>
                </c:pt>
                <c:pt idx="1221">
                  <c:v>24.42</c:v>
                </c:pt>
                <c:pt idx="1222">
                  <c:v>24.44</c:v>
                </c:pt>
                <c:pt idx="1223">
                  <c:v>24.46</c:v>
                </c:pt>
                <c:pt idx="1224">
                  <c:v>24.48</c:v>
                </c:pt>
                <c:pt idx="1225">
                  <c:v>24.5</c:v>
                </c:pt>
                <c:pt idx="1226">
                  <c:v>24.52</c:v>
                </c:pt>
                <c:pt idx="1227">
                  <c:v>24.54</c:v>
                </c:pt>
                <c:pt idx="1228">
                  <c:v>24.56</c:v>
                </c:pt>
                <c:pt idx="1229">
                  <c:v>24.58</c:v>
                </c:pt>
                <c:pt idx="1230">
                  <c:v>24.6</c:v>
                </c:pt>
                <c:pt idx="1231">
                  <c:v>24.62</c:v>
                </c:pt>
                <c:pt idx="1232">
                  <c:v>24.64</c:v>
                </c:pt>
                <c:pt idx="1233">
                  <c:v>24.66</c:v>
                </c:pt>
                <c:pt idx="1234">
                  <c:v>24.68</c:v>
                </c:pt>
                <c:pt idx="1235">
                  <c:v>24.7</c:v>
                </c:pt>
                <c:pt idx="1236">
                  <c:v>24.72</c:v>
                </c:pt>
                <c:pt idx="1237">
                  <c:v>24.74</c:v>
                </c:pt>
                <c:pt idx="1238">
                  <c:v>24.76</c:v>
                </c:pt>
                <c:pt idx="1239">
                  <c:v>24.78</c:v>
                </c:pt>
                <c:pt idx="1240">
                  <c:v>24.8</c:v>
                </c:pt>
                <c:pt idx="1241">
                  <c:v>24.82</c:v>
                </c:pt>
                <c:pt idx="1242">
                  <c:v>24.84</c:v>
                </c:pt>
                <c:pt idx="1243">
                  <c:v>24.86</c:v>
                </c:pt>
                <c:pt idx="1244">
                  <c:v>24.88</c:v>
                </c:pt>
                <c:pt idx="1245">
                  <c:v>24.9</c:v>
                </c:pt>
                <c:pt idx="1246">
                  <c:v>24.92</c:v>
                </c:pt>
                <c:pt idx="1247">
                  <c:v>24.94</c:v>
                </c:pt>
                <c:pt idx="1248">
                  <c:v>24.96</c:v>
                </c:pt>
                <c:pt idx="1249">
                  <c:v>24.98</c:v>
                </c:pt>
                <c:pt idx="1250">
                  <c:v>25</c:v>
                </c:pt>
                <c:pt idx="1251">
                  <c:v>25.02</c:v>
                </c:pt>
                <c:pt idx="1252">
                  <c:v>25.04</c:v>
                </c:pt>
                <c:pt idx="1253">
                  <c:v>25.06</c:v>
                </c:pt>
                <c:pt idx="1254">
                  <c:v>25.08</c:v>
                </c:pt>
                <c:pt idx="1255">
                  <c:v>25.1</c:v>
                </c:pt>
                <c:pt idx="1256">
                  <c:v>25.12</c:v>
                </c:pt>
                <c:pt idx="1257">
                  <c:v>25.14</c:v>
                </c:pt>
                <c:pt idx="1258">
                  <c:v>25.16</c:v>
                </c:pt>
                <c:pt idx="1259">
                  <c:v>25.18</c:v>
                </c:pt>
                <c:pt idx="1260">
                  <c:v>25.2</c:v>
                </c:pt>
                <c:pt idx="1261">
                  <c:v>25.22</c:v>
                </c:pt>
                <c:pt idx="1262">
                  <c:v>25.24</c:v>
                </c:pt>
                <c:pt idx="1263">
                  <c:v>25.26</c:v>
                </c:pt>
                <c:pt idx="1264">
                  <c:v>25.28</c:v>
                </c:pt>
                <c:pt idx="1265">
                  <c:v>25.3</c:v>
                </c:pt>
                <c:pt idx="1266">
                  <c:v>25.32</c:v>
                </c:pt>
                <c:pt idx="1267">
                  <c:v>25.34</c:v>
                </c:pt>
                <c:pt idx="1268">
                  <c:v>25.36</c:v>
                </c:pt>
                <c:pt idx="1269">
                  <c:v>25.38</c:v>
                </c:pt>
                <c:pt idx="1270">
                  <c:v>25.4</c:v>
                </c:pt>
                <c:pt idx="1271">
                  <c:v>25.42</c:v>
                </c:pt>
                <c:pt idx="1272">
                  <c:v>25.44</c:v>
                </c:pt>
                <c:pt idx="1273">
                  <c:v>25.46</c:v>
                </c:pt>
                <c:pt idx="1274">
                  <c:v>25.48</c:v>
                </c:pt>
                <c:pt idx="1275">
                  <c:v>25.5</c:v>
                </c:pt>
                <c:pt idx="1276">
                  <c:v>25.52</c:v>
                </c:pt>
                <c:pt idx="1277">
                  <c:v>25.54</c:v>
                </c:pt>
                <c:pt idx="1278">
                  <c:v>25.56</c:v>
                </c:pt>
                <c:pt idx="1279">
                  <c:v>25.58</c:v>
                </c:pt>
                <c:pt idx="1280">
                  <c:v>25.6</c:v>
                </c:pt>
                <c:pt idx="1281">
                  <c:v>25.62</c:v>
                </c:pt>
                <c:pt idx="1282">
                  <c:v>25.64</c:v>
                </c:pt>
                <c:pt idx="1283">
                  <c:v>25.66</c:v>
                </c:pt>
                <c:pt idx="1284">
                  <c:v>25.68</c:v>
                </c:pt>
                <c:pt idx="1285">
                  <c:v>25.7</c:v>
                </c:pt>
                <c:pt idx="1286">
                  <c:v>25.72</c:v>
                </c:pt>
                <c:pt idx="1287">
                  <c:v>25.74</c:v>
                </c:pt>
                <c:pt idx="1288">
                  <c:v>25.76</c:v>
                </c:pt>
                <c:pt idx="1289">
                  <c:v>25.78</c:v>
                </c:pt>
                <c:pt idx="1290">
                  <c:v>25.8</c:v>
                </c:pt>
                <c:pt idx="1291">
                  <c:v>25.82</c:v>
                </c:pt>
                <c:pt idx="1292">
                  <c:v>25.84</c:v>
                </c:pt>
                <c:pt idx="1293">
                  <c:v>25.86</c:v>
                </c:pt>
                <c:pt idx="1294">
                  <c:v>25.88</c:v>
                </c:pt>
                <c:pt idx="1295">
                  <c:v>25.9</c:v>
                </c:pt>
                <c:pt idx="1296">
                  <c:v>25.92</c:v>
                </c:pt>
                <c:pt idx="1297">
                  <c:v>25.94</c:v>
                </c:pt>
                <c:pt idx="1298">
                  <c:v>25.96</c:v>
                </c:pt>
                <c:pt idx="1299">
                  <c:v>25.98</c:v>
                </c:pt>
                <c:pt idx="1300">
                  <c:v>26</c:v>
                </c:pt>
                <c:pt idx="1301">
                  <c:v>26.02</c:v>
                </c:pt>
                <c:pt idx="1302">
                  <c:v>26.04</c:v>
                </c:pt>
                <c:pt idx="1303">
                  <c:v>26.06</c:v>
                </c:pt>
                <c:pt idx="1304">
                  <c:v>26.08</c:v>
                </c:pt>
                <c:pt idx="1305">
                  <c:v>26.1</c:v>
                </c:pt>
                <c:pt idx="1306">
                  <c:v>26.12</c:v>
                </c:pt>
                <c:pt idx="1307">
                  <c:v>26.14</c:v>
                </c:pt>
                <c:pt idx="1308">
                  <c:v>26.16</c:v>
                </c:pt>
                <c:pt idx="1309">
                  <c:v>26.18</c:v>
                </c:pt>
                <c:pt idx="1310">
                  <c:v>26.2</c:v>
                </c:pt>
                <c:pt idx="1311">
                  <c:v>26.22</c:v>
                </c:pt>
                <c:pt idx="1312">
                  <c:v>26.24</c:v>
                </c:pt>
                <c:pt idx="1313">
                  <c:v>26.26</c:v>
                </c:pt>
                <c:pt idx="1314">
                  <c:v>26.28</c:v>
                </c:pt>
                <c:pt idx="1315">
                  <c:v>26.3</c:v>
                </c:pt>
                <c:pt idx="1316">
                  <c:v>26.32</c:v>
                </c:pt>
                <c:pt idx="1317">
                  <c:v>26.34</c:v>
                </c:pt>
                <c:pt idx="1318">
                  <c:v>26.36</c:v>
                </c:pt>
                <c:pt idx="1319">
                  <c:v>26.38</c:v>
                </c:pt>
                <c:pt idx="1320">
                  <c:v>26.4</c:v>
                </c:pt>
                <c:pt idx="1321">
                  <c:v>26.42</c:v>
                </c:pt>
                <c:pt idx="1322">
                  <c:v>26.44</c:v>
                </c:pt>
                <c:pt idx="1323">
                  <c:v>26.46</c:v>
                </c:pt>
                <c:pt idx="1324">
                  <c:v>26.48</c:v>
                </c:pt>
                <c:pt idx="1325">
                  <c:v>26.5</c:v>
                </c:pt>
                <c:pt idx="1326">
                  <c:v>26.52</c:v>
                </c:pt>
                <c:pt idx="1327">
                  <c:v>26.54</c:v>
                </c:pt>
                <c:pt idx="1328">
                  <c:v>26.56</c:v>
                </c:pt>
                <c:pt idx="1329">
                  <c:v>26.58</c:v>
                </c:pt>
                <c:pt idx="1330">
                  <c:v>26.6</c:v>
                </c:pt>
                <c:pt idx="1331">
                  <c:v>26.62</c:v>
                </c:pt>
                <c:pt idx="1332">
                  <c:v>26.64</c:v>
                </c:pt>
                <c:pt idx="1333">
                  <c:v>26.66</c:v>
                </c:pt>
                <c:pt idx="1334">
                  <c:v>26.68</c:v>
                </c:pt>
                <c:pt idx="1335">
                  <c:v>26.7</c:v>
                </c:pt>
                <c:pt idx="1336">
                  <c:v>26.72</c:v>
                </c:pt>
                <c:pt idx="1337">
                  <c:v>26.74</c:v>
                </c:pt>
                <c:pt idx="1338">
                  <c:v>26.76</c:v>
                </c:pt>
                <c:pt idx="1339">
                  <c:v>26.78</c:v>
                </c:pt>
                <c:pt idx="1340">
                  <c:v>26.8</c:v>
                </c:pt>
                <c:pt idx="1341">
                  <c:v>26.82</c:v>
                </c:pt>
                <c:pt idx="1342">
                  <c:v>26.84</c:v>
                </c:pt>
                <c:pt idx="1343">
                  <c:v>26.86</c:v>
                </c:pt>
                <c:pt idx="1344">
                  <c:v>26.88</c:v>
                </c:pt>
                <c:pt idx="1345">
                  <c:v>26.9</c:v>
                </c:pt>
                <c:pt idx="1346">
                  <c:v>26.92</c:v>
                </c:pt>
                <c:pt idx="1347">
                  <c:v>26.94</c:v>
                </c:pt>
                <c:pt idx="1348">
                  <c:v>26.96</c:v>
                </c:pt>
                <c:pt idx="1349">
                  <c:v>26.98</c:v>
                </c:pt>
                <c:pt idx="1350">
                  <c:v>27</c:v>
                </c:pt>
                <c:pt idx="1351">
                  <c:v>27.02</c:v>
                </c:pt>
                <c:pt idx="1352">
                  <c:v>27.04</c:v>
                </c:pt>
                <c:pt idx="1353">
                  <c:v>27.06</c:v>
                </c:pt>
                <c:pt idx="1354">
                  <c:v>27.08</c:v>
                </c:pt>
                <c:pt idx="1355">
                  <c:v>27.1</c:v>
                </c:pt>
                <c:pt idx="1356">
                  <c:v>27.12</c:v>
                </c:pt>
                <c:pt idx="1357">
                  <c:v>27.14</c:v>
                </c:pt>
                <c:pt idx="1358">
                  <c:v>27.16</c:v>
                </c:pt>
                <c:pt idx="1359">
                  <c:v>27.18</c:v>
                </c:pt>
                <c:pt idx="1360">
                  <c:v>27.2</c:v>
                </c:pt>
                <c:pt idx="1361">
                  <c:v>27.22</c:v>
                </c:pt>
                <c:pt idx="1362">
                  <c:v>27.24</c:v>
                </c:pt>
                <c:pt idx="1363">
                  <c:v>27.26</c:v>
                </c:pt>
                <c:pt idx="1364">
                  <c:v>27.28</c:v>
                </c:pt>
                <c:pt idx="1365">
                  <c:v>27.3</c:v>
                </c:pt>
                <c:pt idx="1366">
                  <c:v>27.32</c:v>
                </c:pt>
                <c:pt idx="1367">
                  <c:v>27.34</c:v>
                </c:pt>
                <c:pt idx="1368">
                  <c:v>27.36</c:v>
                </c:pt>
                <c:pt idx="1369">
                  <c:v>27.38</c:v>
                </c:pt>
                <c:pt idx="1370">
                  <c:v>27.4</c:v>
                </c:pt>
                <c:pt idx="1371">
                  <c:v>27.42</c:v>
                </c:pt>
                <c:pt idx="1372">
                  <c:v>27.44</c:v>
                </c:pt>
                <c:pt idx="1373">
                  <c:v>27.46</c:v>
                </c:pt>
                <c:pt idx="1374">
                  <c:v>27.48</c:v>
                </c:pt>
                <c:pt idx="1375">
                  <c:v>27.5</c:v>
                </c:pt>
                <c:pt idx="1376">
                  <c:v>27.52</c:v>
                </c:pt>
                <c:pt idx="1377">
                  <c:v>27.54</c:v>
                </c:pt>
                <c:pt idx="1378">
                  <c:v>27.56</c:v>
                </c:pt>
                <c:pt idx="1379">
                  <c:v>27.58</c:v>
                </c:pt>
                <c:pt idx="1380">
                  <c:v>27.6</c:v>
                </c:pt>
                <c:pt idx="1381">
                  <c:v>27.62</c:v>
                </c:pt>
                <c:pt idx="1382">
                  <c:v>27.64</c:v>
                </c:pt>
                <c:pt idx="1383">
                  <c:v>27.66</c:v>
                </c:pt>
                <c:pt idx="1384">
                  <c:v>27.68</c:v>
                </c:pt>
                <c:pt idx="1385">
                  <c:v>27.7</c:v>
                </c:pt>
                <c:pt idx="1386">
                  <c:v>27.72</c:v>
                </c:pt>
                <c:pt idx="1387">
                  <c:v>27.74</c:v>
                </c:pt>
                <c:pt idx="1388">
                  <c:v>27.76</c:v>
                </c:pt>
                <c:pt idx="1389">
                  <c:v>27.78</c:v>
                </c:pt>
                <c:pt idx="1390">
                  <c:v>27.8</c:v>
                </c:pt>
                <c:pt idx="1391">
                  <c:v>27.82</c:v>
                </c:pt>
                <c:pt idx="1392">
                  <c:v>27.84</c:v>
                </c:pt>
                <c:pt idx="1393">
                  <c:v>27.86</c:v>
                </c:pt>
                <c:pt idx="1394">
                  <c:v>27.88</c:v>
                </c:pt>
                <c:pt idx="1395">
                  <c:v>27.9</c:v>
                </c:pt>
                <c:pt idx="1396">
                  <c:v>27.92</c:v>
                </c:pt>
                <c:pt idx="1397">
                  <c:v>27.94</c:v>
                </c:pt>
                <c:pt idx="1398">
                  <c:v>27.96</c:v>
                </c:pt>
                <c:pt idx="1399">
                  <c:v>27.98</c:v>
                </c:pt>
                <c:pt idx="1400">
                  <c:v>28</c:v>
                </c:pt>
                <c:pt idx="1401">
                  <c:v>28.02</c:v>
                </c:pt>
                <c:pt idx="1402">
                  <c:v>28.04</c:v>
                </c:pt>
                <c:pt idx="1403">
                  <c:v>28.06</c:v>
                </c:pt>
                <c:pt idx="1404">
                  <c:v>28.08</c:v>
                </c:pt>
                <c:pt idx="1405">
                  <c:v>28.1</c:v>
                </c:pt>
                <c:pt idx="1406">
                  <c:v>28.12</c:v>
                </c:pt>
                <c:pt idx="1407">
                  <c:v>28.14</c:v>
                </c:pt>
                <c:pt idx="1408">
                  <c:v>28.16</c:v>
                </c:pt>
                <c:pt idx="1409">
                  <c:v>28.18</c:v>
                </c:pt>
                <c:pt idx="1410">
                  <c:v>28.2</c:v>
                </c:pt>
                <c:pt idx="1411">
                  <c:v>28.22</c:v>
                </c:pt>
                <c:pt idx="1412">
                  <c:v>28.24</c:v>
                </c:pt>
                <c:pt idx="1413">
                  <c:v>28.26</c:v>
                </c:pt>
                <c:pt idx="1414">
                  <c:v>28.28</c:v>
                </c:pt>
                <c:pt idx="1415">
                  <c:v>28.3</c:v>
                </c:pt>
                <c:pt idx="1416">
                  <c:v>28.32</c:v>
                </c:pt>
                <c:pt idx="1417">
                  <c:v>28.34</c:v>
                </c:pt>
                <c:pt idx="1418">
                  <c:v>28.36</c:v>
                </c:pt>
                <c:pt idx="1419">
                  <c:v>28.38</c:v>
                </c:pt>
                <c:pt idx="1420">
                  <c:v>28.4</c:v>
                </c:pt>
                <c:pt idx="1421">
                  <c:v>28.42</c:v>
                </c:pt>
                <c:pt idx="1422">
                  <c:v>28.44</c:v>
                </c:pt>
                <c:pt idx="1423">
                  <c:v>28.46</c:v>
                </c:pt>
                <c:pt idx="1424">
                  <c:v>28.48</c:v>
                </c:pt>
                <c:pt idx="1425">
                  <c:v>28.5</c:v>
                </c:pt>
                <c:pt idx="1426">
                  <c:v>28.52</c:v>
                </c:pt>
                <c:pt idx="1427">
                  <c:v>28.54</c:v>
                </c:pt>
                <c:pt idx="1428">
                  <c:v>28.56</c:v>
                </c:pt>
                <c:pt idx="1429">
                  <c:v>28.58</c:v>
                </c:pt>
                <c:pt idx="1430">
                  <c:v>28.6</c:v>
                </c:pt>
                <c:pt idx="1431">
                  <c:v>28.62</c:v>
                </c:pt>
                <c:pt idx="1432">
                  <c:v>28.64</c:v>
                </c:pt>
                <c:pt idx="1433">
                  <c:v>28.66</c:v>
                </c:pt>
                <c:pt idx="1434">
                  <c:v>28.68</c:v>
                </c:pt>
                <c:pt idx="1435">
                  <c:v>28.7</c:v>
                </c:pt>
                <c:pt idx="1436">
                  <c:v>28.72</c:v>
                </c:pt>
                <c:pt idx="1437">
                  <c:v>28.74</c:v>
                </c:pt>
                <c:pt idx="1438">
                  <c:v>28.76</c:v>
                </c:pt>
                <c:pt idx="1439">
                  <c:v>28.78</c:v>
                </c:pt>
                <c:pt idx="1440">
                  <c:v>28.8</c:v>
                </c:pt>
                <c:pt idx="1441">
                  <c:v>28.82</c:v>
                </c:pt>
                <c:pt idx="1442">
                  <c:v>28.84</c:v>
                </c:pt>
                <c:pt idx="1443">
                  <c:v>28.86</c:v>
                </c:pt>
                <c:pt idx="1444">
                  <c:v>28.88</c:v>
                </c:pt>
                <c:pt idx="1445">
                  <c:v>28.9</c:v>
                </c:pt>
                <c:pt idx="1446">
                  <c:v>28.92</c:v>
                </c:pt>
                <c:pt idx="1447">
                  <c:v>28.94</c:v>
                </c:pt>
                <c:pt idx="1448">
                  <c:v>28.96</c:v>
                </c:pt>
                <c:pt idx="1449">
                  <c:v>28.98</c:v>
                </c:pt>
                <c:pt idx="1450">
                  <c:v>29</c:v>
                </c:pt>
                <c:pt idx="1451">
                  <c:v>29.02</c:v>
                </c:pt>
                <c:pt idx="1452">
                  <c:v>29.04</c:v>
                </c:pt>
                <c:pt idx="1453">
                  <c:v>29.06</c:v>
                </c:pt>
                <c:pt idx="1454">
                  <c:v>29.08</c:v>
                </c:pt>
                <c:pt idx="1455">
                  <c:v>29.1</c:v>
                </c:pt>
                <c:pt idx="1456">
                  <c:v>29.12</c:v>
                </c:pt>
                <c:pt idx="1457">
                  <c:v>29.14</c:v>
                </c:pt>
                <c:pt idx="1458">
                  <c:v>29.16</c:v>
                </c:pt>
                <c:pt idx="1459">
                  <c:v>29.18</c:v>
                </c:pt>
                <c:pt idx="1460">
                  <c:v>29.2</c:v>
                </c:pt>
                <c:pt idx="1461">
                  <c:v>29.22</c:v>
                </c:pt>
                <c:pt idx="1462">
                  <c:v>29.24</c:v>
                </c:pt>
                <c:pt idx="1463">
                  <c:v>29.26</c:v>
                </c:pt>
                <c:pt idx="1464">
                  <c:v>29.28</c:v>
                </c:pt>
                <c:pt idx="1465">
                  <c:v>29.3</c:v>
                </c:pt>
                <c:pt idx="1466">
                  <c:v>29.32</c:v>
                </c:pt>
                <c:pt idx="1467">
                  <c:v>29.34</c:v>
                </c:pt>
                <c:pt idx="1468">
                  <c:v>29.36</c:v>
                </c:pt>
                <c:pt idx="1469">
                  <c:v>29.38</c:v>
                </c:pt>
                <c:pt idx="1470">
                  <c:v>29.4</c:v>
                </c:pt>
                <c:pt idx="1471">
                  <c:v>29.42</c:v>
                </c:pt>
                <c:pt idx="1472">
                  <c:v>29.44</c:v>
                </c:pt>
                <c:pt idx="1473">
                  <c:v>29.46</c:v>
                </c:pt>
                <c:pt idx="1474">
                  <c:v>29.48</c:v>
                </c:pt>
                <c:pt idx="1475">
                  <c:v>29.5</c:v>
                </c:pt>
                <c:pt idx="1476">
                  <c:v>29.52</c:v>
                </c:pt>
                <c:pt idx="1477">
                  <c:v>29.54</c:v>
                </c:pt>
                <c:pt idx="1478">
                  <c:v>29.56</c:v>
                </c:pt>
                <c:pt idx="1479">
                  <c:v>29.58</c:v>
                </c:pt>
                <c:pt idx="1480">
                  <c:v>29.6</c:v>
                </c:pt>
                <c:pt idx="1481">
                  <c:v>29.62</c:v>
                </c:pt>
                <c:pt idx="1482">
                  <c:v>29.64</c:v>
                </c:pt>
                <c:pt idx="1483">
                  <c:v>29.66</c:v>
                </c:pt>
                <c:pt idx="1484">
                  <c:v>29.68</c:v>
                </c:pt>
                <c:pt idx="1485">
                  <c:v>29.7</c:v>
                </c:pt>
                <c:pt idx="1486">
                  <c:v>29.72</c:v>
                </c:pt>
                <c:pt idx="1487">
                  <c:v>29.74</c:v>
                </c:pt>
                <c:pt idx="1488">
                  <c:v>29.76</c:v>
                </c:pt>
                <c:pt idx="1489">
                  <c:v>29.78</c:v>
                </c:pt>
                <c:pt idx="1490">
                  <c:v>29.8</c:v>
                </c:pt>
                <c:pt idx="1491">
                  <c:v>29.82</c:v>
                </c:pt>
                <c:pt idx="1492">
                  <c:v>29.84</c:v>
                </c:pt>
                <c:pt idx="1493">
                  <c:v>29.86</c:v>
                </c:pt>
                <c:pt idx="1494">
                  <c:v>29.88</c:v>
                </c:pt>
                <c:pt idx="1495">
                  <c:v>29.9</c:v>
                </c:pt>
                <c:pt idx="1496">
                  <c:v>29.92</c:v>
                </c:pt>
                <c:pt idx="1497">
                  <c:v>29.94</c:v>
                </c:pt>
                <c:pt idx="1498">
                  <c:v>29.96</c:v>
                </c:pt>
                <c:pt idx="1499">
                  <c:v>29.98</c:v>
                </c:pt>
                <c:pt idx="1500">
                  <c:v>30</c:v>
                </c:pt>
                <c:pt idx="1501">
                  <c:v>30.02</c:v>
                </c:pt>
                <c:pt idx="1502">
                  <c:v>30.04</c:v>
                </c:pt>
                <c:pt idx="1503">
                  <c:v>30.06</c:v>
                </c:pt>
                <c:pt idx="1504">
                  <c:v>30.08</c:v>
                </c:pt>
                <c:pt idx="1505">
                  <c:v>30.1</c:v>
                </c:pt>
                <c:pt idx="1506">
                  <c:v>30.12</c:v>
                </c:pt>
                <c:pt idx="1507">
                  <c:v>30.14</c:v>
                </c:pt>
                <c:pt idx="1508">
                  <c:v>30.16</c:v>
                </c:pt>
                <c:pt idx="1509">
                  <c:v>30.18</c:v>
                </c:pt>
                <c:pt idx="1510">
                  <c:v>30.2</c:v>
                </c:pt>
                <c:pt idx="1511">
                  <c:v>30.22</c:v>
                </c:pt>
                <c:pt idx="1512">
                  <c:v>30.24</c:v>
                </c:pt>
                <c:pt idx="1513">
                  <c:v>30.26</c:v>
                </c:pt>
                <c:pt idx="1514">
                  <c:v>30.28</c:v>
                </c:pt>
                <c:pt idx="1515">
                  <c:v>30.3</c:v>
                </c:pt>
                <c:pt idx="1516">
                  <c:v>30.32</c:v>
                </c:pt>
                <c:pt idx="1517">
                  <c:v>30.34</c:v>
                </c:pt>
                <c:pt idx="1518">
                  <c:v>30.36</c:v>
                </c:pt>
                <c:pt idx="1519">
                  <c:v>30.38</c:v>
                </c:pt>
                <c:pt idx="1520">
                  <c:v>30.4</c:v>
                </c:pt>
                <c:pt idx="1521">
                  <c:v>30.42</c:v>
                </c:pt>
                <c:pt idx="1522">
                  <c:v>30.44</c:v>
                </c:pt>
                <c:pt idx="1523">
                  <c:v>30.46</c:v>
                </c:pt>
                <c:pt idx="1524">
                  <c:v>30.48</c:v>
                </c:pt>
                <c:pt idx="1525">
                  <c:v>30.5</c:v>
                </c:pt>
                <c:pt idx="1526">
                  <c:v>30.52</c:v>
                </c:pt>
                <c:pt idx="1527">
                  <c:v>30.54</c:v>
                </c:pt>
                <c:pt idx="1528">
                  <c:v>30.56</c:v>
                </c:pt>
                <c:pt idx="1529">
                  <c:v>30.58</c:v>
                </c:pt>
                <c:pt idx="1530">
                  <c:v>30.6</c:v>
                </c:pt>
                <c:pt idx="1531">
                  <c:v>30.62</c:v>
                </c:pt>
                <c:pt idx="1532">
                  <c:v>30.64</c:v>
                </c:pt>
                <c:pt idx="1533">
                  <c:v>30.66</c:v>
                </c:pt>
                <c:pt idx="1534">
                  <c:v>30.68</c:v>
                </c:pt>
                <c:pt idx="1535">
                  <c:v>30.7</c:v>
                </c:pt>
                <c:pt idx="1536">
                  <c:v>30.72</c:v>
                </c:pt>
                <c:pt idx="1537">
                  <c:v>30.74</c:v>
                </c:pt>
                <c:pt idx="1538">
                  <c:v>30.76</c:v>
                </c:pt>
                <c:pt idx="1539">
                  <c:v>30.78</c:v>
                </c:pt>
                <c:pt idx="1540">
                  <c:v>30.8</c:v>
                </c:pt>
                <c:pt idx="1541">
                  <c:v>30.82</c:v>
                </c:pt>
                <c:pt idx="1542">
                  <c:v>30.84</c:v>
                </c:pt>
                <c:pt idx="1543">
                  <c:v>30.86</c:v>
                </c:pt>
                <c:pt idx="1544">
                  <c:v>30.88</c:v>
                </c:pt>
                <c:pt idx="1545">
                  <c:v>30.9</c:v>
                </c:pt>
                <c:pt idx="1546">
                  <c:v>30.92</c:v>
                </c:pt>
                <c:pt idx="1547">
                  <c:v>30.94</c:v>
                </c:pt>
                <c:pt idx="1548">
                  <c:v>30.96</c:v>
                </c:pt>
                <c:pt idx="1549">
                  <c:v>30.98</c:v>
                </c:pt>
                <c:pt idx="1550">
                  <c:v>31</c:v>
                </c:pt>
                <c:pt idx="1551">
                  <c:v>31.02</c:v>
                </c:pt>
                <c:pt idx="1552">
                  <c:v>31.04</c:v>
                </c:pt>
                <c:pt idx="1553">
                  <c:v>31.06</c:v>
                </c:pt>
                <c:pt idx="1554">
                  <c:v>31.08</c:v>
                </c:pt>
                <c:pt idx="1555">
                  <c:v>31.1</c:v>
                </c:pt>
                <c:pt idx="1556">
                  <c:v>31.12</c:v>
                </c:pt>
                <c:pt idx="1557">
                  <c:v>31.14</c:v>
                </c:pt>
                <c:pt idx="1558">
                  <c:v>31.16</c:v>
                </c:pt>
                <c:pt idx="1559">
                  <c:v>31.18</c:v>
                </c:pt>
                <c:pt idx="1560">
                  <c:v>31.2</c:v>
                </c:pt>
                <c:pt idx="1561">
                  <c:v>31.22</c:v>
                </c:pt>
                <c:pt idx="1562">
                  <c:v>31.24</c:v>
                </c:pt>
                <c:pt idx="1563">
                  <c:v>31.26</c:v>
                </c:pt>
                <c:pt idx="1564">
                  <c:v>31.28</c:v>
                </c:pt>
                <c:pt idx="1565">
                  <c:v>31.3</c:v>
                </c:pt>
                <c:pt idx="1566">
                  <c:v>31.32</c:v>
                </c:pt>
                <c:pt idx="1567">
                  <c:v>31.34</c:v>
                </c:pt>
                <c:pt idx="1568">
                  <c:v>31.36</c:v>
                </c:pt>
                <c:pt idx="1569">
                  <c:v>31.38</c:v>
                </c:pt>
                <c:pt idx="1570">
                  <c:v>31.4</c:v>
                </c:pt>
                <c:pt idx="1571">
                  <c:v>31.42</c:v>
                </c:pt>
                <c:pt idx="1572">
                  <c:v>31.44</c:v>
                </c:pt>
                <c:pt idx="1573">
                  <c:v>31.46</c:v>
                </c:pt>
                <c:pt idx="1574">
                  <c:v>31.48</c:v>
                </c:pt>
                <c:pt idx="1575">
                  <c:v>31.5</c:v>
                </c:pt>
                <c:pt idx="1576">
                  <c:v>31.52</c:v>
                </c:pt>
                <c:pt idx="1577">
                  <c:v>31.54</c:v>
                </c:pt>
                <c:pt idx="1578">
                  <c:v>31.56</c:v>
                </c:pt>
                <c:pt idx="1579">
                  <c:v>31.58</c:v>
                </c:pt>
                <c:pt idx="1580">
                  <c:v>31.6</c:v>
                </c:pt>
                <c:pt idx="1581">
                  <c:v>31.62</c:v>
                </c:pt>
                <c:pt idx="1582">
                  <c:v>31.64</c:v>
                </c:pt>
                <c:pt idx="1583">
                  <c:v>31.66</c:v>
                </c:pt>
                <c:pt idx="1584">
                  <c:v>31.68</c:v>
                </c:pt>
                <c:pt idx="1585">
                  <c:v>31.7</c:v>
                </c:pt>
                <c:pt idx="1586">
                  <c:v>31.72</c:v>
                </c:pt>
                <c:pt idx="1587">
                  <c:v>31.74</c:v>
                </c:pt>
                <c:pt idx="1588">
                  <c:v>31.76</c:v>
                </c:pt>
                <c:pt idx="1589">
                  <c:v>31.78</c:v>
                </c:pt>
                <c:pt idx="1590">
                  <c:v>31.8</c:v>
                </c:pt>
                <c:pt idx="1591">
                  <c:v>31.82</c:v>
                </c:pt>
                <c:pt idx="1592">
                  <c:v>31.84</c:v>
                </c:pt>
                <c:pt idx="1593">
                  <c:v>31.86</c:v>
                </c:pt>
                <c:pt idx="1594">
                  <c:v>31.88</c:v>
                </c:pt>
                <c:pt idx="1595">
                  <c:v>31.9</c:v>
                </c:pt>
                <c:pt idx="1596">
                  <c:v>31.92</c:v>
                </c:pt>
                <c:pt idx="1597">
                  <c:v>31.94</c:v>
                </c:pt>
                <c:pt idx="1598">
                  <c:v>31.96</c:v>
                </c:pt>
                <c:pt idx="1599">
                  <c:v>31.98</c:v>
                </c:pt>
                <c:pt idx="1600">
                  <c:v>32</c:v>
                </c:pt>
                <c:pt idx="1601">
                  <c:v>32.020000000000003</c:v>
                </c:pt>
                <c:pt idx="1602">
                  <c:v>32.04</c:v>
                </c:pt>
                <c:pt idx="1603">
                  <c:v>32.06</c:v>
                </c:pt>
                <c:pt idx="1604">
                  <c:v>32.08</c:v>
                </c:pt>
                <c:pt idx="1605">
                  <c:v>32.1</c:v>
                </c:pt>
                <c:pt idx="1606">
                  <c:v>32.119999999999997</c:v>
                </c:pt>
                <c:pt idx="1607">
                  <c:v>32.14</c:v>
                </c:pt>
                <c:pt idx="1608">
                  <c:v>32.159999999999997</c:v>
                </c:pt>
                <c:pt idx="1609">
                  <c:v>32.18</c:v>
                </c:pt>
                <c:pt idx="1610">
                  <c:v>32.200000000000003</c:v>
                </c:pt>
                <c:pt idx="1611">
                  <c:v>32.22</c:v>
                </c:pt>
                <c:pt idx="1612">
                  <c:v>32.24</c:v>
                </c:pt>
                <c:pt idx="1613">
                  <c:v>32.26</c:v>
                </c:pt>
                <c:pt idx="1614">
                  <c:v>32.28</c:v>
                </c:pt>
                <c:pt idx="1615">
                  <c:v>32.299999999999997</c:v>
                </c:pt>
                <c:pt idx="1616">
                  <c:v>32.32</c:v>
                </c:pt>
                <c:pt idx="1617">
                  <c:v>32.340000000000003</c:v>
                </c:pt>
                <c:pt idx="1618">
                  <c:v>32.36</c:v>
                </c:pt>
                <c:pt idx="1619">
                  <c:v>32.380000000000003</c:v>
                </c:pt>
                <c:pt idx="1620">
                  <c:v>32.4</c:v>
                </c:pt>
                <c:pt idx="1621">
                  <c:v>32.42</c:v>
                </c:pt>
                <c:pt idx="1622">
                  <c:v>32.44</c:v>
                </c:pt>
                <c:pt idx="1623">
                  <c:v>32.46</c:v>
                </c:pt>
                <c:pt idx="1624">
                  <c:v>32.479999999999997</c:v>
                </c:pt>
                <c:pt idx="1625">
                  <c:v>32.5</c:v>
                </c:pt>
                <c:pt idx="1626">
                  <c:v>32.520000000000003</c:v>
                </c:pt>
                <c:pt idx="1627">
                  <c:v>32.54</c:v>
                </c:pt>
                <c:pt idx="1628">
                  <c:v>32.56</c:v>
                </c:pt>
                <c:pt idx="1629">
                  <c:v>32.58</c:v>
                </c:pt>
                <c:pt idx="1630">
                  <c:v>32.6</c:v>
                </c:pt>
                <c:pt idx="1631">
                  <c:v>32.619999999999997</c:v>
                </c:pt>
                <c:pt idx="1632">
                  <c:v>32.64</c:v>
                </c:pt>
                <c:pt idx="1633">
                  <c:v>32.659999999999997</c:v>
                </c:pt>
                <c:pt idx="1634">
                  <c:v>32.68</c:v>
                </c:pt>
                <c:pt idx="1635">
                  <c:v>32.700000000000003</c:v>
                </c:pt>
                <c:pt idx="1636">
                  <c:v>32.72</c:v>
                </c:pt>
                <c:pt idx="1637">
                  <c:v>32.74</c:v>
                </c:pt>
                <c:pt idx="1638">
                  <c:v>32.76</c:v>
                </c:pt>
                <c:pt idx="1639">
                  <c:v>32.78</c:v>
                </c:pt>
                <c:pt idx="1640">
                  <c:v>32.799999999999997</c:v>
                </c:pt>
                <c:pt idx="1641">
                  <c:v>32.82</c:v>
                </c:pt>
                <c:pt idx="1642">
                  <c:v>32.840000000000003</c:v>
                </c:pt>
                <c:pt idx="1643">
                  <c:v>32.86</c:v>
                </c:pt>
                <c:pt idx="1644">
                  <c:v>32.880000000000003</c:v>
                </c:pt>
                <c:pt idx="1645">
                  <c:v>32.9</c:v>
                </c:pt>
                <c:pt idx="1646">
                  <c:v>32.92</c:v>
                </c:pt>
                <c:pt idx="1647">
                  <c:v>32.94</c:v>
                </c:pt>
                <c:pt idx="1648">
                  <c:v>32.96</c:v>
                </c:pt>
                <c:pt idx="1649">
                  <c:v>32.979999999999997</c:v>
                </c:pt>
                <c:pt idx="1650">
                  <c:v>33</c:v>
                </c:pt>
                <c:pt idx="1651">
                  <c:v>33.020000000000003</c:v>
                </c:pt>
                <c:pt idx="1652">
                  <c:v>33.04</c:v>
                </c:pt>
                <c:pt idx="1653">
                  <c:v>33.06</c:v>
                </c:pt>
                <c:pt idx="1654">
                  <c:v>33.08</c:v>
                </c:pt>
                <c:pt idx="1655">
                  <c:v>33.1</c:v>
                </c:pt>
                <c:pt idx="1656">
                  <c:v>33.119999999999997</c:v>
                </c:pt>
                <c:pt idx="1657">
                  <c:v>33.14</c:v>
                </c:pt>
                <c:pt idx="1658">
                  <c:v>33.159999999999997</c:v>
                </c:pt>
                <c:pt idx="1659">
                  <c:v>33.18</c:v>
                </c:pt>
                <c:pt idx="1660">
                  <c:v>33.200000000000003</c:v>
                </c:pt>
                <c:pt idx="1661">
                  <c:v>33.22</c:v>
                </c:pt>
                <c:pt idx="1662">
                  <c:v>33.24</c:v>
                </c:pt>
                <c:pt idx="1663">
                  <c:v>33.26</c:v>
                </c:pt>
                <c:pt idx="1664">
                  <c:v>33.28</c:v>
                </c:pt>
                <c:pt idx="1665">
                  <c:v>33.299999999999997</c:v>
                </c:pt>
                <c:pt idx="1666">
                  <c:v>33.32</c:v>
                </c:pt>
                <c:pt idx="1667">
                  <c:v>33.340000000000003</c:v>
                </c:pt>
                <c:pt idx="1668">
                  <c:v>33.36</c:v>
                </c:pt>
                <c:pt idx="1669">
                  <c:v>33.380000000000003</c:v>
                </c:pt>
                <c:pt idx="1670">
                  <c:v>33.4</c:v>
                </c:pt>
                <c:pt idx="1671">
                  <c:v>33.42</c:v>
                </c:pt>
                <c:pt idx="1672">
                  <c:v>33.44</c:v>
                </c:pt>
                <c:pt idx="1673">
                  <c:v>33.46</c:v>
                </c:pt>
                <c:pt idx="1674">
                  <c:v>33.479999999999997</c:v>
                </c:pt>
                <c:pt idx="1675">
                  <c:v>33.5</c:v>
                </c:pt>
                <c:pt idx="1676">
                  <c:v>33.520000000000003</c:v>
                </c:pt>
                <c:pt idx="1677">
                  <c:v>33.54</c:v>
                </c:pt>
                <c:pt idx="1678">
                  <c:v>33.56</c:v>
                </c:pt>
                <c:pt idx="1679">
                  <c:v>33.58</c:v>
                </c:pt>
                <c:pt idx="1680">
                  <c:v>33.6</c:v>
                </c:pt>
                <c:pt idx="1681">
                  <c:v>33.619999999999997</c:v>
                </c:pt>
                <c:pt idx="1682">
                  <c:v>33.64</c:v>
                </c:pt>
                <c:pt idx="1683">
                  <c:v>33.659999999999997</c:v>
                </c:pt>
                <c:pt idx="1684">
                  <c:v>33.68</c:v>
                </c:pt>
                <c:pt idx="1685">
                  <c:v>33.700000000000003</c:v>
                </c:pt>
                <c:pt idx="1686">
                  <c:v>33.72</c:v>
                </c:pt>
                <c:pt idx="1687">
                  <c:v>33.74</c:v>
                </c:pt>
                <c:pt idx="1688">
                  <c:v>33.76</c:v>
                </c:pt>
                <c:pt idx="1689">
                  <c:v>33.78</c:v>
                </c:pt>
                <c:pt idx="1690">
                  <c:v>33.799999999999997</c:v>
                </c:pt>
                <c:pt idx="1691">
                  <c:v>33.82</c:v>
                </c:pt>
                <c:pt idx="1692">
                  <c:v>33.840000000000003</c:v>
                </c:pt>
                <c:pt idx="1693">
                  <c:v>33.86</c:v>
                </c:pt>
                <c:pt idx="1694">
                  <c:v>33.880000000000003</c:v>
                </c:pt>
                <c:pt idx="1695">
                  <c:v>33.9</c:v>
                </c:pt>
                <c:pt idx="1696">
                  <c:v>33.92</c:v>
                </c:pt>
                <c:pt idx="1697">
                  <c:v>33.94</c:v>
                </c:pt>
                <c:pt idx="1698">
                  <c:v>33.96</c:v>
                </c:pt>
                <c:pt idx="1699">
                  <c:v>33.979999999999997</c:v>
                </c:pt>
                <c:pt idx="1700">
                  <c:v>34</c:v>
                </c:pt>
                <c:pt idx="1701">
                  <c:v>34.020000000000003</c:v>
                </c:pt>
                <c:pt idx="1702">
                  <c:v>34.04</c:v>
                </c:pt>
                <c:pt idx="1703">
                  <c:v>34.06</c:v>
                </c:pt>
                <c:pt idx="1704">
                  <c:v>34.08</c:v>
                </c:pt>
                <c:pt idx="1705">
                  <c:v>34.1</c:v>
                </c:pt>
                <c:pt idx="1706">
                  <c:v>34.119999999999997</c:v>
                </c:pt>
                <c:pt idx="1707">
                  <c:v>34.14</c:v>
                </c:pt>
                <c:pt idx="1708">
                  <c:v>34.159999999999997</c:v>
                </c:pt>
                <c:pt idx="1709">
                  <c:v>34.18</c:v>
                </c:pt>
                <c:pt idx="1710">
                  <c:v>34.200000000000003</c:v>
                </c:pt>
                <c:pt idx="1711">
                  <c:v>34.22</c:v>
                </c:pt>
                <c:pt idx="1712">
                  <c:v>34.24</c:v>
                </c:pt>
                <c:pt idx="1713">
                  <c:v>34.26</c:v>
                </c:pt>
                <c:pt idx="1714">
                  <c:v>34.28</c:v>
                </c:pt>
                <c:pt idx="1715">
                  <c:v>34.299999999999997</c:v>
                </c:pt>
                <c:pt idx="1716">
                  <c:v>34.32</c:v>
                </c:pt>
                <c:pt idx="1717">
                  <c:v>34.340000000000003</c:v>
                </c:pt>
                <c:pt idx="1718">
                  <c:v>34.36</c:v>
                </c:pt>
                <c:pt idx="1719">
                  <c:v>34.380000000000003</c:v>
                </c:pt>
                <c:pt idx="1720">
                  <c:v>34.4</c:v>
                </c:pt>
                <c:pt idx="1721">
                  <c:v>34.42</c:v>
                </c:pt>
                <c:pt idx="1722">
                  <c:v>34.44</c:v>
                </c:pt>
                <c:pt idx="1723">
                  <c:v>34.46</c:v>
                </c:pt>
                <c:pt idx="1724">
                  <c:v>34.479999999999997</c:v>
                </c:pt>
                <c:pt idx="1725">
                  <c:v>34.5</c:v>
                </c:pt>
                <c:pt idx="1726">
                  <c:v>34.520000000000003</c:v>
                </c:pt>
                <c:pt idx="1727">
                  <c:v>34.54</c:v>
                </c:pt>
                <c:pt idx="1728">
                  <c:v>34.56</c:v>
                </c:pt>
                <c:pt idx="1729">
                  <c:v>34.58</c:v>
                </c:pt>
                <c:pt idx="1730">
                  <c:v>34.6</c:v>
                </c:pt>
                <c:pt idx="1731">
                  <c:v>34.619999999999997</c:v>
                </c:pt>
                <c:pt idx="1732">
                  <c:v>34.64</c:v>
                </c:pt>
                <c:pt idx="1733">
                  <c:v>34.659999999999997</c:v>
                </c:pt>
                <c:pt idx="1734">
                  <c:v>34.68</c:v>
                </c:pt>
                <c:pt idx="1735">
                  <c:v>34.700000000000003</c:v>
                </c:pt>
                <c:pt idx="1736">
                  <c:v>34.72</c:v>
                </c:pt>
                <c:pt idx="1737">
                  <c:v>34.74</c:v>
                </c:pt>
                <c:pt idx="1738">
                  <c:v>34.76</c:v>
                </c:pt>
                <c:pt idx="1739">
                  <c:v>34.78</c:v>
                </c:pt>
                <c:pt idx="1740">
                  <c:v>34.799999999999997</c:v>
                </c:pt>
                <c:pt idx="1741">
                  <c:v>34.82</c:v>
                </c:pt>
                <c:pt idx="1742">
                  <c:v>34.840000000000003</c:v>
                </c:pt>
                <c:pt idx="1743">
                  <c:v>34.86</c:v>
                </c:pt>
                <c:pt idx="1744">
                  <c:v>34.880000000000003</c:v>
                </c:pt>
                <c:pt idx="1745">
                  <c:v>34.9</c:v>
                </c:pt>
                <c:pt idx="1746">
                  <c:v>34.92</c:v>
                </c:pt>
                <c:pt idx="1747">
                  <c:v>34.94</c:v>
                </c:pt>
                <c:pt idx="1748">
                  <c:v>34.96</c:v>
                </c:pt>
                <c:pt idx="1749">
                  <c:v>34.979999999999997</c:v>
                </c:pt>
                <c:pt idx="1750">
                  <c:v>35</c:v>
                </c:pt>
                <c:pt idx="1751">
                  <c:v>35.020000000000003</c:v>
                </c:pt>
                <c:pt idx="1752">
                  <c:v>35.04</c:v>
                </c:pt>
                <c:pt idx="1753">
                  <c:v>35.06</c:v>
                </c:pt>
                <c:pt idx="1754">
                  <c:v>35.08</c:v>
                </c:pt>
                <c:pt idx="1755">
                  <c:v>35.1</c:v>
                </c:pt>
                <c:pt idx="1756">
                  <c:v>35.119999999999997</c:v>
                </c:pt>
                <c:pt idx="1757">
                  <c:v>35.14</c:v>
                </c:pt>
                <c:pt idx="1758">
                  <c:v>35.159999999999997</c:v>
                </c:pt>
                <c:pt idx="1759">
                  <c:v>35.18</c:v>
                </c:pt>
                <c:pt idx="1760">
                  <c:v>35.200000000000003</c:v>
                </c:pt>
                <c:pt idx="1761">
                  <c:v>35.22</c:v>
                </c:pt>
                <c:pt idx="1762">
                  <c:v>35.24</c:v>
                </c:pt>
                <c:pt idx="1763">
                  <c:v>35.26</c:v>
                </c:pt>
                <c:pt idx="1764">
                  <c:v>35.28</c:v>
                </c:pt>
                <c:pt idx="1765">
                  <c:v>35.299999999999997</c:v>
                </c:pt>
                <c:pt idx="1766">
                  <c:v>35.32</c:v>
                </c:pt>
                <c:pt idx="1767">
                  <c:v>35.340000000000003</c:v>
                </c:pt>
                <c:pt idx="1768">
                  <c:v>35.36</c:v>
                </c:pt>
                <c:pt idx="1769">
                  <c:v>35.380000000000003</c:v>
                </c:pt>
                <c:pt idx="1770">
                  <c:v>35.4</c:v>
                </c:pt>
                <c:pt idx="1771">
                  <c:v>35.42</c:v>
                </c:pt>
                <c:pt idx="1772">
                  <c:v>35.44</c:v>
                </c:pt>
                <c:pt idx="1773">
                  <c:v>35.46</c:v>
                </c:pt>
                <c:pt idx="1774">
                  <c:v>35.479999999999997</c:v>
                </c:pt>
                <c:pt idx="1775">
                  <c:v>35.5</c:v>
                </c:pt>
                <c:pt idx="1776">
                  <c:v>35.520000000000003</c:v>
                </c:pt>
                <c:pt idx="1777">
                  <c:v>35.54</c:v>
                </c:pt>
                <c:pt idx="1778">
                  <c:v>35.56</c:v>
                </c:pt>
                <c:pt idx="1779">
                  <c:v>35.58</c:v>
                </c:pt>
                <c:pt idx="1780">
                  <c:v>35.6</c:v>
                </c:pt>
                <c:pt idx="1781">
                  <c:v>35.619999999999997</c:v>
                </c:pt>
                <c:pt idx="1782">
                  <c:v>35.64</c:v>
                </c:pt>
                <c:pt idx="1783">
                  <c:v>35.659999999999997</c:v>
                </c:pt>
                <c:pt idx="1784">
                  <c:v>35.68</c:v>
                </c:pt>
                <c:pt idx="1785">
                  <c:v>35.700000000000003</c:v>
                </c:pt>
                <c:pt idx="1786">
                  <c:v>35.72</c:v>
                </c:pt>
                <c:pt idx="1787">
                  <c:v>35.74</c:v>
                </c:pt>
                <c:pt idx="1788">
                  <c:v>35.76</c:v>
                </c:pt>
                <c:pt idx="1789">
                  <c:v>35.78</c:v>
                </c:pt>
                <c:pt idx="1790">
                  <c:v>35.799999999999997</c:v>
                </c:pt>
                <c:pt idx="1791">
                  <c:v>35.82</c:v>
                </c:pt>
                <c:pt idx="1792">
                  <c:v>35.840000000000003</c:v>
                </c:pt>
                <c:pt idx="1793">
                  <c:v>35.86</c:v>
                </c:pt>
                <c:pt idx="1794">
                  <c:v>35.880000000000003</c:v>
                </c:pt>
                <c:pt idx="1795">
                  <c:v>35.9</c:v>
                </c:pt>
                <c:pt idx="1796">
                  <c:v>35.92</c:v>
                </c:pt>
                <c:pt idx="1797">
                  <c:v>35.94</c:v>
                </c:pt>
                <c:pt idx="1798">
                  <c:v>35.96</c:v>
                </c:pt>
                <c:pt idx="1799">
                  <c:v>35.979999999999997</c:v>
                </c:pt>
                <c:pt idx="1800">
                  <c:v>36</c:v>
                </c:pt>
                <c:pt idx="1801">
                  <c:v>36.020000000000003</c:v>
                </c:pt>
                <c:pt idx="1802">
                  <c:v>36.04</c:v>
                </c:pt>
                <c:pt idx="1803">
                  <c:v>36.06</c:v>
                </c:pt>
                <c:pt idx="1804">
                  <c:v>36.08</c:v>
                </c:pt>
                <c:pt idx="1805">
                  <c:v>36.1</c:v>
                </c:pt>
                <c:pt idx="1806">
                  <c:v>36.119999999999997</c:v>
                </c:pt>
                <c:pt idx="1807">
                  <c:v>36.14</c:v>
                </c:pt>
                <c:pt idx="1808">
                  <c:v>36.159999999999997</c:v>
                </c:pt>
                <c:pt idx="1809">
                  <c:v>36.18</c:v>
                </c:pt>
                <c:pt idx="1810">
                  <c:v>36.200000000000003</c:v>
                </c:pt>
                <c:pt idx="1811">
                  <c:v>36.22</c:v>
                </c:pt>
                <c:pt idx="1812">
                  <c:v>36.24</c:v>
                </c:pt>
                <c:pt idx="1813">
                  <c:v>36.26</c:v>
                </c:pt>
                <c:pt idx="1814">
                  <c:v>36.28</c:v>
                </c:pt>
                <c:pt idx="1815">
                  <c:v>36.299999999999997</c:v>
                </c:pt>
                <c:pt idx="1816">
                  <c:v>36.32</c:v>
                </c:pt>
                <c:pt idx="1817">
                  <c:v>36.340000000000003</c:v>
                </c:pt>
                <c:pt idx="1818">
                  <c:v>36.36</c:v>
                </c:pt>
                <c:pt idx="1819">
                  <c:v>36.380000000000003</c:v>
                </c:pt>
                <c:pt idx="1820">
                  <c:v>36.4</c:v>
                </c:pt>
                <c:pt idx="1821">
                  <c:v>36.42</c:v>
                </c:pt>
                <c:pt idx="1822">
                  <c:v>36.44</c:v>
                </c:pt>
                <c:pt idx="1823">
                  <c:v>36.46</c:v>
                </c:pt>
                <c:pt idx="1824">
                  <c:v>36.479999999999997</c:v>
                </c:pt>
                <c:pt idx="1825">
                  <c:v>36.5</c:v>
                </c:pt>
                <c:pt idx="1826">
                  <c:v>36.520000000000003</c:v>
                </c:pt>
                <c:pt idx="1827">
                  <c:v>36.54</c:v>
                </c:pt>
                <c:pt idx="1828">
                  <c:v>36.56</c:v>
                </c:pt>
                <c:pt idx="1829">
                  <c:v>36.58</c:v>
                </c:pt>
                <c:pt idx="1830">
                  <c:v>36.6</c:v>
                </c:pt>
                <c:pt idx="1831">
                  <c:v>36.619999999999997</c:v>
                </c:pt>
                <c:pt idx="1832">
                  <c:v>36.64</c:v>
                </c:pt>
                <c:pt idx="1833">
                  <c:v>36.659999999999997</c:v>
                </c:pt>
                <c:pt idx="1834">
                  <c:v>36.68</c:v>
                </c:pt>
                <c:pt idx="1835">
                  <c:v>36.700000000000003</c:v>
                </c:pt>
                <c:pt idx="1836">
                  <c:v>36.72</c:v>
                </c:pt>
                <c:pt idx="1837">
                  <c:v>36.74</c:v>
                </c:pt>
                <c:pt idx="1838">
                  <c:v>36.76</c:v>
                </c:pt>
                <c:pt idx="1839">
                  <c:v>36.78</c:v>
                </c:pt>
                <c:pt idx="1840">
                  <c:v>36.799999999999997</c:v>
                </c:pt>
                <c:pt idx="1841">
                  <c:v>36.82</c:v>
                </c:pt>
                <c:pt idx="1842">
                  <c:v>36.840000000000003</c:v>
                </c:pt>
                <c:pt idx="1843">
                  <c:v>36.86</c:v>
                </c:pt>
                <c:pt idx="1844">
                  <c:v>36.880000000000003</c:v>
                </c:pt>
                <c:pt idx="1845">
                  <c:v>36.9</c:v>
                </c:pt>
                <c:pt idx="1846">
                  <c:v>36.92</c:v>
                </c:pt>
                <c:pt idx="1847">
                  <c:v>36.94</c:v>
                </c:pt>
                <c:pt idx="1848">
                  <c:v>36.96</c:v>
                </c:pt>
                <c:pt idx="1849">
                  <c:v>36.979999999999997</c:v>
                </c:pt>
                <c:pt idx="1850">
                  <c:v>37</c:v>
                </c:pt>
                <c:pt idx="1851">
                  <c:v>37.020000000000003</c:v>
                </c:pt>
                <c:pt idx="1852">
                  <c:v>37.04</c:v>
                </c:pt>
                <c:pt idx="1853">
                  <c:v>37.06</c:v>
                </c:pt>
                <c:pt idx="1854">
                  <c:v>37.08</c:v>
                </c:pt>
                <c:pt idx="1855">
                  <c:v>37.1</c:v>
                </c:pt>
                <c:pt idx="1856">
                  <c:v>37.119999999999997</c:v>
                </c:pt>
                <c:pt idx="1857">
                  <c:v>37.14</c:v>
                </c:pt>
                <c:pt idx="1858">
                  <c:v>37.159999999999997</c:v>
                </c:pt>
                <c:pt idx="1859">
                  <c:v>37.18</c:v>
                </c:pt>
                <c:pt idx="1860">
                  <c:v>37.200000000000003</c:v>
                </c:pt>
                <c:pt idx="1861">
                  <c:v>37.22</c:v>
                </c:pt>
                <c:pt idx="1862">
                  <c:v>37.24</c:v>
                </c:pt>
                <c:pt idx="1863">
                  <c:v>37.26</c:v>
                </c:pt>
                <c:pt idx="1864">
                  <c:v>37.28</c:v>
                </c:pt>
                <c:pt idx="1865">
                  <c:v>37.299999999999997</c:v>
                </c:pt>
                <c:pt idx="1866">
                  <c:v>37.32</c:v>
                </c:pt>
                <c:pt idx="1867">
                  <c:v>37.340000000000003</c:v>
                </c:pt>
                <c:pt idx="1868">
                  <c:v>37.36</c:v>
                </c:pt>
                <c:pt idx="1869">
                  <c:v>37.380000000000003</c:v>
                </c:pt>
                <c:pt idx="1870">
                  <c:v>37.4</c:v>
                </c:pt>
                <c:pt idx="1871">
                  <c:v>37.42</c:v>
                </c:pt>
                <c:pt idx="1872">
                  <c:v>37.44</c:v>
                </c:pt>
                <c:pt idx="1873">
                  <c:v>37.46</c:v>
                </c:pt>
                <c:pt idx="1874">
                  <c:v>37.479999999999997</c:v>
                </c:pt>
                <c:pt idx="1875">
                  <c:v>37.5</c:v>
                </c:pt>
                <c:pt idx="1876">
                  <c:v>37.520000000000003</c:v>
                </c:pt>
                <c:pt idx="1877">
                  <c:v>37.54</c:v>
                </c:pt>
                <c:pt idx="1878">
                  <c:v>37.56</c:v>
                </c:pt>
                <c:pt idx="1879">
                  <c:v>37.58</c:v>
                </c:pt>
                <c:pt idx="1880">
                  <c:v>37.6</c:v>
                </c:pt>
                <c:pt idx="1881">
                  <c:v>37.619999999999997</c:v>
                </c:pt>
                <c:pt idx="1882">
                  <c:v>37.64</c:v>
                </c:pt>
                <c:pt idx="1883">
                  <c:v>37.659999999999997</c:v>
                </c:pt>
                <c:pt idx="1884">
                  <c:v>37.68</c:v>
                </c:pt>
                <c:pt idx="1885">
                  <c:v>37.700000000000003</c:v>
                </c:pt>
                <c:pt idx="1886">
                  <c:v>37.72</c:v>
                </c:pt>
                <c:pt idx="1887">
                  <c:v>37.74</c:v>
                </c:pt>
                <c:pt idx="1888">
                  <c:v>37.76</c:v>
                </c:pt>
                <c:pt idx="1889">
                  <c:v>37.78</c:v>
                </c:pt>
                <c:pt idx="1890">
                  <c:v>37.799999999999997</c:v>
                </c:pt>
                <c:pt idx="1891">
                  <c:v>37.82</c:v>
                </c:pt>
                <c:pt idx="1892">
                  <c:v>37.840000000000003</c:v>
                </c:pt>
                <c:pt idx="1893">
                  <c:v>37.86</c:v>
                </c:pt>
                <c:pt idx="1894">
                  <c:v>37.880000000000003</c:v>
                </c:pt>
                <c:pt idx="1895">
                  <c:v>37.9</c:v>
                </c:pt>
                <c:pt idx="1896">
                  <c:v>37.92</c:v>
                </c:pt>
                <c:pt idx="1897">
                  <c:v>37.94</c:v>
                </c:pt>
                <c:pt idx="1898">
                  <c:v>37.96</c:v>
                </c:pt>
                <c:pt idx="1899">
                  <c:v>37.979999999999997</c:v>
                </c:pt>
                <c:pt idx="1900">
                  <c:v>38</c:v>
                </c:pt>
                <c:pt idx="1901">
                  <c:v>38.020000000000003</c:v>
                </c:pt>
                <c:pt idx="1902">
                  <c:v>38.04</c:v>
                </c:pt>
                <c:pt idx="1903">
                  <c:v>38.06</c:v>
                </c:pt>
                <c:pt idx="1904">
                  <c:v>38.08</c:v>
                </c:pt>
                <c:pt idx="1905">
                  <c:v>38.1</c:v>
                </c:pt>
                <c:pt idx="1906">
                  <c:v>38.119999999999997</c:v>
                </c:pt>
                <c:pt idx="1907">
                  <c:v>38.14</c:v>
                </c:pt>
                <c:pt idx="1908">
                  <c:v>38.159999999999997</c:v>
                </c:pt>
                <c:pt idx="1909">
                  <c:v>38.18</c:v>
                </c:pt>
                <c:pt idx="1910">
                  <c:v>38.200000000000003</c:v>
                </c:pt>
                <c:pt idx="1911">
                  <c:v>38.22</c:v>
                </c:pt>
                <c:pt idx="1912">
                  <c:v>38.24</c:v>
                </c:pt>
                <c:pt idx="1913">
                  <c:v>38.26</c:v>
                </c:pt>
                <c:pt idx="1914">
                  <c:v>38.28</c:v>
                </c:pt>
                <c:pt idx="1915">
                  <c:v>38.299999999999997</c:v>
                </c:pt>
                <c:pt idx="1916">
                  <c:v>38.32</c:v>
                </c:pt>
                <c:pt idx="1917">
                  <c:v>38.340000000000003</c:v>
                </c:pt>
                <c:pt idx="1918">
                  <c:v>38.36</c:v>
                </c:pt>
                <c:pt idx="1919">
                  <c:v>38.380000000000003</c:v>
                </c:pt>
                <c:pt idx="1920">
                  <c:v>38.4</c:v>
                </c:pt>
                <c:pt idx="1921">
                  <c:v>38.42</c:v>
                </c:pt>
                <c:pt idx="1922">
                  <c:v>38.44</c:v>
                </c:pt>
                <c:pt idx="1923">
                  <c:v>38.46</c:v>
                </c:pt>
                <c:pt idx="1924">
                  <c:v>38.479999999999997</c:v>
                </c:pt>
                <c:pt idx="1925">
                  <c:v>38.5</c:v>
                </c:pt>
                <c:pt idx="1926">
                  <c:v>38.520000000000003</c:v>
                </c:pt>
                <c:pt idx="1927">
                  <c:v>38.54</c:v>
                </c:pt>
                <c:pt idx="1928">
                  <c:v>38.56</c:v>
                </c:pt>
                <c:pt idx="1929">
                  <c:v>38.58</c:v>
                </c:pt>
                <c:pt idx="1930">
                  <c:v>38.6</c:v>
                </c:pt>
                <c:pt idx="1931">
                  <c:v>38.619999999999997</c:v>
                </c:pt>
                <c:pt idx="1932">
                  <c:v>38.64</c:v>
                </c:pt>
                <c:pt idx="1933">
                  <c:v>38.659999999999997</c:v>
                </c:pt>
                <c:pt idx="1934">
                  <c:v>38.68</c:v>
                </c:pt>
                <c:pt idx="1935">
                  <c:v>38.700000000000003</c:v>
                </c:pt>
                <c:pt idx="1936">
                  <c:v>38.72</c:v>
                </c:pt>
                <c:pt idx="1937">
                  <c:v>38.74</c:v>
                </c:pt>
                <c:pt idx="1938">
                  <c:v>38.76</c:v>
                </c:pt>
                <c:pt idx="1939">
                  <c:v>38.78</c:v>
                </c:pt>
                <c:pt idx="1940">
                  <c:v>38.799999999999997</c:v>
                </c:pt>
                <c:pt idx="1941">
                  <c:v>38.82</c:v>
                </c:pt>
                <c:pt idx="1942">
                  <c:v>38.840000000000003</c:v>
                </c:pt>
                <c:pt idx="1943">
                  <c:v>38.86</c:v>
                </c:pt>
                <c:pt idx="1944">
                  <c:v>38.880000000000003</c:v>
                </c:pt>
                <c:pt idx="1945">
                  <c:v>38.9</c:v>
                </c:pt>
                <c:pt idx="1946">
                  <c:v>38.92</c:v>
                </c:pt>
                <c:pt idx="1947">
                  <c:v>38.94</c:v>
                </c:pt>
                <c:pt idx="1948">
                  <c:v>38.96</c:v>
                </c:pt>
                <c:pt idx="1949">
                  <c:v>38.979999999999997</c:v>
                </c:pt>
                <c:pt idx="1950">
                  <c:v>39</c:v>
                </c:pt>
                <c:pt idx="1951">
                  <c:v>39.020000000000003</c:v>
                </c:pt>
                <c:pt idx="1952">
                  <c:v>39.04</c:v>
                </c:pt>
                <c:pt idx="1953">
                  <c:v>39.06</c:v>
                </c:pt>
                <c:pt idx="1954">
                  <c:v>39.08</c:v>
                </c:pt>
                <c:pt idx="1955">
                  <c:v>39.1</c:v>
                </c:pt>
                <c:pt idx="1956">
                  <c:v>39.119999999999997</c:v>
                </c:pt>
                <c:pt idx="1957">
                  <c:v>39.14</c:v>
                </c:pt>
                <c:pt idx="1958">
                  <c:v>39.159999999999997</c:v>
                </c:pt>
                <c:pt idx="1959">
                  <c:v>39.18</c:v>
                </c:pt>
                <c:pt idx="1960">
                  <c:v>39.200000000000003</c:v>
                </c:pt>
                <c:pt idx="1961">
                  <c:v>39.22</c:v>
                </c:pt>
                <c:pt idx="1962">
                  <c:v>39.24</c:v>
                </c:pt>
                <c:pt idx="1963">
                  <c:v>39.26</c:v>
                </c:pt>
                <c:pt idx="1964">
                  <c:v>39.28</c:v>
                </c:pt>
                <c:pt idx="1965">
                  <c:v>39.299999999999997</c:v>
                </c:pt>
                <c:pt idx="1966">
                  <c:v>39.32</c:v>
                </c:pt>
                <c:pt idx="1967">
                  <c:v>39.340000000000003</c:v>
                </c:pt>
                <c:pt idx="1968">
                  <c:v>39.36</c:v>
                </c:pt>
                <c:pt idx="1969">
                  <c:v>39.380000000000003</c:v>
                </c:pt>
                <c:pt idx="1970">
                  <c:v>39.4</c:v>
                </c:pt>
                <c:pt idx="1971">
                  <c:v>39.42</c:v>
                </c:pt>
                <c:pt idx="1972">
                  <c:v>39.44</c:v>
                </c:pt>
                <c:pt idx="1973">
                  <c:v>39.46</c:v>
                </c:pt>
                <c:pt idx="1974">
                  <c:v>39.479999999999997</c:v>
                </c:pt>
                <c:pt idx="1975">
                  <c:v>39.5</c:v>
                </c:pt>
                <c:pt idx="1976">
                  <c:v>39.520000000000003</c:v>
                </c:pt>
                <c:pt idx="1977">
                  <c:v>39.54</c:v>
                </c:pt>
                <c:pt idx="1978">
                  <c:v>39.56</c:v>
                </c:pt>
                <c:pt idx="1979">
                  <c:v>39.58</c:v>
                </c:pt>
                <c:pt idx="1980">
                  <c:v>39.6</c:v>
                </c:pt>
                <c:pt idx="1981">
                  <c:v>39.619999999999997</c:v>
                </c:pt>
                <c:pt idx="1982">
                  <c:v>39.64</c:v>
                </c:pt>
                <c:pt idx="1983">
                  <c:v>39.659999999999997</c:v>
                </c:pt>
                <c:pt idx="1984">
                  <c:v>39.68</c:v>
                </c:pt>
                <c:pt idx="1985">
                  <c:v>39.700000000000003</c:v>
                </c:pt>
                <c:pt idx="1986">
                  <c:v>39.72</c:v>
                </c:pt>
                <c:pt idx="1987">
                  <c:v>39.74</c:v>
                </c:pt>
                <c:pt idx="1988">
                  <c:v>39.76</c:v>
                </c:pt>
                <c:pt idx="1989">
                  <c:v>39.78</c:v>
                </c:pt>
                <c:pt idx="1990">
                  <c:v>39.799999999999997</c:v>
                </c:pt>
                <c:pt idx="1991">
                  <c:v>39.82</c:v>
                </c:pt>
                <c:pt idx="1992">
                  <c:v>39.840000000000003</c:v>
                </c:pt>
                <c:pt idx="1993">
                  <c:v>39.86</c:v>
                </c:pt>
                <c:pt idx="1994">
                  <c:v>39.880000000000003</c:v>
                </c:pt>
                <c:pt idx="1995">
                  <c:v>39.9</c:v>
                </c:pt>
                <c:pt idx="1996">
                  <c:v>39.92</c:v>
                </c:pt>
                <c:pt idx="1997">
                  <c:v>39.94</c:v>
                </c:pt>
                <c:pt idx="1998">
                  <c:v>39.96</c:v>
                </c:pt>
                <c:pt idx="1999">
                  <c:v>39.979999999999997</c:v>
                </c:pt>
                <c:pt idx="2000">
                  <c:v>40</c:v>
                </c:pt>
                <c:pt idx="2334">
                  <c:v>46.68</c:v>
                </c:pt>
                <c:pt idx="2335">
                  <c:v>46.7</c:v>
                </c:pt>
                <c:pt idx="2336">
                  <c:v>46.72</c:v>
                </c:pt>
                <c:pt idx="2337">
                  <c:v>46.74</c:v>
                </c:pt>
                <c:pt idx="2338">
                  <c:v>46.76</c:v>
                </c:pt>
                <c:pt idx="2339">
                  <c:v>46.78</c:v>
                </c:pt>
                <c:pt idx="2340">
                  <c:v>46.8</c:v>
                </c:pt>
                <c:pt idx="2341">
                  <c:v>46.82</c:v>
                </c:pt>
                <c:pt idx="2342">
                  <c:v>46.84</c:v>
                </c:pt>
                <c:pt idx="2343">
                  <c:v>46.86</c:v>
                </c:pt>
                <c:pt idx="2344">
                  <c:v>46.88</c:v>
                </c:pt>
                <c:pt idx="2345">
                  <c:v>46.9</c:v>
                </c:pt>
                <c:pt idx="2346">
                  <c:v>46.92</c:v>
                </c:pt>
                <c:pt idx="2347">
                  <c:v>46.94</c:v>
                </c:pt>
                <c:pt idx="2348">
                  <c:v>46.96</c:v>
                </c:pt>
                <c:pt idx="2349">
                  <c:v>46.98</c:v>
                </c:pt>
                <c:pt idx="2350">
                  <c:v>47</c:v>
                </c:pt>
                <c:pt idx="2351">
                  <c:v>47.02</c:v>
                </c:pt>
                <c:pt idx="2352">
                  <c:v>47.04</c:v>
                </c:pt>
                <c:pt idx="2353">
                  <c:v>47.06</c:v>
                </c:pt>
                <c:pt idx="2354">
                  <c:v>47.08</c:v>
                </c:pt>
                <c:pt idx="2355">
                  <c:v>47.1</c:v>
                </c:pt>
                <c:pt idx="2356">
                  <c:v>47.12</c:v>
                </c:pt>
                <c:pt idx="2357">
                  <c:v>47.14</c:v>
                </c:pt>
                <c:pt idx="2358">
                  <c:v>47.16</c:v>
                </c:pt>
                <c:pt idx="2359">
                  <c:v>47.18</c:v>
                </c:pt>
                <c:pt idx="2360">
                  <c:v>47.2</c:v>
                </c:pt>
                <c:pt idx="2361">
                  <c:v>47.22</c:v>
                </c:pt>
                <c:pt idx="2362">
                  <c:v>47.24</c:v>
                </c:pt>
                <c:pt idx="2363">
                  <c:v>47.26</c:v>
                </c:pt>
                <c:pt idx="2364">
                  <c:v>47.28</c:v>
                </c:pt>
                <c:pt idx="2365">
                  <c:v>47.3</c:v>
                </c:pt>
                <c:pt idx="2366">
                  <c:v>47.32</c:v>
                </c:pt>
                <c:pt idx="2367">
                  <c:v>47.34</c:v>
                </c:pt>
                <c:pt idx="2368">
                  <c:v>47.36</c:v>
                </c:pt>
                <c:pt idx="2369">
                  <c:v>47.38</c:v>
                </c:pt>
                <c:pt idx="2370">
                  <c:v>47.4</c:v>
                </c:pt>
                <c:pt idx="2371">
                  <c:v>47.42</c:v>
                </c:pt>
                <c:pt idx="2372">
                  <c:v>47.44</c:v>
                </c:pt>
                <c:pt idx="2373">
                  <c:v>47.46</c:v>
                </c:pt>
                <c:pt idx="2374">
                  <c:v>47.48</c:v>
                </c:pt>
                <c:pt idx="2375">
                  <c:v>47.5</c:v>
                </c:pt>
                <c:pt idx="2376">
                  <c:v>47.52</c:v>
                </c:pt>
                <c:pt idx="2377">
                  <c:v>47.54</c:v>
                </c:pt>
                <c:pt idx="2378">
                  <c:v>47.56</c:v>
                </c:pt>
                <c:pt idx="2379">
                  <c:v>47.58</c:v>
                </c:pt>
                <c:pt idx="2380">
                  <c:v>47.6</c:v>
                </c:pt>
                <c:pt idx="2381">
                  <c:v>47.62</c:v>
                </c:pt>
                <c:pt idx="2382">
                  <c:v>47.64</c:v>
                </c:pt>
                <c:pt idx="2383">
                  <c:v>47.66</c:v>
                </c:pt>
                <c:pt idx="2384">
                  <c:v>47.68</c:v>
                </c:pt>
                <c:pt idx="2385">
                  <c:v>47.7</c:v>
                </c:pt>
                <c:pt idx="2386">
                  <c:v>47.72</c:v>
                </c:pt>
                <c:pt idx="2387">
                  <c:v>47.74</c:v>
                </c:pt>
                <c:pt idx="2388">
                  <c:v>47.76</c:v>
                </c:pt>
                <c:pt idx="2389">
                  <c:v>47.78</c:v>
                </c:pt>
                <c:pt idx="2390">
                  <c:v>47.8</c:v>
                </c:pt>
                <c:pt idx="2391">
                  <c:v>47.82</c:v>
                </c:pt>
                <c:pt idx="2392">
                  <c:v>47.84</c:v>
                </c:pt>
                <c:pt idx="2393">
                  <c:v>47.86</c:v>
                </c:pt>
                <c:pt idx="2394">
                  <c:v>47.88</c:v>
                </c:pt>
                <c:pt idx="2395">
                  <c:v>47.9</c:v>
                </c:pt>
                <c:pt idx="2396">
                  <c:v>47.92</c:v>
                </c:pt>
                <c:pt idx="2397">
                  <c:v>47.94</c:v>
                </c:pt>
                <c:pt idx="2398">
                  <c:v>47.96</c:v>
                </c:pt>
                <c:pt idx="2399">
                  <c:v>47.98</c:v>
                </c:pt>
                <c:pt idx="2400">
                  <c:v>48</c:v>
                </c:pt>
                <c:pt idx="2401">
                  <c:v>48.02</c:v>
                </c:pt>
                <c:pt idx="2402">
                  <c:v>48.04</c:v>
                </c:pt>
                <c:pt idx="2403">
                  <c:v>48.06</c:v>
                </c:pt>
                <c:pt idx="2404">
                  <c:v>48.08</c:v>
                </c:pt>
                <c:pt idx="2405">
                  <c:v>48.1</c:v>
                </c:pt>
                <c:pt idx="2406">
                  <c:v>48.12</c:v>
                </c:pt>
                <c:pt idx="2407">
                  <c:v>48.14</c:v>
                </c:pt>
                <c:pt idx="2408">
                  <c:v>48.16</c:v>
                </c:pt>
                <c:pt idx="2409">
                  <c:v>48.18</c:v>
                </c:pt>
                <c:pt idx="2410">
                  <c:v>48.2</c:v>
                </c:pt>
                <c:pt idx="2411">
                  <c:v>48.22</c:v>
                </c:pt>
                <c:pt idx="2412">
                  <c:v>48.24</c:v>
                </c:pt>
                <c:pt idx="2413">
                  <c:v>48.26</c:v>
                </c:pt>
                <c:pt idx="2414">
                  <c:v>48.28</c:v>
                </c:pt>
                <c:pt idx="2415">
                  <c:v>48.3</c:v>
                </c:pt>
                <c:pt idx="2416">
                  <c:v>48.32</c:v>
                </c:pt>
                <c:pt idx="2417">
                  <c:v>48.34</c:v>
                </c:pt>
                <c:pt idx="2418">
                  <c:v>48.36</c:v>
                </c:pt>
                <c:pt idx="2419">
                  <c:v>48.38</c:v>
                </c:pt>
                <c:pt idx="2420">
                  <c:v>48.4</c:v>
                </c:pt>
                <c:pt idx="2421">
                  <c:v>48.42</c:v>
                </c:pt>
                <c:pt idx="2422">
                  <c:v>48.44</c:v>
                </c:pt>
                <c:pt idx="2423">
                  <c:v>48.46</c:v>
                </c:pt>
                <c:pt idx="2424">
                  <c:v>48.48</c:v>
                </c:pt>
                <c:pt idx="2425">
                  <c:v>48.5</c:v>
                </c:pt>
                <c:pt idx="2426">
                  <c:v>48.52</c:v>
                </c:pt>
                <c:pt idx="2427">
                  <c:v>48.54</c:v>
                </c:pt>
                <c:pt idx="2428">
                  <c:v>48.56</c:v>
                </c:pt>
                <c:pt idx="2429">
                  <c:v>48.58</c:v>
                </c:pt>
                <c:pt idx="2430">
                  <c:v>48.6</c:v>
                </c:pt>
                <c:pt idx="2431">
                  <c:v>48.62</c:v>
                </c:pt>
                <c:pt idx="2432">
                  <c:v>48.64</c:v>
                </c:pt>
                <c:pt idx="2433">
                  <c:v>48.66</c:v>
                </c:pt>
                <c:pt idx="2434">
                  <c:v>48.68</c:v>
                </c:pt>
                <c:pt idx="2435">
                  <c:v>48.7</c:v>
                </c:pt>
                <c:pt idx="2436">
                  <c:v>48.72</c:v>
                </c:pt>
                <c:pt idx="2437">
                  <c:v>48.74</c:v>
                </c:pt>
                <c:pt idx="2438">
                  <c:v>48.76</c:v>
                </c:pt>
                <c:pt idx="2439">
                  <c:v>48.78</c:v>
                </c:pt>
                <c:pt idx="2440">
                  <c:v>48.8</c:v>
                </c:pt>
                <c:pt idx="2441">
                  <c:v>48.82</c:v>
                </c:pt>
                <c:pt idx="2442">
                  <c:v>48.84</c:v>
                </c:pt>
                <c:pt idx="2443">
                  <c:v>48.86</c:v>
                </c:pt>
                <c:pt idx="2444">
                  <c:v>48.88</c:v>
                </c:pt>
                <c:pt idx="2445">
                  <c:v>48.9</c:v>
                </c:pt>
                <c:pt idx="2446">
                  <c:v>48.92</c:v>
                </c:pt>
                <c:pt idx="2447">
                  <c:v>48.94</c:v>
                </c:pt>
                <c:pt idx="2448">
                  <c:v>48.96</c:v>
                </c:pt>
                <c:pt idx="2449">
                  <c:v>48.98</c:v>
                </c:pt>
                <c:pt idx="2450">
                  <c:v>49</c:v>
                </c:pt>
                <c:pt idx="2451">
                  <c:v>49.02</c:v>
                </c:pt>
                <c:pt idx="2452">
                  <c:v>49.04</c:v>
                </c:pt>
                <c:pt idx="2453">
                  <c:v>49.06</c:v>
                </c:pt>
                <c:pt idx="2454">
                  <c:v>49.08</c:v>
                </c:pt>
                <c:pt idx="2455">
                  <c:v>49.1</c:v>
                </c:pt>
                <c:pt idx="2456">
                  <c:v>49.12</c:v>
                </c:pt>
                <c:pt idx="2457">
                  <c:v>49.14</c:v>
                </c:pt>
                <c:pt idx="2458">
                  <c:v>49.16</c:v>
                </c:pt>
                <c:pt idx="2459">
                  <c:v>49.18</c:v>
                </c:pt>
                <c:pt idx="2460">
                  <c:v>49.2</c:v>
                </c:pt>
                <c:pt idx="2461">
                  <c:v>49.22</c:v>
                </c:pt>
                <c:pt idx="2462">
                  <c:v>49.24</c:v>
                </c:pt>
                <c:pt idx="2463">
                  <c:v>49.26</c:v>
                </c:pt>
                <c:pt idx="2464">
                  <c:v>49.28</c:v>
                </c:pt>
                <c:pt idx="2465">
                  <c:v>49.3</c:v>
                </c:pt>
                <c:pt idx="2466">
                  <c:v>49.32</c:v>
                </c:pt>
                <c:pt idx="2467">
                  <c:v>49.34</c:v>
                </c:pt>
                <c:pt idx="2468">
                  <c:v>49.36</c:v>
                </c:pt>
                <c:pt idx="2469">
                  <c:v>49.38</c:v>
                </c:pt>
                <c:pt idx="2470">
                  <c:v>49.4</c:v>
                </c:pt>
                <c:pt idx="2471">
                  <c:v>49.42</c:v>
                </c:pt>
                <c:pt idx="2472">
                  <c:v>49.44</c:v>
                </c:pt>
                <c:pt idx="2473">
                  <c:v>49.46</c:v>
                </c:pt>
                <c:pt idx="2474">
                  <c:v>49.48</c:v>
                </c:pt>
                <c:pt idx="2475">
                  <c:v>49.5</c:v>
                </c:pt>
                <c:pt idx="2476">
                  <c:v>49.52</c:v>
                </c:pt>
                <c:pt idx="2477">
                  <c:v>49.54</c:v>
                </c:pt>
                <c:pt idx="2478">
                  <c:v>49.56</c:v>
                </c:pt>
                <c:pt idx="2479">
                  <c:v>49.58</c:v>
                </c:pt>
                <c:pt idx="2480">
                  <c:v>49.6</c:v>
                </c:pt>
                <c:pt idx="2481">
                  <c:v>49.62</c:v>
                </c:pt>
                <c:pt idx="2482">
                  <c:v>49.64</c:v>
                </c:pt>
                <c:pt idx="2483">
                  <c:v>49.66</c:v>
                </c:pt>
                <c:pt idx="2484">
                  <c:v>49.68</c:v>
                </c:pt>
                <c:pt idx="2485">
                  <c:v>49.7</c:v>
                </c:pt>
                <c:pt idx="2486">
                  <c:v>49.72</c:v>
                </c:pt>
                <c:pt idx="2487">
                  <c:v>49.74</c:v>
                </c:pt>
                <c:pt idx="2488">
                  <c:v>49.76</c:v>
                </c:pt>
                <c:pt idx="2489">
                  <c:v>49.78</c:v>
                </c:pt>
                <c:pt idx="2490">
                  <c:v>49.8</c:v>
                </c:pt>
                <c:pt idx="2491">
                  <c:v>49.82</c:v>
                </c:pt>
                <c:pt idx="2492">
                  <c:v>49.84</c:v>
                </c:pt>
                <c:pt idx="2493">
                  <c:v>49.86</c:v>
                </c:pt>
                <c:pt idx="2494">
                  <c:v>49.88</c:v>
                </c:pt>
                <c:pt idx="2495">
                  <c:v>49.9</c:v>
                </c:pt>
                <c:pt idx="2496">
                  <c:v>49.92</c:v>
                </c:pt>
                <c:pt idx="2497">
                  <c:v>49.94</c:v>
                </c:pt>
                <c:pt idx="2498">
                  <c:v>49.96</c:v>
                </c:pt>
                <c:pt idx="2499">
                  <c:v>49.98</c:v>
                </c:pt>
              </c:numCache>
            </c:numRef>
          </c:xVal>
          <c:yVal>
            <c:numRef>
              <c:f>courant!$B$9:$B$2513</c:f>
              <c:numCache>
                <c:formatCode>General</c:formatCode>
                <c:ptCount val="2505"/>
                <c:pt idx="0">
                  <c:v>-1.2E-2</c:v>
                </c:pt>
                <c:pt idx="1">
                  <c:v>-8.0000000000000002E-3</c:v>
                </c:pt>
                <c:pt idx="2">
                  <c:v>-4.0000000000000001E-3</c:v>
                </c:pt>
                <c:pt idx="3">
                  <c:v>-4.0000000000000001E-3</c:v>
                </c:pt>
                <c:pt idx="4">
                  <c:v>0</c:v>
                </c:pt>
                <c:pt idx="5">
                  <c:v>0</c:v>
                </c:pt>
                <c:pt idx="6">
                  <c:v>3.2000000000000001E-2</c:v>
                </c:pt>
                <c:pt idx="7">
                  <c:v>5.6000000000000001E-2</c:v>
                </c:pt>
                <c:pt idx="8">
                  <c:v>0</c:v>
                </c:pt>
                <c:pt idx="9">
                  <c:v>0</c:v>
                </c:pt>
                <c:pt idx="10">
                  <c:v>5.1999999999999998E-2</c:v>
                </c:pt>
                <c:pt idx="11">
                  <c:v>4.0000000000000001E-3</c:v>
                </c:pt>
                <c:pt idx="12">
                  <c:v>-1.2E-2</c:v>
                </c:pt>
                <c:pt idx="13">
                  <c:v>0</c:v>
                </c:pt>
                <c:pt idx="14">
                  <c:v>0</c:v>
                </c:pt>
                <c:pt idx="15">
                  <c:v>1.2E-2</c:v>
                </c:pt>
                <c:pt idx="16">
                  <c:v>-1.2E-2</c:v>
                </c:pt>
                <c:pt idx="17">
                  <c:v>0</c:v>
                </c:pt>
                <c:pt idx="18">
                  <c:v>4.0000000000000001E-3</c:v>
                </c:pt>
                <c:pt idx="19">
                  <c:v>0</c:v>
                </c:pt>
                <c:pt idx="20">
                  <c:v>-1.2E-2</c:v>
                </c:pt>
                <c:pt idx="21">
                  <c:v>0</c:v>
                </c:pt>
                <c:pt idx="22">
                  <c:v>0</c:v>
                </c:pt>
                <c:pt idx="23">
                  <c:v>6.4000000000000001E-2</c:v>
                </c:pt>
                <c:pt idx="24">
                  <c:v>-4.0000000000000001E-3</c:v>
                </c:pt>
                <c:pt idx="25">
                  <c:v>-4.0000000000000001E-3</c:v>
                </c:pt>
                <c:pt idx="26">
                  <c:v>-4.0000000000000001E-3</c:v>
                </c:pt>
                <c:pt idx="27">
                  <c:v>8.0000000000000002E-3</c:v>
                </c:pt>
                <c:pt idx="28">
                  <c:v>-8.0000000000000002E-3</c:v>
                </c:pt>
                <c:pt idx="29">
                  <c:v>4.8000000000000001E-2</c:v>
                </c:pt>
                <c:pt idx="30">
                  <c:v>-1.2E-2</c:v>
                </c:pt>
                <c:pt idx="31">
                  <c:v>0</c:v>
                </c:pt>
                <c:pt idx="32">
                  <c:v>0</c:v>
                </c:pt>
                <c:pt idx="33">
                  <c:v>4.0000000000000001E-3</c:v>
                </c:pt>
                <c:pt idx="34">
                  <c:v>-8.0000000000000002E-3</c:v>
                </c:pt>
                <c:pt idx="35">
                  <c:v>-8.0000000000000002E-3</c:v>
                </c:pt>
                <c:pt idx="36">
                  <c:v>0</c:v>
                </c:pt>
                <c:pt idx="37">
                  <c:v>-1.2E-2</c:v>
                </c:pt>
                <c:pt idx="38">
                  <c:v>0</c:v>
                </c:pt>
                <c:pt idx="39">
                  <c:v>4.0000000000000001E-3</c:v>
                </c:pt>
                <c:pt idx="40">
                  <c:v>-8.0000000000000002E-3</c:v>
                </c:pt>
                <c:pt idx="41">
                  <c:v>-1.2E-2</c:v>
                </c:pt>
                <c:pt idx="42">
                  <c:v>-8.0000000000000002E-3</c:v>
                </c:pt>
                <c:pt idx="43">
                  <c:v>-8.0000000000000002E-3</c:v>
                </c:pt>
                <c:pt idx="44">
                  <c:v>-4.0000000000000001E-3</c:v>
                </c:pt>
                <c:pt idx="45">
                  <c:v>0</c:v>
                </c:pt>
                <c:pt idx="46">
                  <c:v>-8.0000000000000002E-3</c:v>
                </c:pt>
                <c:pt idx="47">
                  <c:v>-1.2E-2</c:v>
                </c:pt>
                <c:pt idx="48">
                  <c:v>-1.6E-2</c:v>
                </c:pt>
                <c:pt idx="49">
                  <c:v>-4.0000000000000001E-3</c:v>
                </c:pt>
                <c:pt idx="50">
                  <c:v>-4.0000000000000001E-3</c:v>
                </c:pt>
                <c:pt idx="51">
                  <c:v>1.6E-2</c:v>
                </c:pt>
                <c:pt idx="52">
                  <c:v>4.0000000000000001E-3</c:v>
                </c:pt>
                <c:pt idx="53">
                  <c:v>-4.0000000000000001E-3</c:v>
                </c:pt>
                <c:pt idx="54">
                  <c:v>0.04</c:v>
                </c:pt>
                <c:pt idx="55">
                  <c:v>4.8000000000000001E-2</c:v>
                </c:pt>
                <c:pt idx="56">
                  <c:v>0</c:v>
                </c:pt>
                <c:pt idx="57">
                  <c:v>-8.0000000000000002E-3</c:v>
                </c:pt>
                <c:pt idx="58">
                  <c:v>-0.02</c:v>
                </c:pt>
                <c:pt idx="59">
                  <c:v>-1.2E-2</c:v>
                </c:pt>
                <c:pt idx="60">
                  <c:v>0</c:v>
                </c:pt>
                <c:pt idx="61">
                  <c:v>4.0000000000000001E-3</c:v>
                </c:pt>
                <c:pt idx="62">
                  <c:v>2.4E-2</c:v>
                </c:pt>
                <c:pt idx="63">
                  <c:v>8.0000000000000002E-3</c:v>
                </c:pt>
                <c:pt idx="64">
                  <c:v>-8.0000000000000002E-3</c:v>
                </c:pt>
                <c:pt idx="65">
                  <c:v>3.5999999999999997E-2</c:v>
                </c:pt>
                <c:pt idx="66">
                  <c:v>0</c:v>
                </c:pt>
                <c:pt idx="67">
                  <c:v>-1.6E-2</c:v>
                </c:pt>
                <c:pt idx="68">
                  <c:v>-8.0000000000000002E-3</c:v>
                </c:pt>
                <c:pt idx="69">
                  <c:v>-1.6E-2</c:v>
                </c:pt>
                <c:pt idx="70">
                  <c:v>-4.0000000000000001E-3</c:v>
                </c:pt>
                <c:pt idx="71">
                  <c:v>-1.2E-2</c:v>
                </c:pt>
                <c:pt idx="72">
                  <c:v>0</c:v>
                </c:pt>
                <c:pt idx="73">
                  <c:v>-1.2E-2</c:v>
                </c:pt>
                <c:pt idx="74">
                  <c:v>-1.2E-2</c:v>
                </c:pt>
                <c:pt idx="75">
                  <c:v>-1.2E-2</c:v>
                </c:pt>
                <c:pt idx="76">
                  <c:v>-4.0000000000000001E-3</c:v>
                </c:pt>
                <c:pt idx="77">
                  <c:v>-8.0000000000000002E-3</c:v>
                </c:pt>
                <c:pt idx="78">
                  <c:v>4.0000000000000001E-3</c:v>
                </c:pt>
                <c:pt idx="79">
                  <c:v>-1.6E-2</c:v>
                </c:pt>
                <c:pt idx="80">
                  <c:v>-8.0000000000000002E-3</c:v>
                </c:pt>
                <c:pt idx="81">
                  <c:v>1.2E-2</c:v>
                </c:pt>
                <c:pt idx="82">
                  <c:v>-4.0000000000000001E-3</c:v>
                </c:pt>
                <c:pt idx="83">
                  <c:v>1.2E-2</c:v>
                </c:pt>
                <c:pt idx="84">
                  <c:v>-1.6E-2</c:v>
                </c:pt>
                <c:pt idx="85">
                  <c:v>-8.0000000000000002E-3</c:v>
                </c:pt>
                <c:pt idx="86">
                  <c:v>1.6E-2</c:v>
                </c:pt>
                <c:pt idx="87">
                  <c:v>5.1999999999999998E-2</c:v>
                </c:pt>
                <c:pt idx="88">
                  <c:v>-8.0000000000000002E-3</c:v>
                </c:pt>
                <c:pt idx="89">
                  <c:v>-4.0000000000000001E-3</c:v>
                </c:pt>
                <c:pt idx="90">
                  <c:v>0</c:v>
                </c:pt>
                <c:pt idx="91">
                  <c:v>-8.0000000000000002E-3</c:v>
                </c:pt>
                <c:pt idx="92">
                  <c:v>0</c:v>
                </c:pt>
                <c:pt idx="93">
                  <c:v>-4.0000000000000001E-3</c:v>
                </c:pt>
                <c:pt idx="94">
                  <c:v>4.0000000000000001E-3</c:v>
                </c:pt>
                <c:pt idx="95">
                  <c:v>1.2E-2</c:v>
                </c:pt>
                <c:pt idx="96">
                  <c:v>-1.2E-2</c:v>
                </c:pt>
                <c:pt idx="97">
                  <c:v>-4.0000000000000001E-3</c:v>
                </c:pt>
                <c:pt idx="98">
                  <c:v>1.2E-2</c:v>
                </c:pt>
                <c:pt idx="99">
                  <c:v>-4.0000000000000001E-3</c:v>
                </c:pt>
                <c:pt idx="100">
                  <c:v>-8.0000000000000002E-3</c:v>
                </c:pt>
                <c:pt idx="101">
                  <c:v>-8.0000000000000002E-3</c:v>
                </c:pt>
                <c:pt idx="102">
                  <c:v>-0.02</c:v>
                </c:pt>
                <c:pt idx="103">
                  <c:v>2.8000000000000001E-2</c:v>
                </c:pt>
                <c:pt idx="104">
                  <c:v>-4.0000000000000001E-3</c:v>
                </c:pt>
                <c:pt idx="105">
                  <c:v>-8.0000000000000002E-3</c:v>
                </c:pt>
                <c:pt idx="106">
                  <c:v>-8.0000000000000002E-3</c:v>
                </c:pt>
                <c:pt idx="107">
                  <c:v>4.0000000000000001E-3</c:v>
                </c:pt>
                <c:pt idx="108">
                  <c:v>-4.0000000000000001E-3</c:v>
                </c:pt>
                <c:pt idx="109">
                  <c:v>0.06</c:v>
                </c:pt>
                <c:pt idx="110">
                  <c:v>-8.0000000000000002E-3</c:v>
                </c:pt>
                <c:pt idx="111">
                  <c:v>4.0000000000000001E-3</c:v>
                </c:pt>
                <c:pt idx="112">
                  <c:v>-4.0000000000000001E-3</c:v>
                </c:pt>
                <c:pt idx="113">
                  <c:v>0</c:v>
                </c:pt>
                <c:pt idx="114">
                  <c:v>0</c:v>
                </c:pt>
                <c:pt idx="115">
                  <c:v>-8.0000000000000002E-3</c:v>
                </c:pt>
                <c:pt idx="116">
                  <c:v>-8.0000000000000002E-3</c:v>
                </c:pt>
                <c:pt idx="117">
                  <c:v>-4.0000000000000001E-3</c:v>
                </c:pt>
                <c:pt idx="118">
                  <c:v>-2.4E-2</c:v>
                </c:pt>
                <c:pt idx="119">
                  <c:v>6.4000000000000001E-2</c:v>
                </c:pt>
                <c:pt idx="120">
                  <c:v>7.1999999999999995E-2</c:v>
                </c:pt>
                <c:pt idx="121">
                  <c:v>0</c:v>
                </c:pt>
                <c:pt idx="122">
                  <c:v>0.50800000000000001</c:v>
                </c:pt>
                <c:pt idx="123">
                  <c:v>0.44800000000000001</c:v>
                </c:pt>
                <c:pt idx="124">
                  <c:v>0.32800000000000001</c:v>
                </c:pt>
                <c:pt idx="125">
                  <c:v>0.38800000000000001</c:v>
                </c:pt>
                <c:pt idx="126">
                  <c:v>0.28000000000000003</c:v>
                </c:pt>
                <c:pt idx="127">
                  <c:v>0.32</c:v>
                </c:pt>
                <c:pt idx="128">
                  <c:v>0.39200000000000002</c:v>
                </c:pt>
                <c:pt idx="129">
                  <c:v>0.312</c:v>
                </c:pt>
                <c:pt idx="130">
                  <c:v>0.27600000000000002</c:v>
                </c:pt>
                <c:pt idx="131">
                  <c:v>0.32800000000000001</c:v>
                </c:pt>
                <c:pt idx="132">
                  <c:v>0.28799999999999998</c:v>
                </c:pt>
                <c:pt idx="133">
                  <c:v>0.36399999999999999</c:v>
                </c:pt>
                <c:pt idx="134">
                  <c:v>0.38</c:v>
                </c:pt>
                <c:pt idx="135">
                  <c:v>0.3</c:v>
                </c:pt>
                <c:pt idx="136">
                  <c:v>0.33600000000000002</c:v>
                </c:pt>
                <c:pt idx="137">
                  <c:v>0.32800000000000001</c:v>
                </c:pt>
                <c:pt idx="138">
                  <c:v>0.32800000000000001</c:v>
                </c:pt>
                <c:pt idx="139">
                  <c:v>0.308</c:v>
                </c:pt>
                <c:pt idx="140">
                  <c:v>0.32</c:v>
                </c:pt>
                <c:pt idx="141">
                  <c:v>0.312</c:v>
                </c:pt>
                <c:pt idx="142">
                  <c:v>0.34399999999999997</c:v>
                </c:pt>
                <c:pt idx="143">
                  <c:v>0.32</c:v>
                </c:pt>
                <c:pt idx="144">
                  <c:v>0.38800000000000001</c:v>
                </c:pt>
                <c:pt idx="145">
                  <c:v>0.32800000000000001</c:v>
                </c:pt>
                <c:pt idx="146">
                  <c:v>0.32</c:v>
                </c:pt>
                <c:pt idx="147">
                  <c:v>0.41199999999999998</c:v>
                </c:pt>
                <c:pt idx="148">
                  <c:v>0.32400000000000001</c:v>
                </c:pt>
                <c:pt idx="149">
                  <c:v>0.36399999999999999</c:v>
                </c:pt>
                <c:pt idx="150">
                  <c:v>0.32800000000000001</c:v>
                </c:pt>
                <c:pt idx="151">
                  <c:v>0.376</c:v>
                </c:pt>
                <c:pt idx="152">
                  <c:v>0.32</c:v>
                </c:pt>
                <c:pt idx="153">
                  <c:v>0.39200000000000002</c:v>
                </c:pt>
                <c:pt idx="154">
                  <c:v>0.33200000000000002</c:v>
                </c:pt>
                <c:pt idx="155">
                  <c:v>0.312</c:v>
                </c:pt>
                <c:pt idx="156">
                  <c:v>0.372</c:v>
                </c:pt>
                <c:pt idx="157">
                  <c:v>0.36</c:v>
                </c:pt>
                <c:pt idx="158">
                  <c:v>0.372</c:v>
                </c:pt>
                <c:pt idx="159">
                  <c:v>0.36799999999999999</c:v>
                </c:pt>
                <c:pt idx="160">
                  <c:v>0.372</c:v>
                </c:pt>
                <c:pt idx="161">
                  <c:v>0.4</c:v>
                </c:pt>
                <c:pt idx="162">
                  <c:v>0.32800000000000001</c:v>
                </c:pt>
                <c:pt idx="163">
                  <c:v>0.436</c:v>
                </c:pt>
                <c:pt idx="164">
                  <c:v>0.32400000000000001</c:v>
                </c:pt>
                <c:pt idx="165">
                  <c:v>0.39600000000000002</c:v>
                </c:pt>
                <c:pt idx="166">
                  <c:v>0.33200000000000002</c:v>
                </c:pt>
                <c:pt idx="167">
                  <c:v>0.34</c:v>
                </c:pt>
                <c:pt idx="168">
                  <c:v>0.33200000000000002</c:v>
                </c:pt>
                <c:pt idx="169">
                  <c:v>0.372</c:v>
                </c:pt>
                <c:pt idx="170">
                  <c:v>0.33200000000000002</c:v>
                </c:pt>
                <c:pt idx="171">
                  <c:v>0.35599999999999998</c:v>
                </c:pt>
                <c:pt idx="172">
                  <c:v>0.33200000000000002</c:v>
                </c:pt>
                <c:pt idx="173">
                  <c:v>0.40400000000000003</c:v>
                </c:pt>
                <c:pt idx="174">
                  <c:v>0.35599999999999998</c:v>
                </c:pt>
                <c:pt idx="175">
                  <c:v>0.316</c:v>
                </c:pt>
                <c:pt idx="176">
                  <c:v>0.33200000000000002</c:v>
                </c:pt>
                <c:pt idx="177">
                  <c:v>0.32800000000000001</c:v>
                </c:pt>
                <c:pt idx="178">
                  <c:v>0.35199999999999998</c:v>
                </c:pt>
                <c:pt idx="179">
                  <c:v>0.32400000000000001</c:v>
                </c:pt>
                <c:pt idx="180">
                  <c:v>0.36799999999999999</c:v>
                </c:pt>
                <c:pt idx="181">
                  <c:v>0.34</c:v>
                </c:pt>
                <c:pt idx="182">
                  <c:v>0.34399999999999997</c:v>
                </c:pt>
                <c:pt idx="183">
                  <c:v>0.40400000000000003</c:v>
                </c:pt>
                <c:pt idx="184">
                  <c:v>0.36</c:v>
                </c:pt>
                <c:pt idx="185">
                  <c:v>0.32400000000000001</c:v>
                </c:pt>
                <c:pt idx="186">
                  <c:v>0.36799999999999999</c:v>
                </c:pt>
                <c:pt idx="187">
                  <c:v>0.38400000000000001</c:v>
                </c:pt>
                <c:pt idx="188">
                  <c:v>0.33200000000000002</c:v>
                </c:pt>
                <c:pt idx="189">
                  <c:v>0.33200000000000002</c:v>
                </c:pt>
                <c:pt idx="190">
                  <c:v>0.33200000000000002</c:v>
                </c:pt>
                <c:pt idx="191">
                  <c:v>0.32800000000000001</c:v>
                </c:pt>
                <c:pt idx="192">
                  <c:v>0.33200000000000002</c:v>
                </c:pt>
                <c:pt idx="193">
                  <c:v>0.33200000000000002</c:v>
                </c:pt>
                <c:pt idx="194">
                  <c:v>0.28000000000000003</c:v>
                </c:pt>
                <c:pt idx="195">
                  <c:v>0.34</c:v>
                </c:pt>
                <c:pt idx="196">
                  <c:v>0.40400000000000003</c:v>
                </c:pt>
                <c:pt idx="197">
                  <c:v>0.34</c:v>
                </c:pt>
                <c:pt idx="198">
                  <c:v>0.36799999999999999</c:v>
                </c:pt>
                <c:pt idx="199">
                  <c:v>0.32800000000000001</c:v>
                </c:pt>
                <c:pt idx="200">
                  <c:v>0.33200000000000002</c:v>
                </c:pt>
                <c:pt idx="201">
                  <c:v>0.34</c:v>
                </c:pt>
                <c:pt idx="202">
                  <c:v>0.34399999999999997</c:v>
                </c:pt>
                <c:pt idx="203">
                  <c:v>0.432</c:v>
                </c:pt>
                <c:pt idx="204">
                  <c:v>0.35599999999999998</c:v>
                </c:pt>
                <c:pt idx="205">
                  <c:v>0.39600000000000002</c:v>
                </c:pt>
                <c:pt idx="206">
                  <c:v>0.432</c:v>
                </c:pt>
                <c:pt idx="207">
                  <c:v>0.372</c:v>
                </c:pt>
                <c:pt idx="208">
                  <c:v>0.38800000000000001</c:v>
                </c:pt>
                <c:pt idx="209">
                  <c:v>0.436</c:v>
                </c:pt>
                <c:pt idx="210">
                  <c:v>0.38400000000000001</c:v>
                </c:pt>
                <c:pt idx="211">
                  <c:v>0.40799999999999997</c:v>
                </c:pt>
                <c:pt idx="212">
                  <c:v>0.36799999999999999</c:v>
                </c:pt>
                <c:pt idx="213">
                  <c:v>0.35199999999999998</c:v>
                </c:pt>
                <c:pt idx="214">
                  <c:v>0.35599999999999998</c:v>
                </c:pt>
                <c:pt idx="215">
                  <c:v>0.40799999999999997</c:v>
                </c:pt>
                <c:pt idx="216">
                  <c:v>0.34</c:v>
                </c:pt>
                <c:pt idx="217">
                  <c:v>0.34399999999999997</c:v>
                </c:pt>
                <c:pt idx="218">
                  <c:v>0.42799999999999999</c:v>
                </c:pt>
                <c:pt idx="219">
                  <c:v>0.40799999999999997</c:v>
                </c:pt>
                <c:pt idx="220">
                  <c:v>0.35199999999999998</c:v>
                </c:pt>
                <c:pt idx="221">
                  <c:v>0.34799999999999998</c:v>
                </c:pt>
                <c:pt idx="222">
                  <c:v>0.376</c:v>
                </c:pt>
                <c:pt idx="223">
                  <c:v>0.39600000000000002</c:v>
                </c:pt>
                <c:pt idx="224">
                  <c:v>0.35199999999999998</c:v>
                </c:pt>
                <c:pt idx="225">
                  <c:v>0.372</c:v>
                </c:pt>
                <c:pt idx="226">
                  <c:v>0.34</c:v>
                </c:pt>
                <c:pt idx="227">
                  <c:v>0.34399999999999997</c:v>
                </c:pt>
                <c:pt idx="228">
                  <c:v>0.34399999999999997</c:v>
                </c:pt>
                <c:pt idx="229">
                  <c:v>0.40400000000000003</c:v>
                </c:pt>
                <c:pt idx="230">
                  <c:v>0.36799999999999999</c:v>
                </c:pt>
                <c:pt idx="231">
                  <c:v>0.33600000000000002</c:v>
                </c:pt>
                <c:pt idx="232">
                  <c:v>0.33600000000000002</c:v>
                </c:pt>
                <c:pt idx="233">
                  <c:v>0.34799999999999998</c:v>
                </c:pt>
                <c:pt idx="234">
                  <c:v>0.40799999999999997</c:v>
                </c:pt>
                <c:pt idx="235">
                  <c:v>0.36</c:v>
                </c:pt>
                <c:pt idx="236">
                  <c:v>0.36</c:v>
                </c:pt>
                <c:pt idx="237">
                  <c:v>0.372</c:v>
                </c:pt>
                <c:pt idx="238">
                  <c:v>0.38</c:v>
                </c:pt>
                <c:pt idx="239">
                  <c:v>0.36399999999999999</c:v>
                </c:pt>
                <c:pt idx="240">
                  <c:v>0.34</c:v>
                </c:pt>
                <c:pt idx="241">
                  <c:v>0.34799999999999998</c:v>
                </c:pt>
                <c:pt idx="242">
                  <c:v>0.36399999999999999</c:v>
                </c:pt>
                <c:pt idx="243">
                  <c:v>0.34</c:v>
                </c:pt>
                <c:pt idx="244">
                  <c:v>0.36399999999999999</c:v>
                </c:pt>
                <c:pt idx="245">
                  <c:v>0.35199999999999998</c:v>
                </c:pt>
                <c:pt idx="246">
                  <c:v>0.42799999999999999</c:v>
                </c:pt>
                <c:pt idx="247">
                  <c:v>0.316</c:v>
                </c:pt>
                <c:pt idx="248">
                  <c:v>0.34</c:v>
                </c:pt>
                <c:pt idx="249">
                  <c:v>0.35599999999999998</c:v>
                </c:pt>
                <c:pt idx="250">
                  <c:v>0.38</c:v>
                </c:pt>
                <c:pt idx="251">
                  <c:v>0.35199999999999998</c:v>
                </c:pt>
                <c:pt idx="252">
                  <c:v>0.308</c:v>
                </c:pt>
                <c:pt idx="253">
                  <c:v>0.41599999999999998</c:v>
                </c:pt>
                <c:pt idx="254">
                  <c:v>0.372</c:v>
                </c:pt>
                <c:pt idx="255">
                  <c:v>0.4</c:v>
                </c:pt>
                <c:pt idx="256">
                  <c:v>0.36</c:v>
                </c:pt>
                <c:pt idx="257">
                  <c:v>0.44800000000000001</c:v>
                </c:pt>
                <c:pt idx="258">
                  <c:v>0.39200000000000002</c:v>
                </c:pt>
                <c:pt idx="259">
                  <c:v>0.32</c:v>
                </c:pt>
                <c:pt idx="260">
                  <c:v>0.41599999999999998</c:v>
                </c:pt>
                <c:pt idx="261">
                  <c:v>0.372</c:v>
                </c:pt>
                <c:pt idx="262">
                  <c:v>0.35599999999999998</c:v>
                </c:pt>
                <c:pt idx="263">
                  <c:v>0.38</c:v>
                </c:pt>
                <c:pt idx="264">
                  <c:v>0.34399999999999997</c:v>
                </c:pt>
                <c:pt idx="265">
                  <c:v>0.35199999999999998</c:v>
                </c:pt>
                <c:pt idx="266">
                  <c:v>0.38</c:v>
                </c:pt>
                <c:pt idx="267">
                  <c:v>0.376</c:v>
                </c:pt>
                <c:pt idx="268">
                  <c:v>0.42</c:v>
                </c:pt>
                <c:pt idx="269">
                  <c:v>0.42799999999999999</c:v>
                </c:pt>
                <c:pt idx="270">
                  <c:v>0.36</c:v>
                </c:pt>
                <c:pt idx="271">
                  <c:v>0.34</c:v>
                </c:pt>
                <c:pt idx="272">
                  <c:v>0.36799999999999999</c:v>
                </c:pt>
                <c:pt idx="273">
                  <c:v>0.312</c:v>
                </c:pt>
                <c:pt idx="274">
                  <c:v>0.36</c:v>
                </c:pt>
                <c:pt idx="275">
                  <c:v>0.35599999999999998</c:v>
                </c:pt>
                <c:pt idx="276">
                  <c:v>0.41599999999999998</c:v>
                </c:pt>
                <c:pt idx="277">
                  <c:v>0.36399999999999999</c:v>
                </c:pt>
                <c:pt idx="278">
                  <c:v>0.33200000000000002</c:v>
                </c:pt>
                <c:pt idx="279">
                  <c:v>0.38800000000000001</c:v>
                </c:pt>
                <c:pt idx="280">
                  <c:v>0.34</c:v>
                </c:pt>
                <c:pt idx="281">
                  <c:v>0.40400000000000003</c:v>
                </c:pt>
                <c:pt idx="282">
                  <c:v>0.38</c:v>
                </c:pt>
                <c:pt idx="283">
                  <c:v>0.38800000000000001</c:v>
                </c:pt>
                <c:pt idx="284">
                  <c:v>0.372</c:v>
                </c:pt>
                <c:pt idx="285">
                  <c:v>0.376</c:v>
                </c:pt>
                <c:pt idx="286">
                  <c:v>0.47599999999999998</c:v>
                </c:pt>
                <c:pt idx="287">
                  <c:v>0.38</c:v>
                </c:pt>
                <c:pt idx="288">
                  <c:v>0.35599999999999998</c:v>
                </c:pt>
                <c:pt idx="289">
                  <c:v>0.46</c:v>
                </c:pt>
                <c:pt idx="290">
                  <c:v>0.36799999999999999</c:v>
                </c:pt>
                <c:pt idx="291">
                  <c:v>0.436</c:v>
                </c:pt>
                <c:pt idx="292">
                  <c:v>0.376</c:v>
                </c:pt>
                <c:pt idx="293">
                  <c:v>0.4</c:v>
                </c:pt>
                <c:pt idx="294">
                  <c:v>0.35199999999999998</c:v>
                </c:pt>
                <c:pt idx="295">
                  <c:v>0.372</c:v>
                </c:pt>
                <c:pt idx="296">
                  <c:v>0.38400000000000001</c:v>
                </c:pt>
                <c:pt idx="297">
                  <c:v>0.36399999999999999</c:v>
                </c:pt>
                <c:pt idx="298">
                  <c:v>0.36399999999999999</c:v>
                </c:pt>
                <c:pt idx="299">
                  <c:v>0.376</c:v>
                </c:pt>
                <c:pt idx="300">
                  <c:v>0.38400000000000001</c:v>
                </c:pt>
                <c:pt idx="301">
                  <c:v>0.34799999999999998</c:v>
                </c:pt>
                <c:pt idx="302">
                  <c:v>0.40799999999999997</c:v>
                </c:pt>
                <c:pt idx="303">
                  <c:v>0.38400000000000001</c:v>
                </c:pt>
                <c:pt idx="304">
                  <c:v>0.432</c:v>
                </c:pt>
                <c:pt idx="305">
                  <c:v>0.40799999999999997</c:v>
                </c:pt>
                <c:pt idx="306">
                  <c:v>0.35599999999999998</c:v>
                </c:pt>
                <c:pt idx="307">
                  <c:v>0.38</c:v>
                </c:pt>
                <c:pt idx="308">
                  <c:v>0.36</c:v>
                </c:pt>
                <c:pt idx="309">
                  <c:v>0.35599999999999998</c:v>
                </c:pt>
                <c:pt idx="310">
                  <c:v>0.38</c:v>
                </c:pt>
                <c:pt idx="311">
                  <c:v>0.42799999999999999</c:v>
                </c:pt>
                <c:pt idx="312">
                  <c:v>0.39200000000000002</c:v>
                </c:pt>
                <c:pt idx="313">
                  <c:v>0.36</c:v>
                </c:pt>
                <c:pt idx="314">
                  <c:v>0.39200000000000002</c:v>
                </c:pt>
                <c:pt idx="315">
                  <c:v>0.36799999999999999</c:v>
                </c:pt>
                <c:pt idx="316">
                  <c:v>0.376</c:v>
                </c:pt>
                <c:pt idx="317">
                  <c:v>0.38800000000000001</c:v>
                </c:pt>
                <c:pt idx="318">
                  <c:v>0.45600000000000002</c:v>
                </c:pt>
                <c:pt idx="319">
                  <c:v>0.38400000000000001</c:v>
                </c:pt>
                <c:pt idx="320">
                  <c:v>0.432</c:v>
                </c:pt>
                <c:pt idx="321">
                  <c:v>0.41599999999999998</c:v>
                </c:pt>
                <c:pt idx="322">
                  <c:v>0.38800000000000001</c:v>
                </c:pt>
                <c:pt idx="323">
                  <c:v>0.372</c:v>
                </c:pt>
                <c:pt idx="324">
                  <c:v>0.39200000000000002</c:v>
                </c:pt>
                <c:pt idx="325">
                  <c:v>0.36799999999999999</c:v>
                </c:pt>
                <c:pt idx="326">
                  <c:v>0.38800000000000001</c:v>
                </c:pt>
                <c:pt idx="327">
                  <c:v>0.42399999999999999</c:v>
                </c:pt>
                <c:pt idx="328">
                  <c:v>0.376</c:v>
                </c:pt>
                <c:pt idx="329">
                  <c:v>0.44800000000000001</c:v>
                </c:pt>
                <c:pt idx="330">
                  <c:v>0.42</c:v>
                </c:pt>
                <c:pt idx="331">
                  <c:v>0.38</c:v>
                </c:pt>
                <c:pt idx="332">
                  <c:v>0.35199999999999998</c:v>
                </c:pt>
                <c:pt idx="333">
                  <c:v>0.44</c:v>
                </c:pt>
                <c:pt idx="334">
                  <c:v>0.42799999999999999</c:v>
                </c:pt>
                <c:pt idx="335">
                  <c:v>0.36799999999999999</c:v>
                </c:pt>
                <c:pt idx="336">
                  <c:v>0.42399999999999999</c:v>
                </c:pt>
                <c:pt idx="337">
                  <c:v>0.42</c:v>
                </c:pt>
                <c:pt idx="338">
                  <c:v>0.40799999999999997</c:v>
                </c:pt>
                <c:pt idx="339">
                  <c:v>0.436</c:v>
                </c:pt>
                <c:pt idx="340">
                  <c:v>0.46800000000000003</c:v>
                </c:pt>
                <c:pt idx="341">
                  <c:v>0.38</c:v>
                </c:pt>
                <c:pt idx="342">
                  <c:v>0.44400000000000001</c:v>
                </c:pt>
                <c:pt idx="343">
                  <c:v>0.46</c:v>
                </c:pt>
                <c:pt idx="344">
                  <c:v>0.36399999999999999</c:v>
                </c:pt>
                <c:pt idx="345">
                  <c:v>0.38800000000000001</c:v>
                </c:pt>
                <c:pt idx="346">
                  <c:v>0.38800000000000001</c:v>
                </c:pt>
                <c:pt idx="347">
                  <c:v>0.36799999999999999</c:v>
                </c:pt>
                <c:pt idx="348">
                  <c:v>0.38800000000000001</c:v>
                </c:pt>
                <c:pt idx="349">
                  <c:v>0.36799999999999999</c:v>
                </c:pt>
                <c:pt idx="350">
                  <c:v>0.38</c:v>
                </c:pt>
                <c:pt idx="351">
                  <c:v>0.436</c:v>
                </c:pt>
                <c:pt idx="352">
                  <c:v>0.376</c:v>
                </c:pt>
                <c:pt idx="353">
                  <c:v>0.436</c:v>
                </c:pt>
                <c:pt idx="354">
                  <c:v>0.38800000000000001</c:v>
                </c:pt>
                <c:pt idx="355">
                  <c:v>0.376</c:v>
                </c:pt>
                <c:pt idx="356">
                  <c:v>0.376</c:v>
                </c:pt>
                <c:pt idx="357">
                  <c:v>0.39600000000000002</c:v>
                </c:pt>
                <c:pt idx="358">
                  <c:v>0.376</c:v>
                </c:pt>
                <c:pt idx="359">
                  <c:v>0.376</c:v>
                </c:pt>
                <c:pt idx="360">
                  <c:v>0.42</c:v>
                </c:pt>
                <c:pt idx="361">
                  <c:v>0.34399999999999997</c:v>
                </c:pt>
                <c:pt idx="362">
                  <c:v>0.44</c:v>
                </c:pt>
                <c:pt idx="363">
                  <c:v>0.44</c:v>
                </c:pt>
                <c:pt idx="364">
                  <c:v>0.39200000000000002</c:v>
                </c:pt>
                <c:pt idx="365">
                  <c:v>0.44800000000000001</c:v>
                </c:pt>
                <c:pt idx="366">
                  <c:v>0.39200000000000002</c:v>
                </c:pt>
                <c:pt idx="367">
                  <c:v>0.436</c:v>
                </c:pt>
                <c:pt idx="368">
                  <c:v>0.44400000000000001</c:v>
                </c:pt>
                <c:pt idx="369">
                  <c:v>0.38</c:v>
                </c:pt>
                <c:pt idx="370">
                  <c:v>0.41199999999999998</c:v>
                </c:pt>
                <c:pt idx="371">
                  <c:v>0.40799999999999997</c:v>
                </c:pt>
                <c:pt idx="372">
                  <c:v>0.372</c:v>
                </c:pt>
                <c:pt idx="373">
                  <c:v>0.44800000000000001</c:v>
                </c:pt>
                <c:pt idx="374">
                  <c:v>0.40400000000000003</c:v>
                </c:pt>
                <c:pt idx="375">
                  <c:v>0.36799999999999999</c:v>
                </c:pt>
                <c:pt idx="376">
                  <c:v>0.38800000000000001</c:v>
                </c:pt>
                <c:pt idx="377">
                  <c:v>0.36799999999999999</c:v>
                </c:pt>
                <c:pt idx="378">
                  <c:v>0.45600000000000002</c:v>
                </c:pt>
                <c:pt idx="379">
                  <c:v>0.48</c:v>
                </c:pt>
                <c:pt idx="380">
                  <c:v>0.36399999999999999</c:v>
                </c:pt>
                <c:pt idx="381">
                  <c:v>0.44400000000000001</c:v>
                </c:pt>
                <c:pt idx="382">
                  <c:v>0.44800000000000001</c:v>
                </c:pt>
                <c:pt idx="383">
                  <c:v>0.36799999999999999</c:v>
                </c:pt>
                <c:pt idx="384">
                  <c:v>0.39600000000000002</c:v>
                </c:pt>
                <c:pt idx="385">
                  <c:v>0.436</c:v>
                </c:pt>
                <c:pt idx="386">
                  <c:v>0.39200000000000002</c:v>
                </c:pt>
                <c:pt idx="387">
                  <c:v>0.39600000000000002</c:v>
                </c:pt>
                <c:pt idx="388">
                  <c:v>0.316</c:v>
                </c:pt>
                <c:pt idx="389">
                  <c:v>0.40799999999999997</c:v>
                </c:pt>
                <c:pt idx="390">
                  <c:v>0.436</c:v>
                </c:pt>
                <c:pt idx="391">
                  <c:v>0.372</c:v>
                </c:pt>
                <c:pt idx="392">
                  <c:v>0.39200000000000002</c:v>
                </c:pt>
                <c:pt idx="393">
                  <c:v>0.44400000000000001</c:v>
                </c:pt>
                <c:pt idx="394">
                  <c:v>0.39200000000000002</c:v>
                </c:pt>
                <c:pt idx="395">
                  <c:v>0.34799999999999998</c:v>
                </c:pt>
                <c:pt idx="396">
                  <c:v>0.40400000000000003</c:v>
                </c:pt>
                <c:pt idx="397">
                  <c:v>0.44400000000000001</c:v>
                </c:pt>
                <c:pt idx="398">
                  <c:v>0.38</c:v>
                </c:pt>
                <c:pt idx="399">
                  <c:v>0.376</c:v>
                </c:pt>
                <c:pt idx="400">
                  <c:v>0.45600000000000002</c:v>
                </c:pt>
                <c:pt idx="401">
                  <c:v>0.38</c:v>
                </c:pt>
                <c:pt idx="402">
                  <c:v>0.50800000000000001</c:v>
                </c:pt>
                <c:pt idx="403">
                  <c:v>0.42799999999999999</c:v>
                </c:pt>
                <c:pt idx="404">
                  <c:v>0.36799999999999999</c:v>
                </c:pt>
                <c:pt idx="405">
                  <c:v>0.4</c:v>
                </c:pt>
                <c:pt idx="406">
                  <c:v>0.38800000000000001</c:v>
                </c:pt>
                <c:pt idx="407">
                  <c:v>0.372</c:v>
                </c:pt>
                <c:pt idx="408">
                  <c:v>0.42399999999999999</c:v>
                </c:pt>
                <c:pt idx="409">
                  <c:v>0.4</c:v>
                </c:pt>
                <c:pt idx="410">
                  <c:v>0.42</c:v>
                </c:pt>
                <c:pt idx="411">
                  <c:v>0.432</c:v>
                </c:pt>
                <c:pt idx="412">
                  <c:v>0.39200000000000002</c:v>
                </c:pt>
                <c:pt idx="413">
                  <c:v>0.39200000000000002</c:v>
                </c:pt>
                <c:pt idx="414">
                  <c:v>0.376</c:v>
                </c:pt>
                <c:pt idx="415">
                  <c:v>0.41599999999999998</c:v>
                </c:pt>
                <c:pt idx="416">
                  <c:v>0.44400000000000001</c:v>
                </c:pt>
                <c:pt idx="417">
                  <c:v>0.35599999999999998</c:v>
                </c:pt>
                <c:pt idx="418">
                  <c:v>0.46400000000000002</c:v>
                </c:pt>
                <c:pt idx="419">
                  <c:v>0.4</c:v>
                </c:pt>
                <c:pt idx="420">
                  <c:v>0.436</c:v>
                </c:pt>
                <c:pt idx="421">
                  <c:v>0.38800000000000001</c:v>
                </c:pt>
                <c:pt idx="422">
                  <c:v>0.36399999999999999</c:v>
                </c:pt>
                <c:pt idx="423">
                  <c:v>8.4000000000000005E-2</c:v>
                </c:pt>
                <c:pt idx="424">
                  <c:v>8.4000000000000005E-2</c:v>
                </c:pt>
                <c:pt idx="425">
                  <c:v>8.4000000000000005E-2</c:v>
                </c:pt>
                <c:pt idx="426">
                  <c:v>8.4000000000000005E-2</c:v>
                </c:pt>
                <c:pt idx="427">
                  <c:v>0.08</c:v>
                </c:pt>
                <c:pt idx="428">
                  <c:v>0.1</c:v>
                </c:pt>
                <c:pt idx="429">
                  <c:v>8.4000000000000005E-2</c:v>
                </c:pt>
                <c:pt idx="430">
                  <c:v>7.5999999999999998E-2</c:v>
                </c:pt>
                <c:pt idx="431">
                  <c:v>8.7999999999999995E-2</c:v>
                </c:pt>
                <c:pt idx="432">
                  <c:v>9.1999999999999998E-2</c:v>
                </c:pt>
                <c:pt idx="433">
                  <c:v>8.4000000000000005E-2</c:v>
                </c:pt>
                <c:pt idx="434">
                  <c:v>8.4000000000000005E-2</c:v>
                </c:pt>
                <c:pt idx="435">
                  <c:v>8.7999999999999995E-2</c:v>
                </c:pt>
                <c:pt idx="436">
                  <c:v>0.08</c:v>
                </c:pt>
                <c:pt idx="437">
                  <c:v>9.1999999999999998E-2</c:v>
                </c:pt>
                <c:pt idx="438">
                  <c:v>8.4000000000000005E-2</c:v>
                </c:pt>
                <c:pt idx="439">
                  <c:v>8.7999999999999995E-2</c:v>
                </c:pt>
                <c:pt idx="440">
                  <c:v>9.1999999999999998E-2</c:v>
                </c:pt>
                <c:pt idx="441">
                  <c:v>7.5999999999999998E-2</c:v>
                </c:pt>
                <c:pt idx="442">
                  <c:v>0.08</c:v>
                </c:pt>
                <c:pt idx="443">
                  <c:v>7.5999999999999998E-2</c:v>
                </c:pt>
                <c:pt idx="444">
                  <c:v>9.1999999999999998E-2</c:v>
                </c:pt>
                <c:pt idx="445">
                  <c:v>9.1999999999999998E-2</c:v>
                </c:pt>
                <c:pt idx="446">
                  <c:v>0.08</c:v>
                </c:pt>
                <c:pt idx="447">
                  <c:v>0.08</c:v>
                </c:pt>
                <c:pt idx="448">
                  <c:v>8.7999999999999995E-2</c:v>
                </c:pt>
                <c:pt idx="449">
                  <c:v>8.4000000000000005E-2</c:v>
                </c:pt>
                <c:pt idx="450">
                  <c:v>8.4000000000000005E-2</c:v>
                </c:pt>
                <c:pt idx="451">
                  <c:v>9.6000000000000002E-2</c:v>
                </c:pt>
                <c:pt idx="452">
                  <c:v>8.7999999999999995E-2</c:v>
                </c:pt>
                <c:pt idx="453">
                  <c:v>8.4000000000000005E-2</c:v>
                </c:pt>
                <c:pt idx="454">
                  <c:v>8.4000000000000005E-2</c:v>
                </c:pt>
                <c:pt idx="455">
                  <c:v>0.08</c:v>
                </c:pt>
                <c:pt idx="456">
                  <c:v>8.4000000000000005E-2</c:v>
                </c:pt>
                <c:pt idx="457">
                  <c:v>0.08</c:v>
                </c:pt>
                <c:pt idx="458">
                  <c:v>9.1999999999999998E-2</c:v>
                </c:pt>
                <c:pt idx="459">
                  <c:v>8.7999999999999995E-2</c:v>
                </c:pt>
                <c:pt idx="460">
                  <c:v>8.4000000000000005E-2</c:v>
                </c:pt>
                <c:pt idx="461">
                  <c:v>8.4000000000000005E-2</c:v>
                </c:pt>
                <c:pt idx="462">
                  <c:v>9.6000000000000002E-2</c:v>
                </c:pt>
                <c:pt idx="463">
                  <c:v>9.1999999999999998E-2</c:v>
                </c:pt>
                <c:pt idx="464">
                  <c:v>8.7999999999999995E-2</c:v>
                </c:pt>
                <c:pt idx="465">
                  <c:v>0.08</c:v>
                </c:pt>
                <c:pt idx="466">
                  <c:v>8.7999999999999995E-2</c:v>
                </c:pt>
                <c:pt idx="467">
                  <c:v>0.08</c:v>
                </c:pt>
                <c:pt idx="468">
                  <c:v>9.1999999999999998E-2</c:v>
                </c:pt>
                <c:pt idx="469">
                  <c:v>9.1999999999999998E-2</c:v>
                </c:pt>
                <c:pt idx="470">
                  <c:v>9.6000000000000002E-2</c:v>
                </c:pt>
                <c:pt idx="471">
                  <c:v>0.08</c:v>
                </c:pt>
                <c:pt idx="472">
                  <c:v>0.08</c:v>
                </c:pt>
                <c:pt idx="473">
                  <c:v>0.08</c:v>
                </c:pt>
                <c:pt idx="474">
                  <c:v>8.7999999999999995E-2</c:v>
                </c:pt>
                <c:pt idx="475">
                  <c:v>8.7999999999999995E-2</c:v>
                </c:pt>
                <c:pt idx="476">
                  <c:v>8.4000000000000005E-2</c:v>
                </c:pt>
                <c:pt idx="477">
                  <c:v>9.6000000000000002E-2</c:v>
                </c:pt>
                <c:pt idx="478">
                  <c:v>8.4000000000000005E-2</c:v>
                </c:pt>
                <c:pt idx="479">
                  <c:v>0.08</c:v>
                </c:pt>
                <c:pt idx="480">
                  <c:v>8.7999999999999995E-2</c:v>
                </c:pt>
                <c:pt idx="481">
                  <c:v>8.7999999999999995E-2</c:v>
                </c:pt>
                <c:pt idx="482">
                  <c:v>8.7999999999999995E-2</c:v>
                </c:pt>
                <c:pt idx="483">
                  <c:v>8.7999999999999995E-2</c:v>
                </c:pt>
                <c:pt idx="484">
                  <c:v>7.5999999999999998E-2</c:v>
                </c:pt>
                <c:pt idx="485">
                  <c:v>8.7999999999999995E-2</c:v>
                </c:pt>
                <c:pt idx="486">
                  <c:v>8.4000000000000005E-2</c:v>
                </c:pt>
                <c:pt idx="487">
                  <c:v>9.1999999999999998E-2</c:v>
                </c:pt>
                <c:pt idx="488">
                  <c:v>0.13200000000000001</c:v>
                </c:pt>
                <c:pt idx="489">
                  <c:v>0.128</c:v>
                </c:pt>
                <c:pt idx="490">
                  <c:v>8.7999999999999995E-2</c:v>
                </c:pt>
                <c:pt idx="491">
                  <c:v>8.4000000000000005E-2</c:v>
                </c:pt>
                <c:pt idx="492">
                  <c:v>8.7999999999999995E-2</c:v>
                </c:pt>
                <c:pt idx="493">
                  <c:v>0.08</c:v>
                </c:pt>
                <c:pt idx="494">
                  <c:v>8.7999999999999995E-2</c:v>
                </c:pt>
                <c:pt idx="495">
                  <c:v>0.124</c:v>
                </c:pt>
                <c:pt idx="496">
                  <c:v>8.7999999999999995E-2</c:v>
                </c:pt>
                <c:pt idx="497">
                  <c:v>8.7999999999999995E-2</c:v>
                </c:pt>
                <c:pt idx="498">
                  <c:v>0.08</c:v>
                </c:pt>
                <c:pt idx="499">
                  <c:v>0.08</c:v>
                </c:pt>
                <c:pt idx="500">
                  <c:v>9.1999999999999998E-2</c:v>
                </c:pt>
                <c:pt idx="501">
                  <c:v>9.1999999999999998E-2</c:v>
                </c:pt>
                <c:pt idx="502">
                  <c:v>0.14000000000000001</c:v>
                </c:pt>
                <c:pt idx="503">
                  <c:v>0.08</c:v>
                </c:pt>
                <c:pt idx="504">
                  <c:v>8.7999999999999995E-2</c:v>
                </c:pt>
                <c:pt idx="505">
                  <c:v>0.08</c:v>
                </c:pt>
                <c:pt idx="506">
                  <c:v>0.156</c:v>
                </c:pt>
                <c:pt idx="507">
                  <c:v>8.4000000000000005E-2</c:v>
                </c:pt>
                <c:pt idx="508">
                  <c:v>8.4000000000000005E-2</c:v>
                </c:pt>
                <c:pt idx="509">
                  <c:v>9.1999999999999998E-2</c:v>
                </c:pt>
                <c:pt idx="510">
                  <c:v>7.5999999999999998E-2</c:v>
                </c:pt>
                <c:pt idx="511">
                  <c:v>8.4000000000000005E-2</c:v>
                </c:pt>
                <c:pt idx="512">
                  <c:v>8.4000000000000005E-2</c:v>
                </c:pt>
                <c:pt idx="513">
                  <c:v>8.7999999999999995E-2</c:v>
                </c:pt>
                <c:pt idx="514">
                  <c:v>8.4000000000000005E-2</c:v>
                </c:pt>
                <c:pt idx="515">
                  <c:v>8.4000000000000005E-2</c:v>
                </c:pt>
                <c:pt idx="516">
                  <c:v>9.1999999999999998E-2</c:v>
                </c:pt>
                <c:pt idx="517">
                  <c:v>8.4000000000000005E-2</c:v>
                </c:pt>
                <c:pt idx="518">
                  <c:v>0.1</c:v>
                </c:pt>
                <c:pt idx="519">
                  <c:v>9.1999999999999998E-2</c:v>
                </c:pt>
                <c:pt idx="520">
                  <c:v>0.124</c:v>
                </c:pt>
                <c:pt idx="521">
                  <c:v>8.4000000000000005E-2</c:v>
                </c:pt>
                <c:pt idx="522">
                  <c:v>9.1999999999999998E-2</c:v>
                </c:pt>
                <c:pt idx="523">
                  <c:v>9.1999999999999998E-2</c:v>
                </c:pt>
                <c:pt idx="524">
                  <c:v>0.08</c:v>
                </c:pt>
                <c:pt idx="525">
                  <c:v>0.112</c:v>
                </c:pt>
                <c:pt idx="526">
                  <c:v>8.7999999999999995E-2</c:v>
                </c:pt>
                <c:pt idx="527">
                  <c:v>0.08</c:v>
                </c:pt>
                <c:pt idx="528">
                  <c:v>7.1999999999999995E-2</c:v>
                </c:pt>
                <c:pt idx="529">
                  <c:v>9.6000000000000002E-2</c:v>
                </c:pt>
                <c:pt idx="530">
                  <c:v>9.1999999999999998E-2</c:v>
                </c:pt>
                <c:pt idx="531">
                  <c:v>0.112</c:v>
                </c:pt>
                <c:pt idx="532">
                  <c:v>0.08</c:v>
                </c:pt>
                <c:pt idx="533">
                  <c:v>0.16800000000000001</c:v>
                </c:pt>
                <c:pt idx="534">
                  <c:v>0.128</c:v>
                </c:pt>
                <c:pt idx="535">
                  <c:v>8.7999999999999995E-2</c:v>
                </c:pt>
                <c:pt idx="536">
                  <c:v>7.1999999999999995E-2</c:v>
                </c:pt>
                <c:pt idx="537">
                  <c:v>7.1999999999999995E-2</c:v>
                </c:pt>
                <c:pt idx="538">
                  <c:v>9.1999999999999998E-2</c:v>
                </c:pt>
                <c:pt idx="539">
                  <c:v>0.08</c:v>
                </c:pt>
                <c:pt idx="540">
                  <c:v>8.7999999999999995E-2</c:v>
                </c:pt>
                <c:pt idx="541">
                  <c:v>8.7999999999999995E-2</c:v>
                </c:pt>
                <c:pt idx="542">
                  <c:v>9.1999999999999998E-2</c:v>
                </c:pt>
                <c:pt idx="543">
                  <c:v>9.1999999999999998E-2</c:v>
                </c:pt>
                <c:pt idx="544">
                  <c:v>8.4000000000000005E-2</c:v>
                </c:pt>
                <c:pt idx="545">
                  <c:v>0.104</c:v>
                </c:pt>
                <c:pt idx="546">
                  <c:v>0.124</c:v>
                </c:pt>
                <c:pt idx="547">
                  <c:v>9.1999999999999998E-2</c:v>
                </c:pt>
                <c:pt idx="548">
                  <c:v>9.6000000000000002E-2</c:v>
                </c:pt>
                <c:pt idx="549">
                  <c:v>0.112</c:v>
                </c:pt>
                <c:pt idx="550">
                  <c:v>9.1999999999999998E-2</c:v>
                </c:pt>
                <c:pt idx="551">
                  <c:v>8.4000000000000005E-2</c:v>
                </c:pt>
                <c:pt idx="552">
                  <c:v>8.4000000000000005E-2</c:v>
                </c:pt>
                <c:pt idx="553">
                  <c:v>7.5999999999999998E-2</c:v>
                </c:pt>
                <c:pt idx="554">
                  <c:v>7.5999999999999998E-2</c:v>
                </c:pt>
                <c:pt idx="555">
                  <c:v>8.7999999999999995E-2</c:v>
                </c:pt>
                <c:pt idx="556">
                  <c:v>8.7999999999999995E-2</c:v>
                </c:pt>
                <c:pt idx="557">
                  <c:v>7.5999999999999998E-2</c:v>
                </c:pt>
                <c:pt idx="558">
                  <c:v>8.4000000000000005E-2</c:v>
                </c:pt>
                <c:pt idx="559">
                  <c:v>8.7999999999999995E-2</c:v>
                </c:pt>
                <c:pt idx="560">
                  <c:v>9.1999999999999998E-2</c:v>
                </c:pt>
                <c:pt idx="561">
                  <c:v>7.5999999999999998E-2</c:v>
                </c:pt>
                <c:pt idx="562">
                  <c:v>8.7999999999999995E-2</c:v>
                </c:pt>
                <c:pt idx="563">
                  <c:v>0.08</c:v>
                </c:pt>
                <c:pt idx="564">
                  <c:v>0.14799999999999999</c:v>
                </c:pt>
                <c:pt idx="565">
                  <c:v>8.7999999999999995E-2</c:v>
                </c:pt>
                <c:pt idx="566">
                  <c:v>9.1999999999999998E-2</c:v>
                </c:pt>
                <c:pt idx="567">
                  <c:v>8.7999999999999995E-2</c:v>
                </c:pt>
                <c:pt idx="568">
                  <c:v>9.1999999999999998E-2</c:v>
                </c:pt>
                <c:pt idx="569">
                  <c:v>8.4000000000000005E-2</c:v>
                </c:pt>
                <c:pt idx="570">
                  <c:v>0.08</c:v>
                </c:pt>
                <c:pt idx="571">
                  <c:v>0.13200000000000001</c:v>
                </c:pt>
                <c:pt idx="572">
                  <c:v>9.1999999999999998E-2</c:v>
                </c:pt>
                <c:pt idx="573">
                  <c:v>0.104</c:v>
                </c:pt>
                <c:pt idx="574">
                  <c:v>9.1999999999999998E-2</c:v>
                </c:pt>
                <c:pt idx="575">
                  <c:v>7.5999999999999998E-2</c:v>
                </c:pt>
                <c:pt idx="576">
                  <c:v>8.4000000000000005E-2</c:v>
                </c:pt>
                <c:pt idx="577">
                  <c:v>8.4000000000000005E-2</c:v>
                </c:pt>
                <c:pt idx="578">
                  <c:v>9.1999999999999998E-2</c:v>
                </c:pt>
                <c:pt idx="579">
                  <c:v>0.1</c:v>
                </c:pt>
                <c:pt idx="580">
                  <c:v>8.4000000000000005E-2</c:v>
                </c:pt>
                <c:pt idx="581">
                  <c:v>8.7999999999999995E-2</c:v>
                </c:pt>
                <c:pt idx="582">
                  <c:v>9.1999999999999998E-2</c:v>
                </c:pt>
                <c:pt idx="583">
                  <c:v>0.08</c:v>
                </c:pt>
                <c:pt idx="584">
                  <c:v>8.7999999999999995E-2</c:v>
                </c:pt>
                <c:pt idx="585">
                  <c:v>0.11600000000000001</c:v>
                </c:pt>
                <c:pt idx="586">
                  <c:v>9.6000000000000002E-2</c:v>
                </c:pt>
                <c:pt idx="587">
                  <c:v>8.7999999999999995E-2</c:v>
                </c:pt>
                <c:pt idx="588">
                  <c:v>8.7999999999999995E-2</c:v>
                </c:pt>
                <c:pt idx="589">
                  <c:v>7.5999999999999998E-2</c:v>
                </c:pt>
                <c:pt idx="590">
                  <c:v>8.7999999999999995E-2</c:v>
                </c:pt>
                <c:pt idx="591">
                  <c:v>0.08</c:v>
                </c:pt>
                <c:pt idx="592">
                  <c:v>0.08</c:v>
                </c:pt>
                <c:pt idx="593">
                  <c:v>8.4000000000000005E-2</c:v>
                </c:pt>
                <c:pt idx="594">
                  <c:v>9.1999999999999998E-2</c:v>
                </c:pt>
                <c:pt idx="595">
                  <c:v>0.08</c:v>
                </c:pt>
                <c:pt idx="596">
                  <c:v>0.1</c:v>
                </c:pt>
                <c:pt idx="597">
                  <c:v>8.4000000000000005E-2</c:v>
                </c:pt>
                <c:pt idx="598">
                  <c:v>0.16</c:v>
                </c:pt>
                <c:pt idx="599">
                  <c:v>8.7999999999999995E-2</c:v>
                </c:pt>
                <c:pt idx="600">
                  <c:v>9.1999999999999998E-2</c:v>
                </c:pt>
                <c:pt idx="601">
                  <c:v>0.08</c:v>
                </c:pt>
                <c:pt idx="602">
                  <c:v>8.4000000000000005E-2</c:v>
                </c:pt>
                <c:pt idx="603">
                  <c:v>8.7999999999999995E-2</c:v>
                </c:pt>
                <c:pt idx="604">
                  <c:v>7.5999999999999998E-2</c:v>
                </c:pt>
                <c:pt idx="605">
                  <c:v>8.4000000000000005E-2</c:v>
                </c:pt>
                <c:pt idx="606">
                  <c:v>8.4000000000000005E-2</c:v>
                </c:pt>
                <c:pt idx="607">
                  <c:v>9.6000000000000002E-2</c:v>
                </c:pt>
                <c:pt idx="608">
                  <c:v>8.4000000000000005E-2</c:v>
                </c:pt>
                <c:pt idx="609">
                  <c:v>0.17199999999999999</c:v>
                </c:pt>
                <c:pt idx="610">
                  <c:v>0.16</c:v>
                </c:pt>
                <c:pt idx="611">
                  <c:v>0.08</c:v>
                </c:pt>
                <c:pt idx="612">
                  <c:v>8.7999999999999995E-2</c:v>
                </c:pt>
                <c:pt idx="613">
                  <c:v>0.156</c:v>
                </c:pt>
                <c:pt idx="614">
                  <c:v>9.1999999999999998E-2</c:v>
                </c:pt>
                <c:pt idx="615">
                  <c:v>8.7999999999999995E-2</c:v>
                </c:pt>
                <c:pt idx="616">
                  <c:v>8.4000000000000005E-2</c:v>
                </c:pt>
                <c:pt idx="617">
                  <c:v>0.124</c:v>
                </c:pt>
                <c:pt idx="618">
                  <c:v>0.108</c:v>
                </c:pt>
                <c:pt idx="619">
                  <c:v>9.1999999999999998E-2</c:v>
                </c:pt>
                <c:pt idx="620">
                  <c:v>0.08</c:v>
                </c:pt>
                <c:pt idx="621">
                  <c:v>9.1999999999999998E-2</c:v>
                </c:pt>
                <c:pt idx="622">
                  <c:v>9.1999999999999998E-2</c:v>
                </c:pt>
                <c:pt idx="623">
                  <c:v>0.108</c:v>
                </c:pt>
                <c:pt idx="624">
                  <c:v>8.7999999999999995E-2</c:v>
                </c:pt>
                <c:pt idx="625">
                  <c:v>9.1999999999999998E-2</c:v>
                </c:pt>
                <c:pt idx="626">
                  <c:v>7.5999999999999998E-2</c:v>
                </c:pt>
                <c:pt idx="627">
                  <c:v>8.4000000000000005E-2</c:v>
                </c:pt>
                <c:pt idx="628">
                  <c:v>0.14000000000000001</c:v>
                </c:pt>
                <c:pt idx="629">
                  <c:v>9.1999999999999998E-2</c:v>
                </c:pt>
                <c:pt idx="630">
                  <c:v>0.152</c:v>
                </c:pt>
                <c:pt idx="631">
                  <c:v>9.1999999999999998E-2</c:v>
                </c:pt>
                <c:pt idx="632">
                  <c:v>7.5999999999999998E-2</c:v>
                </c:pt>
                <c:pt idx="633">
                  <c:v>8.7999999999999995E-2</c:v>
                </c:pt>
                <c:pt idx="634">
                  <c:v>8.4000000000000005E-2</c:v>
                </c:pt>
                <c:pt idx="635">
                  <c:v>8.4000000000000005E-2</c:v>
                </c:pt>
                <c:pt idx="636">
                  <c:v>9.6000000000000002E-2</c:v>
                </c:pt>
                <c:pt idx="637">
                  <c:v>8.4000000000000005E-2</c:v>
                </c:pt>
                <c:pt idx="638">
                  <c:v>8.4000000000000005E-2</c:v>
                </c:pt>
                <c:pt idx="639">
                  <c:v>0.08</c:v>
                </c:pt>
                <c:pt idx="640">
                  <c:v>8.7999999999999995E-2</c:v>
                </c:pt>
                <c:pt idx="641">
                  <c:v>0.08</c:v>
                </c:pt>
                <c:pt idx="642">
                  <c:v>8.7999999999999995E-2</c:v>
                </c:pt>
                <c:pt idx="643">
                  <c:v>8.4000000000000005E-2</c:v>
                </c:pt>
                <c:pt idx="644">
                  <c:v>0.16800000000000001</c:v>
                </c:pt>
                <c:pt idx="645">
                  <c:v>7.1999999999999995E-2</c:v>
                </c:pt>
                <c:pt idx="646">
                  <c:v>9.6000000000000002E-2</c:v>
                </c:pt>
                <c:pt idx="647">
                  <c:v>0.14799999999999999</c:v>
                </c:pt>
                <c:pt idx="648">
                  <c:v>0.08</c:v>
                </c:pt>
                <c:pt idx="649">
                  <c:v>0.124</c:v>
                </c:pt>
                <c:pt idx="650">
                  <c:v>7.5999999999999998E-2</c:v>
                </c:pt>
                <c:pt idx="651">
                  <c:v>0.08</c:v>
                </c:pt>
                <c:pt idx="652">
                  <c:v>9.6000000000000002E-2</c:v>
                </c:pt>
                <c:pt idx="653">
                  <c:v>8.4000000000000005E-2</c:v>
                </c:pt>
                <c:pt idx="654">
                  <c:v>8.7999999999999995E-2</c:v>
                </c:pt>
                <c:pt idx="655">
                  <c:v>9.6000000000000002E-2</c:v>
                </c:pt>
                <c:pt idx="656">
                  <c:v>9.1999999999999998E-2</c:v>
                </c:pt>
                <c:pt idx="657">
                  <c:v>8.4000000000000005E-2</c:v>
                </c:pt>
                <c:pt idx="658">
                  <c:v>8.4000000000000005E-2</c:v>
                </c:pt>
                <c:pt idx="659">
                  <c:v>0.08</c:v>
                </c:pt>
                <c:pt idx="660">
                  <c:v>8.7999999999999995E-2</c:v>
                </c:pt>
                <c:pt idx="661">
                  <c:v>8.7999999999999995E-2</c:v>
                </c:pt>
                <c:pt idx="662">
                  <c:v>9.1999999999999998E-2</c:v>
                </c:pt>
                <c:pt idx="663">
                  <c:v>0.08</c:v>
                </c:pt>
                <c:pt idx="664">
                  <c:v>8.7999999999999995E-2</c:v>
                </c:pt>
                <c:pt idx="665">
                  <c:v>9.1999999999999998E-2</c:v>
                </c:pt>
                <c:pt idx="666">
                  <c:v>0.08</c:v>
                </c:pt>
                <c:pt idx="667">
                  <c:v>9.1999999999999998E-2</c:v>
                </c:pt>
                <c:pt idx="668">
                  <c:v>9.1999999999999998E-2</c:v>
                </c:pt>
                <c:pt idx="669">
                  <c:v>8.7999999999999995E-2</c:v>
                </c:pt>
                <c:pt idx="670">
                  <c:v>8.7999999999999995E-2</c:v>
                </c:pt>
                <c:pt idx="671">
                  <c:v>8.7999999999999995E-2</c:v>
                </c:pt>
                <c:pt idx="672">
                  <c:v>7.5999999999999998E-2</c:v>
                </c:pt>
                <c:pt idx="673">
                  <c:v>8.4000000000000005E-2</c:v>
                </c:pt>
                <c:pt idx="674">
                  <c:v>8.7999999999999995E-2</c:v>
                </c:pt>
                <c:pt idx="675">
                  <c:v>9.1999999999999998E-2</c:v>
                </c:pt>
                <c:pt idx="676">
                  <c:v>0.08</c:v>
                </c:pt>
                <c:pt idx="677">
                  <c:v>9.1999999999999998E-2</c:v>
                </c:pt>
                <c:pt idx="678">
                  <c:v>9.1999999999999998E-2</c:v>
                </c:pt>
                <c:pt idx="679">
                  <c:v>7.5999999999999998E-2</c:v>
                </c:pt>
                <c:pt idx="680">
                  <c:v>0.08</c:v>
                </c:pt>
                <c:pt idx="681">
                  <c:v>8.4000000000000005E-2</c:v>
                </c:pt>
                <c:pt idx="682">
                  <c:v>8.4000000000000005E-2</c:v>
                </c:pt>
                <c:pt idx="683">
                  <c:v>0.08</c:v>
                </c:pt>
                <c:pt idx="684">
                  <c:v>0.128</c:v>
                </c:pt>
                <c:pt idx="685">
                  <c:v>0.08</c:v>
                </c:pt>
                <c:pt idx="686">
                  <c:v>9.1999999999999998E-2</c:v>
                </c:pt>
                <c:pt idx="687">
                  <c:v>0.08</c:v>
                </c:pt>
                <c:pt idx="688">
                  <c:v>9.1999999999999998E-2</c:v>
                </c:pt>
                <c:pt idx="689">
                  <c:v>0.08</c:v>
                </c:pt>
                <c:pt idx="690">
                  <c:v>0.08</c:v>
                </c:pt>
                <c:pt idx="691">
                  <c:v>8.4000000000000005E-2</c:v>
                </c:pt>
                <c:pt idx="692">
                  <c:v>8.7999999999999995E-2</c:v>
                </c:pt>
                <c:pt idx="693">
                  <c:v>8.4000000000000005E-2</c:v>
                </c:pt>
                <c:pt idx="694">
                  <c:v>0.08</c:v>
                </c:pt>
                <c:pt idx="695">
                  <c:v>0.08</c:v>
                </c:pt>
                <c:pt idx="696">
                  <c:v>9.1999999999999998E-2</c:v>
                </c:pt>
                <c:pt idx="697">
                  <c:v>8.4000000000000005E-2</c:v>
                </c:pt>
                <c:pt idx="698">
                  <c:v>8.4000000000000005E-2</c:v>
                </c:pt>
                <c:pt idx="699">
                  <c:v>9.6000000000000002E-2</c:v>
                </c:pt>
                <c:pt idx="700">
                  <c:v>9.6000000000000002E-2</c:v>
                </c:pt>
                <c:pt idx="701">
                  <c:v>8.7999999999999995E-2</c:v>
                </c:pt>
                <c:pt idx="702">
                  <c:v>0.13200000000000001</c:v>
                </c:pt>
                <c:pt idx="703">
                  <c:v>9.6000000000000002E-2</c:v>
                </c:pt>
                <c:pt idx="704">
                  <c:v>8.7999999999999995E-2</c:v>
                </c:pt>
                <c:pt idx="705">
                  <c:v>8.4000000000000005E-2</c:v>
                </c:pt>
                <c:pt idx="706">
                  <c:v>0.11600000000000001</c:v>
                </c:pt>
                <c:pt idx="707">
                  <c:v>7.5999999999999998E-2</c:v>
                </c:pt>
                <c:pt idx="708">
                  <c:v>9.6000000000000002E-2</c:v>
                </c:pt>
                <c:pt idx="709">
                  <c:v>8.4000000000000005E-2</c:v>
                </c:pt>
                <c:pt idx="710">
                  <c:v>8.7999999999999995E-2</c:v>
                </c:pt>
                <c:pt idx="711">
                  <c:v>0.08</c:v>
                </c:pt>
                <c:pt idx="712">
                  <c:v>6.8000000000000005E-2</c:v>
                </c:pt>
                <c:pt idx="713">
                  <c:v>8.7999999999999995E-2</c:v>
                </c:pt>
                <c:pt idx="714">
                  <c:v>8.4000000000000005E-2</c:v>
                </c:pt>
                <c:pt idx="715">
                  <c:v>9.1999999999999998E-2</c:v>
                </c:pt>
                <c:pt idx="716">
                  <c:v>0.104</c:v>
                </c:pt>
                <c:pt idx="717">
                  <c:v>8.4000000000000005E-2</c:v>
                </c:pt>
                <c:pt idx="718">
                  <c:v>7.5999999999999998E-2</c:v>
                </c:pt>
                <c:pt idx="719">
                  <c:v>8.7999999999999995E-2</c:v>
                </c:pt>
                <c:pt idx="720">
                  <c:v>8.7999999999999995E-2</c:v>
                </c:pt>
                <c:pt idx="721">
                  <c:v>9.1999999999999998E-2</c:v>
                </c:pt>
                <c:pt idx="722">
                  <c:v>0.08</c:v>
                </c:pt>
                <c:pt idx="723">
                  <c:v>0.08</c:v>
                </c:pt>
                <c:pt idx="724">
                  <c:v>0.128</c:v>
                </c:pt>
                <c:pt idx="725">
                  <c:v>8.4000000000000005E-2</c:v>
                </c:pt>
                <c:pt idx="726">
                  <c:v>9.6000000000000002E-2</c:v>
                </c:pt>
                <c:pt idx="727">
                  <c:v>9.1999999999999998E-2</c:v>
                </c:pt>
                <c:pt idx="728">
                  <c:v>9.1999999999999998E-2</c:v>
                </c:pt>
                <c:pt idx="729">
                  <c:v>8.4000000000000005E-2</c:v>
                </c:pt>
                <c:pt idx="730">
                  <c:v>8.7999999999999995E-2</c:v>
                </c:pt>
                <c:pt idx="731">
                  <c:v>8.7999999999999995E-2</c:v>
                </c:pt>
                <c:pt idx="732">
                  <c:v>9.1999999999999998E-2</c:v>
                </c:pt>
                <c:pt idx="733">
                  <c:v>8.4000000000000005E-2</c:v>
                </c:pt>
                <c:pt idx="734">
                  <c:v>0.124</c:v>
                </c:pt>
                <c:pt idx="735">
                  <c:v>9.1999999999999998E-2</c:v>
                </c:pt>
                <c:pt idx="736">
                  <c:v>0.08</c:v>
                </c:pt>
                <c:pt idx="737">
                  <c:v>9.1999999999999998E-2</c:v>
                </c:pt>
                <c:pt idx="738">
                  <c:v>9.6000000000000002E-2</c:v>
                </c:pt>
                <c:pt idx="739">
                  <c:v>9.1999999999999998E-2</c:v>
                </c:pt>
                <c:pt idx="740">
                  <c:v>9.1999999999999998E-2</c:v>
                </c:pt>
                <c:pt idx="741">
                  <c:v>0.14000000000000001</c:v>
                </c:pt>
                <c:pt idx="742">
                  <c:v>8.4000000000000005E-2</c:v>
                </c:pt>
                <c:pt idx="743">
                  <c:v>7.5999999999999998E-2</c:v>
                </c:pt>
                <c:pt idx="744">
                  <c:v>9.6000000000000002E-2</c:v>
                </c:pt>
                <c:pt idx="745">
                  <c:v>8.4000000000000005E-2</c:v>
                </c:pt>
                <c:pt idx="746">
                  <c:v>8.7999999999999995E-2</c:v>
                </c:pt>
                <c:pt idx="747">
                  <c:v>9.1999999999999998E-2</c:v>
                </c:pt>
                <c:pt idx="748">
                  <c:v>9.1999999999999998E-2</c:v>
                </c:pt>
                <c:pt idx="749">
                  <c:v>9.1999999999999998E-2</c:v>
                </c:pt>
                <c:pt idx="750">
                  <c:v>0.16800000000000001</c:v>
                </c:pt>
                <c:pt idx="751">
                  <c:v>8.4000000000000005E-2</c:v>
                </c:pt>
                <c:pt idx="752">
                  <c:v>9.1999999999999998E-2</c:v>
                </c:pt>
                <c:pt idx="753">
                  <c:v>9.1999999999999998E-2</c:v>
                </c:pt>
                <c:pt idx="754">
                  <c:v>8.7999999999999995E-2</c:v>
                </c:pt>
                <c:pt idx="755">
                  <c:v>0.08</c:v>
                </c:pt>
                <c:pt idx="756">
                  <c:v>9.1999999999999998E-2</c:v>
                </c:pt>
                <c:pt idx="757">
                  <c:v>9.6000000000000002E-2</c:v>
                </c:pt>
                <c:pt idx="758">
                  <c:v>8.4000000000000005E-2</c:v>
                </c:pt>
                <c:pt idx="759">
                  <c:v>9.1999999999999998E-2</c:v>
                </c:pt>
                <c:pt idx="760">
                  <c:v>8.4000000000000005E-2</c:v>
                </c:pt>
                <c:pt idx="761">
                  <c:v>9.1999999999999998E-2</c:v>
                </c:pt>
                <c:pt idx="762">
                  <c:v>8.7999999999999995E-2</c:v>
                </c:pt>
                <c:pt idx="763">
                  <c:v>9.1999999999999998E-2</c:v>
                </c:pt>
                <c:pt idx="764">
                  <c:v>8.4000000000000005E-2</c:v>
                </c:pt>
                <c:pt idx="765">
                  <c:v>9.1999999999999998E-2</c:v>
                </c:pt>
                <c:pt idx="766">
                  <c:v>9.6000000000000002E-2</c:v>
                </c:pt>
                <c:pt idx="767">
                  <c:v>9.1999999999999998E-2</c:v>
                </c:pt>
                <c:pt idx="768">
                  <c:v>9.6000000000000002E-2</c:v>
                </c:pt>
                <c:pt idx="769">
                  <c:v>8.4000000000000005E-2</c:v>
                </c:pt>
                <c:pt idx="770">
                  <c:v>8.7999999999999995E-2</c:v>
                </c:pt>
                <c:pt idx="771">
                  <c:v>9.1999999999999998E-2</c:v>
                </c:pt>
                <c:pt idx="772">
                  <c:v>9.1999999999999998E-2</c:v>
                </c:pt>
                <c:pt idx="773">
                  <c:v>9.6000000000000002E-2</c:v>
                </c:pt>
                <c:pt idx="774">
                  <c:v>8.4000000000000005E-2</c:v>
                </c:pt>
                <c:pt idx="775">
                  <c:v>0.12</c:v>
                </c:pt>
                <c:pt idx="776">
                  <c:v>0.1</c:v>
                </c:pt>
                <c:pt idx="777">
                  <c:v>8.7999999999999995E-2</c:v>
                </c:pt>
                <c:pt idx="778">
                  <c:v>9.1999999999999998E-2</c:v>
                </c:pt>
                <c:pt idx="779">
                  <c:v>9.1999999999999998E-2</c:v>
                </c:pt>
                <c:pt idx="780">
                  <c:v>9.1999999999999998E-2</c:v>
                </c:pt>
                <c:pt idx="781">
                  <c:v>0.14000000000000001</c:v>
                </c:pt>
                <c:pt idx="782">
                  <c:v>8.4000000000000005E-2</c:v>
                </c:pt>
                <c:pt idx="783">
                  <c:v>0.12</c:v>
                </c:pt>
                <c:pt idx="784">
                  <c:v>8.4000000000000005E-2</c:v>
                </c:pt>
                <c:pt idx="785">
                  <c:v>8.7999999999999995E-2</c:v>
                </c:pt>
                <c:pt idx="786">
                  <c:v>8.7999999999999995E-2</c:v>
                </c:pt>
                <c:pt idx="787">
                  <c:v>0.08</c:v>
                </c:pt>
                <c:pt idx="788">
                  <c:v>8.7999999999999995E-2</c:v>
                </c:pt>
                <c:pt idx="789">
                  <c:v>9.6000000000000002E-2</c:v>
                </c:pt>
                <c:pt idx="790">
                  <c:v>9.1999999999999998E-2</c:v>
                </c:pt>
                <c:pt idx="791">
                  <c:v>8.7999999999999995E-2</c:v>
                </c:pt>
                <c:pt idx="792">
                  <c:v>0.08</c:v>
                </c:pt>
                <c:pt idx="793">
                  <c:v>8.4000000000000005E-2</c:v>
                </c:pt>
                <c:pt idx="794">
                  <c:v>9.1999999999999998E-2</c:v>
                </c:pt>
                <c:pt idx="795">
                  <c:v>9.1999999999999998E-2</c:v>
                </c:pt>
                <c:pt idx="796">
                  <c:v>8.7999999999999995E-2</c:v>
                </c:pt>
                <c:pt idx="797">
                  <c:v>9.6000000000000002E-2</c:v>
                </c:pt>
                <c:pt idx="798">
                  <c:v>8.7999999999999995E-2</c:v>
                </c:pt>
                <c:pt idx="799">
                  <c:v>7.5999999999999998E-2</c:v>
                </c:pt>
                <c:pt idx="800">
                  <c:v>0.08</c:v>
                </c:pt>
                <c:pt idx="801">
                  <c:v>8.7999999999999995E-2</c:v>
                </c:pt>
                <c:pt idx="802">
                  <c:v>0.08</c:v>
                </c:pt>
                <c:pt idx="803">
                  <c:v>0.156</c:v>
                </c:pt>
                <c:pt idx="804">
                  <c:v>0.1</c:v>
                </c:pt>
                <c:pt idx="805">
                  <c:v>7.5999999999999998E-2</c:v>
                </c:pt>
                <c:pt idx="806">
                  <c:v>8.7999999999999995E-2</c:v>
                </c:pt>
                <c:pt idx="807">
                  <c:v>8.4000000000000005E-2</c:v>
                </c:pt>
                <c:pt idx="808">
                  <c:v>0.08</c:v>
                </c:pt>
                <c:pt idx="809">
                  <c:v>0.08</c:v>
                </c:pt>
                <c:pt idx="810">
                  <c:v>0.08</c:v>
                </c:pt>
                <c:pt idx="811">
                  <c:v>8.7999999999999995E-2</c:v>
                </c:pt>
                <c:pt idx="812">
                  <c:v>9.1999999999999998E-2</c:v>
                </c:pt>
                <c:pt idx="813">
                  <c:v>9.6000000000000002E-2</c:v>
                </c:pt>
                <c:pt idx="814">
                  <c:v>8.4000000000000005E-2</c:v>
                </c:pt>
                <c:pt idx="815">
                  <c:v>8.7999999999999995E-2</c:v>
                </c:pt>
                <c:pt idx="816">
                  <c:v>8.4000000000000005E-2</c:v>
                </c:pt>
                <c:pt idx="817">
                  <c:v>7.5999999999999998E-2</c:v>
                </c:pt>
                <c:pt idx="818">
                  <c:v>0.08</c:v>
                </c:pt>
                <c:pt idx="819">
                  <c:v>8.4000000000000005E-2</c:v>
                </c:pt>
                <c:pt idx="820">
                  <c:v>0.08</c:v>
                </c:pt>
                <c:pt idx="821">
                  <c:v>8.4000000000000005E-2</c:v>
                </c:pt>
                <c:pt idx="822">
                  <c:v>0.156</c:v>
                </c:pt>
                <c:pt idx="823">
                  <c:v>8.4000000000000005E-2</c:v>
                </c:pt>
                <c:pt idx="824">
                  <c:v>0.08</c:v>
                </c:pt>
                <c:pt idx="825">
                  <c:v>0.108</c:v>
                </c:pt>
                <c:pt idx="826">
                  <c:v>8.7999999999999995E-2</c:v>
                </c:pt>
                <c:pt idx="827">
                  <c:v>0.1</c:v>
                </c:pt>
                <c:pt idx="828">
                  <c:v>0.08</c:v>
                </c:pt>
                <c:pt idx="829">
                  <c:v>0.16400000000000001</c:v>
                </c:pt>
                <c:pt idx="830">
                  <c:v>0.12</c:v>
                </c:pt>
                <c:pt idx="831">
                  <c:v>0.08</c:v>
                </c:pt>
                <c:pt idx="832">
                  <c:v>7.5999999999999998E-2</c:v>
                </c:pt>
                <c:pt idx="833">
                  <c:v>0.1</c:v>
                </c:pt>
                <c:pt idx="834">
                  <c:v>8.4000000000000005E-2</c:v>
                </c:pt>
                <c:pt idx="835">
                  <c:v>8.4000000000000005E-2</c:v>
                </c:pt>
                <c:pt idx="836">
                  <c:v>9.1999999999999998E-2</c:v>
                </c:pt>
                <c:pt idx="837">
                  <c:v>9.1999999999999998E-2</c:v>
                </c:pt>
                <c:pt idx="838">
                  <c:v>9.1999999999999998E-2</c:v>
                </c:pt>
                <c:pt idx="839">
                  <c:v>8.4000000000000005E-2</c:v>
                </c:pt>
                <c:pt idx="840">
                  <c:v>0.08</c:v>
                </c:pt>
                <c:pt idx="841">
                  <c:v>8.4000000000000005E-2</c:v>
                </c:pt>
                <c:pt idx="842">
                  <c:v>9.1999999999999998E-2</c:v>
                </c:pt>
                <c:pt idx="843">
                  <c:v>8.7999999999999995E-2</c:v>
                </c:pt>
                <c:pt idx="844">
                  <c:v>9.1999999999999998E-2</c:v>
                </c:pt>
                <c:pt idx="845">
                  <c:v>8.4000000000000005E-2</c:v>
                </c:pt>
                <c:pt idx="846">
                  <c:v>8.7999999999999995E-2</c:v>
                </c:pt>
                <c:pt idx="847">
                  <c:v>8.7999999999999995E-2</c:v>
                </c:pt>
                <c:pt idx="848">
                  <c:v>0.08</c:v>
                </c:pt>
                <c:pt idx="849">
                  <c:v>9.1999999999999998E-2</c:v>
                </c:pt>
                <c:pt idx="850">
                  <c:v>9.1999999999999998E-2</c:v>
                </c:pt>
                <c:pt idx="851">
                  <c:v>8.7999999999999995E-2</c:v>
                </c:pt>
                <c:pt idx="852">
                  <c:v>7.1999999999999995E-2</c:v>
                </c:pt>
                <c:pt idx="853">
                  <c:v>7.5999999999999998E-2</c:v>
                </c:pt>
                <c:pt idx="854">
                  <c:v>8.7999999999999995E-2</c:v>
                </c:pt>
                <c:pt idx="855">
                  <c:v>8.7999999999999995E-2</c:v>
                </c:pt>
                <c:pt idx="856">
                  <c:v>7.1999999999999995E-2</c:v>
                </c:pt>
                <c:pt idx="857">
                  <c:v>8.4000000000000005E-2</c:v>
                </c:pt>
                <c:pt idx="858">
                  <c:v>8.4000000000000005E-2</c:v>
                </c:pt>
                <c:pt idx="859">
                  <c:v>7.5999999999999998E-2</c:v>
                </c:pt>
                <c:pt idx="860">
                  <c:v>8.7999999999999995E-2</c:v>
                </c:pt>
                <c:pt idx="861">
                  <c:v>0.112</c:v>
                </c:pt>
                <c:pt idx="862">
                  <c:v>8.7999999999999995E-2</c:v>
                </c:pt>
                <c:pt idx="863">
                  <c:v>9.1999999999999998E-2</c:v>
                </c:pt>
                <c:pt idx="864">
                  <c:v>9.1999999999999998E-2</c:v>
                </c:pt>
                <c:pt idx="865">
                  <c:v>0.14399999999999999</c:v>
                </c:pt>
                <c:pt idx="866">
                  <c:v>8.4000000000000005E-2</c:v>
                </c:pt>
                <c:pt idx="867">
                  <c:v>0.14000000000000001</c:v>
                </c:pt>
                <c:pt idx="868">
                  <c:v>9.1999999999999998E-2</c:v>
                </c:pt>
                <c:pt idx="869">
                  <c:v>0.08</c:v>
                </c:pt>
                <c:pt idx="870">
                  <c:v>0.08</c:v>
                </c:pt>
                <c:pt idx="871">
                  <c:v>7.5999999999999998E-2</c:v>
                </c:pt>
                <c:pt idx="872">
                  <c:v>8.7999999999999995E-2</c:v>
                </c:pt>
                <c:pt idx="873">
                  <c:v>0.08</c:v>
                </c:pt>
                <c:pt idx="874">
                  <c:v>8.7999999999999995E-2</c:v>
                </c:pt>
                <c:pt idx="875">
                  <c:v>8.4000000000000005E-2</c:v>
                </c:pt>
                <c:pt idx="876">
                  <c:v>9.1999999999999998E-2</c:v>
                </c:pt>
                <c:pt idx="877">
                  <c:v>8.4000000000000005E-2</c:v>
                </c:pt>
                <c:pt idx="878">
                  <c:v>9.6000000000000002E-2</c:v>
                </c:pt>
                <c:pt idx="879">
                  <c:v>0.08</c:v>
                </c:pt>
                <c:pt idx="880">
                  <c:v>8.4000000000000005E-2</c:v>
                </c:pt>
                <c:pt idx="881">
                  <c:v>9.1999999999999998E-2</c:v>
                </c:pt>
                <c:pt idx="882">
                  <c:v>7.5999999999999998E-2</c:v>
                </c:pt>
                <c:pt idx="883">
                  <c:v>0.08</c:v>
                </c:pt>
                <c:pt idx="884">
                  <c:v>0.08</c:v>
                </c:pt>
                <c:pt idx="885">
                  <c:v>7.5999999999999998E-2</c:v>
                </c:pt>
                <c:pt idx="886">
                  <c:v>8.4000000000000005E-2</c:v>
                </c:pt>
                <c:pt idx="887">
                  <c:v>9.1999999999999998E-2</c:v>
                </c:pt>
                <c:pt idx="888">
                  <c:v>0.13600000000000001</c:v>
                </c:pt>
                <c:pt idx="889">
                  <c:v>8.7999999999999995E-2</c:v>
                </c:pt>
                <c:pt idx="890">
                  <c:v>8.7999999999999995E-2</c:v>
                </c:pt>
                <c:pt idx="891">
                  <c:v>0.08</c:v>
                </c:pt>
                <c:pt idx="892">
                  <c:v>8.4000000000000005E-2</c:v>
                </c:pt>
                <c:pt idx="893">
                  <c:v>8.4000000000000005E-2</c:v>
                </c:pt>
                <c:pt idx="894">
                  <c:v>9.1999999999999998E-2</c:v>
                </c:pt>
                <c:pt idx="895">
                  <c:v>0.108</c:v>
                </c:pt>
                <c:pt idx="896">
                  <c:v>8.7999999999999995E-2</c:v>
                </c:pt>
                <c:pt idx="897">
                  <c:v>7.5999999999999998E-2</c:v>
                </c:pt>
                <c:pt idx="898">
                  <c:v>8.4000000000000005E-2</c:v>
                </c:pt>
                <c:pt idx="899">
                  <c:v>0.08</c:v>
                </c:pt>
                <c:pt idx="900">
                  <c:v>8.7999999999999995E-2</c:v>
                </c:pt>
                <c:pt idx="901">
                  <c:v>0.08</c:v>
                </c:pt>
                <c:pt idx="902">
                  <c:v>8.7999999999999995E-2</c:v>
                </c:pt>
                <c:pt idx="903">
                  <c:v>9.1999999999999998E-2</c:v>
                </c:pt>
                <c:pt idx="904">
                  <c:v>9.1999999999999998E-2</c:v>
                </c:pt>
                <c:pt idx="905">
                  <c:v>8.7999999999999995E-2</c:v>
                </c:pt>
                <c:pt idx="906">
                  <c:v>8.4000000000000005E-2</c:v>
                </c:pt>
                <c:pt idx="907">
                  <c:v>9.1999999999999998E-2</c:v>
                </c:pt>
                <c:pt idx="908">
                  <c:v>0.08</c:v>
                </c:pt>
                <c:pt idx="909">
                  <c:v>7.5999999999999998E-2</c:v>
                </c:pt>
                <c:pt idx="910">
                  <c:v>0.128</c:v>
                </c:pt>
                <c:pt idx="911">
                  <c:v>0.08</c:v>
                </c:pt>
                <c:pt idx="912">
                  <c:v>0.08</c:v>
                </c:pt>
                <c:pt idx="913">
                  <c:v>9.1999999999999998E-2</c:v>
                </c:pt>
                <c:pt idx="914">
                  <c:v>7.5999999999999998E-2</c:v>
                </c:pt>
                <c:pt idx="915">
                  <c:v>8.4000000000000005E-2</c:v>
                </c:pt>
                <c:pt idx="916">
                  <c:v>0.08</c:v>
                </c:pt>
                <c:pt idx="917">
                  <c:v>9.1999999999999998E-2</c:v>
                </c:pt>
                <c:pt idx="918">
                  <c:v>8.7999999999999995E-2</c:v>
                </c:pt>
                <c:pt idx="919">
                  <c:v>0.14399999999999999</c:v>
                </c:pt>
                <c:pt idx="920">
                  <c:v>8.4000000000000005E-2</c:v>
                </c:pt>
                <c:pt idx="921">
                  <c:v>8.7999999999999995E-2</c:v>
                </c:pt>
                <c:pt idx="922">
                  <c:v>8.7999999999999995E-2</c:v>
                </c:pt>
                <c:pt idx="923">
                  <c:v>7.5999999999999998E-2</c:v>
                </c:pt>
                <c:pt idx="924">
                  <c:v>9.6000000000000002E-2</c:v>
                </c:pt>
                <c:pt idx="925">
                  <c:v>0.152</c:v>
                </c:pt>
                <c:pt idx="926">
                  <c:v>7.1999999999999995E-2</c:v>
                </c:pt>
                <c:pt idx="927">
                  <c:v>8.4000000000000005E-2</c:v>
                </c:pt>
                <c:pt idx="928">
                  <c:v>8.4000000000000005E-2</c:v>
                </c:pt>
                <c:pt idx="929">
                  <c:v>8.7999999999999995E-2</c:v>
                </c:pt>
                <c:pt idx="930">
                  <c:v>0.08</c:v>
                </c:pt>
                <c:pt idx="931">
                  <c:v>0.08</c:v>
                </c:pt>
                <c:pt idx="932">
                  <c:v>0.156</c:v>
                </c:pt>
                <c:pt idx="933">
                  <c:v>8.7999999999999995E-2</c:v>
                </c:pt>
                <c:pt idx="934">
                  <c:v>0.08</c:v>
                </c:pt>
                <c:pt idx="935">
                  <c:v>7.5999999999999998E-2</c:v>
                </c:pt>
                <c:pt idx="936">
                  <c:v>7.5999999999999998E-2</c:v>
                </c:pt>
                <c:pt idx="937">
                  <c:v>8.7999999999999995E-2</c:v>
                </c:pt>
                <c:pt idx="938">
                  <c:v>8.7999999999999995E-2</c:v>
                </c:pt>
                <c:pt idx="939">
                  <c:v>9.1999999999999998E-2</c:v>
                </c:pt>
                <c:pt idx="940">
                  <c:v>8.7999999999999995E-2</c:v>
                </c:pt>
                <c:pt idx="941">
                  <c:v>9.1999999999999998E-2</c:v>
                </c:pt>
                <c:pt idx="942">
                  <c:v>9.1999999999999998E-2</c:v>
                </c:pt>
                <c:pt idx="943">
                  <c:v>0.104</c:v>
                </c:pt>
                <c:pt idx="944">
                  <c:v>0.104</c:v>
                </c:pt>
                <c:pt idx="945">
                  <c:v>8.7999999999999995E-2</c:v>
                </c:pt>
                <c:pt idx="946">
                  <c:v>8.7999999999999995E-2</c:v>
                </c:pt>
                <c:pt idx="947">
                  <c:v>9.1999999999999998E-2</c:v>
                </c:pt>
                <c:pt idx="948">
                  <c:v>8.4000000000000005E-2</c:v>
                </c:pt>
                <c:pt idx="949">
                  <c:v>8.7999999999999995E-2</c:v>
                </c:pt>
                <c:pt idx="950">
                  <c:v>9.6000000000000002E-2</c:v>
                </c:pt>
                <c:pt idx="951">
                  <c:v>0.08</c:v>
                </c:pt>
                <c:pt idx="952">
                  <c:v>9.1999999999999998E-2</c:v>
                </c:pt>
                <c:pt idx="953">
                  <c:v>9.6000000000000002E-2</c:v>
                </c:pt>
                <c:pt idx="954">
                  <c:v>9.6000000000000002E-2</c:v>
                </c:pt>
                <c:pt idx="955">
                  <c:v>0.14399999999999999</c:v>
                </c:pt>
                <c:pt idx="956">
                  <c:v>9.1999999999999998E-2</c:v>
                </c:pt>
                <c:pt idx="957">
                  <c:v>9.1999999999999998E-2</c:v>
                </c:pt>
                <c:pt idx="958">
                  <c:v>0.08</c:v>
                </c:pt>
                <c:pt idx="959">
                  <c:v>7.5999999999999998E-2</c:v>
                </c:pt>
                <c:pt idx="960">
                  <c:v>8.4000000000000005E-2</c:v>
                </c:pt>
                <c:pt idx="961">
                  <c:v>8.4000000000000005E-2</c:v>
                </c:pt>
                <c:pt idx="962">
                  <c:v>9.6000000000000002E-2</c:v>
                </c:pt>
                <c:pt idx="963">
                  <c:v>0.1</c:v>
                </c:pt>
                <c:pt idx="964">
                  <c:v>9.1999999999999998E-2</c:v>
                </c:pt>
                <c:pt idx="965">
                  <c:v>0.08</c:v>
                </c:pt>
                <c:pt idx="966">
                  <c:v>8.4000000000000005E-2</c:v>
                </c:pt>
                <c:pt idx="967">
                  <c:v>0.124</c:v>
                </c:pt>
                <c:pt idx="968">
                  <c:v>8.7999999999999995E-2</c:v>
                </c:pt>
                <c:pt idx="969">
                  <c:v>8.7999999999999995E-2</c:v>
                </c:pt>
                <c:pt idx="970">
                  <c:v>9.1999999999999998E-2</c:v>
                </c:pt>
                <c:pt idx="971">
                  <c:v>8.4000000000000005E-2</c:v>
                </c:pt>
                <c:pt idx="972">
                  <c:v>0.08</c:v>
                </c:pt>
                <c:pt idx="973">
                  <c:v>8.4000000000000005E-2</c:v>
                </c:pt>
                <c:pt idx="974">
                  <c:v>9.1999999999999998E-2</c:v>
                </c:pt>
                <c:pt idx="975">
                  <c:v>8.7999999999999995E-2</c:v>
                </c:pt>
                <c:pt idx="976">
                  <c:v>8.7999999999999995E-2</c:v>
                </c:pt>
                <c:pt idx="977">
                  <c:v>8.7999999999999995E-2</c:v>
                </c:pt>
                <c:pt idx="978">
                  <c:v>8.7999999999999995E-2</c:v>
                </c:pt>
                <c:pt idx="979">
                  <c:v>0.08</c:v>
                </c:pt>
                <c:pt idx="980">
                  <c:v>8.7999999999999995E-2</c:v>
                </c:pt>
                <c:pt idx="981">
                  <c:v>8.7999999999999995E-2</c:v>
                </c:pt>
                <c:pt idx="982">
                  <c:v>9.1999999999999998E-2</c:v>
                </c:pt>
                <c:pt idx="983">
                  <c:v>9.1999999999999998E-2</c:v>
                </c:pt>
                <c:pt idx="984">
                  <c:v>8.4000000000000005E-2</c:v>
                </c:pt>
                <c:pt idx="985">
                  <c:v>7.5999999999999998E-2</c:v>
                </c:pt>
                <c:pt idx="986">
                  <c:v>0.16800000000000001</c:v>
                </c:pt>
                <c:pt idx="987">
                  <c:v>8.4000000000000005E-2</c:v>
                </c:pt>
                <c:pt idx="988">
                  <c:v>0.08</c:v>
                </c:pt>
                <c:pt idx="989">
                  <c:v>8.7999999999999995E-2</c:v>
                </c:pt>
                <c:pt idx="990">
                  <c:v>0.08</c:v>
                </c:pt>
                <c:pt idx="991">
                  <c:v>6.8000000000000005E-2</c:v>
                </c:pt>
                <c:pt idx="992">
                  <c:v>0.104</c:v>
                </c:pt>
                <c:pt idx="993">
                  <c:v>0.08</c:v>
                </c:pt>
                <c:pt idx="994">
                  <c:v>7.1999999999999995E-2</c:v>
                </c:pt>
                <c:pt idx="995">
                  <c:v>8.4000000000000005E-2</c:v>
                </c:pt>
                <c:pt idx="996">
                  <c:v>0.08</c:v>
                </c:pt>
                <c:pt idx="997">
                  <c:v>9.1999999999999998E-2</c:v>
                </c:pt>
                <c:pt idx="998">
                  <c:v>8.7999999999999995E-2</c:v>
                </c:pt>
                <c:pt idx="999">
                  <c:v>8.4000000000000005E-2</c:v>
                </c:pt>
                <c:pt idx="1000">
                  <c:v>8.4000000000000005E-2</c:v>
                </c:pt>
                <c:pt idx="1001">
                  <c:v>8.4000000000000005E-2</c:v>
                </c:pt>
                <c:pt idx="1002">
                  <c:v>0.08</c:v>
                </c:pt>
                <c:pt idx="1003">
                  <c:v>9.1999999999999998E-2</c:v>
                </c:pt>
                <c:pt idx="1004">
                  <c:v>8.7999999999999995E-2</c:v>
                </c:pt>
                <c:pt idx="1005">
                  <c:v>8.7999999999999995E-2</c:v>
                </c:pt>
                <c:pt idx="1006">
                  <c:v>0.08</c:v>
                </c:pt>
                <c:pt idx="1007">
                  <c:v>8.4000000000000005E-2</c:v>
                </c:pt>
                <c:pt idx="1008">
                  <c:v>8.4000000000000005E-2</c:v>
                </c:pt>
                <c:pt idx="1009">
                  <c:v>0.124</c:v>
                </c:pt>
                <c:pt idx="1010">
                  <c:v>8.7999999999999995E-2</c:v>
                </c:pt>
                <c:pt idx="1011">
                  <c:v>8.4000000000000005E-2</c:v>
                </c:pt>
                <c:pt idx="1012">
                  <c:v>8.7999999999999995E-2</c:v>
                </c:pt>
                <c:pt idx="1013">
                  <c:v>9.6000000000000002E-2</c:v>
                </c:pt>
                <c:pt idx="1014">
                  <c:v>8.4000000000000005E-2</c:v>
                </c:pt>
                <c:pt idx="1015">
                  <c:v>0.08</c:v>
                </c:pt>
                <c:pt idx="1016">
                  <c:v>8.4000000000000005E-2</c:v>
                </c:pt>
                <c:pt idx="1017">
                  <c:v>8.7999999999999995E-2</c:v>
                </c:pt>
                <c:pt idx="1018">
                  <c:v>7.5999999999999998E-2</c:v>
                </c:pt>
                <c:pt idx="1019">
                  <c:v>8.4000000000000005E-2</c:v>
                </c:pt>
                <c:pt idx="1020">
                  <c:v>0.08</c:v>
                </c:pt>
                <c:pt idx="1021">
                  <c:v>0.08</c:v>
                </c:pt>
                <c:pt idx="1022">
                  <c:v>9.1999999999999998E-2</c:v>
                </c:pt>
                <c:pt idx="1023">
                  <c:v>0.08</c:v>
                </c:pt>
                <c:pt idx="1024">
                  <c:v>0.08</c:v>
                </c:pt>
                <c:pt idx="1025">
                  <c:v>0.11600000000000001</c:v>
                </c:pt>
                <c:pt idx="1026">
                  <c:v>7.5999999999999998E-2</c:v>
                </c:pt>
                <c:pt idx="1027">
                  <c:v>8.4000000000000005E-2</c:v>
                </c:pt>
                <c:pt idx="1028">
                  <c:v>9.1999999999999998E-2</c:v>
                </c:pt>
                <c:pt idx="1029">
                  <c:v>9.1999999999999998E-2</c:v>
                </c:pt>
                <c:pt idx="1030">
                  <c:v>8.4000000000000005E-2</c:v>
                </c:pt>
                <c:pt idx="1031">
                  <c:v>0.08</c:v>
                </c:pt>
                <c:pt idx="1032">
                  <c:v>8.7999999999999995E-2</c:v>
                </c:pt>
                <c:pt idx="1033">
                  <c:v>7.1999999999999995E-2</c:v>
                </c:pt>
                <c:pt idx="1034">
                  <c:v>0.08</c:v>
                </c:pt>
                <c:pt idx="1035">
                  <c:v>8.4000000000000005E-2</c:v>
                </c:pt>
                <c:pt idx="1036">
                  <c:v>7.5999999999999998E-2</c:v>
                </c:pt>
                <c:pt idx="1037">
                  <c:v>0.08</c:v>
                </c:pt>
                <c:pt idx="1038">
                  <c:v>0.156</c:v>
                </c:pt>
                <c:pt idx="1039">
                  <c:v>8.4000000000000005E-2</c:v>
                </c:pt>
                <c:pt idx="1040">
                  <c:v>9.1999999999999998E-2</c:v>
                </c:pt>
                <c:pt idx="1041">
                  <c:v>9.1999999999999998E-2</c:v>
                </c:pt>
                <c:pt idx="1042">
                  <c:v>0.08</c:v>
                </c:pt>
                <c:pt idx="1043">
                  <c:v>0.156</c:v>
                </c:pt>
                <c:pt idx="1044">
                  <c:v>8.4000000000000005E-2</c:v>
                </c:pt>
                <c:pt idx="1045">
                  <c:v>8.7999999999999995E-2</c:v>
                </c:pt>
                <c:pt idx="1046">
                  <c:v>8.7999999999999995E-2</c:v>
                </c:pt>
                <c:pt idx="1047">
                  <c:v>8.4000000000000005E-2</c:v>
                </c:pt>
                <c:pt idx="1048">
                  <c:v>8.4000000000000005E-2</c:v>
                </c:pt>
                <c:pt idx="1049">
                  <c:v>0.08</c:v>
                </c:pt>
                <c:pt idx="1050">
                  <c:v>8.4000000000000005E-2</c:v>
                </c:pt>
                <c:pt idx="1051">
                  <c:v>8.4000000000000005E-2</c:v>
                </c:pt>
                <c:pt idx="1052">
                  <c:v>0.08</c:v>
                </c:pt>
                <c:pt idx="1053">
                  <c:v>8.4000000000000005E-2</c:v>
                </c:pt>
                <c:pt idx="1054">
                  <c:v>7.1999999999999995E-2</c:v>
                </c:pt>
                <c:pt idx="1055">
                  <c:v>7.5999999999999998E-2</c:v>
                </c:pt>
                <c:pt idx="1056">
                  <c:v>9.1999999999999998E-2</c:v>
                </c:pt>
                <c:pt idx="1057">
                  <c:v>8.7999999999999995E-2</c:v>
                </c:pt>
                <c:pt idx="1058">
                  <c:v>9.6000000000000002E-2</c:v>
                </c:pt>
                <c:pt idx="1059">
                  <c:v>0.17199999999999999</c:v>
                </c:pt>
                <c:pt idx="1060">
                  <c:v>0.08</c:v>
                </c:pt>
                <c:pt idx="1061">
                  <c:v>9.1999999999999998E-2</c:v>
                </c:pt>
                <c:pt idx="1062">
                  <c:v>8.7999999999999995E-2</c:v>
                </c:pt>
                <c:pt idx="1063">
                  <c:v>8.7999999999999995E-2</c:v>
                </c:pt>
                <c:pt idx="1064">
                  <c:v>7.5999999999999998E-2</c:v>
                </c:pt>
                <c:pt idx="1065">
                  <c:v>9.1999999999999998E-2</c:v>
                </c:pt>
                <c:pt idx="1066">
                  <c:v>9.1999999999999998E-2</c:v>
                </c:pt>
                <c:pt idx="1067">
                  <c:v>7.1999999999999995E-2</c:v>
                </c:pt>
                <c:pt idx="1068">
                  <c:v>0.08</c:v>
                </c:pt>
                <c:pt idx="1069">
                  <c:v>8.7999999999999995E-2</c:v>
                </c:pt>
                <c:pt idx="1070">
                  <c:v>9.6000000000000002E-2</c:v>
                </c:pt>
                <c:pt idx="1071">
                  <c:v>8.7999999999999995E-2</c:v>
                </c:pt>
                <c:pt idx="1072">
                  <c:v>8.7999999999999995E-2</c:v>
                </c:pt>
                <c:pt idx="1073">
                  <c:v>8.4000000000000005E-2</c:v>
                </c:pt>
                <c:pt idx="1074">
                  <c:v>0.108</c:v>
                </c:pt>
                <c:pt idx="1075">
                  <c:v>0.08</c:v>
                </c:pt>
                <c:pt idx="1076">
                  <c:v>8.7999999999999995E-2</c:v>
                </c:pt>
                <c:pt idx="1077">
                  <c:v>9.1999999999999998E-2</c:v>
                </c:pt>
                <c:pt idx="1078">
                  <c:v>9.1999999999999998E-2</c:v>
                </c:pt>
                <c:pt idx="1079">
                  <c:v>9.1999999999999998E-2</c:v>
                </c:pt>
                <c:pt idx="1080">
                  <c:v>0.1</c:v>
                </c:pt>
                <c:pt idx="1081">
                  <c:v>8.4000000000000005E-2</c:v>
                </c:pt>
                <c:pt idx="1082">
                  <c:v>8.7999999999999995E-2</c:v>
                </c:pt>
                <c:pt idx="1083">
                  <c:v>9.1999999999999998E-2</c:v>
                </c:pt>
                <c:pt idx="1084">
                  <c:v>0.128</c:v>
                </c:pt>
                <c:pt idx="1085">
                  <c:v>8.4000000000000005E-2</c:v>
                </c:pt>
                <c:pt idx="1086">
                  <c:v>8.7999999999999995E-2</c:v>
                </c:pt>
                <c:pt idx="1087">
                  <c:v>0.13200000000000001</c:v>
                </c:pt>
                <c:pt idx="1088">
                  <c:v>8.4000000000000005E-2</c:v>
                </c:pt>
                <c:pt idx="1089">
                  <c:v>9.1999999999999998E-2</c:v>
                </c:pt>
                <c:pt idx="1090">
                  <c:v>8.7999999999999995E-2</c:v>
                </c:pt>
                <c:pt idx="1091">
                  <c:v>0.08</c:v>
                </c:pt>
                <c:pt idx="1092">
                  <c:v>9.1999999999999998E-2</c:v>
                </c:pt>
                <c:pt idx="1093">
                  <c:v>9.1999999999999998E-2</c:v>
                </c:pt>
                <c:pt idx="1094">
                  <c:v>7.1999999999999995E-2</c:v>
                </c:pt>
                <c:pt idx="1095">
                  <c:v>0.08</c:v>
                </c:pt>
                <c:pt idx="1096">
                  <c:v>8.7999999999999995E-2</c:v>
                </c:pt>
                <c:pt idx="1097">
                  <c:v>9.1999999999999998E-2</c:v>
                </c:pt>
                <c:pt idx="1098">
                  <c:v>0.08</c:v>
                </c:pt>
                <c:pt idx="1099">
                  <c:v>8.7999999999999995E-2</c:v>
                </c:pt>
                <c:pt idx="1100">
                  <c:v>8.7999999999999995E-2</c:v>
                </c:pt>
                <c:pt idx="1101">
                  <c:v>9.1999999999999998E-2</c:v>
                </c:pt>
                <c:pt idx="1102">
                  <c:v>0.08</c:v>
                </c:pt>
                <c:pt idx="1103">
                  <c:v>9.1999999999999998E-2</c:v>
                </c:pt>
                <c:pt idx="1104">
                  <c:v>8.4000000000000005E-2</c:v>
                </c:pt>
                <c:pt idx="1105">
                  <c:v>0.08</c:v>
                </c:pt>
                <c:pt idx="1106">
                  <c:v>8.4000000000000005E-2</c:v>
                </c:pt>
                <c:pt idx="1107">
                  <c:v>0.108</c:v>
                </c:pt>
                <c:pt idx="1108">
                  <c:v>8.4000000000000005E-2</c:v>
                </c:pt>
                <c:pt idx="1109">
                  <c:v>8.7999999999999995E-2</c:v>
                </c:pt>
                <c:pt idx="1110">
                  <c:v>0.08</c:v>
                </c:pt>
                <c:pt idx="1111">
                  <c:v>0.124</c:v>
                </c:pt>
                <c:pt idx="1112">
                  <c:v>8.4000000000000005E-2</c:v>
                </c:pt>
                <c:pt idx="1113">
                  <c:v>8.4000000000000005E-2</c:v>
                </c:pt>
                <c:pt idx="1114">
                  <c:v>8.7999999999999995E-2</c:v>
                </c:pt>
                <c:pt idx="1115">
                  <c:v>0.08</c:v>
                </c:pt>
                <c:pt idx="1116">
                  <c:v>9.1999999999999998E-2</c:v>
                </c:pt>
                <c:pt idx="1117">
                  <c:v>8.7999999999999995E-2</c:v>
                </c:pt>
                <c:pt idx="1118">
                  <c:v>0.156</c:v>
                </c:pt>
                <c:pt idx="1119">
                  <c:v>8.7999999999999995E-2</c:v>
                </c:pt>
                <c:pt idx="1120">
                  <c:v>9.1999999999999998E-2</c:v>
                </c:pt>
                <c:pt idx="1121">
                  <c:v>0.1</c:v>
                </c:pt>
                <c:pt idx="1122">
                  <c:v>0.08</c:v>
                </c:pt>
                <c:pt idx="1123">
                  <c:v>0.12</c:v>
                </c:pt>
                <c:pt idx="1124">
                  <c:v>8.4000000000000005E-2</c:v>
                </c:pt>
                <c:pt idx="1125">
                  <c:v>8.7999999999999995E-2</c:v>
                </c:pt>
                <c:pt idx="1126">
                  <c:v>8.7999999999999995E-2</c:v>
                </c:pt>
                <c:pt idx="1127">
                  <c:v>0.14399999999999999</c:v>
                </c:pt>
                <c:pt idx="1128">
                  <c:v>0.08</c:v>
                </c:pt>
                <c:pt idx="1129">
                  <c:v>8.7999999999999995E-2</c:v>
                </c:pt>
                <c:pt idx="1130">
                  <c:v>0.08</c:v>
                </c:pt>
                <c:pt idx="1131">
                  <c:v>0.08</c:v>
                </c:pt>
                <c:pt idx="1132">
                  <c:v>8.4000000000000005E-2</c:v>
                </c:pt>
                <c:pt idx="1133">
                  <c:v>8.4000000000000005E-2</c:v>
                </c:pt>
                <c:pt idx="1134">
                  <c:v>8.4000000000000005E-2</c:v>
                </c:pt>
                <c:pt idx="1135">
                  <c:v>8.7999999999999995E-2</c:v>
                </c:pt>
                <c:pt idx="1136">
                  <c:v>0.152</c:v>
                </c:pt>
                <c:pt idx="1137">
                  <c:v>9.1999999999999998E-2</c:v>
                </c:pt>
                <c:pt idx="1138">
                  <c:v>8.4000000000000005E-2</c:v>
                </c:pt>
                <c:pt idx="1139">
                  <c:v>0.17199999999999999</c:v>
                </c:pt>
                <c:pt idx="1140">
                  <c:v>0.1</c:v>
                </c:pt>
                <c:pt idx="1141">
                  <c:v>7.5999999999999998E-2</c:v>
                </c:pt>
                <c:pt idx="1142">
                  <c:v>0.08</c:v>
                </c:pt>
                <c:pt idx="1143">
                  <c:v>8.7999999999999995E-2</c:v>
                </c:pt>
                <c:pt idx="1144">
                  <c:v>8.7999999999999995E-2</c:v>
                </c:pt>
                <c:pt idx="1145">
                  <c:v>8.7999999999999995E-2</c:v>
                </c:pt>
                <c:pt idx="1146">
                  <c:v>0.08</c:v>
                </c:pt>
                <c:pt idx="1147">
                  <c:v>9.1999999999999998E-2</c:v>
                </c:pt>
                <c:pt idx="1148">
                  <c:v>8.4000000000000005E-2</c:v>
                </c:pt>
                <c:pt idx="1149">
                  <c:v>8.7999999999999995E-2</c:v>
                </c:pt>
                <c:pt idx="1150">
                  <c:v>8.4000000000000005E-2</c:v>
                </c:pt>
                <c:pt idx="1151">
                  <c:v>8.4000000000000005E-2</c:v>
                </c:pt>
                <c:pt idx="1152">
                  <c:v>8.7999999999999995E-2</c:v>
                </c:pt>
                <c:pt idx="1153">
                  <c:v>0.08</c:v>
                </c:pt>
                <c:pt idx="1154">
                  <c:v>0.08</c:v>
                </c:pt>
                <c:pt idx="1155">
                  <c:v>8.4000000000000005E-2</c:v>
                </c:pt>
                <c:pt idx="1156">
                  <c:v>8.4000000000000005E-2</c:v>
                </c:pt>
                <c:pt idx="1157">
                  <c:v>8.4000000000000005E-2</c:v>
                </c:pt>
                <c:pt idx="1158">
                  <c:v>9.1999999999999998E-2</c:v>
                </c:pt>
                <c:pt idx="1159">
                  <c:v>0.08</c:v>
                </c:pt>
                <c:pt idx="1160">
                  <c:v>8.4000000000000005E-2</c:v>
                </c:pt>
                <c:pt idx="1161">
                  <c:v>8.7999999999999995E-2</c:v>
                </c:pt>
                <c:pt idx="1162">
                  <c:v>9.1999999999999998E-2</c:v>
                </c:pt>
                <c:pt idx="1163">
                  <c:v>8.4000000000000005E-2</c:v>
                </c:pt>
                <c:pt idx="1164">
                  <c:v>8.7999999999999995E-2</c:v>
                </c:pt>
                <c:pt idx="1165">
                  <c:v>9.1999999999999998E-2</c:v>
                </c:pt>
                <c:pt idx="1166">
                  <c:v>0.08</c:v>
                </c:pt>
                <c:pt idx="1167">
                  <c:v>0.11600000000000001</c:v>
                </c:pt>
                <c:pt idx="1168">
                  <c:v>8.4000000000000005E-2</c:v>
                </c:pt>
                <c:pt idx="1169">
                  <c:v>0.1</c:v>
                </c:pt>
                <c:pt idx="1170">
                  <c:v>9.6000000000000002E-2</c:v>
                </c:pt>
                <c:pt idx="1171">
                  <c:v>8.4000000000000005E-2</c:v>
                </c:pt>
                <c:pt idx="1172">
                  <c:v>9.1999999999999998E-2</c:v>
                </c:pt>
                <c:pt idx="1173">
                  <c:v>9.6000000000000002E-2</c:v>
                </c:pt>
                <c:pt idx="1174">
                  <c:v>0.08</c:v>
                </c:pt>
                <c:pt idx="1175">
                  <c:v>9.1999999999999998E-2</c:v>
                </c:pt>
                <c:pt idx="1176">
                  <c:v>7.1999999999999995E-2</c:v>
                </c:pt>
                <c:pt idx="1177">
                  <c:v>0.08</c:v>
                </c:pt>
                <c:pt idx="1178">
                  <c:v>9.1999999999999998E-2</c:v>
                </c:pt>
                <c:pt idx="1179">
                  <c:v>8.4000000000000005E-2</c:v>
                </c:pt>
                <c:pt idx="1180">
                  <c:v>9.1999999999999998E-2</c:v>
                </c:pt>
                <c:pt idx="1181">
                  <c:v>0.08</c:v>
                </c:pt>
                <c:pt idx="1182">
                  <c:v>0.1</c:v>
                </c:pt>
                <c:pt idx="1183">
                  <c:v>7.5999999999999998E-2</c:v>
                </c:pt>
                <c:pt idx="1184">
                  <c:v>8.7999999999999995E-2</c:v>
                </c:pt>
                <c:pt idx="1185">
                  <c:v>8.4000000000000005E-2</c:v>
                </c:pt>
                <c:pt idx="1186">
                  <c:v>0.16800000000000001</c:v>
                </c:pt>
                <c:pt idx="1187">
                  <c:v>0.08</c:v>
                </c:pt>
                <c:pt idx="1188">
                  <c:v>7.5999999999999998E-2</c:v>
                </c:pt>
                <c:pt idx="1189">
                  <c:v>8.4000000000000005E-2</c:v>
                </c:pt>
                <c:pt idx="1190">
                  <c:v>9.1999999999999998E-2</c:v>
                </c:pt>
                <c:pt idx="1191">
                  <c:v>0.16</c:v>
                </c:pt>
                <c:pt idx="1192">
                  <c:v>8.7999999999999995E-2</c:v>
                </c:pt>
                <c:pt idx="1193">
                  <c:v>0.08</c:v>
                </c:pt>
                <c:pt idx="1194">
                  <c:v>0.08</c:v>
                </c:pt>
                <c:pt idx="1195">
                  <c:v>0.08</c:v>
                </c:pt>
                <c:pt idx="1196">
                  <c:v>8.7999999999999995E-2</c:v>
                </c:pt>
                <c:pt idx="1197">
                  <c:v>0.08</c:v>
                </c:pt>
                <c:pt idx="1198">
                  <c:v>0.08</c:v>
                </c:pt>
                <c:pt idx="1199">
                  <c:v>0.08</c:v>
                </c:pt>
                <c:pt idx="1200">
                  <c:v>0.08</c:v>
                </c:pt>
                <c:pt idx="1201">
                  <c:v>8.4000000000000005E-2</c:v>
                </c:pt>
                <c:pt idx="1202">
                  <c:v>7.5999999999999998E-2</c:v>
                </c:pt>
                <c:pt idx="1203">
                  <c:v>0.08</c:v>
                </c:pt>
                <c:pt idx="1204">
                  <c:v>8.7999999999999995E-2</c:v>
                </c:pt>
                <c:pt idx="1205">
                  <c:v>8.7999999999999995E-2</c:v>
                </c:pt>
                <c:pt idx="1206">
                  <c:v>0.08</c:v>
                </c:pt>
                <c:pt idx="1207">
                  <c:v>8.7999999999999995E-2</c:v>
                </c:pt>
                <c:pt idx="1208">
                  <c:v>0.08</c:v>
                </c:pt>
                <c:pt idx="1209">
                  <c:v>8.7999999999999995E-2</c:v>
                </c:pt>
                <c:pt idx="1210">
                  <c:v>8.4000000000000005E-2</c:v>
                </c:pt>
                <c:pt idx="1211">
                  <c:v>9.1999999999999998E-2</c:v>
                </c:pt>
                <c:pt idx="1212">
                  <c:v>9.6000000000000002E-2</c:v>
                </c:pt>
                <c:pt idx="1213">
                  <c:v>8.4000000000000005E-2</c:v>
                </c:pt>
                <c:pt idx="1214">
                  <c:v>0.128</c:v>
                </c:pt>
                <c:pt idx="1215">
                  <c:v>0.08</c:v>
                </c:pt>
                <c:pt idx="1216">
                  <c:v>9.1999999999999998E-2</c:v>
                </c:pt>
                <c:pt idx="1217">
                  <c:v>8.4000000000000005E-2</c:v>
                </c:pt>
                <c:pt idx="1218">
                  <c:v>7.5999999999999998E-2</c:v>
                </c:pt>
                <c:pt idx="1219">
                  <c:v>9.1999999999999998E-2</c:v>
                </c:pt>
                <c:pt idx="1220">
                  <c:v>9.1999999999999998E-2</c:v>
                </c:pt>
                <c:pt idx="1221">
                  <c:v>0.08</c:v>
                </c:pt>
                <c:pt idx="1222">
                  <c:v>8.7999999999999995E-2</c:v>
                </c:pt>
                <c:pt idx="1223">
                  <c:v>9.1999999999999998E-2</c:v>
                </c:pt>
                <c:pt idx="1224">
                  <c:v>7.5999999999999998E-2</c:v>
                </c:pt>
                <c:pt idx="1225">
                  <c:v>7.5999999999999998E-2</c:v>
                </c:pt>
                <c:pt idx="1226">
                  <c:v>9.6000000000000002E-2</c:v>
                </c:pt>
                <c:pt idx="1227">
                  <c:v>8.4000000000000005E-2</c:v>
                </c:pt>
                <c:pt idx="1228">
                  <c:v>9.1999999999999998E-2</c:v>
                </c:pt>
                <c:pt idx="1229">
                  <c:v>0.08</c:v>
                </c:pt>
                <c:pt idx="1230">
                  <c:v>0.13600000000000001</c:v>
                </c:pt>
                <c:pt idx="1231">
                  <c:v>0.08</c:v>
                </c:pt>
                <c:pt idx="1232">
                  <c:v>8.4000000000000005E-2</c:v>
                </c:pt>
                <c:pt idx="1233">
                  <c:v>8.7999999999999995E-2</c:v>
                </c:pt>
                <c:pt idx="1234">
                  <c:v>8.7999999999999995E-2</c:v>
                </c:pt>
                <c:pt idx="1235">
                  <c:v>0.08</c:v>
                </c:pt>
                <c:pt idx="1236">
                  <c:v>0.08</c:v>
                </c:pt>
                <c:pt idx="1237">
                  <c:v>8.4000000000000005E-2</c:v>
                </c:pt>
                <c:pt idx="1238">
                  <c:v>0.08</c:v>
                </c:pt>
                <c:pt idx="1239">
                  <c:v>8.4000000000000005E-2</c:v>
                </c:pt>
                <c:pt idx="1240">
                  <c:v>0.08</c:v>
                </c:pt>
                <c:pt idx="1241">
                  <c:v>8.4000000000000005E-2</c:v>
                </c:pt>
                <c:pt idx="1242">
                  <c:v>8.4000000000000005E-2</c:v>
                </c:pt>
                <c:pt idx="1243">
                  <c:v>0.1</c:v>
                </c:pt>
                <c:pt idx="1244">
                  <c:v>0.08</c:v>
                </c:pt>
                <c:pt idx="1245">
                  <c:v>8.4000000000000005E-2</c:v>
                </c:pt>
                <c:pt idx="1246">
                  <c:v>9.1999999999999998E-2</c:v>
                </c:pt>
                <c:pt idx="1247">
                  <c:v>7.5999999999999998E-2</c:v>
                </c:pt>
                <c:pt idx="1248">
                  <c:v>0.08</c:v>
                </c:pt>
                <c:pt idx="1249">
                  <c:v>7.5999999999999998E-2</c:v>
                </c:pt>
                <c:pt idx="1250">
                  <c:v>9.1999999999999998E-2</c:v>
                </c:pt>
                <c:pt idx="1251">
                  <c:v>8.4000000000000005E-2</c:v>
                </c:pt>
                <c:pt idx="1252">
                  <c:v>7.5999999999999998E-2</c:v>
                </c:pt>
                <c:pt idx="1253">
                  <c:v>0.08</c:v>
                </c:pt>
                <c:pt idx="1254">
                  <c:v>8.7999999999999995E-2</c:v>
                </c:pt>
                <c:pt idx="1255">
                  <c:v>0.08</c:v>
                </c:pt>
                <c:pt idx="1256">
                  <c:v>8.7999999999999995E-2</c:v>
                </c:pt>
                <c:pt idx="1257">
                  <c:v>8.7999999999999995E-2</c:v>
                </c:pt>
                <c:pt idx="1258">
                  <c:v>0.16</c:v>
                </c:pt>
                <c:pt idx="1259">
                  <c:v>8.4000000000000005E-2</c:v>
                </c:pt>
                <c:pt idx="1260">
                  <c:v>9.1999999999999998E-2</c:v>
                </c:pt>
                <c:pt idx="1261">
                  <c:v>0.08</c:v>
                </c:pt>
                <c:pt idx="1262">
                  <c:v>0.08</c:v>
                </c:pt>
                <c:pt idx="1263">
                  <c:v>0.08</c:v>
                </c:pt>
                <c:pt idx="1264">
                  <c:v>8.4000000000000005E-2</c:v>
                </c:pt>
                <c:pt idx="1265">
                  <c:v>9.1999999999999998E-2</c:v>
                </c:pt>
                <c:pt idx="1266">
                  <c:v>8.4000000000000005E-2</c:v>
                </c:pt>
                <c:pt idx="1267">
                  <c:v>8.4000000000000005E-2</c:v>
                </c:pt>
                <c:pt idx="1268">
                  <c:v>7.5999999999999998E-2</c:v>
                </c:pt>
                <c:pt idx="1269">
                  <c:v>9.6000000000000002E-2</c:v>
                </c:pt>
                <c:pt idx="1270">
                  <c:v>8.4000000000000005E-2</c:v>
                </c:pt>
                <c:pt idx="1271">
                  <c:v>8.7999999999999995E-2</c:v>
                </c:pt>
                <c:pt idx="1272">
                  <c:v>6.8000000000000005E-2</c:v>
                </c:pt>
                <c:pt idx="1273">
                  <c:v>0.08</c:v>
                </c:pt>
                <c:pt idx="1274">
                  <c:v>8.4000000000000005E-2</c:v>
                </c:pt>
                <c:pt idx="1275">
                  <c:v>8.7999999999999995E-2</c:v>
                </c:pt>
                <c:pt idx="1276">
                  <c:v>9.6000000000000002E-2</c:v>
                </c:pt>
                <c:pt idx="1277">
                  <c:v>0.08</c:v>
                </c:pt>
                <c:pt idx="1278">
                  <c:v>8.4000000000000005E-2</c:v>
                </c:pt>
                <c:pt idx="1279">
                  <c:v>7.5999999999999998E-2</c:v>
                </c:pt>
                <c:pt idx="1280">
                  <c:v>0.08</c:v>
                </c:pt>
                <c:pt idx="1281">
                  <c:v>8.4000000000000005E-2</c:v>
                </c:pt>
                <c:pt idx="1282">
                  <c:v>8.4000000000000005E-2</c:v>
                </c:pt>
                <c:pt idx="1283">
                  <c:v>8.7999999999999995E-2</c:v>
                </c:pt>
                <c:pt idx="1284">
                  <c:v>9.1999999999999998E-2</c:v>
                </c:pt>
                <c:pt idx="1285">
                  <c:v>8.4000000000000005E-2</c:v>
                </c:pt>
                <c:pt idx="1286">
                  <c:v>9.1999999999999998E-2</c:v>
                </c:pt>
                <c:pt idx="1287">
                  <c:v>9.1999999999999998E-2</c:v>
                </c:pt>
                <c:pt idx="1288">
                  <c:v>0.152</c:v>
                </c:pt>
                <c:pt idx="1289">
                  <c:v>8.4000000000000005E-2</c:v>
                </c:pt>
                <c:pt idx="1290">
                  <c:v>7.1999999999999995E-2</c:v>
                </c:pt>
                <c:pt idx="1291">
                  <c:v>0.16400000000000001</c:v>
                </c:pt>
                <c:pt idx="1292">
                  <c:v>8.7999999999999995E-2</c:v>
                </c:pt>
                <c:pt idx="1293">
                  <c:v>8.7999999999999995E-2</c:v>
                </c:pt>
                <c:pt idx="1294">
                  <c:v>0.13200000000000001</c:v>
                </c:pt>
                <c:pt idx="1295">
                  <c:v>8.4000000000000005E-2</c:v>
                </c:pt>
                <c:pt idx="1296">
                  <c:v>8.7999999999999995E-2</c:v>
                </c:pt>
                <c:pt idx="1297">
                  <c:v>8.4000000000000005E-2</c:v>
                </c:pt>
                <c:pt idx="1298">
                  <c:v>8.4000000000000005E-2</c:v>
                </c:pt>
                <c:pt idx="1299">
                  <c:v>0.104</c:v>
                </c:pt>
                <c:pt idx="1300">
                  <c:v>8.4000000000000005E-2</c:v>
                </c:pt>
                <c:pt idx="1301">
                  <c:v>0.128</c:v>
                </c:pt>
                <c:pt idx="1302">
                  <c:v>0.14000000000000001</c:v>
                </c:pt>
                <c:pt idx="1303">
                  <c:v>9.1999999999999998E-2</c:v>
                </c:pt>
                <c:pt idx="1304">
                  <c:v>9.6000000000000002E-2</c:v>
                </c:pt>
                <c:pt idx="1305">
                  <c:v>8.4000000000000005E-2</c:v>
                </c:pt>
                <c:pt idx="1306">
                  <c:v>7.5999999999999998E-2</c:v>
                </c:pt>
                <c:pt idx="1307">
                  <c:v>8.7999999999999995E-2</c:v>
                </c:pt>
                <c:pt idx="1308">
                  <c:v>8.4000000000000005E-2</c:v>
                </c:pt>
                <c:pt idx="1309">
                  <c:v>8.7999999999999995E-2</c:v>
                </c:pt>
                <c:pt idx="1310">
                  <c:v>8.7999999999999995E-2</c:v>
                </c:pt>
                <c:pt idx="1311">
                  <c:v>8.7999999999999995E-2</c:v>
                </c:pt>
                <c:pt idx="1312">
                  <c:v>8.4000000000000005E-2</c:v>
                </c:pt>
                <c:pt idx="1313">
                  <c:v>8.4000000000000005E-2</c:v>
                </c:pt>
                <c:pt idx="1314">
                  <c:v>8.7999999999999995E-2</c:v>
                </c:pt>
                <c:pt idx="1315">
                  <c:v>0.08</c:v>
                </c:pt>
                <c:pt idx="1316">
                  <c:v>8.7999999999999995E-2</c:v>
                </c:pt>
                <c:pt idx="1317">
                  <c:v>9.1999999999999998E-2</c:v>
                </c:pt>
                <c:pt idx="1318">
                  <c:v>8.4000000000000005E-2</c:v>
                </c:pt>
                <c:pt idx="1319">
                  <c:v>0.08</c:v>
                </c:pt>
                <c:pt idx="1320">
                  <c:v>7.5999999999999998E-2</c:v>
                </c:pt>
                <c:pt idx="1321">
                  <c:v>0.14000000000000001</c:v>
                </c:pt>
                <c:pt idx="1322">
                  <c:v>0.08</c:v>
                </c:pt>
                <c:pt idx="1323">
                  <c:v>0.08</c:v>
                </c:pt>
                <c:pt idx="1324">
                  <c:v>9.1999999999999998E-2</c:v>
                </c:pt>
                <c:pt idx="1325">
                  <c:v>8.4000000000000005E-2</c:v>
                </c:pt>
                <c:pt idx="1326">
                  <c:v>8.7999999999999995E-2</c:v>
                </c:pt>
                <c:pt idx="1327">
                  <c:v>9.1999999999999998E-2</c:v>
                </c:pt>
                <c:pt idx="1328">
                  <c:v>0.1</c:v>
                </c:pt>
                <c:pt idx="1329">
                  <c:v>0.08</c:v>
                </c:pt>
                <c:pt idx="1330">
                  <c:v>8.7999999999999995E-2</c:v>
                </c:pt>
                <c:pt idx="1331">
                  <c:v>8.7999999999999995E-2</c:v>
                </c:pt>
                <c:pt idx="1332">
                  <c:v>8.4000000000000005E-2</c:v>
                </c:pt>
                <c:pt idx="1333">
                  <c:v>8.4000000000000005E-2</c:v>
                </c:pt>
                <c:pt idx="1334">
                  <c:v>8.4000000000000005E-2</c:v>
                </c:pt>
                <c:pt idx="1335">
                  <c:v>8.4000000000000005E-2</c:v>
                </c:pt>
                <c:pt idx="1336">
                  <c:v>8.4000000000000005E-2</c:v>
                </c:pt>
                <c:pt idx="1337">
                  <c:v>0.08</c:v>
                </c:pt>
                <c:pt idx="1338">
                  <c:v>0.08</c:v>
                </c:pt>
                <c:pt idx="1339">
                  <c:v>6.8000000000000005E-2</c:v>
                </c:pt>
                <c:pt idx="1340">
                  <c:v>8.7999999999999995E-2</c:v>
                </c:pt>
                <c:pt idx="1341">
                  <c:v>9.1999999999999998E-2</c:v>
                </c:pt>
                <c:pt idx="1342">
                  <c:v>8.7999999999999995E-2</c:v>
                </c:pt>
                <c:pt idx="1343">
                  <c:v>8.7999999999999995E-2</c:v>
                </c:pt>
                <c:pt idx="1344">
                  <c:v>9.1999999999999998E-2</c:v>
                </c:pt>
                <c:pt idx="1345">
                  <c:v>9.1999999999999998E-2</c:v>
                </c:pt>
                <c:pt idx="1346">
                  <c:v>0.16400000000000001</c:v>
                </c:pt>
                <c:pt idx="1347">
                  <c:v>8.4000000000000005E-2</c:v>
                </c:pt>
                <c:pt idx="1348">
                  <c:v>0.1</c:v>
                </c:pt>
                <c:pt idx="1349">
                  <c:v>8.7999999999999995E-2</c:v>
                </c:pt>
                <c:pt idx="1350">
                  <c:v>0.124</c:v>
                </c:pt>
                <c:pt idx="1351">
                  <c:v>0.14000000000000001</c:v>
                </c:pt>
                <c:pt idx="1352">
                  <c:v>0.08</c:v>
                </c:pt>
                <c:pt idx="1353">
                  <c:v>0.08</c:v>
                </c:pt>
                <c:pt idx="1354">
                  <c:v>9.1999999999999998E-2</c:v>
                </c:pt>
                <c:pt idx="1355">
                  <c:v>7.5999999999999998E-2</c:v>
                </c:pt>
                <c:pt idx="1356">
                  <c:v>8.7999999999999995E-2</c:v>
                </c:pt>
                <c:pt idx="1357">
                  <c:v>8.7999999999999995E-2</c:v>
                </c:pt>
                <c:pt idx="1358">
                  <c:v>8.7999999999999995E-2</c:v>
                </c:pt>
                <c:pt idx="1359">
                  <c:v>0.08</c:v>
                </c:pt>
                <c:pt idx="1360">
                  <c:v>7.5999999999999998E-2</c:v>
                </c:pt>
                <c:pt idx="1361">
                  <c:v>8.4000000000000005E-2</c:v>
                </c:pt>
                <c:pt idx="1362">
                  <c:v>8.7999999999999995E-2</c:v>
                </c:pt>
                <c:pt idx="1363">
                  <c:v>0.08</c:v>
                </c:pt>
                <c:pt idx="1364">
                  <c:v>0.08</c:v>
                </c:pt>
                <c:pt idx="1365">
                  <c:v>0.14000000000000001</c:v>
                </c:pt>
                <c:pt idx="1366">
                  <c:v>8.7999999999999995E-2</c:v>
                </c:pt>
                <c:pt idx="1367">
                  <c:v>8.4000000000000005E-2</c:v>
                </c:pt>
                <c:pt idx="1368">
                  <c:v>8.7999999999999995E-2</c:v>
                </c:pt>
                <c:pt idx="1369">
                  <c:v>0.08</c:v>
                </c:pt>
                <c:pt idx="1370">
                  <c:v>8.7999999999999995E-2</c:v>
                </c:pt>
                <c:pt idx="1371">
                  <c:v>8.7999999999999995E-2</c:v>
                </c:pt>
                <c:pt idx="1372">
                  <c:v>7.5999999999999998E-2</c:v>
                </c:pt>
                <c:pt idx="1373">
                  <c:v>8.4000000000000005E-2</c:v>
                </c:pt>
                <c:pt idx="1374">
                  <c:v>8.4000000000000005E-2</c:v>
                </c:pt>
                <c:pt idx="1375">
                  <c:v>8.7999999999999995E-2</c:v>
                </c:pt>
                <c:pt idx="1376">
                  <c:v>9.1999999999999998E-2</c:v>
                </c:pt>
                <c:pt idx="1377">
                  <c:v>0.08</c:v>
                </c:pt>
                <c:pt idx="1378">
                  <c:v>0.08</c:v>
                </c:pt>
                <c:pt idx="1379">
                  <c:v>7.5999999999999998E-2</c:v>
                </c:pt>
                <c:pt idx="1380">
                  <c:v>8.7999999999999995E-2</c:v>
                </c:pt>
                <c:pt idx="1381">
                  <c:v>8.4000000000000005E-2</c:v>
                </c:pt>
                <c:pt idx="1382">
                  <c:v>9.1999999999999998E-2</c:v>
                </c:pt>
                <c:pt idx="1383">
                  <c:v>8.4000000000000005E-2</c:v>
                </c:pt>
                <c:pt idx="1384">
                  <c:v>0.08</c:v>
                </c:pt>
                <c:pt idx="1385">
                  <c:v>0.08</c:v>
                </c:pt>
                <c:pt idx="1386">
                  <c:v>0.08</c:v>
                </c:pt>
                <c:pt idx="1387">
                  <c:v>8.7999999999999995E-2</c:v>
                </c:pt>
                <c:pt idx="1388">
                  <c:v>8.4000000000000005E-2</c:v>
                </c:pt>
                <c:pt idx="1389">
                  <c:v>7.5999999999999998E-2</c:v>
                </c:pt>
                <c:pt idx="1390">
                  <c:v>0.08</c:v>
                </c:pt>
                <c:pt idx="1391">
                  <c:v>8.7999999999999995E-2</c:v>
                </c:pt>
                <c:pt idx="1392">
                  <c:v>8.4000000000000005E-2</c:v>
                </c:pt>
                <c:pt idx="1393">
                  <c:v>8.4000000000000005E-2</c:v>
                </c:pt>
                <c:pt idx="1394">
                  <c:v>9.1999999999999998E-2</c:v>
                </c:pt>
                <c:pt idx="1395">
                  <c:v>7.5999999999999998E-2</c:v>
                </c:pt>
                <c:pt idx="1396">
                  <c:v>8.4000000000000005E-2</c:v>
                </c:pt>
                <c:pt idx="1397">
                  <c:v>0.08</c:v>
                </c:pt>
                <c:pt idx="1398">
                  <c:v>0.156</c:v>
                </c:pt>
                <c:pt idx="1399">
                  <c:v>8.7999999999999995E-2</c:v>
                </c:pt>
                <c:pt idx="1400">
                  <c:v>8.7999999999999995E-2</c:v>
                </c:pt>
                <c:pt idx="1401">
                  <c:v>9.1999999999999998E-2</c:v>
                </c:pt>
                <c:pt idx="1402">
                  <c:v>9.6000000000000002E-2</c:v>
                </c:pt>
                <c:pt idx="1403">
                  <c:v>9.1999999999999998E-2</c:v>
                </c:pt>
                <c:pt idx="1404">
                  <c:v>8.4000000000000005E-2</c:v>
                </c:pt>
                <c:pt idx="1405">
                  <c:v>8.4000000000000005E-2</c:v>
                </c:pt>
                <c:pt idx="1406">
                  <c:v>0.08</c:v>
                </c:pt>
                <c:pt idx="1407">
                  <c:v>8.4000000000000005E-2</c:v>
                </c:pt>
                <c:pt idx="1408">
                  <c:v>0.13200000000000001</c:v>
                </c:pt>
                <c:pt idx="1409">
                  <c:v>8.4000000000000005E-2</c:v>
                </c:pt>
                <c:pt idx="1410">
                  <c:v>0.124</c:v>
                </c:pt>
                <c:pt idx="1411">
                  <c:v>8.4000000000000005E-2</c:v>
                </c:pt>
                <c:pt idx="1412">
                  <c:v>0.104</c:v>
                </c:pt>
                <c:pt idx="1413">
                  <c:v>8.7999999999999995E-2</c:v>
                </c:pt>
                <c:pt idx="1414">
                  <c:v>8.4000000000000005E-2</c:v>
                </c:pt>
                <c:pt idx="1415">
                  <c:v>8.7999999999999995E-2</c:v>
                </c:pt>
                <c:pt idx="1416">
                  <c:v>0.08</c:v>
                </c:pt>
                <c:pt idx="1417">
                  <c:v>8.4000000000000005E-2</c:v>
                </c:pt>
                <c:pt idx="1418">
                  <c:v>7.1999999999999995E-2</c:v>
                </c:pt>
                <c:pt idx="1419">
                  <c:v>9.6000000000000002E-2</c:v>
                </c:pt>
                <c:pt idx="1420">
                  <c:v>0.124</c:v>
                </c:pt>
                <c:pt idx="1421">
                  <c:v>7.5999999999999998E-2</c:v>
                </c:pt>
                <c:pt idx="1422">
                  <c:v>0.08</c:v>
                </c:pt>
                <c:pt idx="1423">
                  <c:v>8.4000000000000005E-2</c:v>
                </c:pt>
                <c:pt idx="1424">
                  <c:v>0.08</c:v>
                </c:pt>
                <c:pt idx="1425">
                  <c:v>0.08</c:v>
                </c:pt>
                <c:pt idx="1426">
                  <c:v>0.08</c:v>
                </c:pt>
                <c:pt idx="1427">
                  <c:v>0.08</c:v>
                </c:pt>
                <c:pt idx="1428">
                  <c:v>0.08</c:v>
                </c:pt>
                <c:pt idx="1429">
                  <c:v>8.7999999999999995E-2</c:v>
                </c:pt>
                <c:pt idx="1430">
                  <c:v>0.08</c:v>
                </c:pt>
                <c:pt idx="1431">
                  <c:v>8.7999999999999995E-2</c:v>
                </c:pt>
                <c:pt idx="1432">
                  <c:v>8.4000000000000005E-2</c:v>
                </c:pt>
                <c:pt idx="1433">
                  <c:v>0.08</c:v>
                </c:pt>
                <c:pt idx="1434">
                  <c:v>0.1</c:v>
                </c:pt>
                <c:pt idx="1435">
                  <c:v>9.1999999999999998E-2</c:v>
                </c:pt>
                <c:pt idx="1436">
                  <c:v>9.1999999999999998E-2</c:v>
                </c:pt>
                <c:pt idx="1437">
                  <c:v>0.08</c:v>
                </c:pt>
                <c:pt idx="1438">
                  <c:v>9.1999999999999998E-2</c:v>
                </c:pt>
                <c:pt idx="1439">
                  <c:v>0.1</c:v>
                </c:pt>
                <c:pt idx="1440">
                  <c:v>8.7999999999999995E-2</c:v>
                </c:pt>
                <c:pt idx="1441">
                  <c:v>0.08</c:v>
                </c:pt>
                <c:pt idx="1442">
                  <c:v>9.6000000000000002E-2</c:v>
                </c:pt>
                <c:pt idx="1443">
                  <c:v>0.08</c:v>
                </c:pt>
                <c:pt idx="1444">
                  <c:v>8.4000000000000005E-2</c:v>
                </c:pt>
                <c:pt idx="1445">
                  <c:v>0.08</c:v>
                </c:pt>
                <c:pt idx="1446">
                  <c:v>0.08</c:v>
                </c:pt>
                <c:pt idx="1447">
                  <c:v>0.13600000000000001</c:v>
                </c:pt>
                <c:pt idx="1448">
                  <c:v>0.08</c:v>
                </c:pt>
                <c:pt idx="1449">
                  <c:v>7.5999999999999998E-2</c:v>
                </c:pt>
                <c:pt idx="1450">
                  <c:v>7.5999999999999998E-2</c:v>
                </c:pt>
                <c:pt idx="1451">
                  <c:v>8.4000000000000005E-2</c:v>
                </c:pt>
                <c:pt idx="1452">
                  <c:v>0.08</c:v>
                </c:pt>
                <c:pt idx="1453">
                  <c:v>8.7999999999999995E-2</c:v>
                </c:pt>
                <c:pt idx="1454">
                  <c:v>8.4000000000000005E-2</c:v>
                </c:pt>
                <c:pt idx="1455">
                  <c:v>8.4000000000000005E-2</c:v>
                </c:pt>
                <c:pt idx="1456">
                  <c:v>8.4000000000000005E-2</c:v>
                </c:pt>
                <c:pt idx="1457">
                  <c:v>8.7999999999999995E-2</c:v>
                </c:pt>
                <c:pt idx="1458">
                  <c:v>9.6000000000000002E-2</c:v>
                </c:pt>
                <c:pt idx="1459">
                  <c:v>8.4000000000000005E-2</c:v>
                </c:pt>
                <c:pt idx="1460">
                  <c:v>0.08</c:v>
                </c:pt>
                <c:pt idx="1461">
                  <c:v>8.4000000000000005E-2</c:v>
                </c:pt>
                <c:pt idx="1462">
                  <c:v>8.7999999999999995E-2</c:v>
                </c:pt>
                <c:pt idx="1463">
                  <c:v>9.1999999999999998E-2</c:v>
                </c:pt>
                <c:pt idx="1464">
                  <c:v>0.08</c:v>
                </c:pt>
                <c:pt idx="1465">
                  <c:v>8.4000000000000005E-2</c:v>
                </c:pt>
                <c:pt idx="1466">
                  <c:v>7.5999999999999998E-2</c:v>
                </c:pt>
                <c:pt idx="1467">
                  <c:v>0.08</c:v>
                </c:pt>
                <c:pt idx="1468">
                  <c:v>8.7999999999999995E-2</c:v>
                </c:pt>
                <c:pt idx="1469">
                  <c:v>8.4000000000000005E-2</c:v>
                </c:pt>
                <c:pt idx="1470">
                  <c:v>7.5999999999999998E-2</c:v>
                </c:pt>
                <c:pt idx="1471">
                  <c:v>0.08</c:v>
                </c:pt>
                <c:pt idx="1472">
                  <c:v>0.08</c:v>
                </c:pt>
                <c:pt idx="1473">
                  <c:v>0.156</c:v>
                </c:pt>
                <c:pt idx="1474">
                  <c:v>8.7999999999999995E-2</c:v>
                </c:pt>
                <c:pt idx="1475">
                  <c:v>9.1999999999999998E-2</c:v>
                </c:pt>
                <c:pt idx="1476">
                  <c:v>0.08</c:v>
                </c:pt>
                <c:pt idx="1477">
                  <c:v>9.1999999999999998E-2</c:v>
                </c:pt>
                <c:pt idx="1478">
                  <c:v>7.5999999999999998E-2</c:v>
                </c:pt>
                <c:pt idx="1479">
                  <c:v>9.1999999999999998E-2</c:v>
                </c:pt>
                <c:pt idx="1480">
                  <c:v>8.4000000000000005E-2</c:v>
                </c:pt>
                <c:pt idx="1481">
                  <c:v>9.1999999999999998E-2</c:v>
                </c:pt>
                <c:pt idx="1482">
                  <c:v>0.17199999999999999</c:v>
                </c:pt>
                <c:pt idx="1483">
                  <c:v>8.4000000000000005E-2</c:v>
                </c:pt>
                <c:pt idx="1484">
                  <c:v>8.4000000000000005E-2</c:v>
                </c:pt>
                <c:pt idx="1485">
                  <c:v>0.104</c:v>
                </c:pt>
                <c:pt idx="1486">
                  <c:v>9.6000000000000002E-2</c:v>
                </c:pt>
                <c:pt idx="1487">
                  <c:v>9.1999999999999998E-2</c:v>
                </c:pt>
                <c:pt idx="1488">
                  <c:v>8.7999999999999995E-2</c:v>
                </c:pt>
                <c:pt idx="1489">
                  <c:v>0.08</c:v>
                </c:pt>
                <c:pt idx="1490">
                  <c:v>9.1999999999999998E-2</c:v>
                </c:pt>
                <c:pt idx="1491">
                  <c:v>9.1999999999999998E-2</c:v>
                </c:pt>
                <c:pt idx="1492">
                  <c:v>0.08</c:v>
                </c:pt>
                <c:pt idx="1493">
                  <c:v>8.7999999999999995E-2</c:v>
                </c:pt>
                <c:pt idx="1494">
                  <c:v>0.12</c:v>
                </c:pt>
                <c:pt idx="1495">
                  <c:v>0.08</c:v>
                </c:pt>
                <c:pt idx="1496">
                  <c:v>8.4000000000000005E-2</c:v>
                </c:pt>
                <c:pt idx="1497">
                  <c:v>9.1999999999999998E-2</c:v>
                </c:pt>
                <c:pt idx="1498">
                  <c:v>8.7999999999999995E-2</c:v>
                </c:pt>
                <c:pt idx="1499">
                  <c:v>8.7999999999999995E-2</c:v>
                </c:pt>
                <c:pt idx="1500">
                  <c:v>0.08</c:v>
                </c:pt>
                <c:pt idx="1501">
                  <c:v>9.1999999999999998E-2</c:v>
                </c:pt>
                <c:pt idx="1502">
                  <c:v>0.08</c:v>
                </c:pt>
                <c:pt idx="1503">
                  <c:v>9.6000000000000002E-2</c:v>
                </c:pt>
                <c:pt idx="1504">
                  <c:v>8.4000000000000005E-2</c:v>
                </c:pt>
                <c:pt idx="1505">
                  <c:v>0.156</c:v>
                </c:pt>
                <c:pt idx="1506">
                  <c:v>8.4000000000000005E-2</c:v>
                </c:pt>
                <c:pt idx="1507">
                  <c:v>9.1999999999999998E-2</c:v>
                </c:pt>
                <c:pt idx="1508">
                  <c:v>0.08</c:v>
                </c:pt>
                <c:pt idx="1509">
                  <c:v>7.5999999999999998E-2</c:v>
                </c:pt>
                <c:pt idx="1510">
                  <c:v>7.5999999999999998E-2</c:v>
                </c:pt>
                <c:pt idx="1511">
                  <c:v>8.7999999999999995E-2</c:v>
                </c:pt>
                <c:pt idx="1512">
                  <c:v>9.1999999999999998E-2</c:v>
                </c:pt>
                <c:pt idx="1513">
                  <c:v>8.7999999999999995E-2</c:v>
                </c:pt>
                <c:pt idx="1514">
                  <c:v>0.08</c:v>
                </c:pt>
                <c:pt idx="1515">
                  <c:v>0.08</c:v>
                </c:pt>
                <c:pt idx="1516">
                  <c:v>0.08</c:v>
                </c:pt>
                <c:pt idx="1517">
                  <c:v>8.7999999999999995E-2</c:v>
                </c:pt>
                <c:pt idx="1518">
                  <c:v>0.08</c:v>
                </c:pt>
                <c:pt idx="1519">
                  <c:v>8.4000000000000005E-2</c:v>
                </c:pt>
                <c:pt idx="1520">
                  <c:v>7.5999999999999998E-2</c:v>
                </c:pt>
                <c:pt idx="1521">
                  <c:v>8.4000000000000005E-2</c:v>
                </c:pt>
                <c:pt idx="1522">
                  <c:v>8.7999999999999995E-2</c:v>
                </c:pt>
                <c:pt idx="1523">
                  <c:v>8.4000000000000005E-2</c:v>
                </c:pt>
                <c:pt idx="1524">
                  <c:v>8.4000000000000005E-2</c:v>
                </c:pt>
                <c:pt idx="1525">
                  <c:v>0.08</c:v>
                </c:pt>
                <c:pt idx="1526">
                  <c:v>7.5999999999999998E-2</c:v>
                </c:pt>
                <c:pt idx="1527">
                  <c:v>0.13200000000000001</c:v>
                </c:pt>
                <c:pt idx="1528">
                  <c:v>8.4000000000000005E-2</c:v>
                </c:pt>
                <c:pt idx="1529">
                  <c:v>0.08</c:v>
                </c:pt>
                <c:pt idx="1530">
                  <c:v>0.08</c:v>
                </c:pt>
                <c:pt idx="1531">
                  <c:v>7.1999999999999995E-2</c:v>
                </c:pt>
                <c:pt idx="1532">
                  <c:v>8.4000000000000005E-2</c:v>
                </c:pt>
                <c:pt idx="1533">
                  <c:v>0.14799999999999999</c:v>
                </c:pt>
                <c:pt idx="1534">
                  <c:v>0.08</c:v>
                </c:pt>
                <c:pt idx="1535">
                  <c:v>7.1999999999999995E-2</c:v>
                </c:pt>
                <c:pt idx="1536">
                  <c:v>0.08</c:v>
                </c:pt>
                <c:pt idx="1537">
                  <c:v>0.08</c:v>
                </c:pt>
                <c:pt idx="1538">
                  <c:v>0.08</c:v>
                </c:pt>
                <c:pt idx="1539">
                  <c:v>8.7999999999999995E-2</c:v>
                </c:pt>
                <c:pt idx="1540">
                  <c:v>8.4000000000000005E-2</c:v>
                </c:pt>
                <c:pt idx="1541">
                  <c:v>7.5999999999999998E-2</c:v>
                </c:pt>
                <c:pt idx="1542">
                  <c:v>0.14799999999999999</c:v>
                </c:pt>
                <c:pt idx="1543">
                  <c:v>0.08</c:v>
                </c:pt>
                <c:pt idx="1544">
                  <c:v>9.1999999999999998E-2</c:v>
                </c:pt>
                <c:pt idx="1545">
                  <c:v>0.124</c:v>
                </c:pt>
                <c:pt idx="1546">
                  <c:v>8.4000000000000005E-2</c:v>
                </c:pt>
                <c:pt idx="1547">
                  <c:v>8.4000000000000005E-2</c:v>
                </c:pt>
                <c:pt idx="1548">
                  <c:v>0.1</c:v>
                </c:pt>
                <c:pt idx="1549">
                  <c:v>0.08</c:v>
                </c:pt>
                <c:pt idx="1550">
                  <c:v>9.1999999999999998E-2</c:v>
                </c:pt>
                <c:pt idx="1551">
                  <c:v>7.5999999999999998E-2</c:v>
                </c:pt>
                <c:pt idx="1552">
                  <c:v>7.5999999999999998E-2</c:v>
                </c:pt>
                <c:pt idx="1553">
                  <c:v>9.6000000000000002E-2</c:v>
                </c:pt>
                <c:pt idx="1554">
                  <c:v>0.08</c:v>
                </c:pt>
                <c:pt idx="1555">
                  <c:v>8.4000000000000005E-2</c:v>
                </c:pt>
                <c:pt idx="1556">
                  <c:v>0.08</c:v>
                </c:pt>
                <c:pt idx="1557">
                  <c:v>8.4000000000000005E-2</c:v>
                </c:pt>
                <c:pt idx="1558">
                  <c:v>9.1999999999999998E-2</c:v>
                </c:pt>
                <c:pt idx="1559">
                  <c:v>7.5999999999999998E-2</c:v>
                </c:pt>
                <c:pt idx="1560">
                  <c:v>9.1999999999999998E-2</c:v>
                </c:pt>
                <c:pt idx="1561">
                  <c:v>8.4000000000000005E-2</c:v>
                </c:pt>
                <c:pt idx="1562">
                  <c:v>8.4000000000000005E-2</c:v>
                </c:pt>
                <c:pt idx="1563">
                  <c:v>9.1999999999999998E-2</c:v>
                </c:pt>
                <c:pt idx="1564">
                  <c:v>9.1999999999999998E-2</c:v>
                </c:pt>
                <c:pt idx="1565">
                  <c:v>0.16</c:v>
                </c:pt>
                <c:pt idx="1566">
                  <c:v>0.08</c:v>
                </c:pt>
                <c:pt idx="1567">
                  <c:v>8.4000000000000005E-2</c:v>
                </c:pt>
                <c:pt idx="1568">
                  <c:v>0.08</c:v>
                </c:pt>
                <c:pt idx="1569">
                  <c:v>7.5999999999999998E-2</c:v>
                </c:pt>
                <c:pt idx="1570">
                  <c:v>8.4000000000000005E-2</c:v>
                </c:pt>
                <c:pt idx="1571">
                  <c:v>0.08</c:v>
                </c:pt>
                <c:pt idx="1572">
                  <c:v>9.1999999999999998E-2</c:v>
                </c:pt>
                <c:pt idx="1573">
                  <c:v>7.5999999999999998E-2</c:v>
                </c:pt>
                <c:pt idx="1574">
                  <c:v>9.6000000000000002E-2</c:v>
                </c:pt>
                <c:pt idx="1575">
                  <c:v>7.5999999999999998E-2</c:v>
                </c:pt>
                <c:pt idx="1576">
                  <c:v>8.4000000000000005E-2</c:v>
                </c:pt>
                <c:pt idx="1577">
                  <c:v>0.08</c:v>
                </c:pt>
                <c:pt idx="1578">
                  <c:v>8.4000000000000005E-2</c:v>
                </c:pt>
                <c:pt idx="1579">
                  <c:v>0.08</c:v>
                </c:pt>
                <c:pt idx="1580">
                  <c:v>0.156</c:v>
                </c:pt>
                <c:pt idx="1581">
                  <c:v>0.124</c:v>
                </c:pt>
                <c:pt idx="1582">
                  <c:v>8.7999999999999995E-2</c:v>
                </c:pt>
                <c:pt idx="1583">
                  <c:v>9.1999999999999998E-2</c:v>
                </c:pt>
                <c:pt idx="1584">
                  <c:v>8.7999999999999995E-2</c:v>
                </c:pt>
                <c:pt idx="1585">
                  <c:v>0.08</c:v>
                </c:pt>
                <c:pt idx="1586">
                  <c:v>8.7999999999999995E-2</c:v>
                </c:pt>
                <c:pt idx="1587">
                  <c:v>0.08</c:v>
                </c:pt>
                <c:pt idx="1588">
                  <c:v>9.1999999999999998E-2</c:v>
                </c:pt>
                <c:pt idx="1589">
                  <c:v>0.124</c:v>
                </c:pt>
                <c:pt idx="1590">
                  <c:v>8.7999999999999995E-2</c:v>
                </c:pt>
                <c:pt idx="1591">
                  <c:v>0.08</c:v>
                </c:pt>
                <c:pt idx="1592">
                  <c:v>8.7999999999999995E-2</c:v>
                </c:pt>
                <c:pt idx="1593">
                  <c:v>8.4000000000000005E-2</c:v>
                </c:pt>
                <c:pt idx="1594">
                  <c:v>8.7999999999999995E-2</c:v>
                </c:pt>
                <c:pt idx="1595">
                  <c:v>8.4000000000000005E-2</c:v>
                </c:pt>
                <c:pt idx="1596">
                  <c:v>0.156</c:v>
                </c:pt>
                <c:pt idx="1597">
                  <c:v>8.4000000000000005E-2</c:v>
                </c:pt>
                <c:pt idx="1598">
                  <c:v>8.4000000000000005E-2</c:v>
                </c:pt>
                <c:pt idx="1599">
                  <c:v>0.08</c:v>
                </c:pt>
                <c:pt idx="1600">
                  <c:v>0.08</c:v>
                </c:pt>
                <c:pt idx="1601">
                  <c:v>8.7999999999999995E-2</c:v>
                </c:pt>
                <c:pt idx="1602">
                  <c:v>8.4000000000000005E-2</c:v>
                </c:pt>
                <c:pt idx="1603">
                  <c:v>0.08</c:v>
                </c:pt>
                <c:pt idx="1604">
                  <c:v>7.5999999999999998E-2</c:v>
                </c:pt>
                <c:pt idx="1605">
                  <c:v>7.5999999999999998E-2</c:v>
                </c:pt>
                <c:pt idx="1606">
                  <c:v>8.4000000000000005E-2</c:v>
                </c:pt>
                <c:pt idx="1607">
                  <c:v>0.16</c:v>
                </c:pt>
                <c:pt idx="1608">
                  <c:v>0.08</c:v>
                </c:pt>
                <c:pt idx="1609">
                  <c:v>0.08</c:v>
                </c:pt>
                <c:pt idx="1610">
                  <c:v>7.1999999999999995E-2</c:v>
                </c:pt>
                <c:pt idx="1611">
                  <c:v>7.5999999999999998E-2</c:v>
                </c:pt>
                <c:pt idx="1612">
                  <c:v>7.5999999999999998E-2</c:v>
                </c:pt>
                <c:pt idx="1613">
                  <c:v>0.1</c:v>
                </c:pt>
                <c:pt idx="1614">
                  <c:v>0.08</c:v>
                </c:pt>
                <c:pt idx="1615">
                  <c:v>8.4000000000000005E-2</c:v>
                </c:pt>
                <c:pt idx="1616">
                  <c:v>0.08</c:v>
                </c:pt>
                <c:pt idx="1617">
                  <c:v>0.16400000000000001</c:v>
                </c:pt>
                <c:pt idx="1618">
                  <c:v>0.08</c:v>
                </c:pt>
                <c:pt idx="1619">
                  <c:v>8.4000000000000005E-2</c:v>
                </c:pt>
                <c:pt idx="1620">
                  <c:v>8.4000000000000005E-2</c:v>
                </c:pt>
                <c:pt idx="1621">
                  <c:v>8.4000000000000005E-2</c:v>
                </c:pt>
                <c:pt idx="1622">
                  <c:v>7.1999999999999995E-2</c:v>
                </c:pt>
                <c:pt idx="1623">
                  <c:v>8.4000000000000005E-2</c:v>
                </c:pt>
                <c:pt idx="1624">
                  <c:v>0.08</c:v>
                </c:pt>
                <c:pt idx="1625">
                  <c:v>8.4000000000000005E-2</c:v>
                </c:pt>
                <c:pt idx="1626">
                  <c:v>9.1999999999999998E-2</c:v>
                </c:pt>
                <c:pt idx="1627">
                  <c:v>0.08</c:v>
                </c:pt>
                <c:pt idx="1628">
                  <c:v>8.4000000000000005E-2</c:v>
                </c:pt>
                <c:pt idx="1629">
                  <c:v>7.1999999999999995E-2</c:v>
                </c:pt>
                <c:pt idx="1630">
                  <c:v>9.1999999999999998E-2</c:v>
                </c:pt>
                <c:pt idx="1631">
                  <c:v>8.4000000000000005E-2</c:v>
                </c:pt>
                <c:pt idx="1632">
                  <c:v>0.08</c:v>
                </c:pt>
                <c:pt idx="1633">
                  <c:v>8.4000000000000005E-2</c:v>
                </c:pt>
                <c:pt idx="1634">
                  <c:v>8.4000000000000005E-2</c:v>
                </c:pt>
                <c:pt idx="1635">
                  <c:v>8.7999999999999995E-2</c:v>
                </c:pt>
                <c:pt idx="1636">
                  <c:v>0.08</c:v>
                </c:pt>
                <c:pt idx="1637">
                  <c:v>8.4000000000000005E-2</c:v>
                </c:pt>
                <c:pt idx="1638">
                  <c:v>0.08</c:v>
                </c:pt>
                <c:pt idx="1639">
                  <c:v>0.17599999999999999</c:v>
                </c:pt>
                <c:pt idx="1640">
                  <c:v>7.5999999999999998E-2</c:v>
                </c:pt>
                <c:pt idx="1641">
                  <c:v>6.4000000000000001E-2</c:v>
                </c:pt>
                <c:pt idx="1642">
                  <c:v>8.7999999999999995E-2</c:v>
                </c:pt>
                <c:pt idx="1643">
                  <c:v>0.08</c:v>
                </c:pt>
                <c:pt idx="1644">
                  <c:v>0.14399999999999999</c:v>
                </c:pt>
                <c:pt idx="1645">
                  <c:v>8.4000000000000005E-2</c:v>
                </c:pt>
                <c:pt idx="1646">
                  <c:v>8.4000000000000005E-2</c:v>
                </c:pt>
                <c:pt idx="1647">
                  <c:v>7.5999999999999998E-2</c:v>
                </c:pt>
                <c:pt idx="1648">
                  <c:v>8.7999999999999995E-2</c:v>
                </c:pt>
                <c:pt idx="1649">
                  <c:v>8.4000000000000005E-2</c:v>
                </c:pt>
                <c:pt idx="1650">
                  <c:v>9.1999999999999998E-2</c:v>
                </c:pt>
                <c:pt idx="1651">
                  <c:v>0.128</c:v>
                </c:pt>
                <c:pt idx="1652">
                  <c:v>9.1999999999999998E-2</c:v>
                </c:pt>
                <c:pt idx="1653">
                  <c:v>7.5999999999999998E-2</c:v>
                </c:pt>
                <c:pt idx="1654">
                  <c:v>0.12</c:v>
                </c:pt>
                <c:pt idx="1655">
                  <c:v>8.7999999999999995E-2</c:v>
                </c:pt>
                <c:pt idx="1656">
                  <c:v>9.1999999999999998E-2</c:v>
                </c:pt>
                <c:pt idx="1657">
                  <c:v>0.1</c:v>
                </c:pt>
                <c:pt idx="1658">
                  <c:v>9.1999999999999998E-2</c:v>
                </c:pt>
                <c:pt idx="1659">
                  <c:v>8.4000000000000005E-2</c:v>
                </c:pt>
                <c:pt idx="1660">
                  <c:v>0.08</c:v>
                </c:pt>
                <c:pt idx="1661">
                  <c:v>9.6000000000000002E-2</c:v>
                </c:pt>
                <c:pt idx="1662">
                  <c:v>8.7999999999999995E-2</c:v>
                </c:pt>
                <c:pt idx="1663">
                  <c:v>0.08</c:v>
                </c:pt>
                <c:pt idx="1664">
                  <c:v>9.1999999999999998E-2</c:v>
                </c:pt>
                <c:pt idx="1665">
                  <c:v>9.1999999999999998E-2</c:v>
                </c:pt>
                <c:pt idx="1666">
                  <c:v>0.156</c:v>
                </c:pt>
                <c:pt idx="1667">
                  <c:v>8.7999999999999995E-2</c:v>
                </c:pt>
                <c:pt idx="1668">
                  <c:v>0.08</c:v>
                </c:pt>
                <c:pt idx="1669">
                  <c:v>9.1999999999999998E-2</c:v>
                </c:pt>
                <c:pt idx="1670">
                  <c:v>8.4000000000000005E-2</c:v>
                </c:pt>
                <c:pt idx="1671">
                  <c:v>0.08</c:v>
                </c:pt>
                <c:pt idx="1672">
                  <c:v>9.1999999999999998E-2</c:v>
                </c:pt>
                <c:pt idx="1673">
                  <c:v>0.08</c:v>
                </c:pt>
                <c:pt idx="1674">
                  <c:v>8.7999999999999995E-2</c:v>
                </c:pt>
                <c:pt idx="1675">
                  <c:v>0.08</c:v>
                </c:pt>
                <c:pt idx="1676">
                  <c:v>8.4000000000000005E-2</c:v>
                </c:pt>
                <c:pt idx="1677">
                  <c:v>8.7999999999999995E-2</c:v>
                </c:pt>
                <c:pt idx="1678">
                  <c:v>-1.2E-2</c:v>
                </c:pt>
                <c:pt idx="1679">
                  <c:v>-4.0000000000000001E-3</c:v>
                </c:pt>
                <c:pt idx="1680">
                  <c:v>-1.2E-2</c:v>
                </c:pt>
                <c:pt idx="1681">
                  <c:v>-8.0000000000000002E-3</c:v>
                </c:pt>
                <c:pt idx="1682">
                  <c:v>0</c:v>
                </c:pt>
                <c:pt idx="1683">
                  <c:v>-4.0000000000000001E-3</c:v>
                </c:pt>
                <c:pt idx="1684">
                  <c:v>-8.0000000000000002E-3</c:v>
                </c:pt>
                <c:pt idx="1685">
                  <c:v>-1.2E-2</c:v>
                </c:pt>
                <c:pt idx="1686">
                  <c:v>0</c:v>
                </c:pt>
                <c:pt idx="1687">
                  <c:v>-4.0000000000000001E-3</c:v>
                </c:pt>
                <c:pt idx="1688">
                  <c:v>-8.0000000000000002E-3</c:v>
                </c:pt>
                <c:pt idx="1689">
                  <c:v>-4.0000000000000001E-3</c:v>
                </c:pt>
                <c:pt idx="1690">
                  <c:v>-4.0000000000000001E-3</c:v>
                </c:pt>
                <c:pt idx="1691">
                  <c:v>-4.0000000000000001E-3</c:v>
                </c:pt>
                <c:pt idx="1692">
                  <c:v>0</c:v>
                </c:pt>
                <c:pt idx="1693">
                  <c:v>-1.2E-2</c:v>
                </c:pt>
                <c:pt idx="1694">
                  <c:v>-1.2E-2</c:v>
                </c:pt>
                <c:pt idx="1695">
                  <c:v>-8.0000000000000002E-3</c:v>
                </c:pt>
                <c:pt idx="1696">
                  <c:v>4.0000000000000001E-3</c:v>
                </c:pt>
                <c:pt idx="1697">
                  <c:v>-1.2E-2</c:v>
                </c:pt>
                <c:pt idx="1698">
                  <c:v>-4.0000000000000001E-3</c:v>
                </c:pt>
                <c:pt idx="1699">
                  <c:v>0.06</c:v>
                </c:pt>
                <c:pt idx="1700">
                  <c:v>-8.0000000000000002E-3</c:v>
                </c:pt>
                <c:pt idx="1701">
                  <c:v>-4.0000000000000001E-3</c:v>
                </c:pt>
                <c:pt idx="1702">
                  <c:v>-4.0000000000000001E-3</c:v>
                </c:pt>
                <c:pt idx="1703">
                  <c:v>-1.2E-2</c:v>
                </c:pt>
                <c:pt idx="1704">
                  <c:v>0</c:v>
                </c:pt>
                <c:pt idx="1705">
                  <c:v>4.0000000000000001E-3</c:v>
                </c:pt>
                <c:pt idx="1706">
                  <c:v>0</c:v>
                </c:pt>
                <c:pt idx="1707">
                  <c:v>-0.02</c:v>
                </c:pt>
                <c:pt idx="1708">
                  <c:v>0</c:v>
                </c:pt>
                <c:pt idx="1709">
                  <c:v>-4.0000000000000001E-3</c:v>
                </c:pt>
                <c:pt idx="1710">
                  <c:v>4.8000000000000001E-2</c:v>
                </c:pt>
                <c:pt idx="1711">
                  <c:v>-4.0000000000000001E-3</c:v>
                </c:pt>
                <c:pt idx="1712">
                  <c:v>-4.0000000000000001E-3</c:v>
                </c:pt>
                <c:pt idx="1713">
                  <c:v>-1.2E-2</c:v>
                </c:pt>
                <c:pt idx="1714">
                  <c:v>8.0000000000000002E-3</c:v>
                </c:pt>
                <c:pt idx="1715">
                  <c:v>-8.0000000000000002E-3</c:v>
                </c:pt>
                <c:pt idx="1716">
                  <c:v>6.8000000000000005E-2</c:v>
                </c:pt>
                <c:pt idx="1717">
                  <c:v>-1.2E-2</c:v>
                </c:pt>
                <c:pt idx="1718">
                  <c:v>-1.2E-2</c:v>
                </c:pt>
                <c:pt idx="1719">
                  <c:v>-4.0000000000000001E-3</c:v>
                </c:pt>
                <c:pt idx="1720">
                  <c:v>-8.0000000000000002E-3</c:v>
                </c:pt>
                <c:pt idx="1721">
                  <c:v>-8.0000000000000002E-3</c:v>
                </c:pt>
                <c:pt idx="1722">
                  <c:v>0</c:v>
                </c:pt>
                <c:pt idx="1723">
                  <c:v>3.2000000000000001E-2</c:v>
                </c:pt>
                <c:pt idx="1724">
                  <c:v>-4.0000000000000001E-3</c:v>
                </c:pt>
                <c:pt idx="1725">
                  <c:v>0</c:v>
                </c:pt>
                <c:pt idx="1726">
                  <c:v>0</c:v>
                </c:pt>
                <c:pt idx="1727">
                  <c:v>-8.0000000000000002E-3</c:v>
                </c:pt>
                <c:pt idx="1728">
                  <c:v>-8.0000000000000002E-3</c:v>
                </c:pt>
                <c:pt idx="1729">
                  <c:v>2.4E-2</c:v>
                </c:pt>
                <c:pt idx="1730">
                  <c:v>0</c:v>
                </c:pt>
                <c:pt idx="1731">
                  <c:v>0.02</c:v>
                </c:pt>
                <c:pt idx="1732">
                  <c:v>-4.0000000000000001E-3</c:v>
                </c:pt>
                <c:pt idx="1733">
                  <c:v>-4.0000000000000001E-3</c:v>
                </c:pt>
                <c:pt idx="1734">
                  <c:v>-1.6E-2</c:v>
                </c:pt>
                <c:pt idx="1735">
                  <c:v>0.02</c:v>
                </c:pt>
                <c:pt idx="1736">
                  <c:v>-8.0000000000000002E-3</c:v>
                </c:pt>
                <c:pt idx="1737">
                  <c:v>4.0000000000000001E-3</c:v>
                </c:pt>
                <c:pt idx="1738">
                  <c:v>-1.2E-2</c:v>
                </c:pt>
                <c:pt idx="1739">
                  <c:v>-8.0000000000000002E-3</c:v>
                </c:pt>
                <c:pt idx="1740">
                  <c:v>-2.4E-2</c:v>
                </c:pt>
                <c:pt idx="1741">
                  <c:v>0</c:v>
                </c:pt>
                <c:pt idx="1742">
                  <c:v>-0.02</c:v>
                </c:pt>
                <c:pt idx="1743">
                  <c:v>-8.0000000000000002E-3</c:v>
                </c:pt>
                <c:pt idx="1744">
                  <c:v>-8.0000000000000002E-3</c:v>
                </c:pt>
                <c:pt idx="1745">
                  <c:v>-4.0000000000000001E-3</c:v>
                </c:pt>
                <c:pt idx="1746">
                  <c:v>-4.0000000000000001E-3</c:v>
                </c:pt>
                <c:pt idx="1747">
                  <c:v>0</c:v>
                </c:pt>
                <c:pt idx="1748">
                  <c:v>-8.0000000000000002E-3</c:v>
                </c:pt>
                <c:pt idx="1749">
                  <c:v>-8.0000000000000002E-3</c:v>
                </c:pt>
                <c:pt idx="1750">
                  <c:v>-1.2E-2</c:v>
                </c:pt>
                <c:pt idx="1751">
                  <c:v>-4.0000000000000001E-3</c:v>
                </c:pt>
                <c:pt idx="1752">
                  <c:v>-1.2E-2</c:v>
                </c:pt>
                <c:pt idx="1753">
                  <c:v>-1.2E-2</c:v>
                </c:pt>
                <c:pt idx="1754">
                  <c:v>4.0000000000000001E-3</c:v>
                </c:pt>
                <c:pt idx="1755">
                  <c:v>0</c:v>
                </c:pt>
                <c:pt idx="1756">
                  <c:v>-1.6E-2</c:v>
                </c:pt>
                <c:pt idx="1757">
                  <c:v>-4.0000000000000001E-3</c:v>
                </c:pt>
                <c:pt idx="1758">
                  <c:v>-8.0000000000000002E-3</c:v>
                </c:pt>
                <c:pt idx="1759">
                  <c:v>0.06</c:v>
                </c:pt>
                <c:pt idx="1760">
                  <c:v>0</c:v>
                </c:pt>
                <c:pt idx="1761">
                  <c:v>4.0000000000000001E-3</c:v>
                </c:pt>
                <c:pt idx="1762">
                  <c:v>0</c:v>
                </c:pt>
                <c:pt idx="1763">
                  <c:v>-1.2E-2</c:v>
                </c:pt>
                <c:pt idx="1764">
                  <c:v>-8.0000000000000002E-3</c:v>
                </c:pt>
                <c:pt idx="1765">
                  <c:v>4.0000000000000001E-3</c:v>
                </c:pt>
                <c:pt idx="1766">
                  <c:v>-8.0000000000000002E-3</c:v>
                </c:pt>
                <c:pt idx="1767">
                  <c:v>-4.0000000000000001E-3</c:v>
                </c:pt>
                <c:pt idx="1768">
                  <c:v>-8.0000000000000002E-3</c:v>
                </c:pt>
                <c:pt idx="1769">
                  <c:v>-4.0000000000000001E-3</c:v>
                </c:pt>
                <c:pt idx="1770">
                  <c:v>6.8000000000000005E-2</c:v>
                </c:pt>
                <c:pt idx="1771">
                  <c:v>1.2E-2</c:v>
                </c:pt>
                <c:pt idx="1772">
                  <c:v>-4.0000000000000001E-3</c:v>
                </c:pt>
                <c:pt idx="1773">
                  <c:v>-4.0000000000000001E-3</c:v>
                </c:pt>
                <c:pt idx="1774">
                  <c:v>0</c:v>
                </c:pt>
                <c:pt idx="1775">
                  <c:v>-8.0000000000000002E-3</c:v>
                </c:pt>
                <c:pt idx="1776">
                  <c:v>8.0000000000000002E-3</c:v>
                </c:pt>
                <c:pt idx="1777">
                  <c:v>-1.2E-2</c:v>
                </c:pt>
                <c:pt idx="1778">
                  <c:v>-4.0000000000000001E-3</c:v>
                </c:pt>
                <c:pt idx="1779">
                  <c:v>0</c:v>
                </c:pt>
                <c:pt idx="1780">
                  <c:v>0</c:v>
                </c:pt>
                <c:pt idx="1781">
                  <c:v>-8.0000000000000002E-3</c:v>
                </c:pt>
                <c:pt idx="1782">
                  <c:v>-8.0000000000000002E-3</c:v>
                </c:pt>
                <c:pt idx="1783">
                  <c:v>0</c:v>
                </c:pt>
                <c:pt idx="1784">
                  <c:v>-1.2E-2</c:v>
                </c:pt>
                <c:pt idx="1785">
                  <c:v>-8.0000000000000002E-3</c:v>
                </c:pt>
                <c:pt idx="1786">
                  <c:v>-8.0000000000000002E-3</c:v>
                </c:pt>
                <c:pt idx="1787">
                  <c:v>-4.0000000000000001E-3</c:v>
                </c:pt>
                <c:pt idx="1788">
                  <c:v>4.0000000000000001E-3</c:v>
                </c:pt>
                <c:pt idx="1789">
                  <c:v>-8.0000000000000002E-3</c:v>
                </c:pt>
                <c:pt idx="1790">
                  <c:v>0</c:v>
                </c:pt>
                <c:pt idx="1791">
                  <c:v>0</c:v>
                </c:pt>
                <c:pt idx="1792">
                  <c:v>-8.0000000000000002E-3</c:v>
                </c:pt>
                <c:pt idx="1793">
                  <c:v>-4.0000000000000001E-3</c:v>
                </c:pt>
                <c:pt idx="1794">
                  <c:v>0</c:v>
                </c:pt>
                <c:pt idx="1795">
                  <c:v>-1.6E-2</c:v>
                </c:pt>
                <c:pt idx="1796">
                  <c:v>-8.0000000000000002E-3</c:v>
                </c:pt>
                <c:pt idx="1797">
                  <c:v>-4.0000000000000001E-3</c:v>
                </c:pt>
                <c:pt idx="1798">
                  <c:v>-1.2E-2</c:v>
                </c:pt>
                <c:pt idx="1799">
                  <c:v>-8.0000000000000002E-3</c:v>
                </c:pt>
                <c:pt idx="1800">
                  <c:v>0</c:v>
                </c:pt>
                <c:pt idx="1801">
                  <c:v>-1.2E-2</c:v>
                </c:pt>
                <c:pt idx="1802">
                  <c:v>0</c:v>
                </c:pt>
                <c:pt idx="1803">
                  <c:v>-1.2E-2</c:v>
                </c:pt>
                <c:pt idx="1804">
                  <c:v>2.8000000000000001E-2</c:v>
                </c:pt>
                <c:pt idx="1805">
                  <c:v>-4.0000000000000001E-3</c:v>
                </c:pt>
                <c:pt idx="1806">
                  <c:v>-8.0000000000000002E-3</c:v>
                </c:pt>
                <c:pt idx="1807">
                  <c:v>-8.0000000000000002E-3</c:v>
                </c:pt>
                <c:pt idx="1808">
                  <c:v>0</c:v>
                </c:pt>
                <c:pt idx="1809">
                  <c:v>0</c:v>
                </c:pt>
                <c:pt idx="1810">
                  <c:v>-8.0000000000000002E-3</c:v>
                </c:pt>
                <c:pt idx="1811">
                  <c:v>-1.2E-2</c:v>
                </c:pt>
                <c:pt idx="1812">
                  <c:v>-1.2E-2</c:v>
                </c:pt>
                <c:pt idx="1813">
                  <c:v>-1.2E-2</c:v>
                </c:pt>
                <c:pt idx="1814">
                  <c:v>-8.0000000000000002E-3</c:v>
                </c:pt>
                <c:pt idx="1815">
                  <c:v>6.8000000000000005E-2</c:v>
                </c:pt>
                <c:pt idx="1816">
                  <c:v>-1.2E-2</c:v>
                </c:pt>
                <c:pt idx="1817">
                  <c:v>-4.0000000000000001E-3</c:v>
                </c:pt>
                <c:pt idx="1818">
                  <c:v>-8.0000000000000002E-3</c:v>
                </c:pt>
                <c:pt idx="1819">
                  <c:v>4.0000000000000001E-3</c:v>
                </c:pt>
                <c:pt idx="1820">
                  <c:v>0</c:v>
                </c:pt>
                <c:pt idx="1821">
                  <c:v>-8.0000000000000002E-3</c:v>
                </c:pt>
                <c:pt idx="1822">
                  <c:v>0</c:v>
                </c:pt>
                <c:pt idx="1823">
                  <c:v>-1.2E-2</c:v>
                </c:pt>
                <c:pt idx="1824">
                  <c:v>-8.0000000000000002E-3</c:v>
                </c:pt>
                <c:pt idx="1825">
                  <c:v>-1.2E-2</c:v>
                </c:pt>
                <c:pt idx="1826">
                  <c:v>-8.0000000000000002E-3</c:v>
                </c:pt>
                <c:pt idx="1827">
                  <c:v>-8.0000000000000002E-3</c:v>
                </c:pt>
                <c:pt idx="1828">
                  <c:v>-1.2E-2</c:v>
                </c:pt>
                <c:pt idx="1829">
                  <c:v>-1.6E-2</c:v>
                </c:pt>
                <c:pt idx="1830">
                  <c:v>0</c:v>
                </c:pt>
                <c:pt idx="1831">
                  <c:v>-1.2E-2</c:v>
                </c:pt>
                <c:pt idx="1832">
                  <c:v>-1.2E-2</c:v>
                </c:pt>
                <c:pt idx="1833">
                  <c:v>-4.0000000000000001E-3</c:v>
                </c:pt>
                <c:pt idx="1834">
                  <c:v>-8.0000000000000002E-3</c:v>
                </c:pt>
                <c:pt idx="1835">
                  <c:v>0</c:v>
                </c:pt>
                <c:pt idx="1836">
                  <c:v>8.0000000000000002E-3</c:v>
                </c:pt>
                <c:pt idx="1837">
                  <c:v>2.4E-2</c:v>
                </c:pt>
                <c:pt idx="1838">
                  <c:v>-4.0000000000000001E-3</c:v>
                </c:pt>
                <c:pt idx="1839">
                  <c:v>0</c:v>
                </c:pt>
                <c:pt idx="1840">
                  <c:v>0</c:v>
                </c:pt>
                <c:pt idx="1841">
                  <c:v>4.0000000000000001E-3</c:v>
                </c:pt>
                <c:pt idx="1842">
                  <c:v>-1.2E-2</c:v>
                </c:pt>
                <c:pt idx="1843">
                  <c:v>0</c:v>
                </c:pt>
                <c:pt idx="1844">
                  <c:v>-1.6E-2</c:v>
                </c:pt>
                <c:pt idx="1845">
                  <c:v>-1.2E-2</c:v>
                </c:pt>
                <c:pt idx="1846">
                  <c:v>-8.0000000000000002E-3</c:v>
                </c:pt>
                <c:pt idx="1847">
                  <c:v>-1.2E-2</c:v>
                </c:pt>
                <c:pt idx="1848">
                  <c:v>-1.2E-2</c:v>
                </c:pt>
                <c:pt idx="1849">
                  <c:v>-8.0000000000000002E-3</c:v>
                </c:pt>
                <c:pt idx="1850">
                  <c:v>2.4E-2</c:v>
                </c:pt>
                <c:pt idx="1851">
                  <c:v>-8.0000000000000002E-3</c:v>
                </c:pt>
                <c:pt idx="1852">
                  <c:v>-8.0000000000000002E-3</c:v>
                </c:pt>
                <c:pt idx="1853">
                  <c:v>-8.0000000000000002E-3</c:v>
                </c:pt>
                <c:pt idx="1854">
                  <c:v>-1.2E-2</c:v>
                </c:pt>
                <c:pt idx="1855">
                  <c:v>1.2E-2</c:v>
                </c:pt>
                <c:pt idx="1856">
                  <c:v>4.0000000000000001E-3</c:v>
                </c:pt>
                <c:pt idx="1857">
                  <c:v>0.04</c:v>
                </c:pt>
                <c:pt idx="1858">
                  <c:v>7.5999999999999998E-2</c:v>
                </c:pt>
                <c:pt idx="1859">
                  <c:v>-4.0000000000000001E-3</c:v>
                </c:pt>
                <c:pt idx="1860">
                  <c:v>0</c:v>
                </c:pt>
                <c:pt idx="1861">
                  <c:v>-1.2E-2</c:v>
                </c:pt>
                <c:pt idx="1862">
                  <c:v>-1.2E-2</c:v>
                </c:pt>
                <c:pt idx="1863">
                  <c:v>4.0000000000000001E-3</c:v>
                </c:pt>
                <c:pt idx="1864">
                  <c:v>-8.0000000000000002E-3</c:v>
                </c:pt>
                <c:pt idx="1865">
                  <c:v>0</c:v>
                </c:pt>
                <c:pt idx="1866">
                  <c:v>-1.2E-2</c:v>
                </c:pt>
                <c:pt idx="1867">
                  <c:v>-4.0000000000000001E-3</c:v>
                </c:pt>
                <c:pt idx="1868">
                  <c:v>0</c:v>
                </c:pt>
                <c:pt idx="1869">
                  <c:v>-8.0000000000000002E-3</c:v>
                </c:pt>
                <c:pt idx="1870">
                  <c:v>-8.0000000000000002E-3</c:v>
                </c:pt>
                <c:pt idx="1871">
                  <c:v>0</c:v>
                </c:pt>
                <c:pt idx="1872">
                  <c:v>-4.0000000000000001E-3</c:v>
                </c:pt>
                <c:pt idx="1873">
                  <c:v>-1.2E-2</c:v>
                </c:pt>
                <c:pt idx="1874">
                  <c:v>0</c:v>
                </c:pt>
                <c:pt idx="1875">
                  <c:v>0</c:v>
                </c:pt>
                <c:pt idx="1876">
                  <c:v>-8.0000000000000002E-3</c:v>
                </c:pt>
                <c:pt idx="1877">
                  <c:v>-1.2E-2</c:v>
                </c:pt>
                <c:pt idx="1878">
                  <c:v>-4.0000000000000001E-3</c:v>
                </c:pt>
                <c:pt idx="1879">
                  <c:v>-4.0000000000000001E-3</c:v>
                </c:pt>
                <c:pt idx="1880">
                  <c:v>-1.6E-2</c:v>
                </c:pt>
                <c:pt idx="1881">
                  <c:v>0</c:v>
                </c:pt>
                <c:pt idx="1882">
                  <c:v>-1.6E-2</c:v>
                </c:pt>
                <c:pt idx="1883">
                  <c:v>-8.0000000000000002E-3</c:v>
                </c:pt>
                <c:pt idx="1884">
                  <c:v>-8.0000000000000002E-3</c:v>
                </c:pt>
                <c:pt idx="1885">
                  <c:v>-1.6E-2</c:v>
                </c:pt>
                <c:pt idx="1886">
                  <c:v>-4.0000000000000001E-3</c:v>
                </c:pt>
                <c:pt idx="1887">
                  <c:v>4.0000000000000001E-3</c:v>
                </c:pt>
                <c:pt idx="1888">
                  <c:v>0.06</c:v>
                </c:pt>
                <c:pt idx="1889">
                  <c:v>-8.0000000000000002E-3</c:v>
                </c:pt>
                <c:pt idx="1890">
                  <c:v>-8.0000000000000002E-3</c:v>
                </c:pt>
                <c:pt idx="1891">
                  <c:v>-1.6E-2</c:v>
                </c:pt>
                <c:pt idx="1892">
                  <c:v>1.6E-2</c:v>
                </c:pt>
                <c:pt idx="1893">
                  <c:v>8.0000000000000002E-3</c:v>
                </c:pt>
                <c:pt idx="1894">
                  <c:v>-1.2E-2</c:v>
                </c:pt>
                <c:pt idx="1895">
                  <c:v>-1.2E-2</c:v>
                </c:pt>
                <c:pt idx="1896">
                  <c:v>-1.2E-2</c:v>
                </c:pt>
                <c:pt idx="1897">
                  <c:v>-1.6E-2</c:v>
                </c:pt>
                <c:pt idx="1898">
                  <c:v>-1.6E-2</c:v>
                </c:pt>
                <c:pt idx="1899">
                  <c:v>-8.0000000000000002E-3</c:v>
                </c:pt>
                <c:pt idx="1900">
                  <c:v>4.0000000000000001E-3</c:v>
                </c:pt>
                <c:pt idx="1901">
                  <c:v>0</c:v>
                </c:pt>
                <c:pt idx="1902">
                  <c:v>-8.0000000000000002E-3</c:v>
                </c:pt>
                <c:pt idx="1903">
                  <c:v>4.0000000000000001E-3</c:v>
                </c:pt>
                <c:pt idx="1904">
                  <c:v>-1.2E-2</c:v>
                </c:pt>
                <c:pt idx="1905">
                  <c:v>4.0000000000000001E-3</c:v>
                </c:pt>
                <c:pt idx="1906">
                  <c:v>4.0000000000000001E-3</c:v>
                </c:pt>
                <c:pt idx="1907">
                  <c:v>4.0000000000000001E-3</c:v>
                </c:pt>
                <c:pt idx="1908">
                  <c:v>-0.02</c:v>
                </c:pt>
                <c:pt idx="1909">
                  <c:v>-8.0000000000000002E-3</c:v>
                </c:pt>
                <c:pt idx="1910">
                  <c:v>2.8000000000000001E-2</c:v>
                </c:pt>
                <c:pt idx="1911">
                  <c:v>2.8000000000000001E-2</c:v>
                </c:pt>
                <c:pt idx="1912">
                  <c:v>-4.0000000000000001E-3</c:v>
                </c:pt>
                <c:pt idx="1913">
                  <c:v>-8.0000000000000002E-3</c:v>
                </c:pt>
                <c:pt idx="1914">
                  <c:v>-8.0000000000000002E-3</c:v>
                </c:pt>
                <c:pt idx="1915">
                  <c:v>0</c:v>
                </c:pt>
                <c:pt idx="1916">
                  <c:v>0</c:v>
                </c:pt>
                <c:pt idx="1917">
                  <c:v>0</c:v>
                </c:pt>
                <c:pt idx="1918">
                  <c:v>-8.0000000000000002E-3</c:v>
                </c:pt>
                <c:pt idx="1919">
                  <c:v>0</c:v>
                </c:pt>
                <c:pt idx="1920">
                  <c:v>-4.0000000000000001E-3</c:v>
                </c:pt>
                <c:pt idx="1921">
                  <c:v>0</c:v>
                </c:pt>
                <c:pt idx="1922">
                  <c:v>-2.8000000000000001E-2</c:v>
                </c:pt>
                <c:pt idx="1923">
                  <c:v>-8.0000000000000002E-3</c:v>
                </c:pt>
                <c:pt idx="1924">
                  <c:v>-4.0000000000000001E-3</c:v>
                </c:pt>
                <c:pt idx="1925">
                  <c:v>0</c:v>
                </c:pt>
                <c:pt idx="1926">
                  <c:v>-1.2E-2</c:v>
                </c:pt>
                <c:pt idx="1927">
                  <c:v>-4.0000000000000001E-3</c:v>
                </c:pt>
                <c:pt idx="1928">
                  <c:v>7.1999999999999995E-2</c:v>
                </c:pt>
                <c:pt idx="1929">
                  <c:v>-4.0000000000000001E-3</c:v>
                </c:pt>
                <c:pt idx="1930">
                  <c:v>-1.6E-2</c:v>
                </c:pt>
                <c:pt idx="1931">
                  <c:v>-8.0000000000000002E-3</c:v>
                </c:pt>
                <c:pt idx="1932">
                  <c:v>-4.0000000000000001E-3</c:v>
                </c:pt>
                <c:pt idx="1933">
                  <c:v>0</c:v>
                </c:pt>
                <c:pt idx="1934">
                  <c:v>-8.0000000000000002E-3</c:v>
                </c:pt>
                <c:pt idx="1935">
                  <c:v>-4.0000000000000001E-3</c:v>
                </c:pt>
                <c:pt idx="1936">
                  <c:v>0</c:v>
                </c:pt>
                <c:pt idx="1937">
                  <c:v>4.0000000000000001E-3</c:v>
                </c:pt>
                <c:pt idx="1938">
                  <c:v>0</c:v>
                </c:pt>
                <c:pt idx="1939">
                  <c:v>-8.0000000000000002E-3</c:v>
                </c:pt>
                <c:pt idx="1940">
                  <c:v>-1.6E-2</c:v>
                </c:pt>
                <c:pt idx="1941">
                  <c:v>0</c:v>
                </c:pt>
                <c:pt idx="1942">
                  <c:v>0</c:v>
                </c:pt>
                <c:pt idx="1943">
                  <c:v>-8.0000000000000002E-3</c:v>
                </c:pt>
                <c:pt idx="1944">
                  <c:v>-4.0000000000000001E-3</c:v>
                </c:pt>
                <c:pt idx="1945">
                  <c:v>-1.2E-2</c:v>
                </c:pt>
                <c:pt idx="1946">
                  <c:v>-1.6E-2</c:v>
                </c:pt>
                <c:pt idx="1947">
                  <c:v>-1.2E-2</c:v>
                </c:pt>
                <c:pt idx="1948">
                  <c:v>-1.6E-2</c:v>
                </c:pt>
                <c:pt idx="1949">
                  <c:v>-4.0000000000000001E-3</c:v>
                </c:pt>
                <c:pt idx="1950">
                  <c:v>0</c:v>
                </c:pt>
                <c:pt idx="1951">
                  <c:v>0.06</c:v>
                </c:pt>
                <c:pt idx="1952">
                  <c:v>-1.2E-2</c:v>
                </c:pt>
                <c:pt idx="1953">
                  <c:v>-4.0000000000000001E-3</c:v>
                </c:pt>
                <c:pt idx="1954">
                  <c:v>-4.0000000000000001E-3</c:v>
                </c:pt>
                <c:pt idx="1955">
                  <c:v>-1.2E-2</c:v>
                </c:pt>
                <c:pt idx="1956">
                  <c:v>-0.02</c:v>
                </c:pt>
                <c:pt idx="1957">
                  <c:v>-1.2E-2</c:v>
                </c:pt>
                <c:pt idx="1958">
                  <c:v>-8.0000000000000002E-3</c:v>
                </c:pt>
                <c:pt idx="1959">
                  <c:v>4.0000000000000001E-3</c:v>
                </c:pt>
                <c:pt idx="1960">
                  <c:v>3.2000000000000001E-2</c:v>
                </c:pt>
                <c:pt idx="1961">
                  <c:v>0</c:v>
                </c:pt>
                <c:pt idx="1962">
                  <c:v>-8.0000000000000002E-3</c:v>
                </c:pt>
                <c:pt idx="1963">
                  <c:v>-1.2E-2</c:v>
                </c:pt>
                <c:pt idx="1964">
                  <c:v>-4.0000000000000001E-3</c:v>
                </c:pt>
                <c:pt idx="1965">
                  <c:v>0</c:v>
                </c:pt>
                <c:pt idx="1966">
                  <c:v>0</c:v>
                </c:pt>
                <c:pt idx="1967">
                  <c:v>-4.0000000000000001E-3</c:v>
                </c:pt>
                <c:pt idx="1968">
                  <c:v>-8.0000000000000002E-3</c:v>
                </c:pt>
                <c:pt idx="1969">
                  <c:v>-1.2E-2</c:v>
                </c:pt>
                <c:pt idx="1970">
                  <c:v>-1.2E-2</c:v>
                </c:pt>
                <c:pt idx="1971">
                  <c:v>0</c:v>
                </c:pt>
                <c:pt idx="1972">
                  <c:v>0</c:v>
                </c:pt>
                <c:pt idx="1973">
                  <c:v>-4.0000000000000001E-3</c:v>
                </c:pt>
                <c:pt idx="1974">
                  <c:v>-4.0000000000000001E-3</c:v>
                </c:pt>
                <c:pt idx="1975">
                  <c:v>-8.0000000000000002E-3</c:v>
                </c:pt>
                <c:pt idx="1976">
                  <c:v>0</c:v>
                </c:pt>
                <c:pt idx="1977">
                  <c:v>-4.0000000000000001E-3</c:v>
                </c:pt>
                <c:pt idx="1978">
                  <c:v>-8.0000000000000002E-3</c:v>
                </c:pt>
                <c:pt idx="1979">
                  <c:v>-1.2E-2</c:v>
                </c:pt>
                <c:pt idx="1980">
                  <c:v>0</c:v>
                </c:pt>
                <c:pt idx="1981">
                  <c:v>4.0000000000000001E-3</c:v>
                </c:pt>
                <c:pt idx="1982">
                  <c:v>-0.02</c:v>
                </c:pt>
                <c:pt idx="1983">
                  <c:v>4.0000000000000001E-3</c:v>
                </c:pt>
                <c:pt idx="1984">
                  <c:v>-4.0000000000000001E-3</c:v>
                </c:pt>
                <c:pt idx="1985">
                  <c:v>-1.6E-2</c:v>
                </c:pt>
                <c:pt idx="1986">
                  <c:v>-4.0000000000000001E-3</c:v>
                </c:pt>
                <c:pt idx="1987">
                  <c:v>3.2000000000000001E-2</c:v>
                </c:pt>
                <c:pt idx="1988">
                  <c:v>-4.0000000000000001E-3</c:v>
                </c:pt>
                <c:pt idx="1989">
                  <c:v>4.0000000000000001E-3</c:v>
                </c:pt>
                <c:pt idx="1990">
                  <c:v>-4.0000000000000001E-3</c:v>
                </c:pt>
                <c:pt idx="1991">
                  <c:v>0</c:v>
                </c:pt>
                <c:pt idx="1992">
                  <c:v>-8.0000000000000002E-3</c:v>
                </c:pt>
                <c:pt idx="1993">
                  <c:v>0</c:v>
                </c:pt>
                <c:pt idx="1994">
                  <c:v>0</c:v>
                </c:pt>
                <c:pt idx="1995">
                  <c:v>4.0000000000000001E-3</c:v>
                </c:pt>
                <c:pt idx="1996">
                  <c:v>-8.0000000000000002E-3</c:v>
                </c:pt>
                <c:pt idx="1997">
                  <c:v>-4.0000000000000001E-3</c:v>
                </c:pt>
                <c:pt idx="1998">
                  <c:v>1.2E-2</c:v>
                </c:pt>
                <c:pt idx="1999">
                  <c:v>0</c:v>
                </c:pt>
                <c:pt idx="2000">
                  <c:v>-0.02</c:v>
                </c:pt>
                <c:pt idx="2334">
                  <c:v>-0.51200000000000001</c:v>
                </c:pt>
                <c:pt idx="2335">
                  <c:v>-0.51200000000000001</c:v>
                </c:pt>
                <c:pt idx="2336">
                  <c:v>-0.51200000000000001</c:v>
                </c:pt>
                <c:pt idx="2337">
                  <c:v>-0.51200000000000001</c:v>
                </c:pt>
                <c:pt idx="2338">
                  <c:v>-0.51200000000000001</c:v>
                </c:pt>
                <c:pt idx="2339">
                  <c:v>-0.51200000000000001</c:v>
                </c:pt>
                <c:pt idx="2340">
                  <c:v>-0.51200000000000001</c:v>
                </c:pt>
                <c:pt idx="2341">
                  <c:v>-0.51200000000000001</c:v>
                </c:pt>
                <c:pt idx="2342">
                  <c:v>-0.51200000000000001</c:v>
                </c:pt>
                <c:pt idx="2343">
                  <c:v>-0.51200000000000001</c:v>
                </c:pt>
                <c:pt idx="2344">
                  <c:v>-0.51200000000000001</c:v>
                </c:pt>
                <c:pt idx="2345">
                  <c:v>-0.51200000000000001</c:v>
                </c:pt>
                <c:pt idx="2346">
                  <c:v>-0.51200000000000001</c:v>
                </c:pt>
                <c:pt idx="2347">
                  <c:v>-0.51200000000000001</c:v>
                </c:pt>
                <c:pt idx="2348">
                  <c:v>-0.51200000000000001</c:v>
                </c:pt>
                <c:pt idx="2349">
                  <c:v>-0.51200000000000001</c:v>
                </c:pt>
                <c:pt idx="2350">
                  <c:v>-0.51200000000000001</c:v>
                </c:pt>
                <c:pt idx="2351">
                  <c:v>-0.51200000000000001</c:v>
                </c:pt>
                <c:pt idx="2352">
                  <c:v>-0.51200000000000001</c:v>
                </c:pt>
                <c:pt idx="2353">
                  <c:v>-0.51200000000000001</c:v>
                </c:pt>
                <c:pt idx="2354">
                  <c:v>-0.51200000000000001</c:v>
                </c:pt>
                <c:pt idx="2355">
                  <c:v>-0.51200000000000001</c:v>
                </c:pt>
                <c:pt idx="2356">
                  <c:v>-0.51200000000000001</c:v>
                </c:pt>
                <c:pt idx="2357">
                  <c:v>-0.51200000000000001</c:v>
                </c:pt>
                <c:pt idx="2358">
                  <c:v>-0.51200000000000001</c:v>
                </c:pt>
                <c:pt idx="2359">
                  <c:v>-0.51200000000000001</c:v>
                </c:pt>
                <c:pt idx="2360">
                  <c:v>-0.51200000000000001</c:v>
                </c:pt>
                <c:pt idx="2361">
                  <c:v>-0.51200000000000001</c:v>
                </c:pt>
                <c:pt idx="2362">
                  <c:v>-0.51200000000000001</c:v>
                </c:pt>
                <c:pt idx="2363">
                  <c:v>-0.51200000000000001</c:v>
                </c:pt>
                <c:pt idx="2364">
                  <c:v>-0.51200000000000001</c:v>
                </c:pt>
                <c:pt idx="2365">
                  <c:v>-0.51200000000000001</c:v>
                </c:pt>
                <c:pt idx="2366">
                  <c:v>-0.51200000000000001</c:v>
                </c:pt>
                <c:pt idx="2367">
                  <c:v>-0.51200000000000001</c:v>
                </c:pt>
                <c:pt idx="2368">
                  <c:v>-0.51200000000000001</c:v>
                </c:pt>
                <c:pt idx="2369">
                  <c:v>-0.51200000000000001</c:v>
                </c:pt>
                <c:pt idx="2370">
                  <c:v>-0.51200000000000001</c:v>
                </c:pt>
                <c:pt idx="2371">
                  <c:v>-0.51200000000000001</c:v>
                </c:pt>
                <c:pt idx="2372">
                  <c:v>-0.51200000000000001</c:v>
                </c:pt>
                <c:pt idx="2373">
                  <c:v>-0.51200000000000001</c:v>
                </c:pt>
                <c:pt idx="2374">
                  <c:v>-0.51200000000000001</c:v>
                </c:pt>
                <c:pt idx="2375">
                  <c:v>-0.51200000000000001</c:v>
                </c:pt>
                <c:pt idx="2376">
                  <c:v>-0.51200000000000001</c:v>
                </c:pt>
                <c:pt idx="2377">
                  <c:v>-0.51200000000000001</c:v>
                </c:pt>
                <c:pt idx="2378">
                  <c:v>-0.51200000000000001</c:v>
                </c:pt>
                <c:pt idx="2379">
                  <c:v>-0.51200000000000001</c:v>
                </c:pt>
                <c:pt idx="2380">
                  <c:v>-0.51200000000000001</c:v>
                </c:pt>
                <c:pt idx="2381">
                  <c:v>-0.51200000000000001</c:v>
                </c:pt>
                <c:pt idx="2382">
                  <c:v>-0.51200000000000001</c:v>
                </c:pt>
                <c:pt idx="2383">
                  <c:v>-0.51200000000000001</c:v>
                </c:pt>
                <c:pt idx="2384">
                  <c:v>-0.51200000000000001</c:v>
                </c:pt>
                <c:pt idx="2385">
                  <c:v>-0.51200000000000001</c:v>
                </c:pt>
                <c:pt idx="2386">
                  <c:v>-0.51200000000000001</c:v>
                </c:pt>
                <c:pt idx="2387">
                  <c:v>-0.51200000000000001</c:v>
                </c:pt>
                <c:pt idx="2388">
                  <c:v>-0.51200000000000001</c:v>
                </c:pt>
                <c:pt idx="2389">
                  <c:v>-0.51200000000000001</c:v>
                </c:pt>
                <c:pt idx="2390">
                  <c:v>-0.51200000000000001</c:v>
                </c:pt>
                <c:pt idx="2391">
                  <c:v>-0.51200000000000001</c:v>
                </c:pt>
                <c:pt idx="2392">
                  <c:v>-0.51200000000000001</c:v>
                </c:pt>
                <c:pt idx="2393">
                  <c:v>-0.51200000000000001</c:v>
                </c:pt>
                <c:pt idx="2394">
                  <c:v>-0.51200000000000001</c:v>
                </c:pt>
                <c:pt idx="2395">
                  <c:v>-0.51200000000000001</c:v>
                </c:pt>
                <c:pt idx="2396">
                  <c:v>-0.51200000000000001</c:v>
                </c:pt>
                <c:pt idx="2397">
                  <c:v>-0.51200000000000001</c:v>
                </c:pt>
                <c:pt idx="2398">
                  <c:v>-0.51200000000000001</c:v>
                </c:pt>
                <c:pt idx="2399">
                  <c:v>-0.51200000000000001</c:v>
                </c:pt>
                <c:pt idx="2400">
                  <c:v>-0.51200000000000001</c:v>
                </c:pt>
                <c:pt idx="2401">
                  <c:v>-0.51200000000000001</c:v>
                </c:pt>
                <c:pt idx="2402">
                  <c:v>-0.51200000000000001</c:v>
                </c:pt>
                <c:pt idx="2403">
                  <c:v>-0.51200000000000001</c:v>
                </c:pt>
                <c:pt idx="2404">
                  <c:v>-0.51200000000000001</c:v>
                </c:pt>
                <c:pt idx="2405">
                  <c:v>-0.51200000000000001</c:v>
                </c:pt>
                <c:pt idx="2406">
                  <c:v>-0.51200000000000001</c:v>
                </c:pt>
                <c:pt idx="2407">
                  <c:v>-0.51200000000000001</c:v>
                </c:pt>
                <c:pt idx="2408">
                  <c:v>-0.51200000000000001</c:v>
                </c:pt>
                <c:pt idx="2409">
                  <c:v>-0.51200000000000001</c:v>
                </c:pt>
                <c:pt idx="2410">
                  <c:v>-0.51200000000000001</c:v>
                </c:pt>
                <c:pt idx="2411">
                  <c:v>-0.51200000000000001</c:v>
                </c:pt>
                <c:pt idx="2412">
                  <c:v>-0.51200000000000001</c:v>
                </c:pt>
                <c:pt idx="2413">
                  <c:v>-0.51200000000000001</c:v>
                </c:pt>
                <c:pt idx="2414">
                  <c:v>-0.51200000000000001</c:v>
                </c:pt>
                <c:pt idx="2415">
                  <c:v>-0.51200000000000001</c:v>
                </c:pt>
                <c:pt idx="2416">
                  <c:v>-0.51200000000000001</c:v>
                </c:pt>
                <c:pt idx="2417">
                  <c:v>-0.51200000000000001</c:v>
                </c:pt>
                <c:pt idx="2418">
                  <c:v>-0.51200000000000001</c:v>
                </c:pt>
                <c:pt idx="2419">
                  <c:v>-0.51200000000000001</c:v>
                </c:pt>
                <c:pt idx="2420">
                  <c:v>-0.51200000000000001</c:v>
                </c:pt>
                <c:pt idx="2421">
                  <c:v>-0.51200000000000001</c:v>
                </c:pt>
                <c:pt idx="2422">
                  <c:v>-0.51200000000000001</c:v>
                </c:pt>
                <c:pt idx="2423">
                  <c:v>-0.51200000000000001</c:v>
                </c:pt>
                <c:pt idx="2424">
                  <c:v>-0.51200000000000001</c:v>
                </c:pt>
                <c:pt idx="2425">
                  <c:v>-0.51200000000000001</c:v>
                </c:pt>
                <c:pt idx="2426">
                  <c:v>-0.51200000000000001</c:v>
                </c:pt>
                <c:pt idx="2427">
                  <c:v>-0.51200000000000001</c:v>
                </c:pt>
                <c:pt idx="2428">
                  <c:v>-0.51200000000000001</c:v>
                </c:pt>
                <c:pt idx="2429">
                  <c:v>-0.51200000000000001</c:v>
                </c:pt>
                <c:pt idx="2430">
                  <c:v>-0.51200000000000001</c:v>
                </c:pt>
                <c:pt idx="2431">
                  <c:v>-0.51200000000000001</c:v>
                </c:pt>
                <c:pt idx="2432">
                  <c:v>-0.51200000000000001</c:v>
                </c:pt>
                <c:pt idx="2433">
                  <c:v>-0.51200000000000001</c:v>
                </c:pt>
                <c:pt idx="2434">
                  <c:v>-0.51200000000000001</c:v>
                </c:pt>
                <c:pt idx="2435">
                  <c:v>-0.51200000000000001</c:v>
                </c:pt>
                <c:pt idx="2436">
                  <c:v>-0.51200000000000001</c:v>
                </c:pt>
                <c:pt idx="2437">
                  <c:v>-0.51200000000000001</c:v>
                </c:pt>
                <c:pt idx="2438">
                  <c:v>-0.51200000000000001</c:v>
                </c:pt>
                <c:pt idx="2439">
                  <c:v>-0.51200000000000001</c:v>
                </c:pt>
                <c:pt idx="2440">
                  <c:v>-0.51200000000000001</c:v>
                </c:pt>
                <c:pt idx="2441">
                  <c:v>-0.51200000000000001</c:v>
                </c:pt>
                <c:pt idx="2442">
                  <c:v>-0.51200000000000001</c:v>
                </c:pt>
                <c:pt idx="2443">
                  <c:v>-0.51200000000000001</c:v>
                </c:pt>
                <c:pt idx="2444">
                  <c:v>-0.51200000000000001</c:v>
                </c:pt>
                <c:pt idx="2445">
                  <c:v>-0.51200000000000001</c:v>
                </c:pt>
                <c:pt idx="2446">
                  <c:v>-0.51200000000000001</c:v>
                </c:pt>
                <c:pt idx="2447">
                  <c:v>-0.51200000000000001</c:v>
                </c:pt>
                <c:pt idx="2448">
                  <c:v>-0.51200000000000001</c:v>
                </c:pt>
                <c:pt idx="2449">
                  <c:v>-0.51200000000000001</c:v>
                </c:pt>
                <c:pt idx="2450">
                  <c:v>-0.51200000000000001</c:v>
                </c:pt>
                <c:pt idx="2451">
                  <c:v>-0.51200000000000001</c:v>
                </c:pt>
                <c:pt idx="2452">
                  <c:v>-0.51200000000000001</c:v>
                </c:pt>
                <c:pt idx="2453">
                  <c:v>-0.51200000000000001</c:v>
                </c:pt>
                <c:pt idx="2454">
                  <c:v>-0.51200000000000001</c:v>
                </c:pt>
                <c:pt idx="2455">
                  <c:v>-0.51200000000000001</c:v>
                </c:pt>
                <c:pt idx="2456">
                  <c:v>-0.51200000000000001</c:v>
                </c:pt>
                <c:pt idx="2457">
                  <c:v>-0.51200000000000001</c:v>
                </c:pt>
                <c:pt idx="2458">
                  <c:v>-0.51200000000000001</c:v>
                </c:pt>
                <c:pt idx="2459">
                  <c:v>-0.51200000000000001</c:v>
                </c:pt>
                <c:pt idx="2460">
                  <c:v>-0.51200000000000001</c:v>
                </c:pt>
                <c:pt idx="2461">
                  <c:v>-0.51200000000000001</c:v>
                </c:pt>
                <c:pt idx="2462">
                  <c:v>-0.51200000000000001</c:v>
                </c:pt>
                <c:pt idx="2463">
                  <c:v>-0.51200000000000001</c:v>
                </c:pt>
                <c:pt idx="2464">
                  <c:v>-0.51200000000000001</c:v>
                </c:pt>
                <c:pt idx="2465">
                  <c:v>-0.51200000000000001</c:v>
                </c:pt>
                <c:pt idx="2466">
                  <c:v>-0.51200000000000001</c:v>
                </c:pt>
                <c:pt idx="2467">
                  <c:v>-0.51200000000000001</c:v>
                </c:pt>
                <c:pt idx="2468">
                  <c:v>-0.51200000000000001</c:v>
                </c:pt>
                <c:pt idx="2469">
                  <c:v>-0.51200000000000001</c:v>
                </c:pt>
                <c:pt idx="2470">
                  <c:v>-0.51200000000000001</c:v>
                </c:pt>
                <c:pt idx="2471">
                  <c:v>-0.51200000000000001</c:v>
                </c:pt>
                <c:pt idx="2472">
                  <c:v>-0.51200000000000001</c:v>
                </c:pt>
                <c:pt idx="2473">
                  <c:v>-0.51200000000000001</c:v>
                </c:pt>
                <c:pt idx="2474">
                  <c:v>-0.51200000000000001</c:v>
                </c:pt>
                <c:pt idx="2475">
                  <c:v>-0.51200000000000001</c:v>
                </c:pt>
                <c:pt idx="2476">
                  <c:v>-0.51200000000000001</c:v>
                </c:pt>
                <c:pt idx="2477">
                  <c:v>-0.51200000000000001</c:v>
                </c:pt>
                <c:pt idx="2478">
                  <c:v>-0.51200000000000001</c:v>
                </c:pt>
                <c:pt idx="2479">
                  <c:v>-0.51200000000000001</c:v>
                </c:pt>
                <c:pt idx="2480">
                  <c:v>-0.51200000000000001</c:v>
                </c:pt>
                <c:pt idx="2481">
                  <c:v>-0.51200000000000001</c:v>
                </c:pt>
                <c:pt idx="2482">
                  <c:v>-0.51200000000000001</c:v>
                </c:pt>
                <c:pt idx="2483">
                  <c:v>-0.51200000000000001</c:v>
                </c:pt>
                <c:pt idx="2484">
                  <c:v>-0.51200000000000001</c:v>
                </c:pt>
                <c:pt idx="2485">
                  <c:v>-0.51200000000000001</c:v>
                </c:pt>
                <c:pt idx="2486">
                  <c:v>-0.51200000000000001</c:v>
                </c:pt>
                <c:pt idx="2487">
                  <c:v>-0.51200000000000001</c:v>
                </c:pt>
                <c:pt idx="2488">
                  <c:v>-0.51200000000000001</c:v>
                </c:pt>
                <c:pt idx="2489">
                  <c:v>-0.51200000000000001</c:v>
                </c:pt>
                <c:pt idx="2490">
                  <c:v>-0.51200000000000001</c:v>
                </c:pt>
                <c:pt idx="2491">
                  <c:v>-0.51200000000000001</c:v>
                </c:pt>
                <c:pt idx="2492">
                  <c:v>-0.51200000000000001</c:v>
                </c:pt>
                <c:pt idx="2493">
                  <c:v>-0.51200000000000001</c:v>
                </c:pt>
                <c:pt idx="2494">
                  <c:v>-0.51200000000000001</c:v>
                </c:pt>
                <c:pt idx="2495">
                  <c:v>-0.51200000000000001</c:v>
                </c:pt>
                <c:pt idx="2496">
                  <c:v>-0.51200000000000001</c:v>
                </c:pt>
                <c:pt idx="2497">
                  <c:v>-0.51200000000000001</c:v>
                </c:pt>
                <c:pt idx="2498">
                  <c:v>-0.51200000000000001</c:v>
                </c:pt>
                <c:pt idx="2499">
                  <c:v>-0.51200000000000001</c:v>
                </c:pt>
              </c:numCache>
            </c:numRef>
          </c:yVal>
          <c:smooth val="0"/>
        </c:ser>
        <c:dLbls>
          <c:showLegendKey val="0"/>
          <c:showVal val="0"/>
          <c:showCatName val="0"/>
          <c:showSerName val="0"/>
          <c:showPercent val="0"/>
          <c:showBubbleSize val="0"/>
        </c:dLbls>
        <c:axId val="161372416"/>
        <c:axId val="161374592"/>
      </c:scatterChart>
      <c:valAx>
        <c:axId val="161372416"/>
        <c:scaling>
          <c:orientation val="minMax"/>
          <c:max val="40"/>
          <c:min val="0"/>
        </c:scaling>
        <c:delete val="0"/>
        <c:axPos val="b"/>
        <c:majorGridlines/>
        <c:title>
          <c:tx>
            <c:rich>
              <a:bodyPr/>
              <a:lstStyle/>
              <a:p>
                <a:pPr>
                  <a:defRPr/>
                </a:pPr>
                <a:r>
                  <a:rPr lang="en-US"/>
                  <a:t>Temps en seconde</a:t>
                </a:r>
              </a:p>
            </c:rich>
          </c:tx>
          <c:layout/>
          <c:overlay val="0"/>
        </c:title>
        <c:numFmt formatCode="General" sourceLinked="1"/>
        <c:majorTickMark val="cross"/>
        <c:minorTickMark val="none"/>
        <c:tickLblPos val="nextTo"/>
        <c:crossAx val="161374592"/>
        <c:crosses val="autoZero"/>
        <c:crossBetween val="midCat"/>
        <c:majorUnit val="2.5"/>
      </c:valAx>
      <c:valAx>
        <c:axId val="161374592"/>
        <c:scaling>
          <c:orientation val="minMax"/>
          <c:max val="0.6"/>
          <c:min val="-0.1"/>
        </c:scaling>
        <c:delete val="0"/>
        <c:axPos val="l"/>
        <c:majorGridlines/>
        <c:title>
          <c:tx>
            <c:rich>
              <a:bodyPr rot="-5400000" vert="horz"/>
              <a:lstStyle/>
              <a:p>
                <a:pPr>
                  <a:defRPr/>
                </a:pPr>
                <a:r>
                  <a:rPr lang="en-US"/>
                  <a:t>Courant absorbé en ampère</a:t>
                </a:r>
              </a:p>
            </c:rich>
          </c:tx>
          <c:layout/>
          <c:overlay val="0"/>
        </c:title>
        <c:numFmt formatCode="General" sourceLinked="1"/>
        <c:majorTickMark val="out"/>
        <c:minorTickMark val="none"/>
        <c:tickLblPos val="nextTo"/>
        <c:crossAx val="161372416"/>
        <c:crossesAt val="0"/>
        <c:crossBetween val="midCat"/>
        <c:majorUnit val="0.1"/>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0.07209</cdr:x>
      <cdr:y>0.64946</cdr:y>
    </cdr:from>
    <cdr:to>
      <cdr:x>0.41163</cdr:x>
      <cdr:y>0.86822</cdr:y>
    </cdr:to>
    <cdr:sp macro="" textlink="">
      <cdr:nvSpPr>
        <cdr:cNvPr id="2" name="Rectangle 1"/>
        <cdr:cNvSpPr/>
      </cdr:nvSpPr>
      <cdr:spPr>
        <a:xfrm xmlns:a="http://schemas.openxmlformats.org/drawingml/2006/main">
          <a:off x="329609" y="1781605"/>
          <a:ext cx="1552353" cy="600088"/>
        </a:xfrm>
        <a:prstGeom xmlns:a="http://schemas.openxmlformats.org/drawingml/2006/main" prst="rect">
          <a:avLst/>
        </a:prstGeom>
        <a:pattFill xmlns:a="http://schemas.openxmlformats.org/drawingml/2006/main" prst="ltDnDiag">
          <a:fgClr>
            <a:schemeClr val="accent1"/>
          </a:fgClr>
          <a:bgClr>
            <a:schemeClr val="bg1"/>
          </a:bgClr>
        </a:patt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0.4129</cdr:x>
      <cdr:y>0.30323</cdr:y>
    </cdr:from>
    <cdr:to>
      <cdr:x>0.86563</cdr:x>
      <cdr:y>0.86219</cdr:y>
    </cdr:to>
    <cdr:sp macro="" textlink="">
      <cdr:nvSpPr>
        <cdr:cNvPr id="3" name="Rectangle 2"/>
        <cdr:cNvSpPr/>
      </cdr:nvSpPr>
      <cdr:spPr>
        <a:xfrm xmlns:a="http://schemas.openxmlformats.org/drawingml/2006/main">
          <a:off x="1887794" y="831809"/>
          <a:ext cx="2069850" cy="1533352"/>
        </a:xfrm>
        <a:prstGeom xmlns:a="http://schemas.openxmlformats.org/drawingml/2006/main" prst="rect">
          <a:avLst/>
        </a:prstGeom>
        <a:pattFill xmlns:a="http://schemas.openxmlformats.org/drawingml/2006/main" prst="pct5">
          <a:fgClr>
            <a:schemeClr val="accent1"/>
          </a:fgClr>
          <a:bgClr>
            <a:schemeClr val="bg1"/>
          </a:bgClr>
        </a:patt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0.1871</cdr:x>
      <cdr:y>0.71183</cdr:y>
    </cdr:from>
    <cdr:to>
      <cdr:x>0.26968</cdr:x>
      <cdr:y>0.7957</cdr:y>
    </cdr:to>
    <cdr:sp macro="" textlink="">
      <cdr:nvSpPr>
        <cdr:cNvPr id="4" name="Zone de texte 3"/>
        <cdr:cNvSpPr txBox="1"/>
      </cdr:nvSpPr>
      <cdr:spPr>
        <a:xfrm xmlns:a="http://schemas.openxmlformats.org/drawingml/2006/main">
          <a:off x="855405" y="1952687"/>
          <a:ext cx="377559" cy="23007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fr-FR" sz="1100"/>
            <a:t>A1</a:t>
          </a:r>
        </a:p>
      </cdr:txBody>
    </cdr:sp>
  </cdr:relSizeAnchor>
  <cdr:relSizeAnchor xmlns:cdr="http://schemas.openxmlformats.org/drawingml/2006/chartDrawing">
    <cdr:from>
      <cdr:x>0.60258</cdr:x>
      <cdr:y>0.53763</cdr:y>
    </cdr:from>
    <cdr:to>
      <cdr:x>0.68516</cdr:x>
      <cdr:y>0.62151</cdr:y>
    </cdr:to>
    <cdr:sp macro="" textlink="">
      <cdr:nvSpPr>
        <cdr:cNvPr id="5" name="Zone de texte 4"/>
        <cdr:cNvSpPr txBox="1"/>
      </cdr:nvSpPr>
      <cdr:spPr>
        <a:xfrm xmlns:a="http://schemas.openxmlformats.org/drawingml/2006/main">
          <a:off x="2754998" y="1474839"/>
          <a:ext cx="377559" cy="23007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fr-FR" sz="1100"/>
            <a:t>A2</a:t>
          </a:r>
        </a:p>
      </cdr:txBody>
    </cdr:sp>
  </cdr:relSizeAnchor>
  <cdr:relSizeAnchor xmlns:cdr="http://schemas.openxmlformats.org/drawingml/2006/chartDrawing">
    <cdr:from>
      <cdr:x>0.0671</cdr:x>
      <cdr:y>0.96774</cdr:y>
    </cdr:from>
    <cdr:to>
      <cdr:x>0.87097</cdr:x>
      <cdr:y>0.96774</cdr:y>
    </cdr:to>
    <cdr:cxnSp macro="">
      <cdr:nvCxnSpPr>
        <cdr:cNvPr id="7" name="Connecteur droit avec flèche 6"/>
        <cdr:cNvCxnSpPr/>
      </cdr:nvCxnSpPr>
      <cdr:spPr>
        <a:xfrm xmlns:a="http://schemas.openxmlformats.org/drawingml/2006/main">
          <a:off x="306766" y="2654710"/>
          <a:ext cx="3675298" cy="0"/>
        </a:xfrm>
        <a:prstGeom xmlns:a="http://schemas.openxmlformats.org/drawingml/2006/main" prst="straightConnector1">
          <a:avLst/>
        </a:prstGeom>
        <a:ln xmlns:a="http://schemas.openxmlformats.org/drawingml/2006/main" w="19050">
          <a:solidFill>
            <a:schemeClr val="tx1"/>
          </a:solidFill>
          <a:headEnd type="triangl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0.11323</cdr:x>
      <cdr:y>0.78274</cdr:y>
    </cdr:from>
    <cdr:to>
      <cdr:x>0.16593</cdr:x>
      <cdr:y>0.78297</cdr:y>
    </cdr:to>
    <cdr:cxnSp macro="">
      <cdr:nvCxnSpPr>
        <cdr:cNvPr id="2" name="Connecteur droit 1"/>
        <cdr:cNvCxnSpPr/>
      </cdr:nvCxnSpPr>
      <cdr:spPr>
        <a:xfrm xmlns:a="http://schemas.openxmlformats.org/drawingml/2006/main" flipV="1">
          <a:off x="676275" y="2837590"/>
          <a:ext cx="314817" cy="860"/>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0.29002</cdr:x>
      <cdr:y>0.67533</cdr:y>
    </cdr:from>
    <cdr:to>
      <cdr:x>0.83066</cdr:x>
      <cdr:y>0.67557</cdr:y>
    </cdr:to>
    <cdr:cxnSp macro="">
      <cdr:nvCxnSpPr>
        <cdr:cNvPr id="6" name="Connecteur droit 5"/>
        <cdr:cNvCxnSpPr/>
      </cdr:nvCxnSpPr>
      <cdr:spPr>
        <a:xfrm xmlns:a="http://schemas.openxmlformats.org/drawingml/2006/main" flipV="1">
          <a:off x="1732260" y="2448232"/>
          <a:ext cx="3229098" cy="861"/>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0.82671</cdr:x>
      <cdr:y>0.78111</cdr:y>
    </cdr:from>
    <cdr:to>
      <cdr:x>0.96696</cdr:x>
      <cdr:y>0.78274</cdr:y>
    </cdr:to>
    <cdr:cxnSp macro="">
      <cdr:nvCxnSpPr>
        <cdr:cNvPr id="8" name="Connecteur droit 7"/>
        <cdr:cNvCxnSpPr/>
      </cdr:nvCxnSpPr>
      <cdr:spPr>
        <a:xfrm xmlns:a="http://schemas.openxmlformats.org/drawingml/2006/main">
          <a:off x="4937760" y="2831690"/>
          <a:ext cx="837709" cy="5900"/>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0.82868</cdr:x>
      <cdr:y>0.67533</cdr:y>
    </cdr:from>
    <cdr:to>
      <cdr:x>0.82868</cdr:x>
      <cdr:y>0.78436</cdr:y>
    </cdr:to>
    <cdr:cxnSp macro="">
      <cdr:nvCxnSpPr>
        <cdr:cNvPr id="10" name="Connecteur droit 9"/>
        <cdr:cNvCxnSpPr/>
      </cdr:nvCxnSpPr>
      <cdr:spPr>
        <a:xfrm xmlns:a="http://schemas.openxmlformats.org/drawingml/2006/main">
          <a:off x="4949559" y="2448232"/>
          <a:ext cx="0" cy="395257"/>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0.29137</cdr:x>
      <cdr:y>0.26525</cdr:y>
    </cdr:from>
    <cdr:to>
      <cdr:x>0.29137</cdr:x>
      <cdr:y>0.67533</cdr:y>
    </cdr:to>
    <cdr:cxnSp macro="">
      <cdr:nvCxnSpPr>
        <cdr:cNvPr id="13" name="Connecteur droit 12"/>
        <cdr:cNvCxnSpPr/>
      </cdr:nvCxnSpPr>
      <cdr:spPr>
        <a:xfrm xmlns:a="http://schemas.openxmlformats.org/drawingml/2006/main">
          <a:off x="1740310" y="961595"/>
          <a:ext cx="0" cy="1486638"/>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0.16297</cdr:x>
      <cdr:y>0.34824</cdr:y>
    </cdr:from>
    <cdr:to>
      <cdr:x>0.16297</cdr:x>
      <cdr:y>0.78599</cdr:y>
    </cdr:to>
    <cdr:cxnSp macro="">
      <cdr:nvCxnSpPr>
        <cdr:cNvPr id="14" name="Connecteur droit 13"/>
        <cdr:cNvCxnSpPr/>
      </cdr:nvCxnSpPr>
      <cdr:spPr>
        <a:xfrm xmlns:a="http://schemas.openxmlformats.org/drawingml/2006/main">
          <a:off x="973394" y="1262462"/>
          <a:ext cx="1" cy="1586927"/>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0.16297</cdr:x>
      <cdr:y>0.26362</cdr:y>
    </cdr:from>
    <cdr:to>
      <cdr:x>0.29236</cdr:x>
      <cdr:y>0.34987</cdr:y>
    </cdr:to>
    <cdr:cxnSp macro="">
      <cdr:nvCxnSpPr>
        <cdr:cNvPr id="17" name="Connecteur droit 16"/>
        <cdr:cNvCxnSpPr/>
      </cdr:nvCxnSpPr>
      <cdr:spPr>
        <a:xfrm xmlns:a="http://schemas.openxmlformats.org/drawingml/2006/main" flipH="1">
          <a:off x="973394" y="955696"/>
          <a:ext cx="772815" cy="312665"/>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0.55114</cdr:x>
      <cdr:y>0.18389</cdr:y>
    </cdr:from>
    <cdr:to>
      <cdr:x>0.76547</cdr:x>
      <cdr:y>0.30919</cdr:y>
    </cdr:to>
    <cdr:sp macro="" textlink="">
      <cdr:nvSpPr>
        <cdr:cNvPr id="22" name="Rectangle 21"/>
        <cdr:cNvSpPr/>
      </cdr:nvSpPr>
      <cdr:spPr>
        <a:xfrm xmlns:a="http://schemas.openxmlformats.org/drawingml/2006/main">
          <a:off x="3291840" y="666627"/>
          <a:ext cx="1280160" cy="454251"/>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0.55015</cdr:x>
      <cdr:y>0.18551</cdr:y>
    </cdr:from>
    <cdr:to>
      <cdr:x>0.78522</cdr:x>
      <cdr:y>0.3515</cdr:y>
    </cdr:to>
    <cdr:sp macro="" textlink="">
      <cdr:nvSpPr>
        <cdr:cNvPr id="21" name="Zone de texte 20"/>
        <cdr:cNvSpPr txBox="1"/>
      </cdr:nvSpPr>
      <cdr:spPr>
        <a:xfrm xmlns:a="http://schemas.openxmlformats.org/drawingml/2006/main">
          <a:off x="3285941" y="672527"/>
          <a:ext cx="1404046" cy="601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Approximation des valeurs de courant </a:t>
          </a:r>
        </a:p>
      </cdr:txBody>
    </cdr:sp>
  </cdr:relSizeAnchor>
  <cdr:relSizeAnchor xmlns:cdr="http://schemas.openxmlformats.org/drawingml/2006/chartDrawing">
    <cdr:from>
      <cdr:x>0.30026</cdr:x>
      <cdr:y>0.24654</cdr:y>
    </cdr:from>
    <cdr:to>
      <cdr:x>0.55114</cdr:x>
      <cdr:y>0.4589</cdr:y>
    </cdr:to>
    <cdr:cxnSp macro="">
      <cdr:nvCxnSpPr>
        <cdr:cNvPr id="24" name="Connecteur droit avec flèche 23"/>
        <cdr:cNvCxnSpPr>
          <a:stCxn xmlns:a="http://schemas.openxmlformats.org/drawingml/2006/main" id="22" idx="1"/>
        </cdr:cNvCxnSpPr>
      </cdr:nvCxnSpPr>
      <cdr:spPr>
        <a:xfrm xmlns:a="http://schemas.openxmlformats.org/drawingml/2006/main" flipH="1">
          <a:off x="1793404" y="893753"/>
          <a:ext cx="1498436" cy="769865"/>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64C45-B6CB-4D2E-9612-5F2F37A87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sujet.dotx</Template>
  <TotalTime>14</TotalTime>
  <Pages>28</Pages>
  <Words>5137</Words>
  <Characters>28256</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33327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 Canat;Pierre Debout</dc:creator>
  <cp:lastModifiedBy>Your User Name</cp:lastModifiedBy>
  <cp:revision>5</cp:revision>
  <cp:lastPrinted>2013-02-15T10:58:00Z</cp:lastPrinted>
  <dcterms:created xsi:type="dcterms:W3CDTF">2013-02-08T13:31:00Z</dcterms:created>
  <dcterms:modified xsi:type="dcterms:W3CDTF">2013-02-15T10:59:00Z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