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04342B" w14:textId="77777777" w:rsidR="00521F53" w:rsidRPr="001A5165" w:rsidRDefault="00521F53" w:rsidP="00521F53">
      <w:pPr>
        <w:rPr>
          <w:b/>
        </w:rPr>
      </w:pPr>
    </w:p>
    <w:p w14:paraId="07091D51" w14:textId="77777777" w:rsidR="006D081C" w:rsidRDefault="006D081C" w:rsidP="006D081C">
      <w:pPr>
        <w:pBdr>
          <w:top w:val="double" w:sz="4" w:space="1" w:color="auto"/>
          <w:left w:val="double" w:sz="4" w:space="4" w:color="auto"/>
          <w:bottom w:val="double" w:sz="4" w:space="1" w:color="auto"/>
          <w:right w:val="double" w:sz="4" w:space="4" w:color="auto"/>
        </w:pBdr>
        <w:rPr>
          <w:b/>
        </w:rPr>
      </w:pPr>
    </w:p>
    <w:p w14:paraId="060E70A8" w14:textId="61DD6F71" w:rsidR="006D081C" w:rsidRDefault="006D081C" w:rsidP="006D081C">
      <w:pPr>
        <w:pBdr>
          <w:top w:val="double" w:sz="4" w:space="1" w:color="auto"/>
          <w:left w:val="double" w:sz="4" w:space="4" w:color="auto"/>
          <w:bottom w:val="double" w:sz="4" w:space="1" w:color="auto"/>
          <w:right w:val="double" w:sz="4" w:space="4" w:color="auto"/>
        </w:pBdr>
        <w:jc w:val="center"/>
        <w:rPr>
          <w:b/>
          <w:sz w:val="36"/>
          <w:szCs w:val="36"/>
        </w:rPr>
      </w:pPr>
      <w:r>
        <w:rPr>
          <w:b/>
          <w:sz w:val="36"/>
          <w:szCs w:val="36"/>
        </w:rPr>
        <w:t>BREVET DE TECHNICIEN SUPÉRIEUR</w:t>
      </w:r>
    </w:p>
    <w:p w14:paraId="62E96C1A" w14:textId="77777777" w:rsidR="006D081C" w:rsidRDefault="006D081C" w:rsidP="006D081C">
      <w:pPr>
        <w:pBdr>
          <w:top w:val="double" w:sz="4" w:space="1" w:color="auto"/>
          <w:left w:val="double" w:sz="4" w:space="4" w:color="auto"/>
          <w:bottom w:val="double" w:sz="4" w:space="1" w:color="auto"/>
          <w:right w:val="double" w:sz="4" w:space="4" w:color="auto"/>
        </w:pBdr>
        <w:jc w:val="center"/>
        <w:rPr>
          <w:sz w:val="28"/>
          <w:u w:val="single"/>
        </w:rPr>
      </w:pPr>
    </w:p>
    <w:p w14:paraId="2FE51C41" w14:textId="77777777" w:rsidR="006D081C" w:rsidRDefault="006D081C" w:rsidP="006D081C">
      <w:pPr>
        <w:pBdr>
          <w:top w:val="double" w:sz="4" w:space="1" w:color="auto"/>
          <w:left w:val="double" w:sz="4" w:space="4" w:color="auto"/>
          <w:bottom w:val="double" w:sz="4" w:space="1" w:color="auto"/>
          <w:right w:val="double" w:sz="4" w:space="4" w:color="auto"/>
        </w:pBdr>
        <w:jc w:val="center"/>
        <w:rPr>
          <w:b/>
          <w:sz w:val="36"/>
        </w:rPr>
      </w:pPr>
      <w:r>
        <w:rPr>
          <w:b/>
          <w:sz w:val="36"/>
        </w:rPr>
        <w:t>CONTRÔLE INDUSTRIEL</w:t>
      </w:r>
    </w:p>
    <w:p w14:paraId="0379B84B" w14:textId="05C0AE4A" w:rsidR="006D081C" w:rsidRDefault="006D081C" w:rsidP="006D081C">
      <w:pPr>
        <w:pBdr>
          <w:top w:val="double" w:sz="4" w:space="1" w:color="auto"/>
          <w:left w:val="double" w:sz="4" w:space="4" w:color="auto"/>
          <w:bottom w:val="double" w:sz="4" w:space="1" w:color="auto"/>
          <w:right w:val="double" w:sz="4" w:space="4" w:color="auto"/>
        </w:pBdr>
        <w:jc w:val="center"/>
        <w:rPr>
          <w:b/>
          <w:sz w:val="36"/>
        </w:rPr>
      </w:pPr>
      <w:r>
        <w:rPr>
          <w:b/>
          <w:sz w:val="36"/>
        </w:rPr>
        <w:t>ET RÉGULATION AUTOMATIQUE</w:t>
      </w:r>
    </w:p>
    <w:p w14:paraId="4BEB08C0" w14:textId="77777777" w:rsidR="006D081C" w:rsidRDefault="006D081C" w:rsidP="006D081C">
      <w:pPr>
        <w:pBdr>
          <w:top w:val="double" w:sz="4" w:space="1" w:color="auto"/>
          <w:left w:val="double" w:sz="4" w:space="4" w:color="auto"/>
          <w:bottom w:val="double" w:sz="4" w:space="1" w:color="auto"/>
          <w:right w:val="double" w:sz="4" w:space="4" w:color="auto"/>
        </w:pBdr>
        <w:jc w:val="center"/>
        <w:rPr>
          <w:b/>
          <w:sz w:val="36"/>
        </w:rPr>
      </w:pPr>
    </w:p>
    <w:p w14:paraId="4B1BC649" w14:textId="77777777" w:rsidR="00521F53" w:rsidRPr="001A5165" w:rsidRDefault="00521F53" w:rsidP="00521F53">
      <w:pPr>
        <w:jc w:val="center"/>
        <w:rPr>
          <w:b/>
          <w:sz w:val="36"/>
        </w:rPr>
      </w:pPr>
    </w:p>
    <w:p w14:paraId="0392B943" w14:textId="77777777" w:rsidR="00521F53" w:rsidRPr="001A5165" w:rsidRDefault="00521F53" w:rsidP="00521F53">
      <w:pPr>
        <w:jc w:val="center"/>
        <w:rPr>
          <w:b/>
          <w:sz w:val="36"/>
        </w:rPr>
      </w:pPr>
    </w:p>
    <w:p w14:paraId="2ED9F18B" w14:textId="77777777" w:rsidR="00521F53" w:rsidRPr="007D22F9" w:rsidRDefault="0032244B" w:rsidP="006D081C">
      <w:pPr>
        <w:ind w:left="142" w:right="140"/>
        <w:jc w:val="center"/>
        <w:rPr>
          <w:i/>
        </w:rPr>
      </w:pPr>
      <w:r w:rsidRPr="007D22F9">
        <w:rPr>
          <w:b/>
          <w:sz w:val="36"/>
          <w:szCs w:val="40"/>
        </w:rPr>
        <w:t>U5</w:t>
      </w:r>
      <w:r w:rsidR="00406F3A" w:rsidRPr="007D22F9">
        <w:rPr>
          <w:b/>
          <w:sz w:val="36"/>
          <w:szCs w:val="40"/>
        </w:rPr>
        <w:t xml:space="preserve">1 – </w:t>
      </w:r>
      <w:r w:rsidRPr="007D22F9">
        <w:rPr>
          <w:b/>
          <w:sz w:val="36"/>
          <w:szCs w:val="40"/>
        </w:rPr>
        <w:t xml:space="preserve">Analyse </w:t>
      </w:r>
      <w:r w:rsidR="007D22F9" w:rsidRPr="007D22F9">
        <w:rPr>
          <w:b/>
          <w:sz w:val="36"/>
          <w:szCs w:val="40"/>
        </w:rPr>
        <w:t xml:space="preserve">physico-chimique d’un procédé et de son environnement </w:t>
      </w:r>
    </w:p>
    <w:p w14:paraId="7A142FCB" w14:textId="77777777" w:rsidR="00521F53" w:rsidRDefault="00521F53" w:rsidP="00521F53">
      <w:pPr>
        <w:tabs>
          <w:tab w:val="right" w:pos="9072"/>
        </w:tabs>
        <w:rPr>
          <w:i/>
        </w:rPr>
      </w:pPr>
    </w:p>
    <w:p w14:paraId="74741EF6" w14:textId="70941D57" w:rsidR="001C3188" w:rsidRPr="001A5165" w:rsidRDefault="001C3188" w:rsidP="001C3188">
      <w:pPr>
        <w:jc w:val="center"/>
        <w:rPr>
          <w:sz w:val="28"/>
          <w:szCs w:val="28"/>
        </w:rPr>
      </w:pPr>
      <w:r w:rsidRPr="001A5165">
        <w:rPr>
          <w:sz w:val="28"/>
          <w:szCs w:val="28"/>
        </w:rPr>
        <w:t>S</w:t>
      </w:r>
      <w:r>
        <w:rPr>
          <w:sz w:val="28"/>
          <w:szCs w:val="28"/>
        </w:rPr>
        <w:t>ESSION</w:t>
      </w:r>
      <w:r w:rsidRPr="001A5165">
        <w:rPr>
          <w:sz w:val="28"/>
          <w:szCs w:val="28"/>
        </w:rPr>
        <w:t xml:space="preserve"> 20</w:t>
      </w:r>
      <w:r>
        <w:rPr>
          <w:sz w:val="28"/>
          <w:szCs w:val="28"/>
        </w:rPr>
        <w:t>2</w:t>
      </w:r>
      <w:r w:rsidR="00F22918">
        <w:rPr>
          <w:sz w:val="28"/>
          <w:szCs w:val="28"/>
        </w:rPr>
        <w:t>6</w:t>
      </w:r>
    </w:p>
    <w:p w14:paraId="737A77D4" w14:textId="39DB1F2D" w:rsidR="00B9606A" w:rsidRDefault="00B9606A" w:rsidP="00521F53">
      <w:pPr>
        <w:tabs>
          <w:tab w:val="right" w:pos="9072"/>
        </w:tabs>
        <w:rPr>
          <w:i/>
          <w:sz w:val="16"/>
        </w:rPr>
      </w:pPr>
    </w:p>
    <w:p w14:paraId="2647C1CA" w14:textId="77777777" w:rsidR="001C3188" w:rsidRPr="000A39CB" w:rsidRDefault="001C3188" w:rsidP="00521F53">
      <w:pPr>
        <w:tabs>
          <w:tab w:val="right" w:pos="9072"/>
        </w:tabs>
        <w:rPr>
          <w:i/>
          <w:sz w:val="16"/>
        </w:rPr>
      </w:pPr>
    </w:p>
    <w:p w14:paraId="3C53EE3C" w14:textId="77777777" w:rsidR="00521F53" w:rsidRPr="001A5165" w:rsidRDefault="00521F53" w:rsidP="00B9606A">
      <w:pPr>
        <w:tabs>
          <w:tab w:val="right" w:pos="8505"/>
        </w:tabs>
        <w:ind w:left="993"/>
        <w:rPr>
          <w:b/>
          <w:sz w:val="28"/>
          <w:szCs w:val="28"/>
        </w:rPr>
      </w:pPr>
      <w:r w:rsidRPr="001A5165">
        <w:rPr>
          <w:i/>
          <w:sz w:val="28"/>
          <w:szCs w:val="28"/>
        </w:rPr>
        <w:t>Durée</w:t>
      </w:r>
      <w:r w:rsidRPr="001A5165">
        <w:rPr>
          <w:b/>
          <w:i/>
          <w:sz w:val="28"/>
          <w:szCs w:val="28"/>
        </w:rPr>
        <w:t> </w:t>
      </w:r>
      <w:r w:rsidRPr="001A5165">
        <w:rPr>
          <w:i/>
          <w:sz w:val="28"/>
          <w:szCs w:val="28"/>
        </w:rPr>
        <w:t>:</w:t>
      </w:r>
      <w:r w:rsidRPr="001A5165">
        <w:rPr>
          <w:b/>
          <w:i/>
          <w:sz w:val="28"/>
          <w:szCs w:val="28"/>
        </w:rPr>
        <w:t xml:space="preserve"> 3 heures</w:t>
      </w:r>
      <w:r w:rsidRPr="001A5165">
        <w:rPr>
          <w:b/>
          <w:sz w:val="28"/>
          <w:szCs w:val="28"/>
        </w:rPr>
        <w:tab/>
      </w:r>
      <w:r w:rsidRPr="001A5165">
        <w:rPr>
          <w:i/>
          <w:sz w:val="28"/>
          <w:szCs w:val="28"/>
        </w:rPr>
        <w:t>Coefficient :</w:t>
      </w:r>
      <w:r w:rsidRPr="001A5165">
        <w:rPr>
          <w:b/>
          <w:i/>
          <w:sz w:val="28"/>
          <w:szCs w:val="28"/>
        </w:rPr>
        <w:t xml:space="preserve"> 4</w:t>
      </w:r>
    </w:p>
    <w:p w14:paraId="7AE75520" w14:textId="77777777" w:rsidR="00521F53" w:rsidRPr="001A5165" w:rsidRDefault="00521F53" w:rsidP="00521F53">
      <w:pPr>
        <w:tabs>
          <w:tab w:val="right" w:pos="9072"/>
        </w:tabs>
        <w:rPr>
          <w:b/>
        </w:rPr>
      </w:pPr>
    </w:p>
    <w:p w14:paraId="48E03612" w14:textId="59A7FCC5" w:rsidR="00521F53" w:rsidRPr="001A5165" w:rsidRDefault="00521F53" w:rsidP="00521F53">
      <w:pPr>
        <w:tabs>
          <w:tab w:val="right" w:pos="9072"/>
        </w:tabs>
        <w:rPr>
          <w:b/>
        </w:rPr>
      </w:pPr>
    </w:p>
    <w:p w14:paraId="5C872BCD" w14:textId="77777777" w:rsidR="00521F53" w:rsidRPr="001A5165" w:rsidRDefault="00521F53" w:rsidP="00521F53">
      <w:pPr>
        <w:tabs>
          <w:tab w:val="right" w:pos="9072"/>
        </w:tabs>
        <w:rPr>
          <w:b/>
        </w:rPr>
      </w:pPr>
    </w:p>
    <w:p w14:paraId="48A83A74" w14:textId="77777777" w:rsidR="00307945" w:rsidRDefault="00307945" w:rsidP="00307945">
      <w:pPr>
        <w:rPr>
          <w:sz w:val="8"/>
          <w:szCs w:val="8"/>
          <w:u w:val="double"/>
        </w:rPr>
      </w:pPr>
    </w:p>
    <w:p w14:paraId="78D74BF4" w14:textId="77777777" w:rsidR="00307945" w:rsidRDefault="00307945" w:rsidP="00307945">
      <w:r>
        <w:rPr>
          <w:b/>
          <w:u w:val="single"/>
        </w:rPr>
        <w:t>Matériel autorisé</w:t>
      </w:r>
      <w:r>
        <w:t> :</w:t>
      </w:r>
    </w:p>
    <w:p w14:paraId="7689CB58" w14:textId="77777777" w:rsidR="00307945" w:rsidRDefault="00307945" w:rsidP="00307945">
      <w:pPr>
        <w:rPr>
          <w:sz w:val="8"/>
          <w:szCs w:val="8"/>
          <w:u w:val="double"/>
        </w:rPr>
      </w:pPr>
    </w:p>
    <w:p w14:paraId="1F4AEAFA" w14:textId="77777777" w:rsidR="00307945" w:rsidRDefault="00307945" w:rsidP="00307945">
      <w:pPr>
        <w:spacing w:before="100" w:beforeAutospacing="1" w:after="100" w:afterAutospacing="1"/>
        <w:contextualSpacing/>
      </w:pPr>
      <w:r>
        <w:t>L’usage de la calculatrice avec mode examen actif est autorisé.</w:t>
      </w:r>
    </w:p>
    <w:p w14:paraId="182543FA" w14:textId="77777777" w:rsidR="00307945" w:rsidRDefault="00307945" w:rsidP="00307945">
      <w:pPr>
        <w:spacing w:before="100" w:beforeAutospacing="1" w:after="100" w:afterAutospacing="1"/>
        <w:contextualSpacing/>
      </w:pPr>
      <w:r>
        <w:t>L’usage de la calculatrice sans mémoire, « type collège » est autorisé.</w:t>
      </w:r>
    </w:p>
    <w:p w14:paraId="68AD8869" w14:textId="77777777" w:rsidR="00307945" w:rsidRDefault="00307945" w:rsidP="00307945">
      <w:pPr>
        <w:spacing w:before="100" w:beforeAutospacing="1" w:after="100" w:afterAutospacing="1"/>
        <w:contextualSpacing/>
      </w:pPr>
    </w:p>
    <w:p w14:paraId="645725FE" w14:textId="5657738A" w:rsidR="00307945" w:rsidRDefault="00307945" w:rsidP="00307945">
      <w:r>
        <w:rPr>
          <w:b/>
        </w:rPr>
        <w:t>Aucun document autorisé</w:t>
      </w:r>
      <w:r>
        <w:t>.</w:t>
      </w:r>
    </w:p>
    <w:p w14:paraId="73F85D0E" w14:textId="77777777" w:rsidR="002A5050" w:rsidRDefault="002A5050" w:rsidP="00307945">
      <w:pPr>
        <w:rPr>
          <w:b/>
        </w:rPr>
      </w:pPr>
    </w:p>
    <w:p w14:paraId="4989E559" w14:textId="5619ACFC" w:rsidR="00521F53" w:rsidRPr="002A5050" w:rsidRDefault="002A5050" w:rsidP="006D081C">
      <w:pPr>
        <w:rPr>
          <w:b/>
          <w:u w:val="single"/>
        </w:rPr>
      </w:pPr>
      <w:r w:rsidRPr="002A5050">
        <w:rPr>
          <w:b/>
          <w:u w:val="single"/>
        </w:rPr>
        <w:t>Documents à rendre avec la copie</w:t>
      </w:r>
      <w:r w:rsidRPr="002A5050">
        <w:rPr>
          <w:b/>
        </w:rPr>
        <w:t> :</w:t>
      </w:r>
    </w:p>
    <w:p w14:paraId="320E2C92" w14:textId="1FC64ED9" w:rsidR="002A5050" w:rsidRDefault="002A5050" w:rsidP="00A66278">
      <w:pPr>
        <w:tabs>
          <w:tab w:val="left" w:pos="3261"/>
        </w:tabs>
      </w:pPr>
      <w:r>
        <w:t xml:space="preserve">- </w:t>
      </w:r>
      <w:r w:rsidR="00A66278">
        <w:t>Documents réponses</w:t>
      </w:r>
      <w:r>
        <w:t xml:space="preserve"> 1</w:t>
      </w:r>
      <w:r w:rsidR="00625844">
        <w:t xml:space="preserve"> et 2</w:t>
      </w:r>
      <w:r w:rsidR="00BF582B">
        <w:tab/>
      </w:r>
      <w:r w:rsidR="00A66278">
        <w:tab/>
      </w:r>
      <w:r>
        <w:t>………………………</w:t>
      </w:r>
      <w:r w:rsidR="00A66278">
        <w:t>…</w:t>
      </w:r>
      <w:proofErr w:type="gramStart"/>
      <w:r w:rsidR="00BF582B">
        <w:t>…</w:t>
      </w:r>
      <w:r w:rsidR="00A66278">
        <w:t>….</w:t>
      </w:r>
      <w:proofErr w:type="gramEnd"/>
      <w:r>
        <w:t>……………</w:t>
      </w:r>
      <w:r w:rsidR="00BF582B">
        <w:t>...</w:t>
      </w:r>
      <w:r>
        <w:t>….</w:t>
      </w:r>
      <w:r w:rsidR="00A66278">
        <w:t xml:space="preserve"> </w:t>
      </w:r>
      <w:proofErr w:type="gramStart"/>
      <w:r>
        <w:t>page</w:t>
      </w:r>
      <w:proofErr w:type="gramEnd"/>
      <w:r>
        <w:t xml:space="preserve"> </w:t>
      </w:r>
      <w:r w:rsidR="00552942">
        <w:t>1</w:t>
      </w:r>
      <w:r w:rsidR="00BF582B">
        <w:t>2</w:t>
      </w:r>
      <w:r>
        <w:t>/</w:t>
      </w:r>
      <w:r w:rsidR="00552942">
        <w:t>1</w:t>
      </w:r>
      <w:r w:rsidR="00BF582B">
        <w:t>3</w:t>
      </w:r>
    </w:p>
    <w:p w14:paraId="7068E72D" w14:textId="635A433F" w:rsidR="00625844" w:rsidRDefault="00625844" w:rsidP="00625844">
      <w:pPr>
        <w:tabs>
          <w:tab w:val="left" w:pos="1843"/>
        </w:tabs>
      </w:pPr>
      <w:r>
        <w:t xml:space="preserve">- </w:t>
      </w:r>
      <w:r w:rsidR="00A66278">
        <w:t>Document réponse</w:t>
      </w:r>
      <w:r>
        <w:t xml:space="preserve"> 3</w:t>
      </w:r>
      <w:r>
        <w:tab/>
      </w:r>
      <w:r w:rsidR="00BF582B">
        <w:tab/>
      </w:r>
      <w:r>
        <w:t>………………………………………………….</w:t>
      </w:r>
      <w:r w:rsidR="00A66278">
        <w:t xml:space="preserve"> </w:t>
      </w:r>
      <w:proofErr w:type="gramStart"/>
      <w:r>
        <w:t>page</w:t>
      </w:r>
      <w:proofErr w:type="gramEnd"/>
      <w:r>
        <w:t xml:space="preserve"> </w:t>
      </w:r>
      <w:r w:rsidR="00552942">
        <w:t>1</w:t>
      </w:r>
      <w:r w:rsidR="00BF582B">
        <w:t>3</w:t>
      </w:r>
      <w:r>
        <w:t>/</w:t>
      </w:r>
      <w:r w:rsidR="00552942">
        <w:t>1</w:t>
      </w:r>
      <w:r w:rsidR="00A31716">
        <w:t>3</w:t>
      </w:r>
    </w:p>
    <w:p w14:paraId="6153903B" w14:textId="7E72FFAE" w:rsidR="00625844" w:rsidRPr="001A5165" w:rsidRDefault="00625844" w:rsidP="00521F53"/>
    <w:p w14:paraId="3C8E2C59" w14:textId="77777777" w:rsidR="00521F53" w:rsidRPr="001A5165" w:rsidRDefault="00521F53" w:rsidP="00521F53"/>
    <w:p w14:paraId="3548213C" w14:textId="77777777" w:rsidR="001E10DE" w:rsidRPr="00C30D3E" w:rsidRDefault="001E10DE" w:rsidP="001E10DE">
      <w:pPr>
        <w:jc w:val="center"/>
        <w:rPr>
          <w:b/>
        </w:rPr>
      </w:pPr>
      <w:r w:rsidRPr="00C30D3E">
        <w:rPr>
          <w:b/>
        </w:rPr>
        <w:t>Dès que le sujet vous est remis, assurez-vous qu’il est complet.</w:t>
      </w:r>
    </w:p>
    <w:p w14:paraId="2B2FB88A" w14:textId="2A3032DC" w:rsidR="001E10DE" w:rsidRPr="00C30D3E" w:rsidRDefault="001E10DE" w:rsidP="001E10DE">
      <w:pPr>
        <w:jc w:val="center"/>
        <w:rPr>
          <w:b/>
        </w:rPr>
      </w:pPr>
      <w:r w:rsidRPr="00C30D3E">
        <w:rPr>
          <w:b/>
        </w:rPr>
        <w:t xml:space="preserve">Le sujet se compose de </w:t>
      </w:r>
      <w:r w:rsidR="00552942">
        <w:rPr>
          <w:b/>
        </w:rPr>
        <w:t>1</w:t>
      </w:r>
      <w:r w:rsidR="00A31716">
        <w:rPr>
          <w:b/>
        </w:rPr>
        <w:t>3</w:t>
      </w:r>
      <w:r w:rsidRPr="00C30D3E">
        <w:rPr>
          <w:b/>
        </w:rPr>
        <w:t xml:space="preserve"> pages, numérotées de 1/</w:t>
      </w:r>
      <w:r w:rsidR="00552942">
        <w:rPr>
          <w:b/>
        </w:rPr>
        <w:t>1</w:t>
      </w:r>
      <w:r w:rsidR="00A31716">
        <w:rPr>
          <w:b/>
        </w:rPr>
        <w:t>3</w:t>
      </w:r>
      <w:r w:rsidRPr="00C30D3E">
        <w:rPr>
          <w:b/>
        </w:rPr>
        <w:t xml:space="preserve"> à </w:t>
      </w:r>
      <w:r w:rsidR="00552942">
        <w:rPr>
          <w:b/>
        </w:rPr>
        <w:t>1</w:t>
      </w:r>
      <w:r w:rsidR="00A31716">
        <w:rPr>
          <w:b/>
        </w:rPr>
        <w:t>3</w:t>
      </w:r>
      <w:r w:rsidRPr="00C30D3E">
        <w:rPr>
          <w:b/>
        </w:rPr>
        <w:t>/</w:t>
      </w:r>
      <w:r w:rsidR="00552942">
        <w:rPr>
          <w:b/>
        </w:rPr>
        <w:t>1</w:t>
      </w:r>
      <w:r w:rsidR="00A31716">
        <w:rPr>
          <w:b/>
        </w:rPr>
        <w:t>3</w:t>
      </w:r>
      <w:r w:rsidRPr="00C30D3E">
        <w:rPr>
          <w:b/>
        </w:rPr>
        <w:t>.</w:t>
      </w:r>
    </w:p>
    <w:p w14:paraId="59D6BADB" w14:textId="1744B9AE" w:rsidR="001E10DE" w:rsidRDefault="001E10DE" w:rsidP="001E10DE">
      <w:pPr>
        <w:ind w:right="-395"/>
        <w:rPr>
          <w:b/>
          <w:bCs/>
        </w:rPr>
      </w:pPr>
    </w:p>
    <w:p w14:paraId="1DCB3EC0" w14:textId="77777777" w:rsidR="001E10DE" w:rsidRDefault="001E10DE" w:rsidP="001E10DE">
      <w:pPr>
        <w:ind w:right="-395"/>
        <w:rPr>
          <w:b/>
          <w:bCs/>
        </w:rPr>
      </w:pPr>
    </w:p>
    <w:p w14:paraId="19330167" w14:textId="77777777" w:rsidR="001E10DE" w:rsidRPr="00C30D3E" w:rsidRDefault="001E10DE" w:rsidP="001E10DE">
      <w:pPr>
        <w:ind w:right="-395"/>
        <w:jc w:val="both"/>
        <w:rPr>
          <w:b/>
          <w:bCs/>
        </w:rPr>
      </w:pPr>
      <w:r>
        <w:rPr>
          <w:b/>
          <w:bCs/>
        </w:rPr>
        <w:t>S’il apparaît au candidat qu’une donnée est manquante ou erronée, il pourra formuler toutes les hypothèses qu’il jugera nécessaires pour résoudre les questions posées. Il justifiera, alors, clairement et précisément ces hypothèses.</w:t>
      </w:r>
    </w:p>
    <w:p w14:paraId="54C981FE" w14:textId="77777777" w:rsidR="00521F53" w:rsidRPr="001A5165" w:rsidRDefault="00521F53" w:rsidP="00521F53"/>
    <w:p w14:paraId="518CC23E" w14:textId="77777777" w:rsidR="00B9606A" w:rsidRPr="000A39CB" w:rsidRDefault="00B9606A" w:rsidP="00A80AB6">
      <w:pPr>
        <w:jc w:val="both"/>
        <w:rPr>
          <w:b/>
          <w:bCs/>
        </w:rPr>
      </w:pPr>
    </w:p>
    <w:p w14:paraId="20049D9E" w14:textId="12926021" w:rsidR="00B9606A" w:rsidRPr="000A39CB" w:rsidRDefault="005C5B4C" w:rsidP="00A80AB6">
      <w:pPr>
        <w:jc w:val="both"/>
        <w:rPr>
          <w:b/>
          <w:bCs/>
        </w:rPr>
        <w:sectPr w:rsidR="00B9606A" w:rsidRPr="000A39CB" w:rsidSect="006D081C">
          <w:headerReference w:type="even" r:id="rId8"/>
          <w:headerReference w:type="default" r:id="rId9"/>
          <w:footerReference w:type="even" r:id="rId10"/>
          <w:footerReference w:type="default" r:id="rId11"/>
          <w:headerReference w:type="first" r:id="rId12"/>
          <w:footerReference w:type="first" r:id="rId13"/>
          <w:pgSz w:w="11906" w:h="16838" w:code="9"/>
          <w:pgMar w:top="567" w:right="1134" w:bottom="907" w:left="1134" w:header="737" w:footer="737" w:gutter="0"/>
          <w:cols w:space="708"/>
          <w:titlePg/>
          <w:docGrid w:linePitch="360"/>
        </w:sectPr>
      </w:pPr>
      <w:r w:rsidRPr="005C5B4C">
        <w:rPr>
          <w:b/>
          <w:bCs/>
        </w:rPr>
        <w:t>La correction de l’épreuve tiendra le plus grand compte de la clarté dans la conduite de la résolution et dans la rédaction de l’énoncé des lois, de la compatibilité de la précision des résultats numériques avec celle des données de l’énoncé (nombre de chiffres significatifs), du soin apporté aux représentations graphiques éventuelles et de la qualité de la langue française dans son emploi scientifique.</w:t>
      </w:r>
    </w:p>
    <w:p w14:paraId="2AC585DA" w14:textId="61162928" w:rsidR="00071909" w:rsidRPr="008B7727" w:rsidRDefault="00EB0F2C" w:rsidP="00071909">
      <w:pPr>
        <w:pBdr>
          <w:top w:val="single" w:sz="4" w:space="1" w:color="auto"/>
          <w:left w:val="single" w:sz="4" w:space="4" w:color="auto"/>
          <w:bottom w:val="single" w:sz="4" w:space="1" w:color="auto"/>
          <w:right w:val="single" w:sz="4" w:space="4" w:color="auto"/>
        </w:pBdr>
        <w:autoSpaceDE w:val="0"/>
        <w:autoSpaceDN w:val="0"/>
        <w:adjustRightInd w:val="0"/>
        <w:jc w:val="center"/>
        <w:rPr>
          <w:b/>
          <w:color w:val="000000"/>
          <w:lang w:eastAsia="fr-FR"/>
        </w:rPr>
      </w:pPr>
      <w:r>
        <w:rPr>
          <w:b/>
          <w:color w:val="000000"/>
          <w:lang w:eastAsia="fr-FR"/>
        </w:rPr>
        <w:lastRenderedPageBreak/>
        <w:t xml:space="preserve">CNPE : </w:t>
      </w:r>
      <w:r w:rsidRPr="00EB0F2C">
        <w:rPr>
          <w:b/>
          <w:color w:val="000000"/>
          <w:lang w:eastAsia="fr-FR"/>
        </w:rPr>
        <w:t>Centrale Nucléaire de Production d’</w:t>
      </w:r>
      <w:r w:rsidRPr="00EB0F2C">
        <w:rPr>
          <w:rFonts w:asciiTheme="majorHAnsi" w:hAnsiTheme="majorHAnsi" w:cstheme="majorHAnsi"/>
          <w:b/>
          <w:color w:val="000000"/>
          <w:lang w:eastAsia="fr-FR"/>
        </w:rPr>
        <w:t>É</w:t>
      </w:r>
      <w:r w:rsidRPr="00EB0F2C">
        <w:rPr>
          <w:b/>
          <w:color w:val="000000"/>
          <w:lang w:eastAsia="fr-FR"/>
        </w:rPr>
        <w:t>lectricité</w:t>
      </w:r>
    </w:p>
    <w:p w14:paraId="76ACCD57" w14:textId="77777777" w:rsidR="00071909" w:rsidRDefault="00071909" w:rsidP="00071909">
      <w:pPr>
        <w:autoSpaceDE w:val="0"/>
        <w:autoSpaceDN w:val="0"/>
        <w:adjustRightInd w:val="0"/>
        <w:jc w:val="both"/>
        <w:rPr>
          <w:color w:val="000000"/>
          <w:lang w:eastAsia="fr-FR"/>
        </w:rPr>
      </w:pPr>
    </w:p>
    <w:p w14:paraId="5E4E77F1" w14:textId="77777777" w:rsidR="00071909" w:rsidRDefault="00071909" w:rsidP="00071909">
      <w:pPr>
        <w:autoSpaceDE w:val="0"/>
        <w:autoSpaceDN w:val="0"/>
        <w:adjustRightInd w:val="0"/>
        <w:jc w:val="both"/>
        <w:rPr>
          <w:color w:val="000000"/>
          <w:lang w:eastAsia="fr-FR"/>
        </w:rPr>
      </w:pPr>
      <w:r w:rsidRPr="00782363">
        <w:rPr>
          <w:color w:val="000000"/>
          <w:lang w:eastAsia="fr-FR"/>
        </w:rPr>
        <w:t xml:space="preserve">Le principe de fonctionnement d’une </w:t>
      </w:r>
      <w:r>
        <w:rPr>
          <w:color w:val="000000"/>
          <w:lang w:eastAsia="fr-FR"/>
        </w:rPr>
        <w:t xml:space="preserve">centrale </w:t>
      </w:r>
      <w:r w:rsidRPr="00782363">
        <w:rPr>
          <w:color w:val="000000"/>
          <w:lang w:eastAsia="fr-FR"/>
        </w:rPr>
        <w:t xml:space="preserve">nucléaire de production d’électricité </w:t>
      </w:r>
      <w:r>
        <w:rPr>
          <w:color w:val="000000"/>
          <w:lang w:eastAsia="fr-FR"/>
        </w:rPr>
        <w:t xml:space="preserve">(CNPE) </w:t>
      </w:r>
      <w:r w:rsidRPr="00782363">
        <w:rPr>
          <w:color w:val="000000"/>
          <w:lang w:eastAsia="fr-FR"/>
        </w:rPr>
        <w:t>est d’extraire l’énergie libérée lors de la réaction de fission, puis par une succession de transformations énergétiques, de fournir cette énergie au réseau électrique</w:t>
      </w:r>
      <w:r>
        <w:rPr>
          <w:color w:val="000000"/>
          <w:lang w:eastAsia="fr-FR"/>
        </w:rPr>
        <w:t>.</w:t>
      </w:r>
    </w:p>
    <w:p w14:paraId="035C43C7" w14:textId="77777777" w:rsidR="00071909" w:rsidRDefault="00071909" w:rsidP="00071909">
      <w:pPr>
        <w:autoSpaceDE w:val="0"/>
        <w:autoSpaceDN w:val="0"/>
        <w:adjustRightInd w:val="0"/>
        <w:jc w:val="both"/>
        <w:rPr>
          <w:color w:val="000000"/>
          <w:lang w:eastAsia="fr-FR"/>
        </w:rPr>
      </w:pPr>
    </w:p>
    <w:p w14:paraId="05A0DA00" w14:textId="77777777" w:rsidR="00071909" w:rsidRDefault="00071909" w:rsidP="00071909">
      <w:pPr>
        <w:autoSpaceDE w:val="0"/>
        <w:autoSpaceDN w:val="0"/>
        <w:adjustRightInd w:val="0"/>
        <w:jc w:val="both"/>
        <w:rPr>
          <w:color w:val="000000"/>
          <w:lang w:eastAsia="fr-FR"/>
        </w:rPr>
      </w:pPr>
      <w:r>
        <w:rPr>
          <w:color w:val="000000"/>
          <w:lang w:eastAsia="fr-FR"/>
        </w:rPr>
        <w:t xml:space="preserve">Le </w:t>
      </w:r>
      <w:r w:rsidRPr="00CB1E26">
        <w:rPr>
          <w:color w:val="000000"/>
          <w:lang w:eastAsia="fr-FR"/>
        </w:rPr>
        <w:t xml:space="preserve">schéma </w:t>
      </w:r>
      <w:r>
        <w:rPr>
          <w:color w:val="000000"/>
          <w:lang w:eastAsia="fr-FR"/>
        </w:rPr>
        <w:t xml:space="preserve">ci-dessous </w:t>
      </w:r>
      <w:r w:rsidRPr="00CB1E26">
        <w:rPr>
          <w:color w:val="000000"/>
          <w:lang w:eastAsia="fr-FR"/>
        </w:rPr>
        <w:t xml:space="preserve">permet de visualiser comment s’imbriquent les trois circuits principaux et leurs matériels dans les différents bâtiments. </w:t>
      </w:r>
    </w:p>
    <w:p w14:paraId="06D7E807" w14:textId="77777777" w:rsidR="00071909" w:rsidRDefault="00071909" w:rsidP="00071909">
      <w:pPr>
        <w:autoSpaceDE w:val="0"/>
        <w:autoSpaceDN w:val="0"/>
        <w:adjustRightInd w:val="0"/>
        <w:jc w:val="both"/>
        <w:rPr>
          <w:color w:val="000000"/>
          <w:lang w:eastAsia="fr-FR"/>
        </w:rPr>
      </w:pPr>
    </w:p>
    <w:p w14:paraId="23ED0699" w14:textId="5D8078B3" w:rsidR="00071909" w:rsidRDefault="006D22DC" w:rsidP="006D22DC">
      <w:pPr>
        <w:autoSpaceDE w:val="0"/>
        <w:autoSpaceDN w:val="0"/>
        <w:adjustRightInd w:val="0"/>
        <w:jc w:val="center"/>
        <w:rPr>
          <w:color w:val="000000"/>
          <w:lang w:eastAsia="fr-FR"/>
        </w:rPr>
      </w:pPr>
      <w:r>
        <w:rPr>
          <w:noProof/>
          <w:color w:val="000000"/>
          <w:lang w:eastAsia="fr-FR"/>
        </w:rPr>
        <mc:AlternateContent>
          <mc:Choice Requires="wps">
            <w:drawing>
              <wp:anchor distT="0" distB="0" distL="114300" distR="114300" simplePos="0" relativeHeight="251666432" behindDoc="0" locked="0" layoutInCell="1" allowOverlap="1" wp14:anchorId="62EB6CA1" wp14:editId="24821F60">
                <wp:simplePos x="0" y="0"/>
                <wp:positionH relativeFrom="column">
                  <wp:posOffset>293003</wp:posOffset>
                </wp:positionH>
                <wp:positionV relativeFrom="paragraph">
                  <wp:posOffset>2547620</wp:posOffset>
                </wp:positionV>
                <wp:extent cx="680085" cy="244475"/>
                <wp:effectExtent l="0" t="0" r="5715" b="3175"/>
                <wp:wrapNone/>
                <wp:docPr id="794984345" name="Zone de texte 247"/>
                <wp:cNvGraphicFramePr/>
                <a:graphic xmlns:a="http://schemas.openxmlformats.org/drawingml/2006/main">
                  <a:graphicData uri="http://schemas.microsoft.com/office/word/2010/wordprocessingShape">
                    <wps:wsp>
                      <wps:cNvSpPr txBox="1"/>
                      <wps:spPr>
                        <a:xfrm>
                          <a:off x="0" y="0"/>
                          <a:ext cx="680085" cy="244475"/>
                        </a:xfrm>
                        <a:prstGeom prst="rect">
                          <a:avLst/>
                        </a:prstGeom>
                        <a:solidFill>
                          <a:schemeClr val="tx2">
                            <a:lumMod val="40000"/>
                            <a:lumOff val="60000"/>
                          </a:schemeClr>
                        </a:solidFill>
                        <a:ln w="6350">
                          <a:noFill/>
                        </a:ln>
                      </wps:spPr>
                      <wps:txbx>
                        <w:txbxContent>
                          <w:p w14:paraId="5BBF63F3" w14:textId="18D96BD6" w:rsidR="009E28E7" w:rsidRPr="00273CE9" w:rsidRDefault="009E28E7">
                            <w:pPr>
                              <w:rPr>
                                <w:b/>
                                <w:bCs/>
                                <w:color w:val="404040" w:themeColor="text1" w:themeTint="BF"/>
                                <w:sz w:val="20"/>
                                <w:szCs w:val="20"/>
                              </w:rPr>
                            </w:pPr>
                            <w:r w:rsidRPr="00273CE9">
                              <w:rPr>
                                <w:b/>
                                <w:bCs/>
                                <w:color w:val="404040" w:themeColor="text1" w:themeTint="BF"/>
                                <w:sz w:val="20"/>
                                <w:szCs w:val="20"/>
                              </w:rPr>
                              <w:t>Fleuve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EB6CA1" id="_x0000_t202" coordsize="21600,21600" o:spt="202" path="m,l,21600r21600,l21600,xe">
                <v:stroke joinstyle="miter"/>
                <v:path gradientshapeok="t" o:connecttype="rect"/>
              </v:shapetype>
              <v:shape id="Zone de texte 247" o:spid="_x0000_s1026" type="#_x0000_t202" style="position:absolute;left:0;text-align:left;margin-left:23.05pt;margin-top:200.6pt;width:53.55pt;height:1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" fillcolor="#8db3e2 [1311]" stroked="f" strokeweight=".5pt">
                <v:textbox>
                  <w:txbxContent>
                    <w:p w14:paraId="5BBF63F3" w14:textId="18D96BD6" w:rsidR="009E28E7" w:rsidRPr="00273CE9" w:rsidRDefault="009E28E7">
                      <w:pPr>
                        <w:rPr>
                          <w:b/>
                          <w:bCs/>
                          <w:color w:val="404040" w:themeColor="text1" w:themeTint="BF"/>
                          <w:sz w:val="20"/>
                          <w:szCs w:val="20"/>
                        </w:rPr>
                      </w:pPr>
                      <w:r w:rsidRPr="00273CE9">
                        <w:rPr>
                          <w:b/>
                          <w:bCs/>
                          <w:color w:val="404040" w:themeColor="text1" w:themeTint="BF"/>
                          <w:sz w:val="20"/>
                          <w:szCs w:val="20"/>
                        </w:rPr>
                        <w:t>Fleuve</w:t>
                      </w:r>
                    </w:p>
                  </w:txbxContent>
                </v:textbox>
              </v:shape>
            </w:pict>
          </mc:Fallback>
        </mc:AlternateContent>
      </w:r>
      <w:r w:rsidR="004A7D36">
        <w:rPr>
          <w:noProof/>
          <w:color w:val="000000"/>
          <w:lang w:eastAsia="fr-FR"/>
        </w:rPr>
        <mc:AlternateContent>
          <mc:Choice Requires="wps">
            <w:drawing>
              <wp:anchor distT="0" distB="0" distL="114300" distR="114300" simplePos="0" relativeHeight="251658240" behindDoc="0" locked="0" layoutInCell="1" allowOverlap="1" wp14:anchorId="24226F93" wp14:editId="24A358F3">
                <wp:simplePos x="0" y="0"/>
                <wp:positionH relativeFrom="column">
                  <wp:posOffset>2926876</wp:posOffset>
                </wp:positionH>
                <wp:positionV relativeFrom="paragraph">
                  <wp:posOffset>2601226</wp:posOffset>
                </wp:positionV>
                <wp:extent cx="1275907" cy="396875"/>
                <wp:effectExtent l="0" t="0" r="0" b="0"/>
                <wp:wrapNone/>
                <wp:docPr id="1045488587" name="Zone de texte 244"/>
                <wp:cNvGraphicFramePr/>
                <a:graphic xmlns:a="http://schemas.openxmlformats.org/drawingml/2006/main">
                  <a:graphicData uri="http://schemas.microsoft.com/office/word/2010/wordprocessingShape">
                    <wps:wsp>
                      <wps:cNvSpPr txBox="1"/>
                      <wps:spPr>
                        <a:xfrm>
                          <a:off x="0" y="0"/>
                          <a:ext cx="1275907" cy="396875"/>
                        </a:xfrm>
                        <a:prstGeom prst="rect">
                          <a:avLst/>
                        </a:prstGeom>
                        <a:noFill/>
                        <a:ln w="6350">
                          <a:noFill/>
                        </a:ln>
                      </wps:spPr>
                      <wps:txbx>
                        <w:txbxContent>
                          <w:p w14:paraId="1D989DA6" w14:textId="2351E801" w:rsidR="009E28E7" w:rsidRPr="004A7D36" w:rsidRDefault="009E28E7">
                            <w:pPr>
                              <w:rPr>
                                <w:b/>
                                <w:bCs/>
                                <w:color w:val="404040" w:themeColor="text1" w:themeTint="BF"/>
                                <w:sz w:val="20"/>
                                <w:szCs w:val="20"/>
                              </w:rPr>
                            </w:pPr>
                            <w:r w:rsidRPr="004A7D36">
                              <w:rPr>
                                <w:b/>
                                <w:bCs/>
                                <w:color w:val="404040" w:themeColor="text1" w:themeTint="BF"/>
                                <w:sz w:val="20"/>
                                <w:szCs w:val="20"/>
                              </w:rPr>
                              <w:t>Appoint en eau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226F93" id="Zone de texte 244" o:spid="_x0000_s1027" type="#_x0000_t202" style="position:absolute;left:0;text-align:left;margin-left:230.45pt;margin-top:204.8pt;width:100.45pt;height:31.2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" filled="f" stroked="f" strokeweight=".5pt">
                <v:textbox>
                  <w:txbxContent>
                    <w:p w14:paraId="1D989DA6" w14:textId="2351E801" w:rsidR="009E28E7" w:rsidRPr="004A7D36" w:rsidRDefault="009E28E7">
                      <w:pPr>
                        <w:rPr>
                          <w:b/>
                          <w:bCs/>
                          <w:color w:val="404040" w:themeColor="text1" w:themeTint="BF"/>
                          <w:sz w:val="20"/>
                          <w:szCs w:val="20"/>
                        </w:rPr>
                      </w:pPr>
                      <w:r w:rsidRPr="004A7D36">
                        <w:rPr>
                          <w:b/>
                          <w:bCs/>
                          <w:color w:val="404040" w:themeColor="text1" w:themeTint="BF"/>
                          <w:sz w:val="20"/>
                          <w:szCs w:val="20"/>
                        </w:rPr>
                        <w:t>Appoint en eau</w:t>
                      </w:r>
                    </w:p>
                  </w:txbxContent>
                </v:textbox>
              </v:shape>
            </w:pict>
          </mc:Fallback>
        </mc:AlternateContent>
      </w:r>
      <w:r w:rsidR="0035110A">
        <w:rPr>
          <w:noProof/>
          <w:color w:val="000000"/>
          <w:lang w:eastAsia="fr-FR"/>
        </w:rPr>
        <mc:AlternateContent>
          <mc:Choice Requires="wps">
            <w:drawing>
              <wp:anchor distT="0" distB="0" distL="114300" distR="114300" simplePos="0" relativeHeight="251657216" behindDoc="0" locked="0" layoutInCell="1" allowOverlap="1" wp14:anchorId="45FEDA18" wp14:editId="427CDA1C">
                <wp:simplePos x="0" y="0"/>
                <wp:positionH relativeFrom="column">
                  <wp:posOffset>2928945</wp:posOffset>
                </wp:positionH>
                <wp:positionV relativeFrom="paragraph">
                  <wp:posOffset>2324779</wp:posOffset>
                </wp:positionV>
                <wp:extent cx="0" cy="389744"/>
                <wp:effectExtent l="25400" t="0" r="38100" b="42545"/>
                <wp:wrapNone/>
                <wp:docPr id="109028576" name="Connecteur droit 243"/>
                <wp:cNvGraphicFramePr/>
                <a:graphic xmlns:a="http://schemas.openxmlformats.org/drawingml/2006/main">
                  <a:graphicData uri="http://schemas.microsoft.com/office/word/2010/wordprocessingShape">
                    <wps:wsp>
                      <wps:cNvCnPr/>
                      <wps:spPr>
                        <a:xfrm>
                          <a:off x="0" y="0"/>
                          <a:ext cx="0" cy="389744"/>
                        </a:xfrm>
                        <a:prstGeom prst="line">
                          <a:avLst/>
                        </a:prstGeom>
                        <a:ln w="63500">
                          <a:solidFill>
                            <a:srgbClr val="008200"/>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D5BE45" id="Connecteur droit 243" o:spid="_x0000_s1026" style="position:absolute;z-index:251639823;visibility:visible;mso-wrap-style:square;mso-wrap-distance-left:9pt;mso-wrap-distance-top:0;mso-wrap-distance-right:9pt;mso-wrap-distance-bottom:0;mso-position-horizontal:absolute;mso-position-horizontal-relative:text;mso-position-vertical:absolute;mso-position-vertical-relative:text" from="230.65pt,183.05pt" to="230.65pt,2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" strokecolor="#008200" strokeweight="5pt"/>
            </w:pict>
          </mc:Fallback>
        </mc:AlternateContent>
      </w:r>
      <w:r w:rsidR="00071909" w:rsidRPr="0089011A">
        <w:rPr>
          <w:noProof/>
          <w:color w:val="000000"/>
          <w:lang w:eastAsia="fr-FR"/>
        </w:rPr>
        <w:drawing>
          <wp:inline distT="0" distB="0" distL="0" distR="0" wp14:anchorId="6F987609" wp14:editId="4AC8329F">
            <wp:extent cx="5760720" cy="3196590"/>
            <wp:effectExtent l="0" t="0" r="5080" b="3810"/>
            <wp:docPr id="1812311276" name="Image 1" descr="Une image contenant texte, diagramme, Plan,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311276" name="Image 1" descr="Une image contenant texte, diagramme, Plan, capture d’écran&#10;&#10;Description générée automatiquement"/>
                    <pic:cNvPicPr/>
                  </pic:nvPicPr>
                  <pic:blipFill>
                    <a:blip r:embed="rId14"/>
                    <a:stretch>
                      <a:fillRect/>
                    </a:stretch>
                  </pic:blipFill>
                  <pic:spPr>
                    <a:xfrm>
                      <a:off x="0" y="0"/>
                      <a:ext cx="5760720" cy="3196590"/>
                    </a:xfrm>
                    <a:prstGeom prst="rect">
                      <a:avLst/>
                    </a:prstGeom>
                  </pic:spPr>
                </pic:pic>
              </a:graphicData>
            </a:graphic>
          </wp:inline>
        </w:drawing>
      </w:r>
    </w:p>
    <w:p w14:paraId="6F5CADE0" w14:textId="77777777" w:rsidR="00071909" w:rsidRDefault="00071909" w:rsidP="00071909">
      <w:pPr>
        <w:autoSpaceDE w:val="0"/>
        <w:autoSpaceDN w:val="0"/>
        <w:adjustRightInd w:val="0"/>
        <w:jc w:val="both"/>
        <w:rPr>
          <w:color w:val="000000"/>
          <w:lang w:eastAsia="fr-FR"/>
        </w:rPr>
      </w:pPr>
    </w:p>
    <w:p w14:paraId="518757D8" w14:textId="77777777" w:rsidR="00071909" w:rsidRPr="00F464E3" w:rsidRDefault="00071909" w:rsidP="00071909">
      <w:pPr>
        <w:pStyle w:val="Default"/>
        <w:jc w:val="center"/>
        <w:rPr>
          <w:rFonts w:ascii="Arial" w:hAnsi="Arial" w:cs="Arial"/>
          <w:i/>
          <w:iCs/>
          <w:sz w:val="20"/>
          <w:szCs w:val="20"/>
        </w:rPr>
      </w:pPr>
      <w:r w:rsidRPr="00F464E3">
        <w:rPr>
          <w:rFonts w:ascii="Arial" w:hAnsi="Arial" w:cs="Arial"/>
          <w:i/>
          <w:iCs/>
          <w:sz w:val="20"/>
          <w:szCs w:val="20"/>
        </w:rPr>
        <w:t xml:space="preserve">Représentation simplifiée de l’installation d’un CNPE- source </w:t>
      </w:r>
      <w:r>
        <w:rPr>
          <w:rFonts w:ascii="Arial" w:hAnsi="Arial" w:cs="Arial"/>
          <w:i/>
          <w:iCs/>
          <w:sz w:val="20"/>
          <w:szCs w:val="20"/>
        </w:rPr>
        <w:t>EDF</w:t>
      </w:r>
    </w:p>
    <w:p w14:paraId="5041E1D8" w14:textId="77777777" w:rsidR="00071909" w:rsidRDefault="00071909" w:rsidP="00071909">
      <w:pPr>
        <w:autoSpaceDE w:val="0"/>
        <w:autoSpaceDN w:val="0"/>
        <w:adjustRightInd w:val="0"/>
        <w:jc w:val="both"/>
        <w:rPr>
          <w:color w:val="000000"/>
          <w:lang w:eastAsia="fr-FR"/>
        </w:rPr>
      </w:pPr>
    </w:p>
    <w:p w14:paraId="36D207B1" w14:textId="33BDC262" w:rsidR="00071909" w:rsidRDefault="00071909" w:rsidP="009B0786">
      <w:pPr>
        <w:pStyle w:val="Paragraphedeliste"/>
        <w:numPr>
          <w:ilvl w:val="0"/>
          <w:numId w:val="22"/>
        </w:numPr>
        <w:tabs>
          <w:tab w:val="left" w:pos="284"/>
        </w:tabs>
        <w:autoSpaceDE w:val="0"/>
        <w:autoSpaceDN w:val="0"/>
        <w:adjustRightInd w:val="0"/>
        <w:ind w:left="0" w:firstLine="0"/>
        <w:jc w:val="both"/>
        <w:rPr>
          <w:color w:val="000000"/>
          <w:lang w:eastAsia="fr-FR"/>
        </w:rPr>
      </w:pPr>
      <w:r w:rsidRPr="003705D4">
        <w:rPr>
          <w:color w:val="000000"/>
          <w:lang w:eastAsia="fr-FR"/>
        </w:rPr>
        <w:t xml:space="preserve">L’eau du circuit primaire </w:t>
      </w:r>
      <w:r w:rsidR="00B858EC">
        <w:rPr>
          <w:color w:val="000000"/>
          <w:lang w:eastAsia="fr-FR"/>
        </w:rPr>
        <w:t xml:space="preserve">circule </w:t>
      </w:r>
      <w:r w:rsidRPr="003705D4">
        <w:rPr>
          <w:color w:val="000000"/>
          <w:lang w:eastAsia="fr-FR"/>
        </w:rPr>
        <w:t>d</w:t>
      </w:r>
      <w:r>
        <w:rPr>
          <w:color w:val="000000"/>
          <w:lang w:eastAsia="fr-FR"/>
        </w:rPr>
        <w:t xml:space="preserve">e la cuve du </w:t>
      </w:r>
      <w:r w:rsidRPr="003705D4">
        <w:rPr>
          <w:color w:val="000000"/>
          <w:lang w:eastAsia="fr-FR"/>
        </w:rPr>
        <w:t>réacteur jusqu’au générateur de vapeur</w:t>
      </w:r>
      <w:r>
        <w:rPr>
          <w:color w:val="000000"/>
          <w:lang w:eastAsia="fr-FR"/>
        </w:rPr>
        <w:t xml:space="preserve"> </w:t>
      </w:r>
      <w:r w:rsidR="00EF6251">
        <w:rPr>
          <w:color w:val="000000"/>
          <w:lang w:eastAsia="fr-FR"/>
        </w:rPr>
        <w:t xml:space="preserve">noté </w:t>
      </w:r>
      <w:r>
        <w:rPr>
          <w:color w:val="000000"/>
          <w:lang w:eastAsia="fr-FR"/>
        </w:rPr>
        <w:t>GV</w:t>
      </w:r>
      <w:r w:rsidRPr="003705D4">
        <w:rPr>
          <w:color w:val="000000"/>
          <w:lang w:eastAsia="fr-FR"/>
        </w:rPr>
        <w:t xml:space="preserve">. </w:t>
      </w:r>
      <w:r>
        <w:rPr>
          <w:color w:val="000000"/>
          <w:lang w:eastAsia="fr-FR"/>
        </w:rPr>
        <w:t xml:space="preserve">L’eau est portée à très haute température par l’effet des réactions de fission nucléaires qui ont lieu dans la cuve réacteur. Afin que l’eau reste à l’état liquide, elle passe dans le </w:t>
      </w:r>
      <w:proofErr w:type="spellStart"/>
      <w:r>
        <w:rPr>
          <w:color w:val="000000"/>
          <w:lang w:eastAsia="fr-FR"/>
        </w:rPr>
        <w:t>pressuriseur</w:t>
      </w:r>
      <w:proofErr w:type="spellEnd"/>
      <w:r w:rsidR="00EF6251">
        <w:rPr>
          <w:color w:val="000000"/>
          <w:lang w:eastAsia="fr-FR"/>
        </w:rPr>
        <w:t xml:space="preserve">. </w:t>
      </w:r>
      <w:r w:rsidRPr="003705D4">
        <w:rPr>
          <w:color w:val="000000"/>
          <w:lang w:eastAsia="fr-FR"/>
        </w:rPr>
        <w:t xml:space="preserve">Ce circuit se situe dans l’enceinte étanche du bâtiment réacteur. </w:t>
      </w:r>
    </w:p>
    <w:p w14:paraId="327DDB7B" w14:textId="77777777" w:rsidR="00071909" w:rsidRDefault="00071909" w:rsidP="009B0786">
      <w:pPr>
        <w:pStyle w:val="Paragraphedeliste"/>
        <w:tabs>
          <w:tab w:val="left" w:pos="284"/>
        </w:tabs>
        <w:autoSpaceDE w:val="0"/>
        <w:autoSpaceDN w:val="0"/>
        <w:adjustRightInd w:val="0"/>
        <w:ind w:left="0"/>
        <w:jc w:val="both"/>
        <w:rPr>
          <w:color w:val="000000"/>
          <w:lang w:eastAsia="fr-FR"/>
        </w:rPr>
      </w:pPr>
    </w:p>
    <w:p w14:paraId="0DAB4CFF" w14:textId="6C3DAB9B" w:rsidR="00071909" w:rsidRDefault="00071909" w:rsidP="009B0786">
      <w:pPr>
        <w:pStyle w:val="Paragraphedeliste"/>
        <w:numPr>
          <w:ilvl w:val="0"/>
          <w:numId w:val="22"/>
        </w:numPr>
        <w:tabs>
          <w:tab w:val="left" w:pos="284"/>
        </w:tabs>
        <w:autoSpaceDE w:val="0"/>
        <w:autoSpaceDN w:val="0"/>
        <w:adjustRightInd w:val="0"/>
        <w:ind w:left="0" w:firstLine="0"/>
        <w:jc w:val="both"/>
        <w:rPr>
          <w:color w:val="000000"/>
          <w:lang w:eastAsia="fr-FR"/>
        </w:rPr>
      </w:pPr>
      <w:r w:rsidRPr="003705D4">
        <w:rPr>
          <w:color w:val="000000"/>
          <w:lang w:eastAsia="fr-FR"/>
        </w:rPr>
        <w:t>L’eau du circuit secondaire</w:t>
      </w:r>
      <w:r>
        <w:rPr>
          <w:color w:val="000000"/>
          <w:lang w:eastAsia="fr-FR"/>
        </w:rPr>
        <w:t xml:space="preserve"> récupère l’énergie de l’eau du circuit primaire via le GV, et se vaporise. Elle</w:t>
      </w:r>
      <w:r w:rsidRPr="003705D4">
        <w:rPr>
          <w:color w:val="000000"/>
          <w:lang w:eastAsia="fr-FR"/>
        </w:rPr>
        <w:t xml:space="preserve"> transporte ensuite </w:t>
      </w:r>
      <w:r>
        <w:rPr>
          <w:color w:val="000000"/>
          <w:lang w:eastAsia="fr-FR"/>
        </w:rPr>
        <w:t xml:space="preserve">cette </w:t>
      </w:r>
      <w:r w:rsidRPr="003705D4">
        <w:rPr>
          <w:color w:val="000000"/>
          <w:lang w:eastAsia="fr-FR"/>
        </w:rPr>
        <w:t>énergie jusqu’à la turbine et la met en rotation</w:t>
      </w:r>
      <w:r>
        <w:rPr>
          <w:color w:val="000000"/>
          <w:lang w:eastAsia="fr-FR"/>
        </w:rPr>
        <w:t xml:space="preserve"> afin de produire de l’électricité grâce à l’alternateur</w:t>
      </w:r>
      <w:r w:rsidRPr="003705D4">
        <w:rPr>
          <w:color w:val="000000"/>
          <w:lang w:eastAsia="fr-FR"/>
        </w:rPr>
        <w:t xml:space="preserve">. </w:t>
      </w:r>
    </w:p>
    <w:p w14:paraId="7030ECAD" w14:textId="77777777" w:rsidR="0017289A" w:rsidRPr="0017289A" w:rsidRDefault="0017289A" w:rsidP="009B0786">
      <w:pPr>
        <w:tabs>
          <w:tab w:val="left" w:pos="284"/>
        </w:tabs>
        <w:autoSpaceDE w:val="0"/>
        <w:autoSpaceDN w:val="0"/>
        <w:adjustRightInd w:val="0"/>
        <w:jc w:val="both"/>
        <w:rPr>
          <w:color w:val="000000"/>
          <w:lang w:eastAsia="fr-FR"/>
        </w:rPr>
      </w:pPr>
    </w:p>
    <w:p w14:paraId="390674B0" w14:textId="31F141BC" w:rsidR="009B0786" w:rsidRDefault="00071909" w:rsidP="009B0786">
      <w:pPr>
        <w:pStyle w:val="Paragraphedeliste"/>
        <w:numPr>
          <w:ilvl w:val="0"/>
          <w:numId w:val="22"/>
        </w:numPr>
        <w:tabs>
          <w:tab w:val="left" w:pos="284"/>
        </w:tabs>
        <w:autoSpaceDE w:val="0"/>
        <w:autoSpaceDN w:val="0"/>
        <w:adjustRightInd w:val="0"/>
        <w:ind w:left="0" w:firstLine="0"/>
        <w:jc w:val="both"/>
        <w:rPr>
          <w:color w:val="1F1F1F"/>
          <w:lang w:eastAsia="fr-FR"/>
        </w:rPr>
      </w:pPr>
      <w:r w:rsidRPr="003705D4">
        <w:rPr>
          <w:color w:val="000000"/>
          <w:lang w:eastAsia="fr-FR"/>
        </w:rPr>
        <w:t xml:space="preserve">L’eau du circuit de refroidissement </w:t>
      </w:r>
      <w:r>
        <w:rPr>
          <w:color w:val="000000"/>
          <w:lang w:eastAsia="fr-FR"/>
        </w:rPr>
        <w:t xml:space="preserve">est prélevée dans le fleuve, elle </w:t>
      </w:r>
      <w:r w:rsidRPr="003705D4">
        <w:rPr>
          <w:color w:val="000000"/>
          <w:lang w:eastAsia="fr-FR"/>
        </w:rPr>
        <w:t>permet</w:t>
      </w:r>
      <w:r>
        <w:rPr>
          <w:color w:val="000000"/>
          <w:lang w:eastAsia="fr-FR"/>
        </w:rPr>
        <w:t xml:space="preserve">, via le condenseur, </w:t>
      </w:r>
      <w:r w:rsidRPr="003705D4">
        <w:rPr>
          <w:color w:val="000000"/>
          <w:lang w:eastAsia="fr-FR"/>
        </w:rPr>
        <w:t>la liquéfaction de la vapeur d’eau du circuit secondaire</w:t>
      </w:r>
      <w:r>
        <w:rPr>
          <w:color w:val="000000"/>
          <w:lang w:eastAsia="fr-FR"/>
        </w:rPr>
        <w:t xml:space="preserve">. </w:t>
      </w:r>
      <w:r w:rsidRPr="000657C9">
        <w:rPr>
          <w:color w:val="1F1F1F"/>
          <w:lang w:eastAsia="fr-FR"/>
        </w:rPr>
        <w:t xml:space="preserve">Selon le modèle de réacteur, l’eau peut être ensuite rejetée </w:t>
      </w:r>
      <w:r>
        <w:rPr>
          <w:color w:val="1F1F1F"/>
          <w:lang w:eastAsia="fr-FR"/>
        </w:rPr>
        <w:t>dans le fleuve</w:t>
      </w:r>
      <w:r w:rsidRPr="000657C9">
        <w:rPr>
          <w:color w:val="1F1F1F"/>
          <w:lang w:eastAsia="fr-FR"/>
        </w:rPr>
        <w:t xml:space="preserve"> à une température légèrement plus élevée (réacteur sans </w:t>
      </w:r>
      <w:proofErr w:type="spellStart"/>
      <w:r w:rsidRPr="000657C9">
        <w:rPr>
          <w:color w:val="1F1F1F"/>
          <w:lang w:eastAsia="fr-FR"/>
        </w:rPr>
        <w:t>aéroréfrigérant</w:t>
      </w:r>
      <w:proofErr w:type="spellEnd"/>
      <w:r w:rsidRPr="000657C9">
        <w:rPr>
          <w:color w:val="1F1F1F"/>
          <w:lang w:eastAsia="fr-FR"/>
        </w:rPr>
        <w:t xml:space="preserve">) ou bien refroidie dans un </w:t>
      </w:r>
      <w:proofErr w:type="spellStart"/>
      <w:r w:rsidRPr="000657C9">
        <w:rPr>
          <w:color w:val="1F1F1F"/>
          <w:lang w:eastAsia="fr-FR"/>
        </w:rPr>
        <w:t>aéroréfrigérant</w:t>
      </w:r>
      <w:proofErr w:type="spellEnd"/>
      <w:r w:rsidRPr="000657C9">
        <w:rPr>
          <w:color w:val="1F1F1F"/>
          <w:lang w:eastAsia="fr-FR"/>
        </w:rPr>
        <w:t xml:space="preserve"> puis réinjecté</w:t>
      </w:r>
      <w:r w:rsidR="004F58FD">
        <w:rPr>
          <w:color w:val="1F1F1F"/>
          <w:lang w:eastAsia="fr-FR"/>
        </w:rPr>
        <w:t>e</w:t>
      </w:r>
      <w:r w:rsidRPr="000657C9">
        <w:rPr>
          <w:color w:val="1F1F1F"/>
          <w:lang w:eastAsia="fr-FR"/>
        </w:rPr>
        <w:t xml:space="preserve"> dans le circuit de refroidissement (réacteur avec </w:t>
      </w:r>
      <w:proofErr w:type="spellStart"/>
      <w:r w:rsidRPr="000657C9">
        <w:rPr>
          <w:color w:val="1F1F1F"/>
          <w:lang w:eastAsia="fr-FR"/>
        </w:rPr>
        <w:t>aéroréfrigérant</w:t>
      </w:r>
      <w:proofErr w:type="spellEnd"/>
      <w:r w:rsidRPr="000657C9">
        <w:rPr>
          <w:color w:val="1F1F1F"/>
          <w:lang w:eastAsia="fr-FR"/>
        </w:rPr>
        <w:t>).</w:t>
      </w:r>
    </w:p>
    <w:p w14:paraId="608B75C7" w14:textId="77777777" w:rsidR="009B0786" w:rsidRDefault="009B0786" w:rsidP="009B0786">
      <w:pPr>
        <w:autoSpaceDE w:val="0"/>
        <w:autoSpaceDN w:val="0"/>
        <w:adjustRightInd w:val="0"/>
        <w:jc w:val="both"/>
        <w:rPr>
          <w:color w:val="1F1F1F"/>
          <w:lang w:eastAsia="fr-FR"/>
        </w:rPr>
      </w:pPr>
    </w:p>
    <w:p w14:paraId="5E3394ED" w14:textId="51B6175C" w:rsidR="009B0786" w:rsidRDefault="009B0786" w:rsidP="003849C4">
      <w:pPr>
        <w:autoSpaceDE w:val="0"/>
        <w:autoSpaceDN w:val="0"/>
        <w:adjustRightInd w:val="0"/>
        <w:spacing w:line="360" w:lineRule="auto"/>
        <w:jc w:val="both"/>
        <w:rPr>
          <w:b/>
          <w:bCs/>
          <w:color w:val="1F1F1F"/>
          <w:lang w:eastAsia="fr-FR"/>
        </w:rPr>
      </w:pPr>
      <w:r w:rsidRPr="009B0786">
        <w:rPr>
          <w:b/>
          <w:bCs/>
          <w:color w:val="1F1F1F"/>
          <w:lang w:eastAsia="fr-FR"/>
        </w:rPr>
        <w:t>Ce sujet comporte six parties pouvant être traitées de manière indépendante :</w:t>
      </w:r>
    </w:p>
    <w:tbl>
      <w:tblPr>
        <w:tblStyle w:val="Grilledutableau"/>
        <w:tblW w:w="0" w:type="auto"/>
        <w:tblLook w:val="04A0" w:firstRow="1" w:lastRow="0" w:firstColumn="1" w:lastColumn="0" w:noHBand="0" w:noVBand="1"/>
      </w:tblPr>
      <w:tblGrid>
        <w:gridCol w:w="1271"/>
        <w:gridCol w:w="7229"/>
        <w:gridCol w:w="1128"/>
      </w:tblGrid>
      <w:tr w:rsidR="00CB127C" w14:paraId="71EDF34E" w14:textId="77777777" w:rsidTr="00CB127C">
        <w:tc>
          <w:tcPr>
            <w:tcW w:w="1271" w:type="dxa"/>
          </w:tcPr>
          <w:p w14:paraId="5316CCA3" w14:textId="040C0873" w:rsidR="00CB127C" w:rsidRDefault="00CB127C" w:rsidP="00CB127C">
            <w:pPr>
              <w:autoSpaceDE w:val="0"/>
              <w:autoSpaceDN w:val="0"/>
              <w:adjustRightInd w:val="0"/>
              <w:jc w:val="center"/>
              <w:rPr>
                <w:bCs/>
                <w:sz w:val="22"/>
                <w:szCs w:val="22"/>
              </w:rPr>
            </w:pPr>
            <w:r w:rsidRPr="009B0786">
              <w:rPr>
                <w:bCs/>
                <w:sz w:val="22"/>
                <w:szCs w:val="22"/>
              </w:rPr>
              <w:t>Partie A</w:t>
            </w:r>
          </w:p>
        </w:tc>
        <w:tc>
          <w:tcPr>
            <w:tcW w:w="7229" w:type="dxa"/>
          </w:tcPr>
          <w:p w14:paraId="2CB56C59" w14:textId="0169D744" w:rsidR="00CB127C" w:rsidRDefault="00CB127C" w:rsidP="00CB127C">
            <w:pPr>
              <w:autoSpaceDE w:val="0"/>
              <w:autoSpaceDN w:val="0"/>
              <w:adjustRightInd w:val="0"/>
              <w:jc w:val="center"/>
              <w:rPr>
                <w:bCs/>
                <w:sz w:val="22"/>
                <w:szCs w:val="22"/>
              </w:rPr>
            </w:pPr>
            <w:r w:rsidRPr="009B0786">
              <w:rPr>
                <w:bCs/>
                <w:sz w:val="22"/>
                <w:szCs w:val="22"/>
              </w:rPr>
              <w:t>Puissance de la pompe du circuit primaire</w:t>
            </w:r>
          </w:p>
        </w:tc>
        <w:tc>
          <w:tcPr>
            <w:tcW w:w="1128" w:type="dxa"/>
          </w:tcPr>
          <w:p w14:paraId="470A51B9" w14:textId="7F2ABDA5" w:rsidR="00CB127C" w:rsidRDefault="00CB127C" w:rsidP="00CB127C">
            <w:pPr>
              <w:autoSpaceDE w:val="0"/>
              <w:autoSpaceDN w:val="0"/>
              <w:adjustRightInd w:val="0"/>
              <w:jc w:val="center"/>
              <w:rPr>
                <w:bCs/>
                <w:sz w:val="22"/>
                <w:szCs w:val="22"/>
              </w:rPr>
            </w:pPr>
            <w:r>
              <w:rPr>
                <w:bCs/>
                <w:sz w:val="22"/>
                <w:szCs w:val="22"/>
              </w:rPr>
              <w:t>14 pts/50</w:t>
            </w:r>
          </w:p>
        </w:tc>
      </w:tr>
      <w:tr w:rsidR="00CB127C" w14:paraId="265827C4" w14:textId="77777777" w:rsidTr="00CB127C">
        <w:tc>
          <w:tcPr>
            <w:tcW w:w="1271" w:type="dxa"/>
          </w:tcPr>
          <w:p w14:paraId="509BF404" w14:textId="761A9BA3" w:rsidR="00CB127C" w:rsidRDefault="00CB127C" w:rsidP="00CB127C">
            <w:pPr>
              <w:autoSpaceDE w:val="0"/>
              <w:autoSpaceDN w:val="0"/>
              <w:adjustRightInd w:val="0"/>
              <w:jc w:val="center"/>
              <w:rPr>
                <w:bCs/>
                <w:sz w:val="22"/>
                <w:szCs w:val="22"/>
              </w:rPr>
            </w:pPr>
            <w:r w:rsidRPr="009B0786">
              <w:rPr>
                <w:bCs/>
                <w:sz w:val="22"/>
                <w:szCs w:val="22"/>
              </w:rPr>
              <w:t>Partie B</w:t>
            </w:r>
          </w:p>
        </w:tc>
        <w:tc>
          <w:tcPr>
            <w:tcW w:w="7229" w:type="dxa"/>
          </w:tcPr>
          <w:p w14:paraId="09ED20E3" w14:textId="3BBAF634" w:rsidR="00CB127C" w:rsidRDefault="00CB127C" w:rsidP="00CB127C">
            <w:pPr>
              <w:autoSpaceDE w:val="0"/>
              <w:autoSpaceDN w:val="0"/>
              <w:adjustRightInd w:val="0"/>
              <w:jc w:val="center"/>
              <w:rPr>
                <w:bCs/>
                <w:sz w:val="22"/>
                <w:szCs w:val="22"/>
              </w:rPr>
            </w:pPr>
            <w:r w:rsidRPr="009B0786">
              <w:rPr>
                <w:bCs/>
                <w:sz w:val="22"/>
                <w:szCs w:val="22"/>
              </w:rPr>
              <w:t xml:space="preserve">Alimentation électrique des chaufferettes du </w:t>
            </w:r>
            <w:proofErr w:type="spellStart"/>
            <w:r w:rsidRPr="009B0786">
              <w:rPr>
                <w:bCs/>
                <w:sz w:val="22"/>
                <w:szCs w:val="22"/>
              </w:rPr>
              <w:t>pressuriseur</w:t>
            </w:r>
            <w:proofErr w:type="spellEnd"/>
          </w:p>
        </w:tc>
        <w:tc>
          <w:tcPr>
            <w:tcW w:w="1128" w:type="dxa"/>
          </w:tcPr>
          <w:p w14:paraId="6913595D" w14:textId="37995C31" w:rsidR="00CB127C" w:rsidRDefault="00CB127C" w:rsidP="00CB127C">
            <w:pPr>
              <w:autoSpaceDE w:val="0"/>
              <w:autoSpaceDN w:val="0"/>
              <w:adjustRightInd w:val="0"/>
              <w:jc w:val="center"/>
              <w:rPr>
                <w:bCs/>
                <w:sz w:val="22"/>
                <w:szCs w:val="22"/>
              </w:rPr>
            </w:pPr>
            <w:r>
              <w:rPr>
                <w:bCs/>
                <w:sz w:val="22"/>
                <w:szCs w:val="22"/>
              </w:rPr>
              <w:t>5 pts/50</w:t>
            </w:r>
          </w:p>
        </w:tc>
      </w:tr>
      <w:tr w:rsidR="00CB127C" w14:paraId="2F3E5257" w14:textId="77777777" w:rsidTr="00CB127C">
        <w:tc>
          <w:tcPr>
            <w:tcW w:w="1271" w:type="dxa"/>
          </w:tcPr>
          <w:p w14:paraId="1EFA6205" w14:textId="06DDEA38" w:rsidR="00CB127C" w:rsidRDefault="00CB127C" w:rsidP="00CB127C">
            <w:pPr>
              <w:autoSpaceDE w:val="0"/>
              <w:autoSpaceDN w:val="0"/>
              <w:adjustRightInd w:val="0"/>
              <w:jc w:val="center"/>
              <w:rPr>
                <w:bCs/>
                <w:sz w:val="22"/>
                <w:szCs w:val="22"/>
              </w:rPr>
            </w:pPr>
            <w:r w:rsidRPr="009B0786">
              <w:rPr>
                <w:bCs/>
                <w:color w:val="000000"/>
                <w:sz w:val="22"/>
                <w:szCs w:val="22"/>
              </w:rPr>
              <w:t>Partie C</w:t>
            </w:r>
          </w:p>
        </w:tc>
        <w:tc>
          <w:tcPr>
            <w:tcW w:w="7229" w:type="dxa"/>
          </w:tcPr>
          <w:p w14:paraId="068F2F2A" w14:textId="49F90FC1" w:rsidR="00CB127C" w:rsidRDefault="00CB127C" w:rsidP="00CB127C">
            <w:pPr>
              <w:autoSpaceDE w:val="0"/>
              <w:autoSpaceDN w:val="0"/>
              <w:adjustRightInd w:val="0"/>
              <w:jc w:val="center"/>
              <w:rPr>
                <w:bCs/>
                <w:sz w:val="22"/>
                <w:szCs w:val="22"/>
              </w:rPr>
            </w:pPr>
            <w:r w:rsidRPr="009B0786">
              <w:rPr>
                <w:bCs/>
                <w:color w:val="000000"/>
                <w:sz w:val="22"/>
                <w:szCs w:val="22"/>
              </w:rPr>
              <w:t>Masse de combustible</w:t>
            </w:r>
          </w:p>
        </w:tc>
        <w:tc>
          <w:tcPr>
            <w:tcW w:w="1128" w:type="dxa"/>
          </w:tcPr>
          <w:p w14:paraId="3E110D77" w14:textId="3D494675" w:rsidR="00CB127C" w:rsidRDefault="00CB127C" w:rsidP="00CB127C">
            <w:pPr>
              <w:autoSpaceDE w:val="0"/>
              <w:autoSpaceDN w:val="0"/>
              <w:adjustRightInd w:val="0"/>
              <w:jc w:val="center"/>
              <w:rPr>
                <w:bCs/>
                <w:sz w:val="22"/>
                <w:szCs w:val="22"/>
              </w:rPr>
            </w:pPr>
            <w:r>
              <w:rPr>
                <w:bCs/>
                <w:sz w:val="22"/>
                <w:szCs w:val="22"/>
              </w:rPr>
              <w:t>10 pts/50</w:t>
            </w:r>
          </w:p>
        </w:tc>
      </w:tr>
      <w:tr w:rsidR="00CB127C" w14:paraId="07328A63" w14:textId="77777777" w:rsidTr="00CB127C">
        <w:tc>
          <w:tcPr>
            <w:tcW w:w="1271" w:type="dxa"/>
          </w:tcPr>
          <w:p w14:paraId="04E9B1B8" w14:textId="4D9B01BD" w:rsidR="00CB127C" w:rsidRDefault="00CB127C" w:rsidP="00CB127C">
            <w:pPr>
              <w:autoSpaceDE w:val="0"/>
              <w:autoSpaceDN w:val="0"/>
              <w:adjustRightInd w:val="0"/>
              <w:jc w:val="center"/>
              <w:rPr>
                <w:bCs/>
                <w:sz w:val="22"/>
                <w:szCs w:val="22"/>
              </w:rPr>
            </w:pPr>
            <w:r w:rsidRPr="009B0786">
              <w:rPr>
                <w:bCs/>
                <w:sz w:val="22"/>
                <w:szCs w:val="22"/>
              </w:rPr>
              <w:t>Partie D</w:t>
            </w:r>
          </w:p>
        </w:tc>
        <w:tc>
          <w:tcPr>
            <w:tcW w:w="7229" w:type="dxa"/>
          </w:tcPr>
          <w:p w14:paraId="145398B8" w14:textId="57F8F4B7" w:rsidR="00CB127C" w:rsidRDefault="00CB127C" w:rsidP="00CB127C">
            <w:pPr>
              <w:autoSpaceDE w:val="0"/>
              <w:autoSpaceDN w:val="0"/>
              <w:adjustRightInd w:val="0"/>
              <w:jc w:val="center"/>
              <w:rPr>
                <w:bCs/>
                <w:sz w:val="22"/>
                <w:szCs w:val="22"/>
              </w:rPr>
            </w:pPr>
            <w:r w:rsidRPr="009B0786">
              <w:rPr>
                <w:bCs/>
                <w:sz w:val="22"/>
                <w:szCs w:val="22"/>
              </w:rPr>
              <w:t>Mesure de la pression du circuit primaire</w:t>
            </w:r>
          </w:p>
        </w:tc>
        <w:tc>
          <w:tcPr>
            <w:tcW w:w="1128" w:type="dxa"/>
          </w:tcPr>
          <w:p w14:paraId="66167926" w14:textId="0DDD1ECA" w:rsidR="00CB127C" w:rsidRDefault="00CB127C" w:rsidP="00CB127C">
            <w:pPr>
              <w:autoSpaceDE w:val="0"/>
              <w:autoSpaceDN w:val="0"/>
              <w:adjustRightInd w:val="0"/>
              <w:jc w:val="center"/>
              <w:rPr>
                <w:bCs/>
                <w:sz w:val="22"/>
                <w:szCs w:val="22"/>
              </w:rPr>
            </w:pPr>
            <w:r>
              <w:rPr>
                <w:bCs/>
                <w:sz w:val="22"/>
                <w:szCs w:val="22"/>
              </w:rPr>
              <w:t>11 pts/50</w:t>
            </w:r>
          </w:p>
        </w:tc>
      </w:tr>
      <w:tr w:rsidR="00CB127C" w14:paraId="0F1F1687" w14:textId="77777777" w:rsidTr="00CB127C">
        <w:tc>
          <w:tcPr>
            <w:tcW w:w="1271" w:type="dxa"/>
          </w:tcPr>
          <w:p w14:paraId="38F3BACD" w14:textId="3004DB83" w:rsidR="00CB127C" w:rsidRDefault="00CB127C" w:rsidP="00CB127C">
            <w:pPr>
              <w:autoSpaceDE w:val="0"/>
              <w:autoSpaceDN w:val="0"/>
              <w:adjustRightInd w:val="0"/>
              <w:jc w:val="center"/>
              <w:rPr>
                <w:bCs/>
                <w:sz w:val="22"/>
                <w:szCs w:val="22"/>
              </w:rPr>
            </w:pPr>
            <w:r w:rsidRPr="009B0786">
              <w:rPr>
                <w:bCs/>
                <w:color w:val="000000"/>
                <w:sz w:val="22"/>
                <w:szCs w:val="22"/>
              </w:rPr>
              <w:t>Partie E</w:t>
            </w:r>
          </w:p>
        </w:tc>
        <w:tc>
          <w:tcPr>
            <w:tcW w:w="7229" w:type="dxa"/>
          </w:tcPr>
          <w:p w14:paraId="79522535" w14:textId="43AB74C8" w:rsidR="00CB127C" w:rsidRDefault="00CB127C" w:rsidP="00CB127C">
            <w:pPr>
              <w:autoSpaceDE w:val="0"/>
              <w:autoSpaceDN w:val="0"/>
              <w:adjustRightInd w:val="0"/>
              <w:jc w:val="center"/>
              <w:rPr>
                <w:bCs/>
                <w:sz w:val="22"/>
                <w:szCs w:val="22"/>
              </w:rPr>
            </w:pPr>
            <w:r w:rsidRPr="009B0786">
              <w:rPr>
                <w:bCs/>
                <w:color w:val="000000"/>
                <w:sz w:val="22"/>
                <w:szCs w:val="22"/>
              </w:rPr>
              <w:t>Puissance cédée par la vapeur à la turbine</w:t>
            </w:r>
          </w:p>
        </w:tc>
        <w:tc>
          <w:tcPr>
            <w:tcW w:w="1128" w:type="dxa"/>
          </w:tcPr>
          <w:p w14:paraId="5F6A612E" w14:textId="4C7002AD" w:rsidR="00CB127C" w:rsidRDefault="00CB127C" w:rsidP="00CB127C">
            <w:pPr>
              <w:autoSpaceDE w:val="0"/>
              <w:autoSpaceDN w:val="0"/>
              <w:adjustRightInd w:val="0"/>
              <w:jc w:val="center"/>
              <w:rPr>
                <w:bCs/>
                <w:sz w:val="22"/>
                <w:szCs w:val="22"/>
              </w:rPr>
            </w:pPr>
            <w:r>
              <w:rPr>
                <w:bCs/>
                <w:sz w:val="22"/>
                <w:szCs w:val="22"/>
              </w:rPr>
              <w:t>7 pts/50</w:t>
            </w:r>
          </w:p>
        </w:tc>
      </w:tr>
      <w:tr w:rsidR="00CB127C" w14:paraId="322444A7" w14:textId="77777777" w:rsidTr="00CB127C">
        <w:tc>
          <w:tcPr>
            <w:tcW w:w="1271" w:type="dxa"/>
          </w:tcPr>
          <w:p w14:paraId="36AFF357" w14:textId="6146729B" w:rsidR="00CB127C" w:rsidRDefault="00CB127C" w:rsidP="00CB127C">
            <w:pPr>
              <w:autoSpaceDE w:val="0"/>
              <w:autoSpaceDN w:val="0"/>
              <w:adjustRightInd w:val="0"/>
              <w:jc w:val="center"/>
              <w:rPr>
                <w:bCs/>
                <w:sz w:val="22"/>
                <w:szCs w:val="22"/>
              </w:rPr>
            </w:pPr>
            <w:r w:rsidRPr="009B0786">
              <w:rPr>
                <w:bCs/>
                <w:color w:val="000000"/>
                <w:sz w:val="22"/>
                <w:szCs w:val="22"/>
              </w:rPr>
              <w:t>Partie F</w:t>
            </w:r>
          </w:p>
        </w:tc>
        <w:tc>
          <w:tcPr>
            <w:tcW w:w="7229" w:type="dxa"/>
          </w:tcPr>
          <w:p w14:paraId="17171039" w14:textId="41359BF8" w:rsidR="00CB127C" w:rsidRDefault="00CB127C" w:rsidP="00CB127C">
            <w:pPr>
              <w:autoSpaceDE w:val="0"/>
              <w:autoSpaceDN w:val="0"/>
              <w:adjustRightInd w:val="0"/>
              <w:jc w:val="center"/>
              <w:rPr>
                <w:bCs/>
                <w:sz w:val="22"/>
                <w:szCs w:val="22"/>
              </w:rPr>
            </w:pPr>
            <w:r w:rsidRPr="009B0786">
              <w:rPr>
                <w:bCs/>
                <w:color w:val="000000"/>
                <w:sz w:val="22"/>
                <w:szCs w:val="22"/>
              </w:rPr>
              <w:t>Consommation en eau d’une centrale nucléaire</w:t>
            </w:r>
          </w:p>
        </w:tc>
        <w:tc>
          <w:tcPr>
            <w:tcW w:w="1128" w:type="dxa"/>
          </w:tcPr>
          <w:p w14:paraId="6AD61659" w14:textId="6D02D813" w:rsidR="00CB127C" w:rsidRDefault="00CB127C" w:rsidP="00CB127C">
            <w:pPr>
              <w:autoSpaceDE w:val="0"/>
              <w:autoSpaceDN w:val="0"/>
              <w:adjustRightInd w:val="0"/>
              <w:jc w:val="center"/>
              <w:rPr>
                <w:bCs/>
                <w:sz w:val="22"/>
                <w:szCs w:val="22"/>
              </w:rPr>
            </w:pPr>
            <w:r>
              <w:rPr>
                <w:bCs/>
                <w:sz w:val="22"/>
                <w:szCs w:val="22"/>
              </w:rPr>
              <w:t>3 pts/50</w:t>
            </w:r>
          </w:p>
        </w:tc>
      </w:tr>
    </w:tbl>
    <w:p w14:paraId="5B9FE434" w14:textId="26DD6D41" w:rsidR="007357FB" w:rsidRPr="00FF653E" w:rsidRDefault="007357FB" w:rsidP="00711AAD">
      <w:pPr>
        <w:autoSpaceDE w:val="0"/>
        <w:autoSpaceDN w:val="0"/>
        <w:adjustRightInd w:val="0"/>
        <w:rPr>
          <w:b/>
        </w:rPr>
      </w:pPr>
      <w:r w:rsidRPr="00FF653E">
        <w:rPr>
          <w:b/>
        </w:rPr>
        <w:lastRenderedPageBreak/>
        <w:t xml:space="preserve">Partie </w:t>
      </w:r>
      <w:r w:rsidR="00CE601D">
        <w:rPr>
          <w:b/>
          <w:bCs/>
        </w:rPr>
        <w:t xml:space="preserve">A – </w:t>
      </w:r>
      <w:r w:rsidR="00CE601D">
        <w:rPr>
          <w:b/>
        </w:rPr>
        <w:t>P</w:t>
      </w:r>
      <w:r w:rsidRPr="00FF653E">
        <w:rPr>
          <w:b/>
        </w:rPr>
        <w:t xml:space="preserve">uissance </w:t>
      </w:r>
      <w:r w:rsidR="0055414E">
        <w:rPr>
          <w:b/>
        </w:rPr>
        <w:t>de la pompe</w:t>
      </w:r>
      <w:r w:rsidRPr="00FF653E">
        <w:rPr>
          <w:b/>
        </w:rPr>
        <w:t xml:space="preserve"> </w:t>
      </w:r>
      <w:r w:rsidR="00CE601D">
        <w:rPr>
          <w:b/>
        </w:rPr>
        <w:t xml:space="preserve">du circuit </w:t>
      </w:r>
      <w:r w:rsidR="00AF2372">
        <w:rPr>
          <w:b/>
        </w:rPr>
        <w:t>p</w:t>
      </w:r>
      <w:r w:rsidR="00BF582B">
        <w:rPr>
          <w:b/>
        </w:rPr>
        <w:t>rimaire.</w:t>
      </w:r>
    </w:p>
    <w:p w14:paraId="1D006B87" w14:textId="77777777" w:rsidR="007357FB" w:rsidRDefault="007357FB" w:rsidP="007357FB">
      <w:pPr>
        <w:ind w:right="135"/>
      </w:pPr>
    </w:p>
    <w:p w14:paraId="142BCF94" w14:textId="328DFC12" w:rsidR="002E0BDB" w:rsidRPr="00E61EDD" w:rsidRDefault="004A1FC3" w:rsidP="00E61EDD">
      <w:pPr>
        <w:ind w:right="135"/>
        <w:jc w:val="both"/>
        <w:rPr>
          <w:color w:val="000000" w:themeColor="text1"/>
        </w:rPr>
      </w:pPr>
      <w:r>
        <w:rPr>
          <w:noProof/>
          <w:lang w:eastAsia="fr-FR"/>
        </w:rPr>
        <w:t>On utilise</w:t>
      </w:r>
      <w:r w:rsidR="009321D1">
        <w:rPr>
          <w:noProof/>
          <w:lang w:eastAsia="fr-FR"/>
        </w:rPr>
        <w:t xml:space="preserve"> une pompe pour</w:t>
      </w:r>
      <w:r w:rsidR="007357FB" w:rsidRPr="00F24395">
        <w:rPr>
          <w:color w:val="000000" w:themeColor="text1"/>
        </w:rPr>
        <w:t xml:space="preserve"> faire circuler l’eau dans le circuit primaire. On appelle </w:t>
      </w:r>
      <w:r w:rsidR="0034776C">
        <w:rPr>
          <w:color w:val="000000" w:themeColor="text1"/>
        </w:rPr>
        <w:t>b</w:t>
      </w:r>
      <w:r w:rsidR="007357FB" w:rsidRPr="00F24395">
        <w:rPr>
          <w:color w:val="000000" w:themeColor="text1"/>
        </w:rPr>
        <w:t xml:space="preserve">ranche </w:t>
      </w:r>
      <w:r w:rsidR="0034776C">
        <w:rPr>
          <w:color w:val="000000" w:themeColor="text1"/>
        </w:rPr>
        <w:t>c</w:t>
      </w:r>
      <w:r w:rsidR="007357FB" w:rsidRPr="00F24395">
        <w:rPr>
          <w:color w:val="000000" w:themeColor="text1"/>
        </w:rPr>
        <w:t xml:space="preserve">haude la portion </w:t>
      </w:r>
      <w:r w:rsidR="00821E5F">
        <w:rPr>
          <w:color w:val="000000" w:themeColor="text1"/>
        </w:rPr>
        <w:t xml:space="preserve">de circuit </w:t>
      </w:r>
      <w:r w:rsidR="007357FB" w:rsidRPr="00F24395">
        <w:rPr>
          <w:color w:val="000000" w:themeColor="text1"/>
        </w:rPr>
        <w:t xml:space="preserve">située entre </w:t>
      </w:r>
      <w:r w:rsidR="00A31716">
        <w:rPr>
          <w:color w:val="000000" w:themeColor="text1"/>
        </w:rPr>
        <w:t>le</w:t>
      </w:r>
      <w:r w:rsidR="007357FB" w:rsidRPr="00F24395">
        <w:rPr>
          <w:color w:val="000000" w:themeColor="text1"/>
        </w:rPr>
        <w:t xml:space="preserve"> réacteur et </w:t>
      </w:r>
      <w:r w:rsidR="00A31716">
        <w:rPr>
          <w:color w:val="000000" w:themeColor="text1"/>
        </w:rPr>
        <w:t>le</w:t>
      </w:r>
      <w:r w:rsidR="007357FB" w:rsidRPr="00F24395">
        <w:rPr>
          <w:color w:val="000000" w:themeColor="text1"/>
        </w:rPr>
        <w:t xml:space="preserve"> générateur vapeur </w:t>
      </w:r>
      <w:r w:rsidR="0034776C">
        <w:rPr>
          <w:color w:val="000000" w:themeColor="text1"/>
        </w:rPr>
        <w:t xml:space="preserve">noté </w:t>
      </w:r>
      <w:r w:rsidR="00BF3FDF">
        <w:rPr>
          <w:color w:val="000000" w:themeColor="text1"/>
        </w:rPr>
        <w:t>GV</w:t>
      </w:r>
      <w:r w:rsidR="007357FB" w:rsidRPr="00F24395">
        <w:rPr>
          <w:color w:val="000000" w:themeColor="text1"/>
        </w:rPr>
        <w:t xml:space="preserve"> et </w:t>
      </w:r>
      <w:r w:rsidR="00BF3FDF">
        <w:rPr>
          <w:color w:val="000000" w:themeColor="text1"/>
        </w:rPr>
        <w:t>b</w:t>
      </w:r>
      <w:r w:rsidR="007357FB" w:rsidRPr="00F24395">
        <w:rPr>
          <w:color w:val="000000" w:themeColor="text1"/>
        </w:rPr>
        <w:t xml:space="preserve">ranche </w:t>
      </w:r>
      <w:r w:rsidR="00BF3FDF">
        <w:rPr>
          <w:color w:val="000000" w:themeColor="text1"/>
        </w:rPr>
        <w:t>f</w:t>
      </w:r>
      <w:r w:rsidR="007357FB" w:rsidRPr="00F24395">
        <w:rPr>
          <w:color w:val="000000" w:themeColor="text1"/>
        </w:rPr>
        <w:t xml:space="preserve">roide </w:t>
      </w:r>
      <w:r w:rsidR="00821E5F">
        <w:rPr>
          <w:color w:val="000000" w:themeColor="text1"/>
        </w:rPr>
        <w:t xml:space="preserve">celle </w:t>
      </w:r>
      <w:r w:rsidR="007357FB" w:rsidRPr="00F24395">
        <w:rPr>
          <w:color w:val="000000" w:themeColor="text1"/>
        </w:rPr>
        <w:t>située entre la sortie du GV et l’entrée du réacteur</w:t>
      </w:r>
      <w:r w:rsidR="00BF3FDF">
        <w:rPr>
          <w:color w:val="000000" w:themeColor="text1"/>
        </w:rPr>
        <w:t>.</w:t>
      </w:r>
    </w:p>
    <w:p w14:paraId="2BF365CE" w14:textId="75081390" w:rsidR="00A31716" w:rsidRDefault="00A31716" w:rsidP="007357FB">
      <w:pPr>
        <w:ind w:right="135"/>
      </w:pPr>
      <w:r w:rsidRPr="00A31BF2">
        <w:t>P</w:t>
      </w:r>
      <w:r>
        <w:t>our la suite de l’étude, on schématise le circuit primaire de la façon suivante :</w:t>
      </w:r>
    </w:p>
    <w:p w14:paraId="6D069176" w14:textId="51E3657C" w:rsidR="002E0BDB" w:rsidRDefault="003849C4" w:rsidP="007357FB">
      <w:pPr>
        <w:ind w:right="135"/>
      </w:pPr>
      <w:r w:rsidRPr="00F158F9">
        <w:rPr>
          <w:noProof/>
          <w:lang w:eastAsia="fr-FR"/>
        </w:rPr>
        <w:drawing>
          <wp:anchor distT="0" distB="0" distL="114300" distR="114300" simplePos="0" relativeHeight="251660288" behindDoc="0" locked="0" layoutInCell="1" allowOverlap="1" wp14:anchorId="5609BBB0" wp14:editId="31015C1B">
            <wp:simplePos x="0" y="0"/>
            <wp:positionH relativeFrom="margin">
              <wp:align>center</wp:align>
            </wp:positionH>
            <wp:positionV relativeFrom="paragraph">
              <wp:posOffset>2540</wp:posOffset>
            </wp:positionV>
            <wp:extent cx="3238500" cy="2691130"/>
            <wp:effectExtent l="0" t="0" r="0" b="0"/>
            <wp:wrapNone/>
            <wp:docPr id="942741877" name="Image 1" descr="Une image contenant diagramme, croquis, ligne, Dessin techn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741877" name="Image 1" descr="Une image contenant diagramme, croquis, ligne, Dessin technique&#10;&#10;Description générée automatiquement"/>
                    <pic:cNvPicPr/>
                  </pic:nvPicPr>
                  <pic:blipFill>
                    <a:blip r:embed="rId15">
                      <a:extLst>
                        <a:ext uri="{28A0092B-C50C-407E-A947-70E740481C1C}">
                          <a14:useLocalDpi xmlns:a14="http://schemas.microsoft.com/office/drawing/2010/main" val="0"/>
                        </a:ext>
                      </a:extLst>
                    </a:blip>
                    <a:stretch>
                      <a:fillRect/>
                    </a:stretch>
                  </pic:blipFill>
                  <pic:spPr>
                    <a:xfrm>
                      <a:off x="0" y="0"/>
                      <a:ext cx="3238500" cy="2691130"/>
                    </a:xfrm>
                    <a:prstGeom prst="rect">
                      <a:avLst/>
                    </a:prstGeom>
                  </pic:spPr>
                </pic:pic>
              </a:graphicData>
            </a:graphic>
            <wp14:sizeRelH relativeFrom="margin">
              <wp14:pctWidth>0</wp14:pctWidth>
            </wp14:sizeRelH>
            <wp14:sizeRelV relativeFrom="margin">
              <wp14:pctHeight>0</wp14:pctHeight>
            </wp14:sizeRelV>
          </wp:anchor>
        </w:drawing>
      </w:r>
    </w:p>
    <w:p w14:paraId="42D817D3" w14:textId="55C1DF4C" w:rsidR="007357FB" w:rsidRPr="00A31BF2" w:rsidRDefault="007357FB" w:rsidP="007357FB">
      <w:pPr>
        <w:ind w:right="135"/>
      </w:pPr>
    </w:p>
    <w:p w14:paraId="29223207" w14:textId="5CF67F88" w:rsidR="00A31716" w:rsidRDefault="00A31716" w:rsidP="007357FB">
      <w:pPr>
        <w:ind w:right="135"/>
        <w:rPr>
          <w:noProof/>
          <w:lang w:eastAsia="fr-FR"/>
        </w:rPr>
      </w:pPr>
    </w:p>
    <w:p w14:paraId="01B53CE4" w14:textId="5938DEC2" w:rsidR="00A31716" w:rsidRDefault="00A31716" w:rsidP="007357FB">
      <w:pPr>
        <w:ind w:right="135"/>
        <w:rPr>
          <w:noProof/>
          <w:lang w:eastAsia="fr-FR"/>
        </w:rPr>
      </w:pPr>
    </w:p>
    <w:p w14:paraId="7716D450" w14:textId="1096D098" w:rsidR="007357FB" w:rsidRDefault="007357FB" w:rsidP="007357FB">
      <w:pPr>
        <w:ind w:right="135"/>
      </w:pPr>
    </w:p>
    <w:p w14:paraId="42559FA6" w14:textId="29F1E138" w:rsidR="00A31716" w:rsidRDefault="00A31716" w:rsidP="007357FB">
      <w:pPr>
        <w:ind w:right="135"/>
      </w:pPr>
    </w:p>
    <w:p w14:paraId="3F59E168" w14:textId="64BD4EF3" w:rsidR="00A31716" w:rsidRDefault="00A31716" w:rsidP="007357FB">
      <w:pPr>
        <w:ind w:right="135"/>
      </w:pPr>
    </w:p>
    <w:p w14:paraId="4D8AABB9" w14:textId="78F81C26" w:rsidR="00A31716" w:rsidRDefault="00A31716" w:rsidP="007357FB">
      <w:pPr>
        <w:ind w:right="135"/>
      </w:pPr>
    </w:p>
    <w:p w14:paraId="615CD204" w14:textId="71E9DD14" w:rsidR="00A31716" w:rsidRDefault="00A31716" w:rsidP="007357FB">
      <w:pPr>
        <w:ind w:right="135"/>
      </w:pPr>
    </w:p>
    <w:p w14:paraId="33D32DDF" w14:textId="3C46D380" w:rsidR="00A31716" w:rsidRDefault="00A31716" w:rsidP="007357FB">
      <w:pPr>
        <w:ind w:right="135"/>
      </w:pPr>
    </w:p>
    <w:p w14:paraId="042C9BB6" w14:textId="29B976E1" w:rsidR="00A31716" w:rsidRDefault="00A31716" w:rsidP="007357FB">
      <w:pPr>
        <w:ind w:right="135"/>
      </w:pPr>
    </w:p>
    <w:p w14:paraId="4B124E3C" w14:textId="0289800A" w:rsidR="00A31716" w:rsidRDefault="00A31716" w:rsidP="007357FB">
      <w:pPr>
        <w:ind w:right="135"/>
      </w:pPr>
    </w:p>
    <w:p w14:paraId="7001B25B" w14:textId="6A155FA6" w:rsidR="00A31716" w:rsidRDefault="00A31716" w:rsidP="007357FB">
      <w:pPr>
        <w:ind w:right="135"/>
      </w:pPr>
    </w:p>
    <w:p w14:paraId="5103592B" w14:textId="32BA1C99" w:rsidR="00A31716" w:rsidRDefault="00A31716" w:rsidP="007357FB">
      <w:pPr>
        <w:ind w:right="135"/>
      </w:pPr>
    </w:p>
    <w:p w14:paraId="28E7E6D6" w14:textId="7F2CC006" w:rsidR="00A31716" w:rsidRDefault="00A31716" w:rsidP="007357FB">
      <w:pPr>
        <w:ind w:right="135"/>
      </w:pPr>
    </w:p>
    <w:p w14:paraId="2BF8EA59" w14:textId="3B81BD96" w:rsidR="002E0BDB" w:rsidRDefault="002E0BDB" w:rsidP="007357FB">
      <w:pPr>
        <w:ind w:right="135"/>
      </w:pPr>
    </w:p>
    <w:p w14:paraId="2EED2DAD" w14:textId="29F1249B" w:rsidR="007357FB" w:rsidRDefault="002F1770" w:rsidP="00A31716">
      <w:pPr>
        <w:ind w:right="-1"/>
        <w:jc w:val="both"/>
      </w:pPr>
      <w:r>
        <w:t>On considère que tous</w:t>
      </w:r>
      <w:r w:rsidRPr="00DB182E">
        <w:t xml:space="preserve"> les points du circuit primaire</w:t>
      </w:r>
      <w:r>
        <w:t>, entre GV et réacteur, sont</w:t>
      </w:r>
      <w:r w:rsidRPr="00DB182E">
        <w:t xml:space="preserve"> à la même altitude.</w:t>
      </w:r>
    </w:p>
    <w:p w14:paraId="69036C90" w14:textId="77777777" w:rsidR="000E7287" w:rsidRDefault="000E7287" w:rsidP="007357FB">
      <w:pPr>
        <w:ind w:right="135"/>
      </w:pPr>
    </w:p>
    <w:p w14:paraId="761821DF" w14:textId="55C77854" w:rsidR="00CF1620" w:rsidRDefault="00CF1620" w:rsidP="00252D56">
      <w:pPr>
        <w:ind w:right="135"/>
        <w:rPr>
          <w:bCs/>
        </w:rPr>
      </w:pPr>
      <w:r w:rsidRPr="00CF1620">
        <w:rPr>
          <w:b/>
          <w:bCs/>
          <w:u w:val="single"/>
        </w:rPr>
        <w:t>Do</w:t>
      </w:r>
      <w:r w:rsidR="00021947">
        <w:rPr>
          <w:b/>
          <w:bCs/>
          <w:u w:val="single"/>
        </w:rPr>
        <w:t>nnées :</w:t>
      </w:r>
    </w:p>
    <w:p w14:paraId="60601D1C" w14:textId="4E52F847" w:rsidR="00C23C25" w:rsidRDefault="00C23C25" w:rsidP="00252D56">
      <w:pPr>
        <w:ind w:right="135"/>
        <w:rPr>
          <w:bCs/>
        </w:rPr>
      </w:pPr>
      <w:r>
        <w:rPr>
          <w:bCs/>
        </w:rPr>
        <w:t xml:space="preserve">Les valeurs thermodynamiques concernant l’eau sont données dans les conditions de température et de pression qui prévalent dans le circuit. </w:t>
      </w:r>
    </w:p>
    <w:p w14:paraId="600BAA9C" w14:textId="77777777" w:rsidR="00C23C25" w:rsidRPr="00E61EDD" w:rsidRDefault="00C23C25" w:rsidP="00252D56">
      <w:pPr>
        <w:ind w:right="135"/>
        <w:rPr>
          <w:bCs/>
          <w:sz w:val="12"/>
          <w:szCs w:val="12"/>
        </w:rPr>
      </w:pPr>
    </w:p>
    <w:p w14:paraId="16D860A6" w14:textId="5348C484" w:rsidR="00CF1620" w:rsidRPr="00DB182E" w:rsidRDefault="002F1770" w:rsidP="00CF1620">
      <w:pPr>
        <w:numPr>
          <w:ilvl w:val="0"/>
          <w:numId w:val="25"/>
        </w:numPr>
        <w:tabs>
          <w:tab w:val="left" w:pos="709"/>
        </w:tabs>
        <w:spacing w:line="360" w:lineRule="auto"/>
        <w:ind w:left="567" w:hanging="283"/>
        <w:jc w:val="both"/>
      </w:pPr>
      <w:proofErr w:type="gramStart"/>
      <w:r>
        <w:t>d</w:t>
      </w:r>
      <w:r w:rsidR="00CF1620" w:rsidRPr="00DB182E">
        <w:t>ébit</w:t>
      </w:r>
      <w:proofErr w:type="gramEnd"/>
      <w:r w:rsidR="00CF1620" w:rsidRPr="00DB182E">
        <w:t xml:space="preserve"> </w:t>
      </w:r>
      <w:r w:rsidR="00CF1620">
        <w:t>volumique</w:t>
      </w:r>
      <w:r w:rsidR="00CF1620" w:rsidRPr="00DB182E">
        <w:t xml:space="preserve"> de l'eau</w:t>
      </w:r>
      <w:r w:rsidR="00CF1620">
        <w:t xml:space="preserve"> dans le circuit primaire</w:t>
      </w:r>
      <w:r w:rsidR="00CF1620" w:rsidRPr="00DB182E">
        <w:t xml:space="preserve"> : </w:t>
      </w:r>
      <w:r w:rsidR="00CF1620" w:rsidRPr="00A31716">
        <w:rPr>
          <w:i/>
          <w:iCs/>
        </w:rPr>
        <w:t>Q</w:t>
      </w:r>
      <w:r w:rsidR="00CF1620" w:rsidRPr="003849C4">
        <w:rPr>
          <w:vertAlign w:val="subscript"/>
        </w:rPr>
        <w:t>V</w:t>
      </w:r>
      <w:r w:rsidR="00CF1620" w:rsidRPr="00DB182E">
        <w:t xml:space="preserve"> = </w:t>
      </w:r>
      <w:r w:rsidR="00CF1620">
        <w:t>6,0 m</w:t>
      </w:r>
      <w:r w:rsidR="00CF1620" w:rsidRPr="001F29B6">
        <w:rPr>
          <w:vertAlign w:val="superscript"/>
        </w:rPr>
        <w:t>3</w:t>
      </w:r>
      <w:r w:rsidR="00CF1620" w:rsidRPr="00DB182E">
        <w:t>·</w:t>
      </w:r>
      <w:r w:rsidR="00CF1620">
        <w:t>s</w:t>
      </w:r>
      <w:r w:rsidR="006F3818">
        <w:rPr>
          <w:vertAlign w:val="superscript"/>
        </w:rPr>
        <w:t>–</w:t>
      </w:r>
      <w:r w:rsidR="00CF1620" w:rsidRPr="00DB182E">
        <w:rPr>
          <w:vertAlign w:val="superscript"/>
        </w:rPr>
        <w:t>1</w:t>
      </w:r>
      <w:r w:rsidRPr="002F1770">
        <w:t> ;</w:t>
      </w:r>
    </w:p>
    <w:p w14:paraId="060084DE" w14:textId="18EABF58" w:rsidR="00CF1620" w:rsidRPr="00DB182E" w:rsidRDefault="002F1770" w:rsidP="00CF1620">
      <w:pPr>
        <w:numPr>
          <w:ilvl w:val="0"/>
          <w:numId w:val="25"/>
        </w:numPr>
        <w:tabs>
          <w:tab w:val="left" w:pos="709"/>
          <w:tab w:val="right" w:pos="6745"/>
        </w:tabs>
        <w:spacing w:line="360" w:lineRule="auto"/>
        <w:ind w:left="567" w:hanging="283"/>
        <w:jc w:val="both"/>
      </w:pPr>
      <w:proofErr w:type="gramStart"/>
      <w:r>
        <w:t>d</w:t>
      </w:r>
      <w:r w:rsidR="00CF1620" w:rsidRPr="00DB182E">
        <w:t>iamètre</w:t>
      </w:r>
      <w:proofErr w:type="gramEnd"/>
      <w:r w:rsidR="00CF1620" w:rsidRPr="00DB182E">
        <w:t xml:space="preserve"> de</w:t>
      </w:r>
      <w:r w:rsidR="00CF1620">
        <w:t xml:space="preserve"> la conduite de la branche froide</w:t>
      </w:r>
      <w:r w:rsidR="00CF1620" w:rsidRPr="00DB182E">
        <w:t xml:space="preserve"> : </w:t>
      </w:r>
      <w:r w:rsidR="00CF1620" w:rsidRPr="00DB182E">
        <w:rPr>
          <w:i/>
          <w:iCs/>
        </w:rPr>
        <w:t>D</w:t>
      </w:r>
      <w:r w:rsidR="00CF1620">
        <w:t xml:space="preserve"> = 698 m</w:t>
      </w:r>
      <w:r w:rsidR="00CF1620" w:rsidRPr="00DB182E">
        <w:t>m</w:t>
      </w:r>
      <w:r w:rsidR="006F3818">
        <w:t> ;</w:t>
      </w:r>
    </w:p>
    <w:p w14:paraId="5CF5F3D7" w14:textId="3858CDCE" w:rsidR="00CF1620" w:rsidRPr="00DB182E" w:rsidRDefault="006F3818" w:rsidP="00CF1620">
      <w:pPr>
        <w:numPr>
          <w:ilvl w:val="0"/>
          <w:numId w:val="25"/>
        </w:numPr>
        <w:tabs>
          <w:tab w:val="left" w:pos="709"/>
          <w:tab w:val="right" w:pos="5890"/>
        </w:tabs>
        <w:spacing w:line="360" w:lineRule="auto"/>
        <w:ind w:left="567" w:hanging="283"/>
        <w:jc w:val="both"/>
      </w:pPr>
      <w:r>
        <w:t>m</w:t>
      </w:r>
      <w:r w:rsidR="00CF1620" w:rsidRPr="00DB182E">
        <w:t xml:space="preserve">asse volumique de l'eau : </w:t>
      </w:r>
      <w:r w:rsidR="00CF1620" w:rsidRPr="00DB182E">
        <w:rPr>
          <w:i/>
          <w:iCs/>
        </w:rPr>
        <w:sym w:font="Symbol" w:char="F072"/>
      </w:r>
      <w:r w:rsidR="00CF1620" w:rsidRPr="00DB182E">
        <w:t xml:space="preserve"> = </w:t>
      </w:r>
      <w:r w:rsidR="00CF1620">
        <w:t>740</w:t>
      </w:r>
      <w:r w:rsidR="00CF1620" w:rsidRPr="00DB182E">
        <w:t xml:space="preserve"> </w:t>
      </w:r>
      <w:proofErr w:type="spellStart"/>
      <w:r w:rsidR="00CF1620">
        <w:t>kg</w:t>
      </w:r>
      <w:r w:rsidR="007B326C" w:rsidRPr="00DB182E">
        <w:t>·</w:t>
      </w:r>
      <w:r w:rsidR="00CF1620">
        <w:t>m</w:t>
      </w:r>
      <w:proofErr w:type="spellEnd"/>
      <w:r w:rsidR="007B326C">
        <w:rPr>
          <w:vertAlign w:val="superscript"/>
        </w:rPr>
        <w:t>–</w:t>
      </w:r>
      <w:r w:rsidR="00CF1620">
        <w:rPr>
          <w:vertAlign w:val="superscript"/>
        </w:rPr>
        <w:t>3</w:t>
      </w:r>
      <w:r w:rsidRPr="006F3818">
        <w:t> </w:t>
      </w:r>
      <w:r>
        <w:t>;</w:t>
      </w:r>
    </w:p>
    <w:p w14:paraId="0C732CBE" w14:textId="28D97C9B" w:rsidR="00CF1620" w:rsidRDefault="006F3818" w:rsidP="00CF1620">
      <w:pPr>
        <w:numPr>
          <w:ilvl w:val="0"/>
          <w:numId w:val="25"/>
        </w:numPr>
        <w:tabs>
          <w:tab w:val="left" w:pos="709"/>
          <w:tab w:val="left" w:pos="935"/>
        </w:tabs>
        <w:spacing w:line="360" w:lineRule="auto"/>
        <w:ind w:left="567" w:hanging="283"/>
        <w:jc w:val="both"/>
      </w:pPr>
      <w:proofErr w:type="gramStart"/>
      <w:r>
        <w:t>l</w:t>
      </w:r>
      <w:r w:rsidR="00CF1620">
        <w:t>ongueur</w:t>
      </w:r>
      <w:proofErr w:type="gramEnd"/>
      <w:r w:rsidR="00CF1620">
        <w:t xml:space="preserve"> de la conduite branche froide : </w:t>
      </w:r>
      <w:r w:rsidR="00A31716" w:rsidRPr="00A31716">
        <w:rPr>
          <w:i/>
        </w:rPr>
        <w:t>L</w:t>
      </w:r>
      <w:r w:rsidR="00A31716">
        <w:t> = </w:t>
      </w:r>
      <w:r w:rsidR="00CF1620">
        <w:t>11,0 m</w:t>
      </w:r>
      <w:r>
        <w:t> ;</w:t>
      </w:r>
    </w:p>
    <w:p w14:paraId="39881D1C" w14:textId="71554D2F" w:rsidR="00CF1620" w:rsidRPr="00DB182E" w:rsidRDefault="006F3818" w:rsidP="00CF1620">
      <w:pPr>
        <w:numPr>
          <w:ilvl w:val="0"/>
          <w:numId w:val="25"/>
        </w:numPr>
        <w:tabs>
          <w:tab w:val="left" w:pos="709"/>
          <w:tab w:val="left" w:pos="935"/>
        </w:tabs>
        <w:spacing w:line="360" w:lineRule="auto"/>
        <w:ind w:left="567" w:hanging="283"/>
        <w:jc w:val="both"/>
      </w:pPr>
      <w:proofErr w:type="gramStart"/>
      <w:r>
        <w:t>l</w:t>
      </w:r>
      <w:r w:rsidR="00CF1620">
        <w:t>ongueur</w:t>
      </w:r>
      <w:proofErr w:type="gramEnd"/>
      <w:r w:rsidR="00CF1620">
        <w:t xml:space="preserve"> équivalente de chaque coude : </w:t>
      </w:r>
      <w:proofErr w:type="spellStart"/>
      <w:r w:rsidR="00A31716" w:rsidRPr="00A31716">
        <w:rPr>
          <w:i/>
        </w:rPr>
        <w:t>L</w:t>
      </w:r>
      <w:r w:rsidR="00A31716" w:rsidRPr="003849C4">
        <w:rPr>
          <w:vertAlign w:val="subscript"/>
        </w:rPr>
        <w:t>éq</w:t>
      </w:r>
      <w:proofErr w:type="spellEnd"/>
      <w:r w:rsidR="00A31716">
        <w:t> = </w:t>
      </w:r>
      <w:r w:rsidR="00CF1620">
        <w:t>1,0 m</w:t>
      </w:r>
      <w:r>
        <w:t> ;</w:t>
      </w:r>
    </w:p>
    <w:p w14:paraId="35D19BD5" w14:textId="2AD4E7E8" w:rsidR="00CF1620" w:rsidRPr="001F29B6" w:rsidRDefault="00A31716" w:rsidP="00CF1620">
      <w:pPr>
        <w:numPr>
          <w:ilvl w:val="0"/>
          <w:numId w:val="25"/>
        </w:numPr>
        <w:tabs>
          <w:tab w:val="left" w:pos="709"/>
          <w:tab w:val="left" w:pos="935"/>
        </w:tabs>
        <w:spacing w:line="360" w:lineRule="auto"/>
        <w:ind w:left="567" w:hanging="283"/>
        <w:jc w:val="both"/>
      </w:pPr>
      <w:proofErr w:type="gramStart"/>
      <w:r>
        <w:rPr>
          <w:iCs/>
        </w:rPr>
        <w:t>valeur</w:t>
      </w:r>
      <w:proofErr w:type="gramEnd"/>
      <w:r>
        <w:rPr>
          <w:iCs/>
        </w:rPr>
        <w:t xml:space="preserve"> de la </w:t>
      </w:r>
      <w:r w:rsidR="006F3818">
        <w:rPr>
          <w:iCs/>
        </w:rPr>
        <w:t>p</w:t>
      </w:r>
      <w:r w:rsidR="00CF1620">
        <w:rPr>
          <w:iCs/>
        </w:rPr>
        <w:t xml:space="preserve">ression en sortie du GV : </w:t>
      </w:r>
      <w:proofErr w:type="spellStart"/>
      <w:r w:rsidR="003945EB">
        <w:rPr>
          <w:i/>
          <w:iCs/>
        </w:rPr>
        <w:t>p</w:t>
      </w:r>
      <w:r w:rsidR="003849C4" w:rsidRPr="003849C4">
        <w:rPr>
          <w:iCs/>
          <w:vertAlign w:val="subscript"/>
        </w:rPr>
        <w:t>sortie</w:t>
      </w:r>
      <w:proofErr w:type="spellEnd"/>
      <w:r w:rsidR="008B2CAE">
        <w:rPr>
          <w:iCs/>
          <w:vertAlign w:val="subscript"/>
        </w:rPr>
        <w:t xml:space="preserve"> GV</w:t>
      </w:r>
      <w:r w:rsidR="003849C4">
        <w:rPr>
          <w:iCs/>
        </w:rPr>
        <w:t xml:space="preserve"> = </w:t>
      </w:r>
      <w:r w:rsidR="00CF1620" w:rsidRPr="00072CDF">
        <w:rPr>
          <w:iCs/>
        </w:rPr>
        <w:t>153</w:t>
      </w:r>
      <w:r w:rsidR="00CF1620">
        <w:rPr>
          <w:iCs/>
        </w:rPr>
        <w:t xml:space="preserve"> </w:t>
      </w:r>
      <w:r w:rsidR="00CF1620" w:rsidRPr="00072CDF">
        <w:rPr>
          <w:iCs/>
        </w:rPr>
        <w:t>bar</w:t>
      </w:r>
      <w:r w:rsidR="006F3818">
        <w:rPr>
          <w:iCs/>
        </w:rPr>
        <w:t> ;</w:t>
      </w:r>
    </w:p>
    <w:p w14:paraId="4553F9FE" w14:textId="39A4438C" w:rsidR="00CF1620" w:rsidRPr="00072CDF" w:rsidRDefault="00A31716" w:rsidP="00CF1620">
      <w:pPr>
        <w:numPr>
          <w:ilvl w:val="0"/>
          <w:numId w:val="25"/>
        </w:numPr>
        <w:tabs>
          <w:tab w:val="left" w:pos="709"/>
          <w:tab w:val="left" w:pos="935"/>
        </w:tabs>
        <w:spacing w:line="360" w:lineRule="auto"/>
        <w:ind w:left="567" w:hanging="283"/>
        <w:jc w:val="both"/>
      </w:pPr>
      <w:proofErr w:type="gramStart"/>
      <w:r>
        <w:rPr>
          <w:iCs/>
        </w:rPr>
        <w:t>valeur</w:t>
      </w:r>
      <w:proofErr w:type="gramEnd"/>
      <w:r>
        <w:rPr>
          <w:iCs/>
        </w:rPr>
        <w:t xml:space="preserve"> de la </w:t>
      </w:r>
      <w:r w:rsidR="006F3818">
        <w:rPr>
          <w:iCs/>
        </w:rPr>
        <w:t>p</w:t>
      </w:r>
      <w:r w:rsidR="00CF1620" w:rsidRPr="00072CDF">
        <w:rPr>
          <w:iCs/>
        </w:rPr>
        <w:t>res</w:t>
      </w:r>
      <w:r w:rsidR="00CF1620">
        <w:rPr>
          <w:iCs/>
        </w:rPr>
        <w:t xml:space="preserve">sion à l’entrée du réacteur : </w:t>
      </w:r>
      <w:proofErr w:type="spellStart"/>
      <w:r w:rsidR="003945EB">
        <w:rPr>
          <w:i/>
          <w:iCs/>
        </w:rPr>
        <w:t>p</w:t>
      </w:r>
      <w:r w:rsidR="003849C4">
        <w:rPr>
          <w:iCs/>
          <w:vertAlign w:val="subscript"/>
        </w:rPr>
        <w:t>entrée</w:t>
      </w:r>
      <w:proofErr w:type="spellEnd"/>
      <w:r w:rsidR="008B2CAE">
        <w:rPr>
          <w:iCs/>
          <w:vertAlign w:val="subscript"/>
        </w:rPr>
        <w:t xml:space="preserve"> réacteur</w:t>
      </w:r>
      <w:r w:rsidR="003849C4">
        <w:rPr>
          <w:iCs/>
        </w:rPr>
        <w:t xml:space="preserve"> = </w:t>
      </w:r>
      <w:r w:rsidR="00CF1620" w:rsidRPr="00072CDF">
        <w:rPr>
          <w:iCs/>
        </w:rPr>
        <w:t>1</w:t>
      </w:r>
      <w:r w:rsidR="00CF1620">
        <w:rPr>
          <w:iCs/>
        </w:rPr>
        <w:t>62</w:t>
      </w:r>
      <w:r w:rsidR="00CF1620" w:rsidRPr="00072CDF">
        <w:rPr>
          <w:iCs/>
        </w:rPr>
        <w:t xml:space="preserve"> bar</w:t>
      </w:r>
      <w:r w:rsidR="006F3818">
        <w:rPr>
          <w:iCs/>
        </w:rPr>
        <w:t> ;</w:t>
      </w:r>
    </w:p>
    <w:p w14:paraId="41AA6748" w14:textId="52845A03" w:rsidR="00CF1620" w:rsidRDefault="006F3818" w:rsidP="00CF1620">
      <w:pPr>
        <w:numPr>
          <w:ilvl w:val="0"/>
          <w:numId w:val="25"/>
        </w:numPr>
        <w:tabs>
          <w:tab w:val="left" w:pos="709"/>
          <w:tab w:val="right" w:pos="5995"/>
        </w:tabs>
        <w:spacing w:line="360" w:lineRule="auto"/>
        <w:ind w:left="567" w:hanging="283"/>
        <w:jc w:val="both"/>
      </w:pPr>
      <w:proofErr w:type="gramStart"/>
      <w:r>
        <w:t>v</w:t>
      </w:r>
      <w:r w:rsidR="00CF1620" w:rsidRPr="00DB182E">
        <w:t>iscosité</w:t>
      </w:r>
      <w:proofErr w:type="gramEnd"/>
      <w:r w:rsidR="00CF1620" w:rsidRPr="00DB182E">
        <w:t xml:space="preserve"> </w:t>
      </w:r>
      <w:r w:rsidR="00CF1620" w:rsidRPr="00C25403">
        <w:t>dynamique de</w:t>
      </w:r>
      <w:r w:rsidR="00CF1620" w:rsidRPr="00DB182E">
        <w:t xml:space="preserve"> l'eau</w:t>
      </w:r>
      <w:r w:rsidR="00CF1620">
        <w:t xml:space="preserve"> à la température de fonctionnement</w:t>
      </w:r>
      <w:r w:rsidR="00CF1620" w:rsidRPr="00DB182E">
        <w:t xml:space="preserve"> : </w:t>
      </w:r>
      <w:r w:rsidR="00CF1620" w:rsidRPr="006F3818">
        <w:rPr>
          <w:rFonts w:ascii="Symbol" w:hAnsi="Symbol"/>
          <w:i/>
        </w:rPr>
        <w:t></w:t>
      </w:r>
      <w:r w:rsidR="00CF1620" w:rsidRPr="00231C3D">
        <w:rPr>
          <w:rFonts w:ascii="Symbol" w:hAnsi="Symbol"/>
        </w:rPr>
        <w:t></w:t>
      </w:r>
      <w:r w:rsidR="00CF1620" w:rsidRPr="00DB182E">
        <w:t xml:space="preserve">= </w:t>
      </w:r>
      <w:r w:rsidR="00CF1620">
        <w:t>8</w:t>
      </w:r>
      <w:r w:rsidR="00CF1620" w:rsidRPr="00DB182E">
        <w:t>,</w:t>
      </w:r>
      <w:r w:rsidR="00CF1620">
        <w:t>8</w:t>
      </w:r>
      <w:r w:rsidR="00CF1620" w:rsidRPr="00DB182E">
        <w:t>×10</w:t>
      </w:r>
      <w:r>
        <w:rPr>
          <w:vertAlign w:val="superscript"/>
        </w:rPr>
        <w:t>–5</w:t>
      </w:r>
      <w:r w:rsidR="00CF1620" w:rsidRPr="00DB182E">
        <w:t xml:space="preserve"> </w:t>
      </w:r>
      <w:proofErr w:type="spellStart"/>
      <w:r w:rsidR="00CF1620" w:rsidRPr="00DB182E">
        <w:t>Pa</w:t>
      </w:r>
      <w:r w:rsidR="002E0BDB" w:rsidRPr="00DB182E">
        <w:t>·</w:t>
      </w:r>
      <w:r w:rsidR="00CF1620" w:rsidRPr="00DB182E">
        <w:t>s</w:t>
      </w:r>
      <w:proofErr w:type="spellEnd"/>
      <w:r w:rsidR="002E0BDB">
        <w:t>.</w:t>
      </w:r>
    </w:p>
    <w:p w14:paraId="51F01E65" w14:textId="77777777" w:rsidR="00CF1620" w:rsidRPr="00E61EDD" w:rsidRDefault="00CF1620" w:rsidP="007357FB">
      <w:pPr>
        <w:ind w:right="135"/>
        <w:rPr>
          <w:sz w:val="12"/>
          <w:szCs w:val="12"/>
        </w:rPr>
      </w:pPr>
    </w:p>
    <w:p w14:paraId="6731CEC5" w14:textId="37449E2A" w:rsidR="007357FB" w:rsidRDefault="00D579C2" w:rsidP="007357FB">
      <w:pPr>
        <w:ind w:right="-1"/>
        <w:rPr>
          <w:rFonts w:eastAsia="SymbolMT"/>
        </w:rPr>
      </w:pPr>
      <w:r w:rsidRPr="007D13B7">
        <w:rPr>
          <w:b/>
          <w:color w:val="000000"/>
          <w:sz w:val="26"/>
        </w:rPr>
        <w:t>Q</w:t>
      </w:r>
      <w:r>
        <w:rPr>
          <w:b/>
          <w:color w:val="000000"/>
          <w:sz w:val="26"/>
        </w:rPr>
        <w:t>1</w:t>
      </w:r>
      <w:r w:rsidR="004E6A09">
        <w:rPr>
          <w:b/>
          <w:color w:val="000000"/>
          <w:sz w:val="26"/>
        </w:rPr>
        <w:t> </w:t>
      </w:r>
      <w:r w:rsidRPr="009D71B9">
        <w:rPr>
          <w:b/>
          <w:color w:val="000000"/>
          <w:sz w:val="26"/>
        </w:rPr>
        <w:t>-</w:t>
      </w:r>
      <w:r w:rsidR="004E6A09">
        <w:rPr>
          <w:bCs/>
          <w:color w:val="000000"/>
          <w:sz w:val="26"/>
        </w:rPr>
        <w:t> </w:t>
      </w:r>
      <w:r w:rsidR="009072E9">
        <w:t>D</w:t>
      </w:r>
      <w:r w:rsidR="007357FB" w:rsidRPr="00755026">
        <w:t xml:space="preserve">éterminer </w:t>
      </w:r>
      <w:r w:rsidR="007357FB" w:rsidRPr="00755026">
        <w:rPr>
          <w:rFonts w:eastAsia="SymbolMT"/>
        </w:rPr>
        <w:t xml:space="preserve">la </w:t>
      </w:r>
      <w:r w:rsidR="007357FB">
        <w:rPr>
          <w:rFonts w:eastAsia="SymbolMT"/>
        </w:rPr>
        <w:t>vitesse de l’eau</w:t>
      </w:r>
      <w:r w:rsidR="00113C39">
        <w:rPr>
          <w:rFonts w:eastAsia="SymbolMT"/>
        </w:rPr>
        <w:t xml:space="preserve">, notée </w:t>
      </w:r>
      <m:oMath>
        <m:r>
          <w:rPr>
            <w:rFonts w:ascii="Cambria Math" w:hAnsi="Cambria Math"/>
            <w:sz w:val="28"/>
            <w:szCs w:val="28"/>
          </w:rPr>
          <m:t>v</m:t>
        </m:r>
      </m:oMath>
      <w:r w:rsidR="00113C39">
        <w:rPr>
          <w:rFonts w:eastAsia="SymbolMT"/>
        </w:rPr>
        <w:t>,</w:t>
      </w:r>
      <w:r w:rsidR="007357FB">
        <w:rPr>
          <w:rFonts w:eastAsia="SymbolMT"/>
        </w:rPr>
        <w:t xml:space="preserve"> dans le circuit branche froide.</w:t>
      </w:r>
    </w:p>
    <w:p w14:paraId="5DA42675" w14:textId="77777777" w:rsidR="000550B8" w:rsidRDefault="000550B8" w:rsidP="007357FB">
      <w:pPr>
        <w:ind w:right="-1"/>
        <w:rPr>
          <w:rFonts w:eastAsia="SymbolMT"/>
        </w:rPr>
      </w:pPr>
    </w:p>
    <w:p w14:paraId="4B3770BE" w14:textId="28EDA6A8" w:rsidR="000550B8" w:rsidRPr="00DC24E9" w:rsidRDefault="000550B8" w:rsidP="007B326C">
      <w:pPr>
        <w:tabs>
          <w:tab w:val="left" w:pos="4470"/>
          <w:tab w:val="right" w:pos="5248"/>
        </w:tabs>
        <w:ind w:right="-143"/>
        <w:rPr>
          <w:bCs/>
        </w:rPr>
      </w:pPr>
      <w:r>
        <w:rPr>
          <w:bCs/>
        </w:rPr>
        <w:t>Le coefficient de pertes de charge</w:t>
      </w:r>
      <w:r w:rsidR="00EF2A0F">
        <w:rPr>
          <w:bCs/>
        </w:rPr>
        <w:t>s régulières</w:t>
      </w:r>
      <w:r w:rsidRPr="00DC24E9">
        <w:rPr>
          <w:bCs/>
        </w:rPr>
        <w:t xml:space="preserve"> </w:t>
      </w:r>
      <m:oMath>
        <m:r>
          <w:rPr>
            <w:rFonts w:ascii="Cambria Math" w:hAnsi="Cambria Math"/>
          </w:rPr>
          <m:t>λ</m:t>
        </m:r>
      </m:oMath>
      <w:r w:rsidR="00624D66">
        <w:rPr>
          <w:rFonts w:ascii="Symbol" w:hAnsi="Symbol"/>
          <w:bCs/>
        </w:rPr>
        <w:t></w:t>
      </w:r>
      <w:r w:rsidRPr="00DC24E9">
        <w:rPr>
          <w:bCs/>
        </w:rPr>
        <w:t>dépend du régime d’écoulement du fluide</w:t>
      </w:r>
      <w:r w:rsidR="00EF2A0F">
        <w:rPr>
          <w:bCs/>
        </w:rPr>
        <w:t>.</w:t>
      </w:r>
    </w:p>
    <w:p w14:paraId="28ED020A" w14:textId="77777777" w:rsidR="000550B8" w:rsidRPr="00DC24E9" w:rsidRDefault="000550B8" w:rsidP="000550B8">
      <w:pPr>
        <w:tabs>
          <w:tab w:val="left" w:pos="4470"/>
          <w:tab w:val="right" w:pos="5248"/>
        </w:tabs>
        <w:ind w:right="26"/>
        <w:rPr>
          <w:b/>
          <w:bCs/>
        </w:rPr>
      </w:pPr>
    </w:p>
    <w:tbl>
      <w:tblPr>
        <w:tblW w:w="0" w:type="auto"/>
        <w:jc w:val="center"/>
        <w:tblLayout w:type="fixed"/>
        <w:tblCellMar>
          <w:left w:w="15" w:type="dxa"/>
          <w:right w:w="15" w:type="dxa"/>
        </w:tblCellMar>
        <w:tblLook w:val="0000" w:firstRow="0" w:lastRow="0" w:firstColumn="0" w:lastColumn="0" w:noHBand="0" w:noVBand="0"/>
      </w:tblPr>
      <w:tblGrid>
        <w:gridCol w:w="2079"/>
        <w:gridCol w:w="3307"/>
        <w:gridCol w:w="3638"/>
      </w:tblGrid>
      <w:tr w:rsidR="000550B8" w:rsidRPr="004859C1" w14:paraId="1F314F11" w14:textId="77777777" w:rsidTr="00EA3199">
        <w:trPr>
          <w:jc w:val="center"/>
        </w:trPr>
        <w:tc>
          <w:tcPr>
            <w:tcW w:w="2079" w:type="dxa"/>
            <w:tcBorders>
              <w:top w:val="single" w:sz="4" w:space="0" w:color="auto"/>
              <w:left w:val="single" w:sz="4" w:space="0" w:color="auto"/>
              <w:right w:val="single" w:sz="4" w:space="0" w:color="auto"/>
            </w:tcBorders>
            <w:vAlign w:val="center"/>
          </w:tcPr>
          <w:p w14:paraId="27740B62" w14:textId="06E11C60" w:rsidR="000550B8" w:rsidRPr="004859C1" w:rsidRDefault="000550B8" w:rsidP="00EA3199">
            <w:pPr>
              <w:jc w:val="center"/>
            </w:pPr>
            <w:proofErr w:type="spellStart"/>
            <w:r w:rsidRPr="00EA3199">
              <w:rPr>
                <w:rFonts w:ascii="Cambria Math" w:hAnsi="Cambria Math"/>
                <w:i/>
                <w:iCs/>
              </w:rPr>
              <w:t>Re</w:t>
            </w:r>
            <w:proofErr w:type="spellEnd"/>
            <w:r w:rsidRPr="004859C1">
              <w:rPr>
                <w:i/>
                <w:iCs/>
              </w:rPr>
              <w:t xml:space="preserve"> </w:t>
            </w:r>
            <w:r w:rsidRPr="004859C1">
              <w:t>&lt; 2000</w:t>
            </w:r>
          </w:p>
        </w:tc>
        <w:tc>
          <w:tcPr>
            <w:tcW w:w="3307" w:type="dxa"/>
            <w:tcBorders>
              <w:top w:val="single" w:sz="4" w:space="0" w:color="auto"/>
              <w:left w:val="single" w:sz="4" w:space="0" w:color="auto"/>
              <w:right w:val="single" w:sz="4" w:space="0" w:color="auto"/>
            </w:tcBorders>
            <w:vAlign w:val="center"/>
          </w:tcPr>
          <w:p w14:paraId="29E56899" w14:textId="77777777" w:rsidR="000550B8" w:rsidRPr="004859C1" w:rsidRDefault="000550B8" w:rsidP="00EA3199">
            <w:pPr>
              <w:jc w:val="center"/>
            </w:pPr>
            <w:r w:rsidRPr="004859C1">
              <w:t>Écoulement laminaire</w:t>
            </w:r>
          </w:p>
        </w:tc>
        <w:tc>
          <w:tcPr>
            <w:tcW w:w="3638" w:type="dxa"/>
            <w:tcBorders>
              <w:top w:val="single" w:sz="4" w:space="0" w:color="auto"/>
              <w:left w:val="single" w:sz="4" w:space="0" w:color="auto"/>
              <w:right w:val="single" w:sz="4" w:space="0" w:color="auto"/>
            </w:tcBorders>
            <w:vAlign w:val="center"/>
          </w:tcPr>
          <w:p w14:paraId="60EA7FAF" w14:textId="77777777" w:rsidR="000550B8" w:rsidRPr="004859C1" w:rsidRDefault="000550B8" w:rsidP="00EA3199">
            <w:pPr>
              <w:jc w:val="center"/>
            </w:pPr>
            <m:oMathPara>
              <m:oMath>
                <m:r>
                  <w:rPr>
                    <w:rFonts w:ascii="Cambria Math" w:hAnsi="Cambria Math"/>
                  </w:rPr>
                  <m:t>λ=</m:t>
                </m:r>
                <m:f>
                  <m:fPr>
                    <m:ctrlPr>
                      <w:rPr>
                        <w:rFonts w:ascii="Cambria Math" w:hAnsi="Cambria Math"/>
                        <w:i/>
                      </w:rPr>
                    </m:ctrlPr>
                  </m:fPr>
                  <m:num>
                    <m:r>
                      <w:rPr>
                        <w:rFonts w:ascii="Cambria Math" w:hAnsi="Cambria Math"/>
                      </w:rPr>
                      <m:t>64</m:t>
                    </m:r>
                  </m:num>
                  <m:den>
                    <m:r>
                      <w:rPr>
                        <w:rFonts w:ascii="Cambria Math" w:hAnsi="Cambria Math"/>
                      </w:rPr>
                      <m:t>Re</m:t>
                    </m:r>
                  </m:den>
                </m:f>
              </m:oMath>
            </m:oMathPara>
          </w:p>
        </w:tc>
      </w:tr>
      <w:tr w:rsidR="000550B8" w:rsidRPr="004859C1" w14:paraId="5359295B" w14:textId="77777777" w:rsidTr="00EA3199">
        <w:trPr>
          <w:jc w:val="center"/>
        </w:trPr>
        <w:tc>
          <w:tcPr>
            <w:tcW w:w="2079" w:type="dxa"/>
            <w:tcBorders>
              <w:top w:val="single" w:sz="4" w:space="0" w:color="auto"/>
              <w:left w:val="single" w:sz="4" w:space="0" w:color="auto"/>
              <w:bottom w:val="single" w:sz="4" w:space="0" w:color="auto"/>
              <w:right w:val="single" w:sz="4" w:space="0" w:color="auto"/>
            </w:tcBorders>
            <w:vAlign w:val="center"/>
          </w:tcPr>
          <w:p w14:paraId="41B307A2" w14:textId="77777777" w:rsidR="000550B8" w:rsidRPr="004859C1" w:rsidRDefault="000550B8" w:rsidP="00EA3199">
            <w:pPr>
              <w:jc w:val="center"/>
            </w:pPr>
            <w:r w:rsidRPr="004859C1">
              <w:t xml:space="preserve">4000 &lt; </w:t>
            </w:r>
            <w:proofErr w:type="spellStart"/>
            <w:r w:rsidRPr="00EA3199">
              <w:rPr>
                <w:rFonts w:ascii="Cambria Math" w:hAnsi="Cambria Math"/>
                <w:i/>
                <w:iCs/>
              </w:rPr>
              <w:t>Re</w:t>
            </w:r>
            <w:proofErr w:type="spellEnd"/>
            <w:r w:rsidRPr="004859C1">
              <w:t xml:space="preserve"> &lt; 10</w:t>
            </w:r>
            <w:r w:rsidRPr="004859C1">
              <w:rPr>
                <w:vertAlign w:val="superscript"/>
              </w:rPr>
              <w:t>5</w:t>
            </w:r>
          </w:p>
        </w:tc>
        <w:tc>
          <w:tcPr>
            <w:tcW w:w="3307" w:type="dxa"/>
            <w:tcBorders>
              <w:top w:val="single" w:sz="4" w:space="0" w:color="auto"/>
              <w:left w:val="single" w:sz="4" w:space="0" w:color="auto"/>
              <w:bottom w:val="single" w:sz="4" w:space="0" w:color="auto"/>
              <w:right w:val="single" w:sz="4" w:space="0" w:color="auto"/>
            </w:tcBorders>
            <w:vAlign w:val="center"/>
          </w:tcPr>
          <w:p w14:paraId="73172E61" w14:textId="3E3BA168" w:rsidR="000550B8" w:rsidRPr="004859C1" w:rsidRDefault="000550B8" w:rsidP="00832071">
            <w:pPr>
              <w:jc w:val="center"/>
            </w:pPr>
            <w:r w:rsidRPr="004859C1">
              <w:t>Écoulement turbulent lisse</w:t>
            </w:r>
          </w:p>
        </w:tc>
        <w:tc>
          <w:tcPr>
            <w:tcW w:w="3638" w:type="dxa"/>
            <w:tcBorders>
              <w:top w:val="single" w:sz="4" w:space="0" w:color="auto"/>
              <w:left w:val="single" w:sz="4" w:space="0" w:color="auto"/>
              <w:bottom w:val="single" w:sz="4" w:space="0" w:color="auto"/>
              <w:right w:val="single" w:sz="4" w:space="0" w:color="auto"/>
            </w:tcBorders>
            <w:vAlign w:val="center"/>
          </w:tcPr>
          <w:p w14:paraId="5B5B29A3" w14:textId="39457E4C" w:rsidR="000550B8" w:rsidRPr="004859C1" w:rsidRDefault="003849C4" w:rsidP="00EA3199">
            <w:pPr>
              <w:jc w:val="center"/>
            </w:pPr>
            <m:oMath>
              <m:r>
                <w:rPr>
                  <w:rFonts w:ascii="Cambria Math" w:hAnsi="Cambria Math"/>
                </w:rPr>
                <m:t>λ</m:t>
              </m:r>
            </m:oMath>
            <w:r w:rsidR="000550B8" w:rsidRPr="004859C1">
              <w:t xml:space="preserve"> = (1</w:t>
            </w:r>
            <w:r w:rsidR="001C2620">
              <w:t>00</w:t>
            </w:r>
            <w:r w:rsidR="001C2620" w:rsidRPr="004859C1">
              <w:t>×</w:t>
            </w:r>
            <w:r w:rsidR="000550B8" w:rsidRPr="00EA3199">
              <w:rPr>
                <w:rFonts w:ascii="Cambria Math" w:hAnsi="Cambria Math"/>
                <w:i/>
                <w:iCs/>
              </w:rPr>
              <w:t>Re</w:t>
            </w:r>
            <w:r w:rsidR="000550B8" w:rsidRPr="004859C1">
              <w:t>)</w:t>
            </w:r>
            <w:r w:rsidR="000550B8" w:rsidRPr="004859C1">
              <w:rPr>
                <w:vertAlign w:val="superscript"/>
              </w:rPr>
              <w:t>–0,25</w:t>
            </w:r>
          </w:p>
        </w:tc>
      </w:tr>
      <w:tr w:rsidR="000550B8" w:rsidRPr="004859C1" w14:paraId="54669D55" w14:textId="77777777" w:rsidTr="00EA3199">
        <w:trPr>
          <w:jc w:val="center"/>
        </w:trPr>
        <w:tc>
          <w:tcPr>
            <w:tcW w:w="2079" w:type="dxa"/>
            <w:tcBorders>
              <w:top w:val="single" w:sz="4" w:space="0" w:color="auto"/>
              <w:left w:val="single" w:sz="4" w:space="0" w:color="auto"/>
              <w:bottom w:val="single" w:sz="4" w:space="0" w:color="auto"/>
              <w:right w:val="single" w:sz="4" w:space="0" w:color="auto"/>
            </w:tcBorders>
            <w:vAlign w:val="center"/>
          </w:tcPr>
          <w:p w14:paraId="1E946B6A" w14:textId="77777777" w:rsidR="000550B8" w:rsidRPr="004859C1" w:rsidRDefault="000550B8" w:rsidP="00EA3199">
            <w:pPr>
              <w:jc w:val="center"/>
            </w:pPr>
            <w:proofErr w:type="spellStart"/>
            <w:r w:rsidRPr="00EA3199">
              <w:rPr>
                <w:rFonts w:ascii="Cambria Math" w:hAnsi="Cambria Math"/>
                <w:i/>
                <w:iCs/>
              </w:rPr>
              <w:t>Re</w:t>
            </w:r>
            <w:proofErr w:type="spellEnd"/>
            <w:r w:rsidRPr="004859C1">
              <w:t xml:space="preserve"> &gt; 10</w:t>
            </w:r>
            <w:r w:rsidRPr="004859C1">
              <w:rPr>
                <w:vertAlign w:val="superscript"/>
              </w:rPr>
              <w:t>5</w:t>
            </w:r>
          </w:p>
        </w:tc>
        <w:tc>
          <w:tcPr>
            <w:tcW w:w="3307" w:type="dxa"/>
            <w:tcBorders>
              <w:top w:val="single" w:sz="4" w:space="0" w:color="auto"/>
              <w:left w:val="single" w:sz="4" w:space="0" w:color="auto"/>
              <w:bottom w:val="single" w:sz="4" w:space="0" w:color="auto"/>
              <w:right w:val="single" w:sz="4" w:space="0" w:color="auto"/>
            </w:tcBorders>
            <w:vAlign w:val="center"/>
          </w:tcPr>
          <w:p w14:paraId="3EE995CD" w14:textId="77777777" w:rsidR="000550B8" w:rsidRPr="004859C1" w:rsidRDefault="000550B8" w:rsidP="00EA3199">
            <w:pPr>
              <w:jc w:val="center"/>
            </w:pPr>
            <w:r w:rsidRPr="004859C1">
              <w:t>Écoulement turbulent rugueux</w:t>
            </w:r>
          </w:p>
        </w:tc>
        <w:tc>
          <w:tcPr>
            <w:tcW w:w="3638" w:type="dxa"/>
            <w:tcBorders>
              <w:top w:val="single" w:sz="4" w:space="0" w:color="auto"/>
              <w:left w:val="single" w:sz="4" w:space="0" w:color="auto"/>
              <w:bottom w:val="single" w:sz="4" w:space="0" w:color="auto"/>
              <w:right w:val="single" w:sz="4" w:space="0" w:color="auto"/>
            </w:tcBorders>
            <w:vAlign w:val="center"/>
          </w:tcPr>
          <w:p w14:paraId="76FC9ED7" w14:textId="10BC6581" w:rsidR="000550B8" w:rsidRPr="00832071" w:rsidRDefault="003849C4" w:rsidP="00832071">
            <w:pPr>
              <w:jc w:val="center"/>
              <w:rPr>
                <w:i/>
                <w:iCs/>
              </w:rPr>
            </w:pPr>
            <m:oMath>
              <m:r>
                <w:rPr>
                  <w:rFonts w:ascii="Cambria Math" w:hAnsi="Cambria Math"/>
                </w:rPr>
                <m:t>λ</m:t>
              </m:r>
            </m:oMath>
            <w:r w:rsidR="000550B8" w:rsidRPr="004859C1">
              <w:t xml:space="preserve"> = 3,5×10</w:t>
            </w:r>
            <w:r w:rsidR="006F3818">
              <w:rPr>
                <w:vertAlign w:val="superscript"/>
              </w:rPr>
              <w:t>–</w:t>
            </w:r>
            <w:r w:rsidR="000550B8" w:rsidRPr="004859C1">
              <w:rPr>
                <w:vertAlign w:val="superscript"/>
              </w:rPr>
              <w:t>2</w:t>
            </w:r>
            <w:r w:rsidR="000550B8" w:rsidRPr="004859C1">
              <w:t xml:space="preserve">, indépendant de </w:t>
            </w:r>
            <w:proofErr w:type="spellStart"/>
            <w:r w:rsidR="000550B8" w:rsidRPr="00EA3199">
              <w:rPr>
                <w:rFonts w:ascii="Cambria Math" w:hAnsi="Cambria Math"/>
                <w:i/>
                <w:iCs/>
              </w:rPr>
              <w:t>Re</w:t>
            </w:r>
            <w:proofErr w:type="spellEnd"/>
          </w:p>
        </w:tc>
      </w:tr>
    </w:tbl>
    <w:p w14:paraId="7C0A0C98" w14:textId="77777777" w:rsidR="00E61EDD" w:rsidRPr="00E61EDD" w:rsidRDefault="00E61EDD" w:rsidP="00E61EDD">
      <w:pPr>
        <w:tabs>
          <w:tab w:val="left" w:pos="709"/>
          <w:tab w:val="right" w:pos="5995"/>
        </w:tabs>
        <w:spacing w:line="360" w:lineRule="auto"/>
        <w:rPr>
          <w:sz w:val="12"/>
          <w:szCs w:val="12"/>
        </w:rPr>
      </w:pPr>
    </w:p>
    <w:p w14:paraId="3C475261" w14:textId="0763002A" w:rsidR="002E0BDB" w:rsidRDefault="002E0BDB" w:rsidP="00E61EDD">
      <w:pPr>
        <w:tabs>
          <w:tab w:val="left" w:pos="709"/>
          <w:tab w:val="right" w:pos="5995"/>
        </w:tabs>
        <w:spacing w:line="360" w:lineRule="auto"/>
        <w:jc w:val="center"/>
        <w:rPr>
          <w:sz w:val="28"/>
          <w:szCs w:val="28"/>
        </w:rPr>
      </w:pPr>
      <w:r>
        <w:t>a</w:t>
      </w:r>
      <w:r w:rsidR="00EA3199">
        <w:t xml:space="preserve">vec </w:t>
      </w:r>
      <m:oMath>
        <m:r>
          <w:rPr>
            <w:rFonts w:ascii="Cambria Math" w:hAnsi="Cambria Math"/>
            <w:sz w:val="28"/>
            <w:szCs w:val="28"/>
          </w:rPr>
          <m:t>Re=</m:t>
        </m:r>
        <m:f>
          <m:fPr>
            <m:ctrlPr>
              <w:rPr>
                <w:rFonts w:ascii="Cambria Math" w:hAnsi="Cambria Math"/>
                <w:i/>
                <w:sz w:val="28"/>
                <w:szCs w:val="28"/>
              </w:rPr>
            </m:ctrlPr>
          </m:fPr>
          <m:num>
            <m:r>
              <w:rPr>
                <w:rFonts w:ascii="Cambria Math" w:hAnsi="Cambria Math"/>
                <w:sz w:val="28"/>
                <w:szCs w:val="28"/>
              </w:rPr>
              <m:t>ρ×v×D</m:t>
            </m:r>
          </m:num>
          <m:den>
            <m:r>
              <w:rPr>
                <w:rFonts w:ascii="Cambria Math" w:hAnsi="Cambria Math"/>
                <w:sz w:val="28"/>
                <w:szCs w:val="28"/>
              </w:rPr>
              <m:t>η</m:t>
            </m:r>
          </m:den>
        </m:f>
      </m:oMath>
      <w:r>
        <w:rPr>
          <w:sz w:val="28"/>
          <w:szCs w:val="28"/>
        </w:rPr>
        <w:t>.</w:t>
      </w:r>
      <w:r>
        <w:rPr>
          <w:sz w:val="28"/>
          <w:szCs w:val="28"/>
        </w:rPr>
        <w:br w:type="page"/>
      </w:r>
    </w:p>
    <w:p w14:paraId="7EE3B89C" w14:textId="77777777" w:rsidR="00EA3199" w:rsidRDefault="00EA3199" w:rsidP="000550B8">
      <w:pPr>
        <w:tabs>
          <w:tab w:val="left" w:pos="709"/>
          <w:tab w:val="right" w:pos="5995"/>
        </w:tabs>
        <w:spacing w:line="360" w:lineRule="auto"/>
        <w:jc w:val="both"/>
      </w:pPr>
    </w:p>
    <w:p w14:paraId="074B37E1" w14:textId="08B67127" w:rsidR="007357FB" w:rsidRDefault="007E1016" w:rsidP="004E6A09">
      <w:pPr>
        <w:ind w:right="-1"/>
        <w:jc w:val="both"/>
        <w:rPr>
          <w:rFonts w:eastAsia="SymbolMT"/>
        </w:rPr>
      </w:pPr>
      <w:r w:rsidRPr="007D13B7">
        <w:rPr>
          <w:b/>
          <w:color w:val="000000"/>
          <w:sz w:val="26"/>
        </w:rPr>
        <w:t>Q</w:t>
      </w:r>
      <w:r>
        <w:rPr>
          <w:b/>
          <w:color w:val="000000"/>
          <w:sz w:val="26"/>
        </w:rPr>
        <w:t>2</w:t>
      </w:r>
      <w:r w:rsidR="004E6A09">
        <w:rPr>
          <w:bCs/>
          <w:color w:val="000000"/>
          <w:sz w:val="26"/>
        </w:rPr>
        <w:t> </w:t>
      </w:r>
      <w:r w:rsidRPr="009D71B9">
        <w:rPr>
          <w:b/>
          <w:color w:val="000000"/>
          <w:sz w:val="26"/>
        </w:rPr>
        <w:t>-</w:t>
      </w:r>
      <w:r w:rsidR="004E6A09">
        <w:rPr>
          <w:bCs/>
          <w:color w:val="000000"/>
          <w:sz w:val="26"/>
        </w:rPr>
        <w:t> </w:t>
      </w:r>
      <w:r w:rsidR="00032745">
        <w:rPr>
          <w:rFonts w:eastAsia="SymbolMT"/>
        </w:rPr>
        <w:t>C</w:t>
      </w:r>
      <w:r w:rsidR="007357FB">
        <w:rPr>
          <w:rFonts w:eastAsia="SymbolMT"/>
        </w:rPr>
        <w:t xml:space="preserve">alculer le nombre de Reynolds </w:t>
      </w:r>
      <w:proofErr w:type="spellStart"/>
      <w:r w:rsidR="00113C39" w:rsidRPr="00EA3199">
        <w:rPr>
          <w:rFonts w:ascii="Cambria Math" w:hAnsi="Cambria Math"/>
          <w:i/>
          <w:iCs/>
        </w:rPr>
        <w:t>Re</w:t>
      </w:r>
      <w:proofErr w:type="spellEnd"/>
      <w:r w:rsidR="00113C39">
        <w:rPr>
          <w:rFonts w:eastAsia="SymbolMT"/>
        </w:rPr>
        <w:t xml:space="preserve"> </w:t>
      </w:r>
      <w:r w:rsidR="007357FB">
        <w:rPr>
          <w:rFonts w:eastAsia="SymbolMT"/>
        </w:rPr>
        <w:t>et en</w:t>
      </w:r>
      <w:r w:rsidR="00513AA5">
        <w:rPr>
          <w:rFonts w:eastAsia="SymbolMT"/>
        </w:rPr>
        <w:t xml:space="preserve"> </w:t>
      </w:r>
      <w:r w:rsidR="009A1D3F">
        <w:rPr>
          <w:rFonts w:eastAsia="SymbolMT"/>
        </w:rPr>
        <w:t>dé</w:t>
      </w:r>
      <w:r w:rsidR="007357FB">
        <w:rPr>
          <w:rFonts w:eastAsia="SymbolMT"/>
        </w:rPr>
        <w:t>duire le coefficient de perte de charge régulière</w:t>
      </w:r>
      <w:r w:rsidR="00624D66">
        <w:rPr>
          <w:rFonts w:eastAsia="SymbolMT"/>
        </w:rPr>
        <w:t>,</w:t>
      </w:r>
      <w:r w:rsidR="007357FB">
        <w:rPr>
          <w:rFonts w:eastAsia="SymbolMT"/>
        </w:rPr>
        <w:t xml:space="preserve"> </w:t>
      </w:r>
      <m:oMath>
        <m:r>
          <w:rPr>
            <w:rFonts w:ascii="Cambria Math" w:hAnsi="Cambria Math"/>
          </w:rPr>
          <m:t>λ</m:t>
        </m:r>
      </m:oMath>
      <w:r w:rsidR="007357FB">
        <w:rPr>
          <w:rFonts w:eastAsia="SymbolMT"/>
        </w:rPr>
        <w:t>.</w:t>
      </w:r>
    </w:p>
    <w:p w14:paraId="4B98A9EC" w14:textId="77777777" w:rsidR="002E0BDB" w:rsidRDefault="002E0BDB" w:rsidP="00EF4778">
      <w:pPr>
        <w:spacing w:after="120"/>
        <w:rPr>
          <w:bCs/>
        </w:rPr>
      </w:pPr>
    </w:p>
    <w:p w14:paraId="1A407D10" w14:textId="0A7D0C04" w:rsidR="00E06117" w:rsidRDefault="00E06117" w:rsidP="00EF4778">
      <w:pPr>
        <w:spacing w:after="120"/>
        <w:rPr>
          <w:bCs/>
          <w:sz w:val="28"/>
          <w:szCs w:val="28"/>
        </w:rPr>
      </w:pPr>
      <w:r>
        <w:rPr>
          <w:bCs/>
        </w:rPr>
        <w:t>On rappelle l’e</w:t>
      </w:r>
      <w:r w:rsidRPr="00E06117">
        <w:rPr>
          <w:bCs/>
        </w:rPr>
        <w:t xml:space="preserve">xpression des pertes de charges : </w:t>
      </w:r>
      <m:oMath>
        <m:sSub>
          <m:sSubPr>
            <m:ctrlPr>
              <w:rPr>
                <w:rFonts w:ascii="Cambria Math" w:hAnsi="Cambria Math"/>
                <w:bCs/>
                <w:i/>
                <w:sz w:val="28"/>
                <w:szCs w:val="28"/>
              </w:rPr>
            </m:ctrlPr>
          </m:sSubPr>
          <m:e>
            <m:r>
              <w:rPr>
                <w:rFonts w:ascii="Cambria Math" w:hAnsi="Cambria Math"/>
                <w:sz w:val="28"/>
                <w:szCs w:val="28"/>
              </w:rPr>
              <m:t>∆p</m:t>
            </m:r>
          </m:e>
          <m:sub>
            <m:r>
              <m:rPr>
                <m:sty m:val="p"/>
              </m:rPr>
              <w:rPr>
                <w:rFonts w:ascii="Cambria Math" w:hAnsi="Cambria Math"/>
                <w:sz w:val="28"/>
                <w:szCs w:val="28"/>
              </w:rPr>
              <m:t>c</m:t>
            </m:r>
          </m:sub>
        </m:sSub>
        <m:r>
          <w:rPr>
            <w:rFonts w:ascii="Cambria Math" w:hAnsi="Cambria Math"/>
            <w:sz w:val="28"/>
            <w:szCs w:val="28"/>
          </w:rPr>
          <m:t>=</m:t>
        </m:r>
        <m:f>
          <m:fPr>
            <m:ctrlPr>
              <w:rPr>
                <w:rFonts w:ascii="Cambria Math" w:hAnsi="Cambria Math"/>
                <w:bCs/>
                <w:i/>
                <w:sz w:val="28"/>
                <w:szCs w:val="28"/>
              </w:rPr>
            </m:ctrlPr>
          </m:fPr>
          <m:num>
            <m:r>
              <w:rPr>
                <w:rFonts w:ascii="Cambria Math" w:hAnsi="Cambria Math"/>
                <w:sz w:val="28"/>
                <w:szCs w:val="28"/>
              </w:rPr>
              <m:t>λ×ρ×</m:t>
            </m:r>
            <m:sSup>
              <m:sSupPr>
                <m:ctrlPr>
                  <w:rPr>
                    <w:rFonts w:ascii="Cambria Math" w:hAnsi="Cambria Math"/>
                    <w:bCs/>
                    <w:i/>
                    <w:sz w:val="28"/>
                    <w:szCs w:val="28"/>
                  </w:rPr>
                </m:ctrlPr>
              </m:sSupPr>
              <m:e>
                <m:r>
                  <w:rPr>
                    <w:rFonts w:ascii="Cambria Math" w:hAnsi="Cambria Math"/>
                    <w:sz w:val="28"/>
                    <w:szCs w:val="28"/>
                  </w:rPr>
                  <m:t>v</m:t>
                </m:r>
              </m:e>
              <m:sup>
                <m:r>
                  <w:rPr>
                    <w:rFonts w:ascii="Cambria Math" w:hAnsi="Cambria Math"/>
                    <w:sz w:val="28"/>
                    <w:szCs w:val="28"/>
                  </w:rPr>
                  <m:t>2</m:t>
                </m:r>
              </m:sup>
            </m:sSup>
            <m:r>
              <w:rPr>
                <w:rFonts w:ascii="Cambria Math" w:hAnsi="Cambria Math"/>
                <w:sz w:val="28"/>
                <w:szCs w:val="28"/>
              </w:rPr>
              <m:t>×(L+</m:t>
            </m:r>
            <m:nary>
              <m:naryPr>
                <m:chr m:val="∑"/>
                <m:limLoc m:val="undOvr"/>
                <m:subHide m:val="1"/>
                <m:supHide m:val="1"/>
                <m:ctrlPr>
                  <w:rPr>
                    <w:rFonts w:ascii="Cambria Math" w:hAnsi="Cambria Math"/>
                    <w:bCs/>
                    <w:i/>
                    <w:sz w:val="28"/>
                    <w:szCs w:val="28"/>
                  </w:rPr>
                </m:ctrlPr>
              </m:naryPr>
              <m:sub/>
              <m:sup/>
              <m:e>
                <m:sSub>
                  <m:sSubPr>
                    <m:ctrlPr>
                      <w:rPr>
                        <w:rFonts w:ascii="Cambria Math" w:hAnsi="Cambria Math"/>
                        <w:bCs/>
                        <w:i/>
                        <w:sz w:val="28"/>
                        <w:szCs w:val="28"/>
                      </w:rPr>
                    </m:ctrlPr>
                  </m:sSubPr>
                  <m:e>
                    <m:r>
                      <w:rPr>
                        <w:rFonts w:ascii="Cambria Math" w:hAnsi="Cambria Math"/>
                        <w:sz w:val="28"/>
                        <w:szCs w:val="28"/>
                      </w:rPr>
                      <m:t>L</m:t>
                    </m:r>
                  </m:e>
                  <m:sub>
                    <m:r>
                      <m:rPr>
                        <m:sty m:val="p"/>
                      </m:rPr>
                      <w:rPr>
                        <w:rFonts w:ascii="Cambria Math" w:hAnsi="Cambria Math"/>
                        <w:sz w:val="28"/>
                        <w:szCs w:val="28"/>
                      </w:rPr>
                      <m:t>éq</m:t>
                    </m:r>
                  </m:sub>
                </m:sSub>
                <m:r>
                  <w:rPr>
                    <w:rFonts w:ascii="Cambria Math" w:hAnsi="Cambria Math"/>
                    <w:sz w:val="28"/>
                    <w:szCs w:val="28"/>
                  </w:rPr>
                  <m:t>)</m:t>
                </m:r>
              </m:e>
            </m:nary>
          </m:num>
          <m:den>
            <m:r>
              <w:rPr>
                <w:rFonts w:ascii="Cambria Math" w:hAnsi="Cambria Math"/>
                <w:sz w:val="28"/>
                <w:szCs w:val="28"/>
              </w:rPr>
              <m:t>2×D</m:t>
            </m:r>
          </m:den>
        </m:f>
      </m:oMath>
    </w:p>
    <w:p w14:paraId="7C6FD6B7" w14:textId="77777777" w:rsidR="002E0BDB" w:rsidRPr="00EF4778" w:rsidRDefault="002E0BDB" w:rsidP="00EF4778">
      <w:pPr>
        <w:spacing w:after="120"/>
        <w:rPr>
          <w:bCs/>
        </w:rPr>
      </w:pPr>
    </w:p>
    <w:p w14:paraId="6BAB74D3" w14:textId="5D9A4B8A" w:rsidR="007357FB" w:rsidRDefault="007E1016" w:rsidP="004E6A09">
      <w:pPr>
        <w:ind w:right="-1"/>
        <w:jc w:val="both"/>
        <w:rPr>
          <w:rFonts w:eastAsia="SymbolMT"/>
        </w:rPr>
      </w:pPr>
      <w:r w:rsidRPr="007D13B7">
        <w:rPr>
          <w:b/>
          <w:color w:val="000000"/>
          <w:sz w:val="26"/>
        </w:rPr>
        <w:t>Q</w:t>
      </w:r>
      <w:r>
        <w:rPr>
          <w:b/>
          <w:color w:val="000000"/>
          <w:sz w:val="26"/>
        </w:rPr>
        <w:t>3</w:t>
      </w:r>
      <w:r w:rsidR="004E6A09">
        <w:rPr>
          <w:bCs/>
          <w:color w:val="000000"/>
          <w:sz w:val="26"/>
        </w:rPr>
        <w:t> </w:t>
      </w:r>
      <w:r w:rsidR="004E6A09">
        <w:rPr>
          <w:b/>
          <w:color w:val="000000"/>
          <w:sz w:val="26"/>
        </w:rPr>
        <w:t>-</w:t>
      </w:r>
      <w:r w:rsidR="004E6A09">
        <w:rPr>
          <w:bCs/>
          <w:color w:val="000000"/>
          <w:sz w:val="26"/>
        </w:rPr>
        <w:t> </w:t>
      </w:r>
      <w:r w:rsidR="0045081E">
        <w:t>En déduire</w:t>
      </w:r>
      <w:r w:rsidR="00086918">
        <w:t xml:space="preserve"> la valeur de</w:t>
      </w:r>
      <w:r w:rsidR="00EF06C7">
        <w:t>s</w:t>
      </w:r>
      <w:r w:rsidR="007357FB" w:rsidRPr="00755026">
        <w:rPr>
          <w:rFonts w:eastAsia="SymbolMT"/>
        </w:rPr>
        <w:t xml:space="preserve"> perte</w:t>
      </w:r>
      <w:r w:rsidR="00EF06C7">
        <w:rPr>
          <w:rFonts w:eastAsia="SymbolMT"/>
        </w:rPr>
        <w:t>s</w:t>
      </w:r>
      <w:r w:rsidR="007357FB" w:rsidRPr="00755026">
        <w:rPr>
          <w:rFonts w:eastAsia="SymbolMT"/>
        </w:rPr>
        <w:t xml:space="preserve"> de charge </w:t>
      </w:r>
      <m:oMath>
        <m:sSub>
          <m:sSubPr>
            <m:ctrlPr>
              <w:rPr>
                <w:rFonts w:ascii="Cambria Math" w:hAnsi="Cambria Math"/>
                <w:bCs/>
                <w:i/>
                <w:sz w:val="28"/>
                <w:szCs w:val="28"/>
              </w:rPr>
            </m:ctrlPr>
          </m:sSubPr>
          <m:e>
            <m:r>
              <w:rPr>
                <w:rFonts w:ascii="Cambria Math" w:hAnsi="Cambria Math"/>
                <w:sz w:val="28"/>
                <w:szCs w:val="28"/>
              </w:rPr>
              <m:t>∆p</m:t>
            </m:r>
          </m:e>
          <m:sub>
            <m:r>
              <m:rPr>
                <m:sty m:val="p"/>
              </m:rPr>
              <w:rPr>
                <w:rFonts w:ascii="Cambria Math" w:hAnsi="Cambria Math"/>
                <w:sz w:val="28"/>
                <w:szCs w:val="28"/>
              </w:rPr>
              <m:t>c</m:t>
            </m:r>
          </m:sub>
        </m:sSub>
      </m:oMath>
      <w:r w:rsidR="00234020">
        <w:rPr>
          <w:rFonts w:eastAsia="SymbolMT"/>
          <w:bCs/>
          <w:sz w:val="28"/>
          <w:szCs w:val="28"/>
        </w:rPr>
        <w:t xml:space="preserve"> </w:t>
      </w:r>
      <w:r w:rsidR="007357FB" w:rsidRPr="00755026">
        <w:rPr>
          <w:rFonts w:eastAsia="SymbolMT"/>
        </w:rPr>
        <w:t>occasionnée</w:t>
      </w:r>
      <w:r w:rsidR="00EF06C7">
        <w:rPr>
          <w:rFonts w:eastAsia="SymbolMT"/>
        </w:rPr>
        <w:t>s</w:t>
      </w:r>
      <w:r w:rsidR="007357FB" w:rsidRPr="00755026">
        <w:rPr>
          <w:rFonts w:eastAsia="SymbolMT"/>
        </w:rPr>
        <w:t xml:space="preserve"> dans le circuit </w:t>
      </w:r>
      <w:r w:rsidR="00086918">
        <w:rPr>
          <w:rFonts w:eastAsia="SymbolMT"/>
        </w:rPr>
        <w:t>b</w:t>
      </w:r>
      <w:r w:rsidR="007357FB">
        <w:rPr>
          <w:rFonts w:eastAsia="SymbolMT"/>
        </w:rPr>
        <w:t xml:space="preserve">ranche </w:t>
      </w:r>
      <w:r w:rsidR="00086918">
        <w:rPr>
          <w:rFonts w:eastAsia="SymbolMT"/>
        </w:rPr>
        <w:t>f</w:t>
      </w:r>
      <w:r w:rsidR="007357FB">
        <w:rPr>
          <w:rFonts w:eastAsia="SymbolMT"/>
        </w:rPr>
        <w:t>roide.</w:t>
      </w:r>
    </w:p>
    <w:p w14:paraId="641EAEEC" w14:textId="77777777" w:rsidR="00234020" w:rsidRDefault="00234020" w:rsidP="007357FB">
      <w:pPr>
        <w:spacing w:after="120" w:line="276" w:lineRule="auto"/>
        <w:ind w:right="-1"/>
        <w:jc w:val="both"/>
        <w:rPr>
          <w:rFonts w:eastAsia="SymbolMT"/>
        </w:rPr>
      </w:pPr>
    </w:p>
    <w:p w14:paraId="2DC58B42" w14:textId="60FA9C43" w:rsidR="000E7287" w:rsidRDefault="007357FB" w:rsidP="007357FB">
      <w:pPr>
        <w:spacing w:after="120" w:line="276" w:lineRule="auto"/>
        <w:ind w:right="-1"/>
        <w:jc w:val="both"/>
        <w:rPr>
          <w:b/>
          <w:i/>
        </w:rPr>
      </w:pPr>
      <w:r w:rsidRPr="00FD70FD">
        <w:rPr>
          <w:b/>
          <w:i/>
        </w:rPr>
        <w:t>Il incombe au candidat de passer le temps nécessaire à l’élaboration de la réponse à la question suivante. La qualité de rédaction, la structuration de l’argumentation et la rigueur des calculs seront valorisés ainsi que les prises d’initiative même si elles n’aboutissent pas. Il convient donc que celle</w:t>
      </w:r>
      <w:r>
        <w:rPr>
          <w:b/>
          <w:i/>
        </w:rPr>
        <w:t>s</w:t>
      </w:r>
      <w:r w:rsidRPr="00FD70FD">
        <w:rPr>
          <w:b/>
          <w:i/>
        </w:rPr>
        <w:t>-ci apparaissent sur la copie.</w:t>
      </w:r>
    </w:p>
    <w:p w14:paraId="122A6E32" w14:textId="77777777" w:rsidR="00547159" w:rsidRDefault="00547159" w:rsidP="00547159">
      <w:pPr>
        <w:ind w:right="-1"/>
        <w:rPr>
          <w:rFonts w:eastAsia="SymbolMT"/>
        </w:rPr>
      </w:pPr>
    </w:p>
    <w:p w14:paraId="5655C888" w14:textId="66219485" w:rsidR="00760619" w:rsidRDefault="00547159" w:rsidP="00192131">
      <w:pPr>
        <w:spacing w:after="120"/>
        <w:rPr>
          <w:bCs/>
        </w:rPr>
      </w:pPr>
      <w:r>
        <w:rPr>
          <w:bCs/>
        </w:rPr>
        <w:t>On rappelle l’e</w:t>
      </w:r>
      <w:r w:rsidRPr="00547159">
        <w:rPr>
          <w:bCs/>
        </w:rPr>
        <w:t xml:space="preserve">xpression de la puissance utile </w:t>
      </w:r>
      <w:r w:rsidR="00760619">
        <w:rPr>
          <w:bCs/>
        </w:rPr>
        <w:t xml:space="preserve">hydraulique </w:t>
      </w:r>
      <w:r w:rsidRPr="00547159">
        <w:rPr>
          <w:bCs/>
        </w:rPr>
        <w:t>d’une pompe</w:t>
      </w:r>
      <w:r w:rsidR="00760619">
        <w:rPr>
          <w:bCs/>
        </w:rPr>
        <w:t> :</w:t>
      </w:r>
    </w:p>
    <w:p w14:paraId="5DFEC723" w14:textId="621B48F1" w:rsidR="00547159" w:rsidRPr="009532BF" w:rsidRDefault="00E652EE" w:rsidP="009532BF">
      <w:pPr>
        <w:spacing w:after="120"/>
        <w:jc w:val="center"/>
        <w:rPr>
          <w:bCs/>
          <w:sz w:val="28"/>
          <w:szCs w:val="28"/>
        </w:rPr>
      </w:pPr>
      <m:oMathPara>
        <m:oMath>
          <m:sSub>
            <m:sSubPr>
              <m:ctrlPr>
                <w:rPr>
                  <w:rFonts w:ascii="Cambria Math" w:hAnsi="Cambria Math"/>
                  <w:bCs/>
                  <w:i/>
                  <w:sz w:val="28"/>
                  <w:szCs w:val="28"/>
                </w:rPr>
              </m:ctrlPr>
            </m:sSubPr>
            <m:e>
              <m:r>
                <w:rPr>
                  <w:rFonts w:ascii="Cambria Math" w:hAnsi="Cambria Math"/>
                  <w:sz w:val="28"/>
                  <w:szCs w:val="28"/>
                </w:rPr>
                <m:t>P</m:t>
              </m:r>
            </m:e>
            <m:sub>
              <m:r>
                <m:rPr>
                  <m:sty m:val="p"/>
                </m:rPr>
                <w:rPr>
                  <w:rFonts w:ascii="Cambria Math" w:hAnsi="Cambria Math"/>
                  <w:sz w:val="28"/>
                  <w:szCs w:val="28"/>
                </w:rPr>
                <m:t>hydraulique</m:t>
              </m:r>
            </m:sub>
          </m:sSub>
          <m:r>
            <w:rPr>
              <w:rFonts w:ascii="Cambria Math" w:hAnsi="Cambria Math"/>
              <w:sz w:val="28"/>
              <w:szCs w:val="28"/>
            </w:rPr>
            <m:t>=</m:t>
          </m:r>
          <m:sSub>
            <m:sSubPr>
              <m:ctrlPr>
                <w:rPr>
                  <w:rFonts w:ascii="Cambria Math" w:hAnsi="Cambria Math"/>
                  <w:bCs/>
                  <w:i/>
                  <w:sz w:val="28"/>
                  <w:szCs w:val="28"/>
                </w:rPr>
              </m:ctrlPr>
            </m:sSubPr>
            <m:e>
              <m:r>
                <w:rPr>
                  <w:rFonts w:ascii="Cambria Math" w:hAnsi="Cambria Math"/>
                  <w:sz w:val="28"/>
                  <w:szCs w:val="28"/>
                </w:rPr>
                <m:t>∆p</m:t>
              </m:r>
            </m:e>
            <m:sub>
              <m:r>
                <m:rPr>
                  <m:sty m:val="p"/>
                </m:rPr>
                <w:rPr>
                  <w:rFonts w:ascii="Cambria Math" w:hAnsi="Cambria Math"/>
                  <w:sz w:val="28"/>
                  <w:szCs w:val="28"/>
                </w:rPr>
                <m:t>pompe</m:t>
              </m:r>
            </m:sub>
          </m:sSub>
          <m:r>
            <w:rPr>
              <w:rFonts w:ascii="Cambria Math" w:hAnsi="Cambria Math"/>
              <w:sz w:val="28"/>
              <w:szCs w:val="28"/>
            </w:rPr>
            <m:t>×</m:t>
          </m:r>
          <m:sSub>
            <m:sSubPr>
              <m:ctrlPr>
                <w:rPr>
                  <w:rFonts w:ascii="Cambria Math" w:hAnsi="Cambria Math"/>
                  <w:bCs/>
                  <w:i/>
                  <w:sz w:val="28"/>
                  <w:szCs w:val="28"/>
                </w:rPr>
              </m:ctrlPr>
            </m:sSubPr>
            <m:e>
              <m:r>
                <w:rPr>
                  <w:rFonts w:ascii="Cambria Math" w:hAnsi="Cambria Math"/>
                  <w:sz w:val="28"/>
                  <w:szCs w:val="28"/>
                </w:rPr>
                <m:t>Q</m:t>
              </m:r>
            </m:e>
            <m:sub>
              <m:r>
                <m:rPr>
                  <m:sty m:val="p"/>
                </m:rPr>
                <w:rPr>
                  <w:rFonts w:ascii="Cambria Math" w:hAnsi="Cambria Math"/>
                  <w:sz w:val="28"/>
                  <w:szCs w:val="28"/>
                </w:rPr>
                <m:t>V</m:t>
              </m:r>
            </m:sub>
          </m:sSub>
        </m:oMath>
      </m:oMathPara>
    </w:p>
    <w:p w14:paraId="1CFA8EC5" w14:textId="3696AC45" w:rsidR="009532BF" w:rsidRPr="00EF06C7" w:rsidRDefault="00EF06C7" w:rsidP="009532BF">
      <w:pPr>
        <w:spacing w:after="120"/>
        <w:jc w:val="center"/>
        <w:rPr>
          <w:bCs/>
        </w:rPr>
      </w:pPr>
      <w:r>
        <w:rPr>
          <w:bCs/>
        </w:rPr>
        <w:t xml:space="preserve">où </w:t>
      </w:r>
      <m:oMath>
        <m:sSub>
          <m:sSubPr>
            <m:ctrlPr>
              <w:rPr>
                <w:rFonts w:ascii="Cambria Math" w:hAnsi="Cambria Math"/>
                <w:bCs/>
                <w:i/>
                <w:sz w:val="28"/>
                <w:szCs w:val="28"/>
              </w:rPr>
            </m:ctrlPr>
          </m:sSubPr>
          <m:e>
            <m:r>
              <w:rPr>
                <w:rFonts w:ascii="Cambria Math" w:hAnsi="Cambria Math"/>
                <w:sz w:val="28"/>
                <w:szCs w:val="28"/>
              </w:rPr>
              <m:t>∆p</m:t>
            </m:r>
          </m:e>
          <m:sub>
            <m:r>
              <m:rPr>
                <m:sty m:val="p"/>
              </m:rPr>
              <w:rPr>
                <w:rFonts w:ascii="Cambria Math" w:hAnsi="Cambria Math"/>
                <w:sz w:val="28"/>
                <w:szCs w:val="28"/>
              </w:rPr>
              <m:t>pompe</m:t>
            </m:r>
          </m:sub>
        </m:sSub>
      </m:oMath>
      <w:r>
        <w:rPr>
          <w:bCs/>
        </w:rPr>
        <w:t xml:space="preserve"> est la différence de pression entre la sortie et l’entrée de la pompe.</w:t>
      </w:r>
    </w:p>
    <w:p w14:paraId="03AD40E3" w14:textId="29252D7F" w:rsidR="007357FB" w:rsidRPr="0018546C" w:rsidRDefault="004C18FA" w:rsidP="007357FB">
      <w:pPr>
        <w:pStyle w:val="Paragraphedeliste"/>
        <w:ind w:left="0" w:right="-1"/>
      </w:pPr>
      <w:r w:rsidRPr="007D13B7">
        <w:rPr>
          <w:b/>
          <w:color w:val="000000"/>
          <w:sz w:val="26"/>
        </w:rPr>
        <w:t>Q</w:t>
      </w:r>
      <w:r>
        <w:rPr>
          <w:b/>
          <w:color w:val="000000"/>
          <w:sz w:val="26"/>
        </w:rPr>
        <w:t>4</w:t>
      </w:r>
      <w:r w:rsidR="004E6A09">
        <w:rPr>
          <w:b/>
          <w:color w:val="000000"/>
          <w:sz w:val="26"/>
        </w:rPr>
        <w:t> </w:t>
      </w:r>
      <w:r w:rsidRPr="009D71B9">
        <w:rPr>
          <w:b/>
          <w:color w:val="000000"/>
          <w:sz w:val="26"/>
        </w:rPr>
        <w:t>-</w:t>
      </w:r>
      <w:r w:rsidR="004E6A09">
        <w:rPr>
          <w:b/>
          <w:color w:val="000000"/>
          <w:sz w:val="26"/>
        </w:rPr>
        <w:t> </w:t>
      </w:r>
      <w:r w:rsidR="00547159">
        <w:t>D</w:t>
      </w:r>
      <w:r w:rsidR="007357FB" w:rsidRPr="0018546C">
        <w:t xml:space="preserve">éterminer </w:t>
      </w:r>
      <w:r w:rsidR="007357FB" w:rsidRPr="0018546C">
        <w:rPr>
          <w:rFonts w:eastAsia="SymbolMT"/>
        </w:rPr>
        <w:t xml:space="preserve">la puissance </w:t>
      </w:r>
      <w:r w:rsidR="005F564D">
        <w:rPr>
          <w:rFonts w:eastAsia="SymbolMT"/>
        </w:rPr>
        <w:t>utile</w:t>
      </w:r>
      <w:r w:rsidR="001701EE">
        <w:rPr>
          <w:rFonts w:eastAsia="SymbolMT"/>
        </w:rPr>
        <w:t xml:space="preserve"> hydraulique</w:t>
      </w:r>
      <w:r w:rsidR="005F564D">
        <w:rPr>
          <w:rFonts w:eastAsia="SymbolMT"/>
        </w:rPr>
        <w:t xml:space="preserve"> </w:t>
      </w:r>
      <m:oMath>
        <m:sSub>
          <m:sSubPr>
            <m:ctrlPr>
              <w:rPr>
                <w:rFonts w:ascii="Cambria Math" w:hAnsi="Cambria Math"/>
                <w:bCs/>
                <w:i/>
                <w:sz w:val="28"/>
                <w:szCs w:val="28"/>
              </w:rPr>
            </m:ctrlPr>
          </m:sSubPr>
          <m:e>
            <m:r>
              <w:rPr>
                <w:rFonts w:ascii="Cambria Math" w:hAnsi="Cambria Math"/>
                <w:sz w:val="28"/>
                <w:szCs w:val="28"/>
              </w:rPr>
              <m:t>P</m:t>
            </m:r>
          </m:e>
          <m:sub>
            <m:r>
              <m:rPr>
                <m:sty m:val="p"/>
              </m:rPr>
              <w:rPr>
                <w:rFonts w:ascii="Cambria Math" w:hAnsi="Cambria Math"/>
                <w:sz w:val="28"/>
                <w:szCs w:val="28"/>
              </w:rPr>
              <m:t>hydraulique</m:t>
            </m:r>
          </m:sub>
        </m:sSub>
      </m:oMath>
      <w:r w:rsidR="00234020">
        <w:rPr>
          <w:rFonts w:eastAsia="SymbolMT"/>
          <w:bCs/>
          <w:sz w:val="28"/>
          <w:szCs w:val="28"/>
        </w:rPr>
        <w:t xml:space="preserve"> </w:t>
      </w:r>
      <w:r w:rsidR="007357FB">
        <w:rPr>
          <w:rFonts w:eastAsia="SymbolMT"/>
        </w:rPr>
        <w:t xml:space="preserve">transmise au fluide par </w:t>
      </w:r>
      <w:r w:rsidR="008814D5">
        <w:rPr>
          <w:rFonts w:eastAsia="SymbolMT"/>
        </w:rPr>
        <w:t>la pompe</w:t>
      </w:r>
      <w:r w:rsidR="007357FB" w:rsidRPr="0018546C">
        <w:rPr>
          <w:rFonts w:eastAsia="SymbolMT"/>
        </w:rPr>
        <w:t>.</w:t>
      </w:r>
    </w:p>
    <w:p w14:paraId="624EC886" w14:textId="77777777" w:rsidR="005C5BF5" w:rsidRDefault="005C5BF5" w:rsidP="007357FB">
      <w:pPr>
        <w:spacing w:before="120"/>
        <w:ind w:right="-1"/>
        <w:jc w:val="both"/>
        <w:rPr>
          <w:color w:val="000000"/>
          <w:sz w:val="26"/>
        </w:rPr>
      </w:pPr>
    </w:p>
    <w:p w14:paraId="4F2074CF" w14:textId="77777777" w:rsidR="00234020" w:rsidRDefault="00234020" w:rsidP="00665B5B">
      <w:pPr>
        <w:jc w:val="both"/>
      </w:pPr>
    </w:p>
    <w:p w14:paraId="41FA40DE" w14:textId="25BFEE29" w:rsidR="00665B5B" w:rsidRDefault="00BC3DDC" w:rsidP="00665B5B">
      <w:pPr>
        <w:jc w:val="both"/>
      </w:pPr>
      <w:r>
        <w:t>La</w:t>
      </w:r>
      <w:r w:rsidR="004059A1">
        <w:t xml:space="preserve"> </w:t>
      </w:r>
      <w:r w:rsidR="00665B5B">
        <w:t xml:space="preserve">pompe </w:t>
      </w:r>
      <w:r>
        <w:t xml:space="preserve">du circuit primaire est </w:t>
      </w:r>
      <w:r w:rsidR="00665B5B">
        <w:t>entraînée par un moteur asynchrone triphasé</w:t>
      </w:r>
      <w:r w:rsidR="004059A1">
        <w:t>.</w:t>
      </w:r>
      <w:r w:rsidR="00665B5B">
        <w:t xml:space="preserve"> </w:t>
      </w:r>
      <w:r w:rsidR="004059A1">
        <w:t>Les</w:t>
      </w:r>
      <w:r w:rsidR="00665B5B">
        <w:t xml:space="preserve"> enroulements </w:t>
      </w:r>
      <w:r w:rsidR="004059A1">
        <w:t>du stator de ce moteur</w:t>
      </w:r>
      <w:r w:rsidR="00665B5B">
        <w:t xml:space="preserve"> sont couplés sur un réseau triphasé 6,6 kV à 50 Hz.</w:t>
      </w:r>
    </w:p>
    <w:p w14:paraId="4391F483" w14:textId="77777777" w:rsidR="00684644" w:rsidRDefault="00684644" w:rsidP="00665B5B">
      <w:pPr>
        <w:jc w:val="both"/>
      </w:pPr>
    </w:p>
    <w:p w14:paraId="7EDA3A66" w14:textId="18CBF5DD" w:rsidR="005C5BF5" w:rsidRDefault="005C5BF5" w:rsidP="005C5BF5">
      <w:pPr>
        <w:jc w:val="both"/>
      </w:pPr>
      <w:r>
        <w:t>On donne</w:t>
      </w:r>
      <w:r w:rsidR="009A1D3F">
        <w:t xml:space="preserve"> </w:t>
      </w:r>
      <w:r w:rsidR="00EF06C7">
        <w:t>la plaque signalétique</w:t>
      </w:r>
      <w:r w:rsidR="009A1D3F">
        <w:t xml:space="preserve"> de ce moteur</w:t>
      </w:r>
      <w:r w:rsidR="00EF06C7">
        <w:t> :</w:t>
      </w:r>
    </w:p>
    <w:p w14:paraId="5B1DE714" w14:textId="77777777" w:rsidR="00684644" w:rsidRPr="005C5BF5" w:rsidRDefault="00684644" w:rsidP="005C5BF5">
      <w:pPr>
        <w:jc w:val="both"/>
      </w:pPr>
    </w:p>
    <w:p w14:paraId="14FF5D6F" w14:textId="085957AC" w:rsidR="005C5BF5" w:rsidRPr="004F58FD" w:rsidRDefault="005C5BF5" w:rsidP="005C5BF5">
      <w:pPr>
        <w:jc w:val="center"/>
        <w:rPr>
          <w:lang w:val="es-ES"/>
        </w:rPr>
      </w:pPr>
      <w:r w:rsidRPr="004F58FD">
        <w:rPr>
          <w:lang w:val="es-ES"/>
        </w:rPr>
        <w:t xml:space="preserve">3800 V – 6600 </w:t>
      </w:r>
      <w:proofErr w:type="gramStart"/>
      <w:r w:rsidRPr="004F58FD">
        <w:rPr>
          <w:lang w:val="es-ES"/>
        </w:rPr>
        <w:t>V ;</w:t>
      </w:r>
      <w:proofErr w:type="gramEnd"/>
      <w:r w:rsidRPr="004F58FD">
        <w:rPr>
          <w:lang w:val="es-ES"/>
        </w:rPr>
        <w:t xml:space="preserve"> </w:t>
      </w:r>
      <w:proofErr w:type="spellStart"/>
      <w:r w:rsidRPr="004F58FD">
        <w:rPr>
          <w:lang w:val="es-ES"/>
        </w:rPr>
        <w:t>cos</w:t>
      </w:r>
      <w:proofErr w:type="spellEnd"/>
      <w:r w:rsidRPr="00EF06C7">
        <w:rPr>
          <w:rFonts w:ascii="Symbol" w:hAnsi="Symbol"/>
          <w:i/>
          <w:iCs/>
        </w:rPr>
        <w:t></w:t>
      </w:r>
      <w:r w:rsidRPr="004F58FD">
        <w:rPr>
          <w:lang w:val="es-ES"/>
        </w:rPr>
        <w:t xml:space="preserve"> = 0,87</w:t>
      </w:r>
    </w:p>
    <w:p w14:paraId="23B020E6" w14:textId="65E70038" w:rsidR="005C5BF5" w:rsidRPr="004F58FD" w:rsidRDefault="005C5BF5" w:rsidP="005C5BF5">
      <w:pPr>
        <w:jc w:val="center"/>
        <w:rPr>
          <w:lang w:val="es-ES"/>
        </w:rPr>
      </w:pPr>
      <w:r w:rsidRPr="004F58FD">
        <w:rPr>
          <w:lang w:val="es-ES"/>
        </w:rPr>
        <w:t xml:space="preserve">1485 </w:t>
      </w:r>
      <w:proofErr w:type="spellStart"/>
      <w:r w:rsidRPr="004F58FD">
        <w:rPr>
          <w:lang w:val="es-ES"/>
        </w:rPr>
        <w:t>tr·min</w:t>
      </w:r>
      <w:proofErr w:type="spellEnd"/>
      <w:r w:rsidR="004E6A09">
        <w:rPr>
          <w:vertAlign w:val="superscript"/>
          <w:lang w:val="es-ES"/>
        </w:rPr>
        <w:t>–</w:t>
      </w:r>
      <w:proofErr w:type="gramStart"/>
      <w:r w:rsidRPr="004F58FD">
        <w:rPr>
          <w:vertAlign w:val="superscript"/>
          <w:lang w:val="es-ES"/>
        </w:rPr>
        <w:t>1</w:t>
      </w:r>
      <w:r w:rsidR="004F58FD">
        <w:rPr>
          <w:lang w:val="es-ES"/>
        </w:rPr>
        <w:t> ;</w:t>
      </w:r>
      <w:proofErr w:type="gramEnd"/>
      <w:r w:rsidR="004F58FD">
        <w:rPr>
          <w:lang w:val="es-ES"/>
        </w:rPr>
        <w:t xml:space="preserve"> 10</w:t>
      </w:r>
      <w:r w:rsidRPr="004F58FD">
        <w:rPr>
          <w:lang w:val="es-ES"/>
        </w:rPr>
        <w:t xml:space="preserve"> MW</w:t>
      </w:r>
    </w:p>
    <w:p w14:paraId="36EAEC86" w14:textId="57BDEDF2" w:rsidR="005C5BF5" w:rsidRPr="00C04626" w:rsidRDefault="005C5BF5" w:rsidP="005C5BF5">
      <w:pPr>
        <w:jc w:val="center"/>
      </w:pPr>
      <w:r>
        <w:t>Rendement</w:t>
      </w:r>
      <w:r w:rsidR="003934B4">
        <w:t xml:space="preserve"> : </w:t>
      </w:r>
      <w:proofErr w:type="spellStart"/>
      <w:r w:rsidR="003934B4" w:rsidRPr="003934B4">
        <w:rPr>
          <w:i/>
        </w:rPr>
        <w:t>r</w:t>
      </w:r>
      <w:r w:rsidR="003934B4" w:rsidRPr="003934B4">
        <w:rPr>
          <w:vertAlign w:val="subscript"/>
        </w:rPr>
        <w:t>moteur</w:t>
      </w:r>
      <w:proofErr w:type="spellEnd"/>
      <w:r w:rsidR="003934B4">
        <w:t xml:space="preserve"> </w:t>
      </w:r>
      <w:r>
        <w:t>= 9</w:t>
      </w:r>
      <w:r w:rsidR="00D40A04">
        <w:t>4</w:t>
      </w:r>
      <w:r>
        <w:t xml:space="preserve"> %</w:t>
      </w:r>
    </w:p>
    <w:p w14:paraId="37EB25CA" w14:textId="77777777" w:rsidR="005C5BF5" w:rsidRDefault="005C5BF5" w:rsidP="00665B5B">
      <w:pPr>
        <w:jc w:val="both"/>
      </w:pPr>
    </w:p>
    <w:p w14:paraId="219518A5" w14:textId="588159E8" w:rsidR="00665B5B" w:rsidRDefault="00665B5B" w:rsidP="00665B5B">
      <w:pPr>
        <w:jc w:val="both"/>
      </w:pPr>
    </w:p>
    <w:p w14:paraId="6FDF3CB8" w14:textId="1BE2DD8B" w:rsidR="00665B5B" w:rsidRDefault="00665B5B" w:rsidP="00665B5B">
      <w:pPr>
        <w:jc w:val="both"/>
        <w:rPr>
          <w:bCs/>
          <w:color w:val="000000"/>
        </w:rPr>
      </w:pPr>
      <w:r w:rsidRPr="007D13B7">
        <w:rPr>
          <w:b/>
          <w:color w:val="000000"/>
          <w:sz w:val="26"/>
        </w:rPr>
        <w:t>Q</w:t>
      </w:r>
      <w:r>
        <w:rPr>
          <w:b/>
          <w:color w:val="000000"/>
          <w:sz w:val="26"/>
        </w:rPr>
        <w:t>5</w:t>
      </w:r>
      <w:r w:rsidR="004E6A09">
        <w:rPr>
          <w:b/>
          <w:color w:val="000000"/>
          <w:sz w:val="26"/>
        </w:rPr>
        <w:t> - </w:t>
      </w:r>
      <w:r w:rsidR="00EB1341">
        <w:rPr>
          <w:bCs/>
          <w:color w:val="000000"/>
        </w:rPr>
        <w:t>E</w:t>
      </w:r>
      <w:r w:rsidR="0013477A">
        <w:rPr>
          <w:bCs/>
          <w:color w:val="000000"/>
        </w:rPr>
        <w:t>n</w:t>
      </w:r>
      <w:r w:rsidRPr="00760870">
        <w:rPr>
          <w:bCs/>
          <w:color w:val="000000"/>
        </w:rPr>
        <w:t xml:space="preserve"> justifiant la réponse, préciser le couplage </w:t>
      </w:r>
      <w:r>
        <w:rPr>
          <w:bCs/>
          <w:color w:val="000000"/>
        </w:rPr>
        <w:t>du moteur au réseau.</w:t>
      </w:r>
    </w:p>
    <w:p w14:paraId="62294352" w14:textId="77777777" w:rsidR="00665B5B" w:rsidRPr="00760870" w:rsidRDefault="00665B5B" w:rsidP="00665B5B">
      <w:pPr>
        <w:jc w:val="both"/>
        <w:rPr>
          <w:bCs/>
          <w:color w:val="000000"/>
        </w:rPr>
      </w:pPr>
    </w:p>
    <w:p w14:paraId="640890F4" w14:textId="7AE17552" w:rsidR="00665B5B" w:rsidRDefault="00662BE0" w:rsidP="00665B5B">
      <w:pPr>
        <w:jc w:val="both"/>
        <w:rPr>
          <w:color w:val="000000"/>
        </w:rPr>
      </w:pPr>
      <w:r w:rsidRPr="007D13B7">
        <w:rPr>
          <w:b/>
          <w:color w:val="000000"/>
          <w:sz w:val="26"/>
        </w:rPr>
        <w:t>Q</w:t>
      </w:r>
      <w:r>
        <w:rPr>
          <w:b/>
          <w:color w:val="000000"/>
          <w:sz w:val="26"/>
        </w:rPr>
        <w:t>6</w:t>
      </w:r>
      <w:r w:rsidR="004E6A09">
        <w:rPr>
          <w:b/>
          <w:color w:val="000000"/>
          <w:sz w:val="26"/>
        </w:rPr>
        <w:t> - </w:t>
      </w:r>
      <w:r w:rsidR="00665B5B">
        <w:rPr>
          <w:color w:val="000000"/>
        </w:rPr>
        <w:t>Compléter, sur</w:t>
      </w:r>
      <w:r w:rsidR="00665B5B" w:rsidRPr="009D71B9">
        <w:rPr>
          <w:color w:val="000000"/>
        </w:rPr>
        <w:t xml:space="preserve"> </w:t>
      </w:r>
      <w:r w:rsidR="00B137DE" w:rsidRPr="00B137DE">
        <w:rPr>
          <w:b/>
          <w:bCs/>
          <w:color w:val="000000"/>
        </w:rPr>
        <w:t>l</w:t>
      </w:r>
      <w:r w:rsidR="00AD28E0">
        <w:rPr>
          <w:b/>
          <w:bCs/>
          <w:color w:val="000000"/>
        </w:rPr>
        <w:t xml:space="preserve">e document réponse 1 </w:t>
      </w:r>
      <w:r w:rsidR="00B137DE" w:rsidRPr="00B137DE">
        <w:rPr>
          <w:b/>
          <w:bCs/>
          <w:color w:val="000000"/>
        </w:rPr>
        <w:t>à rendre avec la copie</w:t>
      </w:r>
      <w:r w:rsidR="00665B5B">
        <w:rPr>
          <w:color w:val="000000"/>
        </w:rPr>
        <w:t>, le</w:t>
      </w:r>
      <w:r w:rsidR="000D5E27">
        <w:rPr>
          <w:color w:val="000000"/>
        </w:rPr>
        <w:t xml:space="preserve"> couplage du moteur au réseau</w:t>
      </w:r>
      <w:r w:rsidR="00665B5B">
        <w:rPr>
          <w:color w:val="000000"/>
        </w:rPr>
        <w:t>.</w:t>
      </w:r>
    </w:p>
    <w:p w14:paraId="37ADDD9F" w14:textId="77777777" w:rsidR="00665B5B" w:rsidRDefault="00665B5B" w:rsidP="00665B5B">
      <w:pPr>
        <w:jc w:val="both"/>
        <w:rPr>
          <w:color w:val="000000"/>
        </w:rPr>
      </w:pPr>
    </w:p>
    <w:p w14:paraId="241BF5B4" w14:textId="133126DF" w:rsidR="00665B5B" w:rsidRPr="00F81AFB" w:rsidRDefault="00665B5B" w:rsidP="00665B5B">
      <w:pPr>
        <w:jc w:val="both"/>
        <w:rPr>
          <w:bCs/>
          <w:color w:val="000000"/>
        </w:rPr>
      </w:pPr>
      <w:r w:rsidRPr="007D13B7">
        <w:rPr>
          <w:b/>
          <w:color w:val="000000"/>
          <w:sz w:val="26"/>
        </w:rPr>
        <w:t>Q</w:t>
      </w:r>
      <w:r>
        <w:rPr>
          <w:b/>
          <w:color w:val="000000"/>
          <w:sz w:val="26"/>
        </w:rPr>
        <w:t>7</w:t>
      </w:r>
      <w:r w:rsidR="004E6A09">
        <w:rPr>
          <w:b/>
          <w:color w:val="000000"/>
          <w:sz w:val="26"/>
        </w:rPr>
        <w:t> - </w:t>
      </w:r>
      <w:r w:rsidR="00090B41">
        <w:rPr>
          <w:bCs/>
          <w:color w:val="000000"/>
        </w:rPr>
        <w:t xml:space="preserve">Sachant que la puissance </w:t>
      </w:r>
      <w:r w:rsidR="006A1836">
        <w:rPr>
          <w:bCs/>
          <w:color w:val="000000"/>
        </w:rPr>
        <w:t xml:space="preserve">utile </w:t>
      </w:r>
      <w:r w:rsidR="00090B41">
        <w:rPr>
          <w:bCs/>
          <w:color w:val="000000"/>
        </w:rPr>
        <w:t xml:space="preserve">hydraulique </w:t>
      </w:r>
      <w:r w:rsidR="00662BE0">
        <w:rPr>
          <w:bCs/>
          <w:color w:val="000000"/>
        </w:rPr>
        <w:t>transmise</w:t>
      </w:r>
      <w:r w:rsidR="006A1836">
        <w:rPr>
          <w:bCs/>
          <w:color w:val="000000"/>
        </w:rPr>
        <w:t xml:space="preserve"> par la </w:t>
      </w:r>
      <w:r w:rsidR="00BC3DDC">
        <w:rPr>
          <w:bCs/>
          <w:color w:val="000000"/>
        </w:rPr>
        <w:t>pompe</w:t>
      </w:r>
      <w:r w:rsidR="006A1836">
        <w:rPr>
          <w:bCs/>
          <w:color w:val="000000"/>
        </w:rPr>
        <w:t xml:space="preserve"> est de 5,8</w:t>
      </w:r>
      <w:r w:rsidR="004E6A09">
        <w:rPr>
          <w:bCs/>
          <w:color w:val="000000"/>
        </w:rPr>
        <w:t> </w:t>
      </w:r>
      <w:r w:rsidR="006A1836">
        <w:rPr>
          <w:bCs/>
          <w:color w:val="000000"/>
        </w:rPr>
        <w:t>MW</w:t>
      </w:r>
      <w:r w:rsidR="001C1491">
        <w:rPr>
          <w:bCs/>
          <w:color w:val="000000"/>
        </w:rPr>
        <w:t xml:space="preserve">, déterminer le rendement </w:t>
      </w:r>
      <w:proofErr w:type="spellStart"/>
      <w:r w:rsidR="00BE4A61" w:rsidRPr="00BE4A61">
        <w:rPr>
          <w:bCs/>
          <w:i/>
          <w:iCs/>
          <w:color w:val="000000"/>
        </w:rPr>
        <w:t>r</w:t>
      </w:r>
      <w:r w:rsidR="00BE4A61" w:rsidRPr="00BE4A61">
        <w:rPr>
          <w:bCs/>
          <w:i/>
          <w:iCs/>
          <w:color w:val="000000"/>
          <w:vertAlign w:val="subscript"/>
        </w:rPr>
        <w:t>pompe</w:t>
      </w:r>
      <w:proofErr w:type="spellEnd"/>
      <w:r w:rsidR="00BE4A61">
        <w:rPr>
          <w:bCs/>
          <w:color w:val="000000"/>
        </w:rPr>
        <w:t xml:space="preserve"> </w:t>
      </w:r>
      <w:r w:rsidR="001C1491">
        <w:rPr>
          <w:bCs/>
          <w:color w:val="000000"/>
        </w:rPr>
        <w:t>de la pompe</w:t>
      </w:r>
      <w:r w:rsidR="004F58FD">
        <w:rPr>
          <w:bCs/>
          <w:color w:val="000000"/>
        </w:rPr>
        <w:t xml:space="preserve"> pour un fonctionnement nominal du moteur.</w:t>
      </w:r>
    </w:p>
    <w:p w14:paraId="5FADC52B" w14:textId="77777777" w:rsidR="00665B5B" w:rsidRDefault="00665B5B" w:rsidP="00665B5B">
      <w:pPr>
        <w:jc w:val="both"/>
        <w:rPr>
          <w:bCs/>
          <w:color w:val="000000"/>
          <w:sz w:val="26"/>
        </w:rPr>
      </w:pPr>
    </w:p>
    <w:p w14:paraId="0B7B4314" w14:textId="519389E2" w:rsidR="00697B40" w:rsidRPr="00A21F97" w:rsidRDefault="00662BE0" w:rsidP="00697B40">
      <w:pPr>
        <w:jc w:val="both"/>
        <w:rPr>
          <w:bCs/>
          <w:color w:val="000000"/>
        </w:rPr>
      </w:pPr>
      <w:r w:rsidRPr="007D13B7">
        <w:rPr>
          <w:b/>
          <w:color w:val="000000"/>
          <w:sz w:val="26"/>
        </w:rPr>
        <w:t>Q</w:t>
      </w:r>
      <w:r>
        <w:rPr>
          <w:b/>
          <w:color w:val="000000"/>
          <w:sz w:val="26"/>
        </w:rPr>
        <w:t>8</w:t>
      </w:r>
      <w:r w:rsidR="004E6A09">
        <w:rPr>
          <w:b/>
          <w:color w:val="000000"/>
          <w:sz w:val="26"/>
        </w:rPr>
        <w:t> - </w:t>
      </w:r>
      <w:r w:rsidR="003934B4">
        <w:rPr>
          <w:bCs/>
          <w:color w:val="000000"/>
        </w:rPr>
        <w:t>En déduire le rendement</w:t>
      </w:r>
      <w:r w:rsidR="00A21F97">
        <w:rPr>
          <w:bCs/>
          <w:color w:val="000000"/>
        </w:rPr>
        <w:t xml:space="preserve"> </w:t>
      </w:r>
      <w:proofErr w:type="spellStart"/>
      <w:r w:rsidR="003934B4" w:rsidRPr="003934B4">
        <w:rPr>
          <w:bCs/>
          <w:i/>
          <w:color w:val="000000"/>
        </w:rPr>
        <w:t>r</w:t>
      </w:r>
      <w:r w:rsidR="003934B4" w:rsidRPr="003934B4">
        <w:rPr>
          <w:bCs/>
          <w:color w:val="000000"/>
          <w:vertAlign w:val="subscript"/>
        </w:rPr>
        <w:t>total</w:t>
      </w:r>
      <w:proofErr w:type="spellEnd"/>
      <w:r w:rsidR="00A21F97">
        <w:rPr>
          <w:bCs/>
          <w:color w:val="000000"/>
        </w:rPr>
        <w:t xml:space="preserve"> </w:t>
      </w:r>
      <w:r w:rsidR="00697B40">
        <w:rPr>
          <w:bCs/>
          <w:color w:val="000000"/>
        </w:rPr>
        <w:t>de l’ensemble (moteur + pompe).</w:t>
      </w:r>
    </w:p>
    <w:p w14:paraId="17E98AB3" w14:textId="12C90F84" w:rsidR="00D75B49" w:rsidRDefault="00D75B49" w:rsidP="004059A1">
      <w:pPr>
        <w:jc w:val="both"/>
        <w:rPr>
          <w:bCs/>
          <w:color w:val="000000"/>
        </w:rPr>
      </w:pPr>
    </w:p>
    <w:p w14:paraId="3E09BBB1" w14:textId="58E302A6" w:rsidR="00711AAD" w:rsidRPr="00745CF5" w:rsidRDefault="00AF37AD" w:rsidP="004059A1">
      <w:pPr>
        <w:jc w:val="both"/>
        <w:rPr>
          <w:bCs/>
          <w:color w:val="000000"/>
        </w:rPr>
      </w:pPr>
      <w:r>
        <w:rPr>
          <w:bCs/>
          <w:color w:val="000000"/>
        </w:rPr>
        <w:br w:type="page"/>
      </w:r>
    </w:p>
    <w:p w14:paraId="52B629BD" w14:textId="77777777" w:rsidR="0027271E" w:rsidRDefault="0027271E" w:rsidP="00665B5B">
      <w:pPr>
        <w:jc w:val="both"/>
        <w:rPr>
          <w:b/>
          <w:bCs/>
        </w:rPr>
      </w:pPr>
    </w:p>
    <w:p w14:paraId="60B9F097" w14:textId="3E0B4DD8" w:rsidR="00665B5B" w:rsidRPr="00AA3CB1" w:rsidRDefault="00665B5B" w:rsidP="00665B5B">
      <w:pPr>
        <w:jc w:val="both"/>
        <w:rPr>
          <w:b/>
          <w:bCs/>
        </w:rPr>
      </w:pPr>
      <w:r w:rsidRPr="00AA3CB1">
        <w:rPr>
          <w:b/>
          <w:bCs/>
        </w:rPr>
        <w:t xml:space="preserve">Partie </w:t>
      </w:r>
      <w:r>
        <w:rPr>
          <w:b/>
          <w:bCs/>
        </w:rPr>
        <w:t xml:space="preserve">B – Alimentation électrique des chaufferettes du </w:t>
      </w:r>
      <w:proofErr w:type="spellStart"/>
      <w:r>
        <w:rPr>
          <w:b/>
          <w:bCs/>
        </w:rPr>
        <w:t>pressuriseur</w:t>
      </w:r>
      <w:proofErr w:type="spellEnd"/>
      <w:r>
        <w:rPr>
          <w:b/>
          <w:bCs/>
        </w:rPr>
        <w:t>.</w:t>
      </w:r>
    </w:p>
    <w:p w14:paraId="584FBB7A" w14:textId="77777777" w:rsidR="00665B5B" w:rsidRPr="00B137DE" w:rsidRDefault="00665B5B" w:rsidP="00665B5B">
      <w:pPr>
        <w:jc w:val="both"/>
      </w:pPr>
    </w:p>
    <w:p w14:paraId="4FD1A424" w14:textId="69BA7BCC" w:rsidR="00665B5B" w:rsidRDefault="00C73C29" w:rsidP="00665B5B">
      <w:pPr>
        <w:jc w:val="both"/>
      </w:pPr>
      <w:r>
        <w:t>Lorsque la pression du circuit primaire est trop faible</w:t>
      </w:r>
      <w:r w:rsidR="004E6A09">
        <w:t>,</w:t>
      </w:r>
      <w:r w:rsidR="003368AA">
        <w:t xml:space="preserve"> on met en marche dans le </w:t>
      </w:r>
      <w:proofErr w:type="spellStart"/>
      <w:r w:rsidR="003368AA">
        <w:t>pressuriseur</w:t>
      </w:r>
      <w:proofErr w:type="spellEnd"/>
      <w:r w:rsidR="003368AA">
        <w:t xml:space="preserve"> des dispositifs appelés chaufferettes. Ce sont des résistances chauffantes</w:t>
      </w:r>
      <w:r w:rsidR="009E598D">
        <w:t xml:space="preserve"> alimentées par un</w:t>
      </w:r>
      <w:r w:rsidR="00B4329A">
        <w:t xml:space="preserve"> gradateur qui produit une tension</w:t>
      </w:r>
      <w:r w:rsidR="009E598D">
        <w:t xml:space="preserve"> </w:t>
      </w:r>
      <w:r w:rsidR="001D5986">
        <w:t>alternati</w:t>
      </w:r>
      <w:r w:rsidR="00B4329A">
        <w:t>ve</w:t>
      </w:r>
      <w:r w:rsidR="009E598D">
        <w:t xml:space="preserve"> </w:t>
      </w:r>
      <w:r w:rsidR="001D5986">
        <w:t>de valeur efficace variable.</w:t>
      </w:r>
    </w:p>
    <w:p w14:paraId="2636D3F6" w14:textId="77777777" w:rsidR="00665B5B" w:rsidRDefault="00665B5B" w:rsidP="00665B5B">
      <w:pPr>
        <w:jc w:val="both"/>
      </w:pPr>
    </w:p>
    <w:p w14:paraId="206E4209" w14:textId="14A0277E" w:rsidR="00665B5B" w:rsidRPr="000D6917" w:rsidRDefault="00665B5B" w:rsidP="00665B5B">
      <w:pPr>
        <w:jc w:val="both"/>
        <w:rPr>
          <w:color w:val="000000"/>
        </w:rPr>
      </w:pPr>
      <w:r>
        <w:rPr>
          <w:color w:val="000000"/>
        </w:rPr>
        <w:t xml:space="preserve">On suppose que </w:t>
      </w:r>
      <w:r w:rsidR="00C20C5D">
        <w:rPr>
          <w:color w:val="000000"/>
        </w:rPr>
        <w:t>c</w:t>
      </w:r>
      <w:r>
        <w:rPr>
          <w:color w:val="000000"/>
        </w:rPr>
        <w:t xml:space="preserve">e gradateur est de type « angle de phase ». Le courant électrique circulant dans chacune des chaufferettes est alors extrêmement déformé et possède donc </w:t>
      </w:r>
      <w:r w:rsidR="004E6A09">
        <w:rPr>
          <w:color w:val="000000"/>
        </w:rPr>
        <w:t>de nombreux</w:t>
      </w:r>
      <w:r>
        <w:rPr>
          <w:color w:val="000000"/>
        </w:rPr>
        <w:t xml:space="preserve"> harmoniques. Le </w:t>
      </w:r>
      <w:r w:rsidR="00FE1E7A">
        <w:rPr>
          <w:color w:val="000000"/>
        </w:rPr>
        <w:t>graph</w:t>
      </w:r>
      <w:r w:rsidR="00F52A7C">
        <w:rPr>
          <w:color w:val="000000"/>
        </w:rPr>
        <w:t>e</w:t>
      </w:r>
      <w:r w:rsidR="00FE1E7A">
        <w:rPr>
          <w:color w:val="000000"/>
        </w:rPr>
        <w:t xml:space="preserve"> ci-dessous</w:t>
      </w:r>
      <w:r>
        <w:rPr>
          <w:color w:val="000000"/>
        </w:rPr>
        <w:t xml:space="preserve"> représente le spectre en amplitude de ce courant, </w:t>
      </w:r>
      <w:r w:rsidR="00FE1E7A">
        <w:rPr>
          <w:color w:val="000000"/>
        </w:rPr>
        <w:t>jusqu’</w:t>
      </w:r>
      <w:r>
        <w:rPr>
          <w:color w:val="000000"/>
        </w:rPr>
        <w:t>au rang 9.</w:t>
      </w:r>
    </w:p>
    <w:p w14:paraId="116E953F" w14:textId="77777777" w:rsidR="002E0BDB" w:rsidRDefault="002E0BDB" w:rsidP="00665B5B">
      <w:pPr>
        <w:jc w:val="both"/>
      </w:pPr>
    </w:p>
    <w:p w14:paraId="40E8198D" w14:textId="5DE0BAE4" w:rsidR="00665B5B" w:rsidRDefault="001B498F" w:rsidP="00665B5B">
      <w:pPr>
        <w:jc w:val="both"/>
      </w:pPr>
      <w:r>
        <w:rPr>
          <w:noProof/>
          <w:lang w:eastAsia="fr-FR"/>
        </w:rPr>
        <w:drawing>
          <wp:anchor distT="0" distB="0" distL="114300" distR="114300" simplePos="0" relativeHeight="251643904" behindDoc="0" locked="0" layoutInCell="1" allowOverlap="1" wp14:anchorId="60056749" wp14:editId="0DF06F1B">
            <wp:simplePos x="0" y="0"/>
            <wp:positionH relativeFrom="margin">
              <wp:posOffset>599440</wp:posOffset>
            </wp:positionH>
            <wp:positionV relativeFrom="paragraph">
              <wp:posOffset>95250</wp:posOffset>
            </wp:positionV>
            <wp:extent cx="5175250" cy="2725420"/>
            <wp:effectExtent l="0" t="0" r="6350" b="17780"/>
            <wp:wrapThrough wrapText="bothSides">
              <wp:wrapPolygon edited="0">
                <wp:start x="0" y="0"/>
                <wp:lineTo x="0" y="21590"/>
                <wp:lineTo x="21547" y="21590"/>
                <wp:lineTo x="21547" y="0"/>
                <wp:lineTo x="0" y="0"/>
              </wp:wrapPolygon>
            </wp:wrapThrough>
            <wp:docPr id="782515352" name="Graphique 1">
              <a:extLst xmlns:a="http://schemas.openxmlformats.org/drawingml/2006/main">
                <a:ext uri="{FF2B5EF4-FFF2-40B4-BE49-F238E27FC236}">
                  <a16:creationId xmlns:a16="http://schemas.microsoft.com/office/drawing/2014/main" id="{C44A3646-3E71-A425-24E8-1317C26F8D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14:paraId="2A29139F" w14:textId="2BEBC58B" w:rsidR="00B137DE" w:rsidRPr="00B137DE" w:rsidRDefault="00B137DE" w:rsidP="00665B5B">
      <w:pPr>
        <w:jc w:val="both"/>
      </w:pPr>
    </w:p>
    <w:p w14:paraId="7F441977" w14:textId="368830D3" w:rsidR="00B137DE" w:rsidRPr="00B137DE" w:rsidRDefault="00B137DE" w:rsidP="00665B5B">
      <w:pPr>
        <w:jc w:val="both"/>
      </w:pPr>
    </w:p>
    <w:p w14:paraId="615487A8" w14:textId="416800FC" w:rsidR="00B137DE" w:rsidRPr="00B137DE" w:rsidRDefault="00B137DE" w:rsidP="00665B5B">
      <w:pPr>
        <w:jc w:val="both"/>
      </w:pPr>
    </w:p>
    <w:p w14:paraId="2D6935F4" w14:textId="5865939F" w:rsidR="00B137DE" w:rsidRPr="00B137DE" w:rsidRDefault="00B137DE" w:rsidP="00665B5B">
      <w:pPr>
        <w:jc w:val="both"/>
      </w:pPr>
    </w:p>
    <w:p w14:paraId="30A73511" w14:textId="6F5D7114" w:rsidR="00B137DE" w:rsidRPr="00B137DE" w:rsidRDefault="00B137DE" w:rsidP="00665B5B">
      <w:pPr>
        <w:jc w:val="both"/>
      </w:pPr>
    </w:p>
    <w:p w14:paraId="6758CB76" w14:textId="47318DDA" w:rsidR="00B137DE" w:rsidRPr="00B137DE" w:rsidRDefault="00B137DE" w:rsidP="00665B5B">
      <w:pPr>
        <w:jc w:val="both"/>
      </w:pPr>
    </w:p>
    <w:p w14:paraId="291EED39" w14:textId="435BADBA" w:rsidR="00B137DE" w:rsidRPr="00B137DE" w:rsidRDefault="00B137DE" w:rsidP="00665B5B">
      <w:pPr>
        <w:jc w:val="both"/>
      </w:pPr>
    </w:p>
    <w:p w14:paraId="0EBB6426" w14:textId="45EC3FEB" w:rsidR="00B137DE" w:rsidRPr="00B137DE" w:rsidRDefault="00B137DE" w:rsidP="00665B5B">
      <w:pPr>
        <w:jc w:val="both"/>
      </w:pPr>
    </w:p>
    <w:p w14:paraId="3274A86C" w14:textId="60ACC56F" w:rsidR="00B137DE" w:rsidRPr="00B137DE" w:rsidRDefault="00B137DE" w:rsidP="00665B5B">
      <w:pPr>
        <w:jc w:val="both"/>
      </w:pPr>
    </w:p>
    <w:p w14:paraId="599A772F" w14:textId="360B2886" w:rsidR="00B137DE" w:rsidRPr="00B137DE" w:rsidRDefault="00B137DE" w:rsidP="00665B5B">
      <w:pPr>
        <w:jc w:val="both"/>
      </w:pPr>
    </w:p>
    <w:p w14:paraId="16385995" w14:textId="6C4F5D00" w:rsidR="00B137DE" w:rsidRDefault="00B137DE" w:rsidP="00665B5B">
      <w:pPr>
        <w:jc w:val="both"/>
      </w:pPr>
    </w:p>
    <w:p w14:paraId="0A6F5012" w14:textId="77777777" w:rsidR="00B137DE" w:rsidRDefault="00B137DE" w:rsidP="00665B5B">
      <w:pPr>
        <w:jc w:val="both"/>
      </w:pPr>
    </w:p>
    <w:p w14:paraId="2EBA274D" w14:textId="3CBDE6BE" w:rsidR="00B137DE" w:rsidRDefault="00B137DE" w:rsidP="00665B5B">
      <w:pPr>
        <w:jc w:val="both"/>
      </w:pPr>
    </w:p>
    <w:p w14:paraId="5C49DB51" w14:textId="438644DF" w:rsidR="002E0BDB" w:rsidRDefault="002E0BDB" w:rsidP="00665B5B">
      <w:pPr>
        <w:jc w:val="both"/>
      </w:pPr>
    </w:p>
    <w:p w14:paraId="110D06F1" w14:textId="77777777" w:rsidR="002E0BDB" w:rsidRDefault="002E0BDB" w:rsidP="00665B5B">
      <w:pPr>
        <w:jc w:val="both"/>
      </w:pPr>
    </w:p>
    <w:p w14:paraId="4931F8CC" w14:textId="77777777" w:rsidR="00B137DE" w:rsidRDefault="00B137DE" w:rsidP="00665B5B">
      <w:pPr>
        <w:jc w:val="both"/>
      </w:pPr>
    </w:p>
    <w:p w14:paraId="6D4DAE96" w14:textId="77777777" w:rsidR="00B137DE" w:rsidRDefault="00B137DE" w:rsidP="00665B5B">
      <w:pPr>
        <w:jc w:val="both"/>
      </w:pPr>
    </w:p>
    <w:p w14:paraId="376280CA" w14:textId="6426138B" w:rsidR="00190230" w:rsidRDefault="00190230" w:rsidP="00190230">
      <w:pPr>
        <w:jc w:val="both"/>
      </w:pPr>
      <w:r w:rsidRPr="007D13B7">
        <w:rPr>
          <w:b/>
          <w:color w:val="000000"/>
          <w:sz w:val="26"/>
        </w:rPr>
        <w:t>Q</w:t>
      </w:r>
      <w:r w:rsidR="00426238">
        <w:rPr>
          <w:b/>
          <w:color w:val="000000"/>
          <w:sz w:val="26"/>
        </w:rPr>
        <w:t>9</w:t>
      </w:r>
      <w:r w:rsidR="004E6A09">
        <w:rPr>
          <w:b/>
          <w:color w:val="000000"/>
        </w:rPr>
        <w:t> </w:t>
      </w:r>
      <w:r w:rsidR="002E0BDB">
        <w:rPr>
          <w:b/>
          <w:color w:val="000000"/>
        </w:rPr>
        <w:t>–</w:t>
      </w:r>
      <w:r w:rsidR="004E6A09">
        <w:rPr>
          <w:b/>
          <w:color w:val="000000"/>
        </w:rPr>
        <w:t> </w:t>
      </w:r>
      <w:r w:rsidR="000F4067">
        <w:t>Justifier</w:t>
      </w:r>
      <w:r w:rsidR="002E0BDB">
        <w:t>,</w:t>
      </w:r>
      <w:r>
        <w:t xml:space="preserve"> </w:t>
      </w:r>
      <w:r w:rsidR="00055C38">
        <w:t>à partir du</w:t>
      </w:r>
      <w:r>
        <w:t xml:space="preserve"> </w:t>
      </w:r>
      <w:r w:rsidR="00F52A7C">
        <w:t>graphe précédent</w:t>
      </w:r>
      <w:r w:rsidR="00E763F3">
        <w:t>,</w:t>
      </w:r>
      <w:r>
        <w:t xml:space="preserve"> </w:t>
      </w:r>
      <w:r w:rsidR="00220498">
        <w:t>que</w:t>
      </w:r>
      <w:r>
        <w:t xml:space="preserve"> le courant étudié est bien alternatif.</w:t>
      </w:r>
    </w:p>
    <w:p w14:paraId="4E4A0BF0" w14:textId="77777777" w:rsidR="00220498" w:rsidRDefault="00220498" w:rsidP="00190230">
      <w:pPr>
        <w:jc w:val="both"/>
      </w:pPr>
    </w:p>
    <w:p w14:paraId="43B2B59A" w14:textId="77777777" w:rsidR="00F52A7C" w:rsidRDefault="00F52A7C" w:rsidP="00190230">
      <w:pPr>
        <w:jc w:val="both"/>
      </w:pPr>
    </w:p>
    <w:p w14:paraId="6DDB8C40" w14:textId="2BA543EF" w:rsidR="00F52A7C" w:rsidRDefault="00F52A7C" w:rsidP="00190230">
      <w:pPr>
        <w:jc w:val="both"/>
      </w:pPr>
      <w:r>
        <w:t>L</w:t>
      </w:r>
      <w:r w:rsidR="00234020">
        <w:t>e gradateur est alimenté par un</w:t>
      </w:r>
      <w:r>
        <w:t xml:space="preserve"> réseau de</w:t>
      </w:r>
      <w:r w:rsidR="00234020">
        <w:t xml:space="preserve"> fréquence </w:t>
      </w:r>
      <w:r w:rsidR="009254BF" w:rsidRPr="009254BF">
        <w:rPr>
          <w:i/>
        </w:rPr>
        <w:t>f</w:t>
      </w:r>
      <w:r w:rsidR="009254BF">
        <w:t xml:space="preserve"> = </w:t>
      </w:r>
      <w:r>
        <w:t>50 Hz</w:t>
      </w:r>
      <w:r w:rsidR="00234020">
        <w:t xml:space="preserve"> et de tension efficace </w:t>
      </w:r>
      <w:r w:rsidR="00234020" w:rsidRPr="009254BF">
        <w:rPr>
          <w:i/>
        </w:rPr>
        <w:t>U</w:t>
      </w:r>
      <w:r w:rsidR="00234020">
        <w:t> = 400 V</w:t>
      </w:r>
      <w:r>
        <w:t>.</w:t>
      </w:r>
    </w:p>
    <w:p w14:paraId="15B17990" w14:textId="77777777" w:rsidR="00190230" w:rsidRDefault="00190230" w:rsidP="00190230">
      <w:pPr>
        <w:jc w:val="both"/>
      </w:pPr>
    </w:p>
    <w:p w14:paraId="1D06E00A" w14:textId="42533201" w:rsidR="00190230" w:rsidRPr="004F58FD" w:rsidRDefault="00190230" w:rsidP="00190230">
      <w:pPr>
        <w:jc w:val="both"/>
        <w:rPr>
          <w:bCs/>
        </w:rPr>
      </w:pPr>
      <w:r w:rsidRPr="007D13B7">
        <w:rPr>
          <w:b/>
          <w:color w:val="000000"/>
          <w:sz w:val="26"/>
        </w:rPr>
        <w:t>Q</w:t>
      </w:r>
      <w:r w:rsidR="00ED5F98">
        <w:rPr>
          <w:b/>
          <w:color w:val="000000"/>
          <w:sz w:val="26"/>
        </w:rPr>
        <w:t>1</w:t>
      </w:r>
      <w:r w:rsidR="00F52A7C">
        <w:rPr>
          <w:b/>
          <w:color w:val="000000"/>
          <w:sz w:val="26"/>
        </w:rPr>
        <w:t>0</w:t>
      </w:r>
      <w:r w:rsidR="004E6A09">
        <w:rPr>
          <w:b/>
          <w:color w:val="000000"/>
        </w:rPr>
        <w:t> </w:t>
      </w:r>
      <w:r>
        <w:rPr>
          <w:b/>
          <w:color w:val="000000"/>
        </w:rPr>
        <w:t>-</w:t>
      </w:r>
      <w:r w:rsidR="004E6A09">
        <w:rPr>
          <w:b/>
          <w:color w:val="000000"/>
        </w:rPr>
        <w:t> </w:t>
      </w:r>
      <w:r>
        <w:t xml:space="preserve">En expliquant la démarche utilisée, compléter </w:t>
      </w:r>
      <w:r w:rsidRPr="00B137DE">
        <w:rPr>
          <w:b/>
          <w:bCs/>
        </w:rPr>
        <w:t>l</w:t>
      </w:r>
      <w:r w:rsidR="00461C26">
        <w:rPr>
          <w:b/>
          <w:bCs/>
        </w:rPr>
        <w:t>e document réponse</w:t>
      </w:r>
      <w:r w:rsidRPr="009916B5">
        <w:rPr>
          <w:b/>
          <w:bCs/>
        </w:rPr>
        <w:t xml:space="preserve"> </w:t>
      </w:r>
      <w:r w:rsidR="006F7CEA">
        <w:rPr>
          <w:b/>
          <w:bCs/>
        </w:rPr>
        <w:t>2</w:t>
      </w:r>
      <w:r w:rsidRPr="009916B5">
        <w:rPr>
          <w:b/>
          <w:bCs/>
        </w:rPr>
        <w:t xml:space="preserve"> à rendre avec la copie</w:t>
      </w:r>
      <w:r w:rsidR="004F58FD">
        <w:rPr>
          <w:b/>
          <w:bCs/>
        </w:rPr>
        <w:t xml:space="preserve"> </w:t>
      </w:r>
      <w:r w:rsidR="004F58FD" w:rsidRPr="004F58FD">
        <w:rPr>
          <w:bCs/>
        </w:rPr>
        <w:t xml:space="preserve">avec les fréquences </w:t>
      </w:r>
      <w:r w:rsidR="004F58FD">
        <w:rPr>
          <w:bCs/>
        </w:rPr>
        <w:t>et</w:t>
      </w:r>
      <w:r w:rsidR="009A2CD3">
        <w:rPr>
          <w:bCs/>
        </w:rPr>
        <w:t xml:space="preserve"> les valeurs efficaces</w:t>
      </w:r>
      <w:r w:rsidR="00234020">
        <w:rPr>
          <w:bCs/>
        </w:rPr>
        <w:t xml:space="preserve"> </w:t>
      </w:r>
      <w:r w:rsidR="00234020" w:rsidRPr="004F58FD">
        <w:rPr>
          <w:bCs/>
        </w:rPr>
        <w:t>des harmoniques</w:t>
      </w:r>
      <w:r w:rsidR="009A2CD3">
        <w:rPr>
          <w:bCs/>
        </w:rPr>
        <w:t xml:space="preserve"> </w:t>
      </w:r>
      <w:r w:rsidR="009B48D2">
        <w:rPr>
          <w:bCs/>
        </w:rPr>
        <w:t>du courant circulant dans une chaufferette.</w:t>
      </w:r>
    </w:p>
    <w:p w14:paraId="172915EB" w14:textId="77777777" w:rsidR="00641A25" w:rsidRDefault="00641A25" w:rsidP="00190230">
      <w:pPr>
        <w:jc w:val="both"/>
        <w:rPr>
          <w:b/>
          <w:bCs/>
        </w:rPr>
      </w:pPr>
    </w:p>
    <w:p w14:paraId="10ACFE41" w14:textId="77777777" w:rsidR="00220498" w:rsidRDefault="00220498" w:rsidP="00190230">
      <w:pPr>
        <w:jc w:val="both"/>
        <w:rPr>
          <w:b/>
          <w:bCs/>
        </w:rPr>
      </w:pPr>
    </w:p>
    <w:p w14:paraId="391608ED" w14:textId="77777777" w:rsidR="00B137DE" w:rsidRDefault="00B137DE" w:rsidP="00665B5B">
      <w:pPr>
        <w:jc w:val="both"/>
      </w:pPr>
    </w:p>
    <w:p w14:paraId="4496BF41" w14:textId="0BFB4DA3" w:rsidR="00641A25" w:rsidRDefault="00641A25" w:rsidP="00641A25">
      <w:pPr>
        <w:jc w:val="both"/>
        <w:rPr>
          <w:color w:val="000000"/>
        </w:rPr>
      </w:pPr>
      <w:r>
        <w:rPr>
          <w:color w:val="000000"/>
        </w:rPr>
        <w:t>On rappelle </w:t>
      </w:r>
      <w:r w:rsidR="00AF6ABD">
        <w:rPr>
          <w:color w:val="000000"/>
        </w:rPr>
        <w:t xml:space="preserve">que l’expression du taux de distorsion harmonique, noté </w:t>
      </w:r>
      <w:r w:rsidR="00AF6ABD" w:rsidRPr="000C67C3">
        <w:rPr>
          <w:i/>
          <w:iCs/>
          <w:color w:val="000000"/>
        </w:rPr>
        <w:t>THD</w:t>
      </w:r>
      <w:r w:rsidR="00D05309">
        <w:rPr>
          <w:i/>
          <w:iCs/>
          <w:color w:val="000000"/>
        </w:rPr>
        <w:t>,</w:t>
      </w:r>
      <w:r w:rsidR="00AF6ABD" w:rsidRPr="000C67C3">
        <w:rPr>
          <w:i/>
          <w:iCs/>
          <w:color w:val="000000"/>
        </w:rPr>
        <w:t xml:space="preserve"> </w:t>
      </w:r>
      <w:r w:rsidR="000C67C3">
        <w:rPr>
          <w:color w:val="000000"/>
        </w:rPr>
        <w:t>est :</w:t>
      </w:r>
    </w:p>
    <w:p w14:paraId="6633F38F" w14:textId="77777777" w:rsidR="00641A25" w:rsidRDefault="00641A25" w:rsidP="00641A25">
      <w:pPr>
        <w:spacing w:after="120"/>
        <w:jc w:val="both"/>
      </w:pPr>
      <w:r w:rsidRPr="00D809F4">
        <w:rPr>
          <w:noProof/>
          <w:lang w:eastAsia="fr-FR"/>
        </w:rPr>
        <mc:AlternateContent>
          <mc:Choice Requires="wps">
            <w:drawing>
              <wp:anchor distT="0" distB="0" distL="114300" distR="114300" simplePos="0" relativeHeight="251659264" behindDoc="0" locked="0" layoutInCell="1" allowOverlap="1" wp14:anchorId="73C9C802" wp14:editId="5BE312CF">
                <wp:simplePos x="0" y="0"/>
                <wp:positionH relativeFrom="column">
                  <wp:posOffset>802005</wp:posOffset>
                </wp:positionH>
                <wp:positionV relativeFrom="paragraph">
                  <wp:posOffset>26464</wp:posOffset>
                </wp:positionV>
                <wp:extent cx="1885950" cy="140462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404620"/>
                        </a:xfrm>
                        <a:prstGeom prst="rect">
                          <a:avLst/>
                        </a:prstGeom>
                        <a:solidFill>
                          <a:srgbClr val="FFFFFF"/>
                        </a:solidFill>
                        <a:ln w="9525">
                          <a:noFill/>
                          <a:miter lim="800000"/>
                          <a:headEnd/>
                          <a:tailEnd/>
                        </a:ln>
                      </wps:spPr>
                      <wps:txbx>
                        <w:txbxContent>
                          <w:p w14:paraId="21F81051" w14:textId="3A01ADD7" w:rsidR="009E28E7" w:rsidRPr="00902140" w:rsidRDefault="009E28E7" w:rsidP="00641A25">
                            <w:pPr>
                              <w:rPr>
                                <w:rFonts w:asciiTheme="minorHAnsi" w:hAnsiTheme="minorHAnsi" w:cstheme="minorHAnsi"/>
                              </w:rPr>
                            </w:pPr>
                            <m:oMathPara>
                              <m:oMath>
                                <m:r>
                                  <w:rPr>
                                    <w:rFonts w:ascii="Cambria Math" w:hAnsi="Cambria Math" w:cstheme="minorHAnsi"/>
                                  </w:rPr>
                                  <m:t xml:space="preserve">THD= </m:t>
                                </m:r>
                                <m:f>
                                  <m:fPr>
                                    <m:ctrlPr>
                                      <w:rPr>
                                        <w:rFonts w:ascii="Cambria Math" w:hAnsi="Cambria Math" w:cstheme="minorHAnsi"/>
                                        <w:i/>
                                      </w:rPr>
                                    </m:ctrlPr>
                                  </m:fPr>
                                  <m:num>
                                    <m:rad>
                                      <m:radPr>
                                        <m:degHide m:val="1"/>
                                        <m:ctrlPr>
                                          <w:rPr>
                                            <w:rFonts w:ascii="Cambria Math" w:hAnsi="Cambria Math" w:cstheme="minorHAnsi"/>
                                            <w:i/>
                                          </w:rPr>
                                        </m:ctrlPr>
                                      </m:radPr>
                                      <m:deg/>
                                      <m:e>
                                        <m:nary>
                                          <m:naryPr>
                                            <m:chr m:val="∑"/>
                                            <m:limLoc m:val="undOvr"/>
                                            <m:ctrlPr>
                                              <w:rPr>
                                                <w:rFonts w:ascii="Cambria Math" w:hAnsi="Cambria Math" w:cstheme="minorHAnsi"/>
                                                <w:i/>
                                              </w:rPr>
                                            </m:ctrlPr>
                                          </m:naryPr>
                                          <m:sub>
                                            <m:r>
                                              <m:rPr>
                                                <m:sty m:val="p"/>
                                              </m:rPr>
                                              <w:rPr>
                                                <w:rFonts w:ascii="Cambria Math" w:hAnsi="Cambria Math" w:cstheme="minorHAnsi"/>
                                              </w:rPr>
                                              <m:t>n</m:t>
                                            </m:r>
                                            <m:r>
                                              <w:rPr>
                                                <w:rFonts w:ascii="Cambria Math" w:hAnsi="Cambria Math" w:cstheme="minorHAnsi"/>
                                              </w:rPr>
                                              <m:t>=2</m:t>
                                            </m:r>
                                          </m:sub>
                                          <m:sup>
                                            <m:r>
                                              <m:rPr>
                                                <m:sty m:val="p"/>
                                              </m:rPr>
                                              <w:rPr>
                                                <w:rFonts w:ascii="Cambria Math" w:hAnsi="Cambria Math" w:cstheme="minorHAnsi"/>
                                              </w:rPr>
                                              <m:t>∞</m:t>
                                            </m:r>
                                          </m:sup>
                                          <m:e>
                                            <m:sSup>
                                              <m:sSupPr>
                                                <m:ctrlPr>
                                                  <w:rPr>
                                                    <w:rFonts w:ascii="Cambria Math" w:hAnsi="Cambria Math" w:cstheme="minorHAnsi"/>
                                                    <w:i/>
                                                  </w:rPr>
                                                </m:ctrlPr>
                                              </m:sSupPr>
                                              <m:e>
                                                <m:sSub>
                                                  <m:sSubPr>
                                                    <m:ctrlPr>
                                                      <w:rPr>
                                                        <w:rFonts w:ascii="Cambria Math" w:hAnsi="Cambria Math" w:cstheme="minorHAnsi"/>
                                                      </w:rPr>
                                                    </m:ctrlPr>
                                                  </m:sSubPr>
                                                  <m:e>
                                                    <m:r>
                                                      <w:rPr>
                                                        <w:rFonts w:ascii="Cambria Math" w:hAnsi="Cambria Math" w:cstheme="minorHAnsi"/>
                                                      </w:rPr>
                                                      <m:t>I</m:t>
                                                    </m:r>
                                                  </m:e>
                                                  <m:sub>
                                                    <m:r>
                                                      <m:rPr>
                                                        <m:sty m:val="p"/>
                                                      </m:rPr>
                                                      <w:rPr>
                                                        <w:rFonts w:ascii="Cambria Math" w:hAnsi="Cambria Math" w:cstheme="minorHAnsi"/>
                                                      </w:rPr>
                                                      <m:t>n</m:t>
                                                    </m:r>
                                                  </m:sub>
                                                </m:sSub>
                                              </m:e>
                                              <m:sup>
                                                <m:r>
                                                  <w:rPr>
                                                    <w:rFonts w:ascii="Cambria Math" w:hAnsi="Cambria Math" w:cstheme="minorHAnsi"/>
                                                  </w:rPr>
                                                  <m:t>2</m:t>
                                                </m:r>
                                              </m:sup>
                                            </m:sSup>
                                          </m:e>
                                        </m:nary>
                                      </m:e>
                                    </m:rad>
                                  </m:num>
                                  <m:den>
                                    <m:sSub>
                                      <m:sSubPr>
                                        <m:ctrlPr>
                                          <w:rPr>
                                            <w:rFonts w:ascii="Cambria Math" w:hAnsi="Cambria Math" w:cstheme="minorHAnsi"/>
                                            <w:i/>
                                          </w:rPr>
                                        </m:ctrlPr>
                                      </m:sSubPr>
                                      <m:e>
                                        <m:r>
                                          <w:rPr>
                                            <w:rFonts w:ascii="Cambria Math" w:hAnsi="Cambria Math" w:cstheme="minorHAnsi"/>
                                          </w:rPr>
                                          <m:t>I</m:t>
                                        </m:r>
                                      </m:e>
                                      <m:sub>
                                        <m:r>
                                          <m:rPr>
                                            <m:sty m:val="p"/>
                                          </m:rPr>
                                          <w:rPr>
                                            <w:rFonts w:ascii="Cambria Math" w:hAnsi="Cambria Math" w:cstheme="minorHAnsi"/>
                                          </w:rPr>
                                          <m:t>1</m:t>
                                        </m:r>
                                      </m:sub>
                                    </m:sSub>
                                  </m:den>
                                </m:f>
                              </m:oMath>
                            </m:oMathPara>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73C9C802" id="Zone de texte 2" o:spid="_x0000_s1028" type="#_x0000_t202" style="position:absolute;left:0;text-align:left;margin-left:63.15pt;margin-top:2.1pt;width:148.5pt;height:11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" stroked="f">
                <v:textbox style="mso-fit-shape-to-text:t">
                  <w:txbxContent>
                    <w:p w14:paraId="21F81051" w14:textId="3A01ADD7" w:rsidR="009E28E7" w:rsidRPr="00902140" w:rsidRDefault="009E28E7" w:rsidP="00641A25">
                      <w:pPr>
                        <w:rPr>
                          <w:rFonts w:asciiTheme="minorHAnsi" w:hAnsiTheme="minorHAnsi" w:cstheme="minorHAnsi"/>
                        </w:rPr>
                      </w:pPr>
                      <m:oMathPara>
                        <m:oMath>
                          <m:r>
                            <w:rPr>
                              <w:rFonts w:ascii="Cambria Math" w:hAnsi="Cambria Math" w:cstheme="minorHAnsi"/>
                            </w:rPr>
                            <m:t xml:space="preserve">THD= </m:t>
                          </m:r>
                          <m:f>
                            <m:fPr>
                              <m:ctrlPr>
                                <w:rPr>
                                  <w:rFonts w:ascii="Cambria Math" w:hAnsi="Cambria Math" w:cstheme="minorHAnsi"/>
                                  <w:i/>
                                </w:rPr>
                              </m:ctrlPr>
                            </m:fPr>
                            <m:num>
                              <m:rad>
                                <m:radPr>
                                  <m:degHide m:val="1"/>
                                  <m:ctrlPr>
                                    <w:rPr>
                                      <w:rFonts w:ascii="Cambria Math" w:hAnsi="Cambria Math" w:cstheme="minorHAnsi"/>
                                      <w:i/>
                                    </w:rPr>
                                  </m:ctrlPr>
                                </m:radPr>
                                <m:deg/>
                                <m:e>
                                  <m:nary>
                                    <m:naryPr>
                                      <m:chr m:val="∑"/>
                                      <m:limLoc m:val="undOvr"/>
                                      <m:ctrlPr>
                                        <w:rPr>
                                          <w:rFonts w:ascii="Cambria Math" w:hAnsi="Cambria Math" w:cstheme="minorHAnsi"/>
                                          <w:i/>
                                        </w:rPr>
                                      </m:ctrlPr>
                                    </m:naryPr>
                                    <m:sub>
                                      <m:r>
                                        <m:rPr>
                                          <m:sty m:val="p"/>
                                        </m:rPr>
                                        <w:rPr>
                                          <w:rFonts w:ascii="Cambria Math" w:hAnsi="Cambria Math" w:cstheme="minorHAnsi"/>
                                        </w:rPr>
                                        <m:t>n</m:t>
                                      </m:r>
                                      <m:r>
                                        <w:rPr>
                                          <w:rFonts w:ascii="Cambria Math" w:hAnsi="Cambria Math" w:cstheme="minorHAnsi"/>
                                        </w:rPr>
                                        <m:t>=2</m:t>
                                      </m:r>
                                    </m:sub>
                                    <m:sup>
                                      <m:r>
                                        <m:rPr>
                                          <m:sty m:val="p"/>
                                        </m:rPr>
                                        <w:rPr>
                                          <w:rFonts w:ascii="Cambria Math" w:hAnsi="Cambria Math" w:cstheme="minorHAnsi"/>
                                        </w:rPr>
                                        <m:t>∞</m:t>
                                      </m:r>
                                    </m:sup>
                                    <m:e>
                                      <m:sSup>
                                        <m:sSupPr>
                                          <m:ctrlPr>
                                            <w:rPr>
                                              <w:rFonts w:ascii="Cambria Math" w:hAnsi="Cambria Math" w:cstheme="minorHAnsi"/>
                                              <w:i/>
                                            </w:rPr>
                                          </m:ctrlPr>
                                        </m:sSupPr>
                                        <m:e>
                                          <m:sSub>
                                            <m:sSubPr>
                                              <m:ctrlPr>
                                                <w:rPr>
                                                  <w:rFonts w:ascii="Cambria Math" w:hAnsi="Cambria Math" w:cstheme="minorHAnsi"/>
                                                </w:rPr>
                                              </m:ctrlPr>
                                            </m:sSubPr>
                                            <m:e>
                                              <m:r>
                                                <w:rPr>
                                                  <w:rFonts w:ascii="Cambria Math" w:hAnsi="Cambria Math" w:cstheme="minorHAnsi"/>
                                                </w:rPr>
                                                <m:t>I</m:t>
                                              </m:r>
                                            </m:e>
                                            <m:sub>
                                              <m:r>
                                                <m:rPr>
                                                  <m:sty m:val="p"/>
                                                </m:rPr>
                                                <w:rPr>
                                                  <w:rFonts w:ascii="Cambria Math" w:hAnsi="Cambria Math" w:cstheme="minorHAnsi"/>
                                                </w:rPr>
                                                <m:t>n</m:t>
                                              </m:r>
                                            </m:sub>
                                          </m:sSub>
                                        </m:e>
                                        <m:sup>
                                          <m:r>
                                            <w:rPr>
                                              <w:rFonts w:ascii="Cambria Math" w:hAnsi="Cambria Math" w:cstheme="minorHAnsi"/>
                                            </w:rPr>
                                            <m:t>2</m:t>
                                          </m:r>
                                        </m:sup>
                                      </m:sSup>
                                    </m:e>
                                  </m:nary>
                                </m:e>
                              </m:rad>
                            </m:num>
                            <m:den>
                              <m:sSub>
                                <m:sSubPr>
                                  <m:ctrlPr>
                                    <w:rPr>
                                      <w:rFonts w:ascii="Cambria Math" w:hAnsi="Cambria Math" w:cstheme="minorHAnsi"/>
                                      <w:i/>
                                    </w:rPr>
                                  </m:ctrlPr>
                                </m:sSubPr>
                                <m:e>
                                  <m:r>
                                    <w:rPr>
                                      <w:rFonts w:ascii="Cambria Math" w:hAnsi="Cambria Math" w:cstheme="minorHAnsi"/>
                                    </w:rPr>
                                    <m:t>I</m:t>
                                  </m:r>
                                </m:e>
                                <m:sub>
                                  <m:r>
                                    <m:rPr>
                                      <m:sty m:val="p"/>
                                    </m:rPr>
                                    <w:rPr>
                                      <w:rFonts w:ascii="Cambria Math" w:hAnsi="Cambria Math" w:cstheme="minorHAnsi"/>
                                    </w:rPr>
                                    <m:t>1</m:t>
                                  </m:r>
                                </m:sub>
                              </m:sSub>
                            </m:den>
                          </m:f>
                        </m:oMath>
                      </m:oMathPara>
                    </w:p>
                  </w:txbxContent>
                </v:textbox>
              </v:shape>
            </w:pict>
          </mc:Fallback>
        </mc:AlternateContent>
      </w:r>
    </w:p>
    <w:p w14:paraId="721391B5" w14:textId="4B535BC9" w:rsidR="00641A25" w:rsidRPr="00D809F4" w:rsidRDefault="007971E3" w:rsidP="00641A25">
      <w:pPr>
        <w:ind w:left="5103"/>
        <w:jc w:val="both"/>
      </w:pPr>
      <w:proofErr w:type="gramStart"/>
      <w:r>
        <w:t>o</w:t>
      </w:r>
      <w:r w:rsidR="00641A25">
        <w:t>ù</w:t>
      </w:r>
      <w:proofErr w:type="gramEnd"/>
      <w:r w:rsidR="00641A25">
        <w:t xml:space="preserve"> </w:t>
      </w:r>
      <w:r w:rsidR="00641A25" w:rsidRPr="00902140">
        <w:rPr>
          <w:i/>
          <w:iCs/>
        </w:rPr>
        <w:t>I</w:t>
      </w:r>
      <w:r w:rsidR="00641A25" w:rsidRPr="00277304">
        <w:rPr>
          <w:rFonts w:ascii="Cambria Math" w:hAnsi="Cambria Math"/>
          <w:iCs/>
          <w:vertAlign w:val="subscript"/>
        </w:rPr>
        <w:t>n</w:t>
      </w:r>
      <w:r w:rsidR="00641A25" w:rsidRPr="00902140">
        <w:rPr>
          <w:i/>
          <w:iCs/>
        </w:rPr>
        <w:t xml:space="preserve"> </w:t>
      </w:r>
      <w:r w:rsidR="00641A25">
        <w:t>est la valeur efficace de l’harmonique de rang</w:t>
      </w:r>
      <w:r w:rsidR="00DF7D76">
        <w:t xml:space="preserve"> n</w:t>
      </w:r>
      <w:r w:rsidR="00641A25">
        <w:t xml:space="preserve"> </w:t>
      </w:r>
    </w:p>
    <w:p w14:paraId="2A7409ED" w14:textId="77777777" w:rsidR="00641A25" w:rsidRDefault="00641A25" w:rsidP="00665B5B">
      <w:pPr>
        <w:jc w:val="both"/>
      </w:pPr>
    </w:p>
    <w:p w14:paraId="6A36F137" w14:textId="0CE17610" w:rsidR="00665B5B" w:rsidRDefault="00665B5B" w:rsidP="00641A25">
      <w:pPr>
        <w:jc w:val="both"/>
        <w:rPr>
          <w:color w:val="000000"/>
        </w:rPr>
      </w:pPr>
      <w:bookmarkStart w:id="0" w:name="_Hlk206257627"/>
      <w:r w:rsidRPr="007D13B7">
        <w:rPr>
          <w:b/>
          <w:color w:val="000000"/>
          <w:sz w:val="26"/>
        </w:rPr>
        <w:t>Q</w:t>
      </w:r>
      <w:r w:rsidR="00ED5F98">
        <w:rPr>
          <w:b/>
          <w:color w:val="000000"/>
          <w:sz w:val="26"/>
        </w:rPr>
        <w:t>1</w:t>
      </w:r>
      <w:r w:rsidR="00641A25">
        <w:rPr>
          <w:b/>
          <w:color w:val="000000"/>
          <w:sz w:val="26"/>
        </w:rPr>
        <w:t>1</w:t>
      </w:r>
      <w:r w:rsidR="00082B62">
        <w:rPr>
          <w:b/>
          <w:color w:val="000000"/>
        </w:rPr>
        <w:t> - </w:t>
      </w:r>
      <w:r w:rsidR="00190230" w:rsidRPr="00190230">
        <w:rPr>
          <w:bCs/>
          <w:color w:val="000000"/>
        </w:rPr>
        <w:t xml:space="preserve">Calculer </w:t>
      </w:r>
      <w:r w:rsidR="00190230">
        <w:rPr>
          <w:color w:val="000000"/>
        </w:rPr>
        <w:t>l</w:t>
      </w:r>
      <w:r>
        <w:rPr>
          <w:color w:val="000000"/>
        </w:rPr>
        <w:t xml:space="preserve">e </w:t>
      </w:r>
      <w:r w:rsidR="00946187" w:rsidRPr="00946187">
        <w:rPr>
          <w:i/>
          <w:iCs/>
          <w:color w:val="000000"/>
        </w:rPr>
        <w:t>THD</w:t>
      </w:r>
      <w:r>
        <w:rPr>
          <w:color w:val="000000"/>
        </w:rPr>
        <w:t xml:space="preserve"> </w:t>
      </w:r>
      <w:r w:rsidR="00190230">
        <w:rPr>
          <w:color w:val="000000"/>
        </w:rPr>
        <w:t xml:space="preserve">du </w:t>
      </w:r>
      <w:r>
        <w:rPr>
          <w:color w:val="000000"/>
        </w:rPr>
        <w:t xml:space="preserve">courant </w:t>
      </w:r>
      <w:r w:rsidR="00190230">
        <w:rPr>
          <w:color w:val="000000"/>
        </w:rPr>
        <w:t>circulant dans une chaufferette</w:t>
      </w:r>
      <w:r w:rsidR="00597F46">
        <w:rPr>
          <w:color w:val="000000"/>
        </w:rPr>
        <w:t xml:space="preserve"> </w:t>
      </w:r>
      <w:bookmarkEnd w:id="0"/>
      <w:r w:rsidR="00597F46">
        <w:rPr>
          <w:color w:val="000000"/>
        </w:rPr>
        <w:t>pour les neufs premiers harmoniques.</w:t>
      </w:r>
    </w:p>
    <w:p w14:paraId="6061F295" w14:textId="3E76E5E1" w:rsidR="00980CDB" w:rsidRDefault="00980CDB" w:rsidP="00641A25">
      <w:pPr>
        <w:jc w:val="both"/>
        <w:rPr>
          <w:color w:val="000000"/>
        </w:rPr>
      </w:pPr>
      <w:r>
        <w:rPr>
          <w:color w:val="000000"/>
        </w:rPr>
        <w:br w:type="page"/>
      </w:r>
    </w:p>
    <w:p w14:paraId="725DD143" w14:textId="77777777" w:rsidR="00980CDB" w:rsidRPr="00D809F4" w:rsidRDefault="00980CDB" w:rsidP="00641A25">
      <w:pPr>
        <w:jc w:val="both"/>
      </w:pPr>
    </w:p>
    <w:p w14:paraId="2F0A60E0" w14:textId="41B249A7" w:rsidR="00665B5B" w:rsidRDefault="00665B5B" w:rsidP="00665B5B">
      <w:pPr>
        <w:jc w:val="both"/>
      </w:pPr>
      <w:r>
        <w:rPr>
          <w:bCs/>
          <w:color w:val="000000"/>
        </w:rPr>
        <w:t>Afin d’éviter la présence d’harmoniques qui pollueraient le réseau, on utilise un gradateur de type « </w:t>
      </w:r>
      <w:r w:rsidRPr="00DA3ABD">
        <w:rPr>
          <w:bCs/>
          <w:color w:val="000000"/>
        </w:rPr>
        <w:t>train d’onde</w:t>
      </w:r>
      <w:r>
        <w:rPr>
          <w:bCs/>
          <w:color w:val="000000"/>
        </w:rPr>
        <w:t> » pour alimenter l’ensemble des chaufferettes.</w:t>
      </w:r>
    </w:p>
    <w:p w14:paraId="3C333197" w14:textId="6FC05279" w:rsidR="00665B5B" w:rsidRDefault="00730D63" w:rsidP="00665B5B">
      <w:pPr>
        <w:jc w:val="both"/>
      </w:pPr>
      <w:r>
        <w:rPr>
          <w:noProof/>
          <w:lang w:eastAsia="fr-FR"/>
        </w:rPr>
        <mc:AlternateContent>
          <mc:Choice Requires="wps">
            <w:drawing>
              <wp:anchor distT="0" distB="0" distL="114300" distR="114300" simplePos="0" relativeHeight="251682816" behindDoc="0" locked="0" layoutInCell="1" allowOverlap="1" wp14:anchorId="1AC8E6E9" wp14:editId="484662C6">
                <wp:simplePos x="0" y="0"/>
                <wp:positionH relativeFrom="column">
                  <wp:posOffset>4767898</wp:posOffset>
                </wp:positionH>
                <wp:positionV relativeFrom="paragraph">
                  <wp:posOffset>96837</wp:posOffset>
                </wp:positionV>
                <wp:extent cx="0" cy="2555875"/>
                <wp:effectExtent l="0" t="77788" r="17463" b="93662"/>
                <wp:wrapNone/>
                <wp:docPr id="8" name="Connecteur droit avec flèche 8"/>
                <wp:cNvGraphicFramePr/>
                <a:graphic xmlns:a="http://schemas.openxmlformats.org/drawingml/2006/main">
                  <a:graphicData uri="http://schemas.microsoft.com/office/word/2010/wordprocessingShape">
                    <wps:wsp>
                      <wps:cNvCnPr/>
                      <wps:spPr>
                        <a:xfrm rot="5400000" flipV="1">
                          <a:off x="0" y="0"/>
                          <a:ext cx="0" cy="2555875"/>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95F6A6A" id="_x0000_t32" coordsize="21600,21600" o:spt="32" o:oned="t" path="m,l21600,21600e" filled="f">
                <v:path arrowok="t" fillok="f" o:connecttype="none"/>
                <o:lock v:ext="edit" shapetype="t"/>
              </v:shapetype>
              <v:shape id="Connecteur droit avec flèche 8" o:spid="_x0000_s1026" type="#_x0000_t32" style="position:absolute;margin-left:375.45pt;margin-top:7.6pt;width:0;height:201.25pt;rotation:-90;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" strokecolor="black [3040]">
                <v:stroke dashstyle="dash" endarrow="block"/>
              </v:shape>
            </w:pict>
          </mc:Fallback>
        </mc:AlternateContent>
      </w:r>
    </w:p>
    <w:p w14:paraId="5757FD2E" w14:textId="48A58A98" w:rsidR="002E0BDB" w:rsidRDefault="002E0BDB" w:rsidP="00665B5B">
      <w:pPr>
        <w:jc w:val="both"/>
      </w:pPr>
    </w:p>
    <w:p w14:paraId="13023AE3" w14:textId="2ABC1673" w:rsidR="00665B5B" w:rsidRDefault="00264747" w:rsidP="00665B5B">
      <w:pPr>
        <w:jc w:val="both"/>
      </w:pPr>
      <w:r>
        <w:rPr>
          <w:noProof/>
          <w:lang w:eastAsia="fr-FR"/>
        </w:rPr>
        <mc:AlternateContent>
          <mc:Choice Requires="wps">
            <w:drawing>
              <wp:anchor distT="0" distB="0" distL="114300" distR="114300" simplePos="0" relativeHeight="251645952" behindDoc="0" locked="0" layoutInCell="1" allowOverlap="1" wp14:anchorId="1C7A5DCC" wp14:editId="5CE8666C">
                <wp:simplePos x="0" y="0"/>
                <wp:positionH relativeFrom="margin">
                  <wp:posOffset>41910</wp:posOffset>
                </wp:positionH>
                <wp:positionV relativeFrom="paragraph">
                  <wp:posOffset>16510</wp:posOffset>
                </wp:positionV>
                <wp:extent cx="5998845" cy="2597150"/>
                <wp:effectExtent l="0" t="0" r="20955" b="12700"/>
                <wp:wrapNone/>
                <wp:docPr id="206933402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8845" cy="2597150"/>
                        </a:xfrm>
                        <a:prstGeom prst="rect">
                          <a:avLst/>
                        </a:prstGeom>
                        <a:solidFill>
                          <a:srgbClr val="FFFFFF"/>
                        </a:solidFill>
                        <a:ln w="9525">
                          <a:solidFill>
                            <a:srgbClr val="000000"/>
                          </a:solidFill>
                          <a:miter lim="800000"/>
                          <a:headEnd/>
                          <a:tailEnd/>
                        </a:ln>
                      </wps:spPr>
                      <wps:txbx>
                        <w:txbxContent>
                          <w:p w14:paraId="61C4A127" w14:textId="14ED801A" w:rsidR="009E28E7" w:rsidRDefault="009E28E7" w:rsidP="00B242B7">
                            <w:pPr>
                              <w:jc w:val="center"/>
                              <w:rPr>
                                <w:b/>
                                <w:bCs/>
                              </w:rPr>
                            </w:pPr>
                            <w:r w:rsidRPr="006C66B2">
                              <w:rPr>
                                <w:b/>
                                <w:bCs/>
                              </w:rPr>
                              <w:t xml:space="preserve">Tension délivrée aux chaufferettes </w:t>
                            </w:r>
                            <w:r>
                              <w:rPr>
                                <w:b/>
                                <w:bCs/>
                              </w:rPr>
                              <w:t>par le</w:t>
                            </w:r>
                            <w:r w:rsidRPr="006C66B2">
                              <w:rPr>
                                <w:b/>
                                <w:bCs/>
                              </w:rPr>
                              <w:t xml:space="preserve"> gradateur</w:t>
                            </w:r>
                          </w:p>
                          <w:p w14:paraId="76581984" w14:textId="77777777" w:rsidR="00730D63" w:rsidRPr="006C66B2" w:rsidRDefault="00730D63" w:rsidP="00B242B7">
                            <w:pPr>
                              <w:jc w:val="center"/>
                              <w:rPr>
                                <w:b/>
                                <w:bCs/>
                              </w:rPr>
                            </w:pPr>
                          </w:p>
                          <w:p w14:paraId="7913D4D9" w14:textId="77777777" w:rsidR="009E28E7" w:rsidRDefault="009E28E7" w:rsidP="00B242B7">
                            <w:pPr>
                              <w:ind w:right="4186"/>
                              <w:jc w:val="both"/>
                              <w:rPr>
                                <w:sz w:val="22"/>
                                <w:szCs w:val="22"/>
                              </w:rPr>
                            </w:pPr>
                          </w:p>
                          <w:p w14:paraId="6CCDB647" w14:textId="7277D6B5" w:rsidR="009E28E7" w:rsidRPr="00082B62" w:rsidRDefault="009E28E7" w:rsidP="00B242B7">
                            <w:pPr>
                              <w:ind w:right="4186"/>
                              <w:jc w:val="both"/>
                            </w:pPr>
                            <w:r w:rsidRPr="00082B62">
                              <w:t>Avec une période de fonctionnement (</w:t>
                            </w:r>
                            <m:oMath>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grad</m:t>
                                  </m:r>
                                </m:sub>
                              </m:sSub>
                            </m:oMath>
                            <w:r w:rsidRPr="00082B62">
                              <w:t>) relativement longue, le gradateur alterne des phases de conduction (</w:t>
                            </w:r>
                            <m:oMath>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ON</m:t>
                                  </m:r>
                                </m:sub>
                              </m:sSub>
                            </m:oMath>
                            <w:r w:rsidRPr="00082B62">
                              <w:t>) et de non conduction.</w:t>
                            </w:r>
                          </w:p>
                          <w:p w14:paraId="46889A1F" w14:textId="7DBD936D" w:rsidR="009E28E7" w:rsidRPr="00082B62" w:rsidRDefault="009E28E7" w:rsidP="00665B5B">
                            <w:pPr>
                              <w:jc w:val="both"/>
                            </w:pPr>
                            <w:r w:rsidRPr="00082B62">
                              <w:t>La tension délivrée a alors l’allure suivante :</w:t>
                            </w:r>
                          </w:p>
                          <w:p w14:paraId="13ED00CD" w14:textId="77777777" w:rsidR="009E28E7" w:rsidRDefault="009E28E7" w:rsidP="00665B5B">
                            <w:pPr>
                              <w:jc w:val="both"/>
                            </w:pPr>
                          </w:p>
                          <w:p w14:paraId="7912B6B2" w14:textId="6779A89C" w:rsidR="009E28E7" w:rsidRPr="00082B62" w:rsidRDefault="009E28E7" w:rsidP="00B242B7">
                            <w:pPr>
                              <w:ind w:right="76"/>
                              <w:jc w:val="both"/>
                            </w:pPr>
                            <w:r w:rsidRPr="00082B62">
                              <w:t xml:space="preserve">La valeur efficace </w:t>
                            </w:r>
                            <m:oMath>
                              <m:sSub>
                                <m:sSubPr>
                                  <m:ctrlPr>
                                    <w:rPr>
                                      <w:rFonts w:ascii="Cambria Math" w:hAnsi="Cambria Math"/>
                                      <w:i/>
                                      <w:iCs/>
                                      <w:sz w:val="28"/>
                                      <w:szCs w:val="28"/>
                                      <w:vertAlign w:val="subscript"/>
                                      <w:lang w:val="en-US"/>
                                    </w:rPr>
                                  </m:ctrlPr>
                                </m:sSubPr>
                                <m:e>
                                  <m:r>
                                    <w:rPr>
                                      <w:rFonts w:ascii="Cambria Math" w:hAnsi="Cambria Math"/>
                                      <w:sz w:val="28"/>
                                      <w:szCs w:val="28"/>
                                      <w:vertAlign w:val="subscript"/>
                                      <w:lang w:val="en-US"/>
                                    </w:rPr>
                                    <m:t>U</m:t>
                                  </m:r>
                                </m:e>
                                <m:sub>
                                  <m:r>
                                    <m:rPr>
                                      <m:sty m:val="p"/>
                                    </m:rPr>
                                    <w:rPr>
                                      <w:rFonts w:ascii="Cambria Math" w:hAnsi="Cambria Math"/>
                                      <w:sz w:val="28"/>
                                      <w:szCs w:val="28"/>
                                      <w:vertAlign w:val="subscript"/>
                                      <w:lang w:val="en-US"/>
                                    </w:rPr>
                                    <m:t>grad</m:t>
                                  </m:r>
                                </m:sub>
                              </m:sSub>
                            </m:oMath>
                            <w:r w:rsidRPr="00D05309">
                              <w:t xml:space="preserve"> </w:t>
                            </w:r>
                            <w:r w:rsidRPr="00082B62">
                              <w:t>de la tension aux bornes de chaque chaufferette se calcule avec la formule :</w:t>
                            </w:r>
                          </w:p>
                          <w:p w14:paraId="6421852F" w14:textId="663892F7" w:rsidR="009E28E7" w:rsidRPr="00B332A6" w:rsidRDefault="00E652EE" w:rsidP="00082B62">
                            <w:pPr>
                              <w:jc w:val="center"/>
                              <w:rPr>
                                <w:lang w:val="en-US"/>
                              </w:rPr>
                            </w:pPr>
                            <m:oMath>
                              <m:sSub>
                                <m:sSubPr>
                                  <m:ctrlPr>
                                    <w:rPr>
                                      <w:rFonts w:ascii="Cambria Math" w:hAnsi="Cambria Math"/>
                                      <w:i/>
                                      <w:iCs/>
                                      <w:sz w:val="28"/>
                                      <w:szCs w:val="28"/>
                                      <w:vertAlign w:val="subscript"/>
                                      <w:lang w:val="en-US"/>
                                    </w:rPr>
                                  </m:ctrlPr>
                                </m:sSubPr>
                                <m:e>
                                  <m:r>
                                    <w:rPr>
                                      <w:rFonts w:ascii="Cambria Math" w:hAnsi="Cambria Math"/>
                                      <w:sz w:val="28"/>
                                      <w:szCs w:val="28"/>
                                      <w:vertAlign w:val="subscript"/>
                                      <w:lang w:val="en-US"/>
                                    </w:rPr>
                                    <m:t>U</m:t>
                                  </m:r>
                                </m:e>
                                <m:sub>
                                  <m:r>
                                    <m:rPr>
                                      <m:sty m:val="p"/>
                                    </m:rPr>
                                    <w:rPr>
                                      <w:rFonts w:ascii="Cambria Math" w:hAnsi="Cambria Math"/>
                                      <w:sz w:val="28"/>
                                      <w:szCs w:val="28"/>
                                      <w:vertAlign w:val="subscript"/>
                                      <w:lang w:val="en-US"/>
                                    </w:rPr>
                                    <m:t>grad</m:t>
                                  </m:r>
                                </m:sub>
                              </m:sSub>
                              <m:r>
                                <w:rPr>
                                  <w:rFonts w:ascii="Cambria Math" w:hAnsi="Cambria Math"/>
                                  <w:sz w:val="28"/>
                                  <w:szCs w:val="28"/>
                                  <w:lang w:val="en-US"/>
                                </w:rPr>
                                <m:t>=</m:t>
                              </m:r>
                              <m:rad>
                                <m:radPr>
                                  <m:degHide m:val="1"/>
                                  <m:ctrlPr>
                                    <w:rPr>
                                      <w:rFonts w:ascii="Cambria Math" w:hAnsi="Cambria Math"/>
                                      <w:i/>
                                      <w:sz w:val="28"/>
                                      <w:szCs w:val="28"/>
                                    </w:rPr>
                                  </m:ctrlPr>
                                </m:radPr>
                                <m:deg/>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ON</m:t>
                                          </m:r>
                                        </m:sub>
                                      </m:sSub>
                                    </m:num>
                                    <m:den>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grad</m:t>
                                          </m:r>
                                        </m:sub>
                                      </m:sSub>
                                    </m:den>
                                  </m:f>
                                </m:e>
                              </m:rad>
                              <m:r>
                                <w:rPr>
                                  <w:rFonts w:ascii="Cambria Math" w:hAnsi="Cambria Math"/>
                                  <w:sz w:val="28"/>
                                  <w:szCs w:val="28"/>
                                  <w:lang w:val="en-US"/>
                                </w:rPr>
                                <m:t xml:space="preserve">× </m:t>
                              </m:r>
                            </m:oMath>
                            <w:r w:rsidR="009E28E7" w:rsidRPr="00B332A6">
                              <w:rPr>
                                <w:i/>
                                <w:iCs/>
                                <w:sz w:val="22"/>
                                <w:szCs w:val="22"/>
                                <w:lang w:val="en-US"/>
                              </w:rPr>
                              <w:t>U</w:t>
                            </w:r>
                          </w:p>
                          <w:p w14:paraId="5AA24292" w14:textId="59B6B6A1" w:rsidR="009E28E7" w:rsidRDefault="009E28E7" w:rsidP="00665B5B">
                            <w:pPr>
                              <w:jc w:val="both"/>
                            </w:pPr>
                          </w:p>
                          <w:p w14:paraId="51892FDB" w14:textId="77777777" w:rsidR="009E28E7" w:rsidRDefault="009E28E7" w:rsidP="00665B5B">
                            <w:pPr>
                              <w:jc w:val="both"/>
                            </w:pPr>
                          </w:p>
                          <w:p w14:paraId="0D2E1AE1" w14:textId="77777777" w:rsidR="009E28E7" w:rsidRDefault="009E28E7" w:rsidP="00665B5B">
                            <w:pPr>
                              <w:jc w:val="both"/>
                            </w:pPr>
                          </w:p>
                          <w:p w14:paraId="53D86BF9" w14:textId="77777777" w:rsidR="009E28E7" w:rsidRPr="005C5D33" w:rsidRDefault="009E28E7" w:rsidP="00B242B7">
                            <w:pPr>
                              <w:ind w:left="6237"/>
                              <w:jc w:val="both"/>
                              <w:rPr>
                                <w:sz w:val="22"/>
                                <w:szCs w:val="22"/>
                              </w:rPr>
                            </w:pPr>
                            <w:r w:rsidRPr="005C5D33">
                              <w:rPr>
                                <w:sz w:val="22"/>
                                <w:szCs w:val="22"/>
                              </w:rPr>
                              <w:t xml:space="preserve">Avec </w:t>
                            </w:r>
                            <w:r w:rsidRPr="005C5D33">
                              <w:rPr>
                                <w:i/>
                                <w:iCs/>
                                <w:sz w:val="22"/>
                                <w:szCs w:val="22"/>
                              </w:rPr>
                              <w:t>U</w:t>
                            </w:r>
                            <w:r w:rsidRPr="005C5D33">
                              <w:rPr>
                                <w:sz w:val="22"/>
                                <w:szCs w:val="22"/>
                              </w:rPr>
                              <w:t xml:space="preserve"> = 380 V</w:t>
                            </w:r>
                          </w:p>
                          <w:p w14:paraId="68A6CBF1" w14:textId="77777777" w:rsidR="009E28E7" w:rsidRDefault="009E28E7" w:rsidP="005C5D33">
                            <w:pPr>
                              <w:ind w:left="7230"/>
                              <w:jc w:val="both"/>
                            </w:pPr>
                          </w:p>
                          <w:p w14:paraId="04B46862" w14:textId="77777777" w:rsidR="009E28E7" w:rsidRDefault="009E28E7" w:rsidP="005C5D33">
                            <w:pPr>
                              <w:ind w:left="7230"/>
                              <w:jc w:val="both"/>
                            </w:pPr>
                          </w:p>
                          <w:p w14:paraId="5409A6C2" w14:textId="77777777" w:rsidR="009E28E7" w:rsidRDefault="009E28E7" w:rsidP="00665B5B">
                            <w:pPr>
                              <w:jc w:val="both"/>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1C7A5DCC" id="_x0000_t202" coordsize="21600,21600" o:spt="202" path="m,l,21600r21600,l21600,xe">
                <v:stroke joinstyle="miter"/>
                <v:path gradientshapeok="t" o:connecttype="rect"/>
              </v:shapetype>
              <v:shape id="_x0000_s1029" type="#_x0000_t202" style="position:absolute;left:0;text-align:left;margin-left:3.3pt;margin-top:1.3pt;width:472.35pt;height:204.5pt;z-index:2516459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">
                <v:textbox>
                  <w:txbxContent>
                    <w:p w14:paraId="61C4A127" w14:textId="14ED801A" w:rsidR="009E28E7" w:rsidRDefault="009E28E7" w:rsidP="00B242B7">
                      <w:pPr>
                        <w:jc w:val="center"/>
                        <w:rPr>
                          <w:b/>
                          <w:bCs/>
                        </w:rPr>
                      </w:pPr>
                      <w:r w:rsidRPr="006C66B2">
                        <w:rPr>
                          <w:b/>
                          <w:bCs/>
                        </w:rPr>
                        <w:t xml:space="preserve">Tension délivrée aux chaufferettes </w:t>
                      </w:r>
                      <w:r>
                        <w:rPr>
                          <w:b/>
                          <w:bCs/>
                        </w:rPr>
                        <w:t>par le</w:t>
                      </w:r>
                      <w:r w:rsidRPr="006C66B2">
                        <w:rPr>
                          <w:b/>
                          <w:bCs/>
                        </w:rPr>
                        <w:t xml:space="preserve"> gradateur</w:t>
                      </w:r>
                    </w:p>
                    <w:p w14:paraId="76581984" w14:textId="77777777" w:rsidR="00730D63" w:rsidRPr="006C66B2" w:rsidRDefault="00730D63" w:rsidP="00B242B7">
                      <w:pPr>
                        <w:jc w:val="center"/>
                        <w:rPr>
                          <w:b/>
                          <w:bCs/>
                        </w:rPr>
                      </w:pPr>
                    </w:p>
                    <w:p w14:paraId="7913D4D9" w14:textId="77777777" w:rsidR="009E28E7" w:rsidRDefault="009E28E7" w:rsidP="00B242B7">
                      <w:pPr>
                        <w:ind w:right="4186"/>
                        <w:jc w:val="both"/>
                        <w:rPr>
                          <w:sz w:val="22"/>
                          <w:szCs w:val="22"/>
                        </w:rPr>
                      </w:pPr>
                    </w:p>
                    <w:p w14:paraId="6CCDB647" w14:textId="7277D6B5" w:rsidR="009E28E7" w:rsidRPr="00082B62" w:rsidRDefault="009E28E7" w:rsidP="00B242B7">
                      <w:pPr>
                        <w:ind w:right="4186"/>
                        <w:jc w:val="both"/>
                      </w:pPr>
                      <w:r w:rsidRPr="00082B62">
                        <w:t>Avec une période de fonctionnement (</w:t>
                      </w:r>
                      <m:oMath>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grad</m:t>
                            </m:r>
                          </m:sub>
                        </m:sSub>
                      </m:oMath>
                      <w:r w:rsidRPr="00082B62">
                        <w:t>) relativement longue, le gradateur alterne des phases de conduction (</w:t>
                      </w:r>
                      <m:oMath>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ON</m:t>
                            </m:r>
                          </m:sub>
                        </m:sSub>
                      </m:oMath>
                      <w:r w:rsidRPr="00082B62">
                        <w:t>) et de non conduction.</w:t>
                      </w:r>
                    </w:p>
                    <w:p w14:paraId="46889A1F" w14:textId="7DBD936D" w:rsidR="009E28E7" w:rsidRPr="00082B62" w:rsidRDefault="009E28E7" w:rsidP="00665B5B">
                      <w:pPr>
                        <w:jc w:val="both"/>
                      </w:pPr>
                      <w:r w:rsidRPr="00082B62">
                        <w:t>La tension délivrée a alors l’allure suivante :</w:t>
                      </w:r>
                    </w:p>
                    <w:p w14:paraId="13ED00CD" w14:textId="77777777" w:rsidR="009E28E7" w:rsidRDefault="009E28E7" w:rsidP="00665B5B">
                      <w:pPr>
                        <w:jc w:val="both"/>
                      </w:pPr>
                    </w:p>
                    <w:p w14:paraId="7912B6B2" w14:textId="6779A89C" w:rsidR="009E28E7" w:rsidRPr="00082B62" w:rsidRDefault="009E28E7" w:rsidP="00B242B7">
                      <w:pPr>
                        <w:ind w:right="76"/>
                        <w:jc w:val="both"/>
                      </w:pPr>
                      <w:r w:rsidRPr="00082B62">
                        <w:t xml:space="preserve">La valeur efficace </w:t>
                      </w:r>
                      <m:oMath>
                        <m:sSub>
                          <m:sSubPr>
                            <m:ctrlPr>
                              <w:rPr>
                                <w:rFonts w:ascii="Cambria Math" w:hAnsi="Cambria Math"/>
                                <w:i/>
                                <w:iCs/>
                                <w:sz w:val="28"/>
                                <w:szCs w:val="28"/>
                                <w:vertAlign w:val="subscript"/>
                                <w:lang w:val="en-US"/>
                              </w:rPr>
                            </m:ctrlPr>
                          </m:sSubPr>
                          <m:e>
                            <m:r>
                              <w:rPr>
                                <w:rFonts w:ascii="Cambria Math" w:hAnsi="Cambria Math"/>
                                <w:sz w:val="28"/>
                                <w:szCs w:val="28"/>
                                <w:vertAlign w:val="subscript"/>
                                <w:lang w:val="en-US"/>
                              </w:rPr>
                              <m:t>U</m:t>
                            </m:r>
                          </m:e>
                          <m:sub>
                            <m:r>
                              <m:rPr>
                                <m:sty m:val="p"/>
                              </m:rPr>
                              <w:rPr>
                                <w:rFonts w:ascii="Cambria Math" w:hAnsi="Cambria Math"/>
                                <w:sz w:val="28"/>
                                <w:szCs w:val="28"/>
                                <w:vertAlign w:val="subscript"/>
                                <w:lang w:val="en-US"/>
                              </w:rPr>
                              <m:t>grad</m:t>
                            </m:r>
                          </m:sub>
                        </m:sSub>
                      </m:oMath>
                      <w:r w:rsidRPr="00D05309">
                        <w:t xml:space="preserve"> </w:t>
                      </w:r>
                      <w:r w:rsidRPr="00082B62">
                        <w:t>de la tension aux bornes de chaque chaufferette se calcule avec la formule :</w:t>
                      </w:r>
                    </w:p>
                    <w:p w14:paraId="6421852F" w14:textId="663892F7" w:rsidR="009E28E7" w:rsidRPr="00B332A6" w:rsidRDefault="002433CB" w:rsidP="00082B62">
                      <w:pPr>
                        <w:jc w:val="center"/>
                        <w:rPr>
                          <w:lang w:val="en-US"/>
                        </w:rPr>
                      </w:pPr>
                      <m:oMath>
                        <m:sSub>
                          <m:sSubPr>
                            <m:ctrlPr>
                              <w:rPr>
                                <w:rFonts w:ascii="Cambria Math" w:hAnsi="Cambria Math"/>
                                <w:i/>
                                <w:iCs/>
                                <w:sz w:val="28"/>
                                <w:szCs w:val="28"/>
                                <w:vertAlign w:val="subscript"/>
                                <w:lang w:val="en-US"/>
                              </w:rPr>
                            </m:ctrlPr>
                          </m:sSubPr>
                          <m:e>
                            <m:r>
                              <w:rPr>
                                <w:rFonts w:ascii="Cambria Math" w:hAnsi="Cambria Math"/>
                                <w:sz w:val="28"/>
                                <w:szCs w:val="28"/>
                                <w:vertAlign w:val="subscript"/>
                                <w:lang w:val="en-US"/>
                              </w:rPr>
                              <m:t>U</m:t>
                            </m:r>
                          </m:e>
                          <m:sub>
                            <m:r>
                              <m:rPr>
                                <m:sty m:val="p"/>
                              </m:rPr>
                              <w:rPr>
                                <w:rFonts w:ascii="Cambria Math" w:hAnsi="Cambria Math"/>
                                <w:sz w:val="28"/>
                                <w:szCs w:val="28"/>
                                <w:vertAlign w:val="subscript"/>
                                <w:lang w:val="en-US"/>
                              </w:rPr>
                              <m:t>grad</m:t>
                            </m:r>
                          </m:sub>
                        </m:sSub>
                        <m:r>
                          <w:rPr>
                            <w:rFonts w:ascii="Cambria Math" w:hAnsi="Cambria Math"/>
                            <w:sz w:val="28"/>
                            <w:szCs w:val="28"/>
                            <w:lang w:val="en-US"/>
                          </w:rPr>
                          <m:t>=</m:t>
                        </m:r>
                        <m:rad>
                          <m:radPr>
                            <m:degHide m:val="1"/>
                            <m:ctrlPr>
                              <w:rPr>
                                <w:rFonts w:ascii="Cambria Math" w:hAnsi="Cambria Math"/>
                                <w:i/>
                                <w:sz w:val="28"/>
                                <w:szCs w:val="28"/>
                              </w:rPr>
                            </m:ctrlPr>
                          </m:radPr>
                          <m:deg/>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ON</m:t>
                                    </m:r>
                                  </m:sub>
                                </m:sSub>
                              </m:num>
                              <m:den>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grad</m:t>
                                    </m:r>
                                  </m:sub>
                                </m:sSub>
                              </m:den>
                            </m:f>
                          </m:e>
                        </m:rad>
                        <m:r>
                          <w:rPr>
                            <w:rFonts w:ascii="Cambria Math" w:hAnsi="Cambria Math"/>
                            <w:sz w:val="28"/>
                            <w:szCs w:val="28"/>
                            <w:lang w:val="en-US"/>
                          </w:rPr>
                          <m:t xml:space="preserve">× </m:t>
                        </m:r>
                      </m:oMath>
                      <w:r w:rsidR="009E28E7" w:rsidRPr="00B332A6">
                        <w:rPr>
                          <w:i/>
                          <w:iCs/>
                          <w:sz w:val="22"/>
                          <w:szCs w:val="22"/>
                          <w:lang w:val="en-US"/>
                        </w:rPr>
                        <w:t>U</w:t>
                      </w:r>
                    </w:p>
                    <w:p w14:paraId="5AA24292" w14:textId="59B6B6A1" w:rsidR="009E28E7" w:rsidRDefault="009E28E7" w:rsidP="00665B5B">
                      <w:pPr>
                        <w:jc w:val="both"/>
                      </w:pPr>
                    </w:p>
                    <w:p w14:paraId="51892FDB" w14:textId="77777777" w:rsidR="009E28E7" w:rsidRDefault="009E28E7" w:rsidP="00665B5B">
                      <w:pPr>
                        <w:jc w:val="both"/>
                      </w:pPr>
                    </w:p>
                    <w:p w14:paraId="0D2E1AE1" w14:textId="77777777" w:rsidR="009E28E7" w:rsidRDefault="009E28E7" w:rsidP="00665B5B">
                      <w:pPr>
                        <w:jc w:val="both"/>
                      </w:pPr>
                    </w:p>
                    <w:p w14:paraId="53D86BF9" w14:textId="77777777" w:rsidR="009E28E7" w:rsidRPr="005C5D33" w:rsidRDefault="009E28E7" w:rsidP="00B242B7">
                      <w:pPr>
                        <w:ind w:left="6237"/>
                        <w:jc w:val="both"/>
                        <w:rPr>
                          <w:sz w:val="22"/>
                          <w:szCs w:val="22"/>
                        </w:rPr>
                      </w:pPr>
                      <w:r w:rsidRPr="005C5D33">
                        <w:rPr>
                          <w:sz w:val="22"/>
                          <w:szCs w:val="22"/>
                        </w:rPr>
                        <w:t xml:space="preserve">Avec </w:t>
                      </w:r>
                      <w:r w:rsidRPr="005C5D33">
                        <w:rPr>
                          <w:i/>
                          <w:iCs/>
                          <w:sz w:val="22"/>
                          <w:szCs w:val="22"/>
                        </w:rPr>
                        <w:t>U</w:t>
                      </w:r>
                      <w:r w:rsidRPr="005C5D33">
                        <w:rPr>
                          <w:sz w:val="22"/>
                          <w:szCs w:val="22"/>
                        </w:rPr>
                        <w:t xml:space="preserve"> = 380 V</w:t>
                      </w:r>
                    </w:p>
                    <w:p w14:paraId="68A6CBF1" w14:textId="77777777" w:rsidR="009E28E7" w:rsidRDefault="009E28E7" w:rsidP="005C5D33">
                      <w:pPr>
                        <w:ind w:left="7230"/>
                        <w:jc w:val="both"/>
                      </w:pPr>
                    </w:p>
                    <w:p w14:paraId="04B46862" w14:textId="77777777" w:rsidR="009E28E7" w:rsidRDefault="009E28E7" w:rsidP="005C5D33">
                      <w:pPr>
                        <w:ind w:left="7230"/>
                        <w:jc w:val="both"/>
                      </w:pPr>
                    </w:p>
                    <w:p w14:paraId="5409A6C2" w14:textId="77777777" w:rsidR="009E28E7" w:rsidRDefault="009E28E7" w:rsidP="00665B5B">
                      <w:pPr>
                        <w:jc w:val="both"/>
                      </w:pPr>
                    </w:p>
                  </w:txbxContent>
                </v:textbox>
                <w10:wrap anchorx="margin"/>
              </v:shape>
            </w:pict>
          </mc:Fallback>
        </mc:AlternateContent>
      </w:r>
    </w:p>
    <w:p w14:paraId="5799BF73" w14:textId="4967952F" w:rsidR="00665B5B" w:rsidRDefault="00730D63" w:rsidP="00665B5B">
      <w:pPr>
        <w:jc w:val="both"/>
      </w:pPr>
      <w:r>
        <w:rPr>
          <w:noProof/>
          <w:lang w:eastAsia="fr-FR"/>
        </w:rPr>
        <mc:AlternateContent>
          <mc:Choice Requires="wps">
            <w:drawing>
              <wp:anchor distT="45720" distB="45720" distL="114300" distR="114300" simplePos="0" relativeHeight="251684864" behindDoc="0" locked="0" layoutInCell="1" allowOverlap="1" wp14:anchorId="76378E70" wp14:editId="0EC9427E">
                <wp:simplePos x="0" y="0"/>
                <wp:positionH relativeFrom="margin">
                  <wp:posOffset>3331845</wp:posOffset>
                </wp:positionH>
                <wp:positionV relativeFrom="paragraph">
                  <wp:posOffset>118110</wp:posOffset>
                </wp:positionV>
                <wp:extent cx="781685" cy="1404620"/>
                <wp:effectExtent l="0" t="0" r="0" b="0"/>
                <wp:wrapSquare wrapText="bothSides"/>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685" cy="1404620"/>
                        </a:xfrm>
                        <a:prstGeom prst="rect">
                          <a:avLst/>
                        </a:prstGeom>
                        <a:noFill/>
                        <a:ln w="9525">
                          <a:noFill/>
                          <a:miter lim="800000"/>
                          <a:headEnd/>
                          <a:tailEnd/>
                        </a:ln>
                      </wps:spPr>
                      <wps:txbx>
                        <w:txbxContent>
                          <w:p w14:paraId="4ED89EDE" w14:textId="076DCFCE" w:rsidR="00730D63" w:rsidRDefault="00730D63">
                            <w:proofErr w:type="gramStart"/>
                            <w:r>
                              <w:t>tension</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6378E70" id="_x0000_s1030" type="#_x0000_t202" style="position:absolute;left:0;text-align:left;margin-left:262.35pt;margin-top:9.3pt;width:61.55pt;height:110.6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" filled="f" stroked="f">
                <v:textbox style="mso-fit-shape-to-text:t">
                  <w:txbxContent>
                    <w:p w14:paraId="4ED89EDE" w14:textId="076DCFCE" w:rsidR="00730D63" w:rsidRDefault="00730D63">
                      <w:proofErr w:type="gramStart"/>
                      <w:r>
                        <w:t>tension</w:t>
                      </w:r>
                      <w:proofErr w:type="gramEnd"/>
                    </w:p>
                  </w:txbxContent>
                </v:textbox>
                <w10:wrap type="square" anchorx="margin"/>
              </v:shape>
            </w:pict>
          </mc:Fallback>
        </mc:AlternateContent>
      </w:r>
    </w:p>
    <w:p w14:paraId="40528654" w14:textId="5E656101" w:rsidR="00665B5B" w:rsidRDefault="00730D63" w:rsidP="00665B5B">
      <w:pPr>
        <w:jc w:val="both"/>
      </w:pPr>
      <w:r>
        <w:rPr>
          <w:noProof/>
          <w:lang w:eastAsia="fr-FR"/>
        </w:rPr>
        <mc:AlternateContent>
          <mc:Choice Requires="wpg">
            <w:drawing>
              <wp:anchor distT="0" distB="0" distL="114300" distR="114300" simplePos="0" relativeHeight="251654144" behindDoc="0" locked="0" layoutInCell="1" allowOverlap="1" wp14:anchorId="32AB6DD9" wp14:editId="3273E085">
                <wp:simplePos x="0" y="0"/>
                <wp:positionH relativeFrom="column">
                  <wp:posOffset>3681095</wp:posOffset>
                </wp:positionH>
                <wp:positionV relativeFrom="paragraph">
                  <wp:posOffset>150495</wp:posOffset>
                </wp:positionV>
                <wp:extent cx="2089150" cy="1099820"/>
                <wp:effectExtent l="38100" t="0" r="6350" b="5080"/>
                <wp:wrapNone/>
                <wp:docPr id="6" name="Groupe 6"/>
                <wp:cNvGraphicFramePr/>
                <a:graphic xmlns:a="http://schemas.openxmlformats.org/drawingml/2006/main">
                  <a:graphicData uri="http://schemas.microsoft.com/office/word/2010/wordprocessingGroup">
                    <wpg:wgp>
                      <wpg:cNvGrpSpPr/>
                      <wpg:grpSpPr>
                        <a:xfrm>
                          <a:off x="0" y="0"/>
                          <a:ext cx="2089150" cy="1099820"/>
                          <a:chOff x="0" y="0"/>
                          <a:chExt cx="2089539" cy="1100379"/>
                        </a:xfrm>
                      </wpg:grpSpPr>
                      <wpg:grpSp>
                        <wpg:cNvPr id="5" name="Groupe 5"/>
                        <wpg:cNvGrpSpPr/>
                        <wpg:grpSpPr>
                          <a:xfrm>
                            <a:off x="0" y="0"/>
                            <a:ext cx="1200702" cy="1100379"/>
                            <a:chOff x="0" y="0"/>
                            <a:chExt cx="1200702" cy="1100379"/>
                          </a:xfrm>
                        </wpg:grpSpPr>
                        <wps:wsp>
                          <wps:cNvPr id="785319398" name="Zone de texte 2"/>
                          <wps:cNvSpPr txBox="1">
                            <a:spLocks noChangeArrowheads="1"/>
                          </wps:cNvSpPr>
                          <wps:spPr bwMode="auto">
                            <a:xfrm>
                              <a:off x="201478" y="0"/>
                              <a:ext cx="397885" cy="236024"/>
                            </a:xfrm>
                            <a:prstGeom prst="rect">
                              <a:avLst/>
                            </a:prstGeom>
                            <a:noFill/>
                            <a:ln w="9525">
                              <a:noFill/>
                              <a:miter lim="800000"/>
                              <a:headEnd/>
                              <a:tailEnd/>
                            </a:ln>
                          </wps:spPr>
                          <wps:txbx>
                            <w:txbxContent>
                              <w:p w14:paraId="6BB55E51" w14:textId="2C65114E" w:rsidR="009E28E7" w:rsidRPr="00082B62" w:rsidRDefault="00E652EE" w:rsidP="00665B5B">
                                <w:pPr>
                                  <w:jc w:val="center"/>
                                  <w:rPr>
                                    <w:i/>
                                    <w:iCs/>
                                  </w:rPr>
                                </w:pPr>
                                <m:oMathPara>
                                  <m:oMath>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ON</m:t>
                                        </m:r>
                                      </m:sub>
                                    </m:sSub>
                                  </m:oMath>
                                </m:oMathPara>
                              </w:p>
                            </w:txbxContent>
                          </wps:txbx>
                          <wps:bodyPr rot="0" vert="horz" wrap="square" lIns="91440" tIns="0" rIns="91440" bIns="0" anchor="t" anchorCtr="0">
                            <a:noAutofit/>
                          </wps:bodyPr>
                        </wps:wsp>
                        <wps:wsp>
                          <wps:cNvPr id="251713335" name="Connecteur droit avec flèche 122"/>
                          <wps:cNvCnPr/>
                          <wps:spPr>
                            <a:xfrm flipV="1">
                              <a:off x="30996" y="232474"/>
                              <a:ext cx="709026" cy="853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64503308" name="Zone de texte 2"/>
                          <wps:cNvSpPr txBox="1">
                            <a:spLocks noChangeArrowheads="1"/>
                          </wps:cNvSpPr>
                          <wps:spPr bwMode="auto">
                            <a:xfrm>
                              <a:off x="364210" y="821410"/>
                              <a:ext cx="526770" cy="278969"/>
                            </a:xfrm>
                            <a:prstGeom prst="rect">
                              <a:avLst/>
                            </a:prstGeom>
                            <a:noFill/>
                            <a:ln w="9525">
                              <a:noFill/>
                              <a:miter lim="800000"/>
                              <a:headEnd/>
                              <a:tailEnd/>
                            </a:ln>
                          </wps:spPr>
                          <wps:txbx>
                            <w:txbxContent>
                              <w:p w14:paraId="489BB35B" w14:textId="27962045" w:rsidR="009E28E7" w:rsidRPr="00082B62" w:rsidRDefault="00E652EE" w:rsidP="00665B5B">
                                <w:pPr>
                                  <w:jc w:val="center"/>
                                  <w:rPr>
                                    <w:i/>
                                    <w:iCs/>
                                  </w:rPr>
                                </w:pPr>
                                <m:oMathPara>
                                  <m:oMath>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grad</m:t>
                                        </m:r>
                                      </m:sub>
                                    </m:sSub>
                                  </m:oMath>
                                </m:oMathPara>
                              </w:p>
                            </w:txbxContent>
                          </wps:txbx>
                          <wps:bodyPr rot="0" vert="horz" wrap="square" lIns="91440" tIns="0" rIns="91440" bIns="0" anchor="t" anchorCtr="0">
                            <a:noAutofit/>
                          </wps:bodyPr>
                        </wps:wsp>
                        <wps:wsp>
                          <wps:cNvPr id="376129848" name="Connecteur droit avec flèche 188"/>
                          <wps:cNvCnPr/>
                          <wps:spPr>
                            <a:xfrm>
                              <a:off x="0" y="805912"/>
                              <a:ext cx="1200702"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g:grpSp>
                      <wpg:grpSp>
                        <wpg:cNvPr id="250207560" name="Groupe 121"/>
                        <wpg:cNvGrpSpPr/>
                        <wpg:grpSpPr>
                          <a:xfrm>
                            <a:off x="7749" y="317715"/>
                            <a:ext cx="2081790" cy="401759"/>
                            <a:chOff x="0" y="0"/>
                            <a:chExt cx="3469714" cy="780214"/>
                          </a:xfrm>
                        </wpg:grpSpPr>
                        <wpg:grpSp>
                          <wpg:cNvPr id="1237567449" name="Groupe 116"/>
                          <wpg:cNvGrpSpPr/>
                          <wpg:grpSpPr>
                            <a:xfrm>
                              <a:off x="0" y="0"/>
                              <a:ext cx="1250315" cy="780214"/>
                              <a:chOff x="0" y="0"/>
                              <a:chExt cx="4435236" cy="1520413"/>
                            </a:xfrm>
                          </wpg:grpSpPr>
                          <wpg:grpSp>
                            <wpg:cNvPr id="2098092031" name="Groupe 113"/>
                            <wpg:cNvGrpSpPr/>
                            <wpg:grpSpPr>
                              <a:xfrm>
                                <a:off x="0" y="5938"/>
                                <a:ext cx="1478280" cy="1514475"/>
                                <a:chOff x="0" y="0"/>
                                <a:chExt cx="3457904" cy="1514548"/>
                              </a:xfrm>
                            </wpg:grpSpPr>
                            <wpg:grpSp>
                              <wpg:cNvPr id="1548853241" name="Groupe 112"/>
                              <wpg:cNvGrpSpPr/>
                              <wpg:grpSpPr>
                                <a:xfrm>
                                  <a:off x="0" y="0"/>
                                  <a:ext cx="1152854" cy="1509786"/>
                                  <a:chOff x="0" y="0"/>
                                  <a:chExt cx="1152854" cy="1509786"/>
                                </a:xfrm>
                              </wpg:grpSpPr>
                              <wpg:grpSp>
                                <wpg:cNvPr id="1227288101" name="Groupe 109"/>
                                <wpg:cNvGrpSpPr/>
                                <wpg:grpSpPr>
                                  <a:xfrm>
                                    <a:off x="0" y="0"/>
                                    <a:ext cx="576454" cy="757173"/>
                                    <a:chOff x="0" y="0"/>
                                    <a:chExt cx="1453017" cy="757173"/>
                                  </a:xfrm>
                                </wpg:grpSpPr>
                                <wps:wsp>
                                  <wps:cNvPr id="1357629542"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6164370"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02847014" name="Groupe 109"/>
                                <wpg:cNvGrpSpPr/>
                                <wpg:grpSpPr>
                                  <a:xfrm flipV="1">
                                    <a:off x="576909" y="752866"/>
                                    <a:ext cx="575945" cy="756920"/>
                                    <a:chOff x="0" y="0"/>
                                    <a:chExt cx="1453017" cy="757173"/>
                                  </a:xfrm>
                                </wpg:grpSpPr>
                                <wps:wsp>
                                  <wps:cNvPr id="1460841066"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0852771"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913342520" name="Groupe 112"/>
                              <wpg:cNvGrpSpPr/>
                              <wpg:grpSpPr>
                                <a:xfrm>
                                  <a:off x="1152525" y="0"/>
                                  <a:ext cx="1152854" cy="1509786"/>
                                  <a:chOff x="0" y="0"/>
                                  <a:chExt cx="1152854" cy="1509786"/>
                                </a:xfrm>
                              </wpg:grpSpPr>
                              <wpg:grpSp>
                                <wpg:cNvPr id="1111911483" name="Groupe 109"/>
                                <wpg:cNvGrpSpPr/>
                                <wpg:grpSpPr>
                                  <a:xfrm>
                                    <a:off x="0" y="0"/>
                                    <a:ext cx="576454" cy="757173"/>
                                    <a:chOff x="0" y="0"/>
                                    <a:chExt cx="1453017" cy="757173"/>
                                  </a:xfrm>
                                </wpg:grpSpPr>
                                <wps:wsp>
                                  <wps:cNvPr id="1356886542"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8153873"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97671491" name="Groupe 109"/>
                                <wpg:cNvGrpSpPr/>
                                <wpg:grpSpPr>
                                  <a:xfrm flipV="1">
                                    <a:off x="576909" y="752866"/>
                                    <a:ext cx="575945" cy="756920"/>
                                    <a:chOff x="0" y="0"/>
                                    <a:chExt cx="1453017" cy="757173"/>
                                  </a:xfrm>
                                </wpg:grpSpPr>
                                <wps:wsp>
                                  <wps:cNvPr id="1476619348"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7064487"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558478646" name="Groupe 112"/>
                              <wpg:cNvGrpSpPr/>
                              <wpg:grpSpPr>
                                <a:xfrm>
                                  <a:off x="2305050" y="4762"/>
                                  <a:ext cx="1152854" cy="1509786"/>
                                  <a:chOff x="0" y="0"/>
                                  <a:chExt cx="1152854" cy="1509786"/>
                                </a:xfrm>
                              </wpg:grpSpPr>
                              <wpg:grpSp>
                                <wpg:cNvPr id="633463595" name="Groupe 109"/>
                                <wpg:cNvGrpSpPr/>
                                <wpg:grpSpPr>
                                  <a:xfrm>
                                    <a:off x="0" y="0"/>
                                    <a:ext cx="576454" cy="757173"/>
                                    <a:chOff x="0" y="0"/>
                                    <a:chExt cx="1453017" cy="757173"/>
                                  </a:xfrm>
                                </wpg:grpSpPr>
                                <wps:wsp>
                                  <wps:cNvPr id="919337461"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3880062"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03264830" name="Groupe 109"/>
                                <wpg:cNvGrpSpPr/>
                                <wpg:grpSpPr>
                                  <a:xfrm flipV="1">
                                    <a:off x="576909" y="752866"/>
                                    <a:ext cx="575945" cy="756920"/>
                                    <a:chOff x="0" y="0"/>
                                    <a:chExt cx="1453017" cy="757173"/>
                                  </a:xfrm>
                                </wpg:grpSpPr>
                                <wps:wsp>
                                  <wps:cNvPr id="1243045888"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2324770"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1919759375" name="Groupe 113"/>
                            <wpg:cNvGrpSpPr/>
                            <wpg:grpSpPr>
                              <a:xfrm>
                                <a:off x="1478478" y="0"/>
                                <a:ext cx="1478280" cy="1514475"/>
                                <a:chOff x="0" y="0"/>
                                <a:chExt cx="3457904" cy="1514548"/>
                              </a:xfrm>
                            </wpg:grpSpPr>
                            <wpg:grpSp>
                              <wpg:cNvPr id="925452769" name="Groupe 112"/>
                              <wpg:cNvGrpSpPr/>
                              <wpg:grpSpPr>
                                <a:xfrm>
                                  <a:off x="0" y="0"/>
                                  <a:ext cx="1152854" cy="1509786"/>
                                  <a:chOff x="0" y="0"/>
                                  <a:chExt cx="1152854" cy="1509786"/>
                                </a:xfrm>
                              </wpg:grpSpPr>
                              <wpg:grpSp>
                                <wpg:cNvPr id="1412008955" name="Groupe 109"/>
                                <wpg:cNvGrpSpPr/>
                                <wpg:grpSpPr>
                                  <a:xfrm>
                                    <a:off x="0" y="0"/>
                                    <a:ext cx="576454" cy="757173"/>
                                    <a:chOff x="0" y="0"/>
                                    <a:chExt cx="1453017" cy="757173"/>
                                  </a:xfrm>
                                </wpg:grpSpPr>
                                <wps:wsp>
                                  <wps:cNvPr id="1344868040"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2443792"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97830050" name="Groupe 109"/>
                                <wpg:cNvGrpSpPr/>
                                <wpg:grpSpPr>
                                  <a:xfrm flipV="1">
                                    <a:off x="576909" y="752866"/>
                                    <a:ext cx="575945" cy="756920"/>
                                    <a:chOff x="0" y="0"/>
                                    <a:chExt cx="1453017" cy="757173"/>
                                  </a:xfrm>
                                </wpg:grpSpPr>
                                <wps:wsp>
                                  <wps:cNvPr id="1631479522"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9401283"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234314210" name="Groupe 112"/>
                              <wpg:cNvGrpSpPr/>
                              <wpg:grpSpPr>
                                <a:xfrm>
                                  <a:off x="1152525" y="0"/>
                                  <a:ext cx="1152854" cy="1509786"/>
                                  <a:chOff x="0" y="0"/>
                                  <a:chExt cx="1152854" cy="1509786"/>
                                </a:xfrm>
                              </wpg:grpSpPr>
                              <wpg:grpSp>
                                <wpg:cNvPr id="835596431" name="Groupe 109"/>
                                <wpg:cNvGrpSpPr/>
                                <wpg:grpSpPr>
                                  <a:xfrm>
                                    <a:off x="0" y="0"/>
                                    <a:ext cx="576454" cy="757173"/>
                                    <a:chOff x="0" y="0"/>
                                    <a:chExt cx="1453017" cy="757173"/>
                                  </a:xfrm>
                                </wpg:grpSpPr>
                                <wps:wsp>
                                  <wps:cNvPr id="1156922040"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2143969"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42846479" name="Groupe 109"/>
                                <wpg:cNvGrpSpPr/>
                                <wpg:grpSpPr>
                                  <a:xfrm flipV="1">
                                    <a:off x="576909" y="752866"/>
                                    <a:ext cx="575945" cy="756920"/>
                                    <a:chOff x="0" y="0"/>
                                    <a:chExt cx="1453017" cy="757173"/>
                                  </a:xfrm>
                                </wpg:grpSpPr>
                                <wps:wsp>
                                  <wps:cNvPr id="1132766048"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5193118"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707007004" name="Groupe 112"/>
                              <wpg:cNvGrpSpPr/>
                              <wpg:grpSpPr>
                                <a:xfrm>
                                  <a:off x="2305050" y="4762"/>
                                  <a:ext cx="1152854" cy="1509786"/>
                                  <a:chOff x="0" y="0"/>
                                  <a:chExt cx="1152854" cy="1509786"/>
                                </a:xfrm>
                              </wpg:grpSpPr>
                              <wpg:grpSp>
                                <wpg:cNvPr id="676146494" name="Groupe 109"/>
                                <wpg:cNvGrpSpPr/>
                                <wpg:grpSpPr>
                                  <a:xfrm>
                                    <a:off x="0" y="0"/>
                                    <a:ext cx="576454" cy="757173"/>
                                    <a:chOff x="0" y="0"/>
                                    <a:chExt cx="1453017" cy="757173"/>
                                  </a:xfrm>
                                </wpg:grpSpPr>
                                <wps:wsp>
                                  <wps:cNvPr id="2092757686"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8555690"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40902598" name="Groupe 109"/>
                                <wpg:cNvGrpSpPr/>
                                <wpg:grpSpPr>
                                  <a:xfrm flipV="1">
                                    <a:off x="576909" y="752866"/>
                                    <a:ext cx="575945" cy="756920"/>
                                    <a:chOff x="0" y="0"/>
                                    <a:chExt cx="1453017" cy="757173"/>
                                  </a:xfrm>
                                </wpg:grpSpPr>
                                <wps:wsp>
                                  <wps:cNvPr id="177563561"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3824093"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598929026" name="Groupe 113"/>
                            <wpg:cNvGrpSpPr/>
                            <wpg:grpSpPr>
                              <a:xfrm>
                                <a:off x="2956956" y="5938"/>
                                <a:ext cx="1478280" cy="1514475"/>
                                <a:chOff x="0" y="0"/>
                                <a:chExt cx="3457904" cy="1514548"/>
                              </a:xfrm>
                            </wpg:grpSpPr>
                            <wpg:grpSp>
                              <wpg:cNvPr id="473503097" name="Groupe 112"/>
                              <wpg:cNvGrpSpPr/>
                              <wpg:grpSpPr>
                                <a:xfrm>
                                  <a:off x="0" y="0"/>
                                  <a:ext cx="1152854" cy="1509786"/>
                                  <a:chOff x="0" y="0"/>
                                  <a:chExt cx="1152854" cy="1509786"/>
                                </a:xfrm>
                              </wpg:grpSpPr>
                              <wpg:grpSp>
                                <wpg:cNvPr id="1504897499" name="Groupe 109"/>
                                <wpg:cNvGrpSpPr/>
                                <wpg:grpSpPr>
                                  <a:xfrm>
                                    <a:off x="0" y="0"/>
                                    <a:ext cx="576454" cy="757173"/>
                                    <a:chOff x="0" y="0"/>
                                    <a:chExt cx="1453017" cy="757173"/>
                                  </a:xfrm>
                                </wpg:grpSpPr>
                                <wps:wsp>
                                  <wps:cNvPr id="1214148966"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1881728"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82005607" name="Groupe 109"/>
                                <wpg:cNvGrpSpPr/>
                                <wpg:grpSpPr>
                                  <a:xfrm flipV="1">
                                    <a:off x="576909" y="752866"/>
                                    <a:ext cx="575945" cy="756920"/>
                                    <a:chOff x="0" y="0"/>
                                    <a:chExt cx="1453017" cy="757173"/>
                                  </a:xfrm>
                                </wpg:grpSpPr>
                                <wps:wsp>
                                  <wps:cNvPr id="311462892"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7988816"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52937444" name="Groupe 112"/>
                              <wpg:cNvGrpSpPr/>
                              <wpg:grpSpPr>
                                <a:xfrm>
                                  <a:off x="1152525" y="0"/>
                                  <a:ext cx="1152854" cy="1509786"/>
                                  <a:chOff x="0" y="0"/>
                                  <a:chExt cx="1152854" cy="1509786"/>
                                </a:xfrm>
                              </wpg:grpSpPr>
                              <wpg:grpSp>
                                <wpg:cNvPr id="619619136" name="Groupe 109"/>
                                <wpg:cNvGrpSpPr/>
                                <wpg:grpSpPr>
                                  <a:xfrm>
                                    <a:off x="0" y="0"/>
                                    <a:ext cx="576454" cy="757173"/>
                                    <a:chOff x="0" y="0"/>
                                    <a:chExt cx="1453017" cy="757173"/>
                                  </a:xfrm>
                                </wpg:grpSpPr>
                                <wps:wsp>
                                  <wps:cNvPr id="3058649"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8040700"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19180331" name="Groupe 109"/>
                                <wpg:cNvGrpSpPr/>
                                <wpg:grpSpPr>
                                  <a:xfrm flipV="1">
                                    <a:off x="576909" y="752866"/>
                                    <a:ext cx="575945" cy="756920"/>
                                    <a:chOff x="0" y="0"/>
                                    <a:chExt cx="1453017" cy="757173"/>
                                  </a:xfrm>
                                </wpg:grpSpPr>
                                <wps:wsp>
                                  <wps:cNvPr id="2091602655"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0237832"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106727214" name="Groupe 112"/>
                              <wpg:cNvGrpSpPr/>
                              <wpg:grpSpPr>
                                <a:xfrm>
                                  <a:off x="2305050" y="4762"/>
                                  <a:ext cx="1152854" cy="1509786"/>
                                  <a:chOff x="0" y="0"/>
                                  <a:chExt cx="1152854" cy="1509786"/>
                                </a:xfrm>
                              </wpg:grpSpPr>
                              <wpg:grpSp>
                                <wpg:cNvPr id="2114245319" name="Groupe 109"/>
                                <wpg:cNvGrpSpPr/>
                                <wpg:grpSpPr>
                                  <a:xfrm>
                                    <a:off x="0" y="0"/>
                                    <a:ext cx="576454" cy="757173"/>
                                    <a:chOff x="0" y="0"/>
                                    <a:chExt cx="1453017" cy="757173"/>
                                  </a:xfrm>
                                </wpg:grpSpPr>
                                <wps:wsp>
                                  <wps:cNvPr id="1091035544"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8912503"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22515798" name="Groupe 109"/>
                                <wpg:cNvGrpSpPr/>
                                <wpg:grpSpPr>
                                  <a:xfrm flipV="1">
                                    <a:off x="576909" y="752866"/>
                                    <a:ext cx="575945" cy="756920"/>
                                    <a:chOff x="0" y="0"/>
                                    <a:chExt cx="1453017" cy="757173"/>
                                  </a:xfrm>
                                </wpg:grpSpPr>
                                <wps:wsp>
                                  <wps:cNvPr id="58598216"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6433115"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grpSp>
                          <wpg:cNvPr id="1805591697" name="Groupe 120"/>
                          <wpg:cNvGrpSpPr/>
                          <wpg:grpSpPr>
                            <a:xfrm>
                              <a:off x="1246611" y="0"/>
                              <a:ext cx="2223103" cy="779780"/>
                              <a:chOff x="0" y="0"/>
                              <a:chExt cx="2223372" cy="779780"/>
                            </a:xfrm>
                          </wpg:grpSpPr>
                          <wps:wsp>
                            <wps:cNvPr id="166712067" name="Connecteur droit 117"/>
                            <wps:cNvCnPr/>
                            <wps:spPr>
                              <a:xfrm>
                                <a:off x="0" y="391363"/>
                                <a:ext cx="741045" cy="0"/>
                              </a:xfrm>
                              <a:prstGeom prst="line">
                                <a:avLst/>
                              </a:prstGeom>
                            </wps:spPr>
                            <wps:style>
                              <a:lnRef idx="1">
                                <a:schemeClr val="dk1"/>
                              </a:lnRef>
                              <a:fillRef idx="0">
                                <a:schemeClr val="dk1"/>
                              </a:fillRef>
                              <a:effectRef idx="0">
                                <a:schemeClr val="dk1"/>
                              </a:effectRef>
                              <a:fontRef idx="minor">
                                <a:schemeClr val="tx1"/>
                              </a:fontRef>
                            </wps:style>
                            <wps:bodyPr/>
                          </wps:wsp>
                          <wpg:grpSp>
                            <wpg:cNvPr id="1310197413" name="Groupe 118"/>
                            <wpg:cNvGrpSpPr/>
                            <wpg:grpSpPr>
                              <a:xfrm>
                                <a:off x="738836" y="0"/>
                                <a:ext cx="1484536" cy="779780"/>
                                <a:chOff x="0" y="0"/>
                                <a:chExt cx="1484857" cy="780214"/>
                              </a:xfrm>
                            </wpg:grpSpPr>
                            <wpg:grpSp>
                              <wpg:cNvPr id="1141155952" name="Groupe 116"/>
                              <wpg:cNvGrpSpPr/>
                              <wpg:grpSpPr>
                                <a:xfrm>
                                  <a:off x="0" y="0"/>
                                  <a:ext cx="1250315" cy="780214"/>
                                  <a:chOff x="0" y="0"/>
                                  <a:chExt cx="4435236" cy="1520413"/>
                                </a:xfrm>
                              </wpg:grpSpPr>
                              <wpg:grpSp>
                                <wpg:cNvPr id="1754101777" name="Groupe 113"/>
                                <wpg:cNvGrpSpPr/>
                                <wpg:grpSpPr>
                                  <a:xfrm>
                                    <a:off x="0" y="5938"/>
                                    <a:ext cx="1478280" cy="1514475"/>
                                    <a:chOff x="0" y="0"/>
                                    <a:chExt cx="3457904" cy="1514548"/>
                                  </a:xfrm>
                                </wpg:grpSpPr>
                                <wpg:grpSp>
                                  <wpg:cNvPr id="1028176776" name="Groupe 112"/>
                                  <wpg:cNvGrpSpPr/>
                                  <wpg:grpSpPr>
                                    <a:xfrm>
                                      <a:off x="0" y="0"/>
                                      <a:ext cx="1152854" cy="1509786"/>
                                      <a:chOff x="0" y="0"/>
                                      <a:chExt cx="1152854" cy="1509786"/>
                                    </a:xfrm>
                                  </wpg:grpSpPr>
                                  <wpg:grpSp>
                                    <wpg:cNvPr id="1881629524" name="Groupe 109"/>
                                    <wpg:cNvGrpSpPr/>
                                    <wpg:grpSpPr>
                                      <a:xfrm>
                                        <a:off x="0" y="0"/>
                                        <a:ext cx="576454" cy="757173"/>
                                        <a:chOff x="0" y="0"/>
                                        <a:chExt cx="1453017" cy="757173"/>
                                      </a:xfrm>
                                    </wpg:grpSpPr>
                                    <wps:wsp>
                                      <wps:cNvPr id="2095246733"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0882784" name="Forme libre : forme 108"/>
                                      <wps:cNvSpPr/>
                                      <wps:spPr>
                                        <a:xfrm flipH="1">
                                          <a:off x="720862" y="0"/>
                                          <a:ext cx="732155" cy="756921"/>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73389045" name="Groupe 109"/>
                                    <wpg:cNvGrpSpPr/>
                                    <wpg:grpSpPr>
                                      <a:xfrm flipV="1">
                                        <a:off x="576909" y="752866"/>
                                        <a:ext cx="575945" cy="756920"/>
                                        <a:chOff x="0" y="0"/>
                                        <a:chExt cx="1453017" cy="757173"/>
                                      </a:xfrm>
                                    </wpg:grpSpPr>
                                    <wps:wsp>
                                      <wps:cNvPr id="400388671"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3814222"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549204220" name="Groupe 112"/>
                                  <wpg:cNvGrpSpPr/>
                                  <wpg:grpSpPr>
                                    <a:xfrm>
                                      <a:off x="1152525" y="0"/>
                                      <a:ext cx="1152854" cy="1509786"/>
                                      <a:chOff x="0" y="0"/>
                                      <a:chExt cx="1152854" cy="1509786"/>
                                    </a:xfrm>
                                  </wpg:grpSpPr>
                                  <wpg:grpSp>
                                    <wpg:cNvPr id="289949928" name="Groupe 109"/>
                                    <wpg:cNvGrpSpPr/>
                                    <wpg:grpSpPr>
                                      <a:xfrm>
                                        <a:off x="0" y="0"/>
                                        <a:ext cx="576454" cy="757173"/>
                                        <a:chOff x="0" y="0"/>
                                        <a:chExt cx="1453017" cy="757173"/>
                                      </a:xfrm>
                                    </wpg:grpSpPr>
                                    <wps:wsp>
                                      <wps:cNvPr id="91230647"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0566915"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67698931" name="Groupe 109"/>
                                    <wpg:cNvGrpSpPr/>
                                    <wpg:grpSpPr>
                                      <a:xfrm flipV="1">
                                        <a:off x="576909" y="752866"/>
                                        <a:ext cx="575945" cy="756920"/>
                                        <a:chOff x="0" y="0"/>
                                        <a:chExt cx="1453017" cy="757173"/>
                                      </a:xfrm>
                                    </wpg:grpSpPr>
                                    <wps:wsp>
                                      <wps:cNvPr id="1473395952"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6110932"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562358092" name="Groupe 112"/>
                                  <wpg:cNvGrpSpPr/>
                                  <wpg:grpSpPr>
                                    <a:xfrm>
                                      <a:off x="2305050" y="4762"/>
                                      <a:ext cx="1152854" cy="1509786"/>
                                      <a:chOff x="0" y="0"/>
                                      <a:chExt cx="1152854" cy="1509786"/>
                                    </a:xfrm>
                                  </wpg:grpSpPr>
                                  <wpg:grpSp>
                                    <wpg:cNvPr id="500939876" name="Groupe 109"/>
                                    <wpg:cNvGrpSpPr/>
                                    <wpg:grpSpPr>
                                      <a:xfrm>
                                        <a:off x="0" y="0"/>
                                        <a:ext cx="576454" cy="757173"/>
                                        <a:chOff x="0" y="0"/>
                                        <a:chExt cx="1453017" cy="757173"/>
                                      </a:xfrm>
                                    </wpg:grpSpPr>
                                    <wps:wsp>
                                      <wps:cNvPr id="968938697"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6318400"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91786683" name="Groupe 109"/>
                                    <wpg:cNvGrpSpPr/>
                                    <wpg:grpSpPr>
                                      <a:xfrm flipV="1">
                                        <a:off x="576909" y="752866"/>
                                        <a:ext cx="575945" cy="756920"/>
                                        <a:chOff x="0" y="0"/>
                                        <a:chExt cx="1453017" cy="757173"/>
                                      </a:xfrm>
                                    </wpg:grpSpPr>
                                    <wps:wsp>
                                      <wps:cNvPr id="1989702267"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941595"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53805852" name="Groupe 113"/>
                                <wpg:cNvGrpSpPr/>
                                <wpg:grpSpPr>
                                  <a:xfrm>
                                    <a:off x="1478478" y="0"/>
                                    <a:ext cx="1478280" cy="1514475"/>
                                    <a:chOff x="0" y="0"/>
                                    <a:chExt cx="3457904" cy="1514548"/>
                                  </a:xfrm>
                                </wpg:grpSpPr>
                                <wpg:grpSp>
                                  <wpg:cNvPr id="734692023" name="Groupe 112"/>
                                  <wpg:cNvGrpSpPr/>
                                  <wpg:grpSpPr>
                                    <a:xfrm>
                                      <a:off x="0" y="0"/>
                                      <a:ext cx="1152854" cy="1509786"/>
                                      <a:chOff x="0" y="0"/>
                                      <a:chExt cx="1152854" cy="1509786"/>
                                    </a:xfrm>
                                  </wpg:grpSpPr>
                                  <wpg:grpSp>
                                    <wpg:cNvPr id="1626605785" name="Groupe 109"/>
                                    <wpg:cNvGrpSpPr/>
                                    <wpg:grpSpPr>
                                      <a:xfrm>
                                        <a:off x="0" y="0"/>
                                        <a:ext cx="576454" cy="757173"/>
                                        <a:chOff x="0" y="0"/>
                                        <a:chExt cx="1453017" cy="757173"/>
                                      </a:xfrm>
                                    </wpg:grpSpPr>
                                    <wps:wsp>
                                      <wps:cNvPr id="142676811"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8334006"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650468465" name="Groupe 109"/>
                                    <wpg:cNvGrpSpPr/>
                                    <wpg:grpSpPr>
                                      <a:xfrm flipV="1">
                                        <a:off x="576909" y="752866"/>
                                        <a:ext cx="575945" cy="756920"/>
                                        <a:chOff x="0" y="0"/>
                                        <a:chExt cx="1453017" cy="757173"/>
                                      </a:xfrm>
                                    </wpg:grpSpPr>
                                    <wps:wsp>
                                      <wps:cNvPr id="715509789"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8274487"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791498780" name="Groupe 112"/>
                                  <wpg:cNvGrpSpPr/>
                                  <wpg:grpSpPr>
                                    <a:xfrm>
                                      <a:off x="1152525" y="0"/>
                                      <a:ext cx="1152854" cy="1509786"/>
                                      <a:chOff x="0" y="0"/>
                                      <a:chExt cx="1152854" cy="1509786"/>
                                    </a:xfrm>
                                  </wpg:grpSpPr>
                                  <wpg:grpSp>
                                    <wpg:cNvPr id="1604048293" name="Groupe 109"/>
                                    <wpg:cNvGrpSpPr/>
                                    <wpg:grpSpPr>
                                      <a:xfrm>
                                        <a:off x="0" y="0"/>
                                        <a:ext cx="576454" cy="757173"/>
                                        <a:chOff x="0" y="0"/>
                                        <a:chExt cx="1453017" cy="757173"/>
                                      </a:xfrm>
                                    </wpg:grpSpPr>
                                    <wps:wsp>
                                      <wps:cNvPr id="2050000374"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3824346"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27511367" name="Groupe 109"/>
                                    <wpg:cNvGrpSpPr/>
                                    <wpg:grpSpPr>
                                      <a:xfrm flipV="1">
                                        <a:off x="576909" y="752866"/>
                                        <a:ext cx="575945" cy="756920"/>
                                        <a:chOff x="0" y="0"/>
                                        <a:chExt cx="1453017" cy="757173"/>
                                      </a:xfrm>
                                    </wpg:grpSpPr>
                                    <wps:wsp>
                                      <wps:cNvPr id="2045175593"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4563087"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943392787" name="Groupe 112"/>
                                  <wpg:cNvGrpSpPr/>
                                  <wpg:grpSpPr>
                                    <a:xfrm>
                                      <a:off x="2305056" y="4762"/>
                                      <a:ext cx="1152848" cy="1509786"/>
                                      <a:chOff x="6" y="0"/>
                                      <a:chExt cx="1152848" cy="1509786"/>
                                    </a:xfrm>
                                  </wpg:grpSpPr>
                                  <wpg:grpSp>
                                    <wpg:cNvPr id="688874185" name="Groupe 109"/>
                                    <wpg:cNvGrpSpPr/>
                                    <wpg:grpSpPr>
                                      <a:xfrm>
                                        <a:off x="6" y="0"/>
                                        <a:ext cx="576449" cy="757173"/>
                                        <a:chOff x="14" y="0"/>
                                        <a:chExt cx="1453003" cy="757173"/>
                                      </a:xfrm>
                                    </wpg:grpSpPr>
                                    <wps:wsp>
                                      <wps:cNvPr id="1322059863" name="Forme libre : forme 108"/>
                                      <wps:cNvSpPr/>
                                      <wps:spPr>
                                        <a:xfrm>
                                          <a:off x="14" y="0"/>
                                          <a:ext cx="732341"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3607517"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38034720" name="Groupe 109"/>
                                    <wpg:cNvGrpSpPr/>
                                    <wpg:grpSpPr>
                                      <a:xfrm flipV="1">
                                        <a:off x="576909" y="752866"/>
                                        <a:ext cx="575945" cy="756920"/>
                                        <a:chOff x="0" y="0"/>
                                        <a:chExt cx="1453017" cy="757173"/>
                                      </a:xfrm>
                                    </wpg:grpSpPr>
                                    <wps:wsp>
                                      <wps:cNvPr id="897246771"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5712128"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2091835058" name="Groupe 113"/>
                                <wpg:cNvGrpSpPr/>
                                <wpg:grpSpPr>
                                  <a:xfrm>
                                    <a:off x="2956956" y="5938"/>
                                    <a:ext cx="1478280" cy="1514475"/>
                                    <a:chOff x="0" y="0"/>
                                    <a:chExt cx="3457904" cy="1514548"/>
                                  </a:xfrm>
                                </wpg:grpSpPr>
                                <wpg:grpSp>
                                  <wpg:cNvPr id="1723890058" name="Groupe 112"/>
                                  <wpg:cNvGrpSpPr/>
                                  <wpg:grpSpPr>
                                    <a:xfrm>
                                      <a:off x="0" y="0"/>
                                      <a:ext cx="1152854" cy="1509786"/>
                                      <a:chOff x="0" y="0"/>
                                      <a:chExt cx="1152854" cy="1509786"/>
                                    </a:xfrm>
                                  </wpg:grpSpPr>
                                  <wpg:grpSp>
                                    <wpg:cNvPr id="1393073346" name="Groupe 109"/>
                                    <wpg:cNvGrpSpPr/>
                                    <wpg:grpSpPr>
                                      <a:xfrm>
                                        <a:off x="0" y="0"/>
                                        <a:ext cx="576454" cy="757173"/>
                                        <a:chOff x="0" y="0"/>
                                        <a:chExt cx="1453017" cy="757173"/>
                                      </a:xfrm>
                                    </wpg:grpSpPr>
                                    <wps:wsp>
                                      <wps:cNvPr id="870756755"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5657852"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83315564" name="Groupe 109"/>
                                    <wpg:cNvGrpSpPr/>
                                    <wpg:grpSpPr>
                                      <a:xfrm flipV="1">
                                        <a:off x="576909" y="752866"/>
                                        <a:ext cx="575945" cy="756920"/>
                                        <a:chOff x="0" y="0"/>
                                        <a:chExt cx="1453017" cy="757173"/>
                                      </a:xfrm>
                                    </wpg:grpSpPr>
                                    <wps:wsp>
                                      <wps:cNvPr id="283849729"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4506642"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210284913" name="Groupe 112"/>
                                  <wpg:cNvGrpSpPr/>
                                  <wpg:grpSpPr>
                                    <a:xfrm>
                                      <a:off x="1152525" y="0"/>
                                      <a:ext cx="1152854" cy="1509786"/>
                                      <a:chOff x="0" y="0"/>
                                      <a:chExt cx="1152854" cy="1509786"/>
                                    </a:xfrm>
                                  </wpg:grpSpPr>
                                  <wpg:grpSp>
                                    <wpg:cNvPr id="2067171771" name="Groupe 109"/>
                                    <wpg:cNvGrpSpPr/>
                                    <wpg:grpSpPr>
                                      <a:xfrm>
                                        <a:off x="0" y="0"/>
                                        <a:ext cx="576454" cy="757173"/>
                                        <a:chOff x="0" y="0"/>
                                        <a:chExt cx="1453017" cy="757173"/>
                                      </a:xfrm>
                                    </wpg:grpSpPr>
                                    <wps:wsp>
                                      <wps:cNvPr id="560996992"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0439814"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010760515" name="Groupe 109"/>
                                    <wpg:cNvGrpSpPr/>
                                    <wpg:grpSpPr>
                                      <a:xfrm flipV="1">
                                        <a:off x="576909" y="752866"/>
                                        <a:ext cx="575945" cy="756920"/>
                                        <a:chOff x="0" y="0"/>
                                        <a:chExt cx="1453017" cy="757173"/>
                                      </a:xfrm>
                                    </wpg:grpSpPr>
                                    <wps:wsp>
                                      <wps:cNvPr id="1477510737"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7118642"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919503215" name="Groupe 112"/>
                                  <wpg:cNvGrpSpPr/>
                                  <wpg:grpSpPr>
                                    <a:xfrm>
                                      <a:off x="2305050" y="4762"/>
                                      <a:ext cx="1152854" cy="1509786"/>
                                      <a:chOff x="0" y="0"/>
                                      <a:chExt cx="1152854" cy="1509786"/>
                                    </a:xfrm>
                                  </wpg:grpSpPr>
                                  <wpg:grpSp>
                                    <wpg:cNvPr id="962932041" name="Groupe 109"/>
                                    <wpg:cNvGrpSpPr/>
                                    <wpg:grpSpPr>
                                      <a:xfrm>
                                        <a:off x="0" y="0"/>
                                        <a:ext cx="576454" cy="757173"/>
                                        <a:chOff x="0" y="0"/>
                                        <a:chExt cx="1453017" cy="757173"/>
                                      </a:xfrm>
                                    </wpg:grpSpPr>
                                    <wps:wsp>
                                      <wps:cNvPr id="62498105"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7176902"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95189681" name="Groupe 109"/>
                                    <wpg:cNvGrpSpPr/>
                                    <wpg:grpSpPr>
                                      <a:xfrm flipV="1">
                                        <a:off x="576909" y="752866"/>
                                        <a:ext cx="575945" cy="756920"/>
                                        <a:chOff x="0" y="0"/>
                                        <a:chExt cx="1453017" cy="757173"/>
                                      </a:xfrm>
                                    </wpg:grpSpPr>
                                    <wps:wsp>
                                      <wps:cNvPr id="1957943105" name="Forme libre : forme 108"/>
                                      <wps:cNvSpPr/>
                                      <wps:spPr>
                                        <a:xfrm>
                                          <a:off x="0" y="0"/>
                                          <a:ext cx="732348" cy="757173"/>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2605223" name="Forme libre : forme 108"/>
                                      <wps:cNvSpPr/>
                                      <wps:spPr>
                                        <a:xfrm flipH="1">
                                          <a:off x="720862" y="0"/>
                                          <a:ext cx="732155" cy="756920"/>
                                        </a:xfrm>
                                        <a:custGeom>
                                          <a:avLst/>
                                          <a:gdLst>
                                            <a:gd name="connsiteX0" fmla="*/ 0 w 732348"/>
                                            <a:gd name="connsiteY0" fmla="*/ 757173 h 757173"/>
                                            <a:gd name="connsiteX1" fmla="*/ 417894 w 732348"/>
                                            <a:gd name="connsiteY1" fmla="*/ 144815 h 757173"/>
                                            <a:gd name="connsiteX2" fmla="*/ 732348 w 732348"/>
                                            <a:gd name="connsiteY2" fmla="*/ 0 h 757173"/>
                                          </a:gdLst>
                                          <a:ahLst/>
                                          <a:cxnLst>
                                            <a:cxn ang="0">
                                              <a:pos x="connsiteX0" y="connsiteY0"/>
                                            </a:cxn>
                                            <a:cxn ang="0">
                                              <a:pos x="connsiteX1" y="connsiteY1"/>
                                            </a:cxn>
                                            <a:cxn ang="0">
                                              <a:pos x="connsiteX2" y="connsiteY2"/>
                                            </a:cxn>
                                          </a:cxnLst>
                                          <a:rect l="l" t="t" r="r" b="b"/>
                                          <a:pathLst>
                                            <a:path w="732348" h="757173">
                                              <a:moveTo>
                                                <a:pt x="0" y="757173"/>
                                              </a:moveTo>
                                              <a:cubicBezTo>
                                                <a:pt x="147918" y="514091"/>
                                                <a:pt x="295836" y="271010"/>
                                                <a:pt x="417894" y="144815"/>
                                              </a:cubicBezTo>
                                              <a:cubicBezTo>
                                                <a:pt x="539952" y="18619"/>
                                                <a:pt x="636150" y="9309"/>
                                                <a:pt x="732348"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s:wsp>
                              <wps:cNvPr id="1979270592" name="Connecteur droit 117"/>
                              <wps:cNvCnPr/>
                              <wps:spPr>
                                <a:xfrm>
                                  <a:off x="1254391" y="391364"/>
                                  <a:ext cx="230466" cy="0"/>
                                </a:xfrm>
                                <a:prstGeom prst="line">
                                  <a:avLst/>
                                </a:prstGeom>
                              </wps:spPr>
                              <wps:style>
                                <a:lnRef idx="1">
                                  <a:schemeClr val="dk1"/>
                                </a:lnRef>
                                <a:fillRef idx="0">
                                  <a:schemeClr val="dk1"/>
                                </a:fillRef>
                                <a:effectRef idx="0">
                                  <a:schemeClr val="dk1"/>
                                </a:effectRef>
                                <a:fontRef idx="minor">
                                  <a:schemeClr val="tx1"/>
                                </a:fontRef>
                              </wps:style>
                              <wps:bodyPr/>
                            </wps:wsp>
                          </wpg:grpSp>
                        </wpg:grpSp>
                      </wpg:grpSp>
                    </wpg:wgp>
                  </a:graphicData>
                </a:graphic>
              </wp:anchor>
            </w:drawing>
          </mc:Choice>
          <mc:Fallback>
            <w:pict>
              <v:group w14:anchorId="32AB6DD9" id="Groupe 6" o:spid="_x0000_s1031" style="position:absolute;left:0;text-align:left;margin-left:289.85pt;margin-top:11.85pt;width:164.5pt;height:86.6pt;z-index:251654144" coordsize="20895,1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">
                <v:group id="Groupe 5" o:spid="_x0000_s1032" style="position:absolute;width:12007;height:11003" coordsize="12007,11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_x0000_s1033" type="#_x0000_t202" style="position:absolute;left:2014;width:3979;height:2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" filled="f" stroked="f">
                    <v:textbox inset=",0,,0">
                      <w:txbxContent>
                        <w:p w14:paraId="6BB55E51" w14:textId="2C65114E" w:rsidR="009E28E7" w:rsidRPr="00082B62" w:rsidRDefault="002433CB" w:rsidP="00665B5B">
                          <w:pPr>
                            <w:jc w:val="center"/>
                            <w:rPr>
                              <w:i/>
                              <w:iCs/>
                            </w:rPr>
                          </w:pPr>
                          <m:oMathPara>
                            <m:oMath>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ON</m:t>
                                  </m:r>
                                </m:sub>
                              </m:sSub>
                            </m:oMath>
                          </m:oMathPara>
                        </w:p>
                      </w:txbxContent>
                    </v:textbox>
                  </v:shape>
                  <v:shape id="Connecteur droit avec flèche 122" o:spid="_x0000_s1034" type="#_x0000_t32" style="position:absolute;left:309;top:2324;width:7091;height: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" strokecolor="black [3040]">
                    <v:stroke startarrow="block" endarrow="block"/>
                  </v:shape>
                  <v:shape id="_x0000_s1035" type="#_x0000_t202" style="position:absolute;left:3642;top:8214;width:5267;height:2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" filled="f" stroked="f">
                    <v:textbox inset=",0,,0">
                      <w:txbxContent>
                        <w:p w14:paraId="489BB35B" w14:textId="27962045" w:rsidR="009E28E7" w:rsidRPr="00082B62" w:rsidRDefault="002433CB" w:rsidP="00665B5B">
                          <w:pPr>
                            <w:jc w:val="center"/>
                            <w:rPr>
                              <w:i/>
                              <w:iCs/>
                            </w:rPr>
                          </w:pPr>
                          <m:oMathPara>
                            <m:oMath>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grad</m:t>
                                  </m:r>
                                </m:sub>
                              </m:sSub>
                            </m:oMath>
                          </m:oMathPara>
                        </w:p>
                      </w:txbxContent>
                    </v:textbox>
                  </v:shape>
                  <v:shape id="Connecteur droit avec flèche 188" o:spid="_x0000_s1036" type="#_x0000_t32" style="position:absolute;top:8059;width:120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" strokecolor="black [3040]">
                    <v:stroke startarrow="block" endarrow="block"/>
                  </v:shape>
                </v:group>
                <v:group id="Groupe 121" o:spid="_x0000_s1037" style="position:absolute;left:77;top:3177;width:20818;height:4017" coordsize="34697,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">
                  <v:group id="Groupe 116" o:spid="_x0000_s1038" style="position:absolute;width:12503;height:7802" coordsize="44352,1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">
                    <v:group id="Groupe 113" o:spid="_x0000_s1039" style="position:absolute;top:59;width:14782;height:15145" coordsize="34579,1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">
                      <v:group id="Groupe 112" o:spid="_x0000_s1040" style="position:absolute;width:11528;height:15097" coordsize="11528,15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">
                        <v:group id="Groupe 109" o:spid="_x0000_s1041" style="position:absolute;width:5764;height:7571"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">
                          <v:shape id="Forme libre : forme 108" o:spid="_x0000_s1042"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" path="m,757173c147918,514091,295836,271010,417894,144815,539952,18619,636150,9309,732348,e" filled="f" strokecolor="black [3040]">
                            <v:path arrowok="t" o:connecttype="custom" o:connectlocs="0,757173;417894,144815;732348,0" o:connectangles="0,0,0"/>
                          </v:shape>
                          <v:shape id="Forme libre : forme 108" o:spid="_x0000_s1043"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" path="m,757173c147918,514091,295836,271010,417894,144815,539952,18619,636150,9309,732348,e" filled="f" strokecolor="black [3040]">
                            <v:path arrowok="t" o:connecttype="custom" o:connectlocs="0,756920;417784,144767;732155,0" o:connectangles="0,0,0"/>
                          </v:shape>
                        </v:group>
                        <v:group id="Groupe 109" o:spid="_x0000_s1044" style="position:absolute;left:5769;top:7528;width:5759;height:7569;flip:y"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">
                          <v:shape id="Forme libre : forme 108" o:spid="_x0000_s1045"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" path="m,757173c147918,514091,295836,271010,417894,144815,539952,18619,636150,9309,732348,e" filled="f" strokecolor="black [3040]">
                            <v:path arrowok="t" o:connecttype="custom" o:connectlocs="0,757173;417894,144815;732348,0" o:connectangles="0,0,0"/>
                          </v:shape>
                          <v:shape id="Forme libre : forme 108" o:spid="_x0000_s1046"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" path="m,757173c147918,514091,295836,271010,417894,144815,539952,18619,636150,9309,732348,e" filled="f" strokecolor="black [3040]">
                            <v:path arrowok="t" o:connecttype="custom" o:connectlocs="0,756920;417784,144767;732155,0" o:connectangles="0,0,0"/>
                          </v:shape>
                        </v:group>
                      </v:group>
                      <v:group id="Groupe 112" o:spid="_x0000_s1047" style="position:absolute;left:11525;width:11528;height:15097" coordsize="11528,15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">
                        <v:group id="Groupe 109" o:spid="_x0000_s1048" style="position:absolute;width:5764;height:7571"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">
                          <v:shape id="Forme libre : forme 108" o:spid="_x0000_s1049"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" path="m,757173c147918,514091,295836,271010,417894,144815,539952,18619,636150,9309,732348,e" filled="f" strokecolor="black [3040]">
                            <v:path arrowok="t" o:connecttype="custom" o:connectlocs="0,757173;417894,144815;732348,0" o:connectangles="0,0,0"/>
                          </v:shape>
                          <v:shape id="Forme libre : forme 108" o:spid="_x0000_s1050"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" path="m,757173c147918,514091,295836,271010,417894,144815,539952,18619,636150,9309,732348,e" filled="f" strokecolor="black [3040]">
                            <v:path arrowok="t" o:connecttype="custom" o:connectlocs="0,756920;417784,144767;732155,0" o:connectangles="0,0,0"/>
                          </v:shape>
                        </v:group>
                        <v:group id="Groupe 109" o:spid="_x0000_s1051" style="position:absolute;left:5769;top:7528;width:5759;height:7569;flip:y"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">
                          <v:shape id="Forme libre : forme 108" o:spid="_x0000_s1052"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" path="m,757173c147918,514091,295836,271010,417894,144815,539952,18619,636150,9309,732348,e" filled="f" strokecolor="black [3040]">
                            <v:path arrowok="t" o:connecttype="custom" o:connectlocs="0,757173;417894,144815;732348,0" o:connectangles="0,0,0"/>
                          </v:shape>
                          <v:shape id="Forme libre : forme 108" o:spid="_x0000_s1053"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" path="m,757173c147918,514091,295836,271010,417894,144815,539952,18619,636150,9309,732348,e" filled="f" strokecolor="black [3040]">
                            <v:path arrowok="t" o:connecttype="custom" o:connectlocs="0,756920;417784,144767;732155,0" o:connectangles="0,0,0"/>
                          </v:shape>
                        </v:group>
                      </v:group>
                      <v:group id="Groupe 112" o:spid="_x0000_s1054" style="position:absolute;left:23050;top:47;width:11529;height:15098" coordsize="11528,15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">
                        <v:group id="Groupe 109" o:spid="_x0000_s1055" style="position:absolute;width:5764;height:7571"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">
                          <v:shape id="Forme libre : forme 108" o:spid="_x0000_s1056"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" path="m,757173c147918,514091,295836,271010,417894,144815,539952,18619,636150,9309,732348,e" filled="f" strokecolor="black [3040]">
                            <v:path arrowok="t" o:connecttype="custom" o:connectlocs="0,757173;417894,144815;732348,0" o:connectangles="0,0,0"/>
                          </v:shape>
                          <v:shape id="Forme libre : forme 108" o:spid="_x0000_s1057"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" path="m,757173c147918,514091,295836,271010,417894,144815,539952,18619,636150,9309,732348,e" filled="f" strokecolor="black [3040]">
                            <v:path arrowok="t" o:connecttype="custom" o:connectlocs="0,756920;417784,144767;732155,0" o:connectangles="0,0,0"/>
                          </v:shape>
                        </v:group>
                        <v:group id="Groupe 109" o:spid="_x0000_s1058" style="position:absolute;left:5769;top:7528;width:5759;height:7569;flip:y"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">
                          <v:shape id="Forme libre : forme 108" o:spid="_x0000_s1059"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" path="m,757173c147918,514091,295836,271010,417894,144815,539952,18619,636150,9309,732348,e" filled="f" strokecolor="black [3040]">
                            <v:path arrowok="t" o:connecttype="custom" o:connectlocs="0,757173;417894,144815;732348,0" o:connectangles="0,0,0"/>
                          </v:shape>
                          <v:shape id="Forme libre : forme 108" o:spid="_x0000_s1060"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" path="m,757173c147918,514091,295836,271010,417894,144815,539952,18619,636150,9309,732348,e" filled="f" strokecolor="black [3040]">
                            <v:path arrowok="t" o:connecttype="custom" o:connectlocs="0,756920;417784,144767;732155,0" o:connectangles="0,0,0"/>
                          </v:shape>
                        </v:group>
                      </v:group>
                    </v:group>
                    <v:group id="Groupe 113" o:spid="_x0000_s1061" style="position:absolute;left:14784;width:14783;height:15144" coordsize="34579,1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">
                      <v:group id="Groupe 112" o:spid="_x0000_s1062" style="position:absolute;width:11528;height:15097" coordsize="11528,15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">
                        <v:group id="Groupe 109" o:spid="_x0000_s1063" style="position:absolute;width:5764;height:7571"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">
                          <v:shape id="Forme libre : forme 108" o:spid="_x0000_s1064"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" path="m,757173c147918,514091,295836,271010,417894,144815,539952,18619,636150,9309,732348,e" filled="f" strokecolor="black [3040]">
                            <v:path arrowok="t" o:connecttype="custom" o:connectlocs="0,757173;417894,144815;732348,0" o:connectangles="0,0,0"/>
                          </v:shape>
                          <v:shape id="Forme libre : forme 108" o:spid="_x0000_s1065"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" path="m,757173c147918,514091,295836,271010,417894,144815,539952,18619,636150,9309,732348,e" filled="f" strokecolor="black [3040]">
                            <v:path arrowok="t" o:connecttype="custom" o:connectlocs="0,756920;417784,144767;732155,0" o:connectangles="0,0,0"/>
                          </v:shape>
                        </v:group>
                        <v:group id="Groupe 109" o:spid="_x0000_s1066" style="position:absolute;left:5769;top:7528;width:5759;height:7569;flip:y"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">
                          <v:shape id="Forme libre : forme 108" o:spid="_x0000_s1067"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" path="m,757173c147918,514091,295836,271010,417894,144815,539952,18619,636150,9309,732348,e" filled="f" strokecolor="black [3040]">
                            <v:path arrowok="t" o:connecttype="custom" o:connectlocs="0,757173;417894,144815;732348,0" o:connectangles="0,0,0"/>
                          </v:shape>
                          <v:shape id="Forme libre : forme 108" o:spid="_x0000_s1068"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" path="m,757173c147918,514091,295836,271010,417894,144815,539952,18619,636150,9309,732348,e" filled="f" strokecolor="black [3040]">
                            <v:path arrowok="t" o:connecttype="custom" o:connectlocs="0,756920;417784,144767;732155,0" o:connectangles="0,0,0"/>
                          </v:shape>
                        </v:group>
                      </v:group>
                      <v:group id="Groupe 112" o:spid="_x0000_s1069" style="position:absolute;left:11525;width:11528;height:15097" coordsize="11528,15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">
                        <v:group id="Groupe 109" o:spid="_x0000_s1070" style="position:absolute;width:5764;height:7571"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">
                          <v:shape id="Forme libre : forme 108" o:spid="_x0000_s1071"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" path="m,757173c147918,514091,295836,271010,417894,144815,539952,18619,636150,9309,732348,e" filled="f" strokecolor="black [3040]">
                            <v:path arrowok="t" o:connecttype="custom" o:connectlocs="0,757173;417894,144815;732348,0" o:connectangles="0,0,0"/>
                          </v:shape>
                          <v:shape id="Forme libre : forme 108" o:spid="_x0000_s1072"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" path="m,757173c147918,514091,295836,271010,417894,144815,539952,18619,636150,9309,732348,e" filled="f" strokecolor="black [3040]">
                            <v:path arrowok="t" o:connecttype="custom" o:connectlocs="0,756920;417784,144767;732155,0" o:connectangles="0,0,0"/>
                          </v:shape>
                        </v:group>
                        <v:group id="Groupe 109" o:spid="_x0000_s1073" style="position:absolute;left:5769;top:7528;width:5759;height:7569;flip:y"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">
                          <v:shape id="Forme libre : forme 108" o:spid="_x0000_s1074"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" path="m,757173c147918,514091,295836,271010,417894,144815,539952,18619,636150,9309,732348,e" filled="f" strokecolor="black [3040]">
                            <v:path arrowok="t" o:connecttype="custom" o:connectlocs="0,757173;417894,144815;732348,0" o:connectangles="0,0,0"/>
                          </v:shape>
                          <v:shape id="Forme libre : forme 108" o:spid="_x0000_s1075"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" path="m,757173c147918,514091,295836,271010,417894,144815,539952,18619,636150,9309,732348,e" filled="f" strokecolor="black [3040]">
                            <v:path arrowok="t" o:connecttype="custom" o:connectlocs="0,756920;417784,144767;732155,0" o:connectangles="0,0,0"/>
                          </v:shape>
                        </v:group>
                      </v:group>
                      <v:group id="Groupe 112" o:spid="_x0000_s1076" style="position:absolute;left:23050;top:47;width:11529;height:15098" coordsize="11528,15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">
                        <v:group id="Groupe 109" o:spid="_x0000_s1077" style="position:absolute;width:5764;height:7571"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">
                          <v:shape id="Forme libre : forme 108" o:spid="_x0000_s1078"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" path="m,757173c147918,514091,295836,271010,417894,144815,539952,18619,636150,9309,732348,e" filled="f" strokecolor="black [3040]">
                            <v:path arrowok="t" o:connecttype="custom" o:connectlocs="0,757173;417894,144815;732348,0" o:connectangles="0,0,0"/>
                          </v:shape>
                          <v:shape id="Forme libre : forme 108" o:spid="_x0000_s1079"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" path="m,757173c147918,514091,295836,271010,417894,144815,539952,18619,636150,9309,732348,e" filled="f" strokecolor="black [3040]">
                            <v:path arrowok="t" o:connecttype="custom" o:connectlocs="0,756920;417784,144767;732155,0" o:connectangles="0,0,0"/>
                          </v:shape>
                        </v:group>
                        <v:group id="Groupe 109" o:spid="_x0000_s1080" style="position:absolute;left:5769;top:7528;width:5759;height:7569;flip:y"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">
                          <v:shape id="Forme libre : forme 108" o:spid="_x0000_s1081"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" path="m,757173c147918,514091,295836,271010,417894,144815,539952,18619,636150,9309,732348,e" filled="f" strokecolor="black [3040]">
                            <v:path arrowok="t" o:connecttype="custom" o:connectlocs="0,757173;417894,144815;732348,0" o:connectangles="0,0,0"/>
                          </v:shape>
                          <v:shape id="Forme libre : forme 108" o:spid="_x0000_s1082"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" path="m,757173c147918,514091,295836,271010,417894,144815,539952,18619,636150,9309,732348,e" filled="f" strokecolor="black [3040]">
                            <v:path arrowok="t" o:connecttype="custom" o:connectlocs="0,756920;417784,144767;732155,0" o:connectangles="0,0,0"/>
                          </v:shape>
                        </v:group>
                      </v:group>
                    </v:group>
                    <v:group id="Groupe 113" o:spid="_x0000_s1083" style="position:absolute;left:29569;top:59;width:14783;height:15145" coordsize="34579,1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">
                      <v:group id="Groupe 112" o:spid="_x0000_s1084" style="position:absolute;width:11528;height:15097" coordsize="11528,15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">
                        <v:group id="Groupe 109" o:spid="_x0000_s1085" style="position:absolute;width:5764;height:7571"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">
                          <v:shape id="Forme libre : forme 108" o:spid="_x0000_s1086"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" path="m,757173c147918,514091,295836,271010,417894,144815,539952,18619,636150,9309,732348,e" filled="f" strokecolor="black [3040]">
                            <v:path arrowok="t" o:connecttype="custom" o:connectlocs="0,757173;417894,144815;732348,0" o:connectangles="0,0,0"/>
                          </v:shape>
                          <v:shape id="Forme libre : forme 108" o:spid="_x0000_s1087"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" path="m,757173c147918,514091,295836,271010,417894,144815,539952,18619,636150,9309,732348,e" filled="f" strokecolor="black [3040]">
                            <v:path arrowok="t" o:connecttype="custom" o:connectlocs="0,756920;417784,144767;732155,0" o:connectangles="0,0,0"/>
                          </v:shape>
                        </v:group>
                        <v:group id="Groupe 109" o:spid="_x0000_s1088" style="position:absolute;left:5769;top:7528;width:5759;height:7569;flip:y"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">
                          <v:shape id="Forme libre : forme 108" o:spid="_x0000_s1089"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" path="m,757173c147918,514091,295836,271010,417894,144815,539952,18619,636150,9309,732348,e" filled="f" strokecolor="black [3040]">
                            <v:path arrowok="t" o:connecttype="custom" o:connectlocs="0,757173;417894,144815;732348,0" o:connectangles="0,0,0"/>
                          </v:shape>
                          <v:shape id="Forme libre : forme 108" o:spid="_x0000_s1090"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" path="m,757173c147918,514091,295836,271010,417894,144815,539952,18619,636150,9309,732348,e" filled="f" strokecolor="black [3040]">
                            <v:path arrowok="t" o:connecttype="custom" o:connectlocs="0,756920;417784,144767;732155,0" o:connectangles="0,0,0"/>
                          </v:shape>
                        </v:group>
                      </v:group>
                      <v:group id="Groupe 112" o:spid="_x0000_s1091" style="position:absolute;left:11525;width:11528;height:15097" coordsize="11528,15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">
                        <v:group id="Groupe 109" o:spid="_x0000_s1092" style="position:absolute;width:5764;height:7571"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">
                          <v:shape id="Forme libre : forme 108" o:spid="_x0000_s1093"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" path="m,757173c147918,514091,295836,271010,417894,144815,539952,18619,636150,9309,732348,e" filled="f" strokecolor="black [3040]">
                            <v:path arrowok="t" o:connecttype="custom" o:connectlocs="0,757173;417894,144815;732348,0" o:connectangles="0,0,0"/>
                          </v:shape>
                          <v:shape id="Forme libre : forme 108" o:spid="_x0000_s1094"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" path="m,757173c147918,514091,295836,271010,417894,144815,539952,18619,636150,9309,732348,e" filled="f" strokecolor="black [3040]">
                            <v:path arrowok="t" o:connecttype="custom" o:connectlocs="0,756920;417784,144767;732155,0" o:connectangles="0,0,0"/>
                          </v:shape>
                        </v:group>
                        <v:group id="Groupe 109" o:spid="_x0000_s1095" style="position:absolute;left:5769;top:7528;width:5759;height:7569;flip:y"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">
                          <v:shape id="Forme libre : forme 108" o:spid="_x0000_s1096"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" path="m,757173c147918,514091,295836,271010,417894,144815,539952,18619,636150,9309,732348,e" filled="f" strokecolor="black [3040]">
                            <v:path arrowok="t" o:connecttype="custom" o:connectlocs="0,757173;417894,144815;732348,0" o:connectangles="0,0,0"/>
                          </v:shape>
                          <v:shape id="Forme libre : forme 108" o:spid="_x0000_s1097"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" path="m,757173c147918,514091,295836,271010,417894,144815,539952,18619,636150,9309,732348,e" filled="f" strokecolor="black [3040]">
                            <v:path arrowok="t" o:connecttype="custom" o:connectlocs="0,756920;417784,144767;732155,0" o:connectangles="0,0,0"/>
                          </v:shape>
                        </v:group>
                      </v:group>
                      <v:group id="Groupe 112" o:spid="_x0000_s1098" style="position:absolute;left:23050;top:47;width:11529;height:15098" coordsize="11528,15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">
                        <v:group id="Groupe 109" o:spid="_x0000_s1099" style="position:absolute;width:5764;height:7571"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">
                          <v:shape id="Forme libre : forme 108" o:spid="_x0000_s1100"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" path="m,757173c147918,514091,295836,271010,417894,144815,539952,18619,636150,9309,732348,e" filled="f" strokecolor="black [3040]">
                            <v:path arrowok="t" o:connecttype="custom" o:connectlocs="0,757173;417894,144815;732348,0" o:connectangles="0,0,0"/>
                          </v:shape>
                          <v:shape id="Forme libre : forme 108" o:spid="_x0000_s1101"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" path="m,757173c147918,514091,295836,271010,417894,144815,539952,18619,636150,9309,732348,e" filled="f" strokecolor="black [3040]">
                            <v:path arrowok="t" o:connecttype="custom" o:connectlocs="0,756920;417784,144767;732155,0" o:connectangles="0,0,0"/>
                          </v:shape>
                        </v:group>
                        <v:group id="Groupe 109" o:spid="_x0000_s1102" style="position:absolute;left:5769;top:7528;width:5759;height:7569;flip:y"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">
                          <v:shape id="Forme libre : forme 108" o:spid="_x0000_s1103"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" path="m,757173c147918,514091,295836,271010,417894,144815,539952,18619,636150,9309,732348,e" filled="f" strokecolor="black [3040]">
                            <v:path arrowok="t" o:connecttype="custom" o:connectlocs="0,757173;417894,144815;732348,0" o:connectangles="0,0,0"/>
                          </v:shape>
                          <v:shape id="Forme libre : forme 108" o:spid="_x0000_s1104"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" path="m,757173c147918,514091,295836,271010,417894,144815,539952,18619,636150,9309,732348,e" filled="f" strokecolor="black [3040]">
                            <v:path arrowok="t" o:connecttype="custom" o:connectlocs="0,756920;417784,144767;732155,0" o:connectangles="0,0,0"/>
                          </v:shape>
                        </v:group>
                      </v:group>
                    </v:group>
                  </v:group>
                  <v:group id="Groupe 120" o:spid="_x0000_s1105" style="position:absolute;left:12466;width:22231;height:7797" coordsize="22233,7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">
                    <v:line id="Connecteur droit 117" o:spid="_x0000_s1106" style="position:absolute;visibility:visible;mso-wrap-style:square" from="0,3913" to="7410,3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" strokecolor="black [3040]"/>
                    <v:group id="Groupe 118" o:spid="_x0000_s1107" style="position:absolute;left:7388;width:14845;height:7797" coordsize="14848,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">
                      <v:group id="Groupe 116" o:spid="_x0000_s1108" style="position:absolute;width:12503;height:7802" coordsize="44352,1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">
                        <v:group id="Groupe 113" o:spid="_x0000_s1109" style="position:absolute;top:59;width:14782;height:15145" coordsize="34579,1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">
                          <v:group id="Groupe 112" o:spid="_x0000_s1110" style="position:absolute;width:11528;height:15097" coordsize="11528,15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">
                            <v:group id="Groupe 109" o:spid="_x0000_s1111" style="position:absolute;width:5764;height:7571"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">
                              <v:shape id="Forme libre : forme 108" o:spid="_x0000_s1112"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" path="m,757173c147918,514091,295836,271010,417894,144815,539952,18619,636150,9309,732348,e" filled="f" strokecolor="black [3040]">
                                <v:path arrowok="t" o:connecttype="custom" o:connectlocs="0,757173;417894,144815;732348,0" o:connectangles="0,0,0"/>
                              </v:shape>
                              <v:shape id="Forme libre : forme 108" o:spid="_x0000_s1113"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" path="m,757173c147918,514091,295836,271010,417894,144815,539952,18619,636150,9309,732348,e" filled="f" strokecolor="black [3040]">
                                <v:path arrowok="t" o:connecttype="custom" o:connectlocs="0,756921;417784,144767;732155,0" o:connectangles="0,0,0"/>
                              </v:shape>
                            </v:group>
                            <v:group id="Groupe 109" o:spid="_x0000_s1114" style="position:absolute;left:5769;top:7528;width:5759;height:7569;flip:y"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">
                              <v:shape id="Forme libre : forme 108" o:spid="_x0000_s1115"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" path="m,757173c147918,514091,295836,271010,417894,144815,539952,18619,636150,9309,732348,e" filled="f" strokecolor="black [3040]">
                                <v:path arrowok="t" o:connecttype="custom" o:connectlocs="0,757173;417894,144815;732348,0" o:connectangles="0,0,0"/>
                              </v:shape>
                              <v:shape id="Forme libre : forme 108" o:spid="_x0000_s1116"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" path="m,757173c147918,514091,295836,271010,417894,144815,539952,18619,636150,9309,732348,e" filled="f" strokecolor="black [3040]">
                                <v:path arrowok="t" o:connecttype="custom" o:connectlocs="0,756920;417784,144767;732155,0" o:connectangles="0,0,0"/>
                              </v:shape>
                            </v:group>
                          </v:group>
                          <v:group id="Groupe 112" o:spid="_x0000_s1117" style="position:absolute;left:11525;width:11528;height:15097" coordsize="11528,15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">
                            <v:group id="Groupe 109" o:spid="_x0000_s1118" style="position:absolute;width:5764;height:7571"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">
                              <v:shape id="Forme libre : forme 108" o:spid="_x0000_s1119"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" path="m,757173c147918,514091,295836,271010,417894,144815,539952,18619,636150,9309,732348,e" filled="f" strokecolor="black [3040]">
                                <v:path arrowok="t" o:connecttype="custom" o:connectlocs="0,757173;417894,144815;732348,0" o:connectangles="0,0,0"/>
                              </v:shape>
                              <v:shape id="Forme libre : forme 108" o:spid="_x0000_s1120"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" path="m,757173c147918,514091,295836,271010,417894,144815,539952,18619,636150,9309,732348,e" filled="f" strokecolor="black [3040]">
                                <v:path arrowok="t" o:connecttype="custom" o:connectlocs="0,756920;417784,144767;732155,0" o:connectangles="0,0,0"/>
                              </v:shape>
                            </v:group>
                            <v:group id="Groupe 109" o:spid="_x0000_s1121" style="position:absolute;left:5769;top:7528;width:5759;height:7569;flip:y"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">
                              <v:shape id="Forme libre : forme 108" o:spid="_x0000_s1122"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" path="m,757173c147918,514091,295836,271010,417894,144815,539952,18619,636150,9309,732348,e" filled="f" strokecolor="black [3040]">
                                <v:path arrowok="t" o:connecttype="custom" o:connectlocs="0,757173;417894,144815;732348,0" o:connectangles="0,0,0"/>
                              </v:shape>
                              <v:shape id="Forme libre : forme 108" o:spid="_x0000_s1123"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" path="m,757173c147918,514091,295836,271010,417894,144815,539952,18619,636150,9309,732348,e" filled="f" strokecolor="black [3040]">
                                <v:path arrowok="t" o:connecttype="custom" o:connectlocs="0,756920;417784,144767;732155,0" o:connectangles="0,0,0"/>
                              </v:shape>
                            </v:group>
                          </v:group>
                          <v:group id="Groupe 112" o:spid="_x0000_s1124" style="position:absolute;left:23050;top:47;width:11529;height:15098" coordsize="11528,15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">
                            <v:group id="Groupe 109" o:spid="_x0000_s1125" style="position:absolute;width:5764;height:7571"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">
                              <v:shape id="Forme libre : forme 108" o:spid="_x0000_s1126"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" path="m,757173c147918,514091,295836,271010,417894,144815,539952,18619,636150,9309,732348,e" filled="f" strokecolor="black [3040]">
                                <v:path arrowok="t" o:connecttype="custom" o:connectlocs="0,757173;417894,144815;732348,0" o:connectangles="0,0,0"/>
                              </v:shape>
                              <v:shape id="Forme libre : forme 108" o:spid="_x0000_s1127"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" path="m,757173c147918,514091,295836,271010,417894,144815,539952,18619,636150,9309,732348,e" filled="f" strokecolor="black [3040]">
                                <v:path arrowok="t" o:connecttype="custom" o:connectlocs="0,756920;417784,144767;732155,0" o:connectangles="0,0,0"/>
                              </v:shape>
                            </v:group>
                            <v:group id="Groupe 109" o:spid="_x0000_s1128" style="position:absolute;left:5769;top:7528;width:5759;height:7569;flip:y"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">
                              <v:shape id="Forme libre : forme 108" o:spid="_x0000_s1129"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" path="m,757173c147918,514091,295836,271010,417894,144815,539952,18619,636150,9309,732348,e" filled="f" strokecolor="black [3040]">
                                <v:path arrowok="t" o:connecttype="custom" o:connectlocs="0,757173;417894,144815;732348,0" o:connectangles="0,0,0"/>
                              </v:shape>
                              <v:shape id="Forme libre : forme 108" o:spid="_x0000_s1130"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" path="m,757173c147918,514091,295836,271010,417894,144815,539952,18619,636150,9309,732348,e" filled="f" strokecolor="black [3040]">
                                <v:path arrowok="t" o:connecttype="custom" o:connectlocs="0,756920;417784,144767;732155,0" o:connectangles="0,0,0"/>
                              </v:shape>
                            </v:group>
                          </v:group>
                        </v:group>
                        <v:group id="Groupe 113" o:spid="_x0000_s1131" style="position:absolute;left:14784;width:14783;height:15144" coordsize="34579,1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">
                          <v:group id="Groupe 112" o:spid="_x0000_s1132" style="position:absolute;width:11528;height:15097" coordsize="11528,15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">
                            <v:group id="Groupe 109" o:spid="_x0000_s1133" style="position:absolute;width:5764;height:7571"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">
                              <v:shape id="Forme libre : forme 108" o:spid="_x0000_s1134"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" path="m,757173c147918,514091,295836,271010,417894,144815,539952,18619,636150,9309,732348,e" filled="f" strokecolor="black [3040]">
                                <v:path arrowok="t" o:connecttype="custom" o:connectlocs="0,757173;417894,144815;732348,0" o:connectangles="0,0,0"/>
                              </v:shape>
                              <v:shape id="Forme libre : forme 108" o:spid="_x0000_s1135"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" path="m,757173c147918,514091,295836,271010,417894,144815,539952,18619,636150,9309,732348,e" filled="f" strokecolor="black [3040]">
                                <v:path arrowok="t" o:connecttype="custom" o:connectlocs="0,756920;417784,144767;732155,0" o:connectangles="0,0,0"/>
                              </v:shape>
                            </v:group>
                            <v:group id="Groupe 109" o:spid="_x0000_s1136" style="position:absolute;left:5769;top:7528;width:5759;height:7569;flip:y"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">
                              <v:shape id="Forme libre : forme 108" o:spid="_x0000_s1137"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" path="m,757173c147918,514091,295836,271010,417894,144815,539952,18619,636150,9309,732348,e" filled="f" strokecolor="black [3040]">
                                <v:path arrowok="t" o:connecttype="custom" o:connectlocs="0,757173;417894,144815;732348,0" o:connectangles="0,0,0"/>
                              </v:shape>
                              <v:shape id="Forme libre : forme 108" o:spid="_x0000_s1138"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" path="m,757173c147918,514091,295836,271010,417894,144815,539952,18619,636150,9309,732348,e" filled="f" strokecolor="black [3040]">
                                <v:path arrowok="t" o:connecttype="custom" o:connectlocs="0,756920;417784,144767;732155,0" o:connectangles="0,0,0"/>
                              </v:shape>
                            </v:group>
                          </v:group>
                          <v:group id="Groupe 112" o:spid="_x0000_s1139" style="position:absolute;left:11525;width:11528;height:15097" coordsize="11528,15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">
                            <v:group id="Groupe 109" o:spid="_x0000_s1140" style="position:absolute;width:5764;height:7571"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">
                              <v:shape id="Forme libre : forme 108" o:spid="_x0000_s1141"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" path="m,757173c147918,514091,295836,271010,417894,144815,539952,18619,636150,9309,732348,e" filled="f" strokecolor="black [3040]">
                                <v:path arrowok="t" o:connecttype="custom" o:connectlocs="0,757173;417894,144815;732348,0" o:connectangles="0,0,0"/>
                              </v:shape>
                              <v:shape id="Forme libre : forme 108" o:spid="_x0000_s1142"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" path="m,757173c147918,514091,295836,271010,417894,144815,539952,18619,636150,9309,732348,e" filled="f" strokecolor="black [3040]">
                                <v:path arrowok="t" o:connecttype="custom" o:connectlocs="0,756920;417784,144767;732155,0" o:connectangles="0,0,0"/>
                              </v:shape>
                            </v:group>
                            <v:group id="Groupe 109" o:spid="_x0000_s1143" style="position:absolute;left:5769;top:7528;width:5759;height:7569;flip:y"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">
                              <v:shape id="Forme libre : forme 108" o:spid="_x0000_s1144"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" path="m,757173c147918,514091,295836,271010,417894,144815,539952,18619,636150,9309,732348,e" filled="f" strokecolor="black [3040]">
                                <v:path arrowok="t" o:connecttype="custom" o:connectlocs="0,757173;417894,144815;732348,0" o:connectangles="0,0,0"/>
                              </v:shape>
                              <v:shape id="Forme libre : forme 108" o:spid="_x0000_s1145"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" path="m,757173c147918,514091,295836,271010,417894,144815,539952,18619,636150,9309,732348,e" filled="f" strokecolor="black [3040]">
                                <v:path arrowok="t" o:connecttype="custom" o:connectlocs="0,756920;417784,144767;732155,0" o:connectangles="0,0,0"/>
                              </v:shape>
                            </v:group>
                          </v:group>
                          <v:group id="Groupe 112" o:spid="_x0000_s1146" style="position:absolute;left:23050;top:47;width:11529;height:15098" coordorigin="" coordsize="11528,15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">
                            <v:group id="Groupe 109" o:spid="_x0000_s1147" style="position:absolute;width:5764;height:7571" coordorigin=""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">
                              <v:shape id="Forme libre : forme 108" o:spid="_x0000_s1148"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" path="m,757173c147918,514091,295836,271010,417894,144815,539952,18619,636150,9309,732348,e" filled="f" strokecolor="black [3040]">
                                <v:path arrowok="t" o:connecttype="custom" o:connectlocs="0,757173;417890,144815;732341,0" o:connectangles="0,0,0"/>
                              </v:shape>
                              <v:shape id="Forme libre : forme 108" o:spid="_x0000_s1149"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" path="m,757173c147918,514091,295836,271010,417894,144815,539952,18619,636150,9309,732348,e" filled="f" strokecolor="black [3040]">
                                <v:path arrowok="t" o:connecttype="custom" o:connectlocs="0,756920;417784,144767;732155,0" o:connectangles="0,0,0"/>
                              </v:shape>
                            </v:group>
                            <v:group id="Groupe 109" o:spid="_x0000_s1150" style="position:absolute;left:5769;top:7528;width:5759;height:7569;flip:y"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">
                              <v:shape id="Forme libre : forme 108" o:spid="_x0000_s1151"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" path="m,757173c147918,514091,295836,271010,417894,144815,539952,18619,636150,9309,732348,e" filled="f" strokecolor="black [3040]">
                                <v:path arrowok="t" o:connecttype="custom" o:connectlocs="0,757173;417894,144815;732348,0" o:connectangles="0,0,0"/>
                              </v:shape>
                              <v:shape id="Forme libre : forme 108" o:spid="_x0000_s1152"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" path="m,757173c147918,514091,295836,271010,417894,144815,539952,18619,636150,9309,732348,e" filled="f" strokecolor="black [3040]">
                                <v:path arrowok="t" o:connecttype="custom" o:connectlocs="0,756920;417784,144767;732155,0" o:connectangles="0,0,0"/>
                              </v:shape>
                            </v:group>
                          </v:group>
                        </v:group>
                        <v:group id="Groupe 113" o:spid="_x0000_s1153" style="position:absolute;left:29569;top:59;width:14783;height:15145" coordsize="34579,1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">
                          <v:group id="Groupe 112" o:spid="_x0000_s1154" style="position:absolute;width:11528;height:15097" coordsize="11528,15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">
                            <v:group id="Groupe 109" o:spid="_x0000_s1155" style="position:absolute;width:5764;height:7571"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">
                              <v:shape id="Forme libre : forme 108" o:spid="_x0000_s1156"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" path="m,757173c147918,514091,295836,271010,417894,144815,539952,18619,636150,9309,732348,e" filled="f" strokecolor="black [3040]">
                                <v:path arrowok="t" o:connecttype="custom" o:connectlocs="0,757173;417894,144815;732348,0" o:connectangles="0,0,0"/>
                              </v:shape>
                              <v:shape id="Forme libre : forme 108" o:spid="_x0000_s1157"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" path="m,757173c147918,514091,295836,271010,417894,144815,539952,18619,636150,9309,732348,e" filled="f" strokecolor="black [3040]">
                                <v:path arrowok="t" o:connecttype="custom" o:connectlocs="0,756920;417784,144767;732155,0" o:connectangles="0,0,0"/>
                              </v:shape>
                            </v:group>
                            <v:group id="Groupe 109" o:spid="_x0000_s1158" style="position:absolute;left:5769;top:7528;width:5759;height:7569;flip:y"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">
                              <v:shape id="Forme libre : forme 108" o:spid="_x0000_s1159"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" path="m,757173c147918,514091,295836,271010,417894,144815,539952,18619,636150,9309,732348,e" filled="f" strokecolor="black [3040]">
                                <v:path arrowok="t" o:connecttype="custom" o:connectlocs="0,757173;417894,144815;732348,0" o:connectangles="0,0,0"/>
                              </v:shape>
                              <v:shape id="Forme libre : forme 108" o:spid="_x0000_s1160"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" path="m,757173c147918,514091,295836,271010,417894,144815,539952,18619,636150,9309,732348,e" filled="f" strokecolor="black [3040]">
                                <v:path arrowok="t" o:connecttype="custom" o:connectlocs="0,756920;417784,144767;732155,0" o:connectangles="0,0,0"/>
                              </v:shape>
                            </v:group>
                          </v:group>
                          <v:group id="Groupe 112" o:spid="_x0000_s1161" style="position:absolute;left:11525;width:11528;height:15097" coordsize="11528,15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">
                            <v:group id="Groupe 109" o:spid="_x0000_s1162" style="position:absolute;width:5764;height:7571"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">
                              <v:shape id="Forme libre : forme 108" o:spid="_x0000_s1163"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" path="m,757173c147918,514091,295836,271010,417894,144815,539952,18619,636150,9309,732348,e" filled="f" strokecolor="black [3040]">
                                <v:path arrowok="t" o:connecttype="custom" o:connectlocs="0,757173;417894,144815;732348,0" o:connectangles="0,0,0"/>
                              </v:shape>
                              <v:shape id="Forme libre : forme 108" o:spid="_x0000_s1164"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" path="m,757173c147918,514091,295836,271010,417894,144815,539952,18619,636150,9309,732348,e" filled="f" strokecolor="black [3040]">
                                <v:path arrowok="t" o:connecttype="custom" o:connectlocs="0,756920;417784,144767;732155,0" o:connectangles="0,0,0"/>
                              </v:shape>
                            </v:group>
                            <v:group id="Groupe 109" o:spid="_x0000_s1165" style="position:absolute;left:5769;top:7528;width:5759;height:7569;flip:y"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">
                              <v:shape id="Forme libre : forme 108" o:spid="_x0000_s1166"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" path="m,757173c147918,514091,295836,271010,417894,144815,539952,18619,636150,9309,732348,e" filled="f" strokecolor="black [3040]">
                                <v:path arrowok="t" o:connecttype="custom" o:connectlocs="0,757173;417894,144815;732348,0" o:connectangles="0,0,0"/>
                              </v:shape>
                              <v:shape id="Forme libre : forme 108" o:spid="_x0000_s1167"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" path="m,757173c147918,514091,295836,271010,417894,144815,539952,18619,636150,9309,732348,e" filled="f" strokecolor="black [3040]">
                                <v:path arrowok="t" o:connecttype="custom" o:connectlocs="0,756920;417784,144767;732155,0" o:connectangles="0,0,0"/>
                              </v:shape>
                            </v:group>
                          </v:group>
                          <v:group id="Groupe 112" o:spid="_x0000_s1168" style="position:absolute;left:23050;top:47;width:11529;height:15098" coordsize="11528,15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">
                            <v:group id="Groupe 109" o:spid="_x0000_s1169" style="position:absolute;width:5764;height:7571"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">
                              <v:shape id="Forme libre : forme 108" o:spid="_x0000_s1170"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" path="m,757173c147918,514091,295836,271010,417894,144815,539952,18619,636150,9309,732348,e" filled="f" strokecolor="black [3040]">
                                <v:path arrowok="t" o:connecttype="custom" o:connectlocs="0,757173;417894,144815;732348,0" o:connectangles="0,0,0"/>
                              </v:shape>
                              <v:shape id="Forme libre : forme 108" o:spid="_x0000_s1171"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" path="m,757173c147918,514091,295836,271010,417894,144815,539952,18619,636150,9309,732348,e" filled="f" strokecolor="black [3040]">
                                <v:path arrowok="t" o:connecttype="custom" o:connectlocs="0,756920;417784,144767;732155,0" o:connectangles="0,0,0"/>
                              </v:shape>
                            </v:group>
                            <v:group id="Groupe 109" o:spid="_x0000_s1172" style="position:absolute;left:5769;top:7528;width:5759;height:7569;flip:y" coordsize="14530,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">
                              <v:shape id="Forme libre : forme 108" o:spid="_x0000_s1173" style="position:absolute;width:7323;height:7571;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" path="m,757173c147918,514091,295836,271010,417894,144815,539952,18619,636150,9309,732348,e" filled="f" strokecolor="black [3040]">
                                <v:path arrowok="t" o:connecttype="custom" o:connectlocs="0,757173;417894,144815;732348,0" o:connectangles="0,0,0"/>
                              </v:shape>
                              <v:shape id="Forme libre : forme 108" o:spid="_x0000_s1174" style="position:absolute;left:7208;width:7322;height:7569;flip:x;visibility:visible;mso-wrap-style:square;v-text-anchor:middle" coordsize="732348,75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" path="m,757173c147918,514091,295836,271010,417894,144815,539952,18619,636150,9309,732348,e" filled="f" strokecolor="black [3040]">
                                <v:path arrowok="t" o:connecttype="custom" o:connectlocs="0,756920;417784,144767;732155,0" o:connectangles="0,0,0"/>
                              </v:shape>
                            </v:group>
                          </v:group>
                        </v:group>
                      </v:group>
                      <v:line id="Connecteur droit 117" o:spid="_x0000_s1175" style="position:absolute;visibility:visible;mso-wrap-style:square" from="12543,3913" to="14848,3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" strokecolor="black [3040]"/>
                    </v:group>
                  </v:group>
                </v:group>
              </v:group>
            </w:pict>
          </mc:Fallback>
        </mc:AlternateContent>
      </w:r>
    </w:p>
    <w:p w14:paraId="38F81F68" w14:textId="2F4D75FF" w:rsidR="00665B5B" w:rsidRDefault="00730D63" w:rsidP="00665B5B">
      <w:pPr>
        <w:jc w:val="both"/>
      </w:pPr>
      <w:r>
        <w:rPr>
          <w:noProof/>
          <w:lang w:eastAsia="fr-FR"/>
        </w:rPr>
        <mc:AlternateContent>
          <mc:Choice Requires="wps">
            <w:drawing>
              <wp:anchor distT="0" distB="0" distL="114300" distR="114300" simplePos="0" relativeHeight="251680768" behindDoc="0" locked="0" layoutInCell="1" allowOverlap="1" wp14:anchorId="14D6D085" wp14:editId="2D57FCDA">
                <wp:simplePos x="0" y="0"/>
                <wp:positionH relativeFrom="column">
                  <wp:posOffset>3642360</wp:posOffset>
                </wp:positionH>
                <wp:positionV relativeFrom="paragraph">
                  <wp:posOffset>24130</wp:posOffset>
                </wp:positionV>
                <wp:extent cx="0" cy="1206500"/>
                <wp:effectExtent l="76200" t="38100" r="57150" b="12700"/>
                <wp:wrapNone/>
                <wp:docPr id="7" name="Connecteur droit avec flèche 7"/>
                <wp:cNvGraphicFramePr/>
                <a:graphic xmlns:a="http://schemas.openxmlformats.org/drawingml/2006/main">
                  <a:graphicData uri="http://schemas.microsoft.com/office/word/2010/wordprocessingShape">
                    <wps:wsp>
                      <wps:cNvCnPr/>
                      <wps:spPr>
                        <a:xfrm flipV="1">
                          <a:off x="0" y="0"/>
                          <a:ext cx="0" cy="120650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69853A" id="Connecteur droit avec flèche 7" o:spid="_x0000_s1026" type="#_x0000_t32" style="position:absolute;margin-left:286.8pt;margin-top:1.9pt;width:0;height:9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" strokecolor="black [3040]">
                <v:stroke dashstyle="dash" endarrow="block"/>
              </v:shape>
            </w:pict>
          </mc:Fallback>
        </mc:AlternateContent>
      </w:r>
    </w:p>
    <w:p w14:paraId="21D998EC" w14:textId="134B8D7E" w:rsidR="00665B5B" w:rsidRDefault="00665B5B" w:rsidP="00665B5B">
      <w:pPr>
        <w:jc w:val="both"/>
      </w:pPr>
    </w:p>
    <w:p w14:paraId="33CC5BCB" w14:textId="2DB5B650" w:rsidR="00665B5B" w:rsidRDefault="00BD2432" w:rsidP="00665B5B">
      <w:pPr>
        <w:jc w:val="both"/>
      </w:pPr>
      <w:r>
        <w:rPr>
          <w:noProof/>
          <w:lang w:eastAsia="fr-FR"/>
        </w:rPr>
        <mc:AlternateContent>
          <mc:Choice Requires="wps">
            <w:drawing>
              <wp:anchor distT="45720" distB="45720" distL="114300" distR="114300" simplePos="0" relativeHeight="251686912" behindDoc="0" locked="0" layoutInCell="1" allowOverlap="1" wp14:anchorId="20019271" wp14:editId="3EFCFFE2">
                <wp:simplePos x="0" y="0"/>
                <wp:positionH relativeFrom="margin">
                  <wp:posOffset>5548630</wp:posOffset>
                </wp:positionH>
                <wp:positionV relativeFrom="paragraph">
                  <wp:posOffset>73660</wp:posOffset>
                </wp:positionV>
                <wp:extent cx="781685" cy="1404620"/>
                <wp:effectExtent l="0" t="0" r="0" b="0"/>
                <wp:wrapSquare wrapText="bothSides"/>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685" cy="1404620"/>
                        </a:xfrm>
                        <a:prstGeom prst="rect">
                          <a:avLst/>
                        </a:prstGeom>
                        <a:noFill/>
                        <a:ln w="9525">
                          <a:noFill/>
                          <a:miter lim="800000"/>
                          <a:headEnd/>
                          <a:tailEnd/>
                        </a:ln>
                      </wps:spPr>
                      <wps:txbx>
                        <w:txbxContent>
                          <w:p w14:paraId="316428A9" w14:textId="15887690" w:rsidR="00BD2432" w:rsidRDefault="00BD2432" w:rsidP="00BD2432">
                            <w:proofErr w:type="gramStart"/>
                            <w:r>
                              <w:t>temps</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0019271" id="_x0000_s1176" type="#_x0000_t202" style="position:absolute;left:0;text-align:left;margin-left:436.9pt;margin-top:5.8pt;width:61.55pt;height:110.6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" filled="f" stroked="f">
                <v:textbox style="mso-fit-shape-to-text:t">
                  <w:txbxContent>
                    <w:p w14:paraId="316428A9" w14:textId="15887690" w:rsidR="00BD2432" w:rsidRDefault="00BD2432" w:rsidP="00BD2432">
                      <w:proofErr w:type="gramStart"/>
                      <w:r>
                        <w:t>te</w:t>
                      </w:r>
                      <w:r>
                        <w:t>mps</w:t>
                      </w:r>
                      <w:proofErr w:type="gramEnd"/>
                    </w:p>
                  </w:txbxContent>
                </v:textbox>
                <w10:wrap type="square" anchorx="margin"/>
              </v:shape>
            </w:pict>
          </mc:Fallback>
        </mc:AlternateContent>
      </w:r>
    </w:p>
    <w:p w14:paraId="41EA4E37" w14:textId="39E1FD0D" w:rsidR="00665B5B" w:rsidRDefault="00665B5B" w:rsidP="00665B5B">
      <w:pPr>
        <w:jc w:val="both"/>
      </w:pPr>
    </w:p>
    <w:p w14:paraId="54C77B28" w14:textId="49CA3D85" w:rsidR="00665B5B" w:rsidRDefault="00665B5B" w:rsidP="00665B5B">
      <w:pPr>
        <w:jc w:val="both"/>
      </w:pPr>
    </w:p>
    <w:p w14:paraId="03CC8BF2" w14:textId="5EFECBBB" w:rsidR="00665B5B" w:rsidRDefault="00665B5B" w:rsidP="00665B5B">
      <w:pPr>
        <w:jc w:val="both"/>
      </w:pPr>
    </w:p>
    <w:p w14:paraId="5921714B" w14:textId="6414E842" w:rsidR="00665B5B" w:rsidRDefault="00665B5B" w:rsidP="00665B5B">
      <w:pPr>
        <w:jc w:val="both"/>
      </w:pPr>
    </w:p>
    <w:p w14:paraId="730434CB" w14:textId="42AE5BA0" w:rsidR="00665B5B" w:rsidRDefault="00665B5B" w:rsidP="00665B5B">
      <w:pPr>
        <w:jc w:val="both"/>
      </w:pPr>
    </w:p>
    <w:p w14:paraId="036A34D4" w14:textId="1A91890B" w:rsidR="00665B5B" w:rsidRDefault="00665B5B" w:rsidP="00665B5B">
      <w:pPr>
        <w:jc w:val="both"/>
      </w:pPr>
    </w:p>
    <w:p w14:paraId="49B18814" w14:textId="77777777" w:rsidR="00665B5B" w:rsidRDefault="00665B5B" w:rsidP="00665B5B">
      <w:pPr>
        <w:jc w:val="both"/>
      </w:pPr>
    </w:p>
    <w:p w14:paraId="536FDF2B" w14:textId="44C2019A" w:rsidR="00226FE3" w:rsidRDefault="00226FE3" w:rsidP="00665B5B">
      <w:pPr>
        <w:jc w:val="both"/>
        <w:rPr>
          <w:b/>
          <w:color w:val="000000"/>
          <w:sz w:val="26"/>
        </w:rPr>
      </w:pPr>
    </w:p>
    <w:p w14:paraId="61C44649" w14:textId="74267117" w:rsidR="00082B62" w:rsidRDefault="00082B62" w:rsidP="00665B5B">
      <w:pPr>
        <w:jc w:val="both"/>
        <w:rPr>
          <w:b/>
          <w:color w:val="000000"/>
          <w:sz w:val="26"/>
        </w:rPr>
      </w:pPr>
    </w:p>
    <w:p w14:paraId="01CD6470" w14:textId="77777777" w:rsidR="002E0BDB" w:rsidRDefault="002E0BDB" w:rsidP="00665B5B">
      <w:pPr>
        <w:jc w:val="both"/>
        <w:rPr>
          <w:b/>
          <w:color w:val="000000"/>
          <w:sz w:val="26"/>
        </w:rPr>
      </w:pPr>
    </w:p>
    <w:p w14:paraId="4B6DE303" w14:textId="1B1B26D5" w:rsidR="00226FE3" w:rsidRDefault="00226FE3" w:rsidP="00665B5B">
      <w:pPr>
        <w:jc w:val="both"/>
      </w:pPr>
      <w:r>
        <w:t xml:space="preserve">On suppose que la régulation de pression impose que les chaufferettes soient soumises à une tension de valeur efficace </w:t>
      </w:r>
      <w:r w:rsidR="002F2F92">
        <w:t>3</w:t>
      </w:r>
      <w:r>
        <w:t>17 V.</w:t>
      </w:r>
    </w:p>
    <w:p w14:paraId="6898BCC1" w14:textId="77777777" w:rsidR="00226FE3" w:rsidRDefault="00226FE3" w:rsidP="00665B5B">
      <w:pPr>
        <w:jc w:val="both"/>
        <w:rPr>
          <w:b/>
          <w:color w:val="000000"/>
          <w:sz w:val="26"/>
        </w:rPr>
      </w:pPr>
    </w:p>
    <w:p w14:paraId="5E2AA5BA" w14:textId="7B6DC49B" w:rsidR="00665B5B" w:rsidRDefault="004B60BC" w:rsidP="00665B5B">
      <w:pPr>
        <w:jc w:val="both"/>
      </w:pPr>
      <w:r w:rsidRPr="007D13B7">
        <w:rPr>
          <w:b/>
          <w:color w:val="000000"/>
          <w:sz w:val="26"/>
        </w:rPr>
        <w:t>Q</w:t>
      </w:r>
      <w:r w:rsidR="00ED5F98">
        <w:rPr>
          <w:b/>
          <w:color w:val="000000"/>
          <w:sz w:val="26"/>
        </w:rPr>
        <w:t>1</w:t>
      </w:r>
      <w:r w:rsidR="004F5E63">
        <w:rPr>
          <w:b/>
          <w:color w:val="000000"/>
          <w:sz w:val="26"/>
        </w:rPr>
        <w:t>2</w:t>
      </w:r>
      <w:r w:rsidR="00082B62">
        <w:rPr>
          <w:b/>
          <w:color w:val="000000"/>
        </w:rPr>
        <w:t> </w:t>
      </w:r>
      <w:r>
        <w:rPr>
          <w:b/>
          <w:color w:val="000000"/>
        </w:rPr>
        <w:t>-</w:t>
      </w:r>
      <w:r w:rsidR="00082B62">
        <w:rPr>
          <w:b/>
          <w:color w:val="000000"/>
        </w:rPr>
        <w:t> </w:t>
      </w:r>
      <w:r w:rsidR="00665B5B">
        <w:t>Pour une période de fonctionnement du gradateur de 20</w:t>
      </w:r>
      <w:r w:rsidR="00082B62">
        <w:t> </w:t>
      </w:r>
      <w:r w:rsidR="00665B5B">
        <w:t xml:space="preserve">secondes, déterminer la valeur à donner à </w:t>
      </w:r>
      <m:oMath>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ON</m:t>
            </m:r>
          </m:sub>
        </m:sSub>
      </m:oMath>
      <w:r w:rsidR="00665B5B">
        <w:t>.</w:t>
      </w:r>
    </w:p>
    <w:p w14:paraId="56C6CFEC" w14:textId="77777777" w:rsidR="00264747" w:rsidRDefault="00264747" w:rsidP="00665B5B"/>
    <w:p w14:paraId="1CA7B163" w14:textId="46E192BA" w:rsidR="00665B5B" w:rsidRDefault="00665B5B" w:rsidP="00665B5B">
      <w:r>
        <w:br w:type="page"/>
      </w:r>
    </w:p>
    <w:p w14:paraId="75980DEE" w14:textId="77777777" w:rsidR="002E0BDB" w:rsidRDefault="002E0BDB" w:rsidP="00EA3199">
      <w:pPr>
        <w:rPr>
          <w:b/>
          <w:color w:val="000000"/>
        </w:rPr>
      </w:pPr>
    </w:p>
    <w:p w14:paraId="3C5BD7C2" w14:textId="221E0AFB" w:rsidR="00EA3199" w:rsidRPr="00E54244" w:rsidRDefault="00EA3199" w:rsidP="00EA3199">
      <w:pPr>
        <w:rPr>
          <w:b/>
        </w:rPr>
      </w:pPr>
      <w:r w:rsidRPr="00E54244">
        <w:rPr>
          <w:b/>
          <w:color w:val="000000"/>
        </w:rPr>
        <w:t>Partie C – Masse de combustible</w:t>
      </w:r>
      <w:r w:rsidR="00082B62">
        <w:rPr>
          <w:b/>
          <w:color w:val="000000"/>
        </w:rPr>
        <w:t>.</w:t>
      </w:r>
    </w:p>
    <w:p w14:paraId="2A70FB7B" w14:textId="77777777" w:rsidR="00EA3199" w:rsidRDefault="00EA3199" w:rsidP="00EA3199">
      <w:r w:rsidRPr="00804A99">
        <w:rPr>
          <w:noProof/>
          <w:lang w:eastAsia="fr-FR"/>
        </w:rPr>
        <w:drawing>
          <wp:anchor distT="0" distB="0" distL="114300" distR="114300" simplePos="0" relativeHeight="251670528" behindDoc="0" locked="0" layoutInCell="1" allowOverlap="1" wp14:anchorId="331B3CFA" wp14:editId="1D26D073">
            <wp:simplePos x="0" y="0"/>
            <wp:positionH relativeFrom="column">
              <wp:posOffset>3045460</wp:posOffset>
            </wp:positionH>
            <wp:positionV relativeFrom="paragraph">
              <wp:posOffset>70485</wp:posOffset>
            </wp:positionV>
            <wp:extent cx="3039110" cy="1880235"/>
            <wp:effectExtent l="0" t="0" r="8890" b="5715"/>
            <wp:wrapSquare wrapText="bothSides"/>
            <wp:docPr id="1305754589" name="Image 1" descr="Une image contenant texte, illustr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754589" name="Image 1" descr="Une image contenant texte, illustration&#10;&#10;Description générée automatiquement"/>
                    <pic:cNvPicPr/>
                  </pic:nvPicPr>
                  <pic:blipFill>
                    <a:blip r:embed="rId17">
                      <a:extLst>
                        <a:ext uri="{28A0092B-C50C-407E-A947-70E740481C1C}">
                          <a14:useLocalDpi xmlns:a14="http://schemas.microsoft.com/office/drawing/2010/main" val="0"/>
                        </a:ext>
                      </a:extLst>
                    </a:blip>
                    <a:stretch>
                      <a:fillRect/>
                    </a:stretch>
                  </pic:blipFill>
                  <pic:spPr>
                    <a:xfrm>
                      <a:off x="0" y="0"/>
                      <a:ext cx="3039110" cy="1880235"/>
                    </a:xfrm>
                    <a:prstGeom prst="rect">
                      <a:avLst/>
                    </a:prstGeom>
                  </pic:spPr>
                </pic:pic>
              </a:graphicData>
            </a:graphic>
            <wp14:sizeRelH relativeFrom="margin">
              <wp14:pctWidth>0</wp14:pctWidth>
            </wp14:sizeRelH>
            <wp14:sizeRelV relativeFrom="margin">
              <wp14:pctHeight>0</wp14:pctHeight>
            </wp14:sizeRelV>
          </wp:anchor>
        </w:drawing>
      </w:r>
    </w:p>
    <w:p w14:paraId="4B6C5488" w14:textId="4C7A30CB" w:rsidR="00EA3199" w:rsidRPr="00817F5A" w:rsidRDefault="00EA3199" w:rsidP="00082B62">
      <w:pPr>
        <w:ind w:right="5385"/>
        <w:jc w:val="both"/>
      </w:pPr>
      <w:r w:rsidRPr="00817F5A">
        <w:t>L’eau</w:t>
      </w:r>
      <w:r>
        <w:t xml:space="preserve"> du circuit primaire </w:t>
      </w:r>
      <w:r w:rsidRPr="00817F5A">
        <w:t>pénètre dans l</w:t>
      </w:r>
      <w:r>
        <w:t xml:space="preserve">e réacteur où se trouve le combustible. L’eau récupère alors l’énergie produite par les réactions de fission du combustible </w:t>
      </w:r>
      <w:r w:rsidRPr="00817F5A">
        <w:t xml:space="preserve">puis se dirige </w:t>
      </w:r>
      <w:r w:rsidR="00082B62">
        <w:t>vers les générateurs de vapeur.</w:t>
      </w:r>
    </w:p>
    <w:p w14:paraId="15F3BDC0" w14:textId="77777777" w:rsidR="00EA3199" w:rsidRPr="00817F5A" w:rsidRDefault="00EA3199" w:rsidP="00EA3199">
      <w:pPr>
        <w:pStyle w:val="Sansinterligne"/>
        <w:rPr>
          <w:rFonts w:ascii="Arial" w:hAnsi="Arial" w:cs="Arial"/>
        </w:rPr>
      </w:pPr>
    </w:p>
    <w:p w14:paraId="42C32825" w14:textId="77777777" w:rsidR="00EA3199" w:rsidRDefault="00EA3199" w:rsidP="00EA3199">
      <w:pPr>
        <w:pStyle w:val="Sansinterligne"/>
        <w:rPr>
          <w:rFonts w:ascii="Arial" w:hAnsi="Arial" w:cs="Arial"/>
        </w:rPr>
      </w:pPr>
    </w:p>
    <w:p w14:paraId="53E7F286" w14:textId="77777777" w:rsidR="00EA3199" w:rsidRDefault="00EA3199" w:rsidP="00EA3199">
      <w:pPr>
        <w:pStyle w:val="Sansinterligne"/>
        <w:rPr>
          <w:rFonts w:ascii="Arial" w:hAnsi="Arial" w:cs="Arial"/>
        </w:rPr>
      </w:pPr>
    </w:p>
    <w:p w14:paraId="044FEBC7" w14:textId="77777777" w:rsidR="00EA3199" w:rsidRDefault="00EA3199" w:rsidP="00EA3199">
      <w:pPr>
        <w:pStyle w:val="Sansinterligne"/>
        <w:rPr>
          <w:rFonts w:ascii="Arial" w:hAnsi="Arial" w:cs="Arial"/>
        </w:rPr>
      </w:pPr>
    </w:p>
    <w:p w14:paraId="0914F6C1" w14:textId="77777777" w:rsidR="00EA3199" w:rsidRDefault="00EA3199" w:rsidP="00EA3199">
      <w:pPr>
        <w:pStyle w:val="Sansinterligne"/>
        <w:rPr>
          <w:rFonts w:ascii="Arial" w:hAnsi="Arial" w:cs="Arial"/>
        </w:rPr>
      </w:pPr>
      <w:r w:rsidRPr="000829B4">
        <w:rPr>
          <w:i/>
          <w:iCs/>
          <w:noProof/>
          <w:color w:val="FF0000"/>
        </w:rPr>
        <mc:AlternateContent>
          <mc:Choice Requires="wps">
            <w:drawing>
              <wp:anchor distT="0" distB="0" distL="114300" distR="114300" simplePos="0" relativeHeight="251668480" behindDoc="0" locked="0" layoutInCell="1" allowOverlap="1" wp14:anchorId="70F0541C" wp14:editId="75177EE0">
                <wp:simplePos x="0" y="0"/>
                <wp:positionH relativeFrom="column">
                  <wp:posOffset>3739251</wp:posOffset>
                </wp:positionH>
                <wp:positionV relativeFrom="paragraph">
                  <wp:posOffset>53340</wp:posOffset>
                </wp:positionV>
                <wp:extent cx="1548765" cy="244475"/>
                <wp:effectExtent l="0" t="0" r="0" b="3175"/>
                <wp:wrapSquare wrapText="bothSides"/>
                <wp:docPr id="7429" name="Zone de texte 7429"/>
                <wp:cNvGraphicFramePr/>
                <a:graphic xmlns:a="http://schemas.openxmlformats.org/drawingml/2006/main">
                  <a:graphicData uri="http://schemas.microsoft.com/office/word/2010/wordprocessingShape">
                    <wps:wsp>
                      <wps:cNvSpPr txBox="1"/>
                      <wps:spPr>
                        <a:xfrm>
                          <a:off x="0" y="0"/>
                          <a:ext cx="1548765" cy="244475"/>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23095C7" w14:textId="77777777" w:rsidR="009E28E7" w:rsidRPr="006843FA" w:rsidRDefault="009E28E7" w:rsidP="00EA3199">
                            <w:pPr>
                              <w:pStyle w:val="Sansinterligne"/>
                              <w:rPr>
                                <w:rFonts w:ascii="Arial" w:hAnsi="Arial" w:cs="Arial"/>
                                <w:i/>
                                <w:sz w:val="16"/>
                                <w:szCs w:val="16"/>
                              </w:rPr>
                            </w:pPr>
                            <w:r w:rsidRPr="006843FA">
                              <w:rPr>
                                <w:rFonts w:ascii="Arial" w:hAnsi="Arial" w:cs="Arial"/>
                                <w:i/>
                                <w:sz w:val="16"/>
                                <w:szCs w:val="16"/>
                              </w:rPr>
                              <w:t>Source : https://www.irsn.fr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F0541C" id="Zone de texte 7429" o:spid="_x0000_s1175" type="#_x0000_t202" style="position:absolute;margin-left:294.45pt;margin-top:4.2pt;width:121.95pt;height:19.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" filled="f" stroked="f">
                <v:textbox>
                  <w:txbxContent>
                    <w:p w14:paraId="323095C7" w14:textId="77777777" w:rsidR="009E28E7" w:rsidRPr="006843FA" w:rsidRDefault="009E28E7" w:rsidP="00EA3199">
                      <w:pPr>
                        <w:pStyle w:val="Sansinterligne"/>
                        <w:rPr>
                          <w:rFonts w:ascii="Arial" w:hAnsi="Arial" w:cs="Arial"/>
                          <w:i/>
                          <w:sz w:val="16"/>
                          <w:szCs w:val="16"/>
                        </w:rPr>
                      </w:pPr>
                      <w:r w:rsidRPr="006843FA">
                        <w:rPr>
                          <w:rFonts w:ascii="Arial" w:hAnsi="Arial" w:cs="Arial"/>
                          <w:i/>
                          <w:sz w:val="16"/>
                          <w:szCs w:val="16"/>
                        </w:rPr>
                        <w:t>Source : https://www.irsn.fr</w:t>
                      </w:r>
                    </w:p>
                  </w:txbxContent>
                </v:textbox>
                <w10:wrap type="square"/>
              </v:shape>
            </w:pict>
          </mc:Fallback>
        </mc:AlternateContent>
      </w:r>
    </w:p>
    <w:p w14:paraId="044B0C34" w14:textId="77777777" w:rsidR="00EA3199" w:rsidRDefault="00EA3199" w:rsidP="00EA3199">
      <w:pPr>
        <w:pStyle w:val="Sansinterligne"/>
        <w:rPr>
          <w:rFonts w:ascii="Arial" w:hAnsi="Arial" w:cs="Arial"/>
        </w:rPr>
      </w:pPr>
    </w:p>
    <w:p w14:paraId="4E1FE24F" w14:textId="77777777" w:rsidR="00EA3199" w:rsidRDefault="00EA3199" w:rsidP="00EA3199">
      <w:pPr>
        <w:pStyle w:val="Sansinterligne"/>
        <w:rPr>
          <w:rFonts w:ascii="Arial" w:hAnsi="Arial" w:cs="Arial"/>
        </w:rPr>
      </w:pPr>
    </w:p>
    <w:p w14:paraId="3839CC1D" w14:textId="77777777" w:rsidR="00EA3199" w:rsidRDefault="00EA3199" w:rsidP="00EA3199">
      <w:pPr>
        <w:pStyle w:val="Sansinterligne"/>
        <w:rPr>
          <w:rFonts w:ascii="Arial" w:hAnsi="Arial" w:cs="Arial"/>
        </w:rPr>
      </w:pPr>
    </w:p>
    <w:p w14:paraId="1C583F17" w14:textId="77777777" w:rsidR="00EA3199" w:rsidRPr="00817F5A" w:rsidRDefault="00EA3199" w:rsidP="00EA3199">
      <w:pPr>
        <w:pStyle w:val="Sansinterligne"/>
        <w:rPr>
          <w:rFonts w:ascii="Arial" w:hAnsi="Arial" w:cs="Arial"/>
        </w:rPr>
      </w:pPr>
    </w:p>
    <w:p w14:paraId="428A948E" w14:textId="0A2879E4" w:rsidR="00EA3199" w:rsidRPr="000A0256" w:rsidRDefault="00EA3199" w:rsidP="00EA3199">
      <w:pPr>
        <w:pStyle w:val="Sansinterligne"/>
        <w:jc w:val="both"/>
        <w:rPr>
          <w:rFonts w:ascii="Arial" w:hAnsi="Arial" w:cs="Arial"/>
          <w:color w:val="000000" w:themeColor="text1"/>
        </w:rPr>
      </w:pPr>
      <w:r w:rsidRPr="000A0256">
        <w:rPr>
          <w:rFonts w:ascii="Arial" w:hAnsi="Arial" w:cs="Arial"/>
          <w:color w:val="000000" w:themeColor="text1"/>
        </w:rPr>
        <w:t xml:space="preserve">L’une des réactions qui se produit dans le réacteur est modélisée de la façon suivante : un neutron heurte un noyau d’uranium </w:t>
      </w:r>
      <w:r w:rsidRPr="009E427F">
        <w:rPr>
          <w:rFonts w:ascii="Cambria Math" w:hAnsi="Cambria Math" w:cs="Arial"/>
          <w:color w:val="000000" w:themeColor="text1"/>
        </w:rPr>
        <w:t>U</w:t>
      </w:r>
      <w:r w:rsidRPr="000A0256">
        <w:rPr>
          <w:rFonts w:ascii="Arial" w:hAnsi="Arial" w:cs="Arial"/>
          <w:color w:val="000000" w:themeColor="text1"/>
        </w:rPr>
        <w:t>, cela conduit à la formation d'un noyau de lanthane</w:t>
      </w:r>
      <w:r w:rsidR="00082B62">
        <w:rPr>
          <w:rFonts w:ascii="Arial" w:hAnsi="Arial" w:cs="Arial"/>
          <w:color w:val="000000" w:themeColor="text1"/>
        </w:rPr>
        <w:t> </w:t>
      </w:r>
      <w:proofErr w:type="gramStart"/>
      <w:r w:rsidRPr="00082B62">
        <w:rPr>
          <w:rFonts w:asciiTheme="majorHAnsi" w:hAnsiTheme="majorHAnsi" w:cstheme="majorHAnsi"/>
          <w:color w:val="000000" w:themeColor="text1"/>
        </w:rPr>
        <w:t>La</w:t>
      </w:r>
      <w:proofErr w:type="gramEnd"/>
      <w:r w:rsidRPr="000A0256">
        <w:rPr>
          <w:rFonts w:ascii="Arial" w:hAnsi="Arial" w:cs="Arial"/>
          <w:color w:val="000000" w:themeColor="text1"/>
        </w:rPr>
        <w:t>, d'un noyau de brome</w:t>
      </w:r>
      <w:r>
        <w:rPr>
          <w:rFonts w:ascii="Arial" w:hAnsi="Arial" w:cs="Arial"/>
          <w:color w:val="000000" w:themeColor="text1"/>
        </w:rPr>
        <w:t xml:space="preserve"> </w:t>
      </w:r>
      <w:r w:rsidRPr="00082B62">
        <w:rPr>
          <w:rFonts w:asciiTheme="minorHAnsi" w:hAnsiTheme="minorHAnsi" w:cstheme="minorHAnsi"/>
          <w:color w:val="000000" w:themeColor="text1"/>
        </w:rPr>
        <w:t>Br</w:t>
      </w:r>
      <w:r w:rsidRPr="000A0256">
        <w:rPr>
          <w:rFonts w:ascii="Arial" w:hAnsi="Arial" w:cs="Arial"/>
          <w:color w:val="000000" w:themeColor="text1"/>
        </w:rPr>
        <w:t xml:space="preserve">, ainsi qu'à un nombre </w:t>
      </w:r>
      <w:r>
        <w:rPr>
          <w:rFonts w:ascii="Arial" w:hAnsi="Arial" w:cs="Arial"/>
          <w:color w:val="000000" w:themeColor="text1"/>
        </w:rPr>
        <w:t>« </w:t>
      </w:r>
      <w:r w:rsidRPr="009E427F">
        <w:rPr>
          <w:rFonts w:ascii="Cambria Math" w:hAnsi="Cambria Math" w:cs="Arial"/>
          <w:color w:val="000000" w:themeColor="text1"/>
        </w:rPr>
        <w:t>a</w:t>
      </w:r>
      <w:r>
        <w:rPr>
          <w:rFonts w:ascii="Arial" w:hAnsi="Arial" w:cs="Arial"/>
          <w:color w:val="000000" w:themeColor="text1"/>
        </w:rPr>
        <w:t> »</w:t>
      </w:r>
      <w:r w:rsidRPr="000A0256">
        <w:rPr>
          <w:rFonts w:ascii="Arial" w:hAnsi="Arial" w:cs="Arial"/>
          <w:color w:val="000000" w:themeColor="text1"/>
        </w:rPr>
        <w:t xml:space="preserve"> de neutrons</w:t>
      </w:r>
      <w:r w:rsidR="00082B62">
        <w:rPr>
          <w:rFonts w:ascii="Arial" w:hAnsi="Arial" w:cs="Arial"/>
          <w:color w:val="000000" w:themeColor="text1"/>
        </w:rPr>
        <w:t> :</w:t>
      </w:r>
    </w:p>
    <w:p w14:paraId="6A257F2D" w14:textId="05E05CA9" w:rsidR="00EA3199" w:rsidRPr="00462055" w:rsidRDefault="00E652EE" w:rsidP="00EA3199">
      <w:pPr>
        <w:pStyle w:val="Sansinterligne"/>
        <w:rPr>
          <w:rFonts w:asciiTheme="minorHAnsi" w:hAnsiTheme="minorHAnsi" w:cstheme="minorHAnsi"/>
          <w:iCs/>
        </w:rPr>
      </w:pPr>
      <m:oMathPara>
        <m:oMath>
          <m:sPre>
            <m:sPrePr>
              <m:ctrlPr>
                <w:rPr>
                  <w:rFonts w:ascii="Cambria Math" w:hAnsi="Cambria Math" w:cstheme="minorHAnsi"/>
                  <w:iCs/>
                </w:rPr>
              </m:ctrlPr>
            </m:sPrePr>
            <m:sub>
              <m:r>
                <m:rPr>
                  <m:nor/>
                </m:rPr>
                <w:rPr>
                  <w:rFonts w:asciiTheme="minorHAnsi" w:hAnsiTheme="minorHAnsi" w:cstheme="minorHAnsi"/>
                </w:rPr>
                <m:t>92</m:t>
              </m:r>
            </m:sub>
            <m:sup>
              <m:r>
                <m:rPr>
                  <m:nor/>
                </m:rPr>
                <w:rPr>
                  <w:rFonts w:asciiTheme="minorHAnsi" w:hAnsiTheme="minorHAnsi" w:cstheme="minorHAnsi"/>
                </w:rPr>
                <m:t>235</m:t>
              </m:r>
            </m:sup>
            <m:e>
              <m:r>
                <m:rPr>
                  <m:nor/>
                </m:rPr>
                <w:rPr>
                  <w:rFonts w:asciiTheme="minorHAnsi" w:hAnsiTheme="minorHAnsi" w:cstheme="minorHAnsi"/>
                </w:rPr>
                <m:t>U</m:t>
              </m:r>
            </m:e>
          </m:sPre>
          <m:r>
            <m:rPr>
              <m:nor/>
            </m:rPr>
            <w:rPr>
              <w:rFonts w:asciiTheme="minorHAnsi" w:hAnsiTheme="minorHAnsi" w:cstheme="minorHAnsi"/>
            </w:rPr>
            <m:t>+</m:t>
          </m:r>
          <m:r>
            <m:rPr>
              <m:sty m:val="p"/>
            </m:rPr>
            <w:rPr>
              <w:rFonts w:ascii="Cambria Math" w:hAnsi="Cambria Math" w:cstheme="minorHAnsi"/>
            </w:rPr>
            <m:t xml:space="preserve">  </m:t>
          </m:r>
          <m:sPre>
            <m:sPrePr>
              <m:ctrlPr>
                <w:rPr>
                  <w:rFonts w:ascii="Cambria Math" w:hAnsi="Cambria Math" w:cstheme="minorHAnsi"/>
                  <w:iCs/>
                </w:rPr>
              </m:ctrlPr>
            </m:sPrePr>
            <m:sub>
              <m:r>
                <m:rPr>
                  <m:nor/>
                </m:rPr>
                <w:rPr>
                  <w:rFonts w:asciiTheme="minorHAnsi" w:hAnsiTheme="minorHAnsi" w:cstheme="minorHAnsi"/>
                </w:rPr>
                <m:t>0</m:t>
              </m:r>
            </m:sub>
            <m:sup>
              <m:r>
                <m:rPr>
                  <m:nor/>
                </m:rPr>
                <w:rPr>
                  <w:rFonts w:asciiTheme="minorHAnsi" w:hAnsiTheme="minorHAnsi" w:cstheme="minorHAnsi"/>
                </w:rPr>
                <m:t>1</m:t>
              </m:r>
            </m:sup>
            <m:e>
              <m:r>
                <m:rPr>
                  <m:nor/>
                </m:rPr>
                <w:rPr>
                  <w:rFonts w:asciiTheme="minorHAnsi" w:hAnsiTheme="minorHAnsi" w:cstheme="minorHAnsi"/>
                </w:rPr>
                <m:t>n</m:t>
              </m:r>
            </m:e>
          </m:sPre>
          <m:r>
            <m:rPr>
              <m:nor/>
            </m:rPr>
            <w:rPr>
              <w:rFonts w:asciiTheme="minorHAnsi" w:hAnsiTheme="minorHAnsi" w:cstheme="minorHAnsi"/>
            </w:rPr>
            <m:t xml:space="preserve">  →</m:t>
          </m:r>
          <m:r>
            <m:rPr>
              <m:sty m:val="p"/>
            </m:rPr>
            <w:rPr>
              <w:rFonts w:ascii="Cambria Math" w:hAnsi="Cambria Math" w:cstheme="minorHAnsi"/>
            </w:rPr>
            <m:t xml:space="preserve"> </m:t>
          </m:r>
          <m:sPre>
            <m:sPrePr>
              <m:ctrlPr>
                <w:rPr>
                  <w:rFonts w:ascii="Cambria Math" w:hAnsi="Cambria Math" w:cstheme="minorHAnsi"/>
                  <w:iCs/>
                </w:rPr>
              </m:ctrlPr>
            </m:sPrePr>
            <m:sub>
              <m:r>
                <m:rPr>
                  <m:nor/>
                </m:rPr>
                <w:rPr>
                  <w:rFonts w:asciiTheme="minorHAnsi" w:hAnsiTheme="minorHAnsi" w:cstheme="minorHAnsi"/>
                </w:rPr>
                <m:t>57</m:t>
              </m:r>
            </m:sub>
            <m:sup>
              <m:r>
                <m:rPr>
                  <m:nor/>
                </m:rPr>
                <w:rPr>
                  <w:rFonts w:asciiTheme="minorHAnsi" w:hAnsiTheme="minorHAnsi" w:cstheme="minorHAnsi"/>
                </w:rPr>
                <m:t>148</m:t>
              </m:r>
            </m:sup>
            <m:e>
              <m:r>
                <m:rPr>
                  <m:nor/>
                </m:rPr>
                <w:rPr>
                  <w:rFonts w:asciiTheme="minorHAnsi" w:hAnsiTheme="minorHAnsi" w:cstheme="minorHAnsi"/>
                </w:rPr>
                <m:t>La</m:t>
              </m:r>
            </m:e>
          </m:sPre>
          <m:r>
            <m:rPr>
              <m:nor/>
            </m:rPr>
            <w:rPr>
              <w:rFonts w:asciiTheme="minorHAnsi" w:hAnsiTheme="minorHAnsi" w:cstheme="minorHAnsi"/>
            </w:rPr>
            <m:t>+</m:t>
          </m:r>
          <m:r>
            <m:rPr>
              <m:sty m:val="p"/>
            </m:rPr>
            <w:rPr>
              <w:rFonts w:ascii="Cambria Math" w:hAnsi="Cambria Math" w:cstheme="minorHAnsi"/>
            </w:rPr>
            <m:t xml:space="preserve"> </m:t>
          </m:r>
          <m:sPre>
            <m:sPrePr>
              <m:ctrlPr>
                <w:rPr>
                  <w:rFonts w:ascii="Cambria Math" w:hAnsi="Cambria Math" w:cstheme="minorHAnsi"/>
                  <w:iCs/>
                </w:rPr>
              </m:ctrlPr>
            </m:sPrePr>
            <m:sub>
              <m:r>
                <m:rPr>
                  <m:nor/>
                </m:rPr>
                <w:rPr>
                  <w:rFonts w:asciiTheme="minorHAnsi" w:hAnsiTheme="minorHAnsi" w:cstheme="minorHAnsi"/>
                </w:rPr>
                <m:t>35</m:t>
              </m:r>
            </m:sub>
            <m:sup>
              <m:r>
                <m:rPr>
                  <m:nor/>
                </m:rPr>
                <w:rPr>
                  <w:rFonts w:asciiTheme="minorHAnsi" w:hAnsiTheme="minorHAnsi" w:cstheme="minorHAnsi"/>
                </w:rPr>
                <m:t>85</m:t>
              </m:r>
            </m:sup>
            <m:e>
              <m:r>
                <m:rPr>
                  <m:nor/>
                </m:rPr>
                <w:rPr>
                  <w:rFonts w:asciiTheme="minorHAnsi" w:hAnsiTheme="minorHAnsi" w:cstheme="minorHAnsi"/>
                </w:rPr>
                <m:t>Br</m:t>
              </m:r>
            </m:e>
          </m:sPre>
          <m:r>
            <m:rPr>
              <m:nor/>
            </m:rPr>
            <w:rPr>
              <w:rFonts w:asciiTheme="minorHAnsi" w:hAnsiTheme="minorHAnsi" w:cstheme="minorHAnsi"/>
            </w:rPr>
            <m:t xml:space="preserve"> + a</m:t>
          </m:r>
          <m:r>
            <m:rPr>
              <m:sty m:val="p"/>
            </m:rPr>
            <w:rPr>
              <w:rFonts w:ascii="Cambria Math" w:hAnsi="Cambria Math" w:cstheme="minorHAnsi"/>
            </w:rPr>
            <m:t xml:space="preserve">  </m:t>
          </m:r>
          <m:sPre>
            <m:sPrePr>
              <m:ctrlPr>
                <w:rPr>
                  <w:rFonts w:ascii="Cambria Math" w:hAnsi="Cambria Math" w:cstheme="minorHAnsi"/>
                  <w:iCs/>
                </w:rPr>
              </m:ctrlPr>
            </m:sPrePr>
            <m:sub>
              <m:r>
                <m:rPr>
                  <m:nor/>
                </m:rPr>
                <w:rPr>
                  <w:rFonts w:asciiTheme="minorHAnsi" w:hAnsiTheme="minorHAnsi" w:cstheme="minorHAnsi"/>
                </w:rPr>
                <m:t>0</m:t>
              </m:r>
            </m:sub>
            <m:sup>
              <m:r>
                <m:rPr>
                  <m:nor/>
                </m:rPr>
                <w:rPr>
                  <w:rFonts w:asciiTheme="minorHAnsi" w:hAnsiTheme="minorHAnsi" w:cstheme="minorHAnsi"/>
                </w:rPr>
                <m:t>1</m:t>
              </m:r>
            </m:sup>
            <m:e>
              <m:r>
                <m:rPr>
                  <m:nor/>
                </m:rPr>
                <w:rPr>
                  <w:rFonts w:asciiTheme="minorHAnsi" w:hAnsiTheme="minorHAnsi" w:cstheme="minorHAnsi"/>
                </w:rPr>
                <m:t>n</m:t>
              </m:r>
            </m:e>
          </m:sPre>
        </m:oMath>
      </m:oMathPara>
    </w:p>
    <w:p w14:paraId="3B8CD975" w14:textId="77777777" w:rsidR="00EA3199" w:rsidRDefault="00EA3199" w:rsidP="00EA3199">
      <w:pPr>
        <w:spacing w:after="120"/>
        <w:rPr>
          <w:b/>
          <w:u w:val="single"/>
        </w:rPr>
      </w:pPr>
    </w:p>
    <w:p w14:paraId="257F3DDD" w14:textId="406A787F" w:rsidR="00EA3199" w:rsidRDefault="00082B62" w:rsidP="00EA3199">
      <w:pPr>
        <w:ind w:right="135"/>
        <w:rPr>
          <w:b/>
          <w:bCs/>
          <w:u w:val="single"/>
        </w:rPr>
      </w:pPr>
      <w:r>
        <w:rPr>
          <w:b/>
          <w:bCs/>
          <w:u w:val="single"/>
        </w:rPr>
        <w:t>Données :</w:t>
      </w:r>
    </w:p>
    <w:p w14:paraId="1D751164" w14:textId="77777777" w:rsidR="00EA3199" w:rsidRPr="00252D56" w:rsidRDefault="00EA3199" w:rsidP="00EA3199">
      <w:pPr>
        <w:ind w:right="135"/>
        <w:rPr>
          <w:b/>
          <w:bCs/>
          <w:u w:val="single"/>
        </w:rPr>
      </w:pPr>
    </w:p>
    <w:p w14:paraId="041E16A6" w14:textId="1BAA839B" w:rsidR="00EA3199" w:rsidRDefault="00EA3199" w:rsidP="00EA3199">
      <w:pPr>
        <w:pStyle w:val="Paragraphedeliste"/>
        <w:numPr>
          <w:ilvl w:val="0"/>
          <w:numId w:val="27"/>
        </w:numPr>
        <w:ind w:left="709" w:hanging="425"/>
        <w:rPr>
          <w:szCs w:val="22"/>
        </w:rPr>
      </w:pPr>
      <w:proofErr w:type="gramStart"/>
      <w:r w:rsidRPr="00A03758">
        <w:rPr>
          <w:szCs w:val="22"/>
        </w:rPr>
        <w:t>unité</w:t>
      </w:r>
      <w:proofErr w:type="gramEnd"/>
      <w:r w:rsidRPr="00A03758">
        <w:rPr>
          <w:szCs w:val="22"/>
        </w:rPr>
        <w:t xml:space="preserve"> de m</w:t>
      </w:r>
      <w:r>
        <w:rPr>
          <w:szCs w:val="22"/>
        </w:rPr>
        <w:t>asse atomique</w:t>
      </w:r>
      <w:r w:rsidR="00082B62">
        <w:rPr>
          <w:szCs w:val="22"/>
        </w:rPr>
        <w:t> </w:t>
      </w:r>
      <w:r>
        <w:rPr>
          <w:szCs w:val="22"/>
        </w:rPr>
        <w:t>: 1 u = 1,6605</w:t>
      </w:r>
      <w:r w:rsidR="009310D1">
        <w:rPr>
          <w:szCs w:val="22"/>
        </w:rPr>
        <w:t>∙</w:t>
      </w:r>
      <w:r w:rsidRPr="00A03758">
        <w:rPr>
          <w:szCs w:val="22"/>
        </w:rPr>
        <w:t>10</w:t>
      </w:r>
      <w:r w:rsidR="009310D1">
        <w:rPr>
          <w:szCs w:val="22"/>
          <w:vertAlign w:val="superscript"/>
        </w:rPr>
        <w:t>–</w:t>
      </w:r>
      <w:r w:rsidRPr="00A03758">
        <w:rPr>
          <w:szCs w:val="22"/>
          <w:vertAlign w:val="superscript"/>
        </w:rPr>
        <w:t>27</w:t>
      </w:r>
      <w:r w:rsidRPr="00A03758">
        <w:rPr>
          <w:szCs w:val="22"/>
        </w:rPr>
        <w:t xml:space="preserve"> kg</w:t>
      </w:r>
      <w:r>
        <w:rPr>
          <w:szCs w:val="22"/>
        </w:rPr>
        <w:t>.</w:t>
      </w:r>
    </w:p>
    <w:p w14:paraId="11578E56" w14:textId="77777777" w:rsidR="00EA3199" w:rsidRPr="00B702B5" w:rsidRDefault="00EA3199" w:rsidP="00EA3199">
      <w:pPr>
        <w:pStyle w:val="Paragraphedeliste"/>
        <w:rPr>
          <w:szCs w:val="22"/>
        </w:rPr>
      </w:pPr>
    </w:p>
    <w:tbl>
      <w:tblPr>
        <w:tblStyle w:val="Grilledutableau"/>
        <w:tblW w:w="0" w:type="auto"/>
        <w:tblLook w:val="04A0" w:firstRow="1" w:lastRow="0" w:firstColumn="1" w:lastColumn="0" w:noHBand="0" w:noVBand="1"/>
      </w:tblPr>
      <w:tblGrid>
        <w:gridCol w:w="1931"/>
        <w:gridCol w:w="1930"/>
        <w:gridCol w:w="1926"/>
        <w:gridCol w:w="1919"/>
        <w:gridCol w:w="1922"/>
      </w:tblGrid>
      <w:tr w:rsidR="00EA3199" w14:paraId="41E368C1" w14:textId="77777777" w:rsidTr="00082B62">
        <w:trPr>
          <w:trHeight w:val="552"/>
        </w:trPr>
        <w:tc>
          <w:tcPr>
            <w:tcW w:w="1931" w:type="dxa"/>
            <w:vAlign w:val="center"/>
          </w:tcPr>
          <w:p w14:paraId="75C7A3EE" w14:textId="6D4A85C5" w:rsidR="00EA3199" w:rsidRPr="001B0E8F" w:rsidRDefault="00EA3199" w:rsidP="00082B62">
            <w:pPr>
              <w:jc w:val="center"/>
            </w:pPr>
            <w:r w:rsidRPr="001B0E8F">
              <w:t>Particules</w:t>
            </w:r>
          </w:p>
        </w:tc>
        <w:tc>
          <w:tcPr>
            <w:tcW w:w="1930" w:type="dxa"/>
            <w:vAlign w:val="center"/>
          </w:tcPr>
          <w:p w14:paraId="06E8EB2F" w14:textId="77777777" w:rsidR="00EA3199" w:rsidRPr="001B0E8F" w:rsidRDefault="00EA3199" w:rsidP="00082B62">
            <w:pPr>
              <w:jc w:val="center"/>
            </w:pPr>
            <w:r w:rsidRPr="001B0E8F">
              <w:t>Noyau d’uranium</w:t>
            </w:r>
          </w:p>
        </w:tc>
        <w:tc>
          <w:tcPr>
            <w:tcW w:w="1926" w:type="dxa"/>
            <w:vAlign w:val="center"/>
          </w:tcPr>
          <w:p w14:paraId="30931828" w14:textId="77777777" w:rsidR="00EA3199" w:rsidRPr="001B0E8F" w:rsidRDefault="00EA3199" w:rsidP="00082B62">
            <w:pPr>
              <w:jc w:val="center"/>
            </w:pPr>
            <w:r w:rsidRPr="001B0E8F">
              <w:t>Noyau de lanthane</w:t>
            </w:r>
          </w:p>
        </w:tc>
        <w:tc>
          <w:tcPr>
            <w:tcW w:w="1919" w:type="dxa"/>
            <w:vAlign w:val="center"/>
          </w:tcPr>
          <w:p w14:paraId="16128535" w14:textId="77777777" w:rsidR="00EA3199" w:rsidRPr="001B0E8F" w:rsidRDefault="00EA3199" w:rsidP="00082B62">
            <w:pPr>
              <w:jc w:val="center"/>
            </w:pPr>
            <w:r w:rsidRPr="001B0E8F">
              <w:t>Noyau de brome</w:t>
            </w:r>
          </w:p>
        </w:tc>
        <w:tc>
          <w:tcPr>
            <w:tcW w:w="1922" w:type="dxa"/>
            <w:vAlign w:val="center"/>
          </w:tcPr>
          <w:p w14:paraId="5F8D1174" w14:textId="77777777" w:rsidR="00EA3199" w:rsidRPr="001B0E8F" w:rsidRDefault="00EA3199" w:rsidP="00082B62">
            <w:pPr>
              <w:jc w:val="center"/>
            </w:pPr>
            <w:r w:rsidRPr="001B0E8F">
              <w:t>Neutron</w:t>
            </w:r>
          </w:p>
        </w:tc>
      </w:tr>
      <w:tr w:rsidR="00EA3199" w14:paraId="3E511819" w14:textId="77777777" w:rsidTr="00082B62">
        <w:trPr>
          <w:trHeight w:val="552"/>
        </w:trPr>
        <w:tc>
          <w:tcPr>
            <w:tcW w:w="1931" w:type="dxa"/>
            <w:vAlign w:val="center"/>
          </w:tcPr>
          <w:p w14:paraId="65550B46" w14:textId="36104BD1" w:rsidR="00EA3199" w:rsidRPr="001B0E8F" w:rsidRDefault="00EA3199" w:rsidP="00082B62">
            <w:pPr>
              <w:jc w:val="center"/>
            </w:pPr>
            <w:r w:rsidRPr="001B0E8F">
              <w:t>Symbole</w:t>
            </w:r>
          </w:p>
        </w:tc>
        <w:tc>
          <w:tcPr>
            <w:tcW w:w="1930" w:type="dxa"/>
            <w:vAlign w:val="center"/>
          </w:tcPr>
          <w:p w14:paraId="0A9E6FE6" w14:textId="79E808B4" w:rsidR="00EA3199" w:rsidRPr="00462055" w:rsidRDefault="00E652EE" w:rsidP="00082B62">
            <w:pPr>
              <w:jc w:val="center"/>
              <w:rPr>
                <w:rFonts w:asciiTheme="minorHAnsi" w:hAnsiTheme="minorHAnsi" w:cstheme="minorHAnsi"/>
                <w:iCs/>
              </w:rPr>
            </w:pPr>
            <m:oMathPara>
              <m:oMath>
                <m:sPre>
                  <m:sPrePr>
                    <m:ctrlPr>
                      <w:rPr>
                        <w:rFonts w:ascii="Cambria Math" w:hAnsi="Cambria Math" w:cstheme="minorHAnsi"/>
                        <w:iCs/>
                      </w:rPr>
                    </m:ctrlPr>
                  </m:sPrePr>
                  <m:sub>
                    <m:r>
                      <m:rPr>
                        <m:nor/>
                      </m:rPr>
                      <w:rPr>
                        <w:rFonts w:asciiTheme="minorHAnsi" w:hAnsiTheme="minorHAnsi" w:cstheme="minorHAnsi"/>
                      </w:rPr>
                      <m:t>92</m:t>
                    </m:r>
                  </m:sub>
                  <m:sup>
                    <m:r>
                      <m:rPr>
                        <m:nor/>
                      </m:rPr>
                      <w:rPr>
                        <w:rFonts w:asciiTheme="minorHAnsi" w:hAnsiTheme="minorHAnsi" w:cstheme="minorHAnsi"/>
                      </w:rPr>
                      <m:t>235</m:t>
                    </m:r>
                  </m:sup>
                  <m:e>
                    <m:r>
                      <m:rPr>
                        <m:nor/>
                      </m:rPr>
                      <w:rPr>
                        <w:rFonts w:asciiTheme="minorHAnsi" w:hAnsiTheme="minorHAnsi" w:cstheme="minorHAnsi"/>
                      </w:rPr>
                      <m:t>U</m:t>
                    </m:r>
                  </m:e>
                </m:sPre>
              </m:oMath>
            </m:oMathPara>
          </w:p>
        </w:tc>
        <w:tc>
          <w:tcPr>
            <w:tcW w:w="1926" w:type="dxa"/>
            <w:vAlign w:val="center"/>
          </w:tcPr>
          <w:p w14:paraId="7B377A81" w14:textId="46508A9F" w:rsidR="00EA3199" w:rsidRPr="00462055" w:rsidRDefault="00E652EE" w:rsidP="00082B62">
            <w:pPr>
              <w:jc w:val="center"/>
              <w:rPr>
                <w:iCs/>
              </w:rPr>
            </w:pPr>
            <m:oMathPara>
              <m:oMath>
                <m:sPre>
                  <m:sPrePr>
                    <m:ctrlPr>
                      <w:rPr>
                        <w:rFonts w:ascii="Cambria Math" w:hAnsi="Cambria Math"/>
                        <w:iCs/>
                      </w:rPr>
                    </m:ctrlPr>
                  </m:sPrePr>
                  <m:sub>
                    <m:r>
                      <m:rPr>
                        <m:sty m:val="p"/>
                      </m:rPr>
                      <w:rPr>
                        <w:rFonts w:ascii="Cambria Math" w:hAnsi="Cambria Math"/>
                      </w:rPr>
                      <m:t>57</m:t>
                    </m:r>
                  </m:sub>
                  <m:sup>
                    <m:r>
                      <m:rPr>
                        <m:sty m:val="p"/>
                      </m:rPr>
                      <w:rPr>
                        <w:rFonts w:ascii="Cambria Math" w:hAnsi="Cambria Math"/>
                      </w:rPr>
                      <m:t>148</m:t>
                    </m:r>
                  </m:sup>
                  <m:e>
                    <m:r>
                      <m:rPr>
                        <m:nor/>
                      </m:rPr>
                      <m:t>La</m:t>
                    </m:r>
                  </m:e>
                </m:sPre>
              </m:oMath>
            </m:oMathPara>
          </w:p>
        </w:tc>
        <w:tc>
          <w:tcPr>
            <w:tcW w:w="1919" w:type="dxa"/>
            <w:vAlign w:val="center"/>
          </w:tcPr>
          <w:p w14:paraId="1A63B0A9" w14:textId="6510A2FF" w:rsidR="00EA3199" w:rsidRPr="00462055" w:rsidRDefault="00E652EE" w:rsidP="00082B62">
            <w:pPr>
              <w:jc w:val="center"/>
              <w:rPr>
                <w:iCs/>
              </w:rPr>
            </w:pPr>
            <m:oMathPara>
              <m:oMath>
                <m:sPre>
                  <m:sPrePr>
                    <m:ctrlPr>
                      <w:rPr>
                        <w:rFonts w:ascii="Cambria Math" w:hAnsi="Cambria Math"/>
                        <w:iCs/>
                      </w:rPr>
                    </m:ctrlPr>
                  </m:sPrePr>
                  <m:sub>
                    <m:r>
                      <m:rPr>
                        <m:sty m:val="p"/>
                      </m:rPr>
                      <w:rPr>
                        <w:rFonts w:ascii="Cambria Math" w:hAnsi="Cambria Math"/>
                      </w:rPr>
                      <m:t>35</m:t>
                    </m:r>
                  </m:sub>
                  <m:sup>
                    <m:r>
                      <m:rPr>
                        <m:sty m:val="p"/>
                      </m:rPr>
                      <w:rPr>
                        <w:rFonts w:ascii="Cambria Math" w:hAnsi="Cambria Math"/>
                      </w:rPr>
                      <m:t>85</m:t>
                    </m:r>
                  </m:sup>
                  <m:e>
                    <m:r>
                      <m:rPr>
                        <m:nor/>
                      </m:rPr>
                      <m:t>Br</m:t>
                    </m:r>
                  </m:e>
                </m:sPre>
              </m:oMath>
            </m:oMathPara>
          </w:p>
        </w:tc>
        <w:tc>
          <w:tcPr>
            <w:tcW w:w="1922" w:type="dxa"/>
            <w:vAlign w:val="center"/>
          </w:tcPr>
          <w:p w14:paraId="7D7CF85E" w14:textId="4EF3DED9" w:rsidR="00EA3199" w:rsidRPr="00462055" w:rsidRDefault="00E652EE" w:rsidP="00082B62">
            <w:pPr>
              <w:jc w:val="center"/>
              <w:rPr>
                <w:iCs/>
              </w:rPr>
            </w:pPr>
            <m:oMathPara>
              <m:oMath>
                <m:sPre>
                  <m:sPrePr>
                    <m:ctrlPr>
                      <w:rPr>
                        <w:rFonts w:ascii="Cambria Math" w:hAnsi="Cambria Math"/>
                        <w:iCs/>
                      </w:rPr>
                    </m:ctrlPr>
                  </m:sPrePr>
                  <m:sub>
                    <m:r>
                      <m:rPr>
                        <m:sty m:val="p"/>
                      </m:rPr>
                      <w:rPr>
                        <w:rFonts w:ascii="Cambria Math" w:hAnsi="Cambria Math"/>
                      </w:rPr>
                      <m:t>0</m:t>
                    </m:r>
                  </m:sub>
                  <m:sup>
                    <m:r>
                      <m:rPr>
                        <m:sty m:val="p"/>
                      </m:rPr>
                      <w:rPr>
                        <w:rFonts w:ascii="Cambria Math" w:hAnsi="Cambria Math"/>
                      </w:rPr>
                      <m:t>1</m:t>
                    </m:r>
                  </m:sup>
                  <m:e>
                    <m:r>
                      <m:rPr>
                        <m:nor/>
                      </m:rPr>
                      <w:rPr>
                        <w:rFonts w:asciiTheme="minorHAnsi" w:hAnsiTheme="minorHAnsi" w:cstheme="minorHAnsi"/>
                      </w:rPr>
                      <m:t>n</m:t>
                    </m:r>
                  </m:e>
                </m:sPre>
              </m:oMath>
            </m:oMathPara>
          </w:p>
        </w:tc>
      </w:tr>
      <w:tr w:rsidR="00EA3199" w14:paraId="7BE0A2EF" w14:textId="77777777" w:rsidTr="00082B62">
        <w:trPr>
          <w:trHeight w:val="552"/>
        </w:trPr>
        <w:tc>
          <w:tcPr>
            <w:tcW w:w="1931" w:type="dxa"/>
            <w:vAlign w:val="center"/>
          </w:tcPr>
          <w:p w14:paraId="1A4549C1" w14:textId="2684D868" w:rsidR="00EA3199" w:rsidRPr="001B0E8F" w:rsidRDefault="00EA3199" w:rsidP="00082B62">
            <w:pPr>
              <w:jc w:val="center"/>
            </w:pPr>
            <w:r w:rsidRPr="001B0E8F">
              <w:t>Masse (en u)</w:t>
            </w:r>
          </w:p>
        </w:tc>
        <w:tc>
          <w:tcPr>
            <w:tcW w:w="1930" w:type="dxa"/>
            <w:vAlign w:val="center"/>
          </w:tcPr>
          <w:p w14:paraId="6F2B3AEA" w14:textId="7F94F153" w:rsidR="00EA3199" w:rsidRPr="001B0E8F" w:rsidRDefault="00EA3199" w:rsidP="00082B62">
            <w:pPr>
              <w:jc w:val="center"/>
            </w:pPr>
            <w:r w:rsidRPr="001B0E8F">
              <w:t>235,044</w:t>
            </w:r>
          </w:p>
        </w:tc>
        <w:tc>
          <w:tcPr>
            <w:tcW w:w="1926" w:type="dxa"/>
            <w:vAlign w:val="center"/>
          </w:tcPr>
          <w:p w14:paraId="68801FFC" w14:textId="77777777" w:rsidR="00EA3199" w:rsidRPr="001B0E8F" w:rsidRDefault="00EA3199" w:rsidP="00082B62">
            <w:pPr>
              <w:jc w:val="center"/>
            </w:pPr>
            <w:r w:rsidRPr="001B0E8F">
              <w:t>147,932</w:t>
            </w:r>
          </w:p>
        </w:tc>
        <w:tc>
          <w:tcPr>
            <w:tcW w:w="1919" w:type="dxa"/>
            <w:vAlign w:val="center"/>
          </w:tcPr>
          <w:p w14:paraId="165805DA" w14:textId="77777777" w:rsidR="00EA3199" w:rsidRPr="001B0E8F" w:rsidRDefault="00EA3199" w:rsidP="00082B62">
            <w:pPr>
              <w:jc w:val="center"/>
            </w:pPr>
            <w:r w:rsidRPr="001B0E8F">
              <w:t>84,916</w:t>
            </w:r>
          </w:p>
        </w:tc>
        <w:tc>
          <w:tcPr>
            <w:tcW w:w="1922" w:type="dxa"/>
            <w:vAlign w:val="center"/>
          </w:tcPr>
          <w:p w14:paraId="49E546F9" w14:textId="77777777" w:rsidR="00EA3199" w:rsidRPr="001B0E8F" w:rsidRDefault="00EA3199" w:rsidP="00082B62">
            <w:pPr>
              <w:jc w:val="center"/>
            </w:pPr>
            <w:r w:rsidRPr="001B0E8F">
              <w:t>1,0087</w:t>
            </w:r>
          </w:p>
        </w:tc>
      </w:tr>
    </w:tbl>
    <w:p w14:paraId="50D53B2F" w14:textId="1B33BF78" w:rsidR="00EA3199" w:rsidRDefault="00EA3199" w:rsidP="00EA3199">
      <w:pPr>
        <w:rPr>
          <w:b/>
          <w:color w:val="000000"/>
          <w:sz w:val="26"/>
        </w:rPr>
      </w:pPr>
    </w:p>
    <w:p w14:paraId="1F4C61A1" w14:textId="55814D4C" w:rsidR="00EA3199" w:rsidRDefault="00EA3199" w:rsidP="001D41B6">
      <w:pPr>
        <w:jc w:val="both"/>
      </w:pPr>
      <w:r w:rsidRPr="007D13B7">
        <w:rPr>
          <w:b/>
          <w:color w:val="000000"/>
          <w:sz w:val="26"/>
        </w:rPr>
        <w:t>Q</w:t>
      </w:r>
      <w:r>
        <w:rPr>
          <w:b/>
          <w:color w:val="000000"/>
          <w:sz w:val="26"/>
        </w:rPr>
        <w:t>13</w:t>
      </w:r>
      <w:r w:rsidR="001D41B6">
        <w:rPr>
          <w:b/>
          <w:color w:val="000000"/>
        </w:rPr>
        <w:t> </w:t>
      </w:r>
      <w:r w:rsidR="00FE556F">
        <w:rPr>
          <w:b/>
          <w:color w:val="000000"/>
        </w:rPr>
        <w:t>–</w:t>
      </w:r>
      <w:r w:rsidR="001D41B6">
        <w:rPr>
          <w:b/>
          <w:color w:val="000000"/>
        </w:rPr>
        <w:t> </w:t>
      </w:r>
      <w:r w:rsidR="00FE556F">
        <w:t>Montrer que</w:t>
      </w:r>
      <w:r>
        <w:t xml:space="preserve"> le nombre « </w:t>
      </w:r>
      <m:oMath>
        <m:r>
          <m:rPr>
            <m:nor/>
          </m:rPr>
          <w:rPr>
            <w:rFonts w:asciiTheme="minorHAnsi" w:hAnsiTheme="minorHAnsi" w:cstheme="minorHAnsi"/>
          </w:rPr>
          <m:t>a</m:t>
        </m:r>
        <m:r>
          <m:rPr>
            <m:nor/>
          </m:rPr>
          <w:rPr>
            <w:rFonts w:ascii="Cambria Math" w:hAnsiTheme="minorHAnsi" w:cstheme="minorHAnsi"/>
          </w:rPr>
          <m:t xml:space="preserve"> </m:t>
        </m:r>
      </m:oMath>
      <w:r>
        <w:t>» de neutrons produit lors de cette réaction de fission</w:t>
      </w:r>
      <w:r w:rsidR="00FE556F">
        <w:t xml:space="preserve"> est égal à 3</w:t>
      </w:r>
      <w:r>
        <w:t>.</w:t>
      </w:r>
      <w:r>
        <w:br w:type="page"/>
      </w:r>
    </w:p>
    <w:p w14:paraId="1743A873" w14:textId="77777777" w:rsidR="00FE556F" w:rsidRDefault="00FE556F" w:rsidP="00EA3199"/>
    <w:p w14:paraId="504A1203" w14:textId="4FA20FC4" w:rsidR="00EA3199" w:rsidRDefault="00EA3199" w:rsidP="00EA3199">
      <w:r>
        <w:rPr>
          <w:noProof/>
          <w:lang w:eastAsia="fr-FR"/>
        </w:rPr>
        <mc:AlternateContent>
          <mc:Choice Requires="wps">
            <w:drawing>
              <wp:anchor distT="0" distB="0" distL="114300" distR="114300" simplePos="0" relativeHeight="251669504" behindDoc="0" locked="0" layoutInCell="1" allowOverlap="1" wp14:anchorId="3CBF9999" wp14:editId="216B52EF">
                <wp:simplePos x="0" y="0"/>
                <wp:positionH relativeFrom="column">
                  <wp:posOffset>77352</wp:posOffset>
                </wp:positionH>
                <wp:positionV relativeFrom="paragraph">
                  <wp:posOffset>112498</wp:posOffset>
                </wp:positionV>
                <wp:extent cx="6273209" cy="2179675"/>
                <wp:effectExtent l="0" t="0" r="13335" b="17780"/>
                <wp:wrapNone/>
                <wp:docPr id="931929477" name="Zone de texte 246"/>
                <wp:cNvGraphicFramePr/>
                <a:graphic xmlns:a="http://schemas.openxmlformats.org/drawingml/2006/main">
                  <a:graphicData uri="http://schemas.microsoft.com/office/word/2010/wordprocessingShape">
                    <wps:wsp>
                      <wps:cNvSpPr txBox="1"/>
                      <wps:spPr>
                        <a:xfrm>
                          <a:off x="0" y="0"/>
                          <a:ext cx="6273209" cy="2179675"/>
                        </a:xfrm>
                        <a:prstGeom prst="rect">
                          <a:avLst/>
                        </a:prstGeom>
                        <a:solidFill>
                          <a:schemeClr val="lt1"/>
                        </a:solidFill>
                        <a:ln w="12700">
                          <a:solidFill>
                            <a:prstClr val="black"/>
                          </a:solidFill>
                        </a:ln>
                      </wps:spPr>
                      <wps:txbx>
                        <w:txbxContent>
                          <w:p w14:paraId="05DF95F0" w14:textId="77777777" w:rsidR="009E28E7" w:rsidRPr="00E53028" w:rsidRDefault="009E28E7" w:rsidP="00EA3199">
                            <w:pPr>
                              <w:spacing w:after="120"/>
                              <w:jc w:val="center"/>
                              <w:rPr>
                                <w:b/>
                              </w:rPr>
                            </w:pPr>
                            <w:r w:rsidRPr="00E53028">
                              <w:rPr>
                                <w:b/>
                              </w:rPr>
                              <w:t>Relation d’Einstein</w:t>
                            </w:r>
                          </w:p>
                          <w:p w14:paraId="6D87C73D" w14:textId="72B7AB78" w:rsidR="009E28E7" w:rsidRPr="00B54AC3" w:rsidRDefault="009E28E7" w:rsidP="00EA3199">
                            <w:pPr>
                              <w:jc w:val="both"/>
                              <w:rPr>
                                <w:color w:val="000000" w:themeColor="text1"/>
                              </w:rPr>
                            </w:pPr>
                            <w:r w:rsidRPr="00B54AC3">
                              <w:rPr>
                                <w:color w:val="000000" w:themeColor="text1"/>
                              </w:rPr>
                              <w:t>Lors d’une réaction nucléaire</w:t>
                            </w:r>
                            <w:r>
                              <w:rPr>
                                <w:color w:val="000000" w:themeColor="text1"/>
                              </w:rPr>
                              <w:t>,</w:t>
                            </w:r>
                            <w:r w:rsidRPr="00B54AC3">
                              <w:rPr>
                                <w:color w:val="000000" w:themeColor="text1"/>
                              </w:rPr>
                              <w:t xml:space="preserve"> une certaine quantité d’énergie est libérée.</w:t>
                            </w:r>
                          </w:p>
                          <w:p w14:paraId="0CF37210" w14:textId="66113047" w:rsidR="009E28E7" w:rsidRPr="00B54AC3" w:rsidRDefault="009E28E7" w:rsidP="00EA3199">
                            <w:pPr>
                              <w:jc w:val="both"/>
                              <w:rPr>
                                <w:color w:val="000000" w:themeColor="text1"/>
                              </w:rPr>
                            </w:pPr>
                            <w:r w:rsidRPr="00B54AC3">
                              <w:rPr>
                                <w:color w:val="000000" w:themeColor="text1"/>
                              </w:rPr>
                              <w:t>Pour calculer</w:t>
                            </w:r>
                            <w:r>
                              <w:rPr>
                                <w:color w:val="000000" w:themeColor="text1"/>
                              </w:rPr>
                              <w:t xml:space="preserve"> la valeur absolue de</w:t>
                            </w:r>
                            <w:r w:rsidRPr="00B54AC3">
                              <w:rPr>
                                <w:color w:val="000000" w:themeColor="text1"/>
                              </w:rPr>
                              <w:t xml:space="preserve"> l’énergie libérée</w:t>
                            </w:r>
                            <w:r w:rsidRPr="00B46894">
                              <w:rPr>
                                <w:rFonts w:ascii="Cambria Math" w:hAnsi="Cambria Math"/>
                                <w:color w:val="000000" w:themeColor="text1"/>
                              </w:rPr>
                              <w:t xml:space="preserve"> </w:t>
                            </w:r>
                            <m:oMath>
                              <m:d>
                                <m:dPr>
                                  <m:begChr m:val="|"/>
                                  <m:endChr m:val="|"/>
                                  <m:ctrlPr>
                                    <w:rPr>
                                      <w:rFonts w:ascii="Cambria Math" w:hAnsi="Cambria Math"/>
                                      <w:i/>
                                      <w:iCs/>
                                      <w:color w:val="000000" w:themeColor="text1"/>
                                    </w:rPr>
                                  </m:ctrlPr>
                                </m:dPr>
                                <m:e>
                                  <m:r>
                                    <m:rPr>
                                      <m:sty m:val="p"/>
                                    </m:rPr>
                                    <w:rPr>
                                      <w:rFonts w:ascii="Cambria Math" w:hAnsi="Cambria Math"/>
                                      <w:color w:val="000000" w:themeColor="text1"/>
                                    </w:rPr>
                                    <m:t>Δ</m:t>
                                  </m:r>
                                  <m:r>
                                    <w:rPr>
                                      <w:rFonts w:ascii="Cambria Math" w:hAnsi="Cambria Math"/>
                                      <w:color w:val="000000" w:themeColor="text1"/>
                                    </w:rPr>
                                    <m:t>E</m:t>
                                  </m:r>
                                </m:e>
                              </m:d>
                            </m:oMath>
                            <w:r w:rsidRPr="00B54AC3">
                              <w:rPr>
                                <w:color w:val="000000" w:themeColor="text1"/>
                              </w:rPr>
                              <w:t xml:space="preserve"> par la fission d’un seul noyau d’uranium</w:t>
                            </w:r>
                            <w:r>
                              <w:rPr>
                                <w:color w:val="000000" w:themeColor="text1"/>
                              </w:rPr>
                              <w:t>,</w:t>
                            </w:r>
                            <w:r w:rsidRPr="00B54AC3">
                              <w:rPr>
                                <w:color w:val="000000" w:themeColor="text1"/>
                              </w:rPr>
                              <w:t xml:space="preserve"> on peut utiliser la relation suivante :</w:t>
                            </w:r>
                          </w:p>
                          <w:p w14:paraId="726B8FE0" w14:textId="77777777" w:rsidR="009E28E7" w:rsidRDefault="009E28E7" w:rsidP="00EA3199">
                            <w:pPr>
                              <w:jc w:val="both"/>
                              <w:rPr>
                                <w:color w:val="000000" w:themeColor="text1"/>
                              </w:rPr>
                            </w:pPr>
                          </w:p>
                          <w:p w14:paraId="237B69D4" w14:textId="4F387678" w:rsidR="009E28E7" w:rsidRPr="009E28E7" w:rsidRDefault="00E652EE" w:rsidP="00EA3199">
                            <w:pPr>
                              <w:jc w:val="both"/>
                              <w:rPr>
                                <w:i/>
                                <w:color w:val="000000" w:themeColor="text1"/>
                              </w:rPr>
                            </w:pPr>
                            <m:oMathPara>
                              <m:oMath>
                                <m:d>
                                  <m:dPr>
                                    <m:begChr m:val="|"/>
                                    <m:endChr m:val="|"/>
                                    <m:ctrlPr>
                                      <w:rPr>
                                        <w:rFonts w:ascii="Cambria Math" w:hAnsi="Cambria Math" w:cstheme="minorHAnsi"/>
                                        <w:i/>
                                        <w:iCs/>
                                        <w:color w:val="000000" w:themeColor="text1"/>
                                      </w:rPr>
                                    </m:ctrlPr>
                                  </m:dPr>
                                  <m:e>
                                    <m:r>
                                      <m:rPr>
                                        <m:nor/>
                                      </m:rPr>
                                      <w:rPr>
                                        <w:rFonts w:asciiTheme="minorHAnsi" w:hAnsiTheme="minorHAnsi" w:cstheme="minorHAnsi"/>
                                        <w:i/>
                                        <w:color w:val="000000" w:themeColor="text1"/>
                                      </w:rPr>
                                      <m:t>ΔE</m:t>
                                    </m:r>
                                  </m:e>
                                </m:d>
                                <m:r>
                                  <w:rPr>
                                    <w:rFonts w:ascii="Cambria Math" w:hAnsi="Cambria Math" w:cstheme="minorHAnsi"/>
                                    <w:color w:val="000000" w:themeColor="text1"/>
                                  </w:rPr>
                                  <m:t xml:space="preserve"> =</m:t>
                                </m:r>
                                <m:d>
                                  <m:dPr>
                                    <m:begChr m:val="|"/>
                                    <m:endChr m:val="|"/>
                                    <m:ctrlPr>
                                      <w:rPr>
                                        <w:rFonts w:ascii="Cambria Math" w:hAnsi="Cambria Math" w:cstheme="minorHAnsi"/>
                                        <w:i/>
                                        <w:color w:val="000000" w:themeColor="text1"/>
                                      </w:rPr>
                                    </m:ctrlPr>
                                  </m:dPr>
                                  <m:e>
                                    <m:nary>
                                      <m:naryPr>
                                        <m:chr m:val="∑"/>
                                        <m:limLoc m:val="undOvr"/>
                                        <m:subHide m:val="1"/>
                                        <m:supHide m:val="1"/>
                                        <m:ctrlPr>
                                          <w:rPr>
                                            <w:rFonts w:ascii="Cambria Math" w:hAnsi="Cambria Math" w:cstheme="minorHAnsi"/>
                                            <w:i/>
                                            <w:color w:val="000000" w:themeColor="text1"/>
                                          </w:rPr>
                                        </m:ctrlPr>
                                      </m:naryPr>
                                      <m:sub/>
                                      <m:sup/>
                                      <m:e>
                                        <m:sSub>
                                          <m:sSubPr>
                                            <m:ctrlPr>
                                              <w:rPr>
                                                <w:rFonts w:ascii="Cambria Math" w:hAnsi="Cambria Math" w:cstheme="minorHAnsi"/>
                                                <w:i/>
                                                <w:color w:val="000000" w:themeColor="text1"/>
                                              </w:rPr>
                                            </m:ctrlPr>
                                          </m:sSubPr>
                                          <m:e>
                                            <m:r>
                                              <m:rPr>
                                                <m:nor/>
                                              </m:rPr>
                                              <w:rPr>
                                                <w:rFonts w:asciiTheme="minorHAnsi" w:hAnsiTheme="minorHAnsi" w:cstheme="minorHAnsi"/>
                                                <w:i/>
                                                <w:color w:val="000000" w:themeColor="text1"/>
                                              </w:rPr>
                                              <m:t>m</m:t>
                                            </m:r>
                                          </m:e>
                                          <m:sub>
                                            <m:r>
                                              <m:rPr>
                                                <m:nor/>
                                              </m:rPr>
                                              <w:rPr>
                                                <w:rFonts w:asciiTheme="minorHAnsi" w:hAnsiTheme="minorHAnsi" w:cstheme="minorHAnsi"/>
                                                <w:color w:val="000000" w:themeColor="text1"/>
                                              </w:rPr>
                                              <m:t>produit</m:t>
                                            </m:r>
                                          </m:sub>
                                        </m:sSub>
                                      </m:e>
                                    </m:nary>
                                    <m:r>
                                      <w:rPr>
                                        <w:rFonts w:ascii="Cambria Math" w:hAnsi="Cambria Math" w:cstheme="minorHAnsi"/>
                                        <w:color w:val="000000" w:themeColor="text1"/>
                                      </w:rPr>
                                      <m:t>-</m:t>
                                    </m:r>
                                    <m:nary>
                                      <m:naryPr>
                                        <m:chr m:val="∑"/>
                                        <m:limLoc m:val="undOvr"/>
                                        <m:subHide m:val="1"/>
                                        <m:supHide m:val="1"/>
                                        <m:ctrlPr>
                                          <w:rPr>
                                            <w:rFonts w:ascii="Cambria Math" w:hAnsi="Cambria Math" w:cstheme="minorHAnsi"/>
                                            <w:i/>
                                            <w:color w:val="000000" w:themeColor="text1"/>
                                          </w:rPr>
                                        </m:ctrlPr>
                                      </m:naryPr>
                                      <m:sub/>
                                      <m:sup/>
                                      <m:e>
                                        <m:sSub>
                                          <m:sSubPr>
                                            <m:ctrlPr>
                                              <w:rPr>
                                                <w:rFonts w:ascii="Cambria Math" w:hAnsi="Cambria Math" w:cstheme="minorHAnsi"/>
                                                <w:i/>
                                                <w:color w:val="000000" w:themeColor="text1"/>
                                              </w:rPr>
                                            </m:ctrlPr>
                                          </m:sSubPr>
                                          <m:e>
                                            <m:r>
                                              <m:rPr>
                                                <m:nor/>
                                              </m:rPr>
                                              <w:rPr>
                                                <w:rFonts w:asciiTheme="minorHAnsi" w:hAnsiTheme="minorHAnsi" w:cstheme="minorHAnsi"/>
                                                <w:i/>
                                                <w:color w:val="000000" w:themeColor="text1"/>
                                              </w:rPr>
                                              <m:t>m</m:t>
                                            </m:r>
                                          </m:e>
                                          <m:sub>
                                            <m:r>
                                              <m:rPr>
                                                <m:nor/>
                                              </m:rPr>
                                              <w:rPr>
                                                <w:rFonts w:asciiTheme="minorHAnsi" w:hAnsiTheme="minorHAnsi" w:cstheme="minorHAnsi"/>
                                                <w:color w:val="000000" w:themeColor="text1"/>
                                              </w:rPr>
                                              <m:t>réactif</m:t>
                                            </m:r>
                                          </m:sub>
                                        </m:sSub>
                                      </m:e>
                                    </m:nary>
                                  </m:e>
                                </m:d>
                                <m:r>
                                  <w:rPr>
                                    <w:rFonts w:ascii="Cambria Math" w:hAnsi="Cambria Math" w:cstheme="minorHAnsi"/>
                                    <w:color w:val="000000" w:themeColor="text1"/>
                                  </w:rPr>
                                  <m:t>×</m:t>
                                </m:r>
                                <m:sSup>
                                  <m:sSupPr>
                                    <m:ctrlPr>
                                      <w:rPr>
                                        <w:rFonts w:ascii="Cambria Math" w:hAnsi="Cambria Math" w:cstheme="minorHAnsi"/>
                                        <w:i/>
                                        <w:color w:val="000000" w:themeColor="text1"/>
                                      </w:rPr>
                                    </m:ctrlPr>
                                  </m:sSupPr>
                                  <m:e>
                                    <m:r>
                                      <m:rPr>
                                        <m:nor/>
                                      </m:rPr>
                                      <w:rPr>
                                        <w:rFonts w:asciiTheme="minorHAnsi" w:hAnsiTheme="minorHAnsi" w:cstheme="minorHAnsi"/>
                                        <w:color w:val="000000" w:themeColor="text1"/>
                                      </w:rPr>
                                      <m:t>c</m:t>
                                    </m:r>
                                  </m:e>
                                  <m:sup>
                                    <m:r>
                                      <w:rPr>
                                        <w:rFonts w:ascii="Cambria Math" w:hAnsi="Cambria Math" w:cstheme="minorHAnsi"/>
                                        <w:color w:val="000000" w:themeColor="text1"/>
                                      </w:rPr>
                                      <m:t>2</m:t>
                                    </m:r>
                                  </m:sup>
                                </m:sSup>
                              </m:oMath>
                            </m:oMathPara>
                          </w:p>
                          <w:p w14:paraId="5097C1C2" w14:textId="77777777" w:rsidR="009E28E7" w:rsidRDefault="009E28E7" w:rsidP="00EA3199">
                            <w:pPr>
                              <w:jc w:val="both"/>
                              <w:rPr>
                                <w:color w:val="000000" w:themeColor="text1"/>
                              </w:rPr>
                            </w:pPr>
                          </w:p>
                          <w:p w14:paraId="68F0FDD9" w14:textId="14C3206D" w:rsidR="009E28E7" w:rsidRPr="007613C8" w:rsidRDefault="00E652EE" w:rsidP="004D3B8D">
                            <w:pPr>
                              <w:pStyle w:val="Paragraphedeliste"/>
                              <w:numPr>
                                <w:ilvl w:val="0"/>
                                <w:numId w:val="28"/>
                              </w:numPr>
                              <w:ind w:left="567" w:hanging="283"/>
                              <w:jc w:val="both"/>
                              <w:rPr>
                                <w:color w:val="000000" w:themeColor="text1"/>
                              </w:rPr>
                            </w:pPr>
                            <m:oMath>
                              <m:d>
                                <m:dPr>
                                  <m:begChr m:val="|"/>
                                  <m:endChr m:val="|"/>
                                  <m:ctrlPr>
                                    <w:rPr>
                                      <w:rFonts w:ascii="Cambria Math" w:hAnsi="Cambria Math"/>
                                      <w:i/>
                                      <w:iCs/>
                                      <w:color w:val="000000" w:themeColor="text1"/>
                                    </w:rPr>
                                  </m:ctrlPr>
                                </m:dPr>
                                <m:e>
                                  <m:r>
                                    <m:rPr>
                                      <m:nor/>
                                    </m:rPr>
                                    <w:rPr>
                                      <w:rFonts w:asciiTheme="minorHAnsi" w:hAnsiTheme="minorHAnsi" w:cstheme="minorHAnsi"/>
                                      <w:i/>
                                      <w:color w:val="000000" w:themeColor="text1"/>
                                    </w:rPr>
                                    <m:t>ΔE</m:t>
                                  </m:r>
                                </m:e>
                              </m:d>
                              <m:r>
                                <m:rPr>
                                  <m:sty m:val="p"/>
                                </m:rPr>
                                <w:rPr>
                                  <w:rFonts w:ascii="Cambria Math" w:hAnsi="Cambria Math"/>
                                  <w:color w:val="000000" w:themeColor="text1"/>
                                </w:rPr>
                                <m:t xml:space="preserve"> </m:t>
                              </m:r>
                            </m:oMath>
                            <w:proofErr w:type="gramStart"/>
                            <w:r w:rsidR="009E28E7" w:rsidRPr="00131A1A">
                              <w:rPr>
                                <w:color w:val="000000" w:themeColor="text1"/>
                              </w:rPr>
                              <w:t>s’exprime</w:t>
                            </w:r>
                            <w:proofErr w:type="gramEnd"/>
                            <w:r w:rsidR="009E28E7" w:rsidRPr="00131A1A">
                              <w:rPr>
                                <w:color w:val="000000" w:themeColor="text1"/>
                              </w:rPr>
                              <w:t xml:space="preserve"> en J</w:t>
                            </w:r>
                            <w:r w:rsidR="00B023A7">
                              <w:rPr>
                                <w:color w:val="000000" w:themeColor="text1"/>
                              </w:rPr>
                              <w:t> ;</w:t>
                            </w:r>
                          </w:p>
                          <w:p w14:paraId="00476DE4" w14:textId="52144EAC" w:rsidR="009E28E7" w:rsidRPr="007613C8" w:rsidRDefault="009E28E7" w:rsidP="004D3B8D">
                            <w:pPr>
                              <w:pStyle w:val="Paragraphedeliste"/>
                              <w:numPr>
                                <w:ilvl w:val="0"/>
                                <w:numId w:val="28"/>
                              </w:numPr>
                              <w:ind w:left="567" w:hanging="283"/>
                              <w:jc w:val="both"/>
                              <w:rPr>
                                <w:color w:val="000000" w:themeColor="text1"/>
                              </w:rPr>
                            </w:pPr>
                            <w:r>
                              <w:rPr>
                                <w:color w:val="000000" w:themeColor="text1"/>
                              </w:rPr>
                              <w:t xml:space="preserve">Les masses </w:t>
                            </w:r>
                            <m:oMath>
                              <m:r>
                                <m:rPr>
                                  <m:nor/>
                                </m:rPr>
                                <w:rPr>
                                  <w:rFonts w:asciiTheme="minorHAnsi" w:hAnsiTheme="minorHAnsi" w:cstheme="minorHAnsi"/>
                                  <w:i/>
                                  <w:color w:val="000000" w:themeColor="text1"/>
                                </w:rPr>
                                <m:t>m</m:t>
                              </m:r>
                            </m:oMath>
                            <w:r>
                              <w:rPr>
                                <w:color w:val="000000" w:themeColor="text1"/>
                              </w:rPr>
                              <w:t xml:space="preserve"> s’expriment en kg</w:t>
                            </w:r>
                            <w:r w:rsidR="00B023A7">
                              <w:rPr>
                                <w:color w:val="000000" w:themeColor="text1"/>
                              </w:rPr>
                              <w:t> ;</w:t>
                            </w:r>
                          </w:p>
                          <w:p w14:paraId="43EEC312" w14:textId="6C596B16" w:rsidR="009E28E7" w:rsidRDefault="009E28E7" w:rsidP="004D3B8D">
                            <w:pPr>
                              <w:pStyle w:val="Paragraphedeliste"/>
                              <w:numPr>
                                <w:ilvl w:val="0"/>
                                <w:numId w:val="27"/>
                              </w:numPr>
                              <w:ind w:left="567" w:hanging="283"/>
                              <w:rPr>
                                <w:szCs w:val="22"/>
                              </w:rPr>
                            </w:pPr>
                            <w:r>
                              <w:rPr>
                                <w:szCs w:val="22"/>
                              </w:rPr>
                              <w:t>C</w:t>
                            </w:r>
                            <w:r w:rsidRPr="00EE21FC">
                              <w:rPr>
                                <w:szCs w:val="22"/>
                              </w:rPr>
                              <w:t>élérité</w:t>
                            </w:r>
                            <w:r>
                              <w:rPr>
                                <w:szCs w:val="22"/>
                              </w:rPr>
                              <w:t xml:space="preserve"> de la lumière</w:t>
                            </w:r>
                            <w:r w:rsidRPr="00EE21FC">
                              <w:rPr>
                                <w:szCs w:val="22"/>
                              </w:rPr>
                              <w:t xml:space="preserve"> : </w:t>
                            </w:r>
                            <m:oMath>
                              <m:r>
                                <m:rPr>
                                  <m:nor/>
                                </m:rPr>
                                <w:rPr>
                                  <w:rFonts w:asciiTheme="minorHAnsi" w:hAnsiTheme="minorHAnsi" w:cstheme="minorHAnsi"/>
                                  <w:i/>
                                  <w:color w:val="000000" w:themeColor="text1"/>
                                </w:rPr>
                                <m:t>c</m:t>
                              </m:r>
                            </m:oMath>
                            <w:r>
                              <w:rPr>
                                <w:szCs w:val="22"/>
                              </w:rPr>
                              <w:t xml:space="preserve"> </w:t>
                            </w:r>
                            <w:r w:rsidRPr="00EE21FC">
                              <w:rPr>
                                <w:szCs w:val="22"/>
                              </w:rPr>
                              <w:t>=</w:t>
                            </w:r>
                            <w:r>
                              <w:rPr>
                                <w:szCs w:val="22"/>
                              </w:rPr>
                              <w:t xml:space="preserve"> </w:t>
                            </w:r>
                            <w:r w:rsidRPr="00EE21FC">
                              <w:rPr>
                                <w:szCs w:val="22"/>
                              </w:rPr>
                              <w:t>2,998</w:t>
                            </w:r>
                            <w:r>
                              <w:rPr>
                                <w:szCs w:val="22"/>
                              </w:rPr>
                              <w:t>∙</w:t>
                            </w:r>
                            <w:r w:rsidRPr="00EE21FC">
                              <w:rPr>
                                <w:szCs w:val="22"/>
                              </w:rPr>
                              <w:t>10</w:t>
                            </w:r>
                            <w:r w:rsidRPr="00EE21FC">
                              <w:rPr>
                                <w:szCs w:val="22"/>
                                <w:vertAlign w:val="superscript"/>
                              </w:rPr>
                              <w:t>8</w:t>
                            </w:r>
                            <w:r w:rsidRPr="00EE21FC">
                              <w:rPr>
                                <w:szCs w:val="22"/>
                              </w:rPr>
                              <w:t xml:space="preserve"> </w:t>
                            </w:r>
                            <w:proofErr w:type="spellStart"/>
                            <w:r w:rsidRPr="00EE21FC">
                              <w:rPr>
                                <w:szCs w:val="22"/>
                              </w:rPr>
                              <w:t>m</w:t>
                            </w:r>
                            <w:r>
                              <w:rPr>
                                <w:szCs w:val="22"/>
                              </w:rPr>
                              <w:t>∙s</w:t>
                            </w:r>
                            <w:proofErr w:type="spellEnd"/>
                            <w:r>
                              <w:rPr>
                                <w:szCs w:val="22"/>
                                <w:vertAlign w:val="superscript"/>
                              </w:rPr>
                              <w:t>–</w:t>
                            </w:r>
                            <w:r w:rsidRPr="00FF653E">
                              <w:rPr>
                                <w:szCs w:val="22"/>
                                <w:vertAlign w:val="superscript"/>
                              </w:rPr>
                              <w:t>1</w:t>
                            </w:r>
                            <w:r w:rsidR="00136701">
                              <w:rPr>
                                <w:szCs w:val="22"/>
                              </w:rPr>
                              <w:t>.</w:t>
                            </w:r>
                          </w:p>
                          <w:p w14:paraId="4F4F6133" w14:textId="70AC3C62" w:rsidR="009E28E7" w:rsidRPr="00131A1A" w:rsidRDefault="009E28E7" w:rsidP="00EA3199">
                            <w:pPr>
                              <w:pStyle w:val="Paragraphedeliste"/>
                              <w:numPr>
                                <w:ilvl w:val="0"/>
                                <w:numId w:val="28"/>
                              </w:numPr>
                              <w:jc w:val="both"/>
                              <w:rPr>
                                <w:color w:val="000000" w:themeColor="text1"/>
                              </w:rPr>
                            </w:pPr>
                          </w:p>
                          <w:p w14:paraId="3350C329" w14:textId="77777777" w:rsidR="009E28E7" w:rsidRDefault="009E28E7" w:rsidP="00EA31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BF9999" id="Zone de texte 246" o:spid="_x0000_s1176" type="#_x0000_t202" style="position:absolute;margin-left:6.1pt;margin-top:8.85pt;width:493.95pt;height:171.6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" fillcolor="white [3201]" strokeweight="1pt">
                <v:textbox>
                  <w:txbxContent>
                    <w:p w14:paraId="05DF95F0" w14:textId="77777777" w:rsidR="009E28E7" w:rsidRPr="00E53028" w:rsidRDefault="009E28E7" w:rsidP="00EA3199">
                      <w:pPr>
                        <w:spacing w:after="120"/>
                        <w:jc w:val="center"/>
                        <w:rPr>
                          <w:b/>
                        </w:rPr>
                      </w:pPr>
                      <w:r w:rsidRPr="00E53028">
                        <w:rPr>
                          <w:b/>
                        </w:rPr>
                        <w:t>Relation d’Einstein</w:t>
                      </w:r>
                    </w:p>
                    <w:p w14:paraId="6D87C73D" w14:textId="72B7AB78" w:rsidR="009E28E7" w:rsidRPr="00B54AC3" w:rsidRDefault="009E28E7" w:rsidP="00EA3199">
                      <w:pPr>
                        <w:jc w:val="both"/>
                        <w:rPr>
                          <w:color w:val="000000" w:themeColor="text1"/>
                        </w:rPr>
                      </w:pPr>
                      <w:r w:rsidRPr="00B54AC3">
                        <w:rPr>
                          <w:color w:val="000000" w:themeColor="text1"/>
                        </w:rPr>
                        <w:t>Lors d’une réaction nucléaire</w:t>
                      </w:r>
                      <w:r>
                        <w:rPr>
                          <w:color w:val="000000" w:themeColor="text1"/>
                        </w:rPr>
                        <w:t>,</w:t>
                      </w:r>
                      <w:r w:rsidRPr="00B54AC3">
                        <w:rPr>
                          <w:color w:val="000000" w:themeColor="text1"/>
                        </w:rPr>
                        <w:t xml:space="preserve"> une certaine quantité d’énergie est libérée.</w:t>
                      </w:r>
                    </w:p>
                    <w:p w14:paraId="0CF37210" w14:textId="66113047" w:rsidR="009E28E7" w:rsidRPr="00B54AC3" w:rsidRDefault="009E28E7" w:rsidP="00EA3199">
                      <w:pPr>
                        <w:jc w:val="both"/>
                        <w:rPr>
                          <w:color w:val="000000" w:themeColor="text1"/>
                        </w:rPr>
                      </w:pPr>
                      <w:r w:rsidRPr="00B54AC3">
                        <w:rPr>
                          <w:color w:val="000000" w:themeColor="text1"/>
                        </w:rPr>
                        <w:t>Pour calculer</w:t>
                      </w:r>
                      <w:r>
                        <w:rPr>
                          <w:color w:val="000000" w:themeColor="text1"/>
                        </w:rPr>
                        <w:t xml:space="preserve"> la valeur absolue de</w:t>
                      </w:r>
                      <w:r w:rsidRPr="00B54AC3">
                        <w:rPr>
                          <w:color w:val="000000" w:themeColor="text1"/>
                        </w:rPr>
                        <w:t xml:space="preserve"> l’énergie libérée</w:t>
                      </w:r>
                      <w:r w:rsidRPr="00B46894">
                        <w:rPr>
                          <w:rFonts w:ascii="Cambria Math" w:hAnsi="Cambria Math"/>
                          <w:color w:val="000000" w:themeColor="text1"/>
                        </w:rPr>
                        <w:t xml:space="preserve"> </w:t>
                      </w:r>
                      <m:oMath>
                        <m:d>
                          <m:dPr>
                            <m:begChr m:val="|"/>
                            <m:endChr m:val="|"/>
                            <m:ctrlPr>
                              <w:rPr>
                                <w:rFonts w:ascii="Cambria Math" w:hAnsi="Cambria Math"/>
                                <w:i/>
                                <w:iCs/>
                                <w:color w:val="000000" w:themeColor="text1"/>
                              </w:rPr>
                            </m:ctrlPr>
                          </m:dPr>
                          <m:e>
                            <m:r>
                              <m:rPr>
                                <m:sty m:val="p"/>
                              </m:rPr>
                              <w:rPr>
                                <w:rFonts w:ascii="Cambria Math" w:hAnsi="Cambria Math"/>
                                <w:color w:val="000000" w:themeColor="text1"/>
                              </w:rPr>
                              <m:t>Δ</m:t>
                            </m:r>
                            <m:r>
                              <w:rPr>
                                <w:rFonts w:ascii="Cambria Math" w:hAnsi="Cambria Math"/>
                                <w:color w:val="000000" w:themeColor="text1"/>
                              </w:rPr>
                              <m:t>E</m:t>
                            </m:r>
                          </m:e>
                        </m:d>
                      </m:oMath>
                      <w:r w:rsidRPr="00B54AC3">
                        <w:rPr>
                          <w:color w:val="000000" w:themeColor="text1"/>
                        </w:rPr>
                        <w:t xml:space="preserve"> par la fission d’un seul noyau d’uranium</w:t>
                      </w:r>
                      <w:r>
                        <w:rPr>
                          <w:color w:val="000000" w:themeColor="text1"/>
                        </w:rPr>
                        <w:t>,</w:t>
                      </w:r>
                      <w:r w:rsidRPr="00B54AC3">
                        <w:rPr>
                          <w:color w:val="000000" w:themeColor="text1"/>
                        </w:rPr>
                        <w:t xml:space="preserve"> on peut utiliser la relation suivante :</w:t>
                      </w:r>
                    </w:p>
                    <w:p w14:paraId="726B8FE0" w14:textId="77777777" w:rsidR="009E28E7" w:rsidRDefault="009E28E7" w:rsidP="00EA3199">
                      <w:pPr>
                        <w:jc w:val="both"/>
                        <w:rPr>
                          <w:color w:val="000000" w:themeColor="text1"/>
                        </w:rPr>
                      </w:pPr>
                    </w:p>
                    <w:p w14:paraId="237B69D4" w14:textId="4F387678" w:rsidR="009E28E7" w:rsidRPr="009E28E7" w:rsidRDefault="009E28E7" w:rsidP="00EA3199">
                      <w:pPr>
                        <w:jc w:val="both"/>
                        <w:rPr>
                          <w:i/>
                          <w:color w:val="000000" w:themeColor="text1"/>
                        </w:rPr>
                      </w:pPr>
                      <m:oMathPara>
                        <m:oMath>
                          <m:d>
                            <m:dPr>
                              <m:begChr m:val="|"/>
                              <m:endChr m:val="|"/>
                              <m:ctrlPr>
                                <w:rPr>
                                  <w:rFonts w:ascii="Cambria Math" w:hAnsi="Cambria Math" w:cstheme="minorHAnsi"/>
                                  <w:i/>
                                  <w:iCs/>
                                  <w:color w:val="000000" w:themeColor="text1"/>
                                </w:rPr>
                              </m:ctrlPr>
                            </m:dPr>
                            <m:e>
                              <m:r>
                                <m:rPr>
                                  <m:nor/>
                                </m:rPr>
                                <w:rPr>
                                  <w:rFonts w:asciiTheme="minorHAnsi" w:hAnsiTheme="minorHAnsi" w:cstheme="minorHAnsi"/>
                                  <w:i/>
                                  <w:color w:val="000000" w:themeColor="text1"/>
                                </w:rPr>
                                <m:t>ΔE</m:t>
                              </m:r>
                            </m:e>
                          </m:d>
                          <m:r>
                            <w:rPr>
                              <w:rFonts w:ascii="Cambria Math" w:hAnsi="Cambria Math" w:cstheme="minorHAnsi"/>
                              <w:color w:val="000000" w:themeColor="text1"/>
                            </w:rPr>
                            <m:t xml:space="preserve"> =</m:t>
                          </m:r>
                          <m:d>
                            <m:dPr>
                              <m:begChr m:val="|"/>
                              <m:endChr m:val="|"/>
                              <m:ctrlPr>
                                <w:rPr>
                                  <w:rFonts w:ascii="Cambria Math" w:hAnsi="Cambria Math" w:cstheme="minorHAnsi"/>
                                  <w:i/>
                                  <w:color w:val="000000" w:themeColor="text1"/>
                                </w:rPr>
                              </m:ctrlPr>
                            </m:dPr>
                            <m:e>
                              <m:nary>
                                <m:naryPr>
                                  <m:chr m:val="∑"/>
                                  <m:limLoc m:val="undOvr"/>
                                  <m:subHide m:val="1"/>
                                  <m:supHide m:val="1"/>
                                  <m:ctrlPr>
                                    <w:rPr>
                                      <w:rFonts w:ascii="Cambria Math" w:hAnsi="Cambria Math" w:cstheme="minorHAnsi"/>
                                      <w:i/>
                                      <w:color w:val="000000" w:themeColor="text1"/>
                                    </w:rPr>
                                  </m:ctrlPr>
                                </m:naryPr>
                                <m:sub/>
                                <m:sup/>
                                <m:e>
                                  <m:sSub>
                                    <m:sSubPr>
                                      <m:ctrlPr>
                                        <w:rPr>
                                          <w:rFonts w:ascii="Cambria Math" w:hAnsi="Cambria Math" w:cstheme="minorHAnsi"/>
                                          <w:i/>
                                          <w:color w:val="000000" w:themeColor="text1"/>
                                        </w:rPr>
                                      </m:ctrlPr>
                                    </m:sSubPr>
                                    <m:e>
                                      <m:r>
                                        <m:rPr>
                                          <m:nor/>
                                        </m:rPr>
                                        <w:rPr>
                                          <w:rFonts w:asciiTheme="minorHAnsi" w:hAnsiTheme="minorHAnsi" w:cstheme="minorHAnsi"/>
                                          <w:i/>
                                          <w:color w:val="000000" w:themeColor="text1"/>
                                        </w:rPr>
                                        <m:t>m</m:t>
                                      </m:r>
                                    </m:e>
                                    <m:sub>
                                      <m:r>
                                        <m:rPr>
                                          <m:nor/>
                                        </m:rPr>
                                        <w:rPr>
                                          <w:rFonts w:asciiTheme="minorHAnsi" w:hAnsiTheme="minorHAnsi" w:cstheme="minorHAnsi"/>
                                          <w:color w:val="000000" w:themeColor="text1"/>
                                        </w:rPr>
                                        <m:t>produit</m:t>
                                      </m:r>
                                    </m:sub>
                                  </m:sSub>
                                </m:e>
                              </m:nary>
                              <m:r>
                                <w:rPr>
                                  <w:rFonts w:ascii="Cambria Math" w:hAnsi="Cambria Math" w:cstheme="minorHAnsi"/>
                                  <w:color w:val="000000" w:themeColor="text1"/>
                                </w:rPr>
                                <m:t>-</m:t>
                              </m:r>
                              <m:nary>
                                <m:naryPr>
                                  <m:chr m:val="∑"/>
                                  <m:limLoc m:val="undOvr"/>
                                  <m:subHide m:val="1"/>
                                  <m:supHide m:val="1"/>
                                  <m:ctrlPr>
                                    <w:rPr>
                                      <w:rFonts w:ascii="Cambria Math" w:hAnsi="Cambria Math" w:cstheme="minorHAnsi"/>
                                      <w:i/>
                                      <w:color w:val="000000" w:themeColor="text1"/>
                                    </w:rPr>
                                  </m:ctrlPr>
                                </m:naryPr>
                                <m:sub/>
                                <m:sup/>
                                <m:e>
                                  <m:sSub>
                                    <m:sSubPr>
                                      <m:ctrlPr>
                                        <w:rPr>
                                          <w:rFonts w:ascii="Cambria Math" w:hAnsi="Cambria Math" w:cstheme="minorHAnsi"/>
                                          <w:i/>
                                          <w:color w:val="000000" w:themeColor="text1"/>
                                        </w:rPr>
                                      </m:ctrlPr>
                                    </m:sSubPr>
                                    <m:e>
                                      <m:r>
                                        <m:rPr>
                                          <m:nor/>
                                        </m:rPr>
                                        <w:rPr>
                                          <w:rFonts w:asciiTheme="minorHAnsi" w:hAnsiTheme="minorHAnsi" w:cstheme="minorHAnsi"/>
                                          <w:i/>
                                          <w:color w:val="000000" w:themeColor="text1"/>
                                        </w:rPr>
                                        <m:t>m</m:t>
                                      </m:r>
                                    </m:e>
                                    <m:sub>
                                      <m:r>
                                        <m:rPr>
                                          <m:nor/>
                                        </m:rPr>
                                        <w:rPr>
                                          <w:rFonts w:asciiTheme="minorHAnsi" w:hAnsiTheme="minorHAnsi" w:cstheme="minorHAnsi"/>
                                          <w:color w:val="000000" w:themeColor="text1"/>
                                        </w:rPr>
                                        <m:t>réactif</m:t>
                                      </m:r>
                                    </m:sub>
                                  </m:sSub>
                                </m:e>
                              </m:nary>
                            </m:e>
                          </m:d>
                          <m:r>
                            <w:rPr>
                              <w:rFonts w:ascii="Cambria Math" w:hAnsi="Cambria Math" w:cstheme="minorHAnsi"/>
                              <w:color w:val="000000" w:themeColor="text1"/>
                            </w:rPr>
                            <m:t>×</m:t>
                          </m:r>
                          <m:sSup>
                            <m:sSupPr>
                              <m:ctrlPr>
                                <w:rPr>
                                  <w:rFonts w:ascii="Cambria Math" w:hAnsi="Cambria Math" w:cstheme="minorHAnsi"/>
                                  <w:i/>
                                  <w:color w:val="000000" w:themeColor="text1"/>
                                </w:rPr>
                              </m:ctrlPr>
                            </m:sSupPr>
                            <m:e>
                              <m:r>
                                <m:rPr>
                                  <m:nor/>
                                </m:rPr>
                                <w:rPr>
                                  <w:rFonts w:asciiTheme="minorHAnsi" w:hAnsiTheme="minorHAnsi" w:cstheme="minorHAnsi"/>
                                  <w:color w:val="000000" w:themeColor="text1"/>
                                </w:rPr>
                                <m:t>c</m:t>
                              </m:r>
                            </m:e>
                            <m:sup>
                              <m:r>
                                <w:rPr>
                                  <w:rFonts w:ascii="Cambria Math" w:hAnsi="Cambria Math" w:cstheme="minorHAnsi"/>
                                  <w:color w:val="000000" w:themeColor="text1"/>
                                </w:rPr>
                                <m:t>2</m:t>
                              </m:r>
                            </m:sup>
                          </m:sSup>
                        </m:oMath>
                      </m:oMathPara>
                    </w:p>
                    <w:p w14:paraId="5097C1C2" w14:textId="77777777" w:rsidR="009E28E7" w:rsidRDefault="009E28E7" w:rsidP="00EA3199">
                      <w:pPr>
                        <w:jc w:val="both"/>
                        <w:rPr>
                          <w:color w:val="000000" w:themeColor="text1"/>
                        </w:rPr>
                      </w:pPr>
                    </w:p>
                    <w:p w14:paraId="68F0FDD9" w14:textId="14C3206D" w:rsidR="009E28E7" w:rsidRPr="007613C8" w:rsidRDefault="009E28E7" w:rsidP="004D3B8D">
                      <w:pPr>
                        <w:pStyle w:val="Paragraphedeliste"/>
                        <w:numPr>
                          <w:ilvl w:val="0"/>
                          <w:numId w:val="28"/>
                        </w:numPr>
                        <w:ind w:left="567" w:hanging="283"/>
                        <w:jc w:val="both"/>
                        <w:rPr>
                          <w:color w:val="000000" w:themeColor="text1"/>
                        </w:rPr>
                      </w:pPr>
                      <m:oMath>
                        <m:d>
                          <m:dPr>
                            <m:begChr m:val="|"/>
                            <m:endChr m:val="|"/>
                            <m:ctrlPr>
                              <w:rPr>
                                <w:rFonts w:ascii="Cambria Math" w:hAnsi="Cambria Math"/>
                                <w:i/>
                                <w:iCs/>
                                <w:color w:val="000000" w:themeColor="text1"/>
                              </w:rPr>
                            </m:ctrlPr>
                          </m:dPr>
                          <m:e>
                            <m:r>
                              <m:rPr>
                                <m:nor/>
                              </m:rPr>
                              <w:rPr>
                                <w:rFonts w:asciiTheme="minorHAnsi" w:hAnsiTheme="minorHAnsi" w:cstheme="minorHAnsi"/>
                                <w:i/>
                                <w:color w:val="000000" w:themeColor="text1"/>
                              </w:rPr>
                              <m:t>ΔE</m:t>
                            </m:r>
                          </m:e>
                        </m:d>
                        <m:r>
                          <m:rPr>
                            <m:sty m:val="p"/>
                          </m:rPr>
                          <w:rPr>
                            <w:rFonts w:ascii="Cambria Math" w:hAnsi="Cambria Math"/>
                            <w:color w:val="000000" w:themeColor="text1"/>
                          </w:rPr>
                          <m:t xml:space="preserve"> </m:t>
                        </m:r>
                      </m:oMath>
                      <w:proofErr w:type="gramStart"/>
                      <w:r w:rsidRPr="00131A1A">
                        <w:rPr>
                          <w:color w:val="000000" w:themeColor="text1"/>
                        </w:rPr>
                        <w:t>s’exprime</w:t>
                      </w:r>
                      <w:proofErr w:type="gramEnd"/>
                      <w:r w:rsidRPr="00131A1A">
                        <w:rPr>
                          <w:color w:val="000000" w:themeColor="text1"/>
                        </w:rPr>
                        <w:t xml:space="preserve"> en J</w:t>
                      </w:r>
                      <w:r w:rsidR="00B023A7">
                        <w:rPr>
                          <w:color w:val="000000" w:themeColor="text1"/>
                        </w:rPr>
                        <w:t> ;</w:t>
                      </w:r>
                    </w:p>
                    <w:p w14:paraId="00476DE4" w14:textId="52144EAC" w:rsidR="009E28E7" w:rsidRPr="007613C8" w:rsidRDefault="009E28E7" w:rsidP="004D3B8D">
                      <w:pPr>
                        <w:pStyle w:val="Paragraphedeliste"/>
                        <w:numPr>
                          <w:ilvl w:val="0"/>
                          <w:numId w:val="28"/>
                        </w:numPr>
                        <w:ind w:left="567" w:hanging="283"/>
                        <w:jc w:val="both"/>
                        <w:rPr>
                          <w:color w:val="000000" w:themeColor="text1"/>
                        </w:rPr>
                      </w:pPr>
                      <w:r>
                        <w:rPr>
                          <w:color w:val="000000" w:themeColor="text1"/>
                        </w:rPr>
                        <w:t xml:space="preserve">Les masses </w:t>
                      </w:r>
                      <m:oMath>
                        <m:r>
                          <m:rPr>
                            <m:nor/>
                          </m:rPr>
                          <w:rPr>
                            <w:rFonts w:asciiTheme="minorHAnsi" w:hAnsiTheme="minorHAnsi" w:cstheme="minorHAnsi"/>
                            <w:i/>
                            <w:color w:val="000000" w:themeColor="text1"/>
                          </w:rPr>
                          <m:t>m</m:t>
                        </m:r>
                      </m:oMath>
                      <w:r>
                        <w:rPr>
                          <w:color w:val="000000" w:themeColor="text1"/>
                        </w:rPr>
                        <w:t xml:space="preserve"> s’expriment en kg</w:t>
                      </w:r>
                      <w:r w:rsidR="00B023A7">
                        <w:rPr>
                          <w:color w:val="000000" w:themeColor="text1"/>
                        </w:rPr>
                        <w:t> ;</w:t>
                      </w:r>
                    </w:p>
                    <w:p w14:paraId="43EEC312" w14:textId="6C596B16" w:rsidR="009E28E7" w:rsidRDefault="009E28E7" w:rsidP="004D3B8D">
                      <w:pPr>
                        <w:pStyle w:val="Paragraphedeliste"/>
                        <w:numPr>
                          <w:ilvl w:val="0"/>
                          <w:numId w:val="27"/>
                        </w:numPr>
                        <w:ind w:left="567" w:hanging="283"/>
                        <w:rPr>
                          <w:szCs w:val="22"/>
                        </w:rPr>
                      </w:pPr>
                      <w:r>
                        <w:rPr>
                          <w:szCs w:val="22"/>
                        </w:rPr>
                        <w:t>C</w:t>
                      </w:r>
                      <w:r w:rsidRPr="00EE21FC">
                        <w:rPr>
                          <w:szCs w:val="22"/>
                        </w:rPr>
                        <w:t>élérité</w:t>
                      </w:r>
                      <w:r>
                        <w:rPr>
                          <w:szCs w:val="22"/>
                        </w:rPr>
                        <w:t xml:space="preserve"> de la lumière</w:t>
                      </w:r>
                      <w:r w:rsidRPr="00EE21FC">
                        <w:rPr>
                          <w:szCs w:val="22"/>
                        </w:rPr>
                        <w:t xml:space="preserve"> : </w:t>
                      </w:r>
                      <m:oMath>
                        <m:r>
                          <m:rPr>
                            <m:nor/>
                          </m:rPr>
                          <w:rPr>
                            <w:rFonts w:asciiTheme="minorHAnsi" w:hAnsiTheme="minorHAnsi" w:cstheme="minorHAnsi"/>
                            <w:i/>
                            <w:color w:val="000000" w:themeColor="text1"/>
                          </w:rPr>
                          <m:t>c</m:t>
                        </m:r>
                      </m:oMath>
                      <w:r>
                        <w:rPr>
                          <w:szCs w:val="22"/>
                        </w:rPr>
                        <w:t xml:space="preserve"> </w:t>
                      </w:r>
                      <w:r w:rsidRPr="00EE21FC">
                        <w:rPr>
                          <w:szCs w:val="22"/>
                        </w:rPr>
                        <w:t>=</w:t>
                      </w:r>
                      <w:r>
                        <w:rPr>
                          <w:szCs w:val="22"/>
                        </w:rPr>
                        <w:t xml:space="preserve"> </w:t>
                      </w:r>
                      <w:r w:rsidRPr="00EE21FC">
                        <w:rPr>
                          <w:szCs w:val="22"/>
                        </w:rPr>
                        <w:t>2,998</w:t>
                      </w:r>
                      <w:r>
                        <w:rPr>
                          <w:szCs w:val="22"/>
                        </w:rPr>
                        <w:t>∙</w:t>
                      </w:r>
                      <w:r w:rsidRPr="00EE21FC">
                        <w:rPr>
                          <w:szCs w:val="22"/>
                        </w:rPr>
                        <w:t>10</w:t>
                      </w:r>
                      <w:r w:rsidRPr="00EE21FC">
                        <w:rPr>
                          <w:szCs w:val="22"/>
                          <w:vertAlign w:val="superscript"/>
                        </w:rPr>
                        <w:t>8</w:t>
                      </w:r>
                      <w:r w:rsidRPr="00EE21FC">
                        <w:rPr>
                          <w:szCs w:val="22"/>
                        </w:rPr>
                        <w:t xml:space="preserve"> </w:t>
                      </w:r>
                      <w:proofErr w:type="spellStart"/>
                      <w:r w:rsidRPr="00EE21FC">
                        <w:rPr>
                          <w:szCs w:val="22"/>
                        </w:rPr>
                        <w:t>m</w:t>
                      </w:r>
                      <w:r>
                        <w:rPr>
                          <w:szCs w:val="22"/>
                        </w:rPr>
                        <w:t>∙s</w:t>
                      </w:r>
                      <w:proofErr w:type="spellEnd"/>
                      <w:r>
                        <w:rPr>
                          <w:szCs w:val="22"/>
                          <w:vertAlign w:val="superscript"/>
                        </w:rPr>
                        <w:t>–</w:t>
                      </w:r>
                      <w:r w:rsidRPr="00FF653E">
                        <w:rPr>
                          <w:szCs w:val="22"/>
                          <w:vertAlign w:val="superscript"/>
                        </w:rPr>
                        <w:t>1</w:t>
                      </w:r>
                      <w:r w:rsidR="00136701">
                        <w:rPr>
                          <w:szCs w:val="22"/>
                        </w:rPr>
                        <w:t>.</w:t>
                      </w:r>
                    </w:p>
                    <w:p w14:paraId="4F4F6133" w14:textId="70AC3C62" w:rsidR="009E28E7" w:rsidRPr="00131A1A" w:rsidRDefault="009E28E7" w:rsidP="00EA3199">
                      <w:pPr>
                        <w:pStyle w:val="Paragraphedeliste"/>
                        <w:numPr>
                          <w:ilvl w:val="0"/>
                          <w:numId w:val="28"/>
                        </w:numPr>
                        <w:jc w:val="both"/>
                        <w:rPr>
                          <w:color w:val="000000" w:themeColor="text1"/>
                        </w:rPr>
                      </w:pPr>
                    </w:p>
                    <w:p w14:paraId="3350C329" w14:textId="77777777" w:rsidR="009E28E7" w:rsidRDefault="009E28E7" w:rsidP="00EA3199"/>
                  </w:txbxContent>
                </v:textbox>
              </v:shape>
            </w:pict>
          </mc:Fallback>
        </mc:AlternateContent>
      </w:r>
    </w:p>
    <w:p w14:paraId="44A1E397" w14:textId="77777777" w:rsidR="00EA3199" w:rsidRDefault="00EA3199" w:rsidP="00EA3199"/>
    <w:p w14:paraId="11A50448" w14:textId="77777777" w:rsidR="00EA3199" w:rsidRDefault="00EA3199" w:rsidP="00EA3199"/>
    <w:p w14:paraId="02A1EB44" w14:textId="77777777" w:rsidR="00EA3199" w:rsidRDefault="00EA3199" w:rsidP="00EA3199"/>
    <w:p w14:paraId="18CB5085" w14:textId="77777777" w:rsidR="00EA3199" w:rsidRDefault="00EA3199" w:rsidP="00EA3199"/>
    <w:p w14:paraId="4ADCB65D" w14:textId="77777777" w:rsidR="00EA3199" w:rsidRDefault="00EA3199" w:rsidP="00EA3199"/>
    <w:p w14:paraId="104CF989" w14:textId="77777777" w:rsidR="00EA3199" w:rsidRDefault="00EA3199" w:rsidP="00EA3199"/>
    <w:p w14:paraId="740DB7E3" w14:textId="77777777" w:rsidR="00EA3199" w:rsidRDefault="00EA3199" w:rsidP="00EA3199"/>
    <w:p w14:paraId="4D54655E" w14:textId="77777777" w:rsidR="00EA3199" w:rsidRDefault="00EA3199" w:rsidP="00EA3199"/>
    <w:p w14:paraId="39C1A230" w14:textId="77777777" w:rsidR="00EA3199" w:rsidRDefault="00EA3199" w:rsidP="00EA3199"/>
    <w:p w14:paraId="5477D983" w14:textId="77777777" w:rsidR="00EA3199" w:rsidRDefault="00EA3199" w:rsidP="00EA3199"/>
    <w:p w14:paraId="14E05AC6" w14:textId="77777777" w:rsidR="00EA3199" w:rsidRDefault="00EA3199" w:rsidP="00EA3199"/>
    <w:p w14:paraId="7E070BC8" w14:textId="77777777" w:rsidR="00EA3199" w:rsidRDefault="00EA3199" w:rsidP="00EA3199">
      <w:pPr>
        <w:spacing w:after="120"/>
        <w:rPr>
          <w:b/>
          <w:u w:val="single"/>
        </w:rPr>
      </w:pPr>
    </w:p>
    <w:p w14:paraId="6F5BFE26" w14:textId="77777777" w:rsidR="00EA3199" w:rsidRDefault="00EA3199" w:rsidP="00EA3199">
      <w:pPr>
        <w:spacing w:after="120"/>
        <w:rPr>
          <w:b/>
          <w:u w:val="single"/>
        </w:rPr>
      </w:pPr>
    </w:p>
    <w:p w14:paraId="3731F9CE" w14:textId="395469B5" w:rsidR="00EA3199" w:rsidRDefault="00EA3199" w:rsidP="00EA3199">
      <w:r w:rsidRPr="007D13B7">
        <w:rPr>
          <w:b/>
          <w:color w:val="000000"/>
          <w:sz w:val="26"/>
        </w:rPr>
        <w:t>Q</w:t>
      </w:r>
      <w:r>
        <w:rPr>
          <w:b/>
          <w:color w:val="000000"/>
          <w:sz w:val="26"/>
        </w:rPr>
        <w:t>14</w:t>
      </w:r>
      <w:r w:rsidR="001D41B6">
        <w:rPr>
          <w:b/>
          <w:color w:val="000000"/>
        </w:rPr>
        <w:t> - </w:t>
      </w:r>
      <w:r>
        <w:t>Déterminer</w:t>
      </w:r>
      <w:r w:rsidR="002C771B">
        <w:t xml:space="preserve"> la valeur</w:t>
      </w:r>
      <w:r w:rsidR="009B48D2">
        <w:t xml:space="preserve"> de</w:t>
      </w:r>
      <w:r>
        <w:t xml:space="preserve"> l’énergie libérée </w:t>
      </w:r>
      <m:oMath>
        <m:d>
          <m:dPr>
            <m:begChr m:val="|"/>
            <m:endChr m:val="|"/>
            <m:ctrlPr>
              <w:rPr>
                <w:rFonts w:ascii="Cambria Math" w:hAnsi="Cambria Math"/>
                <w:i/>
                <w:iCs/>
                <w:color w:val="000000" w:themeColor="text1"/>
              </w:rPr>
            </m:ctrlPr>
          </m:dPr>
          <m:e>
            <m:r>
              <w:rPr>
                <w:rFonts w:ascii="Cambria Math" w:hAnsi="Cambria Math"/>
                <w:color w:val="000000" w:themeColor="text1"/>
              </w:rPr>
              <m:t>ΔE</m:t>
            </m:r>
          </m:e>
        </m:d>
      </m:oMath>
      <w:r w:rsidRPr="00B54AC3">
        <w:rPr>
          <w:color w:val="000000" w:themeColor="text1"/>
        </w:rPr>
        <w:t xml:space="preserve"> </w:t>
      </w:r>
      <w:r>
        <w:t>par la fission d’un noyau d’uranium.</w:t>
      </w:r>
    </w:p>
    <w:p w14:paraId="1349335F" w14:textId="77777777" w:rsidR="00EA3199" w:rsidRDefault="00EA3199" w:rsidP="00EA3199">
      <w:pPr>
        <w:pStyle w:val="Sansinterligne"/>
        <w:rPr>
          <w:rFonts w:ascii="Arial" w:hAnsi="Arial" w:cs="Arial"/>
          <w:b/>
        </w:rPr>
      </w:pPr>
    </w:p>
    <w:p w14:paraId="7A448DB0" w14:textId="77777777" w:rsidR="00EA3199" w:rsidRPr="00FD70FD" w:rsidRDefault="00EA3199" w:rsidP="00EA3199">
      <w:pPr>
        <w:spacing w:line="276" w:lineRule="auto"/>
        <w:jc w:val="both"/>
        <w:rPr>
          <w:b/>
          <w:i/>
        </w:rPr>
      </w:pPr>
      <w:r w:rsidRPr="00FD70FD">
        <w:rPr>
          <w:b/>
          <w:i/>
        </w:rPr>
        <w:t>Il incombe au candidat de passer le temps nécessaire à l’élaboration de la réponse à la question suivante. La qualité de rédaction, la structuration de l’argumentation et la rigueur des calculs seront valorisés ainsi que les prises d’initiative même si elles n’aboutissent pas. Il convient donc que celle</w:t>
      </w:r>
      <w:r>
        <w:rPr>
          <w:b/>
          <w:i/>
        </w:rPr>
        <w:t>s</w:t>
      </w:r>
      <w:r w:rsidRPr="00FD70FD">
        <w:rPr>
          <w:b/>
          <w:i/>
        </w:rPr>
        <w:t>-ci apparaissent sur la copie.</w:t>
      </w:r>
    </w:p>
    <w:p w14:paraId="32FC9266" w14:textId="77777777" w:rsidR="00EA3199" w:rsidRPr="00817F5A" w:rsidRDefault="00EA3199" w:rsidP="00EA3199">
      <w:pPr>
        <w:pStyle w:val="Sansinterligne"/>
        <w:jc w:val="both"/>
        <w:rPr>
          <w:rFonts w:ascii="Arial" w:hAnsi="Arial" w:cs="Arial"/>
          <w:b/>
        </w:rPr>
      </w:pPr>
    </w:p>
    <w:p w14:paraId="1E891777" w14:textId="42A93D5C" w:rsidR="00EA3199" w:rsidRDefault="00EA3199" w:rsidP="001D41B6">
      <w:pPr>
        <w:pStyle w:val="Sansinterligne"/>
        <w:jc w:val="both"/>
        <w:rPr>
          <w:rFonts w:ascii="Arial" w:hAnsi="Arial" w:cs="Arial"/>
        </w:rPr>
      </w:pPr>
      <w:r>
        <w:rPr>
          <w:rFonts w:ascii="Arial" w:hAnsi="Arial" w:cs="Arial"/>
        </w:rPr>
        <w:t>D</w:t>
      </w:r>
      <w:r w:rsidRPr="007E2E52">
        <w:rPr>
          <w:rFonts w:ascii="Arial" w:hAnsi="Arial" w:cs="Arial"/>
          <w:color w:val="000000"/>
        </w:rPr>
        <w:t xml:space="preserve">ans </w:t>
      </w:r>
      <w:r>
        <w:rPr>
          <w:rFonts w:ascii="Arial" w:hAnsi="Arial" w:cs="Arial"/>
          <w:color w:val="000000"/>
        </w:rPr>
        <w:t>le</w:t>
      </w:r>
      <w:r w:rsidRPr="007E2E52">
        <w:rPr>
          <w:rFonts w:ascii="Arial" w:hAnsi="Arial" w:cs="Arial"/>
          <w:color w:val="000000"/>
        </w:rPr>
        <w:t xml:space="preserve"> réacteur nucléaire</w:t>
      </w:r>
      <w:r>
        <w:rPr>
          <w:rFonts w:ascii="Arial" w:hAnsi="Arial" w:cs="Arial"/>
          <w:color w:val="000000"/>
        </w:rPr>
        <w:t xml:space="preserve"> étudié</w:t>
      </w:r>
      <w:r w:rsidRPr="007E2E52">
        <w:rPr>
          <w:rFonts w:ascii="Arial" w:hAnsi="Arial" w:cs="Arial"/>
          <w:color w:val="000000"/>
        </w:rPr>
        <w:t xml:space="preserve">, l’énergie moyenne libérée par noyau d’uranium 235 est de </w:t>
      </w:r>
      <w:r w:rsidR="009A2CD3">
        <w:rPr>
          <w:rFonts w:ascii="Arial" w:hAnsi="Arial" w:cs="Arial"/>
        </w:rPr>
        <w:t>2,666∙</w:t>
      </w:r>
      <w:r w:rsidRPr="007E2E52">
        <w:rPr>
          <w:rFonts w:ascii="Arial" w:hAnsi="Arial" w:cs="Arial"/>
        </w:rPr>
        <w:t>10</w:t>
      </w:r>
      <w:r w:rsidR="009310D1" w:rsidRPr="009310D1">
        <w:rPr>
          <w:rFonts w:ascii="Arial" w:hAnsi="Arial" w:cs="Arial"/>
          <w:vertAlign w:val="superscript"/>
        </w:rPr>
        <w:t>–</w:t>
      </w:r>
      <w:r w:rsidRPr="007E2E52">
        <w:rPr>
          <w:rFonts w:ascii="Arial" w:hAnsi="Arial" w:cs="Arial"/>
          <w:vertAlign w:val="superscript"/>
        </w:rPr>
        <w:t>11</w:t>
      </w:r>
      <w:r w:rsidRPr="007E2E52">
        <w:rPr>
          <w:rFonts w:ascii="Arial" w:hAnsi="Arial" w:cs="Arial"/>
        </w:rPr>
        <w:t>J.</w:t>
      </w:r>
    </w:p>
    <w:p w14:paraId="0C5603DB" w14:textId="77777777" w:rsidR="00EA3199" w:rsidRPr="007E2E52" w:rsidRDefault="00EA3199" w:rsidP="001D41B6">
      <w:pPr>
        <w:pStyle w:val="Sansinterligne"/>
        <w:jc w:val="both"/>
        <w:rPr>
          <w:rFonts w:ascii="Arial" w:hAnsi="Arial" w:cs="Arial"/>
          <w:color w:val="000000"/>
        </w:rPr>
      </w:pPr>
    </w:p>
    <w:p w14:paraId="5ADE90F2" w14:textId="78766A28" w:rsidR="00EA3199" w:rsidRDefault="00EA3199" w:rsidP="001D41B6">
      <w:pPr>
        <w:pStyle w:val="Sansinterligne"/>
        <w:jc w:val="both"/>
        <w:rPr>
          <w:rFonts w:ascii="Arial" w:hAnsi="Arial" w:cs="Arial"/>
        </w:rPr>
      </w:pPr>
      <w:r w:rsidRPr="007E2E52">
        <w:rPr>
          <w:rFonts w:ascii="Arial" w:hAnsi="Arial" w:cs="Arial"/>
          <w:b/>
          <w:color w:val="000000"/>
          <w:sz w:val="26"/>
        </w:rPr>
        <w:t>Q1</w:t>
      </w:r>
      <w:r>
        <w:rPr>
          <w:rFonts w:ascii="Arial" w:hAnsi="Arial" w:cs="Arial"/>
          <w:b/>
          <w:color w:val="000000"/>
          <w:sz w:val="26"/>
        </w:rPr>
        <w:t>5</w:t>
      </w:r>
      <w:r w:rsidR="001D41B6">
        <w:rPr>
          <w:b/>
          <w:color w:val="000000"/>
        </w:rPr>
        <w:t> </w:t>
      </w:r>
      <w:r w:rsidR="001D41B6" w:rsidRPr="001D41B6">
        <w:rPr>
          <w:rFonts w:asciiTheme="minorHAnsi" w:hAnsiTheme="minorHAnsi" w:cstheme="minorHAnsi"/>
          <w:b/>
          <w:color w:val="000000"/>
        </w:rPr>
        <w:t>-</w:t>
      </w:r>
      <w:r w:rsidR="001D41B6">
        <w:rPr>
          <w:b/>
          <w:color w:val="000000"/>
        </w:rPr>
        <w:t> </w:t>
      </w:r>
      <w:r>
        <w:rPr>
          <w:rFonts w:ascii="Arial" w:hAnsi="Arial" w:cs="Arial"/>
        </w:rPr>
        <w:t>S</w:t>
      </w:r>
      <w:r w:rsidRPr="007E2E52">
        <w:rPr>
          <w:rFonts w:ascii="Arial" w:hAnsi="Arial" w:cs="Arial"/>
        </w:rPr>
        <w:t>achant que le réa</w:t>
      </w:r>
      <w:r w:rsidR="00DF7D76">
        <w:rPr>
          <w:rFonts w:ascii="Arial" w:hAnsi="Arial" w:cs="Arial"/>
        </w:rPr>
        <w:t xml:space="preserve">cteur libère une puissance </w:t>
      </w:r>
      <w:r w:rsidR="00DF7D76" w:rsidRPr="00DF7D76">
        <w:rPr>
          <w:rFonts w:ascii="Arial" w:hAnsi="Arial" w:cs="Arial"/>
          <w:i/>
        </w:rPr>
        <w:t>P</w:t>
      </w:r>
      <w:r w:rsidR="00DF7D76">
        <w:rPr>
          <w:rFonts w:ascii="Arial" w:hAnsi="Arial" w:cs="Arial"/>
        </w:rPr>
        <w:t xml:space="preserve"> = </w:t>
      </w:r>
      <w:r>
        <w:rPr>
          <w:rFonts w:ascii="Arial" w:hAnsi="Arial" w:cs="Arial"/>
        </w:rPr>
        <w:t>300</w:t>
      </w:r>
      <w:r w:rsidRPr="007E2E52">
        <w:rPr>
          <w:rFonts w:ascii="Arial" w:hAnsi="Arial" w:cs="Arial"/>
        </w:rPr>
        <w:t>0</w:t>
      </w:r>
      <w:r w:rsidR="001D41B6">
        <w:rPr>
          <w:rFonts w:ascii="Arial" w:hAnsi="Arial" w:cs="Arial"/>
        </w:rPr>
        <w:t> </w:t>
      </w:r>
      <w:r w:rsidRPr="007E2E52">
        <w:rPr>
          <w:rFonts w:ascii="Arial" w:hAnsi="Arial" w:cs="Arial"/>
        </w:rPr>
        <w:t>MW, déterminer la masse</w:t>
      </w:r>
      <w:r w:rsidR="00DF7D76">
        <w:rPr>
          <w:rFonts w:ascii="Arial" w:hAnsi="Arial" w:cs="Arial"/>
        </w:rPr>
        <w:t xml:space="preserve"> </w:t>
      </w:r>
      <w:r w:rsidRPr="007E2E52">
        <w:rPr>
          <w:rFonts w:ascii="Arial" w:hAnsi="Arial" w:cs="Arial"/>
        </w:rPr>
        <w:t xml:space="preserve">d’uranium nécessaire pour faire fonctionner le réacteur </w:t>
      </w:r>
      <w:r>
        <w:rPr>
          <w:rFonts w:ascii="Arial" w:hAnsi="Arial" w:cs="Arial"/>
        </w:rPr>
        <w:t xml:space="preserve">à cette puissance </w:t>
      </w:r>
      <w:r w:rsidRPr="007E2E52">
        <w:rPr>
          <w:rFonts w:ascii="Arial" w:hAnsi="Arial" w:cs="Arial"/>
        </w:rPr>
        <w:t>pendant 1 an.</w:t>
      </w:r>
    </w:p>
    <w:p w14:paraId="276B6A15" w14:textId="77777777" w:rsidR="00EA3199" w:rsidRDefault="00EA3199" w:rsidP="001D41B6">
      <w:pPr>
        <w:pStyle w:val="Sansinterligne"/>
        <w:jc w:val="both"/>
        <w:rPr>
          <w:rFonts w:ascii="Arial" w:hAnsi="Arial" w:cs="Arial"/>
        </w:rPr>
      </w:pPr>
    </w:p>
    <w:p w14:paraId="5ED17D1F" w14:textId="0309C152" w:rsidR="00EA3199" w:rsidRDefault="001225E7" w:rsidP="001D41B6">
      <w:pPr>
        <w:pStyle w:val="Sansinterligne"/>
        <w:jc w:val="both"/>
        <w:rPr>
          <w:rFonts w:ascii="Arial" w:hAnsi="Arial" w:cs="Arial"/>
        </w:rPr>
      </w:pPr>
      <w:r>
        <w:rPr>
          <w:rFonts w:ascii="Arial" w:hAnsi="Arial" w:cs="Arial"/>
        </w:rPr>
        <w:t xml:space="preserve">Il pourrait être envisagé de produire la même énergie par réaction de combustion du méthane. Pour cela, il est pertinent de comparer la masse d’uranium </w:t>
      </w:r>
      <w:proofErr w:type="spellStart"/>
      <w:r>
        <w:rPr>
          <w:rFonts w:ascii="Arial" w:hAnsi="Arial" w:cs="Arial"/>
        </w:rPr>
        <w:t>précedemment</w:t>
      </w:r>
      <w:proofErr w:type="spellEnd"/>
      <w:r>
        <w:rPr>
          <w:rFonts w:ascii="Arial" w:hAnsi="Arial" w:cs="Arial"/>
        </w:rPr>
        <w:t xml:space="preserve"> trouvée à la masse de méthane nécessaire pour produire la même énergie par combustion.</w:t>
      </w:r>
    </w:p>
    <w:p w14:paraId="25B9F1C5" w14:textId="77777777" w:rsidR="00EA3199" w:rsidRDefault="00EA3199" w:rsidP="001D41B6">
      <w:pPr>
        <w:pStyle w:val="Sansinterligne"/>
        <w:jc w:val="both"/>
        <w:rPr>
          <w:rFonts w:ascii="Arial" w:hAnsi="Arial" w:cs="Arial"/>
        </w:rPr>
      </w:pPr>
    </w:p>
    <w:p w14:paraId="697CCE6F" w14:textId="756B1CF4" w:rsidR="00EA3199" w:rsidRPr="00EA3199" w:rsidRDefault="00EA3199" w:rsidP="001D41B6">
      <w:pPr>
        <w:pStyle w:val="Sansinterligne"/>
        <w:jc w:val="both"/>
        <w:rPr>
          <w:rFonts w:ascii="Arial" w:hAnsi="Arial" w:cs="Arial"/>
          <w:bCs/>
        </w:rPr>
      </w:pPr>
      <w:r w:rsidRPr="00EA3199">
        <w:rPr>
          <w:rFonts w:ascii="Arial" w:hAnsi="Arial" w:cs="Arial"/>
          <w:b/>
          <w:sz w:val="26"/>
        </w:rPr>
        <w:t>Q16</w:t>
      </w:r>
      <w:r w:rsidR="001D41B6">
        <w:rPr>
          <w:b/>
          <w:color w:val="000000"/>
        </w:rPr>
        <w:t> </w:t>
      </w:r>
      <w:r w:rsidR="001D41B6">
        <w:rPr>
          <w:rFonts w:asciiTheme="minorHAnsi" w:hAnsiTheme="minorHAnsi" w:cstheme="minorHAnsi"/>
          <w:b/>
        </w:rPr>
        <w:t>-</w:t>
      </w:r>
      <w:r w:rsidR="001D41B6">
        <w:rPr>
          <w:b/>
          <w:color w:val="000000"/>
        </w:rPr>
        <w:t> </w:t>
      </w:r>
      <w:r w:rsidRPr="00EA3199">
        <w:rPr>
          <w:rFonts w:asciiTheme="majorHAnsi" w:hAnsiTheme="majorHAnsi" w:cstheme="majorHAnsi"/>
        </w:rPr>
        <w:t xml:space="preserve">Écrire l’équation de </w:t>
      </w:r>
      <w:r w:rsidR="009B48D2">
        <w:rPr>
          <w:rFonts w:asciiTheme="majorHAnsi" w:hAnsiTheme="majorHAnsi" w:cstheme="majorHAnsi"/>
        </w:rPr>
        <w:t xml:space="preserve">la réaction de </w:t>
      </w:r>
      <w:r w:rsidRPr="00EA3199">
        <w:rPr>
          <w:rFonts w:asciiTheme="majorHAnsi" w:hAnsiTheme="majorHAnsi" w:cstheme="majorHAnsi"/>
        </w:rPr>
        <w:t>combustion complète du méthane dans le dioxygène (réactifs</w:t>
      </w:r>
      <w:r w:rsidRPr="00EA3199">
        <w:rPr>
          <w:rFonts w:asciiTheme="majorHAnsi" w:hAnsiTheme="majorHAnsi" w:cstheme="majorHAnsi"/>
          <w:spacing w:val="-1"/>
        </w:rPr>
        <w:t xml:space="preserve"> </w:t>
      </w:r>
      <w:r w:rsidRPr="00EA3199">
        <w:rPr>
          <w:rFonts w:asciiTheme="majorHAnsi" w:hAnsiTheme="majorHAnsi" w:cstheme="majorHAnsi"/>
        </w:rPr>
        <w:t>et produits étant à l’état gazeux).</w:t>
      </w:r>
    </w:p>
    <w:p w14:paraId="7408572E" w14:textId="77777777" w:rsidR="00EA3199" w:rsidRPr="00EA3199" w:rsidRDefault="00EA3199" w:rsidP="001D41B6">
      <w:pPr>
        <w:pStyle w:val="Sansinterligne"/>
        <w:jc w:val="both"/>
        <w:rPr>
          <w:rFonts w:ascii="Arial" w:hAnsi="Arial" w:cs="Arial"/>
          <w:bCs/>
        </w:rPr>
      </w:pPr>
    </w:p>
    <w:p w14:paraId="19890993" w14:textId="223F27DB" w:rsidR="00EA3199" w:rsidRPr="001D41B6" w:rsidRDefault="00EA3199" w:rsidP="001D41B6">
      <w:pPr>
        <w:pStyle w:val="Sansinterligne"/>
        <w:jc w:val="both"/>
        <w:rPr>
          <w:rFonts w:ascii="Arial" w:hAnsi="Arial" w:cs="Arial"/>
          <w:bCs/>
        </w:rPr>
      </w:pPr>
      <w:r w:rsidRPr="00EA3199">
        <w:rPr>
          <w:rFonts w:ascii="Arial" w:hAnsi="Arial" w:cs="Arial"/>
          <w:bCs/>
        </w:rPr>
        <w:t>L’énergie produite par la combustion d’une mole de méthane est de 890</w:t>
      </w:r>
      <w:r w:rsidR="001D41B6">
        <w:rPr>
          <w:rFonts w:ascii="Arial" w:hAnsi="Arial" w:cs="Arial"/>
          <w:bCs/>
        </w:rPr>
        <w:t> </w:t>
      </w:r>
      <w:r w:rsidRPr="00EA3199">
        <w:rPr>
          <w:rFonts w:ascii="Arial" w:hAnsi="Arial" w:cs="Arial"/>
          <w:bCs/>
        </w:rPr>
        <w:t>kJ</w:t>
      </w:r>
      <w:r>
        <w:rPr>
          <w:rFonts w:ascii="Arial" w:hAnsi="Arial" w:cs="Arial"/>
          <w:bCs/>
        </w:rPr>
        <w:t xml:space="preserve"> et l</w:t>
      </w:r>
      <w:r w:rsidRPr="00EA3199">
        <w:rPr>
          <w:rFonts w:ascii="Arial" w:hAnsi="Arial" w:cs="Arial"/>
          <w:bCs/>
        </w:rPr>
        <w:t xml:space="preserve">a masse molaire du méthane </w:t>
      </w:r>
      <m:oMath>
        <m:sSub>
          <m:sSubPr>
            <m:ctrlPr>
              <w:rPr>
                <w:rFonts w:ascii="Cambria Math" w:hAnsi="Cambria Math" w:cs="Arial"/>
                <w:bCs/>
                <w:i/>
              </w:rPr>
            </m:ctrlPr>
          </m:sSubPr>
          <m:e>
            <m:r>
              <m:rPr>
                <m:nor/>
              </m:rPr>
              <w:rPr>
                <w:rFonts w:ascii="Arial" w:hAnsi="Arial" w:cs="Arial"/>
                <w:i/>
              </w:rPr>
              <m:t>M</m:t>
            </m:r>
          </m:e>
          <m:sub>
            <m:sSub>
              <m:sSubPr>
                <m:ctrlPr>
                  <w:rPr>
                    <w:rFonts w:ascii="Cambria Math" w:hAnsi="Cambria Math" w:cs="Arial"/>
                    <w:bCs/>
                  </w:rPr>
                </m:ctrlPr>
              </m:sSubPr>
              <m:e>
                <m:r>
                  <m:rPr>
                    <m:sty m:val="p"/>
                  </m:rPr>
                  <w:rPr>
                    <w:rFonts w:ascii="Cambria Math" w:hAnsi="Cambria Math" w:cs="Arial"/>
                  </w:rPr>
                  <m:t>CH</m:t>
                </m:r>
              </m:e>
              <m:sub>
                <m:r>
                  <m:rPr>
                    <m:sty m:val="p"/>
                  </m:rPr>
                  <w:rPr>
                    <w:rFonts w:ascii="Cambria Math" w:hAnsi="Cambria Math" w:cs="Arial"/>
                  </w:rPr>
                  <m:t>4</m:t>
                </m:r>
              </m:sub>
            </m:sSub>
          </m:sub>
        </m:sSub>
      </m:oMath>
      <w:r w:rsidR="00A76796">
        <w:rPr>
          <w:rFonts w:ascii="Arial" w:hAnsi="Arial" w:cs="Arial"/>
          <w:bCs/>
        </w:rPr>
        <w:t xml:space="preserve"> </w:t>
      </w:r>
      <w:r w:rsidR="009310D1">
        <w:rPr>
          <w:rFonts w:ascii="Arial" w:hAnsi="Arial" w:cs="Arial"/>
          <w:bCs/>
        </w:rPr>
        <w:t xml:space="preserve">est de 16,0 </w:t>
      </w:r>
      <w:proofErr w:type="spellStart"/>
      <w:r w:rsidR="009310D1">
        <w:rPr>
          <w:rFonts w:ascii="Arial" w:hAnsi="Arial" w:cs="Arial"/>
          <w:bCs/>
        </w:rPr>
        <w:t>g∙</w:t>
      </w:r>
      <w:r w:rsidRPr="00EA3199">
        <w:rPr>
          <w:rFonts w:ascii="Arial" w:hAnsi="Arial" w:cs="Arial"/>
          <w:bCs/>
        </w:rPr>
        <w:t>mol</w:t>
      </w:r>
      <w:proofErr w:type="spellEnd"/>
      <w:r w:rsidR="009310D1">
        <w:rPr>
          <w:rFonts w:ascii="Arial" w:hAnsi="Arial" w:cs="Arial"/>
          <w:bCs/>
          <w:vertAlign w:val="superscript"/>
        </w:rPr>
        <w:t>–</w:t>
      </w:r>
      <w:r w:rsidRPr="00EA3199">
        <w:rPr>
          <w:rFonts w:ascii="Arial" w:hAnsi="Arial" w:cs="Arial"/>
          <w:bCs/>
          <w:vertAlign w:val="superscript"/>
        </w:rPr>
        <w:t>1</w:t>
      </w:r>
      <w:r w:rsidR="009310D1" w:rsidRPr="009310D1">
        <w:rPr>
          <w:rFonts w:ascii="Arial" w:hAnsi="Arial" w:cs="Arial"/>
          <w:bCs/>
        </w:rPr>
        <w:t>.</w:t>
      </w:r>
    </w:p>
    <w:p w14:paraId="01822002" w14:textId="77777777" w:rsidR="00EA3199" w:rsidRPr="00EA3199" w:rsidRDefault="00EA3199" w:rsidP="001D41B6">
      <w:pPr>
        <w:pStyle w:val="Sansinterligne"/>
        <w:jc w:val="both"/>
        <w:rPr>
          <w:rFonts w:ascii="Arial" w:hAnsi="Arial" w:cs="Arial"/>
          <w:bCs/>
        </w:rPr>
      </w:pPr>
    </w:p>
    <w:p w14:paraId="282183F4" w14:textId="55B2AD05" w:rsidR="00EA3199" w:rsidRPr="00EA3199" w:rsidRDefault="00EA3199" w:rsidP="001D41B6">
      <w:pPr>
        <w:pStyle w:val="Sansinterligne"/>
        <w:jc w:val="both"/>
        <w:rPr>
          <w:rFonts w:ascii="Arial" w:hAnsi="Arial" w:cs="Arial"/>
          <w:bCs/>
        </w:rPr>
      </w:pPr>
      <w:r w:rsidRPr="00EA3199">
        <w:rPr>
          <w:rFonts w:ascii="Arial" w:hAnsi="Arial" w:cs="Arial"/>
          <w:b/>
          <w:sz w:val="26"/>
        </w:rPr>
        <w:t>Q17</w:t>
      </w:r>
      <w:r w:rsidR="001D41B6">
        <w:rPr>
          <w:b/>
          <w:color w:val="000000"/>
        </w:rPr>
        <w:t> </w:t>
      </w:r>
      <w:r w:rsidR="001D41B6">
        <w:rPr>
          <w:rFonts w:ascii="Arial" w:hAnsi="Arial" w:cs="Arial"/>
          <w:b/>
        </w:rPr>
        <w:t>-</w:t>
      </w:r>
      <w:r w:rsidR="001D41B6">
        <w:rPr>
          <w:b/>
          <w:color w:val="000000"/>
        </w:rPr>
        <w:t> </w:t>
      </w:r>
      <w:r w:rsidRPr="00EA3199">
        <w:rPr>
          <w:rFonts w:asciiTheme="minorHAnsi" w:hAnsiTheme="minorHAnsi" w:cstheme="minorHAnsi"/>
          <w:position w:val="1"/>
        </w:rPr>
        <w:t xml:space="preserve">Calculer l’énergie produite par </w:t>
      </w:r>
      <w:r>
        <w:rPr>
          <w:rFonts w:asciiTheme="minorHAnsi" w:hAnsiTheme="minorHAnsi" w:cstheme="minorHAnsi"/>
          <w:position w:val="1"/>
        </w:rPr>
        <w:t>la combustion d’un kilogramme de méthane.</w:t>
      </w:r>
    </w:p>
    <w:p w14:paraId="28CFF079" w14:textId="77777777" w:rsidR="00EA3199" w:rsidRPr="00EA3199" w:rsidRDefault="00EA3199" w:rsidP="001D41B6">
      <w:pPr>
        <w:pStyle w:val="Sansinterligne"/>
        <w:jc w:val="both"/>
        <w:rPr>
          <w:rFonts w:ascii="Arial" w:hAnsi="Arial" w:cs="Arial"/>
          <w:bCs/>
        </w:rPr>
      </w:pPr>
    </w:p>
    <w:p w14:paraId="2B92A045" w14:textId="5D8B0AB2" w:rsidR="00EA3199" w:rsidRPr="00EA3199" w:rsidRDefault="00EA3199" w:rsidP="001D41B6">
      <w:pPr>
        <w:pStyle w:val="Sansinterligne"/>
        <w:jc w:val="both"/>
        <w:rPr>
          <w:rFonts w:ascii="Arial" w:hAnsi="Arial" w:cs="Arial"/>
        </w:rPr>
      </w:pPr>
      <w:r w:rsidRPr="00EA3199">
        <w:rPr>
          <w:rFonts w:ascii="Arial" w:hAnsi="Arial" w:cs="Arial"/>
          <w:b/>
          <w:sz w:val="26"/>
        </w:rPr>
        <w:t>Q18</w:t>
      </w:r>
      <w:r w:rsidR="001D41B6">
        <w:rPr>
          <w:b/>
          <w:color w:val="000000"/>
        </w:rPr>
        <w:t> </w:t>
      </w:r>
      <w:r w:rsidR="001D41B6">
        <w:rPr>
          <w:rFonts w:ascii="Arial" w:hAnsi="Arial" w:cs="Arial"/>
          <w:b/>
        </w:rPr>
        <w:t>-</w:t>
      </w:r>
      <w:r w:rsidR="001D41B6">
        <w:rPr>
          <w:b/>
          <w:color w:val="000000"/>
        </w:rPr>
        <w:t> </w:t>
      </w:r>
      <w:r w:rsidRPr="00EA3199">
        <w:rPr>
          <w:rFonts w:ascii="Arial" w:hAnsi="Arial" w:cs="Arial"/>
        </w:rPr>
        <w:t>En déduire la masse de méthane qui permettrait de produire, par combustion, la même quantité d’énergie que celle dégagée par la fission de l’uran</w:t>
      </w:r>
      <w:r w:rsidR="009A2CD3">
        <w:rPr>
          <w:rFonts w:ascii="Arial" w:hAnsi="Arial" w:cs="Arial"/>
        </w:rPr>
        <w:t xml:space="preserve">ium pendant une année </w:t>
      </w:r>
      <w:r w:rsidR="00B632E2">
        <w:rPr>
          <w:rFonts w:ascii="Arial" w:hAnsi="Arial" w:cs="Arial"/>
        </w:rPr>
        <w:t>par la</w:t>
      </w:r>
      <w:r w:rsidR="00FE556F">
        <w:rPr>
          <w:rFonts w:ascii="Arial" w:hAnsi="Arial" w:cs="Arial"/>
        </w:rPr>
        <w:t xml:space="preserve"> réaction </w:t>
      </w:r>
      <w:r w:rsidR="009A2CD3">
        <w:rPr>
          <w:rFonts w:ascii="Arial" w:hAnsi="Arial" w:cs="Arial"/>
        </w:rPr>
        <w:t xml:space="preserve">soit </w:t>
      </w:r>
      <w:r w:rsidR="00FE556F">
        <w:rPr>
          <w:rFonts w:ascii="Arial" w:hAnsi="Arial" w:cs="Arial"/>
        </w:rPr>
        <w:t xml:space="preserve">environ </w:t>
      </w:r>
      <w:r w:rsidRPr="00EA3199">
        <w:rPr>
          <w:rFonts w:ascii="Arial" w:hAnsi="Arial" w:cs="Arial"/>
        </w:rPr>
        <w:t>10</w:t>
      </w:r>
      <w:r w:rsidRPr="00EA3199">
        <w:rPr>
          <w:rFonts w:ascii="Arial" w:hAnsi="Arial" w:cs="Arial"/>
          <w:vertAlign w:val="superscript"/>
        </w:rPr>
        <w:t>1</w:t>
      </w:r>
      <w:r w:rsidR="00FE556F">
        <w:rPr>
          <w:rFonts w:ascii="Arial" w:hAnsi="Arial" w:cs="Arial"/>
          <w:vertAlign w:val="superscript"/>
        </w:rPr>
        <w:t>7</w:t>
      </w:r>
      <w:r w:rsidRPr="00EA3199">
        <w:rPr>
          <w:rFonts w:ascii="Arial" w:hAnsi="Arial" w:cs="Arial"/>
        </w:rPr>
        <w:t xml:space="preserve"> J.</w:t>
      </w:r>
    </w:p>
    <w:p w14:paraId="66C56504" w14:textId="6BD15BAF" w:rsidR="00F6193B" w:rsidRPr="004B2508" w:rsidRDefault="00F6193B" w:rsidP="004B2508">
      <w:pPr>
        <w:pStyle w:val="Sansinterligne"/>
        <w:rPr>
          <w:rFonts w:ascii="Arial" w:hAnsi="Arial" w:cs="Arial"/>
          <w:bCs/>
          <w:color w:val="000000"/>
        </w:rPr>
      </w:pPr>
      <w:r>
        <w:rPr>
          <w:b/>
          <w:bCs/>
        </w:rPr>
        <w:br w:type="page"/>
      </w:r>
    </w:p>
    <w:p w14:paraId="268BBB41" w14:textId="21B246AC" w:rsidR="00475E7A" w:rsidRPr="00AA3CB1" w:rsidRDefault="00475E7A" w:rsidP="00475E7A">
      <w:pPr>
        <w:jc w:val="both"/>
        <w:rPr>
          <w:b/>
          <w:bCs/>
        </w:rPr>
      </w:pPr>
      <w:r w:rsidRPr="00AA3CB1">
        <w:rPr>
          <w:b/>
          <w:bCs/>
        </w:rPr>
        <w:lastRenderedPageBreak/>
        <w:t xml:space="preserve">Partie </w:t>
      </w:r>
      <w:r>
        <w:rPr>
          <w:b/>
          <w:bCs/>
        </w:rPr>
        <w:t xml:space="preserve">D </w:t>
      </w:r>
      <w:r w:rsidR="00CC6D1C">
        <w:rPr>
          <w:b/>
          <w:bCs/>
        </w:rPr>
        <w:t>–</w:t>
      </w:r>
      <w:r>
        <w:rPr>
          <w:b/>
          <w:bCs/>
        </w:rPr>
        <w:t xml:space="preserve"> Mesure de la pression du circuit primaire</w:t>
      </w:r>
      <w:r w:rsidR="001D41B6">
        <w:rPr>
          <w:b/>
          <w:bCs/>
        </w:rPr>
        <w:t>.</w:t>
      </w:r>
    </w:p>
    <w:p w14:paraId="599B64CF" w14:textId="59215AAA" w:rsidR="00475E7A" w:rsidRDefault="00475E7A" w:rsidP="00475E7A">
      <w:pPr>
        <w:jc w:val="both"/>
      </w:pPr>
    </w:p>
    <w:p w14:paraId="39773BE1" w14:textId="794CF197" w:rsidR="00475E7A" w:rsidRDefault="00475E7A" w:rsidP="00475E7A">
      <w:pPr>
        <w:jc w:val="both"/>
      </w:pPr>
      <w:r>
        <w:t xml:space="preserve">La pression </w:t>
      </w:r>
      <w:r w:rsidRPr="009248A1">
        <w:rPr>
          <w:i/>
          <w:iCs/>
        </w:rPr>
        <w:t>p</w:t>
      </w:r>
      <w:r>
        <w:t xml:space="preserve"> du circuit primaire est mesurée par un capteur noté RCP14. Le courant de sortie </w:t>
      </w:r>
      <w:r w:rsidRPr="009248A1">
        <w:rPr>
          <w:i/>
          <w:iCs/>
        </w:rPr>
        <w:t>I</w:t>
      </w:r>
      <w:r w:rsidR="009A2CD3">
        <w:t>,</w:t>
      </w:r>
      <w:r w:rsidR="009310D1">
        <w:t xml:space="preserve"> 4</w:t>
      </w:r>
      <w:r w:rsidR="001D41B6">
        <w:t> </w:t>
      </w:r>
      <w:r w:rsidR="009310D1">
        <w:t>–</w:t>
      </w:r>
      <w:r w:rsidR="001D41B6">
        <w:t> </w:t>
      </w:r>
      <w:r w:rsidR="009310D1">
        <w:t>20 mA</w:t>
      </w:r>
      <w:r w:rsidR="001D41B6">
        <w:t>,</w:t>
      </w:r>
      <w:r w:rsidR="009310D1">
        <w:t xml:space="preserve"> </w:t>
      </w:r>
      <w:r>
        <w:t xml:space="preserve">du capteur passe </w:t>
      </w:r>
      <w:r w:rsidR="001D41B6">
        <w:t>ensuite</w:t>
      </w:r>
      <w:r>
        <w:t xml:space="preserve"> par un montage conditionneur dont le schéma est représenté ci-dessous.</w:t>
      </w:r>
    </w:p>
    <w:p w14:paraId="2E41090C" w14:textId="15A5ECD0" w:rsidR="00475E7A" w:rsidRDefault="00475E7A" w:rsidP="00475E7A">
      <w:pPr>
        <w:jc w:val="both"/>
      </w:pPr>
    </w:p>
    <w:p w14:paraId="1004D0D4" w14:textId="6CEAF19C" w:rsidR="00475E7A" w:rsidRDefault="002C4718" w:rsidP="00475E7A">
      <w:pPr>
        <w:jc w:val="both"/>
      </w:pPr>
      <w:r>
        <w:rPr>
          <w:noProof/>
          <w:lang w:eastAsia="fr-FR"/>
        </w:rPr>
        <mc:AlternateContent>
          <mc:Choice Requires="wpg">
            <w:drawing>
              <wp:anchor distT="0" distB="0" distL="114300" distR="114300" simplePos="0" relativeHeight="251665408" behindDoc="0" locked="0" layoutInCell="1" allowOverlap="1" wp14:anchorId="08EBB58C" wp14:editId="2D596288">
                <wp:simplePos x="0" y="0"/>
                <wp:positionH relativeFrom="margin">
                  <wp:posOffset>41910</wp:posOffset>
                </wp:positionH>
                <wp:positionV relativeFrom="paragraph">
                  <wp:posOffset>25400</wp:posOffset>
                </wp:positionV>
                <wp:extent cx="6305550" cy="1938528"/>
                <wp:effectExtent l="0" t="0" r="19050" b="24130"/>
                <wp:wrapNone/>
                <wp:docPr id="1644666279" name="Groupe 243"/>
                <wp:cNvGraphicFramePr/>
                <a:graphic xmlns:a="http://schemas.openxmlformats.org/drawingml/2006/main">
                  <a:graphicData uri="http://schemas.microsoft.com/office/word/2010/wordprocessingGroup">
                    <wpg:wgp>
                      <wpg:cNvGrpSpPr/>
                      <wpg:grpSpPr>
                        <a:xfrm>
                          <a:off x="0" y="0"/>
                          <a:ext cx="6305550" cy="1938528"/>
                          <a:chOff x="0" y="0"/>
                          <a:chExt cx="6305550" cy="1938528"/>
                        </a:xfrm>
                      </wpg:grpSpPr>
                      <wps:wsp>
                        <wps:cNvPr id="1323217050" name="Zone de texte 2"/>
                        <wps:cNvSpPr txBox="1">
                          <a:spLocks noChangeArrowheads="1"/>
                        </wps:cNvSpPr>
                        <wps:spPr bwMode="auto">
                          <a:xfrm>
                            <a:off x="0" y="0"/>
                            <a:ext cx="6305550" cy="1938528"/>
                          </a:xfrm>
                          <a:prstGeom prst="rect">
                            <a:avLst/>
                          </a:prstGeom>
                          <a:noFill/>
                          <a:ln w="9525">
                            <a:solidFill>
                              <a:srgbClr val="000000"/>
                            </a:solidFill>
                            <a:miter lim="800000"/>
                            <a:headEnd/>
                            <a:tailEnd/>
                          </a:ln>
                        </wps:spPr>
                        <wps:txbx>
                          <w:txbxContent>
                            <w:p w14:paraId="66B95FDB" w14:textId="77777777" w:rsidR="009E28E7" w:rsidRPr="00E11638" w:rsidRDefault="009E28E7" w:rsidP="00475E7A">
                              <w:pPr>
                                <w:jc w:val="center"/>
                                <w:rPr>
                                  <w:b/>
                                  <w:bCs/>
                                  <w:color w:val="000000"/>
                                </w:rPr>
                              </w:pPr>
                              <w:r w:rsidRPr="00E11638">
                                <w:rPr>
                                  <w:b/>
                                  <w:bCs/>
                                </w:rPr>
                                <w:t>S</w:t>
                              </w:r>
                              <w:r w:rsidRPr="00E11638">
                                <w:rPr>
                                  <w:b/>
                                  <w:bCs/>
                                  <w:color w:val="000000"/>
                                </w:rPr>
                                <w:t>chéma du montage conditionneur</w:t>
                              </w:r>
                            </w:p>
                            <w:p w14:paraId="709F47DF" w14:textId="77777777" w:rsidR="009E28E7" w:rsidRPr="00E11638" w:rsidRDefault="009E28E7" w:rsidP="00475E7A"/>
                            <w:p w14:paraId="299524C2" w14:textId="77777777" w:rsidR="009E28E7" w:rsidRPr="00E11638" w:rsidRDefault="009E28E7" w:rsidP="00475E7A"/>
                            <w:p w14:paraId="4CFB1846" w14:textId="5A93B175" w:rsidR="009E28E7" w:rsidRPr="001D41B6" w:rsidRDefault="009E28E7" w:rsidP="001225E7">
                              <w:pPr>
                                <w:ind w:left="5387"/>
                                <w:jc w:val="center"/>
                              </w:pPr>
                              <w:r w:rsidRPr="001D41B6">
                                <w:t xml:space="preserve">L’Amplificateur Différentiel Intégré (ADI) est supposé </w:t>
                              </w:r>
                              <w:r w:rsidRPr="001225E7">
                                <w:rPr>
                                  <w:b/>
                                </w:rPr>
                                <w:t>parfait</w:t>
                              </w:r>
                              <w:r w:rsidRPr="001D41B6">
                                <w:t>.</w:t>
                              </w:r>
                            </w:p>
                            <w:p w14:paraId="57DF1736" w14:textId="77777777" w:rsidR="009E28E7" w:rsidRPr="00E11638" w:rsidRDefault="009E28E7" w:rsidP="00475E7A"/>
                            <w:p w14:paraId="248A4E08" w14:textId="77777777" w:rsidR="009E28E7" w:rsidRPr="00E11638" w:rsidRDefault="009E28E7" w:rsidP="00475E7A"/>
                          </w:txbxContent>
                        </wps:txbx>
                        <wps:bodyPr rot="0" vert="horz" wrap="square" lIns="91440" tIns="45720" rIns="91440" bIns="45720" anchor="t" anchorCtr="0">
                          <a:noAutofit/>
                        </wps:bodyPr>
                      </wps:wsp>
                      <wpg:grpSp>
                        <wpg:cNvPr id="1016813653" name="Groupe 190"/>
                        <wpg:cNvGrpSpPr/>
                        <wpg:grpSpPr>
                          <a:xfrm>
                            <a:off x="81778" y="310552"/>
                            <a:ext cx="2937250" cy="1355099"/>
                            <a:chOff x="8626" y="-33262"/>
                            <a:chExt cx="2937250" cy="1355099"/>
                          </a:xfrm>
                        </wpg:grpSpPr>
                        <wps:wsp>
                          <wps:cNvPr id="554849362" name="Text Box 12"/>
                          <wps:cNvSpPr txBox="1">
                            <a:spLocks noChangeArrowheads="1"/>
                          </wps:cNvSpPr>
                          <wps:spPr bwMode="auto">
                            <a:xfrm>
                              <a:off x="2654983" y="972231"/>
                              <a:ext cx="290893" cy="245335"/>
                            </a:xfrm>
                            <a:prstGeom prst="rect">
                              <a:avLst/>
                            </a:prstGeom>
                            <a:noFill/>
                            <a:ln>
                              <a:noFill/>
                            </a:ln>
                          </wps:spPr>
                          <wps:txbx>
                            <w:txbxContent>
                              <w:p w14:paraId="00EEA572" w14:textId="77777777" w:rsidR="009E28E7" w:rsidRPr="001D41B6" w:rsidRDefault="009E28E7" w:rsidP="00475E7A">
                                <w:pPr>
                                  <w:rPr>
                                    <w:i/>
                                    <w:iCs/>
                                    <w:vertAlign w:val="subscript"/>
                                  </w:rPr>
                                </w:pPr>
                                <w:r w:rsidRPr="001D41B6">
                                  <w:rPr>
                                    <w:i/>
                                    <w:iCs/>
                                  </w:rPr>
                                  <w:t>V</w:t>
                                </w:r>
                                <w:r w:rsidRPr="003959EB">
                                  <w:rPr>
                                    <w:iCs/>
                                    <w:vertAlign w:val="subscript"/>
                                  </w:rPr>
                                  <w:t>S</w:t>
                                </w:r>
                              </w:p>
                            </w:txbxContent>
                          </wps:txbx>
                          <wps:bodyPr rot="0" vert="horz" wrap="square" lIns="0" tIns="0" rIns="0" bIns="0" anchor="t" anchorCtr="0" upright="1">
                            <a:noAutofit/>
                          </wps:bodyPr>
                        </wps:wsp>
                        <wps:wsp>
                          <wps:cNvPr id="1487343655" name="Line 13"/>
                          <wps:cNvCnPr/>
                          <wps:spPr bwMode="auto">
                            <a:xfrm flipH="1">
                              <a:off x="1207008" y="972922"/>
                              <a:ext cx="249319" cy="0"/>
                            </a:xfrm>
                            <a:prstGeom prst="line">
                              <a:avLst/>
                            </a:prstGeom>
                            <a:noFill/>
                            <a:ln w="9525">
                              <a:solidFill>
                                <a:srgbClr val="000000"/>
                              </a:solidFill>
                              <a:round/>
                              <a:headEnd/>
                              <a:tailEnd/>
                            </a:ln>
                          </wps:spPr>
                          <wps:bodyPr/>
                        </wps:wsp>
                        <wps:wsp>
                          <wps:cNvPr id="321650902" name="Line 14"/>
                          <wps:cNvCnPr/>
                          <wps:spPr bwMode="auto">
                            <a:xfrm flipH="1">
                              <a:off x="2209190" y="775411"/>
                              <a:ext cx="426088" cy="0"/>
                            </a:xfrm>
                            <a:prstGeom prst="line">
                              <a:avLst/>
                            </a:prstGeom>
                            <a:noFill/>
                            <a:ln w="9525">
                              <a:solidFill>
                                <a:srgbClr val="000000"/>
                              </a:solidFill>
                              <a:round/>
                              <a:headEnd/>
                              <a:tailEnd/>
                            </a:ln>
                          </wps:spPr>
                          <wps:bodyPr/>
                        </wps:wsp>
                        <wps:wsp>
                          <wps:cNvPr id="1380043602" name="Line 16"/>
                          <wps:cNvCnPr/>
                          <wps:spPr bwMode="auto">
                            <a:xfrm>
                              <a:off x="336499" y="1316736"/>
                              <a:ext cx="2269784" cy="0"/>
                            </a:xfrm>
                            <a:prstGeom prst="line">
                              <a:avLst/>
                            </a:prstGeom>
                            <a:noFill/>
                            <a:ln w="9525">
                              <a:solidFill>
                                <a:srgbClr val="000000"/>
                              </a:solidFill>
                              <a:round/>
                              <a:headEnd/>
                              <a:tailEnd/>
                            </a:ln>
                          </wps:spPr>
                          <wps:bodyPr/>
                        </wps:wsp>
                        <wps:wsp>
                          <wps:cNvPr id="1300536747" name="Line 17"/>
                          <wps:cNvCnPr/>
                          <wps:spPr bwMode="auto">
                            <a:xfrm>
                              <a:off x="329184" y="570586"/>
                              <a:ext cx="4031" cy="750224"/>
                            </a:xfrm>
                            <a:prstGeom prst="line">
                              <a:avLst/>
                            </a:prstGeom>
                            <a:noFill/>
                            <a:ln w="9525">
                              <a:solidFill>
                                <a:srgbClr val="000000"/>
                              </a:solidFill>
                              <a:round/>
                              <a:headEnd/>
                              <a:tailEnd/>
                            </a:ln>
                          </wps:spPr>
                          <wps:bodyPr/>
                        </wps:wsp>
                        <wps:wsp>
                          <wps:cNvPr id="258621512" name="Line 18"/>
                          <wps:cNvCnPr/>
                          <wps:spPr bwMode="auto">
                            <a:xfrm rot="5400000" flipV="1">
                              <a:off x="627989" y="334899"/>
                              <a:ext cx="0" cy="480789"/>
                            </a:xfrm>
                            <a:prstGeom prst="line">
                              <a:avLst/>
                            </a:prstGeom>
                            <a:noFill/>
                            <a:ln w="9525">
                              <a:solidFill>
                                <a:srgbClr val="000000"/>
                              </a:solidFill>
                              <a:round/>
                              <a:headEnd/>
                              <a:tailEnd type="triangle" w="sm" len="med"/>
                            </a:ln>
                          </wps:spPr>
                          <wps:bodyPr/>
                        </wps:wsp>
                        <wps:wsp>
                          <wps:cNvPr id="644334671" name="Line 19"/>
                          <wps:cNvCnPr/>
                          <wps:spPr bwMode="auto">
                            <a:xfrm>
                              <a:off x="1207008" y="241402"/>
                              <a:ext cx="1233353" cy="0"/>
                            </a:xfrm>
                            <a:prstGeom prst="line">
                              <a:avLst/>
                            </a:prstGeom>
                            <a:noFill/>
                            <a:ln w="9525">
                              <a:solidFill>
                                <a:srgbClr val="000000"/>
                              </a:solidFill>
                              <a:round/>
                              <a:headEnd/>
                              <a:tailEnd/>
                            </a:ln>
                          </wps:spPr>
                          <wps:bodyPr/>
                        </wps:wsp>
                        <wps:wsp>
                          <wps:cNvPr id="1969399466" name="Rectangle 20"/>
                          <wps:cNvSpPr>
                            <a:spLocks noChangeArrowheads="1"/>
                          </wps:cNvSpPr>
                          <wps:spPr bwMode="auto">
                            <a:xfrm>
                              <a:off x="1623974" y="182880"/>
                              <a:ext cx="390965" cy="11054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9196032" name="Line 21"/>
                          <wps:cNvCnPr/>
                          <wps:spPr bwMode="auto">
                            <a:xfrm>
                              <a:off x="2443276" y="241402"/>
                              <a:ext cx="0" cy="538342"/>
                            </a:xfrm>
                            <a:prstGeom prst="line">
                              <a:avLst/>
                            </a:prstGeom>
                            <a:noFill/>
                            <a:ln w="9525">
                              <a:solidFill>
                                <a:srgbClr val="000000"/>
                              </a:solidFill>
                              <a:round/>
                              <a:headEnd/>
                              <a:tailEnd/>
                            </a:ln>
                          </wps:spPr>
                          <wps:bodyPr/>
                        </wps:wsp>
                        <wps:wsp>
                          <wps:cNvPr id="605264190" name="Line 22"/>
                          <wps:cNvCnPr/>
                          <wps:spPr bwMode="auto">
                            <a:xfrm>
                              <a:off x="2591104" y="870509"/>
                              <a:ext cx="0" cy="370794"/>
                            </a:xfrm>
                            <a:prstGeom prst="line">
                              <a:avLst/>
                            </a:prstGeom>
                            <a:noFill/>
                            <a:ln w="9525">
                              <a:solidFill>
                                <a:srgbClr val="000000"/>
                              </a:solidFill>
                              <a:round/>
                              <a:headEnd/>
                              <a:tailEnd type="triangle" w="sm" len="med"/>
                            </a:ln>
                          </wps:spPr>
                          <wps:bodyPr/>
                        </wps:wsp>
                        <wps:wsp>
                          <wps:cNvPr id="410419058" name="Line 23"/>
                          <wps:cNvCnPr/>
                          <wps:spPr bwMode="auto">
                            <a:xfrm>
                              <a:off x="1199692" y="241402"/>
                              <a:ext cx="2879" cy="333945"/>
                            </a:xfrm>
                            <a:prstGeom prst="line">
                              <a:avLst/>
                            </a:prstGeom>
                            <a:noFill/>
                            <a:ln w="9525">
                              <a:solidFill>
                                <a:srgbClr val="000000"/>
                              </a:solidFill>
                              <a:round/>
                              <a:headEnd/>
                              <a:tailEnd/>
                            </a:ln>
                          </wps:spPr>
                          <wps:bodyPr/>
                        </wps:wsp>
                        <wps:wsp>
                          <wps:cNvPr id="2044645014" name="Rectangle 24"/>
                          <wps:cNvSpPr>
                            <a:spLocks noChangeArrowheads="1"/>
                          </wps:cNvSpPr>
                          <wps:spPr bwMode="auto">
                            <a:xfrm>
                              <a:off x="1463040" y="453542"/>
                              <a:ext cx="743351" cy="620101"/>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1567069723" name="Rectangle 25"/>
                          <wps:cNvSpPr>
                            <a:spLocks noChangeArrowheads="1"/>
                          </wps:cNvSpPr>
                          <wps:spPr bwMode="auto">
                            <a:xfrm>
                              <a:off x="1492300" y="855878"/>
                              <a:ext cx="154313" cy="164669"/>
                            </a:xfrm>
                            <a:prstGeom prst="rect">
                              <a:avLst/>
                            </a:prstGeom>
                            <a:noFill/>
                            <a:ln>
                              <a:noFill/>
                            </a:ln>
                          </wps:spPr>
                          <wps:txbx>
                            <w:txbxContent>
                              <w:p w14:paraId="665177F7" w14:textId="77777777" w:rsidR="009E28E7" w:rsidRPr="003340BD" w:rsidRDefault="009E28E7" w:rsidP="00475E7A">
                                <w:pPr>
                                  <w:rPr>
                                    <w:b/>
                                  </w:rPr>
                                </w:pPr>
                                <w:r w:rsidRPr="003340BD">
                                  <w:rPr>
                                    <w:b/>
                                    <w:sz w:val="28"/>
                                  </w:rPr>
                                  <w:t>+</w:t>
                                </w:r>
                              </w:p>
                            </w:txbxContent>
                          </wps:txbx>
                          <wps:bodyPr rot="0" vert="horz" wrap="square" lIns="12700" tIns="12700" rIns="12700" bIns="12700" anchor="t" anchorCtr="0" upright="1">
                            <a:noAutofit/>
                          </wps:bodyPr>
                        </wps:wsp>
                        <wps:wsp>
                          <wps:cNvPr id="627872139" name="Rectangle 26"/>
                          <wps:cNvSpPr>
                            <a:spLocks noChangeArrowheads="1"/>
                          </wps:cNvSpPr>
                          <wps:spPr bwMode="auto">
                            <a:xfrm>
                              <a:off x="1514246" y="431597"/>
                              <a:ext cx="103067" cy="219943"/>
                            </a:xfrm>
                            <a:prstGeom prst="rect">
                              <a:avLst/>
                            </a:prstGeom>
                            <a:noFill/>
                            <a:ln>
                              <a:noFill/>
                            </a:ln>
                          </wps:spPr>
                          <wps:txbx>
                            <w:txbxContent>
                              <w:p w14:paraId="2AA81F21" w14:textId="77777777" w:rsidR="009E28E7" w:rsidRPr="003340BD" w:rsidRDefault="009E28E7" w:rsidP="00475E7A">
                                <w:pPr>
                                  <w:rPr>
                                    <w:rFonts w:ascii="Arial Black" w:hAnsi="Arial Black"/>
                                  </w:rPr>
                                </w:pPr>
                                <w:r w:rsidRPr="003340BD">
                                  <w:rPr>
                                    <w:rFonts w:ascii="Arial Black" w:hAnsi="Arial Black"/>
                                    <w:sz w:val="28"/>
                                  </w:rPr>
                                  <w:t>-</w:t>
                                </w:r>
                              </w:p>
                            </w:txbxContent>
                          </wps:txbx>
                          <wps:bodyPr rot="0" vert="horz" wrap="square" lIns="0" tIns="0" rIns="12700" bIns="12700" anchor="t" anchorCtr="0" upright="1">
                            <a:noAutofit/>
                          </wps:bodyPr>
                        </wps:wsp>
                        <wps:wsp>
                          <wps:cNvPr id="544537060" name="Rectangle 27"/>
                          <wps:cNvSpPr>
                            <a:spLocks noChangeArrowheads="1"/>
                          </wps:cNvSpPr>
                          <wps:spPr bwMode="auto">
                            <a:xfrm>
                              <a:off x="1850745" y="460858"/>
                              <a:ext cx="350659" cy="233761"/>
                            </a:xfrm>
                            <a:prstGeom prst="rect">
                              <a:avLst/>
                            </a:prstGeom>
                            <a:noFill/>
                            <a:ln>
                              <a:noFill/>
                            </a:ln>
                          </wps:spPr>
                          <wps:txbx>
                            <w:txbxContent>
                              <w:p w14:paraId="516F5AC9" w14:textId="77777777" w:rsidR="009E28E7" w:rsidRPr="003340BD" w:rsidRDefault="009E28E7" w:rsidP="00475E7A">
                                <w:pPr>
                                  <w:rPr>
                                    <w:rFonts w:ascii="Calibri" w:hAnsi="Calibri"/>
                                    <w:b/>
                                    <w:sz w:val="32"/>
                                    <w:szCs w:val="32"/>
                                  </w:rPr>
                                </w:pPr>
                                <w:r w:rsidRPr="002A6BB1">
                                  <w:rPr>
                                    <w:rFonts w:ascii="MT Extra" w:hAnsi="MT Extra"/>
                                    <w:b/>
                                    <w:sz w:val="28"/>
                                    <w:szCs w:val="28"/>
                                  </w:rPr>
                                  <w:t></w:t>
                                </w:r>
                                <w:r w:rsidRPr="002A6BB1">
                                  <w:rPr>
                                    <w:rFonts w:ascii="Times New Roman" w:hAnsi="Times New Roman" w:cs="Times New Roman"/>
                                    <w:b/>
                                    <w:sz w:val="28"/>
                                    <w:szCs w:val="28"/>
                                  </w:rPr>
                                  <w:t>∞</w:t>
                                </w:r>
                              </w:p>
                            </w:txbxContent>
                          </wps:txbx>
                          <wps:bodyPr rot="0" vert="horz" wrap="square" lIns="12700" tIns="12700" rIns="12700" bIns="12700" anchor="t" anchorCtr="0" upright="1">
                            <a:noAutofit/>
                          </wps:bodyPr>
                        </wps:wsp>
                        <wps:wsp>
                          <wps:cNvPr id="1424848788" name="Line 29"/>
                          <wps:cNvCnPr/>
                          <wps:spPr bwMode="auto">
                            <a:xfrm>
                              <a:off x="1207008" y="972922"/>
                              <a:ext cx="2303" cy="348915"/>
                            </a:xfrm>
                            <a:prstGeom prst="line">
                              <a:avLst/>
                            </a:prstGeom>
                            <a:noFill/>
                            <a:ln w="9525">
                              <a:solidFill>
                                <a:srgbClr val="000000"/>
                              </a:solidFill>
                              <a:round/>
                              <a:headEnd/>
                              <a:tailEnd/>
                            </a:ln>
                          </wps:spPr>
                          <wps:bodyPr/>
                        </wps:wsp>
                        <wps:wsp>
                          <wps:cNvPr id="1341357464" name="Text Box 30"/>
                          <wps:cNvSpPr txBox="1">
                            <a:spLocks noChangeArrowheads="1"/>
                          </wps:cNvSpPr>
                          <wps:spPr bwMode="auto">
                            <a:xfrm>
                              <a:off x="8626" y="724205"/>
                              <a:ext cx="659285" cy="394976"/>
                            </a:xfrm>
                            <a:prstGeom prst="rect">
                              <a:avLst/>
                            </a:prstGeom>
                            <a:solidFill>
                              <a:srgbClr val="FFFFFF"/>
                            </a:solidFill>
                            <a:ln w="9525">
                              <a:solidFill>
                                <a:srgbClr val="000000"/>
                              </a:solidFill>
                              <a:miter lim="800000"/>
                              <a:headEnd/>
                              <a:tailEnd/>
                            </a:ln>
                          </wps:spPr>
                          <wps:txbx>
                            <w:txbxContent>
                              <w:p w14:paraId="24BBFFA4" w14:textId="77777777" w:rsidR="009E28E7" w:rsidRPr="001D41B6" w:rsidRDefault="009E28E7" w:rsidP="00475E7A">
                                <w:pPr>
                                  <w:spacing w:before="120"/>
                                  <w:jc w:val="center"/>
                                </w:pPr>
                                <w:r w:rsidRPr="001D41B6">
                                  <w:t>RCP14</w:t>
                                </w:r>
                              </w:p>
                            </w:txbxContent>
                          </wps:txbx>
                          <wps:bodyPr rot="0" vert="horz" wrap="square" lIns="36000" tIns="45720" rIns="36000" bIns="45720" anchor="t" anchorCtr="0" upright="1">
                            <a:noAutofit/>
                          </wps:bodyPr>
                        </wps:wsp>
                        <wps:wsp>
                          <wps:cNvPr id="1929677746" name="Line 31"/>
                          <wps:cNvCnPr/>
                          <wps:spPr bwMode="auto">
                            <a:xfrm>
                              <a:off x="321868" y="577901"/>
                              <a:ext cx="1126831" cy="0"/>
                            </a:xfrm>
                            <a:prstGeom prst="line">
                              <a:avLst/>
                            </a:prstGeom>
                            <a:noFill/>
                            <a:ln w="9525">
                              <a:solidFill>
                                <a:srgbClr val="000000"/>
                              </a:solidFill>
                              <a:round/>
                              <a:headEnd/>
                              <a:tailEnd/>
                            </a:ln>
                          </wps:spPr>
                          <wps:bodyPr/>
                        </wps:wsp>
                        <wps:wsp>
                          <wps:cNvPr id="264609998" name="Text Box 163"/>
                          <wps:cNvSpPr txBox="1">
                            <a:spLocks noChangeArrowheads="1"/>
                          </wps:cNvSpPr>
                          <wps:spPr bwMode="auto">
                            <a:xfrm>
                              <a:off x="1492112" y="-33262"/>
                              <a:ext cx="753569" cy="194346"/>
                            </a:xfrm>
                            <a:prstGeom prst="rect">
                              <a:avLst/>
                            </a:prstGeom>
                            <a:noFill/>
                            <a:ln>
                              <a:noFill/>
                            </a:ln>
                          </wps:spPr>
                          <wps:txbx>
                            <w:txbxContent>
                              <w:p w14:paraId="67ADE277" w14:textId="77777777" w:rsidR="009E28E7" w:rsidRPr="00BC15B6" w:rsidRDefault="009E28E7" w:rsidP="00475E7A">
                                <w:pPr>
                                  <w:jc w:val="center"/>
                                  <w:rPr>
                                    <w:sz w:val="22"/>
                                    <w:szCs w:val="22"/>
                                    <w:vertAlign w:val="subscript"/>
                                  </w:rPr>
                                </w:pPr>
                                <w:r w:rsidRPr="001D41B6">
                                  <w:rPr>
                                    <w:i/>
                                    <w:iCs/>
                                  </w:rPr>
                                  <w:t>R</w:t>
                                </w:r>
                                <w:r w:rsidRPr="001D41B6">
                                  <w:t xml:space="preserve"> = 500</w:t>
                                </w:r>
                                <w:r w:rsidRPr="00BC15B6">
                                  <w:rPr>
                                    <w:sz w:val="22"/>
                                    <w:szCs w:val="22"/>
                                  </w:rPr>
                                  <w:t xml:space="preserve"> </w:t>
                                </w:r>
                                <w:r w:rsidRPr="001D41B6">
                                  <w:rPr>
                                    <w:rFonts w:ascii="Symbol" w:hAnsi="Symbol"/>
                                  </w:rPr>
                                  <w:t></w:t>
                                </w:r>
                              </w:p>
                            </w:txbxContent>
                          </wps:txbx>
                          <wps:bodyPr rot="0" vert="horz" wrap="square" lIns="0" tIns="0" rIns="0" bIns="0" anchor="t" anchorCtr="0" upright="1">
                            <a:noAutofit/>
                          </wps:bodyPr>
                        </wps:wsp>
                        <wps:wsp>
                          <wps:cNvPr id="1454487819" name="Text Box 12"/>
                          <wps:cNvSpPr txBox="1">
                            <a:spLocks noChangeArrowheads="1"/>
                          </wps:cNvSpPr>
                          <wps:spPr bwMode="auto">
                            <a:xfrm>
                              <a:off x="790041" y="343814"/>
                              <a:ext cx="164102" cy="161215"/>
                            </a:xfrm>
                            <a:prstGeom prst="rect">
                              <a:avLst/>
                            </a:prstGeom>
                            <a:noFill/>
                            <a:ln>
                              <a:noFill/>
                            </a:ln>
                          </wps:spPr>
                          <wps:txbx>
                            <w:txbxContent>
                              <w:p w14:paraId="6D83302D" w14:textId="25374ECC" w:rsidR="009E28E7" w:rsidRPr="001D41B6" w:rsidRDefault="009E28E7" w:rsidP="00475E7A">
                                <w:pPr>
                                  <w:rPr>
                                    <w:i/>
                                    <w:vertAlign w:val="subscript"/>
                                  </w:rPr>
                                </w:pPr>
                                <w:r w:rsidRPr="001D41B6">
                                  <w:rPr>
                                    <w:i/>
                                  </w:rPr>
                                  <w:t>I</w:t>
                                </w:r>
                              </w:p>
                            </w:txbxContent>
                          </wps:txbx>
                          <wps:bodyPr rot="0" vert="horz" wrap="square" lIns="0" tIns="0" rIns="0" bIns="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08EBB58C" id="Groupe 243" o:spid="_x0000_s1177" style="position:absolute;left:0;text-align:left;margin-left:3.3pt;margin-top:2pt;width:496.5pt;height:152.65pt;z-index:251665408;mso-position-horizontal-relative:margin;mso-width-relative:margin;mso-height-relative:margin" coordsize="63055,1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">
                <v:shape id="_x0000_s1178" type="#_x0000_t202" style="position:absolute;width:63055;height:19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" filled="f">
                  <v:textbox>
                    <w:txbxContent>
                      <w:p w14:paraId="66B95FDB" w14:textId="77777777" w:rsidR="009E28E7" w:rsidRPr="00E11638" w:rsidRDefault="009E28E7" w:rsidP="00475E7A">
                        <w:pPr>
                          <w:jc w:val="center"/>
                          <w:rPr>
                            <w:b/>
                            <w:bCs/>
                            <w:color w:val="000000"/>
                          </w:rPr>
                        </w:pPr>
                        <w:r w:rsidRPr="00E11638">
                          <w:rPr>
                            <w:b/>
                            <w:bCs/>
                          </w:rPr>
                          <w:t>S</w:t>
                        </w:r>
                        <w:r w:rsidRPr="00E11638">
                          <w:rPr>
                            <w:b/>
                            <w:bCs/>
                            <w:color w:val="000000"/>
                          </w:rPr>
                          <w:t>chéma du montage conditionneur</w:t>
                        </w:r>
                      </w:p>
                      <w:p w14:paraId="709F47DF" w14:textId="77777777" w:rsidR="009E28E7" w:rsidRPr="00E11638" w:rsidRDefault="009E28E7" w:rsidP="00475E7A"/>
                      <w:p w14:paraId="299524C2" w14:textId="77777777" w:rsidR="009E28E7" w:rsidRPr="00E11638" w:rsidRDefault="009E28E7" w:rsidP="00475E7A"/>
                      <w:p w14:paraId="4CFB1846" w14:textId="5A93B175" w:rsidR="009E28E7" w:rsidRPr="001D41B6" w:rsidRDefault="009E28E7" w:rsidP="001225E7">
                        <w:pPr>
                          <w:ind w:left="5387"/>
                          <w:jc w:val="center"/>
                        </w:pPr>
                        <w:r w:rsidRPr="001D41B6">
                          <w:t xml:space="preserve">L’Amplificateur Différentiel Intégré (ADI) est supposé </w:t>
                        </w:r>
                        <w:r w:rsidRPr="001225E7">
                          <w:rPr>
                            <w:b/>
                          </w:rPr>
                          <w:t>parfait</w:t>
                        </w:r>
                        <w:r w:rsidRPr="001D41B6">
                          <w:t>.</w:t>
                        </w:r>
                      </w:p>
                      <w:p w14:paraId="57DF1736" w14:textId="77777777" w:rsidR="009E28E7" w:rsidRPr="00E11638" w:rsidRDefault="009E28E7" w:rsidP="00475E7A"/>
                      <w:p w14:paraId="248A4E08" w14:textId="77777777" w:rsidR="009E28E7" w:rsidRPr="00E11638" w:rsidRDefault="009E28E7" w:rsidP="00475E7A"/>
                    </w:txbxContent>
                  </v:textbox>
                </v:shape>
                <v:group id="Groupe 190" o:spid="_x0000_s1179" style="position:absolute;left:817;top:3105;width:29373;height:13551" coordorigin="86,-332" coordsize="29372,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">
                  <v:shape id="Text Box 12" o:spid="_x0000_s1180" type="#_x0000_t202" style="position:absolute;left:26549;top:9722;width:2909;height:2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" filled="f" stroked="f">
                    <v:textbox inset="0,0,0,0">
                      <w:txbxContent>
                        <w:p w14:paraId="00EEA572" w14:textId="77777777" w:rsidR="009E28E7" w:rsidRPr="001D41B6" w:rsidRDefault="009E28E7" w:rsidP="00475E7A">
                          <w:pPr>
                            <w:rPr>
                              <w:i/>
                              <w:iCs/>
                              <w:vertAlign w:val="subscript"/>
                            </w:rPr>
                          </w:pPr>
                          <w:r w:rsidRPr="001D41B6">
                            <w:rPr>
                              <w:i/>
                              <w:iCs/>
                            </w:rPr>
                            <w:t>V</w:t>
                          </w:r>
                          <w:r w:rsidRPr="003959EB">
                            <w:rPr>
                              <w:iCs/>
                              <w:vertAlign w:val="subscript"/>
                            </w:rPr>
                            <w:t>S</w:t>
                          </w:r>
                        </w:p>
                      </w:txbxContent>
                    </v:textbox>
                  </v:shape>
                  <v:line id="Line 13" o:spid="_x0000_s1181" style="position:absolute;flip:x;visibility:visible;mso-wrap-style:square" from="12070,9729" to="14563,9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"/>
                  <v:line id="Line 14" o:spid="_x0000_s1182" style="position:absolute;flip:x;visibility:visible;mso-wrap-style:square" from="22091,7754" to="26352,7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"/>
                  <v:line id="Line 16" o:spid="_x0000_s1183" style="position:absolute;visibility:visible;mso-wrap-style:square" from="3364,13167" to="26062,13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"/>
                  <v:line id="Line 17" o:spid="_x0000_s1184" style="position:absolute;visibility:visible;mso-wrap-style:square" from="3291,5705" to="3332,13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"/>
                  <v:line id="Line 18" o:spid="_x0000_s1185" style="position:absolute;rotation:-90;flip:y;visibility:visible;mso-wrap-style:square" from="6279,3348" to="6279,8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">
                    <v:stroke endarrow="block" endarrowwidth="narrow"/>
                  </v:line>
                  <v:line id="Line 19" o:spid="_x0000_s1186" style="position:absolute;visibility:visible;mso-wrap-style:square" from="12070,2414" to="24403,2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"/>
                  <v:rect id="Rectangle 20" o:spid="_x0000_s1187" style="position:absolute;left:16239;top:1828;width:3910;height:1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"/>
                  <v:line id="Line 21" o:spid="_x0000_s1188" style="position:absolute;visibility:visible;mso-wrap-style:square" from="24432,2414" to="24432,7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"/>
                  <v:line id="Line 22" o:spid="_x0000_s1189" style="position:absolute;visibility:visible;mso-wrap-style:square" from="25911,8705" to="25911,12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">
                    <v:stroke endarrow="block" endarrowwidth="narrow"/>
                  </v:line>
                  <v:line id="Line 23" o:spid="_x0000_s1190" style="position:absolute;visibility:visible;mso-wrap-style:square" from="11996,2414" to="12025,5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"/>
                  <v:rect id="Rectangle 24" o:spid="_x0000_s1191" style="position:absolute;left:14630;top:4535;width:7433;height:6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" filled="f"/>
                  <v:rect id="Rectangle 25" o:spid="_x0000_s1192" style="position:absolute;left:14923;top:8558;width:1543;height:1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" filled="f" stroked="f">
                    <v:textbox inset="1pt,1pt,1pt,1pt">
                      <w:txbxContent>
                        <w:p w14:paraId="665177F7" w14:textId="77777777" w:rsidR="009E28E7" w:rsidRPr="003340BD" w:rsidRDefault="009E28E7" w:rsidP="00475E7A">
                          <w:pPr>
                            <w:rPr>
                              <w:b/>
                            </w:rPr>
                          </w:pPr>
                          <w:r w:rsidRPr="003340BD">
                            <w:rPr>
                              <w:b/>
                              <w:sz w:val="28"/>
                            </w:rPr>
                            <w:t>+</w:t>
                          </w:r>
                        </w:p>
                      </w:txbxContent>
                    </v:textbox>
                  </v:rect>
                  <v:rect id="Rectangle 26" o:spid="_x0000_s1193" style="position:absolute;left:15142;top:4315;width:1031;height:2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" filled="f" stroked="f">
                    <v:textbox inset="0,0,1pt,1pt">
                      <w:txbxContent>
                        <w:p w14:paraId="2AA81F21" w14:textId="77777777" w:rsidR="009E28E7" w:rsidRPr="003340BD" w:rsidRDefault="009E28E7" w:rsidP="00475E7A">
                          <w:pPr>
                            <w:rPr>
                              <w:rFonts w:ascii="Arial Black" w:hAnsi="Arial Black"/>
                            </w:rPr>
                          </w:pPr>
                          <w:r w:rsidRPr="003340BD">
                            <w:rPr>
                              <w:rFonts w:ascii="Arial Black" w:hAnsi="Arial Black"/>
                              <w:sz w:val="28"/>
                            </w:rPr>
                            <w:t>-</w:t>
                          </w:r>
                        </w:p>
                      </w:txbxContent>
                    </v:textbox>
                  </v:rect>
                  <v:rect id="Rectangle 27" o:spid="_x0000_s1194" style="position:absolute;left:18507;top:4608;width:3507;height:2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" filled="f" stroked="f">
                    <v:textbox inset="1pt,1pt,1pt,1pt">
                      <w:txbxContent>
                        <w:p w14:paraId="516F5AC9" w14:textId="77777777" w:rsidR="009E28E7" w:rsidRPr="003340BD" w:rsidRDefault="009E28E7" w:rsidP="00475E7A">
                          <w:pPr>
                            <w:rPr>
                              <w:rFonts w:ascii="Calibri" w:hAnsi="Calibri"/>
                              <w:b/>
                              <w:sz w:val="32"/>
                              <w:szCs w:val="32"/>
                            </w:rPr>
                          </w:pPr>
                          <w:r w:rsidRPr="002A6BB1">
                            <w:rPr>
                              <w:rFonts w:ascii="MT Extra" w:hAnsi="MT Extra"/>
                              <w:b/>
                              <w:sz w:val="28"/>
                              <w:szCs w:val="28"/>
                            </w:rPr>
                            <w:t></w:t>
                          </w:r>
                          <w:r w:rsidRPr="002A6BB1">
                            <w:rPr>
                              <w:rFonts w:ascii="Times New Roman" w:hAnsi="Times New Roman" w:cs="Times New Roman"/>
                              <w:b/>
                              <w:sz w:val="28"/>
                              <w:szCs w:val="28"/>
                            </w:rPr>
                            <w:t>∞</w:t>
                          </w:r>
                        </w:p>
                      </w:txbxContent>
                    </v:textbox>
                  </v:rect>
                  <v:line id="Line 29" o:spid="_x0000_s1195" style="position:absolute;visibility:visible;mso-wrap-style:square" from="12070,9729" to="12093,1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"/>
                  <v:shape id="Text Box 30" o:spid="_x0000_s1196" type="#_x0000_t202" style="position:absolute;left:86;top:7242;width:6593;height:3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">
                    <v:textbox inset="1mm,,1mm">
                      <w:txbxContent>
                        <w:p w14:paraId="24BBFFA4" w14:textId="77777777" w:rsidR="009E28E7" w:rsidRPr="001D41B6" w:rsidRDefault="009E28E7" w:rsidP="00475E7A">
                          <w:pPr>
                            <w:spacing w:before="120"/>
                            <w:jc w:val="center"/>
                          </w:pPr>
                          <w:r w:rsidRPr="001D41B6">
                            <w:t>RCP14</w:t>
                          </w:r>
                        </w:p>
                      </w:txbxContent>
                    </v:textbox>
                  </v:shape>
                  <v:line id="Line 31" o:spid="_x0000_s1197" style="position:absolute;visibility:visible;mso-wrap-style:square" from="3218,5779" to="14486,5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"/>
                  <v:shape id="Text Box 163" o:spid="_x0000_s1198" type="#_x0000_t202" style="position:absolute;left:14921;top:-332;width:7535;height:1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" filled="f" stroked="f">
                    <v:textbox inset="0,0,0,0">
                      <w:txbxContent>
                        <w:p w14:paraId="67ADE277" w14:textId="77777777" w:rsidR="009E28E7" w:rsidRPr="00BC15B6" w:rsidRDefault="009E28E7" w:rsidP="00475E7A">
                          <w:pPr>
                            <w:jc w:val="center"/>
                            <w:rPr>
                              <w:sz w:val="22"/>
                              <w:szCs w:val="22"/>
                              <w:vertAlign w:val="subscript"/>
                            </w:rPr>
                          </w:pPr>
                          <w:r w:rsidRPr="001D41B6">
                            <w:rPr>
                              <w:i/>
                              <w:iCs/>
                            </w:rPr>
                            <w:t>R</w:t>
                          </w:r>
                          <w:r w:rsidRPr="001D41B6">
                            <w:t xml:space="preserve"> = 500</w:t>
                          </w:r>
                          <w:r w:rsidRPr="00BC15B6">
                            <w:rPr>
                              <w:sz w:val="22"/>
                              <w:szCs w:val="22"/>
                            </w:rPr>
                            <w:t xml:space="preserve"> </w:t>
                          </w:r>
                          <w:r w:rsidRPr="001D41B6">
                            <w:rPr>
                              <w:rFonts w:ascii="Symbol" w:hAnsi="Symbol"/>
                            </w:rPr>
                            <w:t></w:t>
                          </w:r>
                        </w:p>
                      </w:txbxContent>
                    </v:textbox>
                  </v:shape>
                  <v:shape id="Text Box 12" o:spid="_x0000_s1199" type="#_x0000_t202" style="position:absolute;left:7900;top:3438;width:1641;height:1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" filled="f" stroked="f">
                    <v:textbox inset="0,0,0,0">
                      <w:txbxContent>
                        <w:p w14:paraId="6D83302D" w14:textId="25374ECC" w:rsidR="009E28E7" w:rsidRPr="001D41B6" w:rsidRDefault="009E28E7" w:rsidP="00475E7A">
                          <w:pPr>
                            <w:rPr>
                              <w:i/>
                              <w:vertAlign w:val="subscript"/>
                            </w:rPr>
                          </w:pPr>
                          <w:r w:rsidRPr="001D41B6">
                            <w:rPr>
                              <w:i/>
                            </w:rPr>
                            <w:t>I</w:t>
                          </w:r>
                        </w:p>
                      </w:txbxContent>
                    </v:textbox>
                  </v:shape>
                </v:group>
                <w10:wrap anchorx="margin"/>
              </v:group>
            </w:pict>
          </mc:Fallback>
        </mc:AlternateContent>
      </w:r>
    </w:p>
    <w:p w14:paraId="23CC02B9" w14:textId="77777777" w:rsidR="00475E7A" w:rsidRDefault="00475E7A" w:rsidP="00475E7A">
      <w:pPr>
        <w:jc w:val="both"/>
      </w:pPr>
    </w:p>
    <w:p w14:paraId="64914567" w14:textId="4B754528" w:rsidR="00475E7A" w:rsidRDefault="00475E7A" w:rsidP="00475E7A">
      <w:pPr>
        <w:jc w:val="both"/>
      </w:pPr>
    </w:p>
    <w:p w14:paraId="34206439" w14:textId="77777777" w:rsidR="00475E7A" w:rsidRDefault="00475E7A" w:rsidP="00475E7A">
      <w:pPr>
        <w:jc w:val="both"/>
      </w:pPr>
    </w:p>
    <w:p w14:paraId="59B1B672" w14:textId="77777777" w:rsidR="00475E7A" w:rsidRDefault="00475E7A" w:rsidP="00475E7A">
      <w:pPr>
        <w:jc w:val="both"/>
      </w:pPr>
    </w:p>
    <w:p w14:paraId="11B12828" w14:textId="355D7A6C" w:rsidR="00475E7A" w:rsidRDefault="00475E7A" w:rsidP="00475E7A">
      <w:pPr>
        <w:jc w:val="both"/>
      </w:pPr>
    </w:p>
    <w:p w14:paraId="545E39DB" w14:textId="77777777" w:rsidR="00475E7A" w:rsidRDefault="00475E7A" w:rsidP="00475E7A">
      <w:pPr>
        <w:jc w:val="both"/>
      </w:pPr>
    </w:p>
    <w:p w14:paraId="3DDE70A8" w14:textId="2565A85C" w:rsidR="00475E7A" w:rsidRDefault="00475E7A" w:rsidP="00475E7A">
      <w:pPr>
        <w:jc w:val="both"/>
      </w:pPr>
    </w:p>
    <w:p w14:paraId="1994BEAA" w14:textId="77777777" w:rsidR="00475E7A" w:rsidRDefault="00475E7A" w:rsidP="00475E7A">
      <w:pPr>
        <w:jc w:val="both"/>
      </w:pPr>
    </w:p>
    <w:p w14:paraId="7A634D3B" w14:textId="1CE9F8C5" w:rsidR="00475E7A" w:rsidRDefault="00475E7A" w:rsidP="00475E7A">
      <w:pPr>
        <w:jc w:val="both"/>
      </w:pPr>
    </w:p>
    <w:p w14:paraId="4E96C998" w14:textId="5AB82237" w:rsidR="00475E7A" w:rsidRDefault="00475E7A" w:rsidP="00475E7A">
      <w:pPr>
        <w:jc w:val="both"/>
      </w:pPr>
    </w:p>
    <w:p w14:paraId="09C09B1F" w14:textId="059C1730" w:rsidR="00475E7A" w:rsidRDefault="00475E7A" w:rsidP="00475E7A">
      <w:pPr>
        <w:jc w:val="both"/>
      </w:pPr>
    </w:p>
    <w:p w14:paraId="3D0BB201" w14:textId="61F727CA" w:rsidR="00475E7A" w:rsidRDefault="00475E7A" w:rsidP="00475E7A">
      <w:pPr>
        <w:jc w:val="both"/>
        <w:rPr>
          <w:color w:val="000000"/>
          <w:sz w:val="26"/>
        </w:rPr>
      </w:pPr>
      <w:r w:rsidRPr="007D13B7">
        <w:rPr>
          <w:b/>
          <w:color w:val="000000"/>
          <w:sz w:val="26"/>
        </w:rPr>
        <w:t>Q</w:t>
      </w:r>
      <w:r>
        <w:rPr>
          <w:b/>
          <w:color w:val="000000"/>
          <w:sz w:val="26"/>
        </w:rPr>
        <w:t>1</w:t>
      </w:r>
      <w:r w:rsidR="00BF363F">
        <w:rPr>
          <w:b/>
          <w:color w:val="000000"/>
          <w:sz w:val="26"/>
        </w:rPr>
        <w:t>9</w:t>
      </w:r>
      <w:r w:rsidR="001D41B6">
        <w:rPr>
          <w:b/>
          <w:color w:val="000000"/>
        </w:rPr>
        <w:t> </w:t>
      </w:r>
      <w:r>
        <w:rPr>
          <w:b/>
          <w:color w:val="000000"/>
        </w:rPr>
        <w:t>-</w:t>
      </w:r>
      <w:r w:rsidR="001D41B6">
        <w:rPr>
          <w:b/>
          <w:color w:val="000000"/>
        </w:rPr>
        <w:t> </w:t>
      </w:r>
      <w:r w:rsidRPr="004C7D24">
        <w:rPr>
          <w:color w:val="000000"/>
        </w:rPr>
        <w:t xml:space="preserve">En justifiant la réponse, préciser le </w:t>
      </w:r>
      <w:r>
        <w:rPr>
          <w:color w:val="000000"/>
        </w:rPr>
        <w:t>régime</w:t>
      </w:r>
      <w:r w:rsidRPr="004C7D24">
        <w:rPr>
          <w:color w:val="000000"/>
        </w:rPr>
        <w:t xml:space="preserve"> de fonctionnement de </w:t>
      </w:r>
      <w:r>
        <w:rPr>
          <w:color w:val="000000"/>
        </w:rPr>
        <w:t>l</w:t>
      </w:r>
      <w:r w:rsidRPr="004C7D24">
        <w:rPr>
          <w:color w:val="000000"/>
        </w:rPr>
        <w:t>’ADI.</w:t>
      </w:r>
    </w:p>
    <w:p w14:paraId="04B89D9E" w14:textId="2457D64D" w:rsidR="00475E7A" w:rsidRDefault="00475E7A" w:rsidP="00475E7A">
      <w:pPr>
        <w:jc w:val="both"/>
      </w:pPr>
    </w:p>
    <w:p w14:paraId="3983744A" w14:textId="4170B859" w:rsidR="00475E7A" w:rsidRPr="004C7D24" w:rsidRDefault="00475E7A" w:rsidP="00475E7A">
      <w:pPr>
        <w:jc w:val="both"/>
        <w:rPr>
          <w:color w:val="000000"/>
        </w:rPr>
      </w:pPr>
      <w:r w:rsidRPr="007D13B7">
        <w:rPr>
          <w:b/>
          <w:color w:val="000000"/>
          <w:sz w:val="26"/>
        </w:rPr>
        <w:t>Q</w:t>
      </w:r>
      <w:r w:rsidR="00BF363F">
        <w:rPr>
          <w:b/>
          <w:color w:val="000000"/>
          <w:sz w:val="26"/>
        </w:rPr>
        <w:t>20</w:t>
      </w:r>
      <w:r w:rsidR="001D41B6">
        <w:rPr>
          <w:b/>
          <w:color w:val="000000"/>
        </w:rPr>
        <w:t> </w:t>
      </w:r>
      <w:r>
        <w:rPr>
          <w:b/>
          <w:color w:val="000000"/>
        </w:rPr>
        <w:t>-</w:t>
      </w:r>
      <w:r w:rsidR="001D41B6">
        <w:rPr>
          <w:b/>
          <w:color w:val="000000"/>
        </w:rPr>
        <w:t> </w:t>
      </w:r>
      <w:r w:rsidRPr="00630E93">
        <w:rPr>
          <w:bCs/>
          <w:color w:val="000000"/>
        </w:rPr>
        <w:t>En expli</w:t>
      </w:r>
      <w:r>
        <w:rPr>
          <w:bCs/>
          <w:color w:val="000000"/>
        </w:rPr>
        <w:t>q</w:t>
      </w:r>
      <w:r w:rsidRPr="00630E93">
        <w:rPr>
          <w:bCs/>
          <w:color w:val="000000"/>
        </w:rPr>
        <w:t>uant clairement le raisonnement suivi</w:t>
      </w:r>
      <w:r w:rsidRPr="004C7D24">
        <w:rPr>
          <w:color w:val="000000"/>
        </w:rPr>
        <w:t xml:space="preserve">, exprimer </w:t>
      </w:r>
      <w:r>
        <w:rPr>
          <w:color w:val="000000"/>
        </w:rPr>
        <w:t xml:space="preserve">la tension </w:t>
      </w:r>
      <w:r w:rsidRPr="004C7D24">
        <w:rPr>
          <w:i/>
          <w:iCs/>
          <w:color w:val="000000"/>
        </w:rPr>
        <w:t>V</w:t>
      </w:r>
      <w:r w:rsidRPr="003959EB">
        <w:rPr>
          <w:iCs/>
          <w:color w:val="000000"/>
          <w:vertAlign w:val="subscript"/>
        </w:rPr>
        <w:t>S</w:t>
      </w:r>
      <w:r w:rsidRPr="004C7D24">
        <w:rPr>
          <w:color w:val="000000"/>
        </w:rPr>
        <w:t xml:space="preserve"> </w:t>
      </w:r>
      <w:r>
        <w:rPr>
          <w:color w:val="000000"/>
        </w:rPr>
        <w:t xml:space="preserve">issue du montage conditionneur </w:t>
      </w:r>
      <w:r w:rsidRPr="004C7D24">
        <w:rPr>
          <w:color w:val="000000"/>
        </w:rPr>
        <w:t xml:space="preserve">en fonction de </w:t>
      </w:r>
      <w:r w:rsidRPr="004C7D24">
        <w:rPr>
          <w:i/>
          <w:iCs/>
          <w:color w:val="000000"/>
        </w:rPr>
        <w:t>I</w:t>
      </w:r>
      <w:r w:rsidRPr="004C7D24">
        <w:rPr>
          <w:color w:val="000000"/>
        </w:rPr>
        <w:t>.</w:t>
      </w:r>
      <w:r>
        <w:rPr>
          <w:color w:val="000000"/>
        </w:rPr>
        <w:t xml:space="preserve"> Montrer alors que </w:t>
      </w:r>
      <w:r w:rsidRPr="004C7D24">
        <w:rPr>
          <w:i/>
          <w:iCs/>
          <w:color w:val="000000"/>
        </w:rPr>
        <w:t>V</w:t>
      </w:r>
      <w:r w:rsidRPr="003959EB">
        <w:rPr>
          <w:iCs/>
          <w:color w:val="000000"/>
          <w:vertAlign w:val="subscript"/>
        </w:rPr>
        <w:t>S</w:t>
      </w:r>
      <w:r>
        <w:rPr>
          <w:color w:val="000000"/>
        </w:rPr>
        <w:t xml:space="preserve"> a une valeur comprise entre 2 et 10</w:t>
      </w:r>
      <w:r w:rsidR="00A14FBB">
        <w:rPr>
          <w:color w:val="000000"/>
        </w:rPr>
        <w:t> </w:t>
      </w:r>
      <w:r>
        <w:rPr>
          <w:color w:val="000000"/>
        </w:rPr>
        <w:t>V.</w:t>
      </w:r>
    </w:p>
    <w:p w14:paraId="03111613" w14:textId="46047EFE" w:rsidR="00475E7A" w:rsidRDefault="00475E7A" w:rsidP="00475E7A">
      <w:pPr>
        <w:jc w:val="both"/>
      </w:pPr>
    </w:p>
    <w:p w14:paraId="41888C8D" w14:textId="55E989A3" w:rsidR="00475E7A" w:rsidRDefault="00475E7A" w:rsidP="00475E7A">
      <w:pPr>
        <w:jc w:val="both"/>
      </w:pPr>
      <w:r>
        <w:t xml:space="preserve">La tension de sortie </w:t>
      </w:r>
      <w:r w:rsidRPr="009248A1">
        <w:rPr>
          <w:i/>
          <w:iCs/>
        </w:rPr>
        <w:t>V</w:t>
      </w:r>
      <w:r w:rsidRPr="003959EB">
        <w:rPr>
          <w:iCs/>
          <w:vertAlign w:val="subscript"/>
        </w:rPr>
        <w:t>S</w:t>
      </w:r>
      <w:r>
        <w:t xml:space="preserve"> du conditionneur est ensuite transmise à un Convertisseur Analogique </w:t>
      </w:r>
      <w:r w:rsidR="00A14FBB">
        <w:t>–</w:t>
      </w:r>
      <w:r>
        <w:t xml:space="preserve"> Numérique</w:t>
      </w:r>
      <w:r w:rsidR="00A14FBB">
        <w:t>,</w:t>
      </w:r>
      <w:r>
        <w:t xml:space="preserve"> noté CAN. La valeur numérique </w:t>
      </w:r>
      <w:r w:rsidRPr="009248A1">
        <w:rPr>
          <w:i/>
          <w:iCs/>
        </w:rPr>
        <w:t>N</w:t>
      </w:r>
      <w:r w:rsidRPr="003959EB">
        <w:rPr>
          <w:iCs/>
          <w:vertAlign w:val="subscript"/>
        </w:rPr>
        <w:t>10</w:t>
      </w:r>
      <w:r>
        <w:t xml:space="preserve"> délivrée par le CAN est alors utilisée par l’automate pour mettre en place la régulation de pression du circuit primaire.</w:t>
      </w:r>
    </w:p>
    <w:p w14:paraId="2E84D92A" w14:textId="2FA36771" w:rsidR="00475E7A" w:rsidRDefault="00475E7A" w:rsidP="00475E7A">
      <w:pPr>
        <w:jc w:val="both"/>
      </w:pPr>
    </w:p>
    <w:p w14:paraId="398BE5DE" w14:textId="021CA4CD" w:rsidR="00475E7A" w:rsidRDefault="002C4718" w:rsidP="00475E7A">
      <w:pPr>
        <w:jc w:val="both"/>
      </w:pPr>
      <w:r>
        <w:rPr>
          <w:noProof/>
          <w:lang w:eastAsia="fr-FR"/>
        </w:rPr>
        <mc:AlternateContent>
          <mc:Choice Requires="wpg">
            <w:drawing>
              <wp:anchor distT="0" distB="0" distL="114300" distR="114300" simplePos="0" relativeHeight="251663360" behindDoc="0" locked="0" layoutInCell="1" allowOverlap="1" wp14:anchorId="1FEB0246" wp14:editId="6B500771">
                <wp:simplePos x="0" y="0"/>
                <wp:positionH relativeFrom="column">
                  <wp:posOffset>178812</wp:posOffset>
                </wp:positionH>
                <wp:positionV relativeFrom="paragraph">
                  <wp:posOffset>7609</wp:posOffset>
                </wp:positionV>
                <wp:extent cx="5734050" cy="1988289"/>
                <wp:effectExtent l="0" t="0" r="19050" b="12065"/>
                <wp:wrapNone/>
                <wp:docPr id="2" name="Groupe 2"/>
                <wp:cNvGraphicFramePr/>
                <a:graphic xmlns:a="http://schemas.openxmlformats.org/drawingml/2006/main">
                  <a:graphicData uri="http://schemas.microsoft.com/office/word/2010/wordprocessingGroup">
                    <wpg:wgp>
                      <wpg:cNvGrpSpPr/>
                      <wpg:grpSpPr>
                        <a:xfrm>
                          <a:off x="0" y="0"/>
                          <a:ext cx="5734050" cy="1988289"/>
                          <a:chOff x="0" y="0"/>
                          <a:chExt cx="5734050" cy="1988289"/>
                        </a:xfrm>
                      </wpg:grpSpPr>
                      <wps:wsp>
                        <wps:cNvPr id="1815020026" name="Zone de texte 2"/>
                        <wps:cNvSpPr txBox="1">
                          <a:spLocks noChangeArrowheads="1"/>
                        </wps:cNvSpPr>
                        <wps:spPr bwMode="auto">
                          <a:xfrm>
                            <a:off x="0" y="0"/>
                            <a:ext cx="5734050" cy="1988289"/>
                          </a:xfrm>
                          <a:prstGeom prst="rect">
                            <a:avLst/>
                          </a:prstGeom>
                          <a:noFill/>
                          <a:ln w="9525">
                            <a:solidFill>
                              <a:srgbClr val="000000"/>
                            </a:solidFill>
                            <a:miter lim="800000"/>
                            <a:headEnd/>
                            <a:tailEnd/>
                          </a:ln>
                        </wps:spPr>
                        <wps:txbx>
                          <w:txbxContent>
                            <w:p w14:paraId="03BC6287" w14:textId="77777777" w:rsidR="009E28E7" w:rsidRPr="00475931" w:rsidRDefault="009E28E7" w:rsidP="00475E7A">
                              <w:pPr>
                                <w:jc w:val="center"/>
                                <w:rPr>
                                  <w:b/>
                                  <w:bCs/>
                                </w:rPr>
                              </w:pPr>
                              <w:r w:rsidRPr="00475931">
                                <w:rPr>
                                  <w:b/>
                                  <w:bCs/>
                                </w:rPr>
                                <w:t>Chaîne de mesure de la pression du circuit primaire</w:t>
                              </w:r>
                            </w:p>
                            <w:p w14:paraId="6D1C75DC" w14:textId="77777777" w:rsidR="009E28E7" w:rsidRDefault="009E28E7" w:rsidP="00475E7A"/>
                            <w:p w14:paraId="77E26830" w14:textId="77777777" w:rsidR="009E28E7" w:rsidRDefault="009E28E7" w:rsidP="00475E7A"/>
                            <w:p w14:paraId="43C3EF99" w14:textId="77777777" w:rsidR="009E28E7" w:rsidRDefault="009E28E7" w:rsidP="00475E7A"/>
                            <w:p w14:paraId="4ECBABA7" w14:textId="77777777" w:rsidR="009E28E7" w:rsidRDefault="009E28E7" w:rsidP="00475E7A"/>
                            <w:p w14:paraId="76851529" w14:textId="77777777" w:rsidR="009E28E7" w:rsidRDefault="009E28E7" w:rsidP="00475E7A"/>
                            <w:p w14:paraId="6A89AA85" w14:textId="77777777" w:rsidR="009E28E7" w:rsidRDefault="009E28E7" w:rsidP="00475E7A"/>
                            <w:p w14:paraId="3E5FAE6C" w14:textId="77777777" w:rsidR="009E28E7" w:rsidRPr="00475931" w:rsidRDefault="009E28E7" w:rsidP="00475E7A"/>
                          </w:txbxContent>
                        </wps:txbx>
                        <wps:bodyPr rot="0" vert="horz" wrap="square" lIns="91440" tIns="45720" rIns="91440" bIns="45720" anchor="t" anchorCtr="0">
                          <a:noAutofit/>
                        </wps:bodyPr>
                      </wps:wsp>
                      <wps:wsp>
                        <wps:cNvPr id="1371545152" name="AutoShape 6"/>
                        <wps:cNvCnPr>
                          <a:cxnSpLocks noChangeShapeType="1"/>
                        </wps:cNvCnPr>
                        <wps:spPr bwMode="auto">
                          <a:xfrm>
                            <a:off x="1751610" y="730332"/>
                            <a:ext cx="68400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511174468" name="AutoShape 7"/>
                        <wps:cNvCnPr>
                          <a:cxnSpLocks noChangeShapeType="1"/>
                        </wps:cNvCnPr>
                        <wps:spPr bwMode="auto">
                          <a:xfrm>
                            <a:off x="3556659" y="730332"/>
                            <a:ext cx="72000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351694114" name="Zone de texte 2"/>
                        <wps:cNvSpPr txBox="1">
                          <a:spLocks noChangeArrowheads="1"/>
                        </wps:cNvSpPr>
                        <wps:spPr bwMode="auto">
                          <a:xfrm>
                            <a:off x="2434441" y="415636"/>
                            <a:ext cx="1148080" cy="629285"/>
                          </a:xfrm>
                          <a:prstGeom prst="rect">
                            <a:avLst/>
                          </a:prstGeom>
                          <a:solidFill>
                            <a:srgbClr val="FFFFFF"/>
                          </a:solidFill>
                          <a:ln w="9525">
                            <a:solidFill>
                              <a:srgbClr val="000000"/>
                            </a:solidFill>
                            <a:miter lim="800000"/>
                            <a:headEnd/>
                            <a:tailEnd/>
                          </a:ln>
                        </wps:spPr>
                        <wps:txbx>
                          <w:txbxContent>
                            <w:p w14:paraId="4CFEC65C" w14:textId="77777777" w:rsidR="009E28E7" w:rsidRDefault="009E28E7" w:rsidP="00475E7A">
                              <w:pPr>
                                <w:jc w:val="center"/>
                              </w:pPr>
                            </w:p>
                            <w:p w14:paraId="650C86EB" w14:textId="77777777" w:rsidR="009E28E7" w:rsidRPr="00264747" w:rsidRDefault="009E28E7" w:rsidP="00475E7A">
                              <w:pPr>
                                <w:jc w:val="center"/>
                                <w:rPr>
                                  <w:sz w:val="22"/>
                                  <w:szCs w:val="22"/>
                                </w:rPr>
                              </w:pPr>
                              <w:r w:rsidRPr="00264747">
                                <w:rPr>
                                  <w:sz w:val="22"/>
                                  <w:szCs w:val="22"/>
                                </w:rPr>
                                <w:t>Conditionneur</w:t>
                              </w:r>
                            </w:p>
                          </w:txbxContent>
                        </wps:txbx>
                        <wps:bodyPr rot="0" vert="horz" wrap="square" lIns="91440" tIns="45720" rIns="91440" bIns="45720" anchor="t" anchorCtr="0" upright="1">
                          <a:noAutofit/>
                        </wps:bodyPr>
                      </wps:wsp>
                      <wps:wsp>
                        <wps:cNvPr id="432878262" name="Zone de texte 2"/>
                        <wps:cNvSpPr txBox="1">
                          <a:spLocks noChangeArrowheads="1"/>
                        </wps:cNvSpPr>
                        <wps:spPr bwMode="auto">
                          <a:xfrm>
                            <a:off x="4263241" y="415636"/>
                            <a:ext cx="622300" cy="629285"/>
                          </a:xfrm>
                          <a:prstGeom prst="rect">
                            <a:avLst/>
                          </a:prstGeom>
                          <a:solidFill>
                            <a:srgbClr val="FFFFFF"/>
                          </a:solidFill>
                          <a:ln w="9525">
                            <a:solidFill>
                              <a:srgbClr val="000000"/>
                            </a:solidFill>
                            <a:miter lim="800000"/>
                            <a:headEnd/>
                            <a:tailEnd/>
                          </a:ln>
                        </wps:spPr>
                        <wps:txbx>
                          <w:txbxContent>
                            <w:p w14:paraId="31F8FC92" w14:textId="77777777" w:rsidR="009E28E7" w:rsidRDefault="009E28E7" w:rsidP="00475E7A">
                              <w:pPr>
                                <w:jc w:val="center"/>
                              </w:pPr>
                            </w:p>
                            <w:p w14:paraId="37FE2DEE" w14:textId="77777777" w:rsidR="009E28E7" w:rsidRPr="00264747" w:rsidRDefault="009E28E7" w:rsidP="00475E7A">
                              <w:pPr>
                                <w:jc w:val="center"/>
                                <w:rPr>
                                  <w:sz w:val="22"/>
                                  <w:szCs w:val="22"/>
                                </w:rPr>
                              </w:pPr>
                              <w:r w:rsidRPr="00264747">
                                <w:rPr>
                                  <w:sz w:val="22"/>
                                  <w:szCs w:val="22"/>
                                </w:rPr>
                                <w:t>CAN</w:t>
                              </w:r>
                            </w:p>
                          </w:txbxContent>
                        </wps:txbx>
                        <wps:bodyPr rot="0" vert="horz" wrap="square" lIns="91440" tIns="45720" rIns="91440" bIns="45720" anchor="t" anchorCtr="0" upright="1">
                          <a:noAutofit/>
                        </wps:bodyPr>
                      </wps:wsp>
                      <wps:wsp>
                        <wps:cNvPr id="863028694" name="Zone de texte 2"/>
                        <wps:cNvSpPr txBox="1">
                          <a:spLocks noChangeArrowheads="1"/>
                        </wps:cNvSpPr>
                        <wps:spPr bwMode="auto">
                          <a:xfrm>
                            <a:off x="884711" y="415636"/>
                            <a:ext cx="871855" cy="629285"/>
                          </a:xfrm>
                          <a:prstGeom prst="rect">
                            <a:avLst/>
                          </a:prstGeom>
                          <a:solidFill>
                            <a:srgbClr val="FFFFFF"/>
                          </a:solidFill>
                          <a:ln w="9525">
                            <a:solidFill>
                              <a:srgbClr val="000000"/>
                            </a:solidFill>
                            <a:miter lim="800000"/>
                            <a:headEnd/>
                            <a:tailEnd/>
                          </a:ln>
                        </wps:spPr>
                        <wps:txbx>
                          <w:txbxContent>
                            <w:p w14:paraId="5C1592F1" w14:textId="77777777" w:rsidR="009E28E7" w:rsidRPr="0025209E" w:rsidRDefault="009E28E7" w:rsidP="00475E7A">
                              <w:pPr>
                                <w:spacing w:before="120"/>
                                <w:jc w:val="center"/>
                              </w:pPr>
                              <w:r w:rsidRPr="0025209E">
                                <w:t>Capteur</w:t>
                              </w:r>
                            </w:p>
                            <w:p w14:paraId="42B31279" w14:textId="77777777" w:rsidR="009E28E7" w:rsidRPr="0025209E" w:rsidRDefault="009E28E7" w:rsidP="00475E7A">
                              <w:pPr>
                                <w:jc w:val="center"/>
                              </w:pPr>
                              <w:r w:rsidRPr="0025209E">
                                <w:t>RCP14</w:t>
                              </w:r>
                            </w:p>
                          </w:txbxContent>
                        </wps:txbx>
                        <wps:bodyPr rot="0" vert="horz" wrap="square" lIns="91440" tIns="45720" rIns="91440" bIns="45720" anchor="t" anchorCtr="0" upright="1">
                          <a:noAutofit/>
                        </wps:bodyPr>
                      </wps:wsp>
                      <wps:wsp>
                        <wps:cNvPr id="294413573" name="AutoShape 8"/>
                        <wps:cNvCnPr>
                          <a:cxnSpLocks noChangeShapeType="1"/>
                        </wps:cNvCnPr>
                        <wps:spPr bwMode="auto">
                          <a:xfrm>
                            <a:off x="4880758" y="730332"/>
                            <a:ext cx="68389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2100560865" name="Zone de texte 2"/>
                        <wps:cNvSpPr txBox="1">
                          <a:spLocks noChangeArrowheads="1"/>
                        </wps:cNvSpPr>
                        <wps:spPr bwMode="auto">
                          <a:xfrm>
                            <a:off x="178130" y="451262"/>
                            <a:ext cx="70866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9C777" w14:textId="77777777" w:rsidR="009E28E7" w:rsidRPr="0025209E" w:rsidRDefault="009E28E7" w:rsidP="00475E7A">
                              <w:pPr>
                                <w:jc w:val="center"/>
                                <w:rPr>
                                  <w:i/>
                                  <w:iCs/>
                                </w:rPr>
                              </w:pPr>
                              <w:proofErr w:type="gramStart"/>
                              <w:r w:rsidRPr="0025209E">
                                <w:rPr>
                                  <w:i/>
                                  <w:iCs/>
                                </w:rPr>
                                <w:t>p</w:t>
                              </w:r>
                              <w:proofErr w:type="gramEnd"/>
                            </w:p>
                          </w:txbxContent>
                        </wps:txbx>
                        <wps:bodyPr rot="0" vert="horz" wrap="square" lIns="91440" tIns="45720" rIns="91440" bIns="45720" anchor="t" anchorCtr="0" upright="1">
                          <a:spAutoFit/>
                        </wps:bodyPr>
                      </wps:wsp>
                      <wps:wsp>
                        <wps:cNvPr id="556982753" name="Zone de texte 2"/>
                        <wps:cNvSpPr txBox="1">
                          <a:spLocks noChangeArrowheads="1"/>
                        </wps:cNvSpPr>
                        <wps:spPr bwMode="auto">
                          <a:xfrm>
                            <a:off x="1855369" y="451262"/>
                            <a:ext cx="4711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A5D57" w14:textId="5144058B" w:rsidR="009E28E7" w:rsidRPr="0025209E" w:rsidRDefault="009E28E7" w:rsidP="00475E7A">
                              <w:pPr>
                                <w:jc w:val="center"/>
                                <w:rPr>
                                  <w:i/>
                                  <w:iCs/>
                                </w:rPr>
                              </w:pPr>
                              <w:r>
                                <w:rPr>
                                  <w:i/>
                                  <w:iCs/>
                                </w:rPr>
                                <w:t>I</w:t>
                              </w:r>
                            </w:p>
                          </w:txbxContent>
                        </wps:txbx>
                        <wps:bodyPr rot="0" vert="horz" wrap="square" lIns="91440" tIns="45720" rIns="91440" bIns="45720" anchor="t" anchorCtr="0" upright="1">
                          <a:spAutoFit/>
                        </wps:bodyPr>
                      </wps:wsp>
                      <wps:wsp>
                        <wps:cNvPr id="148992086" name="Zone de texte 2"/>
                        <wps:cNvSpPr txBox="1">
                          <a:spLocks noChangeArrowheads="1"/>
                        </wps:cNvSpPr>
                        <wps:spPr bwMode="auto">
                          <a:xfrm>
                            <a:off x="3687288" y="451262"/>
                            <a:ext cx="4711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ADE6F" w14:textId="77777777" w:rsidR="009E28E7" w:rsidRPr="0025209E" w:rsidRDefault="009E28E7" w:rsidP="00475E7A">
                              <w:pPr>
                                <w:jc w:val="center"/>
                                <w:rPr>
                                  <w:i/>
                                  <w:iCs/>
                                </w:rPr>
                              </w:pPr>
                              <w:r>
                                <w:rPr>
                                  <w:i/>
                                  <w:iCs/>
                                </w:rPr>
                                <w:t>V</w:t>
                              </w:r>
                              <w:r>
                                <w:rPr>
                                  <w:i/>
                                  <w:iCs/>
                                  <w:vertAlign w:val="subscript"/>
                                </w:rPr>
                                <w:t>S</w:t>
                              </w:r>
                            </w:p>
                          </w:txbxContent>
                        </wps:txbx>
                        <wps:bodyPr rot="0" vert="horz" wrap="square" lIns="91440" tIns="45720" rIns="91440" bIns="45720" anchor="t" anchorCtr="0" upright="1">
                          <a:spAutoFit/>
                        </wps:bodyPr>
                      </wps:wsp>
                      <wps:wsp>
                        <wps:cNvPr id="2021994539" name="Zone de texte 2"/>
                        <wps:cNvSpPr txBox="1">
                          <a:spLocks noChangeArrowheads="1"/>
                        </wps:cNvSpPr>
                        <wps:spPr bwMode="auto">
                          <a:xfrm>
                            <a:off x="4963885" y="451262"/>
                            <a:ext cx="4711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1F11F" w14:textId="77777777" w:rsidR="009E28E7" w:rsidRPr="00E146DA" w:rsidRDefault="009E28E7" w:rsidP="00475E7A">
                              <w:pPr>
                                <w:jc w:val="center"/>
                                <w:rPr>
                                  <w:i/>
                                  <w:iCs/>
                                </w:rPr>
                              </w:pPr>
                              <w:r>
                                <w:rPr>
                                  <w:i/>
                                  <w:iCs/>
                                </w:rPr>
                                <w:t>N</w:t>
                              </w:r>
                              <w:r w:rsidRPr="003959EB">
                                <w:rPr>
                                  <w:iCs/>
                                  <w:vertAlign w:val="subscript"/>
                                </w:rPr>
                                <w:t>10</w:t>
                              </w:r>
                            </w:p>
                          </w:txbxContent>
                        </wps:txbx>
                        <wps:bodyPr rot="0" vert="horz" wrap="square" lIns="91440" tIns="45720" rIns="91440" bIns="45720" anchor="t" anchorCtr="0" upright="1">
                          <a:spAutoFit/>
                        </wps:bodyPr>
                      </wps:wsp>
                    </wpg:wgp>
                  </a:graphicData>
                </a:graphic>
              </wp:anchor>
            </w:drawing>
          </mc:Choice>
          <mc:Fallback>
            <w:pict>
              <v:group w14:anchorId="1FEB0246" id="Groupe 2" o:spid="_x0000_s1200" style="position:absolute;left:0;text-align:left;margin-left:14.1pt;margin-top:.6pt;width:451.5pt;height:156.55pt;z-index:251663360" coordsize="57340,19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">
                <v:shape id="_x0000_s1201" type="#_x0000_t202" style="position:absolute;width:57340;height:19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" filled="f">
                  <v:textbox>
                    <w:txbxContent>
                      <w:p w14:paraId="03BC6287" w14:textId="77777777" w:rsidR="009E28E7" w:rsidRPr="00475931" w:rsidRDefault="009E28E7" w:rsidP="00475E7A">
                        <w:pPr>
                          <w:jc w:val="center"/>
                          <w:rPr>
                            <w:b/>
                            <w:bCs/>
                          </w:rPr>
                        </w:pPr>
                        <w:r w:rsidRPr="00475931">
                          <w:rPr>
                            <w:b/>
                            <w:bCs/>
                          </w:rPr>
                          <w:t>Chaîne de mesure de la pression du circuit primaire</w:t>
                        </w:r>
                      </w:p>
                      <w:p w14:paraId="6D1C75DC" w14:textId="77777777" w:rsidR="009E28E7" w:rsidRDefault="009E28E7" w:rsidP="00475E7A"/>
                      <w:p w14:paraId="77E26830" w14:textId="77777777" w:rsidR="009E28E7" w:rsidRDefault="009E28E7" w:rsidP="00475E7A"/>
                      <w:p w14:paraId="43C3EF99" w14:textId="77777777" w:rsidR="009E28E7" w:rsidRDefault="009E28E7" w:rsidP="00475E7A"/>
                      <w:p w14:paraId="4ECBABA7" w14:textId="77777777" w:rsidR="009E28E7" w:rsidRDefault="009E28E7" w:rsidP="00475E7A"/>
                      <w:p w14:paraId="76851529" w14:textId="77777777" w:rsidR="009E28E7" w:rsidRDefault="009E28E7" w:rsidP="00475E7A"/>
                      <w:p w14:paraId="6A89AA85" w14:textId="77777777" w:rsidR="009E28E7" w:rsidRDefault="009E28E7" w:rsidP="00475E7A"/>
                      <w:p w14:paraId="3E5FAE6C" w14:textId="77777777" w:rsidR="009E28E7" w:rsidRPr="00475931" w:rsidRDefault="009E28E7" w:rsidP="00475E7A"/>
                    </w:txbxContent>
                  </v:textbox>
                </v:shape>
                <v:shape id="AutoShape 6" o:spid="_x0000_s1202" type="#_x0000_t32" style="position:absolute;left:17516;top:7303;width:68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">
                  <v:stroke endarrow="block"/>
                </v:shape>
                <v:shape id="AutoShape 7" o:spid="_x0000_s1203" type="#_x0000_t32" style="position:absolute;left:35566;top:7303;width:72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">
                  <v:stroke endarrow="block"/>
                </v:shape>
                <v:shape id="_x0000_s1204" type="#_x0000_t202" style="position:absolute;left:24344;top:4156;width:11481;height:6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">
                  <v:textbox>
                    <w:txbxContent>
                      <w:p w14:paraId="4CFEC65C" w14:textId="77777777" w:rsidR="009E28E7" w:rsidRDefault="009E28E7" w:rsidP="00475E7A">
                        <w:pPr>
                          <w:jc w:val="center"/>
                        </w:pPr>
                      </w:p>
                      <w:p w14:paraId="650C86EB" w14:textId="77777777" w:rsidR="009E28E7" w:rsidRPr="00264747" w:rsidRDefault="009E28E7" w:rsidP="00475E7A">
                        <w:pPr>
                          <w:jc w:val="center"/>
                          <w:rPr>
                            <w:sz w:val="22"/>
                            <w:szCs w:val="22"/>
                          </w:rPr>
                        </w:pPr>
                        <w:r w:rsidRPr="00264747">
                          <w:rPr>
                            <w:sz w:val="22"/>
                            <w:szCs w:val="22"/>
                          </w:rPr>
                          <w:t>Conditionneur</w:t>
                        </w:r>
                      </w:p>
                    </w:txbxContent>
                  </v:textbox>
                </v:shape>
                <v:shape id="_x0000_s1205" type="#_x0000_t202" style="position:absolute;left:42632;top:4156;width:6223;height:6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">
                  <v:textbox>
                    <w:txbxContent>
                      <w:p w14:paraId="31F8FC92" w14:textId="77777777" w:rsidR="009E28E7" w:rsidRDefault="009E28E7" w:rsidP="00475E7A">
                        <w:pPr>
                          <w:jc w:val="center"/>
                        </w:pPr>
                      </w:p>
                      <w:p w14:paraId="37FE2DEE" w14:textId="77777777" w:rsidR="009E28E7" w:rsidRPr="00264747" w:rsidRDefault="009E28E7" w:rsidP="00475E7A">
                        <w:pPr>
                          <w:jc w:val="center"/>
                          <w:rPr>
                            <w:sz w:val="22"/>
                            <w:szCs w:val="22"/>
                          </w:rPr>
                        </w:pPr>
                        <w:r w:rsidRPr="00264747">
                          <w:rPr>
                            <w:sz w:val="22"/>
                            <w:szCs w:val="22"/>
                          </w:rPr>
                          <w:t>CAN</w:t>
                        </w:r>
                      </w:p>
                    </w:txbxContent>
                  </v:textbox>
                </v:shape>
                <v:shape id="_x0000_s1206" type="#_x0000_t202" style="position:absolute;left:8847;top:4156;width:8718;height:6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">
                  <v:textbox>
                    <w:txbxContent>
                      <w:p w14:paraId="5C1592F1" w14:textId="77777777" w:rsidR="009E28E7" w:rsidRPr="0025209E" w:rsidRDefault="009E28E7" w:rsidP="00475E7A">
                        <w:pPr>
                          <w:spacing w:before="120"/>
                          <w:jc w:val="center"/>
                        </w:pPr>
                        <w:r w:rsidRPr="0025209E">
                          <w:t>Capteur</w:t>
                        </w:r>
                      </w:p>
                      <w:p w14:paraId="42B31279" w14:textId="77777777" w:rsidR="009E28E7" w:rsidRPr="0025209E" w:rsidRDefault="009E28E7" w:rsidP="00475E7A">
                        <w:pPr>
                          <w:jc w:val="center"/>
                        </w:pPr>
                        <w:r w:rsidRPr="0025209E">
                          <w:t>RCP14</w:t>
                        </w:r>
                      </w:p>
                    </w:txbxContent>
                  </v:textbox>
                </v:shape>
                <v:shape id="AutoShape 8" o:spid="_x0000_s1207" type="#_x0000_t32" style="position:absolute;left:48807;top:7303;width:683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">
                  <v:stroke endarrow="block"/>
                </v:shape>
                <v:shape id="_x0000_s1208" type="#_x0000_t202" style="position:absolute;left:1781;top:4512;width:708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" filled="f" stroked="f">
                  <v:textbox style="mso-fit-shape-to-text:t">
                    <w:txbxContent>
                      <w:p w14:paraId="10B9C777" w14:textId="77777777" w:rsidR="009E28E7" w:rsidRPr="0025209E" w:rsidRDefault="009E28E7" w:rsidP="00475E7A">
                        <w:pPr>
                          <w:jc w:val="center"/>
                          <w:rPr>
                            <w:i/>
                            <w:iCs/>
                          </w:rPr>
                        </w:pPr>
                        <w:proofErr w:type="gramStart"/>
                        <w:r w:rsidRPr="0025209E">
                          <w:rPr>
                            <w:i/>
                            <w:iCs/>
                          </w:rPr>
                          <w:t>p</w:t>
                        </w:r>
                        <w:proofErr w:type="gramEnd"/>
                      </w:p>
                    </w:txbxContent>
                  </v:textbox>
                </v:shape>
                <v:shape id="_x0000_s1209" type="#_x0000_t202" style="position:absolute;left:18553;top:4512;width:471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" filled="f" stroked="f">
                  <v:textbox style="mso-fit-shape-to-text:t">
                    <w:txbxContent>
                      <w:p w14:paraId="3FCA5D57" w14:textId="5144058B" w:rsidR="009E28E7" w:rsidRPr="0025209E" w:rsidRDefault="009E28E7" w:rsidP="00475E7A">
                        <w:pPr>
                          <w:jc w:val="center"/>
                          <w:rPr>
                            <w:i/>
                            <w:iCs/>
                          </w:rPr>
                        </w:pPr>
                        <w:r>
                          <w:rPr>
                            <w:i/>
                            <w:iCs/>
                          </w:rPr>
                          <w:t>I</w:t>
                        </w:r>
                      </w:p>
                    </w:txbxContent>
                  </v:textbox>
                </v:shape>
                <v:shape id="_x0000_s1210" type="#_x0000_t202" style="position:absolute;left:36872;top:4512;width:471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" filled="f" stroked="f">
                  <v:textbox style="mso-fit-shape-to-text:t">
                    <w:txbxContent>
                      <w:p w14:paraId="2B2ADE6F" w14:textId="77777777" w:rsidR="009E28E7" w:rsidRPr="0025209E" w:rsidRDefault="009E28E7" w:rsidP="00475E7A">
                        <w:pPr>
                          <w:jc w:val="center"/>
                          <w:rPr>
                            <w:i/>
                            <w:iCs/>
                          </w:rPr>
                        </w:pPr>
                        <w:r>
                          <w:rPr>
                            <w:i/>
                            <w:iCs/>
                          </w:rPr>
                          <w:t>V</w:t>
                        </w:r>
                        <w:r>
                          <w:rPr>
                            <w:i/>
                            <w:iCs/>
                            <w:vertAlign w:val="subscript"/>
                          </w:rPr>
                          <w:t>S</w:t>
                        </w:r>
                      </w:p>
                    </w:txbxContent>
                  </v:textbox>
                </v:shape>
                <v:shape id="_x0000_s1211" type="#_x0000_t202" style="position:absolute;left:49638;top:4512;width:471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" filled="f" stroked="f">
                  <v:textbox style="mso-fit-shape-to-text:t">
                    <w:txbxContent>
                      <w:p w14:paraId="7CB1F11F" w14:textId="77777777" w:rsidR="009E28E7" w:rsidRPr="00E146DA" w:rsidRDefault="009E28E7" w:rsidP="00475E7A">
                        <w:pPr>
                          <w:jc w:val="center"/>
                          <w:rPr>
                            <w:i/>
                            <w:iCs/>
                          </w:rPr>
                        </w:pPr>
                        <w:r>
                          <w:rPr>
                            <w:i/>
                            <w:iCs/>
                          </w:rPr>
                          <w:t>N</w:t>
                        </w:r>
                        <w:r w:rsidRPr="003959EB">
                          <w:rPr>
                            <w:iCs/>
                            <w:vertAlign w:val="subscript"/>
                          </w:rPr>
                          <w:t>10</w:t>
                        </w:r>
                      </w:p>
                    </w:txbxContent>
                  </v:textbox>
                </v:shape>
              </v:group>
            </w:pict>
          </mc:Fallback>
        </mc:AlternateContent>
      </w:r>
    </w:p>
    <w:p w14:paraId="46FE45AC" w14:textId="577C82B9" w:rsidR="00475E7A" w:rsidRDefault="00475E7A" w:rsidP="00475E7A">
      <w:pPr>
        <w:jc w:val="both"/>
      </w:pPr>
    </w:p>
    <w:p w14:paraId="23C3B107" w14:textId="32FC3681" w:rsidR="00475E7A" w:rsidRDefault="00475E7A" w:rsidP="00475E7A">
      <w:pPr>
        <w:jc w:val="both"/>
      </w:pPr>
    </w:p>
    <w:p w14:paraId="256B0F58" w14:textId="1B085946" w:rsidR="00475E7A" w:rsidRDefault="00475E7A" w:rsidP="00475E7A">
      <w:pPr>
        <w:jc w:val="both"/>
      </w:pPr>
    </w:p>
    <w:p w14:paraId="1738667B" w14:textId="5AF483B8" w:rsidR="00475E7A" w:rsidRDefault="009310D1" w:rsidP="00475E7A">
      <w:pPr>
        <w:jc w:val="both"/>
      </w:pPr>
      <w:r>
        <w:rPr>
          <w:noProof/>
          <w:lang w:eastAsia="fr-FR"/>
        </w:rPr>
        <mc:AlternateContent>
          <mc:Choice Requires="wps">
            <w:drawing>
              <wp:anchor distT="0" distB="0" distL="114300" distR="114300" simplePos="0" relativeHeight="251662336" behindDoc="0" locked="0" layoutInCell="1" allowOverlap="1" wp14:anchorId="38B9E734" wp14:editId="1A788ED0">
                <wp:simplePos x="0" y="0"/>
                <wp:positionH relativeFrom="column">
                  <wp:posOffset>467360</wp:posOffset>
                </wp:positionH>
                <wp:positionV relativeFrom="paragraph">
                  <wp:posOffset>40005</wp:posOffset>
                </wp:positionV>
                <wp:extent cx="612000" cy="0"/>
                <wp:effectExtent l="0" t="76200" r="17145" b="95250"/>
                <wp:wrapNone/>
                <wp:docPr id="195498494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shape w14:anchorId="1BA60B52" id="AutoShape 5" o:spid="_x0000_s1026" type="#_x0000_t32" style="position:absolute;margin-left:36.8pt;margin-top:3.15pt;width:48.2pt;height:0;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">
                <v:stroke endarrow="block"/>
              </v:shape>
            </w:pict>
          </mc:Fallback>
        </mc:AlternateContent>
      </w:r>
    </w:p>
    <w:p w14:paraId="69C04968" w14:textId="43DC4B1C" w:rsidR="00475E7A" w:rsidRDefault="00475E7A" w:rsidP="00475E7A">
      <w:pPr>
        <w:jc w:val="both"/>
      </w:pPr>
    </w:p>
    <w:p w14:paraId="10CD1AFD" w14:textId="20493EF4" w:rsidR="00475E7A" w:rsidRDefault="009310D1" w:rsidP="00475E7A">
      <w:pPr>
        <w:jc w:val="both"/>
      </w:pPr>
      <w:r>
        <w:rPr>
          <w:noProof/>
          <w:lang w:eastAsia="fr-FR"/>
        </w:rPr>
        <mc:AlternateContent>
          <mc:Choice Requires="wps">
            <w:drawing>
              <wp:anchor distT="0" distB="0" distL="114300" distR="114300" simplePos="0" relativeHeight="251661312" behindDoc="0" locked="0" layoutInCell="1" allowOverlap="1" wp14:anchorId="3E400A6A" wp14:editId="1E0B81DA">
                <wp:simplePos x="0" y="0"/>
                <wp:positionH relativeFrom="column">
                  <wp:posOffset>275491</wp:posOffset>
                </wp:positionH>
                <wp:positionV relativeFrom="paragraph">
                  <wp:posOffset>78796</wp:posOffset>
                </wp:positionV>
                <wp:extent cx="2647950" cy="826216"/>
                <wp:effectExtent l="0" t="0" r="0" b="0"/>
                <wp:wrapNone/>
                <wp:docPr id="475098911" name="Zone de texte 192"/>
                <wp:cNvGraphicFramePr/>
                <a:graphic xmlns:a="http://schemas.openxmlformats.org/drawingml/2006/main">
                  <a:graphicData uri="http://schemas.microsoft.com/office/word/2010/wordprocessingShape">
                    <wps:wsp>
                      <wps:cNvSpPr txBox="1"/>
                      <wps:spPr>
                        <a:xfrm>
                          <a:off x="0" y="0"/>
                          <a:ext cx="2647950" cy="826216"/>
                        </a:xfrm>
                        <a:prstGeom prst="rect">
                          <a:avLst/>
                        </a:prstGeom>
                        <a:noFill/>
                        <a:ln w="6350">
                          <a:noFill/>
                        </a:ln>
                      </wps:spPr>
                      <wps:txbx>
                        <w:txbxContent>
                          <w:p w14:paraId="30CFC15D" w14:textId="77777777" w:rsidR="009E28E7" w:rsidRPr="00264747" w:rsidRDefault="009E28E7" w:rsidP="00475E7A">
                            <w:pPr>
                              <w:spacing w:line="360" w:lineRule="auto"/>
                              <w:ind w:left="142"/>
                              <w:jc w:val="center"/>
                              <w:rPr>
                                <w:sz w:val="22"/>
                                <w:szCs w:val="22"/>
                                <w:u w:val="single"/>
                                <w14:textOutline w14:w="9525" w14:cap="rnd" w14:cmpd="sng" w14:algn="ctr">
                                  <w14:noFill/>
                                  <w14:prstDash w14:val="solid"/>
                                  <w14:bevel/>
                                </w14:textOutline>
                              </w:rPr>
                            </w:pPr>
                            <w:r w:rsidRPr="00264747">
                              <w:rPr>
                                <w:sz w:val="22"/>
                                <w:szCs w:val="22"/>
                                <w:u w:val="single"/>
                                <w14:textOutline w14:w="9525" w14:cap="rnd" w14:cmpd="sng" w14:algn="ctr">
                                  <w14:noFill/>
                                  <w14:prstDash w14:val="solid"/>
                                  <w14:bevel/>
                                </w14:textOutline>
                              </w:rPr>
                              <w:t>Capteur de pression :</w:t>
                            </w:r>
                          </w:p>
                          <w:p w14:paraId="2D39D099" w14:textId="5C58CDA3" w:rsidR="009E28E7" w:rsidRDefault="009E28E7" w:rsidP="00475E7A">
                            <w:pPr>
                              <w:pStyle w:val="Paragraphedeliste"/>
                              <w:numPr>
                                <w:ilvl w:val="0"/>
                                <w:numId w:val="23"/>
                              </w:numPr>
                              <w:ind w:left="284" w:hanging="284"/>
                              <w:jc w:val="both"/>
                              <w:rPr>
                                <w:sz w:val="22"/>
                                <w:szCs w:val="22"/>
                                <w14:textOutline w14:w="9525" w14:cap="rnd" w14:cmpd="sng" w14:algn="ctr">
                                  <w14:noFill/>
                                  <w14:prstDash w14:val="solid"/>
                                  <w14:bevel/>
                                </w14:textOutline>
                              </w:rPr>
                            </w:pPr>
                            <w:r>
                              <w:rPr>
                                <w:sz w:val="22"/>
                                <w:szCs w:val="22"/>
                                <w14:textOutline w14:w="9525" w14:cap="rnd" w14:cmpd="sng" w14:algn="ctr">
                                  <w14:noFill/>
                                  <w14:prstDash w14:val="solid"/>
                                  <w14:bevel/>
                                </w14:textOutline>
                              </w:rPr>
                              <w:t>É</w:t>
                            </w:r>
                            <w:r w:rsidRPr="00264747">
                              <w:rPr>
                                <w:sz w:val="22"/>
                                <w:szCs w:val="22"/>
                                <w14:textOutline w14:w="9525" w14:cap="rnd" w14:cmpd="sng" w14:algn="ctr">
                                  <w14:noFill/>
                                  <w14:prstDash w14:val="solid"/>
                                  <w14:bevel/>
                                </w14:textOutline>
                              </w:rPr>
                              <w:t xml:space="preserve">tendue d’échelle : 101 </w:t>
                            </w:r>
                            <w:r>
                              <w:rPr>
                                <w:sz w:val="22"/>
                                <w:szCs w:val="22"/>
                                <w14:textOutline w14:w="9525" w14:cap="rnd" w14:cmpd="sng" w14:algn="ctr">
                                  <w14:noFill/>
                                  <w14:prstDash w14:val="solid"/>
                                  <w14:bevel/>
                                </w14:textOutline>
                              </w:rPr>
                              <w:t>-</w:t>
                            </w:r>
                            <w:r w:rsidRPr="00264747">
                              <w:rPr>
                                <w:sz w:val="22"/>
                                <w:szCs w:val="22"/>
                                <w14:textOutline w14:w="9525" w14:cap="rnd" w14:cmpd="sng" w14:algn="ctr">
                                  <w14:noFill/>
                                  <w14:prstDash w14:val="solid"/>
                                  <w14:bevel/>
                                </w14:textOutline>
                              </w:rPr>
                              <w:t xml:space="preserve"> 181 bar.</w:t>
                            </w:r>
                          </w:p>
                          <w:p w14:paraId="1E043FD2" w14:textId="77777777" w:rsidR="009E28E7" w:rsidRPr="00264747" w:rsidRDefault="009E28E7" w:rsidP="00475E7A">
                            <w:pPr>
                              <w:pStyle w:val="Paragraphedeliste"/>
                              <w:numPr>
                                <w:ilvl w:val="0"/>
                                <w:numId w:val="23"/>
                              </w:numPr>
                              <w:ind w:left="284" w:hanging="284"/>
                              <w:jc w:val="both"/>
                              <w:rPr>
                                <w:sz w:val="22"/>
                                <w:szCs w:val="22"/>
                                <w14:textOutline w14:w="9525" w14:cap="rnd" w14:cmpd="sng" w14:algn="ctr">
                                  <w14:noFill/>
                                  <w14:prstDash w14:val="solid"/>
                                  <w14:bevel/>
                                </w14:textOutline>
                              </w:rPr>
                            </w:pPr>
                            <w:r>
                              <w:rPr>
                                <w:sz w:val="22"/>
                                <w:szCs w:val="22"/>
                                <w14:textOutline w14:w="9525" w14:cap="rnd" w14:cmpd="sng" w14:algn="ctr">
                                  <w14:noFill/>
                                  <w14:prstDash w14:val="solid"/>
                                  <w14:bevel/>
                                </w14:textOutline>
                              </w:rPr>
                              <w:t>Précision de mesure : 0,1 bar</w:t>
                            </w:r>
                          </w:p>
                          <w:p w14:paraId="241124A5" w14:textId="77777777" w:rsidR="009E28E7" w:rsidRPr="00264747" w:rsidRDefault="009E28E7" w:rsidP="00475E7A">
                            <w:pPr>
                              <w:pStyle w:val="Paragraphedeliste"/>
                              <w:numPr>
                                <w:ilvl w:val="0"/>
                                <w:numId w:val="23"/>
                              </w:numPr>
                              <w:ind w:left="284" w:hanging="284"/>
                              <w:jc w:val="both"/>
                              <w:rPr>
                                <w:sz w:val="22"/>
                                <w:szCs w:val="22"/>
                                <w14:textOutline w14:w="9525" w14:cap="rnd" w14:cmpd="sng" w14:algn="ctr">
                                  <w14:noFill/>
                                  <w14:prstDash w14:val="solid"/>
                                  <w14:bevel/>
                                </w14:textOutline>
                              </w:rPr>
                            </w:pPr>
                            <w:r w:rsidRPr="00264747">
                              <w:rPr>
                                <w:sz w:val="22"/>
                                <w:szCs w:val="22"/>
                                <w14:textOutline w14:w="9525" w14:cap="rnd" w14:cmpd="sng" w14:algn="ctr">
                                  <w14:noFill/>
                                  <w14:prstDash w14:val="solid"/>
                                  <w14:bevel/>
                                </w14:textOutline>
                              </w:rPr>
                              <w:t>Sortie en 4 - 20 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400A6A" id="Zone de texte 192" o:spid="_x0000_s1212" type="#_x0000_t202" style="position:absolute;left:0;text-align:left;margin-left:21.7pt;margin-top:6.2pt;width:208.5pt;height:65.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" filled="f" stroked="f" strokeweight=".5pt">
                <v:textbox>
                  <w:txbxContent>
                    <w:p w14:paraId="30CFC15D" w14:textId="77777777" w:rsidR="009E28E7" w:rsidRPr="00264747" w:rsidRDefault="009E28E7" w:rsidP="00475E7A">
                      <w:pPr>
                        <w:spacing w:line="360" w:lineRule="auto"/>
                        <w:ind w:left="142"/>
                        <w:jc w:val="center"/>
                        <w:rPr>
                          <w:sz w:val="22"/>
                          <w:szCs w:val="22"/>
                          <w:u w:val="single"/>
                          <w14:textOutline w14:w="9525" w14:cap="rnd" w14:cmpd="sng" w14:algn="ctr">
                            <w14:noFill/>
                            <w14:prstDash w14:val="solid"/>
                            <w14:bevel/>
                          </w14:textOutline>
                        </w:rPr>
                      </w:pPr>
                      <w:r w:rsidRPr="00264747">
                        <w:rPr>
                          <w:sz w:val="22"/>
                          <w:szCs w:val="22"/>
                          <w:u w:val="single"/>
                          <w14:textOutline w14:w="9525" w14:cap="rnd" w14:cmpd="sng" w14:algn="ctr">
                            <w14:noFill/>
                            <w14:prstDash w14:val="solid"/>
                            <w14:bevel/>
                          </w14:textOutline>
                        </w:rPr>
                        <w:t>Capteur de pression :</w:t>
                      </w:r>
                    </w:p>
                    <w:p w14:paraId="2D39D099" w14:textId="5C58CDA3" w:rsidR="009E28E7" w:rsidRDefault="009E28E7" w:rsidP="00475E7A">
                      <w:pPr>
                        <w:pStyle w:val="Paragraphedeliste"/>
                        <w:numPr>
                          <w:ilvl w:val="0"/>
                          <w:numId w:val="23"/>
                        </w:numPr>
                        <w:ind w:left="284" w:hanging="284"/>
                        <w:jc w:val="both"/>
                        <w:rPr>
                          <w:sz w:val="22"/>
                          <w:szCs w:val="22"/>
                          <w14:textOutline w14:w="9525" w14:cap="rnd" w14:cmpd="sng" w14:algn="ctr">
                            <w14:noFill/>
                            <w14:prstDash w14:val="solid"/>
                            <w14:bevel/>
                          </w14:textOutline>
                        </w:rPr>
                      </w:pPr>
                      <w:r>
                        <w:rPr>
                          <w:sz w:val="22"/>
                          <w:szCs w:val="22"/>
                          <w14:textOutline w14:w="9525" w14:cap="rnd" w14:cmpd="sng" w14:algn="ctr">
                            <w14:noFill/>
                            <w14:prstDash w14:val="solid"/>
                            <w14:bevel/>
                          </w14:textOutline>
                        </w:rPr>
                        <w:t>É</w:t>
                      </w:r>
                      <w:r w:rsidRPr="00264747">
                        <w:rPr>
                          <w:sz w:val="22"/>
                          <w:szCs w:val="22"/>
                          <w14:textOutline w14:w="9525" w14:cap="rnd" w14:cmpd="sng" w14:algn="ctr">
                            <w14:noFill/>
                            <w14:prstDash w14:val="solid"/>
                            <w14:bevel/>
                          </w14:textOutline>
                        </w:rPr>
                        <w:t xml:space="preserve">tendue d’échelle : 101 </w:t>
                      </w:r>
                      <w:r>
                        <w:rPr>
                          <w:sz w:val="22"/>
                          <w:szCs w:val="22"/>
                          <w14:textOutline w14:w="9525" w14:cap="rnd" w14:cmpd="sng" w14:algn="ctr">
                            <w14:noFill/>
                            <w14:prstDash w14:val="solid"/>
                            <w14:bevel/>
                          </w14:textOutline>
                        </w:rPr>
                        <w:t>-</w:t>
                      </w:r>
                      <w:r w:rsidRPr="00264747">
                        <w:rPr>
                          <w:sz w:val="22"/>
                          <w:szCs w:val="22"/>
                          <w14:textOutline w14:w="9525" w14:cap="rnd" w14:cmpd="sng" w14:algn="ctr">
                            <w14:noFill/>
                            <w14:prstDash w14:val="solid"/>
                            <w14:bevel/>
                          </w14:textOutline>
                        </w:rPr>
                        <w:t xml:space="preserve"> 181 bar.</w:t>
                      </w:r>
                    </w:p>
                    <w:p w14:paraId="1E043FD2" w14:textId="77777777" w:rsidR="009E28E7" w:rsidRPr="00264747" w:rsidRDefault="009E28E7" w:rsidP="00475E7A">
                      <w:pPr>
                        <w:pStyle w:val="Paragraphedeliste"/>
                        <w:numPr>
                          <w:ilvl w:val="0"/>
                          <w:numId w:val="23"/>
                        </w:numPr>
                        <w:ind w:left="284" w:hanging="284"/>
                        <w:jc w:val="both"/>
                        <w:rPr>
                          <w:sz w:val="22"/>
                          <w:szCs w:val="22"/>
                          <w14:textOutline w14:w="9525" w14:cap="rnd" w14:cmpd="sng" w14:algn="ctr">
                            <w14:noFill/>
                            <w14:prstDash w14:val="solid"/>
                            <w14:bevel/>
                          </w14:textOutline>
                        </w:rPr>
                      </w:pPr>
                      <w:r>
                        <w:rPr>
                          <w:sz w:val="22"/>
                          <w:szCs w:val="22"/>
                          <w14:textOutline w14:w="9525" w14:cap="rnd" w14:cmpd="sng" w14:algn="ctr">
                            <w14:noFill/>
                            <w14:prstDash w14:val="solid"/>
                            <w14:bevel/>
                          </w14:textOutline>
                        </w:rPr>
                        <w:t>Précision de mesure : 0,1 bar</w:t>
                      </w:r>
                    </w:p>
                    <w:p w14:paraId="241124A5" w14:textId="77777777" w:rsidR="009E28E7" w:rsidRPr="00264747" w:rsidRDefault="009E28E7" w:rsidP="00475E7A">
                      <w:pPr>
                        <w:pStyle w:val="Paragraphedeliste"/>
                        <w:numPr>
                          <w:ilvl w:val="0"/>
                          <w:numId w:val="23"/>
                        </w:numPr>
                        <w:ind w:left="284" w:hanging="284"/>
                        <w:jc w:val="both"/>
                        <w:rPr>
                          <w:sz w:val="22"/>
                          <w:szCs w:val="22"/>
                          <w14:textOutline w14:w="9525" w14:cap="rnd" w14:cmpd="sng" w14:algn="ctr">
                            <w14:noFill/>
                            <w14:prstDash w14:val="solid"/>
                            <w14:bevel/>
                          </w14:textOutline>
                        </w:rPr>
                      </w:pPr>
                      <w:r w:rsidRPr="00264747">
                        <w:rPr>
                          <w:sz w:val="22"/>
                          <w:szCs w:val="22"/>
                          <w14:textOutline w14:w="9525" w14:cap="rnd" w14:cmpd="sng" w14:algn="ctr">
                            <w14:noFill/>
                            <w14:prstDash w14:val="solid"/>
                            <w14:bevel/>
                          </w14:textOutline>
                        </w:rPr>
                        <w:t>Sortie en 4 - 20 mA.</w:t>
                      </w:r>
                    </w:p>
                  </w:txbxContent>
                </v:textbox>
              </v:shape>
            </w:pict>
          </mc:Fallback>
        </mc:AlternateContent>
      </w:r>
      <w:r>
        <w:rPr>
          <w:noProof/>
          <w:lang w:eastAsia="fr-FR"/>
        </w:rPr>
        <mc:AlternateContent>
          <mc:Choice Requires="wps">
            <w:drawing>
              <wp:anchor distT="0" distB="0" distL="114300" distR="114300" simplePos="0" relativeHeight="251664384" behindDoc="0" locked="0" layoutInCell="1" allowOverlap="1" wp14:anchorId="4A4F660C" wp14:editId="3A815C31">
                <wp:simplePos x="0" y="0"/>
                <wp:positionH relativeFrom="column">
                  <wp:posOffset>3633339</wp:posOffset>
                </wp:positionH>
                <wp:positionV relativeFrom="paragraph">
                  <wp:posOffset>159288</wp:posOffset>
                </wp:positionV>
                <wp:extent cx="2082800" cy="755650"/>
                <wp:effectExtent l="0" t="0" r="0" b="6350"/>
                <wp:wrapNone/>
                <wp:docPr id="1341906938" name="Zone de texte 192"/>
                <wp:cNvGraphicFramePr/>
                <a:graphic xmlns:a="http://schemas.openxmlformats.org/drawingml/2006/main">
                  <a:graphicData uri="http://schemas.microsoft.com/office/word/2010/wordprocessingShape">
                    <wps:wsp>
                      <wps:cNvSpPr txBox="1"/>
                      <wps:spPr>
                        <a:xfrm>
                          <a:off x="0" y="0"/>
                          <a:ext cx="2082800" cy="755650"/>
                        </a:xfrm>
                        <a:prstGeom prst="rect">
                          <a:avLst/>
                        </a:prstGeom>
                        <a:noFill/>
                        <a:ln w="6350">
                          <a:noFill/>
                        </a:ln>
                      </wps:spPr>
                      <wps:txbx>
                        <w:txbxContent>
                          <w:p w14:paraId="5FACA0D6" w14:textId="77777777" w:rsidR="009E28E7" w:rsidRPr="00BC15B6" w:rsidRDefault="009E28E7" w:rsidP="00475E7A">
                            <w:pPr>
                              <w:spacing w:line="360" w:lineRule="auto"/>
                              <w:ind w:left="142"/>
                              <w:jc w:val="center"/>
                              <w:rPr>
                                <w:sz w:val="22"/>
                                <w:szCs w:val="22"/>
                                <w:u w:val="single"/>
                                <w14:textOutline w14:w="9525" w14:cap="rnd" w14:cmpd="sng" w14:algn="ctr">
                                  <w14:noFill/>
                                  <w14:prstDash w14:val="solid"/>
                                  <w14:bevel/>
                                </w14:textOutline>
                              </w:rPr>
                            </w:pPr>
                            <w:r w:rsidRPr="00BC15B6">
                              <w:rPr>
                                <w:sz w:val="22"/>
                                <w:szCs w:val="22"/>
                                <w:u w:val="single"/>
                                <w14:textOutline w14:w="9525" w14:cap="rnd" w14:cmpd="sng" w14:algn="ctr">
                                  <w14:noFill/>
                                  <w14:prstDash w14:val="solid"/>
                                  <w14:bevel/>
                                </w14:textOutline>
                              </w:rPr>
                              <w:t>CAN :</w:t>
                            </w:r>
                          </w:p>
                          <w:p w14:paraId="7CA320A2" w14:textId="77777777" w:rsidR="009E28E7" w:rsidRPr="00BC15B6" w:rsidRDefault="009E28E7" w:rsidP="00475E7A">
                            <w:pPr>
                              <w:numPr>
                                <w:ilvl w:val="0"/>
                                <w:numId w:val="23"/>
                              </w:numPr>
                              <w:ind w:left="284" w:hanging="284"/>
                              <w:jc w:val="both"/>
                              <w:rPr>
                                <w:sz w:val="22"/>
                                <w:szCs w:val="22"/>
                                <w14:textOutline w14:w="9525" w14:cap="rnd" w14:cmpd="sng" w14:algn="ctr">
                                  <w14:noFill/>
                                  <w14:prstDash w14:val="solid"/>
                                  <w14:bevel/>
                                </w14:textOutline>
                              </w:rPr>
                            </w:pPr>
                            <w:r w:rsidRPr="00BC15B6">
                              <w:rPr>
                                <w:sz w:val="22"/>
                                <w:szCs w:val="22"/>
                                <w14:textOutline w14:w="9525" w14:cap="rnd" w14:cmpd="sng" w14:algn="ctr">
                                  <w14:noFill/>
                                  <w14:prstDash w14:val="solid"/>
                                  <w14:bevel/>
                                </w14:textOutline>
                              </w:rPr>
                              <w:t>Entrée en 0</w:t>
                            </w:r>
                            <w:r>
                              <w:rPr>
                                <w:sz w:val="22"/>
                                <w:szCs w:val="22"/>
                                <w14:textOutline w14:w="9525" w14:cap="rnd" w14:cmpd="sng" w14:algn="ctr">
                                  <w14:noFill/>
                                  <w14:prstDash w14:val="solid"/>
                                  <w14:bevel/>
                                </w14:textOutline>
                              </w:rPr>
                              <w:t xml:space="preserve"> </w:t>
                            </w:r>
                            <w:r w:rsidRPr="00BC15B6">
                              <w:rPr>
                                <w:sz w:val="22"/>
                                <w:szCs w:val="22"/>
                                <w14:textOutline w14:w="9525" w14:cap="rnd" w14:cmpd="sng" w14:algn="ctr">
                                  <w14:noFill/>
                                  <w14:prstDash w14:val="solid"/>
                                  <w14:bevel/>
                                </w14:textOutline>
                              </w:rPr>
                              <w:t>-</w:t>
                            </w:r>
                            <w:r>
                              <w:rPr>
                                <w:sz w:val="22"/>
                                <w:szCs w:val="22"/>
                                <w14:textOutline w14:w="9525" w14:cap="rnd" w14:cmpd="sng" w14:algn="ctr">
                                  <w14:noFill/>
                                  <w14:prstDash w14:val="solid"/>
                                  <w14:bevel/>
                                </w14:textOutline>
                              </w:rPr>
                              <w:t xml:space="preserve"> </w:t>
                            </w:r>
                            <w:r w:rsidRPr="00BC15B6">
                              <w:rPr>
                                <w:sz w:val="22"/>
                                <w:szCs w:val="22"/>
                                <w14:textOutline w14:w="9525" w14:cap="rnd" w14:cmpd="sng" w14:algn="ctr">
                                  <w14:noFill/>
                                  <w14:prstDash w14:val="solid"/>
                                  <w14:bevel/>
                                </w14:textOutline>
                              </w:rPr>
                              <w:t>10 V.</w:t>
                            </w:r>
                          </w:p>
                          <w:p w14:paraId="1927E076" w14:textId="77777777" w:rsidR="009E28E7" w:rsidRPr="00BC15B6" w:rsidRDefault="009E28E7" w:rsidP="00475E7A">
                            <w:pPr>
                              <w:numPr>
                                <w:ilvl w:val="0"/>
                                <w:numId w:val="23"/>
                              </w:numPr>
                              <w:ind w:left="284" w:hanging="284"/>
                              <w:jc w:val="both"/>
                              <w:rPr>
                                <w:sz w:val="22"/>
                                <w:szCs w:val="22"/>
                                <w14:textOutline w14:w="9525" w14:cap="rnd" w14:cmpd="sng" w14:algn="ctr">
                                  <w14:noFill/>
                                  <w14:prstDash w14:val="solid"/>
                                  <w14:bevel/>
                                </w14:textOutline>
                              </w:rPr>
                            </w:pPr>
                            <w:r w:rsidRPr="00BC15B6">
                              <w:rPr>
                                <w:sz w:val="22"/>
                                <w:szCs w:val="22"/>
                                <w14:textOutline w14:w="9525" w14:cap="rnd" w14:cmpd="sng" w14:algn="ctr">
                                  <w14:noFill/>
                                  <w14:prstDash w14:val="solid"/>
                                  <w14:bevel/>
                                </w14:textOutline>
                              </w:rPr>
                              <w:t>Conversion sur 12 bits.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4F660C" id="_x0000_s1213" type="#_x0000_t202" style="position:absolute;left:0;text-align:left;margin-left:286.1pt;margin-top:12.55pt;width:164pt;height:59.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" filled="f" stroked="f" strokeweight=".5pt">
                <v:textbox>
                  <w:txbxContent>
                    <w:p w14:paraId="5FACA0D6" w14:textId="77777777" w:rsidR="009E28E7" w:rsidRPr="00BC15B6" w:rsidRDefault="009E28E7" w:rsidP="00475E7A">
                      <w:pPr>
                        <w:spacing w:line="360" w:lineRule="auto"/>
                        <w:ind w:left="142"/>
                        <w:jc w:val="center"/>
                        <w:rPr>
                          <w:sz w:val="22"/>
                          <w:szCs w:val="22"/>
                          <w:u w:val="single"/>
                          <w14:textOutline w14:w="9525" w14:cap="rnd" w14:cmpd="sng" w14:algn="ctr">
                            <w14:noFill/>
                            <w14:prstDash w14:val="solid"/>
                            <w14:bevel/>
                          </w14:textOutline>
                        </w:rPr>
                      </w:pPr>
                      <w:r w:rsidRPr="00BC15B6">
                        <w:rPr>
                          <w:sz w:val="22"/>
                          <w:szCs w:val="22"/>
                          <w:u w:val="single"/>
                          <w14:textOutline w14:w="9525" w14:cap="rnd" w14:cmpd="sng" w14:algn="ctr">
                            <w14:noFill/>
                            <w14:prstDash w14:val="solid"/>
                            <w14:bevel/>
                          </w14:textOutline>
                        </w:rPr>
                        <w:t>CAN :</w:t>
                      </w:r>
                    </w:p>
                    <w:p w14:paraId="7CA320A2" w14:textId="77777777" w:rsidR="009E28E7" w:rsidRPr="00BC15B6" w:rsidRDefault="009E28E7" w:rsidP="00475E7A">
                      <w:pPr>
                        <w:numPr>
                          <w:ilvl w:val="0"/>
                          <w:numId w:val="23"/>
                        </w:numPr>
                        <w:ind w:left="284" w:hanging="284"/>
                        <w:jc w:val="both"/>
                        <w:rPr>
                          <w:sz w:val="22"/>
                          <w:szCs w:val="22"/>
                          <w14:textOutline w14:w="9525" w14:cap="rnd" w14:cmpd="sng" w14:algn="ctr">
                            <w14:noFill/>
                            <w14:prstDash w14:val="solid"/>
                            <w14:bevel/>
                          </w14:textOutline>
                        </w:rPr>
                      </w:pPr>
                      <w:r w:rsidRPr="00BC15B6">
                        <w:rPr>
                          <w:sz w:val="22"/>
                          <w:szCs w:val="22"/>
                          <w14:textOutline w14:w="9525" w14:cap="rnd" w14:cmpd="sng" w14:algn="ctr">
                            <w14:noFill/>
                            <w14:prstDash w14:val="solid"/>
                            <w14:bevel/>
                          </w14:textOutline>
                        </w:rPr>
                        <w:t>Entrée en 0</w:t>
                      </w:r>
                      <w:r>
                        <w:rPr>
                          <w:sz w:val="22"/>
                          <w:szCs w:val="22"/>
                          <w14:textOutline w14:w="9525" w14:cap="rnd" w14:cmpd="sng" w14:algn="ctr">
                            <w14:noFill/>
                            <w14:prstDash w14:val="solid"/>
                            <w14:bevel/>
                          </w14:textOutline>
                        </w:rPr>
                        <w:t xml:space="preserve"> </w:t>
                      </w:r>
                      <w:r w:rsidRPr="00BC15B6">
                        <w:rPr>
                          <w:sz w:val="22"/>
                          <w:szCs w:val="22"/>
                          <w14:textOutline w14:w="9525" w14:cap="rnd" w14:cmpd="sng" w14:algn="ctr">
                            <w14:noFill/>
                            <w14:prstDash w14:val="solid"/>
                            <w14:bevel/>
                          </w14:textOutline>
                        </w:rPr>
                        <w:t>-</w:t>
                      </w:r>
                      <w:r>
                        <w:rPr>
                          <w:sz w:val="22"/>
                          <w:szCs w:val="22"/>
                          <w14:textOutline w14:w="9525" w14:cap="rnd" w14:cmpd="sng" w14:algn="ctr">
                            <w14:noFill/>
                            <w14:prstDash w14:val="solid"/>
                            <w14:bevel/>
                          </w14:textOutline>
                        </w:rPr>
                        <w:t xml:space="preserve"> </w:t>
                      </w:r>
                      <w:r w:rsidRPr="00BC15B6">
                        <w:rPr>
                          <w:sz w:val="22"/>
                          <w:szCs w:val="22"/>
                          <w14:textOutline w14:w="9525" w14:cap="rnd" w14:cmpd="sng" w14:algn="ctr">
                            <w14:noFill/>
                            <w14:prstDash w14:val="solid"/>
                            <w14:bevel/>
                          </w14:textOutline>
                        </w:rPr>
                        <w:t>10 V.</w:t>
                      </w:r>
                    </w:p>
                    <w:p w14:paraId="1927E076" w14:textId="77777777" w:rsidR="009E28E7" w:rsidRPr="00BC15B6" w:rsidRDefault="009E28E7" w:rsidP="00475E7A">
                      <w:pPr>
                        <w:numPr>
                          <w:ilvl w:val="0"/>
                          <w:numId w:val="23"/>
                        </w:numPr>
                        <w:ind w:left="284" w:hanging="284"/>
                        <w:jc w:val="both"/>
                        <w:rPr>
                          <w:sz w:val="22"/>
                          <w:szCs w:val="22"/>
                          <w14:textOutline w14:w="9525" w14:cap="rnd" w14:cmpd="sng" w14:algn="ctr">
                            <w14:noFill/>
                            <w14:prstDash w14:val="solid"/>
                            <w14:bevel/>
                          </w14:textOutline>
                        </w:rPr>
                      </w:pPr>
                      <w:r w:rsidRPr="00BC15B6">
                        <w:rPr>
                          <w:sz w:val="22"/>
                          <w:szCs w:val="22"/>
                          <w14:textOutline w14:w="9525" w14:cap="rnd" w14:cmpd="sng" w14:algn="ctr">
                            <w14:noFill/>
                            <w14:prstDash w14:val="solid"/>
                            <w14:bevel/>
                          </w14:textOutline>
                        </w:rPr>
                        <w:t>Conversion sur 12 bits.</w:t>
                      </w:r>
                    </w:p>
                  </w:txbxContent>
                </v:textbox>
              </v:shape>
            </w:pict>
          </mc:Fallback>
        </mc:AlternateContent>
      </w:r>
    </w:p>
    <w:p w14:paraId="27910738" w14:textId="6B52DD8A" w:rsidR="00475E7A" w:rsidRDefault="00475E7A" w:rsidP="00475E7A">
      <w:pPr>
        <w:jc w:val="both"/>
      </w:pPr>
    </w:p>
    <w:p w14:paraId="01CEC8BD" w14:textId="77777777" w:rsidR="00475E7A" w:rsidRDefault="00475E7A" w:rsidP="00475E7A">
      <w:pPr>
        <w:jc w:val="both"/>
      </w:pPr>
    </w:p>
    <w:p w14:paraId="74F7A285" w14:textId="36C7CF69" w:rsidR="00475E7A" w:rsidRDefault="00475E7A" w:rsidP="00475E7A">
      <w:pPr>
        <w:jc w:val="both"/>
      </w:pPr>
    </w:p>
    <w:p w14:paraId="5B22BA6F" w14:textId="0950B6F9" w:rsidR="00475E7A" w:rsidRDefault="00475E7A" w:rsidP="00475E7A">
      <w:pPr>
        <w:jc w:val="both"/>
      </w:pPr>
    </w:p>
    <w:p w14:paraId="5E57174E" w14:textId="68B33257" w:rsidR="00475E7A" w:rsidRDefault="00475E7A" w:rsidP="00475E7A">
      <w:pPr>
        <w:jc w:val="both"/>
      </w:pPr>
    </w:p>
    <w:p w14:paraId="4E25E327" w14:textId="77777777" w:rsidR="00475E7A" w:rsidRDefault="00475E7A" w:rsidP="00475E7A">
      <w:pPr>
        <w:jc w:val="both"/>
      </w:pPr>
    </w:p>
    <w:p w14:paraId="77009D52" w14:textId="4FA7BBE4" w:rsidR="00C87DBF" w:rsidRDefault="00C87DBF" w:rsidP="00C87DBF">
      <w:pPr>
        <w:jc w:val="both"/>
        <w:rPr>
          <w:color w:val="000000"/>
        </w:rPr>
      </w:pPr>
      <w:r>
        <w:rPr>
          <w:color w:val="000000"/>
        </w:rPr>
        <w:t>Le point de consigne de la pression du circuit primaire est fixé à 155 bar</w:t>
      </w:r>
      <w:r w:rsidR="00A14FBB">
        <w:rPr>
          <w:color w:val="000000"/>
        </w:rPr>
        <w:t>s</w:t>
      </w:r>
      <w:r w:rsidRPr="004C7D24">
        <w:rPr>
          <w:color w:val="000000"/>
        </w:rPr>
        <w:t>.</w:t>
      </w:r>
    </w:p>
    <w:p w14:paraId="6DA046DA" w14:textId="77777777" w:rsidR="00C87DBF" w:rsidRPr="007971E3" w:rsidRDefault="00C87DBF" w:rsidP="00C87DBF">
      <w:pPr>
        <w:jc w:val="both"/>
        <w:rPr>
          <w:bCs/>
          <w:color w:val="000000"/>
          <w:sz w:val="22"/>
          <w:szCs w:val="22"/>
        </w:rPr>
      </w:pPr>
    </w:p>
    <w:p w14:paraId="68F34B9D" w14:textId="08BE9FA2" w:rsidR="00C87DBF" w:rsidRDefault="00C87DBF" w:rsidP="00C87DBF">
      <w:pPr>
        <w:jc w:val="both"/>
        <w:rPr>
          <w:b/>
          <w:i/>
        </w:rPr>
      </w:pPr>
      <w:r w:rsidRPr="007D13B7">
        <w:rPr>
          <w:b/>
          <w:color w:val="000000"/>
          <w:sz w:val="26"/>
        </w:rPr>
        <w:t>Q</w:t>
      </w:r>
      <w:r>
        <w:rPr>
          <w:b/>
          <w:color w:val="000000"/>
          <w:sz w:val="26"/>
        </w:rPr>
        <w:t>21</w:t>
      </w:r>
      <w:r w:rsidR="001D41B6">
        <w:rPr>
          <w:b/>
          <w:color w:val="000000"/>
        </w:rPr>
        <w:t> </w:t>
      </w:r>
      <w:r>
        <w:rPr>
          <w:b/>
          <w:color w:val="000000"/>
        </w:rPr>
        <w:t>-</w:t>
      </w:r>
      <w:r w:rsidR="001D41B6">
        <w:rPr>
          <w:b/>
          <w:color w:val="000000"/>
        </w:rPr>
        <w:t> </w:t>
      </w:r>
      <w:r>
        <w:rPr>
          <w:color w:val="000000"/>
        </w:rPr>
        <w:t xml:space="preserve">Dans ces conditions, déterminer la valeur de la tension </w:t>
      </w:r>
      <w:r w:rsidRPr="00D87455">
        <w:rPr>
          <w:i/>
          <w:iCs/>
          <w:color w:val="000000"/>
        </w:rPr>
        <w:t>V</w:t>
      </w:r>
      <w:r w:rsidRPr="00E425EB">
        <w:rPr>
          <w:iCs/>
          <w:color w:val="000000"/>
          <w:vertAlign w:val="subscript"/>
        </w:rPr>
        <w:t>S</w:t>
      </w:r>
      <w:r>
        <w:rPr>
          <w:color w:val="000000"/>
        </w:rPr>
        <w:t xml:space="preserve"> fournie par le montage conditionneur puis la valeur numérique </w:t>
      </w:r>
      <w:r w:rsidRPr="000315DA">
        <w:rPr>
          <w:i/>
          <w:iCs/>
          <w:color w:val="000000"/>
        </w:rPr>
        <w:t>N</w:t>
      </w:r>
      <w:r w:rsidRPr="003959EB">
        <w:rPr>
          <w:iCs/>
          <w:color w:val="000000"/>
          <w:vertAlign w:val="subscript"/>
        </w:rPr>
        <w:t>10</w:t>
      </w:r>
      <w:r>
        <w:rPr>
          <w:color w:val="000000"/>
        </w:rPr>
        <w:t xml:space="preserve"> délivrée par le CAN.</w:t>
      </w:r>
    </w:p>
    <w:p w14:paraId="257CB572" w14:textId="77777777" w:rsidR="00C87DBF" w:rsidRDefault="00C87DBF" w:rsidP="00475E7A">
      <w:pPr>
        <w:jc w:val="both"/>
        <w:rPr>
          <w:b/>
          <w:i/>
        </w:rPr>
      </w:pPr>
    </w:p>
    <w:p w14:paraId="1E882483" w14:textId="53C41C40" w:rsidR="00475E7A" w:rsidRPr="004C7D24" w:rsidRDefault="00475E7A" w:rsidP="00475E7A">
      <w:pPr>
        <w:jc w:val="both"/>
        <w:rPr>
          <w:b/>
          <w:i/>
        </w:rPr>
      </w:pPr>
      <w:r w:rsidRPr="004C7D24">
        <w:rPr>
          <w:b/>
          <w:i/>
        </w:rPr>
        <w:t>Il incombe au candidat de passer le temps nécessaire à l’élaboration de la réponse à la question suivante. La qualité de rédaction, la structuration de l’argumentation et la rigueur des calculs seront valorisés ainsi que les prises d’initiative même si elles n’aboutissent pas. Il convient donc que celles-ci apparaissent sur la copie.</w:t>
      </w:r>
    </w:p>
    <w:p w14:paraId="67ED8B28" w14:textId="77777777" w:rsidR="00475E7A" w:rsidRPr="002A6BB1" w:rsidRDefault="00475E7A" w:rsidP="00475E7A">
      <w:pPr>
        <w:jc w:val="both"/>
        <w:rPr>
          <w:color w:val="000000"/>
          <w:sz w:val="16"/>
          <w:szCs w:val="16"/>
        </w:rPr>
      </w:pPr>
    </w:p>
    <w:p w14:paraId="241545D2" w14:textId="6567DAA2" w:rsidR="007971E3" w:rsidRDefault="00475E7A" w:rsidP="00475E7A">
      <w:pPr>
        <w:jc w:val="both"/>
        <w:rPr>
          <w:color w:val="000000"/>
        </w:rPr>
      </w:pPr>
      <w:r w:rsidRPr="007D13B7">
        <w:rPr>
          <w:b/>
          <w:color w:val="000000"/>
          <w:sz w:val="26"/>
        </w:rPr>
        <w:t>Q</w:t>
      </w:r>
      <w:r>
        <w:rPr>
          <w:b/>
          <w:color w:val="000000"/>
          <w:sz w:val="26"/>
        </w:rPr>
        <w:t>2</w:t>
      </w:r>
      <w:r w:rsidR="002C4718">
        <w:rPr>
          <w:b/>
          <w:color w:val="000000"/>
          <w:sz w:val="26"/>
        </w:rPr>
        <w:t>2</w:t>
      </w:r>
      <w:r w:rsidR="001D41B6">
        <w:rPr>
          <w:b/>
          <w:color w:val="000000"/>
        </w:rPr>
        <w:t> </w:t>
      </w:r>
      <w:r w:rsidR="00A14FBB">
        <w:rPr>
          <w:b/>
          <w:color w:val="000000"/>
        </w:rPr>
        <w:t>-</w:t>
      </w:r>
      <w:r w:rsidR="001D41B6">
        <w:rPr>
          <w:b/>
          <w:color w:val="000000"/>
        </w:rPr>
        <w:t> </w:t>
      </w:r>
      <w:r w:rsidR="00A14FBB" w:rsidRPr="00BE2945">
        <w:rPr>
          <w:color w:val="000000"/>
        </w:rPr>
        <w:t>M</w:t>
      </w:r>
      <w:r w:rsidR="00A14FBB">
        <w:rPr>
          <w:bCs/>
          <w:color w:val="000000"/>
        </w:rPr>
        <w:t xml:space="preserve">ontrer que </w:t>
      </w:r>
      <w:r w:rsidR="007971E3">
        <w:rPr>
          <w:bCs/>
          <w:color w:val="000000"/>
        </w:rPr>
        <w:t>ce</w:t>
      </w:r>
      <w:r>
        <w:rPr>
          <w:color w:val="000000"/>
        </w:rPr>
        <w:t xml:space="preserve"> CAN permet de conserver </w:t>
      </w:r>
      <w:r w:rsidR="007971E3">
        <w:rPr>
          <w:color w:val="000000"/>
        </w:rPr>
        <w:t xml:space="preserve">la </w:t>
      </w:r>
      <w:r>
        <w:rPr>
          <w:color w:val="000000"/>
        </w:rPr>
        <w:t>précision</w:t>
      </w:r>
      <w:r w:rsidR="007971E3">
        <w:rPr>
          <w:color w:val="000000"/>
        </w:rPr>
        <w:t xml:space="preserve"> de mesure du capteur</w:t>
      </w:r>
      <w:r>
        <w:rPr>
          <w:color w:val="000000"/>
        </w:rPr>
        <w:t>.</w:t>
      </w:r>
    </w:p>
    <w:p w14:paraId="41A6578A" w14:textId="48BB6407" w:rsidR="00A14FBB" w:rsidRDefault="00A14FBB">
      <w:pPr>
        <w:rPr>
          <w:b/>
          <w:color w:val="000000"/>
          <w:sz w:val="26"/>
          <w:u w:val="single"/>
        </w:rPr>
      </w:pPr>
      <w:r>
        <w:rPr>
          <w:b/>
          <w:color w:val="000000"/>
          <w:sz w:val="26"/>
          <w:u w:val="single"/>
        </w:rPr>
        <w:br w:type="page"/>
      </w:r>
    </w:p>
    <w:p w14:paraId="57F93523" w14:textId="77777777" w:rsidR="00F6193B" w:rsidRDefault="00F6193B" w:rsidP="007971E3">
      <w:pPr>
        <w:jc w:val="both"/>
        <w:rPr>
          <w:b/>
          <w:color w:val="000000"/>
          <w:sz w:val="26"/>
          <w:u w:val="single"/>
        </w:rPr>
      </w:pPr>
    </w:p>
    <w:p w14:paraId="549317AC" w14:textId="04945F4C" w:rsidR="00B72D96" w:rsidRPr="00CC6D1C" w:rsidRDefault="00B72D96" w:rsidP="00B72D96">
      <w:pPr>
        <w:rPr>
          <w:b/>
        </w:rPr>
      </w:pPr>
      <w:r w:rsidRPr="00CC6D1C">
        <w:rPr>
          <w:b/>
          <w:color w:val="000000"/>
        </w:rPr>
        <w:t>Partie E – Puissance cédée par la vapeur à la turbine</w:t>
      </w:r>
      <w:r w:rsidR="00A14FBB">
        <w:rPr>
          <w:b/>
          <w:color w:val="000000"/>
        </w:rPr>
        <w:t>.</w:t>
      </w:r>
    </w:p>
    <w:p w14:paraId="29FFF807" w14:textId="77777777" w:rsidR="00B72D96" w:rsidRPr="00DA2845" w:rsidRDefault="00B72D96" w:rsidP="00B72D96">
      <w:pPr>
        <w:pStyle w:val="Corpsdetexte"/>
        <w:spacing w:line="282" w:lineRule="exact"/>
        <w:ind w:left="142"/>
      </w:pPr>
    </w:p>
    <w:p w14:paraId="5BDAF683" w14:textId="38DABC83" w:rsidR="00B72D96" w:rsidRDefault="00AF3F5F" w:rsidP="00A14FBB">
      <w:pPr>
        <w:pStyle w:val="Corpsdetexte"/>
        <w:spacing w:line="282" w:lineRule="exact"/>
        <w:jc w:val="both"/>
      </w:pPr>
      <w:r>
        <w:t xml:space="preserve">La turbine est composée de deux parties, appelées turbine haute pression notée HP et turbine basse pression notée BP. </w:t>
      </w:r>
      <w:r w:rsidR="00B72D96" w:rsidRPr="00DA2845">
        <w:t xml:space="preserve">Afin de céder son énergie à la turbine, l’eau du circuit secondaire </w:t>
      </w:r>
      <w:r w:rsidR="00B72D96">
        <w:t>sub</w:t>
      </w:r>
      <w:r w:rsidR="009A2CD3">
        <w:t>it les transformations</w:t>
      </w:r>
      <w:r w:rsidR="00C9618E">
        <w:t xml:space="preserve"> </w:t>
      </w:r>
      <w:r w:rsidR="00B72D96">
        <w:t>représentées dans la figure suivante</w:t>
      </w:r>
      <w:r w:rsidR="00A14FBB">
        <w:t> :</w:t>
      </w:r>
    </w:p>
    <w:p w14:paraId="7A2FF4D9" w14:textId="303BDB77" w:rsidR="00B72D96" w:rsidRDefault="00C47FB3" w:rsidP="00B72D96">
      <w:pPr>
        <w:pStyle w:val="Corpsdetexte"/>
        <w:spacing w:line="282" w:lineRule="exact"/>
      </w:pPr>
      <w:r>
        <w:rPr>
          <w:noProof/>
          <w:lang w:eastAsia="fr-FR"/>
        </w:rPr>
        <mc:AlternateContent>
          <mc:Choice Requires="wpg">
            <w:drawing>
              <wp:anchor distT="0" distB="0" distL="114300" distR="114300" simplePos="0" relativeHeight="251656192" behindDoc="0" locked="0" layoutInCell="1" allowOverlap="1" wp14:anchorId="7D35FD62" wp14:editId="0FBA8F08">
                <wp:simplePos x="0" y="0"/>
                <wp:positionH relativeFrom="column">
                  <wp:posOffset>-1633</wp:posOffset>
                </wp:positionH>
                <wp:positionV relativeFrom="paragraph">
                  <wp:posOffset>10259</wp:posOffset>
                </wp:positionV>
                <wp:extent cx="5967506" cy="2289736"/>
                <wp:effectExtent l="0" t="0" r="33655" b="15875"/>
                <wp:wrapNone/>
                <wp:docPr id="1915274343" name="Groupe 29"/>
                <wp:cNvGraphicFramePr/>
                <a:graphic xmlns:a="http://schemas.openxmlformats.org/drawingml/2006/main">
                  <a:graphicData uri="http://schemas.microsoft.com/office/word/2010/wordprocessingGroup">
                    <wpg:wgp>
                      <wpg:cNvGrpSpPr/>
                      <wpg:grpSpPr>
                        <a:xfrm>
                          <a:off x="0" y="0"/>
                          <a:ext cx="5967506" cy="2289736"/>
                          <a:chOff x="0" y="0"/>
                          <a:chExt cx="5967506" cy="2289736"/>
                        </a:xfrm>
                      </wpg:grpSpPr>
                      <wpg:grpSp>
                        <wpg:cNvPr id="444203804" name="Groupe 26"/>
                        <wpg:cNvGrpSpPr/>
                        <wpg:grpSpPr>
                          <a:xfrm>
                            <a:off x="0" y="0"/>
                            <a:ext cx="5967506" cy="2289736"/>
                            <a:chOff x="0" y="0"/>
                            <a:chExt cx="5967506" cy="2289736"/>
                          </a:xfrm>
                        </wpg:grpSpPr>
                        <wps:wsp>
                          <wps:cNvPr id="1238724082" name="Connecteur droit 20"/>
                          <wps:cNvCnPr/>
                          <wps:spPr>
                            <a:xfrm flipH="1">
                              <a:off x="4089400" y="165100"/>
                              <a:ext cx="293117" cy="118473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603049780" name="Groupe 24"/>
                          <wpg:cNvGrpSpPr/>
                          <wpg:grpSpPr>
                            <a:xfrm>
                              <a:off x="0" y="0"/>
                              <a:ext cx="4482957" cy="2289736"/>
                              <a:chOff x="0" y="0"/>
                              <a:chExt cx="4482957" cy="2289736"/>
                            </a:xfrm>
                          </wpg:grpSpPr>
                          <wpg:grpSp>
                            <wpg:cNvPr id="1287885230" name="Groupe 13"/>
                            <wpg:cNvGrpSpPr/>
                            <wpg:grpSpPr>
                              <a:xfrm>
                                <a:off x="1126066" y="0"/>
                                <a:ext cx="870063" cy="795501"/>
                                <a:chOff x="0" y="0"/>
                                <a:chExt cx="870063" cy="795501"/>
                              </a:xfrm>
                            </wpg:grpSpPr>
                            <wps:wsp>
                              <wps:cNvPr id="1499913633" name="Opération manuelle 4"/>
                              <wps:cNvSpPr/>
                              <wps:spPr>
                                <a:xfrm rot="5400000">
                                  <a:off x="37281" y="-37281"/>
                                  <a:ext cx="795501" cy="870063"/>
                                </a:xfrm>
                                <a:prstGeom prst="flowChartManualOperation">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4655343" name="Zone de texte 6"/>
                              <wps:cNvSpPr txBox="1"/>
                              <wps:spPr>
                                <a:xfrm>
                                  <a:off x="87211" y="169399"/>
                                  <a:ext cx="719528" cy="457200"/>
                                </a:xfrm>
                                <a:prstGeom prst="rect">
                                  <a:avLst/>
                                </a:prstGeom>
                                <a:solidFill>
                                  <a:schemeClr val="lt1"/>
                                </a:solidFill>
                                <a:ln w="6350">
                                  <a:noFill/>
                                </a:ln>
                              </wps:spPr>
                              <wps:txbx>
                                <w:txbxContent>
                                  <w:p w14:paraId="367411FB" w14:textId="77777777" w:rsidR="009E28E7" w:rsidRPr="00DF74D3" w:rsidRDefault="009E28E7" w:rsidP="003A0307">
                                    <w:pPr>
                                      <w:jc w:val="center"/>
                                    </w:pPr>
                                    <w:r>
                                      <w:t>Turbine HP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3785530" name="Groupe 15"/>
                            <wpg:cNvGrpSpPr/>
                            <wpg:grpSpPr>
                              <a:xfrm>
                                <a:off x="2294466" y="1037166"/>
                                <a:ext cx="2188491" cy="770351"/>
                                <a:chOff x="0" y="0"/>
                                <a:chExt cx="2188491" cy="770351"/>
                              </a:xfrm>
                            </wpg:grpSpPr>
                            <wps:wsp>
                              <wps:cNvPr id="187470203" name="Zone de texte 6"/>
                              <wps:cNvSpPr txBox="1"/>
                              <wps:spPr>
                                <a:xfrm>
                                  <a:off x="0" y="313151"/>
                                  <a:ext cx="2188491" cy="457200"/>
                                </a:xfrm>
                                <a:prstGeom prst="rect">
                                  <a:avLst/>
                                </a:prstGeom>
                                <a:solidFill>
                                  <a:schemeClr val="lt1"/>
                                </a:solidFill>
                                <a:ln w="6350">
                                  <a:noFill/>
                                </a:ln>
                              </wps:spPr>
                              <wps:txbx>
                                <w:txbxContent>
                                  <w:p w14:paraId="1DE2A36D" w14:textId="77777777" w:rsidR="009E28E7" w:rsidRPr="00DF74D3" w:rsidRDefault="009E28E7" w:rsidP="003A232B">
                                    <w:r>
                                      <w:t>Sécheur-surchauffeur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7101090" name="Rectangle : coins arrondis 2"/>
                              <wps:cNvSpPr/>
                              <wps:spPr>
                                <a:xfrm>
                                  <a:off x="0" y="0"/>
                                  <a:ext cx="1795342" cy="56134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911392" name="Connecteur droit 10"/>
                              <wps:cNvCnPr/>
                              <wps:spPr>
                                <a:xfrm flipV="1">
                                  <a:off x="0" y="144049"/>
                                  <a:ext cx="241935" cy="218440"/>
                                </a:xfrm>
                                <a:prstGeom prst="line">
                                  <a:avLst/>
                                </a:prstGeom>
                              </wps:spPr>
                              <wps:style>
                                <a:lnRef idx="1">
                                  <a:schemeClr val="dk1"/>
                                </a:lnRef>
                                <a:fillRef idx="0">
                                  <a:schemeClr val="dk1"/>
                                </a:fillRef>
                                <a:effectRef idx="0">
                                  <a:schemeClr val="dk1"/>
                                </a:effectRef>
                                <a:fontRef idx="minor">
                                  <a:schemeClr val="tx1"/>
                                </a:fontRef>
                              </wps:style>
                              <wps:bodyPr/>
                            </wps:wsp>
                            <wps:wsp>
                              <wps:cNvPr id="1426177757" name="Connecteur droit 11"/>
                              <wps:cNvCnPr/>
                              <wps:spPr>
                                <a:xfrm>
                                  <a:off x="244257" y="144049"/>
                                  <a:ext cx="208280" cy="2057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200417130" name="Connecteur droit 10"/>
                              <wps:cNvCnPr/>
                              <wps:spPr>
                                <a:xfrm flipV="1">
                                  <a:off x="450937" y="131523"/>
                                  <a:ext cx="241935" cy="218440"/>
                                </a:xfrm>
                                <a:prstGeom prst="line">
                                  <a:avLst/>
                                </a:prstGeom>
                              </wps:spPr>
                              <wps:style>
                                <a:lnRef idx="1">
                                  <a:schemeClr val="dk1"/>
                                </a:lnRef>
                                <a:fillRef idx="0">
                                  <a:schemeClr val="dk1"/>
                                </a:fillRef>
                                <a:effectRef idx="0">
                                  <a:schemeClr val="dk1"/>
                                </a:effectRef>
                                <a:fontRef idx="minor">
                                  <a:schemeClr val="tx1"/>
                                </a:fontRef>
                              </wps:style>
                              <wps:bodyPr/>
                            </wps:wsp>
                            <wps:wsp>
                              <wps:cNvPr id="800975249" name="Connecteur droit 11"/>
                              <wps:cNvCnPr/>
                              <wps:spPr>
                                <a:xfrm>
                                  <a:off x="695194" y="131523"/>
                                  <a:ext cx="208280" cy="2057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484704237" name="Connecteur droit 10"/>
                              <wps:cNvCnPr/>
                              <wps:spPr>
                                <a:xfrm flipV="1">
                                  <a:off x="901874" y="118997"/>
                                  <a:ext cx="241935" cy="218440"/>
                                </a:xfrm>
                                <a:prstGeom prst="line">
                                  <a:avLst/>
                                </a:prstGeom>
                              </wps:spPr>
                              <wps:style>
                                <a:lnRef idx="1">
                                  <a:schemeClr val="dk1"/>
                                </a:lnRef>
                                <a:fillRef idx="0">
                                  <a:schemeClr val="dk1"/>
                                </a:fillRef>
                                <a:effectRef idx="0">
                                  <a:schemeClr val="dk1"/>
                                </a:effectRef>
                                <a:fontRef idx="minor">
                                  <a:schemeClr val="tx1"/>
                                </a:fontRef>
                              </wps:style>
                              <wps:bodyPr/>
                            </wps:wsp>
                            <wps:wsp>
                              <wps:cNvPr id="255752625" name="Connecteur droit 11"/>
                              <wps:cNvCnPr/>
                              <wps:spPr>
                                <a:xfrm>
                                  <a:off x="1139868" y="118997"/>
                                  <a:ext cx="208280" cy="2057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90944527" name="Connecteur droit 10"/>
                              <wps:cNvCnPr/>
                              <wps:spPr>
                                <a:xfrm flipV="1">
                                  <a:off x="1352811" y="106471"/>
                                  <a:ext cx="241935" cy="218440"/>
                                </a:xfrm>
                                <a:prstGeom prst="line">
                                  <a:avLst/>
                                </a:prstGeom>
                              </wps:spPr>
                              <wps:style>
                                <a:lnRef idx="1">
                                  <a:schemeClr val="dk1"/>
                                </a:lnRef>
                                <a:fillRef idx="0">
                                  <a:schemeClr val="dk1"/>
                                </a:fillRef>
                                <a:effectRef idx="0">
                                  <a:schemeClr val="dk1"/>
                                </a:effectRef>
                                <a:fontRef idx="minor">
                                  <a:schemeClr val="tx1"/>
                                </a:fontRef>
                              </wps:style>
                              <wps:bodyPr/>
                            </wps:wsp>
                            <wps:wsp>
                              <wps:cNvPr id="855936709" name="Connecteur droit 11"/>
                              <wps:cNvCnPr/>
                              <wps:spPr>
                                <a:xfrm>
                                  <a:off x="1590805" y="106471"/>
                                  <a:ext cx="208280" cy="205740"/>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369451244" name="Connecteur droit 19"/>
                            <wps:cNvCnPr/>
                            <wps:spPr>
                              <a:xfrm>
                                <a:off x="1989666" y="800100"/>
                                <a:ext cx="301644" cy="587892"/>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641986274" name="Groupe 23"/>
                            <wpg:cNvGrpSpPr/>
                            <wpg:grpSpPr>
                              <a:xfrm>
                                <a:off x="0" y="165100"/>
                                <a:ext cx="1120066" cy="2124636"/>
                                <a:chOff x="0" y="0"/>
                                <a:chExt cx="1120066" cy="2124636"/>
                              </a:xfrm>
                            </wpg:grpSpPr>
                            <wpg:grpSp>
                              <wpg:cNvPr id="313663040" name="Groupe 16"/>
                              <wpg:cNvGrpSpPr/>
                              <wpg:grpSpPr>
                                <a:xfrm>
                                  <a:off x="0" y="762000"/>
                                  <a:ext cx="800847" cy="1016000"/>
                                  <a:chOff x="0" y="0"/>
                                  <a:chExt cx="720246" cy="930788"/>
                                </a:xfrm>
                              </wpg:grpSpPr>
                              <wps:wsp>
                                <wps:cNvPr id="1644404165" name="Rectangle : coins arrondis 1"/>
                                <wps:cNvSpPr/>
                                <wps:spPr>
                                  <a:xfrm>
                                    <a:off x="0" y="0"/>
                                    <a:ext cx="720246" cy="930788"/>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3413611" name="Zone de texte 6"/>
                                <wps:cNvSpPr txBox="1"/>
                                <wps:spPr>
                                  <a:xfrm>
                                    <a:off x="150312" y="369518"/>
                                    <a:ext cx="438411" cy="400833"/>
                                  </a:xfrm>
                                  <a:prstGeom prst="rect">
                                    <a:avLst/>
                                  </a:prstGeom>
                                  <a:solidFill>
                                    <a:schemeClr val="lt1"/>
                                  </a:solidFill>
                                  <a:ln w="6350">
                                    <a:noFill/>
                                  </a:ln>
                                </wps:spPr>
                                <wps:txbx>
                                  <w:txbxContent>
                                    <w:p w14:paraId="1AA44CE4" w14:textId="77777777" w:rsidR="009E28E7" w:rsidRPr="00DF74D3" w:rsidRDefault="009E28E7" w:rsidP="003A232B">
                                      <w:r w:rsidRPr="00DF74D3">
                                        <w:t>GV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71007548" name="Connecteur droit 17"/>
                              <wps:cNvCnPr/>
                              <wps:spPr>
                                <a:xfrm flipV="1">
                                  <a:off x="364066" y="0"/>
                                  <a:ext cx="747" cy="75901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77865687" name="Connecteur droit 18"/>
                              <wps:cNvCnPr/>
                              <wps:spPr>
                                <a:xfrm flipH="1">
                                  <a:off x="364066" y="0"/>
                                  <a:ext cx="756000" cy="25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8700106" name="Connecteur droit 21"/>
                              <wps:cNvCnPr/>
                              <wps:spPr>
                                <a:xfrm flipV="1">
                                  <a:off x="364066" y="1778000"/>
                                  <a:ext cx="0" cy="346636"/>
                                </a:xfrm>
                                <a:prstGeom prst="line">
                                  <a:avLst/>
                                </a:prstGeom>
                                <a:ln w="12700"/>
                              </wps:spPr>
                              <wps:style>
                                <a:lnRef idx="1">
                                  <a:schemeClr val="dk1"/>
                                </a:lnRef>
                                <a:fillRef idx="0">
                                  <a:schemeClr val="dk1"/>
                                </a:fillRef>
                                <a:effectRef idx="0">
                                  <a:schemeClr val="dk1"/>
                                </a:effectRef>
                                <a:fontRef idx="minor">
                                  <a:schemeClr val="tx1"/>
                                </a:fontRef>
                              </wps:style>
                              <wps:bodyPr/>
                            </wps:wsp>
                          </wpg:grpSp>
                        </wpg:grpSp>
                        <wpg:grpSp>
                          <wpg:cNvPr id="1248548409" name="Groupe 25"/>
                          <wpg:cNvGrpSpPr/>
                          <wpg:grpSpPr>
                            <a:xfrm>
                              <a:off x="4385733" y="8466"/>
                              <a:ext cx="1581773" cy="795501"/>
                              <a:chOff x="0" y="0"/>
                              <a:chExt cx="1581773" cy="795501"/>
                            </a:xfrm>
                          </wpg:grpSpPr>
                          <wpg:grpSp>
                            <wpg:cNvPr id="1390235327" name="Groupe 14"/>
                            <wpg:cNvGrpSpPr/>
                            <wpg:grpSpPr>
                              <a:xfrm>
                                <a:off x="0" y="0"/>
                                <a:ext cx="870063" cy="795501"/>
                                <a:chOff x="0" y="0"/>
                                <a:chExt cx="870063" cy="795501"/>
                              </a:xfrm>
                            </wpg:grpSpPr>
                            <wps:wsp>
                              <wps:cNvPr id="1386026991" name="Opération manuelle 4"/>
                              <wps:cNvSpPr/>
                              <wps:spPr>
                                <a:xfrm rot="5400000">
                                  <a:off x="37281" y="-37281"/>
                                  <a:ext cx="795501" cy="870063"/>
                                </a:xfrm>
                                <a:prstGeom prst="flowChartManualOperation">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026123" name="Zone de texte 6"/>
                              <wps:cNvSpPr txBox="1"/>
                              <wps:spPr>
                                <a:xfrm>
                                  <a:off x="112263" y="169399"/>
                                  <a:ext cx="719528" cy="457200"/>
                                </a:xfrm>
                                <a:prstGeom prst="rect">
                                  <a:avLst/>
                                </a:prstGeom>
                                <a:solidFill>
                                  <a:schemeClr val="lt1"/>
                                </a:solidFill>
                                <a:ln w="6350">
                                  <a:noFill/>
                                </a:ln>
                              </wps:spPr>
                              <wps:txbx>
                                <w:txbxContent>
                                  <w:p w14:paraId="2C267476" w14:textId="77777777" w:rsidR="009E28E7" w:rsidRPr="00DF74D3" w:rsidRDefault="009E28E7" w:rsidP="003A0307">
                                    <w:pPr>
                                      <w:jc w:val="center"/>
                                    </w:pPr>
                                    <w:r>
                                      <w:t>Turbine BP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15662226" name="Connecteur droit 22"/>
                            <wps:cNvCnPr/>
                            <wps:spPr>
                              <a:xfrm>
                                <a:off x="872067" y="791634"/>
                                <a:ext cx="70970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1851195387" name="Connecteur droit avec flèche 23"/>
                        <wps:cNvCnPr/>
                        <wps:spPr>
                          <a:xfrm flipV="1">
                            <a:off x="358224" y="488793"/>
                            <a:ext cx="0" cy="17567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212986106" name="Connecteur droit avec flèche 24"/>
                        <wps:cNvCnPr/>
                        <wps:spPr>
                          <a:xfrm flipV="1">
                            <a:off x="358224" y="2022869"/>
                            <a:ext cx="0" cy="1621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60626400" name="Connecteur droit avec flèche 25"/>
                        <wps:cNvCnPr/>
                        <wps:spPr>
                          <a:xfrm>
                            <a:off x="2040397" y="886586"/>
                            <a:ext cx="99097" cy="2117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22928524" name="Connecteur droit avec flèche 26"/>
                        <wps:cNvCnPr/>
                        <wps:spPr>
                          <a:xfrm flipV="1">
                            <a:off x="4206849" y="624819"/>
                            <a:ext cx="58558" cy="26174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268039136" name="Connecteur droit avec flèche 27"/>
                        <wps:cNvCnPr/>
                        <wps:spPr>
                          <a:xfrm>
                            <a:off x="5501514" y="798946"/>
                            <a:ext cx="27961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11715515" name="Zone de texte 28"/>
                        <wps:cNvSpPr txBox="1"/>
                        <wps:spPr>
                          <a:xfrm>
                            <a:off x="0" y="365152"/>
                            <a:ext cx="264496" cy="294724"/>
                          </a:xfrm>
                          <a:prstGeom prst="rect">
                            <a:avLst/>
                          </a:prstGeom>
                          <a:solidFill>
                            <a:schemeClr val="lt1"/>
                          </a:solidFill>
                          <a:ln w="6350">
                            <a:noFill/>
                          </a:ln>
                        </wps:spPr>
                        <wps:txbx>
                          <w:txbxContent>
                            <w:p w14:paraId="37841F4F" w14:textId="0D57FBCA" w:rsidR="009E28E7" w:rsidRDefault="009E28E7" w:rsidP="003A232B">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6364352" name="Zone de texte 28"/>
                        <wps:cNvSpPr txBox="1"/>
                        <wps:spPr>
                          <a:xfrm flipH="1">
                            <a:off x="1738116" y="1083069"/>
                            <a:ext cx="302281" cy="247804"/>
                          </a:xfrm>
                          <a:prstGeom prst="rect">
                            <a:avLst/>
                          </a:prstGeom>
                          <a:solidFill>
                            <a:schemeClr val="lt1"/>
                          </a:solidFill>
                          <a:ln w="6350">
                            <a:noFill/>
                          </a:ln>
                        </wps:spPr>
                        <wps:txbx>
                          <w:txbxContent>
                            <w:p w14:paraId="5EA81483" w14:textId="7FBB2DA7" w:rsidR="009E28E7" w:rsidRDefault="009E28E7" w:rsidP="003A232B">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9448537" name="Zone de texte 28"/>
                        <wps:cNvSpPr txBox="1"/>
                        <wps:spPr>
                          <a:xfrm>
                            <a:off x="3906982" y="365152"/>
                            <a:ext cx="264496" cy="256855"/>
                          </a:xfrm>
                          <a:prstGeom prst="rect">
                            <a:avLst/>
                          </a:prstGeom>
                          <a:solidFill>
                            <a:schemeClr val="lt1"/>
                          </a:solidFill>
                          <a:ln w="6350">
                            <a:noFill/>
                          </a:ln>
                        </wps:spPr>
                        <wps:txbx>
                          <w:txbxContent>
                            <w:p w14:paraId="1F0F97CE" w14:textId="0037B6E6" w:rsidR="009E28E7" w:rsidRDefault="009E28E7" w:rsidP="003A232B">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204403" name="Zone de texte 28"/>
                        <wps:cNvSpPr txBox="1"/>
                        <wps:spPr>
                          <a:xfrm>
                            <a:off x="5350374" y="486064"/>
                            <a:ext cx="264496" cy="249298"/>
                          </a:xfrm>
                          <a:prstGeom prst="rect">
                            <a:avLst/>
                          </a:prstGeom>
                          <a:solidFill>
                            <a:schemeClr val="lt1"/>
                          </a:solidFill>
                          <a:ln w="6350">
                            <a:noFill/>
                          </a:ln>
                        </wps:spPr>
                        <wps:txbx>
                          <w:txbxContent>
                            <w:p w14:paraId="026DCF6D" w14:textId="59E56089" w:rsidR="009E28E7" w:rsidRDefault="009E28E7" w:rsidP="003A232B">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D35FD62" id="Groupe 29" o:spid="_x0000_s1214" style="position:absolute;margin-left:-.15pt;margin-top:.8pt;width:469.9pt;height:180.3pt;z-index:251656192;mso-width-relative:margin;mso-height-relative:margin" coordsize="59675,22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">
                <v:group id="Groupe 26" o:spid="_x0000_s1215" style="position:absolute;width:59675;height:22897" coordsize="59675,22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">
                  <v:line id="Connecteur droit 20" o:spid="_x0000_s1216" style="position:absolute;flip:x;visibility:visible;mso-wrap-style:square" from="40894,1651" to="43825,13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" strokecolor="black [3213]" strokeweight="1pt"/>
                  <v:group id="Groupe 24" o:spid="_x0000_s1217" style="position:absolute;width:44829;height:22897" coordsize="44829,22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">
                    <v:group id="Groupe 13" o:spid="_x0000_s1218" style="position:absolute;left:11260;width:8701;height:7955" coordsize="8700,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">
                      <v:shapetype id="_x0000_t119" coordsize="21600,21600" o:spt="119" path="m,l21600,,17240,21600r-12880,xe">
                        <v:stroke joinstyle="miter"/>
                        <v:path gradientshapeok="t" o:connecttype="custom" o:connectlocs="10800,0;2180,10800;10800,21600;19420,10800" textboxrect="4321,0,17204,21600"/>
                      </v:shapetype>
                      <v:shape id="Opération manuelle 4" o:spid="_x0000_s1219" type="#_x0000_t119" style="position:absolute;left:372;top:-372;width:7955;height:870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" filled="f" strokecolor="black [3213]" strokeweight="2pt"/>
                      <v:shape id="Zone de texte 6" o:spid="_x0000_s1220" type="#_x0000_t202" style="position:absolute;left:872;top:1693;width:719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" fillcolor="white [3201]" stroked="f" strokeweight=".5pt">
                        <v:textbox>
                          <w:txbxContent>
                            <w:p w14:paraId="367411FB" w14:textId="77777777" w:rsidR="009E28E7" w:rsidRPr="00DF74D3" w:rsidRDefault="009E28E7" w:rsidP="003A0307">
                              <w:pPr>
                                <w:jc w:val="center"/>
                              </w:pPr>
                              <w:r>
                                <w:t>Turbine HP</w:t>
                              </w:r>
                            </w:p>
                          </w:txbxContent>
                        </v:textbox>
                      </v:shape>
                    </v:group>
                    <v:group id="Groupe 15" o:spid="_x0000_s1221" style="position:absolute;left:22944;top:10371;width:21885;height:7704" coordsize="21884,7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">
                      <v:shape id="Zone de texte 6" o:spid="_x0000_s1222" type="#_x0000_t202" style="position:absolute;top:3131;width:2188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" fillcolor="white [3201]" stroked="f" strokeweight=".5pt">
                        <v:textbox>
                          <w:txbxContent>
                            <w:p w14:paraId="1DE2A36D" w14:textId="77777777" w:rsidR="009E28E7" w:rsidRPr="00DF74D3" w:rsidRDefault="009E28E7" w:rsidP="003A232B">
                              <w:r>
                                <w:t>Sécheur-surchauffeur</w:t>
                              </w:r>
                            </w:p>
                          </w:txbxContent>
                        </v:textbox>
                      </v:shape>
                      <v:roundrect id="Rectangle : coins arrondis 2" o:spid="_x0000_s1223" style="position:absolute;width:17953;height:56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" filled="f" strokecolor="black [3213]" strokeweight="2pt"/>
                      <v:line id="Connecteur droit 10" o:spid="_x0000_s1224" style="position:absolute;flip:y;visibility:visible;mso-wrap-style:square" from="0,1440" to="2419,3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" strokecolor="black [3040]"/>
                      <v:line id="Connecteur droit 11" o:spid="_x0000_s1225" style="position:absolute;visibility:visible;mso-wrap-style:square" from="2442,1440" to="4525,3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" strokecolor="#4579b8 [3044]"/>
                      <v:line id="Connecteur droit 10" o:spid="_x0000_s1226" style="position:absolute;flip:y;visibility:visible;mso-wrap-style:square" from="4509,1315" to="6928,3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" strokecolor="black [3040]"/>
                      <v:line id="Connecteur droit 11" o:spid="_x0000_s1227" style="position:absolute;visibility:visible;mso-wrap-style:square" from="6951,1315" to="9034,3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" strokecolor="#4579b8 [3044]"/>
                      <v:line id="Connecteur droit 10" o:spid="_x0000_s1228" style="position:absolute;flip:y;visibility:visible;mso-wrap-style:square" from="9018,1189" to="11438,3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" strokecolor="black [3040]"/>
                      <v:line id="Connecteur droit 11" o:spid="_x0000_s1229" style="position:absolute;visibility:visible;mso-wrap-style:square" from="11398,1189" to="13481,3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" strokecolor="#4579b8 [3044]"/>
                      <v:line id="Connecteur droit 10" o:spid="_x0000_s1230" style="position:absolute;flip:y;visibility:visible;mso-wrap-style:square" from="13528,1064" to="15947,3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" strokecolor="black [3040]"/>
                      <v:line id="Connecteur droit 11" o:spid="_x0000_s1231" style="position:absolute;visibility:visible;mso-wrap-style:square" from="15908,1064" to="17990,3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" strokecolor="#4579b8 [3044]"/>
                    </v:group>
                    <v:line id="Connecteur droit 19" o:spid="_x0000_s1232" style="position:absolute;visibility:visible;mso-wrap-style:square" from="19896,8001" to="22913,138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" strokecolor="black [3213]" strokeweight="1pt"/>
                    <v:group id="Groupe 23" o:spid="_x0000_s1233" style="position:absolute;top:1651;width:11200;height:21246" coordsize="11200,21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">
                      <v:group id="Groupe 16" o:spid="_x0000_s1234" style="position:absolute;top:7620;width:8008;height:10160" coordsize="7202,9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">
                        <v:roundrect id="Rectangle : coins arrondis 1" o:spid="_x0000_s1235" style="position:absolute;width:7202;height:93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" filled="f" strokecolor="black [3213]" strokeweight="2pt"/>
                        <v:shape id="Zone de texte 6" o:spid="_x0000_s1236" type="#_x0000_t202" style="position:absolute;left:1503;top:3695;width:4384;height:4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" fillcolor="white [3201]" stroked="f" strokeweight=".5pt">
                          <v:textbox>
                            <w:txbxContent>
                              <w:p w14:paraId="1AA44CE4" w14:textId="77777777" w:rsidR="009E28E7" w:rsidRPr="00DF74D3" w:rsidRDefault="009E28E7" w:rsidP="003A232B">
                                <w:r w:rsidRPr="00DF74D3">
                                  <w:t>GV</w:t>
                                </w:r>
                              </w:p>
                            </w:txbxContent>
                          </v:textbox>
                        </v:shape>
                      </v:group>
                      <v:line id="Connecteur droit 17" o:spid="_x0000_s1237" style="position:absolute;flip:y;visibility:visible;mso-wrap-style:square" from="3640,0" to="3648,7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" strokecolor="black [3213]" strokeweight="1pt"/>
                      <v:line id="Connecteur droit 18" o:spid="_x0000_s1238" style="position:absolute;flip:x;visibility:visible;mso-wrap-style:square" from="3640,0" to="1120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" strokecolor="black [3213]" strokeweight="1pt"/>
                      <v:line id="Connecteur droit 21" o:spid="_x0000_s1239" style="position:absolute;flip:y;visibility:visible;mso-wrap-style:square" from="3640,17780" to="3640,21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" strokecolor="black [3040]" strokeweight="1pt"/>
                    </v:group>
                  </v:group>
                  <v:group id="Groupe 25" o:spid="_x0000_s1240" style="position:absolute;left:43857;top:84;width:15818;height:7955" coordsize="15817,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">
                    <v:group id="Groupe 14" o:spid="_x0000_s1241" style="position:absolute;width:8700;height:7955" coordsize="8700,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">
                      <v:shape id="Opération manuelle 4" o:spid="_x0000_s1242" type="#_x0000_t119" style="position:absolute;left:372;top:-372;width:7955;height:870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" filled="f" strokecolor="black [3213]" strokeweight="2pt"/>
                      <v:shape id="Zone de texte 6" o:spid="_x0000_s1243" type="#_x0000_t202" style="position:absolute;left:1122;top:1693;width:719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" fillcolor="white [3201]" stroked="f" strokeweight=".5pt">
                        <v:textbox>
                          <w:txbxContent>
                            <w:p w14:paraId="2C267476" w14:textId="77777777" w:rsidR="009E28E7" w:rsidRPr="00DF74D3" w:rsidRDefault="009E28E7" w:rsidP="003A0307">
                              <w:pPr>
                                <w:jc w:val="center"/>
                              </w:pPr>
                              <w:r>
                                <w:t>Turbine BP</w:t>
                              </w:r>
                            </w:p>
                          </w:txbxContent>
                        </v:textbox>
                      </v:shape>
                    </v:group>
                    <v:line id="Connecteur droit 22" o:spid="_x0000_s1244" style="position:absolute;visibility:visible;mso-wrap-style:square" from="8720,7916" to="15817,7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" strokecolor="black [3213]" strokeweight="1pt"/>
                  </v:group>
                </v:group>
                <v:shape id="Connecteur droit avec flèche 23" o:spid="_x0000_s1245" type="#_x0000_t32" style="position:absolute;left:3582;top:4887;width:0;height:17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" strokecolor="#4579b8 [3044]">
                  <v:stroke endarrow="block"/>
                </v:shape>
                <v:shape id="Connecteur droit avec flèche 24" o:spid="_x0000_s1246" type="#_x0000_t32" style="position:absolute;left:3582;top:20228;width:0;height:16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" strokecolor="#4579b8 [3044]">
                  <v:stroke endarrow="block"/>
                </v:shape>
                <v:shape id="Connecteur droit avec flèche 25" o:spid="_x0000_s1247" type="#_x0000_t32" style="position:absolute;left:20403;top:8865;width:991;height:21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" strokecolor="#4579b8 [3044]">
                  <v:stroke endarrow="block"/>
                </v:shape>
                <v:shape id="Connecteur droit avec flèche 26" o:spid="_x0000_s1248" type="#_x0000_t32" style="position:absolute;left:42068;top:6248;width:586;height:26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" strokecolor="#4579b8 [3044]">
                  <v:stroke endarrow="block"/>
                </v:shape>
                <v:shape id="Connecteur droit avec flèche 27" o:spid="_x0000_s1249" type="#_x0000_t32" style="position:absolute;left:55015;top:7989;width:27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" strokecolor="#4579b8 [3044]">
                  <v:stroke endarrow="block"/>
                </v:shape>
                <v:shape id="Zone de texte 28" o:spid="_x0000_s1250" type="#_x0000_t202" style="position:absolute;top:3651;width:2644;height:2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" fillcolor="white [3201]" stroked="f" strokeweight=".5pt">
                  <v:textbox>
                    <w:txbxContent>
                      <w:p w14:paraId="37841F4F" w14:textId="0D57FBCA" w:rsidR="009E28E7" w:rsidRDefault="009E28E7" w:rsidP="003A232B">
                        <w:r>
                          <w:t>A</w:t>
                        </w:r>
                      </w:p>
                    </w:txbxContent>
                  </v:textbox>
                </v:shape>
                <v:shape id="Zone de texte 28" o:spid="_x0000_s1251" type="#_x0000_t202" style="position:absolute;left:17381;top:10830;width:3022;height:247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" fillcolor="white [3201]" stroked="f" strokeweight=".5pt">
                  <v:textbox>
                    <w:txbxContent>
                      <w:p w14:paraId="5EA81483" w14:textId="7FBB2DA7" w:rsidR="009E28E7" w:rsidRDefault="009E28E7" w:rsidP="003A232B">
                        <w:r>
                          <w:t>B</w:t>
                        </w:r>
                      </w:p>
                    </w:txbxContent>
                  </v:textbox>
                </v:shape>
                <v:shape id="Zone de texte 28" o:spid="_x0000_s1252" type="#_x0000_t202" style="position:absolute;left:39069;top:3651;width:2645;height:2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" fillcolor="white [3201]" stroked="f" strokeweight=".5pt">
                  <v:textbox>
                    <w:txbxContent>
                      <w:p w14:paraId="1F0F97CE" w14:textId="0037B6E6" w:rsidR="009E28E7" w:rsidRDefault="009E28E7" w:rsidP="003A232B">
                        <w:r>
                          <w:t>C</w:t>
                        </w:r>
                      </w:p>
                    </w:txbxContent>
                  </v:textbox>
                </v:shape>
                <v:shape id="Zone de texte 28" o:spid="_x0000_s1253" type="#_x0000_t202" style="position:absolute;left:53503;top:4860;width:2645;height:2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" fillcolor="white [3201]" stroked="f" strokeweight=".5pt">
                  <v:textbox>
                    <w:txbxContent>
                      <w:p w14:paraId="026DCF6D" w14:textId="59E56089" w:rsidR="009E28E7" w:rsidRDefault="009E28E7" w:rsidP="003A232B">
                        <w:r>
                          <w:t>D</w:t>
                        </w:r>
                      </w:p>
                    </w:txbxContent>
                  </v:textbox>
                </v:shape>
              </v:group>
            </w:pict>
          </mc:Fallback>
        </mc:AlternateContent>
      </w:r>
    </w:p>
    <w:p w14:paraId="1CD1334D" w14:textId="3EFEE767" w:rsidR="00B72D96" w:rsidRDefault="00B72D96" w:rsidP="00B72D96">
      <w:pPr>
        <w:pStyle w:val="Corpsdetexte"/>
        <w:spacing w:line="282" w:lineRule="exact"/>
      </w:pPr>
    </w:p>
    <w:p w14:paraId="20A9DE3A" w14:textId="61AFCC42" w:rsidR="00B72D96" w:rsidRDefault="00B72D96" w:rsidP="00B72D96">
      <w:pPr>
        <w:pStyle w:val="Corpsdetexte"/>
        <w:spacing w:line="282" w:lineRule="exact"/>
      </w:pPr>
    </w:p>
    <w:p w14:paraId="2FBF14F6" w14:textId="77777777" w:rsidR="00B72D96" w:rsidRDefault="00B72D96" w:rsidP="00B72D96">
      <w:pPr>
        <w:pStyle w:val="Corpsdetexte"/>
        <w:spacing w:line="282" w:lineRule="exact"/>
      </w:pPr>
    </w:p>
    <w:p w14:paraId="5093FC8E" w14:textId="77777777" w:rsidR="00B72D96" w:rsidRDefault="00B72D96" w:rsidP="00B72D96">
      <w:pPr>
        <w:pStyle w:val="Corpsdetexte"/>
        <w:spacing w:line="282" w:lineRule="exact"/>
      </w:pPr>
    </w:p>
    <w:p w14:paraId="584CAF99" w14:textId="77777777" w:rsidR="00B72D96" w:rsidRDefault="00B72D96" w:rsidP="00B72D96">
      <w:pPr>
        <w:pStyle w:val="Corpsdetexte"/>
        <w:spacing w:line="282" w:lineRule="exact"/>
      </w:pPr>
    </w:p>
    <w:p w14:paraId="10F95C86" w14:textId="77777777" w:rsidR="00B72D96" w:rsidRDefault="00B72D96" w:rsidP="00B72D96">
      <w:pPr>
        <w:pStyle w:val="Corpsdetexte"/>
        <w:spacing w:line="282" w:lineRule="exact"/>
      </w:pPr>
    </w:p>
    <w:p w14:paraId="495F2F49" w14:textId="77777777" w:rsidR="00B72D96" w:rsidRDefault="00B72D96" w:rsidP="00B72D96">
      <w:pPr>
        <w:pStyle w:val="Corpsdetexte"/>
        <w:spacing w:line="282" w:lineRule="exact"/>
      </w:pPr>
    </w:p>
    <w:p w14:paraId="63A5DC9B" w14:textId="77777777" w:rsidR="00B72D96" w:rsidRDefault="00B72D96" w:rsidP="00B72D96">
      <w:pPr>
        <w:pStyle w:val="Corpsdetexte"/>
        <w:spacing w:line="282" w:lineRule="exact"/>
      </w:pPr>
    </w:p>
    <w:p w14:paraId="6D0D2562" w14:textId="77777777" w:rsidR="00B72D96" w:rsidRDefault="00B72D96" w:rsidP="00B72D96">
      <w:pPr>
        <w:pStyle w:val="Corpsdetexte"/>
        <w:spacing w:line="282" w:lineRule="exact"/>
      </w:pPr>
    </w:p>
    <w:p w14:paraId="4E3F1527" w14:textId="7719B555" w:rsidR="00B43DDD" w:rsidRDefault="002C4718" w:rsidP="00BE2945">
      <w:pPr>
        <w:pStyle w:val="Corpsdetexte"/>
        <w:ind w:right="-1"/>
        <w:jc w:val="both"/>
      </w:pPr>
      <w:r>
        <w:t>L</w:t>
      </w:r>
      <w:r w:rsidR="00B72D96">
        <w:t xml:space="preserve">’eau </w:t>
      </w:r>
      <w:r w:rsidR="00B43DDD">
        <w:t xml:space="preserve">produite par le générateur de vapeur (GV) </w:t>
      </w:r>
      <w:r>
        <w:t>est admise dans la turbine HP</w:t>
      </w:r>
      <w:r w:rsidR="00B43DDD">
        <w:t xml:space="preserve"> à l’état de </w:t>
      </w:r>
      <w:r w:rsidR="00B43DDD" w:rsidRPr="00E73FB2">
        <w:t xml:space="preserve">vapeur saturante sèche </w:t>
      </w:r>
      <w:r w:rsidR="00B43DDD">
        <w:t xml:space="preserve">à la pression </w:t>
      </w:r>
      <w:r w:rsidR="00A14FBB">
        <w:t xml:space="preserve">de </w:t>
      </w:r>
      <w:r w:rsidR="00B43DDD">
        <w:t xml:space="preserve">71 bars </w:t>
      </w:r>
      <w:r w:rsidR="00B43DDD" w:rsidRPr="00E73FB2">
        <w:t>(</w:t>
      </w:r>
      <w:r w:rsidR="00B43DDD">
        <w:t>état</w:t>
      </w:r>
      <w:r w:rsidR="00B43DDD" w:rsidRPr="00E73FB2">
        <w:t xml:space="preserve"> </w:t>
      </w:r>
      <w:r w:rsidR="00B43DDD">
        <w:rPr>
          <w:i/>
        </w:rPr>
        <w:t>A</w:t>
      </w:r>
      <w:r w:rsidR="001225E7">
        <w:rPr>
          <w:i/>
        </w:rPr>
        <w:t>)</w:t>
      </w:r>
      <w:r w:rsidR="001225E7">
        <w:t xml:space="preserve">, déjà placé sur le </w:t>
      </w:r>
      <w:r w:rsidR="001225E7" w:rsidRPr="001225E7">
        <w:rPr>
          <w:b/>
        </w:rPr>
        <w:t>document réponse 3</w:t>
      </w:r>
      <w:r w:rsidR="001225E7">
        <w:t>.</w:t>
      </w:r>
    </w:p>
    <w:p w14:paraId="7865D4B0" w14:textId="7AF4E49E" w:rsidR="00B43DDD" w:rsidRPr="00E73FB2" w:rsidRDefault="00B43DDD" w:rsidP="00BE2945">
      <w:pPr>
        <w:pStyle w:val="Corpsdetexte"/>
        <w:ind w:right="-1"/>
        <w:jc w:val="both"/>
      </w:pPr>
      <w:r>
        <w:t>Elle subit ensuite les tr</w:t>
      </w:r>
      <w:r w:rsidR="00A14FBB">
        <w:t>ansformations suivantes :</w:t>
      </w:r>
    </w:p>
    <w:p w14:paraId="7F334C71" w14:textId="35B8E0DB" w:rsidR="00B72D96" w:rsidRPr="00E73FB2" w:rsidRDefault="00B72D96" w:rsidP="00BE2945">
      <w:pPr>
        <w:pStyle w:val="Corpsdetexte"/>
        <w:spacing w:before="1" w:line="244" w:lineRule="auto"/>
        <w:ind w:left="567" w:right="-1" w:hanging="567"/>
        <w:jc w:val="both"/>
      </w:pPr>
      <w:r w:rsidRPr="00E73FB2">
        <w:rPr>
          <w:spacing w:val="-10"/>
        </w:rPr>
        <w:t>−</w:t>
      </w:r>
      <w:r w:rsidR="00B43DDD">
        <w:tab/>
      </w:r>
      <w:proofErr w:type="gramStart"/>
      <w:r w:rsidR="00B43DDD">
        <w:t>d</w:t>
      </w:r>
      <w:r w:rsidRPr="00E73FB2">
        <w:t>e</w:t>
      </w:r>
      <w:r w:rsidRPr="00E73FB2">
        <w:rPr>
          <w:spacing w:val="23"/>
        </w:rPr>
        <w:t xml:space="preserve"> </w:t>
      </w:r>
      <w:r w:rsidR="00B43DDD">
        <w:rPr>
          <w:i/>
        </w:rPr>
        <w:t>A</w:t>
      </w:r>
      <w:proofErr w:type="gramEnd"/>
      <w:r w:rsidRPr="00E73FB2">
        <w:rPr>
          <w:i/>
          <w:spacing w:val="25"/>
        </w:rPr>
        <w:t xml:space="preserve"> </w:t>
      </w:r>
      <w:r w:rsidRPr="00E73FB2">
        <w:t>à</w:t>
      </w:r>
      <w:r w:rsidRPr="00E73FB2">
        <w:rPr>
          <w:spacing w:val="23"/>
        </w:rPr>
        <w:t xml:space="preserve"> </w:t>
      </w:r>
      <w:r w:rsidR="00B43DDD">
        <w:rPr>
          <w:i/>
        </w:rPr>
        <w:t>B</w:t>
      </w:r>
      <w:r w:rsidR="00A14FBB">
        <w:rPr>
          <w:i/>
        </w:rPr>
        <w:t> </w:t>
      </w:r>
      <w:r w:rsidRPr="00E73FB2">
        <w:t>:</w:t>
      </w:r>
      <w:r w:rsidRPr="00E73FB2">
        <w:rPr>
          <w:spacing w:val="22"/>
        </w:rPr>
        <w:t xml:space="preserve"> </w:t>
      </w:r>
      <w:r w:rsidR="00B43DDD">
        <w:t>la vapeur entre</w:t>
      </w:r>
      <w:r>
        <w:t xml:space="preserve"> dans </w:t>
      </w:r>
      <w:r w:rsidR="00105005">
        <w:t>la turbine</w:t>
      </w:r>
      <w:r>
        <w:t xml:space="preserve"> </w:t>
      </w:r>
      <w:r w:rsidR="00AF3F5F">
        <w:t>HP</w:t>
      </w:r>
      <w:r w:rsidR="009A2CD3">
        <w:t xml:space="preserve"> : </w:t>
      </w:r>
      <w:r>
        <w:t>détente isentropique jusqu’à atteindre</w:t>
      </w:r>
      <w:r w:rsidR="00B43DDD">
        <w:t xml:space="preserve"> une pression de 10 bars (état B</w:t>
      </w:r>
      <w:r w:rsidR="00A14FBB">
        <w:t>).</w:t>
      </w:r>
    </w:p>
    <w:p w14:paraId="6E0880FC" w14:textId="7393B9CD" w:rsidR="00B72D96" w:rsidRPr="00E73FB2" w:rsidRDefault="00B72D96" w:rsidP="00BE2945">
      <w:pPr>
        <w:pStyle w:val="Corpsdetexte"/>
        <w:tabs>
          <w:tab w:val="left" w:pos="505"/>
        </w:tabs>
        <w:ind w:left="567" w:right="-1" w:hanging="567"/>
        <w:jc w:val="both"/>
      </w:pPr>
      <w:r w:rsidRPr="00E73FB2">
        <w:rPr>
          <w:spacing w:val="-10"/>
        </w:rPr>
        <w:t>−</w:t>
      </w:r>
      <w:r w:rsidRPr="00E73FB2">
        <w:tab/>
        <w:t>de</w:t>
      </w:r>
      <w:r w:rsidRPr="00E73FB2">
        <w:rPr>
          <w:spacing w:val="26"/>
        </w:rPr>
        <w:t xml:space="preserve"> </w:t>
      </w:r>
      <w:r w:rsidR="00B43DDD">
        <w:rPr>
          <w:i/>
        </w:rPr>
        <w:t>B</w:t>
      </w:r>
      <w:r w:rsidRPr="00E73FB2">
        <w:rPr>
          <w:spacing w:val="26"/>
        </w:rPr>
        <w:t xml:space="preserve"> </w:t>
      </w:r>
      <w:r w:rsidRPr="00E73FB2">
        <w:t>à</w:t>
      </w:r>
      <w:r>
        <w:t xml:space="preserve"> </w:t>
      </w:r>
      <w:r w:rsidR="00B43DDD">
        <w:rPr>
          <w:spacing w:val="26"/>
        </w:rPr>
        <w:t>C</w:t>
      </w:r>
      <w:r w:rsidR="00A14FBB">
        <w:rPr>
          <w:spacing w:val="26"/>
        </w:rPr>
        <w:t> </w:t>
      </w:r>
      <w:r w:rsidRPr="00E73FB2">
        <w:t>:</w:t>
      </w:r>
      <w:r w:rsidRPr="00E73FB2">
        <w:rPr>
          <w:spacing w:val="25"/>
        </w:rPr>
        <w:t xml:space="preserve"> </w:t>
      </w:r>
      <w:r w:rsidRPr="00E73FB2">
        <w:t>échauffement</w:t>
      </w:r>
      <w:r w:rsidRPr="00E73FB2">
        <w:rPr>
          <w:spacing w:val="28"/>
        </w:rPr>
        <w:t xml:space="preserve"> </w:t>
      </w:r>
      <w:r w:rsidRPr="00E73FB2">
        <w:t>isobare,</w:t>
      </w:r>
      <w:r w:rsidRPr="00E73FB2">
        <w:rPr>
          <w:spacing w:val="24"/>
        </w:rPr>
        <w:t xml:space="preserve"> </w:t>
      </w:r>
      <w:r w:rsidRPr="00E73FB2">
        <w:t>dans</w:t>
      </w:r>
      <w:r w:rsidRPr="00E73FB2">
        <w:rPr>
          <w:spacing w:val="27"/>
        </w:rPr>
        <w:t xml:space="preserve"> </w:t>
      </w:r>
      <w:r w:rsidRPr="00E73FB2">
        <w:t>le</w:t>
      </w:r>
      <w:r w:rsidR="00A360B4">
        <w:rPr>
          <w:spacing w:val="26"/>
        </w:rPr>
        <w:t xml:space="preserve"> sécheur</w:t>
      </w:r>
      <w:r>
        <w:rPr>
          <w:spacing w:val="26"/>
        </w:rPr>
        <w:t>-</w:t>
      </w:r>
      <w:r w:rsidRPr="00E73FB2">
        <w:t>surchauffeur,</w:t>
      </w:r>
      <w:r w:rsidRPr="00E73FB2">
        <w:rPr>
          <w:spacing w:val="28"/>
        </w:rPr>
        <w:t xml:space="preserve"> </w:t>
      </w:r>
      <w:r w:rsidRPr="00E73FB2">
        <w:t>jusqu’à</w:t>
      </w:r>
      <w:r w:rsidRPr="00E73FB2">
        <w:rPr>
          <w:spacing w:val="23"/>
        </w:rPr>
        <w:t xml:space="preserve"> </w:t>
      </w:r>
      <w:r w:rsidRPr="00E73FB2">
        <w:t>un</w:t>
      </w:r>
      <w:r w:rsidRPr="00E73FB2">
        <w:rPr>
          <w:spacing w:val="26"/>
        </w:rPr>
        <w:t xml:space="preserve"> </w:t>
      </w:r>
      <w:r w:rsidRPr="00E73FB2">
        <w:t>état</w:t>
      </w:r>
      <w:r w:rsidRPr="00E73FB2">
        <w:rPr>
          <w:spacing w:val="28"/>
        </w:rPr>
        <w:t xml:space="preserve"> </w:t>
      </w:r>
      <w:r w:rsidRPr="00E73FB2">
        <w:t>de</w:t>
      </w:r>
      <w:r w:rsidRPr="00E73FB2">
        <w:rPr>
          <w:spacing w:val="23"/>
        </w:rPr>
        <w:t xml:space="preserve"> </w:t>
      </w:r>
      <w:r w:rsidRPr="00E73FB2">
        <w:t>vapeur sèche</w:t>
      </w:r>
      <w:r>
        <w:t xml:space="preserve"> à température de 493 K</w:t>
      </w:r>
      <w:r w:rsidRPr="00E73FB2">
        <w:t xml:space="preserve"> (</w:t>
      </w:r>
      <w:r>
        <w:t>état</w:t>
      </w:r>
      <w:r w:rsidRPr="00E73FB2">
        <w:t xml:space="preserve"> </w:t>
      </w:r>
      <w:r w:rsidR="00B43DDD">
        <w:rPr>
          <w:i/>
        </w:rPr>
        <w:t>C</w:t>
      </w:r>
      <w:r w:rsidRPr="00E73FB2">
        <w:t>) ;</w:t>
      </w:r>
    </w:p>
    <w:p w14:paraId="57494027" w14:textId="2A5FF92A" w:rsidR="00B72D96" w:rsidRDefault="00B72D96" w:rsidP="00BE2945">
      <w:pPr>
        <w:pStyle w:val="Corpsdetexte"/>
        <w:tabs>
          <w:tab w:val="left" w:pos="505"/>
        </w:tabs>
        <w:spacing w:line="244" w:lineRule="auto"/>
        <w:ind w:left="567" w:right="-1" w:hanging="567"/>
        <w:jc w:val="both"/>
      </w:pPr>
      <w:r w:rsidRPr="00E73FB2">
        <w:rPr>
          <w:spacing w:val="-10"/>
        </w:rPr>
        <w:t>−</w:t>
      </w:r>
      <w:r w:rsidRPr="00E73FB2">
        <w:tab/>
        <w:t xml:space="preserve">de </w:t>
      </w:r>
      <w:r w:rsidR="00B43DDD">
        <w:rPr>
          <w:i/>
        </w:rPr>
        <w:t>C</w:t>
      </w:r>
      <w:r>
        <w:rPr>
          <w:i/>
        </w:rPr>
        <w:t xml:space="preserve"> </w:t>
      </w:r>
      <w:r w:rsidRPr="00E73FB2">
        <w:t xml:space="preserve">à </w:t>
      </w:r>
      <w:r w:rsidR="00B43DDD">
        <w:rPr>
          <w:i/>
        </w:rPr>
        <w:t>D</w:t>
      </w:r>
      <w:r w:rsidR="00A14FBB">
        <w:rPr>
          <w:i/>
        </w:rPr>
        <w:t> </w:t>
      </w:r>
      <w:r w:rsidRPr="00E73FB2">
        <w:t xml:space="preserve">: </w:t>
      </w:r>
      <w:r>
        <w:t xml:space="preserve">la vapeur est ensuite admise dans </w:t>
      </w:r>
      <w:r w:rsidR="00C16232">
        <w:t>la turbine</w:t>
      </w:r>
      <w:r>
        <w:t xml:space="preserve"> BP</w:t>
      </w:r>
      <w:r w:rsidR="009A2CD3">
        <w:t xml:space="preserve"> : </w:t>
      </w:r>
      <w:r>
        <w:t xml:space="preserve">détente isentropique jusqu’à atteindre </w:t>
      </w:r>
      <w:r w:rsidR="00B43DDD">
        <w:t>une pression de 0,2 bars (état D</w:t>
      </w:r>
      <w:r>
        <w:t>).</w:t>
      </w:r>
    </w:p>
    <w:p w14:paraId="146E83BF" w14:textId="209A77D7" w:rsidR="00B72D96" w:rsidRDefault="00A3167E" w:rsidP="00BE2945">
      <w:pPr>
        <w:ind w:right="-1"/>
        <w:jc w:val="both"/>
      </w:pPr>
      <w:r w:rsidRPr="007D13B7">
        <w:rPr>
          <w:b/>
          <w:color w:val="000000"/>
          <w:sz w:val="26"/>
        </w:rPr>
        <w:t>Q</w:t>
      </w:r>
      <w:r>
        <w:rPr>
          <w:b/>
          <w:color w:val="000000"/>
          <w:sz w:val="26"/>
        </w:rPr>
        <w:t>2</w:t>
      </w:r>
      <w:r w:rsidR="00BF363F">
        <w:rPr>
          <w:b/>
          <w:color w:val="000000"/>
          <w:sz w:val="26"/>
        </w:rPr>
        <w:t>3</w:t>
      </w:r>
      <w:r w:rsidR="00BE2945">
        <w:rPr>
          <w:b/>
          <w:color w:val="000000"/>
        </w:rPr>
        <w:t> </w:t>
      </w:r>
      <w:r>
        <w:rPr>
          <w:b/>
          <w:color w:val="000000"/>
        </w:rPr>
        <w:t>-</w:t>
      </w:r>
      <w:r w:rsidR="00BE2945">
        <w:rPr>
          <w:b/>
          <w:color w:val="000000"/>
        </w:rPr>
        <w:t> </w:t>
      </w:r>
      <w:r w:rsidR="00B72D96">
        <w:t xml:space="preserve">Placer sur le diagramme </w:t>
      </w:r>
      <w:proofErr w:type="spellStart"/>
      <w:r w:rsidR="00B72D96">
        <w:t>enthalpique</w:t>
      </w:r>
      <w:proofErr w:type="spellEnd"/>
      <w:r w:rsidR="00B72D96">
        <w:t xml:space="preserve"> d</w:t>
      </w:r>
      <w:r w:rsidR="001225E7">
        <w:t xml:space="preserve">u </w:t>
      </w:r>
      <w:r w:rsidR="001225E7" w:rsidRPr="001225E7">
        <w:rPr>
          <w:b/>
        </w:rPr>
        <w:t>document réponse</w:t>
      </w:r>
      <w:r w:rsidR="00B72D96">
        <w:rPr>
          <w:b/>
        </w:rPr>
        <w:t xml:space="preserve"> 3, à rendre avec la copie, </w:t>
      </w:r>
      <w:r w:rsidR="001225E7">
        <w:t xml:space="preserve">les points </w:t>
      </w:r>
      <w:r w:rsidR="002C771B">
        <w:t xml:space="preserve">B, </w:t>
      </w:r>
      <w:r w:rsidR="001225E7">
        <w:t xml:space="preserve">C, D correspondant aux états </w:t>
      </w:r>
      <w:r w:rsidR="002C771B">
        <w:t>B, C, D</w:t>
      </w:r>
      <w:r w:rsidR="00B72D96">
        <w:t xml:space="preserve"> de l’eau.</w:t>
      </w:r>
    </w:p>
    <w:p w14:paraId="6EC0EE81" w14:textId="77777777" w:rsidR="00B72D96" w:rsidRDefault="00B72D96" w:rsidP="00BE2945">
      <w:pPr>
        <w:ind w:right="-1"/>
        <w:jc w:val="both"/>
      </w:pPr>
    </w:p>
    <w:p w14:paraId="1DC5CF39" w14:textId="5927C192" w:rsidR="001225E7" w:rsidRDefault="00A3167E" w:rsidP="00BE2945">
      <w:pPr>
        <w:ind w:right="-1"/>
        <w:jc w:val="both"/>
      </w:pPr>
      <w:r w:rsidRPr="007D13B7">
        <w:rPr>
          <w:b/>
          <w:color w:val="000000"/>
          <w:sz w:val="26"/>
        </w:rPr>
        <w:t>Q</w:t>
      </w:r>
      <w:r>
        <w:rPr>
          <w:b/>
          <w:color w:val="000000"/>
          <w:sz w:val="26"/>
        </w:rPr>
        <w:t>2</w:t>
      </w:r>
      <w:r w:rsidR="00BF363F">
        <w:rPr>
          <w:b/>
          <w:color w:val="000000"/>
          <w:sz w:val="26"/>
        </w:rPr>
        <w:t>4</w:t>
      </w:r>
      <w:r w:rsidR="00BE2945">
        <w:rPr>
          <w:b/>
          <w:color w:val="000000"/>
        </w:rPr>
        <w:t> </w:t>
      </w:r>
      <w:r w:rsidR="001225E7">
        <w:rPr>
          <w:b/>
          <w:color w:val="000000"/>
        </w:rPr>
        <w:t>–</w:t>
      </w:r>
      <w:r w:rsidR="00BE2945">
        <w:rPr>
          <w:b/>
          <w:color w:val="000000"/>
        </w:rPr>
        <w:t> </w:t>
      </w:r>
      <w:r w:rsidR="001225E7">
        <w:t xml:space="preserve">Déterminer </w:t>
      </w:r>
      <w:r w:rsidR="003A0307">
        <w:t>parmi</w:t>
      </w:r>
      <w:r w:rsidR="001225E7">
        <w:t xml:space="preserve"> les trois propositions suivants</w:t>
      </w:r>
      <w:r w:rsidR="00B72D96">
        <w:t xml:space="preserve"> </w:t>
      </w:r>
      <w:r w:rsidR="00CC6D1C">
        <w:t>l’</w:t>
      </w:r>
      <w:r w:rsidR="00B72D96">
        <w:t xml:space="preserve">état physique </w:t>
      </w:r>
      <w:r w:rsidR="00CC6D1C">
        <w:t>de</w:t>
      </w:r>
      <w:r w:rsidR="00B72D96">
        <w:t xml:space="preserve"> l’eau </w:t>
      </w:r>
      <w:r w:rsidR="00CC6D1C">
        <w:t>au point</w:t>
      </w:r>
      <w:r w:rsidR="002C771B">
        <w:t xml:space="preserve"> D</w:t>
      </w:r>
      <w:r w:rsidR="001225E7">
        <w:t> :</w:t>
      </w:r>
    </w:p>
    <w:p w14:paraId="4A8D4AE0" w14:textId="77777777" w:rsidR="001225E7" w:rsidRDefault="001225E7" w:rsidP="001225E7">
      <w:pPr>
        <w:pStyle w:val="Paragraphedeliste"/>
        <w:numPr>
          <w:ilvl w:val="0"/>
          <w:numId w:val="27"/>
        </w:numPr>
        <w:ind w:right="-1"/>
        <w:jc w:val="both"/>
      </w:pPr>
      <w:r>
        <w:t>Liquide</w:t>
      </w:r>
    </w:p>
    <w:p w14:paraId="54194380" w14:textId="77777777" w:rsidR="001225E7" w:rsidRDefault="001225E7" w:rsidP="001225E7">
      <w:pPr>
        <w:pStyle w:val="Paragraphedeliste"/>
        <w:numPr>
          <w:ilvl w:val="0"/>
          <w:numId w:val="27"/>
        </w:numPr>
        <w:ind w:right="-1"/>
        <w:jc w:val="both"/>
      </w:pPr>
      <w:r>
        <w:t>Vapeur</w:t>
      </w:r>
    </w:p>
    <w:p w14:paraId="74A733FD" w14:textId="77777777" w:rsidR="001225E7" w:rsidRDefault="001225E7" w:rsidP="001225E7">
      <w:pPr>
        <w:pStyle w:val="Paragraphedeliste"/>
        <w:numPr>
          <w:ilvl w:val="0"/>
          <w:numId w:val="27"/>
        </w:numPr>
        <w:ind w:right="-1"/>
        <w:jc w:val="both"/>
      </w:pPr>
      <w:r>
        <w:t>Mélange liquide + vapeur</w:t>
      </w:r>
    </w:p>
    <w:p w14:paraId="7A8ACCEF" w14:textId="550BF1AC" w:rsidR="00B72D96" w:rsidRDefault="00B72D96" w:rsidP="001225E7">
      <w:pPr>
        <w:ind w:right="-1"/>
        <w:jc w:val="both"/>
      </w:pPr>
      <w:r>
        <w:t>Relever</w:t>
      </w:r>
      <w:r w:rsidR="00557ED6">
        <w:t xml:space="preserve"> ensuite</w:t>
      </w:r>
      <w:r w:rsidR="00BE2945">
        <w:t>,</w:t>
      </w:r>
      <w:r>
        <w:t xml:space="preserve"> sur le di</w:t>
      </w:r>
      <w:r w:rsidR="00CC6D1C">
        <w:t>a</w:t>
      </w:r>
      <w:r>
        <w:t xml:space="preserve">gramme </w:t>
      </w:r>
      <w:proofErr w:type="spellStart"/>
      <w:r>
        <w:t>enthalpique</w:t>
      </w:r>
      <w:proofErr w:type="spellEnd"/>
      <w:r w:rsidR="003A0307">
        <w:t xml:space="preserve"> (</w:t>
      </w:r>
      <w:r w:rsidR="001225E7">
        <w:t xml:space="preserve">de </w:t>
      </w:r>
      <w:proofErr w:type="spellStart"/>
      <w:r w:rsidR="001225E7">
        <w:t>Mollier</w:t>
      </w:r>
      <w:proofErr w:type="spellEnd"/>
      <w:r w:rsidR="001225E7">
        <w:t xml:space="preserve">) du </w:t>
      </w:r>
      <w:r w:rsidR="001225E7" w:rsidRPr="001225E7">
        <w:rPr>
          <w:b/>
        </w:rPr>
        <w:t>document réponse 3</w:t>
      </w:r>
      <w:r w:rsidR="00BE2945">
        <w:t>,</w:t>
      </w:r>
      <w:r>
        <w:t xml:space="preserve"> le titre massique en vapeur de l’eau sortant </w:t>
      </w:r>
      <w:r w:rsidR="00842478">
        <w:t>de la turbine</w:t>
      </w:r>
      <w:r>
        <w:t xml:space="preserve"> BP.</w:t>
      </w:r>
    </w:p>
    <w:p w14:paraId="39E4F99D" w14:textId="77777777" w:rsidR="00B72D96" w:rsidRDefault="00B72D96" w:rsidP="00A14FBB">
      <w:pPr>
        <w:ind w:right="638"/>
        <w:jc w:val="both"/>
      </w:pPr>
    </w:p>
    <w:p w14:paraId="2048E191" w14:textId="59CE6E73" w:rsidR="00B72D96" w:rsidRPr="00D84FF7" w:rsidRDefault="00A3167E" w:rsidP="00A14FBB">
      <w:pPr>
        <w:overflowPunct w:val="0"/>
        <w:autoSpaceDE w:val="0"/>
        <w:autoSpaceDN w:val="0"/>
        <w:adjustRightInd w:val="0"/>
        <w:spacing w:before="60"/>
        <w:jc w:val="both"/>
        <w:textAlignment w:val="baseline"/>
      </w:pPr>
      <w:r w:rsidRPr="007D13B7">
        <w:rPr>
          <w:b/>
          <w:color w:val="000000"/>
          <w:sz w:val="26"/>
        </w:rPr>
        <w:t>Q</w:t>
      </w:r>
      <w:r>
        <w:rPr>
          <w:b/>
          <w:color w:val="000000"/>
          <w:sz w:val="26"/>
        </w:rPr>
        <w:t>2</w:t>
      </w:r>
      <w:r w:rsidR="00BF363F">
        <w:rPr>
          <w:b/>
          <w:color w:val="000000"/>
          <w:sz w:val="26"/>
        </w:rPr>
        <w:t>5</w:t>
      </w:r>
      <w:r w:rsidR="00BE2945">
        <w:rPr>
          <w:b/>
          <w:color w:val="000000"/>
        </w:rPr>
        <w:t> </w:t>
      </w:r>
      <w:r w:rsidR="00557ED6">
        <w:rPr>
          <w:b/>
          <w:color w:val="000000"/>
        </w:rPr>
        <w:t>–</w:t>
      </w:r>
      <w:r w:rsidR="00BE2945">
        <w:rPr>
          <w:b/>
          <w:color w:val="000000"/>
        </w:rPr>
        <w:t> </w:t>
      </w:r>
      <w:r w:rsidR="00557ED6">
        <w:t>Vérifier que</w:t>
      </w:r>
      <w:r w:rsidR="00B72D96">
        <w:t xml:space="preserve"> </w:t>
      </w:r>
      <w:r w:rsidR="00B72D96" w:rsidRPr="00D84FF7">
        <w:t>la variation d’enthalpie</w:t>
      </w:r>
      <w:r w:rsidR="00B72D96">
        <w:t xml:space="preserve"> massique</w:t>
      </w:r>
      <w:r w:rsidR="00B72D96" w:rsidRPr="00D84FF7">
        <w:t xml:space="preserve"> </w:t>
      </w:r>
      <w:r w:rsidR="00B72D96" w:rsidRPr="00D84FF7">
        <w:sym w:font="Symbol" w:char="F044"/>
      </w:r>
      <w:proofErr w:type="spellStart"/>
      <w:r w:rsidR="00B72D96" w:rsidRPr="00BC5F33">
        <w:rPr>
          <w:i/>
        </w:rPr>
        <w:t>h</w:t>
      </w:r>
      <w:r w:rsidR="002C771B">
        <w:rPr>
          <w:vertAlign w:val="subscript"/>
        </w:rPr>
        <w:t>A</w:t>
      </w:r>
      <w:proofErr w:type="spellEnd"/>
      <w:r w:rsidR="00B72D96" w:rsidRPr="00D84FF7">
        <w:rPr>
          <w:vertAlign w:val="subscript"/>
        </w:rPr>
        <w:sym w:font="Symbol" w:char="F0AE"/>
      </w:r>
      <w:r w:rsidR="002C771B">
        <w:rPr>
          <w:vertAlign w:val="subscript"/>
        </w:rPr>
        <w:t>B</w:t>
      </w:r>
      <w:r w:rsidR="00B72D96" w:rsidRPr="00D84FF7">
        <w:t xml:space="preserve"> </w:t>
      </w:r>
      <w:r w:rsidR="00557ED6">
        <w:t>de l’eau vaut environ – 345 kJ</w:t>
      </w:r>
      <w:r w:rsidR="003A0307">
        <w:rPr>
          <w:spacing w:val="-4"/>
        </w:rPr>
        <w:t>∙</w:t>
      </w:r>
      <w:r w:rsidR="00557ED6">
        <w:t>kg</w:t>
      </w:r>
      <w:r w:rsidR="00557ED6" w:rsidRPr="00557ED6">
        <w:rPr>
          <w:vertAlign w:val="superscript"/>
        </w:rPr>
        <w:t>-1</w:t>
      </w:r>
      <w:r w:rsidR="00557ED6">
        <w:t xml:space="preserve"> </w:t>
      </w:r>
      <w:r w:rsidR="00B72D96" w:rsidRPr="00D84FF7">
        <w:t xml:space="preserve">lors de </w:t>
      </w:r>
      <w:r w:rsidR="00B72D96">
        <w:t>sa détente dans l</w:t>
      </w:r>
      <w:r w:rsidR="00B20DA9">
        <w:t xml:space="preserve">a turbine </w:t>
      </w:r>
      <w:r w:rsidR="00B72D96">
        <w:t>HP.</w:t>
      </w:r>
    </w:p>
    <w:p w14:paraId="27022FE0" w14:textId="77777777" w:rsidR="00B72D96" w:rsidRDefault="00B72D96" w:rsidP="00A14FBB">
      <w:pPr>
        <w:pStyle w:val="Paragraphedeliste"/>
        <w:ind w:left="0"/>
        <w:jc w:val="both"/>
      </w:pPr>
    </w:p>
    <w:p w14:paraId="19F360B2" w14:textId="133731BF" w:rsidR="00B72D96" w:rsidRDefault="00A3167E" w:rsidP="00A14FBB">
      <w:pPr>
        <w:pStyle w:val="Paragraphedeliste"/>
        <w:overflowPunct w:val="0"/>
        <w:autoSpaceDE w:val="0"/>
        <w:autoSpaceDN w:val="0"/>
        <w:adjustRightInd w:val="0"/>
        <w:spacing w:before="60"/>
        <w:ind w:left="0"/>
        <w:jc w:val="both"/>
        <w:textAlignment w:val="baseline"/>
        <w:rPr>
          <w:spacing w:val="-4"/>
        </w:rPr>
      </w:pPr>
      <w:r w:rsidRPr="007D13B7">
        <w:rPr>
          <w:b/>
          <w:color w:val="000000"/>
          <w:sz w:val="26"/>
        </w:rPr>
        <w:t>Q</w:t>
      </w:r>
      <w:r>
        <w:rPr>
          <w:b/>
          <w:color w:val="000000"/>
          <w:sz w:val="26"/>
        </w:rPr>
        <w:t>2</w:t>
      </w:r>
      <w:r w:rsidR="00BF363F">
        <w:rPr>
          <w:b/>
          <w:color w:val="000000"/>
          <w:sz w:val="26"/>
        </w:rPr>
        <w:t>6</w:t>
      </w:r>
      <w:r w:rsidR="00BE2945">
        <w:rPr>
          <w:b/>
          <w:color w:val="000000"/>
        </w:rPr>
        <w:t> </w:t>
      </w:r>
      <w:r>
        <w:rPr>
          <w:b/>
          <w:color w:val="000000"/>
        </w:rPr>
        <w:t>-</w:t>
      </w:r>
      <w:r w:rsidR="00BE2945">
        <w:rPr>
          <w:b/>
          <w:color w:val="000000"/>
        </w:rPr>
        <w:t> </w:t>
      </w:r>
      <w:r w:rsidR="00B72D96">
        <w:rPr>
          <w:spacing w:val="-4"/>
        </w:rPr>
        <w:t xml:space="preserve">Sachant que </w:t>
      </w:r>
      <w:r w:rsidR="00B72D96" w:rsidRPr="0085130A">
        <w:rPr>
          <w:spacing w:val="-4"/>
        </w:rPr>
        <w:t xml:space="preserve">le débit </w:t>
      </w:r>
      <w:r w:rsidR="00B72D96">
        <w:rPr>
          <w:spacing w:val="-4"/>
        </w:rPr>
        <w:t xml:space="preserve">de l’eau dans </w:t>
      </w:r>
      <w:r w:rsidR="00B20DA9">
        <w:rPr>
          <w:spacing w:val="-4"/>
        </w:rPr>
        <w:t xml:space="preserve">la turbine </w:t>
      </w:r>
      <w:r w:rsidR="00B72D96">
        <w:rPr>
          <w:spacing w:val="-4"/>
        </w:rPr>
        <w:t xml:space="preserve">HP est </w:t>
      </w:r>
      <w:proofErr w:type="spellStart"/>
      <w:r w:rsidR="00B72D96" w:rsidRPr="009A2CD3">
        <w:rPr>
          <w:i/>
          <w:spacing w:val="-4"/>
        </w:rPr>
        <w:t>Q</w:t>
      </w:r>
      <w:r w:rsidR="00B72D96" w:rsidRPr="00E425EB">
        <w:rPr>
          <w:spacing w:val="-4"/>
          <w:vertAlign w:val="subscript"/>
        </w:rPr>
        <w:t>m</w:t>
      </w:r>
      <w:proofErr w:type="spellEnd"/>
      <w:r w:rsidR="00B72D96">
        <w:rPr>
          <w:spacing w:val="-4"/>
        </w:rPr>
        <w:t> </w:t>
      </w:r>
      <w:r w:rsidR="00B72D96" w:rsidRPr="0085130A">
        <w:rPr>
          <w:spacing w:val="-4"/>
        </w:rPr>
        <w:t>=</w:t>
      </w:r>
      <w:r w:rsidR="00B72D96">
        <w:rPr>
          <w:spacing w:val="-4"/>
        </w:rPr>
        <w:t xml:space="preserve"> 2176 </w:t>
      </w:r>
      <w:proofErr w:type="spellStart"/>
      <w:r w:rsidR="00B72D96">
        <w:rPr>
          <w:spacing w:val="-4"/>
        </w:rPr>
        <w:t>k</w:t>
      </w:r>
      <w:r w:rsidR="00B72D96" w:rsidRPr="0085130A">
        <w:rPr>
          <w:spacing w:val="-4"/>
        </w:rPr>
        <w:t>g</w:t>
      </w:r>
      <w:r w:rsidR="002C771B">
        <w:rPr>
          <w:spacing w:val="-4"/>
        </w:rPr>
        <w:t>∙</w:t>
      </w:r>
      <w:r w:rsidR="00B72D96" w:rsidRPr="0085130A">
        <w:rPr>
          <w:spacing w:val="-4"/>
        </w:rPr>
        <w:t>s</w:t>
      </w:r>
      <w:proofErr w:type="spellEnd"/>
      <w:r w:rsidR="00B72D96">
        <w:rPr>
          <w:spacing w:val="-4"/>
          <w:vertAlign w:val="superscript"/>
        </w:rPr>
        <w:t>–</w:t>
      </w:r>
      <w:r w:rsidR="00B72D96" w:rsidRPr="006E44EB">
        <w:rPr>
          <w:spacing w:val="-4"/>
          <w:vertAlign w:val="superscript"/>
        </w:rPr>
        <w:t>1</w:t>
      </w:r>
      <w:r w:rsidR="00B72D96">
        <w:rPr>
          <w:spacing w:val="-4"/>
        </w:rPr>
        <w:t xml:space="preserve">, en déduire la puissance cédée par l’eau </w:t>
      </w:r>
      <w:r w:rsidR="00C212BB">
        <w:rPr>
          <w:spacing w:val="-4"/>
        </w:rPr>
        <w:t xml:space="preserve">à la turbine </w:t>
      </w:r>
      <w:r w:rsidR="00B72D96">
        <w:rPr>
          <w:spacing w:val="-4"/>
        </w:rPr>
        <w:t>HP.</w:t>
      </w:r>
    </w:p>
    <w:p w14:paraId="28D1489C" w14:textId="77777777" w:rsidR="00B72D96" w:rsidRDefault="00B72D96" w:rsidP="00A14FBB">
      <w:pPr>
        <w:pStyle w:val="Paragraphedeliste"/>
        <w:overflowPunct w:val="0"/>
        <w:autoSpaceDE w:val="0"/>
        <w:autoSpaceDN w:val="0"/>
        <w:adjustRightInd w:val="0"/>
        <w:spacing w:before="60"/>
        <w:ind w:left="0"/>
        <w:jc w:val="both"/>
        <w:textAlignment w:val="baseline"/>
        <w:rPr>
          <w:spacing w:val="-4"/>
        </w:rPr>
      </w:pPr>
    </w:p>
    <w:p w14:paraId="7FDB4822" w14:textId="5E1834E5" w:rsidR="00B72D96" w:rsidRDefault="00A3167E" w:rsidP="00A14FBB">
      <w:pPr>
        <w:pStyle w:val="Paragraphedeliste"/>
        <w:overflowPunct w:val="0"/>
        <w:autoSpaceDE w:val="0"/>
        <w:autoSpaceDN w:val="0"/>
        <w:adjustRightInd w:val="0"/>
        <w:spacing w:before="60"/>
        <w:ind w:left="0"/>
        <w:jc w:val="both"/>
        <w:textAlignment w:val="baseline"/>
        <w:rPr>
          <w:spacing w:val="-4"/>
        </w:rPr>
      </w:pPr>
      <w:r w:rsidRPr="007D13B7">
        <w:rPr>
          <w:b/>
          <w:color w:val="000000"/>
          <w:sz w:val="26"/>
        </w:rPr>
        <w:t>Q</w:t>
      </w:r>
      <w:r>
        <w:rPr>
          <w:b/>
          <w:color w:val="000000"/>
          <w:sz w:val="26"/>
        </w:rPr>
        <w:t>2</w:t>
      </w:r>
      <w:r w:rsidR="00BF363F">
        <w:rPr>
          <w:b/>
          <w:color w:val="000000"/>
          <w:sz w:val="26"/>
        </w:rPr>
        <w:t>7</w:t>
      </w:r>
      <w:r w:rsidR="00BE2945">
        <w:rPr>
          <w:b/>
          <w:color w:val="000000"/>
        </w:rPr>
        <w:t> </w:t>
      </w:r>
      <w:r>
        <w:rPr>
          <w:b/>
          <w:color w:val="000000"/>
        </w:rPr>
        <w:t>-</w:t>
      </w:r>
      <w:r w:rsidR="00BE2945">
        <w:rPr>
          <w:b/>
          <w:color w:val="000000"/>
        </w:rPr>
        <w:t> </w:t>
      </w:r>
      <w:r w:rsidR="00B72D96">
        <w:rPr>
          <w:spacing w:val="-4"/>
        </w:rPr>
        <w:t xml:space="preserve">La puissance cédée par l’eau </w:t>
      </w:r>
      <w:r w:rsidR="00C212BB">
        <w:rPr>
          <w:spacing w:val="-4"/>
        </w:rPr>
        <w:t>à la turbine</w:t>
      </w:r>
      <w:r w:rsidR="00B72D96">
        <w:rPr>
          <w:spacing w:val="-4"/>
        </w:rPr>
        <w:t xml:space="preserve"> BP est de 962</w:t>
      </w:r>
      <w:r w:rsidR="00BE2945">
        <w:rPr>
          <w:spacing w:val="-4"/>
        </w:rPr>
        <w:t> MW. E</w:t>
      </w:r>
      <w:r w:rsidR="00B72D96">
        <w:rPr>
          <w:spacing w:val="-4"/>
        </w:rPr>
        <w:t>n déduire la puissance totale reçue par la turbine.</w:t>
      </w:r>
    </w:p>
    <w:p w14:paraId="377F9B75" w14:textId="565B3916" w:rsidR="00B247F6" w:rsidRPr="00F451C6" w:rsidRDefault="00B247F6" w:rsidP="00DD6E02">
      <w:pPr>
        <w:jc w:val="both"/>
        <w:rPr>
          <w:b/>
          <w:color w:val="000000" w:themeColor="text1"/>
          <w:spacing w:val="-4"/>
        </w:rPr>
      </w:pPr>
    </w:p>
    <w:p w14:paraId="2AE0D56A" w14:textId="71660D2D" w:rsidR="00DD6E02" w:rsidRPr="00F6193B" w:rsidRDefault="00DD6E02" w:rsidP="00DD6E02">
      <w:pPr>
        <w:jc w:val="both"/>
      </w:pPr>
      <w:r w:rsidRPr="00B247F6">
        <w:rPr>
          <w:b/>
          <w:color w:val="000000"/>
          <w:sz w:val="26"/>
        </w:rPr>
        <w:t>Partie F – Consommation en eau d’une centrale nucléaire</w:t>
      </w:r>
      <w:r w:rsidR="00BE2945">
        <w:rPr>
          <w:b/>
          <w:color w:val="000000"/>
          <w:sz w:val="26"/>
        </w:rPr>
        <w:t>.</w:t>
      </w:r>
    </w:p>
    <w:p w14:paraId="0E68005A" w14:textId="77777777" w:rsidR="00DD6E02" w:rsidRDefault="00DD6E02" w:rsidP="00DD6E02">
      <w:pPr>
        <w:rPr>
          <w:bCs/>
        </w:rPr>
      </w:pPr>
    </w:p>
    <w:p w14:paraId="46E2430E" w14:textId="77777777" w:rsidR="00DD6E02" w:rsidRPr="002057CC" w:rsidRDefault="00DD6E02" w:rsidP="00DD6E02">
      <w:pPr>
        <w:pStyle w:val="Paragraphedeliste"/>
        <w:autoSpaceDE w:val="0"/>
        <w:autoSpaceDN w:val="0"/>
        <w:adjustRightInd w:val="0"/>
        <w:ind w:left="0"/>
        <w:jc w:val="both"/>
        <w:rPr>
          <w:color w:val="000000"/>
          <w:lang w:eastAsia="fr-FR"/>
        </w:rPr>
      </w:pPr>
      <w:r w:rsidRPr="003705D4">
        <w:rPr>
          <w:color w:val="000000"/>
          <w:lang w:eastAsia="fr-FR"/>
        </w:rPr>
        <w:t>L’eau du circuit de refroidissement permet</w:t>
      </w:r>
      <w:r>
        <w:rPr>
          <w:color w:val="000000"/>
          <w:lang w:eastAsia="fr-FR"/>
        </w:rPr>
        <w:t xml:space="preserve">, via le condenseur, </w:t>
      </w:r>
      <w:r w:rsidRPr="003705D4">
        <w:rPr>
          <w:color w:val="000000"/>
          <w:lang w:eastAsia="fr-FR"/>
        </w:rPr>
        <w:t>la liquéfaction de la vapeur du circuit secondaire</w:t>
      </w:r>
      <w:r>
        <w:rPr>
          <w:color w:val="000000"/>
          <w:lang w:eastAsia="fr-FR"/>
        </w:rPr>
        <w:t>. L’eau du circuit de refroidissement est ensuite dirigée vers l’</w:t>
      </w:r>
      <w:proofErr w:type="spellStart"/>
      <w:r>
        <w:rPr>
          <w:color w:val="000000"/>
          <w:lang w:eastAsia="fr-FR"/>
        </w:rPr>
        <w:t>aéroréfrigérant</w:t>
      </w:r>
      <w:proofErr w:type="spellEnd"/>
      <w:r>
        <w:rPr>
          <w:color w:val="000000"/>
          <w:lang w:eastAsia="fr-FR"/>
        </w:rPr>
        <w:t xml:space="preserve"> pour y être refroidie.</w:t>
      </w:r>
    </w:p>
    <w:p w14:paraId="71333910" w14:textId="77777777" w:rsidR="00DD6E02" w:rsidRDefault="00DD6E02" w:rsidP="00BE2945">
      <w:pPr>
        <w:jc w:val="both"/>
        <w:rPr>
          <w:bCs/>
        </w:rPr>
      </w:pPr>
      <w:r w:rsidRPr="00711958">
        <w:rPr>
          <w:bCs/>
        </w:rPr>
        <w:t>L’</w:t>
      </w:r>
      <w:proofErr w:type="spellStart"/>
      <w:r w:rsidRPr="00711958">
        <w:rPr>
          <w:bCs/>
        </w:rPr>
        <w:t>aéroréfrigérant</w:t>
      </w:r>
      <w:proofErr w:type="spellEnd"/>
      <w:r w:rsidRPr="00711958">
        <w:rPr>
          <w:bCs/>
        </w:rPr>
        <w:t xml:space="preserve"> est une tour creuse en son centre</w:t>
      </w:r>
      <w:r>
        <w:rPr>
          <w:bCs/>
        </w:rPr>
        <w:t>,</w:t>
      </w:r>
      <w:r w:rsidRPr="00711958">
        <w:rPr>
          <w:bCs/>
        </w:rPr>
        <w:t xml:space="preserve"> dans laquelle se crée</w:t>
      </w:r>
      <w:r>
        <w:rPr>
          <w:bCs/>
        </w:rPr>
        <w:t xml:space="preserve"> </w:t>
      </w:r>
      <w:r w:rsidRPr="00711958">
        <w:rPr>
          <w:bCs/>
        </w:rPr>
        <w:t xml:space="preserve">un courant d’air entrant en partie basse et sortant en partie haute. </w:t>
      </w:r>
      <w:r>
        <w:rPr>
          <w:bCs/>
        </w:rPr>
        <w:t>L’eau du circuit de refroidissement y est dispersée en fines gouttelettes face au courant d’air ascendant.</w:t>
      </w:r>
    </w:p>
    <w:p w14:paraId="552117DE" w14:textId="77777777" w:rsidR="00DD6E02" w:rsidRDefault="00DD6E02" w:rsidP="00DD6E02">
      <w:pPr>
        <w:rPr>
          <w:bCs/>
        </w:rPr>
      </w:pPr>
      <w:r w:rsidRPr="008D78BC">
        <w:rPr>
          <w:bCs/>
        </w:rPr>
        <w:t>L’air évapore une partie de l’eau à refroidir.</w:t>
      </w:r>
    </w:p>
    <w:p w14:paraId="719D7FA1" w14:textId="77777777" w:rsidR="00DD6E02" w:rsidRPr="00195F00" w:rsidRDefault="00DD6E02" w:rsidP="00DD6E02">
      <w:pPr>
        <w:rPr>
          <w:bCs/>
          <w:sz w:val="16"/>
          <w:szCs w:val="16"/>
        </w:rPr>
      </w:pPr>
    </w:p>
    <w:p w14:paraId="4236377A" w14:textId="0E40CCC3" w:rsidR="00DD6E02" w:rsidRDefault="00DD6E02" w:rsidP="00BE2945">
      <w:pPr>
        <w:jc w:val="both"/>
        <w:rPr>
          <w:bCs/>
        </w:rPr>
      </w:pPr>
      <w:r>
        <w:rPr>
          <w:bCs/>
        </w:rPr>
        <w:t>La</w:t>
      </w:r>
      <w:r w:rsidRPr="006E6BF1">
        <w:rPr>
          <w:bCs/>
        </w:rPr>
        <w:t xml:space="preserve"> plus grand</w:t>
      </w:r>
      <w:r>
        <w:rPr>
          <w:bCs/>
        </w:rPr>
        <w:t>e quantité d’eau consommée</w:t>
      </w:r>
      <w:r w:rsidRPr="006E6BF1">
        <w:rPr>
          <w:bCs/>
        </w:rPr>
        <w:t xml:space="preserve"> </w:t>
      </w:r>
      <w:r>
        <w:rPr>
          <w:bCs/>
        </w:rPr>
        <w:t>dans une</w:t>
      </w:r>
      <w:r w:rsidRPr="006E6BF1">
        <w:rPr>
          <w:bCs/>
        </w:rPr>
        <w:t xml:space="preserve"> </w:t>
      </w:r>
      <w:r>
        <w:rPr>
          <w:bCs/>
        </w:rPr>
        <w:t xml:space="preserve">centrale nucléaire de production d’électricité </w:t>
      </w:r>
      <w:r w:rsidRPr="006E6BF1">
        <w:rPr>
          <w:bCs/>
        </w:rPr>
        <w:t xml:space="preserve">se </w:t>
      </w:r>
      <w:r>
        <w:rPr>
          <w:bCs/>
        </w:rPr>
        <w:t xml:space="preserve">fait par évaporation </w:t>
      </w:r>
      <w:r w:rsidRPr="006E6BF1">
        <w:rPr>
          <w:bCs/>
        </w:rPr>
        <w:t xml:space="preserve">au niveau </w:t>
      </w:r>
      <w:r>
        <w:rPr>
          <w:bCs/>
        </w:rPr>
        <w:t xml:space="preserve">des </w:t>
      </w:r>
      <w:proofErr w:type="spellStart"/>
      <w:r>
        <w:rPr>
          <w:bCs/>
        </w:rPr>
        <w:t>aéroréfrigérants</w:t>
      </w:r>
      <w:proofErr w:type="spellEnd"/>
      <w:r>
        <w:rPr>
          <w:bCs/>
        </w:rPr>
        <w:t>.</w:t>
      </w:r>
    </w:p>
    <w:p w14:paraId="34FB240E" w14:textId="77777777" w:rsidR="00DD6E02" w:rsidRDefault="00DD6E02" w:rsidP="00DD6E02">
      <w:pPr>
        <w:rPr>
          <w:bCs/>
        </w:rPr>
      </w:pPr>
    </w:p>
    <w:p w14:paraId="21A2F3AC" w14:textId="77777777" w:rsidR="00DD6E02" w:rsidRDefault="00DD6E02" w:rsidP="00DD6E02">
      <w:pPr>
        <w:rPr>
          <w:bCs/>
        </w:rPr>
      </w:pPr>
      <w:r>
        <w:rPr>
          <w:b/>
          <w:bCs/>
          <w:noProof/>
          <w:color w:val="000000"/>
          <w:u w:val="single"/>
          <w:lang w:eastAsia="fr-FR"/>
        </w:rPr>
        <mc:AlternateContent>
          <mc:Choice Requires="wpg">
            <w:drawing>
              <wp:anchor distT="0" distB="0" distL="114300" distR="114300" simplePos="0" relativeHeight="251667456" behindDoc="0" locked="0" layoutInCell="1" allowOverlap="1" wp14:anchorId="61C7A0B7" wp14:editId="030DE779">
                <wp:simplePos x="0" y="0"/>
                <wp:positionH relativeFrom="column">
                  <wp:posOffset>327660</wp:posOffset>
                </wp:positionH>
                <wp:positionV relativeFrom="paragraph">
                  <wp:posOffset>31750</wp:posOffset>
                </wp:positionV>
                <wp:extent cx="5581649" cy="3618865"/>
                <wp:effectExtent l="0" t="0" r="635" b="635"/>
                <wp:wrapNone/>
                <wp:docPr id="715219232" name="Groupe 253"/>
                <wp:cNvGraphicFramePr/>
                <a:graphic xmlns:a="http://schemas.openxmlformats.org/drawingml/2006/main">
                  <a:graphicData uri="http://schemas.microsoft.com/office/word/2010/wordprocessingGroup">
                    <wpg:wgp>
                      <wpg:cNvGrpSpPr/>
                      <wpg:grpSpPr>
                        <a:xfrm>
                          <a:off x="0" y="0"/>
                          <a:ext cx="5581649" cy="3618865"/>
                          <a:chOff x="922955" y="0"/>
                          <a:chExt cx="5581667" cy="3619342"/>
                        </a:xfrm>
                      </wpg:grpSpPr>
                      <wpg:grpSp>
                        <wpg:cNvPr id="142060878" name="Groupe 50"/>
                        <wpg:cNvGrpSpPr/>
                        <wpg:grpSpPr>
                          <a:xfrm>
                            <a:off x="922955" y="0"/>
                            <a:ext cx="5372907" cy="3619342"/>
                            <a:chOff x="777240" y="13063"/>
                            <a:chExt cx="4524637" cy="2669812"/>
                          </a:xfrm>
                        </wpg:grpSpPr>
                        <wps:wsp>
                          <wps:cNvPr id="1251078889" name="Nuage 29"/>
                          <wps:cNvSpPr/>
                          <wps:spPr>
                            <a:xfrm>
                              <a:off x="3147785" y="13063"/>
                              <a:ext cx="777307" cy="661663"/>
                            </a:xfrm>
                            <a:prstGeom prst="cloud">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359705" name="Zone de texte 20"/>
                          <wps:cNvSpPr txBox="1"/>
                          <wps:spPr>
                            <a:xfrm>
                              <a:off x="975611" y="1632857"/>
                              <a:ext cx="769970" cy="243504"/>
                            </a:xfrm>
                            <a:prstGeom prst="rect">
                              <a:avLst/>
                            </a:prstGeom>
                            <a:solidFill>
                              <a:schemeClr val="lt1"/>
                            </a:solidFill>
                            <a:ln w="6350">
                              <a:noFill/>
                            </a:ln>
                          </wps:spPr>
                          <wps:txbx>
                            <w:txbxContent>
                              <w:p w14:paraId="01805D6B" w14:textId="77777777" w:rsidR="009E28E7" w:rsidRPr="008448CB" w:rsidRDefault="009E28E7" w:rsidP="00DD6E02">
                                <w:pPr>
                                  <w:rPr>
                                    <w:b/>
                                    <w:bCs/>
                                    <w:color w:val="000000" w:themeColor="text1"/>
                                    <w:sz w:val="16"/>
                                    <w:szCs w:val="16"/>
                                  </w:rPr>
                                </w:pPr>
                                <w:r>
                                  <w:rPr>
                                    <w:b/>
                                    <w:bCs/>
                                    <w:color w:val="000000" w:themeColor="text1"/>
                                    <w:sz w:val="16"/>
                                    <w:szCs w:val="16"/>
                                  </w:rPr>
                                  <w:t>Condenseur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70587972" name="Groupe 63"/>
                          <wpg:cNvGrpSpPr/>
                          <wpg:grpSpPr>
                            <a:xfrm>
                              <a:off x="777240" y="718457"/>
                              <a:ext cx="3242310" cy="1763509"/>
                              <a:chOff x="0" y="0"/>
                              <a:chExt cx="3242691" cy="1763921"/>
                            </a:xfrm>
                          </wpg:grpSpPr>
                          <pic:pic xmlns:pic="http://schemas.openxmlformats.org/drawingml/2006/picture">
                            <pic:nvPicPr>
                              <pic:cNvPr id="1860793147" name="Image 1" descr="Une image contenant conception, clipart, illustration&#10;&#10;Description générée automatiquement"/>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2276856" y="0"/>
                                <a:ext cx="965835" cy="1389380"/>
                              </a:xfrm>
                              <a:prstGeom prst="rect">
                                <a:avLst/>
                              </a:prstGeom>
                            </pic:spPr>
                          </pic:pic>
                          <wpg:grpSp>
                            <wpg:cNvPr id="713458339" name="Groupe 62"/>
                            <wpg:cNvGrpSpPr/>
                            <wpg:grpSpPr>
                              <a:xfrm>
                                <a:off x="0" y="543927"/>
                                <a:ext cx="3059556" cy="1219994"/>
                                <a:chOff x="0" y="-141"/>
                                <a:chExt cx="3059556" cy="1219994"/>
                              </a:xfrm>
                            </wpg:grpSpPr>
                            <wpg:grpSp>
                              <wpg:cNvPr id="616638630" name="Groupe 61"/>
                              <wpg:cNvGrpSpPr/>
                              <wpg:grpSpPr>
                                <a:xfrm>
                                  <a:off x="0" y="-141"/>
                                  <a:ext cx="3059556" cy="1219994"/>
                                  <a:chOff x="0" y="-141"/>
                                  <a:chExt cx="3059556" cy="1219994"/>
                                </a:xfrm>
                              </wpg:grpSpPr>
                              <wpg:grpSp>
                                <wpg:cNvPr id="1947539575" name="Groupe 47"/>
                                <wpg:cNvGrpSpPr/>
                                <wpg:grpSpPr>
                                  <a:xfrm>
                                    <a:off x="0" y="210312"/>
                                    <a:ext cx="198438" cy="525780"/>
                                    <a:chOff x="0" y="0"/>
                                    <a:chExt cx="200148" cy="554200"/>
                                  </a:xfrm>
                                </wpg:grpSpPr>
                                <wpg:grpSp>
                                  <wpg:cNvPr id="1387142332" name="Groupe 40"/>
                                  <wpg:cNvGrpSpPr/>
                                  <wpg:grpSpPr>
                                    <a:xfrm>
                                      <a:off x="0" y="106823"/>
                                      <a:ext cx="200148" cy="306108"/>
                                      <a:chOff x="0" y="0"/>
                                      <a:chExt cx="423194" cy="619676"/>
                                    </a:xfrm>
                                  </wpg:grpSpPr>
                                  <wpg:grpSp>
                                    <wpg:cNvPr id="62502650" name="Groupe 39"/>
                                    <wpg:cNvGrpSpPr/>
                                    <wpg:grpSpPr>
                                      <a:xfrm>
                                        <a:off x="0" y="0"/>
                                        <a:ext cx="423194" cy="619676"/>
                                        <a:chOff x="0" y="0"/>
                                        <a:chExt cx="423194" cy="619676"/>
                                      </a:xfrm>
                                    </wpg:grpSpPr>
                                    <wps:wsp>
                                      <wps:cNvPr id="2038993649" name="Rectangle : coins arrondis 33"/>
                                      <wps:cNvSpPr/>
                                      <wps:spPr>
                                        <a:xfrm>
                                          <a:off x="0" y="0"/>
                                          <a:ext cx="423194" cy="619676"/>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64311329" name="Groupe 37"/>
                                      <wpg:cNvGrpSpPr/>
                                      <wpg:grpSpPr>
                                        <a:xfrm>
                                          <a:off x="137356" y="0"/>
                                          <a:ext cx="91925" cy="179294"/>
                                          <a:chOff x="0" y="0"/>
                                          <a:chExt cx="91925" cy="179294"/>
                                        </a:xfrm>
                                      </wpg:grpSpPr>
                                      <wps:wsp>
                                        <wps:cNvPr id="205385538" name="Connecteur droit 35"/>
                                        <wps:cNvCnPr/>
                                        <wps:spPr>
                                          <a:xfrm flipH="1">
                                            <a:off x="0" y="0"/>
                                            <a:ext cx="91925" cy="99892"/>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711960108" name="Connecteur droit 36"/>
                                        <wps:cNvCnPr/>
                                        <wps:spPr>
                                          <a:xfrm>
                                            <a:off x="0" y="99892"/>
                                            <a:ext cx="91440" cy="79402"/>
                                          </a:xfrm>
                                          <a:prstGeom prst="line">
                                            <a:avLst/>
                                          </a:prstGeom>
                                        </wps:spPr>
                                        <wps:style>
                                          <a:lnRef idx="1">
                                            <a:schemeClr val="accent1"/>
                                          </a:lnRef>
                                          <a:fillRef idx="0">
                                            <a:schemeClr val="accent1"/>
                                          </a:fillRef>
                                          <a:effectRef idx="0">
                                            <a:schemeClr val="accent1"/>
                                          </a:effectRef>
                                          <a:fontRef idx="minor">
                                            <a:schemeClr val="tx1"/>
                                          </a:fontRef>
                                        </wps:style>
                                        <wps:bodyPr/>
                                      </wps:wsp>
                                    </wpg:grpSp>
                                    <wpg:grpSp>
                                      <wpg:cNvPr id="497911039" name="Groupe 37"/>
                                      <wpg:cNvGrpSpPr/>
                                      <wpg:grpSpPr>
                                        <a:xfrm>
                                          <a:off x="137356" y="180525"/>
                                          <a:ext cx="91925" cy="179294"/>
                                          <a:chOff x="0" y="0"/>
                                          <a:chExt cx="91925" cy="179294"/>
                                        </a:xfrm>
                                      </wpg:grpSpPr>
                                      <wps:wsp>
                                        <wps:cNvPr id="920686718" name="Connecteur droit 35"/>
                                        <wps:cNvCnPr/>
                                        <wps:spPr>
                                          <a:xfrm flipH="1">
                                            <a:off x="0" y="0"/>
                                            <a:ext cx="91925" cy="99892"/>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222360158" name="Connecteur droit 36"/>
                                        <wps:cNvCnPr/>
                                        <wps:spPr>
                                          <a:xfrm>
                                            <a:off x="0" y="99892"/>
                                            <a:ext cx="91440" cy="79402"/>
                                          </a:xfrm>
                                          <a:prstGeom prst="line">
                                            <a:avLst/>
                                          </a:prstGeom>
                                        </wps:spPr>
                                        <wps:style>
                                          <a:lnRef idx="1">
                                            <a:schemeClr val="accent1"/>
                                          </a:lnRef>
                                          <a:fillRef idx="0">
                                            <a:schemeClr val="accent1"/>
                                          </a:fillRef>
                                          <a:effectRef idx="0">
                                            <a:schemeClr val="accent1"/>
                                          </a:effectRef>
                                          <a:fontRef idx="minor">
                                            <a:schemeClr val="tx1"/>
                                          </a:fontRef>
                                        </wps:style>
                                        <wps:bodyPr/>
                                      </wps:wsp>
                                    </wpg:grpSp>
                                    <wpg:grpSp>
                                      <wpg:cNvPr id="222044197" name="Groupe 37"/>
                                      <wpg:cNvGrpSpPr/>
                                      <wpg:grpSpPr>
                                        <a:xfrm>
                                          <a:off x="137356" y="361050"/>
                                          <a:ext cx="91925" cy="179294"/>
                                          <a:chOff x="0" y="0"/>
                                          <a:chExt cx="91925" cy="179294"/>
                                        </a:xfrm>
                                      </wpg:grpSpPr>
                                      <wps:wsp>
                                        <wps:cNvPr id="1535680599" name="Connecteur droit 35"/>
                                        <wps:cNvCnPr/>
                                        <wps:spPr>
                                          <a:xfrm flipH="1">
                                            <a:off x="0" y="0"/>
                                            <a:ext cx="91925" cy="99892"/>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1391041" name="Connecteur droit 36"/>
                                        <wps:cNvCnPr/>
                                        <wps:spPr>
                                          <a:xfrm>
                                            <a:off x="0" y="99892"/>
                                            <a:ext cx="91440" cy="79402"/>
                                          </a:xfrm>
                                          <a:prstGeom prst="line">
                                            <a:avLst/>
                                          </a:prstGeom>
                                        </wps:spPr>
                                        <wps:style>
                                          <a:lnRef idx="1">
                                            <a:schemeClr val="accent1"/>
                                          </a:lnRef>
                                          <a:fillRef idx="0">
                                            <a:schemeClr val="accent1"/>
                                          </a:fillRef>
                                          <a:effectRef idx="0">
                                            <a:schemeClr val="accent1"/>
                                          </a:effectRef>
                                          <a:fontRef idx="minor">
                                            <a:schemeClr val="tx1"/>
                                          </a:fontRef>
                                        </wps:style>
                                        <wps:bodyPr/>
                                      </wps:wsp>
                                    </wpg:grpSp>
                                  </wpg:grpSp>
                                  <wps:wsp>
                                    <wps:cNvPr id="1923368696" name="Connecteur droit 38"/>
                                    <wps:cNvCnPr/>
                                    <wps:spPr>
                                      <a:xfrm flipH="1">
                                        <a:off x="153054" y="537652"/>
                                        <a:ext cx="74745" cy="80131"/>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1560558063" name="Connecteur droit 41"/>
                                  <wps:cNvCnPr/>
                                  <wps:spPr>
                                    <a:xfrm flipV="1">
                                      <a:off x="106822" y="414472"/>
                                      <a:ext cx="0" cy="139728"/>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412668852" name="Connecteur droit 42"/>
                                  <wps:cNvCnPr/>
                                  <wps:spPr>
                                    <a:xfrm flipV="1">
                                      <a:off x="102549" y="0"/>
                                      <a:ext cx="0" cy="10746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846488332" name="Groupe 49"/>
                                <wpg:cNvGrpSpPr/>
                                <wpg:grpSpPr>
                                  <a:xfrm>
                                    <a:off x="105156" y="-141"/>
                                    <a:ext cx="2954400" cy="1219994"/>
                                    <a:chOff x="0" y="-148"/>
                                    <a:chExt cx="2979859" cy="1284473"/>
                                  </a:xfrm>
                                </wpg:grpSpPr>
                                <wps:wsp>
                                  <wps:cNvPr id="1984504218" name="Zone de texte 20"/>
                                  <wps:cNvSpPr txBox="1"/>
                                  <wps:spPr>
                                    <a:xfrm>
                                      <a:off x="397302" y="-148"/>
                                      <a:ext cx="1792927" cy="377376"/>
                                    </a:xfrm>
                                    <a:prstGeom prst="rect">
                                      <a:avLst/>
                                    </a:prstGeom>
                                    <a:solidFill>
                                      <a:schemeClr val="lt1"/>
                                    </a:solidFill>
                                    <a:ln w="6350">
                                      <a:noFill/>
                                    </a:ln>
                                  </wps:spPr>
                                  <wps:txbx>
                                    <w:txbxContent>
                                      <w:p w14:paraId="348C8DAA" w14:textId="77777777" w:rsidR="009E28E7" w:rsidRPr="008448CB" w:rsidRDefault="009E28E7" w:rsidP="00DD6E02">
                                        <w:pPr>
                                          <w:rPr>
                                            <w:b/>
                                            <w:bCs/>
                                            <w:color w:val="000000" w:themeColor="text1"/>
                                            <w:sz w:val="16"/>
                                            <w:szCs w:val="16"/>
                                          </w:rPr>
                                        </w:pPr>
                                        <w:r w:rsidRPr="008448CB">
                                          <w:rPr>
                                            <w:b/>
                                            <w:bCs/>
                                            <w:color w:val="000000" w:themeColor="text1"/>
                                            <w:sz w:val="16"/>
                                            <w:szCs w:val="16"/>
                                          </w:rPr>
                                          <w:t>Eau du circuit de refroidissement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1080219" name="Connecteur droit 13"/>
                                  <wps:cNvCnPr/>
                                  <wps:spPr>
                                    <a:xfrm>
                                      <a:off x="0" y="217917"/>
                                      <a:ext cx="297985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359155065" name="Groupe 19"/>
                                  <wpg:cNvGrpSpPr/>
                                  <wpg:grpSpPr>
                                    <a:xfrm>
                                      <a:off x="2431279" y="217917"/>
                                      <a:ext cx="127000" cy="482600"/>
                                      <a:chOff x="0" y="0"/>
                                      <a:chExt cx="127000" cy="294640"/>
                                    </a:xfrm>
                                  </wpg:grpSpPr>
                                  <wpg:grpSp>
                                    <wpg:cNvPr id="747059199" name="Groupe 17"/>
                                    <wpg:cNvGrpSpPr/>
                                    <wpg:grpSpPr>
                                      <a:xfrm>
                                        <a:off x="0" y="0"/>
                                        <a:ext cx="127000" cy="66040"/>
                                        <a:chOff x="0" y="0"/>
                                        <a:chExt cx="127000" cy="66040"/>
                                      </a:xfrm>
                                    </wpg:grpSpPr>
                                    <wps:wsp>
                                      <wps:cNvPr id="1936811537" name="Connecteur droit 14"/>
                                      <wps:cNvCnPr/>
                                      <wps:spPr>
                                        <a:xfrm flipH="1">
                                          <a:off x="0" y="0"/>
                                          <a:ext cx="65315" cy="53789"/>
                                        </a:xfrm>
                                        <a:prstGeom prst="line">
                                          <a:avLst/>
                                        </a:prstGeom>
                                      </wps:spPr>
                                      <wps:style>
                                        <a:lnRef idx="1">
                                          <a:schemeClr val="dk1"/>
                                        </a:lnRef>
                                        <a:fillRef idx="0">
                                          <a:schemeClr val="dk1"/>
                                        </a:fillRef>
                                        <a:effectRef idx="0">
                                          <a:schemeClr val="dk1"/>
                                        </a:effectRef>
                                        <a:fontRef idx="minor">
                                          <a:schemeClr val="tx1"/>
                                        </a:fontRef>
                                      </wps:style>
                                      <wps:bodyPr/>
                                    </wps:wsp>
                                    <wps:wsp>
                                      <wps:cNvPr id="1038911906" name="Connecteur droit 15"/>
                                      <wps:cNvCnPr/>
                                      <wps:spPr>
                                        <a:xfrm>
                                          <a:off x="66040" y="0"/>
                                          <a:ext cx="0" cy="660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56885738" name="Connecteur droit 16"/>
                                      <wps:cNvCnPr/>
                                      <wps:spPr>
                                        <a:xfrm>
                                          <a:off x="66040" y="0"/>
                                          <a:ext cx="60960" cy="53340"/>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1373878436" name="Connecteur droit 18"/>
                                    <wps:cNvCnPr/>
                                    <wps:spPr>
                                      <a:xfrm>
                                        <a:off x="0" y="53340"/>
                                        <a:ext cx="0" cy="2413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910541488" name="Connecteur droit 18"/>
                                    <wps:cNvCnPr/>
                                    <wps:spPr>
                                      <a:xfrm>
                                        <a:off x="66040" y="53340"/>
                                        <a:ext cx="0" cy="2413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792686924" name="Connecteur droit 18"/>
                                    <wps:cNvCnPr/>
                                    <wps:spPr>
                                      <a:xfrm>
                                        <a:off x="127000" y="53340"/>
                                        <a:ext cx="0" cy="2413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g:grpSp>
                                <wpg:grpSp>
                                  <wpg:cNvPr id="530154751" name="Groupe 19"/>
                                  <wpg:cNvGrpSpPr/>
                                  <wpg:grpSpPr>
                                    <a:xfrm>
                                      <a:off x="2627832" y="217917"/>
                                      <a:ext cx="127000" cy="482600"/>
                                      <a:chOff x="0" y="0"/>
                                      <a:chExt cx="127000" cy="294640"/>
                                    </a:xfrm>
                                  </wpg:grpSpPr>
                                  <wpg:grpSp>
                                    <wpg:cNvPr id="939444176" name="Groupe 17"/>
                                    <wpg:cNvGrpSpPr/>
                                    <wpg:grpSpPr>
                                      <a:xfrm>
                                        <a:off x="0" y="0"/>
                                        <a:ext cx="127000" cy="66040"/>
                                        <a:chOff x="0" y="0"/>
                                        <a:chExt cx="127000" cy="66040"/>
                                      </a:xfrm>
                                    </wpg:grpSpPr>
                                    <wps:wsp>
                                      <wps:cNvPr id="86178150" name="Connecteur droit 14"/>
                                      <wps:cNvCnPr/>
                                      <wps:spPr>
                                        <a:xfrm flipH="1">
                                          <a:off x="0" y="0"/>
                                          <a:ext cx="65315" cy="53789"/>
                                        </a:xfrm>
                                        <a:prstGeom prst="line">
                                          <a:avLst/>
                                        </a:prstGeom>
                                      </wps:spPr>
                                      <wps:style>
                                        <a:lnRef idx="1">
                                          <a:schemeClr val="dk1"/>
                                        </a:lnRef>
                                        <a:fillRef idx="0">
                                          <a:schemeClr val="dk1"/>
                                        </a:fillRef>
                                        <a:effectRef idx="0">
                                          <a:schemeClr val="dk1"/>
                                        </a:effectRef>
                                        <a:fontRef idx="minor">
                                          <a:schemeClr val="tx1"/>
                                        </a:fontRef>
                                      </wps:style>
                                      <wps:bodyPr/>
                                    </wps:wsp>
                                    <wps:wsp>
                                      <wps:cNvPr id="1020667841" name="Connecteur droit 15"/>
                                      <wps:cNvCnPr/>
                                      <wps:spPr>
                                        <a:xfrm>
                                          <a:off x="66040" y="0"/>
                                          <a:ext cx="0" cy="660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132813786" name="Connecteur droit 16"/>
                                      <wps:cNvCnPr/>
                                      <wps:spPr>
                                        <a:xfrm>
                                          <a:off x="66040" y="0"/>
                                          <a:ext cx="60960" cy="53340"/>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731458403" name="Connecteur droit 18"/>
                                    <wps:cNvCnPr/>
                                    <wps:spPr>
                                      <a:xfrm>
                                        <a:off x="0" y="53340"/>
                                        <a:ext cx="0" cy="2413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834069308" name="Connecteur droit 18"/>
                                    <wps:cNvCnPr/>
                                    <wps:spPr>
                                      <a:xfrm>
                                        <a:off x="66040" y="20376"/>
                                        <a:ext cx="0" cy="2413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451971901" name="Connecteur droit 18"/>
                                    <wps:cNvCnPr/>
                                    <wps:spPr>
                                      <a:xfrm>
                                        <a:off x="127000" y="53340"/>
                                        <a:ext cx="0" cy="2413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g:grpSp>
                                <wpg:grpSp>
                                  <wpg:cNvPr id="795777466" name="Groupe 19"/>
                                  <wpg:cNvGrpSpPr/>
                                  <wpg:grpSpPr>
                                    <a:xfrm>
                                      <a:off x="2837204" y="217917"/>
                                      <a:ext cx="127000" cy="482600"/>
                                      <a:chOff x="0" y="0"/>
                                      <a:chExt cx="127000" cy="294640"/>
                                    </a:xfrm>
                                  </wpg:grpSpPr>
                                  <wpg:grpSp>
                                    <wpg:cNvPr id="410664148" name="Groupe 17"/>
                                    <wpg:cNvGrpSpPr/>
                                    <wpg:grpSpPr>
                                      <a:xfrm>
                                        <a:off x="0" y="0"/>
                                        <a:ext cx="127000" cy="66040"/>
                                        <a:chOff x="0" y="0"/>
                                        <a:chExt cx="127000" cy="66040"/>
                                      </a:xfrm>
                                    </wpg:grpSpPr>
                                    <wps:wsp>
                                      <wps:cNvPr id="1849329032" name="Connecteur droit 14"/>
                                      <wps:cNvCnPr/>
                                      <wps:spPr>
                                        <a:xfrm flipH="1">
                                          <a:off x="0" y="0"/>
                                          <a:ext cx="65315" cy="53789"/>
                                        </a:xfrm>
                                        <a:prstGeom prst="line">
                                          <a:avLst/>
                                        </a:prstGeom>
                                      </wps:spPr>
                                      <wps:style>
                                        <a:lnRef idx="1">
                                          <a:schemeClr val="dk1"/>
                                        </a:lnRef>
                                        <a:fillRef idx="0">
                                          <a:schemeClr val="dk1"/>
                                        </a:fillRef>
                                        <a:effectRef idx="0">
                                          <a:schemeClr val="dk1"/>
                                        </a:effectRef>
                                        <a:fontRef idx="minor">
                                          <a:schemeClr val="tx1"/>
                                        </a:fontRef>
                                      </wps:style>
                                      <wps:bodyPr/>
                                    </wps:wsp>
                                    <wps:wsp>
                                      <wps:cNvPr id="287478642" name="Connecteur droit 15"/>
                                      <wps:cNvCnPr/>
                                      <wps:spPr>
                                        <a:xfrm>
                                          <a:off x="66040" y="0"/>
                                          <a:ext cx="0" cy="660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216440897" name="Connecteur droit 16"/>
                                      <wps:cNvCnPr/>
                                      <wps:spPr>
                                        <a:xfrm>
                                          <a:off x="66040" y="0"/>
                                          <a:ext cx="60960" cy="53340"/>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558586461" name="Connecteur droit 18"/>
                                    <wps:cNvCnPr/>
                                    <wps:spPr>
                                      <a:xfrm>
                                        <a:off x="0" y="53340"/>
                                        <a:ext cx="0" cy="2413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700348925" name="Connecteur droit 18"/>
                                    <wps:cNvCnPr/>
                                    <wps:spPr>
                                      <a:xfrm>
                                        <a:off x="66040" y="53340"/>
                                        <a:ext cx="0" cy="2413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448241188" name="Connecteur droit 18"/>
                                    <wps:cNvCnPr/>
                                    <wps:spPr>
                                      <a:xfrm>
                                        <a:off x="127000" y="53340"/>
                                        <a:ext cx="0" cy="2413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g:grpSp>
                                <wps:wsp>
                                  <wps:cNvPr id="820122711" name="Connecteur droit avec flèche 21"/>
                                  <wps:cNvCnPr/>
                                  <wps:spPr>
                                    <a:xfrm>
                                      <a:off x="1115226" y="218742"/>
                                      <a:ext cx="404446"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cNvPr id="1603570527" name="Groupe 48"/>
                                  <wpg:cNvGrpSpPr/>
                                  <wpg:grpSpPr>
                                    <a:xfrm>
                                      <a:off x="0" y="675117"/>
                                      <a:ext cx="2257021" cy="609208"/>
                                      <a:chOff x="0" y="0"/>
                                      <a:chExt cx="2257021" cy="609208"/>
                                    </a:xfrm>
                                  </wpg:grpSpPr>
                                  <wpg:grpSp>
                                    <wpg:cNvPr id="1862465433" name="Groupe 32"/>
                                    <wpg:cNvGrpSpPr/>
                                    <wpg:grpSpPr>
                                      <a:xfrm>
                                        <a:off x="0" y="0"/>
                                        <a:ext cx="2257021" cy="259080"/>
                                        <a:chOff x="0" y="0"/>
                                        <a:chExt cx="2257021" cy="259080"/>
                                      </a:xfrm>
                                    </wpg:grpSpPr>
                                    <wps:wsp>
                                      <wps:cNvPr id="830777158" name="Connecteur droit 13"/>
                                      <wps:cNvCnPr/>
                                      <wps:spPr>
                                        <a:xfrm>
                                          <a:off x="695960" y="96520"/>
                                          <a:ext cx="1561061"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74482633" name="Connecteur droit avec flèche 22"/>
                                      <wps:cNvCnPr/>
                                      <wps:spPr>
                                        <a:xfrm flipH="1">
                                          <a:off x="1295400" y="99060"/>
                                          <a:ext cx="46423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cNvPr id="541067936" name="Groupe 31"/>
                                      <wpg:cNvGrpSpPr/>
                                      <wpg:grpSpPr>
                                        <a:xfrm>
                                          <a:off x="447040" y="0"/>
                                          <a:ext cx="289560" cy="259080"/>
                                          <a:chOff x="0" y="0"/>
                                          <a:chExt cx="289560" cy="259080"/>
                                        </a:xfrm>
                                      </wpg:grpSpPr>
                                      <wps:wsp>
                                        <wps:cNvPr id="934117047" name="Ellipse 23"/>
                                        <wps:cNvSpPr/>
                                        <wps:spPr>
                                          <a:xfrm>
                                            <a:off x="35560" y="0"/>
                                            <a:ext cx="214532" cy="211015"/>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7163837" name="Connecteur droit 25"/>
                                        <wps:cNvCnPr/>
                                        <wps:spPr>
                                          <a:xfrm flipH="1">
                                            <a:off x="0" y="177800"/>
                                            <a:ext cx="63305" cy="80889"/>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73863985" name="Connecteur droit 26"/>
                                        <wps:cNvCnPr/>
                                        <wps:spPr>
                                          <a:xfrm>
                                            <a:off x="0" y="259080"/>
                                            <a:ext cx="28956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187402004" name="Connecteur droit 27"/>
                                        <wps:cNvCnPr/>
                                        <wps:spPr>
                                          <a:xfrm flipH="1" flipV="1">
                                            <a:off x="223520" y="177800"/>
                                            <a:ext cx="66040" cy="81280"/>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147421924" name="Connecteur droit 28"/>
                                      <wps:cNvCnPr/>
                                      <wps:spPr>
                                        <a:xfrm flipH="1">
                                          <a:off x="0" y="96520"/>
                                          <a:ext cx="4851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14739873" name="Zone de texte 20"/>
                                    <wps:cNvSpPr txBox="1"/>
                                    <wps:spPr>
                                      <a:xfrm>
                                        <a:off x="781940" y="344288"/>
                                        <a:ext cx="854580" cy="264920"/>
                                      </a:xfrm>
                                      <a:prstGeom prst="rect">
                                        <a:avLst/>
                                      </a:prstGeom>
                                      <a:solidFill>
                                        <a:schemeClr val="lt1"/>
                                      </a:solidFill>
                                      <a:ln w="6350">
                                        <a:noFill/>
                                      </a:ln>
                                    </wps:spPr>
                                    <wps:txbx>
                                      <w:txbxContent>
                                        <w:p w14:paraId="0F238AA7" w14:textId="77777777" w:rsidR="009E28E7" w:rsidRPr="008448CB" w:rsidRDefault="009E28E7" w:rsidP="00DD6E02">
                                          <w:pPr>
                                            <w:rPr>
                                              <w:b/>
                                              <w:bCs/>
                                              <w:color w:val="000000" w:themeColor="text1"/>
                                              <w:sz w:val="16"/>
                                              <w:szCs w:val="16"/>
                                            </w:rPr>
                                          </w:pPr>
                                          <w:r w:rsidRPr="008448CB">
                                            <w:rPr>
                                              <w:b/>
                                              <w:bCs/>
                                              <w:color w:val="000000" w:themeColor="text1"/>
                                              <w:sz w:val="16"/>
                                              <w:szCs w:val="16"/>
                                            </w:rPr>
                                            <w:t xml:space="preserve">Eau </w:t>
                                          </w:r>
                                          <w:r>
                                            <w:rPr>
                                              <w:b/>
                                              <w:bCs/>
                                              <w:color w:val="000000" w:themeColor="text1"/>
                                              <w:sz w:val="16"/>
                                              <w:szCs w:val="16"/>
                                            </w:rPr>
                                            <w:t>d’appoint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02554376" name="Connecteur droit 43"/>
                                    <wps:cNvCnPr/>
                                    <wps:spPr>
                                      <a:xfrm flipV="1">
                                        <a:off x="1115226" y="98277"/>
                                        <a:ext cx="0" cy="242772"/>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284935" name="Connecteur droit avec flèche 44"/>
                                    <wps:cNvCnPr/>
                                    <wps:spPr>
                                      <a:xfrm flipV="1">
                                        <a:off x="1114633" y="174952"/>
                                        <a:ext cx="0" cy="812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grpSp>
                            <wps:wsp>
                              <wps:cNvPr id="54265251" name="Connecteur droit avec flèche 52"/>
                              <wps:cNvCnPr/>
                              <wps:spPr>
                                <a:xfrm>
                                  <a:off x="2582672" y="480060"/>
                                  <a:ext cx="0" cy="115628"/>
                                </a:xfrm>
                                <a:prstGeom prst="straightConnector1">
                                  <a:avLst/>
                                </a:prstGeom>
                                <a:ln w="3175">
                                  <a:tailEnd type="triangle"/>
                                </a:ln>
                              </wps:spPr>
                              <wps:style>
                                <a:lnRef idx="1">
                                  <a:schemeClr val="accent1"/>
                                </a:lnRef>
                                <a:fillRef idx="0">
                                  <a:schemeClr val="accent1"/>
                                </a:fillRef>
                                <a:effectRef idx="0">
                                  <a:schemeClr val="accent1"/>
                                </a:effectRef>
                                <a:fontRef idx="minor">
                                  <a:schemeClr val="tx1"/>
                                </a:fontRef>
                              </wps:style>
                              <wps:bodyPr/>
                            </wps:wsp>
                            <wps:wsp>
                              <wps:cNvPr id="1314254973" name="Connecteur droit avec flèche 54"/>
                              <wps:cNvCnPr/>
                              <wps:spPr>
                                <a:xfrm>
                                  <a:off x="2985008" y="525780"/>
                                  <a:ext cx="0" cy="7669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14896679" name="Connecteur droit avec flèche 57"/>
                              <wps:cNvCnPr/>
                              <wps:spPr>
                                <a:xfrm>
                                  <a:off x="2774696" y="521208"/>
                                  <a:ext cx="0" cy="7390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s:wsp>
                          <wps:cNvPr id="1423038276" name="Zone de texte 20"/>
                          <wps:cNvSpPr txBox="1"/>
                          <wps:spPr>
                            <a:xfrm>
                              <a:off x="3089365" y="2194560"/>
                              <a:ext cx="946372" cy="488315"/>
                            </a:xfrm>
                            <a:prstGeom prst="rect">
                              <a:avLst/>
                            </a:prstGeom>
                            <a:solidFill>
                              <a:schemeClr val="lt1"/>
                            </a:solidFill>
                            <a:ln w="6350">
                              <a:noFill/>
                            </a:ln>
                          </wps:spPr>
                          <wps:txbx>
                            <w:txbxContent>
                              <w:p w14:paraId="618AEA1E" w14:textId="77777777" w:rsidR="009E28E7" w:rsidRPr="008448CB" w:rsidRDefault="009E28E7" w:rsidP="00DD6E02">
                                <w:pPr>
                                  <w:rPr>
                                    <w:b/>
                                    <w:bCs/>
                                    <w:color w:val="000000" w:themeColor="text1"/>
                                    <w:sz w:val="16"/>
                                    <w:szCs w:val="16"/>
                                  </w:rPr>
                                </w:pPr>
                                <w:proofErr w:type="spellStart"/>
                                <w:r>
                                  <w:rPr>
                                    <w:b/>
                                    <w:bCs/>
                                    <w:color w:val="000000" w:themeColor="text1"/>
                                    <w:sz w:val="16"/>
                                    <w:szCs w:val="16"/>
                                  </w:rPr>
                                  <w:t>Aéroréfrigérant</w:t>
                                </w:r>
                                <w:proofErr w:type="spellEnd"/>
                                <w:r>
                                  <w:rPr>
                                    <w:b/>
                                    <w:bCs/>
                                    <w:color w:val="000000" w:themeColor="text1"/>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0199739" name="Zone de texte 20"/>
                          <wps:cNvSpPr txBox="1"/>
                          <wps:spPr>
                            <a:xfrm>
                              <a:off x="3836450" y="444544"/>
                              <a:ext cx="1465427" cy="488887"/>
                            </a:xfrm>
                            <a:prstGeom prst="rect">
                              <a:avLst/>
                            </a:prstGeom>
                            <a:noFill/>
                            <a:ln w="6350">
                              <a:noFill/>
                            </a:ln>
                          </wps:spPr>
                          <wps:txbx>
                            <w:txbxContent>
                              <w:p w14:paraId="294460FF" w14:textId="77777777" w:rsidR="009E28E7" w:rsidRPr="006238CF" w:rsidRDefault="009E28E7" w:rsidP="00DD6E02">
                                <w:pPr>
                                  <w:rPr>
                                    <w:b/>
                                    <w:bCs/>
                                    <w:color w:val="000000" w:themeColor="text1"/>
                                    <w:sz w:val="16"/>
                                    <w:szCs w:val="16"/>
                                  </w:rPr>
                                </w:pPr>
                                <w:r w:rsidRPr="006238CF">
                                  <w:rPr>
                                    <w:b/>
                                    <w:bCs/>
                                    <w:color w:val="000000" w:themeColor="text1"/>
                                    <w:sz w:val="16"/>
                                    <w:szCs w:val="16"/>
                                  </w:rPr>
                                  <w:t>Air sortant :</w:t>
                                </w:r>
                              </w:p>
                              <w:p w14:paraId="3F49DB92" w14:textId="77777777" w:rsidR="009E28E7" w:rsidRPr="006238CF" w:rsidRDefault="009E28E7" w:rsidP="00DD6E02">
                                <w:pPr>
                                  <w:rPr>
                                    <w:b/>
                                    <w:bCs/>
                                    <w:color w:val="000000" w:themeColor="text1"/>
                                    <w:sz w:val="16"/>
                                    <w:szCs w:val="16"/>
                                  </w:rPr>
                                </w:pPr>
                                <w:r w:rsidRPr="006238CF">
                                  <w:rPr>
                                    <w:b/>
                                    <w:bCs/>
                                    <w:color w:val="000000" w:themeColor="text1"/>
                                    <w:sz w:val="16"/>
                                    <w:szCs w:val="16"/>
                                  </w:rPr>
                                  <w:t>Composition :34,5 g de vapeur d’eau par kilogramme d’air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42748829" name="Zone de texte 20"/>
                        <wps:cNvSpPr txBox="1"/>
                        <wps:spPr>
                          <a:xfrm>
                            <a:off x="4842906" y="2157879"/>
                            <a:ext cx="1661716" cy="662675"/>
                          </a:xfrm>
                          <a:prstGeom prst="rect">
                            <a:avLst/>
                          </a:prstGeom>
                          <a:solidFill>
                            <a:schemeClr val="lt1"/>
                          </a:solidFill>
                          <a:ln w="6350">
                            <a:noFill/>
                          </a:ln>
                        </wps:spPr>
                        <wps:txbx>
                          <w:txbxContent>
                            <w:p w14:paraId="0F794E14" w14:textId="77777777" w:rsidR="009E28E7" w:rsidRDefault="009E28E7" w:rsidP="00DD6E02">
                              <w:pPr>
                                <w:rPr>
                                  <w:b/>
                                  <w:bCs/>
                                  <w:color w:val="000000" w:themeColor="text1"/>
                                  <w:sz w:val="16"/>
                                  <w:szCs w:val="16"/>
                                </w:rPr>
                              </w:pPr>
                              <w:r>
                                <w:rPr>
                                  <w:b/>
                                  <w:bCs/>
                                  <w:color w:val="000000" w:themeColor="text1"/>
                                  <w:sz w:val="16"/>
                                  <w:szCs w:val="16"/>
                                </w:rPr>
                                <w:t>Air entrant :</w:t>
                              </w:r>
                            </w:p>
                            <w:p w14:paraId="3BB5072B" w14:textId="77777777" w:rsidR="009E28E7" w:rsidRPr="008448CB" w:rsidRDefault="009E28E7" w:rsidP="00DD6E02">
                              <w:pPr>
                                <w:rPr>
                                  <w:b/>
                                  <w:bCs/>
                                  <w:color w:val="000000" w:themeColor="text1"/>
                                  <w:sz w:val="16"/>
                                  <w:szCs w:val="16"/>
                                </w:rPr>
                              </w:pPr>
                              <w:r>
                                <w:rPr>
                                  <w:b/>
                                  <w:bCs/>
                                  <w:color w:val="000000" w:themeColor="text1"/>
                                  <w:sz w:val="16"/>
                                  <w:szCs w:val="16"/>
                                </w:rPr>
                                <w:t>Composition :  3,7g de vapeur d’eau par kilogramme d’air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86809148" name="Flèche vers le bas 250"/>
                        <wps:cNvSpPr/>
                        <wps:spPr>
                          <a:xfrm rot="10800000">
                            <a:off x="4061637" y="508296"/>
                            <a:ext cx="325758" cy="648586"/>
                          </a:xfrm>
                          <a:prstGeom prst="downArrow">
                            <a:avLst/>
                          </a:prstGeom>
                          <a:solidFill>
                            <a:schemeClr val="tx2">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2638301" name="Virage 252"/>
                        <wps:cNvSpPr/>
                        <wps:spPr>
                          <a:xfrm rot="2577958" flipH="1" flipV="1">
                            <a:off x="4599467" y="2454054"/>
                            <a:ext cx="650765" cy="659765"/>
                          </a:xfrm>
                          <a:prstGeom prst="bentArrow">
                            <a:avLst/>
                          </a:prstGeom>
                          <a:solidFill>
                            <a:srgbClr val="85ACE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1C7A0B7" id="Groupe 253" o:spid="_x0000_s1254" style="position:absolute;margin-left:25.8pt;margin-top:2.5pt;width:439.5pt;height:284.95pt;z-index:251667456;mso-width-relative:margin" coordorigin="9229" coordsize="55816,36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">
                <v:group id="Groupe 50" o:spid="_x0000_s1255" style="position:absolute;left:9229;width:53729;height:36193" coordorigin="7772,130" coordsize="45246,26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">
                  <v:shape id="Nuage 29" o:spid="_x0000_s1256" style="position:absolute;left:31477;top:130;width:7773;height:6617;visibility:visible;mso-wrap-style:square;v-text-anchor:middle" coordsize="43200,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0a121c [484]" strokeweight="2pt">
                    <v:path arrowok="t" o:connecttype="custom" o:connectlocs="84442,400934;38865,388727;124657,534523;104721,540358;296492,598713;284473,572063;518690,532256;513886,561495;614091,351570;672586,460867;752081,235166;726026,276152;689572,83106;690940,102466;523207,60530;536558,35840;398388,72293;404847,51003;251905,79522;275296,100168;74258,241829;70174,220095" o:connectangles="0,0,0,0,0,0,0,0,0,0,0,0,0,0,0,0,0,0,0,0,0,0"/>
                  </v:shape>
                  <v:shape id="Zone de texte 20" o:spid="_x0000_s1257" type="#_x0000_t202" style="position:absolute;left:9756;top:16328;width:7699;height:2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" fillcolor="white [3201]" stroked="f" strokeweight=".5pt">
                    <v:textbox>
                      <w:txbxContent>
                        <w:p w14:paraId="01805D6B" w14:textId="77777777" w:rsidR="009E28E7" w:rsidRPr="008448CB" w:rsidRDefault="009E28E7" w:rsidP="00DD6E02">
                          <w:pPr>
                            <w:rPr>
                              <w:b/>
                              <w:bCs/>
                              <w:color w:val="000000" w:themeColor="text1"/>
                              <w:sz w:val="16"/>
                              <w:szCs w:val="16"/>
                            </w:rPr>
                          </w:pPr>
                          <w:r>
                            <w:rPr>
                              <w:b/>
                              <w:bCs/>
                              <w:color w:val="000000" w:themeColor="text1"/>
                              <w:sz w:val="16"/>
                              <w:szCs w:val="16"/>
                            </w:rPr>
                            <w:t>Condenseur</w:t>
                          </w:r>
                        </w:p>
                      </w:txbxContent>
                    </v:textbox>
                  </v:shape>
                  <v:group id="Groupe 63" o:spid="_x0000_s1258" style="position:absolute;left:7772;top:7184;width:32423;height:17635" coordsize="32426,17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259" type="#_x0000_t75" alt="Une image contenant conception, clipart, illustration&#10;&#10;Description générée automatiquement" style="position:absolute;left:22768;width:9658;height:13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">
                      <v:imagedata r:id="rId19" o:title="Une image contenant conception, clipart, illustration&#10;&#10;Description générée automatiquement"/>
                      <v:path arrowok="t"/>
                    </v:shape>
                    <v:group id="Groupe 62" o:spid="_x0000_s1260" style="position:absolute;top:5439;width:30595;height:12200" coordorigin=",-1" coordsize="30595,1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">
                      <v:group id="Groupe 61" o:spid="_x0000_s1261" style="position:absolute;top:-1;width:30595;height:12199" coordorigin=",-1" coordsize="30595,1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">
                        <v:group id="Groupe 47" o:spid="_x0000_s1262" style="position:absolute;top:2103;width:1984;height:5257" coordsize="2001,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">
                          <v:group id="Groupe 40" o:spid="_x0000_s1263" style="position:absolute;top:1068;width:2001;height:3061" coordsize="4231,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">
                            <v:group id="Groupe 39" o:spid="_x0000_s1264" style="position:absolute;width:4231;height:6196" coordsize="4231,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">
                              <v:roundrect id="Rectangle : coins arrondis 33" o:spid="_x0000_s1265" style="position:absolute;width:4231;height:61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" filled="f" strokecolor="#0a121c [484]" strokeweight="2pt"/>
                              <v:group id="Groupe 37" o:spid="_x0000_s1266" style="position:absolute;left:1373;width:919;height:1792" coordsize="91925,179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">
                                <v:line id="Connecteur droit 35" o:spid="_x0000_s1267" style="position:absolute;flip:x;visibility:visible;mso-wrap-style:square" from="0,0" to="91925,99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" strokecolor="#4579b8 [3044]"/>
                                <v:line id="Connecteur droit 36" o:spid="_x0000_s1268" style="position:absolute;visibility:visible;mso-wrap-style:square" from="0,99892" to="91440,179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" strokecolor="#4579b8 [3044]"/>
                              </v:group>
                              <v:group id="Groupe 37" o:spid="_x0000_s1269" style="position:absolute;left:1373;top:1805;width:919;height:1793" coordsize="91925,179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">
                                <v:line id="Connecteur droit 35" o:spid="_x0000_s1270" style="position:absolute;flip:x;visibility:visible;mso-wrap-style:square" from="0,0" to="91925,99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" strokecolor="#4579b8 [3044]"/>
                                <v:line id="Connecteur droit 36" o:spid="_x0000_s1271" style="position:absolute;visibility:visible;mso-wrap-style:square" from="0,99892" to="91440,179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" strokecolor="#4579b8 [3044]"/>
                              </v:group>
                              <v:group id="Groupe 37" o:spid="_x0000_s1272" style="position:absolute;left:1373;top:3610;width:919;height:1793" coordsize="91925,179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">
                                <v:line id="Connecteur droit 35" o:spid="_x0000_s1273" style="position:absolute;flip:x;visibility:visible;mso-wrap-style:square" from="0,0" to="91925,99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" strokecolor="#4579b8 [3044]"/>
                                <v:line id="Connecteur droit 36" o:spid="_x0000_s1274" style="position:absolute;visibility:visible;mso-wrap-style:square" from="0,99892" to="91440,179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" strokecolor="#4579b8 [3044]"/>
                              </v:group>
                            </v:group>
                            <v:line id="Connecteur droit 38" o:spid="_x0000_s1275" style="position:absolute;flip:x;visibility:visible;mso-wrap-style:square" from="1530,5376" to="2277,6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" strokecolor="#4579b8 [3044]"/>
                          </v:group>
                          <v:line id="Connecteur droit 41" o:spid="_x0000_s1276" style="position:absolute;flip:y;visibility:visible;mso-wrap-style:square" from="1068,4144" to="1068,5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" strokecolor="black [3040]" strokeweight="1pt"/>
                          <v:line id="Connecteur droit 42" o:spid="_x0000_s1277" style="position:absolute;flip:y;visibility:visible;mso-wrap-style:square" from="1025,0" to="1025,1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" strokecolor="black [3213]" strokeweight="1pt"/>
                        </v:group>
                        <v:group id="Groupe 49" o:spid="_x0000_s1278" style="position:absolute;left:1051;top:-1;width:29544;height:12199" coordorigin=",-1" coordsize="29798,12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">
                          <v:shape id="Zone de texte 20" o:spid="_x0000_s1279" type="#_x0000_t202" style="position:absolute;left:3973;top:-1;width:17929;height:3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" fillcolor="white [3201]" stroked="f" strokeweight=".5pt">
                            <v:textbox>
                              <w:txbxContent>
                                <w:p w14:paraId="348C8DAA" w14:textId="77777777" w:rsidR="009E28E7" w:rsidRPr="008448CB" w:rsidRDefault="009E28E7" w:rsidP="00DD6E02">
                                  <w:pPr>
                                    <w:rPr>
                                      <w:b/>
                                      <w:bCs/>
                                      <w:color w:val="000000" w:themeColor="text1"/>
                                      <w:sz w:val="16"/>
                                      <w:szCs w:val="16"/>
                                    </w:rPr>
                                  </w:pPr>
                                  <w:r w:rsidRPr="008448CB">
                                    <w:rPr>
                                      <w:b/>
                                      <w:bCs/>
                                      <w:color w:val="000000" w:themeColor="text1"/>
                                      <w:sz w:val="16"/>
                                      <w:szCs w:val="16"/>
                                    </w:rPr>
                                    <w:t>Eau du circuit de refroidissement</w:t>
                                  </w:r>
                                </w:p>
                              </w:txbxContent>
                            </v:textbox>
                          </v:shape>
                          <v:line id="Connecteur droit 13" o:spid="_x0000_s1280" style="position:absolute;visibility:visible;mso-wrap-style:square" from="0,2179" to="29798,2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" strokecolor="black [3213]" strokeweight="1pt"/>
                          <v:group id="Groupe 19" o:spid="_x0000_s1281" style="position:absolute;left:24312;top:2179;width:1270;height:4826" coordsize="127000,29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">
                            <v:group id="Groupe 17" o:spid="_x0000_s1282" style="position:absolute;width:127000;height:66040" coordsize="12700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">
                              <v:line id="Connecteur droit 14" o:spid="_x0000_s1283" style="position:absolute;flip:x;visibility:visible;mso-wrap-style:square" from="0,0" to="65315,53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" strokecolor="black [3040]"/>
                              <v:line id="Connecteur droit 15" o:spid="_x0000_s1284" style="position:absolute;visibility:visible;mso-wrap-style:square" from="66040,0" to="66040,66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" strokecolor="#4579b8 [3044]"/>
                              <v:line id="Connecteur droit 16" o:spid="_x0000_s1285" style="position:absolute;visibility:visible;mso-wrap-style:square" from="66040,0" to="127000,5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" strokecolor="#4579b8 [3044]"/>
                            </v:group>
                            <v:line id="Connecteur droit 18" o:spid="_x0000_s1286" style="position:absolute;visibility:visible;mso-wrap-style:square" from="0,53340" to="0,294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" strokecolor="black [3213]">
                              <v:stroke dashstyle="3 1"/>
                            </v:line>
                            <v:line id="Connecteur droit 18" o:spid="_x0000_s1287" style="position:absolute;visibility:visible;mso-wrap-style:square" from="66040,53340" to="66040,294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" strokecolor="black [3213]">
                              <v:stroke dashstyle="3 1"/>
                            </v:line>
                            <v:line id="Connecteur droit 18" o:spid="_x0000_s1288" style="position:absolute;visibility:visible;mso-wrap-style:square" from="127000,53340" to="127000,294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" strokecolor="black [3213]">
                              <v:stroke dashstyle="3 1"/>
                            </v:line>
                          </v:group>
                          <v:group id="Groupe 19" o:spid="_x0000_s1289" style="position:absolute;left:26278;top:2179;width:1270;height:4826" coordsize="127000,29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">
                            <v:group id="Groupe 17" o:spid="_x0000_s1290" style="position:absolute;width:127000;height:66040" coordsize="12700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">
                              <v:line id="Connecteur droit 14" o:spid="_x0000_s1291" style="position:absolute;flip:x;visibility:visible;mso-wrap-style:square" from="0,0" to="65315,53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" strokecolor="black [3040]"/>
                              <v:line id="Connecteur droit 15" o:spid="_x0000_s1292" style="position:absolute;visibility:visible;mso-wrap-style:square" from="66040,0" to="66040,66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" strokecolor="#4579b8 [3044]"/>
                              <v:line id="Connecteur droit 16" o:spid="_x0000_s1293" style="position:absolute;visibility:visible;mso-wrap-style:square" from="66040,0" to="127000,5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" strokecolor="#4579b8 [3044]"/>
                            </v:group>
                            <v:line id="Connecteur droit 18" o:spid="_x0000_s1294" style="position:absolute;visibility:visible;mso-wrap-style:square" from="0,53340" to="0,294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" strokecolor="black [3213]">
                              <v:stroke dashstyle="3 1"/>
                            </v:line>
                            <v:line id="Connecteur droit 18" o:spid="_x0000_s1295" style="position:absolute;visibility:visible;mso-wrap-style:square" from="66040,20376" to="66040,261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" strokecolor="black [3213]">
                              <v:stroke dashstyle="3 1"/>
                            </v:line>
                            <v:line id="Connecteur droit 18" o:spid="_x0000_s1296" style="position:absolute;visibility:visible;mso-wrap-style:square" from="127000,53340" to="127000,294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" strokecolor="black [3213]">
                              <v:stroke dashstyle="3 1"/>
                            </v:line>
                          </v:group>
                          <v:group id="Groupe 19" o:spid="_x0000_s1297" style="position:absolute;left:28372;top:2179;width:1270;height:4826" coordsize="127000,29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">
                            <v:group id="Groupe 17" o:spid="_x0000_s1298" style="position:absolute;width:127000;height:66040" coordsize="12700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">
                              <v:line id="Connecteur droit 14" o:spid="_x0000_s1299" style="position:absolute;flip:x;visibility:visible;mso-wrap-style:square" from="0,0" to="65315,53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" strokecolor="black [3040]"/>
                              <v:line id="Connecteur droit 15" o:spid="_x0000_s1300" style="position:absolute;visibility:visible;mso-wrap-style:square" from="66040,0" to="66040,66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" strokecolor="#4579b8 [3044]"/>
                              <v:line id="Connecteur droit 16" o:spid="_x0000_s1301" style="position:absolute;visibility:visible;mso-wrap-style:square" from="66040,0" to="127000,5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" strokecolor="#4579b8 [3044]"/>
                            </v:group>
                            <v:line id="Connecteur droit 18" o:spid="_x0000_s1302" style="position:absolute;visibility:visible;mso-wrap-style:square" from="0,53340" to="0,294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" strokecolor="black [3213]">
                              <v:stroke dashstyle="3 1"/>
                            </v:line>
                            <v:line id="Connecteur droit 18" o:spid="_x0000_s1303" style="position:absolute;visibility:visible;mso-wrap-style:square" from="66040,53340" to="66040,294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" strokecolor="black [3213]">
                              <v:stroke dashstyle="3 1"/>
                            </v:line>
                            <v:line id="Connecteur droit 18" o:spid="_x0000_s1304" style="position:absolute;visibility:visible;mso-wrap-style:square" from="127000,53340" to="127000,294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" strokecolor="black [3213]">
                              <v:stroke dashstyle="3 1"/>
                            </v:line>
                          </v:group>
                          <v:shape id="Connecteur droit avec flèche 21" o:spid="_x0000_s1305" type="#_x0000_t32" style="position:absolute;left:11152;top:2187;width:40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" strokecolor="#4579b8 [3044]">
                            <v:stroke endarrow="block"/>
                          </v:shape>
                          <v:group id="Groupe 48" o:spid="_x0000_s1306" style="position:absolute;top:6751;width:22570;height:6092" coordsize="22570,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">
                            <v:group id="Groupe 32" o:spid="_x0000_s1307" style="position:absolute;width:22570;height:2590" coordsize="22570,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">
                              <v:line id="Connecteur droit 13" o:spid="_x0000_s1308" style="position:absolute;visibility:visible;mso-wrap-style:square" from="6959,965" to="22570,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" strokecolor="black [3213]" strokeweight="1pt"/>
                              <v:shape id="Connecteur droit avec flèche 22" o:spid="_x0000_s1309" type="#_x0000_t32" style="position:absolute;left:12954;top:990;width:464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" strokecolor="#4579b8 [3044]">
                                <v:stroke endarrow="block"/>
                              </v:shape>
                              <v:group id="Groupe 31" o:spid="_x0000_s1310" style="position:absolute;left:4470;width:2896;height:2590" coordsize="289560,259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">
                                <v:oval id="Ellipse 23" o:spid="_x0000_s1311" style="position:absolute;left:35560;width:214532;height:2110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" filled="f" strokecolor="black [3213]" strokeweight="2pt"/>
                                <v:line id="Connecteur droit 25" o:spid="_x0000_s1312" style="position:absolute;flip:x;visibility:visible;mso-wrap-style:square" from="0,177800" to="63305,258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" strokecolor="#4579b8 [3044]"/>
                                <v:line id="Connecteur droit 26" o:spid="_x0000_s1313" style="position:absolute;visibility:visible;mso-wrap-style:square" from="0,259080" to="289560,259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" strokecolor="#4579b8 [3044]"/>
                                <v:line id="Connecteur droit 27" o:spid="_x0000_s1314" style="position:absolute;flip:x y;visibility:visible;mso-wrap-style:square" from="223520,177800" to="289560,259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" strokecolor="#4579b8 [3044]"/>
                              </v:group>
                              <v:line id="Connecteur droit 28" o:spid="_x0000_s1315" style="position:absolute;flip:x;visibility:visible;mso-wrap-style:square" from="0,965" to="4851,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" strokecolor="black [3213]" strokeweight="1pt"/>
                            </v:group>
                            <v:shape id="Zone de texte 20" o:spid="_x0000_s1316" type="#_x0000_t202" style="position:absolute;left:7819;top:3442;width:8546;height:2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" fillcolor="white [3201]" stroked="f" strokeweight=".5pt">
                              <v:textbox>
                                <w:txbxContent>
                                  <w:p w14:paraId="0F238AA7" w14:textId="77777777" w:rsidR="009E28E7" w:rsidRPr="008448CB" w:rsidRDefault="009E28E7" w:rsidP="00DD6E02">
                                    <w:pPr>
                                      <w:rPr>
                                        <w:b/>
                                        <w:bCs/>
                                        <w:color w:val="000000" w:themeColor="text1"/>
                                        <w:sz w:val="16"/>
                                        <w:szCs w:val="16"/>
                                      </w:rPr>
                                    </w:pPr>
                                    <w:r w:rsidRPr="008448CB">
                                      <w:rPr>
                                        <w:b/>
                                        <w:bCs/>
                                        <w:color w:val="000000" w:themeColor="text1"/>
                                        <w:sz w:val="16"/>
                                        <w:szCs w:val="16"/>
                                      </w:rPr>
                                      <w:t xml:space="preserve">Eau </w:t>
                                    </w:r>
                                    <w:r>
                                      <w:rPr>
                                        <w:b/>
                                        <w:bCs/>
                                        <w:color w:val="000000" w:themeColor="text1"/>
                                        <w:sz w:val="16"/>
                                        <w:szCs w:val="16"/>
                                      </w:rPr>
                                      <w:t>d’appoint</w:t>
                                    </w:r>
                                  </w:p>
                                </w:txbxContent>
                              </v:textbox>
                            </v:shape>
                            <v:line id="Connecteur droit 43" o:spid="_x0000_s1317" style="position:absolute;flip:y;visibility:visible;mso-wrap-style:square" from="11152,982" to="11152,3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" strokecolor="black [3213]" strokeweight="1pt"/>
                            <v:shape id="Connecteur droit avec flèche 44" o:spid="_x0000_s1318" type="#_x0000_t32" style="position:absolute;left:11146;top:1749;width:0;height:8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" strokecolor="#4579b8 [3044]">
                              <v:stroke endarrow="block"/>
                            </v:shape>
                          </v:group>
                        </v:group>
                      </v:group>
                      <v:shape id="Connecteur droit avec flèche 52" o:spid="_x0000_s1319" type="#_x0000_t32" style="position:absolute;left:25826;top:4800;width:0;height:11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" strokecolor="#4579b8 [3044]" strokeweight=".25pt">
                        <v:stroke endarrow="block"/>
                      </v:shape>
                      <v:shape id="Connecteur droit avec flèche 54" o:spid="_x0000_s1320" type="#_x0000_t32" style="position:absolute;left:29850;top:5257;width:0;height:7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" strokecolor="#4579b8 [3044]">
                        <v:stroke endarrow="block"/>
                      </v:shape>
                      <v:shape id="Connecteur droit avec flèche 57" o:spid="_x0000_s1321" type="#_x0000_t32" style="position:absolute;left:27746;top:5212;width:0;height: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" strokecolor="#4579b8 [3044]">
                        <v:stroke endarrow="block"/>
                      </v:shape>
                    </v:group>
                  </v:group>
                  <v:shape id="Zone de texte 20" o:spid="_x0000_s1322" type="#_x0000_t202" style="position:absolute;left:30893;top:21945;width:9464;height:4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" fillcolor="white [3201]" stroked="f" strokeweight=".5pt">
                    <v:textbox>
                      <w:txbxContent>
                        <w:p w14:paraId="618AEA1E" w14:textId="77777777" w:rsidR="009E28E7" w:rsidRPr="008448CB" w:rsidRDefault="009E28E7" w:rsidP="00DD6E02">
                          <w:pPr>
                            <w:rPr>
                              <w:b/>
                              <w:bCs/>
                              <w:color w:val="000000" w:themeColor="text1"/>
                              <w:sz w:val="16"/>
                              <w:szCs w:val="16"/>
                            </w:rPr>
                          </w:pPr>
                          <w:proofErr w:type="spellStart"/>
                          <w:r>
                            <w:rPr>
                              <w:b/>
                              <w:bCs/>
                              <w:color w:val="000000" w:themeColor="text1"/>
                              <w:sz w:val="16"/>
                              <w:szCs w:val="16"/>
                            </w:rPr>
                            <w:t>Aéroréfrigérant</w:t>
                          </w:r>
                          <w:proofErr w:type="spellEnd"/>
                          <w:r>
                            <w:rPr>
                              <w:b/>
                              <w:bCs/>
                              <w:color w:val="000000" w:themeColor="text1"/>
                              <w:sz w:val="16"/>
                              <w:szCs w:val="16"/>
                            </w:rPr>
                            <w:t xml:space="preserve"> </w:t>
                          </w:r>
                        </w:p>
                      </w:txbxContent>
                    </v:textbox>
                  </v:shape>
                  <v:shape id="Zone de texte 20" o:spid="_x0000_s1323" type="#_x0000_t202" style="position:absolute;left:38364;top:4445;width:14654;height:4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" filled="f" stroked="f" strokeweight=".5pt">
                    <v:textbox>
                      <w:txbxContent>
                        <w:p w14:paraId="294460FF" w14:textId="77777777" w:rsidR="009E28E7" w:rsidRPr="006238CF" w:rsidRDefault="009E28E7" w:rsidP="00DD6E02">
                          <w:pPr>
                            <w:rPr>
                              <w:b/>
                              <w:bCs/>
                              <w:color w:val="000000" w:themeColor="text1"/>
                              <w:sz w:val="16"/>
                              <w:szCs w:val="16"/>
                            </w:rPr>
                          </w:pPr>
                          <w:r w:rsidRPr="006238CF">
                            <w:rPr>
                              <w:b/>
                              <w:bCs/>
                              <w:color w:val="000000" w:themeColor="text1"/>
                              <w:sz w:val="16"/>
                              <w:szCs w:val="16"/>
                            </w:rPr>
                            <w:t>Air sortant :</w:t>
                          </w:r>
                        </w:p>
                        <w:p w14:paraId="3F49DB92" w14:textId="77777777" w:rsidR="009E28E7" w:rsidRPr="006238CF" w:rsidRDefault="009E28E7" w:rsidP="00DD6E02">
                          <w:pPr>
                            <w:rPr>
                              <w:b/>
                              <w:bCs/>
                              <w:color w:val="000000" w:themeColor="text1"/>
                              <w:sz w:val="16"/>
                              <w:szCs w:val="16"/>
                            </w:rPr>
                          </w:pPr>
                          <w:r w:rsidRPr="006238CF">
                            <w:rPr>
                              <w:b/>
                              <w:bCs/>
                              <w:color w:val="000000" w:themeColor="text1"/>
                              <w:sz w:val="16"/>
                              <w:szCs w:val="16"/>
                            </w:rPr>
                            <w:t>Composition :34,5 g de vapeur d’eau par kilogramme d’air</w:t>
                          </w:r>
                        </w:p>
                      </w:txbxContent>
                    </v:textbox>
                  </v:shape>
                </v:group>
                <v:shape id="Zone de texte 20" o:spid="_x0000_s1324" type="#_x0000_t202" style="position:absolute;left:48429;top:21578;width:16617;height:6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" fillcolor="white [3201]" stroked="f" strokeweight=".5pt">
                  <v:textbox>
                    <w:txbxContent>
                      <w:p w14:paraId="0F794E14" w14:textId="77777777" w:rsidR="009E28E7" w:rsidRDefault="009E28E7" w:rsidP="00DD6E02">
                        <w:pPr>
                          <w:rPr>
                            <w:b/>
                            <w:bCs/>
                            <w:color w:val="000000" w:themeColor="text1"/>
                            <w:sz w:val="16"/>
                            <w:szCs w:val="16"/>
                          </w:rPr>
                        </w:pPr>
                        <w:r>
                          <w:rPr>
                            <w:b/>
                            <w:bCs/>
                            <w:color w:val="000000" w:themeColor="text1"/>
                            <w:sz w:val="16"/>
                            <w:szCs w:val="16"/>
                          </w:rPr>
                          <w:t>Air entrant :</w:t>
                        </w:r>
                      </w:p>
                      <w:p w14:paraId="3BB5072B" w14:textId="77777777" w:rsidR="009E28E7" w:rsidRPr="008448CB" w:rsidRDefault="009E28E7" w:rsidP="00DD6E02">
                        <w:pPr>
                          <w:rPr>
                            <w:b/>
                            <w:bCs/>
                            <w:color w:val="000000" w:themeColor="text1"/>
                            <w:sz w:val="16"/>
                            <w:szCs w:val="16"/>
                          </w:rPr>
                        </w:pPr>
                        <w:r>
                          <w:rPr>
                            <w:b/>
                            <w:bCs/>
                            <w:color w:val="000000" w:themeColor="text1"/>
                            <w:sz w:val="16"/>
                            <w:szCs w:val="16"/>
                          </w:rPr>
                          <w:t>Composition :  3,7g de vapeur d’eau par kilogramme d’air</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250" o:spid="_x0000_s1325" type="#_x0000_t67" style="position:absolute;left:40616;top:5082;width:3257;height:64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" adj="16176" fillcolor="#8db3e2 [1311]" stroked="f" strokeweight="2pt"/>
                <v:shape id="Virage 252" o:spid="_x0000_s1326" style="position:absolute;left:45994;top:24540;width:6508;height:6598;rotation:2815818fd;flip:x y;visibility:visible;mso-wrap-style:square;v-text-anchor:middle" coordsize="650765,659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" path="m,659765l,366055c,208814,127469,81345,284710,81345r203364,1l488074,,650765,162691,488074,325383r,-81346l284710,244037v-67389,,-122018,54629,-122018,122018c162692,463958,162691,561862,162691,659765l,659765xe" fillcolor="#85ace5" stroked="f" strokeweight="2pt">
                  <v:path arrowok="t" o:connecttype="custom" o:connectlocs="0,659765;0,366055;284710,81345;488074,81346;488074,0;650765,162691;488074,325383;488074,244037;284710,244037;162692,366055;162691,659765;0,659765" o:connectangles="0,0,0,0,0,0,0,0,0,0,0,0"/>
                </v:shape>
              </v:group>
            </w:pict>
          </mc:Fallback>
        </mc:AlternateContent>
      </w:r>
    </w:p>
    <w:p w14:paraId="036AC503" w14:textId="77777777" w:rsidR="00DD6E02" w:rsidRDefault="00DD6E02" w:rsidP="00DD6E02">
      <w:pPr>
        <w:rPr>
          <w:bCs/>
        </w:rPr>
      </w:pPr>
    </w:p>
    <w:p w14:paraId="3214A80E" w14:textId="77777777" w:rsidR="00DD6E02" w:rsidRDefault="00DD6E02" w:rsidP="00DD6E02">
      <w:pPr>
        <w:rPr>
          <w:bCs/>
        </w:rPr>
      </w:pPr>
    </w:p>
    <w:p w14:paraId="5D80021E" w14:textId="77777777" w:rsidR="00DD6E02" w:rsidRDefault="00DD6E02" w:rsidP="00DD6E02">
      <w:pPr>
        <w:rPr>
          <w:bCs/>
        </w:rPr>
      </w:pPr>
    </w:p>
    <w:p w14:paraId="12DE1B5B" w14:textId="77777777" w:rsidR="00DD6E02" w:rsidRDefault="00DD6E02" w:rsidP="00DD6E02">
      <w:pPr>
        <w:rPr>
          <w:bCs/>
        </w:rPr>
      </w:pPr>
    </w:p>
    <w:p w14:paraId="6DCC3F75" w14:textId="77777777" w:rsidR="00DD6E02" w:rsidRDefault="00DD6E02" w:rsidP="00DD6E02">
      <w:pPr>
        <w:rPr>
          <w:bCs/>
        </w:rPr>
      </w:pPr>
    </w:p>
    <w:p w14:paraId="4FAB5DB2" w14:textId="77777777" w:rsidR="00DD6E02" w:rsidRDefault="00DD6E02" w:rsidP="00DD6E02">
      <w:pPr>
        <w:rPr>
          <w:bCs/>
        </w:rPr>
      </w:pPr>
    </w:p>
    <w:p w14:paraId="7C36489B" w14:textId="77777777" w:rsidR="00DD6E02" w:rsidRDefault="00DD6E02" w:rsidP="00DD6E02">
      <w:pPr>
        <w:rPr>
          <w:bCs/>
        </w:rPr>
      </w:pPr>
    </w:p>
    <w:p w14:paraId="498C656F" w14:textId="77777777" w:rsidR="00DD6E02" w:rsidRDefault="00DD6E02" w:rsidP="00DD6E02">
      <w:pPr>
        <w:rPr>
          <w:bCs/>
        </w:rPr>
      </w:pPr>
    </w:p>
    <w:p w14:paraId="2A1C285F" w14:textId="77777777" w:rsidR="00DD6E02" w:rsidRDefault="00DD6E02" w:rsidP="00DD6E02">
      <w:pPr>
        <w:rPr>
          <w:bCs/>
        </w:rPr>
      </w:pPr>
    </w:p>
    <w:p w14:paraId="15457E36" w14:textId="77777777" w:rsidR="00DD6E02" w:rsidRDefault="00DD6E02" w:rsidP="00DD6E02">
      <w:pPr>
        <w:rPr>
          <w:bCs/>
        </w:rPr>
      </w:pPr>
    </w:p>
    <w:p w14:paraId="26078BDA" w14:textId="77777777" w:rsidR="00DD6E02" w:rsidRDefault="00DD6E02" w:rsidP="00DD6E02">
      <w:pPr>
        <w:rPr>
          <w:bCs/>
        </w:rPr>
      </w:pPr>
    </w:p>
    <w:p w14:paraId="0A8CE072" w14:textId="77777777" w:rsidR="00DD6E02" w:rsidRDefault="00DD6E02" w:rsidP="00DD6E02">
      <w:pPr>
        <w:rPr>
          <w:bCs/>
        </w:rPr>
      </w:pPr>
    </w:p>
    <w:p w14:paraId="598B3C5F" w14:textId="77777777" w:rsidR="00DD6E02" w:rsidRDefault="00DD6E02" w:rsidP="00DD6E02">
      <w:pPr>
        <w:rPr>
          <w:bCs/>
        </w:rPr>
      </w:pPr>
    </w:p>
    <w:p w14:paraId="4D97E2E0" w14:textId="77777777" w:rsidR="00DD6E02" w:rsidRDefault="00DD6E02" w:rsidP="00DD6E02">
      <w:pPr>
        <w:rPr>
          <w:bCs/>
        </w:rPr>
      </w:pPr>
    </w:p>
    <w:p w14:paraId="56E78776" w14:textId="77777777" w:rsidR="00DD6E02" w:rsidRDefault="00DD6E02" w:rsidP="00DD6E02">
      <w:pPr>
        <w:rPr>
          <w:bCs/>
        </w:rPr>
      </w:pPr>
    </w:p>
    <w:p w14:paraId="0B449CC7" w14:textId="77777777" w:rsidR="00DD6E02" w:rsidRDefault="00DD6E02" w:rsidP="00DD6E02">
      <w:pPr>
        <w:rPr>
          <w:bCs/>
        </w:rPr>
      </w:pPr>
    </w:p>
    <w:p w14:paraId="623F28C7" w14:textId="77777777" w:rsidR="00DD6E02" w:rsidRDefault="00DD6E02" w:rsidP="00DD6E02">
      <w:pPr>
        <w:rPr>
          <w:bCs/>
        </w:rPr>
      </w:pPr>
    </w:p>
    <w:p w14:paraId="2C0C33C2" w14:textId="77777777" w:rsidR="00DD6E02" w:rsidRDefault="00DD6E02" w:rsidP="00DD6E02">
      <w:pPr>
        <w:rPr>
          <w:bCs/>
        </w:rPr>
      </w:pPr>
    </w:p>
    <w:p w14:paraId="6B2A6EAB" w14:textId="77777777" w:rsidR="00DD6E02" w:rsidRPr="00B322AF" w:rsidRDefault="00DD6E02" w:rsidP="00DD6E02">
      <w:pPr>
        <w:jc w:val="both"/>
        <w:rPr>
          <w:b/>
          <w:bCs/>
          <w:u w:val="single"/>
        </w:rPr>
      </w:pPr>
      <w:r w:rsidRPr="00B322AF">
        <w:rPr>
          <w:b/>
          <w:bCs/>
          <w:u w:val="single"/>
        </w:rPr>
        <w:t>Données :</w:t>
      </w:r>
    </w:p>
    <w:p w14:paraId="55E4841D" w14:textId="77777777" w:rsidR="00DD6E02" w:rsidRPr="000A62CC" w:rsidRDefault="00DD6E02" w:rsidP="00DD6E02">
      <w:pPr>
        <w:jc w:val="both"/>
      </w:pPr>
    </w:p>
    <w:p w14:paraId="3AAD3F40" w14:textId="364D68AC" w:rsidR="00DD6E02" w:rsidRPr="000A62CC" w:rsidRDefault="00DD6E02" w:rsidP="00DD6E02">
      <w:pPr>
        <w:pStyle w:val="Paragraphedeliste"/>
        <w:numPr>
          <w:ilvl w:val="0"/>
          <w:numId w:val="24"/>
        </w:numPr>
        <w:jc w:val="both"/>
      </w:pPr>
      <w:proofErr w:type="gramStart"/>
      <w:r>
        <w:t>l</w:t>
      </w:r>
      <w:r w:rsidRPr="000A62CC">
        <w:t>e</w:t>
      </w:r>
      <w:proofErr w:type="gramEnd"/>
      <w:r w:rsidRPr="000A62CC">
        <w:t xml:space="preserve"> </w:t>
      </w:r>
      <w:r>
        <w:t>débit massique de l’air dan</w:t>
      </w:r>
      <w:r w:rsidR="009A2CD3">
        <w:t>s l’</w:t>
      </w:r>
      <w:proofErr w:type="spellStart"/>
      <w:r w:rsidR="009A2CD3">
        <w:t>aéroréfrigérant</w:t>
      </w:r>
      <w:proofErr w:type="spellEnd"/>
      <w:r w:rsidR="009A2CD3">
        <w:t xml:space="preserve"> est de </w:t>
      </w:r>
      <w:proofErr w:type="spellStart"/>
      <w:r w:rsidR="002361C5" w:rsidRPr="002361C5">
        <w:rPr>
          <w:i/>
        </w:rPr>
        <w:t>Q</w:t>
      </w:r>
      <w:r w:rsidR="002361C5" w:rsidRPr="002361C5">
        <w:rPr>
          <w:vertAlign w:val="subscript"/>
        </w:rPr>
        <w:t>m,air</w:t>
      </w:r>
      <w:proofErr w:type="spellEnd"/>
      <w:r w:rsidR="002361C5" w:rsidRPr="002361C5">
        <w:rPr>
          <w:vertAlign w:val="subscript"/>
        </w:rPr>
        <w:t xml:space="preserve"> </w:t>
      </w:r>
      <w:r w:rsidR="002361C5">
        <w:t xml:space="preserve">= </w:t>
      </w:r>
      <w:r w:rsidR="009A2CD3">
        <w:t>2,44∙</w:t>
      </w:r>
      <w:r>
        <w:t>10</w:t>
      </w:r>
      <w:r w:rsidRPr="00EC5D43">
        <w:rPr>
          <w:vertAlign w:val="superscript"/>
        </w:rPr>
        <w:t>4</w:t>
      </w:r>
      <w:r w:rsidR="009A2CD3">
        <w:t xml:space="preserve"> </w:t>
      </w:r>
      <w:proofErr w:type="spellStart"/>
      <w:r w:rsidR="009A2CD3">
        <w:t>kg∙</w:t>
      </w:r>
      <w:r>
        <w:t>s</w:t>
      </w:r>
      <w:proofErr w:type="spellEnd"/>
      <w:r>
        <w:rPr>
          <w:vertAlign w:val="superscript"/>
        </w:rPr>
        <w:t>–</w:t>
      </w:r>
      <w:r w:rsidRPr="00EC5D43">
        <w:rPr>
          <w:vertAlign w:val="superscript"/>
        </w:rPr>
        <w:t>1</w:t>
      </w:r>
      <w:r>
        <w:t> ;</w:t>
      </w:r>
    </w:p>
    <w:p w14:paraId="2360579D" w14:textId="41131BDB" w:rsidR="00DD6E02" w:rsidRDefault="00DD6E02" w:rsidP="00DD6E02">
      <w:pPr>
        <w:pStyle w:val="Paragraphedeliste"/>
        <w:numPr>
          <w:ilvl w:val="0"/>
          <w:numId w:val="24"/>
        </w:numPr>
        <w:jc w:val="both"/>
      </w:pPr>
      <w:proofErr w:type="gramStart"/>
      <w:r>
        <w:t>l’air</w:t>
      </w:r>
      <w:proofErr w:type="gramEnd"/>
      <w:r w:rsidR="00476653">
        <w:t xml:space="preserve"> entrant dans l’</w:t>
      </w:r>
      <w:proofErr w:type="spellStart"/>
      <w:r w:rsidR="00476653">
        <w:t>aéroréfrigérant</w:t>
      </w:r>
      <w:proofErr w:type="spellEnd"/>
      <w:r>
        <w:t xml:space="preserve"> contient 3,7</w:t>
      </w:r>
      <w:r w:rsidR="00BE2945">
        <w:t> </w:t>
      </w:r>
      <w:r>
        <w:t>g de vapeur d’eau par kilogramme d’air ;</w:t>
      </w:r>
    </w:p>
    <w:p w14:paraId="420DE1F3" w14:textId="60553439" w:rsidR="00DD6E02" w:rsidRPr="000A62CC" w:rsidRDefault="00DD6E02" w:rsidP="00DD6E02">
      <w:pPr>
        <w:pStyle w:val="Paragraphedeliste"/>
        <w:numPr>
          <w:ilvl w:val="0"/>
          <w:numId w:val="24"/>
        </w:numPr>
        <w:jc w:val="both"/>
      </w:pPr>
      <w:proofErr w:type="gramStart"/>
      <w:r>
        <w:t>l’air</w:t>
      </w:r>
      <w:proofErr w:type="gramEnd"/>
      <w:r>
        <w:t xml:space="preserve"> sortant de l’</w:t>
      </w:r>
      <w:proofErr w:type="spellStart"/>
      <w:r>
        <w:t>aéror</w:t>
      </w:r>
      <w:r w:rsidR="00476653">
        <w:t>éfrigérant</w:t>
      </w:r>
      <w:proofErr w:type="spellEnd"/>
      <w:r w:rsidR="00476653">
        <w:t xml:space="preserve"> </w:t>
      </w:r>
      <w:r>
        <w:t>contient 34,5</w:t>
      </w:r>
      <w:r w:rsidR="00BE2945">
        <w:t> </w:t>
      </w:r>
      <w:r>
        <w:t>g de vapeur d’eau par kilogramme d’air ;</w:t>
      </w:r>
    </w:p>
    <w:p w14:paraId="29A1FECC" w14:textId="5AE5DF58" w:rsidR="00DD6E02" w:rsidRPr="00ED7525" w:rsidRDefault="00DD6E02" w:rsidP="00DD6E02">
      <w:pPr>
        <w:pStyle w:val="Paragraphedeliste"/>
        <w:numPr>
          <w:ilvl w:val="0"/>
          <w:numId w:val="24"/>
        </w:numPr>
        <w:jc w:val="both"/>
      </w:pPr>
      <w:proofErr w:type="gramStart"/>
      <w:r>
        <w:t>nombre</w:t>
      </w:r>
      <w:proofErr w:type="gramEnd"/>
      <w:r>
        <w:t xml:space="preserve"> d</w:t>
      </w:r>
      <w:r>
        <w:rPr>
          <w:bCs/>
        </w:rPr>
        <w:t>’</w:t>
      </w:r>
      <w:proofErr w:type="spellStart"/>
      <w:r>
        <w:rPr>
          <w:bCs/>
        </w:rPr>
        <w:t>aéroréfrigérants</w:t>
      </w:r>
      <w:proofErr w:type="spellEnd"/>
      <w:r>
        <w:rPr>
          <w:bCs/>
        </w:rPr>
        <w:t xml:space="preserve"> dans les </w:t>
      </w:r>
      <w:r w:rsidR="00BE2945">
        <w:rPr>
          <w:bCs/>
        </w:rPr>
        <w:t>différentes CNPE de France : 30</w:t>
      </w:r>
    </w:p>
    <w:p w14:paraId="10B68D27" w14:textId="77777777" w:rsidR="00754047" w:rsidRPr="00754047" w:rsidRDefault="00DD6E02" w:rsidP="00DD6E02">
      <w:pPr>
        <w:pStyle w:val="Paragraphedeliste"/>
        <w:numPr>
          <w:ilvl w:val="0"/>
          <w:numId w:val="24"/>
        </w:numPr>
      </w:pPr>
      <w:proofErr w:type="gramStart"/>
      <w:r>
        <w:rPr>
          <w:bCs/>
        </w:rPr>
        <w:t>la</w:t>
      </w:r>
      <w:proofErr w:type="gramEnd"/>
      <w:r>
        <w:rPr>
          <w:bCs/>
        </w:rPr>
        <w:t xml:space="preserve"> consommation totale d’eau en France est de </w:t>
      </w:r>
      <w:r w:rsidR="009A2CD3">
        <w:rPr>
          <w:bCs/>
          <w:color w:val="000000" w:themeColor="text1"/>
        </w:rPr>
        <w:t>3∙</w:t>
      </w:r>
      <w:r w:rsidRPr="00F10681">
        <w:rPr>
          <w:bCs/>
          <w:color w:val="000000" w:themeColor="text1"/>
        </w:rPr>
        <w:t>10</w:t>
      </w:r>
      <w:r w:rsidRPr="00F10681">
        <w:rPr>
          <w:bCs/>
          <w:color w:val="000000" w:themeColor="text1"/>
          <w:vertAlign w:val="superscript"/>
        </w:rPr>
        <w:t>13</w:t>
      </w:r>
      <w:r w:rsidRPr="00F10681">
        <w:rPr>
          <w:bCs/>
        </w:rPr>
        <w:t xml:space="preserve"> kg</w:t>
      </w:r>
    </w:p>
    <w:p w14:paraId="46B89194" w14:textId="75106318" w:rsidR="00DD6E02" w:rsidRPr="00BE38E4" w:rsidRDefault="00DD6E02" w:rsidP="00754047">
      <w:pPr>
        <w:ind w:left="708"/>
      </w:pPr>
      <w:r w:rsidRPr="00754047">
        <w:rPr>
          <w:bCs/>
        </w:rPr>
        <w:t>(</w:t>
      </w:r>
      <w:hyperlink r:id="rId20" w:history="1">
        <w:r w:rsidRPr="00754047">
          <w:rPr>
            <w:rStyle w:val="Lienhypertexte"/>
            <w:bCs/>
          </w:rPr>
          <w:t>https://www.statistiques.developpement-durable.gouv.fr</w:t>
        </w:r>
      </w:hyperlink>
      <w:r w:rsidRPr="00754047">
        <w:rPr>
          <w:bCs/>
        </w:rPr>
        <w:t>).</w:t>
      </w:r>
    </w:p>
    <w:p w14:paraId="31B5C0D2" w14:textId="77777777" w:rsidR="00DD6E02" w:rsidRDefault="00DD6E02" w:rsidP="00DD6E02">
      <w:pPr>
        <w:rPr>
          <w:bCs/>
        </w:rPr>
      </w:pPr>
    </w:p>
    <w:p w14:paraId="24B2FAE7" w14:textId="13EB2B95" w:rsidR="00DD6E02" w:rsidRPr="008C3FBA" w:rsidRDefault="00DD6E02" w:rsidP="00DD6E02">
      <w:pPr>
        <w:pStyle w:val="Paragraphedeliste"/>
        <w:overflowPunct w:val="0"/>
        <w:autoSpaceDE w:val="0"/>
        <w:autoSpaceDN w:val="0"/>
        <w:adjustRightInd w:val="0"/>
        <w:spacing w:before="60"/>
        <w:ind w:left="0"/>
        <w:jc w:val="both"/>
        <w:textAlignment w:val="baseline"/>
        <w:rPr>
          <w:spacing w:val="-4"/>
        </w:rPr>
      </w:pPr>
      <w:r w:rsidRPr="007D13B7">
        <w:rPr>
          <w:b/>
          <w:color w:val="000000"/>
          <w:sz w:val="26"/>
        </w:rPr>
        <w:t>Q</w:t>
      </w:r>
      <w:r>
        <w:rPr>
          <w:b/>
          <w:color w:val="000000"/>
          <w:sz w:val="26"/>
        </w:rPr>
        <w:t>28</w:t>
      </w:r>
      <w:r w:rsidR="00BE2945">
        <w:rPr>
          <w:b/>
          <w:color w:val="000000"/>
        </w:rPr>
        <w:t> </w:t>
      </w:r>
      <w:r w:rsidR="00195F00">
        <w:rPr>
          <w:b/>
          <w:color w:val="000000"/>
        </w:rPr>
        <w:t>-</w:t>
      </w:r>
      <w:r w:rsidR="00BE2945">
        <w:rPr>
          <w:b/>
          <w:color w:val="000000"/>
        </w:rPr>
        <w:t> </w:t>
      </w:r>
      <w:r>
        <w:rPr>
          <w:bCs/>
        </w:rPr>
        <w:t xml:space="preserve">Montrer que </w:t>
      </w:r>
      <w:r>
        <w:rPr>
          <w:spacing w:val="-4"/>
        </w:rPr>
        <w:t>le débit massique d’eau évaporée au niveau de l’</w:t>
      </w:r>
      <w:proofErr w:type="spellStart"/>
      <w:r>
        <w:rPr>
          <w:spacing w:val="-4"/>
        </w:rPr>
        <w:t>aéroréfrigérant</w:t>
      </w:r>
      <w:proofErr w:type="spellEnd"/>
      <w:r>
        <w:rPr>
          <w:spacing w:val="-4"/>
        </w:rPr>
        <w:t xml:space="preserve"> est d’environ </w:t>
      </w:r>
      <w:proofErr w:type="spellStart"/>
      <w:proofErr w:type="gramStart"/>
      <w:r w:rsidR="002361C5" w:rsidRPr="002361C5">
        <w:rPr>
          <w:i/>
        </w:rPr>
        <w:t>Q</w:t>
      </w:r>
      <w:r w:rsidR="002361C5">
        <w:rPr>
          <w:vertAlign w:val="subscript"/>
        </w:rPr>
        <w:t>m,eau</w:t>
      </w:r>
      <w:proofErr w:type="spellEnd"/>
      <w:proofErr w:type="gramEnd"/>
      <w:r w:rsidR="002361C5" w:rsidRPr="002361C5">
        <w:rPr>
          <w:vertAlign w:val="subscript"/>
        </w:rPr>
        <w:t xml:space="preserve"> </w:t>
      </w:r>
      <w:r w:rsidR="002361C5" w:rsidRPr="002361C5">
        <w:t>=</w:t>
      </w:r>
      <w:r w:rsidR="002361C5">
        <w:rPr>
          <w:vertAlign w:val="subscript"/>
        </w:rPr>
        <w:t xml:space="preserve"> </w:t>
      </w:r>
      <w:r>
        <w:rPr>
          <w:spacing w:val="-4"/>
        </w:rPr>
        <w:t xml:space="preserve">752 </w:t>
      </w:r>
      <w:proofErr w:type="spellStart"/>
      <w:r w:rsidR="009A2CD3">
        <w:t>kg∙</w:t>
      </w:r>
      <w:r>
        <w:t>s</w:t>
      </w:r>
      <w:proofErr w:type="spellEnd"/>
      <w:r>
        <w:rPr>
          <w:vertAlign w:val="superscript"/>
        </w:rPr>
        <w:t>–</w:t>
      </w:r>
      <w:r w:rsidRPr="00EC5D43">
        <w:rPr>
          <w:vertAlign w:val="superscript"/>
        </w:rPr>
        <w:t>1</w:t>
      </w:r>
      <w:r>
        <w:t>.</w:t>
      </w:r>
    </w:p>
    <w:p w14:paraId="015035C1" w14:textId="77777777" w:rsidR="00DD6E02" w:rsidRDefault="00DD6E02" w:rsidP="00DD6E02">
      <w:pPr>
        <w:pStyle w:val="Paragraphedeliste"/>
        <w:overflowPunct w:val="0"/>
        <w:autoSpaceDE w:val="0"/>
        <w:autoSpaceDN w:val="0"/>
        <w:adjustRightInd w:val="0"/>
        <w:spacing w:before="60"/>
        <w:ind w:left="0"/>
        <w:jc w:val="both"/>
        <w:textAlignment w:val="baseline"/>
        <w:rPr>
          <w:spacing w:val="-4"/>
        </w:rPr>
      </w:pPr>
    </w:p>
    <w:p w14:paraId="7D2AEBAD" w14:textId="30DE626C" w:rsidR="00DD6E02" w:rsidRDefault="00DD6E02" w:rsidP="00DD6E02">
      <w:pPr>
        <w:pStyle w:val="Paragraphedeliste"/>
        <w:overflowPunct w:val="0"/>
        <w:autoSpaceDE w:val="0"/>
        <w:autoSpaceDN w:val="0"/>
        <w:adjustRightInd w:val="0"/>
        <w:spacing w:before="60"/>
        <w:ind w:left="0"/>
        <w:jc w:val="both"/>
        <w:textAlignment w:val="baseline"/>
        <w:rPr>
          <w:bCs/>
        </w:rPr>
      </w:pPr>
      <w:r w:rsidRPr="007D13B7">
        <w:rPr>
          <w:b/>
          <w:color w:val="000000"/>
          <w:sz w:val="26"/>
        </w:rPr>
        <w:t>Q</w:t>
      </w:r>
      <w:r>
        <w:rPr>
          <w:b/>
          <w:color w:val="000000"/>
          <w:sz w:val="26"/>
        </w:rPr>
        <w:t>29</w:t>
      </w:r>
      <w:r w:rsidR="00BE2945">
        <w:rPr>
          <w:b/>
          <w:color w:val="000000"/>
        </w:rPr>
        <w:t> </w:t>
      </w:r>
      <w:r>
        <w:rPr>
          <w:b/>
          <w:color w:val="000000"/>
        </w:rPr>
        <w:t>-</w:t>
      </w:r>
      <w:r w:rsidR="00BE2945">
        <w:rPr>
          <w:b/>
          <w:color w:val="000000"/>
        </w:rPr>
        <w:t> </w:t>
      </w:r>
      <w:r>
        <w:rPr>
          <w:bCs/>
        </w:rPr>
        <w:t xml:space="preserve">En considérant que le débit massique trouvé précédemment est constant et qu’il est le même pour tous les </w:t>
      </w:r>
      <w:proofErr w:type="spellStart"/>
      <w:r>
        <w:rPr>
          <w:bCs/>
        </w:rPr>
        <w:t>aéroréfrigérants</w:t>
      </w:r>
      <w:proofErr w:type="spellEnd"/>
      <w:r>
        <w:rPr>
          <w:bCs/>
        </w:rPr>
        <w:t>, en déduire la masse d’eau évaporée en une année par l’ensemble des CNPE de France.</w:t>
      </w:r>
    </w:p>
    <w:p w14:paraId="72A03F63" w14:textId="77777777" w:rsidR="00DD6E02" w:rsidRDefault="00DD6E02" w:rsidP="00DD6E02">
      <w:pPr>
        <w:pStyle w:val="Paragraphedeliste"/>
        <w:overflowPunct w:val="0"/>
        <w:autoSpaceDE w:val="0"/>
        <w:autoSpaceDN w:val="0"/>
        <w:adjustRightInd w:val="0"/>
        <w:spacing w:before="60"/>
        <w:ind w:left="0"/>
        <w:jc w:val="both"/>
        <w:textAlignment w:val="baseline"/>
        <w:rPr>
          <w:bCs/>
        </w:rPr>
      </w:pPr>
    </w:p>
    <w:p w14:paraId="1207DEAC" w14:textId="47E74E33" w:rsidR="00ED6466" w:rsidRDefault="00DD6E02" w:rsidP="00195F00">
      <w:pPr>
        <w:pStyle w:val="Paragraphedeliste"/>
        <w:overflowPunct w:val="0"/>
        <w:autoSpaceDE w:val="0"/>
        <w:autoSpaceDN w:val="0"/>
        <w:adjustRightInd w:val="0"/>
        <w:spacing w:before="60"/>
        <w:ind w:left="0"/>
        <w:jc w:val="both"/>
        <w:textAlignment w:val="baseline"/>
        <w:rPr>
          <w:b/>
          <w:bCs/>
          <w:sz w:val="28"/>
          <w:szCs w:val="28"/>
        </w:rPr>
      </w:pPr>
      <w:r w:rsidRPr="007D13B7">
        <w:rPr>
          <w:b/>
          <w:color w:val="000000"/>
          <w:sz w:val="26"/>
        </w:rPr>
        <w:t>Q</w:t>
      </w:r>
      <w:r>
        <w:rPr>
          <w:b/>
          <w:color w:val="000000"/>
          <w:sz w:val="26"/>
        </w:rPr>
        <w:t>30</w:t>
      </w:r>
      <w:r w:rsidR="00BE2945">
        <w:rPr>
          <w:b/>
          <w:color w:val="000000"/>
        </w:rPr>
        <w:t> </w:t>
      </w:r>
      <w:r>
        <w:rPr>
          <w:b/>
          <w:color w:val="000000"/>
        </w:rPr>
        <w:t>-</w:t>
      </w:r>
      <w:r w:rsidR="00BE2945">
        <w:rPr>
          <w:b/>
          <w:color w:val="000000"/>
        </w:rPr>
        <w:t> </w:t>
      </w:r>
      <w:r w:rsidRPr="00F10681">
        <w:rPr>
          <w:bCs/>
          <w:color w:val="000000" w:themeColor="text1"/>
        </w:rPr>
        <w:t>Comparer la valeur précédemment trouv</w:t>
      </w:r>
      <w:r>
        <w:rPr>
          <w:bCs/>
          <w:color w:val="000000" w:themeColor="text1"/>
        </w:rPr>
        <w:t>ée</w:t>
      </w:r>
      <w:r w:rsidRPr="00F10681">
        <w:rPr>
          <w:bCs/>
          <w:color w:val="000000" w:themeColor="text1"/>
        </w:rPr>
        <w:t xml:space="preserve"> à la consommation totale d’eau en </w:t>
      </w:r>
      <w:r>
        <w:rPr>
          <w:bCs/>
          <w:color w:val="000000" w:themeColor="text1"/>
        </w:rPr>
        <w:t>France.</w:t>
      </w:r>
      <w:r w:rsidR="00ED6466">
        <w:rPr>
          <w:b/>
          <w:bCs/>
          <w:sz w:val="28"/>
          <w:szCs w:val="28"/>
        </w:rPr>
        <w:br w:type="page"/>
      </w:r>
    </w:p>
    <w:p w14:paraId="664F362D" w14:textId="6226809F" w:rsidR="00665B5B" w:rsidRPr="006F7CEA" w:rsidRDefault="007971E3" w:rsidP="006F7CEA">
      <w:pPr>
        <w:jc w:val="center"/>
        <w:rPr>
          <w:b/>
          <w:bCs/>
          <w:sz w:val="28"/>
          <w:szCs w:val="28"/>
        </w:rPr>
      </w:pPr>
      <w:r>
        <w:rPr>
          <w:b/>
          <w:bCs/>
          <w:sz w:val="28"/>
          <w:szCs w:val="28"/>
        </w:rPr>
        <w:lastRenderedPageBreak/>
        <w:t>Documents réponse</w:t>
      </w:r>
      <w:r w:rsidR="006F7CEA" w:rsidRPr="006F7CEA">
        <w:rPr>
          <w:b/>
          <w:bCs/>
          <w:sz w:val="28"/>
          <w:szCs w:val="28"/>
        </w:rPr>
        <w:t xml:space="preserve"> à rendre avec la copie</w:t>
      </w:r>
    </w:p>
    <w:p w14:paraId="07DE5B21" w14:textId="77777777" w:rsidR="00665B5B" w:rsidRDefault="00665B5B" w:rsidP="00665B5B"/>
    <w:p w14:paraId="785AC159" w14:textId="77777777" w:rsidR="00665B5B" w:rsidRDefault="00665B5B" w:rsidP="00665B5B"/>
    <w:p w14:paraId="0230C063" w14:textId="77777777" w:rsidR="001E7293" w:rsidRDefault="001E7293" w:rsidP="00665B5B"/>
    <w:p w14:paraId="7E507EAE" w14:textId="77777777" w:rsidR="001E7293" w:rsidRDefault="001E7293" w:rsidP="00665B5B"/>
    <w:p w14:paraId="6330F40B" w14:textId="77777777" w:rsidR="001E7293" w:rsidRDefault="001E7293" w:rsidP="00665B5B"/>
    <w:p w14:paraId="00E668D5" w14:textId="3472051E" w:rsidR="00665B5B" w:rsidRPr="006F7CEA" w:rsidRDefault="007971E3" w:rsidP="00195F00">
      <w:pPr>
        <w:spacing w:line="360" w:lineRule="auto"/>
        <w:ind w:left="652" w:hanging="652"/>
        <w:jc w:val="center"/>
        <w:rPr>
          <w:b/>
          <w:bCs/>
          <w:u w:val="single"/>
        </w:rPr>
      </w:pPr>
      <w:r>
        <w:rPr>
          <w:b/>
          <w:bCs/>
          <w:color w:val="000000"/>
          <w:u w:val="single"/>
        </w:rPr>
        <w:t>Document réponse 1</w:t>
      </w:r>
      <w:r w:rsidR="00665B5B" w:rsidRPr="00BC610C">
        <w:rPr>
          <w:b/>
          <w:bCs/>
          <w:color w:val="000000"/>
          <w:u w:val="single"/>
        </w:rPr>
        <w:t xml:space="preserve"> </w:t>
      </w:r>
      <w:r w:rsidR="006F7CEA">
        <w:rPr>
          <w:b/>
          <w:bCs/>
          <w:color w:val="000000"/>
          <w:u w:val="single"/>
        </w:rPr>
        <w:t xml:space="preserve">- </w:t>
      </w:r>
      <w:r w:rsidR="00665B5B" w:rsidRPr="006F7CEA">
        <w:rPr>
          <w:b/>
          <w:bCs/>
          <w:u w:val="single"/>
        </w:rPr>
        <w:t>Couplage des enroulements du moteur au réseau triphasé</w:t>
      </w:r>
    </w:p>
    <w:p w14:paraId="225070BF" w14:textId="77777777" w:rsidR="00665B5B" w:rsidRDefault="00665B5B" w:rsidP="00665B5B"/>
    <w:p w14:paraId="0302202A" w14:textId="77777777" w:rsidR="00665B5B" w:rsidRDefault="00665B5B" w:rsidP="00665B5B"/>
    <w:p w14:paraId="0398A2E5" w14:textId="77777777" w:rsidR="00665B5B" w:rsidRPr="00AA3CB1" w:rsidRDefault="00665B5B" w:rsidP="00665B5B">
      <w:r>
        <w:rPr>
          <w:noProof/>
          <w:lang w:eastAsia="fr-FR"/>
        </w:rPr>
        <mc:AlternateContent>
          <mc:Choice Requires="wpg">
            <w:drawing>
              <wp:anchor distT="0" distB="0" distL="114300" distR="114300" simplePos="0" relativeHeight="251644928" behindDoc="0" locked="0" layoutInCell="1" allowOverlap="1" wp14:anchorId="46C835CE" wp14:editId="4775BDF6">
                <wp:simplePos x="0" y="0"/>
                <wp:positionH relativeFrom="column">
                  <wp:posOffset>740616</wp:posOffset>
                </wp:positionH>
                <wp:positionV relativeFrom="paragraph">
                  <wp:posOffset>27305</wp:posOffset>
                </wp:positionV>
                <wp:extent cx="4291965" cy="2162810"/>
                <wp:effectExtent l="0" t="0" r="0" b="0"/>
                <wp:wrapNone/>
                <wp:docPr id="975631129" name="Groupe 18"/>
                <wp:cNvGraphicFramePr/>
                <a:graphic xmlns:a="http://schemas.openxmlformats.org/drawingml/2006/main">
                  <a:graphicData uri="http://schemas.microsoft.com/office/word/2010/wordprocessingGroup">
                    <wpg:wgp>
                      <wpg:cNvGrpSpPr/>
                      <wpg:grpSpPr>
                        <a:xfrm>
                          <a:off x="0" y="0"/>
                          <a:ext cx="4291965" cy="2162810"/>
                          <a:chOff x="0" y="0"/>
                          <a:chExt cx="4292041" cy="2162848"/>
                        </a:xfrm>
                      </wpg:grpSpPr>
                      <wpg:grpSp>
                        <wpg:cNvPr id="820299989" name="Groupe 16"/>
                        <wpg:cNvGrpSpPr/>
                        <wpg:grpSpPr>
                          <a:xfrm>
                            <a:off x="2736376" y="0"/>
                            <a:ext cx="1346200" cy="1586865"/>
                            <a:chOff x="0" y="0"/>
                            <a:chExt cx="1346200" cy="1586865"/>
                          </a:xfrm>
                        </wpg:grpSpPr>
                        <wpg:grpSp>
                          <wpg:cNvPr id="755364386" name="Groupe 11"/>
                          <wpg:cNvGrpSpPr/>
                          <wpg:grpSpPr>
                            <a:xfrm>
                              <a:off x="159378" y="236333"/>
                              <a:ext cx="1019855" cy="1269521"/>
                              <a:chOff x="0" y="0"/>
                              <a:chExt cx="1019855" cy="1269521"/>
                            </a:xfrm>
                          </wpg:grpSpPr>
                          <wpg:grpSp>
                            <wpg:cNvPr id="1479820102" name="Groupe 10"/>
                            <wpg:cNvGrpSpPr/>
                            <wpg:grpSpPr>
                              <a:xfrm>
                                <a:off x="57760" y="51207"/>
                                <a:ext cx="816985" cy="406327"/>
                                <a:chOff x="0" y="0"/>
                                <a:chExt cx="816985" cy="406327"/>
                              </a:xfrm>
                            </wpg:grpSpPr>
                            <wps:wsp>
                              <wps:cNvPr id="2067775549" name="Arc 1"/>
                              <wps:cNvSpPr/>
                              <wps:spPr>
                                <a:xfrm rot="1598153">
                                  <a:off x="286055" y="58521"/>
                                  <a:ext cx="130629" cy="230763"/>
                                </a:xfrm>
                                <a:prstGeom prst="arc">
                                  <a:avLst>
                                    <a:gd name="adj1" fmla="val 10745837"/>
                                    <a:gd name="adj2" fmla="val 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15406" name="Arc 1"/>
                              <wps:cNvSpPr/>
                              <wps:spPr>
                                <a:xfrm rot="1598153">
                                  <a:off x="403098" y="117043"/>
                                  <a:ext cx="130629" cy="230763"/>
                                </a:xfrm>
                                <a:prstGeom prst="arc">
                                  <a:avLst>
                                    <a:gd name="adj1" fmla="val 10745837"/>
                                    <a:gd name="adj2" fmla="val 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7053083" name="Arc 1"/>
                              <wps:cNvSpPr/>
                              <wps:spPr>
                                <a:xfrm rot="1598153">
                                  <a:off x="520141" y="175564"/>
                                  <a:ext cx="130629" cy="230763"/>
                                </a:xfrm>
                                <a:prstGeom prst="arc">
                                  <a:avLst>
                                    <a:gd name="adj1" fmla="val 10745837"/>
                                    <a:gd name="adj2" fmla="val 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4537998" name="Arc 1"/>
                              <wps:cNvSpPr/>
                              <wps:spPr>
                                <a:xfrm rot="1598153">
                                  <a:off x="165354" y="0"/>
                                  <a:ext cx="130629" cy="230763"/>
                                </a:xfrm>
                                <a:prstGeom prst="arc">
                                  <a:avLst>
                                    <a:gd name="adj1" fmla="val 10745837"/>
                                    <a:gd name="adj2" fmla="val 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2899228" name="Connecteur droit 4"/>
                              <wps:cNvCnPr/>
                              <wps:spPr>
                                <a:xfrm rot="1598153">
                                  <a:off x="0" y="44500"/>
                                  <a:ext cx="1842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79268350" name="Connecteur droit 4"/>
                              <wps:cNvCnPr/>
                              <wps:spPr>
                                <a:xfrm rot="1598153" flipH="1">
                                  <a:off x="632765" y="362712"/>
                                  <a:ext cx="1842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897655491" name="Connecteur droit 9"/>
                            <wps:cNvCnPr/>
                            <wps:spPr>
                              <a:xfrm>
                                <a:off x="851459" y="1264768"/>
                                <a:ext cx="1682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43815437" name="Connecteur droit 9"/>
                            <wps:cNvCnPr/>
                            <wps:spPr>
                              <a:xfrm>
                                <a:off x="851459" y="46787"/>
                                <a:ext cx="16570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01108204" name="Connecteur droit 9"/>
                            <wps:cNvCnPr/>
                            <wps:spPr>
                              <a:xfrm rot="16200000">
                                <a:off x="410655" y="660134"/>
                                <a:ext cx="12184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1899973" name="Ellipse 5"/>
                            <wps:cNvSpPr/>
                            <wps:spPr>
                              <a:xfrm rot="1598153">
                                <a:off x="811988" y="409651"/>
                                <a:ext cx="104259" cy="103061"/>
                              </a:xfrm>
                              <a:prstGeom prst="ellipse">
                                <a:avLst/>
                              </a:prstGeom>
                              <a:solidFill>
                                <a:schemeClr val="bg1"/>
                              </a:solidFill>
                              <a:ln w="222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68616951" name="Groupe 10"/>
                            <wpg:cNvGrpSpPr/>
                            <wpg:grpSpPr>
                              <a:xfrm>
                                <a:off x="43130" y="457200"/>
                                <a:ext cx="816985" cy="406327"/>
                                <a:chOff x="0" y="0"/>
                                <a:chExt cx="816985" cy="406327"/>
                              </a:xfrm>
                            </wpg:grpSpPr>
                            <wps:wsp>
                              <wps:cNvPr id="1080984926" name="Arc 1"/>
                              <wps:cNvSpPr/>
                              <wps:spPr>
                                <a:xfrm rot="1598153">
                                  <a:off x="286055" y="58521"/>
                                  <a:ext cx="130629" cy="230763"/>
                                </a:xfrm>
                                <a:prstGeom prst="arc">
                                  <a:avLst>
                                    <a:gd name="adj1" fmla="val 10745837"/>
                                    <a:gd name="adj2" fmla="val 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6273321" name="Arc 1"/>
                              <wps:cNvSpPr/>
                              <wps:spPr>
                                <a:xfrm rot="1598153">
                                  <a:off x="403098" y="117043"/>
                                  <a:ext cx="130629" cy="230763"/>
                                </a:xfrm>
                                <a:prstGeom prst="arc">
                                  <a:avLst>
                                    <a:gd name="adj1" fmla="val 10745837"/>
                                    <a:gd name="adj2" fmla="val 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210883" name="Arc 1"/>
                              <wps:cNvSpPr/>
                              <wps:spPr>
                                <a:xfrm rot="1598153">
                                  <a:off x="520141" y="175564"/>
                                  <a:ext cx="130629" cy="230763"/>
                                </a:xfrm>
                                <a:prstGeom prst="arc">
                                  <a:avLst>
                                    <a:gd name="adj1" fmla="val 10745837"/>
                                    <a:gd name="adj2" fmla="val 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1139256" name="Arc 1"/>
                              <wps:cNvSpPr/>
                              <wps:spPr>
                                <a:xfrm rot="1598153">
                                  <a:off x="165354" y="0"/>
                                  <a:ext cx="130629" cy="230763"/>
                                </a:xfrm>
                                <a:prstGeom prst="arc">
                                  <a:avLst>
                                    <a:gd name="adj1" fmla="val 10745837"/>
                                    <a:gd name="adj2" fmla="val 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5248994" name="Connecteur droit 4"/>
                              <wps:cNvCnPr/>
                              <wps:spPr>
                                <a:xfrm rot="1598153">
                                  <a:off x="0" y="44500"/>
                                  <a:ext cx="1842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89459758" name="Connecteur droit 4"/>
                              <wps:cNvCnPr/>
                              <wps:spPr>
                                <a:xfrm rot="1598153" flipH="1">
                                  <a:off x="632765" y="362712"/>
                                  <a:ext cx="1842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72919599" name="Ellipse 5"/>
                            <wps:cNvSpPr/>
                            <wps:spPr>
                              <a:xfrm rot="1598153">
                                <a:off x="0" y="0"/>
                                <a:ext cx="104259" cy="103061"/>
                              </a:xfrm>
                              <a:prstGeom prst="ellipse">
                                <a:avLst/>
                              </a:prstGeom>
                              <a:solidFill>
                                <a:schemeClr val="bg1"/>
                              </a:solidFill>
                              <a:ln w="222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7401766" name="Ellipse 5"/>
                            <wps:cNvSpPr/>
                            <wps:spPr>
                              <a:xfrm rot="1598153">
                                <a:off x="0" y="405994"/>
                                <a:ext cx="104259" cy="103061"/>
                              </a:xfrm>
                              <a:prstGeom prst="ellipse">
                                <a:avLst/>
                              </a:prstGeom>
                              <a:solidFill>
                                <a:schemeClr val="bg1"/>
                              </a:solidFill>
                              <a:ln w="222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0850241" name="Ellipse 5"/>
                            <wps:cNvSpPr/>
                            <wps:spPr>
                              <a:xfrm rot="1598153">
                                <a:off x="815645" y="815645"/>
                                <a:ext cx="104140" cy="102870"/>
                              </a:xfrm>
                              <a:prstGeom prst="ellipse">
                                <a:avLst/>
                              </a:prstGeom>
                              <a:solidFill>
                                <a:schemeClr val="bg1"/>
                              </a:solidFill>
                              <a:ln w="222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06904145" name="Groupe 10"/>
                            <wpg:cNvGrpSpPr/>
                            <wpg:grpSpPr>
                              <a:xfrm>
                                <a:off x="46787" y="863194"/>
                                <a:ext cx="816985" cy="406327"/>
                                <a:chOff x="0" y="0"/>
                                <a:chExt cx="816985" cy="406327"/>
                              </a:xfrm>
                            </wpg:grpSpPr>
                            <wps:wsp>
                              <wps:cNvPr id="762969372" name="Arc 1"/>
                              <wps:cNvSpPr/>
                              <wps:spPr>
                                <a:xfrm rot="1598153">
                                  <a:off x="286055" y="58521"/>
                                  <a:ext cx="130629" cy="230763"/>
                                </a:xfrm>
                                <a:prstGeom prst="arc">
                                  <a:avLst>
                                    <a:gd name="adj1" fmla="val 10745837"/>
                                    <a:gd name="adj2" fmla="val 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2065045" name="Arc 1"/>
                              <wps:cNvSpPr/>
                              <wps:spPr>
                                <a:xfrm rot="1598153">
                                  <a:off x="403098" y="117043"/>
                                  <a:ext cx="130629" cy="230763"/>
                                </a:xfrm>
                                <a:prstGeom prst="arc">
                                  <a:avLst>
                                    <a:gd name="adj1" fmla="val 10745837"/>
                                    <a:gd name="adj2" fmla="val 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6992643" name="Arc 1"/>
                              <wps:cNvSpPr/>
                              <wps:spPr>
                                <a:xfrm rot="1598153">
                                  <a:off x="520141" y="175564"/>
                                  <a:ext cx="130629" cy="230763"/>
                                </a:xfrm>
                                <a:prstGeom prst="arc">
                                  <a:avLst>
                                    <a:gd name="adj1" fmla="val 10745837"/>
                                    <a:gd name="adj2" fmla="val 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913279" name="Arc 1"/>
                              <wps:cNvSpPr/>
                              <wps:spPr>
                                <a:xfrm rot="1598153">
                                  <a:off x="165354" y="0"/>
                                  <a:ext cx="130629" cy="230763"/>
                                </a:xfrm>
                                <a:prstGeom prst="arc">
                                  <a:avLst>
                                    <a:gd name="adj1" fmla="val 10745837"/>
                                    <a:gd name="adj2" fmla="val 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934091" name="Connecteur droit 4"/>
                              <wps:cNvCnPr/>
                              <wps:spPr>
                                <a:xfrm rot="1598153">
                                  <a:off x="0" y="44500"/>
                                  <a:ext cx="1842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423646" name="Connecteur droit 4"/>
                              <wps:cNvCnPr/>
                              <wps:spPr>
                                <a:xfrm rot="1598153" flipH="1">
                                  <a:off x="632765" y="362712"/>
                                  <a:ext cx="1842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682374796" name="Ellipse 5"/>
                            <wps:cNvSpPr/>
                            <wps:spPr>
                              <a:xfrm rot="1598153">
                                <a:off x="0" y="815645"/>
                                <a:ext cx="104140" cy="102870"/>
                              </a:xfrm>
                              <a:prstGeom prst="ellipse">
                                <a:avLst/>
                              </a:prstGeom>
                              <a:solidFill>
                                <a:schemeClr val="bg1"/>
                              </a:solidFill>
                              <a:ln w="222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8227043" name="Ellipse 5"/>
                            <wps:cNvSpPr/>
                            <wps:spPr>
                              <a:xfrm rot="1598153">
                                <a:off x="815645" y="7315"/>
                                <a:ext cx="104259" cy="103061"/>
                              </a:xfrm>
                              <a:prstGeom prst="ellipse">
                                <a:avLst/>
                              </a:prstGeom>
                              <a:solidFill>
                                <a:schemeClr val="bg1"/>
                              </a:solidFill>
                              <a:ln w="222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32989005" name="Rectangle : coins arrondis 13"/>
                          <wps:cNvSpPr/>
                          <wps:spPr>
                            <a:xfrm>
                              <a:off x="0" y="0"/>
                              <a:ext cx="1346200" cy="158686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80974988" name="Groupe 15"/>
                        <wpg:cNvGrpSpPr/>
                        <wpg:grpSpPr>
                          <a:xfrm>
                            <a:off x="197893" y="20472"/>
                            <a:ext cx="817880" cy="1371600"/>
                            <a:chOff x="0" y="0"/>
                            <a:chExt cx="817880" cy="1371600"/>
                          </a:xfrm>
                        </wpg:grpSpPr>
                        <wpg:grpSp>
                          <wpg:cNvPr id="954088969" name="Groupe 12"/>
                          <wpg:cNvGrpSpPr/>
                          <wpg:grpSpPr>
                            <a:xfrm>
                              <a:off x="494357" y="227280"/>
                              <a:ext cx="104140" cy="918210"/>
                              <a:chOff x="0" y="0"/>
                              <a:chExt cx="104259" cy="918514"/>
                            </a:xfrm>
                          </wpg:grpSpPr>
                          <wps:wsp>
                            <wps:cNvPr id="175425936" name="Ellipse 5"/>
                            <wps:cNvSpPr/>
                            <wps:spPr>
                              <a:xfrm rot="1598153">
                                <a:off x="0" y="0"/>
                                <a:ext cx="104259" cy="103061"/>
                              </a:xfrm>
                              <a:prstGeom prst="ellipse">
                                <a:avLst/>
                              </a:prstGeom>
                              <a:solidFill>
                                <a:schemeClr val="bg1"/>
                              </a:solidFill>
                              <a:ln w="222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5732865" name="Ellipse 5"/>
                            <wps:cNvSpPr/>
                            <wps:spPr>
                              <a:xfrm rot="1598153">
                                <a:off x="0" y="405993"/>
                                <a:ext cx="104259" cy="103061"/>
                              </a:xfrm>
                              <a:prstGeom prst="ellipse">
                                <a:avLst/>
                              </a:prstGeom>
                              <a:solidFill>
                                <a:schemeClr val="bg1"/>
                              </a:solidFill>
                              <a:ln w="222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5762064" name="Ellipse 5"/>
                            <wps:cNvSpPr/>
                            <wps:spPr>
                              <a:xfrm rot="1598153">
                                <a:off x="0" y="815644"/>
                                <a:ext cx="104140" cy="102870"/>
                              </a:xfrm>
                              <a:prstGeom prst="ellipse">
                                <a:avLst/>
                              </a:prstGeom>
                              <a:solidFill>
                                <a:schemeClr val="bg1"/>
                              </a:solidFill>
                              <a:ln w="222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81764318" name="Rectangle : coins arrondis 13"/>
                          <wps:cNvSpPr/>
                          <wps:spPr>
                            <a:xfrm>
                              <a:off x="0" y="0"/>
                              <a:ext cx="817880" cy="137160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2866270" name="Zone de texte 2"/>
                          <wps:cNvSpPr txBox="1">
                            <a:spLocks noChangeArrowheads="1"/>
                          </wps:cNvSpPr>
                          <wps:spPr bwMode="auto">
                            <a:xfrm>
                              <a:off x="149382" y="194650"/>
                              <a:ext cx="242570" cy="205740"/>
                            </a:xfrm>
                            <a:prstGeom prst="rect">
                              <a:avLst/>
                            </a:prstGeom>
                            <a:noFill/>
                            <a:ln w="9525">
                              <a:noFill/>
                              <a:miter lim="800000"/>
                              <a:headEnd/>
                              <a:tailEnd/>
                            </a:ln>
                          </wps:spPr>
                          <wps:txbx>
                            <w:txbxContent>
                              <w:p w14:paraId="26CC37EE" w14:textId="77777777" w:rsidR="009E28E7" w:rsidRPr="003741A3" w:rsidRDefault="009E28E7" w:rsidP="00665B5B">
                                <w:r w:rsidRPr="003741A3">
                                  <w:t>L1</w:t>
                                </w:r>
                              </w:p>
                            </w:txbxContent>
                          </wps:txbx>
                          <wps:bodyPr rot="0" vert="horz" wrap="square" lIns="0" tIns="0" rIns="0" bIns="0" anchor="t" anchorCtr="0">
                            <a:noAutofit/>
                          </wps:bodyPr>
                        </wps:wsp>
                        <wps:wsp>
                          <wps:cNvPr id="1144674859" name="Zone de texte 2"/>
                          <wps:cNvSpPr txBox="1">
                            <a:spLocks noChangeArrowheads="1"/>
                          </wps:cNvSpPr>
                          <wps:spPr bwMode="auto">
                            <a:xfrm>
                              <a:off x="149382" y="588476"/>
                              <a:ext cx="242570" cy="205740"/>
                            </a:xfrm>
                            <a:prstGeom prst="rect">
                              <a:avLst/>
                            </a:prstGeom>
                            <a:noFill/>
                            <a:ln w="9525">
                              <a:noFill/>
                              <a:miter lim="800000"/>
                              <a:headEnd/>
                              <a:tailEnd/>
                            </a:ln>
                          </wps:spPr>
                          <wps:txbx>
                            <w:txbxContent>
                              <w:p w14:paraId="70B8DBDF" w14:textId="77777777" w:rsidR="009E28E7" w:rsidRPr="003741A3" w:rsidRDefault="009E28E7" w:rsidP="00665B5B">
                                <w:r w:rsidRPr="003741A3">
                                  <w:t>L</w:t>
                                </w:r>
                                <w:r>
                                  <w:t>2</w:t>
                                </w:r>
                              </w:p>
                            </w:txbxContent>
                          </wps:txbx>
                          <wps:bodyPr rot="0" vert="horz" wrap="square" lIns="0" tIns="0" rIns="0" bIns="0" anchor="t" anchorCtr="0">
                            <a:noAutofit/>
                          </wps:bodyPr>
                        </wps:wsp>
                        <wps:wsp>
                          <wps:cNvPr id="40761884" name="Zone de texte 2"/>
                          <wps:cNvSpPr txBox="1">
                            <a:spLocks noChangeArrowheads="1"/>
                          </wps:cNvSpPr>
                          <wps:spPr bwMode="auto">
                            <a:xfrm>
                              <a:off x="149382" y="1000408"/>
                              <a:ext cx="242570" cy="205740"/>
                            </a:xfrm>
                            <a:prstGeom prst="rect">
                              <a:avLst/>
                            </a:prstGeom>
                            <a:noFill/>
                            <a:ln w="9525">
                              <a:noFill/>
                              <a:miter lim="800000"/>
                              <a:headEnd/>
                              <a:tailEnd/>
                            </a:ln>
                          </wps:spPr>
                          <wps:txbx>
                            <w:txbxContent>
                              <w:p w14:paraId="3A6E125B" w14:textId="77777777" w:rsidR="009E28E7" w:rsidRPr="003741A3" w:rsidRDefault="009E28E7" w:rsidP="00665B5B">
                                <w:r w:rsidRPr="003741A3">
                                  <w:t>L</w:t>
                                </w:r>
                                <w:r>
                                  <w:t>3</w:t>
                                </w:r>
                              </w:p>
                            </w:txbxContent>
                          </wps:txbx>
                          <wps:bodyPr rot="0" vert="horz" wrap="square" lIns="0" tIns="0" rIns="0" bIns="0" anchor="t" anchorCtr="0">
                            <a:noAutofit/>
                          </wps:bodyPr>
                        </wps:wsp>
                      </wpg:grpSp>
                      <wps:wsp>
                        <wps:cNvPr id="161805680" name="Zone de texte 2"/>
                        <wps:cNvSpPr txBox="1">
                          <a:spLocks noChangeArrowheads="1"/>
                        </wps:cNvSpPr>
                        <wps:spPr bwMode="auto">
                          <a:xfrm>
                            <a:off x="0" y="1719618"/>
                            <a:ext cx="1207770" cy="443230"/>
                          </a:xfrm>
                          <a:prstGeom prst="rect">
                            <a:avLst/>
                          </a:prstGeom>
                          <a:noFill/>
                          <a:ln w="9525">
                            <a:noFill/>
                            <a:miter lim="800000"/>
                            <a:headEnd/>
                            <a:tailEnd/>
                          </a:ln>
                        </wps:spPr>
                        <wps:txbx>
                          <w:txbxContent>
                            <w:p w14:paraId="71689431" w14:textId="77777777" w:rsidR="009E28E7" w:rsidRPr="003741A3" w:rsidRDefault="009E28E7" w:rsidP="00665B5B">
                              <w:pPr>
                                <w:jc w:val="center"/>
                              </w:pPr>
                              <w:r w:rsidRPr="003741A3">
                                <w:t>Réseau</w:t>
                              </w:r>
                              <w:r>
                                <w:br/>
                                <w:t>6,6 kV – 50 Hz</w:t>
                              </w:r>
                            </w:p>
                          </w:txbxContent>
                        </wps:txbx>
                        <wps:bodyPr rot="0" vert="horz" wrap="square" lIns="91440" tIns="45720" rIns="91440" bIns="45720" anchor="t" anchorCtr="0">
                          <a:noAutofit/>
                        </wps:bodyPr>
                      </wps:wsp>
                      <wps:wsp>
                        <wps:cNvPr id="37302039" name="Zone de texte 2"/>
                        <wps:cNvSpPr txBox="1">
                          <a:spLocks noChangeArrowheads="1"/>
                        </wps:cNvSpPr>
                        <wps:spPr bwMode="auto">
                          <a:xfrm>
                            <a:off x="2524836" y="1719618"/>
                            <a:ext cx="1767205" cy="443230"/>
                          </a:xfrm>
                          <a:prstGeom prst="rect">
                            <a:avLst/>
                          </a:prstGeom>
                          <a:noFill/>
                          <a:ln w="9525">
                            <a:noFill/>
                            <a:miter lim="800000"/>
                            <a:headEnd/>
                            <a:tailEnd/>
                          </a:ln>
                        </wps:spPr>
                        <wps:txbx>
                          <w:txbxContent>
                            <w:p w14:paraId="232BE0C0" w14:textId="77777777" w:rsidR="009E28E7" w:rsidRPr="003741A3" w:rsidRDefault="009E28E7" w:rsidP="00665B5B">
                              <w:pPr>
                                <w:jc w:val="center"/>
                              </w:pPr>
                              <w:r>
                                <w:t>Plaque à six bornes</w:t>
                              </w:r>
                              <w:r>
                                <w:br/>
                                <w:t>du moteur</w:t>
                              </w:r>
                            </w:p>
                          </w:txbxContent>
                        </wps:txbx>
                        <wps:bodyPr rot="0" vert="horz" wrap="square" lIns="91440" tIns="45720" rIns="91440" bIns="45720" anchor="t" anchorCtr="0">
                          <a:noAutofit/>
                        </wps:bodyPr>
                      </wps:wsp>
                    </wpg:wgp>
                  </a:graphicData>
                </a:graphic>
              </wp:anchor>
            </w:drawing>
          </mc:Choice>
          <mc:Fallback>
            <w:pict>
              <v:group w14:anchorId="46C835CE" id="Groupe 18" o:spid="_x0000_s1327" style="position:absolute;margin-left:58.3pt;margin-top:2.15pt;width:337.95pt;height:170.3pt;z-index:251644928" coordsize="42920,21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">
                <v:group id="Groupe 16" o:spid="_x0000_s1328" style="position:absolute;left:27363;width:13462;height:15868" coordsize="13462,15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">
                  <v:group id="Groupe 11" o:spid="_x0000_s1329" style="position:absolute;left:1593;top:2363;width:10199;height:12695" coordsize="10198,12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">
                    <v:group id="Groupe 10" o:spid="_x0000_s1330" style="position:absolute;left:577;top:512;width:8170;height:4063" coordsize="8169,4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">
                      <v:shape id="Arc 1" o:spid="_x0000_s1331" style="position:absolute;left:2860;top:585;width:1306;height:2307;rotation:1745609fd;visibility:visible;mso-wrap-style:square;v-text-anchor:middle" coordsize="130629,23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" path="m3,116411nsc-149,86330,6356,57334,18130,35601v25396,-46874,67671,-47551,93544,-1498c123816,55716,130630,84931,130630,115382r-65315,l3,116411xem3,116411nfc-149,86330,6356,57334,18130,35601v25396,-46874,67671,-47551,93544,-1498c123816,55716,130630,84931,130630,115382e" filled="f" strokecolor="black [3213]">
                        <v:path arrowok="t" o:connecttype="custom" o:connectlocs="3,116411;18130,35601;111674,34103;130630,115382" o:connectangles="0,0,0,0"/>
                      </v:shape>
                      <v:shape id="Arc 1" o:spid="_x0000_s1332" style="position:absolute;left:4030;top:1170;width:1307;height:2308;rotation:1745609fd;visibility:visible;mso-wrap-style:square;v-text-anchor:middle" coordsize="130629,23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" path="m3,116411nsc-149,86330,6356,57334,18130,35601v25396,-46874,67671,-47551,93544,-1498c123816,55716,130630,84931,130630,115382r-65315,l3,116411xem3,116411nfc-149,86330,6356,57334,18130,35601v25396,-46874,67671,-47551,93544,-1498c123816,55716,130630,84931,130630,115382e" filled="f" strokecolor="black [3213]">
                        <v:path arrowok="t" o:connecttype="custom" o:connectlocs="3,116411;18130,35601;111674,34103;130630,115382" o:connectangles="0,0,0,0"/>
                      </v:shape>
                      <v:shape id="Arc 1" o:spid="_x0000_s1333" style="position:absolute;left:5201;top:1755;width:1306;height:2308;rotation:1745609fd;visibility:visible;mso-wrap-style:square;v-text-anchor:middle" coordsize="130629,23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" path="m3,116411nsc-149,86330,6356,57334,18130,35601v25396,-46874,67671,-47551,93544,-1498c123816,55716,130630,84931,130630,115382r-65315,l3,116411xem3,116411nfc-149,86330,6356,57334,18130,35601v25396,-46874,67671,-47551,93544,-1498c123816,55716,130630,84931,130630,115382e" filled="f" strokecolor="black [3213]">
                        <v:path arrowok="t" o:connecttype="custom" o:connectlocs="3,116411;18130,35601;111674,34103;130630,115382" o:connectangles="0,0,0,0"/>
                      </v:shape>
                      <v:shape id="Arc 1" o:spid="_x0000_s1334" style="position:absolute;left:1653;width:1306;height:2307;rotation:1745609fd;visibility:visible;mso-wrap-style:square;v-text-anchor:middle" coordsize="130629,23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" path="m3,116411nsc-149,86330,6356,57334,18130,35601v25396,-46874,67671,-47551,93544,-1498c123816,55716,130630,84931,130630,115382r-65315,l3,116411xem3,116411nfc-149,86330,6356,57334,18130,35601v25396,-46874,67671,-47551,93544,-1498c123816,55716,130630,84931,130630,115382e" filled="f" strokecolor="black [3213]">
                        <v:path arrowok="t" o:connecttype="custom" o:connectlocs="3,116411;18130,35601;111674,34103;130630,115382" o:connectangles="0,0,0,0"/>
                      </v:shape>
                      <v:line id="Connecteur droit 4" o:spid="_x0000_s1335" style="position:absolute;rotation:1745609fd;visibility:visible;mso-wrap-style:square" from="0,445" to="1842,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" strokecolor="black [3213]"/>
                      <v:line id="Connecteur droit 4" o:spid="_x0000_s1336" style="position:absolute;rotation:-1745609fd;flip:x;visibility:visible;mso-wrap-style:square" from="6327,3627" to="8169,3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" strokecolor="black [3213]"/>
                    </v:group>
                    <v:line id="Connecteur droit 9" o:spid="_x0000_s1337" style="position:absolute;visibility:visible;mso-wrap-style:square" from="8514,12647" to="10197,12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" strokecolor="black [3213]"/>
                    <v:line id="Connecteur droit 9" o:spid="_x0000_s1338" style="position:absolute;visibility:visible;mso-wrap-style:square" from="8514,467" to="10171,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" strokecolor="black [3213]"/>
                    <v:line id="Connecteur droit 9" o:spid="_x0000_s1339" style="position:absolute;rotation:-90;visibility:visible;mso-wrap-style:square" from="4106,6601" to="16290,6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" strokecolor="black [3213]"/>
                    <v:oval id="Ellipse 5" o:spid="_x0000_s1340" style="position:absolute;left:8119;top:4096;width:1043;height:1031;rotation:174560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" fillcolor="white [3212]" strokecolor="black [3213]" strokeweight="1.75pt"/>
                    <v:group id="Groupe 10" o:spid="_x0000_s1341" style="position:absolute;left:431;top:4572;width:8170;height:4063" coordsize="8169,4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">
                      <v:shape id="Arc 1" o:spid="_x0000_s1342" style="position:absolute;left:2860;top:585;width:1306;height:2307;rotation:1745609fd;visibility:visible;mso-wrap-style:square;v-text-anchor:middle" coordsize="130629,23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" path="m3,116411nsc-149,86330,6356,57334,18130,35601v25396,-46874,67671,-47551,93544,-1498c123816,55716,130630,84931,130630,115382r-65315,l3,116411xem3,116411nfc-149,86330,6356,57334,18130,35601v25396,-46874,67671,-47551,93544,-1498c123816,55716,130630,84931,130630,115382e" filled="f" strokecolor="black [3213]">
                        <v:path arrowok="t" o:connecttype="custom" o:connectlocs="3,116411;18130,35601;111674,34103;130630,115382" o:connectangles="0,0,0,0"/>
                      </v:shape>
                      <v:shape id="Arc 1" o:spid="_x0000_s1343" style="position:absolute;left:4030;top:1170;width:1307;height:2308;rotation:1745609fd;visibility:visible;mso-wrap-style:square;v-text-anchor:middle" coordsize="130629,23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" path="m3,116411nsc-149,86330,6356,57334,18130,35601v25396,-46874,67671,-47551,93544,-1498c123816,55716,130630,84931,130630,115382r-65315,l3,116411xem3,116411nfc-149,86330,6356,57334,18130,35601v25396,-46874,67671,-47551,93544,-1498c123816,55716,130630,84931,130630,115382e" filled="f" strokecolor="black [3213]">
                        <v:path arrowok="t" o:connecttype="custom" o:connectlocs="3,116411;18130,35601;111674,34103;130630,115382" o:connectangles="0,0,0,0"/>
                      </v:shape>
                      <v:shape id="Arc 1" o:spid="_x0000_s1344" style="position:absolute;left:5201;top:1755;width:1306;height:2308;rotation:1745609fd;visibility:visible;mso-wrap-style:square;v-text-anchor:middle" coordsize="130629,23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" path="m3,116411nsc-149,86330,6356,57334,18130,35601v25396,-46874,67671,-47551,93544,-1498c123816,55716,130630,84931,130630,115382r-65315,l3,116411xem3,116411nfc-149,86330,6356,57334,18130,35601v25396,-46874,67671,-47551,93544,-1498c123816,55716,130630,84931,130630,115382e" filled="f" strokecolor="black [3213]">
                        <v:path arrowok="t" o:connecttype="custom" o:connectlocs="3,116411;18130,35601;111674,34103;130630,115382" o:connectangles="0,0,0,0"/>
                      </v:shape>
                      <v:shape id="Arc 1" o:spid="_x0000_s1345" style="position:absolute;left:1653;width:1306;height:2307;rotation:1745609fd;visibility:visible;mso-wrap-style:square;v-text-anchor:middle" coordsize="130629,23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" path="m3,116411nsc-149,86330,6356,57334,18130,35601v25396,-46874,67671,-47551,93544,-1498c123816,55716,130630,84931,130630,115382r-65315,l3,116411xem3,116411nfc-149,86330,6356,57334,18130,35601v25396,-46874,67671,-47551,93544,-1498c123816,55716,130630,84931,130630,115382e" filled="f" strokecolor="black [3213]">
                        <v:path arrowok="t" o:connecttype="custom" o:connectlocs="3,116411;18130,35601;111674,34103;130630,115382" o:connectangles="0,0,0,0"/>
                      </v:shape>
                      <v:line id="Connecteur droit 4" o:spid="_x0000_s1346" style="position:absolute;rotation:1745609fd;visibility:visible;mso-wrap-style:square" from="0,445" to="1842,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" strokecolor="black [3213]"/>
                      <v:line id="Connecteur droit 4" o:spid="_x0000_s1347" style="position:absolute;rotation:-1745609fd;flip:x;visibility:visible;mso-wrap-style:square" from="6327,3627" to="8169,3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" strokecolor="black [3213]"/>
                    </v:group>
                    <v:oval id="Ellipse 5" o:spid="_x0000_s1348" style="position:absolute;width:1042;height:1030;rotation:174560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" fillcolor="white [3212]" strokecolor="black [3213]" strokeweight="1.75pt"/>
                    <v:oval id="Ellipse 5" o:spid="_x0000_s1349" style="position:absolute;top:4059;width:1042;height:1031;rotation:174560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" fillcolor="white [3212]" strokecolor="black [3213]" strokeweight="1.75pt"/>
                    <v:oval id="Ellipse 5" o:spid="_x0000_s1350" style="position:absolute;left:8156;top:8156;width:1041;height:1029;rotation:174560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" fillcolor="white [3212]" strokecolor="black [3213]" strokeweight="1.75pt"/>
                    <v:group id="Groupe 10" o:spid="_x0000_s1351" style="position:absolute;left:467;top:8631;width:8170;height:4064" coordsize="8169,4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">
                      <v:shape id="Arc 1" o:spid="_x0000_s1352" style="position:absolute;left:2860;top:585;width:1306;height:2307;rotation:1745609fd;visibility:visible;mso-wrap-style:square;v-text-anchor:middle" coordsize="130629,23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" path="m3,116411nsc-149,86330,6356,57334,18130,35601v25396,-46874,67671,-47551,93544,-1498c123816,55716,130630,84931,130630,115382r-65315,l3,116411xem3,116411nfc-149,86330,6356,57334,18130,35601v25396,-46874,67671,-47551,93544,-1498c123816,55716,130630,84931,130630,115382e" filled="f" strokecolor="black [3213]">
                        <v:path arrowok="t" o:connecttype="custom" o:connectlocs="3,116411;18130,35601;111674,34103;130630,115382" o:connectangles="0,0,0,0"/>
                      </v:shape>
                      <v:shape id="Arc 1" o:spid="_x0000_s1353" style="position:absolute;left:4030;top:1170;width:1307;height:2308;rotation:1745609fd;visibility:visible;mso-wrap-style:square;v-text-anchor:middle" coordsize="130629,23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" path="m3,116411nsc-149,86330,6356,57334,18130,35601v25396,-46874,67671,-47551,93544,-1498c123816,55716,130630,84931,130630,115382r-65315,l3,116411xem3,116411nfc-149,86330,6356,57334,18130,35601v25396,-46874,67671,-47551,93544,-1498c123816,55716,130630,84931,130630,115382e" filled="f" strokecolor="black [3213]">
                        <v:path arrowok="t" o:connecttype="custom" o:connectlocs="3,116411;18130,35601;111674,34103;130630,115382" o:connectangles="0,0,0,0"/>
                      </v:shape>
                      <v:shape id="Arc 1" o:spid="_x0000_s1354" style="position:absolute;left:5201;top:1755;width:1306;height:2308;rotation:1745609fd;visibility:visible;mso-wrap-style:square;v-text-anchor:middle" coordsize="130629,23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" path="m3,116411nsc-149,86330,6356,57334,18130,35601v25396,-46874,67671,-47551,93544,-1498c123816,55716,130630,84931,130630,115382r-65315,l3,116411xem3,116411nfc-149,86330,6356,57334,18130,35601v25396,-46874,67671,-47551,93544,-1498c123816,55716,130630,84931,130630,115382e" filled="f" strokecolor="black [3213]">
                        <v:path arrowok="t" o:connecttype="custom" o:connectlocs="3,116411;18130,35601;111674,34103;130630,115382" o:connectangles="0,0,0,0"/>
                      </v:shape>
                      <v:shape id="Arc 1" o:spid="_x0000_s1355" style="position:absolute;left:1653;width:1306;height:2307;rotation:1745609fd;visibility:visible;mso-wrap-style:square;v-text-anchor:middle" coordsize="130629,23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" path="m3,116411nsc-149,86330,6356,57334,18130,35601v25396,-46874,67671,-47551,93544,-1498c123816,55716,130630,84931,130630,115382r-65315,l3,116411xem3,116411nfc-149,86330,6356,57334,18130,35601v25396,-46874,67671,-47551,93544,-1498c123816,55716,130630,84931,130630,115382e" filled="f" strokecolor="black [3213]">
                        <v:path arrowok="t" o:connecttype="custom" o:connectlocs="3,116411;18130,35601;111674,34103;130630,115382" o:connectangles="0,0,0,0"/>
                      </v:shape>
                      <v:line id="Connecteur droit 4" o:spid="_x0000_s1356" style="position:absolute;rotation:1745609fd;visibility:visible;mso-wrap-style:square" from="0,445" to="1842,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" strokecolor="black [3213]"/>
                      <v:line id="Connecteur droit 4" o:spid="_x0000_s1357" style="position:absolute;rotation:-1745609fd;flip:x;visibility:visible;mso-wrap-style:square" from="6327,3627" to="8169,3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" strokecolor="black [3213]"/>
                    </v:group>
                    <v:oval id="Ellipse 5" o:spid="_x0000_s1358" style="position:absolute;top:8156;width:1041;height:1029;rotation:174560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" fillcolor="white [3212]" strokecolor="black [3213]" strokeweight="1.75pt"/>
                    <v:oval id="Ellipse 5" o:spid="_x0000_s1359" style="position:absolute;left:8156;top:73;width:1043;height:1030;rotation:174560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" fillcolor="white [3212]" strokecolor="black [3213]" strokeweight="1.75pt"/>
                  </v:group>
                  <v:roundrect id="Rectangle : coins arrondis 13" o:spid="_x0000_s1360" style="position:absolute;width:13462;height:158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" filled="f" strokecolor="black [3213]" strokeweight="2pt"/>
                </v:group>
                <v:group id="Groupe 15" o:spid="_x0000_s1361" style="position:absolute;left:1978;top:204;width:8179;height:13716" coordsize="8178,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">
                  <v:group id="Groupe 12" o:spid="_x0000_s1362" style="position:absolute;left:4943;top:2272;width:1041;height:9182" coordsize="1042,9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">
                    <v:oval id="Ellipse 5" o:spid="_x0000_s1363" style="position:absolute;width:1042;height:1030;rotation:174560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" fillcolor="white [3212]" strokecolor="black [3213]" strokeweight="1.75pt"/>
                    <v:oval id="Ellipse 5" o:spid="_x0000_s1364" style="position:absolute;top:4059;width:1042;height:1031;rotation:174560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" fillcolor="white [3212]" strokecolor="black [3213]" strokeweight="1.75pt"/>
                    <v:oval id="Ellipse 5" o:spid="_x0000_s1365" style="position:absolute;top:8156;width:1041;height:1029;rotation:174560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" fillcolor="white [3212]" strokecolor="black [3213]" strokeweight="1.75pt"/>
                  </v:group>
                  <v:roundrect id="Rectangle : coins arrondis 13" o:spid="_x0000_s1366" style="position:absolute;width:8178;height:137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" filled="f" strokecolor="black [3213]" strokeweight="2pt"/>
                  <v:shape id="_x0000_s1367" type="#_x0000_t202" style="position:absolute;left:1493;top:1946;width:2426;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" filled="f" stroked="f">
                    <v:textbox inset="0,0,0,0">
                      <w:txbxContent>
                        <w:p w14:paraId="26CC37EE" w14:textId="77777777" w:rsidR="009E28E7" w:rsidRPr="003741A3" w:rsidRDefault="009E28E7" w:rsidP="00665B5B">
                          <w:r w:rsidRPr="003741A3">
                            <w:t>L1</w:t>
                          </w:r>
                        </w:p>
                      </w:txbxContent>
                    </v:textbox>
                  </v:shape>
                  <v:shape id="_x0000_s1368" type="#_x0000_t202" style="position:absolute;left:1493;top:5884;width:2426;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" filled="f" stroked="f">
                    <v:textbox inset="0,0,0,0">
                      <w:txbxContent>
                        <w:p w14:paraId="70B8DBDF" w14:textId="77777777" w:rsidR="009E28E7" w:rsidRPr="003741A3" w:rsidRDefault="009E28E7" w:rsidP="00665B5B">
                          <w:r w:rsidRPr="003741A3">
                            <w:t>L</w:t>
                          </w:r>
                          <w:r>
                            <w:t>2</w:t>
                          </w:r>
                        </w:p>
                      </w:txbxContent>
                    </v:textbox>
                  </v:shape>
                  <v:shape id="_x0000_s1369" type="#_x0000_t202" style="position:absolute;left:1493;top:10004;width:2426;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" filled="f" stroked="f">
                    <v:textbox inset="0,0,0,0">
                      <w:txbxContent>
                        <w:p w14:paraId="3A6E125B" w14:textId="77777777" w:rsidR="009E28E7" w:rsidRPr="003741A3" w:rsidRDefault="009E28E7" w:rsidP="00665B5B">
                          <w:r w:rsidRPr="003741A3">
                            <w:t>L</w:t>
                          </w:r>
                          <w:r>
                            <w:t>3</w:t>
                          </w:r>
                        </w:p>
                      </w:txbxContent>
                    </v:textbox>
                  </v:shape>
                </v:group>
                <v:shape id="_x0000_s1370" type="#_x0000_t202" style="position:absolute;top:17196;width:12077;height:4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" filled="f" stroked="f">
                  <v:textbox>
                    <w:txbxContent>
                      <w:p w14:paraId="71689431" w14:textId="77777777" w:rsidR="009E28E7" w:rsidRPr="003741A3" w:rsidRDefault="009E28E7" w:rsidP="00665B5B">
                        <w:pPr>
                          <w:jc w:val="center"/>
                        </w:pPr>
                        <w:r w:rsidRPr="003741A3">
                          <w:t>Réseau</w:t>
                        </w:r>
                        <w:r>
                          <w:br/>
                          <w:t>6,6 kV – 50 Hz</w:t>
                        </w:r>
                      </w:p>
                    </w:txbxContent>
                  </v:textbox>
                </v:shape>
                <v:shape id="_x0000_s1371" type="#_x0000_t202" style="position:absolute;left:25248;top:17196;width:17672;height:4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" filled="f" stroked="f">
                  <v:textbox>
                    <w:txbxContent>
                      <w:p w14:paraId="232BE0C0" w14:textId="77777777" w:rsidR="009E28E7" w:rsidRPr="003741A3" w:rsidRDefault="009E28E7" w:rsidP="00665B5B">
                        <w:pPr>
                          <w:jc w:val="center"/>
                        </w:pPr>
                        <w:r>
                          <w:t>Plaque à six bornes</w:t>
                        </w:r>
                        <w:r>
                          <w:br/>
                          <w:t>du moteur</w:t>
                        </w:r>
                      </w:p>
                    </w:txbxContent>
                  </v:textbox>
                </v:shape>
              </v:group>
            </w:pict>
          </mc:Fallback>
        </mc:AlternateContent>
      </w:r>
    </w:p>
    <w:p w14:paraId="11ADECCC" w14:textId="77777777" w:rsidR="00665B5B" w:rsidRDefault="00665B5B" w:rsidP="00665B5B"/>
    <w:p w14:paraId="58620668" w14:textId="77777777" w:rsidR="00665B5B" w:rsidRDefault="00665B5B" w:rsidP="00665B5B"/>
    <w:p w14:paraId="439CB4D9" w14:textId="77777777" w:rsidR="00665B5B" w:rsidRDefault="00665B5B" w:rsidP="00665B5B"/>
    <w:p w14:paraId="6DD2C657" w14:textId="77777777" w:rsidR="00665B5B" w:rsidRDefault="00665B5B" w:rsidP="00665B5B"/>
    <w:p w14:paraId="4A0FEBD2" w14:textId="77777777" w:rsidR="00665B5B" w:rsidRDefault="00665B5B" w:rsidP="00665B5B"/>
    <w:p w14:paraId="5FD6A6A3" w14:textId="77777777" w:rsidR="00665B5B" w:rsidRDefault="00665B5B" w:rsidP="00665B5B"/>
    <w:p w14:paraId="48C3A2C4" w14:textId="77777777" w:rsidR="00665B5B" w:rsidRDefault="00665B5B" w:rsidP="00665B5B"/>
    <w:p w14:paraId="14481418" w14:textId="77777777" w:rsidR="00665B5B" w:rsidRDefault="00665B5B" w:rsidP="00665B5B"/>
    <w:p w14:paraId="2C379CDC" w14:textId="77777777" w:rsidR="00665B5B" w:rsidRDefault="00665B5B" w:rsidP="00665B5B"/>
    <w:p w14:paraId="6C8969FA" w14:textId="77777777" w:rsidR="00665B5B" w:rsidRDefault="00665B5B" w:rsidP="00665B5B"/>
    <w:p w14:paraId="6EB395A7" w14:textId="77777777" w:rsidR="00665B5B" w:rsidRDefault="00665B5B" w:rsidP="00665B5B"/>
    <w:p w14:paraId="7A810EFE" w14:textId="77777777" w:rsidR="00665B5B" w:rsidRDefault="00665B5B" w:rsidP="00665B5B"/>
    <w:p w14:paraId="442912B2" w14:textId="77777777" w:rsidR="00665B5B" w:rsidRDefault="00665B5B" w:rsidP="00665B5B"/>
    <w:p w14:paraId="76BF0A35" w14:textId="77777777" w:rsidR="00665B5B" w:rsidRDefault="00665B5B" w:rsidP="00665B5B"/>
    <w:p w14:paraId="0CEF5772" w14:textId="77777777" w:rsidR="001E7293" w:rsidRDefault="001E7293" w:rsidP="00665B5B"/>
    <w:p w14:paraId="231F274A" w14:textId="77777777" w:rsidR="001E7293" w:rsidRDefault="001E7293" w:rsidP="00665B5B"/>
    <w:p w14:paraId="343BB227" w14:textId="77777777" w:rsidR="001E7293" w:rsidRDefault="001E7293" w:rsidP="00665B5B"/>
    <w:p w14:paraId="19CBF311" w14:textId="77777777" w:rsidR="001E7293" w:rsidRDefault="001E7293" w:rsidP="00665B5B"/>
    <w:p w14:paraId="54A679EC" w14:textId="77777777" w:rsidR="001E7293" w:rsidRDefault="001E7293" w:rsidP="00665B5B"/>
    <w:p w14:paraId="19F78167" w14:textId="77777777" w:rsidR="00665B5B" w:rsidRDefault="00665B5B" w:rsidP="00665B5B"/>
    <w:p w14:paraId="100AE4E7" w14:textId="77777777" w:rsidR="006F7CEA" w:rsidRDefault="006F7CEA" w:rsidP="00665B5B"/>
    <w:p w14:paraId="472C007E" w14:textId="77777777" w:rsidR="00665B5B" w:rsidRDefault="00665B5B" w:rsidP="00665B5B"/>
    <w:p w14:paraId="0A5AD7CE" w14:textId="03BC22DA" w:rsidR="00665B5B" w:rsidRPr="006F7CEA" w:rsidRDefault="007971E3" w:rsidP="006F7CEA">
      <w:pPr>
        <w:spacing w:line="360" w:lineRule="auto"/>
        <w:ind w:left="652" w:hanging="652"/>
        <w:jc w:val="center"/>
        <w:rPr>
          <w:b/>
          <w:bCs/>
          <w:u w:val="single"/>
        </w:rPr>
      </w:pPr>
      <w:r>
        <w:rPr>
          <w:b/>
          <w:bCs/>
          <w:color w:val="000000"/>
          <w:u w:val="single"/>
        </w:rPr>
        <w:t>Document réponse</w:t>
      </w:r>
      <w:r w:rsidR="00665B5B" w:rsidRPr="006F7CEA">
        <w:rPr>
          <w:b/>
          <w:bCs/>
          <w:color w:val="000000"/>
          <w:u w:val="single"/>
        </w:rPr>
        <w:t xml:space="preserve"> </w:t>
      </w:r>
      <w:r w:rsidR="006F7CEA" w:rsidRPr="006F7CEA">
        <w:rPr>
          <w:b/>
          <w:bCs/>
          <w:color w:val="000000"/>
          <w:u w:val="single"/>
        </w:rPr>
        <w:t>2</w:t>
      </w:r>
      <w:r w:rsidR="00665B5B" w:rsidRPr="006F7CEA">
        <w:rPr>
          <w:b/>
          <w:bCs/>
          <w:color w:val="000000"/>
          <w:u w:val="single"/>
        </w:rPr>
        <w:t xml:space="preserve"> </w:t>
      </w:r>
      <w:r w:rsidR="006F7CEA" w:rsidRPr="006F7CEA">
        <w:rPr>
          <w:b/>
          <w:bCs/>
          <w:color w:val="000000"/>
          <w:u w:val="single"/>
        </w:rPr>
        <w:t xml:space="preserve">- </w:t>
      </w:r>
      <w:r w:rsidR="00665B5B" w:rsidRPr="006F7CEA">
        <w:rPr>
          <w:b/>
          <w:bCs/>
          <w:u w:val="single"/>
        </w:rPr>
        <w:t>Harmoniques du courant circulant dans une chaufferette</w:t>
      </w:r>
    </w:p>
    <w:p w14:paraId="5A15A4C5" w14:textId="09B838DD" w:rsidR="00665B5B" w:rsidRDefault="00665B5B" w:rsidP="00665B5B"/>
    <w:p w14:paraId="7B6A263D" w14:textId="77777777" w:rsidR="00195F00" w:rsidRDefault="00195F00" w:rsidP="00665B5B"/>
    <w:tbl>
      <w:tblPr>
        <w:tblStyle w:val="Grilledutableau"/>
        <w:tblW w:w="0" w:type="auto"/>
        <w:tblLook w:val="04A0" w:firstRow="1" w:lastRow="0" w:firstColumn="1" w:lastColumn="0" w:noHBand="0" w:noVBand="1"/>
      </w:tblPr>
      <w:tblGrid>
        <w:gridCol w:w="2547"/>
        <w:gridCol w:w="1303"/>
        <w:gridCol w:w="1303"/>
        <w:gridCol w:w="1303"/>
        <w:gridCol w:w="1303"/>
        <w:gridCol w:w="1303"/>
      </w:tblGrid>
      <w:tr w:rsidR="000E6502" w14:paraId="39A4C7C1" w14:textId="77777777" w:rsidTr="00195F00">
        <w:trPr>
          <w:trHeight w:val="794"/>
        </w:trPr>
        <w:tc>
          <w:tcPr>
            <w:tcW w:w="2547" w:type="dxa"/>
            <w:vAlign w:val="center"/>
          </w:tcPr>
          <w:p w14:paraId="3DC6C285" w14:textId="3FF88A82" w:rsidR="000E6502" w:rsidRDefault="000E6502" w:rsidP="004F58FD">
            <w:r>
              <w:t>Rang</w:t>
            </w:r>
          </w:p>
        </w:tc>
        <w:tc>
          <w:tcPr>
            <w:tcW w:w="1303" w:type="dxa"/>
            <w:vAlign w:val="center"/>
          </w:tcPr>
          <w:p w14:paraId="0D214CCC" w14:textId="3CE66379" w:rsidR="000E6502" w:rsidRDefault="000E6502" w:rsidP="000E6502">
            <w:pPr>
              <w:jc w:val="center"/>
            </w:pPr>
            <w:r>
              <w:t>1</w:t>
            </w:r>
          </w:p>
        </w:tc>
        <w:tc>
          <w:tcPr>
            <w:tcW w:w="1303" w:type="dxa"/>
            <w:vAlign w:val="center"/>
          </w:tcPr>
          <w:p w14:paraId="518BF7D7" w14:textId="6D82EAA0" w:rsidR="000E6502" w:rsidRDefault="000E6502" w:rsidP="000E6502">
            <w:pPr>
              <w:jc w:val="center"/>
            </w:pPr>
            <w:r>
              <w:t>3</w:t>
            </w:r>
          </w:p>
        </w:tc>
        <w:tc>
          <w:tcPr>
            <w:tcW w:w="1303" w:type="dxa"/>
            <w:vAlign w:val="center"/>
          </w:tcPr>
          <w:p w14:paraId="01AFC2C2" w14:textId="526FFBE0" w:rsidR="000E6502" w:rsidRDefault="000E6502" w:rsidP="000E6502">
            <w:pPr>
              <w:jc w:val="center"/>
            </w:pPr>
            <w:r>
              <w:t>5</w:t>
            </w:r>
          </w:p>
        </w:tc>
        <w:tc>
          <w:tcPr>
            <w:tcW w:w="1303" w:type="dxa"/>
            <w:vAlign w:val="center"/>
          </w:tcPr>
          <w:p w14:paraId="4ECF432C" w14:textId="2D1EB50A" w:rsidR="000E6502" w:rsidRDefault="000E6502" w:rsidP="000E6502">
            <w:pPr>
              <w:jc w:val="center"/>
            </w:pPr>
            <w:r>
              <w:t>7</w:t>
            </w:r>
          </w:p>
        </w:tc>
        <w:tc>
          <w:tcPr>
            <w:tcW w:w="1303" w:type="dxa"/>
            <w:vAlign w:val="center"/>
          </w:tcPr>
          <w:p w14:paraId="0050DFC2" w14:textId="0E14135B" w:rsidR="000E6502" w:rsidRDefault="000E6502" w:rsidP="000E6502">
            <w:pPr>
              <w:jc w:val="center"/>
            </w:pPr>
            <w:r>
              <w:t>9</w:t>
            </w:r>
          </w:p>
        </w:tc>
      </w:tr>
      <w:tr w:rsidR="00665B5B" w14:paraId="793813BB" w14:textId="77777777" w:rsidTr="00195F00">
        <w:trPr>
          <w:trHeight w:val="794"/>
        </w:trPr>
        <w:tc>
          <w:tcPr>
            <w:tcW w:w="2547" w:type="dxa"/>
            <w:vAlign w:val="center"/>
          </w:tcPr>
          <w:p w14:paraId="0B5EF67B" w14:textId="77777777" w:rsidR="00665B5B" w:rsidRDefault="00665B5B" w:rsidP="004F58FD">
            <w:r>
              <w:t>Fréquence (en Hz)</w:t>
            </w:r>
          </w:p>
        </w:tc>
        <w:tc>
          <w:tcPr>
            <w:tcW w:w="1303" w:type="dxa"/>
            <w:vAlign w:val="center"/>
          </w:tcPr>
          <w:p w14:paraId="55228926" w14:textId="77777777" w:rsidR="00665B5B" w:rsidRDefault="00665B5B" w:rsidP="004F58FD"/>
        </w:tc>
        <w:tc>
          <w:tcPr>
            <w:tcW w:w="1303" w:type="dxa"/>
            <w:vAlign w:val="center"/>
          </w:tcPr>
          <w:p w14:paraId="28F4670D" w14:textId="77777777" w:rsidR="00665B5B" w:rsidRDefault="00665B5B" w:rsidP="004F58FD"/>
        </w:tc>
        <w:tc>
          <w:tcPr>
            <w:tcW w:w="1303" w:type="dxa"/>
            <w:vAlign w:val="center"/>
          </w:tcPr>
          <w:p w14:paraId="432214F2" w14:textId="77777777" w:rsidR="00665B5B" w:rsidRDefault="00665B5B" w:rsidP="004F58FD"/>
        </w:tc>
        <w:tc>
          <w:tcPr>
            <w:tcW w:w="1303" w:type="dxa"/>
            <w:vAlign w:val="center"/>
          </w:tcPr>
          <w:p w14:paraId="0D8A5CBC" w14:textId="77777777" w:rsidR="00665B5B" w:rsidRDefault="00665B5B" w:rsidP="004F58FD"/>
        </w:tc>
        <w:tc>
          <w:tcPr>
            <w:tcW w:w="1303" w:type="dxa"/>
            <w:vAlign w:val="center"/>
          </w:tcPr>
          <w:p w14:paraId="10146374" w14:textId="77777777" w:rsidR="00665B5B" w:rsidRDefault="00665B5B" w:rsidP="004F58FD"/>
        </w:tc>
      </w:tr>
      <w:tr w:rsidR="00665B5B" w14:paraId="5E463E56" w14:textId="77777777" w:rsidTr="00195F00">
        <w:trPr>
          <w:trHeight w:val="794"/>
        </w:trPr>
        <w:tc>
          <w:tcPr>
            <w:tcW w:w="2547" w:type="dxa"/>
            <w:vAlign w:val="center"/>
          </w:tcPr>
          <w:p w14:paraId="7759EEC8" w14:textId="5500378B" w:rsidR="00665B5B" w:rsidRDefault="00665B5B" w:rsidP="00195F00">
            <w:r>
              <w:t xml:space="preserve">Valeur efficace (en </w:t>
            </w:r>
            <w:r w:rsidR="00195F00">
              <w:t>A</w:t>
            </w:r>
            <w:r>
              <w:t>)</w:t>
            </w:r>
          </w:p>
        </w:tc>
        <w:tc>
          <w:tcPr>
            <w:tcW w:w="1303" w:type="dxa"/>
            <w:vAlign w:val="center"/>
          </w:tcPr>
          <w:p w14:paraId="502A669E" w14:textId="77777777" w:rsidR="00665B5B" w:rsidRDefault="00665B5B" w:rsidP="004F58FD"/>
        </w:tc>
        <w:tc>
          <w:tcPr>
            <w:tcW w:w="1303" w:type="dxa"/>
            <w:vAlign w:val="center"/>
          </w:tcPr>
          <w:p w14:paraId="05AF8DE6" w14:textId="77777777" w:rsidR="00665B5B" w:rsidRDefault="00665B5B" w:rsidP="004F58FD"/>
        </w:tc>
        <w:tc>
          <w:tcPr>
            <w:tcW w:w="1303" w:type="dxa"/>
            <w:vAlign w:val="center"/>
          </w:tcPr>
          <w:p w14:paraId="3AE36382" w14:textId="77777777" w:rsidR="00665B5B" w:rsidRDefault="00665B5B" w:rsidP="004F58FD"/>
        </w:tc>
        <w:tc>
          <w:tcPr>
            <w:tcW w:w="1303" w:type="dxa"/>
            <w:vAlign w:val="center"/>
          </w:tcPr>
          <w:p w14:paraId="406D397C" w14:textId="77777777" w:rsidR="00665B5B" w:rsidRDefault="00665B5B" w:rsidP="004F58FD"/>
        </w:tc>
        <w:tc>
          <w:tcPr>
            <w:tcW w:w="1303" w:type="dxa"/>
            <w:vAlign w:val="center"/>
          </w:tcPr>
          <w:p w14:paraId="394319EC" w14:textId="77777777" w:rsidR="00665B5B" w:rsidRDefault="00665B5B" w:rsidP="004F58FD"/>
        </w:tc>
      </w:tr>
    </w:tbl>
    <w:p w14:paraId="3F0A7CEE" w14:textId="77777777" w:rsidR="00C53E2F" w:rsidRDefault="00C53E2F" w:rsidP="0032244B">
      <w:pPr>
        <w:rPr>
          <w:lang w:val="en-GB"/>
        </w:rPr>
      </w:pPr>
    </w:p>
    <w:p w14:paraId="5367F1F5" w14:textId="77777777" w:rsidR="00ED6466" w:rsidRDefault="00ED6466" w:rsidP="00ED6466">
      <w:pPr>
        <w:spacing w:line="360" w:lineRule="auto"/>
        <w:rPr>
          <w:lang w:val="en-GB"/>
        </w:rPr>
      </w:pPr>
      <w:r>
        <w:rPr>
          <w:lang w:val="en-GB"/>
        </w:rPr>
        <w:br w:type="page"/>
      </w:r>
    </w:p>
    <w:p w14:paraId="2949C2F5" w14:textId="6877CC41" w:rsidR="00ED6466" w:rsidRPr="006F7CEA" w:rsidRDefault="007971E3" w:rsidP="00ED6466">
      <w:pPr>
        <w:jc w:val="center"/>
        <w:rPr>
          <w:b/>
          <w:bCs/>
          <w:sz w:val="28"/>
          <w:szCs w:val="28"/>
        </w:rPr>
      </w:pPr>
      <w:r>
        <w:rPr>
          <w:b/>
          <w:bCs/>
          <w:sz w:val="28"/>
          <w:szCs w:val="28"/>
        </w:rPr>
        <w:lastRenderedPageBreak/>
        <w:t>Document réponse</w:t>
      </w:r>
      <w:r w:rsidR="00ED6466" w:rsidRPr="006F7CEA">
        <w:rPr>
          <w:b/>
          <w:bCs/>
          <w:sz w:val="28"/>
          <w:szCs w:val="28"/>
        </w:rPr>
        <w:t xml:space="preserve"> à rendre avec la copie</w:t>
      </w:r>
    </w:p>
    <w:p w14:paraId="0E067882" w14:textId="77777777" w:rsidR="00ED6466" w:rsidRDefault="00ED6466" w:rsidP="00ED6466">
      <w:pPr>
        <w:spacing w:line="360" w:lineRule="auto"/>
        <w:jc w:val="center"/>
        <w:rPr>
          <w:b/>
          <w:bCs/>
          <w:color w:val="000000"/>
          <w:u w:val="single"/>
        </w:rPr>
      </w:pPr>
    </w:p>
    <w:p w14:paraId="668997A5" w14:textId="56DFDF81" w:rsidR="00C53E2F" w:rsidRDefault="007971E3" w:rsidP="00ED6466">
      <w:pPr>
        <w:spacing w:line="360" w:lineRule="auto"/>
        <w:jc w:val="center"/>
        <w:rPr>
          <w:b/>
          <w:bCs/>
          <w:color w:val="000000"/>
          <w:u w:val="single"/>
        </w:rPr>
      </w:pPr>
      <w:r>
        <w:rPr>
          <w:b/>
          <w:bCs/>
          <w:color w:val="000000"/>
          <w:u w:val="single"/>
        </w:rPr>
        <w:t>Document réponse</w:t>
      </w:r>
      <w:r w:rsidR="00C53E2F" w:rsidRPr="00BC610C">
        <w:rPr>
          <w:b/>
          <w:bCs/>
          <w:color w:val="000000"/>
          <w:u w:val="single"/>
        </w:rPr>
        <w:t xml:space="preserve"> </w:t>
      </w:r>
      <w:r w:rsidR="00C53E2F">
        <w:rPr>
          <w:b/>
          <w:bCs/>
          <w:color w:val="000000"/>
          <w:u w:val="single"/>
        </w:rPr>
        <w:t>3 </w:t>
      </w:r>
      <w:r w:rsidR="00496FD8">
        <w:rPr>
          <w:b/>
          <w:bCs/>
          <w:color w:val="000000"/>
          <w:u w:val="single"/>
        </w:rPr>
        <w:t>–</w:t>
      </w:r>
      <w:r w:rsidR="00C53E2F">
        <w:rPr>
          <w:b/>
          <w:bCs/>
          <w:color w:val="000000"/>
          <w:u w:val="single"/>
        </w:rPr>
        <w:t xml:space="preserve"> </w:t>
      </w:r>
      <w:r w:rsidR="00B247F6">
        <w:rPr>
          <w:b/>
          <w:bCs/>
          <w:color w:val="000000"/>
          <w:u w:val="single"/>
        </w:rPr>
        <w:t>Diagramme</w:t>
      </w:r>
      <w:r w:rsidR="00496FD8">
        <w:rPr>
          <w:b/>
          <w:bCs/>
          <w:color w:val="000000"/>
          <w:u w:val="single"/>
        </w:rPr>
        <w:t xml:space="preserve"> </w:t>
      </w:r>
      <w:proofErr w:type="spellStart"/>
      <w:r w:rsidR="00496FD8">
        <w:rPr>
          <w:b/>
          <w:bCs/>
          <w:color w:val="000000"/>
          <w:u w:val="single"/>
        </w:rPr>
        <w:t>enthalpique</w:t>
      </w:r>
      <w:proofErr w:type="spellEnd"/>
      <w:r w:rsidR="00B247F6">
        <w:rPr>
          <w:b/>
          <w:bCs/>
          <w:color w:val="000000"/>
          <w:u w:val="single"/>
        </w:rPr>
        <w:t xml:space="preserve"> </w:t>
      </w:r>
      <w:r w:rsidR="00496FD8">
        <w:rPr>
          <w:b/>
          <w:bCs/>
          <w:color w:val="000000"/>
          <w:u w:val="single"/>
        </w:rPr>
        <w:t>(</w:t>
      </w:r>
      <w:r w:rsidR="00B247F6">
        <w:rPr>
          <w:b/>
          <w:bCs/>
          <w:color w:val="000000"/>
          <w:u w:val="single"/>
        </w:rPr>
        <w:t xml:space="preserve">de </w:t>
      </w:r>
      <w:proofErr w:type="spellStart"/>
      <w:r w:rsidR="00B247F6">
        <w:rPr>
          <w:b/>
          <w:bCs/>
          <w:color w:val="000000"/>
          <w:u w:val="single"/>
        </w:rPr>
        <w:t>Mollier</w:t>
      </w:r>
      <w:proofErr w:type="spellEnd"/>
      <w:r w:rsidR="00496FD8">
        <w:rPr>
          <w:b/>
          <w:bCs/>
          <w:color w:val="000000"/>
          <w:u w:val="single"/>
        </w:rPr>
        <w:t>)</w:t>
      </w:r>
      <w:r w:rsidR="00B247F6">
        <w:rPr>
          <w:b/>
          <w:bCs/>
          <w:color w:val="000000"/>
          <w:u w:val="single"/>
        </w:rPr>
        <w:t xml:space="preserve"> de l’eau</w:t>
      </w:r>
    </w:p>
    <w:p w14:paraId="0C22980C" w14:textId="7A2B1809" w:rsidR="00B247F6" w:rsidRDefault="00516D5E" w:rsidP="00C53E2F">
      <w:pPr>
        <w:spacing w:line="360" w:lineRule="auto"/>
        <w:ind w:left="652" w:hanging="652"/>
        <w:jc w:val="center"/>
        <w:rPr>
          <w:b/>
          <w:bCs/>
          <w:color w:val="000000"/>
          <w:u w:val="single"/>
        </w:rPr>
      </w:pPr>
      <w:r w:rsidRPr="009A20D3">
        <w:rPr>
          <w:b/>
          <w:bCs/>
          <w:noProof/>
          <w:color w:val="000000"/>
          <w:u w:val="single"/>
          <w:lang w:eastAsia="fr-FR"/>
        </w:rPr>
        <mc:AlternateContent>
          <mc:Choice Requires="wps">
            <w:drawing>
              <wp:anchor distT="45720" distB="45720" distL="114300" distR="114300" simplePos="0" relativeHeight="251679744" behindDoc="0" locked="0" layoutInCell="1" allowOverlap="1" wp14:anchorId="3E7B184F" wp14:editId="0B055845">
                <wp:simplePos x="0" y="0"/>
                <wp:positionH relativeFrom="column">
                  <wp:posOffset>-279400</wp:posOffset>
                </wp:positionH>
                <wp:positionV relativeFrom="paragraph">
                  <wp:posOffset>2619375</wp:posOffset>
                </wp:positionV>
                <wp:extent cx="2279650" cy="1404620"/>
                <wp:effectExtent l="0" t="7620" r="0" b="0"/>
                <wp:wrapSquare wrapText="bothSides"/>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279650" cy="1404620"/>
                        </a:xfrm>
                        <a:prstGeom prst="rect">
                          <a:avLst/>
                        </a:prstGeom>
                        <a:solidFill>
                          <a:srgbClr val="FFFFFF"/>
                        </a:solidFill>
                        <a:ln w="9525">
                          <a:noFill/>
                          <a:miter lim="800000"/>
                          <a:headEnd/>
                          <a:tailEnd/>
                        </a:ln>
                      </wps:spPr>
                      <wps:txbx>
                        <w:txbxContent>
                          <w:p w14:paraId="7C4CCF1C" w14:textId="337D0DB0" w:rsidR="009E28E7" w:rsidRDefault="009E28E7" w:rsidP="00516D5E">
                            <w:r>
                              <w:t>Enthalpie massique (</w:t>
                            </w:r>
                            <w:proofErr w:type="spellStart"/>
                            <w:r>
                              <w:t>kJ</w:t>
                            </w:r>
                            <w:r>
                              <w:rPr>
                                <w:rFonts w:cstheme="minorHAnsi"/>
                              </w:rPr>
                              <w:t>·</w:t>
                            </w:r>
                            <w:r>
                              <w:t>kg</w:t>
                            </w:r>
                            <w:proofErr w:type="spellEnd"/>
                            <w:r>
                              <w:rPr>
                                <w:vertAlign w:val="superscript"/>
                              </w:rPr>
                              <w:t>–</w:t>
                            </w:r>
                            <w:r w:rsidRPr="009A20D3">
                              <w:rPr>
                                <w:vertAlign w:val="superscript"/>
                              </w:rPr>
                              <w:t>1</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E7B184F" id="_x0000_s1372" type="#_x0000_t202" style="position:absolute;left:0;text-align:left;margin-left:-22pt;margin-top:206.25pt;width:179.5pt;height:110.6pt;rotation:-90;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" stroked="f">
                <v:textbox style="mso-fit-shape-to-text:t">
                  <w:txbxContent>
                    <w:p w14:paraId="7C4CCF1C" w14:textId="337D0DB0" w:rsidR="009E28E7" w:rsidRDefault="009E28E7" w:rsidP="00516D5E">
                      <w:r>
                        <w:t>Enthalpie massique (</w:t>
                      </w:r>
                      <w:proofErr w:type="spellStart"/>
                      <w:r>
                        <w:t>kJ</w:t>
                      </w:r>
                      <w:r>
                        <w:rPr>
                          <w:rFonts w:cstheme="minorHAnsi"/>
                        </w:rPr>
                        <w:t>·</w:t>
                      </w:r>
                      <w:r>
                        <w:t>kg</w:t>
                      </w:r>
                      <w:proofErr w:type="spellEnd"/>
                      <w:r>
                        <w:rPr>
                          <w:vertAlign w:val="superscript"/>
                        </w:rPr>
                        <w:t>–</w:t>
                      </w:r>
                      <w:r w:rsidRPr="009A20D3">
                        <w:rPr>
                          <w:vertAlign w:val="superscript"/>
                        </w:rPr>
                        <w:t>1</w:t>
                      </w:r>
                      <w:r>
                        <w:t>)</w:t>
                      </w:r>
                    </w:p>
                  </w:txbxContent>
                </v:textbox>
                <w10:wrap type="square"/>
              </v:shape>
            </w:pict>
          </mc:Fallback>
        </mc:AlternateContent>
      </w:r>
      <w:r w:rsidR="009A20D3" w:rsidRPr="009A20D3">
        <w:rPr>
          <w:b/>
          <w:bCs/>
          <w:noProof/>
          <w:color w:val="000000"/>
          <w:u w:val="single"/>
          <w:lang w:eastAsia="fr-FR"/>
        </w:rPr>
        <mc:AlternateContent>
          <mc:Choice Requires="wps">
            <w:drawing>
              <wp:anchor distT="45720" distB="45720" distL="114300" distR="114300" simplePos="0" relativeHeight="251677696" behindDoc="0" locked="0" layoutInCell="1" allowOverlap="1" wp14:anchorId="6E414E9E" wp14:editId="671807A3">
                <wp:simplePos x="0" y="0"/>
                <wp:positionH relativeFrom="column">
                  <wp:posOffset>2708910</wp:posOffset>
                </wp:positionH>
                <wp:positionV relativeFrom="paragraph">
                  <wp:posOffset>7185660</wp:posOffset>
                </wp:positionV>
                <wp:extent cx="2279650" cy="1404620"/>
                <wp:effectExtent l="0" t="0" r="6350" b="0"/>
                <wp:wrapSquare wrapText="bothSides"/>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0" cy="1404620"/>
                        </a:xfrm>
                        <a:prstGeom prst="rect">
                          <a:avLst/>
                        </a:prstGeom>
                        <a:solidFill>
                          <a:srgbClr val="FFFFFF"/>
                        </a:solidFill>
                        <a:ln w="9525">
                          <a:noFill/>
                          <a:miter lim="800000"/>
                          <a:headEnd/>
                          <a:tailEnd/>
                        </a:ln>
                      </wps:spPr>
                      <wps:txbx>
                        <w:txbxContent>
                          <w:p w14:paraId="349B4022" w14:textId="52DD24A0" w:rsidR="009E28E7" w:rsidRDefault="009E28E7">
                            <w:r>
                              <w:t>Entropie massique (</w:t>
                            </w:r>
                            <w:proofErr w:type="spellStart"/>
                            <w:r>
                              <w:t>J</w:t>
                            </w:r>
                            <w:r>
                              <w:rPr>
                                <w:rFonts w:cstheme="minorHAnsi"/>
                              </w:rPr>
                              <w:t>·</w:t>
                            </w:r>
                            <w:r>
                              <w:t>kg</w:t>
                            </w:r>
                            <w:proofErr w:type="spellEnd"/>
                            <w:r>
                              <w:rPr>
                                <w:vertAlign w:val="superscript"/>
                              </w:rPr>
                              <w:t>–</w:t>
                            </w:r>
                            <w:r w:rsidRPr="009A20D3">
                              <w:rPr>
                                <w:vertAlign w:val="superscript"/>
                              </w:rPr>
                              <w:t>1</w:t>
                            </w:r>
                            <w:r>
                              <w:rPr>
                                <w:rFonts w:cstheme="minorHAnsi"/>
                              </w:rPr>
                              <w:t>·</w:t>
                            </w:r>
                            <w:r>
                              <w:t>K</w:t>
                            </w:r>
                            <w:r>
                              <w:rPr>
                                <w:vertAlign w:val="superscript"/>
                              </w:rPr>
                              <w:t>–</w:t>
                            </w:r>
                            <w:r w:rsidRPr="009A20D3">
                              <w:rPr>
                                <w:vertAlign w:val="superscript"/>
                              </w:rPr>
                              <w:t>1</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414E9E" id="_x0000_s1373" type="#_x0000_t202" style="position:absolute;left:0;text-align:left;margin-left:213.3pt;margin-top:565.8pt;width:179.5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" stroked="f">
                <v:textbox style="mso-fit-shape-to-text:t">
                  <w:txbxContent>
                    <w:p w14:paraId="349B4022" w14:textId="52DD24A0" w:rsidR="009E28E7" w:rsidRDefault="009E28E7">
                      <w:r>
                        <w:t>Entropie massique (</w:t>
                      </w:r>
                      <w:proofErr w:type="spellStart"/>
                      <w:r>
                        <w:t>J</w:t>
                      </w:r>
                      <w:r>
                        <w:rPr>
                          <w:rFonts w:cstheme="minorHAnsi"/>
                        </w:rPr>
                        <w:t>·</w:t>
                      </w:r>
                      <w:r>
                        <w:t>kg</w:t>
                      </w:r>
                      <w:proofErr w:type="spellEnd"/>
                      <w:r>
                        <w:rPr>
                          <w:vertAlign w:val="superscript"/>
                        </w:rPr>
                        <w:t>–</w:t>
                      </w:r>
                      <w:r w:rsidRPr="009A20D3">
                        <w:rPr>
                          <w:vertAlign w:val="superscript"/>
                        </w:rPr>
                        <w:t>1</w:t>
                      </w:r>
                      <w:r>
                        <w:rPr>
                          <w:rFonts w:cstheme="minorHAnsi"/>
                        </w:rPr>
                        <w:t>·</w:t>
                      </w:r>
                      <w:r>
                        <w:t>K</w:t>
                      </w:r>
                      <w:r>
                        <w:rPr>
                          <w:vertAlign w:val="superscript"/>
                        </w:rPr>
                        <w:t>–</w:t>
                      </w:r>
                      <w:r w:rsidRPr="009A20D3">
                        <w:rPr>
                          <w:vertAlign w:val="superscript"/>
                        </w:rPr>
                        <w:t>1</w:t>
                      </w:r>
                      <w:r>
                        <w:t>)</w:t>
                      </w:r>
                    </w:p>
                  </w:txbxContent>
                </v:textbox>
                <w10:wrap type="square"/>
              </v:shape>
            </w:pict>
          </mc:Fallback>
        </mc:AlternateContent>
      </w:r>
      <w:r w:rsidR="001767B4" w:rsidRPr="00B90930">
        <w:rPr>
          <w:b/>
          <w:bCs/>
          <w:noProof/>
          <w:color w:val="000000"/>
          <w:u w:val="single"/>
          <w:lang w:eastAsia="fr-FR"/>
        </w:rPr>
        <mc:AlternateContent>
          <mc:Choice Requires="wps">
            <w:drawing>
              <wp:anchor distT="45720" distB="45720" distL="114300" distR="114300" simplePos="0" relativeHeight="251675648" behindDoc="0" locked="0" layoutInCell="1" allowOverlap="1" wp14:anchorId="50C316A6" wp14:editId="1FE9D760">
                <wp:simplePos x="0" y="0"/>
                <wp:positionH relativeFrom="column">
                  <wp:posOffset>1680210</wp:posOffset>
                </wp:positionH>
                <wp:positionV relativeFrom="paragraph">
                  <wp:posOffset>2171700</wp:posOffset>
                </wp:positionV>
                <wp:extent cx="520700" cy="1404620"/>
                <wp:effectExtent l="0" t="0" r="0" b="0"/>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404620"/>
                        </a:xfrm>
                        <a:prstGeom prst="rect">
                          <a:avLst/>
                        </a:prstGeom>
                        <a:noFill/>
                        <a:ln w="9525">
                          <a:noFill/>
                          <a:miter lim="800000"/>
                          <a:headEnd/>
                          <a:tailEnd/>
                        </a:ln>
                      </wps:spPr>
                      <wps:txbx>
                        <w:txbxContent>
                          <w:p w14:paraId="35CB497C" w14:textId="74EA9333" w:rsidR="009E28E7" w:rsidRPr="00B90930" w:rsidRDefault="009E28E7">
                            <w:pPr>
                              <w:rPr>
                                <w:b/>
                                <w:sz w:val="28"/>
                                <w:szCs w:val="28"/>
                              </w:rPr>
                            </w:pPr>
                            <w:r>
                              <w:rPr>
                                <w:b/>
                                <w:sz w:val="28"/>
                                <w:szCs w:val="28"/>
                              </w:rPr>
                              <w:sym w:font="Symbol" w:char="F0B7"/>
                            </w:r>
                            <w:r>
                              <w:rPr>
                                <w:b/>
                                <w:sz w:val="28"/>
                                <w:szCs w:val="28"/>
                              </w:rPr>
                              <w:t xml:space="preserve"> </w:t>
                            </w:r>
                            <w:r w:rsidRPr="00B90930">
                              <w:rPr>
                                <w:b/>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C316A6" id="_x0000_s1374" type="#_x0000_t202" style="position:absolute;left:0;text-align:left;margin-left:132.3pt;margin-top:171pt;width:41pt;height:110.6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" filled="f" stroked="f">
                <v:textbox style="mso-fit-shape-to-text:t">
                  <w:txbxContent>
                    <w:p w14:paraId="35CB497C" w14:textId="74EA9333" w:rsidR="009E28E7" w:rsidRPr="00B90930" w:rsidRDefault="009E28E7">
                      <w:pPr>
                        <w:rPr>
                          <w:b/>
                          <w:sz w:val="28"/>
                          <w:szCs w:val="28"/>
                        </w:rPr>
                      </w:pPr>
                      <w:r>
                        <w:rPr>
                          <w:b/>
                          <w:sz w:val="28"/>
                          <w:szCs w:val="28"/>
                        </w:rPr>
                        <w:sym w:font="Symbol" w:char="F0B7"/>
                      </w:r>
                      <w:r>
                        <w:rPr>
                          <w:b/>
                          <w:sz w:val="28"/>
                          <w:szCs w:val="28"/>
                        </w:rPr>
                        <w:t xml:space="preserve"> </w:t>
                      </w:r>
                      <w:r w:rsidRPr="00B90930">
                        <w:rPr>
                          <w:b/>
                        </w:rPr>
                        <w:t>A</w:t>
                      </w:r>
                    </w:p>
                  </w:txbxContent>
                </v:textbox>
              </v:shape>
            </w:pict>
          </mc:Fallback>
        </mc:AlternateContent>
      </w:r>
      <w:r w:rsidR="00B3518A" w:rsidRPr="00D83777">
        <w:rPr>
          <w:noProof/>
          <w:lang w:eastAsia="fr-FR"/>
        </w:rPr>
        <w:drawing>
          <wp:anchor distT="0" distB="0" distL="114300" distR="114300" simplePos="0" relativeHeight="251674624" behindDoc="0" locked="0" layoutInCell="1" allowOverlap="1" wp14:anchorId="0A20AC61" wp14:editId="68F84B93">
            <wp:simplePos x="0" y="0"/>
            <wp:positionH relativeFrom="column">
              <wp:posOffset>0</wp:posOffset>
            </wp:positionH>
            <wp:positionV relativeFrom="paragraph">
              <wp:posOffset>260350</wp:posOffset>
            </wp:positionV>
            <wp:extent cx="6741795" cy="7235190"/>
            <wp:effectExtent l="0" t="0" r="1905" b="3810"/>
            <wp:wrapSquare wrapText="bothSides"/>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741795" cy="723519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3295DBDF" w14:textId="4ACECA13" w:rsidR="00050897" w:rsidRPr="00ED6466" w:rsidRDefault="00747E81" w:rsidP="00ED6466">
      <w:pPr>
        <w:spacing w:line="360" w:lineRule="auto"/>
        <w:ind w:left="652" w:hanging="652"/>
        <w:jc w:val="center"/>
        <w:rPr>
          <w:b/>
          <w:bCs/>
          <w:color w:val="000000"/>
          <w:u w:val="single"/>
        </w:rPr>
      </w:pPr>
      <w:r>
        <w:rPr>
          <w:noProof/>
          <w:lang w:eastAsia="fr-FR"/>
        </w:rPr>
        <mc:AlternateContent>
          <mc:Choice Requires="wps">
            <w:drawing>
              <wp:anchor distT="0" distB="0" distL="114300" distR="114300" simplePos="0" relativeHeight="251637760" behindDoc="0" locked="0" layoutInCell="1" allowOverlap="1" wp14:anchorId="3A20CA1C" wp14:editId="18782E1B">
                <wp:simplePos x="0" y="0"/>
                <wp:positionH relativeFrom="column">
                  <wp:posOffset>9567545</wp:posOffset>
                </wp:positionH>
                <wp:positionV relativeFrom="paragraph">
                  <wp:posOffset>-386715</wp:posOffset>
                </wp:positionV>
                <wp:extent cx="454660" cy="936000"/>
                <wp:effectExtent l="0" t="0" r="2540" b="0"/>
                <wp:wrapNone/>
                <wp:docPr id="1497" name="Text Box 4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60" cy="93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1923CA" w14:textId="77777777" w:rsidR="009E28E7" w:rsidRDefault="009E28E7" w:rsidP="00774379">
                            <w:r w:rsidRPr="00F43DB2">
                              <w:rPr>
                                <w:b/>
                                <w:sz w:val="28"/>
                              </w:rPr>
                              <w:t>CAE4IR</w:t>
                            </w:r>
                            <w:r>
                              <w:rPr>
                                <w:b/>
                                <w:sz w:val="28"/>
                              </w:rPr>
                              <w:t xml:space="preserve"> </w:t>
                            </w:r>
                          </w:p>
                        </w:txbxContent>
                      </wps:txbx>
                      <wps:bodyPr rot="0" vert="vert" wrap="square" lIns="91440" tIns="45720" rIns="91440" bIns="45720" anchor="t" anchorCtr="0" upright="1">
                        <a:noAutofit/>
                      </wps:bodyPr>
                    </wps:wsp>
                  </a:graphicData>
                </a:graphic>
                <wp14:sizeRelV relativeFrom="margin">
                  <wp14:pctHeight>0</wp14:pctHeight>
                </wp14:sizeRelV>
              </wp:anchor>
            </w:drawing>
          </mc:Choice>
          <mc:Fallback>
            <w:pict>
              <v:shape w14:anchorId="3A20CA1C" id="Text Box 4828" o:spid="_x0000_s1375" type="#_x0000_t202" style="position:absolute;left:0;text-align:left;margin-left:753.35pt;margin-top:-30.45pt;width:35.8pt;height:73.7pt;z-index:25163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" stroked="f">
                <v:textbox style="layout-flow:vertical">
                  <w:txbxContent>
                    <w:p w14:paraId="2D1923CA" w14:textId="77777777" w:rsidR="009E28E7" w:rsidRDefault="009E28E7" w:rsidP="00774379">
                      <w:r w:rsidRPr="00F43DB2">
                        <w:rPr>
                          <w:b/>
                          <w:sz w:val="28"/>
                        </w:rPr>
                        <w:t>CAE4IR</w:t>
                      </w:r>
                      <w:r>
                        <w:rPr>
                          <w:b/>
                          <w:sz w:val="28"/>
                        </w:rPr>
                        <w:t xml:space="preserve"> </w:t>
                      </w:r>
                    </w:p>
                  </w:txbxContent>
                </v:textbox>
              </v:shape>
            </w:pict>
          </mc:Fallback>
        </mc:AlternateContent>
      </w:r>
      <w:r w:rsidR="00233796">
        <w:rPr>
          <w:noProof/>
          <w:lang w:eastAsia="fr-FR"/>
        </w:rPr>
        <mc:AlternateContent>
          <mc:Choice Requires="wps">
            <w:drawing>
              <wp:anchor distT="0" distB="0" distL="114300" distR="114300" simplePos="0" relativeHeight="251638784" behindDoc="0" locked="0" layoutInCell="1" allowOverlap="1" wp14:anchorId="07E70F41" wp14:editId="558D8445">
                <wp:simplePos x="0" y="0"/>
                <wp:positionH relativeFrom="column">
                  <wp:posOffset>9450705</wp:posOffset>
                </wp:positionH>
                <wp:positionV relativeFrom="paragraph">
                  <wp:posOffset>1695560</wp:posOffset>
                </wp:positionV>
                <wp:extent cx="359410" cy="2834640"/>
                <wp:effectExtent l="0" t="0" r="0" b="3810"/>
                <wp:wrapNone/>
                <wp:docPr id="1498" name="Text 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2834640"/>
                        </a:xfrm>
                        <a:prstGeom prst="rect">
                          <a:avLst/>
                        </a:prstGeom>
                        <a:noFill/>
                        <a:ln w="9525">
                          <a:noFill/>
                          <a:miter lim="800000"/>
                          <a:headEnd/>
                          <a:tailEnd/>
                        </a:ln>
                      </wps:spPr>
                      <wps:txbx>
                        <w:txbxContent>
                          <w:p w14:paraId="72F05144" w14:textId="77777777" w:rsidR="009E28E7" w:rsidRPr="00E279E7" w:rsidRDefault="009E28E7" w:rsidP="00774379">
                            <w:pPr>
                              <w:rPr>
                                <w:i/>
                                <w:u w:val="dotted"/>
                              </w:rPr>
                            </w:pPr>
                            <w:r w:rsidRPr="00E279E7">
                              <w:rPr>
                                <w:i/>
                                <w:u w:val="dotted"/>
                              </w:rPr>
                              <w:t>E</w:t>
                            </w:r>
                            <w:r>
                              <w:rPr>
                                <w:i/>
                                <w:u w:val="dotted"/>
                              </w:rPr>
                              <w:t>xemplaire pouvant servir de brouillon</w:t>
                            </w:r>
                          </w:p>
                        </w:txbxContent>
                      </wps:txbx>
                      <wps:bodyPr rot="0" vert="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E70F41" id="Text Box 1028" o:spid="_x0000_s1376" type="#_x0000_t202" style="position:absolute;left:0;text-align:left;margin-left:744.15pt;margin-top:133.5pt;width:28.3pt;height:223.2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" filled="f" stroked="f">
                <v:textbox style="layout-flow:vertical">
                  <w:txbxContent>
                    <w:p w14:paraId="72F05144" w14:textId="77777777" w:rsidR="009E28E7" w:rsidRPr="00E279E7" w:rsidRDefault="009E28E7" w:rsidP="00774379">
                      <w:pPr>
                        <w:rPr>
                          <w:i/>
                          <w:u w:val="dotted"/>
                        </w:rPr>
                      </w:pPr>
                      <w:r w:rsidRPr="00E279E7">
                        <w:rPr>
                          <w:i/>
                          <w:u w:val="dotted"/>
                        </w:rPr>
                        <w:t>E</w:t>
                      </w:r>
                      <w:r>
                        <w:rPr>
                          <w:i/>
                          <w:u w:val="dotted"/>
                        </w:rPr>
                        <w:t>xemplaire pouvant servir de brouillon</w:t>
                      </w:r>
                    </w:p>
                  </w:txbxContent>
                </v:textbox>
              </v:shape>
            </w:pict>
          </mc:Fallback>
        </mc:AlternateContent>
      </w:r>
      <w:r w:rsidR="00233796">
        <w:rPr>
          <w:noProof/>
          <w:lang w:eastAsia="fr-FR"/>
        </w:rPr>
        <mc:AlternateContent>
          <mc:Choice Requires="wps">
            <w:drawing>
              <wp:anchor distT="0" distB="0" distL="114300" distR="114300" simplePos="0" relativeHeight="251639808" behindDoc="0" locked="0" layoutInCell="1" allowOverlap="1" wp14:anchorId="44F09BB4" wp14:editId="31182954">
                <wp:simplePos x="0" y="0"/>
                <wp:positionH relativeFrom="column">
                  <wp:posOffset>8957835</wp:posOffset>
                </wp:positionH>
                <wp:positionV relativeFrom="paragraph">
                  <wp:posOffset>1794510</wp:posOffset>
                </wp:positionV>
                <wp:extent cx="532130" cy="2700655"/>
                <wp:effectExtent l="0" t="0" r="0" b="4445"/>
                <wp:wrapNone/>
                <wp:docPr id="1499" name="Text 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700655"/>
                        </a:xfrm>
                        <a:prstGeom prst="rect">
                          <a:avLst/>
                        </a:prstGeom>
                        <a:noFill/>
                        <a:ln w="9525">
                          <a:noFill/>
                          <a:miter lim="800000"/>
                          <a:headEnd/>
                          <a:tailEnd/>
                        </a:ln>
                      </wps:spPr>
                      <wps:txbx>
                        <w:txbxContent>
                          <w:p w14:paraId="7D3B7ED2" w14:textId="77777777" w:rsidR="009E28E7" w:rsidRPr="00233796" w:rsidRDefault="009E28E7" w:rsidP="00157978">
                            <w:pPr>
                              <w:rPr>
                                <w:b/>
                                <w:sz w:val="28"/>
                                <w:u w:val="double"/>
                              </w:rPr>
                            </w:pPr>
                            <w:r w:rsidRPr="00233796">
                              <w:rPr>
                                <w:b/>
                                <w:sz w:val="28"/>
                                <w:u w:val="double"/>
                              </w:rPr>
                              <w:t xml:space="preserve">DOCUMENT </w:t>
                            </w:r>
                            <w:proofErr w:type="gramStart"/>
                            <w:r w:rsidRPr="00233796">
                              <w:rPr>
                                <w:b/>
                                <w:sz w:val="28"/>
                                <w:u w:val="double"/>
                              </w:rPr>
                              <w:t>RÉPONSE  N</w:t>
                            </w:r>
                            <w:proofErr w:type="gramEnd"/>
                            <w:r w:rsidRPr="00233796">
                              <w:rPr>
                                <w:b/>
                                <w:sz w:val="28"/>
                                <w:u w:val="double"/>
                              </w:rPr>
                              <w:t>° 2</w:t>
                            </w:r>
                          </w:p>
                        </w:txbxContent>
                      </wps:txbx>
                      <wps:bodyPr rot="0" vert="vert" wrap="square" lIns="91440" tIns="45720" rIns="91440" bIns="45720" anchor="t" anchorCtr="0" upright="1">
                        <a:noAutofit/>
                      </wps:bodyPr>
                    </wps:wsp>
                  </a:graphicData>
                </a:graphic>
                <wp14:sizeRelH relativeFrom="margin">
                  <wp14:pctWidth>0</wp14:pctWidth>
                </wp14:sizeRelH>
              </wp:anchor>
            </w:drawing>
          </mc:Choice>
          <mc:Fallback>
            <w:pict>
              <v:shape w14:anchorId="44F09BB4" id="_x0000_s1377" type="#_x0000_t202" style="position:absolute;left:0;text-align:left;margin-left:705.35pt;margin-top:141.3pt;width:41.9pt;height:212.65pt;z-index:25163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" filled="f" stroked="f">
                <v:textbox style="layout-flow:vertical">
                  <w:txbxContent>
                    <w:p w14:paraId="7D3B7ED2" w14:textId="77777777" w:rsidR="009E28E7" w:rsidRPr="00233796" w:rsidRDefault="009E28E7" w:rsidP="00157978">
                      <w:pPr>
                        <w:rPr>
                          <w:b/>
                          <w:sz w:val="28"/>
                          <w:u w:val="double"/>
                        </w:rPr>
                      </w:pPr>
                      <w:r w:rsidRPr="00233796">
                        <w:rPr>
                          <w:b/>
                          <w:sz w:val="28"/>
                          <w:u w:val="double"/>
                        </w:rPr>
                        <w:t xml:space="preserve">DOCUMENT </w:t>
                      </w:r>
                      <w:proofErr w:type="gramStart"/>
                      <w:r w:rsidRPr="00233796">
                        <w:rPr>
                          <w:b/>
                          <w:sz w:val="28"/>
                          <w:u w:val="double"/>
                        </w:rPr>
                        <w:t>RÉPONSE  N</w:t>
                      </w:r>
                      <w:proofErr w:type="gramEnd"/>
                      <w:r w:rsidRPr="00233796">
                        <w:rPr>
                          <w:b/>
                          <w:sz w:val="28"/>
                          <w:u w:val="double"/>
                        </w:rPr>
                        <w:t>° 2</w:t>
                      </w:r>
                    </w:p>
                  </w:txbxContent>
                </v:textbox>
              </v:shape>
            </w:pict>
          </mc:Fallback>
        </mc:AlternateContent>
      </w:r>
      <w:r w:rsidRPr="00AE2AED">
        <w:rPr>
          <w:noProof/>
          <w:lang w:eastAsia="fr-FR"/>
        </w:rPr>
        <mc:AlternateContent>
          <mc:Choice Requires="wps">
            <w:drawing>
              <wp:anchor distT="0" distB="0" distL="114300" distR="114300" simplePos="0" relativeHeight="251642880" behindDoc="0" locked="0" layoutInCell="1" allowOverlap="1" wp14:anchorId="4CE14474" wp14:editId="06F64254">
                <wp:simplePos x="0" y="0"/>
                <wp:positionH relativeFrom="column">
                  <wp:posOffset>9446260</wp:posOffset>
                </wp:positionH>
                <wp:positionV relativeFrom="paragraph">
                  <wp:posOffset>-335280</wp:posOffset>
                </wp:positionV>
                <wp:extent cx="454660" cy="936000"/>
                <wp:effectExtent l="0" t="0" r="2540" b="0"/>
                <wp:wrapNone/>
                <wp:docPr id="1660" name="Text Box 4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60" cy="93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23E17C" w14:textId="77777777" w:rsidR="009E28E7" w:rsidRDefault="009E28E7" w:rsidP="00AE2AED">
                            <w:r w:rsidRPr="00F43DB2">
                              <w:rPr>
                                <w:b/>
                                <w:sz w:val="28"/>
                              </w:rPr>
                              <w:t>CAE4IR</w:t>
                            </w:r>
                            <w:r>
                              <w:rPr>
                                <w:b/>
                                <w:sz w:val="28"/>
                              </w:rPr>
                              <w:t xml:space="preserve"> </w:t>
                            </w:r>
                          </w:p>
                        </w:txbxContent>
                      </wps:txbx>
                      <wps:bodyPr rot="0" vert="vert" wrap="square" lIns="91440" tIns="45720" rIns="91440" bIns="45720" anchor="t" anchorCtr="0" upright="1">
                        <a:noAutofit/>
                      </wps:bodyPr>
                    </wps:wsp>
                  </a:graphicData>
                </a:graphic>
                <wp14:sizeRelV relativeFrom="margin">
                  <wp14:pctHeight>0</wp14:pctHeight>
                </wp14:sizeRelV>
              </wp:anchor>
            </w:drawing>
          </mc:Choice>
          <mc:Fallback>
            <w:pict>
              <v:shape w14:anchorId="4CE14474" id="_x0000_s1378" type="#_x0000_t202" style="position:absolute;left:0;text-align:left;margin-left:743.8pt;margin-top:-26.4pt;width:35.8pt;height:73.7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" stroked="f">
                <v:textbox style="layout-flow:vertical">
                  <w:txbxContent>
                    <w:p w14:paraId="5523E17C" w14:textId="77777777" w:rsidR="009E28E7" w:rsidRDefault="009E28E7" w:rsidP="00AE2AED">
                      <w:r w:rsidRPr="00F43DB2">
                        <w:rPr>
                          <w:b/>
                          <w:sz w:val="28"/>
                        </w:rPr>
                        <w:t>CAE4IR</w:t>
                      </w:r>
                      <w:r>
                        <w:rPr>
                          <w:b/>
                          <w:sz w:val="28"/>
                        </w:rPr>
                        <w:t xml:space="preserve"> </w:t>
                      </w:r>
                    </w:p>
                  </w:txbxContent>
                </v:textbox>
              </v:shape>
            </w:pict>
          </mc:Fallback>
        </mc:AlternateContent>
      </w:r>
      <w:r w:rsidR="00AE2AED" w:rsidRPr="00AE2AED">
        <w:rPr>
          <w:noProof/>
          <w:lang w:eastAsia="fr-FR"/>
        </w:rPr>
        <mc:AlternateContent>
          <mc:Choice Requires="wps">
            <w:drawing>
              <wp:anchor distT="0" distB="0" distL="114300" distR="114300" simplePos="0" relativeHeight="251640832" behindDoc="0" locked="0" layoutInCell="1" allowOverlap="1" wp14:anchorId="5D0D3ECF" wp14:editId="305B3695">
                <wp:simplePos x="0" y="0"/>
                <wp:positionH relativeFrom="column">
                  <wp:posOffset>9372600</wp:posOffset>
                </wp:positionH>
                <wp:positionV relativeFrom="paragraph">
                  <wp:posOffset>1865630</wp:posOffset>
                </wp:positionV>
                <wp:extent cx="455930" cy="2495731"/>
                <wp:effectExtent l="0" t="0" r="0" b="0"/>
                <wp:wrapNone/>
                <wp:docPr id="1661" name="Text 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930" cy="2495731"/>
                        </a:xfrm>
                        <a:prstGeom prst="rect">
                          <a:avLst/>
                        </a:prstGeom>
                        <a:noFill/>
                        <a:ln w="9525">
                          <a:noFill/>
                          <a:miter lim="800000"/>
                          <a:headEnd/>
                          <a:tailEnd/>
                        </a:ln>
                      </wps:spPr>
                      <wps:txbx>
                        <w:txbxContent>
                          <w:p w14:paraId="54AC7B58" w14:textId="77777777" w:rsidR="009E28E7" w:rsidRPr="00E279E7" w:rsidRDefault="009E28E7" w:rsidP="00AE2AED">
                            <w:pPr>
                              <w:rPr>
                                <w:i/>
                                <w:u w:val="dotted"/>
                              </w:rPr>
                            </w:pPr>
                            <w:r w:rsidRPr="00E279E7">
                              <w:rPr>
                                <w:i/>
                                <w:u w:val="dotted"/>
                              </w:rPr>
                              <w:t xml:space="preserve">Exemplaire </w:t>
                            </w:r>
                            <w:r>
                              <w:rPr>
                                <w:i/>
                                <w:u w:val="dotted"/>
                              </w:rPr>
                              <w:t>à rendre avec la copie</w:t>
                            </w:r>
                          </w:p>
                        </w:txbxContent>
                      </wps:txbx>
                      <wps:bodyPr rot="0" vert="vert" wrap="square" lIns="91440" tIns="45720" rIns="91440" bIns="45720" anchor="t" anchorCtr="0" upright="1">
                        <a:noAutofit/>
                      </wps:bodyPr>
                    </wps:wsp>
                  </a:graphicData>
                </a:graphic>
                <wp14:sizeRelV relativeFrom="margin">
                  <wp14:pctHeight>0</wp14:pctHeight>
                </wp14:sizeRelV>
              </wp:anchor>
            </w:drawing>
          </mc:Choice>
          <mc:Fallback>
            <w:pict>
              <v:shape w14:anchorId="5D0D3ECF" id="_x0000_s1379" type="#_x0000_t202" style="position:absolute;left:0;text-align:left;margin-left:738pt;margin-top:146.9pt;width:35.9pt;height:196.5pt;z-index:25164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" filled="f" stroked="f">
                <v:textbox style="layout-flow:vertical">
                  <w:txbxContent>
                    <w:p w14:paraId="54AC7B58" w14:textId="77777777" w:rsidR="009E28E7" w:rsidRPr="00E279E7" w:rsidRDefault="009E28E7" w:rsidP="00AE2AED">
                      <w:pPr>
                        <w:rPr>
                          <w:i/>
                          <w:u w:val="dotted"/>
                        </w:rPr>
                      </w:pPr>
                      <w:r w:rsidRPr="00E279E7">
                        <w:rPr>
                          <w:i/>
                          <w:u w:val="dotted"/>
                        </w:rPr>
                        <w:t xml:space="preserve">Exemplaire </w:t>
                      </w:r>
                      <w:r>
                        <w:rPr>
                          <w:i/>
                          <w:u w:val="dotted"/>
                        </w:rPr>
                        <w:t>à rendre avec la copie</w:t>
                      </w:r>
                    </w:p>
                  </w:txbxContent>
                </v:textbox>
              </v:shape>
            </w:pict>
          </mc:Fallback>
        </mc:AlternateContent>
      </w:r>
      <w:r w:rsidR="00AE2AED" w:rsidRPr="00AE2AED">
        <w:rPr>
          <w:noProof/>
          <w:lang w:eastAsia="fr-FR"/>
        </w:rPr>
        <mc:AlternateContent>
          <mc:Choice Requires="wps">
            <w:drawing>
              <wp:anchor distT="0" distB="0" distL="114300" distR="114300" simplePos="0" relativeHeight="251641856" behindDoc="0" locked="0" layoutInCell="1" allowOverlap="1" wp14:anchorId="1491CA53" wp14:editId="3649B018">
                <wp:simplePos x="0" y="0"/>
                <wp:positionH relativeFrom="column">
                  <wp:posOffset>9034780</wp:posOffset>
                </wp:positionH>
                <wp:positionV relativeFrom="paragraph">
                  <wp:posOffset>1804035</wp:posOffset>
                </wp:positionV>
                <wp:extent cx="396000" cy="2700655"/>
                <wp:effectExtent l="0" t="0" r="4445" b="4445"/>
                <wp:wrapNone/>
                <wp:docPr id="1662" name="Text 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000" cy="2700655"/>
                        </a:xfrm>
                        <a:prstGeom prst="rect">
                          <a:avLst/>
                        </a:prstGeom>
                        <a:solidFill>
                          <a:srgbClr val="FFFFFF"/>
                        </a:solidFill>
                        <a:ln w="9525">
                          <a:noFill/>
                          <a:miter lim="800000"/>
                          <a:headEnd/>
                          <a:tailEnd/>
                        </a:ln>
                      </wps:spPr>
                      <wps:txbx>
                        <w:txbxContent>
                          <w:p w14:paraId="6907654C" w14:textId="77777777" w:rsidR="009E28E7" w:rsidRPr="004B40E1" w:rsidRDefault="009E28E7" w:rsidP="00AE2AED">
                            <w:pPr>
                              <w:rPr>
                                <w:b/>
                                <w:sz w:val="28"/>
                                <w:u w:val="double"/>
                              </w:rPr>
                            </w:pPr>
                            <w:r w:rsidRPr="004B40E1">
                              <w:rPr>
                                <w:b/>
                                <w:sz w:val="28"/>
                                <w:u w:val="double"/>
                              </w:rPr>
                              <w:t xml:space="preserve">DOCUMENT </w:t>
                            </w:r>
                            <w:proofErr w:type="gramStart"/>
                            <w:r w:rsidRPr="004B40E1">
                              <w:rPr>
                                <w:b/>
                                <w:sz w:val="28"/>
                                <w:u w:val="double"/>
                              </w:rPr>
                              <w:t>RÉPONSE  N</w:t>
                            </w:r>
                            <w:proofErr w:type="gramEnd"/>
                            <w:r w:rsidRPr="004B40E1">
                              <w:rPr>
                                <w:b/>
                                <w:sz w:val="28"/>
                                <w:u w:val="double"/>
                              </w:rPr>
                              <w:t>° 2</w:t>
                            </w:r>
                          </w:p>
                        </w:txbxContent>
                      </wps:txbx>
                      <wps:bodyPr rot="0" vert="vert" wrap="square" lIns="91440" tIns="45720" rIns="91440" bIns="45720" anchor="t" anchorCtr="0" upright="1">
                        <a:noAutofit/>
                      </wps:bodyPr>
                    </wps:wsp>
                  </a:graphicData>
                </a:graphic>
                <wp14:sizeRelH relativeFrom="margin">
                  <wp14:pctWidth>0</wp14:pctWidth>
                </wp14:sizeRelH>
              </wp:anchor>
            </w:drawing>
          </mc:Choice>
          <mc:Fallback>
            <w:pict>
              <v:shape w14:anchorId="1491CA53" id="_x0000_s1380" type="#_x0000_t202" style="position:absolute;left:0;text-align:left;margin-left:711.4pt;margin-top:142.05pt;width:31.2pt;height:212.65pt;z-index:251641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" stroked="f">
                <v:textbox style="layout-flow:vertical">
                  <w:txbxContent>
                    <w:p w14:paraId="6907654C" w14:textId="77777777" w:rsidR="009E28E7" w:rsidRPr="004B40E1" w:rsidRDefault="009E28E7" w:rsidP="00AE2AED">
                      <w:pPr>
                        <w:rPr>
                          <w:b/>
                          <w:sz w:val="28"/>
                          <w:u w:val="double"/>
                        </w:rPr>
                      </w:pPr>
                      <w:r w:rsidRPr="004B40E1">
                        <w:rPr>
                          <w:b/>
                          <w:sz w:val="28"/>
                          <w:u w:val="double"/>
                        </w:rPr>
                        <w:t xml:space="preserve">DOCUMENT </w:t>
                      </w:r>
                      <w:proofErr w:type="gramStart"/>
                      <w:r w:rsidRPr="004B40E1">
                        <w:rPr>
                          <w:b/>
                          <w:sz w:val="28"/>
                          <w:u w:val="double"/>
                        </w:rPr>
                        <w:t>RÉPONSE  N</w:t>
                      </w:r>
                      <w:proofErr w:type="gramEnd"/>
                      <w:r w:rsidRPr="004B40E1">
                        <w:rPr>
                          <w:b/>
                          <w:sz w:val="28"/>
                          <w:u w:val="double"/>
                        </w:rPr>
                        <w:t>° 2</w:t>
                      </w:r>
                    </w:p>
                  </w:txbxContent>
                </v:textbox>
              </v:shape>
            </w:pict>
          </mc:Fallback>
        </mc:AlternateContent>
      </w:r>
    </w:p>
    <w:sectPr w:rsidR="00050897" w:rsidRPr="00ED6466" w:rsidSect="00B70DC9">
      <w:headerReference w:type="default" r:id="rId22"/>
      <w:footerReference w:type="default" r:id="rId23"/>
      <w:pgSz w:w="11906" w:h="16838" w:code="9"/>
      <w:pgMar w:top="794" w:right="1134" w:bottom="794" w:left="1134"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0E7A63" w14:textId="77777777" w:rsidR="002433CB" w:rsidRDefault="002433CB">
      <w:r>
        <w:separator/>
      </w:r>
    </w:p>
  </w:endnote>
  <w:endnote w:type="continuationSeparator" w:id="0">
    <w:p w14:paraId="7F6FCD4D" w14:textId="77777777" w:rsidR="002433CB" w:rsidRDefault="002433CB">
      <w:r>
        <w:continuationSeparator/>
      </w:r>
    </w:p>
  </w:endnote>
  <w:endnote w:type="continuationNotice" w:id="1">
    <w:p w14:paraId="24FF170F" w14:textId="77777777" w:rsidR="002433CB" w:rsidRDefault="002433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ymbolMT">
    <w:altName w:val="Arial Unicode MS"/>
    <w:charset w:val="80"/>
    <w:family w:val="auto"/>
    <w:pitch w:val="default"/>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T Extra">
    <w:panose1 w:val="05050102010205020202"/>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95AEE" w14:textId="77777777" w:rsidR="009E28E7" w:rsidRDefault="009E28E7">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4362370D" w14:textId="77777777" w:rsidR="009E28E7" w:rsidRDefault="009E28E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4462584"/>
      <w:docPartObj>
        <w:docPartGallery w:val="Page Numbers (Bottom of Page)"/>
        <w:docPartUnique/>
      </w:docPartObj>
    </w:sdtPr>
    <w:sdtEndPr/>
    <w:sdtContent>
      <w:p w14:paraId="133B2B3E" w14:textId="77777777" w:rsidR="009E28E7" w:rsidRDefault="009E28E7" w:rsidP="0023135D">
        <w:pPr>
          <w:pStyle w:val="Pieddepag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2"/>
          <w:gridCol w:w="2155"/>
          <w:gridCol w:w="1701"/>
        </w:tblGrid>
        <w:tr w:rsidR="009E28E7" w:rsidRPr="00B9606A" w14:paraId="287D635B" w14:textId="77777777" w:rsidTr="00E21E5C">
          <w:trPr>
            <w:trHeight w:hRule="exact" w:val="284"/>
            <w:jc w:val="center"/>
          </w:trPr>
          <w:tc>
            <w:tcPr>
              <w:tcW w:w="6917" w:type="dxa"/>
              <w:gridSpan w:val="2"/>
              <w:vAlign w:val="center"/>
            </w:tcPr>
            <w:p w14:paraId="5FF69521" w14:textId="77777777" w:rsidR="009E28E7" w:rsidRPr="00B9606A" w:rsidRDefault="009E28E7" w:rsidP="0023135D">
              <w:pPr>
                <w:pStyle w:val="Pieddepage"/>
                <w:tabs>
                  <w:tab w:val="clear" w:pos="4536"/>
                </w:tabs>
                <w:rPr>
                  <w:sz w:val="22"/>
                  <w:szCs w:val="20"/>
                </w:rPr>
              </w:pPr>
              <w:r w:rsidRPr="00B9606A">
                <w:rPr>
                  <w:sz w:val="22"/>
                  <w:szCs w:val="20"/>
                </w:rPr>
                <w:t>BTS CONTRÔLE INDUSTRIEL ET RÉGULATION AUTOMATIQUE AAUTOMATIQUE</w:t>
              </w:r>
            </w:p>
          </w:tc>
          <w:tc>
            <w:tcPr>
              <w:tcW w:w="1701" w:type="dxa"/>
              <w:vAlign w:val="center"/>
            </w:tcPr>
            <w:p w14:paraId="11C40841" w14:textId="77777777" w:rsidR="009E28E7" w:rsidRPr="00B9606A" w:rsidRDefault="009E28E7" w:rsidP="0023135D">
              <w:pPr>
                <w:pStyle w:val="Pieddepage"/>
                <w:jc w:val="center"/>
                <w:rPr>
                  <w:sz w:val="22"/>
                  <w:szCs w:val="20"/>
                </w:rPr>
              </w:pPr>
              <w:r>
                <w:rPr>
                  <w:sz w:val="22"/>
                  <w:szCs w:val="20"/>
                </w:rPr>
                <w:t>Session 2017</w:t>
              </w:r>
            </w:p>
          </w:tc>
        </w:tr>
        <w:tr w:rsidR="009E28E7" w:rsidRPr="00B9606A" w14:paraId="7FFB4CC4" w14:textId="77777777" w:rsidTr="00E21E5C">
          <w:trPr>
            <w:trHeight w:hRule="exact" w:val="433"/>
            <w:jc w:val="center"/>
          </w:trPr>
          <w:tc>
            <w:tcPr>
              <w:tcW w:w="4762" w:type="dxa"/>
              <w:vAlign w:val="center"/>
            </w:tcPr>
            <w:p w14:paraId="6D59674F" w14:textId="77777777" w:rsidR="009E28E7" w:rsidRPr="00B9606A" w:rsidRDefault="009E28E7" w:rsidP="0023135D">
              <w:pPr>
                <w:pStyle w:val="Pieddepage"/>
                <w:rPr>
                  <w:sz w:val="22"/>
                  <w:szCs w:val="20"/>
                </w:rPr>
              </w:pPr>
              <w:r w:rsidRPr="00B9606A">
                <w:rPr>
                  <w:sz w:val="22"/>
                  <w:szCs w:val="20"/>
                </w:rPr>
                <w:t>INSTRUMENTATION ET RÉGULATION</w:t>
              </w:r>
            </w:p>
          </w:tc>
          <w:tc>
            <w:tcPr>
              <w:tcW w:w="2154" w:type="dxa"/>
              <w:vAlign w:val="center"/>
            </w:tcPr>
            <w:p w14:paraId="19DD25F5" w14:textId="77777777" w:rsidR="009E28E7" w:rsidRPr="00B9606A" w:rsidRDefault="009E28E7" w:rsidP="0023135D">
              <w:pPr>
                <w:pStyle w:val="Pieddepage"/>
                <w:rPr>
                  <w:b/>
                  <w:sz w:val="22"/>
                  <w:szCs w:val="20"/>
                </w:rPr>
              </w:pPr>
              <w:r w:rsidRPr="00B9606A">
                <w:rPr>
                  <w:sz w:val="22"/>
                  <w:szCs w:val="20"/>
                </w:rPr>
                <w:t xml:space="preserve">Code : </w:t>
              </w:r>
              <w:r w:rsidRPr="00B9606A">
                <w:rPr>
                  <w:b/>
                  <w:szCs w:val="20"/>
                </w:rPr>
                <w:t>CAE4IR</w:t>
              </w:r>
              <w:r>
                <w:rPr>
                  <w:b/>
                  <w:szCs w:val="20"/>
                </w:rPr>
                <w:t xml:space="preserve"> </w:t>
              </w:r>
            </w:p>
          </w:tc>
          <w:tc>
            <w:tcPr>
              <w:tcW w:w="1701" w:type="dxa"/>
              <w:vAlign w:val="center"/>
            </w:tcPr>
            <w:p w14:paraId="5405DCFA" w14:textId="77777777" w:rsidR="009E28E7" w:rsidRPr="00B9606A" w:rsidRDefault="009E28E7" w:rsidP="0023135D">
              <w:pPr>
                <w:pStyle w:val="Pieddepage"/>
                <w:jc w:val="center"/>
                <w:rPr>
                  <w:sz w:val="22"/>
                  <w:szCs w:val="20"/>
                </w:rPr>
              </w:pPr>
              <w:r w:rsidRPr="00B9606A">
                <w:rPr>
                  <w:sz w:val="22"/>
                  <w:szCs w:val="20"/>
                </w:rPr>
                <w:t xml:space="preserve">Page </w:t>
              </w:r>
              <w:r w:rsidRPr="00B9606A">
                <w:rPr>
                  <w:sz w:val="22"/>
                  <w:szCs w:val="20"/>
                </w:rPr>
                <w:fldChar w:fldCharType="begin"/>
              </w:r>
              <w:r w:rsidRPr="00B9606A">
                <w:rPr>
                  <w:sz w:val="22"/>
                  <w:szCs w:val="20"/>
                </w:rPr>
                <w:instrText xml:space="preserve"> PAGE   \* MERGEFORMAT </w:instrText>
              </w:r>
              <w:r w:rsidRPr="00B9606A">
                <w:rPr>
                  <w:sz w:val="22"/>
                  <w:szCs w:val="20"/>
                </w:rPr>
                <w:fldChar w:fldCharType="separate"/>
              </w:r>
              <w:r>
                <w:rPr>
                  <w:noProof/>
                  <w:sz w:val="22"/>
                  <w:szCs w:val="20"/>
                </w:rPr>
                <w:t>2</w:t>
              </w:r>
              <w:r w:rsidRPr="00B9606A">
                <w:rPr>
                  <w:sz w:val="22"/>
                  <w:szCs w:val="20"/>
                </w:rPr>
                <w:fldChar w:fldCharType="end"/>
              </w:r>
              <w:r w:rsidRPr="00B9606A">
                <w:rPr>
                  <w:rStyle w:val="Numrodepage"/>
                  <w:sz w:val="22"/>
                  <w:szCs w:val="20"/>
                </w:rPr>
                <w:t>/</w:t>
              </w:r>
              <w:r w:rsidRPr="00B9606A">
                <w:rPr>
                  <w:sz w:val="22"/>
                  <w:szCs w:val="20"/>
                </w:rPr>
                <w:t>18</w:t>
              </w:r>
            </w:p>
          </w:tc>
        </w:tr>
      </w:tbl>
      <w:p w14:paraId="66BCF542" w14:textId="77777777" w:rsidR="009E28E7" w:rsidRPr="00506EB3" w:rsidRDefault="009E28E7" w:rsidP="0023135D">
        <w:pPr>
          <w:pStyle w:val="Pieddepage"/>
          <w:jc w:val="center"/>
          <w:rPr>
            <w:szCs w:val="16"/>
          </w:rPr>
        </w:pPr>
      </w:p>
      <w:p w14:paraId="7A19E121" w14:textId="77777777" w:rsidR="009E28E7" w:rsidRDefault="00E652EE" w:rsidP="0023135D">
        <w:pPr>
          <w:pStyle w:val="Pieddepage"/>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2102"/>
      <w:gridCol w:w="2717"/>
    </w:tblGrid>
    <w:tr w:rsidR="009E28E7" w:rsidRPr="00B9606A" w14:paraId="41A2152E" w14:textId="77777777" w:rsidTr="001C3188">
      <w:trPr>
        <w:trHeight w:hRule="exact" w:val="284"/>
        <w:jc w:val="center"/>
      </w:trPr>
      <w:tc>
        <w:tcPr>
          <w:tcW w:w="6917" w:type="dxa"/>
          <w:gridSpan w:val="2"/>
          <w:vAlign w:val="center"/>
        </w:tcPr>
        <w:p w14:paraId="61807D7A" w14:textId="77777777" w:rsidR="009E28E7" w:rsidRPr="002F3521" w:rsidRDefault="009E28E7" w:rsidP="00B9606A">
          <w:pPr>
            <w:pStyle w:val="Pieddepage"/>
            <w:tabs>
              <w:tab w:val="clear" w:pos="4536"/>
            </w:tabs>
            <w:rPr>
              <w:sz w:val="20"/>
              <w:szCs w:val="20"/>
            </w:rPr>
          </w:pPr>
          <w:r w:rsidRPr="002F3521">
            <w:rPr>
              <w:sz w:val="20"/>
              <w:szCs w:val="20"/>
            </w:rPr>
            <w:t>BTS CONTRÔLE INDUSTRIEL ET RÉGULATION AUTOMATIQUE AAUTOMATIQUE</w:t>
          </w:r>
        </w:p>
      </w:tc>
      <w:tc>
        <w:tcPr>
          <w:tcW w:w="2717" w:type="dxa"/>
          <w:vAlign w:val="center"/>
        </w:tcPr>
        <w:p w14:paraId="195A8B63" w14:textId="421DDB77" w:rsidR="009E28E7" w:rsidRPr="002F3521" w:rsidRDefault="009E28E7" w:rsidP="001C3188">
          <w:pPr>
            <w:pStyle w:val="Pieddepage"/>
            <w:jc w:val="center"/>
            <w:rPr>
              <w:sz w:val="20"/>
              <w:szCs w:val="20"/>
            </w:rPr>
          </w:pPr>
          <w:r w:rsidRPr="002F3521">
            <w:rPr>
              <w:sz w:val="20"/>
              <w:szCs w:val="20"/>
            </w:rPr>
            <w:t xml:space="preserve">Session </w:t>
          </w:r>
          <w:r>
            <w:rPr>
              <w:sz w:val="20"/>
              <w:szCs w:val="20"/>
            </w:rPr>
            <w:t>2026</w:t>
          </w:r>
        </w:p>
      </w:tc>
    </w:tr>
    <w:tr w:rsidR="009E28E7" w:rsidRPr="00B9606A" w14:paraId="2C71C5AF" w14:textId="77777777" w:rsidTr="00E652EE">
      <w:trPr>
        <w:trHeight w:hRule="exact" w:val="577"/>
        <w:jc w:val="center"/>
      </w:trPr>
      <w:tc>
        <w:tcPr>
          <w:tcW w:w="4815" w:type="dxa"/>
          <w:vAlign w:val="center"/>
        </w:tcPr>
        <w:p w14:paraId="021352BE" w14:textId="77777777" w:rsidR="009E28E7" w:rsidRPr="002F3521" w:rsidRDefault="009E28E7" w:rsidP="00CD574C">
          <w:pPr>
            <w:pStyle w:val="Pieddepage"/>
            <w:rPr>
              <w:sz w:val="20"/>
              <w:szCs w:val="20"/>
            </w:rPr>
          </w:pPr>
          <w:r w:rsidRPr="002F3521">
            <w:rPr>
              <w:sz w:val="20"/>
              <w:szCs w:val="20"/>
            </w:rPr>
            <w:t>Analyse physico-chimique d’un procédé et de son environnement</w:t>
          </w:r>
        </w:p>
      </w:tc>
      <w:tc>
        <w:tcPr>
          <w:tcW w:w="2102" w:type="dxa"/>
          <w:vAlign w:val="center"/>
        </w:tcPr>
        <w:p w14:paraId="3A59EC03" w14:textId="113BB8A5" w:rsidR="009E28E7" w:rsidRPr="002F3521" w:rsidRDefault="00E652EE" w:rsidP="00E652EE">
          <w:pPr>
            <w:pStyle w:val="Pieddepage"/>
            <w:rPr>
              <w:b/>
              <w:sz w:val="20"/>
              <w:szCs w:val="20"/>
            </w:rPr>
          </w:pPr>
          <w:r>
            <w:rPr>
              <w:sz w:val="20"/>
              <w:szCs w:val="20"/>
            </w:rPr>
            <w:t>26CA51PHC</w:t>
          </w:r>
        </w:p>
      </w:tc>
      <w:tc>
        <w:tcPr>
          <w:tcW w:w="2717" w:type="dxa"/>
          <w:vAlign w:val="center"/>
        </w:tcPr>
        <w:p w14:paraId="26BFF048" w14:textId="66CB2BC5" w:rsidR="009E28E7" w:rsidRPr="002F3521" w:rsidRDefault="009E28E7" w:rsidP="000C08CC">
          <w:pPr>
            <w:pStyle w:val="Pieddepage"/>
            <w:jc w:val="center"/>
            <w:rPr>
              <w:sz w:val="20"/>
              <w:szCs w:val="20"/>
            </w:rPr>
          </w:pPr>
          <w:r w:rsidRPr="002F3521">
            <w:rPr>
              <w:sz w:val="20"/>
              <w:szCs w:val="20"/>
            </w:rPr>
            <w:t xml:space="preserve">Page </w:t>
          </w:r>
          <w:r w:rsidRPr="002F3521">
            <w:rPr>
              <w:sz w:val="20"/>
              <w:szCs w:val="20"/>
            </w:rPr>
            <w:fldChar w:fldCharType="begin"/>
          </w:r>
          <w:r w:rsidRPr="002F3521">
            <w:rPr>
              <w:sz w:val="20"/>
              <w:szCs w:val="20"/>
            </w:rPr>
            <w:instrText xml:space="preserve"> PAGE   \* MERGEFORMAT </w:instrText>
          </w:r>
          <w:r w:rsidRPr="002F3521">
            <w:rPr>
              <w:sz w:val="20"/>
              <w:szCs w:val="20"/>
            </w:rPr>
            <w:fldChar w:fldCharType="separate"/>
          </w:r>
          <w:r w:rsidR="00E652EE">
            <w:rPr>
              <w:noProof/>
              <w:sz w:val="20"/>
              <w:szCs w:val="20"/>
            </w:rPr>
            <w:t>1</w:t>
          </w:r>
          <w:r w:rsidRPr="002F3521">
            <w:rPr>
              <w:sz w:val="20"/>
              <w:szCs w:val="20"/>
            </w:rPr>
            <w:fldChar w:fldCharType="end"/>
          </w:r>
          <w:r w:rsidRPr="002F3521">
            <w:rPr>
              <w:rStyle w:val="Numrodepage"/>
              <w:sz w:val="20"/>
              <w:szCs w:val="20"/>
            </w:rPr>
            <w:t>/</w:t>
          </w:r>
          <w:r>
            <w:rPr>
              <w:rStyle w:val="Numrodepage"/>
              <w:sz w:val="20"/>
              <w:szCs w:val="20"/>
            </w:rPr>
            <w:t>13</w:t>
          </w:r>
        </w:p>
      </w:tc>
    </w:tr>
  </w:tbl>
  <w:p w14:paraId="23B9A803" w14:textId="77777777" w:rsidR="009E28E7" w:rsidRPr="00D02F1C" w:rsidRDefault="009E28E7" w:rsidP="005708F1">
    <w:pPr>
      <w:pStyle w:val="Pieddepage"/>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66936171"/>
      <w:docPartObj>
        <w:docPartGallery w:val="Page Numbers (Bottom of Page)"/>
        <w:docPartUnique/>
      </w:docPartObj>
    </w:sdtPr>
    <w:sdtEndPr>
      <w:rPr>
        <w:sz w:val="24"/>
        <w:szCs w:val="24"/>
      </w:rPr>
    </w:sdtEndPr>
    <w:sdtContent>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2"/>
          <w:gridCol w:w="2155"/>
          <w:gridCol w:w="2581"/>
        </w:tblGrid>
        <w:tr w:rsidR="009E28E7" w:rsidRPr="00B9606A" w14:paraId="75803E28" w14:textId="77777777" w:rsidTr="001C3188">
          <w:trPr>
            <w:trHeight w:hRule="exact" w:val="284"/>
          </w:trPr>
          <w:tc>
            <w:tcPr>
              <w:tcW w:w="6917" w:type="dxa"/>
              <w:gridSpan w:val="2"/>
              <w:vAlign w:val="center"/>
            </w:tcPr>
            <w:p w14:paraId="6C7290F2" w14:textId="77777777" w:rsidR="009E28E7" w:rsidRPr="002F3521" w:rsidRDefault="009E28E7" w:rsidP="00870AEF">
              <w:pPr>
                <w:pStyle w:val="Pieddepage"/>
                <w:tabs>
                  <w:tab w:val="clear" w:pos="4536"/>
                </w:tabs>
                <w:rPr>
                  <w:sz w:val="20"/>
                  <w:szCs w:val="20"/>
                </w:rPr>
              </w:pPr>
              <w:r w:rsidRPr="002F3521">
                <w:rPr>
                  <w:sz w:val="20"/>
                  <w:szCs w:val="20"/>
                </w:rPr>
                <w:t>BTS CONTRÔLE INDUSTRIEL ET RÉGULATION AUTOMATIQUE AAUTOMATIQUE</w:t>
              </w:r>
            </w:p>
          </w:tc>
          <w:tc>
            <w:tcPr>
              <w:tcW w:w="2581" w:type="dxa"/>
              <w:vAlign w:val="center"/>
            </w:tcPr>
            <w:p w14:paraId="022F8EA7" w14:textId="15C9C971" w:rsidR="009E28E7" w:rsidRPr="002F3521" w:rsidRDefault="009E28E7" w:rsidP="00F22918">
              <w:pPr>
                <w:pStyle w:val="Pieddepage"/>
                <w:jc w:val="center"/>
                <w:rPr>
                  <w:sz w:val="20"/>
                  <w:szCs w:val="20"/>
                </w:rPr>
              </w:pPr>
              <w:r w:rsidRPr="002F3521">
                <w:rPr>
                  <w:sz w:val="20"/>
                  <w:szCs w:val="20"/>
                </w:rPr>
                <w:t>Session 202</w:t>
              </w:r>
              <w:r>
                <w:rPr>
                  <w:sz w:val="20"/>
                  <w:szCs w:val="20"/>
                </w:rPr>
                <w:t>6</w:t>
              </w:r>
            </w:p>
          </w:tc>
        </w:tr>
        <w:tr w:rsidR="009E28E7" w:rsidRPr="00B9606A" w14:paraId="33621DAC" w14:textId="77777777" w:rsidTr="001C3188">
          <w:trPr>
            <w:trHeight w:hRule="exact" w:val="585"/>
          </w:trPr>
          <w:tc>
            <w:tcPr>
              <w:tcW w:w="4762" w:type="dxa"/>
              <w:vAlign w:val="center"/>
            </w:tcPr>
            <w:p w14:paraId="53DD8C27" w14:textId="77777777" w:rsidR="009E28E7" w:rsidRPr="002F3521" w:rsidRDefault="009E28E7" w:rsidP="00870AEF">
              <w:pPr>
                <w:pStyle w:val="Pieddepage"/>
                <w:rPr>
                  <w:sz w:val="20"/>
                  <w:szCs w:val="20"/>
                </w:rPr>
              </w:pPr>
              <w:r w:rsidRPr="002F3521">
                <w:rPr>
                  <w:sz w:val="20"/>
                  <w:szCs w:val="20"/>
                </w:rPr>
                <w:t>Analyse physico-chimique d’un procédé et de son environnement</w:t>
              </w:r>
            </w:p>
          </w:tc>
          <w:tc>
            <w:tcPr>
              <w:tcW w:w="2155" w:type="dxa"/>
              <w:vAlign w:val="center"/>
            </w:tcPr>
            <w:p w14:paraId="75569C3E" w14:textId="0682FFD9" w:rsidR="009E28E7" w:rsidRPr="002F3521" w:rsidRDefault="00E652EE" w:rsidP="00870AEF">
              <w:pPr>
                <w:pStyle w:val="Pieddepage"/>
                <w:rPr>
                  <w:b/>
                  <w:sz w:val="20"/>
                  <w:szCs w:val="20"/>
                </w:rPr>
              </w:pPr>
              <w:r>
                <w:rPr>
                  <w:sz w:val="20"/>
                  <w:szCs w:val="20"/>
                </w:rPr>
                <w:t>26CA51PHC</w:t>
              </w:r>
              <w:bookmarkStart w:id="1" w:name="_GoBack"/>
              <w:bookmarkEnd w:id="1"/>
            </w:p>
          </w:tc>
          <w:tc>
            <w:tcPr>
              <w:tcW w:w="2581" w:type="dxa"/>
              <w:vAlign w:val="center"/>
            </w:tcPr>
            <w:p w14:paraId="16B4DBD4" w14:textId="6023C789" w:rsidR="009E28E7" w:rsidRPr="002F3521" w:rsidRDefault="009E28E7" w:rsidP="00D073E5">
              <w:pPr>
                <w:pStyle w:val="Pieddepage"/>
                <w:jc w:val="center"/>
                <w:rPr>
                  <w:sz w:val="20"/>
                  <w:szCs w:val="20"/>
                </w:rPr>
              </w:pPr>
              <w:r w:rsidRPr="002F3521">
                <w:rPr>
                  <w:sz w:val="20"/>
                  <w:szCs w:val="20"/>
                </w:rPr>
                <w:t xml:space="preserve">Page </w:t>
              </w:r>
              <w:r w:rsidRPr="002F3521">
                <w:rPr>
                  <w:sz w:val="20"/>
                  <w:szCs w:val="20"/>
                </w:rPr>
                <w:fldChar w:fldCharType="begin"/>
              </w:r>
              <w:r w:rsidRPr="002F3521">
                <w:rPr>
                  <w:sz w:val="20"/>
                  <w:szCs w:val="20"/>
                </w:rPr>
                <w:instrText xml:space="preserve"> PAGE   \* MERGEFORMAT </w:instrText>
              </w:r>
              <w:r w:rsidRPr="002F3521">
                <w:rPr>
                  <w:sz w:val="20"/>
                  <w:szCs w:val="20"/>
                </w:rPr>
                <w:fldChar w:fldCharType="separate"/>
              </w:r>
              <w:r w:rsidR="00E652EE">
                <w:rPr>
                  <w:noProof/>
                  <w:sz w:val="20"/>
                  <w:szCs w:val="20"/>
                </w:rPr>
                <w:t>2</w:t>
              </w:r>
              <w:r w:rsidRPr="002F3521">
                <w:rPr>
                  <w:sz w:val="20"/>
                  <w:szCs w:val="20"/>
                </w:rPr>
                <w:fldChar w:fldCharType="end"/>
              </w:r>
              <w:r w:rsidRPr="002F3521">
                <w:rPr>
                  <w:rStyle w:val="Numrodepage"/>
                  <w:sz w:val="20"/>
                  <w:szCs w:val="20"/>
                </w:rPr>
                <w:t>/</w:t>
              </w:r>
              <w:r w:rsidRPr="008F0A68">
                <w:rPr>
                  <w:sz w:val="20"/>
                  <w:szCs w:val="20"/>
                </w:rPr>
                <w:t>1</w:t>
              </w:r>
              <w:r>
                <w:rPr>
                  <w:sz w:val="20"/>
                  <w:szCs w:val="20"/>
                </w:rPr>
                <w:t>3</w:t>
              </w:r>
            </w:p>
          </w:tc>
        </w:tr>
      </w:tbl>
      <w:p w14:paraId="5619182A" w14:textId="7AD6E005" w:rsidR="009E28E7" w:rsidRDefault="00E652EE" w:rsidP="00083800">
        <w:pPr>
          <w:pStyle w:val="Pieddepage"/>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C38D99" w14:textId="77777777" w:rsidR="002433CB" w:rsidRDefault="002433CB">
      <w:r>
        <w:separator/>
      </w:r>
    </w:p>
  </w:footnote>
  <w:footnote w:type="continuationSeparator" w:id="0">
    <w:p w14:paraId="7C0CFAA4" w14:textId="77777777" w:rsidR="002433CB" w:rsidRDefault="002433CB">
      <w:r>
        <w:continuationSeparator/>
      </w:r>
    </w:p>
  </w:footnote>
  <w:footnote w:type="continuationNotice" w:id="1">
    <w:p w14:paraId="08BF4583" w14:textId="77777777" w:rsidR="002433CB" w:rsidRDefault="002433C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367BC" w14:textId="77777777" w:rsidR="00E652EE" w:rsidRDefault="00E652E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079D3" w14:textId="77777777" w:rsidR="009E28E7" w:rsidRPr="000A39CB" w:rsidRDefault="009E28E7">
    <w:pPr>
      <w:pStyle w:val="En-tte"/>
      <w:rPr>
        <w:b/>
        <w:sz w:val="28"/>
        <w:szCs w:val="28"/>
      </w:rPr>
    </w:pPr>
    <w:r w:rsidRPr="00B9606A">
      <w:rPr>
        <w:b/>
        <w:sz w:val="28"/>
        <w:szCs w:val="28"/>
      </w:rPr>
      <w:t>CAE4IR</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3A102" w14:textId="77777777" w:rsidR="00E652EE" w:rsidRDefault="00E652EE">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2C0DA" w14:textId="74455019" w:rsidR="009E28E7" w:rsidRPr="001C3188" w:rsidRDefault="009E28E7" w:rsidP="001C318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65BDE"/>
    <w:multiLevelType w:val="hybridMultilevel"/>
    <w:tmpl w:val="023CFC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82322D"/>
    <w:multiLevelType w:val="hybridMultilevel"/>
    <w:tmpl w:val="3C6442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40A22A6"/>
    <w:multiLevelType w:val="hybridMultilevel"/>
    <w:tmpl w:val="19926472"/>
    <w:lvl w:ilvl="0" w:tplc="7F44BF3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501D9D"/>
    <w:multiLevelType w:val="multilevel"/>
    <w:tmpl w:val="2EA6FFE8"/>
    <w:lvl w:ilvl="0">
      <w:start w:val="1"/>
      <w:numFmt w:val="decimal"/>
      <w:lvlText w:val="%1-"/>
      <w:lvlJc w:val="left"/>
      <w:pPr>
        <w:tabs>
          <w:tab w:val="num" w:pos="405"/>
        </w:tabs>
        <w:ind w:left="405" w:hanging="405"/>
      </w:pPr>
      <w:rPr>
        <w:rFonts w:hint="default"/>
      </w:rPr>
    </w:lvl>
    <w:lvl w:ilvl="1">
      <w:start w:val="7"/>
      <w:numFmt w:val="decimal"/>
      <w:lvlText w:val="%1-%2)"/>
      <w:lvlJc w:val="left"/>
      <w:pPr>
        <w:tabs>
          <w:tab w:val="num" w:pos="944"/>
        </w:tabs>
        <w:ind w:left="944"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69911B1"/>
    <w:multiLevelType w:val="multilevel"/>
    <w:tmpl w:val="9692E954"/>
    <w:lvl w:ilvl="0">
      <w:numFmt w:val="none"/>
      <w:lvlText w:val=""/>
      <w:lvlJc w:val="left"/>
      <w:pPr>
        <w:tabs>
          <w:tab w:val="num" w:pos="360"/>
        </w:tabs>
      </w:pPr>
    </w:lvl>
    <w:lvl w:ilvl="1">
      <w:start w:val="7"/>
      <w:numFmt w:val="decimal"/>
      <w:lvlText w:val="%1-8%2)"/>
      <w:lvlJc w:val="left"/>
      <w:pPr>
        <w:tabs>
          <w:tab w:val="num" w:pos="1868"/>
        </w:tabs>
        <w:ind w:left="1868" w:hanging="720"/>
      </w:pPr>
      <w:rPr>
        <w:rFonts w:hint="default"/>
      </w:rPr>
    </w:lvl>
    <w:lvl w:ilvl="2">
      <w:start w:val="1"/>
      <w:numFmt w:val="decimal"/>
      <w:lvlText w:val="%1-%2)%3."/>
      <w:lvlJc w:val="left"/>
      <w:pPr>
        <w:tabs>
          <w:tab w:val="num" w:pos="1336"/>
        </w:tabs>
        <w:ind w:left="1336" w:hanging="720"/>
      </w:pPr>
      <w:rPr>
        <w:rFonts w:hint="default"/>
      </w:rPr>
    </w:lvl>
    <w:lvl w:ilvl="3">
      <w:start w:val="1"/>
      <w:numFmt w:val="decimal"/>
      <w:lvlText w:val="%1-%2)%3.%4."/>
      <w:lvlJc w:val="left"/>
      <w:pPr>
        <w:tabs>
          <w:tab w:val="num" w:pos="1696"/>
        </w:tabs>
        <w:ind w:left="1696" w:hanging="1080"/>
      </w:pPr>
      <w:rPr>
        <w:rFonts w:hint="default"/>
      </w:rPr>
    </w:lvl>
    <w:lvl w:ilvl="4">
      <w:start w:val="1"/>
      <w:numFmt w:val="decimal"/>
      <w:lvlText w:val="%1-%2)%3.%4.%5."/>
      <w:lvlJc w:val="left"/>
      <w:pPr>
        <w:tabs>
          <w:tab w:val="num" w:pos="1696"/>
        </w:tabs>
        <w:ind w:left="1696" w:hanging="1080"/>
      </w:pPr>
      <w:rPr>
        <w:rFonts w:hint="default"/>
      </w:rPr>
    </w:lvl>
    <w:lvl w:ilvl="5">
      <w:start w:val="1"/>
      <w:numFmt w:val="decimal"/>
      <w:lvlText w:val="%1-%2)%3.%4.%5.%6."/>
      <w:lvlJc w:val="left"/>
      <w:pPr>
        <w:tabs>
          <w:tab w:val="num" w:pos="2056"/>
        </w:tabs>
        <w:ind w:left="2056" w:hanging="1440"/>
      </w:pPr>
      <w:rPr>
        <w:rFonts w:hint="default"/>
      </w:rPr>
    </w:lvl>
    <w:lvl w:ilvl="6">
      <w:start w:val="1"/>
      <w:numFmt w:val="decimal"/>
      <w:lvlText w:val="%1-%2)%3.%4.%5.%6.%7."/>
      <w:lvlJc w:val="left"/>
      <w:pPr>
        <w:tabs>
          <w:tab w:val="num" w:pos="2056"/>
        </w:tabs>
        <w:ind w:left="2056" w:hanging="1440"/>
      </w:pPr>
      <w:rPr>
        <w:rFonts w:hint="default"/>
      </w:rPr>
    </w:lvl>
    <w:lvl w:ilvl="7">
      <w:start w:val="1"/>
      <w:numFmt w:val="decimal"/>
      <w:lvlText w:val="%1-%2)%3.%4.%5.%6.%7.%8."/>
      <w:lvlJc w:val="left"/>
      <w:pPr>
        <w:tabs>
          <w:tab w:val="num" w:pos="2416"/>
        </w:tabs>
        <w:ind w:left="2416" w:hanging="1800"/>
      </w:pPr>
      <w:rPr>
        <w:rFonts w:hint="default"/>
      </w:rPr>
    </w:lvl>
    <w:lvl w:ilvl="8">
      <w:start w:val="1"/>
      <w:numFmt w:val="decimal"/>
      <w:lvlText w:val="%1-%2)%3.%4.%5.%6.%7.%8.%9."/>
      <w:lvlJc w:val="left"/>
      <w:pPr>
        <w:tabs>
          <w:tab w:val="num" w:pos="2416"/>
        </w:tabs>
        <w:ind w:left="2416" w:hanging="1800"/>
      </w:pPr>
      <w:rPr>
        <w:rFonts w:hint="default"/>
      </w:rPr>
    </w:lvl>
  </w:abstractNum>
  <w:abstractNum w:abstractNumId="5" w15:restartNumberingAfterBreak="0">
    <w:nsid w:val="174900CC"/>
    <w:multiLevelType w:val="multilevel"/>
    <w:tmpl w:val="9A006922"/>
    <w:lvl w:ilvl="0">
      <w:start w:val="1"/>
      <w:numFmt w:val="decimal"/>
      <w:lvlText w:val="%1-"/>
      <w:lvlJc w:val="left"/>
      <w:pPr>
        <w:tabs>
          <w:tab w:val="num" w:pos="405"/>
        </w:tabs>
        <w:ind w:left="405" w:hanging="405"/>
      </w:pPr>
      <w:rPr>
        <w:rFonts w:hint="default"/>
      </w:rPr>
    </w:lvl>
    <w:lvl w:ilvl="1">
      <w:start w:val="4"/>
      <w:numFmt w:val="decimal"/>
      <w:lvlText w:val="%1-%2)"/>
      <w:lvlJc w:val="left"/>
      <w:pPr>
        <w:tabs>
          <w:tab w:val="num" w:pos="1308"/>
        </w:tabs>
        <w:ind w:left="130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6" w15:restartNumberingAfterBreak="0">
    <w:nsid w:val="1A2A64CD"/>
    <w:multiLevelType w:val="hybridMultilevel"/>
    <w:tmpl w:val="0B74AC14"/>
    <w:lvl w:ilvl="0" w:tplc="23B064EA">
      <w:start w:val="1"/>
      <w:numFmt w:val="decimal"/>
      <w:lvlText w:val="%1)"/>
      <w:lvlJc w:val="left"/>
      <w:pPr>
        <w:tabs>
          <w:tab w:val="num" w:pos="720"/>
        </w:tabs>
        <w:ind w:left="720" w:hanging="360"/>
      </w:pPr>
      <w:rPr>
        <w:rFonts w:hint="default"/>
      </w:rPr>
    </w:lvl>
    <w:lvl w:ilvl="1" w:tplc="F5489648" w:tentative="1">
      <w:start w:val="1"/>
      <w:numFmt w:val="lowerLetter"/>
      <w:lvlText w:val="%2."/>
      <w:lvlJc w:val="left"/>
      <w:pPr>
        <w:tabs>
          <w:tab w:val="num" w:pos="1440"/>
        </w:tabs>
        <w:ind w:left="1440" w:hanging="360"/>
      </w:pPr>
    </w:lvl>
    <w:lvl w:ilvl="2" w:tplc="ED4C2622" w:tentative="1">
      <w:start w:val="1"/>
      <w:numFmt w:val="lowerRoman"/>
      <w:lvlText w:val="%3."/>
      <w:lvlJc w:val="right"/>
      <w:pPr>
        <w:tabs>
          <w:tab w:val="num" w:pos="2160"/>
        </w:tabs>
        <w:ind w:left="2160" w:hanging="180"/>
      </w:pPr>
    </w:lvl>
    <w:lvl w:ilvl="3" w:tplc="51C42394" w:tentative="1">
      <w:start w:val="1"/>
      <w:numFmt w:val="decimal"/>
      <w:lvlText w:val="%4."/>
      <w:lvlJc w:val="left"/>
      <w:pPr>
        <w:tabs>
          <w:tab w:val="num" w:pos="2880"/>
        </w:tabs>
        <w:ind w:left="2880" w:hanging="360"/>
      </w:pPr>
    </w:lvl>
    <w:lvl w:ilvl="4" w:tplc="4E70A662" w:tentative="1">
      <w:start w:val="1"/>
      <w:numFmt w:val="lowerLetter"/>
      <w:lvlText w:val="%5."/>
      <w:lvlJc w:val="left"/>
      <w:pPr>
        <w:tabs>
          <w:tab w:val="num" w:pos="3600"/>
        </w:tabs>
        <w:ind w:left="3600" w:hanging="360"/>
      </w:pPr>
    </w:lvl>
    <w:lvl w:ilvl="5" w:tplc="923A6956" w:tentative="1">
      <w:start w:val="1"/>
      <w:numFmt w:val="lowerRoman"/>
      <w:lvlText w:val="%6."/>
      <w:lvlJc w:val="right"/>
      <w:pPr>
        <w:tabs>
          <w:tab w:val="num" w:pos="4320"/>
        </w:tabs>
        <w:ind w:left="4320" w:hanging="180"/>
      </w:pPr>
    </w:lvl>
    <w:lvl w:ilvl="6" w:tplc="6BC8686A" w:tentative="1">
      <w:start w:val="1"/>
      <w:numFmt w:val="decimal"/>
      <w:lvlText w:val="%7."/>
      <w:lvlJc w:val="left"/>
      <w:pPr>
        <w:tabs>
          <w:tab w:val="num" w:pos="5040"/>
        </w:tabs>
        <w:ind w:left="5040" w:hanging="360"/>
      </w:pPr>
    </w:lvl>
    <w:lvl w:ilvl="7" w:tplc="01F6868E" w:tentative="1">
      <w:start w:val="1"/>
      <w:numFmt w:val="lowerLetter"/>
      <w:lvlText w:val="%8."/>
      <w:lvlJc w:val="left"/>
      <w:pPr>
        <w:tabs>
          <w:tab w:val="num" w:pos="5760"/>
        </w:tabs>
        <w:ind w:left="5760" w:hanging="360"/>
      </w:pPr>
    </w:lvl>
    <w:lvl w:ilvl="8" w:tplc="6C465AA2" w:tentative="1">
      <w:start w:val="1"/>
      <w:numFmt w:val="lowerRoman"/>
      <w:lvlText w:val="%9."/>
      <w:lvlJc w:val="right"/>
      <w:pPr>
        <w:tabs>
          <w:tab w:val="num" w:pos="6480"/>
        </w:tabs>
        <w:ind w:left="6480" w:hanging="180"/>
      </w:pPr>
    </w:lvl>
  </w:abstractNum>
  <w:abstractNum w:abstractNumId="7" w15:restartNumberingAfterBreak="0">
    <w:nsid w:val="1CBE5A32"/>
    <w:multiLevelType w:val="hybridMultilevel"/>
    <w:tmpl w:val="A60C92C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294B3D"/>
    <w:multiLevelType w:val="hybridMultilevel"/>
    <w:tmpl w:val="362EDD3A"/>
    <w:lvl w:ilvl="0" w:tplc="EB2EC1F0">
      <w:start w:val="2"/>
      <w:numFmt w:val="decimal"/>
      <w:lvlText w:val="%1)"/>
      <w:lvlJc w:val="left"/>
      <w:pPr>
        <w:tabs>
          <w:tab w:val="num" w:pos="1144"/>
        </w:tabs>
        <w:ind w:left="1144" w:hanging="360"/>
      </w:pPr>
      <w:rPr>
        <w:rFonts w:hint="default"/>
      </w:rPr>
    </w:lvl>
    <w:lvl w:ilvl="1" w:tplc="C35403A0" w:tentative="1">
      <w:start w:val="1"/>
      <w:numFmt w:val="lowerLetter"/>
      <w:lvlText w:val="%2."/>
      <w:lvlJc w:val="left"/>
      <w:pPr>
        <w:tabs>
          <w:tab w:val="num" w:pos="1864"/>
        </w:tabs>
        <w:ind w:left="1864" w:hanging="360"/>
      </w:pPr>
    </w:lvl>
    <w:lvl w:ilvl="2" w:tplc="8904F48C" w:tentative="1">
      <w:start w:val="1"/>
      <w:numFmt w:val="lowerRoman"/>
      <w:lvlText w:val="%3."/>
      <w:lvlJc w:val="right"/>
      <w:pPr>
        <w:tabs>
          <w:tab w:val="num" w:pos="2584"/>
        </w:tabs>
        <w:ind w:left="2584" w:hanging="180"/>
      </w:pPr>
    </w:lvl>
    <w:lvl w:ilvl="3" w:tplc="62A4A3D0" w:tentative="1">
      <w:start w:val="1"/>
      <w:numFmt w:val="decimal"/>
      <w:lvlText w:val="%4."/>
      <w:lvlJc w:val="left"/>
      <w:pPr>
        <w:tabs>
          <w:tab w:val="num" w:pos="3304"/>
        </w:tabs>
        <w:ind w:left="3304" w:hanging="360"/>
      </w:pPr>
    </w:lvl>
    <w:lvl w:ilvl="4" w:tplc="14F2EDB0" w:tentative="1">
      <w:start w:val="1"/>
      <w:numFmt w:val="lowerLetter"/>
      <w:lvlText w:val="%5."/>
      <w:lvlJc w:val="left"/>
      <w:pPr>
        <w:tabs>
          <w:tab w:val="num" w:pos="4024"/>
        </w:tabs>
        <w:ind w:left="4024" w:hanging="360"/>
      </w:pPr>
    </w:lvl>
    <w:lvl w:ilvl="5" w:tplc="2490ED6C" w:tentative="1">
      <w:start w:val="1"/>
      <w:numFmt w:val="lowerRoman"/>
      <w:lvlText w:val="%6."/>
      <w:lvlJc w:val="right"/>
      <w:pPr>
        <w:tabs>
          <w:tab w:val="num" w:pos="4744"/>
        </w:tabs>
        <w:ind w:left="4744" w:hanging="180"/>
      </w:pPr>
    </w:lvl>
    <w:lvl w:ilvl="6" w:tplc="CB40EBE6" w:tentative="1">
      <w:start w:val="1"/>
      <w:numFmt w:val="decimal"/>
      <w:lvlText w:val="%7."/>
      <w:lvlJc w:val="left"/>
      <w:pPr>
        <w:tabs>
          <w:tab w:val="num" w:pos="5464"/>
        </w:tabs>
        <w:ind w:left="5464" w:hanging="360"/>
      </w:pPr>
    </w:lvl>
    <w:lvl w:ilvl="7" w:tplc="8C64736E" w:tentative="1">
      <w:start w:val="1"/>
      <w:numFmt w:val="lowerLetter"/>
      <w:lvlText w:val="%8."/>
      <w:lvlJc w:val="left"/>
      <w:pPr>
        <w:tabs>
          <w:tab w:val="num" w:pos="6184"/>
        </w:tabs>
        <w:ind w:left="6184" w:hanging="360"/>
      </w:pPr>
    </w:lvl>
    <w:lvl w:ilvl="8" w:tplc="E7C05680" w:tentative="1">
      <w:start w:val="1"/>
      <w:numFmt w:val="lowerRoman"/>
      <w:lvlText w:val="%9."/>
      <w:lvlJc w:val="right"/>
      <w:pPr>
        <w:tabs>
          <w:tab w:val="num" w:pos="6904"/>
        </w:tabs>
        <w:ind w:left="6904" w:hanging="180"/>
      </w:pPr>
    </w:lvl>
  </w:abstractNum>
  <w:abstractNum w:abstractNumId="9" w15:restartNumberingAfterBreak="0">
    <w:nsid w:val="214D50EA"/>
    <w:multiLevelType w:val="hybridMultilevel"/>
    <w:tmpl w:val="C820F2F2"/>
    <w:lvl w:ilvl="0" w:tplc="8DCEA068">
      <w:start w:val="1"/>
      <w:numFmt w:val="decimal"/>
      <w:lvlText w:val="%1)"/>
      <w:lvlJc w:val="left"/>
      <w:pPr>
        <w:tabs>
          <w:tab w:val="num" w:pos="720"/>
        </w:tabs>
        <w:ind w:left="720" w:hanging="360"/>
      </w:pPr>
      <w:rPr>
        <w:rFonts w:ascii="Times New Roman" w:eastAsia="Times New Roman" w:hAnsi="Times New Roman" w:cs="Times New Roman"/>
      </w:rPr>
    </w:lvl>
    <w:lvl w:ilvl="1" w:tplc="53D0EBE0" w:tentative="1">
      <w:start w:val="1"/>
      <w:numFmt w:val="lowerLetter"/>
      <w:lvlText w:val="%2."/>
      <w:lvlJc w:val="left"/>
      <w:pPr>
        <w:tabs>
          <w:tab w:val="num" w:pos="1440"/>
        </w:tabs>
        <w:ind w:left="1440" w:hanging="360"/>
      </w:pPr>
    </w:lvl>
    <w:lvl w:ilvl="2" w:tplc="83B437BC" w:tentative="1">
      <w:start w:val="1"/>
      <w:numFmt w:val="lowerRoman"/>
      <w:lvlText w:val="%3."/>
      <w:lvlJc w:val="right"/>
      <w:pPr>
        <w:tabs>
          <w:tab w:val="num" w:pos="2160"/>
        </w:tabs>
        <w:ind w:left="2160" w:hanging="180"/>
      </w:pPr>
    </w:lvl>
    <w:lvl w:ilvl="3" w:tplc="719E3228" w:tentative="1">
      <w:start w:val="1"/>
      <w:numFmt w:val="decimal"/>
      <w:lvlText w:val="%4."/>
      <w:lvlJc w:val="left"/>
      <w:pPr>
        <w:tabs>
          <w:tab w:val="num" w:pos="2880"/>
        </w:tabs>
        <w:ind w:left="2880" w:hanging="360"/>
      </w:pPr>
    </w:lvl>
    <w:lvl w:ilvl="4" w:tplc="A2845094" w:tentative="1">
      <w:start w:val="1"/>
      <w:numFmt w:val="lowerLetter"/>
      <w:lvlText w:val="%5."/>
      <w:lvlJc w:val="left"/>
      <w:pPr>
        <w:tabs>
          <w:tab w:val="num" w:pos="3600"/>
        </w:tabs>
        <w:ind w:left="3600" w:hanging="360"/>
      </w:pPr>
    </w:lvl>
    <w:lvl w:ilvl="5" w:tplc="C8806EBC" w:tentative="1">
      <w:start w:val="1"/>
      <w:numFmt w:val="lowerRoman"/>
      <w:lvlText w:val="%6."/>
      <w:lvlJc w:val="right"/>
      <w:pPr>
        <w:tabs>
          <w:tab w:val="num" w:pos="4320"/>
        </w:tabs>
        <w:ind w:left="4320" w:hanging="180"/>
      </w:pPr>
    </w:lvl>
    <w:lvl w:ilvl="6" w:tplc="9788CFBE" w:tentative="1">
      <w:start w:val="1"/>
      <w:numFmt w:val="decimal"/>
      <w:lvlText w:val="%7."/>
      <w:lvlJc w:val="left"/>
      <w:pPr>
        <w:tabs>
          <w:tab w:val="num" w:pos="5040"/>
        </w:tabs>
        <w:ind w:left="5040" w:hanging="360"/>
      </w:pPr>
    </w:lvl>
    <w:lvl w:ilvl="7" w:tplc="5E94C618" w:tentative="1">
      <w:start w:val="1"/>
      <w:numFmt w:val="lowerLetter"/>
      <w:lvlText w:val="%8."/>
      <w:lvlJc w:val="left"/>
      <w:pPr>
        <w:tabs>
          <w:tab w:val="num" w:pos="5760"/>
        </w:tabs>
        <w:ind w:left="5760" w:hanging="360"/>
      </w:pPr>
    </w:lvl>
    <w:lvl w:ilvl="8" w:tplc="F878AF32" w:tentative="1">
      <w:start w:val="1"/>
      <w:numFmt w:val="lowerRoman"/>
      <w:lvlText w:val="%9."/>
      <w:lvlJc w:val="right"/>
      <w:pPr>
        <w:tabs>
          <w:tab w:val="num" w:pos="6480"/>
        </w:tabs>
        <w:ind w:left="6480" w:hanging="180"/>
      </w:pPr>
    </w:lvl>
  </w:abstractNum>
  <w:abstractNum w:abstractNumId="10" w15:restartNumberingAfterBreak="0">
    <w:nsid w:val="21A85DB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54A3A27"/>
    <w:multiLevelType w:val="multilevel"/>
    <w:tmpl w:val="CCC4235E"/>
    <w:lvl w:ilvl="0">
      <w:numFmt w:val="none"/>
      <w:lvlText w:val=""/>
      <w:lvlJc w:val="left"/>
      <w:pPr>
        <w:tabs>
          <w:tab w:val="num" w:pos="360"/>
        </w:tabs>
      </w:pPr>
    </w:lvl>
    <w:lvl w:ilvl="1">
      <w:start w:val="7"/>
      <w:numFmt w:val="decimal"/>
      <w:lvlText w:val="%1-8%2)"/>
      <w:lvlJc w:val="left"/>
      <w:pPr>
        <w:tabs>
          <w:tab w:val="num" w:pos="1868"/>
        </w:tabs>
        <w:ind w:left="1868" w:hanging="720"/>
      </w:pPr>
      <w:rPr>
        <w:rFonts w:hint="default"/>
        <w:lang w:val="fr-FR"/>
      </w:rPr>
    </w:lvl>
    <w:lvl w:ilvl="2">
      <w:start w:val="1"/>
      <w:numFmt w:val="decimal"/>
      <w:lvlText w:val="%1-%2)%3."/>
      <w:lvlJc w:val="left"/>
      <w:pPr>
        <w:tabs>
          <w:tab w:val="num" w:pos="1336"/>
        </w:tabs>
        <w:ind w:left="1336" w:hanging="720"/>
      </w:pPr>
      <w:rPr>
        <w:rFonts w:hint="default"/>
      </w:rPr>
    </w:lvl>
    <w:lvl w:ilvl="3">
      <w:start w:val="1"/>
      <w:numFmt w:val="decimal"/>
      <w:lvlText w:val="%1-%2)%3.%4."/>
      <w:lvlJc w:val="left"/>
      <w:pPr>
        <w:tabs>
          <w:tab w:val="num" w:pos="1696"/>
        </w:tabs>
        <w:ind w:left="1696" w:hanging="1080"/>
      </w:pPr>
      <w:rPr>
        <w:rFonts w:hint="default"/>
      </w:rPr>
    </w:lvl>
    <w:lvl w:ilvl="4">
      <w:start w:val="1"/>
      <w:numFmt w:val="decimal"/>
      <w:lvlText w:val="%1-%2)%3.%4.%5."/>
      <w:lvlJc w:val="left"/>
      <w:pPr>
        <w:tabs>
          <w:tab w:val="num" w:pos="1696"/>
        </w:tabs>
        <w:ind w:left="1696" w:hanging="1080"/>
      </w:pPr>
      <w:rPr>
        <w:rFonts w:hint="default"/>
      </w:rPr>
    </w:lvl>
    <w:lvl w:ilvl="5">
      <w:start w:val="1"/>
      <w:numFmt w:val="decimal"/>
      <w:lvlText w:val="%1-%2)%3.%4.%5.%6."/>
      <w:lvlJc w:val="left"/>
      <w:pPr>
        <w:tabs>
          <w:tab w:val="num" w:pos="2056"/>
        </w:tabs>
        <w:ind w:left="2056" w:hanging="1440"/>
      </w:pPr>
      <w:rPr>
        <w:rFonts w:hint="default"/>
      </w:rPr>
    </w:lvl>
    <w:lvl w:ilvl="6">
      <w:start w:val="1"/>
      <w:numFmt w:val="decimal"/>
      <w:lvlText w:val="%1-%2)%3.%4.%5.%6.%7."/>
      <w:lvlJc w:val="left"/>
      <w:pPr>
        <w:tabs>
          <w:tab w:val="num" w:pos="2056"/>
        </w:tabs>
        <w:ind w:left="2056" w:hanging="1440"/>
      </w:pPr>
      <w:rPr>
        <w:rFonts w:hint="default"/>
      </w:rPr>
    </w:lvl>
    <w:lvl w:ilvl="7">
      <w:start w:val="1"/>
      <w:numFmt w:val="decimal"/>
      <w:lvlText w:val="%1-%2)%3.%4.%5.%6.%7.%8."/>
      <w:lvlJc w:val="left"/>
      <w:pPr>
        <w:tabs>
          <w:tab w:val="num" w:pos="2416"/>
        </w:tabs>
        <w:ind w:left="2416" w:hanging="1800"/>
      </w:pPr>
      <w:rPr>
        <w:rFonts w:hint="default"/>
      </w:rPr>
    </w:lvl>
    <w:lvl w:ilvl="8">
      <w:start w:val="1"/>
      <w:numFmt w:val="decimal"/>
      <w:lvlText w:val="%1-%2)%3.%4.%5.%6.%7.%8.%9."/>
      <w:lvlJc w:val="left"/>
      <w:pPr>
        <w:tabs>
          <w:tab w:val="num" w:pos="2416"/>
        </w:tabs>
        <w:ind w:left="2416" w:hanging="1800"/>
      </w:pPr>
      <w:rPr>
        <w:rFonts w:hint="default"/>
      </w:rPr>
    </w:lvl>
  </w:abstractNum>
  <w:abstractNum w:abstractNumId="12" w15:restartNumberingAfterBreak="0">
    <w:nsid w:val="2CF86958"/>
    <w:multiLevelType w:val="hybridMultilevel"/>
    <w:tmpl w:val="2CBC769A"/>
    <w:lvl w:ilvl="0" w:tplc="2772A32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DD1648F"/>
    <w:multiLevelType w:val="multilevel"/>
    <w:tmpl w:val="3B9AF774"/>
    <w:lvl w:ilvl="0">
      <w:numFmt w:val="none"/>
      <w:lvlText w:val=""/>
      <w:lvlJc w:val="left"/>
      <w:pPr>
        <w:tabs>
          <w:tab w:val="num" w:pos="360"/>
        </w:tabs>
      </w:pPr>
    </w:lvl>
    <w:lvl w:ilvl="1">
      <w:start w:val="7"/>
      <w:numFmt w:val="decimal"/>
      <w:lvlText w:val="%1-8%2)"/>
      <w:lvlJc w:val="left"/>
      <w:pPr>
        <w:tabs>
          <w:tab w:val="num" w:pos="1868"/>
        </w:tabs>
        <w:ind w:left="1868" w:hanging="720"/>
      </w:pPr>
      <w:rPr>
        <w:rFonts w:hint="default"/>
        <w:lang w:val="fr-FR"/>
      </w:rPr>
    </w:lvl>
    <w:lvl w:ilvl="2">
      <w:start w:val="1"/>
      <w:numFmt w:val="decimal"/>
      <w:lvlText w:val="%1-%2)%3."/>
      <w:lvlJc w:val="left"/>
      <w:pPr>
        <w:tabs>
          <w:tab w:val="num" w:pos="1336"/>
        </w:tabs>
        <w:ind w:left="1336" w:hanging="720"/>
      </w:pPr>
      <w:rPr>
        <w:rFonts w:hint="default"/>
      </w:rPr>
    </w:lvl>
    <w:lvl w:ilvl="3">
      <w:start w:val="1"/>
      <w:numFmt w:val="decimal"/>
      <w:lvlText w:val="%1-%2)%3.%4."/>
      <w:lvlJc w:val="left"/>
      <w:pPr>
        <w:tabs>
          <w:tab w:val="num" w:pos="1696"/>
        </w:tabs>
        <w:ind w:left="1696" w:hanging="1080"/>
      </w:pPr>
      <w:rPr>
        <w:rFonts w:hint="default"/>
      </w:rPr>
    </w:lvl>
    <w:lvl w:ilvl="4">
      <w:start w:val="1"/>
      <w:numFmt w:val="decimal"/>
      <w:lvlText w:val="%1-%2)%3.%4.%5."/>
      <w:lvlJc w:val="left"/>
      <w:pPr>
        <w:tabs>
          <w:tab w:val="num" w:pos="1696"/>
        </w:tabs>
        <w:ind w:left="1696" w:hanging="1080"/>
      </w:pPr>
      <w:rPr>
        <w:rFonts w:hint="default"/>
      </w:rPr>
    </w:lvl>
    <w:lvl w:ilvl="5">
      <w:start w:val="1"/>
      <w:numFmt w:val="decimal"/>
      <w:lvlText w:val="%1-%2)%3.%4.%5.%6."/>
      <w:lvlJc w:val="left"/>
      <w:pPr>
        <w:tabs>
          <w:tab w:val="num" w:pos="2056"/>
        </w:tabs>
        <w:ind w:left="2056" w:hanging="1440"/>
      </w:pPr>
      <w:rPr>
        <w:rFonts w:hint="default"/>
      </w:rPr>
    </w:lvl>
    <w:lvl w:ilvl="6">
      <w:start w:val="1"/>
      <w:numFmt w:val="decimal"/>
      <w:lvlText w:val="%1-%2)%3.%4.%5.%6.%7."/>
      <w:lvlJc w:val="left"/>
      <w:pPr>
        <w:tabs>
          <w:tab w:val="num" w:pos="2056"/>
        </w:tabs>
        <w:ind w:left="2056" w:hanging="1440"/>
      </w:pPr>
      <w:rPr>
        <w:rFonts w:hint="default"/>
      </w:rPr>
    </w:lvl>
    <w:lvl w:ilvl="7">
      <w:start w:val="1"/>
      <w:numFmt w:val="decimal"/>
      <w:lvlText w:val="%1-%2)%3.%4.%5.%6.%7.%8."/>
      <w:lvlJc w:val="left"/>
      <w:pPr>
        <w:tabs>
          <w:tab w:val="num" w:pos="2416"/>
        </w:tabs>
        <w:ind w:left="2416" w:hanging="1800"/>
      </w:pPr>
      <w:rPr>
        <w:rFonts w:hint="default"/>
      </w:rPr>
    </w:lvl>
    <w:lvl w:ilvl="8">
      <w:start w:val="1"/>
      <w:numFmt w:val="decimal"/>
      <w:lvlText w:val="%1-%2)%3.%4.%5.%6.%7.%8.%9."/>
      <w:lvlJc w:val="left"/>
      <w:pPr>
        <w:tabs>
          <w:tab w:val="num" w:pos="2416"/>
        </w:tabs>
        <w:ind w:left="2416" w:hanging="1800"/>
      </w:pPr>
      <w:rPr>
        <w:rFonts w:hint="default"/>
      </w:rPr>
    </w:lvl>
  </w:abstractNum>
  <w:abstractNum w:abstractNumId="14" w15:restartNumberingAfterBreak="0">
    <w:nsid w:val="347C44DB"/>
    <w:multiLevelType w:val="hybridMultilevel"/>
    <w:tmpl w:val="777EA0FE"/>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5" w15:restartNumberingAfterBreak="0">
    <w:nsid w:val="51364119"/>
    <w:multiLevelType w:val="multilevel"/>
    <w:tmpl w:val="516619A2"/>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028"/>
        </w:tabs>
        <w:ind w:left="1028"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564E410D"/>
    <w:multiLevelType w:val="hybridMultilevel"/>
    <w:tmpl w:val="B7F009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A053AEB"/>
    <w:multiLevelType w:val="hybridMultilevel"/>
    <w:tmpl w:val="8E1C33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A8D1197"/>
    <w:multiLevelType w:val="hybridMultilevel"/>
    <w:tmpl w:val="496AE784"/>
    <w:lvl w:ilvl="0" w:tplc="3F143AEA">
      <w:numFmt w:val="bullet"/>
      <w:lvlText w:val="-"/>
      <w:lvlJc w:val="left"/>
      <w:pPr>
        <w:ind w:left="1287" w:hanging="360"/>
      </w:pPr>
      <w:rPr>
        <w:rFonts w:ascii="Times New Roman" w:eastAsia="Times New Roman" w:hAnsi="Times New Roman" w:cs="Times New Roman"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9" w15:restartNumberingAfterBreak="0">
    <w:nsid w:val="5C834CA0"/>
    <w:multiLevelType w:val="hybridMultilevel"/>
    <w:tmpl w:val="B194FCD0"/>
    <w:lvl w:ilvl="0" w:tplc="52F29E24">
      <w:numFmt w:val="none"/>
      <w:lvlText w:val=""/>
      <w:lvlJc w:val="left"/>
      <w:pPr>
        <w:tabs>
          <w:tab w:val="num" w:pos="360"/>
        </w:tabs>
      </w:pPr>
    </w:lvl>
    <w:lvl w:ilvl="1" w:tplc="6EF8813C" w:tentative="1">
      <w:start w:val="1"/>
      <w:numFmt w:val="lowerLetter"/>
      <w:lvlText w:val="%2."/>
      <w:lvlJc w:val="left"/>
      <w:pPr>
        <w:tabs>
          <w:tab w:val="num" w:pos="1440"/>
        </w:tabs>
        <w:ind w:left="1440" w:hanging="360"/>
      </w:pPr>
    </w:lvl>
    <w:lvl w:ilvl="2" w:tplc="7908ABA6" w:tentative="1">
      <w:start w:val="1"/>
      <w:numFmt w:val="lowerRoman"/>
      <w:lvlText w:val="%3."/>
      <w:lvlJc w:val="right"/>
      <w:pPr>
        <w:tabs>
          <w:tab w:val="num" w:pos="2160"/>
        </w:tabs>
        <w:ind w:left="2160" w:hanging="180"/>
      </w:pPr>
    </w:lvl>
    <w:lvl w:ilvl="3" w:tplc="7E422F4A" w:tentative="1">
      <w:start w:val="1"/>
      <w:numFmt w:val="decimal"/>
      <w:lvlText w:val="%4."/>
      <w:lvlJc w:val="left"/>
      <w:pPr>
        <w:tabs>
          <w:tab w:val="num" w:pos="2880"/>
        </w:tabs>
        <w:ind w:left="2880" w:hanging="360"/>
      </w:pPr>
    </w:lvl>
    <w:lvl w:ilvl="4" w:tplc="8A2633EE" w:tentative="1">
      <w:start w:val="1"/>
      <w:numFmt w:val="lowerLetter"/>
      <w:lvlText w:val="%5."/>
      <w:lvlJc w:val="left"/>
      <w:pPr>
        <w:tabs>
          <w:tab w:val="num" w:pos="3600"/>
        </w:tabs>
        <w:ind w:left="3600" w:hanging="360"/>
      </w:pPr>
    </w:lvl>
    <w:lvl w:ilvl="5" w:tplc="A8707BBE" w:tentative="1">
      <w:start w:val="1"/>
      <w:numFmt w:val="lowerRoman"/>
      <w:lvlText w:val="%6."/>
      <w:lvlJc w:val="right"/>
      <w:pPr>
        <w:tabs>
          <w:tab w:val="num" w:pos="4320"/>
        </w:tabs>
        <w:ind w:left="4320" w:hanging="180"/>
      </w:pPr>
    </w:lvl>
    <w:lvl w:ilvl="6" w:tplc="CCBA8FA2" w:tentative="1">
      <w:start w:val="1"/>
      <w:numFmt w:val="decimal"/>
      <w:lvlText w:val="%7."/>
      <w:lvlJc w:val="left"/>
      <w:pPr>
        <w:tabs>
          <w:tab w:val="num" w:pos="5040"/>
        </w:tabs>
        <w:ind w:left="5040" w:hanging="360"/>
      </w:pPr>
    </w:lvl>
    <w:lvl w:ilvl="7" w:tplc="DFD4750E" w:tentative="1">
      <w:start w:val="1"/>
      <w:numFmt w:val="lowerLetter"/>
      <w:lvlText w:val="%8."/>
      <w:lvlJc w:val="left"/>
      <w:pPr>
        <w:tabs>
          <w:tab w:val="num" w:pos="5760"/>
        </w:tabs>
        <w:ind w:left="5760" w:hanging="360"/>
      </w:pPr>
    </w:lvl>
    <w:lvl w:ilvl="8" w:tplc="34A28B36" w:tentative="1">
      <w:start w:val="1"/>
      <w:numFmt w:val="lowerRoman"/>
      <w:lvlText w:val="%9."/>
      <w:lvlJc w:val="right"/>
      <w:pPr>
        <w:tabs>
          <w:tab w:val="num" w:pos="6480"/>
        </w:tabs>
        <w:ind w:left="6480" w:hanging="180"/>
      </w:pPr>
    </w:lvl>
  </w:abstractNum>
  <w:abstractNum w:abstractNumId="20" w15:restartNumberingAfterBreak="0">
    <w:nsid w:val="5E8C6D08"/>
    <w:multiLevelType w:val="multilevel"/>
    <w:tmpl w:val="2EA6FFE8"/>
    <w:lvl w:ilvl="0">
      <w:start w:val="1"/>
      <w:numFmt w:val="decimal"/>
      <w:lvlText w:val="%1-"/>
      <w:lvlJc w:val="left"/>
      <w:pPr>
        <w:tabs>
          <w:tab w:val="num" w:pos="405"/>
        </w:tabs>
        <w:ind w:left="405" w:hanging="405"/>
      </w:pPr>
      <w:rPr>
        <w:rFonts w:hint="default"/>
      </w:rPr>
    </w:lvl>
    <w:lvl w:ilvl="1">
      <w:start w:val="7"/>
      <w:numFmt w:val="decimal"/>
      <w:lvlText w:val="%1-%2)"/>
      <w:lvlJc w:val="left"/>
      <w:pPr>
        <w:tabs>
          <w:tab w:val="num" w:pos="1252"/>
        </w:tabs>
        <w:ind w:left="1252"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455572D"/>
    <w:multiLevelType w:val="hybridMultilevel"/>
    <w:tmpl w:val="4CAA71FE"/>
    <w:lvl w:ilvl="0" w:tplc="A8487AEA">
      <w:numFmt w:val="bullet"/>
      <w:lvlText w:val="-"/>
      <w:lvlJc w:val="left"/>
      <w:pPr>
        <w:ind w:left="1372" w:hanging="360"/>
      </w:pPr>
      <w:rPr>
        <w:rFonts w:ascii="Arial" w:eastAsia="Arial" w:hAnsi="Arial" w:cs="Arial" w:hint="default"/>
        <w:w w:val="96"/>
        <w:sz w:val="24"/>
        <w:szCs w:val="24"/>
        <w:lang w:val="fr-FR" w:eastAsia="en-US" w:bidi="ar-SA"/>
      </w:rPr>
    </w:lvl>
    <w:lvl w:ilvl="1" w:tplc="05C6DFFE">
      <w:numFmt w:val="bullet"/>
      <w:lvlText w:val="•"/>
      <w:lvlJc w:val="left"/>
      <w:pPr>
        <w:ind w:left="2298" w:hanging="360"/>
      </w:pPr>
      <w:rPr>
        <w:rFonts w:hint="default"/>
        <w:lang w:val="fr-FR" w:eastAsia="en-US" w:bidi="ar-SA"/>
      </w:rPr>
    </w:lvl>
    <w:lvl w:ilvl="2" w:tplc="94C0F4B8">
      <w:numFmt w:val="bullet"/>
      <w:lvlText w:val="•"/>
      <w:lvlJc w:val="left"/>
      <w:pPr>
        <w:ind w:left="3216" w:hanging="360"/>
      </w:pPr>
      <w:rPr>
        <w:rFonts w:hint="default"/>
        <w:lang w:val="fr-FR" w:eastAsia="en-US" w:bidi="ar-SA"/>
      </w:rPr>
    </w:lvl>
    <w:lvl w:ilvl="3" w:tplc="C2246C54">
      <w:numFmt w:val="bullet"/>
      <w:lvlText w:val="•"/>
      <w:lvlJc w:val="left"/>
      <w:pPr>
        <w:ind w:left="4135" w:hanging="360"/>
      </w:pPr>
      <w:rPr>
        <w:rFonts w:hint="default"/>
        <w:lang w:val="fr-FR" w:eastAsia="en-US" w:bidi="ar-SA"/>
      </w:rPr>
    </w:lvl>
    <w:lvl w:ilvl="4" w:tplc="32B01B3A">
      <w:numFmt w:val="bullet"/>
      <w:lvlText w:val="•"/>
      <w:lvlJc w:val="left"/>
      <w:pPr>
        <w:ind w:left="5053" w:hanging="360"/>
      </w:pPr>
      <w:rPr>
        <w:rFonts w:hint="default"/>
        <w:lang w:val="fr-FR" w:eastAsia="en-US" w:bidi="ar-SA"/>
      </w:rPr>
    </w:lvl>
    <w:lvl w:ilvl="5" w:tplc="EC00587C">
      <w:numFmt w:val="bullet"/>
      <w:lvlText w:val="•"/>
      <w:lvlJc w:val="left"/>
      <w:pPr>
        <w:ind w:left="5972" w:hanging="360"/>
      </w:pPr>
      <w:rPr>
        <w:rFonts w:hint="default"/>
        <w:lang w:val="fr-FR" w:eastAsia="en-US" w:bidi="ar-SA"/>
      </w:rPr>
    </w:lvl>
    <w:lvl w:ilvl="6" w:tplc="EF68E7AC">
      <w:numFmt w:val="bullet"/>
      <w:lvlText w:val="•"/>
      <w:lvlJc w:val="left"/>
      <w:pPr>
        <w:ind w:left="6890" w:hanging="360"/>
      </w:pPr>
      <w:rPr>
        <w:rFonts w:hint="default"/>
        <w:lang w:val="fr-FR" w:eastAsia="en-US" w:bidi="ar-SA"/>
      </w:rPr>
    </w:lvl>
    <w:lvl w:ilvl="7" w:tplc="448E8222">
      <w:numFmt w:val="bullet"/>
      <w:lvlText w:val="•"/>
      <w:lvlJc w:val="left"/>
      <w:pPr>
        <w:ind w:left="7809" w:hanging="360"/>
      </w:pPr>
      <w:rPr>
        <w:rFonts w:hint="default"/>
        <w:lang w:val="fr-FR" w:eastAsia="en-US" w:bidi="ar-SA"/>
      </w:rPr>
    </w:lvl>
    <w:lvl w:ilvl="8" w:tplc="D2081D2C">
      <w:numFmt w:val="bullet"/>
      <w:lvlText w:val="•"/>
      <w:lvlJc w:val="left"/>
      <w:pPr>
        <w:ind w:left="8727" w:hanging="360"/>
      </w:pPr>
      <w:rPr>
        <w:rFonts w:hint="default"/>
        <w:lang w:val="fr-FR" w:eastAsia="en-US" w:bidi="ar-SA"/>
      </w:rPr>
    </w:lvl>
  </w:abstractNum>
  <w:abstractNum w:abstractNumId="22" w15:restartNumberingAfterBreak="0">
    <w:nsid w:val="65DA1D64"/>
    <w:multiLevelType w:val="hybridMultilevel"/>
    <w:tmpl w:val="2CD0758E"/>
    <w:lvl w:ilvl="0" w:tplc="5E520CF6">
      <w:start w:val="1"/>
      <w:numFmt w:val="decimal"/>
      <w:lvlText w:val="%1)"/>
      <w:lvlJc w:val="left"/>
      <w:pPr>
        <w:tabs>
          <w:tab w:val="num" w:pos="1065"/>
        </w:tabs>
        <w:ind w:left="1065" w:hanging="360"/>
      </w:pPr>
      <w:rPr>
        <w:rFonts w:hint="default"/>
      </w:rPr>
    </w:lvl>
    <w:lvl w:ilvl="1" w:tplc="AF4CA440" w:tentative="1">
      <w:start w:val="1"/>
      <w:numFmt w:val="lowerLetter"/>
      <w:lvlText w:val="%2."/>
      <w:lvlJc w:val="left"/>
      <w:pPr>
        <w:tabs>
          <w:tab w:val="num" w:pos="1785"/>
        </w:tabs>
        <w:ind w:left="1785" w:hanging="360"/>
      </w:pPr>
    </w:lvl>
    <w:lvl w:ilvl="2" w:tplc="A2E6F0DA" w:tentative="1">
      <w:start w:val="1"/>
      <w:numFmt w:val="lowerRoman"/>
      <w:lvlText w:val="%3."/>
      <w:lvlJc w:val="right"/>
      <w:pPr>
        <w:tabs>
          <w:tab w:val="num" w:pos="2505"/>
        </w:tabs>
        <w:ind w:left="2505" w:hanging="180"/>
      </w:pPr>
    </w:lvl>
    <w:lvl w:ilvl="3" w:tplc="72C6A3B8" w:tentative="1">
      <w:start w:val="1"/>
      <w:numFmt w:val="decimal"/>
      <w:lvlText w:val="%4."/>
      <w:lvlJc w:val="left"/>
      <w:pPr>
        <w:tabs>
          <w:tab w:val="num" w:pos="3225"/>
        </w:tabs>
        <w:ind w:left="3225" w:hanging="360"/>
      </w:pPr>
    </w:lvl>
    <w:lvl w:ilvl="4" w:tplc="6180E290" w:tentative="1">
      <w:start w:val="1"/>
      <w:numFmt w:val="lowerLetter"/>
      <w:lvlText w:val="%5."/>
      <w:lvlJc w:val="left"/>
      <w:pPr>
        <w:tabs>
          <w:tab w:val="num" w:pos="3945"/>
        </w:tabs>
        <w:ind w:left="3945" w:hanging="360"/>
      </w:pPr>
    </w:lvl>
    <w:lvl w:ilvl="5" w:tplc="46127E24" w:tentative="1">
      <w:start w:val="1"/>
      <w:numFmt w:val="lowerRoman"/>
      <w:lvlText w:val="%6."/>
      <w:lvlJc w:val="right"/>
      <w:pPr>
        <w:tabs>
          <w:tab w:val="num" w:pos="4665"/>
        </w:tabs>
        <w:ind w:left="4665" w:hanging="180"/>
      </w:pPr>
    </w:lvl>
    <w:lvl w:ilvl="6" w:tplc="B9FEED1C" w:tentative="1">
      <w:start w:val="1"/>
      <w:numFmt w:val="decimal"/>
      <w:lvlText w:val="%7."/>
      <w:lvlJc w:val="left"/>
      <w:pPr>
        <w:tabs>
          <w:tab w:val="num" w:pos="5385"/>
        </w:tabs>
        <w:ind w:left="5385" w:hanging="360"/>
      </w:pPr>
    </w:lvl>
    <w:lvl w:ilvl="7" w:tplc="D2F0C2EC" w:tentative="1">
      <w:start w:val="1"/>
      <w:numFmt w:val="lowerLetter"/>
      <w:lvlText w:val="%8."/>
      <w:lvlJc w:val="left"/>
      <w:pPr>
        <w:tabs>
          <w:tab w:val="num" w:pos="6105"/>
        </w:tabs>
        <w:ind w:left="6105" w:hanging="360"/>
      </w:pPr>
    </w:lvl>
    <w:lvl w:ilvl="8" w:tplc="5748C948" w:tentative="1">
      <w:start w:val="1"/>
      <w:numFmt w:val="lowerRoman"/>
      <w:lvlText w:val="%9."/>
      <w:lvlJc w:val="right"/>
      <w:pPr>
        <w:tabs>
          <w:tab w:val="num" w:pos="6825"/>
        </w:tabs>
        <w:ind w:left="6825" w:hanging="180"/>
      </w:pPr>
    </w:lvl>
  </w:abstractNum>
  <w:abstractNum w:abstractNumId="23" w15:restartNumberingAfterBreak="0">
    <w:nsid w:val="67421710"/>
    <w:multiLevelType w:val="multilevel"/>
    <w:tmpl w:val="E8744B00"/>
    <w:lvl w:ilvl="0">
      <w:start w:val="1"/>
      <w:numFmt w:val="decimal"/>
      <w:lvlText w:val="%1-"/>
      <w:lvlJc w:val="left"/>
      <w:pPr>
        <w:tabs>
          <w:tab w:val="num" w:pos="465"/>
        </w:tabs>
        <w:ind w:left="465" w:hanging="465"/>
      </w:pPr>
      <w:rPr>
        <w:rFonts w:hint="default"/>
      </w:rPr>
    </w:lvl>
    <w:lvl w:ilvl="1">
      <w:start w:val="4"/>
      <w:numFmt w:val="decimal"/>
      <w:lvlText w:val="%1-%2."/>
      <w:lvlJc w:val="left"/>
      <w:pPr>
        <w:tabs>
          <w:tab w:val="num" w:pos="1112"/>
        </w:tabs>
        <w:ind w:left="1112" w:hanging="720"/>
      </w:pPr>
      <w:rPr>
        <w:rFonts w:hint="default"/>
      </w:rPr>
    </w:lvl>
    <w:lvl w:ilvl="2">
      <w:start w:val="1"/>
      <w:numFmt w:val="decimal"/>
      <w:lvlText w:val="%1-%2.)%3."/>
      <w:lvlJc w:val="left"/>
      <w:pPr>
        <w:tabs>
          <w:tab w:val="num" w:pos="1504"/>
        </w:tabs>
        <w:ind w:left="1504" w:hanging="720"/>
      </w:pPr>
      <w:rPr>
        <w:rFonts w:hint="default"/>
      </w:rPr>
    </w:lvl>
    <w:lvl w:ilvl="3">
      <w:start w:val="1"/>
      <w:numFmt w:val="decimal"/>
      <w:lvlText w:val="%1-%2.)%3.%4."/>
      <w:lvlJc w:val="left"/>
      <w:pPr>
        <w:tabs>
          <w:tab w:val="num" w:pos="2256"/>
        </w:tabs>
        <w:ind w:left="2256" w:hanging="1080"/>
      </w:pPr>
      <w:rPr>
        <w:rFonts w:hint="default"/>
      </w:rPr>
    </w:lvl>
    <w:lvl w:ilvl="4">
      <w:start w:val="1"/>
      <w:numFmt w:val="decimal"/>
      <w:lvlText w:val="%1-%2.)%3.%4.%5."/>
      <w:lvlJc w:val="left"/>
      <w:pPr>
        <w:tabs>
          <w:tab w:val="num" w:pos="2648"/>
        </w:tabs>
        <w:ind w:left="2648" w:hanging="1080"/>
      </w:pPr>
      <w:rPr>
        <w:rFonts w:hint="default"/>
      </w:rPr>
    </w:lvl>
    <w:lvl w:ilvl="5">
      <w:start w:val="1"/>
      <w:numFmt w:val="decimal"/>
      <w:lvlText w:val="%1-%2.)%3.%4.%5.%6."/>
      <w:lvlJc w:val="left"/>
      <w:pPr>
        <w:tabs>
          <w:tab w:val="num" w:pos="3400"/>
        </w:tabs>
        <w:ind w:left="3400" w:hanging="1440"/>
      </w:pPr>
      <w:rPr>
        <w:rFonts w:hint="default"/>
      </w:rPr>
    </w:lvl>
    <w:lvl w:ilvl="6">
      <w:start w:val="1"/>
      <w:numFmt w:val="decimal"/>
      <w:lvlText w:val="%1-%2.)%3.%4.%5.%6.%7."/>
      <w:lvlJc w:val="left"/>
      <w:pPr>
        <w:tabs>
          <w:tab w:val="num" w:pos="3792"/>
        </w:tabs>
        <w:ind w:left="3792" w:hanging="1440"/>
      </w:pPr>
      <w:rPr>
        <w:rFonts w:hint="default"/>
      </w:rPr>
    </w:lvl>
    <w:lvl w:ilvl="7">
      <w:start w:val="1"/>
      <w:numFmt w:val="decimal"/>
      <w:lvlText w:val="%1-%2.)%3.%4.%5.%6.%7.%8."/>
      <w:lvlJc w:val="left"/>
      <w:pPr>
        <w:tabs>
          <w:tab w:val="num" w:pos="4544"/>
        </w:tabs>
        <w:ind w:left="4544" w:hanging="1800"/>
      </w:pPr>
      <w:rPr>
        <w:rFonts w:hint="default"/>
      </w:rPr>
    </w:lvl>
    <w:lvl w:ilvl="8">
      <w:start w:val="1"/>
      <w:numFmt w:val="decimal"/>
      <w:lvlText w:val="%1-%2.)%3.%4.%5.%6.%7.%8.%9."/>
      <w:lvlJc w:val="left"/>
      <w:pPr>
        <w:tabs>
          <w:tab w:val="num" w:pos="4936"/>
        </w:tabs>
        <w:ind w:left="4936" w:hanging="1800"/>
      </w:pPr>
      <w:rPr>
        <w:rFonts w:hint="default"/>
      </w:rPr>
    </w:lvl>
  </w:abstractNum>
  <w:abstractNum w:abstractNumId="24" w15:restartNumberingAfterBreak="0">
    <w:nsid w:val="67C00487"/>
    <w:multiLevelType w:val="multilevel"/>
    <w:tmpl w:val="9978FD8A"/>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6C6B0DF8"/>
    <w:multiLevelType w:val="multilevel"/>
    <w:tmpl w:val="362EDD3A"/>
    <w:lvl w:ilvl="0">
      <w:start w:val="2"/>
      <w:numFmt w:val="decimal"/>
      <w:lvlText w:val="%1)"/>
      <w:lvlJc w:val="left"/>
      <w:pPr>
        <w:tabs>
          <w:tab w:val="num" w:pos="1116"/>
        </w:tabs>
        <w:ind w:left="1116" w:hanging="360"/>
      </w:pPr>
      <w:rPr>
        <w:rFonts w:hint="default"/>
      </w:rPr>
    </w:lvl>
    <w:lvl w:ilvl="1">
      <w:start w:val="1"/>
      <w:numFmt w:val="lowerLetter"/>
      <w:lvlText w:val="%2."/>
      <w:lvlJc w:val="left"/>
      <w:pPr>
        <w:tabs>
          <w:tab w:val="num" w:pos="1836"/>
        </w:tabs>
        <w:ind w:left="1836" w:hanging="360"/>
      </w:pPr>
    </w:lvl>
    <w:lvl w:ilvl="2">
      <w:start w:val="1"/>
      <w:numFmt w:val="lowerRoman"/>
      <w:lvlText w:val="%3."/>
      <w:lvlJc w:val="right"/>
      <w:pPr>
        <w:tabs>
          <w:tab w:val="num" w:pos="2556"/>
        </w:tabs>
        <w:ind w:left="2556" w:hanging="180"/>
      </w:pPr>
    </w:lvl>
    <w:lvl w:ilvl="3">
      <w:start w:val="1"/>
      <w:numFmt w:val="decimal"/>
      <w:lvlText w:val="%4."/>
      <w:lvlJc w:val="left"/>
      <w:pPr>
        <w:tabs>
          <w:tab w:val="num" w:pos="3276"/>
        </w:tabs>
        <w:ind w:left="3276" w:hanging="360"/>
      </w:pPr>
    </w:lvl>
    <w:lvl w:ilvl="4">
      <w:start w:val="1"/>
      <w:numFmt w:val="lowerLetter"/>
      <w:lvlText w:val="%5."/>
      <w:lvlJc w:val="left"/>
      <w:pPr>
        <w:tabs>
          <w:tab w:val="num" w:pos="3996"/>
        </w:tabs>
        <w:ind w:left="3996" w:hanging="360"/>
      </w:pPr>
    </w:lvl>
    <w:lvl w:ilvl="5">
      <w:start w:val="1"/>
      <w:numFmt w:val="lowerRoman"/>
      <w:lvlText w:val="%6."/>
      <w:lvlJc w:val="right"/>
      <w:pPr>
        <w:tabs>
          <w:tab w:val="num" w:pos="4716"/>
        </w:tabs>
        <w:ind w:left="4716" w:hanging="180"/>
      </w:pPr>
    </w:lvl>
    <w:lvl w:ilvl="6">
      <w:start w:val="1"/>
      <w:numFmt w:val="decimal"/>
      <w:lvlText w:val="%7."/>
      <w:lvlJc w:val="left"/>
      <w:pPr>
        <w:tabs>
          <w:tab w:val="num" w:pos="5436"/>
        </w:tabs>
        <w:ind w:left="5436" w:hanging="360"/>
      </w:pPr>
    </w:lvl>
    <w:lvl w:ilvl="7">
      <w:start w:val="1"/>
      <w:numFmt w:val="lowerLetter"/>
      <w:lvlText w:val="%8."/>
      <w:lvlJc w:val="left"/>
      <w:pPr>
        <w:tabs>
          <w:tab w:val="num" w:pos="6156"/>
        </w:tabs>
        <w:ind w:left="6156" w:hanging="360"/>
      </w:pPr>
    </w:lvl>
    <w:lvl w:ilvl="8">
      <w:start w:val="1"/>
      <w:numFmt w:val="lowerRoman"/>
      <w:lvlText w:val="%9."/>
      <w:lvlJc w:val="right"/>
      <w:pPr>
        <w:tabs>
          <w:tab w:val="num" w:pos="6876"/>
        </w:tabs>
        <w:ind w:left="6876" w:hanging="180"/>
      </w:pPr>
    </w:lvl>
  </w:abstractNum>
  <w:abstractNum w:abstractNumId="26" w15:restartNumberingAfterBreak="0">
    <w:nsid w:val="73BF4212"/>
    <w:multiLevelType w:val="multilevel"/>
    <w:tmpl w:val="2EA6FFE8"/>
    <w:lvl w:ilvl="0">
      <w:start w:val="1"/>
      <w:numFmt w:val="decimal"/>
      <w:lvlText w:val="%1-"/>
      <w:lvlJc w:val="left"/>
      <w:pPr>
        <w:tabs>
          <w:tab w:val="num" w:pos="405"/>
        </w:tabs>
        <w:ind w:left="405" w:hanging="405"/>
      </w:pPr>
      <w:rPr>
        <w:rFonts w:hint="default"/>
      </w:rPr>
    </w:lvl>
    <w:lvl w:ilvl="1">
      <w:start w:val="7"/>
      <w:numFmt w:val="decimal"/>
      <w:lvlText w:val="%1-%2)"/>
      <w:lvlJc w:val="left"/>
      <w:pPr>
        <w:tabs>
          <w:tab w:val="num" w:pos="1252"/>
        </w:tabs>
        <w:ind w:left="1252"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7FBD5B98"/>
    <w:multiLevelType w:val="hybridMultilevel"/>
    <w:tmpl w:val="3FE8381A"/>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num w:numId="1">
    <w:abstractNumId w:val="9"/>
  </w:num>
  <w:num w:numId="2">
    <w:abstractNumId w:val="22"/>
  </w:num>
  <w:num w:numId="3">
    <w:abstractNumId w:val="8"/>
  </w:num>
  <w:num w:numId="4">
    <w:abstractNumId w:val="19"/>
  </w:num>
  <w:num w:numId="5">
    <w:abstractNumId w:val="15"/>
  </w:num>
  <w:num w:numId="6">
    <w:abstractNumId w:val="5"/>
  </w:num>
  <w:num w:numId="7">
    <w:abstractNumId w:val="23"/>
  </w:num>
  <w:num w:numId="8">
    <w:abstractNumId w:val="24"/>
  </w:num>
  <w:num w:numId="9">
    <w:abstractNumId w:val="13"/>
  </w:num>
  <w:num w:numId="10">
    <w:abstractNumId w:val="6"/>
  </w:num>
  <w:num w:numId="11">
    <w:abstractNumId w:val="25"/>
  </w:num>
  <w:num w:numId="12">
    <w:abstractNumId w:val="3"/>
  </w:num>
  <w:num w:numId="13">
    <w:abstractNumId w:val="26"/>
  </w:num>
  <w:num w:numId="14">
    <w:abstractNumId w:val="20"/>
  </w:num>
  <w:num w:numId="15">
    <w:abstractNumId w:val="4"/>
  </w:num>
  <w:num w:numId="16">
    <w:abstractNumId w:val="11"/>
  </w:num>
  <w:num w:numId="17">
    <w:abstractNumId w:val="18"/>
  </w:num>
  <w:num w:numId="18">
    <w:abstractNumId w:val="14"/>
  </w:num>
  <w:num w:numId="19">
    <w:abstractNumId w:val="0"/>
  </w:num>
  <w:num w:numId="20">
    <w:abstractNumId w:val="2"/>
  </w:num>
  <w:num w:numId="21">
    <w:abstractNumId w:val="12"/>
  </w:num>
  <w:num w:numId="22">
    <w:abstractNumId w:val="21"/>
  </w:num>
  <w:num w:numId="23">
    <w:abstractNumId w:val="27"/>
  </w:num>
  <w:num w:numId="24">
    <w:abstractNumId w:val="16"/>
  </w:num>
  <w:num w:numId="25">
    <w:abstractNumId w:val="10"/>
  </w:num>
  <w:num w:numId="26">
    <w:abstractNumId w:val="1"/>
  </w:num>
  <w:num w:numId="27">
    <w:abstractNumId w:val="7"/>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6"/>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28"/>
  <w:displayHorizont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05E"/>
    <w:rsid w:val="000025A2"/>
    <w:rsid w:val="00017977"/>
    <w:rsid w:val="00020AA2"/>
    <w:rsid w:val="00020DEC"/>
    <w:rsid w:val="00021947"/>
    <w:rsid w:val="00022B7D"/>
    <w:rsid w:val="00024FE4"/>
    <w:rsid w:val="000253DB"/>
    <w:rsid w:val="000301FF"/>
    <w:rsid w:val="00030845"/>
    <w:rsid w:val="00032745"/>
    <w:rsid w:val="000328B6"/>
    <w:rsid w:val="0003500D"/>
    <w:rsid w:val="0004199B"/>
    <w:rsid w:val="0004290C"/>
    <w:rsid w:val="000443D7"/>
    <w:rsid w:val="00050897"/>
    <w:rsid w:val="000550B8"/>
    <w:rsid w:val="00055C38"/>
    <w:rsid w:val="000573A5"/>
    <w:rsid w:val="000645F7"/>
    <w:rsid w:val="00067165"/>
    <w:rsid w:val="00071909"/>
    <w:rsid w:val="00072E43"/>
    <w:rsid w:val="00072F20"/>
    <w:rsid w:val="00074EA1"/>
    <w:rsid w:val="000778E9"/>
    <w:rsid w:val="00082B62"/>
    <w:rsid w:val="00083800"/>
    <w:rsid w:val="00086918"/>
    <w:rsid w:val="0009033B"/>
    <w:rsid w:val="00090B41"/>
    <w:rsid w:val="00090E6D"/>
    <w:rsid w:val="00095EB4"/>
    <w:rsid w:val="00097B0B"/>
    <w:rsid w:val="00097EBB"/>
    <w:rsid w:val="000A0002"/>
    <w:rsid w:val="000A2BF0"/>
    <w:rsid w:val="000A39CB"/>
    <w:rsid w:val="000A5586"/>
    <w:rsid w:val="000B2BB6"/>
    <w:rsid w:val="000B64EF"/>
    <w:rsid w:val="000B7F03"/>
    <w:rsid w:val="000C08CC"/>
    <w:rsid w:val="000C1AC8"/>
    <w:rsid w:val="000C2038"/>
    <w:rsid w:val="000C5D53"/>
    <w:rsid w:val="000C67C3"/>
    <w:rsid w:val="000D1DA1"/>
    <w:rsid w:val="000D5E27"/>
    <w:rsid w:val="000E2560"/>
    <w:rsid w:val="000E6502"/>
    <w:rsid w:val="000E678A"/>
    <w:rsid w:val="000E7287"/>
    <w:rsid w:val="000F177A"/>
    <w:rsid w:val="000F3A09"/>
    <w:rsid w:val="000F4067"/>
    <w:rsid w:val="000F7C5D"/>
    <w:rsid w:val="0010218D"/>
    <w:rsid w:val="00104766"/>
    <w:rsid w:val="001048E6"/>
    <w:rsid w:val="00105005"/>
    <w:rsid w:val="00105941"/>
    <w:rsid w:val="00113C39"/>
    <w:rsid w:val="00114AD2"/>
    <w:rsid w:val="001157CC"/>
    <w:rsid w:val="00117CC1"/>
    <w:rsid w:val="00120846"/>
    <w:rsid w:val="001225E7"/>
    <w:rsid w:val="00123FF4"/>
    <w:rsid w:val="00131869"/>
    <w:rsid w:val="00131A1A"/>
    <w:rsid w:val="00132417"/>
    <w:rsid w:val="001339B1"/>
    <w:rsid w:val="0013477A"/>
    <w:rsid w:val="00136701"/>
    <w:rsid w:val="00146F48"/>
    <w:rsid w:val="00157978"/>
    <w:rsid w:val="00160D80"/>
    <w:rsid w:val="001701EE"/>
    <w:rsid w:val="00170299"/>
    <w:rsid w:val="0017289A"/>
    <w:rsid w:val="0017296A"/>
    <w:rsid w:val="001767B4"/>
    <w:rsid w:val="001771B1"/>
    <w:rsid w:val="001772B2"/>
    <w:rsid w:val="001777B5"/>
    <w:rsid w:val="00190230"/>
    <w:rsid w:val="001907E1"/>
    <w:rsid w:val="00192131"/>
    <w:rsid w:val="00195F00"/>
    <w:rsid w:val="00197F72"/>
    <w:rsid w:val="001A093F"/>
    <w:rsid w:val="001A3024"/>
    <w:rsid w:val="001A5057"/>
    <w:rsid w:val="001A5165"/>
    <w:rsid w:val="001A5785"/>
    <w:rsid w:val="001B04B9"/>
    <w:rsid w:val="001B0F84"/>
    <w:rsid w:val="001B498F"/>
    <w:rsid w:val="001B5BFF"/>
    <w:rsid w:val="001B5CA5"/>
    <w:rsid w:val="001B6187"/>
    <w:rsid w:val="001C1491"/>
    <w:rsid w:val="001C2620"/>
    <w:rsid w:val="001C3188"/>
    <w:rsid w:val="001C3783"/>
    <w:rsid w:val="001C3792"/>
    <w:rsid w:val="001C42B0"/>
    <w:rsid w:val="001C455F"/>
    <w:rsid w:val="001D1378"/>
    <w:rsid w:val="001D3C79"/>
    <w:rsid w:val="001D41B6"/>
    <w:rsid w:val="001D4A26"/>
    <w:rsid w:val="001D5986"/>
    <w:rsid w:val="001E01A7"/>
    <w:rsid w:val="001E10DE"/>
    <w:rsid w:val="001E30A1"/>
    <w:rsid w:val="001E7293"/>
    <w:rsid w:val="001E7D08"/>
    <w:rsid w:val="001F10F2"/>
    <w:rsid w:val="001F2305"/>
    <w:rsid w:val="001F4FD3"/>
    <w:rsid w:val="001F573C"/>
    <w:rsid w:val="00204E0C"/>
    <w:rsid w:val="002143A2"/>
    <w:rsid w:val="00216E76"/>
    <w:rsid w:val="00220498"/>
    <w:rsid w:val="0022689A"/>
    <w:rsid w:val="00226FE3"/>
    <w:rsid w:val="0023135D"/>
    <w:rsid w:val="00231674"/>
    <w:rsid w:val="00233796"/>
    <w:rsid w:val="00234020"/>
    <w:rsid w:val="002361C5"/>
    <w:rsid w:val="00236530"/>
    <w:rsid w:val="00236880"/>
    <w:rsid w:val="002433CB"/>
    <w:rsid w:val="00245DEE"/>
    <w:rsid w:val="00252D56"/>
    <w:rsid w:val="0026033F"/>
    <w:rsid w:val="002632C8"/>
    <w:rsid w:val="00264747"/>
    <w:rsid w:val="00265B50"/>
    <w:rsid w:val="0027271E"/>
    <w:rsid w:val="00273428"/>
    <w:rsid w:val="00273CE9"/>
    <w:rsid w:val="00275D7B"/>
    <w:rsid w:val="00277304"/>
    <w:rsid w:val="00282CDD"/>
    <w:rsid w:val="0028660C"/>
    <w:rsid w:val="00294347"/>
    <w:rsid w:val="00294456"/>
    <w:rsid w:val="00294E13"/>
    <w:rsid w:val="0029581C"/>
    <w:rsid w:val="002A08F2"/>
    <w:rsid w:val="002A1E07"/>
    <w:rsid w:val="002A4CDB"/>
    <w:rsid w:val="002A5050"/>
    <w:rsid w:val="002A67E2"/>
    <w:rsid w:val="002B05E0"/>
    <w:rsid w:val="002B1DA4"/>
    <w:rsid w:val="002B2797"/>
    <w:rsid w:val="002B4F73"/>
    <w:rsid w:val="002C3413"/>
    <w:rsid w:val="002C4718"/>
    <w:rsid w:val="002C771B"/>
    <w:rsid w:val="002D1B51"/>
    <w:rsid w:val="002D249A"/>
    <w:rsid w:val="002D3715"/>
    <w:rsid w:val="002E0BDB"/>
    <w:rsid w:val="002E1877"/>
    <w:rsid w:val="002E2AFE"/>
    <w:rsid w:val="002E68E8"/>
    <w:rsid w:val="002F1770"/>
    <w:rsid w:val="002F2018"/>
    <w:rsid w:val="002F2F92"/>
    <w:rsid w:val="002F3521"/>
    <w:rsid w:val="003032EE"/>
    <w:rsid w:val="00307945"/>
    <w:rsid w:val="003127C5"/>
    <w:rsid w:val="0031708E"/>
    <w:rsid w:val="00317C17"/>
    <w:rsid w:val="00320A83"/>
    <w:rsid w:val="0032244B"/>
    <w:rsid w:val="00326DF6"/>
    <w:rsid w:val="00326E96"/>
    <w:rsid w:val="003314E2"/>
    <w:rsid w:val="0033288F"/>
    <w:rsid w:val="00334639"/>
    <w:rsid w:val="003368AA"/>
    <w:rsid w:val="003453B2"/>
    <w:rsid w:val="0034776C"/>
    <w:rsid w:val="00351032"/>
    <w:rsid w:val="0035110A"/>
    <w:rsid w:val="003555BB"/>
    <w:rsid w:val="00356DD4"/>
    <w:rsid w:val="0036078A"/>
    <w:rsid w:val="0036501B"/>
    <w:rsid w:val="00372C0F"/>
    <w:rsid w:val="0037360F"/>
    <w:rsid w:val="003753A8"/>
    <w:rsid w:val="003754A1"/>
    <w:rsid w:val="00375AD3"/>
    <w:rsid w:val="003849C4"/>
    <w:rsid w:val="00390260"/>
    <w:rsid w:val="00392574"/>
    <w:rsid w:val="003934B4"/>
    <w:rsid w:val="003945EB"/>
    <w:rsid w:val="003947E1"/>
    <w:rsid w:val="003959EB"/>
    <w:rsid w:val="003A0307"/>
    <w:rsid w:val="003A232B"/>
    <w:rsid w:val="003A234E"/>
    <w:rsid w:val="003A4969"/>
    <w:rsid w:val="003A5346"/>
    <w:rsid w:val="003A618C"/>
    <w:rsid w:val="003A736E"/>
    <w:rsid w:val="003B6EB1"/>
    <w:rsid w:val="003C2F2E"/>
    <w:rsid w:val="003C5E95"/>
    <w:rsid w:val="003C6F20"/>
    <w:rsid w:val="003D0B63"/>
    <w:rsid w:val="003D1D7F"/>
    <w:rsid w:val="003D4907"/>
    <w:rsid w:val="003D6158"/>
    <w:rsid w:val="003E03EF"/>
    <w:rsid w:val="003E0A12"/>
    <w:rsid w:val="003E13F2"/>
    <w:rsid w:val="003E4AE2"/>
    <w:rsid w:val="003E4C27"/>
    <w:rsid w:val="003F3A1A"/>
    <w:rsid w:val="003F64AE"/>
    <w:rsid w:val="004049ED"/>
    <w:rsid w:val="00404ADE"/>
    <w:rsid w:val="0040539C"/>
    <w:rsid w:val="004059A1"/>
    <w:rsid w:val="00405B5E"/>
    <w:rsid w:val="00406F3A"/>
    <w:rsid w:val="00412125"/>
    <w:rsid w:val="00412D81"/>
    <w:rsid w:val="004137E6"/>
    <w:rsid w:val="00415451"/>
    <w:rsid w:val="00426238"/>
    <w:rsid w:val="00435A99"/>
    <w:rsid w:val="004411E0"/>
    <w:rsid w:val="00442522"/>
    <w:rsid w:val="0045081E"/>
    <w:rsid w:val="00452881"/>
    <w:rsid w:val="00454165"/>
    <w:rsid w:val="00461C26"/>
    <w:rsid w:val="00462055"/>
    <w:rsid w:val="004630ED"/>
    <w:rsid w:val="00465D7D"/>
    <w:rsid w:val="00466BDE"/>
    <w:rsid w:val="00475E7A"/>
    <w:rsid w:val="00476086"/>
    <w:rsid w:val="00476653"/>
    <w:rsid w:val="004837D2"/>
    <w:rsid w:val="004904C6"/>
    <w:rsid w:val="00494F90"/>
    <w:rsid w:val="00496FD8"/>
    <w:rsid w:val="004978E1"/>
    <w:rsid w:val="004A0A59"/>
    <w:rsid w:val="004A0B39"/>
    <w:rsid w:val="004A0BCC"/>
    <w:rsid w:val="004A1FC3"/>
    <w:rsid w:val="004A4415"/>
    <w:rsid w:val="004A7D36"/>
    <w:rsid w:val="004B2508"/>
    <w:rsid w:val="004B40E1"/>
    <w:rsid w:val="004B5846"/>
    <w:rsid w:val="004B60BC"/>
    <w:rsid w:val="004B62B8"/>
    <w:rsid w:val="004C1589"/>
    <w:rsid w:val="004C18FA"/>
    <w:rsid w:val="004C6485"/>
    <w:rsid w:val="004C6E14"/>
    <w:rsid w:val="004D3A96"/>
    <w:rsid w:val="004D3B8D"/>
    <w:rsid w:val="004D6B6C"/>
    <w:rsid w:val="004E6A09"/>
    <w:rsid w:val="004E6BA4"/>
    <w:rsid w:val="004F02C4"/>
    <w:rsid w:val="004F1AF9"/>
    <w:rsid w:val="004F2329"/>
    <w:rsid w:val="004F58FD"/>
    <w:rsid w:val="004F5E63"/>
    <w:rsid w:val="005031C4"/>
    <w:rsid w:val="00503B13"/>
    <w:rsid w:val="00504512"/>
    <w:rsid w:val="00506A4B"/>
    <w:rsid w:val="00506EB3"/>
    <w:rsid w:val="00507C12"/>
    <w:rsid w:val="00513AA5"/>
    <w:rsid w:val="00514014"/>
    <w:rsid w:val="00516CFB"/>
    <w:rsid w:val="00516D5E"/>
    <w:rsid w:val="00517E08"/>
    <w:rsid w:val="00520C23"/>
    <w:rsid w:val="00521F53"/>
    <w:rsid w:val="005339FF"/>
    <w:rsid w:val="00541DD3"/>
    <w:rsid w:val="00547159"/>
    <w:rsid w:val="00550EF1"/>
    <w:rsid w:val="00552942"/>
    <w:rsid w:val="0055347C"/>
    <w:rsid w:val="0055414E"/>
    <w:rsid w:val="00557ED6"/>
    <w:rsid w:val="00561FC8"/>
    <w:rsid w:val="00562AAA"/>
    <w:rsid w:val="00562E43"/>
    <w:rsid w:val="00564BEA"/>
    <w:rsid w:val="00567373"/>
    <w:rsid w:val="005708F1"/>
    <w:rsid w:val="00570F8A"/>
    <w:rsid w:val="00571466"/>
    <w:rsid w:val="00593D66"/>
    <w:rsid w:val="00594E41"/>
    <w:rsid w:val="00596BFF"/>
    <w:rsid w:val="00597F46"/>
    <w:rsid w:val="005A31F5"/>
    <w:rsid w:val="005A36C3"/>
    <w:rsid w:val="005A4F9E"/>
    <w:rsid w:val="005B17F2"/>
    <w:rsid w:val="005C516A"/>
    <w:rsid w:val="005C5B4C"/>
    <w:rsid w:val="005C5BF5"/>
    <w:rsid w:val="005C5D33"/>
    <w:rsid w:val="005D2E9B"/>
    <w:rsid w:val="005D318E"/>
    <w:rsid w:val="005D4326"/>
    <w:rsid w:val="005D441E"/>
    <w:rsid w:val="005D537F"/>
    <w:rsid w:val="005E2E27"/>
    <w:rsid w:val="005E58EB"/>
    <w:rsid w:val="005F564D"/>
    <w:rsid w:val="00602290"/>
    <w:rsid w:val="006050F0"/>
    <w:rsid w:val="00606A9B"/>
    <w:rsid w:val="006079DC"/>
    <w:rsid w:val="0061077E"/>
    <w:rsid w:val="0061179C"/>
    <w:rsid w:val="0061380D"/>
    <w:rsid w:val="0061719A"/>
    <w:rsid w:val="00624D66"/>
    <w:rsid w:val="00625844"/>
    <w:rsid w:val="00630E93"/>
    <w:rsid w:val="00636C7F"/>
    <w:rsid w:val="00637672"/>
    <w:rsid w:val="00641A25"/>
    <w:rsid w:val="006517E4"/>
    <w:rsid w:val="00662BE0"/>
    <w:rsid w:val="006652E5"/>
    <w:rsid w:val="00665B5B"/>
    <w:rsid w:val="00672128"/>
    <w:rsid w:val="006722C4"/>
    <w:rsid w:val="00672BF5"/>
    <w:rsid w:val="00672C7B"/>
    <w:rsid w:val="0067323D"/>
    <w:rsid w:val="006741EA"/>
    <w:rsid w:val="006758BA"/>
    <w:rsid w:val="0067630A"/>
    <w:rsid w:val="00680991"/>
    <w:rsid w:val="00682891"/>
    <w:rsid w:val="00682D84"/>
    <w:rsid w:val="00684644"/>
    <w:rsid w:val="00687DBB"/>
    <w:rsid w:val="00687E85"/>
    <w:rsid w:val="0069128C"/>
    <w:rsid w:val="006915E4"/>
    <w:rsid w:val="006927B9"/>
    <w:rsid w:val="00693239"/>
    <w:rsid w:val="006948F9"/>
    <w:rsid w:val="00697B40"/>
    <w:rsid w:val="006A1836"/>
    <w:rsid w:val="006A3867"/>
    <w:rsid w:val="006A7045"/>
    <w:rsid w:val="006B1A9B"/>
    <w:rsid w:val="006B5EEC"/>
    <w:rsid w:val="006C4ED4"/>
    <w:rsid w:val="006D081C"/>
    <w:rsid w:val="006D22DC"/>
    <w:rsid w:val="006D3176"/>
    <w:rsid w:val="006D4366"/>
    <w:rsid w:val="006D6E20"/>
    <w:rsid w:val="006E00C9"/>
    <w:rsid w:val="006E0669"/>
    <w:rsid w:val="006E256C"/>
    <w:rsid w:val="006E778C"/>
    <w:rsid w:val="006F1C58"/>
    <w:rsid w:val="006F3818"/>
    <w:rsid w:val="006F4D8A"/>
    <w:rsid w:val="006F7CEA"/>
    <w:rsid w:val="00702A97"/>
    <w:rsid w:val="00702B5F"/>
    <w:rsid w:val="007057E2"/>
    <w:rsid w:val="007064C9"/>
    <w:rsid w:val="007065B6"/>
    <w:rsid w:val="007111A1"/>
    <w:rsid w:val="0071161A"/>
    <w:rsid w:val="00711AAD"/>
    <w:rsid w:val="007136F1"/>
    <w:rsid w:val="00714102"/>
    <w:rsid w:val="007169AA"/>
    <w:rsid w:val="007236C7"/>
    <w:rsid w:val="0073028C"/>
    <w:rsid w:val="00730D63"/>
    <w:rsid w:val="00731102"/>
    <w:rsid w:val="0073538D"/>
    <w:rsid w:val="007357FB"/>
    <w:rsid w:val="00735BC9"/>
    <w:rsid w:val="007362E5"/>
    <w:rsid w:val="00745CF5"/>
    <w:rsid w:val="00747E81"/>
    <w:rsid w:val="00750384"/>
    <w:rsid w:val="00752D13"/>
    <w:rsid w:val="00753FE5"/>
    <w:rsid w:val="00754047"/>
    <w:rsid w:val="007544F4"/>
    <w:rsid w:val="00754A13"/>
    <w:rsid w:val="00755186"/>
    <w:rsid w:val="00760619"/>
    <w:rsid w:val="007608E4"/>
    <w:rsid w:val="007613C8"/>
    <w:rsid w:val="00763741"/>
    <w:rsid w:val="00766D52"/>
    <w:rsid w:val="00774087"/>
    <w:rsid w:val="00774379"/>
    <w:rsid w:val="007801DC"/>
    <w:rsid w:val="00784DF9"/>
    <w:rsid w:val="007873D9"/>
    <w:rsid w:val="00791C00"/>
    <w:rsid w:val="007971E3"/>
    <w:rsid w:val="007A0B91"/>
    <w:rsid w:val="007A51D1"/>
    <w:rsid w:val="007A770B"/>
    <w:rsid w:val="007B0FA4"/>
    <w:rsid w:val="007B326C"/>
    <w:rsid w:val="007C0349"/>
    <w:rsid w:val="007C27B1"/>
    <w:rsid w:val="007C5673"/>
    <w:rsid w:val="007D00B2"/>
    <w:rsid w:val="007D08FE"/>
    <w:rsid w:val="007D22F9"/>
    <w:rsid w:val="007D47CD"/>
    <w:rsid w:val="007D5572"/>
    <w:rsid w:val="007D674A"/>
    <w:rsid w:val="007D6EE1"/>
    <w:rsid w:val="007E0FA2"/>
    <w:rsid w:val="007E1016"/>
    <w:rsid w:val="007E2D45"/>
    <w:rsid w:val="007E2E52"/>
    <w:rsid w:val="007E66D0"/>
    <w:rsid w:val="007F469A"/>
    <w:rsid w:val="007F66E6"/>
    <w:rsid w:val="00801C18"/>
    <w:rsid w:val="0080392F"/>
    <w:rsid w:val="00812A99"/>
    <w:rsid w:val="00813592"/>
    <w:rsid w:val="00821E5F"/>
    <w:rsid w:val="008240FB"/>
    <w:rsid w:val="00824CCC"/>
    <w:rsid w:val="0082503C"/>
    <w:rsid w:val="00832071"/>
    <w:rsid w:val="00833F34"/>
    <w:rsid w:val="00842478"/>
    <w:rsid w:val="00851739"/>
    <w:rsid w:val="00851C11"/>
    <w:rsid w:val="008527E2"/>
    <w:rsid w:val="00853B07"/>
    <w:rsid w:val="00854418"/>
    <w:rsid w:val="0085564A"/>
    <w:rsid w:val="00855AA4"/>
    <w:rsid w:val="00857106"/>
    <w:rsid w:val="00862AD0"/>
    <w:rsid w:val="00865E1F"/>
    <w:rsid w:val="00866770"/>
    <w:rsid w:val="00866ACB"/>
    <w:rsid w:val="00867525"/>
    <w:rsid w:val="00870AEF"/>
    <w:rsid w:val="0087252D"/>
    <w:rsid w:val="00872EB7"/>
    <w:rsid w:val="00875040"/>
    <w:rsid w:val="008807D7"/>
    <w:rsid w:val="008814D5"/>
    <w:rsid w:val="00882A65"/>
    <w:rsid w:val="008848DF"/>
    <w:rsid w:val="00884D5E"/>
    <w:rsid w:val="00892461"/>
    <w:rsid w:val="00894E77"/>
    <w:rsid w:val="008956BC"/>
    <w:rsid w:val="00896C4F"/>
    <w:rsid w:val="0089735D"/>
    <w:rsid w:val="00897A1F"/>
    <w:rsid w:val="008A1F0D"/>
    <w:rsid w:val="008A3577"/>
    <w:rsid w:val="008A38BD"/>
    <w:rsid w:val="008A79D2"/>
    <w:rsid w:val="008B2CAE"/>
    <w:rsid w:val="008B6B41"/>
    <w:rsid w:val="008B73A2"/>
    <w:rsid w:val="008C5AB0"/>
    <w:rsid w:val="008C6D7D"/>
    <w:rsid w:val="008C741D"/>
    <w:rsid w:val="008C7E63"/>
    <w:rsid w:val="008D5C85"/>
    <w:rsid w:val="008D78BC"/>
    <w:rsid w:val="008E083D"/>
    <w:rsid w:val="008E3EBD"/>
    <w:rsid w:val="008E5C3A"/>
    <w:rsid w:val="008F0A68"/>
    <w:rsid w:val="008F0C2A"/>
    <w:rsid w:val="008F4484"/>
    <w:rsid w:val="008F5EE2"/>
    <w:rsid w:val="008F7376"/>
    <w:rsid w:val="00901AB7"/>
    <w:rsid w:val="00902140"/>
    <w:rsid w:val="009036B3"/>
    <w:rsid w:val="009072E9"/>
    <w:rsid w:val="00913C02"/>
    <w:rsid w:val="0091516F"/>
    <w:rsid w:val="00916868"/>
    <w:rsid w:val="00916B47"/>
    <w:rsid w:val="00917062"/>
    <w:rsid w:val="009238AE"/>
    <w:rsid w:val="009254BF"/>
    <w:rsid w:val="0092595F"/>
    <w:rsid w:val="009262CB"/>
    <w:rsid w:val="009310D1"/>
    <w:rsid w:val="009321D1"/>
    <w:rsid w:val="00937476"/>
    <w:rsid w:val="009444F5"/>
    <w:rsid w:val="00946187"/>
    <w:rsid w:val="009477BF"/>
    <w:rsid w:val="009532BF"/>
    <w:rsid w:val="009563F0"/>
    <w:rsid w:val="00956EB9"/>
    <w:rsid w:val="0096413E"/>
    <w:rsid w:val="009650CA"/>
    <w:rsid w:val="009651DD"/>
    <w:rsid w:val="0096705E"/>
    <w:rsid w:val="009672D5"/>
    <w:rsid w:val="0097186A"/>
    <w:rsid w:val="00971B01"/>
    <w:rsid w:val="00980B55"/>
    <w:rsid w:val="00980CDB"/>
    <w:rsid w:val="00980DB7"/>
    <w:rsid w:val="00983123"/>
    <w:rsid w:val="009879FB"/>
    <w:rsid w:val="00987CED"/>
    <w:rsid w:val="0099009C"/>
    <w:rsid w:val="00991ED4"/>
    <w:rsid w:val="009A1D3F"/>
    <w:rsid w:val="009A20D3"/>
    <w:rsid w:val="009A2CD3"/>
    <w:rsid w:val="009B0786"/>
    <w:rsid w:val="009B19CF"/>
    <w:rsid w:val="009B48D2"/>
    <w:rsid w:val="009B5E57"/>
    <w:rsid w:val="009B7777"/>
    <w:rsid w:val="009C2FA3"/>
    <w:rsid w:val="009C439C"/>
    <w:rsid w:val="009D7D64"/>
    <w:rsid w:val="009E28E7"/>
    <w:rsid w:val="009E598D"/>
    <w:rsid w:val="009F33F3"/>
    <w:rsid w:val="009F3CB1"/>
    <w:rsid w:val="00A13042"/>
    <w:rsid w:val="00A14368"/>
    <w:rsid w:val="00A14FBB"/>
    <w:rsid w:val="00A200F1"/>
    <w:rsid w:val="00A210CC"/>
    <w:rsid w:val="00A21C8E"/>
    <w:rsid w:val="00A21F97"/>
    <w:rsid w:val="00A222EA"/>
    <w:rsid w:val="00A237F1"/>
    <w:rsid w:val="00A2418C"/>
    <w:rsid w:val="00A30785"/>
    <w:rsid w:val="00A30BAF"/>
    <w:rsid w:val="00A3167E"/>
    <w:rsid w:val="00A31716"/>
    <w:rsid w:val="00A32FC7"/>
    <w:rsid w:val="00A360B4"/>
    <w:rsid w:val="00A37D6A"/>
    <w:rsid w:val="00A414C1"/>
    <w:rsid w:val="00A4405D"/>
    <w:rsid w:val="00A455E3"/>
    <w:rsid w:val="00A52779"/>
    <w:rsid w:val="00A564CF"/>
    <w:rsid w:val="00A577B9"/>
    <w:rsid w:val="00A66278"/>
    <w:rsid w:val="00A76796"/>
    <w:rsid w:val="00A80AB6"/>
    <w:rsid w:val="00A82221"/>
    <w:rsid w:val="00A83CC2"/>
    <w:rsid w:val="00A8434A"/>
    <w:rsid w:val="00A93FE5"/>
    <w:rsid w:val="00A9596A"/>
    <w:rsid w:val="00AA09E5"/>
    <w:rsid w:val="00AA5C94"/>
    <w:rsid w:val="00AB06F3"/>
    <w:rsid w:val="00AD24E1"/>
    <w:rsid w:val="00AD28E0"/>
    <w:rsid w:val="00AE2AED"/>
    <w:rsid w:val="00AE4BC1"/>
    <w:rsid w:val="00AE5DBB"/>
    <w:rsid w:val="00AF2372"/>
    <w:rsid w:val="00AF37AD"/>
    <w:rsid w:val="00AF3F5F"/>
    <w:rsid w:val="00AF6ABD"/>
    <w:rsid w:val="00AF732B"/>
    <w:rsid w:val="00B023A7"/>
    <w:rsid w:val="00B05914"/>
    <w:rsid w:val="00B05F8D"/>
    <w:rsid w:val="00B11873"/>
    <w:rsid w:val="00B120BD"/>
    <w:rsid w:val="00B13095"/>
    <w:rsid w:val="00B137DE"/>
    <w:rsid w:val="00B148FA"/>
    <w:rsid w:val="00B15306"/>
    <w:rsid w:val="00B1799F"/>
    <w:rsid w:val="00B20DA9"/>
    <w:rsid w:val="00B23042"/>
    <w:rsid w:val="00B242B7"/>
    <w:rsid w:val="00B247F6"/>
    <w:rsid w:val="00B26217"/>
    <w:rsid w:val="00B322AF"/>
    <w:rsid w:val="00B332A6"/>
    <w:rsid w:val="00B33967"/>
    <w:rsid w:val="00B33EF4"/>
    <w:rsid w:val="00B3518A"/>
    <w:rsid w:val="00B36A36"/>
    <w:rsid w:val="00B37078"/>
    <w:rsid w:val="00B40CA5"/>
    <w:rsid w:val="00B4329A"/>
    <w:rsid w:val="00B43DDD"/>
    <w:rsid w:val="00B515F1"/>
    <w:rsid w:val="00B55DD4"/>
    <w:rsid w:val="00B632E2"/>
    <w:rsid w:val="00B638C5"/>
    <w:rsid w:val="00B64874"/>
    <w:rsid w:val="00B657CC"/>
    <w:rsid w:val="00B6630D"/>
    <w:rsid w:val="00B676DB"/>
    <w:rsid w:val="00B702B5"/>
    <w:rsid w:val="00B70DC9"/>
    <w:rsid w:val="00B71AE1"/>
    <w:rsid w:val="00B72D96"/>
    <w:rsid w:val="00B76278"/>
    <w:rsid w:val="00B764EE"/>
    <w:rsid w:val="00B812BE"/>
    <w:rsid w:val="00B858EC"/>
    <w:rsid w:val="00B87516"/>
    <w:rsid w:val="00B90930"/>
    <w:rsid w:val="00B93067"/>
    <w:rsid w:val="00B94C62"/>
    <w:rsid w:val="00B9606A"/>
    <w:rsid w:val="00BA0AB6"/>
    <w:rsid w:val="00BA1CF3"/>
    <w:rsid w:val="00BA501E"/>
    <w:rsid w:val="00BA55E0"/>
    <w:rsid w:val="00BA563B"/>
    <w:rsid w:val="00BB1382"/>
    <w:rsid w:val="00BC084A"/>
    <w:rsid w:val="00BC146C"/>
    <w:rsid w:val="00BC15B6"/>
    <w:rsid w:val="00BC1616"/>
    <w:rsid w:val="00BC2EF9"/>
    <w:rsid w:val="00BC3138"/>
    <w:rsid w:val="00BC3DDC"/>
    <w:rsid w:val="00BD14D3"/>
    <w:rsid w:val="00BD2432"/>
    <w:rsid w:val="00BD3A12"/>
    <w:rsid w:val="00BE2945"/>
    <w:rsid w:val="00BE3293"/>
    <w:rsid w:val="00BE38E4"/>
    <w:rsid w:val="00BE4A61"/>
    <w:rsid w:val="00BF363F"/>
    <w:rsid w:val="00BF3FDF"/>
    <w:rsid w:val="00BF43E7"/>
    <w:rsid w:val="00BF582B"/>
    <w:rsid w:val="00BF6032"/>
    <w:rsid w:val="00C005DE"/>
    <w:rsid w:val="00C021DE"/>
    <w:rsid w:val="00C04626"/>
    <w:rsid w:val="00C04F5D"/>
    <w:rsid w:val="00C06069"/>
    <w:rsid w:val="00C061F6"/>
    <w:rsid w:val="00C0777A"/>
    <w:rsid w:val="00C11B79"/>
    <w:rsid w:val="00C16232"/>
    <w:rsid w:val="00C20C5D"/>
    <w:rsid w:val="00C212BB"/>
    <w:rsid w:val="00C23A3D"/>
    <w:rsid w:val="00C23C25"/>
    <w:rsid w:val="00C25403"/>
    <w:rsid w:val="00C373DA"/>
    <w:rsid w:val="00C40392"/>
    <w:rsid w:val="00C419FC"/>
    <w:rsid w:val="00C46419"/>
    <w:rsid w:val="00C47FB3"/>
    <w:rsid w:val="00C500FD"/>
    <w:rsid w:val="00C51D4D"/>
    <w:rsid w:val="00C53E2F"/>
    <w:rsid w:val="00C57588"/>
    <w:rsid w:val="00C607A3"/>
    <w:rsid w:val="00C6273C"/>
    <w:rsid w:val="00C62E1B"/>
    <w:rsid w:val="00C73235"/>
    <w:rsid w:val="00C73768"/>
    <w:rsid w:val="00C73C29"/>
    <w:rsid w:val="00C76E5F"/>
    <w:rsid w:val="00C815AA"/>
    <w:rsid w:val="00C82C37"/>
    <w:rsid w:val="00C8445A"/>
    <w:rsid w:val="00C87DBF"/>
    <w:rsid w:val="00C95270"/>
    <w:rsid w:val="00C9618E"/>
    <w:rsid w:val="00CA2CFB"/>
    <w:rsid w:val="00CB127C"/>
    <w:rsid w:val="00CB2DBF"/>
    <w:rsid w:val="00CB33BD"/>
    <w:rsid w:val="00CB354F"/>
    <w:rsid w:val="00CB7D21"/>
    <w:rsid w:val="00CC01CC"/>
    <w:rsid w:val="00CC0417"/>
    <w:rsid w:val="00CC6D1C"/>
    <w:rsid w:val="00CC6FCB"/>
    <w:rsid w:val="00CD09F3"/>
    <w:rsid w:val="00CD3E2F"/>
    <w:rsid w:val="00CD574C"/>
    <w:rsid w:val="00CD58E7"/>
    <w:rsid w:val="00CE1BC9"/>
    <w:rsid w:val="00CE601D"/>
    <w:rsid w:val="00CF1620"/>
    <w:rsid w:val="00CF3BD5"/>
    <w:rsid w:val="00CF5069"/>
    <w:rsid w:val="00CF7170"/>
    <w:rsid w:val="00D04227"/>
    <w:rsid w:val="00D05309"/>
    <w:rsid w:val="00D061ED"/>
    <w:rsid w:val="00D073E5"/>
    <w:rsid w:val="00D10CF9"/>
    <w:rsid w:val="00D10F76"/>
    <w:rsid w:val="00D121C4"/>
    <w:rsid w:val="00D141A8"/>
    <w:rsid w:val="00D1719D"/>
    <w:rsid w:val="00D216BA"/>
    <w:rsid w:val="00D21DDA"/>
    <w:rsid w:val="00D24CD8"/>
    <w:rsid w:val="00D25062"/>
    <w:rsid w:val="00D26838"/>
    <w:rsid w:val="00D31107"/>
    <w:rsid w:val="00D336E8"/>
    <w:rsid w:val="00D404CF"/>
    <w:rsid w:val="00D40A04"/>
    <w:rsid w:val="00D41202"/>
    <w:rsid w:val="00D42D11"/>
    <w:rsid w:val="00D44580"/>
    <w:rsid w:val="00D46137"/>
    <w:rsid w:val="00D4755E"/>
    <w:rsid w:val="00D50411"/>
    <w:rsid w:val="00D5411D"/>
    <w:rsid w:val="00D54297"/>
    <w:rsid w:val="00D55F03"/>
    <w:rsid w:val="00D579C2"/>
    <w:rsid w:val="00D57C4D"/>
    <w:rsid w:val="00D60DA6"/>
    <w:rsid w:val="00D62E57"/>
    <w:rsid w:val="00D66BC6"/>
    <w:rsid w:val="00D720A5"/>
    <w:rsid w:val="00D7376F"/>
    <w:rsid w:val="00D73790"/>
    <w:rsid w:val="00D75B49"/>
    <w:rsid w:val="00D81A31"/>
    <w:rsid w:val="00D86F17"/>
    <w:rsid w:val="00D87455"/>
    <w:rsid w:val="00D9403D"/>
    <w:rsid w:val="00D97A51"/>
    <w:rsid w:val="00DA4254"/>
    <w:rsid w:val="00DC0579"/>
    <w:rsid w:val="00DC24E9"/>
    <w:rsid w:val="00DC6037"/>
    <w:rsid w:val="00DC7005"/>
    <w:rsid w:val="00DD122F"/>
    <w:rsid w:val="00DD3054"/>
    <w:rsid w:val="00DD4CA1"/>
    <w:rsid w:val="00DD6E02"/>
    <w:rsid w:val="00DE6437"/>
    <w:rsid w:val="00DF7D76"/>
    <w:rsid w:val="00E06117"/>
    <w:rsid w:val="00E10B3C"/>
    <w:rsid w:val="00E13AAE"/>
    <w:rsid w:val="00E154D5"/>
    <w:rsid w:val="00E16112"/>
    <w:rsid w:val="00E161BB"/>
    <w:rsid w:val="00E2056D"/>
    <w:rsid w:val="00E20846"/>
    <w:rsid w:val="00E21E5C"/>
    <w:rsid w:val="00E275E1"/>
    <w:rsid w:val="00E279E7"/>
    <w:rsid w:val="00E300A3"/>
    <w:rsid w:val="00E336F7"/>
    <w:rsid w:val="00E37172"/>
    <w:rsid w:val="00E425EB"/>
    <w:rsid w:val="00E53028"/>
    <w:rsid w:val="00E5341B"/>
    <w:rsid w:val="00E54244"/>
    <w:rsid w:val="00E57AF3"/>
    <w:rsid w:val="00E60254"/>
    <w:rsid w:val="00E61EDD"/>
    <w:rsid w:val="00E62909"/>
    <w:rsid w:val="00E652EE"/>
    <w:rsid w:val="00E706E8"/>
    <w:rsid w:val="00E70C0D"/>
    <w:rsid w:val="00E72B30"/>
    <w:rsid w:val="00E74EA2"/>
    <w:rsid w:val="00E763F3"/>
    <w:rsid w:val="00E76479"/>
    <w:rsid w:val="00E82538"/>
    <w:rsid w:val="00E90328"/>
    <w:rsid w:val="00E90C27"/>
    <w:rsid w:val="00E919E1"/>
    <w:rsid w:val="00E95493"/>
    <w:rsid w:val="00EA3199"/>
    <w:rsid w:val="00EA547D"/>
    <w:rsid w:val="00EA7238"/>
    <w:rsid w:val="00EB0F2C"/>
    <w:rsid w:val="00EB1341"/>
    <w:rsid w:val="00EB3E85"/>
    <w:rsid w:val="00EB41C4"/>
    <w:rsid w:val="00EB4B76"/>
    <w:rsid w:val="00EB57FD"/>
    <w:rsid w:val="00EB7AD7"/>
    <w:rsid w:val="00ED114C"/>
    <w:rsid w:val="00ED1E8E"/>
    <w:rsid w:val="00ED4D32"/>
    <w:rsid w:val="00ED5F98"/>
    <w:rsid w:val="00ED6466"/>
    <w:rsid w:val="00ED7525"/>
    <w:rsid w:val="00ED7601"/>
    <w:rsid w:val="00EE635E"/>
    <w:rsid w:val="00EF06C7"/>
    <w:rsid w:val="00EF2A0F"/>
    <w:rsid w:val="00EF4778"/>
    <w:rsid w:val="00EF52F7"/>
    <w:rsid w:val="00EF6251"/>
    <w:rsid w:val="00F01A2E"/>
    <w:rsid w:val="00F0226A"/>
    <w:rsid w:val="00F0467A"/>
    <w:rsid w:val="00F06511"/>
    <w:rsid w:val="00F141D1"/>
    <w:rsid w:val="00F154E6"/>
    <w:rsid w:val="00F158F9"/>
    <w:rsid w:val="00F20702"/>
    <w:rsid w:val="00F22918"/>
    <w:rsid w:val="00F24395"/>
    <w:rsid w:val="00F25F13"/>
    <w:rsid w:val="00F26941"/>
    <w:rsid w:val="00F302BA"/>
    <w:rsid w:val="00F30FD2"/>
    <w:rsid w:val="00F3135E"/>
    <w:rsid w:val="00F34BB7"/>
    <w:rsid w:val="00F44A77"/>
    <w:rsid w:val="00F451C6"/>
    <w:rsid w:val="00F46004"/>
    <w:rsid w:val="00F50487"/>
    <w:rsid w:val="00F5079C"/>
    <w:rsid w:val="00F52A7C"/>
    <w:rsid w:val="00F611F4"/>
    <w:rsid w:val="00F6193B"/>
    <w:rsid w:val="00F63C7E"/>
    <w:rsid w:val="00F6593E"/>
    <w:rsid w:val="00F711D5"/>
    <w:rsid w:val="00F75242"/>
    <w:rsid w:val="00F81635"/>
    <w:rsid w:val="00F81AFB"/>
    <w:rsid w:val="00F822CC"/>
    <w:rsid w:val="00F825BE"/>
    <w:rsid w:val="00F839AF"/>
    <w:rsid w:val="00F83F88"/>
    <w:rsid w:val="00F84390"/>
    <w:rsid w:val="00F84C2D"/>
    <w:rsid w:val="00FA06DD"/>
    <w:rsid w:val="00FA49E2"/>
    <w:rsid w:val="00FA5554"/>
    <w:rsid w:val="00FB0C50"/>
    <w:rsid w:val="00FB2EDF"/>
    <w:rsid w:val="00FB64E6"/>
    <w:rsid w:val="00FC0CFE"/>
    <w:rsid w:val="00FC4CC3"/>
    <w:rsid w:val="00FC7A4D"/>
    <w:rsid w:val="00FD0A84"/>
    <w:rsid w:val="00FD2DCA"/>
    <w:rsid w:val="00FD3886"/>
    <w:rsid w:val="00FD3C46"/>
    <w:rsid w:val="00FD7613"/>
    <w:rsid w:val="00FD7CB9"/>
    <w:rsid w:val="00FE1E7A"/>
    <w:rsid w:val="00FE33BA"/>
    <w:rsid w:val="00FE556F"/>
    <w:rsid w:val="00FF4630"/>
    <w:rsid w:val="00FF653E"/>
    <w:rsid w:val="00FF68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AB467B9"/>
  <w15:docId w15:val="{CE113EA0-753D-44A1-A9EB-43DED1206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Arial"/>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2B62"/>
  </w:style>
  <w:style w:type="paragraph" w:styleId="Titre1">
    <w:name w:val="heading 1"/>
    <w:basedOn w:val="Normal"/>
    <w:next w:val="Normal"/>
    <w:link w:val="Titre1Car"/>
    <w:uiPriority w:val="9"/>
    <w:qFormat/>
    <w:rsid w:val="00711AAD"/>
    <w:pPr>
      <w:tabs>
        <w:tab w:val="left" w:pos="1171"/>
        <w:tab w:val="left" w:pos="2719"/>
      </w:tabs>
      <w:ind w:left="567"/>
      <w:outlineLvl w:val="0"/>
    </w:pPr>
    <w:rPr>
      <w:b/>
      <w:iCs/>
      <w:color w:val="4F81BD"/>
      <w:sz w:val="28"/>
      <w:szCs w:val="28"/>
      <w:u w:val="single"/>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rsid w:val="000253DB"/>
    <w:pPr>
      <w:ind w:left="168" w:firstLine="504"/>
    </w:pPr>
  </w:style>
  <w:style w:type="paragraph" w:styleId="Retraitcorpsdetexte2">
    <w:name w:val="Body Text Indent 2"/>
    <w:basedOn w:val="Normal"/>
    <w:rsid w:val="000253DB"/>
    <w:pPr>
      <w:ind w:firstLine="708"/>
    </w:pPr>
  </w:style>
  <w:style w:type="paragraph" w:styleId="Pieddepage">
    <w:name w:val="footer"/>
    <w:basedOn w:val="Normal"/>
    <w:link w:val="PieddepageCar"/>
    <w:uiPriority w:val="99"/>
    <w:rsid w:val="000253DB"/>
    <w:pPr>
      <w:tabs>
        <w:tab w:val="center" w:pos="4536"/>
        <w:tab w:val="right" w:pos="9072"/>
      </w:tabs>
    </w:pPr>
  </w:style>
  <w:style w:type="character" w:styleId="Numrodepage">
    <w:name w:val="page number"/>
    <w:basedOn w:val="Policepardfaut"/>
    <w:rsid w:val="000253DB"/>
  </w:style>
  <w:style w:type="paragraph" w:styleId="En-tte">
    <w:name w:val="header"/>
    <w:basedOn w:val="Normal"/>
    <w:rsid w:val="000253DB"/>
    <w:pPr>
      <w:tabs>
        <w:tab w:val="center" w:pos="4536"/>
        <w:tab w:val="right" w:pos="9072"/>
      </w:tabs>
    </w:pPr>
  </w:style>
  <w:style w:type="paragraph" w:styleId="Retraitcorpsdetexte3">
    <w:name w:val="Body Text Indent 3"/>
    <w:basedOn w:val="Normal"/>
    <w:rsid w:val="000253DB"/>
    <w:pPr>
      <w:ind w:left="1120" w:hanging="560"/>
    </w:pPr>
  </w:style>
  <w:style w:type="paragraph" w:styleId="Textedebulles">
    <w:name w:val="Balloon Text"/>
    <w:basedOn w:val="Normal"/>
    <w:link w:val="TextedebullesCar"/>
    <w:uiPriority w:val="99"/>
    <w:semiHidden/>
    <w:unhideWhenUsed/>
    <w:rsid w:val="001B5CA5"/>
    <w:rPr>
      <w:rFonts w:ascii="Tahoma" w:hAnsi="Tahoma" w:cs="Tahoma"/>
      <w:sz w:val="16"/>
      <w:szCs w:val="16"/>
    </w:rPr>
  </w:style>
  <w:style w:type="character" w:customStyle="1" w:styleId="TextedebullesCar">
    <w:name w:val="Texte de bulles Car"/>
    <w:basedOn w:val="Policepardfaut"/>
    <w:link w:val="Textedebulles"/>
    <w:uiPriority w:val="99"/>
    <w:semiHidden/>
    <w:rsid w:val="001B5CA5"/>
    <w:rPr>
      <w:rFonts w:ascii="Tahoma" w:hAnsi="Tahoma" w:cs="Tahoma"/>
      <w:sz w:val="16"/>
      <w:szCs w:val="16"/>
      <w:lang w:val="fr-FR" w:eastAsia="fr-FR"/>
    </w:rPr>
  </w:style>
  <w:style w:type="table" w:styleId="Grilledutableau">
    <w:name w:val="Table Grid"/>
    <w:basedOn w:val="TableauNormal"/>
    <w:uiPriority w:val="59"/>
    <w:rsid w:val="0096705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D336E8"/>
    <w:pPr>
      <w:ind w:left="720"/>
      <w:contextualSpacing/>
    </w:pPr>
  </w:style>
  <w:style w:type="character" w:customStyle="1" w:styleId="PieddepageCar">
    <w:name w:val="Pied de page Car"/>
    <w:basedOn w:val="Policepardfaut"/>
    <w:link w:val="Pieddepage"/>
    <w:uiPriority w:val="99"/>
    <w:rsid w:val="005708F1"/>
    <w:rPr>
      <w:sz w:val="24"/>
      <w:szCs w:val="24"/>
      <w:lang w:val="fr-FR" w:eastAsia="fr-FR"/>
    </w:rPr>
  </w:style>
  <w:style w:type="character" w:styleId="Textedelespacerserv">
    <w:name w:val="Placeholder Text"/>
    <w:basedOn w:val="Policepardfaut"/>
    <w:uiPriority w:val="99"/>
    <w:semiHidden/>
    <w:rsid w:val="00B94C62"/>
    <w:rPr>
      <w:color w:val="808080"/>
    </w:rPr>
  </w:style>
  <w:style w:type="character" w:styleId="Marquedecommentaire">
    <w:name w:val="annotation reference"/>
    <w:basedOn w:val="Policepardfaut"/>
    <w:uiPriority w:val="99"/>
    <w:semiHidden/>
    <w:unhideWhenUsed/>
    <w:rsid w:val="00E10B3C"/>
    <w:rPr>
      <w:sz w:val="16"/>
      <w:szCs w:val="16"/>
    </w:rPr>
  </w:style>
  <w:style w:type="paragraph" w:styleId="Commentaire">
    <w:name w:val="annotation text"/>
    <w:basedOn w:val="Normal"/>
    <w:link w:val="CommentaireCar"/>
    <w:uiPriority w:val="99"/>
    <w:semiHidden/>
    <w:unhideWhenUsed/>
    <w:rsid w:val="00E10B3C"/>
    <w:rPr>
      <w:sz w:val="20"/>
      <w:szCs w:val="20"/>
    </w:rPr>
  </w:style>
  <w:style w:type="character" w:customStyle="1" w:styleId="CommentaireCar">
    <w:name w:val="Commentaire Car"/>
    <w:basedOn w:val="Policepardfaut"/>
    <w:link w:val="Commentaire"/>
    <w:uiPriority w:val="99"/>
    <w:semiHidden/>
    <w:rsid w:val="00E10B3C"/>
    <w:rPr>
      <w:sz w:val="20"/>
      <w:szCs w:val="20"/>
    </w:rPr>
  </w:style>
  <w:style w:type="paragraph" w:styleId="Corpsdetexte">
    <w:name w:val="Body Text"/>
    <w:basedOn w:val="Normal"/>
    <w:link w:val="CorpsdetexteCar"/>
    <w:uiPriority w:val="99"/>
    <w:unhideWhenUsed/>
    <w:rsid w:val="00307945"/>
    <w:pPr>
      <w:spacing w:after="120"/>
    </w:pPr>
  </w:style>
  <w:style w:type="character" w:customStyle="1" w:styleId="CorpsdetexteCar">
    <w:name w:val="Corps de texte Car"/>
    <w:basedOn w:val="Policepardfaut"/>
    <w:link w:val="Corpsdetexte"/>
    <w:uiPriority w:val="99"/>
    <w:rsid w:val="00307945"/>
  </w:style>
  <w:style w:type="paragraph" w:customStyle="1" w:styleId="Default">
    <w:name w:val="Default"/>
    <w:rsid w:val="00665B5B"/>
    <w:pPr>
      <w:autoSpaceDE w:val="0"/>
      <w:autoSpaceDN w:val="0"/>
      <w:adjustRightInd w:val="0"/>
    </w:pPr>
    <w:rPr>
      <w:rFonts w:ascii="Times New Roman" w:hAnsi="Times New Roman" w:cs="Times New Roman"/>
      <w:color w:val="000000"/>
    </w:rPr>
  </w:style>
  <w:style w:type="character" w:customStyle="1" w:styleId="Titre1Car">
    <w:name w:val="Titre 1 Car"/>
    <w:basedOn w:val="Policepardfaut"/>
    <w:link w:val="Titre1"/>
    <w:uiPriority w:val="9"/>
    <w:rsid w:val="00711AAD"/>
    <w:rPr>
      <w:b/>
      <w:iCs/>
      <w:color w:val="4F81BD"/>
      <w:sz w:val="28"/>
      <w:szCs w:val="28"/>
      <w:u w:val="single"/>
      <w:lang w:eastAsia="fr-FR"/>
    </w:rPr>
  </w:style>
  <w:style w:type="paragraph" w:styleId="Sansinterligne">
    <w:name w:val="No Spacing"/>
    <w:uiPriority w:val="1"/>
    <w:qFormat/>
    <w:rsid w:val="00E54244"/>
    <w:rPr>
      <w:rFonts w:ascii="Times New Roman" w:eastAsiaTheme="minorEastAsia" w:hAnsi="Times New Roman" w:cs="Times New Roman"/>
      <w:lang w:eastAsia="fr-FR"/>
    </w:rPr>
  </w:style>
  <w:style w:type="paragraph" w:styleId="NormalWeb">
    <w:name w:val="Normal (Web)"/>
    <w:basedOn w:val="Normal"/>
    <w:uiPriority w:val="99"/>
    <w:semiHidden/>
    <w:unhideWhenUsed/>
    <w:rsid w:val="005D2E9B"/>
    <w:rPr>
      <w:rFonts w:ascii="Times New Roman" w:hAnsi="Times New Roman" w:cs="Times New Roman"/>
    </w:rPr>
  </w:style>
  <w:style w:type="paragraph" w:customStyle="1" w:styleId="TableParagraph">
    <w:name w:val="Table Paragraph"/>
    <w:basedOn w:val="Normal"/>
    <w:uiPriority w:val="1"/>
    <w:qFormat/>
    <w:rsid w:val="00750384"/>
    <w:pPr>
      <w:widowControl w:val="0"/>
    </w:pPr>
    <w:rPr>
      <w:rFonts w:ascii="Calibri" w:eastAsia="Calibri" w:hAnsi="Calibri" w:cs="Times New Roman"/>
      <w:sz w:val="22"/>
      <w:szCs w:val="22"/>
      <w:lang w:val="en-US"/>
    </w:rPr>
  </w:style>
  <w:style w:type="character" w:styleId="Lienhypertexte">
    <w:name w:val="Hyperlink"/>
    <w:basedOn w:val="Policepardfaut"/>
    <w:uiPriority w:val="99"/>
    <w:unhideWhenUsed/>
    <w:rsid w:val="00DD6E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041738">
      <w:bodyDiv w:val="1"/>
      <w:marLeft w:val="0"/>
      <w:marRight w:val="0"/>
      <w:marTop w:val="0"/>
      <w:marBottom w:val="0"/>
      <w:divBdr>
        <w:top w:val="none" w:sz="0" w:space="0" w:color="auto"/>
        <w:left w:val="none" w:sz="0" w:space="0" w:color="auto"/>
        <w:bottom w:val="none" w:sz="0" w:space="0" w:color="auto"/>
        <w:right w:val="none" w:sz="0" w:space="0" w:color="auto"/>
      </w:divBdr>
    </w:div>
    <w:div w:id="528639820">
      <w:bodyDiv w:val="1"/>
      <w:marLeft w:val="0"/>
      <w:marRight w:val="0"/>
      <w:marTop w:val="0"/>
      <w:marBottom w:val="0"/>
      <w:divBdr>
        <w:top w:val="none" w:sz="0" w:space="0" w:color="auto"/>
        <w:left w:val="none" w:sz="0" w:space="0" w:color="auto"/>
        <w:bottom w:val="none" w:sz="0" w:space="0" w:color="auto"/>
        <w:right w:val="none" w:sz="0" w:space="0" w:color="auto"/>
      </w:divBdr>
    </w:div>
    <w:div w:id="965962812">
      <w:bodyDiv w:val="1"/>
      <w:marLeft w:val="0"/>
      <w:marRight w:val="0"/>
      <w:marTop w:val="0"/>
      <w:marBottom w:val="0"/>
      <w:divBdr>
        <w:top w:val="none" w:sz="0" w:space="0" w:color="auto"/>
        <w:left w:val="none" w:sz="0" w:space="0" w:color="auto"/>
        <w:bottom w:val="none" w:sz="0" w:space="0" w:color="auto"/>
        <w:right w:val="none" w:sz="0" w:space="0" w:color="auto"/>
      </w:divBdr>
      <w:divsChild>
        <w:div w:id="527453161">
          <w:marLeft w:val="0"/>
          <w:marRight w:val="0"/>
          <w:marTop w:val="0"/>
          <w:marBottom w:val="0"/>
          <w:divBdr>
            <w:top w:val="none" w:sz="0" w:space="0" w:color="auto"/>
            <w:left w:val="none" w:sz="0" w:space="0" w:color="auto"/>
            <w:bottom w:val="none" w:sz="0" w:space="0" w:color="auto"/>
            <w:right w:val="none" w:sz="0" w:space="0" w:color="auto"/>
          </w:divBdr>
          <w:divsChild>
            <w:div w:id="753628155">
              <w:marLeft w:val="0"/>
              <w:marRight w:val="0"/>
              <w:marTop w:val="0"/>
              <w:marBottom w:val="0"/>
              <w:divBdr>
                <w:top w:val="none" w:sz="0" w:space="0" w:color="auto"/>
                <w:left w:val="none" w:sz="0" w:space="0" w:color="auto"/>
                <w:bottom w:val="none" w:sz="0" w:space="0" w:color="auto"/>
                <w:right w:val="none" w:sz="0" w:space="0" w:color="auto"/>
              </w:divBdr>
              <w:divsChild>
                <w:div w:id="73408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377563">
      <w:bodyDiv w:val="1"/>
      <w:marLeft w:val="0"/>
      <w:marRight w:val="0"/>
      <w:marTop w:val="0"/>
      <w:marBottom w:val="0"/>
      <w:divBdr>
        <w:top w:val="none" w:sz="0" w:space="0" w:color="auto"/>
        <w:left w:val="none" w:sz="0" w:space="0" w:color="auto"/>
        <w:bottom w:val="none" w:sz="0" w:space="0" w:color="auto"/>
        <w:right w:val="none" w:sz="0" w:space="0" w:color="auto"/>
      </w:divBdr>
      <w:divsChild>
        <w:div w:id="824198555">
          <w:marLeft w:val="0"/>
          <w:marRight w:val="0"/>
          <w:marTop w:val="0"/>
          <w:marBottom w:val="0"/>
          <w:divBdr>
            <w:top w:val="none" w:sz="0" w:space="0" w:color="auto"/>
            <w:left w:val="none" w:sz="0" w:space="0" w:color="auto"/>
            <w:bottom w:val="none" w:sz="0" w:space="0" w:color="auto"/>
            <w:right w:val="none" w:sz="0" w:space="0" w:color="auto"/>
          </w:divBdr>
          <w:divsChild>
            <w:div w:id="1177888558">
              <w:marLeft w:val="0"/>
              <w:marRight w:val="0"/>
              <w:marTop w:val="0"/>
              <w:marBottom w:val="0"/>
              <w:divBdr>
                <w:top w:val="none" w:sz="0" w:space="0" w:color="auto"/>
                <w:left w:val="none" w:sz="0" w:space="0" w:color="auto"/>
                <w:bottom w:val="none" w:sz="0" w:space="0" w:color="auto"/>
                <w:right w:val="none" w:sz="0" w:space="0" w:color="auto"/>
              </w:divBdr>
              <w:divsChild>
                <w:div w:id="203117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449525">
      <w:bodyDiv w:val="1"/>
      <w:marLeft w:val="0"/>
      <w:marRight w:val="0"/>
      <w:marTop w:val="0"/>
      <w:marBottom w:val="0"/>
      <w:divBdr>
        <w:top w:val="none" w:sz="0" w:space="0" w:color="auto"/>
        <w:left w:val="none" w:sz="0" w:space="0" w:color="auto"/>
        <w:bottom w:val="none" w:sz="0" w:space="0" w:color="auto"/>
        <w:right w:val="none" w:sz="0" w:space="0" w:color="auto"/>
      </w:divBdr>
      <w:divsChild>
        <w:div w:id="1148397783">
          <w:marLeft w:val="0"/>
          <w:marRight w:val="0"/>
          <w:marTop w:val="0"/>
          <w:marBottom w:val="0"/>
          <w:divBdr>
            <w:top w:val="none" w:sz="0" w:space="0" w:color="auto"/>
            <w:left w:val="none" w:sz="0" w:space="0" w:color="auto"/>
            <w:bottom w:val="none" w:sz="0" w:space="0" w:color="auto"/>
            <w:right w:val="none" w:sz="0" w:space="0" w:color="auto"/>
          </w:divBdr>
          <w:divsChild>
            <w:div w:id="1304508528">
              <w:marLeft w:val="0"/>
              <w:marRight w:val="0"/>
              <w:marTop w:val="0"/>
              <w:marBottom w:val="0"/>
              <w:divBdr>
                <w:top w:val="none" w:sz="0" w:space="0" w:color="auto"/>
                <w:left w:val="none" w:sz="0" w:space="0" w:color="auto"/>
                <w:bottom w:val="none" w:sz="0" w:space="0" w:color="auto"/>
                <w:right w:val="none" w:sz="0" w:space="0" w:color="auto"/>
              </w:divBdr>
              <w:divsChild>
                <w:div w:id="129571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386176">
      <w:bodyDiv w:val="1"/>
      <w:marLeft w:val="0"/>
      <w:marRight w:val="0"/>
      <w:marTop w:val="0"/>
      <w:marBottom w:val="0"/>
      <w:divBdr>
        <w:top w:val="none" w:sz="0" w:space="0" w:color="auto"/>
        <w:left w:val="none" w:sz="0" w:space="0" w:color="auto"/>
        <w:bottom w:val="none" w:sz="0" w:space="0" w:color="auto"/>
        <w:right w:val="none" w:sz="0" w:space="0" w:color="auto"/>
      </w:divBdr>
      <w:divsChild>
        <w:div w:id="99686351">
          <w:marLeft w:val="0"/>
          <w:marRight w:val="0"/>
          <w:marTop w:val="0"/>
          <w:marBottom w:val="0"/>
          <w:divBdr>
            <w:top w:val="none" w:sz="0" w:space="0" w:color="auto"/>
            <w:left w:val="none" w:sz="0" w:space="0" w:color="auto"/>
            <w:bottom w:val="none" w:sz="0" w:space="0" w:color="auto"/>
            <w:right w:val="none" w:sz="0" w:space="0" w:color="auto"/>
          </w:divBdr>
          <w:divsChild>
            <w:div w:id="422264620">
              <w:marLeft w:val="0"/>
              <w:marRight w:val="0"/>
              <w:marTop w:val="0"/>
              <w:marBottom w:val="0"/>
              <w:divBdr>
                <w:top w:val="none" w:sz="0" w:space="0" w:color="auto"/>
                <w:left w:val="none" w:sz="0" w:space="0" w:color="auto"/>
                <w:bottom w:val="none" w:sz="0" w:space="0" w:color="auto"/>
                <w:right w:val="none" w:sz="0" w:space="0" w:color="auto"/>
              </w:divBdr>
              <w:divsChild>
                <w:div w:id="108471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656548">
      <w:bodyDiv w:val="1"/>
      <w:marLeft w:val="0"/>
      <w:marRight w:val="0"/>
      <w:marTop w:val="0"/>
      <w:marBottom w:val="0"/>
      <w:divBdr>
        <w:top w:val="none" w:sz="0" w:space="0" w:color="auto"/>
        <w:left w:val="none" w:sz="0" w:space="0" w:color="auto"/>
        <w:bottom w:val="none" w:sz="0" w:space="0" w:color="auto"/>
        <w:right w:val="none" w:sz="0" w:space="0" w:color="auto"/>
      </w:divBdr>
    </w:div>
    <w:div w:id="1815564578">
      <w:bodyDiv w:val="1"/>
      <w:marLeft w:val="0"/>
      <w:marRight w:val="0"/>
      <w:marTop w:val="0"/>
      <w:marBottom w:val="0"/>
      <w:divBdr>
        <w:top w:val="none" w:sz="0" w:space="0" w:color="auto"/>
        <w:left w:val="none" w:sz="0" w:space="0" w:color="auto"/>
        <w:bottom w:val="none" w:sz="0" w:space="0" w:color="auto"/>
        <w:right w:val="none" w:sz="0" w:space="0" w:color="auto"/>
      </w:divBdr>
      <w:divsChild>
        <w:div w:id="1222794526">
          <w:marLeft w:val="0"/>
          <w:marRight w:val="0"/>
          <w:marTop w:val="0"/>
          <w:marBottom w:val="0"/>
          <w:divBdr>
            <w:top w:val="none" w:sz="0" w:space="0" w:color="auto"/>
            <w:left w:val="none" w:sz="0" w:space="0" w:color="auto"/>
            <w:bottom w:val="none" w:sz="0" w:space="0" w:color="auto"/>
            <w:right w:val="none" w:sz="0" w:space="0" w:color="auto"/>
          </w:divBdr>
          <w:divsChild>
            <w:div w:id="1838227186">
              <w:marLeft w:val="0"/>
              <w:marRight w:val="0"/>
              <w:marTop w:val="0"/>
              <w:marBottom w:val="0"/>
              <w:divBdr>
                <w:top w:val="none" w:sz="0" w:space="0" w:color="auto"/>
                <w:left w:val="none" w:sz="0" w:space="0" w:color="auto"/>
                <w:bottom w:val="none" w:sz="0" w:space="0" w:color="auto"/>
                <w:right w:val="none" w:sz="0" w:space="0" w:color="auto"/>
              </w:divBdr>
              <w:divsChild>
                <w:div w:id="1423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343487">
      <w:bodyDiv w:val="1"/>
      <w:marLeft w:val="0"/>
      <w:marRight w:val="0"/>
      <w:marTop w:val="0"/>
      <w:marBottom w:val="0"/>
      <w:divBdr>
        <w:top w:val="none" w:sz="0" w:space="0" w:color="auto"/>
        <w:left w:val="none" w:sz="0" w:space="0" w:color="auto"/>
        <w:bottom w:val="none" w:sz="0" w:space="0" w:color="auto"/>
        <w:right w:val="none" w:sz="0" w:space="0" w:color="auto"/>
      </w:divBdr>
    </w:div>
    <w:div w:id="2129468790">
      <w:bodyDiv w:val="1"/>
      <w:marLeft w:val="0"/>
      <w:marRight w:val="0"/>
      <w:marTop w:val="0"/>
      <w:marBottom w:val="0"/>
      <w:divBdr>
        <w:top w:val="none" w:sz="0" w:space="0" w:color="auto"/>
        <w:left w:val="none" w:sz="0" w:space="0" w:color="auto"/>
        <w:bottom w:val="none" w:sz="0" w:space="0" w:color="auto"/>
        <w:right w:val="none" w:sz="0" w:space="0" w:color="auto"/>
      </w:divBdr>
      <w:divsChild>
        <w:div w:id="2020812933">
          <w:marLeft w:val="0"/>
          <w:marRight w:val="0"/>
          <w:marTop w:val="0"/>
          <w:marBottom w:val="0"/>
          <w:divBdr>
            <w:top w:val="none" w:sz="0" w:space="0" w:color="auto"/>
            <w:left w:val="none" w:sz="0" w:space="0" w:color="auto"/>
            <w:bottom w:val="none" w:sz="0" w:space="0" w:color="auto"/>
            <w:right w:val="none" w:sz="0" w:space="0" w:color="auto"/>
          </w:divBdr>
          <w:divsChild>
            <w:div w:id="1590188962">
              <w:marLeft w:val="0"/>
              <w:marRight w:val="0"/>
              <w:marTop w:val="0"/>
              <w:marBottom w:val="0"/>
              <w:divBdr>
                <w:top w:val="none" w:sz="0" w:space="0" w:color="auto"/>
                <w:left w:val="none" w:sz="0" w:space="0" w:color="auto"/>
                <w:bottom w:val="none" w:sz="0" w:space="0" w:color="auto"/>
                <w:right w:val="none" w:sz="0" w:space="0" w:color="auto"/>
              </w:divBdr>
              <w:divsChild>
                <w:div w:id="110338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yperlink" Target="https://www.statistiques.developpement-durable.gouv.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E:\carlingstage.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Feuille_de_calcul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sz="1200" b="1">
                <a:solidFill>
                  <a:sysClr val="windowText" lastClr="000000"/>
                </a:solidFill>
                <a:latin typeface="Arial" panose="020B0604020202020204" pitchFamily="34" charset="0"/>
                <a:cs typeface="Arial" panose="020B0604020202020204" pitchFamily="34" charset="0"/>
              </a:rPr>
              <a:t>Spectre du courant circulant dans une chaufferette</a:t>
            </a:r>
          </a:p>
        </c:rich>
      </c:tx>
      <c:layout>
        <c:manualLayout>
          <c:xMode val="edge"/>
          <c:yMode val="edge"/>
          <c:x val="0.17908067198121974"/>
          <c:y val="1.972249611765872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0.15440002432128416"/>
          <c:y val="0.19229866415951738"/>
          <c:w val="0.78823648974380112"/>
          <c:h val="0.60886183256943627"/>
        </c:manualLayout>
      </c:layout>
      <c:barChart>
        <c:barDir val="col"/>
        <c:grouping val="clustered"/>
        <c:varyColors val="0"/>
        <c:ser>
          <c:idx val="1"/>
          <c:order val="0"/>
          <c:tx>
            <c:strRef>
              <c:f>Data!$J$42</c:f>
              <c:strCache>
                <c:ptCount val="1"/>
                <c:pt idx="0">
                  <c:v>Imax</c:v>
                </c:pt>
              </c:strCache>
            </c:strRef>
          </c:tx>
          <c:spPr>
            <a:solidFill>
              <a:schemeClr val="tx2">
                <a:lumMod val="60000"/>
                <a:lumOff val="40000"/>
              </a:schemeClr>
            </a:solidFill>
            <a:ln>
              <a:solidFill>
                <a:schemeClr val="tx1"/>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8D2F-4D97-B3AA-389716FE771E}"/>
                </c:ext>
              </c:extLst>
            </c:dLbl>
            <c:dLbl>
              <c:idx val="2"/>
              <c:delete val="1"/>
              <c:extLst>
                <c:ext xmlns:c15="http://schemas.microsoft.com/office/drawing/2012/chart" uri="{CE6537A1-D6FC-4f65-9D91-7224C49458BB}"/>
                <c:ext xmlns:c16="http://schemas.microsoft.com/office/drawing/2014/chart" uri="{C3380CC4-5D6E-409C-BE32-E72D297353CC}">
                  <c16:uniqueId val="{00000002-8D2F-4D97-B3AA-389716FE771E}"/>
                </c:ext>
              </c:extLst>
            </c:dLbl>
            <c:dLbl>
              <c:idx val="4"/>
              <c:delete val="1"/>
              <c:extLst>
                <c:ext xmlns:c15="http://schemas.microsoft.com/office/drawing/2012/chart" uri="{CE6537A1-D6FC-4f65-9D91-7224C49458BB}"/>
                <c:ext xmlns:c16="http://schemas.microsoft.com/office/drawing/2014/chart" uri="{C3380CC4-5D6E-409C-BE32-E72D297353CC}">
                  <c16:uniqueId val="{00000003-8D2F-4D97-B3AA-389716FE771E}"/>
                </c:ext>
              </c:extLst>
            </c:dLbl>
            <c:dLbl>
              <c:idx val="6"/>
              <c:delete val="1"/>
              <c:extLst>
                <c:ext xmlns:c15="http://schemas.microsoft.com/office/drawing/2012/chart" uri="{CE6537A1-D6FC-4f65-9D91-7224C49458BB}"/>
                <c:ext xmlns:c16="http://schemas.microsoft.com/office/drawing/2014/chart" uri="{C3380CC4-5D6E-409C-BE32-E72D297353CC}">
                  <c16:uniqueId val="{00000004-8D2F-4D97-B3AA-389716FE771E}"/>
                </c:ext>
              </c:extLst>
            </c:dLbl>
            <c:dLbl>
              <c:idx val="8"/>
              <c:delete val="1"/>
              <c:extLst>
                <c:ext xmlns:c15="http://schemas.microsoft.com/office/drawing/2012/chart" uri="{CE6537A1-D6FC-4f65-9D91-7224C49458BB}"/>
                <c:ext xmlns:c16="http://schemas.microsoft.com/office/drawing/2014/chart" uri="{C3380CC4-5D6E-409C-BE32-E72D297353CC}">
                  <c16:uniqueId val="{00000005-8D2F-4D97-B3AA-389716FE771E}"/>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Data!$A$43:$A$52</c:f>
              <c:numCache>
                <c:formatCode>General</c:formatCode>
                <c:ptCount val="10"/>
                <c:pt idx="0">
                  <c:v>0</c:v>
                </c:pt>
                <c:pt idx="1">
                  <c:v>1</c:v>
                </c:pt>
                <c:pt idx="2">
                  <c:v>2</c:v>
                </c:pt>
                <c:pt idx="3">
                  <c:v>3</c:v>
                </c:pt>
                <c:pt idx="4">
                  <c:v>4</c:v>
                </c:pt>
                <c:pt idx="5">
                  <c:v>5</c:v>
                </c:pt>
                <c:pt idx="6">
                  <c:v>6</c:v>
                </c:pt>
                <c:pt idx="7">
                  <c:v>7</c:v>
                </c:pt>
                <c:pt idx="8">
                  <c:v>8</c:v>
                </c:pt>
                <c:pt idx="9">
                  <c:v>9</c:v>
                </c:pt>
              </c:numCache>
            </c:numRef>
          </c:cat>
          <c:val>
            <c:numRef>
              <c:f>Data!$J$43:$J$52</c:f>
              <c:numCache>
                <c:formatCode>0.0</c:formatCode>
                <c:ptCount val="10"/>
                <c:pt idx="0" formatCode="General">
                  <c:v>0</c:v>
                </c:pt>
                <c:pt idx="1">
                  <c:v>67.3</c:v>
                </c:pt>
                <c:pt idx="2">
                  <c:v>0</c:v>
                </c:pt>
                <c:pt idx="3">
                  <c:v>25.8</c:v>
                </c:pt>
                <c:pt idx="4">
                  <c:v>0</c:v>
                </c:pt>
                <c:pt idx="5">
                  <c:v>11.4</c:v>
                </c:pt>
                <c:pt idx="6">
                  <c:v>0</c:v>
                </c:pt>
                <c:pt idx="7">
                  <c:v>7.3</c:v>
                </c:pt>
                <c:pt idx="8">
                  <c:v>0</c:v>
                </c:pt>
                <c:pt idx="9">
                  <c:v>6.8</c:v>
                </c:pt>
              </c:numCache>
            </c:numRef>
          </c:val>
          <c:extLst>
            <c:ext xmlns:c16="http://schemas.microsoft.com/office/drawing/2014/chart" uri="{C3380CC4-5D6E-409C-BE32-E72D297353CC}">
              <c16:uniqueId val="{00000000-8D2F-4D97-B3AA-389716FE771E}"/>
            </c:ext>
          </c:extLst>
        </c:ser>
        <c:dLbls>
          <c:showLegendKey val="0"/>
          <c:showVal val="0"/>
          <c:showCatName val="0"/>
          <c:showSerName val="0"/>
          <c:showPercent val="0"/>
          <c:showBubbleSize val="0"/>
        </c:dLbls>
        <c:gapWidth val="500"/>
        <c:axId val="878628160"/>
        <c:axId val="878629600"/>
      </c:barChart>
      <c:catAx>
        <c:axId val="878628160"/>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100">
                    <a:solidFill>
                      <a:sysClr val="windowText" lastClr="000000"/>
                    </a:solidFill>
                    <a:latin typeface="Arial" panose="020B0604020202020204" pitchFamily="34" charset="0"/>
                    <a:cs typeface="Arial" panose="020B0604020202020204" pitchFamily="34" charset="0"/>
                  </a:rPr>
                  <a:t>Rang de l'harmonique</a:t>
                </a:r>
              </a:p>
            </c:rich>
          </c:tx>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title>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crossAx val="878629600"/>
        <c:crosses val="autoZero"/>
        <c:auto val="1"/>
        <c:lblAlgn val="ctr"/>
        <c:lblOffset val="100"/>
        <c:noMultiLvlLbl val="0"/>
      </c:catAx>
      <c:valAx>
        <c:axId val="878629600"/>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fr-FR" sz="1100">
                    <a:solidFill>
                      <a:sysClr val="windowText" lastClr="000000"/>
                    </a:solidFill>
                    <a:latin typeface="Arial" panose="020B0604020202020204" pitchFamily="34" charset="0"/>
                    <a:cs typeface="Arial" panose="020B0604020202020204" pitchFamily="34" charset="0"/>
                  </a:rPr>
                  <a:t>Amplitude (en A)</a:t>
                </a:r>
              </a:p>
            </c:rich>
          </c:tx>
          <c:layout>
            <c:manualLayout>
              <c:xMode val="edge"/>
              <c:yMode val="edge"/>
              <c:x val="3.2483507129176421E-2"/>
              <c:y val="0.26449892270928821"/>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crossAx val="878628160"/>
        <c:crossesAt val="1"/>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000000"/>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BA51B-56F7-44DF-BDCC-356D1B519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carlingstage.dotx</Template>
  <TotalTime>37</TotalTime>
  <Pages>13</Pages>
  <Words>2565</Words>
  <Characters>13456</Characters>
  <DocSecurity>0</DocSecurity>
  <Lines>112</Lines>
  <Paragraphs>31</Paragraphs>
  <ScaleCrop>false</ScaleCrop>
  <HeadingPairs>
    <vt:vector size="2" baseType="variant">
      <vt:variant>
        <vt:lpstr>Titre</vt:lpstr>
      </vt:variant>
      <vt:variant>
        <vt:i4>1</vt:i4>
      </vt:variant>
    </vt:vector>
  </HeadingPairs>
  <TitlesOfParts>
    <vt:vector size="1" baseType="lpstr">
      <vt:lpstr>Les essences lourdes extraites par le vapocraqueur sont stockées dans un réservoir en béton</vt:lpstr>
    </vt:vector>
  </TitlesOfParts>
  <LinksUpToDate>false</LinksUpToDate>
  <CharactersWithSpaces>15990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2025-11-14T10:32:00Z</cp:lastPrinted>
  <dcterms:created xsi:type="dcterms:W3CDTF">2025-12-17T13:55:00Z</dcterms:created>
  <dcterms:modified xsi:type="dcterms:W3CDTF">2026-01-20T14:40:00Z</dcterms:modified>
</cp:coreProperties>
</file>