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C" w:rsidRPr="004714AA" w:rsidRDefault="003A358C" w:rsidP="002054DE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:rsidR="003A358C" w:rsidRDefault="003A358C" w:rsidP="002054DE">
      <w:pPr>
        <w:jc w:val="center"/>
      </w:pPr>
    </w:p>
    <w:p w:rsidR="003A358C" w:rsidRDefault="003A358C" w:rsidP="002054DE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Pr="000135AC" w:rsidRDefault="000135AC" w:rsidP="003A358C">
      <w:pPr>
        <w:jc w:val="center"/>
        <w:rPr>
          <w:b/>
          <w:sz w:val="28"/>
          <w:szCs w:val="28"/>
        </w:rPr>
      </w:pPr>
      <w:r w:rsidRPr="000135AC">
        <w:rPr>
          <w:b/>
          <w:sz w:val="28"/>
          <w:szCs w:val="28"/>
        </w:rPr>
        <w:t>SESSION 2023</w:t>
      </w:r>
    </w:p>
    <w:p w:rsidR="003A358C" w:rsidRDefault="003A358C" w:rsidP="003A358C">
      <w:pPr>
        <w:tabs>
          <w:tab w:val="left" w:pos="8364"/>
        </w:tabs>
        <w:rPr>
          <w:b/>
        </w:rPr>
      </w:pPr>
      <w:r>
        <w:rPr>
          <w:b/>
        </w:rPr>
        <w:tab/>
      </w:r>
    </w:p>
    <w:p w:rsidR="003A358C" w:rsidRDefault="003A358C" w:rsidP="003A358C"/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>
        <w:rPr>
          <w:sz w:val="32"/>
        </w:rPr>
        <w:t>E.1 - ÉPREUVE SCIENTIFIQUE ET TECHNIQUE</w:t>
      </w:r>
    </w:p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16046D" w:rsidRDefault="0016046D" w:rsidP="0016046D"/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Sous-épreuve E11</w:t>
      </w:r>
      <w:r w:rsidRPr="00921DAE">
        <w:rPr>
          <w:b/>
        </w:rPr>
        <w:tab/>
      </w:r>
      <w:r>
        <w:rPr>
          <w:b/>
          <w:u w:val="single"/>
        </w:rPr>
        <w:t>UNITÉ CERTIFICATIVE U11</w:t>
      </w:r>
    </w:p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16046D" w:rsidRPr="004714AA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Analyse d’un système </w:t>
      </w:r>
      <w:r w:rsidRPr="004714AA">
        <w:rPr>
          <w:b/>
          <w:sz w:val="32"/>
          <w:szCs w:val="32"/>
        </w:rPr>
        <w:t>technique</w:t>
      </w:r>
    </w:p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16046D" w:rsidRDefault="0016046D" w:rsidP="001604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3</w:t>
      </w:r>
      <w:r w:rsidR="000135AC">
        <w:rPr>
          <w:b/>
        </w:rPr>
        <w:t xml:space="preserve"> </w:t>
      </w:r>
      <w:r>
        <w:rPr>
          <w:b/>
        </w:rPr>
        <w:t>h</w:t>
      </w:r>
      <w:r w:rsidR="000135AC">
        <w:rPr>
          <w:b/>
        </w:rPr>
        <w:t>eures</w:t>
      </w:r>
      <w:r>
        <w:tab/>
      </w:r>
      <w:proofErr w:type="spellStart"/>
      <w:r>
        <w:rPr>
          <w:b/>
        </w:rPr>
        <w:t>Coef</w:t>
      </w:r>
      <w:proofErr w:type="spellEnd"/>
      <w:r>
        <w:rPr>
          <w:b/>
        </w:rPr>
        <w:t xml:space="preserve">. : </w:t>
      </w:r>
      <w:r w:rsidR="007A393A">
        <w:rPr>
          <w:b/>
        </w:rPr>
        <w:t>2</w:t>
      </w:r>
    </w:p>
    <w:p w:rsidR="003A358C" w:rsidRDefault="003A358C" w:rsidP="003A358C"/>
    <w:p w:rsidR="001510CE" w:rsidRPr="00F9293D" w:rsidRDefault="001510CE" w:rsidP="001510CE">
      <w:pPr>
        <w:rPr>
          <w:rFonts w:cs="Arial"/>
        </w:rPr>
      </w:pPr>
    </w:p>
    <w:p w:rsidR="001510CE" w:rsidRDefault="001510CE" w:rsidP="001510CE">
      <w:pPr>
        <w:rPr>
          <w:rFonts w:cs="Arial"/>
        </w:rPr>
      </w:pPr>
    </w:p>
    <w:p w:rsidR="001310AC" w:rsidRPr="00892508" w:rsidRDefault="001310AC" w:rsidP="001310A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bookmarkStart w:id="0" w:name="_Toc69734352"/>
      <w:r w:rsidRPr="00892508">
        <w:rPr>
          <w:rFonts w:cs="Arial"/>
          <w:b/>
          <w:bCs/>
          <w:sz w:val="52"/>
          <w:szCs w:val="52"/>
        </w:rPr>
        <w:t xml:space="preserve">DOSSIER </w:t>
      </w:r>
      <w:r>
        <w:rPr>
          <w:rFonts w:cs="Arial"/>
          <w:b/>
          <w:bCs/>
          <w:sz w:val="52"/>
          <w:szCs w:val="52"/>
        </w:rPr>
        <w:t>TECHNIQUE</w:t>
      </w:r>
      <w:bookmarkEnd w:id="0"/>
    </w:p>
    <w:p w:rsidR="00F82821" w:rsidRDefault="00F82821" w:rsidP="00F72C27">
      <w:pPr>
        <w:rPr>
          <w:lang w:eastAsia="ar-SA"/>
        </w:rPr>
      </w:pPr>
    </w:p>
    <w:p w:rsidR="00F82821" w:rsidRPr="00F9293D" w:rsidRDefault="00F82821" w:rsidP="001510CE">
      <w:pPr>
        <w:rPr>
          <w:rFonts w:cs="Arial"/>
        </w:rPr>
      </w:pPr>
    </w:p>
    <w:p w:rsidR="00E27F14" w:rsidRPr="00C240F4" w:rsidRDefault="00374229" w:rsidP="00ED7453">
      <w:pPr>
        <w:jc w:val="center"/>
        <w:rPr>
          <w:b/>
          <w:color w:val="0000FF"/>
          <w:sz w:val="24"/>
        </w:rPr>
      </w:pPr>
      <w:r w:rsidRPr="00C240F4">
        <w:rPr>
          <w:b/>
          <w:sz w:val="24"/>
        </w:rPr>
        <w:t xml:space="preserve">Ce dossier </w:t>
      </w:r>
      <w:r w:rsidR="00D81CB5" w:rsidRPr="00C240F4">
        <w:rPr>
          <w:b/>
          <w:sz w:val="24"/>
        </w:rPr>
        <w:t xml:space="preserve">comprend </w:t>
      </w:r>
      <w:r w:rsidR="00123AF1" w:rsidRPr="00C240F4">
        <w:rPr>
          <w:b/>
          <w:sz w:val="24"/>
        </w:rPr>
        <w:t>17</w:t>
      </w:r>
      <w:r w:rsidR="00D81CB5" w:rsidRPr="00C240F4">
        <w:rPr>
          <w:b/>
          <w:sz w:val="24"/>
        </w:rPr>
        <w:t xml:space="preserve"> </w:t>
      </w:r>
      <w:r w:rsidRPr="00C240F4">
        <w:rPr>
          <w:b/>
          <w:sz w:val="24"/>
        </w:rPr>
        <w:t xml:space="preserve">pages numérotées de </w:t>
      </w:r>
      <w:r w:rsidR="00B94C6A" w:rsidRPr="00C240F4">
        <w:rPr>
          <w:b/>
          <w:sz w:val="24"/>
        </w:rPr>
        <w:t>D</w:t>
      </w:r>
      <w:r w:rsidR="001630BA" w:rsidRPr="00C240F4">
        <w:rPr>
          <w:b/>
          <w:sz w:val="24"/>
        </w:rPr>
        <w:t>T</w:t>
      </w:r>
      <w:r w:rsidR="00B94C6A" w:rsidRPr="00C240F4">
        <w:rPr>
          <w:b/>
          <w:sz w:val="24"/>
        </w:rPr>
        <w:t xml:space="preserve"> </w:t>
      </w:r>
      <w:r w:rsidRPr="00C240F4">
        <w:rPr>
          <w:b/>
          <w:sz w:val="24"/>
        </w:rPr>
        <w:t>1/</w:t>
      </w:r>
      <w:r w:rsidR="00C03F00" w:rsidRPr="00C240F4">
        <w:rPr>
          <w:b/>
          <w:sz w:val="24"/>
        </w:rPr>
        <w:t>1</w:t>
      </w:r>
      <w:r w:rsidR="00123AF1" w:rsidRPr="00C240F4">
        <w:rPr>
          <w:b/>
          <w:sz w:val="24"/>
        </w:rPr>
        <w:t>7</w:t>
      </w:r>
      <w:r w:rsidR="00D81CB5" w:rsidRPr="00C240F4">
        <w:rPr>
          <w:b/>
          <w:sz w:val="24"/>
        </w:rPr>
        <w:t xml:space="preserve"> </w:t>
      </w:r>
      <w:r w:rsidRPr="00C240F4">
        <w:rPr>
          <w:b/>
          <w:sz w:val="24"/>
        </w:rPr>
        <w:t>à</w:t>
      </w:r>
      <w:r w:rsidR="00D81CB5" w:rsidRPr="00C240F4">
        <w:rPr>
          <w:b/>
          <w:sz w:val="24"/>
        </w:rPr>
        <w:t xml:space="preserve"> </w:t>
      </w:r>
      <w:r w:rsidR="00B94C6A" w:rsidRPr="00C240F4">
        <w:rPr>
          <w:b/>
          <w:sz w:val="24"/>
        </w:rPr>
        <w:t>D</w:t>
      </w:r>
      <w:r w:rsidR="001630BA" w:rsidRPr="00C240F4">
        <w:rPr>
          <w:b/>
          <w:sz w:val="24"/>
        </w:rPr>
        <w:t>T</w:t>
      </w:r>
      <w:r w:rsidR="00B94C6A" w:rsidRPr="00C240F4">
        <w:rPr>
          <w:b/>
          <w:sz w:val="24"/>
        </w:rPr>
        <w:t xml:space="preserve"> </w:t>
      </w:r>
      <w:r w:rsidR="00C03F00" w:rsidRPr="00C240F4">
        <w:rPr>
          <w:b/>
          <w:sz w:val="24"/>
        </w:rPr>
        <w:t>17</w:t>
      </w:r>
      <w:r w:rsidR="0062737C" w:rsidRPr="00C240F4">
        <w:rPr>
          <w:b/>
          <w:sz w:val="24"/>
        </w:rPr>
        <w:t>/</w:t>
      </w:r>
      <w:r w:rsidR="006D1C30" w:rsidRPr="00C240F4">
        <w:rPr>
          <w:b/>
          <w:sz w:val="24"/>
        </w:rPr>
        <w:t>17</w:t>
      </w:r>
      <w:r w:rsidR="000135AC" w:rsidRPr="00C240F4">
        <w:rPr>
          <w:b/>
          <w:sz w:val="24"/>
        </w:rPr>
        <w:t>.</w:t>
      </w:r>
    </w:p>
    <w:p w:rsidR="00932D8A" w:rsidRPr="00C240F4" w:rsidRDefault="00932D8A" w:rsidP="003F7DA9">
      <w:pPr>
        <w:rPr>
          <w:b/>
          <w:sz w:val="24"/>
        </w:rPr>
      </w:pPr>
    </w:p>
    <w:p w:rsidR="001310AC" w:rsidRDefault="001310AC" w:rsidP="003F7DA9">
      <w:pPr>
        <w:rPr>
          <w:b/>
        </w:rPr>
      </w:pPr>
    </w:p>
    <w:p w:rsidR="001310AC" w:rsidRPr="00C240F4" w:rsidRDefault="001310AC" w:rsidP="00C03F00">
      <w:pPr>
        <w:pStyle w:val="En-ttedetabledesmatires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 w:rsidRPr="00C240F4">
        <w:rPr>
          <w:rFonts w:ascii="Arial" w:hAnsi="Arial" w:cs="Arial"/>
          <w:b/>
          <w:color w:val="auto"/>
          <w:sz w:val="28"/>
          <w:szCs w:val="28"/>
        </w:rPr>
        <w:t>Table des matières</w:t>
      </w:r>
    </w:p>
    <w:p w:rsidR="00DA392D" w:rsidRDefault="008F6D60" w:rsidP="00C03F00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>
        <w:rPr>
          <w:rStyle w:val="Lienhypertexte"/>
          <w:noProof/>
          <w:color w:val="auto"/>
          <w:u w:val="none"/>
        </w:rPr>
        <w:t>1</w:t>
      </w:r>
      <w:r w:rsidR="00343D8A">
        <w:rPr>
          <w:rStyle w:val="Lienhypertexte"/>
          <w:noProof/>
          <w:color w:val="auto"/>
          <w:u w:val="none"/>
        </w:rPr>
        <w:t>.</w:t>
      </w:r>
      <w:r>
        <w:rPr>
          <w:rStyle w:val="Lienhypertexte"/>
          <w:noProof/>
          <w:color w:val="auto"/>
          <w:u w:val="none"/>
        </w:rPr>
        <w:t xml:space="preserve"> </w:t>
      </w:r>
      <w:r w:rsidR="00C03F00">
        <w:rPr>
          <w:rStyle w:val="Lienhypertexte"/>
          <w:noProof/>
          <w:color w:val="auto"/>
          <w:u w:val="none"/>
        </w:rPr>
        <w:t xml:space="preserve"> </w:t>
      </w:r>
      <w:r w:rsidR="00DA392D">
        <w:rPr>
          <w:rStyle w:val="Lienhypertexte"/>
          <w:noProof/>
          <w:color w:val="auto"/>
          <w:u w:val="none"/>
        </w:rPr>
        <w:t>PROC</w:t>
      </w:r>
      <w:r w:rsidR="00C03F00">
        <w:rPr>
          <w:rStyle w:val="Lienhypertexte"/>
          <w:rFonts w:cs="Arial"/>
          <w:noProof/>
          <w:color w:val="auto"/>
          <w:u w:val="none"/>
        </w:rPr>
        <w:t>È</w:t>
      </w:r>
      <w:r w:rsidR="00DA392D">
        <w:rPr>
          <w:rStyle w:val="Lienhypertexte"/>
          <w:noProof/>
          <w:color w:val="auto"/>
          <w:u w:val="none"/>
        </w:rPr>
        <w:t>S-VERBAL D’EXPERTISE</w:t>
      </w:r>
      <w:r w:rsidR="001B7063">
        <w:rPr>
          <w:rStyle w:val="Lienhypertexte"/>
          <w:noProof/>
          <w:color w:val="auto"/>
          <w:u w:val="none"/>
        </w:rPr>
        <w:tab/>
        <w:t>2</w:t>
      </w:r>
    </w:p>
    <w:p w:rsidR="00091124" w:rsidRPr="001B7063" w:rsidRDefault="00091124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1B7063">
        <w:rPr>
          <w:rStyle w:val="Lienhypertexte"/>
          <w:noProof/>
          <w:color w:val="auto"/>
          <w:u w:val="none"/>
        </w:rPr>
        <w:t>2</w:t>
      </w:r>
      <w:r w:rsidR="00343D8A">
        <w:rPr>
          <w:rStyle w:val="Lienhypertexte"/>
          <w:noProof/>
          <w:color w:val="auto"/>
          <w:u w:val="none"/>
        </w:rPr>
        <w:t>.</w:t>
      </w:r>
      <w:r w:rsidRPr="001B7063">
        <w:rPr>
          <w:rStyle w:val="Lienhypertexte"/>
          <w:noProof/>
          <w:color w:val="auto"/>
          <w:u w:val="none"/>
        </w:rPr>
        <w:t xml:space="preserve"> </w:t>
      </w:r>
      <w:r w:rsidR="00C03F00" w:rsidRPr="001B7063">
        <w:rPr>
          <w:rStyle w:val="Lienhypertexte"/>
          <w:noProof/>
          <w:color w:val="auto"/>
          <w:u w:val="none"/>
        </w:rPr>
        <w:t xml:space="preserve"> </w:t>
      </w:r>
      <w:r w:rsidRPr="001B7063">
        <w:rPr>
          <w:rStyle w:val="Lienhypertexte"/>
          <w:noProof/>
          <w:color w:val="auto"/>
          <w:u w:val="none"/>
        </w:rPr>
        <w:t>FAST DU TRAIN ROULANT AVANT</w:t>
      </w:r>
      <w:r w:rsidR="001B7063" w:rsidRPr="001B7063">
        <w:rPr>
          <w:rStyle w:val="Lienhypertexte"/>
          <w:noProof/>
          <w:color w:val="auto"/>
          <w:u w:val="none"/>
        </w:rPr>
        <w:tab/>
      </w:r>
      <w:r w:rsidR="001B7063">
        <w:rPr>
          <w:rStyle w:val="Lienhypertexte"/>
          <w:noProof/>
          <w:color w:val="auto"/>
          <w:u w:val="none"/>
        </w:rPr>
        <w:t>4</w:t>
      </w:r>
    </w:p>
    <w:p w:rsidR="008F6D60" w:rsidRDefault="00091124" w:rsidP="00C03F00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>
        <w:rPr>
          <w:rStyle w:val="Lienhypertexte"/>
          <w:noProof/>
          <w:color w:val="auto"/>
          <w:u w:val="none"/>
        </w:rPr>
        <w:t>3</w:t>
      </w:r>
      <w:r w:rsidR="00343D8A">
        <w:rPr>
          <w:rStyle w:val="Lienhypertexte"/>
          <w:noProof/>
          <w:color w:val="auto"/>
          <w:u w:val="none"/>
        </w:rPr>
        <w:t>.</w:t>
      </w:r>
      <w:r w:rsidR="008F6D60">
        <w:rPr>
          <w:rStyle w:val="Lienhypertexte"/>
          <w:noProof/>
          <w:color w:val="auto"/>
          <w:u w:val="none"/>
        </w:rPr>
        <w:t xml:space="preserve"> </w:t>
      </w:r>
      <w:r w:rsidR="00C03F00">
        <w:rPr>
          <w:rStyle w:val="Lienhypertexte"/>
          <w:noProof/>
          <w:color w:val="auto"/>
          <w:u w:val="none"/>
        </w:rPr>
        <w:t xml:space="preserve"> </w:t>
      </w:r>
      <w:r w:rsidR="008F6D60">
        <w:rPr>
          <w:rStyle w:val="Lienhypertexte"/>
          <w:noProof/>
          <w:color w:val="auto"/>
          <w:u w:val="none"/>
        </w:rPr>
        <w:t>BIELLETTE DE DIRECTION</w:t>
      </w:r>
      <w:r w:rsidR="001B7063">
        <w:rPr>
          <w:rStyle w:val="Lienhypertexte"/>
          <w:noProof/>
          <w:color w:val="auto"/>
          <w:u w:val="none"/>
        </w:rPr>
        <w:tab/>
        <w:t>5</w:t>
      </w:r>
    </w:p>
    <w:p w:rsidR="00091124" w:rsidRDefault="00091124" w:rsidP="00C03F00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>
        <w:rPr>
          <w:rStyle w:val="Lienhypertexte"/>
          <w:noProof/>
          <w:color w:val="auto"/>
          <w:u w:val="none"/>
        </w:rPr>
        <w:t>4</w:t>
      </w:r>
      <w:r w:rsidR="00343D8A">
        <w:rPr>
          <w:rStyle w:val="Lienhypertexte"/>
          <w:noProof/>
          <w:color w:val="auto"/>
          <w:u w:val="none"/>
        </w:rPr>
        <w:t>.</w:t>
      </w:r>
      <w:r>
        <w:rPr>
          <w:rStyle w:val="Lienhypertexte"/>
          <w:noProof/>
          <w:color w:val="auto"/>
          <w:u w:val="none"/>
        </w:rPr>
        <w:t xml:space="preserve"> </w:t>
      </w:r>
      <w:r w:rsidR="00C03F00">
        <w:rPr>
          <w:rStyle w:val="Lienhypertexte"/>
          <w:noProof/>
          <w:color w:val="auto"/>
          <w:u w:val="none"/>
        </w:rPr>
        <w:t xml:space="preserve"> </w:t>
      </w:r>
      <w:r>
        <w:rPr>
          <w:rStyle w:val="Lienhypertexte"/>
          <w:noProof/>
          <w:color w:val="auto"/>
          <w:u w:val="none"/>
        </w:rPr>
        <w:t>D</w:t>
      </w:r>
      <w:r w:rsidR="006A42BF">
        <w:rPr>
          <w:rStyle w:val="Lienhypertexte"/>
          <w:noProof/>
          <w:color w:val="auto"/>
          <w:u w:val="none"/>
        </w:rPr>
        <w:t>É</w:t>
      </w:r>
      <w:r>
        <w:rPr>
          <w:rStyle w:val="Lienhypertexte"/>
          <w:noProof/>
          <w:color w:val="auto"/>
          <w:u w:val="none"/>
        </w:rPr>
        <w:t>POSE – REPOSE : BIELLETTE DE DIRECTION</w:t>
      </w:r>
      <w:r w:rsidR="001B7063">
        <w:rPr>
          <w:rStyle w:val="Lienhypertexte"/>
          <w:noProof/>
          <w:color w:val="auto"/>
          <w:u w:val="none"/>
        </w:rPr>
        <w:tab/>
        <w:t>6</w:t>
      </w:r>
    </w:p>
    <w:p w:rsidR="00A03191" w:rsidRPr="0025324B" w:rsidRDefault="00091124" w:rsidP="00C03F00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>
        <w:rPr>
          <w:rStyle w:val="Lienhypertexte"/>
          <w:noProof/>
          <w:color w:val="auto"/>
          <w:u w:val="none"/>
        </w:rPr>
        <w:t>5</w:t>
      </w:r>
      <w:r w:rsidR="00343D8A">
        <w:rPr>
          <w:rStyle w:val="Lienhypertexte"/>
          <w:noProof/>
          <w:color w:val="auto"/>
          <w:u w:val="none"/>
        </w:rPr>
        <w:t>.</w:t>
      </w:r>
      <w:r w:rsidR="008F6D60">
        <w:rPr>
          <w:rStyle w:val="Lienhypertexte"/>
          <w:noProof/>
          <w:color w:val="auto"/>
          <w:u w:val="none"/>
        </w:rPr>
        <w:t xml:space="preserve"> </w:t>
      </w:r>
      <w:r w:rsidR="00C03F00">
        <w:rPr>
          <w:rStyle w:val="Lienhypertexte"/>
          <w:noProof/>
          <w:color w:val="auto"/>
          <w:u w:val="none"/>
        </w:rPr>
        <w:t xml:space="preserve"> </w:t>
      </w:r>
      <w:r w:rsidR="008F6D60">
        <w:rPr>
          <w:rStyle w:val="Lienhypertexte"/>
          <w:noProof/>
          <w:color w:val="auto"/>
          <w:u w:val="none"/>
        </w:rPr>
        <w:t>COUPLES DE SERRAGE : M</w:t>
      </w:r>
      <w:r w:rsidR="00C03F00">
        <w:rPr>
          <w:rStyle w:val="Lienhypertexte"/>
          <w:rFonts w:cs="Arial"/>
          <w:noProof/>
          <w:color w:val="auto"/>
          <w:u w:val="none"/>
        </w:rPr>
        <w:t>É</w:t>
      </w:r>
      <w:r w:rsidR="008F6D60">
        <w:rPr>
          <w:rStyle w:val="Lienhypertexte"/>
          <w:noProof/>
          <w:color w:val="auto"/>
          <w:u w:val="none"/>
        </w:rPr>
        <w:t>CANISME DE DIRECTION</w:t>
      </w:r>
      <w:r w:rsidR="001B7063">
        <w:rPr>
          <w:rStyle w:val="Lienhypertexte"/>
          <w:noProof/>
          <w:color w:val="auto"/>
          <w:u w:val="none"/>
        </w:rPr>
        <w:tab/>
        <w:t>11</w:t>
      </w:r>
      <w:r w:rsidR="008A0677" w:rsidRPr="0025324B">
        <w:rPr>
          <w:rStyle w:val="Lienhypertexte"/>
          <w:noProof/>
          <w:color w:val="auto"/>
          <w:u w:val="none"/>
        </w:rPr>
        <w:fldChar w:fldCharType="begin"/>
      </w:r>
      <w:r w:rsidR="001310AC" w:rsidRPr="0025324B">
        <w:rPr>
          <w:rStyle w:val="Lienhypertexte"/>
          <w:noProof/>
          <w:color w:val="auto"/>
          <w:u w:val="none"/>
        </w:rPr>
        <w:instrText xml:space="preserve"> TOC \o "1-3" \h \z \u </w:instrText>
      </w:r>
      <w:r w:rsidR="008A0677" w:rsidRPr="0025324B">
        <w:rPr>
          <w:rStyle w:val="Lienhypertexte"/>
          <w:noProof/>
          <w:color w:val="auto"/>
          <w:u w:val="none"/>
        </w:rPr>
        <w:fldChar w:fldCharType="separate"/>
      </w:r>
    </w:p>
    <w:p w:rsidR="001310AC" w:rsidRDefault="008A0677" w:rsidP="00C03F00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25324B">
        <w:rPr>
          <w:rStyle w:val="Lienhypertexte"/>
          <w:noProof/>
          <w:color w:val="auto"/>
          <w:u w:val="none"/>
        </w:rPr>
        <w:fldChar w:fldCharType="end"/>
      </w:r>
      <w:r w:rsidR="00091124">
        <w:rPr>
          <w:rStyle w:val="Lienhypertexte"/>
          <w:noProof/>
          <w:color w:val="auto"/>
          <w:u w:val="none"/>
        </w:rPr>
        <w:t>6</w:t>
      </w:r>
      <w:r w:rsidR="00343D8A">
        <w:rPr>
          <w:rStyle w:val="Lienhypertexte"/>
          <w:noProof/>
          <w:color w:val="auto"/>
          <w:u w:val="none"/>
        </w:rPr>
        <w:t>.</w:t>
      </w:r>
      <w:r w:rsidR="00C03F00">
        <w:rPr>
          <w:rStyle w:val="Lienhypertexte"/>
          <w:noProof/>
          <w:color w:val="auto"/>
          <w:u w:val="none"/>
        </w:rPr>
        <w:t xml:space="preserve"> </w:t>
      </w:r>
      <w:r w:rsidR="00373862">
        <w:rPr>
          <w:rStyle w:val="Lienhypertexte"/>
          <w:noProof/>
          <w:color w:val="auto"/>
          <w:u w:val="none"/>
        </w:rPr>
        <w:t xml:space="preserve"> </w:t>
      </w:r>
      <w:r w:rsidR="008F6D60">
        <w:rPr>
          <w:rStyle w:val="Lienhypertexte"/>
          <w:noProof/>
          <w:color w:val="auto"/>
          <w:u w:val="none"/>
        </w:rPr>
        <w:t>COUPLES DE SERRAGE : ROUES</w:t>
      </w:r>
      <w:r w:rsidR="001B7063">
        <w:rPr>
          <w:rStyle w:val="Lienhypertexte"/>
          <w:noProof/>
          <w:color w:val="auto"/>
          <w:u w:val="none"/>
        </w:rPr>
        <w:tab/>
        <w:t>12</w:t>
      </w:r>
    </w:p>
    <w:p w:rsidR="008F6D60" w:rsidRPr="001B7063" w:rsidRDefault="00091124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1B7063">
        <w:rPr>
          <w:rStyle w:val="Lienhypertexte"/>
          <w:noProof/>
          <w:color w:val="auto"/>
          <w:u w:val="none"/>
        </w:rPr>
        <w:t>7</w:t>
      </w:r>
      <w:r w:rsidR="00343D8A">
        <w:rPr>
          <w:rStyle w:val="Lienhypertexte"/>
          <w:noProof/>
          <w:color w:val="auto"/>
          <w:u w:val="none"/>
        </w:rPr>
        <w:t>.</w:t>
      </w:r>
      <w:r w:rsidR="008F6D60" w:rsidRPr="001B7063">
        <w:rPr>
          <w:rStyle w:val="Lienhypertexte"/>
          <w:noProof/>
          <w:color w:val="auto"/>
          <w:u w:val="none"/>
        </w:rPr>
        <w:t xml:space="preserve"> </w:t>
      </w:r>
      <w:r w:rsidR="00C03F00" w:rsidRPr="001B7063">
        <w:rPr>
          <w:rStyle w:val="Lienhypertexte"/>
          <w:noProof/>
          <w:color w:val="auto"/>
          <w:u w:val="none"/>
        </w:rPr>
        <w:t xml:space="preserve"> </w:t>
      </w:r>
      <w:r w:rsidR="008F6D60" w:rsidRPr="001B7063">
        <w:rPr>
          <w:rStyle w:val="Lienhypertexte"/>
          <w:noProof/>
          <w:color w:val="auto"/>
          <w:u w:val="none"/>
        </w:rPr>
        <w:t>CONTR</w:t>
      </w:r>
      <w:r w:rsidR="00C03F00" w:rsidRPr="001B7063">
        <w:rPr>
          <w:rStyle w:val="Lienhypertexte"/>
          <w:noProof/>
          <w:color w:val="auto"/>
          <w:u w:val="none"/>
        </w:rPr>
        <w:t>Ô</w:t>
      </w:r>
      <w:r w:rsidR="008F6D60" w:rsidRPr="001B7063">
        <w:rPr>
          <w:rStyle w:val="Lienhypertexte"/>
          <w:noProof/>
          <w:color w:val="auto"/>
          <w:u w:val="none"/>
        </w:rPr>
        <w:t>LES APR</w:t>
      </w:r>
      <w:r w:rsidR="008F2E37">
        <w:rPr>
          <w:rStyle w:val="Lienhypertexte"/>
          <w:noProof/>
          <w:color w:val="auto"/>
          <w:u w:val="none"/>
        </w:rPr>
        <w:t>È</w:t>
      </w:r>
      <w:r w:rsidR="008F6D60" w:rsidRPr="001B7063">
        <w:rPr>
          <w:rStyle w:val="Lienhypertexte"/>
          <w:noProof/>
          <w:color w:val="auto"/>
          <w:u w:val="none"/>
        </w:rPr>
        <w:t>S INTERVENTION – G</w:t>
      </w:r>
      <w:r w:rsidR="006D1C30" w:rsidRPr="001B7063">
        <w:rPr>
          <w:rStyle w:val="Lienhypertexte"/>
          <w:noProof/>
          <w:color w:val="auto"/>
          <w:u w:val="none"/>
        </w:rPr>
        <w:t>É</w:t>
      </w:r>
      <w:r w:rsidR="008F6D60" w:rsidRPr="001B7063">
        <w:rPr>
          <w:rStyle w:val="Lienhypertexte"/>
          <w:noProof/>
          <w:color w:val="auto"/>
          <w:u w:val="none"/>
        </w:rPr>
        <w:t>OM</w:t>
      </w:r>
      <w:r w:rsidR="00CB33B1" w:rsidRPr="001B7063">
        <w:rPr>
          <w:rStyle w:val="Lienhypertexte"/>
          <w:noProof/>
          <w:color w:val="auto"/>
          <w:u w:val="none"/>
        </w:rPr>
        <w:t>É</w:t>
      </w:r>
      <w:r w:rsidR="008F6D60" w:rsidRPr="001B7063">
        <w:rPr>
          <w:rStyle w:val="Lienhypertexte"/>
          <w:noProof/>
          <w:color w:val="auto"/>
          <w:u w:val="none"/>
        </w:rPr>
        <w:t>TRIE DES TRAINS ROULANTS</w:t>
      </w:r>
      <w:r w:rsidR="001B7063" w:rsidRPr="001B7063">
        <w:rPr>
          <w:rStyle w:val="Lienhypertexte"/>
          <w:noProof/>
          <w:color w:val="auto"/>
          <w:u w:val="none"/>
        </w:rPr>
        <w:tab/>
      </w:r>
      <w:r w:rsidR="001B7063">
        <w:rPr>
          <w:rStyle w:val="Lienhypertexte"/>
          <w:noProof/>
          <w:color w:val="auto"/>
          <w:u w:val="none"/>
        </w:rPr>
        <w:t>14</w:t>
      </w:r>
    </w:p>
    <w:p w:rsidR="008F6D60" w:rsidRPr="001B7063" w:rsidRDefault="00091124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1B7063">
        <w:rPr>
          <w:rStyle w:val="Lienhypertexte"/>
          <w:noProof/>
          <w:color w:val="auto"/>
          <w:u w:val="none"/>
        </w:rPr>
        <w:t>8</w:t>
      </w:r>
      <w:r w:rsidR="00343D8A">
        <w:rPr>
          <w:rStyle w:val="Lienhypertexte"/>
          <w:noProof/>
          <w:color w:val="auto"/>
          <w:u w:val="none"/>
        </w:rPr>
        <w:t>.</w:t>
      </w:r>
      <w:r w:rsidR="008F6D60" w:rsidRPr="001B7063">
        <w:rPr>
          <w:rStyle w:val="Lienhypertexte"/>
          <w:noProof/>
          <w:color w:val="auto"/>
          <w:u w:val="none"/>
        </w:rPr>
        <w:t xml:space="preserve"> </w:t>
      </w:r>
      <w:r w:rsidR="00C03F00" w:rsidRPr="001B7063">
        <w:rPr>
          <w:rStyle w:val="Lienhypertexte"/>
          <w:noProof/>
          <w:color w:val="auto"/>
          <w:u w:val="none"/>
        </w:rPr>
        <w:t xml:space="preserve"> </w:t>
      </w:r>
      <w:r w:rsidR="008F6D60" w:rsidRPr="001B7063">
        <w:rPr>
          <w:rStyle w:val="Lienhypertexte"/>
          <w:noProof/>
          <w:color w:val="auto"/>
          <w:u w:val="none"/>
        </w:rPr>
        <w:t>R</w:t>
      </w:r>
      <w:r w:rsidR="00C03F00" w:rsidRPr="001B7063">
        <w:rPr>
          <w:rStyle w:val="Lienhypertexte"/>
          <w:noProof/>
          <w:color w:val="auto"/>
          <w:u w:val="none"/>
        </w:rPr>
        <w:t>É</w:t>
      </w:r>
      <w:r w:rsidR="008F6D60" w:rsidRPr="001B7063">
        <w:rPr>
          <w:rStyle w:val="Lienhypertexte"/>
          <w:noProof/>
          <w:color w:val="auto"/>
          <w:u w:val="none"/>
        </w:rPr>
        <w:t>SULTATS – G</w:t>
      </w:r>
      <w:r w:rsidR="006D1C30" w:rsidRPr="001B7063">
        <w:rPr>
          <w:rStyle w:val="Lienhypertexte"/>
          <w:noProof/>
          <w:color w:val="auto"/>
          <w:u w:val="none"/>
        </w:rPr>
        <w:t>É</w:t>
      </w:r>
      <w:r w:rsidR="008F6D60" w:rsidRPr="001B7063">
        <w:rPr>
          <w:rStyle w:val="Lienhypertexte"/>
          <w:noProof/>
          <w:color w:val="auto"/>
          <w:u w:val="none"/>
        </w:rPr>
        <w:t>OMETRIE DES TRAINS ROULANTS</w:t>
      </w:r>
      <w:r w:rsidR="001B7063">
        <w:rPr>
          <w:rStyle w:val="Lienhypertexte"/>
          <w:noProof/>
          <w:color w:val="auto"/>
          <w:u w:val="none"/>
        </w:rPr>
        <w:tab/>
        <w:t>15</w:t>
      </w:r>
    </w:p>
    <w:p w:rsidR="00E979B6" w:rsidRPr="001B7063" w:rsidRDefault="00091124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1B7063">
        <w:rPr>
          <w:rStyle w:val="Lienhypertexte"/>
          <w:noProof/>
          <w:color w:val="auto"/>
          <w:u w:val="none"/>
        </w:rPr>
        <w:t>9</w:t>
      </w:r>
      <w:r w:rsidR="00343D8A">
        <w:rPr>
          <w:rStyle w:val="Lienhypertexte"/>
          <w:noProof/>
          <w:color w:val="auto"/>
          <w:u w:val="none"/>
        </w:rPr>
        <w:t>.</w:t>
      </w:r>
      <w:r w:rsidR="00E979B6" w:rsidRPr="001B7063">
        <w:rPr>
          <w:rStyle w:val="Lienhypertexte"/>
          <w:noProof/>
          <w:color w:val="auto"/>
          <w:u w:val="none"/>
        </w:rPr>
        <w:t xml:space="preserve"> </w:t>
      </w:r>
      <w:r w:rsidR="00C03F00" w:rsidRPr="001B7063">
        <w:rPr>
          <w:rStyle w:val="Lienhypertexte"/>
          <w:noProof/>
          <w:color w:val="auto"/>
          <w:u w:val="none"/>
        </w:rPr>
        <w:t xml:space="preserve"> </w:t>
      </w:r>
      <w:r w:rsidR="00E979B6" w:rsidRPr="001B7063">
        <w:rPr>
          <w:rStyle w:val="Lienhypertexte"/>
          <w:noProof/>
          <w:color w:val="auto"/>
          <w:u w:val="none"/>
        </w:rPr>
        <w:t>DOCUMENT SCH</w:t>
      </w:r>
      <w:r w:rsidR="006D1C30" w:rsidRPr="001B7063">
        <w:rPr>
          <w:rStyle w:val="Lienhypertexte"/>
          <w:noProof/>
          <w:color w:val="auto"/>
          <w:u w:val="none"/>
        </w:rPr>
        <w:t>É</w:t>
      </w:r>
      <w:r w:rsidR="00E979B6" w:rsidRPr="001B7063">
        <w:rPr>
          <w:rStyle w:val="Lienhypertexte"/>
          <w:noProof/>
          <w:color w:val="auto"/>
          <w:u w:val="none"/>
        </w:rPr>
        <w:t>MAS CIN</w:t>
      </w:r>
      <w:r w:rsidR="006D1C30" w:rsidRPr="001B7063">
        <w:rPr>
          <w:rStyle w:val="Lienhypertexte"/>
          <w:noProof/>
          <w:color w:val="auto"/>
          <w:u w:val="none"/>
        </w:rPr>
        <w:t>É</w:t>
      </w:r>
      <w:r w:rsidR="00E979B6" w:rsidRPr="001B7063">
        <w:rPr>
          <w:rStyle w:val="Lienhypertexte"/>
          <w:noProof/>
          <w:color w:val="auto"/>
          <w:u w:val="none"/>
        </w:rPr>
        <w:t>MATIQUES</w:t>
      </w:r>
      <w:r w:rsidR="001B7063" w:rsidRPr="001B7063">
        <w:rPr>
          <w:rStyle w:val="Lienhypertexte"/>
          <w:noProof/>
          <w:color w:val="auto"/>
          <w:u w:val="none"/>
        </w:rPr>
        <w:tab/>
      </w:r>
      <w:r w:rsidR="001B7063">
        <w:rPr>
          <w:rStyle w:val="Lienhypertexte"/>
          <w:noProof/>
          <w:color w:val="auto"/>
          <w:u w:val="none"/>
        </w:rPr>
        <w:t>16</w:t>
      </w:r>
    </w:p>
    <w:p w:rsidR="00C12AFB" w:rsidRPr="001B7063" w:rsidRDefault="008D533A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</w:pPr>
      <w:r w:rsidRPr="001B7063">
        <w:rPr>
          <w:rStyle w:val="Lienhypertexte"/>
          <w:noProof/>
          <w:color w:val="auto"/>
          <w:u w:val="none"/>
        </w:rPr>
        <w:t>1</w:t>
      </w:r>
      <w:r w:rsidR="00091124" w:rsidRPr="001B7063">
        <w:rPr>
          <w:rStyle w:val="Lienhypertexte"/>
          <w:noProof/>
          <w:color w:val="auto"/>
          <w:u w:val="none"/>
        </w:rPr>
        <w:t>0</w:t>
      </w:r>
      <w:r w:rsidR="00343D8A">
        <w:rPr>
          <w:rStyle w:val="Lienhypertexte"/>
          <w:noProof/>
          <w:color w:val="auto"/>
          <w:u w:val="none"/>
        </w:rPr>
        <w:t>.</w:t>
      </w:r>
      <w:r w:rsidR="00C12AFB" w:rsidRPr="001B7063">
        <w:rPr>
          <w:rStyle w:val="Lienhypertexte"/>
          <w:noProof/>
          <w:color w:val="auto"/>
          <w:u w:val="none"/>
        </w:rPr>
        <w:t xml:space="preserve"> </w:t>
      </w:r>
      <w:r w:rsidR="00C03F00" w:rsidRPr="001B7063">
        <w:rPr>
          <w:rStyle w:val="Lienhypertexte"/>
          <w:noProof/>
          <w:color w:val="auto"/>
          <w:u w:val="none"/>
        </w:rPr>
        <w:t xml:space="preserve"> </w:t>
      </w:r>
      <w:r w:rsidR="00C12AFB" w:rsidRPr="001B7063">
        <w:rPr>
          <w:rStyle w:val="Lienhypertexte"/>
          <w:noProof/>
          <w:color w:val="auto"/>
          <w:u w:val="none"/>
        </w:rPr>
        <w:t>FILETAGES</w:t>
      </w:r>
      <w:r w:rsidR="001B7063">
        <w:rPr>
          <w:rStyle w:val="Lienhypertexte"/>
          <w:noProof/>
          <w:color w:val="auto"/>
          <w:u w:val="none"/>
        </w:rPr>
        <w:tab/>
        <w:t>17</w:t>
      </w:r>
    </w:p>
    <w:p w:rsidR="005963F0" w:rsidRPr="001B7063" w:rsidRDefault="005963F0" w:rsidP="001B7063">
      <w:pPr>
        <w:pStyle w:val="TM1"/>
        <w:tabs>
          <w:tab w:val="left" w:pos="440"/>
          <w:tab w:val="right" w:leader="dot" w:pos="10194"/>
        </w:tabs>
        <w:spacing w:line="360" w:lineRule="auto"/>
        <w:ind w:left="440"/>
        <w:rPr>
          <w:rStyle w:val="Lienhypertexte"/>
          <w:noProof/>
          <w:color w:val="auto"/>
          <w:u w:val="none"/>
        </w:rPr>
        <w:sectPr w:rsidR="005963F0" w:rsidRPr="001B7063" w:rsidSect="005963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:rsidR="00CC392B" w:rsidRDefault="00CC392B" w:rsidP="003302FA">
      <w:pPr>
        <w:pStyle w:val="Titre1"/>
      </w:pPr>
      <w:r>
        <w:lastRenderedPageBreak/>
        <w:t>PROCÈS-VERBAL D’EXPERTISE</w:t>
      </w:r>
    </w:p>
    <w:tbl>
      <w:tblPr>
        <w:tblpPr w:leftFromText="141" w:rightFromText="141" w:vertAnchor="page" w:horzAnchor="margin" w:tblpXSpec="center" w:tblpY="2113"/>
        <w:tblW w:w="1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6"/>
        <w:gridCol w:w="1990"/>
        <w:gridCol w:w="918"/>
        <w:gridCol w:w="398"/>
        <w:gridCol w:w="272"/>
        <w:gridCol w:w="825"/>
        <w:gridCol w:w="2229"/>
      </w:tblGrid>
      <w:tr w:rsidR="00967649" w:rsidRPr="00E23761" w:rsidTr="009C0BEF">
        <w:trPr>
          <w:cantSplit/>
          <w:trHeight w:val="568"/>
        </w:trPr>
        <w:tc>
          <w:tcPr>
            <w:tcW w:w="4426" w:type="dxa"/>
            <w:vAlign w:val="center"/>
          </w:tcPr>
          <w:p w:rsidR="00967649" w:rsidRPr="00CB33B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  <w:lang w:val="en-US"/>
              </w:rPr>
            </w:pPr>
            <w:r w:rsidRPr="00CB33B1">
              <w:rPr>
                <w:rFonts w:ascii="Tahoma" w:hAnsi="Tahoma" w:cs="Tahoma"/>
                <w:b/>
                <w:bCs/>
                <w:sz w:val="16"/>
                <w:lang w:val="en-US"/>
              </w:rPr>
              <w:t>EXPERTS ASSOCI</w:t>
            </w:r>
            <w:r w:rsidRPr="00CB33B1">
              <w:rPr>
                <w:rFonts w:ascii="Tahoma" w:hAnsi="Tahoma" w:cs="Tahoma"/>
                <w:b/>
                <w:bCs/>
                <w:caps/>
                <w:sz w:val="16"/>
                <w:lang w:val="en-US"/>
              </w:rPr>
              <w:t>é</w:t>
            </w:r>
            <w:r w:rsidRPr="00CB33B1">
              <w:rPr>
                <w:rFonts w:ascii="Tahoma" w:hAnsi="Tahoma" w:cs="Tahoma"/>
                <w:b/>
                <w:bCs/>
                <w:sz w:val="16"/>
                <w:lang w:val="en-US"/>
              </w:rPr>
              <w:t>S S.A.R.L.</w:t>
            </w:r>
          </w:p>
          <w:p w:rsidR="00967649" w:rsidRPr="00CB33B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  <w:lang w:val="en-US"/>
              </w:rPr>
            </w:pPr>
          </w:p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Expertises Automobiles</w:t>
            </w:r>
          </w:p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 xml:space="preserve">Route de </w:t>
            </w:r>
            <w:r>
              <w:rPr>
                <w:rFonts w:ascii="Tahoma" w:hAnsi="Tahoma" w:cs="Tahoma"/>
                <w:sz w:val="16"/>
              </w:rPr>
              <w:t>Louis</w:t>
            </w:r>
            <w:r w:rsidRPr="00E23761">
              <w:rPr>
                <w:rFonts w:ascii="Tahoma" w:hAnsi="Tahoma" w:cs="Tahoma"/>
                <w:sz w:val="16"/>
              </w:rPr>
              <w:t xml:space="preserve"> Voisin</w:t>
            </w:r>
          </w:p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BP 2008 - 01921 BOURG EN BRESSE</w:t>
            </w:r>
          </w:p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Tél. : 04 74 12 45</w:t>
            </w:r>
            <w:r w:rsidRPr="00E23761">
              <w:rPr>
                <w:rFonts w:ascii="Tahoma" w:hAnsi="Tahoma" w:cs="Tahoma"/>
                <w:sz w:val="16"/>
              </w:rPr>
              <w:t xml:space="preserve"> 56 Fax. : 04 74 12 34 57</w:t>
            </w:r>
          </w:p>
          <w:p w:rsidR="00967649" w:rsidRPr="004D1D21" w:rsidRDefault="00967649" w:rsidP="009C0BEF">
            <w:pPr>
              <w:jc w:val="center"/>
              <w:rPr>
                <w:rFonts w:ascii="Tahoma" w:hAnsi="Tahoma" w:cs="Tahoma"/>
                <w:sz w:val="16"/>
                <w:lang w:val="it-IT"/>
              </w:rPr>
            </w:pPr>
            <w:r w:rsidRPr="004D1D21">
              <w:rPr>
                <w:rFonts w:ascii="Tahoma" w:hAnsi="Tahoma" w:cs="Tahoma"/>
                <w:sz w:val="16"/>
                <w:lang w:val="it-IT"/>
              </w:rPr>
              <w:t>E-Mail : internaute@internet.com</w:t>
            </w:r>
          </w:p>
        </w:tc>
        <w:tc>
          <w:tcPr>
            <w:tcW w:w="3306" w:type="dxa"/>
            <w:gridSpan w:val="3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6D6126">
              <w:rPr>
                <w:rFonts w:ascii="Tahoma" w:hAnsi="Tahoma" w:cs="Tahoma"/>
                <w:b/>
                <w:bCs/>
                <w:sz w:val="16"/>
              </w:rPr>
              <w:t xml:space="preserve">RAPPORT </w:t>
            </w:r>
            <w:r w:rsidRPr="006D6126">
              <w:rPr>
                <w:rFonts w:ascii="Tahoma" w:hAnsi="Tahoma" w:cs="Tahoma"/>
                <w:b/>
                <w:bCs/>
                <w:caps/>
                <w:sz w:val="16"/>
              </w:rPr>
              <w:t>D’Expertise</w:t>
            </w:r>
            <w:r w:rsidRPr="006D6126">
              <w:rPr>
                <w:rFonts w:ascii="Tahoma" w:hAnsi="Tahoma" w:cs="Tahoma"/>
                <w:sz w:val="16"/>
              </w:rPr>
              <w:t xml:space="preserve"> </w:t>
            </w:r>
            <w:r>
              <w:rPr>
                <w:rFonts w:ascii="Tahoma" w:hAnsi="Tahoma" w:cs="Tahoma"/>
                <w:sz w:val="16"/>
              </w:rPr>
              <w:t xml:space="preserve">du : 14/05/202X      </w:t>
            </w:r>
          </w:p>
          <w:p w:rsidR="00967649" w:rsidRPr="00E23761" w:rsidRDefault="00967649" w:rsidP="009C0BEF">
            <w:pPr>
              <w:tabs>
                <w:tab w:val="left" w:pos="1730"/>
              </w:tabs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Véhicule REPARABLE</w:t>
            </w:r>
            <w:r w:rsidRPr="00E23761"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b/>
                <w:sz w:val="16"/>
              </w:rPr>
              <w:t>procédure V.G.E</w:t>
            </w:r>
            <w:r w:rsidRPr="00E23761">
              <w:rPr>
                <w:rFonts w:ascii="Tahoma" w:hAnsi="Tahoma" w:cs="Tahoma"/>
                <w:b/>
                <w:sz w:val="16"/>
              </w:rPr>
              <w:tab/>
            </w:r>
            <w:r w:rsidRPr="00E23761">
              <w:rPr>
                <w:rFonts w:ascii="Tahoma" w:hAnsi="Tahoma" w:cs="Tahoma"/>
                <w:sz w:val="16"/>
              </w:rPr>
              <w:t xml:space="preserve"> </w:t>
            </w:r>
          </w:p>
          <w:p w:rsidR="00967649" w:rsidRPr="00E23761" w:rsidRDefault="00967649" w:rsidP="009C0BEF">
            <w:pPr>
              <w:keepNext/>
              <w:jc w:val="left"/>
              <w:outlineLvl w:val="0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Rapport</w:t>
            </w:r>
          </w:p>
          <w:p w:rsidR="00967649" w:rsidRPr="00E23761" w:rsidRDefault="00967649" w:rsidP="009C0BEF">
            <w:pPr>
              <w:tabs>
                <w:tab w:val="left" w:leader="dot" w:pos="413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N° police :   C300748</w:t>
            </w:r>
            <w:r w:rsidRPr="00E23761">
              <w:rPr>
                <w:rFonts w:ascii="Tahoma" w:hAnsi="Tahoma" w:cs="Tahoma"/>
                <w:sz w:val="16"/>
              </w:rPr>
              <w:t>2000/0000000002</w:t>
            </w:r>
          </w:p>
          <w:p w:rsidR="00967649" w:rsidRPr="00E23761" w:rsidRDefault="00967649" w:rsidP="009C0BEF">
            <w:pPr>
              <w:tabs>
                <w:tab w:val="left" w:leader="dot" w:pos="413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N° sinistre : 2021500185</w:t>
            </w:r>
          </w:p>
          <w:p w:rsidR="00967649" w:rsidRPr="00E23761" w:rsidRDefault="00967649" w:rsidP="009C0BEF">
            <w:pPr>
              <w:tabs>
                <w:tab w:val="left" w:leader="dot" w:pos="4130"/>
              </w:tabs>
              <w:spacing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N° rapport : 710093095      R.D.R  NON</w:t>
            </w:r>
          </w:p>
        </w:tc>
        <w:tc>
          <w:tcPr>
            <w:tcW w:w="3326" w:type="dxa"/>
            <w:gridSpan w:val="3"/>
            <w:vMerge w:val="restart"/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076AE232" wp14:editId="2A743CC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12700</wp:posOffset>
                  </wp:positionV>
                  <wp:extent cx="1064260" cy="1555750"/>
                  <wp:effectExtent l="0" t="0" r="2540" b="6350"/>
                  <wp:wrapNone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84" t="43578" r="10703" b="2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7649" w:rsidRPr="00E23761" w:rsidTr="009C0BEF">
        <w:trPr>
          <w:cantSplit/>
          <w:trHeight w:val="464"/>
        </w:trPr>
        <w:tc>
          <w:tcPr>
            <w:tcW w:w="7732" w:type="dxa"/>
            <w:gridSpan w:val="4"/>
            <w:vAlign w:val="center"/>
          </w:tcPr>
          <w:p w:rsidR="00967649" w:rsidRPr="00E23761" w:rsidRDefault="00967649" w:rsidP="009C0BEF">
            <w:pPr>
              <w:tabs>
                <w:tab w:val="left" w:leader="dot" w:pos="2810"/>
                <w:tab w:val="left" w:leader="dot" w:pos="5690"/>
                <w:tab w:val="left" w:leader="dot" w:pos="839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Date sinistre :  23/04/2</w:t>
            </w:r>
            <w:r>
              <w:rPr>
                <w:rFonts w:ascii="Tahoma" w:hAnsi="Tahoma" w:cs="Tahoma"/>
                <w:sz w:val="16"/>
              </w:rPr>
              <w:t>X……………</w:t>
            </w:r>
            <w:r w:rsidRPr="00E23761">
              <w:rPr>
                <w:rFonts w:ascii="Tahoma" w:hAnsi="Tahoma" w:cs="Tahoma"/>
                <w:sz w:val="16"/>
              </w:rPr>
              <w:t>Mission :  10/05/2</w:t>
            </w:r>
            <w:r>
              <w:rPr>
                <w:rFonts w:ascii="Tahoma" w:hAnsi="Tahoma" w:cs="Tahoma"/>
                <w:sz w:val="16"/>
              </w:rPr>
              <w:t>X…………</w:t>
            </w:r>
            <w:r w:rsidRPr="00E23761">
              <w:rPr>
                <w:rFonts w:ascii="Tahoma" w:hAnsi="Tahoma" w:cs="Tahoma"/>
                <w:sz w:val="16"/>
              </w:rPr>
              <w:t>N° VE :  003051-VE</w:t>
            </w:r>
            <w:r w:rsidRPr="00E23761">
              <w:rPr>
                <w:rFonts w:ascii="Tahoma" w:hAnsi="Tahoma" w:cs="Tahoma"/>
                <w:sz w:val="16"/>
              </w:rPr>
              <w:tab/>
            </w:r>
            <w:r>
              <w:rPr>
                <w:rFonts w:ascii="Tahoma" w:hAnsi="Tahoma" w:cs="Tahoma"/>
                <w:sz w:val="16"/>
              </w:rPr>
              <w:t>………</w:t>
            </w:r>
          </w:p>
          <w:p w:rsidR="00967649" w:rsidRPr="00E23761" w:rsidRDefault="00967649" w:rsidP="009C0BEF">
            <w:pPr>
              <w:tabs>
                <w:tab w:val="left" w:leader="dot" w:pos="4250"/>
                <w:tab w:val="left" w:leader="dot" w:pos="839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Vu par :  CAGNE Thierry……………… </w:t>
            </w:r>
            <w:r w:rsidRPr="00E23761">
              <w:rPr>
                <w:rFonts w:ascii="Tahoma" w:hAnsi="Tahoma" w:cs="Tahoma"/>
                <w:sz w:val="16"/>
              </w:rPr>
              <w:t>Nom société : GAN</w:t>
            </w:r>
            <w:r>
              <w:rPr>
                <w:rFonts w:ascii="Tahoma" w:hAnsi="Tahoma" w:cs="Tahoma"/>
                <w:sz w:val="16"/>
              </w:rPr>
              <w:t>……………</w:t>
            </w:r>
          </w:p>
          <w:p w:rsidR="00967649" w:rsidRPr="00E23761" w:rsidRDefault="00967649" w:rsidP="00967649">
            <w:pPr>
              <w:tabs>
                <w:tab w:val="left" w:leader="dot" w:pos="8390"/>
              </w:tabs>
              <w:spacing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 xml:space="preserve">Code GTA :  297    </w:t>
            </w:r>
            <w:r>
              <w:rPr>
                <w:rFonts w:ascii="Tahoma" w:hAnsi="Tahoma" w:cs="Tahoma"/>
                <w:sz w:val="16"/>
              </w:rPr>
              <w:t xml:space="preserve">             </w:t>
            </w:r>
            <w:r w:rsidRPr="00E23761">
              <w:rPr>
                <w:rFonts w:ascii="Tahoma" w:hAnsi="Tahoma" w:cs="Tahoma"/>
                <w:sz w:val="16"/>
              </w:rPr>
              <w:t xml:space="preserve">   </w:t>
            </w:r>
            <w:r>
              <w:rPr>
                <w:rFonts w:ascii="Tahoma" w:hAnsi="Tahoma" w:cs="Tahoma"/>
                <w:sz w:val="16"/>
              </w:rPr>
              <w:t>C</w:t>
            </w:r>
            <w:r w:rsidRPr="00E23761">
              <w:rPr>
                <w:rFonts w:ascii="Tahoma" w:hAnsi="Tahoma" w:cs="Tahoma"/>
                <w:sz w:val="16"/>
              </w:rPr>
              <w:t xml:space="preserve">ode expert :  LF    </w:t>
            </w:r>
            <w:r>
              <w:rPr>
                <w:rFonts w:ascii="Tahoma" w:hAnsi="Tahoma" w:cs="Tahoma"/>
                <w:sz w:val="16"/>
              </w:rPr>
              <w:t xml:space="preserve">                          </w:t>
            </w:r>
            <w:r w:rsidRPr="00E23761">
              <w:rPr>
                <w:rFonts w:ascii="Tahoma" w:hAnsi="Tahoma" w:cs="Tahoma"/>
                <w:sz w:val="16"/>
              </w:rPr>
              <w:t xml:space="preserve"> Nature d’expertise : </w:t>
            </w:r>
            <w:r>
              <w:rPr>
                <w:rFonts w:ascii="Tahoma" w:hAnsi="Tahoma" w:cs="Tahoma"/>
                <w:sz w:val="16"/>
              </w:rPr>
              <w:t>N</w:t>
            </w:r>
            <w:r w:rsidRPr="00E23761">
              <w:rPr>
                <w:rFonts w:ascii="Tahoma" w:hAnsi="Tahoma" w:cs="Tahoma"/>
                <w:sz w:val="16"/>
              </w:rPr>
              <w:t>ormale</w:t>
            </w:r>
          </w:p>
        </w:tc>
        <w:tc>
          <w:tcPr>
            <w:tcW w:w="3326" w:type="dxa"/>
            <w:gridSpan w:val="3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</w:tr>
      <w:tr w:rsidR="00967649" w:rsidRPr="00E23761" w:rsidTr="009C0BEF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31"/>
        </w:trPr>
        <w:tc>
          <w:tcPr>
            <w:tcW w:w="4426" w:type="dxa"/>
            <w:vMerge w:val="restart"/>
            <w:tcBorders>
              <w:right w:val="single" w:sz="4" w:space="0" w:color="auto"/>
            </w:tcBorders>
            <w:vAlign w:val="center"/>
          </w:tcPr>
          <w:p w:rsidR="00967649" w:rsidRPr="00E23761" w:rsidRDefault="00967649" w:rsidP="009C0BEF">
            <w:pPr>
              <w:tabs>
                <w:tab w:val="left" w:leader="dot" w:pos="470"/>
                <w:tab w:val="left" w:leader="dot" w:pos="40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Marque véhicule : PEUGEOT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281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Type :</w:t>
            </w:r>
            <w:r w:rsidRPr="00E23761">
              <w:rPr>
                <w:rFonts w:ascii="Tahoma" w:hAnsi="Tahoma" w:cs="Tahoma"/>
                <w:sz w:val="16"/>
              </w:rPr>
              <w:tab/>
              <w:t xml:space="preserve"> M10PGTVPO713789</w:t>
            </w:r>
            <w:r w:rsidRPr="00E23761">
              <w:rPr>
                <w:rFonts w:ascii="Tahoma" w:hAnsi="Tahoma" w:cs="Tahoma"/>
                <w:sz w:val="16"/>
              </w:rPr>
              <w:tab/>
            </w:r>
            <w:r w:rsidRPr="00E23761">
              <w:rPr>
                <w:rFonts w:ascii="Tahoma" w:hAnsi="Tahoma" w:cs="Tahoma"/>
                <w:caps/>
                <w:sz w:val="16"/>
              </w:rPr>
              <w:t>é</w:t>
            </w:r>
            <w:r w:rsidRPr="00E23761">
              <w:rPr>
                <w:rFonts w:ascii="Tahoma" w:hAnsi="Tahoma" w:cs="Tahoma"/>
                <w:sz w:val="16"/>
              </w:rPr>
              <w:t>nergie :  GO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191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CI :5          VP         5 Places               Cv :6</w:t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245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Couleur</w:t>
            </w:r>
            <w:proofErr w:type="gramStart"/>
            <w:r w:rsidRPr="00E23761">
              <w:rPr>
                <w:rFonts w:ascii="Tahoma" w:hAnsi="Tahoma" w:cs="Tahoma"/>
                <w:sz w:val="16"/>
              </w:rPr>
              <w:t> :BLANC</w:t>
            </w:r>
            <w:proofErr w:type="gramEnd"/>
            <w:r w:rsidRPr="00E23761">
              <w:rPr>
                <w:rFonts w:ascii="Tahoma" w:hAnsi="Tahoma" w:cs="Tahoma"/>
                <w:sz w:val="16"/>
              </w:rPr>
              <w:t xml:space="preserve">                    Km : 26154 km Relevé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Immatriculation :  FA-717-RT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</w:t>
            </w:r>
            <w:r w:rsidRPr="00E23761">
              <w:rPr>
                <w:rFonts w:ascii="Tahoma" w:hAnsi="Tahoma" w:cs="Tahoma"/>
                <w:sz w:val="16"/>
                <w:vertAlign w:val="superscript"/>
              </w:rPr>
              <w:t>ère</w:t>
            </w:r>
            <w:r w:rsidRPr="00E23761">
              <w:rPr>
                <w:rFonts w:ascii="Tahoma" w:hAnsi="Tahoma" w:cs="Tahoma"/>
                <w:sz w:val="16"/>
              </w:rPr>
              <w:t xml:space="preserve"> mise en circulation :  27/09/18 (AM :2018)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70"/>
                <w:tab w:val="left" w:leader="dot" w:pos="4070"/>
              </w:tabs>
              <w:spacing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N° de série :VF3MCYHZRJS382725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</w:tc>
        <w:tc>
          <w:tcPr>
            <w:tcW w:w="6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MANDANT</w:t>
            </w:r>
          </w:p>
          <w:p w:rsidR="00967649" w:rsidRPr="00E23761" w:rsidRDefault="00967649" w:rsidP="009C0BEF">
            <w:pPr>
              <w:tabs>
                <w:tab w:val="left" w:leader="dot" w:pos="3410"/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NOM :</w:t>
            </w:r>
            <w:r>
              <w:rPr>
                <w:rFonts w:ascii="Tahoma" w:hAnsi="Tahoma" w:cs="Tahoma"/>
                <w:sz w:val="16"/>
              </w:rPr>
              <w:t xml:space="preserve"> GUION……………… </w:t>
            </w:r>
            <w:r w:rsidRPr="00E23761">
              <w:rPr>
                <w:rFonts w:ascii="Tahoma" w:hAnsi="Tahoma" w:cs="Tahoma"/>
                <w:sz w:val="16"/>
              </w:rPr>
              <w:t>Prénom :</w:t>
            </w:r>
            <w:r>
              <w:rPr>
                <w:rFonts w:ascii="Tahoma" w:hAnsi="Tahoma" w:cs="Tahoma"/>
                <w:sz w:val="16"/>
              </w:rPr>
              <w:t xml:space="preserve"> Muriel………</w:t>
            </w:r>
          </w:p>
          <w:p w:rsidR="00967649" w:rsidRPr="00E23761" w:rsidRDefault="00967649" w:rsidP="009C0BEF">
            <w:pPr>
              <w:tabs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Adresse :</w:t>
            </w:r>
            <w:r>
              <w:rPr>
                <w:rFonts w:ascii="Tahoma" w:hAnsi="Tahoma" w:cs="Tahoma"/>
                <w:sz w:val="16"/>
              </w:rPr>
              <w:t xml:space="preserve"> 19 Allée James Watt……………</w:t>
            </w:r>
          </w:p>
          <w:p w:rsidR="00967649" w:rsidRPr="00E23761" w:rsidRDefault="00967649" w:rsidP="009C0BEF">
            <w:pPr>
              <w:tabs>
                <w:tab w:val="left" w:leader="dot" w:pos="1370"/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CP :</w:t>
            </w:r>
            <w:r>
              <w:rPr>
                <w:rFonts w:ascii="Tahoma" w:hAnsi="Tahoma" w:cs="Tahoma"/>
                <w:sz w:val="16"/>
              </w:rPr>
              <w:t xml:space="preserve"> 33692…… </w:t>
            </w:r>
            <w:r w:rsidRPr="00E23761">
              <w:rPr>
                <w:rFonts w:ascii="Tahoma" w:hAnsi="Tahoma" w:cs="Tahoma"/>
                <w:sz w:val="16"/>
              </w:rPr>
              <w:t>VILLE :</w:t>
            </w:r>
            <w:r>
              <w:rPr>
                <w:rFonts w:ascii="Tahoma" w:hAnsi="Tahoma" w:cs="Tahoma"/>
                <w:sz w:val="16"/>
              </w:rPr>
              <w:t xml:space="preserve"> MERIGNAC………</w:t>
            </w:r>
          </w:p>
          <w:p w:rsidR="00967649" w:rsidRPr="00E23761" w:rsidRDefault="00967649" w:rsidP="00967649">
            <w:pPr>
              <w:tabs>
                <w:tab w:val="left" w:leader="dot" w:pos="2450"/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Tél. :</w:t>
            </w:r>
            <w:r>
              <w:rPr>
                <w:rFonts w:ascii="Tahoma" w:hAnsi="Tahoma" w:cs="Tahoma"/>
                <w:sz w:val="16"/>
              </w:rPr>
              <w:t xml:space="preserve"> 06-23-52-78-85……… Mail. :</w:t>
            </w:r>
          </w:p>
        </w:tc>
      </w:tr>
      <w:tr w:rsidR="00967649" w:rsidRPr="00E23761" w:rsidTr="009C0BEF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93"/>
        </w:trPr>
        <w:tc>
          <w:tcPr>
            <w:tcW w:w="442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663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R</w:t>
            </w:r>
            <w:r w:rsidR="002133DA">
              <w:rPr>
                <w:rFonts w:ascii="Tahoma" w:hAnsi="Tahoma" w:cs="Tahoma"/>
                <w:b/>
                <w:bCs/>
                <w:caps/>
                <w:sz w:val="16"/>
              </w:rPr>
              <w:t>É</w:t>
            </w:r>
            <w:r w:rsidRPr="00E23761">
              <w:rPr>
                <w:rFonts w:ascii="Tahoma" w:hAnsi="Tahoma" w:cs="Tahoma"/>
                <w:b/>
                <w:bCs/>
                <w:sz w:val="16"/>
              </w:rPr>
              <w:t>PARATEUR : AGR</w:t>
            </w:r>
            <w:r w:rsidR="002133DA">
              <w:rPr>
                <w:rFonts w:ascii="Tahoma" w:hAnsi="Tahoma" w:cs="Tahoma"/>
                <w:b/>
                <w:bCs/>
                <w:sz w:val="16"/>
              </w:rPr>
              <w:t>ÉÉ</w:t>
            </w:r>
            <w:r>
              <w:rPr>
                <w:rFonts w:ascii="Tahoma" w:hAnsi="Tahoma" w:cs="Tahoma"/>
                <w:sz w:val="16"/>
              </w:rPr>
              <w:t xml:space="preserve">        CARROSSERIE DU CENTRE</w:t>
            </w:r>
          </w:p>
          <w:p w:rsidR="00967649" w:rsidRPr="00E23761" w:rsidRDefault="00967649" w:rsidP="009C0BEF">
            <w:pPr>
              <w:tabs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Adresse :</w:t>
            </w:r>
            <w:r>
              <w:rPr>
                <w:rFonts w:ascii="Tahoma" w:hAnsi="Tahoma" w:cs="Tahoma"/>
                <w:sz w:val="16"/>
              </w:rPr>
              <w:t xml:space="preserve">  25 rue de Paris………</w:t>
            </w:r>
          </w:p>
          <w:p w:rsidR="00967649" w:rsidRPr="00E23761" w:rsidRDefault="00967649" w:rsidP="009C0BEF">
            <w:pPr>
              <w:tabs>
                <w:tab w:val="left" w:leader="dot" w:pos="1370"/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CP :</w:t>
            </w:r>
            <w:r>
              <w:rPr>
                <w:rFonts w:ascii="Tahoma" w:hAnsi="Tahoma" w:cs="Tahoma"/>
                <w:sz w:val="16"/>
              </w:rPr>
              <w:t xml:space="preserve"> 71100………… </w:t>
            </w:r>
            <w:r w:rsidRPr="00E23761">
              <w:rPr>
                <w:rFonts w:ascii="Tahoma" w:hAnsi="Tahoma" w:cs="Tahoma"/>
                <w:sz w:val="16"/>
              </w:rPr>
              <w:t>VILLE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sz w:val="16"/>
              </w:rPr>
              <w:t>:</w:t>
            </w:r>
            <w:r>
              <w:rPr>
                <w:rFonts w:ascii="Tahoma" w:hAnsi="Tahoma" w:cs="Tahoma"/>
                <w:sz w:val="16"/>
              </w:rPr>
              <w:t xml:space="preserve"> CHALON SUR SA</w:t>
            </w:r>
            <w:r w:rsidR="002133DA">
              <w:rPr>
                <w:rFonts w:ascii="Tahoma" w:hAnsi="Tahoma" w:cs="Tahoma"/>
                <w:sz w:val="16"/>
              </w:rPr>
              <w:t>Ô</w:t>
            </w:r>
            <w:r>
              <w:rPr>
                <w:rFonts w:ascii="Tahoma" w:hAnsi="Tahoma" w:cs="Tahoma"/>
                <w:sz w:val="16"/>
              </w:rPr>
              <w:t>NE……</w:t>
            </w:r>
          </w:p>
          <w:p w:rsidR="00967649" w:rsidRPr="00E23761" w:rsidRDefault="00967649" w:rsidP="00967649">
            <w:pPr>
              <w:tabs>
                <w:tab w:val="left" w:leader="dot" w:pos="1910"/>
                <w:tab w:val="left" w:leader="dot" w:pos="4250"/>
                <w:tab w:val="left" w:leader="dot" w:pos="6770"/>
              </w:tabs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Siret :</w:t>
            </w:r>
            <w:r>
              <w:rPr>
                <w:rFonts w:ascii="Tahoma" w:hAnsi="Tahoma" w:cs="Tahoma"/>
                <w:sz w:val="16"/>
              </w:rPr>
              <w:t xml:space="preserve"> 125896300545… </w:t>
            </w:r>
            <w:r w:rsidRPr="00E23761">
              <w:rPr>
                <w:rFonts w:ascii="Tahoma" w:hAnsi="Tahoma" w:cs="Tahoma"/>
                <w:sz w:val="16"/>
              </w:rPr>
              <w:t>Tél. :</w:t>
            </w:r>
            <w:r>
              <w:rPr>
                <w:rFonts w:ascii="Tahoma" w:hAnsi="Tahoma" w:cs="Tahoma"/>
                <w:sz w:val="16"/>
              </w:rPr>
              <w:t xml:space="preserve"> 03-25-54-58-55……… </w:t>
            </w:r>
            <w:r w:rsidRPr="00E23761">
              <w:rPr>
                <w:rFonts w:ascii="Tahoma" w:hAnsi="Tahoma" w:cs="Tahoma"/>
                <w:sz w:val="16"/>
              </w:rPr>
              <w:t>Fax. :</w:t>
            </w:r>
            <w:r>
              <w:rPr>
                <w:rFonts w:ascii="Tahoma" w:hAnsi="Tahoma" w:cs="Tahoma"/>
                <w:sz w:val="16"/>
              </w:rPr>
              <w:t xml:space="preserve"> 03-25-88-98-63-21……</w:t>
            </w:r>
          </w:p>
        </w:tc>
      </w:tr>
      <w:tr w:rsidR="00967649" w:rsidRPr="00E23761" w:rsidTr="009C0BEF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4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7649" w:rsidRPr="00E23761" w:rsidRDefault="00967649" w:rsidP="009C0BEF">
            <w:pPr>
              <w:keepNext/>
              <w:jc w:val="left"/>
              <w:outlineLvl w:val="0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LIEU EXPERTISE : R</w:t>
            </w:r>
            <w:r w:rsidR="002133DA">
              <w:rPr>
                <w:rFonts w:ascii="Tahoma" w:hAnsi="Tahoma" w:cs="Tahoma"/>
                <w:b/>
                <w:bCs/>
                <w:sz w:val="16"/>
              </w:rPr>
              <w:t>É</w:t>
            </w:r>
            <w:r w:rsidRPr="00E23761">
              <w:rPr>
                <w:rFonts w:ascii="Tahoma" w:hAnsi="Tahoma" w:cs="Tahoma"/>
                <w:b/>
                <w:bCs/>
                <w:sz w:val="16"/>
              </w:rPr>
              <w:t xml:space="preserve">PARATEUR </w:t>
            </w:r>
          </w:p>
          <w:p w:rsidR="00967649" w:rsidRPr="00E23761" w:rsidRDefault="00967649" w:rsidP="009C0BEF">
            <w:pPr>
              <w:tabs>
                <w:tab w:val="left" w:leader="dot" w:pos="290"/>
                <w:tab w:val="left" w:leader="dot" w:pos="4070"/>
              </w:tabs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Vu avant travaux le :29/04/2</w:t>
            </w:r>
            <w:r>
              <w:rPr>
                <w:rFonts w:ascii="Tahoma" w:hAnsi="Tahoma" w:cs="Tahoma"/>
                <w:sz w:val="16"/>
              </w:rPr>
              <w:t>X</w:t>
            </w:r>
          </w:p>
          <w:p w:rsidR="00967649" w:rsidRPr="00E23761" w:rsidRDefault="00967649" w:rsidP="009C0BEF">
            <w:pPr>
              <w:tabs>
                <w:tab w:val="left" w:leader="dot" w:pos="290"/>
                <w:tab w:val="left" w:leader="dot" w:pos="4070"/>
              </w:tabs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Pendant travaux le : 11/05/2</w:t>
            </w:r>
            <w:r>
              <w:rPr>
                <w:rFonts w:ascii="Tahoma" w:hAnsi="Tahoma" w:cs="Tahoma"/>
                <w:sz w:val="16"/>
              </w:rPr>
              <w:t>X</w:t>
            </w:r>
            <w:r w:rsidRPr="00E23761">
              <w:rPr>
                <w:rFonts w:ascii="Tahoma" w:hAnsi="Tahoma" w:cs="Tahoma"/>
                <w:sz w:val="16"/>
              </w:rPr>
              <w:t xml:space="preserve"> et 18/05/2</w:t>
            </w:r>
            <w:r>
              <w:rPr>
                <w:rFonts w:ascii="Tahoma" w:hAnsi="Tahoma" w:cs="Tahoma"/>
                <w:sz w:val="16"/>
              </w:rPr>
              <w:t>X</w:t>
            </w:r>
          </w:p>
          <w:p w:rsidR="00967649" w:rsidRPr="00E23761" w:rsidRDefault="00967649" w:rsidP="009C0BEF">
            <w:pPr>
              <w:tabs>
                <w:tab w:val="left" w:leader="dot" w:pos="290"/>
                <w:tab w:val="left" w:leader="dot" w:pos="4070"/>
              </w:tabs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Après travaux le : 25/05/2</w:t>
            </w:r>
            <w:r>
              <w:rPr>
                <w:rFonts w:ascii="Tahoma" w:hAnsi="Tahoma" w:cs="Tahoma"/>
                <w:sz w:val="16"/>
              </w:rPr>
              <w:t>X</w:t>
            </w:r>
          </w:p>
          <w:p w:rsidR="00967649" w:rsidRPr="00E23761" w:rsidRDefault="00967649" w:rsidP="009C0BEF">
            <w:pPr>
              <w:tabs>
                <w:tab w:val="left" w:leader="dot" w:pos="290"/>
                <w:tab w:val="left" w:leader="dot" w:pos="4070"/>
              </w:tabs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Dommages constatés :</w:t>
            </w:r>
          </w:p>
          <w:p w:rsidR="00967649" w:rsidRPr="00E23761" w:rsidRDefault="00967649" w:rsidP="009C0BEF">
            <w:pPr>
              <w:tabs>
                <w:tab w:val="left" w:leader="dot" w:pos="4070"/>
              </w:tabs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AVANT/LAT</w:t>
            </w:r>
            <w:r>
              <w:rPr>
                <w:rFonts w:ascii="Tahoma" w:hAnsi="Tahoma" w:cs="Tahoma"/>
                <w:sz w:val="16"/>
              </w:rPr>
              <w:t>É</w:t>
            </w:r>
            <w:r w:rsidRPr="00E23761">
              <w:rPr>
                <w:rFonts w:ascii="Tahoma" w:hAnsi="Tahoma" w:cs="Tahoma"/>
                <w:sz w:val="16"/>
              </w:rPr>
              <w:t>RAL GAUCHE</w:t>
            </w: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0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0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ab/>
            </w:r>
          </w:p>
          <w:p w:rsidR="00967649" w:rsidRPr="00E23761" w:rsidRDefault="00967649" w:rsidP="009C0BEF">
            <w:pPr>
              <w:tabs>
                <w:tab w:val="left" w:leader="dot" w:pos="4070"/>
              </w:tabs>
              <w:spacing w:after="60"/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663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</w:tr>
      <w:tr w:rsidR="00967649" w:rsidRPr="00E23761" w:rsidTr="009C0BEF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35"/>
        </w:trPr>
        <w:tc>
          <w:tcPr>
            <w:tcW w:w="4426" w:type="dxa"/>
            <w:vMerge/>
            <w:tcBorders>
              <w:right w:val="single" w:sz="4" w:space="0" w:color="auto"/>
            </w:tcBorders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6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cap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ASSUR</w:t>
            </w:r>
            <w:r w:rsidR="002133DA">
              <w:rPr>
                <w:rFonts w:ascii="Tahoma" w:hAnsi="Tahoma" w:cs="Tahoma"/>
                <w:b/>
                <w:bCs/>
                <w:caps/>
                <w:sz w:val="16"/>
              </w:rPr>
              <w:t>É :</w:t>
            </w:r>
            <w:r>
              <w:rPr>
                <w:rFonts w:ascii="Tahoma" w:hAnsi="Tahoma" w:cs="Tahoma"/>
                <w:sz w:val="16"/>
              </w:rPr>
              <w:t xml:space="preserve"> Mr PIELOUDEL     Olivier</w:t>
            </w:r>
          </w:p>
          <w:p w:rsidR="00967649" w:rsidRPr="00E23761" w:rsidRDefault="00967649" w:rsidP="009C0BEF">
            <w:pPr>
              <w:tabs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Adresse :</w:t>
            </w:r>
            <w:r>
              <w:rPr>
                <w:rFonts w:ascii="Tahoma" w:hAnsi="Tahoma" w:cs="Tahoma"/>
                <w:sz w:val="16"/>
              </w:rPr>
              <w:t xml:space="preserve"> 63 rue du vieux Chêne………</w:t>
            </w:r>
          </w:p>
          <w:p w:rsidR="00967649" w:rsidRPr="00E23761" w:rsidRDefault="00967649" w:rsidP="00967649">
            <w:pPr>
              <w:tabs>
                <w:tab w:val="left" w:leader="dot" w:pos="1370"/>
                <w:tab w:val="left" w:leader="dot" w:pos="677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CP :</w:t>
            </w:r>
            <w:r>
              <w:rPr>
                <w:rFonts w:ascii="Tahoma" w:hAnsi="Tahoma" w:cs="Tahoma"/>
                <w:sz w:val="16"/>
              </w:rPr>
              <w:t xml:space="preserve"> 71100…… </w:t>
            </w:r>
            <w:r w:rsidRPr="00E23761">
              <w:rPr>
                <w:rFonts w:ascii="Tahoma" w:hAnsi="Tahoma" w:cs="Tahoma"/>
                <w:sz w:val="16"/>
              </w:rPr>
              <w:t>VILLE :</w:t>
            </w:r>
            <w:r>
              <w:rPr>
                <w:rFonts w:ascii="Tahoma" w:hAnsi="Tahoma" w:cs="Tahoma"/>
                <w:sz w:val="16"/>
              </w:rPr>
              <w:t xml:space="preserve"> Chalon sur Saône…</w:t>
            </w:r>
          </w:p>
        </w:tc>
      </w:tr>
      <w:tr w:rsidR="00967649" w:rsidRPr="00E23761" w:rsidTr="009C0BEF">
        <w:trPr>
          <w:cantSplit/>
          <w:trHeight w:val="332"/>
        </w:trPr>
        <w:tc>
          <w:tcPr>
            <w:tcW w:w="6416" w:type="dxa"/>
            <w:gridSpan w:val="2"/>
            <w:vMerge w:val="restart"/>
          </w:tcPr>
          <w:p w:rsidR="00967649" w:rsidRPr="00E23761" w:rsidRDefault="00967649" w:rsidP="009C0BEF">
            <w:pPr>
              <w:spacing w:before="6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V</w:t>
            </w:r>
            <w:r w:rsidR="00F84639">
              <w:rPr>
                <w:rFonts w:ascii="Tahoma" w:hAnsi="Tahoma" w:cs="Tahoma"/>
                <w:caps/>
                <w:sz w:val="16"/>
              </w:rPr>
              <w:t>É</w:t>
            </w:r>
            <w:r w:rsidRPr="00E23761">
              <w:rPr>
                <w:rFonts w:ascii="Tahoma" w:hAnsi="Tahoma" w:cs="Tahoma"/>
                <w:sz w:val="16"/>
              </w:rPr>
              <w:t>HICULE TECHNIQUEMENT R</w:t>
            </w:r>
            <w:r>
              <w:rPr>
                <w:rFonts w:ascii="Tahoma" w:hAnsi="Tahoma" w:cs="Tahoma"/>
                <w:caps/>
                <w:sz w:val="16"/>
              </w:rPr>
              <w:t>É</w:t>
            </w:r>
            <w:r>
              <w:rPr>
                <w:rFonts w:ascii="Tahoma" w:hAnsi="Tahoma" w:cs="Tahoma"/>
                <w:sz w:val="16"/>
              </w:rPr>
              <w:t>PARABLE </w:t>
            </w:r>
            <w:r w:rsidRPr="00E23761">
              <w:rPr>
                <w:rFonts w:ascii="Tahoma" w:hAnsi="Tahoma" w:cs="Tahoma"/>
                <w:sz w:val="16"/>
              </w:rPr>
              <w:t>: OUI</w:t>
            </w:r>
          </w:p>
          <w:p w:rsidR="00967649" w:rsidRPr="00E23761" w:rsidRDefault="00967649" w:rsidP="00967649">
            <w:pPr>
              <w:numPr>
                <w:ilvl w:val="0"/>
                <w:numId w:val="38"/>
              </w:numPr>
              <w:spacing w:before="60" w:after="60"/>
              <w:jc w:val="left"/>
              <w:outlineLvl w:val="0"/>
              <w:rPr>
                <w:rFonts w:ascii="Tahoma" w:hAnsi="Tahoma" w:cs="Tahoma"/>
                <w:bCs/>
                <w:sz w:val="16"/>
              </w:rPr>
            </w:pPr>
            <w:r w:rsidRPr="00E23761">
              <w:rPr>
                <w:rFonts w:ascii="Tahoma" w:hAnsi="Tahoma" w:cs="Tahoma"/>
                <w:bCs/>
                <w:sz w:val="16"/>
              </w:rPr>
              <w:t xml:space="preserve">Sous réserve de garantie contractuelle 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proofErr w:type="spellStart"/>
            <w:r w:rsidRPr="00E23761">
              <w:rPr>
                <w:rFonts w:ascii="Tahoma" w:hAnsi="Tahoma" w:cs="Tahoma"/>
                <w:sz w:val="20"/>
                <w:lang w:val="en-US"/>
              </w:rPr>
              <w:t>Remorquage</w:t>
            </w:r>
            <w:proofErr w:type="spellEnd"/>
            <w:r w:rsidRPr="00E23761">
              <w:rPr>
                <w:rFonts w:ascii="Tahoma" w:hAnsi="Tahoma" w:cs="Tahoma"/>
                <w:sz w:val="20"/>
                <w:lang w:val="en-US"/>
              </w:rPr>
              <w:t xml:space="preserve">   623,00 HT         759,60 TTC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23761">
              <w:rPr>
                <w:rFonts w:ascii="Tahoma" w:hAnsi="Tahoma" w:cs="Tahoma"/>
                <w:sz w:val="20"/>
                <w:lang w:val="en-US"/>
              </w:rPr>
              <w:t>Parking          120,00 HT         144,00 TTC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23761">
              <w:rPr>
                <w:rFonts w:ascii="Tahoma" w:hAnsi="Tahoma" w:cs="Tahoma"/>
                <w:sz w:val="20"/>
                <w:lang w:val="en-US"/>
              </w:rPr>
              <w:t>Total :           753,00 HT         903,60 TTC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sz w:val="20"/>
                <w:u w:val="single"/>
                <w:lang w:val="en-US"/>
              </w:rPr>
            </w:pPr>
            <w:r w:rsidRPr="00E23761">
              <w:rPr>
                <w:rFonts w:ascii="Tahoma" w:hAnsi="Tahoma" w:cs="Tahoma"/>
                <w:b/>
                <w:sz w:val="20"/>
                <w:u w:val="single"/>
                <w:lang w:val="en-US"/>
              </w:rPr>
              <w:t>OBSERVATION</w:t>
            </w:r>
            <w:r w:rsidRPr="00967649">
              <w:rPr>
                <w:rFonts w:ascii="Tahoma" w:hAnsi="Tahoma" w:cs="Tahoma"/>
                <w:b/>
                <w:sz w:val="20"/>
                <w:lang w:val="en-US"/>
              </w:rPr>
              <w:t xml:space="preserve"> :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23761">
              <w:rPr>
                <w:rFonts w:ascii="Tahoma" w:hAnsi="Tahoma" w:cs="Tahoma"/>
                <w:sz w:val="20"/>
                <w:lang w:val="en-US"/>
              </w:rPr>
              <w:t>PROC</w:t>
            </w:r>
            <w:r w:rsidR="00F84639">
              <w:rPr>
                <w:rFonts w:ascii="Tahoma" w:hAnsi="Tahoma" w:cs="Tahoma"/>
                <w:sz w:val="20"/>
                <w:lang w:val="en-US"/>
              </w:rPr>
              <w:t>É</w:t>
            </w:r>
            <w:r w:rsidRPr="00E23761">
              <w:rPr>
                <w:rFonts w:ascii="Tahoma" w:hAnsi="Tahoma" w:cs="Tahoma"/>
                <w:sz w:val="20"/>
                <w:lang w:val="en-US"/>
              </w:rPr>
              <w:t xml:space="preserve">DURE VGE applicable 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</w:p>
          <w:p w:rsidR="00967649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 w:rsidRPr="00E23761">
              <w:rPr>
                <w:rFonts w:ascii="Tahoma" w:hAnsi="Tahoma" w:cs="Tahoma"/>
                <w:sz w:val="20"/>
              </w:rPr>
              <w:t>Critères retenus :</w:t>
            </w:r>
          </w:p>
          <w:p w:rsidR="00967649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Direction : déformation importante</w:t>
            </w:r>
            <w:r w:rsidRPr="00E23761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(</w:t>
            </w:r>
            <w:r w:rsidRPr="00E23761">
              <w:rPr>
                <w:rFonts w:ascii="Tahoma" w:hAnsi="Tahoma" w:cs="Tahoma"/>
                <w:sz w:val="20"/>
              </w:rPr>
              <w:t>DI3</w:t>
            </w:r>
            <w:r>
              <w:rPr>
                <w:rFonts w:ascii="Tahoma" w:hAnsi="Tahoma" w:cs="Tahoma"/>
                <w:sz w:val="20"/>
              </w:rPr>
              <w:t>)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Sécurité passive : dysfonctionnement (</w:t>
            </w:r>
            <w:r w:rsidRPr="00E23761">
              <w:rPr>
                <w:rFonts w:ascii="Tahoma" w:hAnsi="Tahoma" w:cs="Tahoma"/>
                <w:sz w:val="20"/>
              </w:rPr>
              <w:t>SP4</w:t>
            </w:r>
            <w:r>
              <w:rPr>
                <w:rFonts w:ascii="Tahoma" w:hAnsi="Tahoma" w:cs="Tahoma"/>
                <w:sz w:val="20"/>
              </w:rPr>
              <w:t>)</w:t>
            </w:r>
            <w:r w:rsidRPr="00E23761">
              <w:rPr>
                <w:rFonts w:ascii="Tahoma" w:hAnsi="Tahoma" w:cs="Tahoma"/>
                <w:sz w:val="20"/>
              </w:rPr>
              <w:t xml:space="preserve"> 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 w:rsidRPr="00E23761">
              <w:rPr>
                <w:rFonts w:ascii="Tahoma" w:hAnsi="Tahoma" w:cs="Tahoma"/>
                <w:sz w:val="20"/>
              </w:rPr>
              <w:t>Le véhicule est immobilisé.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 w:rsidRPr="00E23761">
              <w:rPr>
                <w:rFonts w:ascii="Tahoma" w:hAnsi="Tahoma" w:cs="Tahoma"/>
                <w:sz w:val="20"/>
              </w:rPr>
              <w:t>Nous restons dans l’attente du mandat VE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 w:rsidRPr="00E23761">
              <w:rPr>
                <w:rFonts w:ascii="Tahoma" w:hAnsi="Tahoma" w:cs="Tahoma"/>
                <w:sz w:val="20"/>
              </w:rPr>
              <w:t xml:space="preserve"> 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20"/>
              </w:rPr>
            </w:pPr>
            <w:r w:rsidRPr="00E23761">
              <w:rPr>
                <w:rFonts w:ascii="Tahoma" w:hAnsi="Tahoma" w:cs="Tahoma"/>
                <w:sz w:val="20"/>
              </w:rPr>
              <w:t xml:space="preserve">           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</w:p>
          <w:p w:rsidR="00967649" w:rsidRPr="00E23761" w:rsidRDefault="00967649" w:rsidP="009C0BEF">
            <w:pPr>
              <w:tabs>
                <w:tab w:val="left" w:leader="dot" w:pos="4610"/>
              </w:tabs>
              <w:spacing w:before="18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 xml:space="preserve"> </w:t>
            </w:r>
          </w:p>
          <w:p w:rsidR="00967649" w:rsidRPr="00E23761" w:rsidRDefault="00967649" w:rsidP="009C0BEF">
            <w:pPr>
              <w:tabs>
                <w:tab w:val="left" w:leader="dot" w:pos="1269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</w:p>
          <w:p w:rsidR="00967649" w:rsidRPr="00E23761" w:rsidRDefault="00967649" w:rsidP="009C0BEF">
            <w:pPr>
              <w:tabs>
                <w:tab w:val="left" w:leader="dot" w:pos="1269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</w:p>
          <w:p w:rsidR="00967649" w:rsidRPr="00E23761" w:rsidRDefault="00967649" w:rsidP="009C0BEF">
            <w:pPr>
              <w:tabs>
                <w:tab w:val="left" w:leader="dot" w:pos="1269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</w:p>
          <w:p w:rsidR="00967649" w:rsidRPr="00E23761" w:rsidRDefault="00967649" w:rsidP="009C0BEF">
            <w:pPr>
              <w:tabs>
                <w:tab w:val="left" w:leader="dot" w:pos="1010"/>
              </w:tabs>
              <w:spacing w:before="120" w:after="60"/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4642" w:type="dxa"/>
            <w:gridSpan w:val="5"/>
            <w:vAlign w:val="center"/>
          </w:tcPr>
          <w:p w:rsidR="00967649" w:rsidRPr="00E23761" w:rsidRDefault="00967649" w:rsidP="009C0BEF">
            <w:pPr>
              <w:keepNext/>
              <w:jc w:val="left"/>
              <w:outlineLvl w:val="0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CONCLUSIONS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- Montants exprimés en Euros</w:t>
            </w:r>
          </w:p>
        </w:tc>
      </w:tr>
      <w:tr w:rsidR="00967649" w:rsidRPr="00E23761" w:rsidTr="009C0BEF">
        <w:trPr>
          <w:cantSplit/>
          <w:trHeight w:val="186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tabs>
                <w:tab w:val="left" w:leader="dot" w:pos="1010"/>
              </w:tabs>
              <w:spacing w:before="120" w:after="60"/>
              <w:jc w:val="left"/>
              <w:rPr>
                <w:rFonts w:ascii="Tahoma" w:hAnsi="Tahoma" w:cs="Tahoma"/>
                <w:b/>
                <w:bCs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Postes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Temps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Taux Horaires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Total HT</w:t>
            </w:r>
          </w:p>
        </w:tc>
      </w:tr>
      <w:tr w:rsidR="00967649" w:rsidRPr="00E23761" w:rsidTr="009C0BEF">
        <w:trPr>
          <w:cantSplit/>
          <w:trHeight w:val="235"/>
        </w:trPr>
        <w:tc>
          <w:tcPr>
            <w:tcW w:w="6416" w:type="dxa"/>
            <w:gridSpan w:val="2"/>
            <w:vMerge/>
          </w:tcPr>
          <w:p w:rsidR="00967649" w:rsidRPr="00E23761" w:rsidRDefault="00967649" w:rsidP="009C0BEF">
            <w:pPr>
              <w:tabs>
                <w:tab w:val="left" w:leader="dot" w:pos="1010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keepNext/>
              <w:jc w:val="left"/>
              <w:outlineLvl w:val="0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T1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12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49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588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</w:tr>
      <w:tr w:rsidR="00967649" w:rsidRPr="00E23761" w:rsidTr="009C0BEF">
        <w:trPr>
          <w:cantSplit/>
          <w:trHeight w:val="223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T2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15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56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840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</w:tr>
      <w:tr w:rsidR="00967649" w:rsidRPr="00E23761" w:rsidTr="009C0BEF">
        <w:trPr>
          <w:cantSplit/>
          <w:trHeight w:val="228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T3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</w:tr>
      <w:tr w:rsidR="00967649" w:rsidRPr="00E23761" w:rsidTr="009C0BEF">
        <w:trPr>
          <w:cantSplit/>
          <w:trHeight w:val="223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M1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6,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49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2</w:t>
            </w:r>
            <w:r>
              <w:rPr>
                <w:rFonts w:ascii="Tahoma" w:hAnsi="Tahoma" w:cs="Tahoma"/>
                <w:sz w:val="16"/>
              </w:rPr>
              <w:t>94,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</w:tr>
      <w:tr w:rsidR="00967649" w:rsidRPr="00E23761" w:rsidTr="009C0BEF">
        <w:trPr>
          <w:cantSplit/>
          <w:trHeight w:val="228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M2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56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28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</w:tr>
      <w:tr w:rsidR="00967649" w:rsidRPr="00E23761" w:rsidTr="009C0BEF">
        <w:trPr>
          <w:cantSplit/>
          <w:trHeight w:val="223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M3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65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97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50</w:t>
            </w:r>
          </w:p>
        </w:tc>
      </w:tr>
      <w:tr w:rsidR="00967649" w:rsidRPr="00E23761" w:rsidTr="009C0BEF">
        <w:trPr>
          <w:cantSplit/>
          <w:trHeight w:val="216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Peinture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56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560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</w:tr>
      <w:tr w:rsidR="00967649" w:rsidRPr="00E23761" w:rsidTr="009C0BEF">
        <w:trPr>
          <w:cantSplit/>
          <w:trHeight w:val="216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proofErr w:type="spellStart"/>
            <w:r w:rsidRPr="00E23761">
              <w:rPr>
                <w:rFonts w:ascii="Tahoma" w:hAnsi="Tahoma" w:cs="Tahoma"/>
                <w:b/>
                <w:bCs/>
                <w:sz w:val="16"/>
              </w:rPr>
              <w:t>Ingr</w:t>
            </w:r>
            <w:proofErr w:type="spellEnd"/>
            <w:r w:rsidRPr="00E23761">
              <w:rPr>
                <w:rFonts w:ascii="Tahoma" w:hAnsi="Tahoma" w:cs="Tahoma"/>
                <w:b/>
                <w:bCs/>
                <w:sz w:val="16"/>
              </w:rPr>
              <w:t>.(NV)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00</w:t>
            </w: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31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15</w:t>
            </w: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3</w:t>
            </w:r>
            <w:r>
              <w:rPr>
                <w:rFonts w:ascii="Tahoma" w:hAnsi="Tahoma" w:cs="Tahoma"/>
                <w:sz w:val="16"/>
              </w:rPr>
              <w:t>11,</w:t>
            </w:r>
            <w:r w:rsidRPr="00E23761">
              <w:rPr>
                <w:rFonts w:ascii="Tahoma" w:hAnsi="Tahoma" w:cs="Tahoma"/>
                <w:sz w:val="16"/>
              </w:rPr>
              <w:t>50</w:t>
            </w:r>
          </w:p>
        </w:tc>
      </w:tr>
      <w:tr w:rsidR="00967649" w:rsidRPr="00E23761" w:rsidTr="009C0BEF">
        <w:trPr>
          <w:cantSplit/>
          <w:trHeight w:val="216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Pièces</w:t>
            </w:r>
          </w:p>
        </w:tc>
        <w:tc>
          <w:tcPr>
            <w:tcW w:w="670" w:type="dxa"/>
            <w:gridSpan w:val="2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825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2229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5</w:t>
            </w:r>
            <w:r>
              <w:rPr>
                <w:rFonts w:ascii="Tahoma" w:hAnsi="Tahoma" w:cs="Tahoma"/>
                <w:sz w:val="16"/>
              </w:rPr>
              <w:t> </w:t>
            </w:r>
            <w:r w:rsidRPr="00E23761">
              <w:rPr>
                <w:rFonts w:ascii="Tahoma" w:hAnsi="Tahoma" w:cs="Tahoma"/>
                <w:sz w:val="16"/>
              </w:rPr>
              <w:t>390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71</w:t>
            </w:r>
          </w:p>
        </w:tc>
      </w:tr>
      <w:tr w:rsidR="00967649" w:rsidRPr="00E23761" w:rsidTr="009C0BEF">
        <w:trPr>
          <w:cantSplit/>
          <w:trHeight w:val="216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</w:tr>
      <w:tr w:rsidR="00967649" w:rsidRPr="00E23761" w:rsidTr="009C0BEF">
        <w:trPr>
          <w:cantSplit/>
          <w:trHeight w:val="227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keepNext/>
              <w:jc w:val="left"/>
              <w:outlineLvl w:val="0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Total HT</w:t>
            </w:r>
          </w:p>
        </w:tc>
        <w:tc>
          <w:tcPr>
            <w:tcW w:w="3724" w:type="dxa"/>
            <w:gridSpan w:val="4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8</w:t>
            </w:r>
            <w:r>
              <w:rPr>
                <w:rFonts w:ascii="Tahoma" w:hAnsi="Tahoma" w:cs="Tahoma"/>
                <w:sz w:val="16"/>
              </w:rPr>
              <w:t> </w:t>
            </w:r>
            <w:r w:rsidRPr="00E23761">
              <w:rPr>
                <w:rFonts w:ascii="Tahoma" w:hAnsi="Tahoma" w:cs="Tahoma"/>
                <w:sz w:val="16"/>
              </w:rPr>
              <w:t>109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71</w:t>
            </w:r>
          </w:p>
        </w:tc>
      </w:tr>
      <w:tr w:rsidR="00967649" w:rsidRPr="00E23761" w:rsidTr="009C0BEF">
        <w:trPr>
          <w:cantSplit/>
          <w:trHeight w:val="223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TVA</w:t>
            </w:r>
          </w:p>
        </w:tc>
        <w:tc>
          <w:tcPr>
            <w:tcW w:w="3724" w:type="dxa"/>
            <w:gridSpan w:val="4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1</w:t>
            </w:r>
            <w:r>
              <w:rPr>
                <w:rFonts w:ascii="Tahoma" w:hAnsi="Tahoma" w:cs="Tahoma"/>
                <w:sz w:val="16"/>
              </w:rPr>
              <w:t> </w:t>
            </w:r>
            <w:r w:rsidRPr="00E23761">
              <w:rPr>
                <w:rFonts w:ascii="Tahoma" w:hAnsi="Tahoma" w:cs="Tahoma"/>
                <w:sz w:val="16"/>
              </w:rPr>
              <w:t>621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94</w:t>
            </w:r>
          </w:p>
        </w:tc>
      </w:tr>
      <w:tr w:rsidR="00967649" w:rsidRPr="00E23761" w:rsidTr="009C0BEF">
        <w:trPr>
          <w:cantSplit/>
          <w:trHeight w:val="224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918" w:type="dxa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Total TTC</w:t>
            </w:r>
          </w:p>
        </w:tc>
        <w:tc>
          <w:tcPr>
            <w:tcW w:w="3724" w:type="dxa"/>
            <w:gridSpan w:val="4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9</w:t>
            </w:r>
            <w:r>
              <w:rPr>
                <w:rFonts w:ascii="Tahoma" w:hAnsi="Tahoma" w:cs="Tahoma"/>
                <w:sz w:val="16"/>
              </w:rPr>
              <w:t> </w:t>
            </w:r>
            <w:r w:rsidRPr="00E23761">
              <w:rPr>
                <w:rFonts w:ascii="Tahoma" w:hAnsi="Tahoma" w:cs="Tahoma"/>
                <w:sz w:val="16"/>
              </w:rPr>
              <w:t>731</w:t>
            </w:r>
            <w:r>
              <w:rPr>
                <w:rFonts w:ascii="Tahoma" w:hAnsi="Tahoma" w:cs="Tahoma"/>
                <w:sz w:val="16"/>
              </w:rPr>
              <w:t>,</w:t>
            </w:r>
            <w:r w:rsidRPr="00E23761">
              <w:rPr>
                <w:rFonts w:ascii="Tahoma" w:hAnsi="Tahoma" w:cs="Tahoma"/>
                <w:sz w:val="16"/>
              </w:rPr>
              <w:t>65</w:t>
            </w:r>
          </w:p>
        </w:tc>
      </w:tr>
      <w:tr w:rsidR="00967649" w:rsidRPr="00E23761" w:rsidTr="009C0BEF">
        <w:trPr>
          <w:cantSplit/>
          <w:trHeight w:val="209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tcBorders>
              <w:bottom w:val="single" w:sz="4" w:space="0" w:color="auto"/>
            </w:tcBorders>
            <w:vAlign w:val="bottom"/>
          </w:tcPr>
          <w:p w:rsidR="00967649" w:rsidRPr="00E23761" w:rsidRDefault="00967649" w:rsidP="009C0BEF">
            <w:pPr>
              <w:tabs>
                <w:tab w:val="left" w:leader="dot" w:pos="4412"/>
              </w:tabs>
              <w:spacing w:before="120" w:after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 xml:space="preserve">Durée des travaux </w:t>
            </w:r>
            <w:r w:rsidRPr="00E23761">
              <w:rPr>
                <w:rFonts w:ascii="Tahoma" w:hAnsi="Tahoma" w:cs="Tahoma"/>
                <w:sz w:val="16"/>
              </w:rPr>
              <w:t>:  6,5 jours</w:t>
            </w:r>
          </w:p>
        </w:tc>
      </w:tr>
      <w:tr w:rsidR="00967649" w:rsidRPr="00E23761" w:rsidTr="009C0BEF">
        <w:trPr>
          <w:cantSplit/>
          <w:trHeight w:val="363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tcBorders>
              <w:bottom w:val="single" w:sz="4" w:space="0" w:color="auto"/>
            </w:tcBorders>
            <w:vAlign w:val="center"/>
          </w:tcPr>
          <w:p w:rsidR="00967649" w:rsidRPr="00E23761" w:rsidRDefault="00F84639" w:rsidP="009C0BEF">
            <w:pPr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b/>
                <w:bCs/>
                <w:caps/>
                <w:sz w:val="16"/>
              </w:rPr>
              <w:t>É</w:t>
            </w:r>
            <w:r w:rsidR="00967649" w:rsidRPr="00E23761">
              <w:rPr>
                <w:rFonts w:ascii="Tahoma" w:hAnsi="Tahoma" w:cs="Tahoma"/>
                <w:b/>
                <w:bCs/>
                <w:sz w:val="16"/>
              </w:rPr>
              <w:t xml:space="preserve">tat général   </w:t>
            </w:r>
            <w:r w:rsidR="00967649" w:rsidRPr="00E23761">
              <w:rPr>
                <w:rFonts w:ascii="Tahoma" w:hAnsi="Tahoma" w:cs="Tahoma"/>
                <w:sz w:val="16"/>
              </w:rPr>
              <w:t>(Usure pneumatiques)</w:t>
            </w:r>
          </w:p>
        </w:tc>
      </w:tr>
      <w:tr w:rsidR="00967649" w:rsidRPr="00E23761" w:rsidTr="009C0BEF">
        <w:trPr>
          <w:cantSplit/>
          <w:trHeight w:val="390"/>
        </w:trPr>
        <w:tc>
          <w:tcPr>
            <w:tcW w:w="6416" w:type="dxa"/>
            <w:gridSpan w:val="2"/>
            <w:vMerge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vAlign w:val="center"/>
          </w:tcPr>
          <w:p w:rsidR="00967649" w:rsidRPr="00E23761" w:rsidRDefault="00967649" w:rsidP="009C0BEF">
            <w:pPr>
              <w:tabs>
                <w:tab w:val="left" w:pos="1825"/>
              </w:tabs>
              <w:jc w:val="center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AVG : 30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sz w:val="16"/>
              </w:rPr>
              <w:t>%     AVD :30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sz w:val="16"/>
              </w:rPr>
              <w:t>%     ARG :50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sz w:val="16"/>
              </w:rPr>
              <w:t>%     ARD :50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Pr="00E23761">
              <w:rPr>
                <w:rFonts w:ascii="Tahoma" w:hAnsi="Tahoma" w:cs="Tahoma"/>
                <w:sz w:val="16"/>
              </w:rPr>
              <w:t>%</w:t>
            </w:r>
          </w:p>
          <w:p w:rsidR="00967649" w:rsidRPr="00E23761" w:rsidRDefault="00967649" w:rsidP="009C0BEF">
            <w:pPr>
              <w:tabs>
                <w:tab w:val="left" w:pos="1825"/>
              </w:tabs>
              <w:jc w:val="center"/>
              <w:rPr>
                <w:rFonts w:ascii="Tahoma" w:hAnsi="Tahoma" w:cs="Tahoma"/>
                <w:sz w:val="16"/>
              </w:rPr>
            </w:pPr>
          </w:p>
        </w:tc>
      </w:tr>
      <w:tr w:rsidR="00967649" w:rsidRPr="00E23761" w:rsidTr="009C0BEF">
        <w:trPr>
          <w:cantSplit/>
          <w:trHeight w:val="834"/>
        </w:trPr>
        <w:tc>
          <w:tcPr>
            <w:tcW w:w="6416" w:type="dxa"/>
            <w:gridSpan w:val="2"/>
            <w:vMerge/>
            <w:tcBorders>
              <w:bottom w:val="nil"/>
            </w:tcBorders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tcBorders>
              <w:bottom w:val="single" w:sz="4" w:space="0" w:color="auto"/>
            </w:tcBorders>
          </w:tcPr>
          <w:p w:rsidR="00967649" w:rsidRPr="00E23761" w:rsidRDefault="00967649" w:rsidP="009C0BEF">
            <w:pPr>
              <w:tabs>
                <w:tab w:val="left" w:pos="812"/>
                <w:tab w:val="left" w:pos="1892"/>
              </w:tabs>
              <w:spacing w:before="60"/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TVA ouvrant droit </w:t>
            </w:r>
            <w:r w:rsidRPr="00E23761">
              <w:rPr>
                <w:rFonts w:ascii="Tahoma" w:hAnsi="Tahoma" w:cs="Tahoma"/>
                <w:sz w:val="16"/>
              </w:rPr>
              <w:t>:</w:t>
            </w:r>
            <w:r w:rsidRPr="00E23761">
              <w:rPr>
                <w:rFonts w:ascii="Tahoma" w:hAnsi="Tahoma" w:cs="Tahoma"/>
                <w:sz w:val="16"/>
              </w:rPr>
              <w:tab/>
            </w:r>
            <w:r w:rsidRPr="00E23761">
              <w:rPr>
                <w:rFonts w:ascii="Tahoma" w:hAnsi="Tahoma" w:cs="Tahoma"/>
                <w:sz w:val="16"/>
              </w:rPr>
              <w:sym w:font="Wingdings" w:char="F06F"/>
            </w:r>
            <w:r w:rsidRPr="00E23761">
              <w:rPr>
                <w:rFonts w:ascii="Tahoma" w:hAnsi="Tahoma" w:cs="Tahoma"/>
                <w:sz w:val="16"/>
              </w:rPr>
              <w:t xml:space="preserve"> oui</w:t>
            </w:r>
            <w:r w:rsidRPr="00E23761">
              <w:rPr>
                <w:rFonts w:ascii="Tahoma" w:hAnsi="Tahoma" w:cs="Tahoma"/>
                <w:sz w:val="16"/>
              </w:rPr>
              <w:tab/>
              <w:t>● non</w:t>
            </w:r>
          </w:p>
          <w:p w:rsidR="00967649" w:rsidRPr="00E23761" w:rsidRDefault="00967649" w:rsidP="009C0BEF">
            <w:pPr>
              <w:tabs>
                <w:tab w:val="left" w:pos="812"/>
                <w:tab w:val="left" w:pos="1892"/>
              </w:tabs>
              <w:spacing w:before="60"/>
              <w:jc w:val="left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Accord lésé</w:t>
            </w:r>
            <w:r w:rsidRPr="00E23761">
              <w:rPr>
                <w:rFonts w:ascii="Tahoma" w:hAnsi="Tahoma" w:cs="Tahoma"/>
                <w:sz w:val="16"/>
              </w:rPr>
              <w:t xml:space="preserve"> :</w:t>
            </w:r>
            <w:r w:rsidRPr="00E23761">
              <w:rPr>
                <w:rFonts w:ascii="Tahoma" w:hAnsi="Tahoma" w:cs="Tahoma"/>
                <w:sz w:val="16"/>
              </w:rPr>
              <w:tab/>
            </w:r>
            <w:r w:rsidRPr="00E23761">
              <w:rPr>
                <w:rFonts w:ascii="Tahoma" w:hAnsi="Tahoma" w:cs="Tahoma"/>
                <w:sz w:val="16"/>
              </w:rPr>
              <w:sym w:font="Wingdings" w:char="F06F"/>
            </w:r>
            <w:r w:rsidRPr="00E23761">
              <w:rPr>
                <w:rFonts w:ascii="Tahoma" w:hAnsi="Tahoma" w:cs="Tahoma"/>
                <w:sz w:val="16"/>
              </w:rPr>
              <w:t xml:space="preserve"> oui</w:t>
            </w:r>
            <w:r w:rsidRPr="00E23761">
              <w:rPr>
                <w:rFonts w:ascii="Tahoma" w:hAnsi="Tahoma" w:cs="Tahoma"/>
                <w:sz w:val="16"/>
              </w:rPr>
              <w:tab/>
            </w:r>
            <w:r w:rsidRPr="00E23761">
              <w:rPr>
                <w:rFonts w:ascii="Tahoma" w:hAnsi="Tahoma" w:cs="Tahoma"/>
                <w:sz w:val="16"/>
              </w:rPr>
              <w:sym w:font="Wingdings" w:char="F06F"/>
            </w:r>
            <w:r w:rsidRPr="00E23761">
              <w:rPr>
                <w:rFonts w:ascii="Tahoma" w:hAnsi="Tahoma" w:cs="Tahoma"/>
                <w:sz w:val="16"/>
              </w:rPr>
              <w:t xml:space="preserve"> non</w:t>
            </w:r>
          </w:p>
          <w:p w:rsidR="00967649" w:rsidRPr="00E23761" w:rsidRDefault="00967649" w:rsidP="009C0BEF">
            <w:pPr>
              <w:tabs>
                <w:tab w:val="left" w:pos="812"/>
                <w:tab w:val="left" w:pos="1892"/>
              </w:tabs>
              <w:spacing w:before="60"/>
              <w:jc w:val="left"/>
              <w:rPr>
                <w:rFonts w:ascii="Tahoma" w:hAnsi="Tahoma" w:cs="Tahoma"/>
                <w:sz w:val="16"/>
              </w:rPr>
            </w:pPr>
            <w:r w:rsidRPr="00E23761">
              <w:rPr>
                <w:rFonts w:ascii="Tahoma" w:hAnsi="Tahoma" w:cs="Tahoma"/>
                <w:sz w:val="16"/>
              </w:rPr>
              <w:t>Accord réparateur :</w:t>
            </w:r>
            <w:r w:rsidRPr="00E23761">
              <w:rPr>
                <w:rFonts w:ascii="Tahoma" w:hAnsi="Tahoma" w:cs="Tahoma"/>
                <w:sz w:val="16"/>
              </w:rPr>
              <w:tab/>
              <w:t>● oui</w:t>
            </w:r>
            <w:r w:rsidRPr="00E23761">
              <w:rPr>
                <w:rFonts w:ascii="Tahoma" w:hAnsi="Tahoma" w:cs="Tahoma"/>
                <w:sz w:val="16"/>
              </w:rPr>
              <w:tab/>
            </w:r>
            <w:r w:rsidRPr="00E23761">
              <w:rPr>
                <w:rFonts w:ascii="Tahoma" w:hAnsi="Tahoma" w:cs="Tahoma"/>
                <w:sz w:val="16"/>
              </w:rPr>
              <w:sym w:font="Wingdings" w:char="F06F"/>
            </w:r>
            <w:r w:rsidRPr="00E23761">
              <w:rPr>
                <w:rFonts w:ascii="Tahoma" w:hAnsi="Tahoma" w:cs="Tahoma"/>
                <w:sz w:val="16"/>
              </w:rPr>
              <w:t xml:space="preserve"> non</w:t>
            </w:r>
          </w:p>
        </w:tc>
      </w:tr>
      <w:tr w:rsidR="00967649" w:rsidRPr="00E23761" w:rsidTr="009C0BEF">
        <w:trPr>
          <w:cantSplit/>
          <w:trHeight w:val="94"/>
        </w:trPr>
        <w:tc>
          <w:tcPr>
            <w:tcW w:w="6416" w:type="dxa"/>
            <w:gridSpan w:val="2"/>
            <w:tcBorders>
              <w:top w:val="nil"/>
            </w:tcBorders>
            <w:vAlign w:val="center"/>
          </w:tcPr>
          <w:p w:rsidR="00967649" w:rsidRPr="00E23761" w:rsidRDefault="00967649" w:rsidP="009C0BEF">
            <w:pPr>
              <w:jc w:val="center"/>
              <w:rPr>
                <w:rFonts w:ascii="Tahoma" w:hAnsi="Tahoma" w:cs="Tahoma"/>
                <w:sz w:val="16"/>
              </w:rPr>
            </w:pPr>
          </w:p>
        </w:tc>
        <w:tc>
          <w:tcPr>
            <w:tcW w:w="4642" w:type="dxa"/>
            <w:gridSpan w:val="5"/>
            <w:vAlign w:val="center"/>
          </w:tcPr>
          <w:p w:rsidR="00967649" w:rsidRPr="00E23761" w:rsidRDefault="00967649" w:rsidP="009C0BEF">
            <w:pPr>
              <w:jc w:val="left"/>
              <w:rPr>
                <w:rFonts w:ascii="Tahoma" w:hAnsi="Tahoma" w:cs="Tahoma"/>
                <w:b/>
                <w:bCs/>
                <w:sz w:val="16"/>
              </w:rPr>
            </w:pPr>
            <w:r w:rsidRPr="00E23761">
              <w:rPr>
                <w:rFonts w:ascii="Tahoma" w:hAnsi="Tahoma" w:cs="Tahoma"/>
                <w:b/>
                <w:bCs/>
                <w:sz w:val="16"/>
              </w:rPr>
              <w:t>Signature Expert :</w:t>
            </w:r>
          </w:p>
          <w:p w:rsidR="00967649" w:rsidRPr="00E23761" w:rsidRDefault="00967649" w:rsidP="009C0BEF">
            <w:pPr>
              <w:jc w:val="left"/>
              <w:rPr>
                <w:rFonts w:ascii="Tahoma" w:hAnsi="Tahoma" w:cs="Tahoma"/>
                <w:sz w:val="16"/>
              </w:rPr>
            </w:pPr>
          </w:p>
        </w:tc>
      </w:tr>
    </w:tbl>
    <w:p w:rsidR="000D061E" w:rsidRDefault="000D061E" w:rsidP="000D061E">
      <w:pPr>
        <w:rPr>
          <w:szCs w:val="22"/>
        </w:rPr>
      </w:pPr>
    </w:p>
    <w:tbl>
      <w:tblPr>
        <w:tblpPr w:leftFromText="141" w:rightFromText="141" w:vertAnchor="page" w:horzAnchor="margin" w:tblpXSpec="center" w:tblpY="17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420"/>
        <w:gridCol w:w="1279"/>
        <w:gridCol w:w="1565"/>
      </w:tblGrid>
      <w:tr w:rsidR="000D061E" w:rsidTr="00C911D8">
        <w:trPr>
          <w:cantSplit/>
          <w:trHeight w:val="294"/>
          <w:jc w:val="center"/>
        </w:trPr>
        <w:tc>
          <w:tcPr>
            <w:tcW w:w="10169" w:type="dxa"/>
            <w:gridSpan w:val="4"/>
            <w:vAlign w:val="center"/>
          </w:tcPr>
          <w:p w:rsidR="000D061E" w:rsidRDefault="000D061E" w:rsidP="002133DA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LISTE DES PI</w:t>
            </w:r>
            <w:r w:rsidR="002133DA">
              <w:rPr>
                <w:b/>
                <w:bCs/>
                <w:sz w:val="16"/>
              </w:rPr>
              <w:t>È</w:t>
            </w:r>
            <w:r>
              <w:rPr>
                <w:b/>
                <w:bCs/>
                <w:sz w:val="16"/>
              </w:rPr>
              <w:t>CES</w:t>
            </w:r>
          </w:p>
        </w:tc>
      </w:tr>
      <w:tr w:rsidR="000D061E" w:rsidTr="00C911D8">
        <w:trPr>
          <w:cantSplit/>
          <w:trHeight w:val="294"/>
          <w:jc w:val="center"/>
        </w:trPr>
        <w:tc>
          <w:tcPr>
            <w:tcW w:w="2905" w:type="dxa"/>
            <w:vAlign w:val="center"/>
          </w:tcPr>
          <w:p w:rsidR="000D061E" w:rsidRDefault="000D061E" w:rsidP="00C911D8">
            <w:pPr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Quantité    Libellé                          </w:t>
            </w:r>
          </w:p>
        </w:tc>
        <w:tc>
          <w:tcPr>
            <w:tcW w:w="4420" w:type="dxa"/>
            <w:vAlign w:val="center"/>
          </w:tcPr>
          <w:p w:rsidR="000D061E" w:rsidRDefault="000D061E" w:rsidP="00C911D8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Réf constructeur</w:t>
            </w:r>
          </w:p>
        </w:tc>
        <w:tc>
          <w:tcPr>
            <w:tcW w:w="1279" w:type="dxa"/>
            <w:vAlign w:val="center"/>
          </w:tcPr>
          <w:p w:rsidR="000D061E" w:rsidRDefault="000D061E" w:rsidP="00C911D8">
            <w:pPr>
              <w:jc w:val="center"/>
              <w:rPr>
                <w:b/>
                <w:bCs/>
                <w:sz w:val="16"/>
              </w:rPr>
            </w:pPr>
            <w:proofErr w:type="spellStart"/>
            <w:r>
              <w:rPr>
                <w:b/>
                <w:bCs/>
                <w:sz w:val="16"/>
              </w:rPr>
              <w:t>Opé</w:t>
            </w:r>
            <w:proofErr w:type="spellEnd"/>
          </w:p>
        </w:tc>
        <w:tc>
          <w:tcPr>
            <w:tcW w:w="1565" w:type="dxa"/>
            <w:vAlign w:val="center"/>
          </w:tcPr>
          <w:p w:rsidR="000D061E" w:rsidRDefault="000D061E" w:rsidP="00C911D8">
            <w:pPr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Prix HT</w:t>
            </w:r>
          </w:p>
        </w:tc>
      </w:tr>
      <w:tr w:rsidR="000D061E" w:rsidTr="00C911D8">
        <w:trPr>
          <w:cantSplit/>
          <w:trHeight w:val="411"/>
          <w:jc w:val="center"/>
        </w:trPr>
        <w:tc>
          <w:tcPr>
            <w:tcW w:w="2905" w:type="dxa"/>
            <w:vMerge w:val="restart"/>
          </w:tcPr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AILE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MONOGRAMME AILE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proofErr w:type="gramStart"/>
            <w:r>
              <w:rPr>
                <w:sz w:val="16"/>
              </w:rPr>
              <w:t>GARNIT .PASS</w:t>
            </w:r>
            <w:proofErr w:type="gramEnd"/>
            <w:r>
              <w:rPr>
                <w:sz w:val="16"/>
              </w:rPr>
              <w:t> .ROUE .AVG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ÉLARGISSEUR AILE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ÉLARGISSEUR AILE AVD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PORTE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CHARN.SUP.PORTE.AVG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CHARN.INF.PORTE.AVG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LÈVE-VITRE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BANDEAU PORTE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PORTE ARG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BANDEAU PORTE ARG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CÔTÉ CAISSE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MATELAS. DOSSIER AVG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 w:rsidRPr="004D1D21">
              <w:rPr>
                <w:sz w:val="16"/>
              </w:rPr>
              <w:t>1 AIRBAG LAT</w:t>
            </w:r>
            <w:r>
              <w:rPr>
                <w:sz w:val="16"/>
              </w:rPr>
              <w:t>É</w:t>
            </w:r>
            <w:r w:rsidRPr="004D1D21">
              <w:rPr>
                <w:sz w:val="16"/>
              </w:rPr>
              <w:t>RAL G.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 w:rsidRPr="004D1D21">
              <w:rPr>
                <w:sz w:val="16"/>
              </w:rPr>
              <w:t xml:space="preserve">1 </w:t>
            </w:r>
            <w:r>
              <w:rPr>
                <w:sz w:val="16"/>
              </w:rPr>
              <w:t>A</w:t>
            </w:r>
            <w:r w:rsidRPr="004D1D21">
              <w:rPr>
                <w:sz w:val="16"/>
              </w:rPr>
              <w:t>IRBAG T</w:t>
            </w:r>
            <w:r>
              <w:rPr>
                <w:sz w:val="16"/>
              </w:rPr>
              <w:t>Ê</w:t>
            </w:r>
            <w:r w:rsidRPr="004D1D21">
              <w:rPr>
                <w:sz w:val="16"/>
              </w:rPr>
              <w:t>TE 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PRÉTENS. CEINTURE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PRÉTENS. CEINTURE AVD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GARNITURE PAVILLON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1 ROTULE </w:t>
            </w:r>
            <w:proofErr w:type="gramStart"/>
            <w:r>
              <w:rPr>
                <w:sz w:val="16"/>
              </w:rPr>
              <w:t>G.DIRECTION</w:t>
            </w:r>
            <w:proofErr w:type="gramEnd"/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BIELLETTE G.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CALCULATEUR AIRBAG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BOUCLIER AV.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JANTE AVG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DOUBLURE DE PIED AV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1 RENFORT DE BAS DE CAISSE 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1 ÉQUERRAGE PIED AVG 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 BAS DE CAISSE G</w:t>
            </w:r>
          </w:p>
        </w:tc>
        <w:tc>
          <w:tcPr>
            <w:tcW w:w="4420" w:type="dxa"/>
            <w:vMerge w:val="restart"/>
          </w:tcPr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98 123 057 80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98 185 061 FU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98 252 820 80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98 252 889 XT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98 252 888 XT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98 123 064 80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16 083 227 80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16 083 225 80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98 303 893 80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98 114 042 V V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98 123 172 80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98 114 045 V V</w:t>
            </w: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</w:p>
          <w:p w:rsidR="000D061E" w:rsidRPr="004D1D21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 xml:space="preserve">98 096 458 80 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98 095 071 80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98 115 046 80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98 094 673 80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98 094 671 80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98 100 367 ZD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16 108 177 80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16 108 176 80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16 238 615 80</w:t>
            </w: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</w:p>
          <w:p w:rsidR="000D061E" w:rsidRDefault="000D061E" w:rsidP="00C911D8">
            <w:pPr>
              <w:tabs>
                <w:tab w:val="left" w:leader="dot" w:pos="4610"/>
              </w:tabs>
              <w:spacing w:before="120"/>
              <w:jc w:val="center"/>
              <w:rPr>
                <w:sz w:val="16"/>
              </w:rPr>
            </w:pPr>
          </w:p>
          <w:p w:rsidR="000D061E" w:rsidRDefault="000D061E" w:rsidP="00C911D8">
            <w:pPr>
              <w:tabs>
                <w:tab w:val="left" w:leader="dot" w:pos="4610"/>
              </w:tabs>
              <w:spacing w:before="120" w:after="60"/>
              <w:jc w:val="center"/>
              <w:rPr>
                <w:sz w:val="16"/>
              </w:rPr>
            </w:pPr>
          </w:p>
        </w:tc>
        <w:tc>
          <w:tcPr>
            <w:tcW w:w="1279" w:type="dxa"/>
            <w:vMerge w:val="restart"/>
          </w:tcPr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R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E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R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C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R   P</w:t>
            </w:r>
          </w:p>
          <w:p w:rsidR="000D061E" w:rsidRPr="004D1D21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  <w:lang w:val="it-IT"/>
              </w:rPr>
            </w:pPr>
            <w:r w:rsidRPr="004D1D21">
              <w:rPr>
                <w:sz w:val="16"/>
                <w:lang w:val="it-IT"/>
              </w:rPr>
              <w:t>R   P</w:t>
            </w:r>
          </w:p>
          <w:p w:rsidR="000D061E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R</w:t>
            </w:r>
          </w:p>
          <w:p w:rsidR="000D061E" w:rsidRDefault="000D061E" w:rsidP="00C911D8">
            <w:pPr>
              <w:tabs>
                <w:tab w:val="left" w:leader="dot" w:pos="1269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E   P</w:t>
            </w:r>
          </w:p>
        </w:tc>
        <w:tc>
          <w:tcPr>
            <w:tcW w:w="1565" w:type="dxa"/>
            <w:vMerge w:val="restart"/>
          </w:tcPr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254,89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25,00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73,29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101,05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101 05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637,17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39,36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39,36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293,72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155,64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637,17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155,64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266,61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402,50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450,60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140,21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140,21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531,74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104,28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49,73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307,21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ab/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ab/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ab/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ab/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ab/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/>
              <w:rPr>
                <w:sz w:val="16"/>
              </w:rPr>
            </w:pPr>
            <w:r>
              <w:rPr>
                <w:sz w:val="16"/>
              </w:rPr>
              <w:t>484,28</w:t>
            </w:r>
          </w:p>
          <w:p w:rsidR="000D061E" w:rsidRDefault="000D061E" w:rsidP="00C911D8">
            <w:pPr>
              <w:tabs>
                <w:tab w:val="left" w:leader="dot" w:pos="1010"/>
              </w:tabs>
              <w:spacing w:before="120" w:after="60"/>
              <w:rPr>
                <w:sz w:val="16"/>
              </w:rPr>
            </w:pPr>
          </w:p>
        </w:tc>
      </w:tr>
      <w:tr w:rsidR="000D061E" w:rsidTr="00C911D8">
        <w:trPr>
          <w:cantSplit/>
          <w:trHeight w:val="35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6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5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6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5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4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5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60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5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</w:tr>
      <w:tr w:rsidR="000D061E" w:rsidTr="00C911D8">
        <w:trPr>
          <w:cantSplit/>
          <w:trHeight w:val="352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</w:tr>
      <w:tr w:rsidR="000D061E" w:rsidTr="00C911D8">
        <w:trPr>
          <w:cantSplit/>
          <w:trHeight w:val="544"/>
          <w:jc w:val="center"/>
        </w:trPr>
        <w:tc>
          <w:tcPr>
            <w:tcW w:w="2905" w:type="dxa"/>
            <w:vMerge/>
            <w:tcBorders>
              <w:bottom w:val="single" w:sz="4" w:space="0" w:color="auto"/>
            </w:tcBorders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4420" w:type="dxa"/>
            <w:vMerge/>
            <w:tcBorders>
              <w:bottom w:val="single" w:sz="4" w:space="0" w:color="auto"/>
            </w:tcBorders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  <w:tc>
          <w:tcPr>
            <w:tcW w:w="1565" w:type="dxa"/>
            <w:vMerge/>
            <w:tcBorders>
              <w:bottom w:val="single" w:sz="4" w:space="0" w:color="auto"/>
            </w:tcBorders>
            <w:vAlign w:val="center"/>
          </w:tcPr>
          <w:p w:rsidR="000D061E" w:rsidRDefault="000D061E" w:rsidP="00C911D8">
            <w:pPr>
              <w:rPr>
                <w:sz w:val="16"/>
                <w:lang w:val="en-GB"/>
              </w:rPr>
            </w:pPr>
          </w:p>
        </w:tc>
      </w:tr>
      <w:tr w:rsidR="000D061E" w:rsidTr="00C911D8">
        <w:trPr>
          <w:cantSplit/>
          <w:trHeight w:val="363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200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504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542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31"/>
          <w:jc w:val="center"/>
        </w:trPr>
        <w:tc>
          <w:tcPr>
            <w:tcW w:w="290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4420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279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  <w:tc>
          <w:tcPr>
            <w:tcW w:w="1565" w:type="dxa"/>
            <w:vMerge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345"/>
          <w:jc w:val="center"/>
        </w:trPr>
        <w:tc>
          <w:tcPr>
            <w:tcW w:w="7325" w:type="dxa"/>
            <w:gridSpan w:val="2"/>
            <w:vAlign w:val="center"/>
          </w:tcPr>
          <w:p w:rsidR="000D061E" w:rsidRPr="005B121B" w:rsidRDefault="000D061E" w:rsidP="00C911D8">
            <w:pPr>
              <w:pStyle w:val="Titre2"/>
              <w:rPr>
                <w:sz w:val="16"/>
                <w:szCs w:val="16"/>
                <w:u w:val="none"/>
              </w:rPr>
            </w:pPr>
            <w:r w:rsidRPr="005B121B">
              <w:rPr>
                <w:sz w:val="16"/>
                <w:szCs w:val="16"/>
                <w:u w:val="none"/>
              </w:rPr>
              <w:t xml:space="preserve">                 Total : HT= 5</w:t>
            </w:r>
            <w:r>
              <w:rPr>
                <w:sz w:val="16"/>
                <w:szCs w:val="16"/>
                <w:u w:val="none"/>
              </w:rPr>
              <w:t> </w:t>
            </w:r>
            <w:r w:rsidRPr="005B121B">
              <w:rPr>
                <w:sz w:val="16"/>
                <w:szCs w:val="16"/>
                <w:u w:val="none"/>
              </w:rPr>
              <w:t>390</w:t>
            </w:r>
            <w:r>
              <w:rPr>
                <w:sz w:val="16"/>
                <w:szCs w:val="16"/>
                <w:u w:val="none"/>
              </w:rPr>
              <w:t>,</w:t>
            </w:r>
            <w:r w:rsidRPr="005B121B">
              <w:rPr>
                <w:sz w:val="16"/>
                <w:szCs w:val="16"/>
                <w:u w:val="none"/>
              </w:rPr>
              <w:t>71           TVA= 1</w:t>
            </w:r>
            <w:r>
              <w:rPr>
                <w:sz w:val="16"/>
                <w:szCs w:val="16"/>
                <w:u w:val="none"/>
              </w:rPr>
              <w:t> 078,</w:t>
            </w:r>
            <w:r w:rsidRPr="005B121B">
              <w:rPr>
                <w:sz w:val="16"/>
                <w:szCs w:val="16"/>
                <w:u w:val="none"/>
              </w:rPr>
              <w:t>14                TTC=  6</w:t>
            </w:r>
            <w:r>
              <w:rPr>
                <w:sz w:val="16"/>
                <w:szCs w:val="16"/>
                <w:u w:val="none"/>
              </w:rPr>
              <w:t> 468,</w:t>
            </w:r>
            <w:r w:rsidRPr="005B121B">
              <w:rPr>
                <w:sz w:val="16"/>
                <w:szCs w:val="16"/>
                <w:u w:val="none"/>
              </w:rPr>
              <w:t>85</w:t>
            </w:r>
          </w:p>
        </w:tc>
        <w:tc>
          <w:tcPr>
            <w:tcW w:w="1279" w:type="dxa"/>
            <w:vAlign w:val="center"/>
          </w:tcPr>
          <w:p w:rsidR="000D061E" w:rsidRDefault="000D061E" w:rsidP="00C911D8">
            <w:pPr>
              <w:jc w:val="right"/>
              <w:rPr>
                <w:b/>
                <w:bCs/>
                <w:sz w:val="16"/>
              </w:rPr>
            </w:pPr>
          </w:p>
        </w:tc>
        <w:tc>
          <w:tcPr>
            <w:tcW w:w="1565" w:type="dxa"/>
            <w:vAlign w:val="center"/>
          </w:tcPr>
          <w:p w:rsidR="000D061E" w:rsidRDefault="000D061E" w:rsidP="00C911D8">
            <w:pPr>
              <w:rPr>
                <w:sz w:val="16"/>
              </w:rPr>
            </w:pPr>
          </w:p>
        </w:tc>
      </w:tr>
      <w:tr w:rsidR="000D061E" w:rsidTr="00C911D8">
        <w:trPr>
          <w:cantSplit/>
          <w:trHeight w:val="691"/>
          <w:jc w:val="center"/>
        </w:trPr>
        <w:tc>
          <w:tcPr>
            <w:tcW w:w="10169" w:type="dxa"/>
            <w:gridSpan w:val="4"/>
            <w:vAlign w:val="center"/>
          </w:tcPr>
          <w:p w:rsidR="000D061E" w:rsidRDefault="000D061E" w:rsidP="00C911D8">
            <w:pPr>
              <w:rPr>
                <w:sz w:val="16"/>
              </w:rPr>
            </w:pPr>
            <w:r>
              <w:rPr>
                <w:b/>
                <w:bCs/>
                <w:sz w:val="16"/>
              </w:rPr>
              <w:t xml:space="preserve">                E</w:t>
            </w:r>
            <w:r>
              <w:rPr>
                <w:sz w:val="16"/>
              </w:rPr>
              <w:t xml:space="preserve"> = </w:t>
            </w:r>
            <w:r>
              <w:rPr>
                <w:caps/>
                <w:sz w:val="16"/>
              </w:rPr>
              <w:t>É</w:t>
            </w:r>
            <w:r>
              <w:rPr>
                <w:sz w:val="16"/>
              </w:rPr>
              <w:t>change (</w:t>
            </w:r>
            <w:proofErr w:type="gramStart"/>
            <w:r>
              <w:rPr>
                <w:sz w:val="16"/>
              </w:rPr>
              <w:t>S,T</w:t>
            </w:r>
            <w:proofErr w:type="gramEnd"/>
            <w:r>
              <w:rPr>
                <w:sz w:val="16"/>
              </w:rPr>
              <w:t xml:space="preserve"> par pièce réemploi)     </w:t>
            </w:r>
            <w:r>
              <w:rPr>
                <w:b/>
                <w:bCs/>
                <w:sz w:val="16"/>
              </w:rPr>
              <w:t>R</w:t>
            </w:r>
            <w:r>
              <w:rPr>
                <w:sz w:val="16"/>
              </w:rPr>
              <w:t xml:space="preserve"> = Réparation      </w:t>
            </w:r>
            <w:r>
              <w:rPr>
                <w:b/>
                <w:bCs/>
                <w:sz w:val="16"/>
              </w:rPr>
              <w:t>D</w:t>
            </w:r>
            <w:r>
              <w:rPr>
                <w:sz w:val="16"/>
              </w:rPr>
              <w:t xml:space="preserve"> = Dépose/pose    </w:t>
            </w:r>
            <w:r>
              <w:rPr>
                <w:b/>
                <w:bCs/>
                <w:sz w:val="16"/>
              </w:rPr>
              <w:t>C</w:t>
            </w:r>
            <w:r>
              <w:rPr>
                <w:sz w:val="16"/>
              </w:rPr>
              <w:t xml:space="preserve"> = Contrôle      </w:t>
            </w:r>
            <w:r>
              <w:rPr>
                <w:b/>
                <w:bCs/>
                <w:sz w:val="16"/>
              </w:rPr>
              <w:t>P</w:t>
            </w:r>
            <w:r>
              <w:rPr>
                <w:sz w:val="16"/>
              </w:rPr>
              <w:t xml:space="preserve"> = Peinture</w:t>
            </w:r>
          </w:p>
          <w:p w:rsidR="000D061E" w:rsidRDefault="000D061E" w:rsidP="00C911D8">
            <w:pPr>
              <w:jc w:val="center"/>
              <w:rPr>
                <w:sz w:val="16"/>
              </w:rPr>
            </w:pPr>
          </w:p>
        </w:tc>
      </w:tr>
    </w:tbl>
    <w:p w:rsidR="000D061E" w:rsidRDefault="000D061E" w:rsidP="000D061E">
      <w:pPr>
        <w:rPr>
          <w:szCs w:val="22"/>
        </w:rPr>
      </w:pPr>
    </w:p>
    <w:p w:rsidR="000D061E" w:rsidRDefault="000D061E" w:rsidP="000D061E">
      <w:pPr>
        <w:rPr>
          <w:szCs w:val="22"/>
        </w:rPr>
      </w:pPr>
      <w:r>
        <w:rPr>
          <w:szCs w:val="22"/>
        </w:rPr>
        <w:t>La visite en cours aura lieu le 11/05/2X.</w:t>
      </w:r>
    </w:p>
    <w:p w:rsidR="000D061E" w:rsidRDefault="000D061E" w:rsidP="000D061E">
      <w:pPr>
        <w:rPr>
          <w:szCs w:val="22"/>
        </w:rPr>
      </w:pPr>
      <w:r>
        <w:rPr>
          <w:szCs w:val="22"/>
        </w:rPr>
        <w:t>Le contrôle organes sécurités sera effectué</w:t>
      </w:r>
      <w:r w:rsidR="00F84639">
        <w:rPr>
          <w:szCs w:val="22"/>
        </w:rPr>
        <w:t xml:space="preserve"> lors de cette visite.</w:t>
      </w:r>
    </w:p>
    <w:p w:rsidR="000D061E" w:rsidRDefault="000D061E" w:rsidP="000D061E">
      <w:pPr>
        <w:rPr>
          <w:szCs w:val="22"/>
        </w:rPr>
      </w:pPr>
      <w:r>
        <w:rPr>
          <w:szCs w:val="22"/>
        </w:rPr>
        <w:t>Le véhicule devra être sur un pont élévateur, roue déposée. Si vous ne pouvez pas respecter cette date, merci de nous en informer au moins 4 heures avant.</w:t>
      </w:r>
    </w:p>
    <w:p w:rsidR="000D061E" w:rsidRDefault="000D061E" w:rsidP="000D061E">
      <w:pPr>
        <w:rPr>
          <w:szCs w:val="22"/>
        </w:rPr>
      </w:pPr>
      <w:r>
        <w:rPr>
          <w:szCs w:val="22"/>
        </w:rPr>
        <w:t xml:space="preserve">Lors </w:t>
      </w:r>
      <w:proofErr w:type="gramStart"/>
      <w:r>
        <w:rPr>
          <w:szCs w:val="22"/>
        </w:rPr>
        <w:t>de la visite fin</w:t>
      </w:r>
      <w:proofErr w:type="gramEnd"/>
      <w:r>
        <w:rPr>
          <w:szCs w:val="22"/>
        </w:rPr>
        <w:t xml:space="preserve"> de procédure, il sera effectué :</w:t>
      </w:r>
    </w:p>
    <w:p w:rsidR="000D061E" w:rsidRDefault="000D061E" w:rsidP="000D061E">
      <w:pPr>
        <w:rPr>
          <w:szCs w:val="22"/>
        </w:rPr>
      </w:pPr>
      <w:r>
        <w:rPr>
          <w:rFonts w:cs="Arial"/>
          <w:szCs w:val="22"/>
        </w:rPr>
        <w:t>●</w:t>
      </w:r>
      <w:r>
        <w:rPr>
          <w:szCs w:val="22"/>
        </w:rPr>
        <w:t xml:space="preserve"> un contrôle technique,</w:t>
      </w:r>
    </w:p>
    <w:p w:rsidR="000D061E" w:rsidRDefault="000D061E" w:rsidP="000D061E">
      <w:pPr>
        <w:rPr>
          <w:szCs w:val="22"/>
        </w:rPr>
      </w:pPr>
      <w:r>
        <w:rPr>
          <w:rFonts w:cs="Arial"/>
          <w:szCs w:val="22"/>
        </w:rPr>
        <w:t>●</w:t>
      </w:r>
      <w:r>
        <w:rPr>
          <w:szCs w:val="22"/>
        </w:rPr>
        <w:t xml:space="preserve"> un contrôle géométrie (respectant les contrôles préliminaires ainsi que la méthodologie constructeur),</w:t>
      </w:r>
    </w:p>
    <w:p w:rsidR="000D061E" w:rsidRDefault="000D061E" w:rsidP="000D061E">
      <w:pPr>
        <w:rPr>
          <w:szCs w:val="22"/>
        </w:rPr>
      </w:pPr>
      <w:r>
        <w:rPr>
          <w:rFonts w:cs="Arial"/>
          <w:szCs w:val="22"/>
        </w:rPr>
        <w:t>●</w:t>
      </w:r>
      <w:r>
        <w:rPr>
          <w:szCs w:val="22"/>
        </w:rPr>
        <w:t xml:space="preserve"> lecture code défaut, </w:t>
      </w:r>
    </w:p>
    <w:p w:rsidR="000D061E" w:rsidRDefault="000D061E" w:rsidP="000D061E">
      <w:pPr>
        <w:rPr>
          <w:szCs w:val="22"/>
        </w:rPr>
      </w:pPr>
      <w:r>
        <w:rPr>
          <w:rFonts w:cs="Arial"/>
          <w:szCs w:val="22"/>
        </w:rPr>
        <w:t>●</w:t>
      </w:r>
      <w:r>
        <w:rPr>
          <w:szCs w:val="22"/>
        </w:rPr>
        <w:t xml:space="preserve"> essai routier par l’expert en fin de travaux.</w:t>
      </w:r>
    </w:p>
    <w:p w:rsidR="00091124" w:rsidRDefault="00091124">
      <w:pPr>
        <w:jc w:val="left"/>
      </w:pPr>
      <w:r>
        <w:br w:type="page"/>
      </w:r>
    </w:p>
    <w:p w:rsidR="00DA287E" w:rsidRDefault="00091124" w:rsidP="00091124">
      <w:pPr>
        <w:pStyle w:val="Titre1"/>
      </w:pPr>
      <w:r>
        <w:lastRenderedPageBreak/>
        <w:t>FAST DU TRAIN ROULANT AVANT</w:t>
      </w:r>
    </w:p>
    <w:p w:rsidR="00831B3D" w:rsidRDefault="008C6C4E" w:rsidP="00DA287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D40FA0">
                <wp:simplePos x="0" y="0"/>
                <wp:positionH relativeFrom="column">
                  <wp:posOffset>4992370</wp:posOffset>
                </wp:positionH>
                <wp:positionV relativeFrom="paragraph">
                  <wp:posOffset>147955</wp:posOffset>
                </wp:positionV>
                <wp:extent cx="1134745" cy="405765"/>
                <wp:effectExtent l="0" t="0" r="0" b="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0406B8" w:rsidRDefault="008F2E37" w:rsidP="000406B8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Solutions technologiques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40F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3.1pt;margin-top:11.65pt;width:89.35pt;height:31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S8tg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volKAd9OiRjQbdyRHFtjxDr1PweujBz4xwDG12qer+XpbfNBJy1VCxZbdKyaFhtAJ6ob3pX1yd&#10;cLQF2QwfZQVh6M5IBzTWqrO1g2ogQIc2PZ1aY6mUNmT4jsxJjFEJNhLE85kj59P0eLtX2rxnskN2&#10;kWEFrXfodH+vjWVD06OLDSZkwdvWtb8Vzw7AcTqB2HDV2iwL182fSZCsF+sF8Ug0W3skyHPvtlgR&#10;b1aE8zh/l69WefjLxg1J2vCqYsKGOSorJH/WuYPGJ02ctKVlyysLZylptd2sWoX2FJRduM/VHCxn&#10;N/85DVcEyOVFSmFEgrso8YrZYu6RgsReMg8WXhAmd8ksIAnJi+cp3XPB/j0lNGQ4iaN4EtOZ9Ivc&#10;Ave9zo2mHTcwO1regXhPTjS1ElyLyrXWUN5O64tSWPrnUkC7j412grUandRqxs0IKFbFG1k9gXSV&#10;BGWBPmHgwaKR6gdGAwyPDOvvO6oYRu0HAfJPQkLstHEbEs8j2KhLy+bSQkUJUBk2GE3LlZkm1K5X&#10;fNtApOnBCXkLT6bmTs1nVoeHBgPCJXUYZnYCXe6d13nkLn8DAAD//wMAUEsDBBQABgAIAAAAIQD3&#10;XYof3gAAAAkBAAAPAAAAZHJzL2Rvd25yZXYueG1sTI/BTsMwEETvSPyDtUjcqE1a0iRkUyEQVxCF&#10;VuLmxtskIl5HsduEv8ec4Liap5m35Wa2vTjT6DvHCLcLBYK4dqbjBuHj/fkmA+GDZqN7x4TwTR42&#10;1eVFqQvjJn6j8zY0IpawLzRCG8JQSOnrlqz2CzcQx+zoRqtDPMdGmlFPsdz2MlEqlVZ3HBdaPdBj&#10;S/XX9mQRdi/Hz/1KvTZP9m6Y3Kwk21wiXl/ND/cgAs3hD4Zf/agOVXQ6uBMbL3qEdZYmEUVIlksQ&#10;EcjTVQ7igJCtE5BVKf9/UP0AAAD//wMAUEsBAi0AFAAGAAgAAAAhALaDOJL+AAAA4QEAABMAAAAA&#10;AAAAAAAAAAAAAAAAAFtDb250ZW50X1R5cGVzXS54bWxQSwECLQAUAAYACAAAACEAOP0h/9YAAACU&#10;AQAACwAAAAAAAAAAAAAAAAAvAQAAX3JlbHMvLnJlbHNQSwECLQAUAAYACAAAACEA3cbUvLYCAAC6&#10;BQAADgAAAAAAAAAAAAAAAAAuAgAAZHJzL2Uyb0RvYy54bWxQSwECLQAUAAYACAAAACEA912KH94A&#10;AAAJAQAADwAAAAAAAAAAAAAAAAAQBQAAZHJzL2Rvd25yZXYueG1sUEsFBgAAAAAEAAQA8wAAABsG&#10;AAAAAA==&#10;" filled="f" stroked="f">
                <v:textbox>
                  <w:txbxContent>
                    <w:p w:rsidR="008F2E37" w:rsidRPr="000406B8" w:rsidRDefault="008F2E37" w:rsidP="000406B8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 xml:space="preserve">Solutions technologiques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687319">
                <wp:simplePos x="0" y="0"/>
                <wp:positionH relativeFrom="column">
                  <wp:posOffset>3314065</wp:posOffset>
                </wp:positionH>
                <wp:positionV relativeFrom="paragraph">
                  <wp:posOffset>142240</wp:posOffset>
                </wp:positionV>
                <wp:extent cx="1134745" cy="405765"/>
                <wp:effectExtent l="0" t="2540" r="1905" b="127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0406B8" w:rsidRDefault="008F2E37" w:rsidP="000406B8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Sous-f</w:t>
                            </w:r>
                            <w:r w:rsidRPr="000406B8">
                              <w:rPr>
                                <w:b/>
                                <w:i/>
                                <w:sz w:val="18"/>
                              </w:rPr>
                              <w:t xml:space="preserve">onctions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techniques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7319" id="Text Box 4" o:spid="_x0000_s1027" type="#_x0000_t202" style="position:absolute;margin-left:260.95pt;margin-top:11.2pt;width:89.35pt;height:31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A2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OUaCdtCjBzYadCtHRGx5hl6n4HXfg58Z4Rja7Kjq/k6WXzUSctVQsWU3SsmhYbSC9EJ70z+7&#10;OuFoC7IZPsgKwtCdkQ5orFVnawfVQIAObXo8tcamUtqQ4SWZkxijEmwkiOez2IWg6fF2r7R5x2SH&#10;7CLDClrv0On+ThubDU2PLjaYkAVvW9f+Vjw7AMfpBGLDVWuzWbhu/kiCZL1YL4hHotnaI0GeezfF&#10;inizIpzH+WW+WuXhTxs3JGnDq4oJG+aorJD8WecOGp80cdKWli2vLJxNSavtZtUqtKeg7MJ9h4Kc&#10;ufnP03BFAC4vKIURCW6jxCtmi7lHChJ7yTxYeEGY3CazgCQkL55TuuOC/TslNGQ4iaN4EtNvuQXu&#10;e82Nph03MDta3oF4T040tRJci8q11lDeTuuzUtj0n0oB7T422gnWanRSqxk3o3saTs1WzBtZPYKC&#10;lQSBgUxh7sGikeo7RgPMkAzrbzuqGEbtewGvIAkJsUPHbUg8j2Cjzi2bcwsVJUBl2GA0LVdmGlS7&#10;XvFtA5GmdyfkDbycmjtRP2V1eG8wJxy3w0yzg+h877yeJu/yFwAAAP//AwBQSwMEFAAGAAgAAAAh&#10;ACibHQreAAAACQEAAA8AAABkcnMvZG93bnJldi54bWxMj8tOwzAQRfdI/IM1SOyo3dCWNmRSIRBb&#10;EOUhsXPjaRIRj6PYbcLfM6xgObpH954ptpPv1ImG2AZGmM8MKOIquJZrhLfXx6s1qJgsO9sFJoRv&#10;irAtz88Km7sw8guddqlWUsIxtwhNSn2udawa8jbOQk8s2SEM3iY5h1q7wY5S7judGbPS3rYsC43t&#10;6b6h6mt39AjvT4fPj4V5rh/8sh/DZDT7jUa8vJjubkElmtIfDL/6og6lOO3DkV1UHcIym28ERciy&#10;BSgBbmQO1B5hvboGXRb6/wflDwAAAP//AwBQSwECLQAUAAYACAAAACEAtoM4kv4AAADhAQAAEwAA&#10;AAAAAAAAAAAAAAAAAAAAW0NvbnRlbnRfVHlwZXNdLnhtbFBLAQItABQABgAIAAAAIQA4/SH/1gAA&#10;AJQBAAALAAAAAAAAAAAAAAAAAC8BAABfcmVscy8ucmVsc1BLAQItABQABgAIAAAAIQCXHUA2uAIA&#10;AMEFAAAOAAAAAAAAAAAAAAAAAC4CAABkcnMvZTJvRG9jLnhtbFBLAQItABQABgAIAAAAIQAomx0K&#10;3gAAAAkBAAAPAAAAAAAAAAAAAAAAABIFAABkcnMvZG93bnJldi54bWxQSwUGAAAAAAQABADzAAAA&#10;HQYAAAAA&#10;" filled="f" stroked="f">
                <v:textbox>
                  <w:txbxContent>
                    <w:p w:rsidR="008F2E37" w:rsidRPr="000406B8" w:rsidRDefault="008F2E37" w:rsidP="000406B8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Sous-f</w:t>
                      </w:r>
                      <w:r w:rsidRPr="000406B8">
                        <w:rPr>
                          <w:b/>
                          <w:i/>
                          <w:sz w:val="18"/>
                        </w:rPr>
                        <w:t xml:space="preserve">onctions </w:t>
                      </w:r>
                      <w:r>
                        <w:rPr>
                          <w:b/>
                          <w:i/>
                          <w:sz w:val="18"/>
                        </w:rPr>
                        <w:t xml:space="preserve">techniques </w:t>
                      </w:r>
                    </w:p>
                  </w:txbxContent>
                </v:textbox>
              </v:shape>
            </w:pict>
          </mc:Fallback>
        </mc:AlternateContent>
      </w:r>
    </w:p>
    <w:p w:rsidR="00470EAA" w:rsidRDefault="00470EAA" w:rsidP="00470EAA"/>
    <w:p w:rsidR="00470EAA" w:rsidRDefault="00470EAA" w:rsidP="00831B3D">
      <w:pPr>
        <w:jc w:val="center"/>
      </w:pPr>
    </w:p>
    <w:p w:rsidR="00470EAA" w:rsidRDefault="008C6C4E" w:rsidP="00831B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14573B">
                <wp:simplePos x="0" y="0"/>
                <wp:positionH relativeFrom="column">
                  <wp:posOffset>1792605</wp:posOffset>
                </wp:positionH>
                <wp:positionV relativeFrom="paragraph">
                  <wp:posOffset>88900</wp:posOffset>
                </wp:positionV>
                <wp:extent cx="1134745" cy="513715"/>
                <wp:effectExtent l="0" t="2540" r="0" b="0"/>
                <wp:wrapNone/>
                <wp:docPr id="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0406B8" w:rsidRDefault="008F2E37" w:rsidP="000406B8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406B8">
                              <w:rPr>
                                <w:b/>
                                <w:i/>
                                <w:sz w:val="18"/>
                              </w:rPr>
                              <w:t xml:space="preserve">Fonctions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techniques principales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573B" id="Text Box 3" o:spid="_x0000_s1028" type="#_x0000_t202" style="position:absolute;left:0;text-align:left;margin-left:141.15pt;margin-top:7pt;width:89.35pt;height:40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ZAhgIAABc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3w&#10;fIqRJB1w9MAGh5ZqQJe+PL22JVjda7BzA2wDzSFVq+9U/cUiqVYtkVt2Y4zqW0YohJf4m9HZ1RHH&#10;epBN/15RcEN2TgWgoTGdrx1UAwE60PR4osaHUnuXyWU2y3KMajjLk8tZkgcXpDze1sa6t0x1yE8q&#10;bID6gE72d9b5aEh5NPHOrBKcrrkQYWG2m5UwaE9AJuvwHdBfmAnpjaXy10bEcQeCBB/+zIcbaH8q&#10;kjSLl2kxWU/ns0m2zvJJMYvnkzgplsU0zorsdv3dB5hkZcspZfKOS3aUYJL9HcWHZhjFE0SI+goX&#10;eZqPFP0xyTh8v0uy4w46UvAOJHEyIqUn9o2kkDYpHeFinEcvww9Vhhoc/6EqQQae+VEDbtgMQXCp&#10;9+4lslH0EXRhFNAG5MNrApNWmW8Y9dCZFbZfd8QwjMQ7CdoqkizzrRwWWT5LYWHOTzbnJ0TWAFVh&#10;h9E4Xbmx/Xfa8G0LnkY1S3UDemx4kMpzVAcVQ/eFnA4vhW/v83Wwen7PFj8AAAD//wMAUEsDBBQA&#10;BgAIAAAAIQBoEmMJ3gAAAAkBAAAPAAAAZHJzL2Rvd25yZXYueG1sTI/BTsMwEETvSPyDtZW4IOo0&#10;hLQJcSpAAvXa0g/YxG4SNV5Hsdukf89ygtuO5ml2ptjOthdXM/rOkYLVMgJhqHa6o0bB8fvzaQPC&#10;BySNvSOj4GY8bMv7uwJz7Sbam+shNIJDyOeooA1hyKX0dWss+qUbDLF3cqPFwHJspB5x4nDbyziK&#10;UmmxI/7Q4mA+WlOfDxer4LSbHl+yqfoKx/U+Sd+xW1fuptTDYn57BRHMHP5g+K3P1aHkTpW7kPai&#10;VxBv4mdG2Uh4EwNJuuKjUpAlGciykP8XlD8AAAD//wMAUEsBAi0AFAAGAAgAAAAhALaDOJL+AAAA&#10;4QEAABMAAAAAAAAAAAAAAAAAAAAAAFtDb250ZW50X1R5cGVzXS54bWxQSwECLQAUAAYACAAAACEA&#10;OP0h/9YAAACUAQAACwAAAAAAAAAAAAAAAAAvAQAAX3JlbHMvLnJlbHNQSwECLQAUAAYACAAAACEA&#10;AX3GQIYCAAAXBQAADgAAAAAAAAAAAAAAAAAuAgAAZHJzL2Uyb0RvYy54bWxQSwECLQAUAAYACAAA&#10;ACEAaBJjCd4AAAAJAQAADwAAAAAAAAAAAAAAAADgBAAAZHJzL2Rvd25yZXYueG1sUEsFBgAAAAAE&#10;AAQA8wAAAOsFAAAAAA==&#10;" stroked="f">
                <v:textbox>
                  <w:txbxContent>
                    <w:p w:rsidR="008F2E37" w:rsidRPr="000406B8" w:rsidRDefault="008F2E37" w:rsidP="000406B8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0406B8">
                        <w:rPr>
                          <w:b/>
                          <w:i/>
                          <w:sz w:val="18"/>
                        </w:rPr>
                        <w:t xml:space="preserve">Fonctions </w:t>
                      </w:r>
                      <w:r>
                        <w:rPr>
                          <w:b/>
                          <w:i/>
                          <w:sz w:val="18"/>
                        </w:rPr>
                        <w:t>techniques principales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634168">
                <wp:simplePos x="0" y="0"/>
                <wp:positionH relativeFrom="column">
                  <wp:posOffset>366395</wp:posOffset>
                </wp:positionH>
                <wp:positionV relativeFrom="paragraph">
                  <wp:posOffset>1851660</wp:posOffset>
                </wp:positionV>
                <wp:extent cx="1134745" cy="513715"/>
                <wp:effectExtent l="1905" t="3175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0406B8" w:rsidRDefault="008F2E37" w:rsidP="000406B8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406B8">
                              <w:rPr>
                                <w:b/>
                                <w:i/>
                                <w:sz w:val="18"/>
                              </w:rPr>
                              <w:t>Fonctions de service à satisfaire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34168" id="Text Box 2" o:spid="_x0000_s1029" type="#_x0000_t202" style="position:absolute;left:0;text-align:left;margin-left:28.85pt;margin-top:145.8pt;width:89.35pt;height:40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fKhQIAABc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XhR&#10;YqRIDxw98NGjaz2iPJRnMK4Gq3sDdn6EbaA5purMnaafHVL6piNqw19Zq4eOEwbhZeFmcnJ1wnEB&#10;ZD280wzckK3XEWhsbR9qB9VAgA40PR6pCaHQ4DI7L+YFhEjhrMzO51kZXZD6cNtY599w3aMwabAF&#10;6iM62d05H6Ih9cEkOHNaCrYSUsaF3axvpEU7AjJZxW+P/sxMqmCsdLg2IU47ECT4CGch3Ej7tyrL&#10;i/Q6r2ari8V8VqyKclbN08Uszarr6iItquJ29T0EmBV1Jxjj6k4ofpBgVvwdxftmmMQTRYiGBldl&#10;Xk4U/THJNH6/S7IXHjpSih4kcTQidSD2tWKQNqk9EXKaJ8/Dj1WGGhz+sSpRBoH5SQN+XI9RcOfB&#10;e5DIWrNH0IXVQBuQD68JTDptv2I0QGc22H3ZEssxkm8VaKvKiiK0clwU5TyHhT09WZ+eEEUBqsEe&#10;o2l646f23xorNh14mtSs9CvQYyuiVJ6i2qsYui/mtH8pQnufrqPV03u2/AEAAP//AwBQSwMEFAAG&#10;AAgAAAAhAA0rbfjfAAAACgEAAA8AAABkcnMvZG93bnJldi54bWxMj9FOg0AQRd9N/IfNmPhi7FJa&#10;2JYyNGqi8bW1HzDAFojsLGG3hf6965M+Tu7JvWfy/Wx6cdWj6ywjLBcRCM2VrTtuEE5f788bEM4T&#10;19Rb1gg37WBf3N/llNV24oO+Hn0jQgm7jBBa74dMSle12pBb2EFzyM52NOTDOTayHmkK5aaXcRSl&#10;0lDHYaGlQb+1uvo+XgzC+XN6SrZT+eFP6rBOX6lTpb0hPj7MLzsQXs/+D4Zf/aAORXAq7YVrJ3qE&#10;RKlAIsTbZQoiAPEqXYMoEVYqTkAWufz/QvEDAAD//wMAUEsBAi0AFAAGAAgAAAAhALaDOJL+AAAA&#10;4QEAABMAAAAAAAAAAAAAAAAAAAAAAFtDb250ZW50X1R5cGVzXS54bWxQSwECLQAUAAYACAAAACEA&#10;OP0h/9YAAACUAQAACwAAAAAAAAAAAAAAAAAvAQAAX3JlbHMvLnJlbHNQSwECLQAUAAYACAAAACEA&#10;U5IXyoUCAAAXBQAADgAAAAAAAAAAAAAAAAAuAgAAZHJzL2Uyb0RvYy54bWxQSwECLQAUAAYACAAA&#10;ACEADStt+N8AAAAKAQAADwAAAAAAAAAAAAAAAADfBAAAZHJzL2Rvd25yZXYueG1sUEsFBgAAAAAE&#10;AAQA8wAAAOsFAAAAAA==&#10;" stroked="f">
                <v:textbox>
                  <w:txbxContent>
                    <w:p w:rsidR="008F2E37" w:rsidRPr="000406B8" w:rsidRDefault="008F2E37" w:rsidP="000406B8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0406B8">
                        <w:rPr>
                          <w:b/>
                          <w:i/>
                          <w:sz w:val="18"/>
                        </w:rPr>
                        <w:t>Fonctions de service à satisfaire</w:t>
                      </w:r>
                    </w:p>
                  </w:txbxContent>
                </v:textbox>
              </v:shape>
            </w:pict>
          </mc:Fallback>
        </mc:AlternateContent>
      </w:r>
      <w:r w:rsidR="00470EAA">
        <w:rPr>
          <w:noProof/>
        </w:rPr>
        <w:drawing>
          <wp:inline distT="0" distB="0" distL="0" distR="0" wp14:anchorId="44D11DDB" wp14:editId="5F9DC4F9">
            <wp:extent cx="5958416" cy="7617360"/>
            <wp:effectExtent l="19050" t="0" r="4234" b="0"/>
            <wp:docPr id="7" name="Image 2" descr="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701" cy="76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D" w:rsidRPr="00831B3D" w:rsidRDefault="00831B3D" w:rsidP="00470EAA"/>
    <w:p w:rsidR="005718FA" w:rsidRPr="000B20A9" w:rsidRDefault="008C6C4E" w:rsidP="000B20A9">
      <w:pPr>
        <w:pStyle w:val="Titre1"/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2CFB91">
                <wp:simplePos x="0" y="0"/>
                <wp:positionH relativeFrom="column">
                  <wp:posOffset>892810</wp:posOffset>
                </wp:positionH>
                <wp:positionV relativeFrom="paragraph">
                  <wp:posOffset>449580</wp:posOffset>
                </wp:positionV>
                <wp:extent cx="4540885" cy="529590"/>
                <wp:effectExtent l="4445" t="0" r="0" b="0"/>
                <wp:wrapNone/>
                <wp:docPr id="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88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0B20A9" w:rsidRDefault="008F2E37" w:rsidP="000B20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B20A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27/08/21 40D01A</w:t>
                            </w:r>
                          </w:p>
                          <w:p w:rsidR="008F2E37" w:rsidRPr="000B20A9" w:rsidRDefault="008F2E37" w:rsidP="000B20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0B20A9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BIELLETTES DETAIL CREMAILL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È</w:t>
                            </w:r>
                            <w:r w:rsidRPr="000B20A9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CFB91" id="Text Box 16" o:spid="_x0000_s1030" type="#_x0000_t202" style="position:absolute;left:0;text-align:left;margin-left:70.3pt;margin-top:35.4pt;width:357.55pt;height:41.7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QAuQ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cFI0B5q9Mj2Bt3JPQpnNj/joDNQexhA0ezhHersYtXDvay+aSTksqViw26VkmPLaA3+hfanf/F1&#10;wtEWZD1+lDXYoVsjHdC+Ub1NHqQDATrU6elUG+tLBY8kJkGSxBhVIIujNE5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PbD3pEQzS8GVqF1pDeXddL5IhXX/nAoo97HQjrCWoxNbzX69d71Bjn2wlvUT&#10;MFhJIBjQFAYfHFqpfmA0whDJsf6+pYph1H0Q0AVpSIidOu5C4nkEF3UpWV9KqKgAKscGo+m4NNOk&#10;2g6Kb1qwdOy7W+ickjtS2xabvDr0GwwKF9thqNlJdHl3WufRu/gNAAD//wMAUEsDBBQABgAIAAAA&#10;IQDilLeK3QAAAAoBAAAPAAAAZHJzL2Rvd25yZXYueG1sTI/NTsMwEITvSLyDtUjcqE3UNFWIU1Wo&#10;LUegRJzdeEki4h/ZbhrenuVEj6MZzXxTbWYzsglDHJyV8LgQwNC2Tg+2k9B87B/WwGJSVqvRWZTw&#10;gxE29e1NpUrtLvYdp2PqGJXYWCoJfUq+5Dy2PRoVF86jJe/LBaMSydBxHdSFys3IMyFW3KjB0kKv&#10;PD732H4fz0aCT/5QvITXt+1uP4nm89BkQ7eT8v5u3j4BSzin/zD84RM61MR0cmerIxtJL8WKohIK&#10;QRcosM7zAtiJnHyZAa8rfn2h/gUAAP//AwBQSwECLQAUAAYACAAAACEAtoM4kv4AAADhAQAAEwAA&#10;AAAAAAAAAAAAAAAAAAAAW0NvbnRlbnRfVHlwZXNdLnhtbFBLAQItABQABgAIAAAAIQA4/SH/1gAA&#10;AJQBAAALAAAAAAAAAAAAAAAAAC8BAABfcmVscy8ucmVsc1BLAQItABQABgAIAAAAIQCH9yQAuQIA&#10;AMIFAAAOAAAAAAAAAAAAAAAAAC4CAABkcnMvZTJvRG9jLnhtbFBLAQItABQABgAIAAAAIQDilLeK&#10;3QAAAAoBAAAPAAAAAAAAAAAAAAAAABMFAABkcnMvZG93bnJldi54bWxQSwUGAAAAAAQABADzAAAA&#10;HQYAAAAA&#10;" filled="f" stroked="f">
                <v:textbox style="mso-fit-shape-to-text:t">
                  <w:txbxContent>
                    <w:p w:rsidR="008F2E37" w:rsidRPr="000B20A9" w:rsidRDefault="008F2E37" w:rsidP="000B20A9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B20A9">
                        <w:rPr>
                          <w:rFonts w:ascii="Times New Roman" w:hAnsi="Times New Roman"/>
                          <w:b/>
                          <w:sz w:val="24"/>
                        </w:rPr>
                        <w:t>27/08/21 40D01A</w:t>
                      </w:r>
                    </w:p>
                    <w:p w:rsidR="008F2E37" w:rsidRPr="000B20A9" w:rsidRDefault="008F2E37" w:rsidP="000B20A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0B20A9">
                        <w:rPr>
                          <w:rFonts w:ascii="Times New Roman" w:hAnsi="Times New Roman"/>
                          <w:b/>
                          <w:sz w:val="36"/>
                        </w:rPr>
                        <w:t>BIELLETTES DETAIL CREMAILL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È</w:t>
                      </w:r>
                      <w:r w:rsidRPr="000B20A9">
                        <w:rPr>
                          <w:rFonts w:ascii="Times New Roman" w:hAnsi="Times New Roman"/>
                          <w:b/>
                          <w:sz w:val="36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0E0251">
        <w:t>BIELLETTE DE DIRECTION</w:t>
      </w:r>
    </w:p>
    <w:p w:rsidR="000B20A9" w:rsidRDefault="000B20A9" w:rsidP="000B20A9">
      <w:pPr>
        <w:jc w:val="center"/>
        <w:rPr>
          <w:rFonts w:cs="Arial"/>
          <w:szCs w:val="22"/>
        </w:rPr>
      </w:pPr>
    </w:p>
    <w:p w:rsidR="000B20A9" w:rsidRDefault="000B20A9" w:rsidP="000B20A9">
      <w:pPr>
        <w:jc w:val="center"/>
        <w:rPr>
          <w:rFonts w:cs="Arial"/>
          <w:szCs w:val="22"/>
        </w:rPr>
      </w:pPr>
    </w:p>
    <w:p w:rsidR="000B20A9" w:rsidRDefault="000B20A9" w:rsidP="000B20A9">
      <w:pPr>
        <w:jc w:val="center"/>
        <w:rPr>
          <w:rFonts w:cs="Arial"/>
          <w:szCs w:val="22"/>
        </w:rPr>
      </w:pPr>
    </w:p>
    <w:p w:rsidR="000B20A9" w:rsidRDefault="008C6C4E" w:rsidP="000B20A9">
      <w:pPr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BBC157">
                <wp:simplePos x="0" y="0"/>
                <wp:positionH relativeFrom="column">
                  <wp:posOffset>3789045</wp:posOffset>
                </wp:positionH>
                <wp:positionV relativeFrom="paragraph">
                  <wp:posOffset>378460</wp:posOffset>
                </wp:positionV>
                <wp:extent cx="1597025" cy="252095"/>
                <wp:effectExtent l="0" t="0" r="0" b="0"/>
                <wp:wrapNone/>
                <wp:docPr id="8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Pr="00CC0BEC" w:rsidRDefault="008F2E37" w:rsidP="005D31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Crémaillère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BC157" id="Text Box 13" o:spid="_x0000_s1031" type="#_x0000_t202" style="position:absolute;left:0;text-align:left;margin-left:298.35pt;margin-top:29.8pt;width:125.75pt;height:19.8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s7hAIAABgFAAAOAAAAZHJzL2Uyb0RvYy54bWysVFtv2yAUfp+0/4B4T32p3cZWnKpp52lS&#10;d5Ha/QACOEazgQGJ3VX77zvgJE13kaZpfsBcDt+5fN9hcTX2HdpxY4WSFU7OYoy4pIoJuanw54d6&#10;NsfIOiIZ6ZTkFX7kFl8tX79aDLrkqWpVx7hBACJtOegKt87pMoosbXlP7JnSXMJho0xPHCzNJmKG&#10;DIDed1EaxxfRoAzTRlFuLezeTod4GfCbhlP3sWksd6irMMTmwmjCuPZjtFyQcmOIbgXdh0H+IYqe&#10;CAlOj1C3xBG0NeIXqF5Qo6xq3BlVfaSaRlAecoBskvinbO5bonnIBYpj9bFM9v/B0g+7TwYJVuH5&#10;OUaS9MDRAx8dWqkRJee+PoO2JZjdazB0I+wDzyFXq+8U/WKRVDctkRt+bYwaWk4YxJf4m9HJ1QnH&#10;epD18F4x8EO2TgWgsTG9Lx6UAwE68PR45MbHQr3LvLiM0xwjCmdpnsZFHlyQ8nBbG+vectUjP6mw&#10;Ae4DOtndWeejIeXBxDuzqhOsFl0XFmazvukM2hHQSR2+PfoLs056Y6n8tQlx2oEgwYc/8+EG3p+K&#10;JM3iVVrM6ov55Syrs3wGGcxncVKsios4K7Lb+rsPMMnKVjDG5Z2Q/KDBJPs7jvfdMKknqBANFS5y&#10;qFTI649JxuH7XZK9cNCSnehBE0cjUnpi30gGaZPSEdFN8+hl+KHKUIPDP1QlyMAzP2nAjesxKC4Q&#10;6CWyVuwRdGEU0Abkw3MCk1aZbxgN0JoVtl+3xHCMuncStFUkWeZ7OSyy/DKFhTk9WZ+eEEkBqsIO&#10;o2l646b+32ojNi14Oqj5GvRYiyCV56j2Kob2Czntnwrf36frYPX8oC1/AAAA//8DAFBLAwQUAAYA&#10;CAAAACEAdX1Fgt4AAAAJAQAADwAAAGRycy9kb3ducmV2LnhtbEyPwU7DMAyG70i8Q2QkbixlsNGW&#10;ptPExIUDEgMJjlnjNhWJEyVZV96ewAVutvzp9/c3m9kaNmGIoyMB14sCGFLn1EiDgLfXx6sSWEyS&#10;lDSOUMAXRti052eNrJU70QtO+zSwHEKxlgJ0Sr7mPHYarYwL55HyrXfBypTXMHAV5CmHW8OXRbHm&#10;Vo6UP2jp8UFj97k/WgHvVo9qF54/emWm3VO/Xfk5eCEuL+btPbCEc/qD4Uc/q0ObnQ7uSCoyI2BV&#10;re8y+jsAy0B5Wy6BHQRU1Q3wtuH/G7TfAAAA//8DAFBLAQItABQABgAIAAAAIQC2gziS/gAAAOEB&#10;AAATAAAAAAAAAAAAAAAAAAAAAABbQ29udGVudF9UeXBlc10ueG1sUEsBAi0AFAAGAAgAAAAhADj9&#10;If/WAAAAlAEAAAsAAAAAAAAAAAAAAAAALwEAAF9yZWxzLy5yZWxzUEsBAi0AFAAGAAgAAAAhAEsO&#10;+zuEAgAAGAUAAA4AAAAAAAAAAAAAAAAALgIAAGRycy9lMm9Eb2MueG1sUEsBAi0AFAAGAAgAAAAh&#10;AHV9RYLeAAAACQEAAA8AAAAAAAAAAAAAAAAA3gQAAGRycy9kb3ducmV2LnhtbFBLBQYAAAAABAAE&#10;APMAAADpBQAAAAA=&#10;" stroked="f">
                <v:textbox style="mso-fit-shape-to-text:t">
                  <w:txbxContent>
                    <w:p w:rsidR="008F2E37" w:rsidRPr="00CC0BEC" w:rsidRDefault="008F2E37" w:rsidP="005D31D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Crémaillère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F51461">
                <wp:simplePos x="0" y="0"/>
                <wp:positionH relativeFrom="column">
                  <wp:posOffset>3260090</wp:posOffset>
                </wp:positionH>
                <wp:positionV relativeFrom="paragraph">
                  <wp:posOffset>569595</wp:posOffset>
                </wp:positionV>
                <wp:extent cx="933450" cy="742315"/>
                <wp:effectExtent l="47625" t="6985" r="9525" b="50800"/>
                <wp:wrapNone/>
                <wp:docPr id="8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742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D3C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56.7pt;margin-top:44.85pt;width:73.5pt;height:58.4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c8PwIAAG0EAAAOAAAAZHJzL2Uyb0RvYy54bWysVMGO2jAQvVfqP1i+Q0gILESE1SqB9rBt&#10;V9rtBxjbIVYd27INAVX9945Nli3tpaqagzOOZ968mXnO6v7USXTk1gmtSpyOJxhxRTUTal/iry/b&#10;0QIj54liRGrFS3zmDt+v379b9abgmW61ZNwiAFGu6E2JW+9NkSSOtrwjbqwNV3DYaNsRD1u7T5gl&#10;PaB3Mskmk3nSa8uM1ZQ7B1/ryyFeR/ym4dR/aRrHPZIlBm4+rjauu7Am6xUp9paYVtCBBvkHFh0R&#10;CpJeoWriCTpY8QdUJ6jVTjd+THWX6KYRlMcaoJp08ls1zy0xPNYCzXHm2ib3/2Dp5+OTRYKVeJFh&#10;pEgHM3o4eB1TozQPDeqNK8CvUk82lEhP6tk8avrNIaWrlqg9j94vZwPBaYhIbkLCxhlIs+s/aQY+&#10;BBLEbp0a26FGCvMxBAZw6Ag6xfGcr+PhJ48ofFxOp/kMhkjh6C7Ppuks5iJFgAnBxjr/gesOBaPE&#10;zlsi9q2vtFIgBG0vKcjx0flA8i0gBCu9FVJGPUiFekg3y2aRk9NSsHAY3Jzd7ypp0ZEERcVnYHHj&#10;ZvVBsQjWcsI2g+2JkGAjH1vlrYDmSY5Dto4zjCSHSxSsCz2pQkYoHwgP1kVU35eT5WaxWeSjPJtv&#10;RvmkrkcP2yofzbfp3aye1lVVpz8C+TQvWsEYV4H/q8DT/O8ENFy1izSvEr82KrlFjx0Fsq/vSDoq&#10;IQz/IqOdZucnG6oLogBNR+fh/oVL8+s+er39JdY/AQAA//8DAFBLAwQUAAYACAAAACEALB5kR+EA&#10;AAAKAQAADwAAAGRycy9kb3ducmV2LnhtbEyPwU7DMAyG70i8Q2QkLoglKywrpemEgMEJTSvjnjWh&#10;rdY4VZNt7dtjTnC0/en39+er0XXsZIfQelQwnwlgFitvWqwV7D7XtymwEDUa3Xm0CiYbYFVcXuQ6&#10;M/6MW3sqY80oBEOmFTQx9hnnoWqs02Hme4t0+/aD05HGoeZm0GcKdx1PhJDc6RbpQ6N7+9zY6lAe&#10;nYKXcrNYf93sxmSq3j/Kt/SwwelVqeur8ekRWLRj/IPhV5/UoSCnvT+iCaxTsJjf3ROqIH1YAiNA&#10;SkGLvYJESAm8yPn/CsUPAAAA//8DAFBLAQItABQABgAIAAAAIQC2gziS/gAAAOEBAAATAAAAAAAA&#10;AAAAAAAAAAAAAABbQ29udGVudF9UeXBlc10ueG1sUEsBAi0AFAAGAAgAAAAhADj9If/WAAAAlAEA&#10;AAsAAAAAAAAAAAAAAAAALwEAAF9yZWxzLy5yZWxzUEsBAi0AFAAGAAgAAAAhAEwAlzw/AgAAbQQA&#10;AA4AAAAAAAAAAAAAAAAALgIAAGRycy9lMm9Eb2MueG1sUEsBAi0AFAAGAAgAAAAhACweZEf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71B84B0">
                <wp:simplePos x="0" y="0"/>
                <wp:positionH relativeFrom="column">
                  <wp:posOffset>3742055</wp:posOffset>
                </wp:positionH>
                <wp:positionV relativeFrom="paragraph">
                  <wp:posOffset>3618230</wp:posOffset>
                </wp:positionV>
                <wp:extent cx="2919095" cy="1177290"/>
                <wp:effectExtent l="0" t="0" r="0" b="0"/>
                <wp:wrapNone/>
                <wp:docPr id="7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095" cy="1177290"/>
                          <a:chOff x="6819" y="5976"/>
                          <a:chExt cx="4597" cy="1854"/>
                        </a:xfrm>
                      </wpg:grpSpPr>
                      <wps:wsp>
                        <wps:cNvPr id="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7433"/>
                            <a:ext cx="2515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E37" w:rsidRPr="00CC0BEC" w:rsidRDefault="008F2E37" w:rsidP="00CC1550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CC0BEC">
                                <w:rPr>
                                  <w:b/>
                                  <w:i/>
                                </w:rPr>
                                <w:t>Biellette de direction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55" y="6675"/>
                            <a:ext cx="195" cy="7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5976"/>
                            <a:ext cx="2515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E37" w:rsidRPr="00CC0BEC" w:rsidRDefault="008F2E37" w:rsidP="00CC1550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Rotule</w:t>
                              </w:r>
                              <w:r w:rsidRPr="00CC0BEC">
                                <w:rPr>
                                  <w:b/>
                                  <w:i/>
                                </w:rPr>
                                <w:t xml:space="preserve"> de direction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8040" y="6328"/>
                            <a:ext cx="255" cy="7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B84B0" id="Group 15" o:spid="_x0000_s1032" style="position:absolute;left:0;text-align:left;margin-left:294.65pt;margin-top:284.9pt;width:229.85pt;height:92.7pt;z-index:251648000" coordorigin="6819,5976" coordsize="4597,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ouKQQAALcPAAAOAAAAZHJzL2Uyb0RvYy54bWzsV9tu4zYQfS/QfyD47liSJeuCKIvEl7RA&#10;2i6wad9pibKESqRK0rGzRf+9w6Hs2N4sUmzQAAvEDzIp3mbOzDlDXX7YdS154Eo3UuTUv/Ao4aKQ&#10;ZSPWOf39fjlKKNGGiZK1UvCcPnJNP1z9+MPlts94IGvZllwR2ETobNvntDamz8ZjXdS8Y/pC9lzA&#10;YCVVxwx01XpcKraF3bt2HHjedLyVquyVLLjW8HbuBukV7l9VvDC/VZXmhrQ5BdsMPhU+V/Y5vrpk&#10;2Vqxvm6KwQz2DVZ0rBFw6GGrOTOMbFTzxVZdUyipZWUuCtmNZVU1BUcfwBvfO/PmVslNj76ss+26&#10;P8AE0J7h9M3bFr8+fFSkKXMax5QI1kGM8FjiRxacbb/OYM6t6j/1H5XzEJp3svhTw/D4fNz2124y&#10;WW1/kSXsxzZGIji7SnV2C3Cb7DAGj4cY8J0hBbwMUj/10oiSAsZ8P46DdIhSUUMo7bpp4qeUwHCU&#10;xlMXwaJeDOtDeDksTqLQjo5Z5g5GYwfjrGeQcfoJVP06UD/VrOcYK20B24MK6e9AvbcO3sgdSRys&#10;OMtiSswOXoOvCJF20BIhZzUTa36tlNzWnJVgno/eWLvhABcO29F2k5ewTlLPR8zicDJxmB0QjyDU&#10;CPcEoDsGjGW90uaWy47YRk4V8AnNZA932rip+yk2sFq2Tbls2hY7ar2atYo8MODeEn/D7ifTWmEn&#10;C2mXuR3dGzAPzrBj1lDk0t+pH4TeTZCOltMkHoXLMBqlsZeMPD+9SademIbz5T/WQD/M6qYsubhr&#10;BN/z2g//W4gHhXGMRGaTbU7TKIhciL7qpIe/55zsGgMy1zZdTpPDJJbZwC5ECW6zzLCmde3xqfmY&#10;wYDB/h9RgVx2kXeJbHarHbIY+WDHVrJ8hLxQEsIGwgcSDY1aqs+UbEHucqr/2jDFKWl/FpBbqR+G&#10;Vh+xE0ZxAB11PLI6HmGigK1yaihxzZlxmrrpVbOu4aR9Nl8D95cNpsqTVagbyL63oiHohaOhtQep&#10;SlIbJ2sTkGkmnLYVOzFo24GAOPn+sQcdO+GfW7KPwvP8I1Xb9D/Zhdj6Yw/LoH9pEgHxQMem0xjF&#10;1qW6VUF/r4Bxgnpx0LAvKKmNYhbymRQC2CmVQ/4rBD3QjGWteHVWQ3kakveZRCYGQTOqAR1rIdGA&#10;Qx0vIeE43BRs60W2e+kiWSThKAymi1Hozeej6+UsHE2XfhzNJ/PZbO6fst1qyOvZfqZHBy1xwgah&#10;eIGMjnrWO5seUGPeKMsT4OxZsfGxdg5Z/nbV5pkKbUUc6/t7tTm9/H3P1QavCza73qvN0aUvAb0/&#10;rzY+Fo+BiP9TubG6NZSWxLPV3JaWSYAF5Km0BLbo2Mt1HOBF8L20fN+lBb9q4OsQr4fDl6z9/Dzu&#10;Yyl6+t6++hcAAP//AwBQSwMEFAAGAAgAAAAhAEYB6KniAAAADAEAAA8AAABkcnMvZG93bnJldi54&#10;bWxMj8FugkAQhu9N+g6badJbXdBihbIYY9qejEm1ifE2wghEdpewK+Dbdzy1t5nMl3++P12OuhE9&#10;da62RkE4CUCQyW1Rm1LBz/7zZQHCeTQFNtaQghs5WGaPDykmhR3MN/U7XwoOMS5BBZX3bSKlyyvS&#10;6Ca2JcO3s+00el67UhYdDhyuGzkNgrnUWBv+UGFL64ryy+6qFXwNOKxm4Ue/uZzXt+M+2h42ISn1&#10;/DSu3kF4Gv0fDHd9VoeMnU72agonGgXRIp4xysM85g53IniNud5JwVsUTUFmqfxfIvsFAAD//wMA&#10;UEsBAi0AFAAGAAgAAAAhALaDOJL+AAAA4QEAABMAAAAAAAAAAAAAAAAAAAAAAFtDb250ZW50X1R5&#10;cGVzXS54bWxQSwECLQAUAAYACAAAACEAOP0h/9YAAACUAQAACwAAAAAAAAAAAAAAAAAvAQAAX3Jl&#10;bHMvLnJlbHNQSwECLQAUAAYACAAAACEAs3nKLikEAAC3DwAADgAAAAAAAAAAAAAAAAAuAgAAZHJz&#10;L2Uyb0RvYy54bWxQSwECLQAUAAYACAAAACEARgHoqeIAAAAMAQAADwAAAAAAAAAAAAAAAACDBgAA&#10;ZHJzL2Rvd25yZXYueG1sUEsFBgAAAAAEAAQA8wAAAJIHAAAAAA==&#10;">
                <v:shape id="Text Box 8" o:spid="_x0000_s1033" type="#_x0000_t202" style="position:absolute;left:8901;top:7433;width:251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5w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zJWvsgP0Os/AAAA//8DAFBLAQItABQABgAIAAAAIQDb4fbL7gAAAIUBAAATAAAAAAAAAAAAAAAA&#10;AAAAAABbQ29udGVudF9UeXBlc10ueG1sUEsBAi0AFAAGAAgAAAAhAFr0LFu/AAAAFQEAAAsAAAAA&#10;AAAAAAAAAAAAHwEAAF9yZWxzLy5yZWxzUEsBAi0AFAAGAAgAAAAhABWxDnDBAAAA2wAAAA8AAAAA&#10;AAAAAAAAAAAABwIAAGRycy9kb3ducmV2LnhtbFBLBQYAAAAAAwADALcAAAD1AgAAAAA=&#10;" stroked="f">
                  <v:textbox style="mso-fit-shape-to-text:t">
                    <w:txbxContent>
                      <w:p w:rsidR="008F2E37" w:rsidRPr="00CC0BEC" w:rsidRDefault="008F2E37" w:rsidP="00CC1550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CC0BEC">
                          <w:rPr>
                            <w:b/>
                            <w:i/>
                          </w:rPr>
                          <w:t>Biellette de direction</w:t>
                        </w:r>
                      </w:p>
                    </w:txbxContent>
                  </v:textbox>
                </v:shape>
                <v:shape id="AutoShape 9" o:spid="_x0000_s1034" type="#_x0000_t32" style="position:absolute;left:9855;top:6675;width:195;height:7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+swwAAANsAAAAPAAAAZHJzL2Rvd25yZXYueG1sRI9Pa8JA&#10;FMTvhX6H5RW81U1DsJq6SmkpiHjxz6HHR/a5CWbfhuyrxm/vCkKPw8z8hpkvB9+qM/WxCWzgbZyB&#10;Iq6CbdgZOOx/XqegoiBbbAOTgStFWC6en+ZY2nDhLZ134lSCcCzRQC3SlVrHqiaPcRw64uQdQ+9R&#10;kuydtj1eEty3Os+yifbYcFqosaOvmqrT7s8b+D34zSwvvr0r3F62QusmLybGjF6Gzw9QQoP8hx/t&#10;lTXwPoP7l/QD9OIGAAD//wMAUEsBAi0AFAAGAAgAAAAhANvh9svuAAAAhQEAABMAAAAAAAAAAAAA&#10;AAAAAAAAAFtDb250ZW50X1R5cGVzXS54bWxQSwECLQAUAAYACAAAACEAWvQsW78AAAAVAQAACwAA&#10;AAAAAAAAAAAAAAAfAQAAX3JlbHMvLnJlbHNQSwECLQAUAAYACAAAACEAgaxPrMMAAADbAAAADwAA&#10;AAAAAAAAAAAAAAAHAgAAZHJzL2Rvd25yZXYueG1sUEsFBgAAAAADAAMAtwAAAPcCAAAAAA==&#10;">
                  <v:stroke endarrow="block"/>
                </v:shape>
                <v:shape id="Text Box 10" o:spid="_x0000_s1035" type="#_x0000_t202" style="position:absolute;left:6819;top:5976;width:251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JRvwAAANsAAAAPAAAAZHJzL2Rvd25yZXYueG1sRE9Na8JA&#10;EL0X/A/LCN7qRkGR6CoiFIp4UNtDj0N2zMZkZ2N21fjvO4dCj4/3vdr0vlEP6mIV2MBknIEiLoKt&#10;uDTw/fXxvgAVE7LFJjAZeFGEzXrwtsLchief6HFOpZIQjjkacCm1udaxcOQxjkNLLNwldB6TwK7U&#10;tsOnhPtGT7Nsrj1WLA0OW9o5Kurz3UvJIRb3U7hdJ4da/7h6jrOj2xszGvbbJahEffoX/7k/rYGF&#10;rJcv8gP0+hcAAP//AwBQSwECLQAUAAYACAAAACEA2+H2y+4AAACFAQAAEwAAAAAAAAAAAAAAAAAA&#10;AAAAW0NvbnRlbnRfVHlwZXNdLnhtbFBLAQItABQABgAIAAAAIQBa9CxbvwAAABUBAAALAAAAAAAA&#10;AAAAAAAAAB8BAABfcmVscy8ucmVsc1BLAQItABQABgAIAAAAIQDeEnJRvwAAANsAAAAPAAAAAAAA&#10;AAAAAAAAAAcCAABkcnMvZG93bnJldi54bWxQSwUGAAAAAAMAAwC3AAAA8wIAAAAA&#10;" stroked="f">
                  <v:textbox style="mso-fit-shape-to-text:t">
                    <w:txbxContent>
                      <w:p w:rsidR="008F2E37" w:rsidRPr="00CC0BEC" w:rsidRDefault="008F2E37" w:rsidP="00CC1550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Rotule</w:t>
                        </w:r>
                        <w:r w:rsidRPr="00CC0BEC">
                          <w:rPr>
                            <w:b/>
                            <w:i/>
                          </w:rPr>
                          <w:t xml:space="preserve"> de direction</w:t>
                        </w:r>
                      </w:p>
                    </w:txbxContent>
                  </v:textbox>
                </v:shape>
                <v:shape id="AutoShape 11" o:spid="_x0000_s1036" type="#_x0000_t32" style="position:absolute;left:8040;top:6328;width:255;height:7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lxQAAANsAAAAPAAAAZHJzL2Rvd25yZXYueG1sRI9Pa8JA&#10;FMTvBb/D8gq9NZt4KJq6SikoxeLBP4R6e2SfSWj2bdhdNfrpXUHwOMzMb5jJrDetOJHzjWUFWZKC&#10;IC6tbrhSsNvO30cgfEDW2FomBRfyMJsOXiaYa3vmNZ02oRIRwj5HBXUIXS6lL2sy6BPbEUfvYJ3B&#10;EKWrpHZ4jnDTymGafkiDDceFGjv6rqn83xyNgr/f8bG4FCtaFtl4uUdn/HW7UOrttf/6BBGoD8/w&#10;o/2jFYwyuH+JP0BObwAAAP//AwBQSwECLQAUAAYACAAAACEA2+H2y+4AAACFAQAAEwAAAAAAAAAA&#10;AAAAAAAAAAAAW0NvbnRlbnRfVHlwZXNdLnhtbFBLAQItABQABgAIAAAAIQBa9CxbvwAAABUBAAAL&#10;AAAAAAAAAAAAAAAAAB8BAABfcmVscy8ucmVsc1BLAQItABQABgAIAAAAIQBYR9hl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BE174D">
                <wp:simplePos x="0" y="0"/>
                <wp:positionH relativeFrom="column">
                  <wp:posOffset>3789680</wp:posOffset>
                </wp:positionH>
                <wp:positionV relativeFrom="paragraph">
                  <wp:posOffset>3528695</wp:posOffset>
                </wp:positionV>
                <wp:extent cx="2787650" cy="1386840"/>
                <wp:effectExtent l="0" t="3810" r="0" b="0"/>
                <wp:wrapNone/>
                <wp:docPr id="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E37" w:rsidRDefault="008F2E37">
                            <w:r w:rsidRPr="00CC1550">
                              <w:rPr>
                                <w:noProof/>
                              </w:rPr>
                              <w:drawing>
                                <wp:inline distT="0" distB="0" distL="0" distR="0" wp14:anchorId="4C6FE650" wp14:editId="7BE375FB">
                                  <wp:extent cx="2615618" cy="1200150"/>
                                  <wp:effectExtent l="19050" t="0" r="0" b="0"/>
                                  <wp:docPr id="1" name="Image 10" descr="rotule_bie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tule_bielle.jp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340" cy="1199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174D" id="Text Box 7" o:spid="_x0000_s1037" type="#_x0000_t202" style="position:absolute;left:0;text-align:left;margin-left:298.4pt;margin-top:277.85pt;width:219.5pt;height:109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Q/hwIAABgFAAAOAAAAZHJzL2Uyb0RvYy54bWysVNuO2yAQfa/Uf0C8Z32pE18UZ7WXpqq0&#10;vUi7/QBicIyKgQKJvV313zvgJE23rVRV9QMGZjjMzDnD8nLsBdozY7mSNU4uYoyYbBTlclvjTw/r&#10;WYGRdURSIpRkNX5kFl+uXr5YDrpiqeqUoMwgAJG2GnSNO+d0FUW26VhP7IXSTIKxVaYnDpZmG1FD&#10;BkDvRZTG8SIalKHaqIZZC7u3kxGvAn7bssZ9aFvLHBI1hthcGE0YN36MVktSbQ3RHW8OYZB/iKIn&#10;XMKlJ6hb4gjaGf4LVM8bo6xq3UWj+ki1LW9YyAGySeJn2dx3RLOQCxTH6lOZ7P+Dbd7vPxrEaY3z&#10;BUaS9MDRAxsdulYjyn15Bm0r8LrX4OdG2AaaQ6pW36nms0VS3XREbtmVMWroGKEQXuJPRmdHJxzr&#10;QTbDO0XhGrJzKgCNrel97aAaCNCBpscTNT6UBjbTvMgXczA1YEteFYsiC+RFpDoe18a6N0z1yE9q&#10;bID7AE/2d9b5cEh1dPG3WSU4XXMhwsJsNzfCoD0BnazDFzJ45iakd5bKH5sQpx2IEu7wNh9v4P2p&#10;TNIsvk7L2XpR5LNsnc1nZR4Xszgpr8tFnJXZ7fqbDzDJqo5TyuQdl+yowST7O44P3TCpJ6gQDTUu&#10;5+l84uiPScbh+12SPXfQkoL3NS5OTqTyzL6WFNImlSNcTPPo5/BDlaEGx3+oStCBp34SgRs3Y1Bc&#10;cZTXRtFHEIZRQBtQDM8JTDplvmI0QGvW2H7ZEcMwEm8liKtMMiAfubDI5nkKC3Nu2ZxbiGwAqsYO&#10;o2l646b+32nDtx3cNMlZqisQZMuDVLxyp6gOMob2Czkdngrf3+fr4PXjQVt9BwAA//8DAFBLAwQU&#10;AAYACAAAACEArGsBUOAAAAAMAQAADwAAAGRycy9kb3ducmV2LnhtbEyPwU7DMBBE70j8g7VIXBB1&#10;CnVMQ5wKkEBcW/oBm2SbRMTrKHab9O9xT/S2OzuaeZtvZtuLE42+c2xguUhAEFeu7rgxsP/5fHwB&#10;4QNyjb1jMnAmD5vi9ibHrHYTb+m0C42IIewzNNCGMGRS+qoli37hBuJ4O7jRYojr2Mh6xCmG214+&#10;JUkqLXYcG1oc6KOl6nd3tAYO39ODWk/lV9jr7Sp9x06X7mzM/d389goi0Bz+zXDBj+hQRKbSHbn2&#10;ojeg1mlED3FQSoO4OJJnFaXSgNarJcgil9dPFH8AAAD//wMAUEsBAi0AFAAGAAgAAAAhALaDOJL+&#10;AAAA4QEAABMAAAAAAAAAAAAAAAAAAAAAAFtDb250ZW50X1R5cGVzXS54bWxQSwECLQAUAAYACAAA&#10;ACEAOP0h/9YAAACUAQAACwAAAAAAAAAAAAAAAAAvAQAAX3JlbHMvLnJlbHNQSwECLQAUAAYACAAA&#10;ACEAqQTUP4cCAAAYBQAADgAAAAAAAAAAAAAAAAAuAgAAZHJzL2Uyb0RvYy54bWxQSwECLQAUAAYA&#10;CAAAACEArGsBUOAAAAAMAQAADwAAAAAAAAAAAAAAAADhBAAAZHJzL2Rvd25yZXYueG1sUEsFBgAA&#10;AAAEAAQA8wAAAO4FAAAAAA==&#10;" stroked="f">
                <v:textbox>
                  <w:txbxContent>
                    <w:p w:rsidR="008F2E37" w:rsidRDefault="008F2E37">
                      <w:r w:rsidRPr="00CC1550">
                        <w:rPr>
                          <w:noProof/>
                        </w:rPr>
                        <w:drawing>
                          <wp:inline distT="0" distB="0" distL="0" distR="0" wp14:anchorId="4C6FE650" wp14:editId="7BE375FB">
                            <wp:extent cx="2615618" cy="1200150"/>
                            <wp:effectExtent l="19050" t="0" r="0" b="0"/>
                            <wp:docPr id="1" name="Image 10" descr="rotule_bie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tule_bielle.jpg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340" cy="1199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224D">
        <w:rPr>
          <w:rFonts w:cs="Arial"/>
          <w:noProof/>
          <w:szCs w:val="22"/>
        </w:rPr>
        <w:drawing>
          <wp:inline distT="0" distB="0" distL="0" distR="0" wp14:anchorId="3890A3C3" wp14:editId="429A7021">
            <wp:extent cx="4250394" cy="2679630"/>
            <wp:effectExtent l="1905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2" t="14326" r="28823" b="65713"/>
                    <a:stretch/>
                  </pic:blipFill>
                  <pic:spPr bwMode="auto">
                    <a:xfrm>
                      <a:off x="0" y="0"/>
                      <a:ext cx="4254266" cy="268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F07" w:rsidRDefault="008C6C4E" w:rsidP="000B20A9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3E9BA9">
                <wp:simplePos x="0" y="0"/>
                <wp:positionH relativeFrom="column">
                  <wp:posOffset>3145790</wp:posOffset>
                </wp:positionH>
                <wp:positionV relativeFrom="paragraph">
                  <wp:posOffset>166370</wp:posOffset>
                </wp:positionV>
                <wp:extent cx="1696085" cy="685165"/>
                <wp:effectExtent l="12065" t="10795" r="6350" b="8890"/>
                <wp:wrapNone/>
                <wp:docPr id="7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E37" w:rsidRPr="00CC6E6E" w:rsidRDefault="008F2E37" w:rsidP="005A6D7E">
                            <w:pPr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Coté d’assemblage </w:t>
                            </w:r>
                            <w:r w:rsidRPr="00CC6E6E">
                              <w:rPr>
                                <w:i/>
                                <w:sz w:val="20"/>
                              </w:rPr>
                              <w:t xml:space="preserve">avec </w:t>
                            </w:r>
                            <w:r>
                              <w:rPr>
                                <w:i/>
                                <w:sz w:val="20"/>
                              </w:rPr>
                              <w:t>le</w:t>
                            </w:r>
                            <w:r w:rsidRPr="00CC6E6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pivot de roue </w:t>
                            </w:r>
                            <w:r w:rsidRPr="00E61358">
                              <w:rPr>
                                <w:i/>
                                <w:sz w:val="20"/>
                              </w:rPr>
                              <w:t>par adhérence (coincement) plus éléments filetés.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E9BA9" id="Text Box 20" o:spid="_x0000_s1038" type="#_x0000_t202" style="position:absolute;margin-left:247.7pt;margin-top:13.1pt;width:133.55pt;height:53.9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JCOQIAAHEEAAAOAAAAZHJzL2Uyb0RvYy54bWysVNuO2yAQfa/Uf0C8N3aiOJtYcVbbpKkq&#10;bbeVdvsBY4xtVAwUSOzt13fASTa9vVT1AwJmODNzzozXt0MnyZFbJ7Qq6HSSUsIV05VQTUG/PO3f&#10;LClxHlQFUite0Gfu6O3m9at1b3I+062WFbcEQZTLe1PQ1nuTJ4ljLe/ATbThCo21th14PNomqSz0&#10;iN7JZJami6TXtjJWM+4c3u5GI91E/LrmzH+qa8c9kQXF3HxcbVzLsCabNeSNBdMKdkoD/iGLDoTC&#10;oBeoHXggByt+g+oEs9rp2k+Y7hJd14LxWANWM01/qeaxBcNjLUiOMxea3P+DZQ/Hz5aIqqA3GSUK&#10;OtToiQ+evNUDmUV+euNydHs06OgHvEedY63O3Gv21RGlty2oht9Zq/uWQ4X5TQOzydXToIjLXQAp&#10;+4+6wjhw8DoCDbXtAnlIB0F01On5ok3IhYWQi9UiXWKODG2LZTZdZDEE5OfXxjr/nuuOhE1BLWof&#10;0eF473zIBvKzSwjmtBTVXkgZD7Ypt9KSI2Cf7ON3Qv/JTSrSF3SVzbKRgL9CpPH7E0RIYQeuHUNV&#10;uAtekHfC4yBI0RV0eXkMeaDznaqiiwchxz2WItWJ30DpSK4fyiFKuQqQge5SV89IuNVj3+Oc4qbV&#10;9jslPfZ8Qd23A1hOifygULTVdD4PQxIP8+wG9Sf22lJeW0AxhCqop2Tcbv04WAdjRdNipHOb3KHQ&#10;exE1eMnqlD72dZTmNINhcK7P0evlT7H5AQAA//8DAFBLAwQUAAYACAAAACEAhvR3BuEAAAAKAQAA&#10;DwAAAGRycy9kb3ducmV2LnhtbEyPQU7DMBBF90jcwRokNog6DWkoIU4FSFWlikUpHMCNp0nAHkex&#10;24TbM6xgOfpP/78pV5Oz4oxD6DwpmM8SEEi1Nx01Cj7e17dLECFqMtp6QgXfGGBVXV6UujB+pDc8&#10;72MjuIRCoRW0MfaFlKFu0ekw8z0SZ0c/OB35HBppBj1yubMyTZJcOt0RL7S6x5cW66/9ySl4zTZ+&#10;NMnzcR13mxvzaevtrl8qdX01PT2CiDjFPxh+9VkdKnY6+BOZIKyC7GGRMaogzVMQDNzn6QLEgcm7&#10;bA6yKuX/F6ofAAAA//8DAFBLAQItABQABgAIAAAAIQC2gziS/gAAAOEBAAATAAAAAAAAAAAAAAAA&#10;AAAAAABbQ29udGVudF9UeXBlc10ueG1sUEsBAi0AFAAGAAgAAAAhADj9If/WAAAAlAEAAAsAAAAA&#10;AAAAAAAAAAAALwEAAF9yZWxzLy5yZWxzUEsBAi0AFAAGAAgAAAAhADcnwkI5AgAAcQQAAA4AAAAA&#10;AAAAAAAAAAAALgIAAGRycy9lMm9Eb2MueG1sUEsBAi0AFAAGAAgAAAAhAIb0dwbhAAAACgEAAA8A&#10;AAAAAAAAAAAAAAAAkwQAAGRycy9kb3ducmV2LnhtbFBLBQYAAAAABAAEAPMAAAChBQAAAAA=&#10;">
                <v:stroke dashstyle="dash"/>
                <v:textbox style="mso-fit-shape-to-text:t">
                  <w:txbxContent>
                    <w:p w:rsidR="008F2E37" w:rsidRPr="00CC6E6E" w:rsidRDefault="008F2E37" w:rsidP="005A6D7E">
                      <w:pPr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Coté d’assemblage </w:t>
                      </w:r>
                      <w:r w:rsidRPr="00CC6E6E">
                        <w:rPr>
                          <w:i/>
                          <w:sz w:val="20"/>
                        </w:rPr>
                        <w:t xml:space="preserve">avec </w:t>
                      </w:r>
                      <w:r>
                        <w:rPr>
                          <w:i/>
                          <w:sz w:val="20"/>
                        </w:rPr>
                        <w:t>le</w:t>
                      </w:r>
                      <w:r w:rsidRPr="00CC6E6E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 xml:space="preserve">pivot de roue </w:t>
                      </w:r>
                      <w:r w:rsidRPr="00E61358">
                        <w:rPr>
                          <w:i/>
                          <w:sz w:val="20"/>
                        </w:rPr>
                        <w:t>par adhérence (coincement) plus éléments filetés.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E65C76">
                <wp:simplePos x="0" y="0"/>
                <wp:positionH relativeFrom="column">
                  <wp:posOffset>3460115</wp:posOffset>
                </wp:positionH>
                <wp:positionV relativeFrom="paragraph">
                  <wp:posOffset>858520</wp:posOffset>
                </wp:positionV>
                <wp:extent cx="533400" cy="659765"/>
                <wp:effectExtent l="9525" t="12700" r="66675" b="60960"/>
                <wp:wrapNone/>
                <wp:docPr id="7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659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81D12" id="AutoShape 21" o:spid="_x0000_s1026" type="#_x0000_t32" style="position:absolute;margin-left:272.45pt;margin-top:67.6pt;width:42pt;height:5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jrNwIAAGAEAAAOAAAAZHJzL2Uyb0RvYy54bWysVE1v2zAMvQ/YfxB0T22nTtoYdYrCTnbp&#10;tgLtfoAiybEwWRQkNU4w7L+PUj62bpdhmA8yZZGPj+ST7+73gyY76bwCU9PiKqdEGg5CmW1Nv7ys&#10;J7eU+MCMYBqMrOlBenq/fP/ubrSVnEIPWkhHEMT4arQ17UOwVZZ53suB+Suw0uBhB25gAbdumwnH&#10;RkQfdDbN83k2ghPWAZfe49f2eEiXCb/rJA+fu87LQHRNkVtIq0vrJq7Z8o5VW8dsr/iJBvsHFgNT&#10;BpNeoFoWGHl16g+oQXEHHrpwxWHIoOsUl6kGrKbIf6vmuWdWplqwOd5e2uT/Hyz/tHtyRIma3pSU&#10;GDbgjB5eA6TUZFrEBo3WV+jXmCcXS+R782wfgX/1xEDTM7OVyfvlYDE4RWRvQuLGW0yzGT+CQB+G&#10;CVK39p0bIiT2gezTUA6Xoch9IBw/zq6vyxxHx/FoPlvczGeRU8aqc7B1PnyQMJBo1NQHx9S2Dw0Y&#10;g+MHV6RUbPfowzHwHBAzG1grrZMKtCFjTRez6SwFeNBKxMPo5t1202hHdizqKD0nFm/cHLwakcB6&#10;ycTqZAemNNokpAYx52CkMdUgBSVa4r2J1pGbNjEd1o5sT9ZRR98W+WJ1u7otJ+V0vpqUedtOHtZN&#10;OZmvi5tZe902TVt8j8yLsuqVENJE8mdNF+XfaeZ0u45qvKj60qXsLXqaA5I9vxPpNPw476NyNiAO&#10;Ty5WF3WAMk7OpysX78mv++T188ew/AEAAP//AwBQSwMEFAAGAAgAAAAhAO0dwkfgAAAACwEAAA8A&#10;AABkcnMvZG93bnJldi54bWxMj8FuwjAMhu+T9g6RJ+02UkqLoDRF0yQOlZimsT1AaLy2oklKY0p5&#10;+3mncbT/X58/59vJdmLEIbTeKZjPIhDoKm9aVyv4/tq9rEAE0s7ozjtUcMMA2+LxIdeZ8Vf3ieOB&#10;asEQFzKtoCHqMylD1aDVYeZ7dJz9+MFq4nGopRn0leG2k3EULaXVreMLje7xrcHqdLhYBXF5pttu&#10;X9L4Qen72cb7pOwrpZ6fptcNCMKJ/svwp8/qULDT0V+cCaJTkCbJmqscLNIYBDeW8Yo3R8Yv1nOQ&#10;RS7vfyh+AQAA//8DAFBLAQItABQABgAIAAAAIQC2gziS/gAAAOEBAAATAAAAAAAAAAAAAAAAAAAA&#10;AABbQ29udGVudF9UeXBlc10ueG1sUEsBAi0AFAAGAAgAAAAhADj9If/WAAAAlAEAAAsAAAAAAAAA&#10;AAAAAAAALwEAAF9yZWxzLy5yZWxzUEsBAi0AFAAGAAgAAAAhAAAp+Os3AgAAYAQAAA4AAAAAAAAA&#10;AAAAAAAALgIAAGRycy9lMm9Eb2MueG1sUEsBAi0AFAAGAAgAAAAhAO0dwkfgAAAACwEAAA8AAAAA&#10;AAAAAAAAAAAAkQQAAGRycy9kb3ducmV2LnhtbFBLBQYAAAAABAAEAPMAAACeBQAAAAA=&#10;">
                <v:stroke endarrow="open"/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76124D">
                <wp:simplePos x="0" y="0"/>
                <wp:positionH relativeFrom="column">
                  <wp:posOffset>5325110</wp:posOffset>
                </wp:positionH>
                <wp:positionV relativeFrom="paragraph">
                  <wp:posOffset>114300</wp:posOffset>
                </wp:positionV>
                <wp:extent cx="1339850" cy="539115"/>
                <wp:effectExtent l="8255" t="11430" r="13970" b="11430"/>
                <wp:wrapNone/>
                <wp:docPr id="7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E37" w:rsidRPr="00CC6E6E" w:rsidRDefault="008F2E3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Coté d’assemblage</w:t>
                            </w:r>
                            <w:r w:rsidRPr="00CC6E6E">
                              <w:rPr>
                                <w:i/>
                                <w:sz w:val="20"/>
                              </w:rPr>
                              <w:t xml:space="preserve"> avec la crémaillère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par élément fileté.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6124D" id="Text Box 17" o:spid="_x0000_s1039" type="#_x0000_t202" style="position:absolute;margin-left:419.3pt;margin-top:9pt;width:105.5pt;height:42.4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ApOAIAAHIEAAAOAAAAZHJzL2Uyb0RvYy54bWysVMmO2zAMvRfoPwi6N46zNIkRZzBNmqLA&#10;dAFm+gG0LNtCZUmVlNjp15eSk0y6XYr6IJAi9Ug+kl7f9a0kR26d0Cqn6WhMCVdMl0LVOf3ytH+1&#10;pMR5UCVIrXhOT9zRu83LF+vOZHyiGy1LbgmCKJd1JqeN9yZLEsca3oIbacMVGittW/Co2jopLXSI&#10;3spkMh6/TjptS2M1487h7W4w0k3EryrO/KeqctwTmVPMzcfTxrMIZ7JZQ1ZbMI1g5zTgH7JoQSgM&#10;eoXagQdysOI3qFYwq52u/IjpNtFVJRiPNWA16fiXah4bMDzWguQ4c6XJ/T9Y9vH42RJR5nQxpURB&#10;iz164r0nb3RP0kXgpzMuQ7dHg46+x3vsc6zVmQfNvjqi9LYBVfN7a3XXcCgxvzS8TG6eDjgugBTd&#10;B11iHDh4HYH6yraBPKSDIDr26XTtTciFhZDT6Wo5RxND23y6StN5DAHZ5bWxzr/juiVByKnF3kd0&#10;OD44H7KB7OISgjktRbkXUkbF1sVWWnIEnJN9/M7oP7lJRbqcruaT+UDAXyHG8fsTREhhB64ZQpUo&#10;BS/IWuFxEaRoc7q8PoYs0PlWldHFg5CDjKVIdeY3UDqQ6/uij61M41wH8gtdnpBxq4fBx0VFodH2&#10;OyUdDn1O3bcDWE6JfK+wa6t0NgtbEpXZfDFBxd5ailsLKIZQOfWUDOLWD5t1MFbUDUa6zMk9dnov&#10;YhOeszrnj4Mde3NewrA5t3r0ev5VbH4AAAD//wMAUEsDBBQABgAIAAAAIQA3FjqT3wAAAAsBAAAP&#10;AAAAZHJzL2Rvd25yZXYueG1sTI/BTsMwEETvSPyDtUhcEHUoVeWGOBUgVZUQh1L4ADfeJgF7HcVu&#10;E/6ezYnedndGs2+K9eidOGMf20AaHmYZCKQq2JZqDV+fm3sFIiZD1rhAqOEXI6zL66vC5DYM9IHn&#10;faoFh1DMjYYmpS6XMlYNehNnoUNi7Rh6bxKvfS1tbwYO907Os2wpvWmJPzSmw9cGq5/9yWt4X2zD&#10;YLOX4ybttnf221Vvu05pfXszPj+BSDimfzNM+IwOJTMdwolsFE6DelRLtrKguNNkyBYrvhymab4C&#10;WRbyskP5BwAA//8DAFBLAQItABQABgAIAAAAIQC2gziS/gAAAOEBAAATAAAAAAAAAAAAAAAAAAAA&#10;AABbQ29udGVudF9UeXBlc10ueG1sUEsBAi0AFAAGAAgAAAAhADj9If/WAAAAlAEAAAsAAAAAAAAA&#10;AAAAAAAALwEAAF9yZWxzLy5yZWxzUEsBAi0AFAAGAAgAAAAhAJSpMCk4AgAAcgQAAA4AAAAAAAAA&#10;AAAAAAAALgIAAGRycy9lMm9Eb2MueG1sUEsBAi0AFAAGAAgAAAAhADcWOpPfAAAACwEAAA8AAAAA&#10;AAAAAAAAAAAAkgQAAGRycy9kb3ducmV2LnhtbFBLBQYAAAAABAAEAPMAAACeBQAAAAA=&#10;">
                <v:stroke dashstyle="dash"/>
                <v:textbox style="mso-fit-shape-to-text:t">
                  <w:txbxContent>
                    <w:p w:rsidR="008F2E37" w:rsidRPr="00CC6E6E" w:rsidRDefault="008F2E3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Coté d’assemblage</w:t>
                      </w:r>
                      <w:r w:rsidRPr="00CC6E6E">
                        <w:rPr>
                          <w:i/>
                          <w:sz w:val="20"/>
                        </w:rPr>
                        <w:t xml:space="preserve"> avec la crémaillère</w:t>
                      </w:r>
                      <w:r>
                        <w:rPr>
                          <w:i/>
                          <w:sz w:val="20"/>
                        </w:rPr>
                        <w:t xml:space="preserve"> par élément fileté.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A90257">
                <wp:simplePos x="0" y="0"/>
                <wp:positionH relativeFrom="column">
                  <wp:posOffset>6424295</wp:posOffset>
                </wp:positionH>
                <wp:positionV relativeFrom="paragraph">
                  <wp:posOffset>652145</wp:posOffset>
                </wp:positionV>
                <wp:extent cx="162560" cy="332740"/>
                <wp:effectExtent l="78105" t="6350" r="6985" b="51435"/>
                <wp:wrapNone/>
                <wp:docPr id="7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56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4F62" id="AutoShape 18" o:spid="_x0000_s1026" type="#_x0000_t32" style="position:absolute;margin-left:505.85pt;margin-top:51.35pt;width:12.8pt;height:26.2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zFQAIAAGoEAAAOAAAAZHJzL2Uyb0RvYy54bWysVE1v2zAMvQ/YfxB0Tx27TpoadYrCTrbD&#10;Pgq0+wGKJMfCZFGQ1DjBsP8+SknTdrsMw3yQKYt8fCSffHO7HzTZSecVmJrmF1NKpOEglNnW9Nvj&#10;erKgxAdmBNNgZE0P0tPb5ft3N6OtZAE9aCEdQRDjq9HWtA/BVlnmeS8H5i/ASoOHHbiBBdy6bSYc&#10;GxF90Fkxnc6zEZywDrj0Hr+2x0O6TPhdJ3n42nVeBqJritxCWl1aN3HNljes2jpme8VPNNg/sBiY&#10;Mpj0DNWywMiTU39ADYo78NCFCw5DBl2nuEw1YDX59LdqHnpmZaoFm+PtuU3+/8HyL7t7R5So6VVB&#10;iWEDzujuKUBKTfJFbNBofYV+jbl3sUS+Nw/2E/Dvnhhoema2Mnk/HiwG5zEiexMSN95ims34GQT6&#10;MEyQurXv3EA6rezHGBjBsSNkn8ZzOI9H7gPh+DGfF7M5DpHj0eVlcVWm8WWsijAx2DofPkgYSDRq&#10;6oNjatuHBoxBIYA7pmC7Tz5Eki8BMdjAWmmd9KANGWt6PStmiZMHrUQ8jG7ebTeNdmTHoqLSkyrG&#10;k9duDp6MSGC9ZGJ1sgNTGm0SUquYczDSmGqQghIt8QZF68hNm5gOa0e2J+uoqB/X0+vVYrUoJ2Ux&#10;X03KadtO7tZNOZmv86tZe9k2TZv/jMzzsuqVENJE8s/qzsu/U8/pnh11edb3uUvZW/TUTiT7/E6k&#10;kwzi5I8a2oA43LtYXVQECjo5ny5fvDGv98nr5Rex/AUAAP//AwBQSwMEFAAGAAgAAAAhAMI5uUHf&#10;AAAADQEAAA8AAABkcnMvZG93bnJldi54bWxMj8FOwzAQRO9I/IO1SNyonZZQlMapEIgTXChIVW9u&#10;7MYp8TrYbhP+ns2p3Ga0o9k35Xp0HTubEFuPErKZAGaw9rrFRsLX5+vdI7CYFGrVeTQSfk2EdXV9&#10;VapC+wE/zHmTGkYlGAslwabUF5zH2hqn4sz3Bul28MGpRDY0XAc1ULnr+FyIB+5Ui/TBqt48W1N/&#10;b05OwvZd7PLRB3vc/dzbt/al2R7dIOXtzfi0ApbMmC5hmPAJHSpi2vsT6sg68iLLlpSd1JzEFBGL&#10;5QLYnlSeZ8Crkv9fUf0BAAD//wMAUEsBAi0AFAAGAAgAAAAhALaDOJL+AAAA4QEAABMAAAAAAAAA&#10;AAAAAAAAAAAAAFtDb250ZW50X1R5cGVzXS54bWxQSwECLQAUAAYACAAAACEAOP0h/9YAAACUAQAA&#10;CwAAAAAAAAAAAAAAAAAvAQAAX3JlbHMvLnJlbHNQSwECLQAUAAYACAAAACEAeXccxUACAABqBAAA&#10;DgAAAAAAAAAAAAAAAAAuAgAAZHJzL2Uyb0RvYy54bWxQSwECLQAUAAYACAAAACEAwjm5Qd8AAAAN&#10;AQAADwAAAAAAAAAAAAAAAACaBAAAZHJzL2Rvd25yZXYueG1sUEsFBgAAAAAEAAQA8wAAAKYFAAAA&#10;AA==&#10;">
                <v:stroke endarrow="open"/>
              </v:shape>
            </w:pict>
          </mc:Fallback>
        </mc:AlternateContent>
      </w:r>
      <w:r w:rsidR="000B20A9">
        <w:rPr>
          <w:rFonts w:cs="Arial"/>
          <w:noProof/>
          <w:szCs w:val="22"/>
        </w:rPr>
        <w:drawing>
          <wp:inline distT="0" distB="0" distL="0" distR="0" wp14:anchorId="1ECBB2E0" wp14:editId="39CC7C81">
            <wp:extent cx="3295650" cy="2399165"/>
            <wp:effectExtent l="19050" t="0" r="0" b="0"/>
            <wp:docPr id="10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34059" r="28823" b="34000"/>
                    <a:stretch/>
                  </pic:blipFill>
                  <pic:spPr bwMode="auto">
                    <a:xfrm>
                      <a:off x="0" y="0"/>
                      <a:ext cx="3295650" cy="239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F07" w:rsidRDefault="00B8224D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BAB81FC" wp14:editId="74D12485">
            <wp:extent cx="6794148" cy="2919730"/>
            <wp:effectExtent l="0" t="0" r="6985" b="0"/>
            <wp:docPr id="168" name="Image 16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Une image contenant table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" b="63698"/>
                    <a:stretch/>
                  </pic:blipFill>
                  <pic:spPr bwMode="auto">
                    <a:xfrm>
                      <a:off x="0" y="0"/>
                      <a:ext cx="6810537" cy="292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24" w:rsidRDefault="00091124" w:rsidP="00091124">
      <w:pPr>
        <w:pStyle w:val="Titre1"/>
      </w:pPr>
      <w:r>
        <w:br w:type="page"/>
      </w:r>
      <w:r>
        <w:lastRenderedPageBreak/>
        <w:t>D</w:t>
      </w:r>
      <w:r w:rsidR="008D4227">
        <w:t>É</w:t>
      </w:r>
      <w:r>
        <w:t>POSE – REPOSE : BIELLETTES DE DIRECTION</w:t>
      </w:r>
    </w:p>
    <w:p w:rsidR="006D49DC" w:rsidRDefault="006D49DC" w:rsidP="006D49DC">
      <w:pPr>
        <w:spacing w:line="200" w:lineRule="exact"/>
        <w:rPr>
          <w:sz w:val="20"/>
          <w:szCs w:val="20"/>
        </w:rPr>
      </w:pPr>
    </w:p>
    <w:p w:rsidR="006D49DC" w:rsidRDefault="006D49DC" w:rsidP="006D4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3"/>
        <w:rPr>
          <w:rFonts w:ascii="Arial Unicode MS" w:eastAsia="Arial Unicode MS" w:hAnsi="Arial Unicode MS" w:cs="Arial Unicode MS"/>
          <w:sz w:val="19"/>
          <w:szCs w:val="19"/>
        </w:rPr>
      </w:pPr>
      <w:r>
        <w:rPr>
          <w:rFonts w:ascii="Arial Unicode MS" w:eastAsia="Arial Unicode MS" w:hAnsi="Arial Unicode MS" w:cs="Arial Unicode MS"/>
          <w:noProof/>
          <w:spacing w:val="4"/>
          <w:sz w:val="19"/>
          <w:szCs w:val="19"/>
        </w:rPr>
        <w:drawing>
          <wp:anchor distT="0" distB="0" distL="114300" distR="114300" simplePos="0" relativeHeight="251635712" behindDoc="1" locked="0" layoutInCell="1" allowOverlap="1" wp14:anchorId="01DD5C0B" wp14:editId="16730359">
            <wp:simplePos x="0" y="0"/>
            <wp:positionH relativeFrom="column">
              <wp:posOffset>4048760</wp:posOffset>
            </wp:positionH>
            <wp:positionV relativeFrom="paragraph">
              <wp:posOffset>64135</wp:posOffset>
            </wp:positionV>
            <wp:extent cx="139065" cy="13906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E07">
        <w:rPr>
          <w:rFonts w:ascii="Arial Unicode MS" w:eastAsia="Arial Unicode MS" w:hAnsi="Arial Unicode MS" w:cs="Arial Unicode MS"/>
          <w:spacing w:val="4"/>
          <w:sz w:val="19"/>
          <w:szCs w:val="19"/>
        </w:rPr>
        <w:t>IMPÉRATI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F</w:t>
      </w:r>
      <w:r>
        <w:rPr>
          <w:rFonts w:ascii="Arial Unicode MS" w:eastAsia="Arial Unicode MS" w:hAnsi="Arial Unicode MS" w:cs="Arial Unicode MS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:</w:t>
      </w:r>
      <w:r w:rsidRPr="00BD2E07">
        <w:rPr>
          <w:rFonts w:ascii="Arial Unicode MS" w:eastAsia="Arial Unicode MS" w:hAnsi="Arial Unicode MS" w:cs="Arial Unicode MS"/>
          <w:spacing w:val="2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Respecte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r</w:t>
      </w:r>
      <w:r w:rsidRPr="00BD2E07">
        <w:rPr>
          <w:rFonts w:ascii="Arial Unicode MS" w:eastAsia="Arial Unicode MS" w:hAnsi="Arial Unicode MS" w:cs="Arial Unicode MS"/>
          <w:spacing w:val="23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le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s</w:t>
      </w:r>
      <w:r w:rsidRPr="00BD2E07">
        <w:rPr>
          <w:rFonts w:ascii="Arial Unicode MS" w:eastAsia="Arial Unicode MS" w:hAnsi="Arial Unicode MS" w:cs="Arial Unicode MS"/>
          <w:spacing w:val="10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consigne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s</w:t>
      </w:r>
      <w:r w:rsidRPr="00BD2E07">
        <w:rPr>
          <w:rFonts w:ascii="Arial Unicode MS" w:eastAsia="Arial Unicode MS" w:hAnsi="Arial Unicode MS" w:cs="Arial Unicode MS"/>
          <w:spacing w:val="23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d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e</w:t>
      </w:r>
      <w:r w:rsidRPr="00BD2E07">
        <w:rPr>
          <w:rFonts w:ascii="Arial Unicode MS" w:eastAsia="Arial Unicode MS" w:hAnsi="Arial Unicode MS" w:cs="Arial Unicode MS"/>
          <w:spacing w:val="9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sécurit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é</w:t>
      </w:r>
      <w:r w:rsidRPr="00BD2E07">
        <w:rPr>
          <w:rFonts w:ascii="Arial Unicode MS" w:eastAsia="Arial Unicode MS" w:hAnsi="Arial Unicode MS" w:cs="Arial Unicode MS"/>
          <w:spacing w:val="19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e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t</w:t>
      </w:r>
      <w:r w:rsidRPr="00BD2E07">
        <w:rPr>
          <w:rFonts w:ascii="Arial Unicode MS" w:eastAsia="Arial Unicode MS" w:hAnsi="Arial Unicode MS" w:cs="Arial Unicode MS"/>
          <w:spacing w:val="8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d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e</w:t>
      </w:r>
      <w:r w:rsidRPr="00BD2E07">
        <w:rPr>
          <w:rFonts w:ascii="Arial Unicode MS" w:eastAsia="Arial Unicode MS" w:hAnsi="Arial Unicode MS" w:cs="Arial Unicode MS"/>
          <w:spacing w:val="9"/>
          <w:sz w:val="20"/>
          <w:szCs w:val="20"/>
        </w:rPr>
        <w:t xml:space="preserve"> </w:t>
      </w:r>
      <w:r w:rsidRPr="00BD2E07">
        <w:rPr>
          <w:rFonts w:ascii="Arial Unicode MS" w:eastAsia="Arial Unicode MS" w:hAnsi="Arial Unicode MS" w:cs="Arial Unicode MS"/>
          <w:spacing w:val="4"/>
          <w:sz w:val="20"/>
          <w:szCs w:val="20"/>
        </w:rPr>
        <w:t>propret</w:t>
      </w:r>
      <w:r w:rsidRPr="00BD2E07">
        <w:rPr>
          <w:rFonts w:ascii="Arial Unicode MS" w:eastAsia="Arial Unicode MS" w:hAnsi="Arial Unicode MS" w:cs="Arial Unicode MS"/>
          <w:sz w:val="20"/>
          <w:szCs w:val="20"/>
        </w:rPr>
        <w:t>é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</w:p>
    <w:p w:rsidR="006D49DC" w:rsidRDefault="006D49DC" w:rsidP="006D49DC">
      <w:pPr>
        <w:spacing w:before="7" w:line="160" w:lineRule="exact"/>
        <w:ind w:left="284"/>
        <w:rPr>
          <w:sz w:val="16"/>
          <w:szCs w:val="16"/>
        </w:rPr>
      </w:pPr>
    </w:p>
    <w:p w:rsidR="006D49DC" w:rsidRPr="00BD2E07" w:rsidRDefault="006D49DC" w:rsidP="006D49DC">
      <w:pPr>
        <w:spacing w:line="200" w:lineRule="exact"/>
        <w:ind w:left="284"/>
        <w:rPr>
          <w:sz w:val="20"/>
          <w:szCs w:val="20"/>
        </w:rPr>
      </w:pPr>
    </w:p>
    <w:p w:rsidR="006D49DC" w:rsidRPr="00BD2E07" w:rsidRDefault="006D49DC" w:rsidP="006D4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91" w:lineRule="auto"/>
        <w:ind w:left="284" w:right="51"/>
        <w:rPr>
          <w:rFonts w:ascii="Arial Unicode MS" w:eastAsia="Arial Unicode MS" w:hAnsi="Arial Unicode MS" w:cs="Arial Unicode MS"/>
          <w:sz w:val="19"/>
          <w:szCs w:val="19"/>
        </w:rPr>
      </w:pPr>
      <w:r w:rsidRPr="00BD2E07">
        <w:rPr>
          <w:rFonts w:ascii="Arial Unicode MS" w:eastAsia="Arial Unicode MS" w:hAnsi="Arial Unicode MS" w:cs="Arial Unicode MS"/>
          <w:spacing w:val="4"/>
          <w:sz w:val="19"/>
          <w:szCs w:val="19"/>
        </w:rPr>
        <w:t>IMPÉRATI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F</w:t>
      </w:r>
      <w:r w:rsidRPr="00BD2E07">
        <w:rPr>
          <w:rFonts w:ascii="Arial Unicode MS" w:eastAsia="Arial Unicode MS" w:hAnsi="Arial Unicode MS" w:cs="Arial Unicode MS"/>
          <w:spacing w:val="27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:</w:t>
      </w:r>
      <w:r w:rsidRPr="00BD2E07">
        <w:rPr>
          <w:rFonts w:ascii="Arial Unicode MS" w:eastAsia="Arial Unicode MS" w:hAnsi="Arial Unicode MS" w:cs="Arial Unicode MS"/>
          <w:spacing w:val="4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Tout</w:t>
      </w:r>
      <w:r w:rsidRPr="00BD2E07">
        <w:rPr>
          <w:rFonts w:ascii="Arial Unicode MS" w:eastAsia="Arial Unicode MS" w:hAnsi="Arial Unicode MS" w:cs="Arial Unicode MS"/>
          <w:spacing w:val="11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personnel</w:t>
      </w:r>
      <w:r w:rsidRPr="00BD2E07">
        <w:rPr>
          <w:rFonts w:ascii="Arial Unicode MS" w:eastAsia="Arial Unicode MS" w:hAnsi="Arial Unicode MS" w:cs="Arial Unicode MS"/>
          <w:spacing w:val="20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intervenant</w:t>
      </w:r>
      <w:r w:rsidRPr="00BD2E07">
        <w:rPr>
          <w:rFonts w:ascii="Arial Unicode MS" w:eastAsia="Arial Unicode MS" w:hAnsi="Arial Unicode MS" w:cs="Arial Unicode MS"/>
          <w:spacing w:val="22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sur</w:t>
      </w:r>
      <w:r w:rsidRPr="00BD2E07">
        <w:rPr>
          <w:rFonts w:ascii="Arial Unicode MS" w:eastAsia="Arial Unicode MS" w:hAnsi="Arial Unicode MS" w:cs="Arial Unicode MS"/>
          <w:spacing w:val="8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un</w:t>
      </w:r>
      <w:r w:rsidRPr="00BD2E07">
        <w:rPr>
          <w:rFonts w:ascii="Arial Unicode MS" w:eastAsia="Arial Unicode MS" w:hAnsi="Arial Unicode MS" w:cs="Arial Unicode MS"/>
          <w:spacing w:val="7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véhicule</w:t>
      </w:r>
      <w:r w:rsidRPr="00BD2E07">
        <w:rPr>
          <w:rFonts w:ascii="Arial Unicode MS" w:eastAsia="Arial Unicode MS" w:hAnsi="Arial Unicode MS" w:cs="Arial Unicode MS"/>
          <w:spacing w:val="17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électrique</w:t>
      </w:r>
      <w:r w:rsidRPr="00BD2E07">
        <w:rPr>
          <w:rFonts w:ascii="Arial Unicode MS" w:eastAsia="Arial Unicode MS" w:hAnsi="Arial Unicode MS" w:cs="Arial Unicode MS"/>
          <w:spacing w:val="19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ou</w:t>
      </w:r>
      <w:r w:rsidRPr="00BD2E07">
        <w:rPr>
          <w:rFonts w:ascii="Arial Unicode MS" w:eastAsia="Arial Unicode MS" w:hAnsi="Arial Unicode MS" w:cs="Arial Unicode MS"/>
          <w:spacing w:val="7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hybride</w:t>
      </w:r>
      <w:r w:rsidRPr="00BD2E07">
        <w:rPr>
          <w:rFonts w:ascii="Arial Unicode MS" w:eastAsia="Arial Unicode MS" w:hAnsi="Arial Unicode MS" w:cs="Arial Unicode MS"/>
          <w:spacing w:val="1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rechargeable</w:t>
      </w:r>
      <w:r w:rsidRPr="00BD2E07">
        <w:rPr>
          <w:rFonts w:ascii="Arial Unicode MS" w:eastAsia="Arial Unicode MS" w:hAnsi="Arial Unicode MS" w:cs="Arial Unicode MS"/>
          <w:spacing w:val="2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doit</w:t>
      </w:r>
      <w:r w:rsidRPr="00BD2E07">
        <w:rPr>
          <w:rFonts w:ascii="Arial Unicode MS" w:eastAsia="Arial Unicode MS" w:hAnsi="Arial Unicode MS" w:cs="Arial Unicode MS"/>
          <w:spacing w:val="9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avoir</w:t>
      </w:r>
      <w:r w:rsidRPr="00BD2E07">
        <w:rPr>
          <w:rFonts w:ascii="Arial Unicode MS" w:eastAsia="Arial Unicode MS" w:hAnsi="Arial Unicode MS" w:cs="Arial Unicode MS"/>
          <w:spacing w:val="11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reçu</w:t>
      </w:r>
      <w:r w:rsidRPr="00BD2E07">
        <w:rPr>
          <w:rFonts w:ascii="Arial Unicode MS" w:eastAsia="Arial Unicode MS" w:hAnsi="Arial Unicode MS" w:cs="Arial Unicode MS"/>
          <w:spacing w:val="10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une</w:t>
      </w:r>
      <w:r w:rsidRPr="00BD2E07">
        <w:rPr>
          <w:rFonts w:ascii="Arial Unicode MS" w:eastAsia="Arial Unicode MS" w:hAnsi="Arial Unicode MS" w:cs="Arial Unicode MS"/>
          <w:spacing w:val="9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w w:val="102"/>
          <w:sz w:val="19"/>
          <w:szCs w:val="19"/>
        </w:rPr>
        <w:t xml:space="preserve">formation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spécifique</w:t>
      </w:r>
      <w:r w:rsidRPr="00BD2E07">
        <w:rPr>
          <w:rFonts w:ascii="Arial Unicode MS" w:eastAsia="Arial Unicode MS" w:hAnsi="Arial Unicode MS" w:cs="Arial Unicode MS"/>
          <w:spacing w:val="26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aux</w:t>
      </w:r>
      <w:r w:rsidRPr="00BD2E07">
        <w:rPr>
          <w:rFonts w:ascii="Arial Unicode MS" w:eastAsia="Arial Unicode MS" w:hAnsi="Arial Unicode MS" w:cs="Arial Unicode MS"/>
          <w:spacing w:val="1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véhicules</w:t>
      </w:r>
      <w:r w:rsidRPr="00BD2E07">
        <w:rPr>
          <w:rFonts w:ascii="Arial Unicode MS" w:eastAsia="Arial Unicode MS" w:hAnsi="Arial Unicode MS" w:cs="Arial Unicode MS"/>
          <w:spacing w:val="2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électriques</w:t>
      </w:r>
      <w:r w:rsidRPr="00BD2E07">
        <w:rPr>
          <w:rFonts w:ascii="Arial Unicode MS" w:eastAsia="Arial Unicode MS" w:hAnsi="Arial Unicode MS" w:cs="Arial Unicode MS"/>
          <w:spacing w:val="27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et</w:t>
      </w:r>
      <w:r w:rsidRPr="00BD2E07">
        <w:rPr>
          <w:rFonts w:ascii="Arial Unicode MS" w:eastAsia="Arial Unicode MS" w:hAnsi="Arial Unicode MS" w:cs="Arial Unicode MS"/>
          <w:spacing w:val="12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être</w:t>
      </w:r>
      <w:r w:rsidRPr="00BD2E07">
        <w:rPr>
          <w:rFonts w:ascii="Arial Unicode MS" w:eastAsia="Arial Unicode MS" w:hAnsi="Arial Unicode MS" w:cs="Arial Unicode MS"/>
          <w:spacing w:val="16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habilité</w:t>
      </w:r>
      <w:r w:rsidRPr="00BD2E07">
        <w:rPr>
          <w:rFonts w:ascii="Arial Unicode MS" w:eastAsia="Arial Unicode MS" w:hAnsi="Arial Unicode MS" w:cs="Arial Unicode MS"/>
          <w:spacing w:val="21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à</w:t>
      </w:r>
      <w:r w:rsidRPr="00BD2E07">
        <w:rPr>
          <w:rFonts w:ascii="Arial Unicode MS" w:eastAsia="Arial Unicode MS" w:hAnsi="Arial Unicode MS" w:cs="Arial Unicode MS"/>
          <w:spacing w:val="11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intervenir</w:t>
      </w:r>
      <w:r w:rsidRPr="00BD2E07">
        <w:rPr>
          <w:rFonts w:ascii="Arial Unicode MS" w:eastAsia="Arial Unicode MS" w:hAnsi="Arial Unicode MS" w:cs="Arial Unicode MS"/>
          <w:spacing w:val="2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sur</w:t>
      </w:r>
      <w:r w:rsidRPr="00BD2E07">
        <w:rPr>
          <w:rFonts w:ascii="Arial Unicode MS" w:eastAsia="Arial Unicode MS" w:hAnsi="Arial Unicode MS" w:cs="Arial Unicode MS"/>
          <w:spacing w:val="14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ces</w:t>
      </w:r>
      <w:r w:rsidRPr="00BD2E07">
        <w:rPr>
          <w:rFonts w:ascii="Arial Unicode MS" w:eastAsia="Arial Unicode MS" w:hAnsi="Arial Unicode MS" w:cs="Arial Unicode MS"/>
          <w:spacing w:val="1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véhicules</w:t>
      </w:r>
      <w:r w:rsidRPr="00BD2E07">
        <w:rPr>
          <w:rFonts w:ascii="Arial Unicode MS" w:eastAsia="Arial Unicode MS" w:hAnsi="Arial Unicode MS" w:cs="Arial Unicode MS"/>
          <w:spacing w:val="25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(respecter</w:t>
      </w:r>
      <w:r w:rsidRPr="00BD2E07">
        <w:rPr>
          <w:rFonts w:ascii="Arial Unicode MS" w:eastAsia="Arial Unicode MS" w:hAnsi="Arial Unicode MS" w:cs="Arial Unicode MS"/>
          <w:spacing w:val="26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la</w:t>
      </w:r>
      <w:r w:rsidRPr="00BD2E07">
        <w:rPr>
          <w:rFonts w:ascii="Arial Unicode MS" w:eastAsia="Arial Unicode MS" w:hAnsi="Arial Unicode MS" w:cs="Arial Unicode MS"/>
          <w:spacing w:val="12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réglementation</w:t>
      </w:r>
      <w:r w:rsidRPr="00BD2E07">
        <w:rPr>
          <w:rFonts w:ascii="Arial Unicode MS" w:eastAsia="Arial Unicode MS" w:hAnsi="Arial Unicode MS" w:cs="Arial Unicode MS"/>
          <w:spacing w:val="34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en</w:t>
      </w:r>
      <w:r w:rsidRPr="00BD2E07">
        <w:rPr>
          <w:rFonts w:ascii="Arial Unicode MS" w:eastAsia="Arial Unicode MS" w:hAnsi="Arial Unicode MS" w:cs="Arial Unicode MS"/>
          <w:spacing w:val="13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w w:val="102"/>
          <w:sz w:val="19"/>
          <w:szCs w:val="19"/>
        </w:rPr>
        <w:t xml:space="preserve">vigueur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dans</w:t>
      </w:r>
      <w:r w:rsidRPr="00BD2E07">
        <w:rPr>
          <w:rFonts w:ascii="Arial Unicode MS" w:eastAsia="Arial Unicode MS" w:hAnsi="Arial Unicode MS" w:cs="Arial Unicode MS"/>
          <w:spacing w:val="9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le</w:t>
      </w:r>
      <w:r w:rsidRPr="00BD2E07">
        <w:rPr>
          <w:rFonts w:ascii="Arial Unicode MS" w:eastAsia="Arial Unicode MS" w:hAnsi="Arial Unicode MS" w:cs="Arial Unicode MS"/>
          <w:spacing w:val="4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sz w:val="19"/>
          <w:szCs w:val="19"/>
        </w:rPr>
        <w:t>pays</w:t>
      </w:r>
      <w:r w:rsidRPr="00BD2E07">
        <w:rPr>
          <w:rFonts w:ascii="Arial Unicode MS" w:eastAsia="Arial Unicode MS" w:hAnsi="Arial Unicode MS" w:cs="Arial Unicode MS"/>
          <w:spacing w:val="9"/>
          <w:sz w:val="19"/>
          <w:szCs w:val="19"/>
        </w:rPr>
        <w:t xml:space="preserve"> </w:t>
      </w:r>
      <w:r w:rsidRPr="00BD2E07">
        <w:rPr>
          <w:rFonts w:ascii="Arial Unicode MS" w:eastAsia="Arial Unicode MS" w:hAnsi="Arial Unicode MS" w:cs="Arial Unicode MS"/>
          <w:w w:val="102"/>
          <w:sz w:val="19"/>
          <w:szCs w:val="19"/>
        </w:rPr>
        <w:t>concerné).</w:t>
      </w:r>
    </w:p>
    <w:p w:rsidR="006D49DC" w:rsidRDefault="006D49DC" w:rsidP="006D49DC">
      <w:pPr>
        <w:spacing w:line="200" w:lineRule="exact"/>
        <w:ind w:left="284"/>
        <w:rPr>
          <w:sz w:val="20"/>
          <w:szCs w:val="20"/>
        </w:rPr>
      </w:pPr>
    </w:p>
    <w:p w:rsidR="006D49DC" w:rsidRDefault="006D49DC" w:rsidP="006D49DC">
      <w:pPr>
        <w:spacing w:before="11" w:line="200" w:lineRule="exact"/>
        <w:rPr>
          <w:sz w:val="20"/>
          <w:szCs w:val="20"/>
        </w:rPr>
      </w:pPr>
    </w:p>
    <w:p w:rsidR="006D49DC" w:rsidRDefault="006D49DC" w:rsidP="006D49DC">
      <w:pPr>
        <w:spacing w:line="417" w:lineRule="exact"/>
        <w:ind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position w:val="-3"/>
          <w:sz w:val="25"/>
          <w:szCs w:val="25"/>
        </w:rPr>
        <w:t>1</w:t>
      </w:r>
      <w:r>
        <w:rPr>
          <w:rFonts w:ascii="Arial Unicode MS" w:eastAsia="Arial Unicode MS" w:hAnsi="Arial Unicode MS" w:cs="Arial Unicode MS"/>
          <w:position w:val="-3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position w:val="-3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position w:val="-3"/>
          <w:sz w:val="25"/>
          <w:szCs w:val="25"/>
        </w:rPr>
        <w:t>Remplacemen</w:t>
      </w:r>
      <w:r>
        <w:rPr>
          <w:rFonts w:ascii="Arial Unicode MS" w:eastAsia="Arial Unicode MS" w:hAnsi="Arial Unicode MS" w:cs="Arial Unicode MS"/>
          <w:position w:val="-3"/>
          <w:sz w:val="25"/>
          <w:szCs w:val="25"/>
        </w:rPr>
        <w:t>t</w:t>
      </w:r>
      <w:r>
        <w:rPr>
          <w:rFonts w:ascii="Arial Unicode MS" w:eastAsia="Arial Unicode MS" w:hAnsi="Arial Unicode MS" w:cs="Arial Unicode MS"/>
          <w:spacing w:val="23"/>
          <w:position w:val="-3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position w:val="-3"/>
          <w:sz w:val="25"/>
          <w:szCs w:val="25"/>
        </w:rPr>
        <w:t>systématiqu</w:t>
      </w:r>
      <w:r>
        <w:rPr>
          <w:rFonts w:ascii="Arial Unicode MS" w:eastAsia="Arial Unicode MS" w:hAnsi="Arial Unicode MS" w:cs="Arial Unicode MS"/>
          <w:position w:val="-3"/>
          <w:sz w:val="25"/>
          <w:szCs w:val="25"/>
        </w:rPr>
        <w:t>e</w:t>
      </w:r>
      <w:r>
        <w:rPr>
          <w:rFonts w:ascii="Arial Unicode MS" w:eastAsia="Arial Unicode MS" w:hAnsi="Arial Unicode MS" w:cs="Arial Unicode MS"/>
          <w:spacing w:val="21"/>
          <w:position w:val="-3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position w:val="-3"/>
          <w:sz w:val="25"/>
          <w:szCs w:val="25"/>
        </w:rPr>
        <w:t>d</w:t>
      </w:r>
      <w:r>
        <w:rPr>
          <w:rFonts w:ascii="Arial Unicode MS" w:eastAsia="Arial Unicode MS" w:hAnsi="Arial Unicode MS" w:cs="Arial Unicode MS"/>
          <w:position w:val="-3"/>
          <w:sz w:val="25"/>
          <w:szCs w:val="25"/>
        </w:rPr>
        <w:t>e</w:t>
      </w:r>
      <w:r>
        <w:rPr>
          <w:rFonts w:ascii="Arial Unicode MS" w:eastAsia="Arial Unicode MS" w:hAnsi="Arial Unicode MS" w:cs="Arial Unicode MS"/>
          <w:spacing w:val="9"/>
          <w:position w:val="-3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position w:val="-3"/>
          <w:sz w:val="25"/>
          <w:szCs w:val="25"/>
        </w:rPr>
        <w:t>pièce</w:t>
      </w:r>
      <w:r>
        <w:rPr>
          <w:rFonts w:ascii="Arial Unicode MS" w:eastAsia="Arial Unicode MS" w:hAnsi="Arial Unicode MS" w:cs="Arial Unicode MS"/>
          <w:w w:val="101"/>
          <w:position w:val="-3"/>
          <w:sz w:val="25"/>
          <w:szCs w:val="25"/>
        </w:rPr>
        <w:t>s</w:t>
      </w:r>
    </w:p>
    <w:p w:rsidR="006D49DC" w:rsidRDefault="006D49DC" w:rsidP="006D49DC">
      <w:pPr>
        <w:spacing w:before="13" w:line="220" w:lineRule="exact"/>
        <w:ind w:left="284"/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6"/>
        <w:gridCol w:w="818"/>
      </w:tblGrid>
      <w:tr w:rsidR="006D49DC" w:rsidRPr="006D49DC" w:rsidTr="00C911D8">
        <w:trPr>
          <w:trHeight w:hRule="exact" w:val="307"/>
        </w:trPr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Désignatio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n</w:t>
            </w:r>
            <w:proofErr w:type="spellEnd"/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45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Quantit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é</w:t>
            </w:r>
            <w:proofErr w:type="spellEnd"/>
          </w:p>
        </w:tc>
      </w:tr>
      <w:tr w:rsidR="006D49DC" w:rsidRPr="006D49DC" w:rsidTr="00C911D8">
        <w:trPr>
          <w:trHeight w:hRule="exact" w:val="307"/>
        </w:trPr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5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Collier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s</w:t>
            </w:r>
            <w:r w:rsidRPr="006D49DC">
              <w:rPr>
                <w:rFonts w:ascii="Arial Unicode MS" w:eastAsia="Arial Unicode MS" w:hAnsi="Arial Unicode MS" w:cs="Arial Unicode MS"/>
                <w:spacing w:val="18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d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souffle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t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7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d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crémaillèr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24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d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directio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n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2</w:t>
            </w:r>
          </w:p>
        </w:tc>
      </w:tr>
      <w:tr w:rsidR="006D49DC" w:rsidRPr="006D49DC" w:rsidTr="00C911D8">
        <w:trPr>
          <w:trHeight w:hRule="exact" w:val="307"/>
        </w:trPr>
        <w:tc>
          <w:tcPr>
            <w:tcW w:w="4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Écro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u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5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d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rotul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4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sz w:val="19"/>
                <w:szCs w:val="19"/>
                <w:lang w:val="en-US" w:eastAsia="en-US"/>
              </w:rPr>
              <w:t>d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</w:t>
            </w:r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directio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n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1</w:t>
            </w:r>
          </w:p>
        </w:tc>
      </w:tr>
    </w:tbl>
    <w:p w:rsidR="006D49DC" w:rsidRDefault="006D49DC" w:rsidP="006D49DC">
      <w:pPr>
        <w:spacing w:before="2" w:line="170" w:lineRule="exact"/>
        <w:ind w:left="142"/>
        <w:rPr>
          <w:sz w:val="17"/>
          <w:szCs w:val="17"/>
        </w:rPr>
      </w:pPr>
    </w:p>
    <w:p w:rsidR="006D49DC" w:rsidRDefault="006D49DC" w:rsidP="006D49DC">
      <w:pPr>
        <w:spacing w:line="200" w:lineRule="exact"/>
        <w:ind w:left="284"/>
        <w:rPr>
          <w:sz w:val="20"/>
          <w:szCs w:val="20"/>
        </w:rPr>
      </w:pPr>
    </w:p>
    <w:p w:rsidR="006D49DC" w:rsidRDefault="006D49DC" w:rsidP="006D49DC">
      <w:pPr>
        <w:spacing w:line="330" w:lineRule="exact"/>
        <w:ind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2</w:t>
      </w:r>
      <w:r>
        <w:rPr>
          <w:rFonts w:ascii="Arial Unicode MS" w:eastAsia="Arial Unicode MS" w:hAnsi="Arial Unicode MS" w:cs="Arial Unicode MS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sz w:val="25"/>
          <w:szCs w:val="25"/>
        </w:rPr>
        <w:t>Outillag</w:t>
      </w:r>
      <w:r>
        <w:rPr>
          <w:rFonts w:ascii="Arial Unicode MS" w:eastAsia="Arial Unicode MS" w:hAnsi="Arial Unicode MS" w:cs="Arial Unicode MS"/>
          <w:w w:val="101"/>
          <w:sz w:val="25"/>
          <w:szCs w:val="25"/>
        </w:rPr>
        <w:t>e</w:t>
      </w:r>
    </w:p>
    <w:p w:rsidR="006D49DC" w:rsidRDefault="006D49DC" w:rsidP="006D49DC">
      <w:pPr>
        <w:spacing w:before="16" w:line="200" w:lineRule="exact"/>
        <w:ind w:left="284"/>
        <w:rPr>
          <w:sz w:val="20"/>
          <w:szCs w:val="20"/>
        </w:rPr>
      </w:pPr>
    </w:p>
    <w:tbl>
      <w:tblPr>
        <w:tblW w:w="9917" w:type="dxa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3"/>
        <w:gridCol w:w="50"/>
        <w:gridCol w:w="957"/>
        <w:gridCol w:w="21"/>
        <w:gridCol w:w="3946"/>
      </w:tblGrid>
      <w:tr w:rsidR="006D49DC" w:rsidRPr="006D49DC" w:rsidTr="00C911D8">
        <w:trPr>
          <w:trHeight w:hRule="exact" w:val="307"/>
        </w:trPr>
        <w:tc>
          <w:tcPr>
            <w:tcW w:w="4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Outi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l</w:t>
            </w:r>
            <w:proofErr w:type="spellEnd"/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5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Référenc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e</w:t>
            </w:r>
            <w:proofErr w:type="spellEnd"/>
          </w:p>
        </w:tc>
        <w:tc>
          <w:tcPr>
            <w:tcW w:w="3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pacing w:val="4"/>
                <w:w w:val="102"/>
                <w:sz w:val="19"/>
                <w:szCs w:val="19"/>
                <w:lang w:val="en-US" w:eastAsia="en-US"/>
              </w:rPr>
              <w:t>Désignatio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n</w:t>
            </w:r>
            <w:proofErr w:type="spellEnd"/>
          </w:p>
        </w:tc>
      </w:tr>
      <w:tr w:rsidR="006D49DC" w:rsidRPr="006D49DC" w:rsidTr="00C911D8">
        <w:trPr>
          <w:trHeight w:hRule="exact" w:val="526"/>
        </w:trPr>
        <w:tc>
          <w:tcPr>
            <w:tcW w:w="4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9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[0721]</w:t>
            </w:r>
          </w:p>
        </w:tc>
        <w:tc>
          <w:tcPr>
            <w:tcW w:w="39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43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Outils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1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dépose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3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-</w:t>
            </w:r>
            <w:r w:rsidRPr="006D49DC">
              <w:rPr>
                <w:rFonts w:ascii="Arial Unicode MS" w:eastAsia="Arial Unicode MS" w:hAnsi="Arial Unicode MS" w:cs="Arial Unicode MS"/>
                <w:spacing w:val="2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repose</w:t>
            </w:r>
            <w:r w:rsidRPr="006D49DC">
              <w:rPr>
                <w:rFonts w:ascii="Arial Unicode MS" w:eastAsia="Arial Unicode MS" w:hAnsi="Arial Unicode MS" w:cs="Arial Unicode MS"/>
                <w:spacing w:val="13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biellettes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6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direction</w:t>
            </w:r>
          </w:p>
        </w:tc>
      </w:tr>
      <w:tr w:rsidR="006D49DC" w:rsidRPr="006D49DC" w:rsidTr="00C911D8">
        <w:trPr>
          <w:trHeight w:hRule="exact" w:val="803"/>
        </w:trPr>
        <w:tc>
          <w:tcPr>
            <w:tcW w:w="4993" w:type="dxa"/>
            <w:gridSpan w:val="2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  <w:r w:rsidRPr="006D49DC">
              <w:rPr>
                <w:rFonts w:ascii="Calibri" w:eastAsia="Calibri" w:hAnsi="Calibri"/>
                <w:noProof/>
                <w:szCs w:val="22"/>
              </w:rPr>
              <w:drawing>
                <wp:anchor distT="0" distB="0" distL="114300" distR="114300" simplePos="0" relativeHeight="251631616" behindDoc="1" locked="0" layoutInCell="1" allowOverlap="1" wp14:anchorId="51407774" wp14:editId="555418B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103505</wp:posOffset>
                  </wp:positionV>
                  <wp:extent cx="2846070" cy="1668780"/>
                  <wp:effectExtent l="19050" t="19050" r="0" b="762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39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</w:tr>
      <w:tr w:rsidR="006D49DC" w:rsidRPr="006D49DC" w:rsidTr="00C911D8">
        <w:trPr>
          <w:trHeight w:hRule="exact" w:val="1329"/>
        </w:trPr>
        <w:tc>
          <w:tcPr>
            <w:tcW w:w="499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[0721-AY]</w:t>
            </w:r>
          </w:p>
        </w:tc>
        <w:tc>
          <w:tcPr>
            <w:tcW w:w="3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Clé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7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à</w:t>
            </w:r>
            <w:r w:rsidRPr="006D49DC">
              <w:rPr>
                <w:rFonts w:ascii="Arial Unicode MS" w:eastAsia="Arial Unicode MS" w:hAnsi="Arial Unicode MS" w:cs="Arial Unicode MS"/>
                <w:spacing w:val="3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rouleau</w:t>
            </w:r>
            <w:proofErr w:type="spellEnd"/>
          </w:p>
        </w:tc>
      </w:tr>
      <w:tr w:rsidR="006D49DC" w:rsidRPr="006D49DC" w:rsidTr="00C911D8">
        <w:trPr>
          <w:trHeight w:hRule="exact" w:val="920"/>
        </w:trPr>
        <w:tc>
          <w:tcPr>
            <w:tcW w:w="4993" w:type="dxa"/>
            <w:gridSpan w:val="2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9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[0721-B]</w:t>
            </w:r>
          </w:p>
        </w:tc>
        <w:tc>
          <w:tcPr>
            <w:tcW w:w="39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Outil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9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antirotation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20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crémaillère</w:t>
            </w:r>
            <w:proofErr w:type="spellEnd"/>
          </w:p>
        </w:tc>
      </w:tr>
      <w:tr w:rsidR="006D49DC" w:rsidRPr="006D49DC" w:rsidTr="00C911D8">
        <w:trPr>
          <w:trHeight w:hRule="exact" w:val="409"/>
        </w:trPr>
        <w:tc>
          <w:tcPr>
            <w:tcW w:w="4993" w:type="dxa"/>
            <w:gridSpan w:val="2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16" w:lineRule="exact"/>
              <w:ind w:left="28" w:right="-20"/>
              <w:jc w:val="left"/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  <w:t>Figure</w:t>
            </w:r>
            <w:r w:rsidRPr="006D49DC">
              <w:rPr>
                <w:rFonts w:ascii="Arial Unicode MS" w:eastAsia="Arial Unicode MS" w:hAnsi="Arial Unicode MS" w:cs="Arial Unicode MS"/>
                <w:spacing w:val="15"/>
                <w:sz w:val="15"/>
                <w:szCs w:val="15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  <w:t>:</w:t>
            </w:r>
            <w:r w:rsidRPr="006D49DC">
              <w:rPr>
                <w:rFonts w:ascii="Arial Unicode MS" w:eastAsia="Arial Unicode MS" w:hAnsi="Arial Unicode MS" w:cs="Arial Unicode MS"/>
                <w:spacing w:val="2"/>
                <w:sz w:val="15"/>
                <w:szCs w:val="15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w w:val="103"/>
                <w:sz w:val="15"/>
                <w:szCs w:val="15"/>
                <w:lang w:val="en-US" w:eastAsia="en-US"/>
              </w:rPr>
              <w:t>E5AB1Y9T</w:t>
            </w:r>
          </w:p>
        </w:tc>
        <w:tc>
          <w:tcPr>
            <w:tcW w:w="97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39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</w:tr>
      <w:tr w:rsidR="006D49DC" w:rsidRPr="006D49DC" w:rsidTr="00C911D8">
        <w:trPr>
          <w:trHeight w:hRule="exact" w:val="526"/>
        </w:trPr>
        <w:tc>
          <w:tcPr>
            <w:tcW w:w="4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9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[0709]</w:t>
            </w:r>
          </w:p>
        </w:tc>
        <w:tc>
          <w:tcPr>
            <w:tcW w:w="39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69" w:lineRule="exact"/>
              <w:ind w:left="14" w:right="-20"/>
              <w:jc w:val="left"/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</w:pP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Extracteur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8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rotule</w:t>
            </w:r>
            <w:proofErr w:type="spellEnd"/>
            <w:r w:rsidRPr="006D49DC">
              <w:rPr>
                <w:rFonts w:ascii="Arial Unicode MS" w:eastAsia="Arial Unicode MS" w:hAnsi="Arial Unicode MS" w:cs="Arial Unicode MS"/>
                <w:spacing w:val="10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9"/>
                <w:szCs w:val="19"/>
                <w:lang w:val="en-US" w:eastAsia="en-US"/>
              </w:rPr>
              <w:t>de</w:t>
            </w:r>
            <w:r w:rsidRPr="006D49DC">
              <w:rPr>
                <w:rFonts w:ascii="Arial Unicode MS" w:eastAsia="Arial Unicode MS" w:hAnsi="Arial Unicode MS" w:cs="Arial Unicode MS"/>
                <w:spacing w:val="5"/>
                <w:sz w:val="19"/>
                <w:szCs w:val="19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  <w:lang w:val="en-US" w:eastAsia="en-US"/>
              </w:rPr>
              <w:t>direction</w:t>
            </w:r>
          </w:p>
        </w:tc>
      </w:tr>
      <w:tr w:rsidR="006D49DC" w:rsidRPr="006D49DC" w:rsidTr="00C911D8">
        <w:trPr>
          <w:trHeight w:hRule="exact" w:val="3051"/>
        </w:trPr>
        <w:tc>
          <w:tcPr>
            <w:tcW w:w="499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  <w:r w:rsidRPr="006D49DC">
              <w:rPr>
                <w:rFonts w:ascii="Calibri" w:eastAsia="Calibri" w:hAnsi="Calibri"/>
                <w:noProof/>
                <w:szCs w:val="22"/>
              </w:rPr>
              <w:drawing>
                <wp:anchor distT="0" distB="0" distL="114300" distR="114300" simplePos="0" relativeHeight="251632640" behindDoc="1" locked="0" layoutInCell="1" allowOverlap="1" wp14:anchorId="31338BF6" wp14:editId="164504D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102870</wp:posOffset>
                  </wp:positionV>
                  <wp:extent cx="2846070" cy="1668780"/>
                  <wp:effectExtent l="19050" t="19050" r="0" b="762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39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</w:tr>
      <w:tr w:rsidR="006D49DC" w:rsidRPr="006D49DC" w:rsidTr="00C911D8">
        <w:trPr>
          <w:trHeight w:hRule="exact" w:val="409"/>
        </w:trPr>
        <w:tc>
          <w:tcPr>
            <w:tcW w:w="4993" w:type="dxa"/>
            <w:gridSpan w:val="2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line="216" w:lineRule="exact"/>
              <w:ind w:left="28" w:right="-20"/>
              <w:jc w:val="left"/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</w:pPr>
            <w:r w:rsidRPr="006D49DC"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  <w:t>Figure</w:t>
            </w:r>
            <w:r w:rsidRPr="006D49DC">
              <w:rPr>
                <w:rFonts w:ascii="Arial Unicode MS" w:eastAsia="Arial Unicode MS" w:hAnsi="Arial Unicode MS" w:cs="Arial Unicode MS"/>
                <w:spacing w:val="15"/>
                <w:sz w:val="15"/>
                <w:szCs w:val="15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sz w:val="15"/>
                <w:szCs w:val="15"/>
                <w:lang w:val="en-US" w:eastAsia="en-US"/>
              </w:rPr>
              <w:t>:</w:t>
            </w:r>
            <w:r w:rsidRPr="006D49DC">
              <w:rPr>
                <w:rFonts w:ascii="Arial Unicode MS" w:eastAsia="Arial Unicode MS" w:hAnsi="Arial Unicode MS" w:cs="Arial Unicode MS"/>
                <w:spacing w:val="2"/>
                <w:sz w:val="15"/>
                <w:szCs w:val="15"/>
                <w:lang w:val="en-US" w:eastAsia="en-US"/>
              </w:rPr>
              <w:t xml:space="preserve"> </w:t>
            </w:r>
            <w:r w:rsidRPr="006D49DC">
              <w:rPr>
                <w:rFonts w:ascii="Arial Unicode MS" w:eastAsia="Arial Unicode MS" w:hAnsi="Arial Unicode MS" w:cs="Arial Unicode MS"/>
                <w:w w:val="103"/>
                <w:sz w:val="15"/>
                <w:szCs w:val="15"/>
                <w:lang w:val="en-US" w:eastAsia="en-US"/>
              </w:rPr>
              <w:t>E5AG02WT</w:t>
            </w:r>
          </w:p>
        </w:tc>
        <w:tc>
          <w:tcPr>
            <w:tcW w:w="97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  <w:tc>
          <w:tcPr>
            <w:tcW w:w="39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Pr="006D49DC" w:rsidRDefault="006D49DC" w:rsidP="006D49DC">
            <w:pPr>
              <w:widowControl w:val="0"/>
              <w:spacing w:after="200" w:line="276" w:lineRule="auto"/>
              <w:jc w:val="left"/>
              <w:rPr>
                <w:rFonts w:ascii="Calibri" w:eastAsia="Calibri" w:hAnsi="Calibri"/>
                <w:szCs w:val="22"/>
                <w:lang w:val="en-US" w:eastAsia="en-US"/>
              </w:rPr>
            </w:pPr>
          </w:p>
        </w:tc>
      </w:tr>
      <w:tr w:rsidR="006D49DC" w:rsidTr="00C911D8">
        <w:trPr>
          <w:trHeight w:val="3182"/>
        </w:trPr>
        <w:tc>
          <w:tcPr>
            <w:tcW w:w="494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D49DC" w:rsidRDefault="006D49DC" w:rsidP="00C911D8">
            <w:r>
              <w:rPr>
                <w:noProof/>
              </w:rPr>
              <w:lastRenderedPageBreak/>
              <w:drawing>
                <wp:anchor distT="0" distB="0" distL="114300" distR="114300" simplePos="0" relativeHeight="251633664" behindDoc="1" locked="0" layoutInCell="1" allowOverlap="1" wp14:anchorId="28F116C4" wp14:editId="70D7763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145415</wp:posOffset>
                  </wp:positionV>
                  <wp:extent cx="2714625" cy="1763395"/>
                  <wp:effectExtent l="19050" t="19050" r="9525" b="8255"/>
                  <wp:wrapTight wrapText="bothSides">
                    <wp:wrapPolygon edited="0">
                      <wp:start x="-152" y="-233"/>
                      <wp:lineTo x="-152" y="21701"/>
                      <wp:lineTo x="21676" y="21701"/>
                      <wp:lineTo x="21676" y="-233"/>
                      <wp:lineTo x="-152" y="-233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nce à colli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63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7" w:type="dxa"/>
            <w:gridSpan w:val="2"/>
            <w:vMerge w:val="restart"/>
            <w:tcBorders>
              <w:top w:val="single" w:sz="4" w:space="0" w:color="auto"/>
              <w:left w:val="single" w:sz="5" w:space="0" w:color="000000"/>
              <w:right w:val="single" w:sz="6" w:space="0" w:color="000000"/>
            </w:tcBorders>
          </w:tcPr>
          <w:p w:rsidR="006D49DC" w:rsidRDefault="006D49DC" w:rsidP="00C911D8">
            <w:r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</w:rPr>
              <w:t>[0172-Z]</w:t>
            </w:r>
          </w:p>
        </w:tc>
        <w:tc>
          <w:tcPr>
            <w:tcW w:w="3967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D49DC" w:rsidRDefault="006D49DC" w:rsidP="00C911D8">
            <w:pPr>
              <w:spacing w:line="269" w:lineRule="exact"/>
              <w:ind w:left="14" w:right="-2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Pince</w:t>
            </w:r>
            <w:r>
              <w:rPr>
                <w:rFonts w:ascii="Arial Unicode MS" w:eastAsia="Arial Unicode MS" w:hAnsi="Arial Unicode MS" w:cs="Arial Unicode MS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à</w:t>
            </w:r>
            <w:r>
              <w:rPr>
                <w:rFonts w:ascii="Arial Unicode MS" w:eastAsia="Arial Unicode MS" w:hAnsi="Arial Unicode MS" w:cs="Arial Unicode MS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9"/>
                <w:szCs w:val="19"/>
              </w:rPr>
              <w:t>colliers</w:t>
            </w:r>
            <w:r>
              <w:rPr>
                <w:rFonts w:ascii="Arial Unicode MS" w:eastAsia="Arial Unicode MS" w:hAnsi="Arial Unicode MS" w:cs="Arial Unicode MS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2"/>
                <w:sz w:val="19"/>
                <w:szCs w:val="19"/>
              </w:rPr>
              <w:t>CLIC</w:t>
            </w:r>
          </w:p>
        </w:tc>
      </w:tr>
      <w:tr w:rsidR="006D49DC" w:rsidTr="00C911D8">
        <w:trPr>
          <w:trHeight w:hRule="exact" w:val="423"/>
        </w:trPr>
        <w:tc>
          <w:tcPr>
            <w:tcW w:w="494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Default="006D49DC" w:rsidP="00C911D8">
            <w:pPr>
              <w:spacing w:line="230" w:lineRule="exact"/>
              <w:ind w:left="7" w:right="-20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 w:eastAsia="Arial Unicode MS" w:hAnsi="Arial Unicode MS" w:cs="Arial Unicode MS"/>
                <w:position w:val="-1"/>
                <w:sz w:val="15"/>
                <w:szCs w:val="15"/>
              </w:rPr>
              <w:t>Figure</w:t>
            </w:r>
            <w:r>
              <w:rPr>
                <w:rFonts w:ascii="Arial Unicode MS" w:eastAsia="Arial Unicode MS" w:hAnsi="Arial Unicode MS" w:cs="Arial Unicode MS"/>
                <w:spacing w:val="15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position w:val="-1"/>
                <w:sz w:val="15"/>
                <w:szCs w:val="15"/>
              </w:rPr>
              <w:t>:</w:t>
            </w:r>
            <w:r>
              <w:rPr>
                <w:rFonts w:ascii="Arial Unicode MS" w:eastAsia="Arial Unicode MS" w:hAnsi="Arial Unicode MS" w:cs="Arial Unicode MS"/>
                <w:spacing w:val="2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3"/>
                <w:position w:val="-1"/>
                <w:sz w:val="15"/>
                <w:szCs w:val="15"/>
              </w:rPr>
              <w:t>E5AB0PPT</w:t>
            </w:r>
          </w:p>
        </w:tc>
        <w:tc>
          <w:tcPr>
            <w:tcW w:w="1007" w:type="dxa"/>
            <w:gridSpan w:val="2"/>
            <w:vMerge/>
            <w:tcBorders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6D49DC" w:rsidRDefault="006D49DC" w:rsidP="00C911D8"/>
        </w:tc>
        <w:tc>
          <w:tcPr>
            <w:tcW w:w="396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9DC" w:rsidRDefault="006D49DC" w:rsidP="00C911D8"/>
        </w:tc>
      </w:tr>
    </w:tbl>
    <w:p w:rsidR="006D49DC" w:rsidRDefault="006D49DC">
      <w:pPr>
        <w:jc w:val="left"/>
        <w:rPr>
          <w:rFonts w:cs="Arial"/>
          <w:szCs w:val="22"/>
        </w:rPr>
      </w:pPr>
    </w:p>
    <w:p w:rsidR="00C911D8" w:rsidRDefault="00C911D8" w:rsidP="00C911D8">
      <w:pPr>
        <w:spacing w:line="330" w:lineRule="exact"/>
        <w:ind w:left="306"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3</w:t>
      </w:r>
      <w:r>
        <w:rPr>
          <w:rFonts w:ascii="Arial Unicode MS" w:eastAsia="Arial Unicode MS" w:hAnsi="Arial Unicode MS" w:cs="Arial Unicode MS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sz w:val="25"/>
          <w:szCs w:val="25"/>
        </w:rPr>
        <w:t>Dépos</w:t>
      </w:r>
      <w:r>
        <w:rPr>
          <w:rFonts w:ascii="Arial Unicode MS" w:eastAsia="Arial Unicode MS" w:hAnsi="Arial Unicode MS" w:cs="Arial Unicode MS"/>
          <w:w w:val="101"/>
          <w:sz w:val="25"/>
          <w:szCs w:val="25"/>
        </w:rPr>
        <w:t>e</w:t>
      </w:r>
    </w:p>
    <w:p w:rsidR="00347482" w:rsidRDefault="00C911D8" w:rsidP="00C911D8">
      <w:pPr>
        <w:spacing w:before="61" w:line="191" w:lineRule="auto"/>
        <w:ind w:left="306" w:right="2833"/>
        <w:rPr>
          <w:rFonts w:eastAsia="Arial Unicode MS" w:cs="Arial"/>
          <w:w w:val="102"/>
          <w:szCs w:val="22"/>
        </w:rPr>
      </w:pPr>
      <w:r w:rsidRPr="00C911D8">
        <w:rPr>
          <w:rFonts w:eastAsia="Arial Unicode MS" w:cs="Arial"/>
          <w:szCs w:val="22"/>
        </w:rPr>
        <w:t>Mettre</w:t>
      </w:r>
      <w:r w:rsidRPr="00C911D8">
        <w:rPr>
          <w:rFonts w:eastAsia="Arial Unicode MS" w:cs="Arial"/>
          <w:spacing w:val="12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le</w:t>
      </w:r>
      <w:r w:rsidRPr="00C911D8">
        <w:rPr>
          <w:rFonts w:eastAsia="Arial Unicode MS" w:cs="Arial"/>
          <w:spacing w:val="4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véhicule</w:t>
      </w:r>
      <w:r w:rsidRPr="00C911D8">
        <w:rPr>
          <w:rFonts w:eastAsia="Arial Unicode MS" w:cs="Arial"/>
          <w:spacing w:val="15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sur</w:t>
      </w:r>
      <w:r w:rsidRPr="00C911D8">
        <w:rPr>
          <w:rFonts w:eastAsia="Arial Unicode MS" w:cs="Arial"/>
          <w:spacing w:val="6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un</w:t>
      </w:r>
      <w:r w:rsidRPr="00C911D8">
        <w:rPr>
          <w:rFonts w:eastAsia="Arial Unicode MS" w:cs="Arial"/>
          <w:spacing w:val="5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pont</w:t>
      </w:r>
      <w:r w:rsidRPr="00C911D8">
        <w:rPr>
          <w:rFonts w:eastAsia="Arial Unicode MS" w:cs="Arial"/>
          <w:spacing w:val="8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élévateur</w:t>
      </w:r>
      <w:r w:rsidRPr="00C911D8">
        <w:rPr>
          <w:rFonts w:eastAsia="Arial Unicode MS" w:cs="Arial"/>
          <w:spacing w:val="17"/>
          <w:szCs w:val="22"/>
        </w:rPr>
        <w:t xml:space="preserve"> </w:t>
      </w:r>
      <w:r w:rsidRPr="00C911D8">
        <w:rPr>
          <w:rFonts w:eastAsia="Arial Unicode MS" w:cs="Arial"/>
          <w:szCs w:val="22"/>
        </w:rPr>
        <w:t>2</w:t>
      </w:r>
      <w:r w:rsidRPr="00C911D8">
        <w:rPr>
          <w:rFonts w:eastAsia="Arial Unicode MS" w:cs="Arial"/>
          <w:spacing w:val="3"/>
          <w:szCs w:val="22"/>
        </w:rPr>
        <w:t xml:space="preserve"> c</w:t>
      </w:r>
      <w:r w:rsidRPr="00C911D8">
        <w:rPr>
          <w:rFonts w:eastAsia="Arial Unicode MS" w:cs="Arial"/>
          <w:w w:val="102"/>
          <w:szCs w:val="22"/>
        </w:rPr>
        <w:t xml:space="preserve">olonnes. </w:t>
      </w:r>
    </w:p>
    <w:p w:rsidR="00C911D8" w:rsidRPr="00C911D8" w:rsidRDefault="00C911D8" w:rsidP="00C911D8">
      <w:pPr>
        <w:spacing w:before="61" w:line="191" w:lineRule="auto"/>
        <w:ind w:left="306" w:right="2833"/>
        <w:rPr>
          <w:rFonts w:eastAsia="Arial Unicode MS" w:cs="Arial"/>
          <w:szCs w:val="22"/>
        </w:rPr>
      </w:pPr>
      <w:r w:rsidRPr="00C911D8">
        <w:rPr>
          <w:rFonts w:eastAsia="Arial Unicode MS" w:cs="Arial"/>
          <w:szCs w:val="22"/>
        </w:rPr>
        <w:t>Déposer</w:t>
      </w:r>
      <w:r w:rsidRPr="00C911D8">
        <w:rPr>
          <w:rFonts w:eastAsia="Arial Unicode MS" w:cs="Arial"/>
          <w:spacing w:val="15"/>
          <w:szCs w:val="22"/>
        </w:rPr>
        <w:t xml:space="preserve"> </w:t>
      </w:r>
      <w:r w:rsidRPr="00C911D8">
        <w:rPr>
          <w:rFonts w:eastAsia="Arial Unicode MS" w:cs="Arial"/>
          <w:w w:val="102"/>
          <w:szCs w:val="22"/>
        </w:rPr>
        <w:t>:</w:t>
      </w:r>
    </w:p>
    <w:p w:rsidR="00C911D8" w:rsidRPr="00C911D8" w:rsidRDefault="008C6C4E" w:rsidP="00C911D8">
      <w:pPr>
        <w:ind w:left="890" w:right="-23"/>
        <w:rPr>
          <w:rFonts w:eastAsia="Arial Unicode MS" w:cs="Arial"/>
          <w:szCs w:val="22"/>
        </w:rPr>
      </w:pPr>
      <w:r>
        <w:rPr>
          <w:rFonts w:eastAsia="Arial Unicode MS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37DE02C">
                <wp:simplePos x="0" y="0"/>
                <wp:positionH relativeFrom="column">
                  <wp:posOffset>416560</wp:posOffset>
                </wp:positionH>
                <wp:positionV relativeFrom="paragraph">
                  <wp:posOffset>82550</wp:posOffset>
                </wp:positionV>
                <wp:extent cx="46355" cy="46355"/>
                <wp:effectExtent l="4445" t="6985" r="6350" b="3810"/>
                <wp:wrapNone/>
                <wp:docPr id="7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5763"/>
                          <a:chExt cx="73" cy="73"/>
                        </a:xfrm>
                      </wpg:grpSpPr>
                      <wps:wsp>
                        <wps:cNvPr id="71" name="Freeform 31"/>
                        <wps:cNvSpPr>
                          <a:spLocks/>
                        </wps:cNvSpPr>
                        <wps:spPr bwMode="auto">
                          <a:xfrm>
                            <a:off x="1076" y="5763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5836 5763"/>
                              <a:gd name="T3" fmla="*/ 5836 h 73"/>
                              <a:gd name="T4" fmla="+- 0 1108 1076"/>
                              <a:gd name="T5" fmla="*/ T4 w 73"/>
                              <a:gd name="T6" fmla="+- 0 5836 5763"/>
                              <a:gd name="T7" fmla="*/ 5836 h 73"/>
                              <a:gd name="T8" fmla="+- 0 1103 1076"/>
                              <a:gd name="T9" fmla="*/ T8 w 73"/>
                              <a:gd name="T10" fmla="+- 0 5835 5763"/>
                              <a:gd name="T11" fmla="*/ 5835 h 73"/>
                              <a:gd name="T12" fmla="+- 0 1076 1076"/>
                              <a:gd name="T13" fmla="*/ T12 w 73"/>
                              <a:gd name="T14" fmla="+- 0 5804 5763"/>
                              <a:gd name="T15" fmla="*/ 5804 h 73"/>
                              <a:gd name="T16" fmla="+- 0 1076 1076"/>
                              <a:gd name="T17" fmla="*/ T16 w 73"/>
                              <a:gd name="T18" fmla="+- 0 5795 5763"/>
                              <a:gd name="T19" fmla="*/ 5795 h 73"/>
                              <a:gd name="T20" fmla="+- 0 1108 1076"/>
                              <a:gd name="T21" fmla="*/ T20 w 73"/>
                              <a:gd name="T22" fmla="+- 0 5763 5763"/>
                              <a:gd name="T23" fmla="*/ 5763 h 73"/>
                              <a:gd name="T24" fmla="+- 0 1118 1076"/>
                              <a:gd name="T25" fmla="*/ T24 w 73"/>
                              <a:gd name="T26" fmla="+- 0 5763 5763"/>
                              <a:gd name="T27" fmla="*/ 5763 h 73"/>
                              <a:gd name="T28" fmla="+- 0 1149 1076"/>
                              <a:gd name="T29" fmla="*/ T28 w 73"/>
                              <a:gd name="T30" fmla="+- 0 5795 5763"/>
                              <a:gd name="T31" fmla="*/ 5795 h 73"/>
                              <a:gd name="T32" fmla="+- 0 1149 1076"/>
                              <a:gd name="T33" fmla="*/ T32 w 73"/>
                              <a:gd name="T34" fmla="+- 0 5804 5763"/>
                              <a:gd name="T35" fmla="*/ 5804 h 73"/>
                              <a:gd name="T36" fmla="+- 0 1118 1076"/>
                              <a:gd name="T37" fmla="*/ T36 w 73"/>
                              <a:gd name="T38" fmla="+- 0 5836 5763"/>
                              <a:gd name="T39" fmla="*/ 583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03FDB" id="Group 30" o:spid="_x0000_s1026" style="position:absolute;margin-left:32.8pt;margin-top:6.5pt;width:3.65pt;height:3.65pt;z-index:-251659264" coordorigin="1076,5763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ay5QQAAPcPAAAOAAAAZHJzL2Uyb0RvYy54bWykV9tu4zYQfS/QfyD02MKxKMkXGXEW3c16&#10;USBtF1j1A2hdLKGSqFJynLTov3dmKNpUKiVGmgeLCo/ImXNmyJnbD09VyR5T1Ray3jr8xnVYWscy&#10;KerD1vk92s3WDms7USeilHW6dZ7T1vlw9/13t6dmk3oyl2WSKgaL1O3m1GydvOuazXzexnlaifZG&#10;NmkNk5lUlejgVR3miRInWL0q557rLucnqZJGyThtW/jvvZ507mj9LEvj7rcsa9OOlVsHbOvoV9Hv&#10;Hn/nd7dic1CiyYu4N0O8w4pKFDVsel7qXnSCHVXxn6WqIlaylVl3E8tqLrOsiFPyAbzh7gtvvih5&#10;bMiXw+Z0aM40AbUveHr3svGvj18VK5KtswJ6alGBRrQt84mcU3PYAOaLar41X5X2EIYPMv6jBe7m&#10;L+fx/aDBbH/6RSawnjh2ksh5ylSFS4Db7Ik0eD5rkD51LIZ/Bkt/sXBYDDN6SArFOciI33B3tXQY&#10;TC5WS1+rF+ef+29Xvv4Qnmib2OgNycjeKAwMiLT2Qmb7/8j8losmJY1aJMqQyQ2ZO5WmGL7M52gU&#10;7g4wQ2ZrM2nNIKwFwt/kcIQPw+QEG2ITH9vuSypJCvH40HZE8SGBEQmc9HEQQURkVQn58OOMuYxz&#10;vma0X483MPBVw36Ys8hlJ6b5h2Q4r+QZCK20WPtLdhHwAgP9zisRKB9ZKzCg3ip33CoIovNaUTBq&#10;FUSS5d+kVSsDA/8mrYJzzlqLc9cf5So0MORqPWoVH9IOOy5GyeI274QaY4sPqUf9Rg3jNvcR98ZN&#10;G3K/WLvBuGk2+YQaNW3I/7RptgARX46bNhRgsQonWLMVINSYad5QA5BzPMg8W4PImwj+oQQY+KOs&#10;ebYEhBo1bajBZFZ6tgaRN54B3lCCadNsCaZNG2rAeRCOxppnaxB542kA94+dUZOCwrl6SfRJQf2h&#10;BpOm+bYGkT+eBv5Qgsk08G0JJtPAH2owKahvaxDBCTp20PpDCSbPNN+WYHCowbV5vgpEbm6H+Knu&#10;rwcYMYHVnUt3eiNbvJcjUAFu5cjcvIDCu2QCDLwgeNVf06+DwVIEw3GnL/XX0XiOEXxxHRxIJXh4&#10;FRzzHeGQqtcYgzlI8Os8xbxAuC4VQIjXXcVYJfh1rmL8EHzgqt6l11ZBvfyyUlYOg0p5j/6KTSM6&#10;DAkzZCeoG8GKnB7430o+ppGk+Q7jIoC8g03PFdllvqxtHOanjTOz5tnQap52YeX17JtZ89QoODhg&#10;qcDEi5k0TxsE22odzaR5alBvFVXCQJSZNE8N6l18HYQsgVFv7Nej3jD9JafaHLAP1aG69ywTqmtV&#10;e60si2RXlCUK1KrD/lOp2KPA3oj+ejIGsJISuZb4meEKP4cys48ELDip1/k75F7gfvTC2W65Xs2C&#10;XbCYhSt3PXN5+DFcukEY3O/+wWODB5u8SJK0fijq1PRdPLiuFO87QN0xUeeFcRguINvIr3c4CY1W&#10;nVCE56lIPvfjThSlHs+HFhPJ4LZ5EhHQZuiiXVf5e5k8QwGvpO45oUeGQS7VXw47Qb+5ddo/j0Kl&#10;Dit/rqEHCXkQQOB29BIsVliBKHtmb8+IOoaltk7nwFmMw0+dbmqPjSoOOezEiYta/gTNV1ZgiU/2&#10;aav6F2iDaETdJfnSd8LYvtrvhLr063f/AgAA//8DAFBLAwQUAAYACAAAACEAZnQPwN4AAAAHAQAA&#10;DwAAAGRycy9kb3ducmV2LnhtbEyPzU7DMBCE70i8g7VI3KjzowYIcaqqAk4VUlskxM2Nt0nUeB3F&#10;bpK+PcsJjrMzmvm2WM22EyMOvnWkIF5EIJAqZ1qqFXwe3h6eQPigyejOESq4oodVeXtT6Ny4iXY4&#10;7kMtuIR8rhU0IfS5lL5q0Gq/cD0Seyc3WB1YDrU0g5643HYyiaJMWt0SLzS6x02D1Xl/sQreJz2t&#10;0/h13J5Pm+v3YfnxtY1Rqfu7ef0CIuAc/sLwi8/oUDLT0V3IeNEpyJYZJ/me8kvsPybPII4KkigF&#10;WRbyP3/5AwAA//8DAFBLAQItABQABgAIAAAAIQC2gziS/gAAAOEBAAATAAAAAAAAAAAAAAAAAAAA&#10;AABbQ29udGVudF9UeXBlc10ueG1sUEsBAi0AFAAGAAgAAAAhADj9If/WAAAAlAEAAAsAAAAAAAAA&#10;AAAAAAAALwEAAF9yZWxzLy5yZWxzUEsBAi0AFAAGAAgAAAAhAKp4trLlBAAA9w8AAA4AAAAAAAAA&#10;AAAAAAAALgIAAGRycy9lMm9Eb2MueG1sUEsBAi0AFAAGAAgAAAAhAGZ0D8DeAAAABwEAAA8AAAAA&#10;AAAAAAAAAAAAPwcAAGRycy9kb3ducmV2LnhtbFBLBQYAAAAABAAEAPMAAABKCAAAAAA=&#10;">
                <v:shape id="Freeform 31" o:spid="_x0000_s1027" style="position:absolute;left:1076;top:5763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VhwQAAANsAAAAPAAAAZHJzL2Rvd25yZXYueG1sRI9Ba8JA&#10;FITvBf/D8oReim7ioWp0FSsIXpuK50f2mUSzb2P21aT/3i0Uehxm5htmvR1cox7UhdqzgXSagCIu&#10;vK25NHD6OkwWoIIgW2w8k4EfCrDdjF7WmFnf8yc9cilVhHDI0EAl0mZah6Iih2HqW+LoXXznUKLs&#10;Sm077CPcNXqWJO/aYc1xocKW9hUVt/zbGVjSnJeuTiW5X6XPT7PzG384Y17Hw24FSmiQ//Bf+2gN&#10;zFP4/RJ/gN48AQAA//8DAFBLAQItABQABgAIAAAAIQDb4fbL7gAAAIUBAAATAAAAAAAAAAAAAAAA&#10;AAAAAABbQ29udGVudF9UeXBlc10ueG1sUEsBAi0AFAAGAAgAAAAhAFr0LFu/AAAAFQEAAAsAAAAA&#10;AAAAAAAAAAAAHwEAAF9yZWxzLy5yZWxzUEsBAi0AFAAGAAgAAAAhAE7cdWHBAAAA2wAAAA8AAAAA&#10;AAAAAAAAAAAABwIAAGRycy9kb3ducmV2LnhtbFBLBQYAAAAAAwADALcAAAD1AgAAAAA=&#10;" path="m42,73r-10,l27,72,,41,,32,32,,42,,73,32r,9l42,73e" fillcolor="black" stroked="f">
                  <v:path arrowok="t" o:connecttype="custom" o:connectlocs="42,5836;32,5836;27,5835;0,5804;0,5795;32,5763;42,5763;73,5795;73,5804;42,5836" o:connectangles="0,0,0,0,0,0,0,0,0,0"/>
                </v:shape>
              </v:group>
            </w:pict>
          </mc:Fallback>
        </mc:AlternateContent>
      </w:r>
      <w:r w:rsidR="00C911D8" w:rsidRPr="00C911D8">
        <w:rPr>
          <w:rFonts w:eastAsia="Arial Unicode MS" w:cs="Arial"/>
          <w:szCs w:val="22"/>
        </w:rPr>
        <w:t>Les</w:t>
      </w:r>
      <w:r w:rsidR="00C911D8" w:rsidRPr="00C911D8">
        <w:rPr>
          <w:rFonts w:eastAsia="Arial Unicode MS" w:cs="Arial"/>
          <w:spacing w:val="7"/>
          <w:szCs w:val="22"/>
        </w:rPr>
        <w:t xml:space="preserve"> </w:t>
      </w:r>
      <w:r w:rsidR="00C911D8" w:rsidRPr="00C911D8">
        <w:rPr>
          <w:rFonts w:eastAsia="Arial Unicode MS" w:cs="Arial"/>
          <w:szCs w:val="22"/>
        </w:rPr>
        <w:t>vis</w:t>
      </w:r>
      <w:r w:rsidR="00C911D8" w:rsidRPr="00C911D8">
        <w:rPr>
          <w:rFonts w:eastAsia="Arial Unicode MS" w:cs="Arial"/>
          <w:spacing w:val="6"/>
          <w:szCs w:val="22"/>
        </w:rPr>
        <w:t xml:space="preserve"> </w:t>
      </w:r>
      <w:r w:rsidR="00C911D8" w:rsidRPr="00C911D8">
        <w:rPr>
          <w:rFonts w:eastAsia="Arial Unicode MS" w:cs="Arial"/>
          <w:szCs w:val="22"/>
        </w:rPr>
        <w:t>de</w:t>
      </w:r>
      <w:r w:rsidR="00C911D8" w:rsidRPr="00C911D8">
        <w:rPr>
          <w:rFonts w:eastAsia="Arial Unicode MS" w:cs="Arial"/>
          <w:spacing w:val="5"/>
          <w:szCs w:val="22"/>
        </w:rPr>
        <w:t xml:space="preserve"> </w:t>
      </w:r>
      <w:r w:rsidR="00C911D8" w:rsidRPr="00C911D8">
        <w:rPr>
          <w:rFonts w:eastAsia="Arial Unicode MS" w:cs="Arial"/>
          <w:szCs w:val="22"/>
        </w:rPr>
        <w:t>roue</w:t>
      </w:r>
      <w:r w:rsidR="00C911D8" w:rsidRPr="00C911D8">
        <w:rPr>
          <w:rFonts w:eastAsia="Arial Unicode MS" w:cs="Arial"/>
          <w:spacing w:val="9"/>
          <w:szCs w:val="22"/>
        </w:rPr>
        <w:t xml:space="preserve"> </w:t>
      </w:r>
      <w:r w:rsidR="00C911D8" w:rsidRPr="00C911D8">
        <w:rPr>
          <w:rFonts w:eastAsia="Arial Unicode MS" w:cs="Arial"/>
          <w:w w:val="102"/>
          <w:szCs w:val="22"/>
        </w:rPr>
        <w:t>avant</w:t>
      </w:r>
      <w:r w:rsidR="00CB4A13">
        <w:rPr>
          <w:rFonts w:eastAsia="Arial Unicode MS" w:cs="Arial"/>
          <w:w w:val="102"/>
          <w:szCs w:val="22"/>
        </w:rPr>
        <w:t>.</w:t>
      </w:r>
    </w:p>
    <w:p w:rsidR="00C911D8" w:rsidRPr="00C911D8" w:rsidRDefault="008C6C4E" w:rsidP="00C911D8">
      <w:pPr>
        <w:ind w:left="890" w:right="-23"/>
        <w:rPr>
          <w:rFonts w:eastAsia="Arial Unicode MS" w:cs="Arial"/>
          <w:szCs w:val="22"/>
        </w:rPr>
      </w:pPr>
      <w:r>
        <w:rPr>
          <w:rFonts w:eastAsia="Arial Unicode MS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0DC9A9">
                <wp:simplePos x="0" y="0"/>
                <wp:positionH relativeFrom="column">
                  <wp:posOffset>416560</wp:posOffset>
                </wp:positionH>
                <wp:positionV relativeFrom="paragraph">
                  <wp:posOffset>76200</wp:posOffset>
                </wp:positionV>
                <wp:extent cx="46355" cy="46355"/>
                <wp:effectExtent l="4445" t="8890" r="6350" b="1905"/>
                <wp:wrapNone/>
                <wp:docPr id="6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6026"/>
                          <a:chExt cx="73" cy="73"/>
                        </a:xfrm>
                      </wpg:grpSpPr>
                      <wps:wsp>
                        <wps:cNvPr id="69" name="Freeform 33"/>
                        <wps:cNvSpPr>
                          <a:spLocks/>
                        </wps:cNvSpPr>
                        <wps:spPr bwMode="auto">
                          <a:xfrm>
                            <a:off x="1076" y="6026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6099 6026"/>
                              <a:gd name="T3" fmla="*/ 6099 h 73"/>
                              <a:gd name="T4" fmla="+- 0 1108 1076"/>
                              <a:gd name="T5" fmla="*/ T4 w 73"/>
                              <a:gd name="T6" fmla="+- 0 6099 6026"/>
                              <a:gd name="T7" fmla="*/ 6099 h 73"/>
                              <a:gd name="T8" fmla="+- 0 1103 1076"/>
                              <a:gd name="T9" fmla="*/ T8 w 73"/>
                              <a:gd name="T10" fmla="+- 0 6098 6026"/>
                              <a:gd name="T11" fmla="*/ 6098 h 73"/>
                              <a:gd name="T12" fmla="+- 0 1076 1076"/>
                              <a:gd name="T13" fmla="*/ T12 w 73"/>
                              <a:gd name="T14" fmla="+- 0 6067 6026"/>
                              <a:gd name="T15" fmla="*/ 6067 h 73"/>
                              <a:gd name="T16" fmla="+- 0 1076 1076"/>
                              <a:gd name="T17" fmla="*/ T16 w 73"/>
                              <a:gd name="T18" fmla="+- 0 6057 6026"/>
                              <a:gd name="T19" fmla="*/ 6057 h 73"/>
                              <a:gd name="T20" fmla="+- 0 1108 1076"/>
                              <a:gd name="T21" fmla="*/ T20 w 73"/>
                              <a:gd name="T22" fmla="+- 0 6026 6026"/>
                              <a:gd name="T23" fmla="*/ 6026 h 73"/>
                              <a:gd name="T24" fmla="+- 0 1118 1076"/>
                              <a:gd name="T25" fmla="*/ T24 w 73"/>
                              <a:gd name="T26" fmla="+- 0 6026 6026"/>
                              <a:gd name="T27" fmla="*/ 6026 h 73"/>
                              <a:gd name="T28" fmla="+- 0 1149 1076"/>
                              <a:gd name="T29" fmla="*/ T28 w 73"/>
                              <a:gd name="T30" fmla="+- 0 6057 6026"/>
                              <a:gd name="T31" fmla="*/ 6057 h 73"/>
                              <a:gd name="T32" fmla="+- 0 1149 1076"/>
                              <a:gd name="T33" fmla="*/ T32 w 73"/>
                              <a:gd name="T34" fmla="+- 0 6067 6026"/>
                              <a:gd name="T35" fmla="*/ 6067 h 73"/>
                              <a:gd name="T36" fmla="+- 0 1118 1076"/>
                              <a:gd name="T37" fmla="*/ T36 w 73"/>
                              <a:gd name="T38" fmla="+- 0 6099 6026"/>
                              <a:gd name="T39" fmla="*/ 609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6A7CB" id="Group 32" o:spid="_x0000_s1026" style="position:absolute;margin-left:32.8pt;margin-top:6pt;width:3.65pt;height:3.65pt;z-index:-251658240" coordorigin="1076,6026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334AQAAPcPAAAOAAAAZHJzL2Uyb0RvYy54bWykV21vo0YQ/l6p/2HFx1aOWcDYWHFOvcs5&#10;qpTenXT0B6x5MajA0gXHSav+987MAllSSKzUH8zifTw78zwzuzvXHx7Lgj0kqslltbP4lW2xpIpk&#10;nFfHnfV7uF9sLNa0oopFIatkZz0ljfXh5scfrs/1NnFkJos4UQyMVM32XO+srG3r7XLZRFlSiuZK&#10;1kkFk6lUpWjhVR2XsRJnsF4WS8e2/eVZqrhWMkqaBn691ZPWDdlP0yRqv6Zpk7Ss2FngW0vfir4P&#10;+L28uRbboxJ1lkedG+IdXpQir2DRwdStaAU7qfw/pso8UrKRaXsVyXIp0zSPEooBouH2i2julDzV&#10;FMtxez7WA01A7Que3m02+vLwTbE83ln+2mKVKEEjWpa5DpJzro9bwNyp+nv9TekIYXgvoz8amF6+&#10;nMf3owazw/k3GYM9cWolkfOYqhJNQNjskTR4GjRIHlsWwY+e765WFotgRg9JoSgDGfE/3F77FoNJ&#10;33Z8rV6Ufe7+u3b1H+GJvomtXpCc7JzCiCDTmmcym/9H5vdM1Alp1CBRPZlBT+ZeJQmmL3PJKVwd&#10;YD2ZjcmkMYOwBgh/k8MJPnomZ9gQ2+jUtHeJJCnEw33TEsXHGEYkcNzlQQgFk5YF1MPPC2YzzvmG&#10;0XodvofxHvbTkoU2OzPNPxTDYMnpIWTJt4OAPQv4DAP99IJgiUDZhC2vB3Ve2dNeQRINtkJv0ivI&#10;JCO+Wa+gMAZLs17BPmfY4tx2J7mCvBhshZtJr/iYdlhxM0kWN3kn1BRbfEw96jfpGDe5D7kz7dqY&#10;e9/219OumeQTatK1Mf/zrpkChNyfdm0sgG+vZlwzFSDUlGvOWAOQczrJHFOD0JlJ/rEEmPiTrDmm&#10;BISadG2swWxVOqYGoTNdAbCHmmk775opwbxrYw0494LJXHNMDUJnugzcsQSzgrqmBLOCwmlmBjrr&#10;GuzSRoG602XgjiWYLQPXlGC2DNyxBrOCuqYGoTtdBu5Ygtk9zTUlGG1qcGwOR4HI+tMheqy64wFG&#10;TODtzqYzvZYNnsshqACnctifvIDCs2QGDLwgeN0d06+DwVMEw3anD/XX0biPEXx1GRxIJXhwERzr&#10;HeFQqpc4gzVI8MsixbpAOKT0JdYxVwl+WaiYPwQfhQpyA6Gdtgruyy9vyspicFM+oEdiW4sWU6If&#10;svPOwmtGRg/8tZQPSShpvsW88KDuYNHhRvY8X1QmDuvTxPWz/bMma44OYU1XU/C8n+2fGgUbB5jy&#10;ehL7yf5pggam+8n+qUGdV9QmzC7Xhfg6CFkCp95Yr0O94fpLTrXP4B+qQ/feQSZU17jtNbLI431e&#10;FChQo46HT4ViDwJ7I/p0aTeCFVTIlcS/6azUv8A1s8sEvHBSr/N3wB3P/ugEi72/WS+8vbdaBGt7&#10;s7B58DHwbS/wbvf/4LbBvW2Wx3FS3edV0vdd3LvsKt51gLpjos4L8zBYQbVRXO8IEhqtKqYMzxIR&#10;f+7GrcgLPV6OPSaSIez+SURAm6Ev7brHOMj4CS7wSuqeE3pkGGRS/WWxM/SbO6v58yRUYrHi1wp6&#10;kIB7HiRuSy/eao03EGXOHMwZUUVgame1FuzFOPzU6qb2VKv8mMFKnLio5C/QfKU5XvHJP+1V9wJt&#10;EI2ou6RYuk4Y21fznVDP/frNvwAAAP//AwBQSwMEFAAGAAgAAAAhAOTP3dbeAAAABwEAAA8AAABk&#10;cnMvZG93bnJldi54bWxMj0FLw0AQhe+C/2EZwZvdJKXRxmxKKeqpCLZC6W2anSah2d2Q3Sbpv3c8&#10;6fHNe7z5Xr6aTCsG6n3jrIJ4FoEgWzrd2ErB9/796QWED2g1ts6Sght5WBX3dzlm2o32i4ZdqASX&#10;WJ+hgjqELpPSlzUZ9DPXkWXv7HqDgWVfSd3jyOWmlUkUpdJgY/lDjR1taiovu6tR8DHiuJ7Hb8P2&#10;ct7cjvvF52Ebk1KPD9P6FUSgKfyF4Ref0aFgppO7Wu1FqyBdpJzke8KT2H9OliBOrJdzkEUu//MX&#10;PwAAAP//AwBQSwECLQAUAAYACAAAACEAtoM4kv4AAADhAQAAEwAAAAAAAAAAAAAAAAAAAAAAW0Nv&#10;bnRlbnRfVHlwZXNdLnhtbFBLAQItABQABgAIAAAAIQA4/SH/1gAAAJQBAAALAAAAAAAAAAAAAAAA&#10;AC8BAABfcmVscy8ucmVsc1BLAQItABQABgAIAAAAIQCl9t334AQAAPcPAAAOAAAAAAAAAAAAAAAA&#10;AC4CAABkcnMvZTJvRG9jLnhtbFBLAQItABQABgAIAAAAIQDkz93W3gAAAAcBAAAPAAAAAAAAAAAA&#10;AAAAADoHAABkcnMvZG93bnJldi54bWxQSwUGAAAAAAQABADzAAAARQgAAAAA&#10;">
                <v:shape id="Freeform 33" o:spid="_x0000_s1027" style="position:absolute;left:1076;top:6026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++6wQAAANsAAAAPAAAAZHJzL2Rvd25yZXYueG1sRI9Ba8JA&#10;FITvBf/D8oReim70YE10FSsIXpuK50f2mUSzb2P21aT/3i0Uehxm5htmvR1cox7Uhdqzgdk0AUVc&#10;eFtzaeD0dZgsQQVBtth4JgM/FGC7Gb2sMbO+50965FKqCOGQoYFKpM20DkVFDsPUt8TRu/jOoUTZ&#10;ldp22Ee4a/Q8SRbaYc1xocKW9hUVt/zbGUjpnVNXzyS5X6XPT/PzG384Y17Hw24FSmiQ//Bf+2gN&#10;LFL4/RJ/gN48AQAA//8DAFBLAQItABQABgAIAAAAIQDb4fbL7gAAAIUBAAATAAAAAAAAAAAAAAAA&#10;AAAAAABbQ29udGVudF9UeXBlc10ueG1sUEsBAi0AFAAGAAgAAAAhAFr0LFu/AAAAFQEAAAsAAAAA&#10;AAAAAAAAAAAAHwEAAF9yZWxzLy5yZWxzUEsBAi0AFAAGAAgAAAAhADVz77rBAAAA2wAAAA8AAAAA&#10;AAAAAAAAAAAABwIAAGRycy9kb3ducmV2LnhtbFBLBQYAAAAAAwADALcAAAD1AgAAAAA=&#10;" path="m42,73r-10,l27,72,,41,,31,32,,42,,73,31r,10l42,73e" fillcolor="black" stroked="f">
                  <v:path arrowok="t" o:connecttype="custom" o:connectlocs="42,6099;32,6099;27,6098;0,6067;0,6057;32,6026;42,6026;73,6057;73,6067;42,6099" o:connectangles="0,0,0,0,0,0,0,0,0,0"/>
                </v:shape>
              </v:group>
            </w:pict>
          </mc:Fallback>
        </mc:AlternateContent>
      </w:r>
      <w:r w:rsidR="00C911D8" w:rsidRPr="00C911D8">
        <w:rPr>
          <w:rFonts w:eastAsia="Arial Unicode MS" w:cs="Arial"/>
          <w:szCs w:val="22"/>
        </w:rPr>
        <w:t>La</w:t>
      </w:r>
      <w:r w:rsidR="00C911D8" w:rsidRPr="00C911D8">
        <w:rPr>
          <w:rFonts w:eastAsia="Arial Unicode MS" w:cs="Arial"/>
          <w:spacing w:val="5"/>
          <w:szCs w:val="22"/>
        </w:rPr>
        <w:t xml:space="preserve"> </w:t>
      </w:r>
      <w:r w:rsidR="00C911D8" w:rsidRPr="00C911D8">
        <w:rPr>
          <w:rFonts w:eastAsia="Arial Unicode MS" w:cs="Arial"/>
          <w:szCs w:val="22"/>
        </w:rPr>
        <w:t>roue</w:t>
      </w:r>
      <w:r w:rsidR="00C911D8" w:rsidRPr="00C911D8">
        <w:rPr>
          <w:rFonts w:eastAsia="Arial Unicode MS" w:cs="Arial"/>
          <w:spacing w:val="9"/>
          <w:szCs w:val="22"/>
        </w:rPr>
        <w:t xml:space="preserve"> </w:t>
      </w:r>
      <w:r w:rsidR="00C911D8" w:rsidRPr="00C911D8">
        <w:rPr>
          <w:rFonts w:eastAsia="Arial Unicode MS" w:cs="Arial"/>
          <w:w w:val="102"/>
          <w:szCs w:val="22"/>
        </w:rPr>
        <w:t>avant</w:t>
      </w:r>
      <w:r w:rsidR="00CB4A13">
        <w:rPr>
          <w:rFonts w:eastAsia="Arial Unicode MS" w:cs="Arial"/>
          <w:w w:val="102"/>
          <w:szCs w:val="22"/>
        </w:rPr>
        <w:t>.</w:t>
      </w:r>
    </w:p>
    <w:p w:rsidR="00C911D8" w:rsidRPr="00C911D8" w:rsidRDefault="008C6C4E" w:rsidP="00C911D8">
      <w:pPr>
        <w:ind w:left="890" w:right="-23"/>
        <w:rPr>
          <w:rFonts w:eastAsia="Arial Unicode MS" w:cs="Arial"/>
          <w:szCs w:val="22"/>
        </w:rPr>
      </w:pPr>
      <w:r>
        <w:rPr>
          <w:rFonts w:eastAsia="Arial Unicode MS" w:cs="Arial"/>
          <w:noProof/>
          <w:position w:val="-1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FE0B6B">
                <wp:simplePos x="0" y="0"/>
                <wp:positionH relativeFrom="column">
                  <wp:posOffset>416560</wp:posOffset>
                </wp:positionH>
                <wp:positionV relativeFrom="paragraph">
                  <wp:posOffset>75565</wp:posOffset>
                </wp:positionV>
                <wp:extent cx="46355" cy="46355"/>
                <wp:effectExtent l="4445" t="6985" r="6350" b="3810"/>
                <wp:wrapNone/>
                <wp:docPr id="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6288"/>
                          <a:chExt cx="73" cy="73"/>
                        </a:xfrm>
                      </wpg:grpSpPr>
                      <wps:wsp>
                        <wps:cNvPr id="66" name="Freeform 35"/>
                        <wps:cNvSpPr>
                          <a:spLocks/>
                        </wps:cNvSpPr>
                        <wps:spPr bwMode="auto">
                          <a:xfrm>
                            <a:off x="1076" y="6288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6361 6288"/>
                              <a:gd name="T3" fmla="*/ 6361 h 73"/>
                              <a:gd name="T4" fmla="+- 0 1108 1076"/>
                              <a:gd name="T5" fmla="*/ T4 w 73"/>
                              <a:gd name="T6" fmla="+- 0 6361 6288"/>
                              <a:gd name="T7" fmla="*/ 6361 h 73"/>
                              <a:gd name="T8" fmla="+- 0 1103 1076"/>
                              <a:gd name="T9" fmla="*/ T8 w 73"/>
                              <a:gd name="T10" fmla="+- 0 6361 6288"/>
                              <a:gd name="T11" fmla="*/ 6361 h 73"/>
                              <a:gd name="T12" fmla="+- 0 1076 1076"/>
                              <a:gd name="T13" fmla="*/ T12 w 73"/>
                              <a:gd name="T14" fmla="+- 0 6330 6288"/>
                              <a:gd name="T15" fmla="*/ 6330 h 73"/>
                              <a:gd name="T16" fmla="+- 0 1076 1076"/>
                              <a:gd name="T17" fmla="*/ T16 w 73"/>
                              <a:gd name="T18" fmla="+- 0 6320 6288"/>
                              <a:gd name="T19" fmla="*/ 6320 h 73"/>
                              <a:gd name="T20" fmla="+- 0 1108 1076"/>
                              <a:gd name="T21" fmla="*/ T20 w 73"/>
                              <a:gd name="T22" fmla="+- 0 6288 6288"/>
                              <a:gd name="T23" fmla="*/ 6288 h 73"/>
                              <a:gd name="T24" fmla="+- 0 1118 1076"/>
                              <a:gd name="T25" fmla="*/ T24 w 73"/>
                              <a:gd name="T26" fmla="+- 0 6288 6288"/>
                              <a:gd name="T27" fmla="*/ 6288 h 73"/>
                              <a:gd name="T28" fmla="+- 0 1149 1076"/>
                              <a:gd name="T29" fmla="*/ T28 w 73"/>
                              <a:gd name="T30" fmla="+- 0 6320 6288"/>
                              <a:gd name="T31" fmla="*/ 6320 h 73"/>
                              <a:gd name="T32" fmla="+- 0 1149 1076"/>
                              <a:gd name="T33" fmla="*/ T32 w 73"/>
                              <a:gd name="T34" fmla="+- 0 6330 6288"/>
                              <a:gd name="T35" fmla="*/ 6330 h 73"/>
                              <a:gd name="T36" fmla="+- 0 1118 1076"/>
                              <a:gd name="T37" fmla="*/ T36 w 73"/>
                              <a:gd name="T38" fmla="+- 0 6361 6288"/>
                              <a:gd name="T39" fmla="*/ 636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3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06FE7" id="Group 34" o:spid="_x0000_s1026" style="position:absolute;margin-left:32.8pt;margin-top:5.95pt;width:3.65pt;height:3.65pt;z-index:-251657216" coordorigin="1076,6288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jc3AQAAPcPAAAOAAAAZHJzL2Uyb0RvYy54bWykV9tu4zYQfS/QfyD02MKxKMnyBXEW3c16&#10;USBtF1j1A2hdLKGSqFJynLTov3dmKNpUKiVGmgeLCo+Gh+dwSM7th6eqZI+pagtZbx1+4zosrWOZ&#10;FPVh6/we7WYrh7WdqBNRyjrdOs9p63y4+/6721OzST2ZyzJJFYMgdbs5NVsn77pmM5+3cZ5Wor2R&#10;TVpDZyZVJTp4VYd5osQJolfl3HPdcH6SKmmUjNO2hf/e607njuJnWRp3v2VZm3as3DrAraNfRb97&#10;/J3f3YrNQYkmL+KehngHi0oUNQx6DnUvOsGOqvhPqKqIlWxl1t3EsprLLCvilOYAs+Hui9l8UfLY&#10;0FwOm9OhOcsE0r7Q6d1h418fvypWJFsnXDisFhV4RMMyP0BxTs1hA5gvqvnWfFV6htB8kPEfLXTP&#10;X/bj+0GD2f70i0wgnjh2ksR5ylSFIWDa7Ik8eD57kD51LIZ/BqG/ACYx9OgmORTnYCN+w91l6DDo&#10;DL3VSrsX55/7b5e+/hCeyE1s9IBEsieFM4KV1l7EbP+fmN9y0aTkUYtCGTGBpBZzp9IUly/zF1pP&#10;ghkxW1tJqwdJtiD4mxqO6GGUnFBDbOJj231JJVkhHh/ajiQ+JNAig5OeegQJk1Ul5MOPM+YyzvmK&#10;0Xg93sC4gf0wZ5HLTkzrD8lwjuQZCEUK/ZCzi4EXGPinB4RIBMpHYgUG1LNyx1nBIjrHioJRVmCS&#10;Nb9JVksDe40V7HNWLM5df1SrtYGhVqtRVnwo+yQtbus+qRYfSo/+jRLjtvYR98apDbUPfd8d9ZHb&#10;4hNqzEg+1H+amm1AxMNxakMDQt+boGY7QKgxat7QA7BzfJF5tgcRDDm6+IcW4MIfVc2zLSDUKLWh&#10;B5NZ6dkeRN54BnhDC6ap2RZMUxt6wHmwHl1rnu1B5I2ngT+0YNJQ37Zg0lB/6MEkNd/2IPLH0wCO&#10;RjvZJ9MAtvzLHjSZBv7Qg0lDfduDyB9PA39oweTm4dsWDDYPODbPR4HIzekQP9X98QAtJvB259KZ&#10;3sgWz+UIXIBTOTInL6DwLJkAgy4IXvbH9OtgYIpg2O70of46GvcxgtNxC5N5Aw6iEnx9VXTMd4RD&#10;ql5DBnOQ4NfNFPMC4bCkr4mOa5Xg100V1w/BB1PVCvXeKrgvv7wpK4fBTXmPjMSmER0uCdNkp62D&#10;14ycHvjfSj6mkaT+DtdFAHkHg55vZJf+srZxmJ82zvSaZ0PRPD2FczTTa54aBRsHhIKRtYim0zxt&#10;EAz7GqhnRWUCCGUimKeO1E/xdRCqBKTeGK9HvUH9paaaDvBDd+jee7YJ3bVue60si2RXlCUa1KrD&#10;/lOp2KPA2oj+ejEGsJISuZb4mdEKP4drZr8S8MJJtc7fa+4F7kdvPduFq+Us2AWL2XrprmYuX39c&#10;h26wDu53/+C2wYNNXiRJWj8UdWrqLh5cdxXvK0BdMVHlhetwvYBso3m9Y5JQaNUJzE5s8lQkn/t2&#10;J4pSt+dDxiQyTNs8SQgoM/SlXdcYe5k8wwVeSV1zQo0MjVyqvxx2gnpz67R/HoVKHVb+XEMNsuZB&#10;AAu3o5dgscQbiLJ79naPqGMItXU6B/ZibH7qdFF7bFRxyGEkTlrU8icovrICr/jET7PqX6AMohZV&#10;lzSXvhLG8tV+J9SlXr/7FwAA//8DAFBLAwQUAAYACAAAACEAj4IEYN0AAAAHAQAADwAAAGRycy9k&#10;b3ducmV2LnhtbEyOQUvDQBCF74L/YRnBm90k0mjTbEop6qkIbQXpbZudJqHZ2ZDdJum/dzzpaXjz&#10;Hu99+WqyrRiw940jBfEsAoFUOtNQpeDr8P70CsIHTUa3jlDBDT2sivu7XGfGjbTDYR8qwSXkM62g&#10;DqHLpPRljVb7meuQ2Du73urAsq+k6fXI5baVSRSl0uqGeKHWHW5qLC/7q1XwMepx/Ry/DdvLeXM7&#10;Huaf39sYlXp8mNZLEAGn8BeGX3xGh4KZTu5KxotWQTpPOcn/eAGC/ZeE74n1IgFZ5PI/f/EDAAD/&#10;/wMAUEsBAi0AFAAGAAgAAAAhALaDOJL+AAAA4QEAABMAAAAAAAAAAAAAAAAAAAAAAFtDb250ZW50&#10;X1R5cGVzXS54bWxQSwECLQAUAAYACAAAACEAOP0h/9YAAACUAQAACwAAAAAAAAAAAAAAAAAvAQAA&#10;X3JlbHMvLnJlbHNQSwECLQAUAAYACAAAACEAYmWI3NwEAAD3DwAADgAAAAAAAAAAAAAAAAAuAgAA&#10;ZHJzL2Uyb0RvYy54bWxQSwECLQAUAAYACAAAACEAj4IEYN0AAAAHAQAADwAAAAAAAAAAAAAAAAA2&#10;BwAAZHJzL2Rvd25yZXYueG1sUEsFBgAAAAAEAAQA8wAAAEAIAAAAAA==&#10;">
                <v:shape id="Freeform 35" o:spid="_x0000_s1027" style="position:absolute;left:1076;top:628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vIwQAAANsAAAAPAAAAZHJzL2Rvd25yZXYueG1sRI9Ba8JA&#10;FITvBf/D8oReim70kGp0FSsIXpuK50f2mUSzb2P21aT/3i0Uehxm5htmvR1cox7Uhdqzgdk0AUVc&#10;eFtzaeD0dZgsQAVBtth4JgM/FGC7Gb2sMbO+50965FKqCOGQoYFKpM20DkVFDsPUt8TRu/jOoUTZ&#10;ldp22Ee4a/Q8SVLtsOa4UGFL+4qKW/7tDCzpnZeunklyv0qfn+bnN/5wxryOh90KlNAg/+G/9tEa&#10;SFP4/RJ/gN48AQAA//8DAFBLAQItABQABgAIAAAAIQDb4fbL7gAAAIUBAAATAAAAAAAAAAAAAAAA&#10;AAAAAABbQ29udGVudF9UeXBlc10ueG1sUEsBAi0AFAAGAAgAAAAhAFr0LFu/AAAAFQEAAAsAAAAA&#10;AAAAAAAAAAAAHwEAAF9yZWxzLy5yZWxzUEsBAi0AFAAGAAgAAAAhAETse8jBAAAA2wAAAA8AAAAA&#10;AAAAAAAAAAAABwIAAGRycy9kb3ducmV2LnhtbFBLBQYAAAAAAwADALcAAAD1AgAAAAA=&#10;" path="m42,73r-10,l27,73,,42,,32,32,,42,,73,32r,10l42,73e" fillcolor="black" stroked="f">
                  <v:path arrowok="t" o:connecttype="custom" o:connectlocs="42,6361;32,6361;27,6361;0,6330;0,6320;32,6288;42,6288;73,6320;73,6330;42,6361" o:connectangles="0,0,0,0,0,0,0,0,0,0"/>
                </v:shape>
              </v:group>
            </w:pict>
          </mc:Fallback>
        </mc:AlternateContent>
      </w:r>
      <w:r w:rsidR="00C911D8" w:rsidRPr="00C911D8">
        <w:rPr>
          <w:rFonts w:eastAsia="Arial Unicode MS" w:cs="Arial"/>
          <w:position w:val="-1"/>
          <w:szCs w:val="22"/>
        </w:rPr>
        <w:t>Les</w:t>
      </w:r>
      <w:r w:rsidR="00C911D8" w:rsidRPr="00C911D8">
        <w:rPr>
          <w:rFonts w:eastAsia="Arial Unicode MS" w:cs="Arial"/>
          <w:spacing w:val="7"/>
          <w:position w:val="-1"/>
          <w:szCs w:val="22"/>
        </w:rPr>
        <w:t xml:space="preserve"> </w:t>
      </w:r>
      <w:r w:rsidR="00C911D8" w:rsidRPr="00C911D8">
        <w:rPr>
          <w:rFonts w:eastAsia="Arial Unicode MS" w:cs="Arial"/>
          <w:position w:val="-1"/>
          <w:szCs w:val="22"/>
        </w:rPr>
        <w:t>pare-boue</w:t>
      </w:r>
      <w:r w:rsidR="00C911D8" w:rsidRPr="00C911D8">
        <w:rPr>
          <w:rFonts w:eastAsia="Arial Unicode MS" w:cs="Arial"/>
          <w:spacing w:val="18"/>
          <w:position w:val="-1"/>
          <w:szCs w:val="22"/>
        </w:rPr>
        <w:t xml:space="preserve"> </w:t>
      </w:r>
      <w:r w:rsidR="00C911D8" w:rsidRPr="00C911D8">
        <w:rPr>
          <w:rFonts w:eastAsia="Arial Unicode MS" w:cs="Arial"/>
          <w:w w:val="102"/>
          <w:position w:val="-1"/>
          <w:szCs w:val="22"/>
        </w:rPr>
        <w:t>avant</w:t>
      </w:r>
      <w:r w:rsidR="00CB4A13">
        <w:rPr>
          <w:rFonts w:eastAsia="Arial Unicode MS" w:cs="Arial"/>
          <w:w w:val="102"/>
          <w:position w:val="-1"/>
          <w:szCs w:val="22"/>
        </w:rPr>
        <w:t>.</w:t>
      </w:r>
    </w:p>
    <w:p w:rsidR="00C911D8" w:rsidRDefault="00C911D8" w:rsidP="00C911D8">
      <w:pPr>
        <w:spacing w:before="6" w:line="280" w:lineRule="exact"/>
        <w:rPr>
          <w:sz w:val="28"/>
          <w:szCs w:val="28"/>
        </w:rPr>
      </w:pPr>
    </w:p>
    <w:p w:rsidR="00C911D8" w:rsidRPr="00715F1F" w:rsidRDefault="00C911D8" w:rsidP="00C91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7" w:lineRule="exact"/>
        <w:ind w:left="394" w:right="448"/>
        <w:rPr>
          <w:rFonts w:ascii="Arial Unicode MS" w:eastAsia="Arial Unicode MS" w:hAnsi="Arial Unicode MS" w:cs="Arial Unicode MS"/>
          <w:sz w:val="19"/>
          <w:szCs w:val="19"/>
        </w:rPr>
      </w:pPr>
      <w:r w:rsidRPr="00715F1F">
        <w:rPr>
          <w:rFonts w:ascii="Arial Unicode MS" w:eastAsia="Arial Unicode MS" w:hAnsi="Arial Unicode MS" w:cs="Arial Unicode MS"/>
          <w:spacing w:val="4"/>
          <w:sz w:val="19"/>
          <w:szCs w:val="19"/>
        </w:rPr>
        <w:t>ATTENTIO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N</w:t>
      </w:r>
      <w:r w:rsidRPr="00715F1F">
        <w:rPr>
          <w:rFonts w:ascii="Arial Unicode MS" w:eastAsia="Arial Unicode MS" w:hAnsi="Arial Unicode MS" w:cs="Arial Unicode MS"/>
          <w:spacing w:val="4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:</w:t>
      </w:r>
      <w:r w:rsidRPr="00715F1F">
        <w:rPr>
          <w:rFonts w:ascii="Arial Unicode MS" w:eastAsia="Arial Unicode MS" w:hAnsi="Arial Unicode MS" w:cs="Arial Unicode MS"/>
          <w:spacing w:val="25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L’outil</w:t>
      </w:r>
      <w:r w:rsidRPr="00715F1F">
        <w:rPr>
          <w:rFonts w:ascii="Arial Unicode MS" w:eastAsia="Arial Unicode MS" w:hAnsi="Arial Unicode MS" w:cs="Arial Unicode MS"/>
          <w:spacing w:val="34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[0721-B]</w:t>
      </w:r>
      <w:r w:rsidRPr="00715F1F">
        <w:rPr>
          <w:rFonts w:ascii="Arial Unicode MS" w:eastAsia="Arial Unicode MS" w:hAnsi="Arial Unicode MS" w:cs="Arial Unicode MS"/>
          <w:spacing w:val="3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doit</w:t>
      </w:r>
      <w:r w:rsidRPr="00715F1F">
        <w:rPr>
          <w:rFonts w:ascii="Arial Unicode MS" w:eastAsia="Arial Unicode MS" w:hAnsi="Arial Unicode MS" w:cs="Arial Unicode MS"/>
          <w:spacing w:val="30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être</w:t>
      </w:r>
      <w:r w:rsidRPr="00715F1F">
        <w:rPr>
          <w:rFonts w:ascii="Arial Unicode MS" w:eastAsia="Arial Unicode MS" w:hAnsi="Arial Unicode MS" w:cs="Arial Unicode MS"/>
          <w:spacing w:val="31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mis</w:t>
      </w:r>
      <w:r w:rsidRPr="00715F1F">
        <w:rPr>
          <w:rFonts w:ascii="Arial Unicode MS" w:eastAsia="Arial Unicode MS" w:hAnsi="Arial Unicode MS" w:cs="Arial Unicode MS"/>
          <w:spacing w:val="30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en</w:t>
      </w:r>
      <w:r w:rsidRPr="00715F1F">
        <w:rPr>
          <w:rFonts w:ascii="Arial Unicode MS" w:eastAsia="Arial Unicode MS" w:hAnsi="Arial Unicode MS" w:cs="Arial Unicode MS"/>
          <w:spacing w:val="2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place</w:t>
      </w:r>
      <w:r w:rsidRPr="00715F1F">
        <w:rPr>
          <w:rFonts w:ascii="Arial Unicode MS" w:eastAsia="Arial Unicode MS" w:hAnsi="Arial Unicode MS" w:cs="Arial Unicode MS"/>
          <w:spacing w:val="3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sur</w:t>
      </w:r>
      <w:r w:rsidRPr="00715F1F">
        <w:rPr>
          <w:rFonts w:ascii="Arial Unicode MS" w:eastAsia="Arial Unicode MS" w:hAnsi="Arial Unicode MS" w:cs="Arial Unicode MS"/>
          <w:spacing w:val="29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les</w:t>
      </w:r>
      <w:r w:rsidRPr="00715F1F">
        <w:rPr>
          <w:rFonts w:ascii="Arial Unicode MS" w:eastAsia="Arial Unicode MS" w:hAnsi="Arial Unicode MS" w:cs="Arial Unicode MS"/>
          <w:spacing w:val="29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dentures</w:t>
      </w:r>
      <w:r w:rsidRPr="00715F1F">
        <w:rPr>
          <w:rFonts w:ascii="Arial Unicode MS" w:eastAsia="Arial Unicode MS" w:hAnsi="Arial Unicode MS" w:cs="Arial Unicode MS"/>
          <w:spacing w:val="39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du</w:t>
      </w:r>
      <w:r w:rsidRPr="00715F1F">
        <w:rPr>
          <w:rFonts w:ascii="Arial Unicode MS" w:eastAsia="Arial Unicode MS" w:hAnsi="Arial Unicode MS" w:cs="Arial Unicode MS"/>
          <w:spacing w:val="2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mécanisme</w:t>
      </w:r>
      <w:r w:rsidRPr="00715F1F">
        <w:rPr>
          <w:rFonts w:ascii="Arial Unicode MS" w:eastAsia="Arial Unicode MS" w:hAnsi="Arial Unicode MS" w:cs="Arial Unicode MS"/>
          <w:spacing w:val="4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de</w:t>
      </w:r>
      <w:r w:rsidRPr="00715F1F">
        <w:rPr>
          <w:rFonts w:ascii="Arial Unicode MS" w:eastAsia="Arial Unicode MS" w:hAnsi="Arial Unicode MS" w:cs="Arial Unicode MS"/>
          <w:spacing w:val="2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direction</w:t>
      </w:r>
      <w:r w:rsidRPr="00715F1F">
        <w:rPr>
          <w:rFonts w:ascii="Arial Unicode MS" w:eastAsia="Arial Unicode MS" w:hAnsi="Arial Unicode MS" w:cs="Arial Unicode MS"/>
          <w:spacing w:val="3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(côté</w:t>
      </w:r>
      <w:r w:rsidRPr="00715F1F">
        <w:rPr>
          <w:rFonts w:ascii="Arial Unicode MS" w:eastAsia="Arial Unicode MS" w:hAnsi="Arial Unicode MS" w:cs="Arial Unicode MS"/>
          <w:spacing w:val="3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gauche</w:t>
      </w:r>
      <w:r w:rsidRPr="00715F1F">
        <w:rPr>
          <w:rFonts w:ascii="Arial Unicode MS" w:eastAsia="Arial Unicode MS" w:hAnsi="Arial Unicode MS" w:cs="Arial Unicode MS"/>
          <w:spacing w:val="36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pour</w:t>
      </w:r>
      <w:r w:rsidRPr="00715F1F">
        <w:rPr>
          <w:rFonts w:ascii="Arial Unicode MS" w:eastAsia="Arial Unicode MS" w:hAnsi="Arial Unicode MS" w:cs="Arial Unicode MS"/>
          <w:spacing w:val="3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w w:val="102"/>
          <w:sz w:val="19"/>
          <w:szCs w:val="19"/>
        </w:rPr>
        <w:t xml:space="preserve">la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direction</w:t>
      </w:r>
      <w:r w:rsidRPr="00715F1F">
        <w:rPr>
          <w:rFonts w:ascii="Arial Unicode MS" w:eastAsia="Arial Unicode MS" w:hAnsi="Arial Unicode MS" w:cs="Arial Unicode MS"/>
          <w:spacing w:val="15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à</w:t>
      </w:r>
      <w:r w:rsidRPr="00715F1F">
        <w:rPr>
          <w:rFonts w:ascii="Arial Unicode MS" w:eastAsia="Arial Unicode MS" w:hAnsi="Arial Unicode MS" w:cs="Arial Unicode MS"/>
          <w:spacing w:val="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gauche</w:t>
      </w:r>
      <w:r w:rsidRPr="00715F1F">
        <w:rPr>
          <w:rFonts w:ascii="Arial Unicode MS" w:eastAsia="Arial Unicode MS" w:hAnsi="Arial Unicode MS" w:cs="Arial Unicode MS"/>
          <w:spacing w:val="1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;</w:t>
      </w:r>
      <w:r w:rsidRPr="00715F1F">
        <w:rPr>
          <w:rFonts w:ascii="Arial Unicode MS" w:eastAsia="Arial Unicode MS" w:hAnsi="Arial Unicode MS" w:cs="Arial Unicode MS"/>
          <w:spacing w:val="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côté</w:t>
      </w:r>
      <w:r w:rsidRPr="00715F1F">
        <w:rPr>
          <w:rFonts w:ascii="Arial Unicode MS" w:eastAsia="Arial Unicode MS" w:hAnsi="Arial Unicode MS" w:cs="Arial Unicode MS"/>
          <w:spacing w:val="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droit</w:t>
      </w:r>
      <w:r w:rsidRPr="00715F1F">
        <w:rPr>
          <w:rFonts w:ascii="Arial Unicode MS" w:eastAsia="Arial Unicode MS" w:hAnsi="Arial Unicode MS" w:cs="Arial Unicode MS"/>
          <w:spacing w:val="8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pour</w:t>
      </w:r>
      <w:r w:rsidRPr="00715F1F">
        <w:rPr>
          <w:rFonts w:ascii="Arial Unicode MS" w:eastAsia="Arial Unicode MS" w:hAnsi="Arial Unicode MS" w:cs="Arial Unicode MS"/>
          <w:spacing w:val="9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la</w:t>
      </w:r>
      <w:r w:rsidRPr="00715F1F">
        <w:rPr>
          <w:rFonts w:ascii="Arial Unicode MS" w:eastAsia="Arial Unicode MS" w:hAnsi="Arial Unicode MS" w:cs="Arial Unicode MS"/>
          <w:spacing w:val="4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direction</w:t>
      </w:r>
      <w:r w:rsidRPr="00715F1F">
        <w:rPr>
          <w:rFonts w:ascii="Arial Unicode MS" w:eastAsia="Arial Unicode MS" w:hAnsi="Arial Unicode MS" w:cs="Arial Unicode MS"/>
          <w:spacing w:val="15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à</w:t>
      </w:r>
      <w:r w:rsidRPr="00715F1F">
        <w:rPr>
          <w:rFonts w:ascii="Arial Unicode MS" w:eastAsia="Arial Unicode MS" w:hAnsi="Arial Unicode MS" w:cs="Arial Unicode MS"/>
          <w:spacing w:val="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w w:val="102"/>
          <w:sz w:val="19"/>
          <w:szCs w:val="19"/>
        </w:rPr>
        <w:t>droite).</w:t>
      </w:r>
    </w:p>
    <w:p w:rsidR="00C911D8" w:rsidRPr="00715F1F" w:rsidRDefault="00C911D8" w:rsidP="00C911D8">
      <w:pPr>
        <w:spacing w:before="16" w:line="280" w:lineRule="exact"/>
        <w:rPr>
          <w:sz w:val="28"/>
          <w:szCs w:val="28"/>
        </w:rPr>
      </w:pPr>
    </w:p>
    <w:p w:rsidR="00C911D8" w:rsidRPr="00715F1F" w:rsidRDefault="00C911D8" w:rsidP="00C911D8">
      <w:pPr>
        <w:spacing w:line="191" w:lineRule="auto"/>
        <w:ind w:left="379" w:right="423"/>
        <w:rPr>
          <w:rFonts w:ascii="Arial Unicode MS" w:eastAsia="Arial Unicode MS" w:hAnsi="Arial Unicode MS" w:cs="Arial Unicode MS"/>
          <w:sz w:val="19"/>
          <w:szCs w:val="19"/>
        </w:rPr>
      </w:pPr>
      <w:proofErr w:type="gramStart"/>
      <w:r w:rsidRPr="00715F1F">
        <w:rPr>
          <w:rFonts w:ascii="Arial Unicode MS" w:eastAsia="Arial Unicode MS" w:hAnsi="Arial Unicode MS" w:cs="Arial Unicode MS"/>
          <w:spacing w:val="4"/>
          <w:sz w:val="19"/>
          <w:szCs w:val="19"/>
        </w:rPr>
        <w:t>NOT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 xml:space="preserve">A </w:t>
      </w:r>
      <w:r w:rsidRPr="00715F1F">
        <w:rPr>
          <w:rFonts w:ascii="Arial Unicode MS" w:eastAsia="Arial Unicode MS" w:hAnsi="Arial Unicode MS" w:cs="Arial Unicode MS"/>
          <w:spacing w:val="1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:</w:t>
      </w:r>
      <w:proofErr w:type="gramEnd"/>
      <w:r w:rsidRPr="00715F1F">
        <w:rPr>
          <w:rFonts w:ascii="Arial Unicode MS" w:eastAsia="Arial Unicode MS" w:hAnsi="Arial Unicode MS" w:cs="Arial Unicode MS"/>
          <w:spacing w:val="40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L’outil</w:t>
      </w:r>
      <w:r w:rsidRPr="00715F1F">
        <w:rPr>
          <w:rFonts w:ascii="Arial Unicode MS" w:eastAsia="Arial Unicode MS" w:hAnsi="Arial Unicode MS" w:cs="Arial Unicode MS"/>
          <w:spacing w:val="49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[0721-B]  évite</w:t>
      </w:r>
      <w:r w:rsidRPr="00715F1F">
        <w:rPr>
          <w:rFonts w:ascii="Arial Unicode MS" w:eastAsia="Arial Unicode MS" w:hAnsi="Arial Unicode MS" w:cs="Arial Unicode MS"/>
          <w:spacing w:val="47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 xml:space="preserve">d’endommager </w:t>
      </w:r>
      <w:r w:rsidRPr="00715F1F">
        <w:rPr>
          <w:rFonts w:ascii="Arial Unicode MS" w:eastAsia="Arial Unicode MS" w:hAnsi="Arial Unicode MS" w:cs="Arial Unicode MS"/>
          <w:spacing w:val="11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le</w:t>
      </w:r>
      <w:r w:rsidRPr="00715F1F">
        <w:rPr>
          <w:rFonts w:ascii="Arial Unicode MS" w:eastAsia="Arial Unicode MS" w:hAnsi="Arial Unicode MS" w:cs="Arial Unicode MS"/>
          <w:spacing w:val="4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 xml:space="preserve">mécanisme </w:t>
      </w:r>
      <w:r w:rsidRPr="00715F1F">
        <w:rPr>
          <w:rFonts w:ascii="Arial Unicode MS" w:eastAsia="Arial Unicode MS" w:hAnsi="Arial Unicode MS" w:cs="Arial Unicode MS"/>
          <w:spacing w:val="5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de</w:t>
      </w:r>
      <w:r w:rsidRPr="00715F1F">
        <w:rPr>
          <w:rFonts w:ascii="Arial Unicode MS" w:eastAsia="Arial Unicode MS" w:hAnsi="Arial Unicode MS" w:cs="Arial Unicode MS"/>
          <w:spacing w:val="4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direction  lors</w:t>
      </w:r>
      <w:r w:rsidRPr="00715F1F">
        <w:rPr>
          <w:rFonts w:ascii="Arial Unicode MS" w:eastAsia="Arial Unicode MS" w:hAnsi="Arial Unicode MS" w:cs="Arial Unicode MS"/>
          <w:spacing w:val="45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du</w:t>
      </w:r>
      <w:r w:rsidRPr="00715F1F">
        <w:rPr>
          <w:rFonts w:ascii="Arial Unicode MS" w:eastAsia="Arial Unicode MS" w:hAnsi="Arial Unicode MS" w:cs="Arial Unicode MS"/>
          <w:spacing w:val="4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desserrage-serrage de</w:t>
      </w:r>
      <w:r w:rsidRPr="00715F1F">
        <w:rPr>
          <w:rFonts w:ascii="Arial Unicode MS" w:eastAsia="Arial Unicode MS" w:hAnsi="Arial Unicode MS" w:cs="Arial Unicode MS"/>
          <w:spacing w:val="43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la</w:t>
      </w:r>
      <w:r w:rsidRPr="00715F1F">
        <w:rPr>
          <w:rFonts w:ascii="Arial Unicode MS" w:eastAsia="Arial Unicode MS" w:hAnsi="Arial Unicode MS" w:cs="Arial Unicode MS"/>
          <w:spacing w:val="4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sz w:val="19"/>
          <w:szCs w:val="19"/>
        </w:rPr>
        <w:t>biellette</w:t>
      </w:r>
      <w:r w:rsidRPr="00715F1F">
        <w:rPr>
          <w:rFonts w:ascii="Arial Unicode MS" w:eastAsia="Arial Unicode MS" w:hAnsi="Arial Unicode MS" w:cs="Arial Unicode MS"/>
          <w:spacing w:val="52"/>
          <w:sz w:val="19"/>
          <w:szCs w:val="19"/>
        </w:rPr>
        <w:t xml:space="preserve"> </w:t>
      </w:r>
      <w:r w:rsidRPr="00715F1F">
        <w:rPr>
          <w:rFonts w:ascii="Arial Unicode MS" w:eastAsia="Arial Unicode MS" w:hAnsi="Arial Unicode MS" w:cs="Arial Unicode MS"/>
          <w:w w:val="102"/>
          <w:sz w:val="19"/>
          <w:szCs w:val="19"/>
        </w:rPr>
        <w:t>d</w:t>
      </w:r>
      <w:r>
        <w:rPr>
          <w:rFonts w:ascii="Arial Unicode MS" w:eastAsia="Arial Unicode MS" w:hAnsi="Arial Unicode MS" w:cs="Arial Unicode MS"/>
          <w:w w:val="102"/>
          <w:sz w:val="19"/>
          <w:szCs w:val="19"/>
        </w:rPr>
        <w:t>e</w:t>
      </w:r>
      <w:r w:rsidRPr="00715F1F">
        <w:rPr>
          <w:rFonts w:ascii="Arial Unicode MS" w:eastAsia="Arial Unicode MS" w:hAnsi="Arial Unicode MS" w:cs="Arial Unicode MS"/>
          <w:w w:val="102"/>
          <w:sz w:val="19"/>
          <w:szCs w:val="19"/>
        </w:rPr>
        <w:t xml:space="preserve"> direction.</w:t>
      </w:r>
    </w:p>
    <w:p w:rsidR="00C911D8" w:rsidRDefault="008C6C4E" w:rsidP="00C911D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08FC76">
                <wp:simplePos x="0" y="0"/>
                <wp:positionH relativeFrom="column">
                  <wp:posOffset>416560</wp:posOffset>
                </wp:positionH>
                <wp:positionV relativeFrom="paragraph">
                  <wp:posOffset>81280</wp:posOffset>
                </wp:positionV>
                <wp:extent cx="5652135" cy="3241040"/>
                <wp:effectExtent l="13970" t="6350" r="10795" b="10160"/>
                <wp:wrapNone/>
                <wp:docPr id="19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3241040"/>
                          <a:chOff x="748" y="8676"/>
                          <a:chExt cx="9388" cy="5665"/>
                        </a:xfrm>
                      </wpg:grpSpPr>
                      <wps:wsp>
                        <wps:cNvPr id="191" name="Freeform 37"/>
                        <wps:cNvSpPr>
                          <a:spLocks/>
                        </wps:cNvSpPr>
                        <wps:spPr bwMode="auto">
                          <a:xfrm>
                            <a:off x="748" y="8676"/>
                            <a:ext cx="9388" cy="5665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9388"/>
                              <a:gd name="T2" fmla="+- 0 8676 8676"/>
                              <a:gd name="T3" fmla="*/ 8676 h 5665"/>
                              <a:gd name="T4" fmla="+- 0 10136 748"/>
                              <a:gd name="T5" fmla="*/ T4 w 9388"/>
                              <a:gd name="T6" fmla="+- 0 8676 8676"/>
                              <a:gd name="T7" fmla="*/ 8676 h 5665"/>
                              <a:gd name="T8" fmla="+- 0 10136 748"/>
                              <a:gd name="T9" fmla="*/ T8 w 9388"/>
                              <a:gd name="T10" fmla="+- 0 14340 8676"/>
                              <a:gd name="T11" fmla="*/ 14340 h 5665"/>
                              <a:gd name="T12" fmla="+- 0 748 748"/>
                              <a:gd name="T13" fmla="*/ T12 w 9388"/>
                              <a:gd name="T14" fmla="+- 0 14340 8676"/>
                              <a:gd name="T15" fmla="*/ 14340 h 5665"/>
                              <a:gd name="T16" fmla="+- 0 748 748"/>
                              <a:gd name="T17" fmla="*/ T16 w 9388"/>
                              <a:gd name="T18" fmla="+- 0 8676 8676"/>
                              <a:gd name="T19" fmla="*/ 8676 h 5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8" h="5665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  <a:lnTo>
                                  <a:pt x="9388" y="5664"/>
                                </a:lnTo>
                                <a:lnTo>
                                  <a:pt x="0" y="5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8873"/>
                            <a:ext cx="8979" cy="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B924E" id="Group 36" o:spid="_x0000_s1026" style="position:absolute;margin-left:32.8pt;margin-top:6.4pt;width:445.05pt;height:255.2pt;z-index:-251656192" coordorigin="748,8676" coordsize="9388,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5qpUBQAAoA8AAA4AAABkcnMvZTJvRG9jLnhtbNxXbW/iRhD+Xqn/&#10;YeWPrQg2GAxWyCkFcjrp2kY9+gMWe8HW2V5314SkVf97n531giEhie6+FQlYex7Pzjyz8+LrD49l&#10;wR6E0rmsZl5w5XtMVIlM82o78/5c3fUmHtMNr1JeyErMvCehvQ83P/5wva9jMZCZLFKhGJRUOt7X&#10;My9rmjru93WSiZLrK1mLCsKNVCVvcKm2/VTxPbSXRX/g++P+Xqq0VjIRWuPuwgq9G9K/2Yik+X2z&#10;0aJhxcyDbQ39Kvpdm9/+zTWPt4rXWZ60ZvBvsKLkeYVND6oWvOFsp/Jnqso8UVLLTXOVyLIvN5s8&#10;EeQDvAn8M28+KrmryZdtvN/WB5pA7RlP36w2+e3hXrE8Reym4KfiJYJE+7Lh2LCzr7cxQB9V/aW+&#10;V9ZFLD/L5KuGuH8uN9dbC2br/a8yhT6+aySx87hRpVEBv9kjBeHpEATx2LAEN0fj0SAYjjyWQDYc&#10;hIEftmFKMsTSPBeFOFWQTsYR2cjjJFu2j0+HEwjNs6PxeGQ86PPY7ku2trYZx3Di9JFU/X2kfsl4&#10;LShW2vB1IDVwpN4pIcw5ZsPI8ko4R6ruMtqRGCs1iH+Ty+ecOEJfYQTE7XTzUUiKCn/4rBubEClW&#10;FOu0PRIrHI5NWSA3fu4xn2E3823T5wCCsxb0U5+tfLZntHer0mkaOBBpMjFkx0BuD7qGDgZdBMqY&#10;iyjS7AALHYy0BX4wHL9kGc7T0bLwgmVjB3rdssjBXrcMx7DD2EXLpg5mOJtcsCw4pT8Ih6H/ImtB&#10;NwQW9jJvwWkYLgW0G4VVMLhk3lkULpvXjcOr5p3G4pJ53VCsgvEl805DcfHIBd1YnJ05VJGtywqe&#10;uURJHqs2U7Bi3DQ9nypdLbWpVCuEA6VoNWwLEVAmrS6AQY4BU33Afq+DYasBI+C2xr2ODhBIgruS&#10;+AYcxBJ82tVubWodVuit511VeQxddW3LQs0bw5Px1yzZfubZUpS1tdlISvkgVpIwzVlLwG5HaVF1&#10;UVYPDKTOAKATu/+alB1gKBxh64hDuH+LRHpB2zth55smhdTCBsE4Sh3n4LzhrFNjK3mXFwVVxKIi&#10;SgZRQCdGyyJPjdCQodV2PS8Ue+BmbqFPa/8JDPNBlZKyTPB02a4bnhd2TcwYfegFbShMV6DB5J+p&#10;P11OlpOwFw7Gy17oLxa927t52BvfBdFoMVzM54vgX2NaEMZZnqaiMta5ISkI39cv23HNjjeHMenE&#10;ixNn7+jz3Nn+qRlEMnxx/+QdGrztlra7r2X6hM6ppJ36MKVikUn1t8f2mPhmnv5rx5XwWPGpQvef&#10;BiEmDdbQRTiKBrhQXcm6K+FVAlUzr/GQ9mY5b+xYuatVvs2wkw1rJW8x/Wxy01jJPmtVe4EB5Oa6&#10;zpMY35ZZrJ4x+/YYjKeanfHFjtLlu3SUXH3d1T1Mojiu+Tov8uaJpmpE3RhVPdzniRn6zMVxqEEu&#10;tb0cYrMrG9Ik4FD2GWR9ntCYyCo5z1Abxa2uUTQMM8dbSsm9ObwIgK1kp1r65vLEjnWR1y5NzLr1&#10;GOSfzcQvkGbn7YVMdqWoGvsCoUQB52Wls7zWiHgsyrVIZ576lNoIvpQ7g8mt708Hv/TmI3+O3ImW&#10;vdtpGPUifxmFfjgJ5sHc5c5OC9DAi0Wdf3/ytBWhzY9nCcBjQ4mtIMkfIJuKg26UaBIUJh5vkMLt&#10;fRSHg4BoPjJrSH/X1Dkd28o5mUTU4qjS0Bg/mUboUDSHD0Y0pWM/N//Xyk6dzCxANQylGugmUEAd&#10;xBjdKZovBeN/WMhcAFAmzBJfKhj0GojVyXtm95pQxxfrm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EB5sOAAAAAJAQAADwAAAGRycy9kb3ducmV2LnhtbEyPQUvDQBCF74L/YRnB&#10;m90kZaPGbEop6qkIbQXxNk2mSWh2N2S3SfrvHU96nPceb76Xr2bTiZEG3zqrIV5EIMiWrmptreHz&#10;8PbwBMIHtBV2zpKGK3lYFbc3OWaVm+yOxn2oBZdYn6GGJoQ+k9KXDRn0C9eTZe/kBoOBz6GW1YAT&#10;l5tOJlGUSoOt5Q8N9rRpqDzvL0bD+4TTehm/jtvzaXP9PqiPr21MWt/fzesXEIHm8BeGX3xGh4KZ&#10;ju5iKy86DalKOcl6wgvYf1bqEcRRg0qWCcgil/8XFD8AAAD//wMAUEsDBAoAAAAAAAAAIQCXEahg&#10;ZGwAAGRsAAAVAAAAZHJzL21lZGlhL2ltYWdlMS5qcGVn/9j/4AAQSkZJRgABAQEAYABgAAD/2wBD&#10;AAMCAgMCAgMDAwMEAwMEBQgFBQQEBQoHBwYIDAoMDAsKCwsNDhIQDQ4RDgsLEBYQERMUFRUVDA8X&#10;GBYUGBIUFRT/2wBDAQMEBAUEBQkFBQkUDQsNFBQUFBQUFBQUFBQUFBQUFBQUFBQUFBQUFBQUFBQU&#10;FBQUFBQUFBQUFBQUFBQUFBQUFBT/wAARCAFoAm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vnr9qqZ7fV/BckZcOv2sjy+vWCvoWvnL9rVfM1LwWvUkXgA/78UAeSJBN&#10;/aklwWaNY5DKxJxkEdcH8Rn610vxGthrvha1uiAXmtzFuIJ+Zc4PP4dK4vxVfva20qyRM0M8EakK&#10;5QqNxwQR7nkV26Ti/wDBCM+flKuACMgFe/P9KAPErZEKIx4B4AA4z711fhyFbu9SydAEmG0kHknn&#10;pWL4i0aTw3q0sDJ+7dRJA4P3426EfyP0q/4HupINesmJz+92A56+v+f8KAO81HQn0a2WUF3jBAcO&#10;xOfc/hx/Sp/DHiG5ivDazXUi2MgzGv8AzzPHy4Fbvi2MXWjXIxlthP415JoGrSXLsqs3nxncqY5O&#10;Bzj1x6fiM8igD37wmI21ZohdGUT28sWxsd1P+FY62JaOP/aiwRjjNUvh34oivde0gzFUl81UL9Ac&#10;8dP8+1dHqVqbWSeP7vlu689uSKAKdjqZtrBLWRS3lv8AMVGWBxjt26VYjvwzBmGwk556+1Y+sQC7&#10;s2lgYx3SgZKdT6VjeFtcdZ57bU8MzkqXPOR60Adosyz3ThCrFzkY5+tbNrZy4B2kD3OK8auvhfc2&#10;mrNdaXeywIW3q8UhDD8a9L8N3V7FbRxahJ506jBl/v8A196AMDUtNew8ZrE7K29Ffj0OcfyrnvGC&#10;JqmtCyhcAqR5shOAg9M+tanj7Xvs3iItbMj3K26qWzlYuTyf8K4JI7i/lDo5Nqkg82VjzI5OTn/P&#10;9aANGOe68QPHodpxbTzptI9FyM/qT+Ve32ttHY2cFrEMRQoEUD0AxXmXwit4m1DULgqDJHEip3Ch&#10;id38hXpiMZJ0RWALNtyeg7c0AZ3iXSVvdLzEuDFluB2PX8iAfzrzneYScn5lPzE9jmvXEjVboR+c&#10;SCSp3fdP4V5p4r0n+zNTchmMcvzKxPUE5oAzC+WyMBs5waY6nzT025z7VLCRjA9MEGkKM2SByBxn&#10;Ax3oAs6HH5erW4AyGfHFNlma28eWGWVvLvY8Ee7AUmmXH2fUoZc4Ksvf371N4ps4tL8XW3ldPPik&#10;JB7lgTQB6f4jvYvDmkX+pzqWS2R5CF6nAPA965DTX1jV5Lae+v5beeRTKLO1fZGnGdpPViB7gZ7V&#10;3fjjw8fEGh6npyOEM8TxqzDIBOcE1z2l+HtUupYFa1e1kGPMkYfLHxgnPTHXFAHY+EbaTUrJpmbe&#10;IZCm9hy4AyK+dpoGi8RtCeAl4VOOv3yK+s9B0aHTNNjtoXZoyMlj1PvXzD4ztv7O+IOqooA2XhcA&#10;+hOf60Ae2zW5NtDsG0eWOT06VmPAE4Jyx6lu9a9pOJtMtCTn92KpXiDzCQM4FAGBcJgMWwTng1kX&#10;UZOcgEYwK2rqNmY8gcVk3CkBcnnPPrQBlT2ZMLk5+X+HsB3rltTwk2CMDH3sd67qdAFJ6HH51yfi&#10;CzIiDqAMHPPagDl9QO2M46n+Kvq79n05+Emh9Otx/wCj5K+VL3/UEDHPrX1X+z6c/CTQ8cc3HH/b&#10;eSgD0WiiigAooooAKKKKACiiigAooooAKKKKACiiigAooooAKKKKACiiigAooooAKKKKACiiigAo&#10;oooAKKKKACiiigAooooAKKKKACiiigAooooAKKKKACvnP9rZWa+8HYwMC85Y4AP7ivoyvnT9rWMT&#10;XXhNGHBjvTn0/wBRQB4drUP9sJFDGS8hsHVUHcpJuHH0rqfDr7/AueSohTBx0/Qj9RXNaBfC28Ra&#10;FdFtw88xNn+JWAyP/Ha7WW2hsNLv4YcrbxzNHHx0AJ74/kR9KALVl4Z034i+E4LC6byruEZtrtAC&#10;0Td8jup7r+I5rgYPhx4m8L+JrdbiwlurYS7hd2vzowHfPb6HFdB8NvEQiv8AaXJG4qRnkNnmvUbT&#10;xNetqMapCiRMQACSWznHPb06UActqtzEdHu2ZwwRSGIPQgdK8V8NwvceIreOMAky7sdcDPUZr3f4&#10;26e9h4PvtWigNrc70trxQMbg/CP9QeM+hryT4O2cl14sXcTjyzjJ46igDt7zwidQuo/s2LS6ZvvE&#10;4Qn1Pp78fUZ5qO58Qa/4Mu3tdZt/tKgn97KxdT7h+eD75/Cu1vdPCMwc8diTWfNCJYyrneo6q/I/&#10;KgDFtvHml3h3NJJCxXByu4Y9yuf1xVXULnSZ5S8V/DyQeTjFT3vg/RrxxutwsnOXhJU/gOlVF8DW&#10;KLxd3rLnABl4x2zxQBZt/GdtZRFJHa4UZ4jXd09+lQ3Hj2+1tDp2lWn2aM5kkmjIaXAHdvup/OkX&#10;wNYqhJElw/X985YflUttC2kZjULFHjgYAH0oAqQeCo7+fTrX7aGd5A955LZCr2APUscn5j6Vr/EW&#10;GHSdIurW0QQQI8MSog4ADEn+VbXhTw/YaVrLHT3JgkVbllZ8lG28oPYGuN+KN+JIyoOJZpS/X+Fc&#10;/wBSPyoA6j4bxxweE7eXy1WaRnLyAckBjjP4VtS6nGh378AHrnoaqfDDQon8KQNOGnD5aMO5+76Y&#10;HXknmutt9FgtpMx21tDjnOwfzoA5iHVeTKDNOVI2pHGWznqeBVHxVnULJVNrcpLGC28xkKB7n2ru&#10;7lSjYyMEZyp4rNuYw6MrDcpGCD3HpQB5NEVIweG6H2qXgqw6Z6AntTtZtP7M1OROke7g/wAqjU4Y&#10;KQR696AEj+RweScirvj18alazj+KGNww9R/+qs6T5QO+7gHNX/F5FxoFhMcllix7/wCeKAPfrh0Y&#10;RPuJEkaOe3UCqTkvPhHIUjkE8e1VLW986xsWP8VtFz/wAU57ryyp7ZwaAOz02cxQRxvKrsRkAHt/&#10;nNfOvxbt1s/ihek/ddY5R7krj+levi7eEK0bEY9OteS/Gs58Y2Fzu3Ga1TJPcgkf4UAd7oWoLJo1&#10;r2wmADU8siySFhk8cVzPhu6B0eJScY44NbNvOrE5HTGMUAVb11X5u2TWUzAqRtzjnJq/qEnlysCP&#10;mPBrHE374qO5/KgCSY4UA9+uKx9WtRNZspJ3AdfX0rTnIV8hflHc9jVSZlmgzjnGeO1AHA3sTLGy&#10;leT0r6o+AChfhNogHrP/AOj5K+ZNVt8F3VuPU96+m/gECvwn0QH1uP8A0fJQB6HRRRQAUUUUAFFF&#10;FABRRRQAUUUUAFFFFABRRRQAUUUUAFFFFABRRRQAUUUUAFFFFABRRRQAUUUUAFFFFABRRRQAUUUU&#10;AFFFFABRRRQAUUUUAFFFFABXz1+1YCb7wmQSGEV7j/yBX0LXzz+1bL5Oo+EW55S8HB94KAPnuxsZ&#10;r6+sY4hgQ3AYtnBUdcn8Aa9A1gubGKytlEt1PuKhcbmP+fc+471l+D9Ge3a4vJSFEuWVGxwoyff1&#10;9K6vwVanVvEE2quSbe0Xyo893I7degz3PXjg4oA8o8MXMml6yA+djHdhjyHB5/r+VewxjUdSjgvN&#10;LiEhDAsVkA2noRg9sZrzr4haC+keI7iSJdqu4mQ+5OT+Gf512vwv10NKluz4SZQVGeh//XxQB0nx&#10;aluLn4X679rkDXD/AGdx7bZV/wATXkvwWVj4oeQkhVjzg9hXqvxiiaXwLeIMgHAbHcdcfpXA/B/T&#10;jH9puyoG4bd2c5Ht+OaAPSL5w7lhyDnBrPZzI+P5mrkjBmY44HFRm0OSdp3N074oApSqMLgbTg5P&#10;XJqNseVt7Z5JNTSJtf5hnHY03btG3+HPP0oAdbbud3DZxWPq8qy6lFaO37s7WIZdyk5OM/THeteE&#10;kNyOV9e9RadYM+r5hEcu5g+x8rk+5H49aAJZLWez0+JrZXWzijkCgx4kd8/K2DghSM8A56V574li&#10;N/Fb3U2UkdG2xZzgK2Oe4zz1rtNdhubK6MMV1tkaZnlErZJUnnA6MAOmMGuG1YxfaLtI2YgMTG7D&#10;BKg0Aeo/DLxJb6xokGnxkxXFlCqumOCOm4GuyaHzD87FiK4j4RaMtl4dlvyP3t5Ief8AYXgfrk13&#10;attJ5PuM9RQBDLEIxgEgY6CqE6hefbua0nkL9TnjAz6VSuY89BQBxPiDTvt7TtGozDCJH46jdjP4&#10;Z5rlUJZgmQd3GT0re8d+LbrwMYru1t4rprlXt2WbO0A85OPp+tc7BdR6hZW9/AAYJ1yfVWzyPwoA&#10;dKBg9j2xVvXD5nhO24OQWXB6+386oykEHJLKR0zU9xMZdBaPPKucYHXIoA9a0Ob7RoWlOTj/AEWM&#10;Ej/dFW5pQRgfN6Vzfhed5vDOmHOSIAODnoSK0RKwkwW9+KANaO53ImeMV558ZE3T6LNgZKOm4exB&#10;FdxBL8nt0wRXHfFyLzdF06U53R3BTI9Cuf6UAR+FZmfSwD94HJrokuDGQqrlj0ArjPBszyWEwyFW&#10;M4z3NdOkoQqQeo5PrQAupSlmLE4YdxWQzESs3TGM96tXs24sGHA5GfWs6Ry02QSEJ/OgCZ7ht2AS&#10;cg8+tV2wuZNxJxgqelRvLgykjO0HGe5qe6QParKCfu5BHQd6AOd1WMm2faCN3PTivpH4CDHwp0Xn&#10;PzT/APo+SvnO7nPzISShA7dK+kPgZj/hV+j4AA3T9P8ArvJQB3tFFFABRRRQAUUUUAFFFFABRRRQ&#10;AUUUUAFFFFABRRRQAUUUUAFFFFABRRRQAUUUUAFFFFABRRRQAUUUUAFFFFABRRRQAUUUUAFFFFAB&#10;RRRQAUUUUAFeDftMaX/aOreEWYFo4luyygcnPk/pXvNeUfHG6a0m0RlVSxWcZZQSP9X60AeDat9t&#10;Sw+z2NpLLIeuxcdOn5f4EHGRXS/DiG/0zwusOrW7206zO2Sp24JyCWHA696I9bnXd5jMylSuA2zD&#10;diMelSw65dwSxvBOwK8/Pzn2I7jrQAnxH0Y32i/bgo3Q85x1Xv8A59q8t8MXraVqhVXCCN/MUA/n&#10;/Q/jXtwuIb6JY1QRWl4GCxfwxTDqq+ikcgfUV4jruntompzqitsgkxwM5U9P6igD23WbUeNPCn2a&#10;ORYzcgKXbovrWT4Y0ddE0WG24yF6gfe96qeANfgs7KNNTwtszZII3ZHTp6YpYtet4bSCH7QpZEC/&#10;MfT3oA244gdx469D3rQslGCNwHGMEcZrlU15X+QEkZyGHSrNlrO2Q7mC7u3pQBtX2jFfnXkHk49a&#10;y5bVo8gDBPORW/ba/YrbBri7hQY/ibn8qwtX8T2jnZp0Zmc8+Y64Uf1NAFe4kW1i/e8u3Cr/AHqt&#10;WU50q1a4fm4kBCqByKxEnxMZZiZpyfu45/AdhV7yzHm6u8Yz8q54Ue1AHJ+MNQuPOgh3DlfPZwPm&#10;yeg57cH6Vi6JPaXfiiCPWJAlrMjK0iZGz5eCT+FR+MdZWTX5vmb5MKAOQwx/+usq1lt5Lu32SzRz&#10;lw2JY8ICOo+Unjr2NAHutl4x8O6Np1vY21yXhhQIgVGOQPfFaNh4ot9UmEdvbSEn+KQgY/AZrzFv&#10;Dl7bWS6hdWpl0+LDST2riT5CfvKe4zj+RwcV6Z8MdKs7+dLuCWW6RQAC6qqkkZDAdx/hQBT8S+IN&#10;Q0vesMVuDnhmVj+mRXl/iD4ieJGZ0ivREoBx5MSjP5g17rr3huDV52Wa3Vdx3FnmZyfwAUV4xpHh&#10;+38S+NNStLiNLSHS5SPKhU/6QA5HzEnpwPzoA4a11W51zxBp66xM9/C9wIzHKSVweOnTv1rVk1GH&#10;wt4g1LSLnEVjJL5kLDpET049MYr2u28P6dZxEW9lBCR0KRjP51438XtIRLmK7K4YEIT69cfyH50A&#10;aJCmCOZWDQScK4YEE+tSQSY028XeBwNq5HNHwDa2lu7+S4If7GplEbjKhNpyQOnXA5rsZdH0vXA8&#10;qaRcRqV+ZrecLn1O0jFAFrwYnn+FLJxv3IXXj2b/AOvWk3mEExsHz69q4+Ga50EGDR9Wv7aFWJ+y&#10;3NvFLGCevTBroJPE95pkNq91YwXqzMqkxMY3ye+Dn9aANqBpEUeYmF/vLzWP8SbcTeDpnB3eTNHJ&#10;+GSP61r6P4g0rVdiwytZzOOILkBdx9Aeh/CrHjTTBc+EtXQJtk8ndgD+6wNAHm3gph9mn6E8ZFdM&#10;2EVNzcjjmuZ8GxmHzVLZJ7H6V0Mz5GOc9c0AQ3oDBtvX0qgNuMc4A6djVqdmChiTt6GqDMc7QTjA&#10;J70ANZlDuQcjHU0sV4r2Zjcn5CVxTZFwykj5cde+apkFJZFPyluQDxmgClcu8sbbWBjzyB2r6b+C&#10;KhfhlpAAwuZ8f9/nr5gnYFGDfe24r6e+BrF/hfo5PrP/AOjnoA7yiiigAooooAKKKKACiiigAooo&#10;oAKKKKACiiigAooooAKKKKACiiigAooooAKKKKACiiigAooooAKKKKACiiigAooooAKKKKACiiig&#10;AooooAKKKKACvHf2gZAkmhLuxlbjt/1zr2KvF/2h+bnw6Oo23Of/ACFQB5SrBkx3HrWlZ2wk244/&#10;Hp7VSt7IpD5jLuY8iMnBK9zVyyeKJlEsMsCE/wCsT5l/GgDatbZTE9v5mzf8yN/cccqfzryb4jah&#10;PH4glDosMcqqwC/LuI4IPuG3fpXssUCRxLMHVozysi85rk/iL4VbxFpRuIQJLmI+YiEZLNj5l/4E&#10;AMe60Acja6nFJoVrIzgBUCk5zzU9nptzqJVkQYkHG84GfX/69P0vwwujeG57tpw2oLGZV53LCw9B&#10;0J7HNUNP1vVrvSNTSaWRAo81ZE+Xy2xyB/PFAG3/AMI1qWmosyiBo+FI8wMSSemKkMN6zhRZoW5+&#10;5jn9a5W2uteuoVJvJWVjkBlBPT3FFxqepWhw+oH0bywB+uKAOpe1uYkLvAIlDCNskdTTLzWLDSts&#10;U17FuPHlW3zMPr6VwE9+9xJma5lnXriRjjP06V6p4T+H2naro8U00K7m5OeP89qAMlPGem2hLQ5I&#10;KjO8ZOAc8n1P9KpXnjKTVHbyoyVBIDHlV6Vr+IPCWiWEkija7DkoDwPxrnXt7MswJdYlwAu0BQD0&#10;+tAGLOjzyOzAIJCWLkc5qSOxggHyb3b3+8vqQfatC8jMARhhVcAblGUb2I9agjiCxrufKcZPdcdq&#10;AOw8KeKrmynGk5haK5BUGb/VlyuMt/ssOD/9YVk+GfiLq3w7kvoLIW8pVskTfMAQDkLz6k+1VtMu&#10;Y/7UiuX2w29ihuXkY4HQgY+pI4rmJrTU/Et3cSw2UheU7n+zoQijoMnnrQB73Fe6p4hsorsa7PHD&#10;cRiRRBEi4B5wCQfWmaH4QsdDu5723SWS7mGJZ5nLM3OTWR8MGuYvDsdje7BcWrFMK4bC5yucflXc&#10;6VmZyG6EnmgCKMhsjpn2ry74t6aLjSLvH8OG+nIP9K9WuIhFKSMYB5Fcd45sBdaVdcZ3Rtx68UAe&#10;YfCC9NrJrloYj9purZFG3+GNWJc/kVr2/wAMJBFYkpcKZcYCnrXz54cu5PBnjizZJ2gWQrGZcAqY&#10;XxjIPBHIz9K9ru7dLW8IlVtOmH3bq3XdBJ9U6r9R+VAHQXljA6mWSFNy9TjrXG6jLtjuHjjRZJXi&#10;to8jqS24/kFrpbbU7tLKVZYDdJtO2e3+dCPUH/GuXuXji1FJJsJFp8ZllY9pXGcf8BUAUAZPibUo&#10;rO8g09o7SwnnJPny3BCAd8Ag4J/H2FXdH+Ik9mbrTLgG90h4fs0bFj5q/LgtljlgTzz/APWrjdQm&#10;/tzUpL5up4TP8Kjp/U1pabpxIUgSnt+7j7/jQBseE7WSdztySnBGOorpLixaEDeCecj29Kr+FY7f&#10;TtTEskrHzAFeOVAhHbcOBnrzXT6i0bh0xjtnvigDjbpGBxkbQTxis4bnIGB7471vXUSscj8zWY0J&#10;LHr7/SgCkQBEPUH0xiqtwNxZvvEYzVyckgoOqnOR9Kr3AVVRi21dxOcd6AMm5GFYnPIya+nPgSMf&#10;C3RvrP8A+j5K+Zrg5icht2Ack19MfAjI+FmjZOTmfn/tvJQB39FFFABRRRQAUUUUAFFFFABRRRQA&#10;UUUUAFFFFABRRRQAUUUUAFFFFABRRRQAUUUUAFFFFABRRRQAUUUUAFFFFABRRRQAUUUUAFFFFABR&#10;RRQAUUUUAFeQ/He2+03/AIdB+4FuCx/79cV69XkHx7maOfQVBIVhcbsdf+WdAHmVyyyzqiE/IMFl&#10;6D2rU05pLRBuVZYccoRgmsyFhlVVcDHRe1UNf8RNbg2loUNzjl35EQ9T7+goA2jrFtp155UMLykN&#10;5kiIflhB4yf8Ktaf4l006vLYX0rWwkTeJmHycEYIPqDg15/pOpm1nlgVmlMh3SM3LMe5P+fYVeOn&#10;jU/ENmN5iSOB3kfP3UxjOO/UdPSgDofsWlaUb2a4KtZXMxkVDllOeSR7E5I/CsjXdd0ye2+yadCP&#10;KY5cKhRT7nPWqGt6umqTLDCyJaRKFTc2CR0z+lVYY7VBlpj9I0J5oAZIz3K4MbIGyPkbFZtz4dSR&#10;nBaUEdcNyfaty6u4LZAQsmB1JGM96yG1V7yQRWqDzWP3nPT60AZT+GIQ21ZJXfPyjANdvpupXGk6&#10;UlsJijkdjyB6Cs62tzYkSygysVIDJgc+1TWV1ibMsYeP0lXP4UAR3U1w4yPm3DkPyM+x9fash4j5&#10;m5ZMFs/d5B9q3JrVZVLW7eVKDuCE4Vhznn1qGaO3RYpfMEW+QDlchT3OO/egDN3FQYpABGVzjqAe&#10;oH4VG9jKbZbp4JTEx2rsjLAnuT/s/wCRV/TLaC6uUlmBW0Db1VvvMPp6GvSPC+jf8JDf5UGOyjI3&#10;sOAB2UD1oA8kuPCOt6o2+0trxdJnwz3EkQEkhGf4VJIHoP0ra0AR+Ew4Rbi1STAdpSQxx3I4r6Lv&#10;bK3itAkMaoEX92QMEHtg15/e6peabfhbMiGCZS5EkYfeQcEgHOOooA5nw74i0Ww1K20+0dFe4Y5w&#10;Au9yMkkfh3rtordvtTKk8sUZ5+THf0P+etfP3iKK4/4TyK4jZIbh73eWxgK2/JJA9c9PSvoqzIUb&#10;ZAAQcHHY0AQXth9jcyJJK7kZzI5b9OlVdWgW700uOcjnFb+oQh4Qcdqy1gcWewAEgUAeM+LPCzah&#10;4RFzEB9r05miYf34wxH6DBrv/hv4gTxT4QVrzDXdkRBcZ/iwPlb8RS3lomn2M7hvOe6ufKe2x9wE&#10;D5z7Hp9a4PwrpGt6At3eQwGHT7wPbRzMww8qOV4X2w3XFAHeLeSxapNZaJbyXFw6YeKP7gOeC3aq&#10;et+E/EemaLc3M9hE1sgM07ibewJPLNx79vpV2eSXRLKTTrFrmJYdoup7aItPczMMsFI6KM8muej8&#10;UHVBdabHdapFI4Angu5NysoI6gjI5x0oAxLS1IKhQS3fapZ//rV0lhbxRAGf7bCv98qdv16EfnVW&#10;N47PbGrLEoJ3HtXc+FPsl1nZdxb1GSu7pQBCu2DS98oj1bTnHzKFBdR646N9VwfY1WfUI54wY3Lp&#10;j5WU7gV7HPfioddeO3ne50iQSXGd0kUXEdwB1I7Z9GH05rD027SS+mkiObW4i81Uxja4PPHbOeR6&#10;5oA1nkDlh68j6VVdWRWBBJPPPSlBDAnnd0OKTcXhO7OM85HSgChJwzMynHUAVVutpXb1HYe9XJmU&#10;hhnK+pqnI5wDwAaAM29G+EnaMnnj+tfS3wJz/wAKs0bIxzP/AOj5K+b7oCRCGOwY3Z7Y9K+kvgWc&#10;/C7RvrP1/wCu8lAHe0UUUAFFFFABRRRQAUUUUAFFFFABRRRQAUUUUAFFFFABRRRQAUUUUAFFFFAB&#10;RRRQAUUUUAFFFFABRRRQAUUUUAFFFFABRRRQAUUUUAFFFFABRRRQAV5H8dlVrnQgQQdlxhl5x/q+&#10;3cfT9a9crxP9o64a2m8OupIwtwTj6xUAeU6zrA08fZbSVXkZQTKBwM/19q53zWLJBCPOmYkkseue&#10;pNa1zOdSsUKxEzl9qqF5J5P+Nc5qev2+go9vZbLrUuPNkzlIz6e+PSgDpLbTLjTdNkvLe3kuJIju&#10;kmTABP1J6e1d94T0u4gtVmu4I55bnbM/y4RTjgKewGexrO+Ezw6t4Qb7WoupYbpsmUZznBHHSu9D&#10;c5H5GgDlrr4a2GqazPf3U7DzMYhtkCAADue59627LwVoFjHsTT0c/wB6Vizfhz/KtNAWx1xXPa54&#10;nkybLRyjTnKvdtjbH67fU/p9elAGN408NeF9Ogm2Q3b6iy7hBb3DYGehbOcDP4mud+HVncWN+zhD&#10;bTScBcckfiOfwrqbfw/GigzEyysdzPJ8xZj3JPc+pIrVgtYolKGMuozlTywx3U9ePQ8jsaALt9p+&#10;m+Iofs+s2kZJ+VLyJQskZ7En/I9a8u8SeHLjwrqM1nORNGAHjfp5iHow5/Aj/wCtXpqvJI3kZ86T&#10;GUPXzVPXPuMjn056isv4kWqQ+G9Pmu3EstpcBDg4Zo242574O38qAPOhcxx2cysiyTPwhPRBzyPU&#10;0SWMcFnJPdo69JIYmjOGbtkkYx3967nwL8OhcyLqmrRHyA262tHGC4zkM49PQd+/FenT3EdrA01z&#10;LHFAg+ZpSAqj8aAPnTQdK1PxBPN9ns2ugh+eSNh8vp1Nek+HrzUfDdp9nW0liiByUdc5Pc+lX9V+&#10;Jmi2zsun6adRlzjeqCJCfqBuP5VzaeP9cN0WSNILd2yIj8+wezHk0AdsPF66jE1qbfNywxGIxzn0&#10;rmNdtp/7cgiK+WsMCpljjJ5Jx+NbcGpi/sxPKTFKnIdMK31zjP5VyWr6PHql800t5PCocOCzMxJ/&#10;GgDzT4jWxsfFk8sa7mZklDHgAlAD/wCgGvW/Dni2212xjubd45HkUedEG+eNwMMCPrzn3ryT4qWl&#10;npF3am2uFmzGocEc8FsHPOM5PFcr4dnmstStr+FpzelgsaWyEDk/ddiOh9Bn8KAPq6Cfz4fLxx2B&#10;61KsWzgqWB9KyNH1D7HpEN3rQXS38sNKkxxt+nf6Vy3iz40xWMcsGjW+9hwLiYfMxPTYnp7n8qAN&#10;PxFfWHhvU1vtRmjtrcwsN79SQQQAOpPJ4FeUXvxVktrC407SbffC95JcxSzjBQMckAdPvEn8a5nV&#10;9U1HxNqEl5fTyTtuBO/ooB4A9O9ZJKW7yMS4TacsAT9P5UAPu/E2s3F4b241G6a44YyCUrnqeikY&#10;H0rsfBfjrVfFOrrFq9y16YrcxW7tGoYDIJUsBk9uuTxXAQ2Vxfzx29uA0szBFVWC7s+mf/rCvYfC&#10;/hK80ZFWSKCOZgC7KUfyE7hTk8nuQKAPQPDNrouhxl9UgkvtRPzOixGRLcf3fTd64z6Vb1+w0fxH&#10;pU2oaKkDzWn+uh8soSPcHBH06HkVR0/VrON0t5IXhjYHEineVPq2eT71X0S6it/EWpuksKq1qYHj&#10;uZTDHK7MuFLgHbwGwT+FAHOWN7K8Xms2Z2AMjH1B6AegxxWdosyx+IZbYf6tppVQjsCob+tb/j61&#10;0LwXaWkyyva3d0jSPaNOs6RIP4g46ksQAOpyfQ15n4c1K4vtcs75FVYJLglhMxD4Y9l/LnpQB6QA&#10;U4enow53fMT09qkmjdZCynCls89qRyIhndkn1FAFWYDy1bIBzgLjp6Gs+5A6kg/Qdf8APFXZGJX+&#10;6B1HXNU5GPOWzjIIxQBm3jMYZBkDH8q+lvgUd3wt0Y8dZ/8A0fJXzNeMojfucc575r6Y+BBz8LNG&#10;4xzPx/23koA7+iiigAooooAKKKKACiiigAooooAKKKKACiiigAooooAKKKKACiiigAooooAKKKKA&#10;CiiigAooooAKKKKACiiigAooooAKKKKACiiigAooooAKKKKACvm39sXUrmyXwpFbkKJhdh+MkgeT&#10;wPzr6Sr5w/a7tPtl14QXngXmcen7mgDwC68b6vfafLbGWGNWIy9vFtfGPug+n0/OsmKBnAaMEcck&#10;DnHSt2Lw+EkBLDAwK04NOluoVgggkuEiDYWKMkgnqTgewoA774FXJa21O1fPGyUDHXjBNeqsyW8b&#10;ySsscajLOxwAPc14v4V0fXfAkVzrFwI9NtpF8sC4GWc9sKfWm3fjTVvFcwjuJHisYgSBEgAdz0LD&#10;vQB1WvfEiKe5a0tLZ57TozeZsMv6HA/nW74S8R+FdbK2bQNpd4w2qG+TcemFccZ9j+VeZrZySEnz&#10;VaTjPy4+lV5olyVeMK6jGTnk/wCNAHuOpaJNosg5Ets52q4AUEn+Fh0Unseh6EVREbzyJHDks2Ch&#10;7j659Pf/AGh2qp8NPGreI9MuNB1Ume6hiyjSdZI+Ac+pXjn3B7Vp6hqNp4Vsy0sokun4BY4Zz0z9&#10;PUjvQBJeXNv4Y0xriX95IvXb2z2Ge3Jqno+my6qRq/iARW9sBvgtZSAu3OQ77vwwPbJ9Kv2ukW+l&#10;aZN4q8bypa2FuRLb2ZO4Zx8pI/iYn7qDvzz28Y+IGt/8JFpcWtukkDX8j+RbzNuYxqe2eg6cDue9&#10;AHq2ufFLTbQzRaXjV7pASWVtsC465fv9FrxXxP8AEK912586/ummcOPJt0+WNB0wqjP5nJ96oeGf&#10;BWq+PZbu6jlh0+0hXe882ViTjoB34Fc9d6Q+lakUdlljhwyyISEkGeMZ55NAHU6V4wW2nkE9rLKi&#10;5AFuAuDjuzZ5+gNZdzqt7cAyK11ChYcmUkAZ9sZ/KmQxtDMm6RvM6sFfoTWlb2UMkcapj5QWy0np&#10;1OT7UAUYhdXQjZtSdQcMA0j8+2KhvY5Fj5undwchwfMUHqo68ZrQit7a6MbIpli3IZZM4wuRuIJ6&#10;cZ5ruNY8a6DpdnFpHg7S5JAjb2uJkyhPqF6kgjO5v1oA8he11CY77m0lErjdtmhMeM4xgYFdRoV/&#10;qGiaTPZRXe6N5BL5KuVUPjB47ngVpx6VrPiKcXepSs6sOZZ2+UL6gdvwrSuEsNGKrCkFw4UgSYAD&#10;cjnHXPvwKAMG7j1LWWzPI0cQPJY59DnNV0tYoZhHCJLh2GW2IWI46/SoNT8Ub5ZGMZmCtkAnAyPQ&#10;Dp1/+vVW613UbqHy9qWVr0EVvGV8wH+8ev5/lQBU1LNvMYY/3lznHlw/O27HsMZ46Dniuo8H/BfW&#10;NdQTXzPpdsSGBmAaR/onQD3b8qg8N+LNU0a2+zaRa2ZuJeXnSz33DezN6fQCqfjTx1rmi6W0uraq&#10;Q/3YrKKXEkjEZxtTgY55P5HpVwhKpJRirtkTnGnFyk7JHdaj4A8H+C7CSS/v7SG62kC4vL4rLI2M&#10;gBQQPwxXTeBfh1qn/COQaleaVFLJLCJJYopByDyANp5wD2J5ya+FfFWlr44uBN4gL3rAkqkkj7UB&#10;PRQGAU9sjk4GSaf4E+LfxD/ZoVp/DGqzat4RjbzLrw5qL+ZGE/jaI9UPU5XGOCwYA43xWCxmDh7W&#10;pTvDrZ3a9Vb8mzvyyeV5tL6th8Ty13spx5YyfaMrvV9OaMbvQ+tfHOsR+F7DzFmWV33YidsMCCAE&#10;Pscjn0BrL+G/xKgfQ/FOm+Ib4rHqWJ4Jo4i7RTHOSoA6DAIHHP1rG1LTfEHxqU+L9G0S4vNBuz5l&#10;ksDqXkQlVZ1jHzuu44LqpA5GQQcVho154QuzbXw/s6ViQ9sYQzL04O7p9cVyJ31RyOLi3GSs0Xre&#10;68N2weW9tdR8QXazMImuJ1gj2Z+U7Rkg4POK1JPFrWOmpdaboWjWJIyRcRtPMDnHDMf1xXMyskMh&#10;adUnaT5mKDYxx6EcetQXcdnMkb200qIGwI5Rll6dDTEe220yarptrcx4eOWMHAHKnuD9Oar3EH7z&#10;aCeOzV514a8eXHhVkSaJrqzfmSAnDA9iM9/88V6Lpfjfw34lkjW3vVjndMG3uh5bA9ep4P1FAFSe&#10;MEhTHyeQSaoXEakMVxnPQj+tdRf6PJIflVtvrWLdWUkTMpBA7ZoA5+/jxAcDJ6nmvpL4E/8AJLdH&#10;5z80/P8A23kr51v42S2k+8BnHFfRnwM4+F+jfWf/ANHPQB3tFFFABRRRQAUUUUAFFFFABRRRQAUU&#10;UUAFFFFABRRRQAUUUUAFFFFABRRRQAUUUUAFFFFABRRRQAUUUUAFFFFABRRRQAUUUUAFFFFABRRR&#10;QAUUUUAFfPf7VszwXXhRo0Dvtu8A5/6Y19CV4B+1TEssvhYEZ/4+s9eF/dZ/XFAHjvgzU5H8Y6VH&#10;d28D2zXCLLH5YIYE9+v6Yr6Q8UeJNK8EQiOCCKK4kXMdtAoXP1AGAPUmvnTSLrT9JlEsUT3F6jZ8&#10;xQBGpHeuii1Z9XunvLwtPcTNuaUPklvT/wCt+lAFjWLq+8U6g9zdzrcSqpEcBbCxL/sr/Wq0lqYr&#10;dVcI/JyoU5THvWgUxg3G2VTyDj51/GnyqJF5ZXJGEk/vD3FAGYY0EQKMS/OC1Zt1OHbyJlUq3G7u&#10;GHTn0/xrSllES3AAXDDY5cHCt2YD1/Sua1O7kuBHBEsk10zrEkca5Z2zgADuenSgDT8D602i+NoH&#10;lO1AsiyN32bDx+YFe5eAvh2+uXkfiXxFEzs+HtNPmXiIYGGcf3vQdvrWf8IPgmdKEHiDxDGBq7r8&#10;lmcMtuvYE929fTp659o+7jsBxQB8zfECbWPiN8RNVtpyP+Ea8P3CQpCPl3udocn+9yQMnp0FQ/EL&#10;RIZE1O3WNVi0zQomiAGdjNOuSPwSvRNS0hPDXjDWknbfbauDcIyrja3ykKf+BJnP+1Xm/wAUvE1v&#10;o81yhbfc6npSW5AH3cSFgT+tAG/Y6H/xarTtLjU7L67WBlRsM6Fvm59wprzjx14Oi8NXOnW6yy3j&#10;uktzNJM+DgMVUfl3rvdH1xW+Duj32DLPZXMbmJXCNIQxB2k+xOfxrhvEevT+IYf3oFxMEkjYoeEV&#10;334z7Zxn9aAMfQ/Cl3qMVxcLNEiRjzZJJmCqg6ZyevSopsTwG3IN25YLmEZUjspP9Bj61veHvBus&#10;6xLiC2URbQMOpMaqec5J64rYgsdD8JzoDKdQ1ENgLF/qoyM5zjrQBg6V4IvtTjXfGBCgHyriNB9T&#10;3/WrJGkeFWIX/SbteG2g7Rn0PU1Z1/xrNcJzOiRKWAixtQADJYnp7Vx93pbzwDUbu7itLaVvmKgv&#10;J7ZA/qRQBb1vxhLcK4ysceNoUDJB+g4Hb15rEk1O7vZ1IUQuFAQhSZSw4zx1P9e1alppukBlaKzv&#10;L6RgCS8ohVv9rPJHXtitTUNUuNDme2iS304BcmSzGCVPIy7fOTg+1AGDB4cnst1zdNHp8bfx3hw5&#10;9wvXrVlILRQixWk2pPGDh7kmONc5P3e+evJpZvFfhwtultZriU48ySJct7Ek8/nTvEujarY+SzpN&#10;b2czM8HmOp3IcHJIPXkDFAHQ+FfBer+OYrkW+p2en6dbssc3lZXBIyMIvJ69z2rw79ofSrXwj8RI&#10;NKsbyW+WKxjmmeZNpWVncHA7cIp5z2NdpZfGB/gvNc6ksa6i93A0H2Ett8yTBKFiOynr7EjqRn5v&#10;1LWtU17WbnV725/tO+vpjLeXJbOTxjHPGBwF7DgdAK+nyXCylN4h7LRep8vneKjGmsOt3q/Q0P7Q&#10;kkwW+ckdO9M1DUbO90RpFcSRM3lOCmduQeoPbGRXL63r6WcRMLA5HMmfX/61dX8J/Dd1f6YLnUoZ&#10;rYSXPnxW1xGYy20nZkEZGfvD/gPXmvp8VWp4ek51Nu3fyPl8Jh6terFUt779vM7PwH8KPDeo/DDw&#10;vo3xG0U69qujtdf2JNp2qT6dqWj280nmhfNiO1vmMrkOjEGQDICAV3tr4M8VaXax2/g/49eIWsYk&#10;Wb+wvilo8PiOzaQcCNbgDzVAyQGVAcemcG3oGkGKF7poiHAIjVRggdMn/CugEkEaphkSRecLlh+n&#10;485r8uhBU4qK6H6zicRLFV5157ybbt5nJyXHxNs4/wDif/BjQ/HVuzfa5tW+EviXZOE7/wDEuu9z&#10;jO4ZVVXacDgcViJ8Y/hMuqjT7/xHrPwx12ScFdE+JGh3GluiDOd06iSPIO0c7Qck8dK795reTyA0&#10;Uknl9gFQZ68dTW+3xDv77RH0i/t7XWtNkVVaz1iIX8W0Zx8soZR16AelWcxg23gnU/Faf2nostn4&#10;q0d2KR33hq9j1KJgM4+aJmIB7FsVy81g5EjsBBHGSCNpLEd8gUzVfgN8KNa1O41a38B/8IXrfBg1&#10;b4fancaJLB3OEBeI9V6IMY7540JvCnxD0Jkbwz8co/FdjacWuj/GHw3HqW7d94fbYA0w+6ob5Vzw&#10;eewBVstX1SzMQtdSurQghQEmbGeOoJx0IrrNa8Y+JfCuox2l9JaahCwDKXjwWU+jLjnt3rl4tW8b&#10;eGEB8V/s/XGvWFr8txrnwi8Qpq4k7/8AHnOWmGMEjLDOe/bJ034q/BPxRdppc/xBm8K+IFU+fpXj&#10;q0m0WaE9lzKrRDJyP9YMY/GgD0qPx7o2pWrrdE6dOANySZK5+tfT/wADpYZvhho728yzwkz7ZEOQ&#10;f38lfH1/8KdVj0kappqtq+kGEyre2LJdQBByWMsLOmAASeR64xivrD9muA2/wX8PxkglTc8jv/pE&#10;tAHp1FFFABRRRQAUUUUAFFFFABRRRQAUUUUAFFFFABRRRQAUUUUAFFFFABRRRQAUUUUAFFFFABRR&#10;RQAUUUUAFFFFABRRRQAUUUUAFFFFABRRRQAUUUUAFfPn7VWoTWd54VjjYhJo7wMo4J/1IGPfmvoO&#10;vm79r8st14OZMhwLwhh2/wBRQB41p9w0U3lzKZI2wAzHaAf9o9vr0r0nQ/Bq+IbKSGydoNSQfNBL&#10;kFscjB9R6Hr2IrF8J2+leM7AWMkqaZrwXEJc4iuf9nPQN/smtLT9duPB7PZ3kDwtb5TzeS0I+v8A&#10;En57c+lADFa90m9NhqkXlyxnaGI4f0z7H1/CrEylFDAssD8f7p75roNak/4TPT7c222a9RCZ5n5Q&#10;rjIJI7kcfka4S21ia7ijhQPNPK7RLCg3Mzg7eMdc8UAGtXAufJitlae4mUQiGMZaWTsAOuTXtnwb&#10;+EH/AAjTLr+uRq+uTIPLgYAraKeoH+2e5/Ad60PhT8J4fC9umq6rEk+vy5bJ+YWqn+BPf1b8K7bx&#10;B4s0fwra/aNW1G3sYuxmfBP0HU/hQBrg54pAAteD+KP2pLSJ2i8O6Y99j/l6vD5UX4D7xryrW/iN&#10;4p8WmRNR1i58lufs1kxgjH/fOGb8TQB7/wDFbxXoGkGxubjUIDdIWTyo/wB5IykHjaOn1PrXzz41&#10;8TWnirVrW4tdKYvBFsVp2DB8EkZUdvmxjNZcekiO6WWQbmZcs8n3jjt6/nUzn/RyV2qy84Vucf0o&#10;ArQz3NyLeCciG3VdsManCqM9AOgrqvDctrp8nnX1uLuOPHyAcMB05rkJ7vDEjkBeucClQXV1JiIs&#10;m+PgscdKAO78R/Eqe+c2UcsdpaYwlrakIP8AgTfnXA3OtXr5NvmBO7If69c8Vf8A+EaaKzS4u2Dj&#10;IwrNyRxzitKws4NOkS7cCdF/1cBXPmHuMeg9aAMGLS55rbzUjIhVOWdvvHPJUHr17U+GEZ8mR3nP&#10;GFQnCnuSO/6Vrahqk2qslxcy7o41byrdBnYM9z68/wCAFP05m09ZljgWNpBhJnP3eDkdMc+tAGL4&#10;g8QPYL5kG1ryQlgQcED2AxtPPX8u5rEvI3V0l1FmeZsMbaJ9hUf7RxnJ9Ov0rav7O11Dy7m7EkV1&#10;jb5kOA2B06gj+tWNF8I/21d+RZwXt2zZJQBRgHrk9KAOdbWI4pQlvaQIhbBgwTlu/NVviv8AFO+t&#10;tOsrSKPfeRW32WJAMrF/eb3IwBz1IHbJre1vSU8PTzW6xfZWTl5ZOWAHuenTt2r58+JvjS21TUIL&#10;fS5TJHbF/NmjPyOTjGD378//AK69PLsM8TiIpq8VueZmOJ+rYeUk7Sexiahf3F66S3b3N26gqrzu&#10;0hUcep46CuO1vUrex8iC0VluEl3sATz0BBFa39rNZbriVzwehJ5+grzLxd4jSbVJJVASadv4TgD1&#10;P41+jpKKstD88ipVJa6s9L+GHh6XxdrzXcsTHTLRwzllyssnUKPX1PtgdGr6c0GCGKBbjyy8w+6Z&#10;OigdMDr/ACrlPhn4XNv4R0eOztQqm1jmlPRWdlDMxJ45JNd/BNY2siospvJxwUhx5afVzxj6Zr83&#10;zDFSxVdyey0R+jYHDRwtFRW71ZMv2i8QBgdrdFHAx24qZrGYxB5isSgY3Pxj8TV6yBnjfzdRi0tA&#10;CALKL7Qz/Vuo69gKx76wCZaWKSRwciW5JO4dQeen0rzT0C39psI4VcXaTEf88/nJP0UcfWo116KI&#10;gW1tKxYZ3uoQ+3U9aqyykIinfGMZTCEBhz09Rx1qGZWQGPYrdD1BA74yPTP+TQBqy+Irt7ePcipC&#10;y5VXkUjPvjofaqM/iCUMoSKMHqykgg+4NVJZxdYLYI29QOw46f1pDFHNADuA3HaMjAHUk47UAWrf&#10;xDfQTJLG4iljZXWSHO6MgjBJzkEeorodZ8U3/iDRVtvE8GkeL9H8zzTY+JLKO+V+gKgzK5AIHYju&#10;QQea5Ii2ELv5++RTtWJFO0jH3jn1Pb2qG7u/tpXavlKi7SrHcxJ60AYq/Br4WG5k1jw/oHiH4Yaw&#10;0w83Vvhx4guNOdFyOkDmSNscnA2g9OOtex+CfB37TOmeGbPXfh/8X9J+IGizb/J0f4m6J9muUVHZ&#10;CpubRi7sdpwW45GcV5pBqk+mRv5ccTxMoPlSKGBxnB9c/j3r7P8A2d71tR+D+g3DKEZzcZVRwMXE&#10;g/pQB4v/AMNZ/Fv4c/J8Uv2dPEsdrHw+seArqLXIGHdzCpWSNR33EnAzXY/Dr9u/4G/ErUI9MsfH&#10;llpGtM4iOleIUfTLlZTwI8TqoZskDCk17/XM+Kvhn4R8c3Npc+IvC+j67c2ciTW0+o2EU8kDowZW&#10;RmUlSCAQQRQB01VdS1Oz0awnvtQuoLGyt0Mk1zcyCOONR1ZmJAAHqatVz3jr4f8Ahz4neHZdA8V6&#10;Pa69ok0sU0un3qb4ZWjdZE3p0YBlU7TkHHINAHCfAL9pTwz+0dP4zm8JCS40bw7qi6WmpscJft5S&#10;yGWMYBCfNgE/eA3DgivXK+bf2VbaKz+L37R0FvEkEEXjC3SOKNQqoo021AAA4AA4wK+kqACiiigA&#10;ooooAKKKKACiiigAooooAKKKKACiiigAooooAKKKKACiiigAooooAKKKKACiiigAooooAKKKKACi&#10;iigAooooAKKKKACvm39sAyC68H+WRu23nB78wV9JV86/tbxB5fCjPgRqt2GbjIyYMED+tAHhWiNZ&#10;3rhFxBdjgBxlWx2P+PauqfXbshLbVszADZFdO25l/wBhz/EPQn8c9a4Dyp3nQJ8tyBlJMYDj0x61&#10;vaPrIv4GtLltsjY4YccUAddo2s3mnxJoSObONpS1vcpJtZflOIiTxgnGD2ziu7+HCeE/hdoQ8T+J&#10;J0i1i8aRrW2bDyJFuIBRB/e4JP05rxPVJibdrG4LKuMqX55HOw+vt7fSuTub17iXzbhnlnYbd8jE&#10;ttHAA9gAMfpQB9Ea7+0P4g8Y3clh4agj0iHIU3EhV5efc/Kv1rkLDwHrfjK+uLqUT6pKpPnXc0hk&#10;XHf5ienfjiuE8N6u1tCsbHckJIwQFA9z612C/ES/ktorCAyKzfKtvbkkuT6KBk/hQBNe+GLfS5Hj&#10;mlW4dOWCgED2z/WsK9uI7SX5XUFjtyn3Rx0Bro9d8K6no+jLea3G2mZDFIrmTM0545WNegGerY9P&#10;pxNvaT3IlnKMYweSn8OemT/T9aALLaq4YLOWXOOcfMe/49qSFHnl2wwORztLnJI7cDj86litkABb&#10;5pCQcnkn6/zrotAbTUs3kmuGjmLbPLI2kj2Ppk0AY39jXAVp/IDrEuXdcPsPfpwOvb0qS3Ry21Bu&#10;bbjKqSce31rqRPHLbPp1nO7W0mR5jRbWTI+YADtx19zx3rKgt44Lead73YsL+UkSn55SOM+gUev4&#10;UAVBGY41kuQxjC/JEG5Y9vpirlgxhEhd4YvNGGkkXftHYAfhVcSz3LF5fnCgk7hjaAO30/HpSrbM&#10;6ZOB0yTx060AJdLiYxx5laQj5lH3sDkD6VTuZ7pZdrqUIXG0rnIwOoNac+o25t/Kgj2HOOemPUnv&#10;XmXxJ+Ltl4Sie2hmS/1hxtSBW5Tjgv6Aenf6HI2pUaleahTV2Y1a0KEHOo7I7C8uYdFg+03M8SRh&#10;MszkKFB9Sen415jrvx7i0VLiDRnnupmzmVJDHGD9ep/D868f8ReLtT8TXDTanfSXJLbliB2xIfZe&#10;ntk9uuayWcnGcEDoB2r6/C5JTh72Id32W3/B/A+RxOd1J+7h1Zd3v/l+Z0XiTxnrXi+dn1PUJWQ4&#10;/wBHQlIx+uTz0JyawnjSIE8hcfePTH9KxNU8U2WmqN8gkk6BE5riPE/xHnkj8hJPJeQ7I4IvnlkY&#10;nAAUdzxxya+ijGnQjyxSSR4Nq2IneTbbNLxz4ttbGNgJs7UIAHHOeT9OnNe9/sq/8E/fG3xb1jQv&#10;G3jhYND8E3MS30Fs7bry8U8xgxYwiNwx3HJXAx8xI7b9i7/gnjq3iTVbD4hfF7TxY6bEVuNN8JXa&#10;bpJ24Imu1P3QOCIjkk/fAA2t+niqEUADAAxivlMxzW/7rDv1Z9fgMtVNc9Vangd/+ybYXsKxr4kv&#10;o41+7CIY/LH/AAEAfmaqxfskx264i8RsOSfmtVP9a+h8UtfJn0Z88n9lKYQsqeJlUsclfsQx+B3Z&#10;qJf2XtatpA1v4sjQr0/0VuP/AB+vorFGKAPmy5/Zl8RyyFn13S5+eslowP6GqF5+zP4riR3jutLu&#10;5TxxNIh/IqRX1FiloA+MtS+A/jjS1Z20hpw3B+xzrJkD/ZyDXN6j4N13SlAvtK1C0fu01s4THTsM&#10;fjX3jSFQeoBoA/POeEOI0E0DAZOHIDkn1zgmobm3LKDG7M+DuAGMfqa+/r/wvpGpq4utMtZ9/UvC&#10;pJ/HFcZe/ALwheFj/ZsabhjGxePocA/rQB8Vw6bLeIzF1iIOAZDtr7Q/ZvhNt8GtAjLBirXPKnI/&#10;4+JO9cfr37JGh3kRbTdTu7OY9VfDoT7DqOPc16j8MPBsngDwRp+gyXH2trQy/vtu3duldxxk/wB7&#10;FAHV0UUUAFFFFAHm/wALvg//AMK28Z/ErX/7W/tH/hMtaTV/s/2byvse22ig8vdvbzM+Vu3YX72M&#10;cZPpFFFABRRRQAUUUUAFFFFABRRRQAUUUUAFFFFABRRRQAUUUUAFFFFABRRRQAUUUUAFFFFABRRR&#10;QAUUUUAFFFFABRRRQAUUUUAFFFFABXzf+16N1x4R6j5L3JXrj9xX0hXzn+1zbSzTeE3g5kjW8bbn&#10;BK/uM0AeE2KJfbLMN+9bHky/dOf7pOcc9qgvbO7kMk5t2aSA/vXA4XnAz3H6VDHIVQOB8owGGACB&#10;/nv+laPmzS2U8kTly+BN85xIuTjP0IoAna+XV9F5cNcxDacdSueG+oNV7X4deItbmjhh051ZmHlr&#10;IuGJ9AvX+QrNLLDb3Dxq6/Kcpu6/Qj8K+w/CHw3tiPDuvtdXJlitUlNs+FDSNGBuP0BPH40AeSeB&#10;/wBk7ULpluPEOpGygbk21uAZW+p5A7+teoarbeDPgNojXNpp8A1JkIh3kvPMR6sckAZ5I+mM12Xj&#10;zx5pvw98PS6pqcoQD5Ioc/PM/ZVHc/y618Z+I/GWoeOdfn1PUj5jyceWp4jXsoHoOP50AX/FPijV&#10;fG+uf2lqssrScBEUBViXqFUfr3qCztpp32oPLUncVdsAZ7nP16+9Q6XHPdzqEBMjnKuxzjA4/Ota&#10;5tpLa82s6ys2A5Ric+oz3NAEEErbCiY8xvl+VPmJ57+4rVj0mOxiUs4ct/Ao6fU0+G2S2RQu2R8A&#10;FiMY4x174qR0JDFlxCDy3Qn6UAV1wzSs8hhiHD7eCfQfzqtITcNkIAMnCAY4p1xI9zJvKBIRwoIw&#10;D+lCOUkYRAjIxtA7f5/nQAGcW7K6xbzGuOTxVXW9ahS0lu7uSO0s4RueR8KoAqr4u8R6X4B0R9Q1&#10;u68sf8sbOM7pZm/uqvfr/iaq+CPgX4g+PEE+p+Mor3wvpqHGn6UqYAO0ESyg/eIzjacHIYHbghu7&#10;D4V1V7So+WHf/LucGIxaovkguab6f59jxzxV8YrrxRfwWGg2z/2bLJ5SHa4lvW3AbUCkHHP1PHXl&#10;a6PwHpHww/aW1qPwzceF5fC/idbQva32jErCACWILYPXByXyBkBUzknrfil+yr4X+GWkte6l46/s&#10;+3cAR+dZr9ol253RRNu2qWB7Kz/KdobLKfGPiD8WYf8AhGP7I+HVjD4N0CNvMFwgAup5M4Ds+SQN&#10;0irIA2dro4+XIH2VCnRdJRwl156r7+/9bHxlepW9tzYrft/l2/rc88+KWgXfwr8UatoV66XVzZTm&#10;NbkLhZlHcAEjcM4YAkBgRkjBryfX/H08qOkLCEcZDfwfX3r2z9oP4xL8YfhZ4IZ7WK012wguxqM+&#10;0CR5Yh86k7RjjGAOzDkkVvfsUfsCaj8eriy8b/Ea0udL+HysslnpZ3RT6xjkEnhkgPdh8z9FI+9X&#10;VWxaw1HnraP+vzDC4NV6jUNjyj9n39l74l/tQ3byeFrWLTvDSS+Xd+J9UytsrD7yRADdM49FGAcb&#10;mXINfqJ+zj+wn8OP2d1ttRt7MeJfFyr+98QarGrzbiOfJQ5WFev3fmwcFmr6A0LQNN8MaRaaVo9h&#10;baXplpGIrezs4VihhQdFRFACj2ArRr4nFZjWxTs3aPY+zw+Dp0FotRAMUtFFeWd4UUUUAFFFFABR&#10;RRQAUUUUAFFFFABRRRQAUUUUAFFFFABRRRQAUUUUAFFFFABRRRQAUUUUAFFFFABRRRQAUUUUAFFF&#10;FABRRRQAUUUUAFFFFABRRRQAUUUUAFFFFABRRRQAUUUUAFFFFABRRRQAV88ftXSmLUfB+GCgreBg&#10;e4zBkV9D184/tdkLdeDyRkAXmR/34oA+f7yMW1yVA3ofmVcY5Pb8Per+lah9kS6iCxmGeMxMCOUb&#10;qCD7EVFcqL7TUR1AaAlg38RTuPp1qGxA4IAZAQpIxkH3H9aANjwxodvrHiXStOuZhFa3NzGpdV5A&#10;LDgfXgZ96+y/F/jHSfh34ekvtQlEUUCbY4gfmlYDhF9Sa+P/AAPc2Wm+JtKv9SmeKwtZxPI8S7mG&#10;z5lX2yQBz6596rfEf4iXvxK8TzalcFobMfLZ2pORDHn/ANCPUn8B0oAh8ceOdV+IuvTalq8uNoxb&#10;2SE+VboewB74xlupPtgVi29u6kOCCiHPJ3E1HErOEUEgEnhj149auN5MNukYQLP/ABbl5AP9TQBp&#10;WFyAu8HgHpnHHqDW1p/ZxgY+XDDoccY/wrAtHWR13jcyoACcDIHA4H+frXX2GmOYlkfZEpHAOQeO&#10;57D6UAToiSKwJMeD87N1Ax0x0qK6uWPlxqAEXnbkY46D69zUlzqEK2zxRQh3dwRKxO4cdxUKrEIR&#10;M+AF++xGADQBPI39poCemRknj8a5HxR8QYtE1CLQPDOnv4h8W3a/uLC2GSo/vyt0jQf3mx/UZv8A&#10;wlWofE/xKvhHwNcwJIW8q+1rZ5kdipwAVU4ErEnGFbjBLcZI958L+DPAX7Mnhy4u3mVtSuAZL3V7&#10;9w9zcyf3nc42jLYA4UZ7ZOfVpYXktKsrt7R6v17L8fQ8itjOa8aLslvLovTu/wADnPg9+zZLpOqH&#10;xj8Rry31zxTKuIo8H7NYJz8kasOuOrEAkZHGWDU/jP8AtdaD4IEej+H7q3+1XGbddSZSbexnz8qz&#10;KFOAcfXGSAcV4n8bP2wNS8Z6xdaH4ZlnsbOFmLToNruiqQxjVsbmXDbo25YH5dpw1fOPiW5Mg1XX&#10;rWJDpd+wi1awt5C0UqkKyzoTycn5wD83ynOSrkfS0MBKo1UxPyXRHzVbGqCcMP13fVlj4kfEfWPi&#10;Lq17qfiuWeRmby9SsixKWu5iYri3U/cTBHQ89cnOBx8d/KputOu2jM0RCM3RX44b/ddSR/wM/wB0&#10;U1vtE88cNrDLq1/bptjEaF21GxfjGOcsue2e/pXdaX8NNK8Dah4cTxg7654hu5orO08MaaxaeWGV&#10;h5RmYAhZFDEbDzll4IyB7l401boeVZzd+p0f7FfwY0P40/tD3Gm+KIW1HQdP0yTVo4DIUW6cNFFh&#10;wOcMrqxGRnB9xX6+W8EdrDHDFGscSKEVEGFUDgADsK+ef2Wf2VLb4H6rr/izUpIZ/E+uIsIhgBMW&#10;nWoYsIEYkliTtLN0yqgcDLfRlfAZnilia/uO8Vt+p95luHdCgudWkwoooryD1QooooAKKKKACiii&#10;gAooooAKKKKACiiigAooooAKKKKACiiigAooooAKKKKACiiigAooooAKKKKACiiigAooooAKKKKA&#10;CiiigAooooAKKKKACiiigAooooAKKKKACiiigAooooAKKKKACiivHfjjrHxVufEfhXwp8MrWy0lN&#10;VNxLq3jHVbQ3dvpMUajYiQBl8yWRicbmCgIc9RgA9ior53+DnxS8daL8fde+DHxF1TTfFWr2/h6L&#10;xTpviPSdPNgs1o1wbZ4p4N8gSQSDIIblSeOK+iKACvnL9rkkXfhDC7vlvB7j/Uc19G185/tcKGuP&#10;CQOeVvBgdT/qKAPBoHRbllwDLkE9Mkenqc0tjZBJjtBd9xyM8cdCaZbReXKw2nn1J+b0x9Mn/Gr0&#10;szW9x82I8oCGbqc9vagCxcacp0+8O0lCu4bzkKeD/kVzNvF+5RoyR1Jzz64wPbj8q3r7WBPprWkU&#10;a5c7jITgAemOevrWZDiGSN3TIwSAcHI+n59aAFjH2OILG5L9D8uRxxzxxihpI5JxvdSQPmbrk+x/&#10;rUbvveTPUfLnseKTcrtGuzACcscLj8c9qALFnciK4DNz82AznOB/P3rsbO6e8EVr577OhLdMY9a4&#10;eKY78rtO07Q4IUDit3SJ0UBV4DYG4855/wD1UAb99Pa6XZtcXMwUIP4hyeeAPUnP9KxofhF46+Ms&#10;tklyx8M+AbpN0zRylbydechwQNqkYYbc5yASMtt4f4x+K7vQL60j0vUI01URbRGYlljhXJ3lgwwW&#10;YFUwM8CQHgkH3L9nj9oh/iVNNY+Kr/SdLvYBFDbWMZMb3Lnq43cY6AKDx3zxX0FDCTo0FiopN/l8&#10;u/5HzuIxkatd4STaX5/PovxNW/8AEHwz/Zf8MwWKiPS4DloUjjDzTMAQGbp8o+6T7jccsC3xb8UP&#10;inq/xY8UXVh4mhjtdPdGmt4UmzHOuCUlhLbV84KxzG+0PyuEYqR3P7UHwJ134ceL9R8XSLN4j0bV&#10;p5DMCxzGvJURnny2ROAvKkJkAqXjTwprvSdRS20zUb3ztPmjC2t1CWU25PCEqM/dJC7D937u7YyM&#10;v0mCoU+X2ylzN9T5vF1anN7Jx5UuhVn0q5ufJsITDJeqftNhqFvIxN5GG+UIW6yLtbbna2VeNgXC&#10;gbXgjw14g+KmrltC0+2SOH5dQC/ura3LclicEJFKQWAA2pLxtVXwdvRfgpejS7nXvibdXPgrw9p8&#10;qqpkhaK5v5CPke1j2j/WLGAzEDlVk5KsB1unJ4k/aeuF8FeANCuPDXhf7R5d1cRHzUubd41LTXMw&#10;ZV+0o4SXyxgPvZWw0fzdc6ySbT0W76I54UnJpNavp1OKudQs/Bmu2/gP4L2B8beLb6fy49bktAz2&#10;jMQHitlZiioCGJdiUC5O49V+3P2Rf2J7L4Iqni3xjcL4i+Itzuka5aRpINP3jDLFu5Z2H3pG57Lg&#10;Z3eifs5fsveFf2ePDsUWnwJqHiOaIJfa5OuZpjwWVCeUjyAdo64BOTzXtFfHY7MnWvSov3er6v8A&#10;4HkfZYHL1RtUqr3vy/4IUUUV4J7gUUUUAFFFFABRRRQAUUUUAFFFFABRRRQAUUUUAFFFFABRRRQA&#10;UUUUAFFFFABRRRQAUUUUAFFFFABRRRQAUUUUAFFFFABRRRQAUUUUAFFFFABRRRQAUUUUAFFFFABR&#10;RRQAUUUUAFFFFABRRRQAV5P+0B8eYfgvpej2Wm6RP4r8d+JLhrDw54ZtGCyX1wFLMzseI4Y1G6SQ&#10;8Kv1FesV4/8AG/8AZK+FP7R2p6ZqHxF8LN4iutMheC0Y6neWwiRmDMAsMqAkkDkgngc8UAUf2dPg&#10;brPgK71/x14+1aPxB8VPFoibWLq2LCysYo8+VY2aMSUhj3NyeXbLN2A9urxD4M/sWfBr9nzxbL4m&#10;8AeDf7A1yW0eye6/tS9ucwuysy7ZpnXkopzjPHXrXt9AGRo/i3Q/EF9qFlpes2GpXmnSmC9t7S6S&#10;WS1kHVJFUko3s2DXiX7Vyq1x4TLY4F3x/wB+qd8T/wBhb4SfE3xHceJ10e88HeMppGnbxN4QvZNN&#10;vvNY5aQlPkZyeSzIxJ5z1ryPx58I/jn8J4ba2tPiX4a+LmgEP9n0v4l2hs7+NBtLLHqUBBLnC/NK&#10;VB6YPSgDn7SEvMNoZyzZYKcDPtz7/pSaq0cl7IgiyVUDPU59f0rAvvjHpPgV0f4neAfGXweeQMw1&#10;SWD+3fD7bsFBHe2o3Ae+2Q4IOTj5uo0PTrf4g2suqeD9Y0vx1YcB5/DN6l2ybucPEp81COh3oP1G&#10;QDMlEaRbgAjZ5IwQSOgB/rj+VUnmWQZJ3Kw6J3AA7egyKmmnJDwNvV0Yggj7pxjH16VXTkopUfKO&#10;M9/UZ/pQBV1bVf7NsJrnyJrp1BPlQrvaU9FVV/vMSAOnJ61w+l2+oeJW/wCKq8UXeitcAyR6VoZE&#10;aom/bta52mRyuQCV2gnpxisf4wfFxfAutaDpqpE8l24nndwT5MathTgc8uAfohGMkGu++GngPwt4&#10;t19L6+hvZUmjdYry3k8mEkjIYthlIJI5H5172VfVKiqOo05R6abd7P8AM8jO8PmOGhRqRg1TqLSW&#10;tm7tWv0el7dncwbrxJb+HLu2jsr66l01GVXGoSCRthIDZb7wK5znJ+6wx3HS6f8AETR7Pwzq+rxX&#10;8c8VmJfNkibJiMf3wR1D9gPoe4ryT4z614a0Nr60N7C4jDKtrZyeZLM/90n+BfUnBx0BxivmnTvF&#10;9+9j4nsI7h2bWAryIvRpFlEnb+I4ZRx/Hj3HBmWJwX1yjQoNa6StsrtW20vvf5H1GRcO5pWyrEY7&#10;FxlFx1pqS1nZNy0ettrPq7pX6dh4i+NOra9q1zfyDyxNISEVz8oHRfwGBXceHPE9t4lsIJEkMd/E&#10;A6ujbWDDoQRyCK+dVuA6rz2zW34G8QtoPiWCV3YQSfI65wM1+jQailFbH5PWoc959d/U/VX9m39o&#10;3TfiZo6fDrx0Tc6tPEYI5ZjkXqHoMjkOOOQc9xjHHReDv2FPA/hfx3e+Ib5l12CSYT22lXFqoggc&#10;H75AOHJGAVwE5b5QNoX80vEHje88K+ILXUtMdre8spI5opuO2CQQexHBBz6Gv1w/ZV+Ntp8ffhlb&#10;eIIT/pcDC1u1AJCShFY/NgAkqwYgdN2Pr83mNKpg06mHdoy3Xn+h62XShi+WGIV2tn/n3OG+N/7G&#10;MXxw+Jej+IbvX7rTtKt7YW13p0J5mAJKlDj5COMn5twwPl2hq98+H/w38OfC7w/DovhnS4NLsIwP&#10;khXBcgAbmPVm45J5JyTyTXTgYpa+ZqYqtVgqcpe6uh9NTwtKlN1IrV9QooorkOsKKKKACiiigAoo&#10;ooAKKKKACiiigAooooAKKKKACiiigAooooAKKKKACiiigAooooAKKKKACiiigAooooAKKKKACiii&#10;gAooooAKKKKACiiigAooooAKKKKACiiigAooooAKKKKACiiigAooooAKKKKACiiigAooooAK8y+N&#10;NhFq1vYWMgy0scxTPqNn+Nem15X8arlrbUfD7L1xPx+MdAHzBB4g1nwNqN3ZWeoXNkVfLpG+I5gP&#10;u70PyuOSCrAg8jFcTr/w0+HHjO9XU9U8D2uleIowzxeI/Btw2g6ikpOfMJgHlMQDjmInoc9c+y/F&#10;jwvFf2setRRkkD94qjr/AJ6155ZxqrMLcKFI3b260AUE0v4k6YyweG/ijpHxJsULRQ6F8YdM8i/S&#10;MDcfL1a2JO48gGR0+YdORnN8RfEHTfCqxH4qfDjxn8HYmIZtbs4F8R+HvLK9VuYMOu7hhnecE10M&#10;dsHdpRGH2HJibkcdq62w8b6ppdlbx2moXVjPHKGK2zlVkA+6HTOJBknKtkEHGKAPk/44/BvVPjId&#10;M8UfC290f4n6fZWWy8/4Ra/S6uoQZfkV7U7bjdmQniMgDkkAHHgaWl1oOp3Nhqmm6hZ39rK0E9tc&#10;AxvFIpKsjK2CrAggg8jGK9e+NPxo+H8nxa1XTNd+D+mS6npIaMeIvC94/h3V/tmVbzjLAGiYKpZc&#10;NExPytuGCD5v8eviDafFbxpbajpttepYafp8GlW+oavP5+q6nHCCq3d/MOJLlwQCRwqrGgLBAx+Q&#10;zOjRqNyUtX0P6L4GzHM8HSjSqUE6aV1K676Jpp66+Rg6/DtspZ5AljBjJYNvdvYV5+Z2ziEtEgbc&#10;MHnjoSfWta8tZZNPYEsyryOaqWmll0DtlV/hAH3q8/DRVKDu7n2Wc1quYYiPJT5Vb/h+iSXotfPQ&#10;9R/Z38P+E/i34wh8G+Mo5dKvNWbyNL17TSIzDc/8s0ki/wBWyMRt4CnJGTzleS+LXw51j4NfEjVf&#10;B2u+W97YFZI7iEHy7iJsMki55wQenYgjtXon7KHgG+8a/tBeDYLK2YR6ZfRapdSoPliihcSZYjpk&#10;hVHuwHeveP8Ago78MtN12zuPiVpcjNquhvBpmpDdmOW2ZmCsBnhklcLxjIc5+6K/SsgzStUfJWk3&#10;Fuyvr+J/MvGuSYXL8RCOHilJq7S06726f8A+F77xjqetXCWQgN3eXMiwQonLO7MFVQPckCv3+/Zw&#10;+Dln8Bfgv4X8F2qxmewtFN7PGP8Aj4u2+aeXPU5ctjPIXaOgFfhx+xZ4RPxC/a5+FmltgomtR6g4&#10;IyCtsrXJH4+Tj8a/oTA4r081xE6slTb0R8Tg8PCkrxQtFFFeCemFFFFABRRRQAUUUUAFFFFABRRR&#10;QAUUUUAFFFFABRRRQAUUUUAFFFFABRRRQAUUUUAFFFFABRRRQAUUUUAFFFFABRRRQAUUUUAFFFFA&#10;BRRRQAUUUUAFFFFABRRRQAUUUUAFFFFABRRRQAUUUUAFFFFABRRRQAUUUUAFFFFABXj/AMe5Nl74&#10;ex3W4/8AaVewV478f9/2jQG6xKtwWHr/AKrH9aAON04x6pYy6fOQyyrt+b1rw3X9BfQdcm09zISC&#10;SvPBXngH9K9htrtFnSWCKRLfIIDHJz3way/ipoR1fRF1m1QyTwD51XqR3oA8xjsw6f66Q4wCiPnH&#10;19MUWk0NlqVu7SEyE4RWfPPr7elVUuY3DfKVHDFu3Sq2pBb6IMuBjhWI6j+LA+uOKAPl39pv4B+K&#10;NQ+Kl54v0HSptX0/UlRrmCxQyTwSIgQkxjJIIXOVz3zjgnyu02RzGGW3WOSL5WR1IYEdiDyK+9/D&#10;vijU/C9/HcQStIYWysU67g3t6/lXrVx4k8M+PbOG98SeBtJ1iQqF8y7t4rjHsN6HivCxuWfWnzRl&#10;Zn6nwxxu8hh7GtR54907PT1X+R+XbANE262h2EYJYBf616R8Jv2TfHnxgu4JLfT5NC0B8F9Y1CIx&#10;x7PWJTgycdMcepFfeemP4H8M3Am0H4f6Bpl0p4uIrSKNwe2CqA/rV/VNV8SeL42jIdLRxl4rZQqA&#10;Z4y3X8Ca5MPkipyvVnddkfSZz4oTxlL2eBw/I/5pNO3okl+LfoY3w6+Hfhb4FeE73w74JtJr3VPK&#10;WXUNX2hppSeAzPjsT8qjgZ7nJPnvj7wkvi/4feI/C04ZrvVbCeEO/TzypKEj1DhTz3FdxPaDw3OI&#10;4X23aYZ2Vgo45A5PasL7XJLqguHceY7kse2Sck59+tfT04qkkoK1j8PxFeri6kq1eTlKW7Z8Of8A&#10;BLi1+0/tr+CTIu17a11GQg8EEWkq/wDs1fu5X49fsQeCB4Q/4KZ69piKEhtIdTu4UA4WKZFeMD/g&#10;Ey1+wmc13YuXNNPyRxUlZNC0UUVxGwUUUUAFFFFABRRRQAUUUUAFFFFABRRRQAUUUUAFFFFABRRR&#10;QAUUUUAFFFFABRRRQAUUUUAFFFFABRRRQAUUUUAFFFFABRRRQAUUUUAFFFFABRRRQAUUUUAFFFFA&#10;BRRRQAUUUUAFFFFABRRRQAUUUUAFFFFABXkvxZ/ab8HfCDxPp/hi9g1zxF4tvrRr+Hw94W0mfU74&#10;WqttM7xxKdke7IDNjJDYzg49arhfGnhu60Ea54s8D+FtF1T4h3tvBZibUrg2aXMSSZCSzrG7BUV5&#10;GACnJwOM5ABZ+FfxY8M/GjwjF4k8KX7X2nNNJbSLLC8E1vPG22SGWJwGjdTwVYDseQQT2NfL/wCw&#10;9N9kX4taVr0clj8Th4tm1TxbpgRFt7e4uoo3gNrtd91u0KptdiHYqxZVPA+oKACvH/j9IiPoILsJ&#10;T521MfKw/d5yfyr2CvG/2gFR7zw8G252XJGTjvF/iKAPNTJCWjNqJIoj1VzkBu5FdPppjMZtbqRJ&#10;FkGAnYg96463SOO2zvfeG5DcLjsRWzp11JFMVt0xuAGRznj3oA8f8a6RJ4Y1y9smfZAz74yeBtPY&#10;D64/SsP7ZHhVGS+RhVHI+v6GvYPjF4fGs+GYNXjUm6tfm+UZ3jPzZ/CvFIi9kiqCJJmbuPuj/wCt&#10;/hQBpJHBGCLiNXnfK7Tn92fXA5z09K9j+Eeq+HrTwkgv9ZZLnzWd7HyNwAAO0c9c5/WvB2lk3Fi7&#10;bhlg2eS3qPrV3R9R+x3S3EIJjJw4LZI65H8qAPpW6+J2hWRcaPoVo88abY7m5jXJ/IAetcNrfjnW&#10;taV5JGEFtuXKQJtXOfUfyrn9wZdwClcbs1cTWPL01rO5jaRGTCOrYKnHHH5fnQBgXR2SykKXB+8c&#10;5A5yT796zsea5VQSAeOMDHarN7d7I/Lznd98Hvg9M15D+0R8cNN+Fuh6f4f8PQnVPHN/CSbUkMtq&#10;XOFkf0GOQp64yeAa0p05VZKEFdsic4wi5Seh4V4x8e+NPg/+1V4n8R+DNVOnXVilv5bmJJEkSSJH&#10;MDKw+4cHKjHt2I/Vv9kz9qPRP2ofh5/a1oi6d4h08rBq+kl9zW8pGVde5jcAlT7MDypr8b7yC4hs&#10;FW8uWvNSnnN3eXs7Ze4lI+Zj6AYCgdhivRv2CfifffDD9rXwjb20r/2Z4n/4k99AvIcSbjEfYrIE&#10;OfQsO9fX4vLY/Vk38aW/c+bw2Pcq8rfB+nc/b2ikHSlr4w+nCiiigAooooAKKKKACiiigAooooAK&#10;KKKACiiigAooooAKKKKACiiigAooooAKKKKACiiigAooooAKKKKACiiigAooooAKKKKACiiigAoo&#10;ooAKKKKACiiigAooooAKKKKACiiigAooooAKKKKACiiigAooooAK8F8f+Bfi/wCF/i7qHjj4batp&#10;XiPStZsYLPUfCPi3UbqC2tZYd2y4s5I1kWIsGw8flgMRuySePeqKAPF/2efgnrXw61Xxx4z8aalp&#10;+q/ELxzeW95rMukRullbpbwiG3toN/zukabhvYAsWJIHSvZJVcxOI2VJCCFZl3AHsSMjP0yKkooA&#10;+Tnsf2uvhG7Na6j4M+O+joc+TeQ/2Bq7jsqsubfpxlsn9a4T4jftc6LqGqaInxY8LeMPgbqOnieI&#10;ya7o0l7pV08mzCpewZGAUA3bMc57V92V4D+1R4o1rwsfDM+lXsltDKLuK4iIEkEwKxgCSJgUfgvg&#10;MDjORzQBwPhqbT/H1ob7whruleNtMXaPP8P30d4UyM4aNDvTHQhlGCPpWjIs9jM1s4eN4yVZHBUq&#10;fcHuORXhi/CP4V/Ei6a/1PwLZ6D4kt1LRa74LnfQ70OTzL+4/dFuucx+h9c9RD4J+LPhmJV8EfGu&#10;DxppyExQaB8YNJ+0SYOMn+0bfMozgDJ2gYznuAD2DTWF7byWk3zxOuNp96+c/FOiT6J4iubN9yRo&#10;5CE9Sh5H8sV2U3xu8WeAoFl+JPwM8T6FZKoX/hJPANyniLS2Csd0ropEsS9RyxIwOM9aGo+Nvh5+&#10;0FPa3Xw68eaFr2ss/kHRri7GnX5HPPkXPlscEYO3PLd+tAHHC4bbmXanlD5nbgKoGSST2x39K8W8&#10;YftffDrwlrKaVFcXuvOvyXF3pcatBCf7qlmXfznJXI9Ca81/b013xT4O8V6d4JurbVdCtGsBdzRT&#10;xSQLel3ZR1A3ouzryMlh1FfJBznaMBeuOD/npXXToqSuzNyd7H6Z6P8AtqfD+60+CGzl1LVbtY8v&#10;aWOnyGVV/wBrcAvHGTk1y2uftfeK9eaaDwj8O72YIMiS9WSXqe6Iqgf9918pfss+IH8P/GHTnjuD&#10;brPHJEXDEdRnFffC+LbI2r2UGpvI5cmQxwySNt9BgYr6PB5fh6lNTkrv+ux81mGY1sPV9nHa1zwq&#10;+v8A41+NS0mua6vg/S2zIYLEJHNyOilcuD9XrPurSPQo4TPOb+aGIxi5vkE0zhmyfmPJJPXnPQdK&#10;9E8S6gz+a0WIoFBUSXrhWYj0jXLH9K8y1iYGbz5ZJDK/AZ1Bmbj+BOiDHc19JQw9KivcikfM1sVW&#10;xL/ePQ5LXpHuZJJJVCKfk2j7sa9do9zXI6V4tvfhl460HxpYRoL/AES/t9Sto5QSkhjcNsYA5wQM&#10;H611WoyspC7VRRkrD1C+pJ7n3rzLxJFJrGrx6bbnd8plkYchIxySfbGaMR8DR3YNe/rt19D+jnwv&#10;4msfGHhnSdd0yYXGnanaRXltMOjxSIHVvxBBrXU5Ga+UP+CZfjweNv2R/DEMk7XF1oc1xo8zPnI8&#10;qQmJefSJohX1bGeor8zrU/ZVJQ7H3lKfPBSH0UUViahRRRQAUUUUAFFFFABRRRQAUUUUAFFFFABR&#10;RRQAUUUUAFFFFABRRRQAUUUUAFFFFABRRRQAUUUUAFFFFABRRRQAUUUUAFFFFABRRRQAUUUUAFFF&#10;FABRRRQAUUUUAFFFFABRRRQAUUUUAFFFFABRRRQAUUUUAFFFFABXk/7Qnhr/AISXw5DCFzIiyNG2&#10;OjfKR/KvWK4r4iSBZtPjbhJFkUn/AL5xQB8M6HqcmgaxC7DaYyUkXHOM4Neq2sytyrZVgArZz9MV&#10;yXxj8Mt4f8TNcom21vMvx2ccMP5GpvA+qm90027MGktm2jPUr2NAHdaXqtzps4e1upbWYDaJEco2&#10;D15HNZ/j74d+Bvi5aSDxz4E8P+K52VV+23loIr0KODi6iKS8+pY9M06NfOC5x8x6k/dq/a3A2mBn&#10;PXBJGcfSgDw342fD3SP2ZvB+j6h4b+Lvj3wX4A8RpLY3Ntr1gnivwxZgxNm1ubaTMyJLhogVSXOe&#10;cDJHz5cfCHwp8aXN3D8NvCHj+WeNNRm1T4CeJF0zVIrWMLETJoN4rCPJaPeEgjO8qd2XO79JfCvh&#10;3w/8VfB/iH4a+LtNi1TRLyNnMErEF0Y9j1DKcEEdDzX4l/tX/AWH4C/HnxR4KsZp1s7KZZbEX7Dz&#10;Jbd1VkwwADfex2Jx0rrp0vaRvHdf1cwc3CVpbPY9c8Gfsu+Gr74yaNY/Dvx3e2Xidbq4nTwJ8RNE&#10;n0TWljUFooIpFWS3nmZQ6lmaFcqDgBjs9hn1qco5kF9ICxGGvcKRk8BUA/U18o+Hf22Pjx4Tja1m&#10;+IuvX8MkjEz6yy6hdQBkMbm3ubhXltyUZhuhdDznOea9wtPi9YNp0M0ASeSZBiJR8xzjNfVZM58k&#10;4T6P5nyeeQvOnOK3TNPVppJYVNnALVdp5gT5yO+XOT27Vw2txyWcEkhi8kFs7n+8RV/VPi/cPubT&#10;rISEDazovypxgA9vpXm2tah4i8U3iWLCRbu6H7jToFD3EmedxHSNfc8+3evpHLlR4FKlKT10Kmp6&#10;zcarqkek6VCL3VLptkKDjtksx6ADqWPTFVdQ0e38GaJex+eLrVbokXF2Oj+qr3CjoPrn6eg6L4Ts&#10;PhfoNw0kyXOu3ihby9Vt2xT1hjPcf3m79Bx189/sbVviZ4z03w3ols17rOq3CWttboR99jgcnoAM&#10;kk+lc0rpe0nv08v+CejScZy5Kfwrd97fofqb/wAEjbZbf9lu6cMWM/iC8kIyOPljXH/juef5Yr7b&#10;Bwc1538BPg5o3wJ+FuheENFtkt4bKBfPdOs85GZJWJ5LMxJ59gMAAD0OvzjEzVStKUdj7jDxcaaU&#10;t/8APUmopq9KdXMdIUUUUAFFFFABRRRQAUUUUAFFFFABRRRQAUUUUAFFFFABRRRQAUUUUAFFFFAB&#10;RRRQAUUUUAFFFFABRRRQAUUUUAFFFFABRRRQAUUUUAFFFFABRRRQAUUUUAFFFFABRRRQAUUUUAFF&#10;FFABRRRQAUUUUAFFFFABRRRQAVwfxQiYpYSAA7fM/wDZa7yuQ8fQCZLQMGCYcMw6duD+VAHh3xQ0&#10;MeKfB87RqGu4B5iHvkdR+IrwLw3qa6XrELu21JP3TjP86+oY4x5s1q4wsgxg9M9q+aPHmgnQfFV9&#10;aAYif97GcdAc/wCfwoA9FguGVePXBNXLaZVY5BHPBrm/Cmqf2votvKSPMUbH57j1+tbO/G47sc9f&#10;SgDpNC15vD/ifTNU3EosnkTBTgmNjg8+2ar/ALd37FukftVfD19R0qKG08faXbtJpd9jH2hfvfZ5&#10;D3DY4J6E+5rMaNLyJrVm/wBYB+8A6H1r6N+EXiJ/EHgqz+0MDeWo+zTA9dy8fyxVwm4O6InFTVmf&#10;zVa/oes+E9YvtH1W1udO1GwlaC4tJgVeJ1PKkdRivS/gRL4g8Qzajpmn2x1OSONXH2iZFWJM4Iy5&#10;xzxwM1+yP7V3/BPPwB+0xdXfiAGbw142kiCLrFlgrKV+750R4fgYyMHnrwK/M/xB+x38af2VviQl&#10;1c+Gb3xFoHzIdW8PQtcwyQ92ZFBeMj0YDpwSOa9/AVIRrxlCTt1X9f5fcePjVKdCUJxV+j6O39f8&#10;OTQ/DnXr0ouuavaaRag58nT/AN9KB/sscIn1Ga10Gi+BrGa30W2KSzDMtyz+ZPMf9uQ84/2Rge1P&#10;Nj4s153h03wnr9/J/dg02Ynn6Lmtvwb+yb8a/i7q62EHhG88NWBZRNqGvRG0ijUnBYK3zyY9FB+o&#10;r7KdSnSXNOR8ZCnVre6lp5Hiuu6lqnijWLbStLt5tW1e9mW3tLO1jLvI7HCogHVifSv0/wD2C/2H&#10;4fgLo/8AwmHjK1hufiJqEeMBhImmQEf6mMjgued7jrwo+UEt2v7NP7Cngb9ne9TXFaXxL4t8sxnV&#10;9QRQYgcg+TGMiLIO08sSON2CQfpYKSa+NzHM/b/u6L07n2OBwHsVzVFr2EA9KkVMdaUKFpa+dPdC&#10;iiigAooooAKKKKACiiigAooooAKKKKACiiigAooooAKKKSgBaKKKACiiigAooooAKKKKACiiigAo&#10;oooAKKKKACiiigAooooAKKKKACiiigAooooAKKKKACiiigAooooAKKKKACiiigAooooAKKKKACii&#10;igAooooAKKKKACuV8dzxraQwuCXkDFfQY28/rXVVxPxFI83TsjPEmD6fdoA871VXiZJh1Bx/hmvL&#10;fjnowmsLLWIkHyttkP8Asn/69etXYS5R1zywzweM+tcn4msBrng+/sGGWCnb/T9aAPEfAuofY7ue&#10;z3ErJ8yt23Dg13AOZPl4HXAry6zn+xarbykiNkYb1x6Hn+telRsWwY/u8HmgC2sjITj8P8a9X/Zz&#10;1Y/2x4h045Z2MdzuPoRj+YryFZg756N3rsfgvra6P8VbeNyFj1G3a3LAcFh8yj9DQB9SimtErggj&#10;r1pwGKWgCstukRyqKp9VGKdjvU3WkCAGgVkNVM9af0paKBhRRRQAUUUUAFFFFABRRTcNkcjFADqK&#10;a2ccEA+4peaAFopuG55H5UtAC0UUUAFFFFABRRTSM5B/SgBT0oAwPWgDBPvS0AFFFFABRRRQAUUU&#10;UAFFFFABRRRQAUUUUAFFFFABRRRQAUUUUAFFFFABRRRQAUUUUAFFFFABRRRQAUUUUAFFFFABRRRQ&#10;AUUUUAFFFFABRRRQAUUUUAFFFFABXm/xRvJE8Q+HrJFJ+0xXR49VMWP50UUAcnMvkFlfKlT0JxWL&#10;KoTUZUUYjmU7Qf8APrRRQB88eNNPOn+JtRt8ZAk3Jkdjz/Wut0iYXOlW0vTCAE/TiiigC9GCXbIz&#10;z1qaxvW0bxPoWofKDDeRHLjjlgDn8CaKKAPtJGDoGByCM06iigAooooAKKKKACiiigAooooAKKKK&#10;ACiiigAooooAKKKKACii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I0X5qpUBQAAoA8A&#10;AA4AAAAAAAAAAAAAAAAAPAIAAGRycy9lMm9Eb2MueG1sUEsBAi0AFAAGAAgAAAAhAFhgsxu6AAAA&#10;IgEAABkAAAAAAAAAAAAAAAAAvAcAAGRycy9fcmVscy9lMm9Eb2MueG1sLnJlbHNQSwECLQAUAAYA&#10;CAAAACEA7EB5sOAAAAAJAQAADwAAAAAAAAAAAAAAAACtCAAAZHJzL2Rvd25yZXYueG1sUEsBAi0A&#10;CgAAAAAAAAAhAJcRqGBkbAAAZGwAABUAAAAAAAAAAAAAAAAAugkAAGRycy9tZWRpYS9pbWFnZTEu&#10;anBlZ1BLBQYAAAAABgAGAH0BAABRdgAAAAA=&#10;">
                <v:shape id="Freeform 37" o:spid="_x0000_s1027" style="position:absolute;left:748;top:8676;width:9388;height:5665;visibility:visible;mso-wrap-style:square;v-text-anchor:top" coordsize="9388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C7wQAAANwAAAAPAAAAZHJzL2Rvd25yZXYueG1sRE9Na8JA&#10;EL0X/A/LFHopuknVoqmrpAXFq0nB65Adk2B2NmTXJP33XUHwNo/3OZvdaBrRU+dqywriWQSCuLC6&#10;5lLBb76frkA4j6yxsUwK/sjBbjt52WCi7cAn6jNfihDCLkEFlfdtIqUrKjLoZrYlDtzFdgZ9gF0p&#10;dYdDCDeN/IiiT2mw5tBQYUs/FRXX7GYU0GHdnPvF5X1+jmNMr5a+lzkp9fY6pl8gPI3+KX64jzrM&#10;X8dwfyZcILf/AAAA//8DAFBLAQItABQABgAIAAAAIQDb4fbL7gAAAIUBAAATAAAAAAAAAAAAAAAA&#10;AAAAAABbQ29udGVudF9UeXBlc10ueG1sUEsBAi0AFAAGAAgAAAAhAFr0LFu/AAAAFQEAAAsAAAAA&#10;AAAAAAAAAAAAHwEAAF9yZWxzLy5yZWxzUEsBAi0AFAAGAAgAAAAhAF/SILvBAAAA3AAAAA8AAAAA&#10;AAAAAAAAAAAABwIAAGRycy9kb3ducmV2LnhtbFBLBQYAAAAAAwADALcAAAD1AgAAAAA=&#10;" path="m,l9388,r,5664l,5664,,xe" filled="f" strokeweight=".73pt">
                  <v:path arrowok="t" o:connecttype="custom" o:connectlocs="0,8676;9388,8676;9388,14340;0,14340;0,867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960;top:8873;width:8979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1MvgAAANsAAAAPAAAAZHJzL2Rvd25yZXYueG1sRI/NCsIw&#10;EITvgu8QVvCmqaIi1SiiCApe/MHz0qxtsdmUJGp9eyMIHoeZ+YaZLxtTiSc5X1pWMOgnIIgzq0vO&#10;FVzO294UhA/IGivLpOBNHpaLdmuOqbYvPtLzFHIRIexTVFCEUKdS+qwgg75va+Lo3awzGKJ0udQO&#10;XxFuKjlMkok0WHJcKLCmdUHZ/fQwClbj6+Zwf2TXnI/4vpQ7v3faK9XtNKsZiEBN+Id/7Z1WMBnB&#10;90v8AXLxAQAA//8DAFBLAQItABQABgAIAAAAIQDb4fbL7gAAAIUBAAATAAAAAAAAAAAAAAAAAAAA&#10;AABbQ29udGVudF9UeXBlc10ueG1sUEsBAi0AFAAGAAgAAAAhAFr0LFu/AAAAFQEAAAsAAAAAAAAA&#10;AAAAAAAAHwEAAF9yZWxzLy5yZWxzUEsBAi0AFAAGAAgAAAAhAMwT7Uy+AAAA2wAAAA8AAAAAAAAA&#10;AAAAAAAABwIAAGRycy9kb3ducmV2LnhtbFBLBQYAAAAAAwADALcAAADyAgAAAAA=&#10;">
                  <v:imagedata r:id="rId22" o:title=""/>
                </v:shape>
              </v:group>
            </w:pict>
          </mc:Fallback>
        </mc:AlternateContent>
      </w: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00" w:lineRule="exact"/>
        <w:rPr>
          <w:sz w:val="20"/>
          <w:szCs w:val="20"/>
        </w:rPr>
      </w:pPr>
    </w:p>
    <w:p w:rsidR="00C911D8" w:rsidRDefault="00C911D8" w:rsidP="00C911D8">
      <w:pPr>
        <w:spacing w:line="225" w:lineRule="exact"/>
        <w:ind w:left="321" w:right="-2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sz w:val="15"/>
          <w:szCs w:val="15"/>
        </w:rPr>
        <w:t>Figure</w:t>
      </w:r>
      <w:r>
        <w:rPr>
          <w:rFonts w:ascii="Arial Unicode MS" w:eastAsia="Arial Unicode MS" w:hAnsi="Arial Unicode MS" w:cs="Arial Unicode MS"/>
          <w:spacing w:val="1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sz w:val="15"/>
          <w:szCs w:val="15"/>
        </w:rPr>
        <w:t>:</w:t>
      </w:r>
      <w:r>
        <w:rPr>
          <w:rFonts w:ascii="Arial Unicode MS" w:eastAsia="Arial Unicode MS" w:hAnsi="Arial Unicode MS" w:cs="Arial Unicode MS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w w:val="103"/>
          <w:sz w:val="15"/>
          <w:szCs w:val="15"/>
        </w:rPr>
        <w:t>B3EG0OWD</w:t>
      </w:r>
    </w:p>
    <w:p w:rsidR="00C911D8" w:rsidRDefault="00C911D8" w:rsidP="00C911D8">
      <w:pPr>
        <w:spacing w:before="7" w:line="140" w:lineRule="exact"/>
        <w:rPr>
          <w:sz w:val="14"/>
          <w:szCs w:val="14"/>
        </w:rPr>
      </w:pPr>
    </w:p>
    <w:p w:rsidR="00347482" w:rsidRPr="003E7FB4" w:rsidRDefault="00C911D8" w:rsidP="00347482">
      <w:pPr>
        <w:spacing w:line="191" w:lineRule="auto"/>
        <w:ind w:left="306" w:right="5101"/>
        <w:rPr>
          <w:rFonts w:eastAsia="Arial Unicode MS" w:cs="Arial"/>
          <w:w w:val="102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Débloquer</w:t>
      </w:r>
      <w:r w:rsidRPr="003E7FB4">
        <w:rPr>
          <w:rFonts w:eastAsia="Arial Unicode MS" w:cs="Arial"/>
          <w:spacing w:val="19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l’écrou</w:t>
      </w:r>
      <w:r w:rsidRPr="003E7FB4">
        <w:rPr>
          <w:rFonts w:eastAsia="Arial Unicode MS" w:cs="Arial"/>
          <w:spacing w:val="12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(1).</w:t>
      </w:r>
    </w:p>
    <w:p w:rsidR="00C911D8" w:rsidRPr="003E7FB4" w:rsidRDefault="00C911D8" w:rsidP="00347482">
      <w:pPr>
        <w:spacing w:line="191" w:lineRule="auto"/>
        <w:ind w:left="306" w:right="5101"/>
        <w:rPr>
          <w:rFonts w:eastAsia="Arial Unicode MS"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Déposer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l’écrou</w:t>
      </w:r>
      <w:r w:rsidRPr="003E7FB4">
        <w:rPr>
          <w:rFonts w:eastAsia="Arial Unicode MS" w:cs="Arial"/>
          <w:spacing w:val="12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(2).</w:t>
      </w:r>
    </w:p>
    <w:p w:rsidR="006D49DC" w:rsidRPr="003E7FB4" w:rsidRDefault="00C911D8" w:rsidP="00347482">
      <w:pPr>
        <w:ind w:left="306" w:right="4250"/>
        <w:jc w:val="left"/>
        <w:rPr>
          <w:rFonts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Désaccoupler</w:t>
      </w:r>
      <w:r w:rsidRPr="003E7FB4">
        <w:rPr>
          <w:rFonts w:eastAsia="Arial Unicode MS" w:cs="Arial"/>
          <w:spacing w:val="2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rotule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direction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(3)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;</w:t>
      </w:r>
      <w:r w:rsidRPr="003E7FB4">
        <w:rPr>
          <w:rFonts w:eastAsia="Arial Unicode MS" w:cs="Arial"/>
          <w:spacing w:val="2"/>
          <w:sz w:val="20"/>
          <w:szCs w:val="20"/>
        </w:rPr>
        <w:t xml:space="preserve"> </w:t>
      </w:r>
      <w:r w:rsidR="00CB4A13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l’aide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l’outil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[0709].</w:t>
      </w:r>
    </w:p>
    <w:p w:rsidR="006D49DC" w:rsidRDefault="006D49DC">
      <w:pPr>
        <w:jc w:val="left"/>
        <w:rPr>
          <w:rFonts w:cs="Arial"/>
          <w:szCs w:val="22"/>
        </w:rPr>
      </w:pPr>
    </w:p>
    <w:p w:rsidR="009264B5" w:rsidRDefault="009264B5">
      <w:pPr>
        <w:jc w:val="left"/>
        <w:rPr>
          <w:rFonts w:cs="Arial"/>
          <w:szCs w:val="22"/>
        </w:rPr>
      </w:pPr>
    </w:p>
    <w:p w:rsidR="009264B5" w:rsidRDefault="008C6C4E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5D8EDEE">
                <wp:simplePos x="0" y="0"/>
                <wp:positionH relativeFrom="column">
                  <wp:posOffset>157480</wp:posOffset>
                </wp:positionH>
                <wp:positionV relativeFrom="paragraph">
                  <wp:posOffset>26670</wp:posOffset>
                </wp:positionV>
                <wp:extent cx="5760085" cy="3472180"/>
                <wp:effectExtent l="12065" t="9525" r="9525" b="13970"/>
                <wp:wrapNone/>
                <wp:docPr id="18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472180"/>
                          <a:chOff x="748" y="879"/>
                          <a:chExt cx="9388" cy="5665"/>
                        </a:xfrm>
                      </wpg:grpSpPr>
                      <wps:wsp>
                        <wps:cNvPr id="188" name="Freeform 40"/>
                        <wps:cNvSpPr>
                          <a:spLocks/>
                        </wps:cNvSpPr>
                        <wps:spPr bwMode="auto">
                          <a:xfrm>
                            <a:off x="748" y="879"/>
                            <a:ext cx="9388" cy="5665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9388"/>
                              <a:gd name="T2" fmla="+- 0 879 879"/>
                              <a:gd name="T3" fmla="*/ 879 h 5665"/>
                              <a:gd name="T4" fmla="+- 0 10136 748"/>
                              <a:gd name="T5" fmla="*/ T4 w 9388"/>
                              <a:gd name="T6" fmla="+- 0 879 879"/>
                              <a:gd name="T7" fmla="*/ 879 h 5665"/>
                              <a:gd name="T8" fmla="+- 0 10136 748"/>
                              <a:gd name="T9" fmla="*/ T8 w 9388"/>
                              <a:gd name="T10" fmla="+- 0 6544 879"/>
                              <a:gd name="T11" fmla="*/ 6544 h 5665"/>
                              <a:gd name="T12" fmla="+- 0 748 748"/>
                              <a:gd name="T13" fmla="*/ T12 w 9388"/>
                              <a:gd name="T14" fmla="+- 0 6544 879"/>
                              <a:gd name="T15" fmla="*/ 6544 h 5665"/>
                              <a:gd name="T16" fmla="+- 0 748 748"/>
                              <a:gd name="T17" fmla="*/ T16 w 9388"/>
                              <a:gd name="T18" fmla="+- 0 879 879"/>
                              <a:gd name="T19" fmla="*/ 879 h 5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8" h="5665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  <a:lnTo>
                                  <a:pt x="9388" y="5665"/>
                                </a:lnTo>
                                <a:lnTo>
                                  <a:pt x="0" y="5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91"/>
                            <a:ext cx="8979" cy="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D66A8" id="Group 39" o:spid="_x0000_s1026" style="position:absolute;margin-left:12.4pt;margin-top:2.1pt;width:453.55pt;height:273.4pt;z-index:-251655168" coordorigin="748,879" coordsize="9388,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WYhNBQAAkA8AAA4AAABkcnMvZTJvRG9jLnhtbNxXbY+jNhD+Xqn/&#10;weJjq2wgISFBmz1t83I66dqueukPcMAJ6ABTmyS7rfrfOzPGLGTD7uruWyMlMXgYP/OM5/Fw++Ex&#10;z9hJKJ3KYuF4N67DRBHJOC0OC+fP7WYwc5iueBHzTBZi4TwJ7Xy4+/GH23MZipFMZBYLxcBJocNz&#10;uXCSqirD4VBHici5vpGlKGByL1XOK7hUh2Gs+Bm859lw5LrT4VmquFQyElrD3ZWZdO7I/34vour3&#10;/V6LimULB7BV9Kvod4e/w7tbHh4UL5M0qmHwb0CR87SARRtXK15xdlTpC1d5Gimp5b66iWQ+lPt9&#10;GgmKAaLx3ItoPip5LCmWQ3g+lA1NQO0FT9/sNvrt9KBYGkPuZoHDCp5DkmhdNp4jO+fyEILRR1V+&#10;KR+UCRGGn2X0VcP08HIerw/GmO3Ov8oY/PFjJYmdx73K0QXEzR4pCU9NEsRjxSK4OQmmrjubOCyC&#10;ubEfjLxZnaYogVzic4EPuwpmZwFB5GGUrOun5+MZzOGjk+l0ggEMeWiWJag1NIwLNpx+5lR/H6df&#10;El4KSpVGuhpOAYzhdKOEwG3MfIoGlwc7y6luE9qaQTMNvL9J5QtKLJ2vEAK8HXX1UUjKCT991pUp&#10;hxhGlOm4Br+F0tnnGVTGzwPmMlgMv3XxNEaeNfppyLYuOzNau3ZpPY2sEXmCDLImi4fG09gagSc0&#10;SZjNJlRYY+VbK3Llud54eg0WbCWDHWH5PbCm1ug1WFAgjad+WJDyFle9sObWDGHNemB5XeKnE9+/&#10;xpfXpp6MrjPmddnvy2Ob/q036sPW5b8XW5v/17B1U9CHrZ2DrTftw9ZNQs8289o56CYUVONgy4An&#10;tjKix6IuDRgxjmecS8JWSo3CtIU8gPRsx7XwgBXWUY8xEIPGwbuMASoaQ6aNpr3u2oMUkrmVwDfM&#10;gVUyJz2F2Mnc/NcBKzhKLw9R5TA4RHdGB0peIU8YLw7ZeeEY7UlqLcaZXJ7EVpJNdXECwGrPs1nR&#10;tjJ+ACBJJxjaaftfkrPGzIpFryVUFXh7p9nlolEmtTBJwEDphGmCR85aolrITZplJIFZQZSMAo92&#10;jJZZGuMkkqHVYbfMFDtxbFPoU6e5YwbtQBGTs0TweF2PK55mZkzxoj8Q/zoVeAxQH/LP3J2vZ+uZ&#10;P/BH0/XAd1erwf1m6Q+mGy+YrMar5XLl/YvQPD9M0jgWBaKzPZHnv+98rLsz0800XVEnik6wG/q8&#10;DHbYhUEkQyz2n6KDA92cjuY038n4CU5KJU2TB00pDBKp/nbYGRq8haP/OnIlHJZ9KuC0n3s+HMWs&#10;ogt/EozgQrVndu0ZXkTgauFUDpQ9DpeV6SKPpUoPCaxk0lrIe2h29imepITPoKovoOG4uy3TKIRv&#10;zSyMXjD7dtcLT1VHjMV0zvm7fORcfT2WA2g8YbumuzRLqydqoiHrCKo4PaQR9nh40W5iQHtMEwPz&#10;uCzzSYWsmXkIyj6NqC1khVwmII7iXpegGkjN8y2l5Bl3L2TASFnXyxAvO0B2WVraOsFxHTKwf9ED&#10;X2HN9NcrGR1zUVTmhUGJDKKXhU7SUkPKQ5HvRLxw1KfYpPBa8Yxm9647H/0yWE7cJRRPsB7cz/1g&#10;ELjrwHf9mbf0lrZ4jloADTxblen3V08tCXWBvKgAHiIlRkKiP4BsUgddKVFFoEw83EMN1/dBHZoJ&#10;ovmZWST9XW3mfGqk03PnlD2SGmrbZ3Noxk3jPZpMa7y23y+V6TMZDoBqAEoiaHtOgGZNEHRLNa8l&#10;43+oZDYBoBM4hC8pBr32wajzXtm+JqvnF+m7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44Iky4AAAAAgBAAAPAAAAZHJzL2Rvd25yZXYueG1sTI9BS8NAFITvgv9heYI3u0naiI3Z&#10;lFLUUxFshdLba/Y1Cc2+Ddltkv5715MehxlmvslXk2nFQL1rLCuIZxEI4tLqhisF3/v3pxcQziNr&#10;bC2Tghs5WBX3dzlm2o78RcPOVyKUsMtQQe19l0npypoMupntiIN3tr1BH2RfSd3jGMpNK5MoepYG&#10;Gw4LNXa0qam87K5GwceI43oevw3by3lzO+7Tz8M2JqUeH6b1KwhPk/8Lwy9+QIciMJ3slbUTrYJk&#10;Eci9gkUCItjLebwEcVKQpnEEssjl/wPFDwAAAP//AwBQSwMECgAAAAAAAAAhAM46VcbumgAA7poA&#10;ABUAAABkcnMvbWVkaWEvaW1hZ2UxLmpwZWf/2P/gABBKRklGAAEBAQBgAGAAAP/bAEMAAwICAwIC&#10;AwMDAwQDAwQFCAUFBAQFCgcHBggMCgwMCwoLCw0OEhANDhEOCwsQFhARExQVFRUMDxcYFhQYEhQV&#10;FP/bAEMBAwQEBQQFCQUFCRQNCw0UFBQUFBQUFBQUFBQUFBQUFBQUFBQUFBQUFBQUFBQUFBQUFBQU&#10;FBQUFBQUFBQUFBQUFP/AABEIAWgC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+Xfjzd21t8WJRJIyP9ggJC&#10;8Hq+DmvqKvkL9pG0muPjMfL+Uf2dBluw+aTrQBiQeHLbUT5mmahsuTz5bNgk/StCOy1K3ikh1Ftj&#10;9FA6keua5eHRrkNvT5ipBBTg9eo712Wg+Ior2NdJ1py4cbYrr+JDjgE9xQAzVbS7vbACRwC43QvG&#10;eMDsT9RWv4Q8VajOEjgaFdTixE5nHDjsSeoOe9ZdrHLoV3Lod43mQtl7eU8n86doFksfiB51GZJN&#10;q4zghtw5x34oA6+98SeJ9HBkm0S3v4VByLa4w35EZrn9P/aU0lGunl06eBzCVIRgWPIGFPr39K77&#10;VRmMjPXOQK871bwnpD2F4ZLKIKsLsfLiAfOCRg9c5oAv6f8AHjwm8QWVry3c93gyO3UqTWtB8XfC&#10;N8WzrKQP/CXVk9O5FfLjwyWygSRsr9GDDBB7gjrmmK+WBIDAenB/CgD7M0vVLHWYPO0+8tr6DGCY&#10;JAwXkdQOnWpWJJKMdvHJAxwM18peDfFdz4L1qHUrB2aMELPbk4EsfdSO/qD2NfUWk6zaeINKg1Cy&#10;cS206hlbuO2D754OaAI7pW8hiRgnI9T7/wA65PUY1MhAJySBgdPpmus1CQxjJ5O3A6Y9q5XUsuSo&#10;YAAEkg55z6UAJYHEiHkc8kHOfevHvHEP2Xx5qPG3/SlkGPQ7Tn9a9hskUMmBgdR7/jmvLPi1B9m8&#10;aySdpIYpPx5B/lQBuak4E+WJAwDgeuOKrF9wJJ75FS6icuoP8Sgkn6VAPnUJ05wAO9AFpRvjRB/G&#10;wAXvXsEAMNnBEOkSqu38BmvLNEh+0axYQlc/OCR14/yK9XCgjceCxIA7UARvP5zEMSmB1U9qEdGd&#10;QSWPUk1XniZdxzgdeKree8Kl889AKALU915MVxIcKEic5PrggAfnWB4eUiVePugZqfU7hjpd055Z&#10;iFAz09f5VX0GQpFM5PzFMA/hzQBfvb37ZcOw3ZHAz7dKWwsWkAcjgZJx6VWt492SOea3LA4HPC+/&#10;6UARlQisAD9O4FIknlk5PXpmpr0CMnA68/Ws1gZAcNgc0Aa0lyFiwpySME1hatMRHnIAPXuT71OG&#10;Cx7ck7epNZWpXACAg5HIwev1FAFS4uGCbFI55JxzWPfXBZgOPl6EcfgPxq155ZTjBz/CRz7VTmQB&#10;gCvzEYwecUAMWUlWOTzwfSrFxJusYSPlK5Bz0PXH1qKG2MlvI27GSAMnGfXH6Uy7fNukWckKXO3o&#10;o7Z7YwKAPseiiigAooooAKKKKACiiigAooooAKKKKACiiigAooooAKKKKACiiigAooooAKKKKACi&#10;iigAooooAKKKKACiiigAooooAKKKKACiiigAooooAKKKKACiiigAr5X/AGg4TJ8V264+wQ8D1y9f&#10;VFfMPx7GfijJxj/QYfm/FqAOP0+U2xBC8gc1ma3EJr0OhCFxkj0+lSPfLEMbgoHc8cVz+q3/ANsu&#10;R5UoaNcAMODnvigD0e1I1bR7S7udsk9k6gnIBcdCDXZeFfCxtXbVblAJZCTDERnYCOprl/hVok+r&#10;vmVW+xgBpCRw2OgHvXrlyo6DoOgHpQBgarK6wkpGrEYyGOB781x16l3oeiXs1+6yPFHJIrOBtKYJ&#10;VT68cetdpqSEo2O/GPxrkPizdPDoM1qVGLpJI9wGSihRk49eMZ7UAeZp4w0DVI/+JjoUDOSSXibB&#10;JOOSD14A+vPrXGeJbPTI7nzdLE8cbZ3RT7fl4HQjr+VINEnmN0VVZFg+9ISAAcnGT3/Cq/2RsEtI&#10;gQAliGyfyoAz1HOR26EelejfCv4gnw5cjTboj+zpmLOwJGxuzY9PX257V583IxjjqSKbFIYpldTh&#10;wc89M+h9sUAfUmo6osp3xMACNwCnOR3INYhzNKzZyp6Kfpxk1zHgnWDfaOYDIxlt1DRhh96Ns459&#10;Rgj8K6q1UsuSoxx2z/k0AXbNcyIAeM5x688+9cD8eLD7Lq+k3JB/e2jKcDnKuf6NXp2lWbTSABTk&#10;c5AGK479oa3H9n6FcHllaaIke4BH6igDAvMlbck8tEp+nFRbQjoB0PftmrE6BbWz5OfJUZJ9hUeA&#10;0oGc4Ax69OfwoA6HwbbmTWy45ESEg9s/5NegwSKMBzgk8Z9643wUojgupifvMEU9D710LzssjDOc&#10;EAHHpQBsX0BUbhyoGQPWsmTMin0BrWtJQ1l8+WPQeuKzLrECMTlQckZ9KAMHXn26eqA/ffP1FGmR&#10;N9jABwTgHFUdblDzQQoS21SSTx1PFa+moBCgJ4HP4UAXoVEUYUYO0Ae9aFuwCDP41jXN0fNwq4zU&#10;1rPJI+Byo6+lAF+5nMgBUkAeg5qky7cEHJJ5X+VWpnCoM8d89qqvOrDjnqARQBXmnEG4kc9Mdaxr&#10;2ZZVYNnKnIUDAPqc1oTzHewBByAOazLhBzkngZ6UAZyI000o3BVCknJwM+g9Tz2pn2V9qySHZGTg&#10;Z5LHvgVPPGs80SnaiqCWYADaOcknufSqmo3IuZcjKxqAqqeAoHp+VAC3e8Nl1EaBRgjrj0AqlcTG&#10;QOUBwwwSSPw/CgSCTCE8k53HkLxxUMpURMBjJOA2e3pQB9sUUUUAFFFFABXlfxj/AGoPhX8AXgi8&#10;feNdO8PXUyebHZvvnuWTn5hDErPtOCM7cE8Dmo/2qPi/L8Bv2e/HPju2jSS90mwJtFkGU+0yOsUJ&#10;Yd18yRCR3GRX55fsufsqeD9Y+G0H7Qv7QZ1Dx74h8VTSXOnaNeSM8cq5O2afBy5YISATsVCvykkA&#10;AH11/wAPRv2Yv+im/wDlA1P/AORqP+Ho37MX/RTf/KBqf/yNXB+Hbv4JayzQW37NngMCPCoZNLsm&#10;LD1ybXOeO5P1rZ0/T/gnfPMh/Z0+H8bJgqP7HsSHB7g/ZevHSgDo/wDh6N+zF/0U3/ygan/8jUf8&#10;PRv2Yv8Aopv/AJQNT/8AkasaPRPgjI+w/s8fD8Ht/wASWx5/8lqkXRvgLDPHHe/AP4f2ayNtVjoN&#10;k2T9Ps1AGr/w9G/Zi/6Kb/5QNT/+RqP+Ho37MX/RTf8Aygan/wDI1Y39i/A95mSP9nr4fuAcBv7F&#10;sRn3x9mqynhb4JMpJ/Z5+H4x2/sSx/8AkagDQ/4ejfsxf9FN/wDKBqf/AMjUf8PRv2Yv+im/+UDU&#10;/wD5GrIk0D4JRkj/AIZ3+H5x/wBQWy/+RartpfwSVsH9nTwAB0B/sax5/wDJWgDf/wCHo37MX/RT&#10;f/KBqf8A8jUf8PRv2Yv+im/+UDU//kaug+H/AMGPgZ44nvLdvgj8PrG7to45TB/wj1lIxV88/wCo&#10;GOn69q7b/hk74If9Eb+H/wD4S9j/APGqAPKf+Ho37MX/AEU3/wAoGp//ACNR/wAPRv2Yv+im/wDl&#10;A1P/AORq9W/4ZO+CH/RG/h//AOEvY/8Axqj/AIZO+CH/AERv4f8A/hL2P/xqgDyn/h6N+zF/0U3/&#10;AMoGp/8AyNR/w9G/Zi/6Kb/5QNT/APkavVv+GTvgh/0Rv4f/APhL2P8A8ao/4ZO+CH/RG/h//wCE&#10;vY//ABqgDyn/AIejfsxf9FN/8oGp/wDyNR/w9G/Zi/6Kb/5QNT/+Rq9W/wCGTvgh/wBEb+H/AP4S&#10;9j/8ao/4ZO+CH/RG/h//AOEvY/8AxqgDyn/h6N+zF/0U3/ygan/8jUf8PRv2Yv8Aopv/AJQNT/8A&#10;kavVv+GTvgh/0Rv4f/8AhL2P/wAao/4ZO+CH/RG/h/8A+EvY/wDxqgDyn/h6N+zF/wBFN/8AKBqf&#10;/wAjUf8AD0b9mL/opv8A5QNT/wDkavVv+GTvgh/0Rv4f/wDhL2P/AMao/wCGTvgh/wBEb+H/AP4S&#10;9j/8aoA8p/4ejfsxf9FN/wDKBqf/AMjUf8PRv2Yv+im/+UDU/wD5Gr1b/hk74If9Eb+H/wD4S9j/&#10;APGqP+GTvgh/0Rv4f/8AhL2P/wAaoA8p/wCHo37MX/RTf/KBqf8A8jUf8PRv2Yv+im/+UDU//kav&#10;Vv8Ahk74If8ARG/h/wD+EvY//GqP+GTvgh/0Rv4f/wDhL2P/AMaoA4Pwn/wUX/Zz8a6vDpmmfFDT&#10;47qZgif2jZ3VhGSTgDzLiJEH4mvo1HWZFdGDowBBU5BHr9K+Y/jT/wAE5PgZ8YPDlzYQeC9N8Faq&#10;Vzbav4YtI7KSB8cExoBHIvqrLyM4IPI8N/4JifEPxl4F+I/xL/Zw8b3smpXPgwtc6XNI5by7dJVi&#10;kVCefKbzYJEU/dDt64AB+iVFFFABRRRQAUUUUAFFFFABRRRQAUUUUAFfMPx3iluviu0EKNI7WMIC&#10;r65avp6vmz4yeNJ/DPxbmjh022vCbGFvMklKMOX46HjigDU8G/DiwtNKxqNvFfXEwBkEi5C+wrcj&#10;+EvhVXWVdMUHrtDnH5Zri9G+LmpXJAHh5HHXCXi5/UV3dv4s1efTjdr4clMQ42rcIT05OelAG1HZ&#10;W2m2y29tCkEI6LGMCqVwev6VzGpfE6W14fw9d++J4xj9a567+MIEoB0WaNO5aePI+gBoA6zWnEVl&#10;M5O3apOfTAryXXry91OOEXrNcvs81SQAEBU4BH6k5z7Vt33xTjvN0As1RSpLb5SeByckDA/OuL1P&#10;VYo7WedGKSykgInKndnoOnQ4B64oAzrHTP7TudTWMeZDI4jV8nDYYkkjqT3yRVHVfCx0ieItbPvY&#10;Fl28ggdc+wHWvR/BehMv2eBlDvyZG65kPLc9epx+FepeEPC9lreqa3dSoHS0VdOjU4IBKh5G/ElR&#10;/wABoA+TNTszHbs5iUg8hk6fTFUdHslvbjy93z7SyrxliMZHucZOPavZPiH8M38L38rwxl9OlY4G&#10;OFJPQ+3pXkGp6a+kXpQZWNjujYcHrxg0AdX4bvfsFwiOTkEqD2KnqpH1GR75HevVtFgNyUCDeG7p&#10;k14rZX6XyKCUivVGDnhZffHY+o/GvXvhV4mtHzp13+7vMkwOxAD/AOzn19PUe9AHoWnWotIMvkuc&#10;cjGPpXI/GnRzqngWWWJfmsplnwMfdwVY59gc13DNtXByTu5DDjPpn2qVrWO5geGWITRzAq0ZGVYH&#10;gg+2KAPAraf7doenTkjmIKxHJBXAOR+FLCBuY85HIA5r0N/hPYWNxOum3s1vbliRBKPMVT7Hggfn&#10;WXe/DvU4WYwGGdMZyrbW+mDQA3Q5Psun2x7FizAdTz/9athLgFyDyWzxWNCZbNY7WWNojGRkMuDj&#10;PUj09xVuMlnJQgjr8vPFAG/aXm2MjoRxz0qjqF0Qpdju6kDtVUz5wOUPUj/69VbhjJgbsjPT8aAM&#10;maQTaw+ckLgYHJroWlEDgEdQP8mues4jcao8uRs3449PpWtK29iCevcjp9KAL4vEQ8jPGTnrT4dS&#10;DMFCgD9RWcFwpBGQRxj8f8aWE+WQOw4OOf1oA252E8eADgcHHJNZxYQl1Axwcc4FWopsQ8d+SR1r&#10;LvJGZ25/rx70ANJON2cA9KgkZCAMnBwDt5/Cmu7AHGM4zzSRoZWRDwWOAfQ0AVNYt1tQYlzmTDEs&#10;QSq54A9TxzWOwBRujYBzn9K6DxBbstzMFO5cAcHp6CufXLARquS3AGeSfQUAVmI3Z6cj3/Co52Gx&#10;wc888D3qSRAjFWyuDyo5NQSAAEE4A5OOT9BQB9v0UUUAFFFFAHyp/wAFRv8AkxT4m/8AcM/9OdpW&#10;ToJnt/2Q/gNFabfLk8Had5kDRblfNlbEnODg5JweOp5rW/4Kjf8AJinxN/7hn/pztKzvC8jx/svf&#10;s8lWZR/when52nH/AC5WlAHKaDYPZ3I1O5hGm2VsrEq2AZWPAAHfvx3NWPCNq+uWWpuilJEbzoT3&#10;yMlgPwNZXiaWS4lEAYs7HC8k/jXdeC4BoU2mFhtVWUMvBLA8Nn8DQBnRxLOofGJFALr/AFHtn8qk&#10;udHh1eykhuELIcZKnDIezDuDnoavS6Jd3mtX0GkvFm0kcLuGd4DHoc9MDFWrjT0GnRO0fkyS5BCZ&#10;3xOD2PTAOCPbrQBy2h6RqWm3oSdEuUi/1cw43jsSOxx19TXo0eoWElkI7zTV3AYLgc9O1ZGnXqXG&#10;mW9y+0SsGWQIQAJEJV8D0yMj2Iq2m64h3gARj+Njhfz70AVrLRdNmvxOMm38xUaMnkZzg5+oxXNa&#10;1pMkV0PKXbbAksSctuycZ9sV1dtKTFcw28ElwZNhEiKcAq2c+9S63Yy6jDKEs5opHwwLAABh6+1A&#10;G18Cr6z0vxbeR3Y23eowIltMTx8pLNGfc8Ef7uK+gq+SotHvY0Vh5kU8bBo3Q4ZGHIKnscjIr334&#10;YeNZ/FektDqSiPWLTCT4G0Sr/DIB2zjkDgH2xQB3FFFFABRRRQAUUUUAFFFFABRRRQAVgaN478Pe&#10;IfEuveHtM1qy1DW9BMA1Wwt5g8tkZlLRCVR90sqsQD1ArzL9p3463Xwl8O6ZoXha2i1j4oeLZzpn&#10;hbRn+YSXGBvuJQOkEKne7HAAABIzkeCfsDfDW4+EX7Sv7TXha+1m48Rarajwvcahq9z9+8vJ7K4u&#10;LmXHYNNNIQOwwMnFAH3PRRRQAV+f3wYRY/8Agsf8dgqhR/whtuSB7xaOT+pr9Aa+APg3/wApkvjr&#10;/wBiZbf+idGoA+/6KKKACiiigAooooAKKKKACiiigAooooAK+S/2iGQfGFszKj/2fB8pPu9fWlfG&#10;v7Vce34t71Yqx02HkHB+9JQAvh9cTI4Ysoxyqkj+VeyaPqix6Q0TecuV4XymAri/DFlbT6JY3Cxg&#10;SSQoSyMVP3BnkV694S0xFtreT7bdg/ZlLQCdipJLAtgnjpQB454gm3zMwLIVbglSCDnjtXF6kEEj&#10;KXUuwLFdwBA7nHtXq37Q1sNE8HTXttLKk0siqZvMYv1HU54444r5d07V3tJ55XkkLyrgyA5YehOT&#10;kjjnnpQB2OoG3sdFnv5bhGilV4IvLIYtIUPHtwevSsLwnaS61rtkjyGaK3UMdx4Cj7qn8aznljvp&#10;UefbOeEAxgdec4xjn6V6N8NPDK28crjG6dgVPoueMd8CgD03w1Cml6XNqLoCYlJVe7N2H1JxXf8A&#10;w80ltAudRs5STPcQwX0uT/y0cMrY/wC+BXPWdijatoWmPjyCzXc+eAVToD7ZrwH9ob9umy8JeJ9S&#10;0z4exxapqKWy2lxq8q7oIZQ7EpEvSVwDjdnaCcfMcgb0qMqrfLstW3sl3bM5T5WopNyk7JLVtvZJ&#10;dWfX2v6Db6zaSQzxh0ZSCG6dK+V/i34PTwlcJFeSpHa3DM1vLI4BUgcgnv2Ar4+1349fFX4uTul1&#10;4lu9PtW4wt48Yck8BVQqp69SAueAT0rzzxJ8Mp45Zf7fvvt08pIZdRjVXXnkKJGVx9RXfhsvq4mz&#10;iny92rL5JtS/BGeNr0cBeFarD2i+zF8zXk5RThfyUm09HY+qslJODyp4xz+VdHpGp/2htR38u7TA&#10;R8kbumOexzjkfzr4u8MePvFPwqiitonj13QVYBbS4kxLCvYI248Y6A5FfTHw98S2XxI0X+0dHZy6&#10;f663kGJImxypH05B6GssVga2EfvrTuZYbGUcUv3b17H1j4F8fprsKWN6St/GBGJHIHmdOCfXPtXc&#10;Qo0O8AsQWGVPQfT0FfPXwubSPE+pppesSy2eoNgQXKNtVz2Deh9D/Wu68UW3iHwdcGB9UvFtmGI5&#10;927b9cg59wfqO9ecdp6QysmMAnHBUHAHNRnJkbnOOhJIx7frXiv/AAnHiS0haP8AtWRmBPzFUIxn&#10;gg45Feg+CvGUXiOIRXAaDUlXLIDhZAByy+o9R2oA6K4s4L+Mx3EK3CYwNwyV+h6j2wayr74eiK3a&#10;7srvyTncILg9V5wA3bp0I9K2zsUBsSAjkEHP5VgW2oSai91aWt5DO8DGNQG2szDqpx0OcjnNAHJ3&#10;Fy6TmOVTHKvDBhg//qpwkXy8jk9SP8a0NQittSje2lU2WoofllkByD6H1Fc8kstuZ4ZV2zRZVgvO&#10;fcHHIxyD3FAE2jkq7OBnOe/PWtVyGbI5P9aytJICbj1yD+PetCCQzEljx046daAJ4v3j4zjPGTwO&#10;vBpMRxyAFy2DyFHHvz3pCw2glcAnIJ5NKFDkfic/hQBZWYYLDKoBgA9v8mqV9J82eCR6dKmfO1QS&#10;MHIAPpmq7Fs8DOc8HpigCmk480K4KZOATz9a2LC3ha6Uht0SYJJxye2KxLgBozkdO5OfypsVzLBF&#10;5KtgtyxPJAPYf1oAuaoUurtgDtQn0yAPWs21sxBciY/vETICMMZ46e3XrVwZO0nAzwCeB0pkjAL8&#10;pPPUHoD/AFoAx9Qt5prlneMKWxtUcgDtzWfMhXJ/iBORwRXTKpIXKliVx/kU17eAxOGjBY8bvTn6&#10;UAfW9FFFABRRRQB8qf8ABUb/AJMU+Jv/AHDP/TnaVQ8MW/nfsr/s+tvCFfBmnde/+hWv+FX/APgq&#10;N/yYp8Tf+4Z/6c7Ssrw/P5P7K/7PQ/veDNO/9IbX/GgDJTRoIp/PkJkkI4PYfSpLvUnQIQcbCCPW&#10;ql1f+UuCwGBiqMK3OoE+TA8gzyxwFH40Ad34bvhovii1uxN58M4DSLwCvYhh79Qe4565qrr3im2j&#10;a5iVwUjuGVB6AjsfwFQC2e3liLFRMiKAV+YEdiD0PX864fxJd2lhq4i3FLeIhp5M5O5iNzEnjoQP&#10;QUAdZ4Y1u1RJzcxbxJNJLFlsIqnaCSPwJPrXJfEv9r74V/DAS273kvi3XYTtSwsR+6V+wLH5VGeC&#10;Rkj3r5F+O37Umq+LNdvfD/gKc6b4TjJtm1S1/wBfeYJBWJz0j7bh97kg4Irx0aPapaFkTLNhi7Nv&#10;ZmHTLHrz3rxMZmkMM+SKvL8j9V4a4ExOcw+tYiXJTSvbW8u3y/TY+kviR+3d8U/EVj9n8LDSvBcb&#10;svNsgnljXHP7yRCpP0Qfh1rxHW/in8XfEPz6n8UfEEj4IItJmgB/BSBn3Arir7xIVgt7ZbcSXs3y&#10;tbxHzHQYOH2AZIyPareraxe6bbF5tPSzcAkRXtwqyMOOdihiM89cVy0I55jYXoQbj3SSX3n2+Lwn&#10;h5k1ZwxklGaS0cpt6+Su79+i8jSsPGHxGsSXT4j+L4XDZw2qSkH/AMe/Svsb9jz9o34h6DqNjf8A&#10;jjUNLvfAsV2unXHifXdVtdMeElQzLvuJEFzsUq7Km51BUnO5Qfg+yXWdYLTWqRxwkYaR4W2k9wpL&#10;An64r1T4VftGW/hHwq/g/wAQ6X4J8R6FPePfQDxVoq3zafclBDJPAsjBC5VIwQ5Zf3a4Ay2ffwuV&#10;53Skp143h2vH9WvwZ+eZ1mvBWKws6GW2hWTVpONTa+vwxfTo0frTrP7dP7P+hbvtPxb8Ly7ev2O9&#10;F1+Xlbs/hXH3X/BTX9nhZjBYeNbvXLof8sNL0K/mY/Q+QFP4Gvln4ff8FA/hXofhsXVr8BNJ3afJ&#10;FDdXdhp1pYvInAedIliKg9SED47ZA5r9IPhh410H4j+ANB8UeGFI0HV7VLy03QeSdjDgFOxHT09y&#10;K9Crhq1CMZVY2T22/Q/L4V6VSUoQldxdnv8AqeA/8PDvC1//AMgD4V/F3xTn7p0jwdK4b3+d1pP+&#10;GyfiFq3/ACAP2YPiVcZ+7/bK2+m5+u9mxX1ZRXKbnyn/AML4/ag1n/kHfsx2Wjofuzax46s3z7lI&#10;03D6Zpf7d/bP1of6J4Y+D3htT/0FdQ1C6Zf+/IwTX1XRQB8qf8IB+2BrX/H58Vvh34b3df7G8Oy3&#10;W36ee3P40f8ADNH7QernOt/tWansbrFo3g6wstvsHDEn6kV9V0UAfL+i/sWa9DrFhqWtftFfFzVp&#10;LSeO4+zQa1Ha20xVg22SNYiGQ4wVJwRxX1BRRQB478ZP2UPhx8efE2l+IPGGmX9zrGmWzWlrdWOq&#10;3Nk0cTMWZf3Mi5ySeTXiv7OH7FFn8Iv2sPij4yOi6nZ+HIP7L/4Q6+n16W58/dYyxX/moZmeTa74&#10;X7QvHVOBmvsyigAooooAK+APg3/ymS+Ov/YmW3/onRq+/wCvgD4N/wDKZL46/wDYmW3/AKJ0agD7&#10;/ooooAKKKKACiiigAooooAKKKKACiiigArwn4yfD7TPF/jQS3e5LhbaNQ6HHGW4/Wvdq8r8cZPjZ&#10;/wDr3jH6mgDzK2+F7aKmyy1q9giBz5avlfyIrd0ixvdJlVhrN65C7D8wAK5Jx06ZOa6PUUCRq/fA&#10;zis6UAhWHRqAOD+NV9PeeEbgXFxJMWmjUeY5IX5uw7cCvn4r8+3jgHk9q9t+OM/k+F4ox1kuVA/B&#10;WP8ASuC8KeAJvEOnC7luPscGchjEXZvfAPTtyaAOTO1YHVdwPA3dCfevePhJ4i0/V7GEzD7HJCwi&#10;diPk4A5DduvevLPGXw/vfCyW9wJ0vLGdtqzKpQq2Dwy9uBwQcfSs/wAO+JtT8F3v2nT5VKN/rIpV&#10;DRuPRh/UYoA+gv2k/GbfDLwB4j8Q2B33cWhTRWjxHJSaQhI3+gZwT7CvxxgvbnU/EDxTsfstrjIZ&#10;+GwvG7g545OQeeOeh/R/4j+Nrb4hfDHXNBktDaXt9DNGqxnMS5iYRhe4w5zjtX5d+Hr6aGMs5b7R&#10;K5LFh8wbPJI9Qf1+lfS5TSp1ouM+jTt3ttfyT19TycZXq4ZudLdxcU+qvvbtdaPybXU9qsvFs2nv&#10;GlnvaYZ2iM7XPqS2cqMDBAYf7TE/KNYLqGsKHmnjhjPBSFc5b1JIAJz1O3Pua4vw/cpGqLGnckk4&#10;BPHJJ4AAHUngfpXUJrTXEUcURDebkRykyASe0UUf72b3JKr7V9tc+BlHWyRia/pbxl0lmuXyc7SR&#10;jPtxjrUvwq+JGo/B3xnDq8HnXWnSfubyyfCmaLPJAPRxnKnjnjoTSa+hg4upFtHZQfKc2dt2/uDe&#10;wOP7xz61yksrx8qyzIvGRtcfQlD6+q4rKpCFaDhNaM6qE50pKcXqj9RPBmj+CdY0NfE17fzXGkap&#10;bxz2Oqac7rHAd2SHCxuVbjYcqQDuBAOCPW7nxDokPhuW11l9SvtJgYQx6zFb/wBpQrtUbhJPab9o&#10;Gch5UiwCM88n82P2Rfj7F4C12XwR4gkaTwVr82xlaTabC5bhZUbsjEAMvQ/KwwQQfqHV9dm0LxO6&#10;adK9g2nkw291ZPslK4ILb1OSWU84PQ4r85xuElg6nK9nsz77C4mOJhzLfqjvrfwraeKI2vfCWr2H&#10;i/RBKIzdaBdR3rREk8FY2YgcYIIGD6dB7dJ8PNK17whZWumg2N/Ygm2uVGJIJe6t7E9Qa8A0LR/h&#10;58bL2CDxx4etH8UhQlp4nsXew1NyBwv2uApLvGARuYg9wTnM/iH4b/GT4UTCX4c/HK51CzUgRaH8&#10;U7IajBIxPK/2hEonRRgA7x0IJbgmvPOw6HXPGXijw5d3Gm6nDBFdRgo0qx4fGOHU9DxyDjFeVO2o&#10;+F7mO8tbhzHITIZVJIb1LD1ycHPes74j/tU/ELwlp0bfHP4B6tbadbqSPGfw+u01Cz2+pViVVCRn&#10;bJKD9DzWf4E/aM+DHxCPlaH8T9Ht2ljLPpniuN9JmEmDhUaQGEkjAGJcHODgckA918NeLrPx7ZRw&#10;TMserRqMMxwxHbB7j2PSoPEkFxpEkF1co0OMwyyAcMD0Yj64BPpz2rh9U8Bat4QhsvEdnave6aii&#10;4a5snE1uoyQGWWIsm3OOM59cZFdl4K+IUnjLS30TXZY9QeeEqFxhiMkA9OoAycdjQAtsgtI3YtlH&#10;BI/Gp4HChQTj34Nc54bu3+z3mlzSFp7KQqd3JbBIB+nFbETkRqSDnPfFAGzGwkRj19R0yKGlaJcb&#10;sITjHQEe9VIbkGP5eT09KeScEnnBAwDxQBKk5++eQOAD+uKimkGflztZeQeP69KdCYiwB8wE9sA5&#10;PoKZI8QckByxPUkAD8KAKrp8pAGRtBI6jGagSPdLtOTnkrV0uPKZMYDEEn1/wxUCKnmZGQM4wTnH&#10;v9KAJp2C2nkkqATkEjpVVFLhu7DjaOSfXBqaWZZJpAq7F4ABJ457Go4VxPjO0AnDA80ASQQExsWO&#10;wKCTnkn2HrVaeYAHkEnsMCrMKtLI0SnzABwe2Pc1W1W2Ns20rtKqCcdyev8AOgD66ooooAKKKKAP&#10;lT/gqN/yYp8Tf+4Z/wCnO0rB0u4jh/Zb/Z3DnBbwXYEE8Diys+p7da3v+Co3/JinxN/7hn/pztK9&#10;F/Zg8P6bq/7MnwRub6wt7ue18GaR5DzRhzHusYN23PQ/KvPtQB4tp3hfV7y1k1i30ue4sbZTK07Q&#10;5hAABJy33hjrjOOtaMdzE1tHONsVvIMqzEAKR1U+pB4r67ZFdChUFCMFSOCPSvMbf9nvwuusXF5c&#10;i5urZpC8VgZCkMQPUfLyw+pxjjHFAHiWnXh1i5Nlptnc6vcg8Czj3eWD1J46Y9cAHnNfJv7c9zrn&#10;gqC18FXSQ22q+Ibc3t3FHPulhs/MKBGK/KC5BBwThQw6sCP1i0zSLHRbVbbT7SCytx0it4wi/kP5&#10;1+eP/BV34RSw2uifE/TYWkURHRtVSLAY/ee3b8cyISfSMVyYp1vZP2CvI+k4ep4CrmEI5k7U7N+V&#10;0r6+W/fW2jR+dmoarBoemoiNh8+UsaJud/8AZQA8Dg81reG9FbWmh/trUbi1sQCf7NsdokbpgSSH&#10;7vuAa82M17JfPLKjqXwMk5VeONoI44HWu+8FzvKfLDhgpwTn34JNfV5NwthqEVVxi5572ey/zMeL&#10;/EPM8bzUMsqOjRWnuv3mvN9E+y+Z6fpsVnZWxt9G0u10OIj941sm6dz33ysNx5yeMDmsrU9Jhj3g&#10;IGJHLkfN+fWtvQleVXEELXOwYkZQCqD1Y9F9ySK5PxZ8VPDPh5pom1CLUbwdYNP/AH4X2L5CD8GN&#10;feSnSw8dWoo/AoQr4qo3FOUnv1fzLGiW5aSSzVdwHzqDknHcV5z43XUvAuvTW1gnkiWQ3Su0aOpR&#10;gMquRwdwJH1rM1P44332mU6VaRWRwVEzPubB7/JjFZMfxJ1bXtXku9T1BLidlVVR4wUCjoFHYe3r&#10;XBLHYerJUoS177fmfQYbLcTRbq1Ipq2z1v8AmbHhvUvFPiSWPSLzVE0/T9QuobaSe/TcE8yRU3na&#10;M4XIJA7A96/oI+A3wrh+B/we8JeBYb19STQ7FLU3bjBmbJZmAycAsTgZ4GBX4WDUF1vwVrJzEhWI&#10;lZI0HbPp9K/fL4e30+qeAPDV5cvvubjTLaaViMbnaJST+ZNfPZ3TlThTXM2tdz2sprRq1KnuKLXR&#10;fL/gHR0UUV8mfShRRRQAUUUUAFFFFABRRRQAUUUUAFfAHwb/AOUyXx1/7Ey2/wDROjV9/wBfAHwb&#10;/wCUyXx1/wCxMtv/AETo1AH3/RRRQAUUUUAFFFFABRRRQAUUUUAFFFFABXj3xFs7qTxu0sF55INv&#10;GDG0QYZy3IORXsNeW+Pcf8JaT3MCfzNAHJ3y3scf7278wbedqBf8aj0qWXDwzSCQKcrJjBwRwCPX&#10;6Vo36kxkdB6VRsVKuxIwDjBNAHnnxstftmk6dEDtX7VuZj2ARv8AGuX06C6tYYtOjup5vLUAQQsc&#10;ewJHXivQvHXh+68TXWlWVrkE3BLFegG04/Wuzs/+EY+Eyw2kdn/bHiEqDJGvOzP944wPpyaAPLH0&#10;y7PktqWm3TaccGSOXcy44ycVyfj/AML2NldvJo5ZrKRQwjL7ih9QfTPY8ivo5vi/qrrtv/DML2bd&#10;VVySB7grjp7VheJPCeg+ONHm1Pw+ot7lT+9tyMNGcdx6e44oA+S8srEEEY4PbFfE3xc8Ijwr8XtX&#10;tYx5VpdyC/gxwFWXLNgegYOB7Cvu/wAV6d/ZurzQHKuMb1MZUK3cDPUe9fMv7UmmrJrPhfVBHhza&#10;zWUr9QQjq6D8nkH4V7WU1OTFKPc83MI3w7fY8mgkAXyk2oowWEgyoxgkuO6KD0/iY12Xhy1ubyUw&#10;QRzzy3CB2t1m8iSZP791P1jj9IkI4rh9EniYEzhZUBDvG3HmBcEKT6FmBP0r03w/cLawRWzNkyMJ&#10;ZnxjzXPVmPU46AdAK+/SufB1Xy6G1deDbXTtMuT9uCiCON3j0fTooYRudUOJJAzuAWXLEAHPSvOv&#10;EGlxQb3bduUkDz0VZAcdQyAfqCK7bxL8YtEvZ2sbK2nu1SxubG5uYACrM4QrtyRkq8anPTrjmvOt&#10;W8bG+82S9tjblVD+cPmiYjHXnrnHFecsxwftfq7qx5+19T14ZHmzwv1/6tP2X83K7dt7GC0qLKCf&#10;lIYjO3kEfpnPp3r9BrLT7uTw1oN3cRKHvbGCdJo5AyuGjUnPocnkHpX593EV5qLQSeQU+2MBBEqH&#10;czkgBcf3ssDgZ6j1r9DNL8Nvo2l2em3bBbqygitpCnA8xECsfzFeBnFanXpU50pKSd9U7nt4DC18&#10;HWqUcTBwmrXUk01fVaPutSvCsplYQK/mJ848sHcmOc8dCMZz2r6J+FPxJtfHWlLoOuSrLqartWSX&#10;jzxjg56b/wCf8/n6awng3tHKwLAgkcE8dD7Vd0C70/T7S4Mk8ttqmCIWaM7F7qysOhBHIIwRXyx7&#10;h9I6Zrl58M9d+yTO39jXBIilIyIjnoR6ZP4fSuJ+Mf7HPwa+N9nc3et+A9OXWZVLx6rojf2bdO5/&#10;id4htkPbMiNWx8NPHtr8SNPbw9r5QauqkLIcbbpR3X0cDqO45HcDYtr298CXbaXd291eacATb3EE&#10;TSlR/dO3Jx6Z+nuQD899V/Ye8UfCrxBdy/A341at4V1OOZv+JJ4iuJNJuHCqCM3MDNBJkcASCMHG&#10;O4zlX/7Wv7VP7MGsQ6h8U/AGm+Io8oE13WdFjJlXaFXytRtCqOSuBks5KnBBBr7s+L1jH4q0KbVY&#10;tEvLa6sU3m+nQRBoweVYN8x9uOK8o0fx9r2g2ogsNUkhhYuHtSRLBKGUqQ8T5Rsgn7yn16gGgDxn&#10;wV/wUo+E/irxBJqXirw/4l8CaleSA3D2LRarYbduD8uIZV5wRgPjkYOcj6R8DfFj4a/FMoPBXxH8&#10;Na5PK+2HT5L37FfMOcE29z5bdgCBnBPcc14r4j/Z7+D/AMbdSW18QeALbw7qtwAv9ueC5P7NlUqp&#10;LyPbbWt5GYgE4jj5zyM8eE/Ej/glT4otTLc/DTxfpfjKLI2aTqmNL1Ekk7UXexhkPuJFzxwM4oA/&#10;RO/0m/0cxi9s7iy8zIXz4mTfjGcEjnGR09amgRJ7fAkAf0PQ/SvyAh+JH7Sv7HmqxaZNq/jPwF5b&#10;YhsNS8xrGTHeOKUNDIPdQR717H4D/wCCrnjLTo4rbxv4G8OeLLdFKm504NpN2c/xEx7oiR1H7qgD&#10;9EwwUsNwGDgnrmmk79xyBjuT29a+d/Af/BRH4EeNljh1TUfEHgG62Y2azYC8tjKfSa2ywXoCWiGO&#10;tfQHhLWNC+Ilo9z4L8T6F4zgRQzDQ9QiuJFBwMNED5ikZ6FRjr0oAn3DcQScdsetRruGWOEIyMnn&#10;t0xU1zbT6fO1vcW8tvOn3o50ZGHAIyDyOCDVVkE5YvJsUdMigB0CK8ZIOSTnHeq0gIPJPJPI6fSo&#10;1YRswBBG4DGDyc1IsrIwYclQcK3PrQBZ0+4W2VmBwS2DjnAH/wBei7uxdGY4DI2CNwwc49KbF+9t&#10;gpeLlydmMuB7n09KiuEWKMkgL/sjgfTFAH15RRRQAUUUUAfKn/BUb/kxT4m/9wz/ANOdpXq37J3/&#10;ACax8G/+xM0b/wBIYa8p/wCCo3/JinxN/wC4Z/6c7SvVv2Tv+TWPg3/2Jmjf+kMNAHqtFFFABXlP&#10;7Tvwif46fA3xV4Nt3iiv72BZLKWb7i3ETrLFk9gWQAn0Jr1aitKc5Upqcd1qROCqRcJbM/nV8a+F&#10;73RdYm0+5tJLa7tZXtp4HUl0kRirKfoQRnpXLr40tfCjSlF+23xxiBTiKMjj5j/Ee+BX1J/wUf0d&#10;9P8A2kvHsegoYY7g20lwCu39/Jbxlyp9CSDn1Zq+JtLvU0i9DXFlFfSLkiKZsLu9T6jjpX6FXxk1&#10;Tpyj7vOk72va/T1PkMLhY1FOFR83K2rLrbv2OqS/8Z/E7FspkubGNifscGIbOEZ6v0UH3bJpw8H+&#10;C/DoDeIPEkl/dhdzWGhIJQD/AHPOPy/4VPonhvxZ8TbeT5Q1hbMNtvuW3t4jnj5BwTz1wTjqcVsa&#10;f4Q8E+DLky+JvFVtf3W4+Zp2ixCfb/s5HycHsWFcPseZKVRb9Z/5X/VryR0yqqnenCVrfZgtfvt+&#10;i9TnZ/HvhzTfN/sDwdHFGRt87UbgzsAc9e361jnx3qF1PGfI061jUghYLNCF9hkEiupuPHvhLTZG&#10;Hh7weJ2UHFxqrhm+pVd3/oXFZN38WNUaOIW9lp9pEQcqtqCMZ9SSTU+05Fd19F0jGy/QuFNyd1Q3&#10;6yld/wDtx6D4N8USeILZrJ9iKyEsrQKpLdiBjpnsa/aP9ij43ar8dfgjb6rr0MMeuaXey6Pey2yB&#10;Irh4lRllVB93ckiEqOA27HGK/EvwN4ul1W7AEFg0rDb5iQKCM+uBnt1r9Gv+Cc/x81PSPGf/AAp/&#10;U4IZtGvba51TR7mGMLLBKrB5opCPvKwYuGOSCCCSCoXpzal9YwftI6uOt/LqedgJ/Vse6TXKpdPM&#10;/RmiiivgD7cKKKKACiiigAooooAKKKKACiiigAr4A+Df/KZL46/9iZbf+idGr7/r4A+Df/KZL46/&#10;9iZbf+idGoA+/wCiiigAooooAKKKKACiiigAooooAKKKKACvJ/H10E8atGeCIIzn8TXrFeHfE/Uo&#10;rX4gzxuwyLSIkdwMtzQA+8UuMjGcdBz+NRRRlYQo6Doag06+F7HgtuA5HQk1b87aCu0tnvnFAGfJ&#10;NKsd2sKIXjUXAkOcqU3cDHOSSK4LUdVv7RIIrJXuNb1H99NIi75ME8KPT1J7Cuu17UH0/T7sor7p&#10;VCFxwFGRkk/4c1wuiakdek1W5aYQWVtMIZLnf5KtEqKChlxlQW5OCWPQUAW4vCfjuG3Gopb3MoHU&#10;RXYdxj1XdyPbn6V1fgK9lOpW+peX5PmgwXUIG0HJwcr1Hc89CK4jVPiVpz6qLPRlks9GskZohbu+&#10;bqbaMFhu4GTnk9ueat+CvGup6xpM0t7te5Wby5bgDaZvlBBYDvgYzjnHrQBifFrSWvvGMWnIzKbq&#10;YrEvJUSZAyR9DzXk/wC1N+yvr8nwrm1S1uYdQfS2F+iRRvG7KqsrKAeD8rHGDnOK+kNZ8Jz+LNd0&#10;zWYXjguYC0ih3wNylcg8c5BBFdT45sb7xP4Ti0YGO3FxEY7iQuFB+bsc+mO1aU6kqU1UjuiJwVSL&#10;hLZn4hRXBiUOjZQgYI7jKkfoo/OuivfFU76RLgTM6wPFGVYELwTxzwc19QfEv9jHSV1XVHsNRl0i&#10;6eZpGjjIlhZmJJZEOCASSQAwA7AV4f4k/Zq8f+EyEtrKDXLbIYtaOBIq9tysVIPHYkD1r7uhmmHr&#10;Rtzcr8z5Ktl1WDvy3SKn7PXwE1n48JFo/h17OC3it0mvb2/BaGIMSBlRy7EhsDgfKckV7h8Uf2Ad&#10;W+GngLUvEOieKYfEUmm2rXN1ph0hbUzqmWJjKyNyAMhSDkjAINL+wPpHiX4P+Odc0/xFo72Gk6xF&#10;E0FyZY+GWRiIiAxKn965Bxgj3xX3Zf6vcSzOkcrRJK2BCrELtPQY78V+X/2bTp80avvNt6382fte&#10;I4xx06tKeDl7OnCMEopK2kVdO611ufk18EvD9v4l+JPhq5/tC4VI7wXDtdwtES0a+ZGE9iyjoMYr&#10;780tbe7t5LWZHN7If3UpbO5u4Y+/rXEaz+z74J8C+KUvbPwrBAIpxdQGO5kVc5yAF3YGD7YrtLjV&#10;7KKFVtVSHgEmPJZfYlhz6V3U5VuRQqyTUdFZWsu2iSPm80r4PFYl4jCQlFz1lzNyvLW7Tbbs/N73&#10;Ir5Hs28uaLynXH7t+M/Q96yvK/tGQIUUEA/KTnkdh7+1XNb1cXKWpS/88oCu11IOCRgZPWqAjldg&#10;MsrZB3dx6mrPIH2lzNo10rwSGGZCHUyKVZG6gqeoOeQa7yH9oHxTFF5Uk1jJNgDz3gJZvc7SBn8K&#10;5Ww0G71eViiyzxnhmVS7dOATjitDQ/hzeavraaeq/ZlZTJJNcwttRQRwPU8jHNAHdeB4/EnxdZzq&#10;urC30dnMbxQBQ0mOoC4wBnuc/TvXlnjzwbc+CvE91p02XiLF4Jum+PJwcevY+9fV3w00tPDGk21l&#10;FcL/AKLCsZfgF8Dk4+uTXiH7RzPeeMraQENstvmYe7n/AAoA4v4a2pvPFHB2mOB2zjrkquPb71ek&#10;uMzMAeCDknv71xfwhiC6xfyMflWFV9M5JP8ANBXeGLEpJ+gP9DQBYF5Nd6PLpN6IdS0iVDHLpuoQ&#10;pdWrgnJBilVkPPOcZ5Pqa8I+JP7A3wQ+Kiz3NvoN38PNXkLMLrwrLm1LY4DWkpZQOvEbR17nboc5&#10;JBGcCrVu6rIAcYB7nv2oA/NH4pf8Eq/if4VM114G1TSfiVpyk7IrKT7FqBAGSTbTEA8c4R3PXjiv&#10;kvxJ4T8UfDDxF9h13SNV8La5bMHEF9byWlxGR/EAwDDnoRX76TwNLGQpwPRuf6VQ17TbXxXo39ke&#10;JdK03xZo3A/s7XbZLuFQAQNquDsOOhQgjA54oA/Hv4e/t6/HT4cQR2tr49vtc0xSM6d4kVNThYDo&#10;v78Myj/cZfavonwN/wAFWra72Q+P/hlbszOHl1HwlfvatjnOLefzEPXOAygY4wOK9c+J/wDwTg+D&#10;Pj95Z/Drav8ADLVXwP8AQnOpaduP3maGUiRRnkBJSAMgDgV8j/E3/gmr8YPBMc134cs7L4j6VGC/&#10;neGpi90qA4G+0cLMD7IrD35FAH254L/bH+A/xLliSx+IA8K3czH/AELxjZPZmNewNxH5kJPYksvq&#10;B6e0WGi3WuaTBqWjeRr2mzZ8u80a4jvoeAOd8LMBwe55r8GNX0e/8P6jPp+p2Nzpt/A2ya1u4mil&#10;jb0ZWAIPsau+FfGniHwLqa6j4b13UvD+oJjF1pd3JbSj/gaEH9aAP3KjQRPuV+enHHH1pt267XLZ&#10;DYz3P61+Y/gf/gpX8bfCypDrWqaZ49s1j8oReKNPSeUIc5AuI9kwPJIJkODzX0F4O/4Kf/DvxDFH&#10;b+M/AOseFJ9gj+2eHLxb+At3doZtjgdiBI3A456gH6+UV8/fDL9vT4D/ABZ8mPRfiPpNpey4Asda&#10;c6dNu/ugThQ5/wBwtXvcE8V1Ak0MiSxOoZZI23KwPQgjqPegCaisrxT4jsvB/hjV9f1KTydN0qzm&#10;vrqX+5FEhdz+CqTWP8KPiXo/xi+G/hzxroEvm6TrdnHdw5ILISPmjbH8SMGRh2ZSKAPAf+Co3/Ji&#10;nxN/7hn/AKc7SvVv2Tv+TWPg3/2Jmjf+kMNeU/8ABUb/AJMU+Jv/AHDP/TnaV6t+yd/yax8G/wDs&#10;TNG/9IYaAPVaKKKACiiigD8+v+Cnfw/jlufDOv6fowjudSimsb7VhnYzIFMEbjoGwZdrHkhcDOBj&#10;8otT0bT/AAvevdXZiv7kEiC1Vj5a88Fj3HHTNf0Afta+G9e8Xfs/+LdJ8OWJ1PUrmGMG0RA8ksQl&#10;QyiMHgvsDY7+nOK/Fj4k/Dyz0vWpjqMbwyxjc9vKuJkOM7WXseRkcEV91lclisIoO3NB6X1807fl&#10;6HxmMksHjZN35Zq7t37X/P1PF7nXvEPi6NYPOlbToyV+zRHyrdR+gx9cmu70H4FXF8kN5qCyHTWj&#10;z9pZ0traPH8PmzYyPdFI9M1kz/EFtEDrodvb6bs/drcvEJJd3A3Ip4U/QE9+KydXt9Y1+4S617UJ&#10;RcnG241edi6/RDlieOABg10qlCDfN+8lu77f166G7lVaShalHy3f/B9NTtLvTPh94Yn2XOpaW9yo&#10;O6LTkl1F8/8AXV9kY/BSfauavvGnhG3Ktb6Ne3rdMXLxWw/74iTj8zWjpHwYu9Uh+02mga3qdu3J&#10;nWAWltj+8JpcnHvtFOuvCWk+Hiy3914c06QfegN9LqE6n0xEQoP0ql7dXUeWK9P6Rz/7On70pzfr&#10;+nxf1uTaB46spUA/sCC3swwYJljyB1zxk/pX0t+zR+0YnwE+Ih8aXGgWWt2E9uLG8ByLy0tSQzta&#10;tnbnIUspHzBAAwr5mHinwl5UdtLH9oQkAzW1p5RX3BZjj8a9F+GPiTwnpHiay1C60KbxbpVlKlzN&#10;oV9dm2juCuCu91RsrkZKkYbGDxXouMK9Fwk+fTW3X7jzJp0qsa0IuFn1v+p+9thfQ6nYW15bP5lv&#10;cRrLG+MblYZBx9Kt15v8A/jPpXx8+F2leMtHsrnTba7MkL2d4oDwSxuUdMj5WAZThhwRjocgekV+&#10;WTi4ScZKzR+iQkpxUk73CiiioLCiiigAoopO9AC0UUUAFFFFABXwB8G/+UyXx1/7Ey2/9E6NX3/X&#10;wB8G/wDlMl8df+xMtv8A0To1AH3/AEUUUAFFFFABRRRQAV5/8YfjV4Z+CHh6LU/EFxNLdXkn2bTN&#10;IsYjPfancn7sFvCvzO5JA9FHLEAE16BVObTLS4vra8mtIZby2DrBcPGGkiDYDhWxlc4AODzgZoA8&#10;t/ZP+N1z+0b8A/DPxEu9Ni0ifWXvP9CgcusSxXk0C8nqSsSk+5OOK9er5U/4Jc/8mKfDL/uJ/wDp&#10;zu6+q6ACivm3xn/w15/wlusf8In/AMKTHhn7XJ/Zn9s/2v8AbPs24+X5/l/J5m3G7bxnpxWP5v7b&#10;cf3ofgJNnp5ba0uPzoA+qq+Rf2jb6ez+MkjQsQP7NgyueDzJWh9p/bZ/58/gR/391mvOPGvh39pD&#10;V/EzXHiSH9nhdaMKoVuNY1qCTyxnb8gdeMk845oA9G+FuqPqSCMrJK+cYRSfzrpfGniyDwOY11Gw&#10;uYTKCYmYDa/qARkZ9R1rybwdov7T+khv+Ee0j4By8/M1rq2rzAn8WbFbPibQf2ufF2knT9Z8NfA6&#10;8st4k2Neauu1hyCGXBGPY/pQBz3iz4nXXiWM28VokNoGyFZidx7FgOo9jxXJXt3e6r5YvbmSZYwB&#10;HGThEGP4VA2j8BUp8H/GuIbjpX7PTD+6vibWAT+JlqWDwj8bblQYvDnwElHQbPFGqsP/AEZQBHar&#10;HbHz2YEDIK9zx06V3XwrSA2mqXUl/ZWbtKiLHdzBMgKTkAjnGcVwL+H/AIyFtr6J+z+GU42/8JXq&#10;gxj282p7XTPjRYxeVF4e+AkiEk4i8WakPzLS5NAH0dpWiX2rWloIRBdWbTiT7RbuJYmCjDLlc4PA&#10;HIrrbnQLWK0mlk01GCqTtKAfgDt4r5i0XxR+0H4dtWtdM0P4EWcbtvYReJ70F2x1Y7sk49TV268e&#10;/tIXdvLDNp3wOaKVSrj/AISq+GR35DcfhQB0vjrSp01u0lM1vEJYFhIkXIXaTtx75PNcV4osYNFs&#10;5LRZfOupmDSTKc7zxkZ9OQPTtWY0fxt1OUIfCHwXvJVBICeNL88DuB5nA71BJpnxlGfM8EfBXjqX&#10;8Z3+f/RlAGJe2BNt5iLwn3jz0Pf2wa91+DWpHxLZQN9u+z3tpC0N1PMRthiGPnye5HU/WvIGsPi9&#10;5bBvA/wUkTGCqeNb4E/j5nFU9d8K6h4i+H+saP40tfCnhK8urywNlY+BvFNxetq0Cyk3kF0rltsQ&#10;jIYMNvz+WC3IVmozl7sFdvY0p+yUk68uWHV2vZdXbqdF8dv2kfgvpclvplj4om8SalBMyu1lbGS3&#10;jP8AETICuQccFN4P61neHtU0DxTpf2/TJ7a7tioZfLkYljnkYJyDx0IyO9cxoXw28J6FO8mleHrC&#10;1MbYDNAryL3HzNk9CK373REuHa7s4IotYEPlw3JXAYDO2N/7yZOMHkZyOa9OllGLSbrVI37JP82/&#10;0OXH59k0+WGX0akbbynKLuv8Kjv6Pbu9SrrMQW/2xQ+XDwVByR2yM/4GvR/Dfh2G+u4bu7Tz7VUM&#10;hAUkMccZA6j1rzSy1uPX/DNpeywyW87go1q7AtbTIxWWNvUhlZeODjI4r1P4Sa7NFo13ALgPP548&#10;qKQ4OwKM49eT0615souLcXujVNSSa2EhTxV4lLwab5dvZx5PmqAiAdgAegx2AzXTfDvwXqmg39/q&#10;Go3KXKTwrFEyMTghjuzx7AUs/in+wLhvtUb2iS4LulsxhY8knPTPqR+taOg+PtMiZ4JrhJ4Cd4MY&#10;ZcZ9eODn1FSM9k8FWyLoEbMFYvI5yQCcZx/SvFf2pbeK31DR5Uij3mynBKrg5MkYBPrwTj8a9g0n&#10;Vlt7GBIxdxwhcqDEjAg89Qc968v+Okula5pJkvLiYX9suIVEWzd1+VvY9c0AeSfCmSLztTjOftGx&#10;XUDgFRkH9TXbgH5iSQM4B6V5R4W1ceHddhu5VzCMpIo5IQ4yQO/FewQol9EJ7RvtNtINySRcjHue&#10;x9qAIIwEXIPPcE8+5oZgQSDnJ9KcYiDtKlcYODkYpmNjAAcAkH6UAWoruRFGCcdME5FPN8MZ5yc5&#10;wcAVUTlgSOM9OAKUKCecHHbv1oASS7+YnByQB65pryxpIHiysnBBBOVI7j0qYxxgZI5xgD0qBjGh&#10;wAVHU4AP0NAFbxx4e8P/ABU0kad438N6N40t0iKRnXLMSzQ5OSY5xtlU8kAhxgHHpXyp8T/+CZvw&#10;x8WNPc+Cdf1b4e3hLMtjqQ/tTTwMfKA42zpk8ZPm44/D6xLLlgG3nHGeoPvUE8jENnAbjk0AflH8&#10;VP8Agn18avhhbz6gnhkeMdDiJzq/hKX+0IhgZO6NQJUwCCd8agV84zQyW8rxyI0cqEqyOMFSOoI7&#10;Gv3q0+4nsJvtNtcy208QOyWByrAkYOCOnBIrlfiR4A8F/GCAjx/4I0XxZIQiHUJ4fs2oKq8YW7h2&#10;S5x/fLDIyQecgH4d13vw4+PPxF+EMyyeDPG2u+G1DbjBYX0iQOf9qLOxh7FTX6TfGX/gijp13597&#10;8LfHEthIclNJ8Tx+bHn0FzEoZR2AMbH1NfCPxm/Yi+NPwI8+fxR4G1BtKiyTq+lr9ts9o/iaSLPl&#10;j/roFPtQB3/in/gpv8bPHnwg8SfD7xPf6TrVnrlobKbVWsBBepGSN4UxFIyGUMhyhOGPNfS//BGr&#10;9pP7Pea18Ftau/kuN+r+H/Mbo4A+026/VQJQB02ynqa/LSu2+DGu+LfDHxW8K6t4Ftbu/wDFtjqE&#10;VzptrZQtNLPKrZ8sIoy4YAhlHVSQeKAP3H/4Kjf8mKfE3/uGf+nO0r1b9k7/AJNY+Df/AGJmjf8A&#10;pDDXiv8AwUc1W71z/gnh421K/wBMn0W9u7TR559NuWVpbR21CzZonKkqWUkqSDjI4r2r9k7/AJNY&#10;+Df/AGJmjf8ApDDQB6rRRRQAUUUUAUtSinn0+6jtJRDdPGyxSEZCOQdpI9jivxb+MXwH8beBLq5u&#10;PG2kXVlKbh1k1K8JeG8lJJMiTDiQt97Gc46gYwP2xr8z/wBuP4T/ABY8VfF7V9WvdM1HW/CoSOPQ&#10;5LCN57e0i2LvVo0yUkMm4sxA3DbgkAAfS5FWdOtKm2kn38ux8xntHmoxqq949vPufAmsv4V8OlpL&#10;gvEWBaWOzAE8jenmH7i+ygE+tVNM+KFzpQiHhDwvYaVeHhbmS2N9ekY6rJJuAPOcIvHfNdLq3w1t&#10;bTVLmG5tH1vUSADb28gSK2bHPnSn5VI6EAnHQ4OQIoNR8L+GLM2WteLZ4VJHmaN4MgDSgZ+6biQh&#10;QeeTluO1fXVvdu27L9f67HiUJQnFRinOXW+33L9fvOQ1aLxt4m3XfjHxLcGAkkxatqBRQRjgQ7uM&#10;4AxtAqrp/gix1G8DaYNU8RQqNu7TtOZFXp8u44Xg55PWuwl+JWkWdw0fgn4baXDcjONV8RPJq965&#10;7MAwWND34UgZ461zvie8+IviWONvEfiGS0tCSpjuLgWkI9hEgUdvSvPUVBWjTbt1evzu/wDJno81&#10;TaU1Dy0X4K/5okk8I6TpPyXSyWLBhujuryMsvsVTP5Zrp/Dum+HY76NzfTXtm5X7RZ2c3kySoDyi&#10;ybWCEg43bSR1ArzHR/A6Xkxay1O41GZvlZbKzaRTn/bOFrtdF8LNpt7tj1JrOSKLiOeRCVfsSq8j&#10;6Zz716OHnKcdYWXqn+RwYpRiv4zb9Gvwd2fr94P/AGyfgZ8E/B3g3wh4g1Ox+G12+iWl/a6DFBd3&#10;UFvbTxiSIfaVgCMxVgXJOdxbJb7x9R8PftgfA/xTtGnfFjwfI7fdin1mCCRvokjKx/KvjP8AZi/b&#10;R8KeA/DXh74d+I/Dmva9aTz29h/al5q51f8AePtiRVt5QPJiGVCxxAgDoCc5+3vEX7MXwg8WFjrH&#10;wu8H6hI3WWbQ7Yyf997Nw/A1+d47C1MNWftFu215/n+J9hgcTSxNJOm72Sv0O50TxRo3iWHzdI1e&#10;x1WLGd9jcpMv5qTWrXzNrf8AwTd/Z01ubzz8OLfTrkHKTaXqF3aMh9QI5VH5isz/AId5+GdJ58K/&#10;FT4teDMfdj0bxdIIx7FZEbI9s1556B9WUV8pf8Mq/GvQAP8AhF/2qPFEAH3U8Q6BZ6tn2LOVP40v&#10;/CF/ti+HP+Qd8Rvhj4xC9P8AhINDubEv9fsxOPwoA+rKK+U/+Fl/td+G/wDkI/BnwN4x29f+Ed8U&#10;mx3fT7Upx+NfSPg7VNV1zwnpGo67ox8Oazd2kU15pBuVuTZTMoLwmVQFkKkldwGDjI4oA26x7Lxh&#10;oOpaxPpNprenXWq2+fOsYbuN548ddyA7h+Irxr9uj4j6p8K/2W/G2taJerpmsTRwaZa37ymJbRrq&#10;4jtzMXAO3YsrPkDgqK+c38K/A3Sb34Z2ln8NPF/wrS21ey/4R/4sro0do2o3QYBUup9xnK3ILLm5&#10;QBt5PAwaAP0JooooAK+APg3/AMpkvjr/ANiZbf8AonRq+/6+APg3/wApkvjr/wBiZbf+idGoA+/6&#10;KKKACiiigAooooAKKKKAPPfgJ8FdD/Z3+FGhfD7w5dahe6No/niCfVJEkuG82eSdt7IiKcNKwGFH&#10;GM5PJ9CoooAKKKKACvkb9odiPjcwHfTYP5yV9c18h/tFHHxxB/6h1v8AzkoA9F+AIEUdyCOd3f6C&#10;vZ9Q1OCwsri5ndY4IY2kkdjgKoBJJP0FfL2keN73wRYNNZxRO7YOZidoOPQcmuV134w+L9bDC71A&#10;LbSgMtvHAixsoPBwQSRkdyaAItG0dPEUhn0/R9S1F5GMgMkapCAScYZiBjn3+ld/ovwo1DVNv9s3&#10;i2VoODY6ccs3s0pHA9QoH1rgY/jH4ptlAaeylKjaGlgycccfKQO/pSXnxc8XzN5JvFtXBG5IIdp9&#10;gep6e9AHXfFbwHp+m2Vt/ZFlFZpaWrMYoR88v72Nck9WOHJJJzXnOl6F9vRXa5sbKENhpby4Ckcd&#10;doycfhTL7VNX1bm8vXIZuQ75569PrUC2cYG5m3kYyQRjnGB9aALUkNlbzlTem5jA628eMn1BPam+&#10;ZESwgtWUEYLzESHPsOg5610mh/DbxRr9up07RpRAWB8yceSgHrlsHGPTNdxafAqeGFZNf1y3tIxg&#10;GO0jMjKfUseB78YoA8oe9vpGWT7VIhij8tMSbWUHqBjHGR09Kpts3K8pd8sdx7n8a9l8R/Ame2sf&#10;tegXTarEoBkt5QFmAx1XGAwx24PoT0rzDUbB1JjVIvMjJBQx7SD6MOuc+vIoAx2jknt5hFG5DLtD&#10;BT8vHH481wOo3I0/xZpryzSsb6NtPiVz8qzEiQYHYssbZPrGo616NHqGoacskME0lmXOSFPf2B6H&#10;3GK4nxt4Vn8RaW4huRaXiTR3UF2E3mKeNw6OV4yMqAy5GQSM811YWt7CtGo9kcmLo/WKMqfc1rnV&#10;I4JDbWa7VRijSnkFu4x68nmljv5S4BumyDkc8CuJ07V7lPF+q6VfpHBLOEvbRoySjIQFkxx1Dggj&#10;nAdPWulgd2Ugja44K9CPavvYOE4qcHdM/OKkJ0puE1ZotabYMNQ12eZCBdXazheACfJiRmXngFlJ&#10;PuSe9XryxSzCS2d4JdxA2BWBVvQgjnvyKwdR1VtBs21MCSW2tcm5Tq3k/wAbAdSV+9gDJAIAJxXS&#10;ae1nrugJrNhfQX1oNjpJbuJFkViQCrLwRnuK+MzGjKlXcntLU+7yvERrYeMVvHRnaaIni+20F76O&#10;+VrRTEGgdyxJkIC5VgRjkE4rTn0W/e4ici3hduWXaBEzeuFHHPFb3hG5TxR4dWK0mjFyyoLi2OFy&#10;EJIAPbkDBHHY1ensb22mEl6xiLnIidMKo7AHoeOeO9eWeuW4tR8XTW3Ot2VmcAItvZ5wMerE+npX&#10;C6x4LudUv5rzUNR+23MjZkkKYYn2A46DgcCu4863A8rc8bKucKNwPpj/AOvSxwJGcrIJXYAo5GVJ&#10;9CPqMGgB+gfs36R4hsI7yz8SfaYGBB22wBU91Ybsg+oNZesfAXxR4Lle40K5W8gY5YwEq3/Akbg/&#10;XNQ6j4j1HwxLcX+lzPZTw+WJGjIKsxYDBHQjnoa9G8CfHm28QSJpmsJFYaq/yxSA/urg+n+y3seD&#10;2PagDxefxPe6Ndta+IbCaK4XrIEKsR6lT1+oNauna3YaogFpdxTk5PlZ2uPqp5Fey+KNF03xGJIr&#10;+0juEOcLIuSD6g9jXzv48+GY0XV9mlbpoGG9Y3I3IfQHr+dAHX7DGjccZ7j+VReYgbp8x7H615yP&#10;EHinwmsZu4pZ7RhhReozKR6K/Y/ifpXQaL470nWVVJZP7MuzgGO4+43+6/T8Dg0AdRJIDwRs7gcj&#10;tUEqo+cZUg4AJzxTXZ0ChxuQ4KEEEEdiD3pNzI/BBABzkZoAjZyFxjOOcjpTdmTyccZz1/GpUKHB&#10;fgEduKa0kltu2AMjAdenWgCMxhUIdztJ6r1AqhcHdG6g4Hqep54yKuOz8DYzEDJGOMevtVK8dPLI&#10;UckdBz+tAH2ZSE4+lLRQB+Ott/wT/wDiB+2j+0H41+Imq2yfDn4c6rq80tjdXFqFuru0VtkLQ23y&#10;kbo1RjI+0EtuG/mv0m/Z7/ZN+Gn7Mei/ZPBOgRw38iBLrWrzE1/ddM75SOBkZ2IFXPIWvZKKAPlT&#10;/gqN/wAmKfE3/uGf+nO0r1b9k7/k1j4N/wDYmaN/6Qw15T/wVG/5MU+Jv/cM/wDTnaV6t+yd/wAm&#10;sfBv/sTNG/8ASGGgD1WiiigAooooAK+Xf25/EPxVsvBVjovw50rUWs9VWVdV1nSInmu7ZF24iRUG&#10;U8zc2ZByApAwTkfUVct8R/F7/D/wJrniOPSb7XpNMtJLldN02MvcXLKMhEUA8k98HAycHpXThp+z&#10;rRlyqWuzOXEw9pRlHm5fNH4QeNvh3rjNKusLNommQRliuqxPbAY7qjAFjgcYBNc/4Y8AQSXrTaTo&#10;1xrGAGl1G+YWVinTJyx3EY5OW69B2r1H9oX4s+NfiJ44ufEni9jdarckR2tgqOYNOizlYYomGQBn&#10;JYrljyfSvG/FGj6rrKWR8Sat5MEqmRbZZhK+B6xLwjexIr9Nak4qbiub+up8JRbs6cZ+5+L+S1/E&#10;7WbWfCXhiNo9Z8dq7dDo3gex80sOuDcy7Y8cYyASM8ZrkLj4iaYb3Pgr4cwmXPy6lrrvqV2x7MEw&#10;sSH2CED1NbfgXwwdSju7Twt4Z1HxApQDz7iMJbrIpyCzNhFA5zhh6E4rQ8SQQaTGY/FPjzSdIaAZ&#10;GieFYxfzgKPuN5YWKM8/xMQK5Kqdr1KlvT/N/wDA/A6KfJGTjCnd+b3+UVf77nE6xB471oF9f15d&#10;Mg/54GYW8YUdhHHt2/iPrWDb+ErWfVU8u7vdSPGTZx5yc93bGR/nNdAt3p2oGabwr4M1PW5kG99T&#10;1iQ3DAccvHEPLGO25sVlXl/4pdHW91e20iANk21vs3J/wBMkDHqc1mlSf2HL73+Lsjqi60fdTjHy&#10;0X4Lmf5M+pP2Xfif4R/Z48TJ4m1vwAfE2o22TaXd1q6RHT+OTHB5ZQvt43lsjtjrX7AfCvx9H8Uv&#10;h7oPiyHTL/RodWthcpY6nGI541JONwBPBAyDnlSD3r8LPgH4g07wP4wt/E+o+FbT4gPaGNoIPEFz&#10;JFawyqdwl2ICJD0wHBCkZxnp+xn7KP7Scv7THhHVdZbwxP4fTTrsWfnifz7W7baCxhfapO0kBgRx&#10;kck5A8fPKDklWUNt3f8ACx1ZVV5JujKpfyt+u/3nu1FFFfIH1IUUUUAFFFFAHj/7WPwk1D44fAHx&#10;T4T0n7MdanWC809bz/UyXNvPHcRxyZ42O0QRs9A5+teD/H7xtr37W3wxt/g9onw48a+GPEOuX9h/&#10;bd/rOkPaWmgQwXUM8sq3Tfu5m/d4jETNuBzxX2xRQAUUUUAFfAHwb/5TJfHX/sTLb/0To1ff9fAH&#10;wb/5TJfHX/sTLb/0To1AH3/RRRQAUUUUAFFFFABRRRQAUUUUAFFFFABXyF+0advxvB6Y063Of+BS&#10;V9e18g/tH8fGwk9P7Ng6/wC9JQBneJ1J8O7gemCQK87igkK8t5SEYbdxnnjjvXoPiCb/AIp1MZyS&#10;OgyT9K5WLQ77ULWAwxOZznCSKEAGOpYnknHQcUAZ8UcEZUOjSFTliOCQcdAeOnSrUNvPdpIttE0i&#10;LyWjwAn+8enT3qWTQpUwk7r9o3cRREMCMcdM59uahvHvI4Fil3GFQDtOQo46EeuT1/GgD0j4UfDz&#10;wv45d0u9anbUIwSdKiAiLAdSHOd46ZK4xnmvX9I0HQPCM2zTtAt7GUYUzSrvmz6Fj0/PB7elfMOl&#10;zfY5YLixL2l5EwYTh8FCAMFSRwfcGvfPhx8bNP1uFbDxXNa2epxIVj1OUKsUwx/FnhX74PB7Y6UA&#10;dneQatqDCS3uJJFHQE4j+jDgfQjmpoJkgiCXkySTYAMFv+9YdcjPAPTrXHeIvjJ4W09tn2y98SXK&#10;gEpYJsgJ5yQzcY57E9q8/wBR+Ouv3qPFpVrZ6BAQAWt1Ms2O3zsPb+7QB73bFdJiMsVsunWasWee&#10;+mCKgyc7Qeg4+nIPbFeU/GPxB4C1q2nnsb9Z/EarhZbBC0cpHVZHxtI/2gcj3HFeU6lqN9r8on1i&#10;/nvHJzvuZC4HuB0HXsBVJ5IlTy4owicEk4J70AV2uHimWZcu6AHL5PI6VnXZmmuZp2bJfG4AYB49&#10;OlWp7uJcb9oYjhRyWPrjvRFZ3d9C00cCpbKwDSynAHsR07+tAHI+JfBd/frZajZWsr3No3mwMqZ3&#10;qeHjJ9CPfGQp7Vh22pNNcw3iz+ZayKSqgYUsT1I7jGB7Zr2FdUWysbe0W/leGNcssaBsHjO0kAAf&#10;nXzb4cd9M13WvDtzM0kUGqzva+a2WWEymREYgYyEZOg6EV9VktVy5qL6ar9f0Pks9oK0K632Z6bh&#10;Y2yqLIh5AHIxWppFwdOaOK3i+zWF4xWRIUAVJV+YNtHABAOcdx/tVhHX/taiNF+zqMgxJwQfep7X&#10;VbkW6wQ3LoFlR2Q/MHUEFlHcZGRXr4uj7ejKDWv6nhYKv9XrxmnZdfQ6+xv7nTroT21wYZ1biRTj&#10;PPp6fhXpGh/Gq6tI/susW0d/CMDfHhl477W47djXARTLPEroQUZQQVOe3WplvZ1PyzyAjHVjg/hX&#10;58fpR7MPiT8P9Qj8x7dIZmGDiOSJvoSOMfQkVk6l448FQW5EUM8o6hI5nxn1/wD115c1y2RuWOQZ&#10;zh41YH9KhmS2kRAIkV1ySyAqT9Tnn8qANnxP45/4SCaO0htxY6arCQxx8szDuT/ICuZlug5ffk+j&#10;ZwQc8H61Z+zxbGRSyKTk4wTnHH8/Ws2W3lEzbhwCDuzwen9KAPpj4WfEvTfFnh62sNZuRFrluPJM&#10;78C4A+6xPrjg+4qDUY0ufFbx48wKuQVOQee9fOtrIbZwxJHIJ2nB/CvUPhJ4rF14hFley8yIFR3O&#10;ckY4zQB7drVlpkvhRbG5gjlikTDK65B47ivjrxboK6L4pvtPQfugxaL0KHlR+pH4V9QeNtWFokiI&#10;2VVR/wDqFeFePLF9XMV9BiS5gzhSMFkznaT6+lAHI6T4h1Dw+H8iUmFVyYJfmRj9M5HXqCK7fQPH&#10;+m6yyQXG7TbthjEpDRMcdFbt9CPzrhpUju7TCt/rGwBjlcAkj65GKxLi3aE4K5ByAeooA91ljfzG&#10;VdxOOBgjPrxUOSPkycHsOteX+H/iDqOhqsM7tf2A4EUrkOox/C3X/gJyPTFd5o/iTTdfjzbyESg5&#10;aJziReOeM8j3FAGpJOCSQCobgKW5x6E96pXkgEZwowBg/n3qYkNhB05PIx245qpeSA27JtwQeT3o&#10;A+1aKKKACiiigD5U/wCCo3/JinxN/wC4Z/6c7SvVv2Tv+TWPg3/2Jmjf+kMNeU/8FRv+TFPib/3D&#10;P/TnaV6t+yd/yax8G/8AsTNG/wDSGGgD1WiiigAooooAKKKKAPzG/wCCk37TFzq97ffDvSYpdG8P&#10;2jCPV9UuLUwyahKDj7PC7gEwjGGZfvngHaDu+F/DFtrmqDd4Z8Hh0yM6hqGSm71DNtQn8GFfsH+2&#10;v+0zB8DvCKaRp2jNq/inVYWe1kutPeewsU5XzpW27C2chY85J5OF6/kB4k8c3/iTU5bzWPEd7rEk&#10;khLW+mRhlznJAVfkU59AB6AV+g5VJyw6tHkXrdvuz4nHq1aUW+d+jsvKy3+bNfxLo19caVcW3jLx&#10;i1xAAJJLPSI2ujbqOgIGIoxkYOV/GuY07wWmu6g//CCeCL7WIrclPtuqJ58ZbJyzBdkKDHHLHpmr&#10;sXiKbw3Gz6P4etLTzQGN3q7+e5X18o7UBB5B2tyOlQa74o1fxjGIvEXii/1DTuALfcsFrH6AIMJj&#10;jgbOffivUqUud7fM46U5Qi7vTsv8o/k2W9cj1XQ0ey8Q+PbHToCNsmheHn+0yZP8DRxBUXsASx/G&#10;uPnh8icvo2gzLIWwNS11gSffaPlB/Ou48N6PrsNq8+i+FnNtCuF1C8RYLVR/eMkuFx3+UE1z+uav&#10;ZR3Vw13rZ1vUGUpLa6KjSqp9BMcKBnrt59CaiSivin/Xle/4FU5yvaMdP63Uf/bnYr6YLlNQin1C&#10;9j1d43Vn01ywtZhn7jqjK2zscEE+tfqj+wT+1H41+LPiL/hCf+EH8O6f4N0LT/3l/wCG7aSzt9Nb&#10;jyoDGzMhZ/mO1SCACxGOv5QWVxIUOyCLRElOFTlp5eRyz9vxr78/Za/bef4AfC/T/DWpeBNOufD9&#10;gGeXUNEcWt3ISfmlmRsrNKQOW3LnA6YxXFmGHeIw9qVPml5vVeep00K8cPXTqT5V5Lf7tPuufqdR&#10;WV4c1628T+HtM1my3/Y9RtYruDzF2tskQOuR2OCOK1a/O2rOzPtk1JXQUUUUhhRRRQAUUUUAFFFF&#10;ABXwB8G/+UyXx1/7Ey2/9E6NX3/XwB8G/wDlMl8df+xMtv8A0To1AH3/AEUUUAFFFFABRRRQAUUU&#10;UAFFFFABRRRQAV8gftJf8lqb/sGwf+hSV9f18gftJDPxqb2023P/AI9JQAkegS+J7C3soLuKxLbS&#10;ZpTjb64Hc/jW+nwk8GaTaKdTv3v3A+eWS52/UhVPH05rhTrs+j2UNxGRujx1AP5CqOo/EUXEZW2t&#10;irt8zMx2j3GKAJvHehaVplxDL4beaG3UFXa4BdXb+HaDyABnn6Vyul+Pb/Q7lhPbxXAUYZZBlWHu&#10;PpUh165llJMx8tlBKgkhT2B45556VyWpN5t25DFucZzkk/1oA9b1S30zUrS11PTIWgNygkktAcAA&#10;9Qp7cjiueklQOdoUgjILEgoR0P1wMVfskOgwaZZXe92ggHnxggFHYFioI7gMAeetUXlTzneAbl3Z&#10;jDDkjPGfT3oAmBUsjnbECMHysk/iTS4Fu4MmVBGQuOfYn1FP8w21x5TAGQ85XoAc9McGquqXAtIQ&#10;0x2hW4B5LH0A7mgB8t4YCWL+SQCCzfwcdOlQWYn128tbSIrZ2zHDXLLkqM/M5GeAAepxxVZLWS5A&#10;ubwmEMcpEeTjPVh3rQhuJ0s5IFQvG7BQg4Lv2yBy3XgdqALYl0vw3BJDaRDU71mzJdS/6nHONoxl&#10;vXkgfWsi81K41B9083mBRhVAAVevAUDA/AU77HPcB8qqBCVIJAIPcY/CqbvGiblbkZJJHbH+e1AD&#10;lZsdMr1x0rw/4weFNR0zxj/wkeiWs+otfLHHPbWuCyXCYCyHnARo9ysSQAUj9TXqc2oyzysS+FJI&#10;AxgVyvjbxD/Zs2naRFkXeqs6gr/BCoBkbPryqjuC4Pau/Azq08RF0d3ocONhSnh5Kt8K1+4x/CWp&#10;yeILO11B08pJY1fB6sCOMnp9K6W2kVbpWHyuCAOxJx0zVewthDZKiIqIvRVHI64p8RVJ1yeSQeRX&#10;6E9T8zO08IpK0UsTv5qCVjEnTaCMhSfQEnHtxXT2vhrULnHkSwMTjCs+D+PbNct4D1dLO2uJ5Ejk&#10;b7QxUPk7tuFIPoMqeM16p4e8UaVc3chMQthtOVjkyCc8dRkD2zX51jEliJpd2fpuCbeGpuW9l+Ry&#10;N1o2sWAdZbPKY5KsGA57c8VmNNKAAYXAJwPlOSe4HrXca34k0TyZT5k0k4cARrgBh7c5rkNU1sXc&#10;qzcLhMBIzkhfQ8cHjJ/SuM7SFNSMUToEAL4y5XLKPQHt159arSj58iRlU8mPnJ4GCR2H+TUGpzSN&#10;IsjsylwGYE4JPr/WoJ9SnnVC8nbGcYJ+vr+NAFiRWQqQBh/mG3p16fnTraeW3uI5rZisqkEHkkEH&#10;jH41BZSpJKFlOQTnGcbj2A/nU73ItljeJWjJY9fvLj39MGgDv7X4mnU4kg1O0DsOGud+1R15I7c8&#10;dOtUZPEOk3LbFSeMsCdpAOD/AI1yl14invLURSbZCCCHZQG6+vpWbHq89pKJIiolGRyAQR7igDY1&#10;R7d5WMG0HOSehJwMn9OayJ0BUZAweQOpNQz39xfXG9sySsQNqrxj0Ap1ppWo6jJi2tnnOC21MEgA&#10;cnGaAMi7AjuCowB1561AG2vuUlWXkEcEe4Papb+OSK5YSoyPjowwarFgOvX0oA9a8G382oeFIJZ3&#10;825W4dfNYgttAGAePX1rRun325I4ZRk+5zWF4IUR+GLYcjdJJIfX7x/wrVu5B5THaTnnk4/pQB9v&#10;UUUUAFFFFAHyp/wVG/5MU+Jv/cM/9OdpXq37J3/JrHwb/wCxM0b/ANIYa8p/4Kjf8mKfE3/uGf8A&#10;pztK9W/ZO/5NY+Df/YmaN/6Qw0Aeq0UUUAFFFFABRRRQByXxQ+IWl/CzwJq/ijWIrmew0+HzHgs4&#10;GmmmYnasaIoJJZiB6DOSQATX4n/tAfGnxH8YfGeoareXq6FDIStvplrA1slrFk7Y/uq7EE5LEZY5&#10;PAwB+7tfB3/BRn49xWGn/wDCutDuI479kS51e5AGUTrFBuPQscO2OcBR/ERX0mSVVGt7ONO7fW+y&#10;9LHzucQ/dqrKdktlbdn5YxXGitcQi6/tTXbuMENHpkezzSegMj5YDtworpLDxFr3h55F8MeEND8K&#10;XBQ/8THUF/tG/AxljukDbcAgnCACsXXNQaLUDcedcXryupbzCIwWABIYAkkHoMAVoWct/cX8l1Da&#10;yaZA5LoVkMSQhgQV3HGRgkEE8jg5FfZzoqo/eb+X+e/3WPnnVcYJpK3m/wBNF96ZNqllqficNqXi&#10;bV9T8WT7w5e9lZIY+uCoyccjGABjoMCsy/uBFDJa2Xl2kdwpR44BjzeuA397Gc89KTVdU0yDifU2&#10;vpAvzQafF5jZ3E7i5IRQCevNYd3qGptEx03T47CzA3fbr1/MI5672AQHHoCaHKnRVor7v1f+bCnC&#10;rUac39+i+7/JG5omi2tgI576YRpkFvN/mM9673wZO3jvxt4X8L6Hpj60mo6tbW0tsQdtxGZV8xDg&#10;g42biSCAACcivCBqccd40s80ut3ROcZIH1DHjGfQV9C/sseGdb8a/HT4caVDqFv4fuJNaguIZ5XE&#10;QiEDCZhGf45GVCFXqxOPWo+sRlSk1pZP+rmlXCNVIyqO7b9PuW7/AAP3gt7eKzgjggjSGGJQiRoo&#10;CooGAAB0AHGBViiivys+/CiiigAooooAKKKKACiiigAr4A+Df/KZL46/9iZbf+idGr7/AK+APg3/&#10;AMpkvjr/ANiZbf8AonRqAPv+iiigAooooAKKKKACiiigAooooAKKKKACvj39pZivxmYjr/Z0H/oU&#10;lfYVfHv7TGP+Fyuf+obAf/HpKAOcd4JNOQz78DGfLxnp2zxWfDoeiajN8urXNkhHLXcG85/4B7Vc&#10;gYTaYqgceuM49cD1qfTdZOh3kctnZQXSxgDF3ERuPHzYDevoaAM6TwVpXJGs3V5CMk/ZbbYT7ZYY&#10;/SnWWkaZpZKadYSPqB5S4uj5rKfUDGAevOM+ldJ4i+JmseKVWG7jsbRF48q0t9ufqcnOPrWH9rkt&#10;4cySkIGPyKSDnHagDMMMrzvNMTlvvFiDj1yfXip5rdYY1HllAVDKWOdw7Eeg9qZexTzIrlMwtkx4&#10;OVGDyAe54561UuNRXTYImnUyyn5YYR1bHUH0HPNAEd5ejSnLFSrnASIYJZsdB7c1FHHc3oNzeBd5&#10;OAx5EY/uqOmfU9aZbIbm9e/vSC56iP7qD+6vp9a7XwF8PdY+JeobrdTZ6PEAGuipIIz91B0J9T0o&#10;A5Ztknzs628W4Lk5IUcfme5AzWta2MMcgkttR026Ck5VrnY757gPtIP617bF+yvo1wFefVNRkZRg&#10;KWQKPYADAqUfsk+HWH/IQ1EE/wDTUcf+O0AfPknhbWCvmpp8kiHhTAyyg9eCVJz061Qu9Nv7S1kk&#10;nsbmFcHDSRMoPHOCRg19MQfskeGYzk6pqit2eORFP/oNaMP7MujR2xt38SeIpIGUq0RvBtIPUY24&#10;oA+LoxwAR/X9K818X6gk/wAW9MtiR/oemFgOuDNKQT+UFfoPJ+x54RIxFqmsxe/nRt/OOvjf9sT4&#10;GW3wN+JXhPXLG/uL+z1yyms5ZLlFBjkt3V0GVHJKzP1H8NexlNvrkb+f5M8jNb/U528vzRRt2UxA&#10;BxjvQsZ+1DK7Qeeao6Ncefbo4ySR+f41deEyKc71HsSCPoc19y9GfnZo+A79H1XxDpE8rJLbzpdW&#10;wxkNDKM5z7Oso46YFdbJbIp6hhjnoPXFeZwaffr8QfB01jbyXdxdXR0eZIyoZ4pyNpG4gErKqEc5&#10;ILAcmvo1fgh483bIdCaAD7ryyR/N7kAnH418JmdD2OIb6S1/z/E/RMrrqvhorrHT/L8DzmSFY+Ao&#10;xwRg8VF80bbkABOMYGSPpXq5/Z18XSIs0Fm0czAFo7qRGUNn5skY47jj296vv+zP4qubdrhZrSK5&#10;JAWHyyoHZsnd+WB+NeSeueOTQSvArsCyHo+M5/ziqqOgkAddycnb07fnXsCfs3eNrcYS9shgY2AM&#10;c1Vb9mXxq8vmILcnOeoAH60AeTrGepU49xgEfWjf7Zx6+levN+zJ4+lhRXNmx3cL9oAVRxkn0PfA&#10;BqO3/Zb8cyjLJZQsCc+ZODnntjP60AeRSMcE5KjHU1F3BYnPrmvc7L9kvxZcMVudT020Q9xvlP5A&#10;D+dbNh+xzeu3+n+JoETri2tCW/Nm/pQB84tK8Um5H2upBDDsR0PvXWaf8QbYqE1KwViAAZbcKCfc&#10;qen4GvofT/2PvDECYvNV1K8buVKRD8gK6Gy/Zf8Ah/aJtbS5rn1M905J+uCKAPjvxjqWlaj5Eunf&#10;aAwyrpIMKPTac+v4V6n+zb8EtP8AiFYanrGvWskunRyCC12yMgkYA7zx1AyADnGex5r6JtfgD8Pb&#10;M5TwrYufWcNL/wChE13NhYW2lWcdrZ28VpaxLtSGFAiIPQAcAUAfHPia1sdN8T6vZaZB9nsLa5aC&#10;KJEChQpCnj6g/Wsi6l2xOB83Geak1CR21XUHfh3upWIJzyXJ/Gqc7ExtkdPTrQB93UUUUAFFFFAH&#10;yp/wVG/5MU+Jv/cM/wDTnaV6t+yd/wAmsfBv/sTNG/8ASGGvKf8AgqN/yYp8Tf8AuGf+nO0r1b9k&#10;7/k1j4N/9iZo3/pDDQB6rRRRQAUUUUAFFFFABXyR+19+xf4a+J2i+KPG2g6DqF58QWtQ8dpp+ofZ&#10;4r+VQqhnRvkLhBxgqWKKCec19b0V0UK9TDVFUpuz/Pyfkc9ehDEQcJo/nR8eeBviF4F1E2uu6TqX&#10;hN5HLRR6jYNbyNzjK7xkjgjIyK5KCGzuLkSXlzeXxH3gnUfRnbj3wK/Xn/goT+yHY/EnQtb+J0Hi&#10;DU7G+0jTM3OmRWv2yK4jjB2mNQVaJhuJZgSuMkrkEn8mpdHtrIqLK5ivEYAtIGyOPcHrX6Hg69PG&#10;w9qt+u+j8uh8pVi8NJ0pK3ay3XmzWsLu3t4VbT9LtorkgBHKG6mPptzhckcghaz/ABbZJc3Rl1C7&#10;lWVXbyRqDg3LR5+QeQuQhxjIUAZ71Kkt0jyg6o9vaYwUjkS23EkcFhgn6ZqISWlvbvbW0Jdlcllt&#10;EKRse5eRwGY49F/E13yXNo1/XocMLxlzx/r5v9dDG09Nsoi061LuCP3t2oLZ9lXhT6ZJr2P4Ktpf&#10;h74reAdR8U315HptrrlndXk1kw86BUkUqwz91Q4TdjnbuxzivPLJSfM+WKxiIwQnBb1y55b6AV7R&#10;+y/4Vn+I37RHw28PabapdQLrEOpXweMMotrciWQsCMbcIFOepdR1NRUUadGTk9LBKc6taMYL9f69&#10;Efuj1+lLRRX5QfoIUUUUAFFFJ3oAWiiigAooooAK+APg3/ymS+Ov/YmW3/onRq+/6+APg3/ymS+O&#10;v/YmW3/onRqAPv8AooooAKKKKACiiigAooooAKKKKACiiigAr5A/aUTf8ZJPX+zYOvTrJX1/XyB+&#10;0nNFH8ZXEjMoOmwZKDJxmTpzQBxFpMyWxReMc88ilUOwDsMAjAJz83sKbGklypSFQsXsc5x0JPXP&#10;NWWZxDI5bzHjAyx/hz0HT3oAFYWSrKjMrdiDtJ457ZFUWka6XHuAAO30qN3YyMZSAgOS56AVQuNR&#10;kmZ4dOI8sEhrpl+X6KO5oAt32rCzRYoyZ70H93AD8q56sR0AyOfWqdrYj5rm4l3TucvKe3+yo7Cp&#10;7bS4tMi3z/fZQ5JbLNnoW/DnFdv8M/hbf/EzU0d0a20JCDJN0MgzyF9B7/lQBJ8J/hTc/EvVFnnV&#10;oPDUDYkk5BnI6qp9M9W/AV9d6TolpollFaWcCW9vEoVI41ACgdABS6Hodn4f0y3sLGBLe2gUJHGg&#10;wFAHFaIGKAGiMCnAYpaKACopEZiNrbalooAaqlQATmvlX/go94VOs/s9/wBtxqGl8ParbXzcHd5T&#10;t5EgHoMTZOf7tfVled/tBeA5fiZ8E/G3hm3G661PSbiCBfWQodn47gPxrpw1T2NaFTs0c+Ip+2pS&#10;p90fmb8PdQF5psag75I8qSeOnBrtobKFU/0i8mEhOSI41AHoBwfzzXiXwY8QFxaiXKmWJSyyAkhx&#10;lSv1BHNe9yxqUSQbSSOMDPr1r9JqaP1Py+1m0zH1C3khhMtjqMqXMDLPbyhArwSoQyMG9QwBHHav&#10;0W+EvjRvH/gDR9ckmhmluoFaXyV2hJBw64yejBh1r8/J40WJ1Tbtfhxg5/A59K93/Yn8cHTNf8Q+&#10;BLxgscy/2xpoYgHOQlxGO5wfLfHbc1eFmtH2uH51vH8up7eT1/ZYjkb0l+fQ+wKKZG29FbGMjpTh&#10;nHvXxR96RmJc5207b7U+igBD0owfWlooAKKKKACmn/dJp1FADBk/w4+tUtan+x6Ve3Gzd5MDyYz6&#10;KTj9Kv8APH61wnxv1r+xPhlrUoQSNNGLYA9BvIUk/gTQB8my3RvJHuG4M5MpA6Ddk4/Wq87lo3J5&#10;GOajWTbEqjkbRn17Us6E23mB0O4H5A2WXB7jt149aAPvmiiigAooooA+VP8AgqN/yYp8Tf8AuGf+&#10;nO0r1b9k7/k1j4N/9iZo3/pDDXlP/BUb/kxT4m/9wz/052lerfsnf8msfBv/ALEzRv8A0hhoA9Vo&#10;oooAKKKKACiiigAooooAQgEYIyDX5af8FNP2Vb7w1fah8V9Dm0yHw3cPb213psNqLeW3lOEVwUXb&#10;IrMASWIIZv4geP1MrJ8SeGtK8YaJeaNrWn22q6Vex+VcWd5EskUq+jKeD/k13YPFywdVVI7dfQ5M&#10;Th44iFnutUfziRXEWn3MrpZyXdw/yt5Kruz2I7g574rbtrTxBfQI1xb6d4dtlwVlvphJOeudq8nP&#10;/AR9RX6U/tRf8E2vC2j+FNR8U/DDT9RhvrRhPL4btV+1C4jLAOIN2ZAyqSQgLBsYAzivz713wndL&#10;qr2Zs30SaF/LeK9iZJUIOCrR8MCD2OK/QMPiKWMj7SnOyW60X39fxPjcSp0Kip1Iavq7v7le34Mw&#10;bLRNNS7x5s2o3GcNPcfKrepHp146V+lP/BJvR/DiaR8SL2GOOXxVDfwW88xhGYbJo90SJJ6M6Slg&#10;COVXI4Br86JvDNpZOFgu57+4xnzANqA556Zx9Divvj9lbVPGfwh+AOgXvw98J658RBrWtXuoa0PD&#10;d3pttLp7xmOJLO4Fwkryb0XzQVMbKsigYBBPiZrmWDqUZYajVUpvonfZ9bH0mDyHNaPLmGJoThR2&#10;5pxaV2na115dEfpLRXyp/wANreM9P/5Cv7MfxWhx1/s6whvf/QXGaP8Ah4Notp/yFvgv8adCx1Oo&#10;eDHUD3ysjcV8YeyfVdFfKn/Dyz4M2v8AyFv+Et0HHX+0vC96uPrtRquaf/wUv/Zr1FtsfxNt4W7i&#10;60u+hx9S8AFAH0/RXnnwo/aA+HfxzGonwH4t0/xP/Z4jN2LJiTAJN2zeCARnY+M/3TXodABRXwf8&#10;UfjP/b37TXxN0LWv2gbj4MeFPCkOl6fZQQT2KHULyaBp7hlWeN2IQNEpIAANfXnwi0iTR/h9pMUn&#10;jS6+ISyq1zF4iu2hZ7yORi6NmFVjKhWAUqOQAeetAHaUUUUAFfAHwb/5TJfHX/sTLb/0To1ff9fA&#10;Hwb/AOUyXx1/7Ey2/wDROjUAff8ARRRQAUUUUAFFFFABRRRQAUUUUAFFFFABXx5+0tA9x8aHVRn/&#10;AIlsGf8Avp+tfYdfG/7T0rJ8Y5VBKg6bBkr1PzPQBw63EkaYgV3IXc7r2H+Ge9EupQW1jvnkMbAH&#10;jJy3I4HrWTe629vCkDs8jKpEUXTHpnvjiobe0eWVbm9IaQYwh4VPTI9aAJna41gh5/3FoCCsIJy3&#10;uT2FWmmSFQEAVV4C9APYVWmvAAV3YGOp6n6+1dx8JvhJqPxO1NZnRrfQIm/fXTAgyEdUT1PqegoA&#10;m+F/ws1L4qak0jA2+hxMBLcYx5hzyq/1NfYnh/w/ZeGtMhsbGFYYIlCgKMUugaDZeGtKt9OsIFt7&#10;WBQqoorSoAKKKKACiiigAooooAKQgEYPelooA/GDx14bb4b/ALSPj7wyBthsdemaBANu2C5xcRjH&#10;oA4AIr2TSpJdS05GKlHXghuOR7ZrJ/4KMeHZfBv7VOm6zbwkW/inQonLoMFri1kKtz6iMxfhXQ/D&#10;qxiutCsLvUdSt7UTKQYx++lzg4JVenA7kV+i4er7XCwqPex+b4+j7PFSitiutsUPzIOeuDyfpS2F&#10;xrXgzxbonjLSIbmZ9Fvop7gQJktbtlJ4gSMDdEWOT6ZrrLi/0jTmcWdoZ5iARLqPzBOx/drwfYkm&#10;q9/rGo63p7W1xdFrXYUEEY8tCB0BVcA/iKty5lZrRnIvcd09UfobBPHcwRyxMHjdQysOhB6H8qmr&#10;x39ljXjrHwU0aO4laS502WbT5S5yVKSHaD/wApj2xXsVfntam6NSVN9HY/TKFVVqUai6pMKKKKxN&#10;wooooAKKKKACiiigArkPiX8PI/iRoK6bLqFxp4SQSq0IDKzAEAOp+8BnOMiuvooA+RvFH7P/AIy8&#10;PFntYYNcthwGs22y490bknA7E153dRahpZnimt7i0lK7JI5oCrdemCPbqK+/aztW0HT9dt2hv7OG&#10;7QjGJUzj6HqPwoA0aKKKACiiigD5U/4Kjf8AJinxN/7hn/pztK9W/ZO/5NY+Df8A2Jmjf+kMNeU/&#10;8FRv+TFPib/3DP8A052lerfsnf8AJrHwb/7EzRv/AEhhoA9VooooAKKKKACiiigAooooAKKKKACv&#10;yy/4KP8Aw7sfD/xisbjSrO4gl123+3T+TbuyTSl2ViGHBfKglc5+bIGK/U2s/W9Ki13SL3T5wDDd&#10;RNE2R0BBGfr3ocKVROFZNxe6Ttf5nbg8dictrLE4OSjUV7NxUrX7J9fM/Efw78CPG3iG3BtdCu0G&#10;RtkvcW6YPcq3Ix6gGvq79iT9lP8AsL4x2viXxXrCzapoNvJc6Zpmn5EJlkBieWRjjcVV8BQAMtkk&#10;4Ar0lnls57iynG24t5GikXph1JVh+YqXwT4lPhP4g6RqbNsgEwinPbyn+VifpnP4VvTnSw0XDC0o&#10;00+qu5f+BNthmGY5lnE1PM8VOrbZN2ivSMbR/C59mUUUVgcQVR1DRNO1ZcX1ha3gPa4hV/5ir1FA&#10;GPonhLRPDM1xLo+i6fpUlzt897K1SEy7c7dxUDdjc2M9Mn1rYoooA+dfAvjb4JS/E74vW82h6T4R&#10;8YafqAh8Ry+IhbRT6lCIlaO7BaRi1uyuQpOMd1BOKy/+CflrcQfCDxTPbJ5Hgu98Z6zd+DoFjMaR&#10;6I8/+j7FIG1CwlZQMjaykcGvZvHHwS+HvxM1Kz1Hxd4H8PeJr+z4t7nVtMhuZIxkHAZ1JxkA46e1&#10;dlBBFaQRwQxpDDGoRI0XCoo4AAHQDGMCgCaiiigAr4A+Df8AymS+Ov8A2Jlt/wCidGr7/r4A+Df/&#10;ACmS+Ov/AGJlt/6J0agD7/ooooAKKKKACiiigAooooAKKKKACiiigAr4r/atuJIfjIwiXMjabAB7&#10;cvX2pXx3+05aKPizdXksqwRx6bAqgjLStuf5F98ck9hQB5HY2i2v7+Y75m6sTnHHQH1p9zenDM7Y&#10;wOAev41XmugqbiduOQCa94/Z9+A58QzQ+KPEsBFnGwezsJFx5p7SOPT0HfvQBW+Dn7O9x4vhh1nx&#10;Kj2umOQ0Vocq8y+p9BX1TpWk2eh2EFlY28drawqEjiiXCqB2xVpEWNQqgKoGAB0FPoAKKKKACiii&#10;gAooooAKKKKACiiigD4Y/wCCrfhWO6+GPgTxZskZtD8QC3lKHG2C5jKuf++o46+YvhjrFxbeFLiC&#10;1RLm7s5QYlZuSGI4HqcE4Hev0S/bT8A/8LI/Zg+IGkqB9pi05763Y9pID5q/nsI/GvzT+CeqRzxm&#10;V5VEM9tBdtjjA2jIJ9iDX3GTVFPCuHZnxGdQ5ayl3PoT7HFctHcSxZlKDIb+RHQ881LbWq2wwGZg&#10;cksxyeaW0ZXjUg5/U1McqQR613HhJHs37KWuuusa74XLOY2ePVoh/CRgRS8+mRCfqa+pxwBxj2r4&#10;d+EPiIeEfidoeoEsI7iU2MwUZyknA/8AHgh/CvuBH3qDgr7Gvks1p8tfm6NH22T1OfD8j3T/AOGH&#10;0UUV4x7wUUUUAFFRTyGKMsFZyMDC9TTFuDuCOoSQ52ruySPX2oFcsUVGZcYzhSfU0/INAxaKKKAC&#10;iiigAooooAKKKKAPlT/gqN/yYp8Tf+4Z/wCnO0r1b9k7/k1j4N/9iZo3/pDDXJft8fD7Uvih+yF8&#10;S/D+kQPc6jJYR3kNvGMvKba4iuSijuSISAB1JxXnP/BM39pbw38XP2d/C/hA6pbQ+M/Ctiml3WkS&#10;SgTvbw4SGeNTyyGPywSB8rAg9sgH2RRRRQAUUUUAFFFFABRRRQAUUUUAFFFFAHyh8dNH/wCEZ+Jt&#10;xMi7bfU41u1A/vfdcfXK5/4FXmWtOc5JIQ5HHSvqL9oP4c6n460XTJdFtRd6pZTkCPzETdEw+bli&#10;B1VTjNeL3PwH8e3FuAdB+frg3lv6f79AH0d8H/FP/CXfDzSL13D3KRfZ5/XzE+Uk+5wD+NdpXjH7&#10;PHhDxX4Gj1XTte0w2djMVngf7RFJiTG1hhGOMgL2x8tez0AFFFFABSHqKWk70ALRRRQAUUUUAFfA&#10;Hwb/AOUyXx1/7Ey2/wDROjV9w+NPHHh/4c+HLzX/ABPrNnoWi2ab7i+vpRFEg7DJ6kngAZJPABNf&#10;nn/wT116+/aE/bX+Ovx1t7SaDw1dWv8AY1nJMpUyK0kHkj/fENnGWA+6ZF9RkA/SqiiigAooooAK&#10;KKKACiiuX+JHxH8OfCPwTq3i7xbqkWjeH9Li866vJgSFBYKqqqglmZiqqoBLEgAEmgDqKK8Z+GX7&#10;VXgv4oeMIfC0Np4j8NeILq2e9sLDxTodxpj6jbpjdLbmVQJFAIJAOcc4wCa9moAKKKKACviz9q2Q&#10;r8YX6k/2bAAPcs/Ar7TrzTU/hBp+v/FV/Fmpxi5EFtFFbwuMorKWyxHQnnjPSgDxz4F/s+TapLb6&#10;/wCJ7UxwAh7axkGCfRnH8ga+qYIUgjWONQiKAAoGMCub1n4leDfCoI1fxXoWkBOD9u1KGHH13MMV&#10;5/rn7aHwI8PBvtfxc8HsV6raavDcsPwiZjn2oA9por5dv/8Agph+zrazm3tfHkmsXfa30vRr64Zv&#10;oVg2n86qn/gob4Y1Ljw58Kvi54tz91tH8Hysp98u68e9AH1ZRXyn/wANf/FLWf8AkXP2XPHt1n7v&#10;9uXdrpWfrvLYo/4XB+1fr3Fh+z94a8MBuja54ziutv1Fuo/SgD6sor5T+z/to68Pnu/gz4Xhbp5E&#10;epXc6/Xd8h/Cj/hR/wC1NrvOpftJaT4fRvvRaJ4ItpvwDzPkfWgD6sor5T/4Yz+IGs/8jH+098TL&#10;rd97+w5LfSs/TYjYo/4d0eBdR/5GPx78UPGGfvf254vnk3fXYEoA+m9W8QaXoMXm6nqVnp0eM77u&#10;dIh+bEVwOuftQfB3w3uGqfFTwZZOvWOXXrUSf9878n8BXmOk/wDBNX9nHSZfO/4VvDf3B5aXUdTv&#10;bksfUh5iP0rv9D/ZC+B/h3abH4SeDEdekkuiW8zj6M6Mf1oA43W/+Ci37OPh/d9p+KelzEf8+Nvc&#10;3efp5UTZ/CsP/h5L8KdR/wCRc0rxz4wJ+7/YfhW7k3fTeqV9H6H4F8N+Gdv9j+HtK0nb0+w2UcOP&#10;ptUVu0AfI+sftk6z410i+0zSP2avi9qNpewPbSf2to0emo6OpVsM8jcEE818zeBPhre/Cm40vT9X&#10;/Z+utP0i/ItItQ+IHxO020lSHd+98uGFIWkIVwcfNj5cYJyf1Rr8i/2sfh0/wn/ad8VWdvEY9I19&#10;Y9etM4IUuSsuAOgEqMMehr2srpzrVHSjUcOunU8bM5wo01VlTUvX+vU9eVrGHUb630u4lu9MiuJY&#10;rO5uFxJNCrlUdhgYJUKT8o5PQdKtqm8e3c4rjvAepPq+iGZWDSRFWYcZwQMnr2I5rs4vnQHt619b&#10;JcrsfCp82pjeKbW8uNBuhp0hh1KNRLayDgrMhDIf++gM+1fdnwc8dp8Tvhl4c8URp5banZRzyoDk&#10;Ry4xKnsVcOuOoxzzXxUygjPTn3r0f9kHx+fCnjbWPhvdmX7JeNJq2lPJMPLQOS0sKKec7zI/HY9K&#10;8nMqDrUOaO8dfl1PayrEKjX5JbS0+fQ+xKKKK+OPuQooooArXu4wFUCsx7P0rx/9or4/WH7P/gTU&#10;PEs9sNQ1HclnaaeXx5kzZKknsoUMSR1244617RxXwD/wVi8X3OjeDvBfh+0m8n+2b2ae4fqyLAqe&#10;WVycL80h5xzyM4zXoYClGviI05K6f6ann42cqVGU4OzPDx/wUG+JetayY9S8QW1lHOkjxraW8aJA&#10;u0tgEKxJGABuJPrX0b+yr+2V4g8a2M154utBNoInS0XWYQqKJSdpJTGcAlQ3QKDkCvhv4U/AqP4t&#10;yzRT3MmlSxWxdrmKLehJHJxldpx06j0r1Gx8SeC/gt8L5PCGnyqbuJd0jqWaa7mLj5nyq4JJGFXP&#10;Ax719rWwdCpH2SgvkrWPi44upTl7SM3fzu0z9cUcOoI6HkGpKwvBdvd2vhLR4r9PLvEtYlmQ9Q20&#10;ZH1raI+YdenrX55JWk0j9BhLmimx9FFFSWFFFFABRRRQAV8RfHf/AIJXeA/iX41bxj4F8Q6h8KfE&#10;0srTyy6PF5ts0pJJlSIOhjYk87HVT6Akk/btFAH5+p/wTf8AjZDGqR/tm+PkjUBVVI70AAdAB/aX&#10;Ap//AA7i+N//AEeh8QP++L7/AOWVff8ARQB8Af8ADuL43/8AR6HxA/74vv8A5ZUf8O4vjf8A9Hof&#10;ED/vi+/+WVff9FAHwB/w7i+N/wD0eh8QP++L7/5ZUf8ADuL43/8AR6HxA/74vv8A5ZV9/wBFAHwB&#10;/wAO4vjf/wBHofED/vi+/wDllR/w7i+N/wD0eh8QP++L7/5ZV9/0UAfAH/DuL43/APR6HxA/74vv&#10;/llR/wAO4vjf/wBHofED/vi+/wDllX3/AEUAfAH/AA7i+N//AEeh8QP++L7/AOWVH/DuL43/APR6&#10;HxA/74vv/llX3/RQB8Af8O4vjf8A9HofED/vi+/+WVH/AA7i+N//AEeh8QP++L7/AOWVff8ARQB8&#10;Af8ADuL43/8AR6HxA/74vv8A5ZUf8O4vjf8A9HofED/vi+/+WVff9FAHwB/w7i+N/wD0eh8QP++L&#10;7/5ZUf8ADuL43/8AR6HxA/74vv8A5ZV9/wBFAHwB/wAO4vjf/wBHofED/vi+/wDllR/w7i+N/wD0&#10;eh8QP++L7/5ZV9/0UAfAH/DuL43/APR6HxA/74vv/llR/wAO4vjf/wBHofED/vi+/wDllX3/AEUA&#10;fAH/AA7i+N//AEeh8QP++L7/AOWVH/DuL43/APR6HxA/74vv/llX3/RQB+dlx/wSU1XxzrNpP8Uf&#10;2hfF3xB063kD/Zbm3dZfQhZJ7mcKSMDIXp+n3J8LvhR4U+C/gyx8KeC9Gg0PQrMHy7aDJJY/ed2Y&#10;lndu7MST6119FABRRRQAUUUUAFFFFABWJ4q8G6H440+Gw1/SrXV7KK5iu47e7jEiLNE4eOQA91YA&#10;g+tbdebfHv4ceIfiZ4CFh4S8V3Xg7xNY31tqen6hDJIIXmgkDiG5RGUywOMqyEkcg4JUCgDwf4j6&#10;n4mT9rn4S6v8UNHsvD/g6y1bUNM8H32jXIujdajcwvHEt+7+W0BeFG2RxpIpkOGfCjP2DXzK3wg+&#10;LHxt8deBdS+LqeEND8OeC9Ui1610nwvc3F5JqOpxI6xTSSTRx+VFHvLKgDMT1IAGfpqgDyr44+G/&#10;i14li0aL4W+M9F8GlGl/tKfVtL+3NICE8vylyACCJM565HpXlH/DNX7Qut869+1TqKRt1g0PwfY2&#10;e32EgYk/UivqyigD5UP7Ceoavz4i/aI+Muq5+/DaeI1soH9iiRH+dIP+CaXwX1E/8VFF4q8X5+8d&#10;c8T3sm767JEr6sooA+edD/4J9fs7eHtv2X4UaHLt6fbvNu/z852z+NegaF+zn8KfDO06T8MvB+ml&#10;ejWug2sbZ9ciPJPvXo1FAFSw0yz0qAQ2VpBZwjpHBGEX8gKt0UUAFFFFABRRRQAUUUUAFFFFABRR&#10;RQAV8Zf8FGvg43iPwlpHxA062zqHh0m3vXjALS2crAEEdwjYII5G9u2a+zayPFHh2z8V+HNS0a/j&#10;Mtlf20ltMittJV1KnB7HB611YWu8NXjVXT8upyYqgsRRlT7/AJn5NfDDxMbSaBXf91ODEw3cBiRz&#10;78j8jXuMUibyiZCrjA6noK+ffFnhy5+G/j/UdFlBgntb2SEr1G9GO1hwMgjv0PavbPDl2l7YW91E&#10;3ySoG5PT1Hsa/RKyUkprZn5pG8W4s13flsD3JP8AOuO8VazeeE9W8N+O9Lib7V4X1BLx5Qu7zLQn&#10;bcxgdSDGSQQP4a6qSJr2dkJxAuN+Dgv7D29aklihaFoJVUxEEFWAKkemO4xXPpszVNpqS6H3n4f8&#10;TWfiTTLDULRzJbX8KXFu4Rhujddyk5HBwenY8VtV8afsffEi90j4g3fwzkuA2hPYS6ro8MwLS2wW&#10;VBLAD1EZMpdQfu4IHBAH2XXwuLw7w1V0/u9D9DwWIWKoqoFFFFcZ3DJPu+1fl/8A8FPtRHif4weF&#10;dBRkMmnWJnZVJDAyP0OeDwqHPvgkY4+4f2gP2mPAP7PPh6e+8cauNNhmQra28SGa5u3IPEcI5IGO&#10;WbameM5r8lfin8aNN+Pfx/1jxbozXSaNdoqWIvlCSpGgICsF6cAADJwON3avo8lov2/PLtofPZtV&#10;/c8se+p9F/s+6EvhfwPqupzfu5GhIBBwVGMjtx0/+ua8T8DeHJPHv7TPw/tHia7jufEltI0eA26C&#10;OQSzMR6KsbE17rbau2k/AffkJLKpG1wMngds/wBKwP8Agn14bTxV+1bPf3mHk8OaHcXlugYYSWZ1&#10;hJPYna7j8a+lrVPZ0qtVny+Fh7StCP8AWp+qaPvyQQVwCCOc1JVa08xo90qCOQ8ECrNfm7P0haoK&#10;KKKBhRRRQAUUUUAFFFFABRRRQAUUUUAFFFFABRRRQAUUUUAFFFFABRRRQAUUUUAFFFFABRRRQAUU&#10;UUAFFFFABRRRQAUUUUAFFFFABRRRQAUUUUAFFFFABRRRQAUUUUAFFFFABRRRQAUUUUAFFFFABRRR&#10;QAUUUUAFFFFABRRRQB8E/wDBRP4X/wBmapo3jyyhZLe9b7BqUicBJAv7qRvqBj0zGvrXjfwi19bu&#10;zFm7fvOSAx53DG4flzX6UfFP4f2fxT8Aa74Xv9qx39uY45CM+XJ1jk/BgDj2r8krWPUPhl4vm0y/&#10;Rre5s7preWNz/q5EJUqD6cYHtivucpr/AFjDujJ6x/LofCZxhvY1/ax2l+fU+iNQmfS5raRzhJDt&#10;8wDAz2BqtrHiSC0tHlbIAOFQgZYnoBWhZPB4q8NJMMEuodc9VYdQfx4rlrfRXvdU+0XKYEXEcXBC&#10;kdz6mvQil16Hiu/TqVfAXi+X4V/Fjw38TNWWQWVqZbLU1iJBjsZgAXYDJIRwjkAHgHuK/THQdXtv&#10;EGi2Gp2bCSzvIEnhdejxsAVYexBBr887jS4p7aSCeMSQyKY3QgEMpGCD7Yrr/gv+0i/7PZ0vwn42&#10;vGn8DXd0tnpOryNl9NL52wy92iBGA3VQcHIxjx8ywjxMVUpr3l+KPfyrGLDy9jU+F/mfd9fA37aX&#10;/BQuL4V+LrXwJ8OL6z1DxHK/k6pq02JrXSM9kQcSTgZOCSg6MCchd7/goZ+1fc/DH4cxeGvBWpwz&#10;eIvESgPfWkoZrSxYYLqw/icnCkcgEkdjX5USxrdXU1y6hpjMJ3kI5PPY1yZdlvtF7ar8l/mevjMc&#10;k/Zw+8m+M3iPXvid4km1vxNqVxqeoapfMzz3b5Y4XIUdgoyAAAAAOABxWr8L7Gy0loor0tCmSILh&#10;1+XHcbvXB6VneKdJk1vw+1xBG6Nb3bMrHrsIGD9MjqK9B+DnjbQtPktLLxVpjz2aNmXyEDB/QlT/&#10;AENfVxpxhUckumn+R89VqSnQUU+uv+Z7t8T/ABVolj8ONF0i01q3nCwiSZY3VmAPsOAfYjNeYfs9&#10;ftHeI/2dvH154l0a2TU9Pu3SDVNIlGPtUIyUZXwdjrliD07EEEiu5+LfiL4N22kR3Hhy1db8qG2R&#10;W746cAlm4PY4FfK//CXxz+J57WFfs0c4LIg5KkdCeKlqnOnyVFo+5zYeNSMnOnuup++HwY+MPh34&#10;7eA7Lxf4Znmk0y6Yx7LhAksUi8PG684IPvg9RkEE9/X5J/8ABM/4vz+DPj9qPgySSSDRPFVsz21v&#10;JjYLtF3o3rkosicEZO3P3a/WlXBO3cCwHIr4DHYX6rWcFt0Pu8HiPrFLme4+iiivPO4KKKKACiii&#10;gAooooAKKKKACiiigAooooAKKKKACiiigAooooAKKKKACiiigAooooAKKKKACiiigAooooAKKKKA&#10;CiiigAooooAKKKKACiiigAooooAKKKKACiiigAooooAKKKKACiiigAooooAKKKKACiiigAooooAK&#10;KKKAGv06Zr4l/b0+A4vQPiBpdtuiKrDq6xqSVIAEc/sAMKx/3T619tk4BI59qq31lb6nYz2t1Clx&#10;azoY5IpVyrqRggg9iDjBrswmJlhKqqx+fmjjxeGji6Tpy+T7M/Kv4GeLWsb+bw5qUoLsu6CQnAcd&#10;se+OtetvpxtZiD0bnPYfjXHftX/s6al8FNXGu6BHK/htrjzLG5TlrOTkmCQ9cEcKx6jg8jJn+FXx&#10;a034k6StpculrrEIAaJ+N3uPWvuueNeCr0tUz8+qUZ0JulUVmjpbgAfKp3dBkdK+Sv27fEPkaR4Y&#10;0RfvSyyXbL04XCj9Sa+tbq3eCYqy4IPHoR2xXxn+3dBIninwhO4HlG0lQHnr5oz+PIqX8LsbYRXx&#10;Eb/1oeSLPcy6faC4kLlIVUJkkLgFlHOe4Pfk5qfbHtVQu4uSxPTgjgg/Q1FFMkkwi3BHkUCM4/jB&#10;+X8M8fjWlYaULtIsSFTuKxBuCD1MZ9wScV6SRpJ21ZveHb5LeNNPv4nLKMRDoJlPUA9zjtnnFal7&#10;4Ju/Dsf2u0hTUdNcbkjlG1kHcZ9s9DSaPYRX1uLa9h8yPIyy9UYdwexrttGk1Pw/O6xwJ4jtGxGA&#10;0xt7qPgYAfOG9MMCK02PPlLXQ8X1y7nkjcRacIi33eCxxjpXKeHvDF43iKfVbuFjgFY175x94jsP&#10;avoDWryyuri4afSLyydyA/n2MTtHjONrLtzyeSRXEX7Rb5mCzyoeB5qLCo49Byenc1lOkptOXTU6&#10;6WIlCLjFWuWPhF4/j+HXxX8G+MZrOSSy0bUYd0UhILIGIdgccfeyB321+9cLK7JN8vzLtDBshhng&#10;g9/X8a/nx1aB760dEUELGQoAwM44H/1q/ej4W3suqfDfwtczMWe40u1kLBdpyYUJ4wMc57V8xnlO&#10;yhP1X5H0OUzu5ROyopkbh1yMj2NPr5E+nCiiigAooooAKKKKACiiigAooooAKKKKACiiigAooooA&#10;KKKKACiiigAooooAKKKKACiiigAooooAKKKKACiiigAooooAKKKKACiiigAooooAKKKKACiiigAo&#10;oooAKKKKACiiigAooooAKKKKACiiigAooooAKKKKACiiigApq5HqadUYjVd2FA3HJ9z/AJFAGb4h&#10;8P2HijR7vS9UtI76wukMc1vMMqynr9D3BFfmL+1d+zFq37POtDxb4eaW48JSThvtiAB7GQk4STnl&#10;ScHcABn0PX9TZCVAx69TWH4v8IaV488NaloOt2i3ul6hEYZ7dyQGU98joehBHQ16WBxs8HO61i91&#10;/XU83G4KGMhZ/Etn+nofmx8Kvi5B40tY9M1SRY9RC/LI2AHH1/UHvXk/7c/hg6j8OotTjOZ9JvFZ&#10;cDkpICrD8wDXYftI/smeI/2Y9TPiLSb8an4H84CO4lJE1mpPAfavTJxuHGcHA6Dg/G/if/hOvBGs&#10;afcanFeMLCPUIGWNmEojdWZTxwdhcHtlTX26VPEw56T0aPiEqmErxU1qmfN+ifZtStYC5ILKMMST&#10;hiAQfz4Nd1o1pHdvI6x+dMpBntlPL4HEiH+/1yO4ry+G0l8P6k9osrCOI5ikCE7oz90j+Vdba3Bu&#10;RE8U0yXI+YMi4HB4weua66Um1rudOIhr7r0PVtOk8iAzhhNayAIbxFyy+gkUcg+/X610tncj7EfK&#10;gW6KsAs9uPMGc8ZI5HPQECvNtE161luEGqyahaXmBm9tlQk4PPmRnhwe/IP1rogkEzebFZRamSCB&#10;Lpd79mk9i0TDr64GPetzyZQtuaGqai0fmNJIUO7BUnAJ7/hXD6xOkkjSOQsRwSXIUEenXP6VoalJ&#10;MCw/s/VIcjpJOSPzrjdVgMbvK0MURH8VxP5rj6KO/wBaG7I0pwuzovD+nR3V5BbQqJ5bz92kasCd&#10;zfKgIJ65I71+63grSn0Pwlodg8Zie0soIDG2MoVjVSvHHbsSK/D79lDT4fGP7SfgTR75FbTRqMbS&#10;BeWYh1PX6gV+8CjAA54Hevj89q39nBebPrcoo8spzfl/X5DqKKK+UPpQooooAKKKKACiiigAoooo&#10;AKKKKACiiigAooooAKKKKACiiigAooooAKKKKACiiigAooooAKKKKACiiigAooooAKKKKACiiigA&#10;ooooAKKKKACiiigAooooAKKKKACiiigAooooAKKKKACiiigAooooAKKKKACiiigAooooAKKKKAEP&#10;PFGBS0UAc34+8O2XinwrqGnahDHcWc8LxyxyruVlIwc+1fk/8XvhlbfBH4pyaZp8In8OwYuI0Vtz&#10;G1mjHmxFuuAXYDOeD1r9gJYlljZHGVIwRX5lf8FHLr/hEPi74fE8AFhfacFhZUC5dXIcFuhAAXGe&#10;RnrX0uSVmqrpX0aPmc6oc0FUS1PkDx34EeBLq2hUy3mkuTGUHNxbMN0bj1BTB+oIrg9NuVCBg545&#10;GD6e3Y/WvoWyR/EEFolo8cms2S4sWdgq3luSWNuzHo2eUJ6HIPBrzbxZ8O5NSlvdb8PW7EB3F3pL&#10;LtmhYH5js7EdwOn0r7JrW581Sqprlkc6dT80xCZjLEo4/vL3HP45q42oQIjGKRwQeG6E/wCNczAy&#10;RkqzSI4+9E4IIPfjtWmIgihsbu5UHIPoDzTUjSUEh95qm/gys5Huf5Vi3d4HwCC7sTx0GccGrlxF&#10;GclY9j9SD0H9asWumpb7JHbJJB6ZH0/Gk7s0jywVzsP2aLm70T9oPwB9lh828m1q0gZW4X95MgHP&#10;oM8mv3vWdWIB4ySB71+PP7CPw2/4Tn9ozw/e3NrHJBp7y6pIrpkAQgBDjsPNdACeMriv2CjQIVCE&#10;YySQOcn3/Gvjc7a9rCPZfmfSZVeUZz9F93/Dlmiiivmj3wooooAKKKKACiiigAooooAKKKKACiii&#10;gAooooAKKKKACiiigAooooAKKKKACiiigAooooAKKKKACiiigAooooAKKKKACiiigAooooAKKKKA&#10;CiiigAooooAKKKKACiiigAooooAKKKKACiiigAooooAKKKKACiiigAooooAKKKKACiiigAr5u/bU&#10;/Zktf2kPh4ba22w+LNLD3Oj3DNgFyozE+eArkAZ7Hn1r6RqvOgI3M2AOQc4H4+o5rajVlRqKpDdG&#10;NanGrBwkfhDoVzqXhjV7vw/rVpJpmsaZK0F1ZTjEkUik5Huc9CDhhjBr0TaniCX7eLprLWkwo1BB&#10;kTY6LOvG70DAhh6mvvr9qf8AYl0L482g1fQza+FfG1uVEWpiBmjukCbRDOinlM7PnALKAcA1+fWr&#10;/D/xn8MNXu9M8V6Ndaff2rGIzRqXhmI6FXAwwIwQfQiv0PB42njI6fEt0fn+NwdTCy5nszN8X6Hb&#10;6lEX8Q+HViuAcDVdNyUf3YqOP+BAH1Jri7jwNpTKr2Grh027mVtrFTjkAqeea9UsvE7QYSTMUh5K&#10;tlSf6VPNqOlXDF7uwsZARy8sKH8c4r0LeR5yqSjojxF/C8AlcSXu/kFQvJY+nXNdBpfgCeVYJb2K&#10;S3ikZY4ogCZ7lyeFROxycZI+gzXbQeLLC/1WLR/CWi/2/rUhxHY6Nah3J/2iowAO5Jr7Z/ZH/Y21&#10;fQNYj+IfxWjtrjxFw2laDE3mxaYvP7x2Bw8pz6ELjOc9OLFYulhIc09+i7no4bD18XLljou7Ox/Y&#10;q/ZquPgz4Rvda1lUXxVrojLxAf8AINtl+5arkZyDlnOcFiB/Dk/SoPkSxISWyce/f9KvhAB096dX&#10;55XxE8RUdSe7PvKOHjQgoQ6BRRRXMdQUUUUAFFFFABRRRQAUUUUAFFFFABRRRQAUUUUAFFFFABRR&#10;RQAUUUUAFFFFABRRRQAUUUUAFFFFABRRRQAUUUUAFFFFABRRRQAUUUUAFFFFABRRRQAUUUUAFFFF&#10;ABRRRQAUUUUAFFFFABRRRQAUUUUAFFFFABRRRQAUUUUAFFFFABRRRQAUUUUAMAO45II9BVHVtC07&#10;XbNrXUbC2v7ZuWhuYVkUn3DDFFFNNrVCaTVmeL+Mf2K/hX41djc6LNYhiSVsLgxjOecdcfQYxXmw&#10;/wCCW/wae782e68WXcOf+PWfWSYh+AQH9aKK7Fj8Slb2jOJYPDp3UEvTT8j6G+GvwV8EfB/TWsfC&#10;Hhuw0OORQskltEBJLgAfM55PTOM4zk967pRjiiiuSU5TfNJ3Z1whGCtFWQoIPQ5paKKks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IIyWYhNBQAAkA8AAA4AAAAA&#10;AAAAAAAAAAAAPAIAAGRycy9lMm9Eb2MueG1sUEsBAi0AFAAGAAgAAAAhAFhgsxu6AAAAIgEAABkA&#10;AAAAAAAAAAAAAAAAtQcAAGRycy9fcmVscy9lMm9Eb2MueG1sLnJlbHNQSwECLQAUAAYACAAAACEA&#10;+OCJMuAAAAAIAQAADwAAAAAAAAAAAAAAAACmCAAAZHJzL2Rvd25yZXYueG1sUEsBAi0ACgAAAAAA&#10;AAAhAM46VcbumgAA7poAABUAAAAAAAAAAAAAAAAAswkAAGRycy9tZWRpYS9pbWFnZTEuanBlZ1BL&#10;BQYAAAAABgAGAH0BAADUpAAAAAA=&#10;">
                <v:shape id="Freeform 40" o:spid="_x0000_s1027" style="position:absolute;left:748;top:879;width:9388;height:5665;visibility:visible;mso-wrap-style:square;v-text-anchor:top" coordsize="9388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/7wwAAANwAAAAPAAAAZHJzL2Rvd25yZXYueG1sRI9Ba8JA&#10;EIXvhf6HZQpeSt1EbdHoKlaoeDUWvA7ZMQlmZ0N2G+O/7xwEbzO8N+99s9oMrlE9daH2bCAdJ6CI&#10;C29rLg38nn4+5qBCRLbYeCYDdwqwWb++rDCz/sZH6vNYKgnhkKGBKsY20zoUFTkMY98Si3bxncMo&#10;a1dq2+FNwl2jJ0nypR3WLA0VtrSrqLjmf84A7RfNuZ9d3qfnNMXt1dP354mMGb0N2yWoSEN8mh/X&#10;Byv4c6GVZ2QCvf4HAAD//wMAUEsBAi0AFAAGAAgAAAAhANvh9svuAAAAhQEAABMAAAAAAAAAAAAA&#10;AAAAAAAAAFtDb250ZW50X1R5cGVzXS54bWxQSwECLQAUAAYACAAAACEAWvQsW78AAAAVAQAACwAA&#10;AAAAAAAAAAAAAAAfAQAAX3JlbHMvLnJlbHNQSwECLQAUAAYACAAAACEASzEf+8MAAADcAAAADwAA&#10;AAAAAAAAAAAAAAAHAgAAZHJzL2Rvd25yZXYueG1sUEsFBgAAAAADAAMAtwAAAPcCAAAAAA==&#10;" path="m,l9388,r,5665l,5665,,xe" filled="f" strokeweight=".73pt">
                  <v:path arrowok="t" o:connecttype="custom" o:connectlocs="0,879;9388,879;9388,6544;0,6544;0,879" o:connectangles="0,0,0,0,0"/>
                </v:shape>
                <v:shape id="Picture 41" o:spid="_x0000_s1028" type="#_x0000_t75" style="position:absolute;left:960;top:1091;width:8979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5qwQAAANwAAAAPAAAAZHJzL2Rvd25yZXYueG1sRE9LawIx&#10;EL4L/ocwhd5qtiKiq1HU0gf05Os+bmY3224mS5Ku679vCgVv8/E9Z7nubSM68qF2rOB5lIEgLpyu&#10;uVJwOr4+zUCEiKyxcUwKbhRgvRoOlphrd+U9dYdYiRTCIUcFJsY2lzIUhiyGkWuJE1c6bzEm6Cup&#10;PV5TuG3kOMum0mLNqcFgSztDxffhxyoop5NOvpz929fkZi68KXn76d6VenzoNwsQkfp4F/+7P3Sa&#10;P5vD3zPpArn6BQAA//8DAFBLAQItABQABgAIAAAAIQDb4fbL7gAAAIUBAAATAAAAAAAAAAAAAAAA&#10;AAAAAABbQ29udGVudF9UeXBlc10ueG1sUEsBAi0AFAAGAAgAAAAhAFr0LFu/AAAAFQEAAAsAAAAA&#10;AAAAAAAAAAAAHwEAAF9yZWxzLy5yZWxzUEsBAi0AFAAGAAgAAAAhAFQ0XmrBAAAA3A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</w:p>
    <w:p w:rsidR="009264B5" w:rsidRDefault="008C6C4E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8350D4">
                <wp:simplePos x="0" y="0"/>
                <wp:positionH relativeFrom="column">
                  <wp:posOffset>282575</wp:posOffset>
                </wp:positionH>
                <wp:positionV relativeFrom="paragraph">
                  <wp:posOffset>7922895</wp:posOffset>
                </wp:positionV>
                <wp:extent cx="812800" cy="152400"/>
                <wp:effectExtent l="13335" t="8255" r="12065" b="10795"/>
                <wp:wrapNone/>
                <wp:docPr id="18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2EACF" id="Rectangle 23" o:spid="_x0000_s1026" style="position:absolute;margin-left:22.25pt;margin-top:623.85pt;width:64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4VNgIAAHUEAAAOAAAAZHJzL2Uyb0RvYy54bWysVNuO0zAQfUfiHyy/01xol27UdLXqUoS0&#10;wIqFD3AdJ7HwjbHbtHz9jp22tPCGyIM1Nx/PnJnJ4m6vFdkJ8NKamhaTnBJhuG2k6Wr6/dv6zZwS&#10;H5hpmLJG1PQgPL1bvn61GFwlSttb1QggCGJ8Nbia9iG4Kss874VmfmKdMOhsLWgWUIUua4ANiK5V&#10;Vub5TTZYaBxYLrxH68PopMuE37aChy9t60UgqqaYW0gnpHMTz2y5YFUHzPWSH9Ng/5CFZtLgo2eo&#10;BxYY2YL8C0pLDtbbNky41ZltW8lFqgGrKfI/qnnumROpFiTHuzNN/v/B8s+7JyCywd7NbygxTGOT&#10;viJtzHRKkPJtZGhwvsLAZ/cEsUbvHi3/4Ymxqx7DxD2AHXrBGsyriPHZ1YWoeLxKNsMn2yA82wab&#10;yNq3oCMg0kD2qSeHc0/EPhCOxnlRznPsHEdXMSunKMcXWHW67MCHD8JqEoWaAuaewNnu0Ycx9BSS&#10;krdKNmupVFKg26wUkB3D8Vin74juL8OUIUNNb2flLCFf+dKkijPIpitSjNpqLHYELvL4RWBWoR0H&#10;crSfKjlDpLqu0LUMuB5KaiTiAiWS/d40CTEwqUYZSVHmyH4kfGzcxjYHJB/sOPu4qyj0Fn5RMuDc&#10;19T/3DIQlKiPBht4W0yncVGSMp29K1GBS8/m0sMMR6iaBkpGcRXG5do6kF2PL410GHuPTW9lakgc&#10;iDGrY7I426n04x7G5bnUU9Tvv8XyBQAA//8DAFBLAwQUAAYACAAAACEAhm8MotwAAAAMAQAADwAA&#10;AGRycy9kb3ducmV2LnhtbEyPwU7DMAyG70i8Q2Qkbixd1RFUmk5oCO3ChQJ3rzFttSapknRL3570&#10;BEd//vX7c7WPemQXcn6wRsJ2kwEj01o1mE7C1+fbwxMwH9AoHK0hCQt52Ne3NxWWyl7NB12a0LFU&#10;YnyJEvoQppJz3/ak0W/sRCbtfqzTGNLoOq4cXlO5HnmeZY9c42DShR4nOvTUnptZS3hX8Xhod/Hc&#10;vKJw325eAh4XKe/v4sszsEAx/IVh1U/qUCenk52N8myUUBS7lEw8L4QAtiZEntBpRWIrgNcV//9E&#10;/QsAAP//AwBQSwECLQAUAAYACAAAACEAtoM4kv4AAADhAQAAEwAAAAAAAAAAAAAAAAAAAAAAW0Nv&#10;bnRlbnRfVHlwZXNdLnhtbFBLAQItABQABgAIAAAAIQA4/SH/1gAAAJQBAAALAAAAAAAAAAAAAAAA&#10;AC8BAABfcmVscy8ucmVsc1BLAQItABQABgAIAAAAIQCetQ4VNgIAAHUEAAAOAAAAAAAAAAAAAAAA&#10;AC4CAABkcnMvZTJvRG9jLnhtbFBLAQItABQABgAIAAAAIQCGbwyi3AAAAAwBAAAPAAAAAAAAAAAA&#10;AAAAAJAEAABkcnMvZG93bnJldi54bWxQSwUGAAAAAAQABADzAAAAmQUAAAAA&#10;" strokecolor="white [3212]"/>
            </w:pict>
          </mc:Fallback>
        </mc:AlternateContent>
      </w:r>
    </w:p>
    <w:p w:rsidR="006A42BF" w:rsidRDefault="006A42BF">
      <w:pPr>
        <w:jc w:val="left"/>
        <w:rPr>
          <w:rFonts w:cs="Arial"/>
          <w:szCs w:val="22"/>
        </w:rPr>
      </w:pPr>
    </w:p>
    <w:p w:rsidR="006A42BF" w:rsidRDefault="006A42BF">
      <w:pPr>
        <w:jc w:val="left"/>
        <w:rPr>
          <w:rFonts w:cs="Arial"/>
          <w:szCs w:val="22"/>
        </w:rPr>
      </w:pPr>
    </w:p>
    <w:p w:rsidR="006A42BF" w:rsidRDefault="006A42BF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>
      <w:pPr>
        <w:jc w:val="left"/>
        <w:rPr>
          <w:rFonts w:cs="Arial"/>
          <w:szCs w:val="22"/>
        </w:rPr>
      </w:pPr>
    </w:p>
    <w:p w:rsidR="003D11FD" w:rsidRDefault="003D11FD" w:rsidP="003D11FD">
      <w:pPr>
        <w:spacing w:line="225" w:lineRule="exact"/>
        <w:ind w:left="321" w:right="-20"/>
        <w:rPr>
          <w:rFonts w:ascii="Arial Unicode MS" w:eastAsia="Arial Unicode MS" w:hAnsi="Arial Unicode MS" w:cs="Arial Unicode MS"/>
          <w:w w:val="103"/>
          <w:sz w:val="15"/>
          <w:szCs w:val="15"/>
        </w:rPr>
      </w:pPr>
      <w:r>
        <w:rPr>
          <w:rFonts w:ascii="Arial Unicode MS" w:eastAsia="Arial Unicode MS" w:hAnsi="Arial Unicode MS" w:cs="Arial Unicode MS"/>
          <w:sz w:val="15"/>
          <w:szCs w:val="15"/>
        </w:rPr>
        <w:t>Figure</w:t>
      </w:r>
      <w:r>
        <w:rPr>
          <w:rFonts w:ascii="Arial Unicode MS" w:eastAsia="Arial Unicode MS" w:hAnsi="Arial Unicode MS" w:cs="Arial Unicode MS"/>
          <w:spacing w:val="1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sz w:val="15"/>
          <w:szCs w:val="15"/>
        </w:rPr>
        <w:t>:</w:t>
      </w:r>
      <w:r>
        <w:rPr>
          <w:rFonts w:ascii="Arial Unicode MS" w:eastAsia="Arial Unicode MS" w:hAnsi="Arial Unicode MS" w:cs="Arial Unicode MS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w w:val="103"/>
          <w:sz w:val="15"/>
          <w:szCs w:val="15"/>
        </w:rPr>
        <w:t>B3EG0OYD</w:t>
      </w:r>
    </w:p>
    <w:p w:rsidR="003E7FB4" w:rsidRDefault="003E7FB4" w:rsidP="003D11FD">
      <w:pPr>
        <w:spacing w:line="225" w:lineRule="exact"/>
        <w:ind w:left="321" w:right="-20"/>
        <w:rPr>
          <w:rFonts w:ascii="Arial Unicode MS" w:eastAsia="Arial Unicode MS" w:hAnsi="Arial Unicode MS" w:cs="Arial Unicode MS"/>
          <w:w w:val="103"/>
          <w:sz w:val="15"/>
          <w:szCs w:val="15"/>
        </w:rPr>
      </w:pPr>
    </w:p>
    <w:p w:rsidR="003E7FB4" w:rsidRDefault="003E7FB4" w:rsidP="003D11FD">
      <w:pPr>
        <w:spacing w:line="225" w:lineRule="exact"/>
        <w:ind w:left="321" w:right="-20"/>
        <w:rPr>
          <w:rFonts w:ascii="Arial Unicode MS" w:eastAsia="Arial Unicode MS" w:hAnsi="Arial Unicode MS" w:cs="Arial Unicode MS"/>
          <w:sz w:val="15"/>
          <w:szCs w:val="15"/>
        </w:rPr>
      </w:pPr>
    </w:p>
    <w:p w:rsidR="003D11FD" w:rsidRPr="003E7FB4" w:rsidRDefault="003D11FD" w:rsidP="003D11FD">
      <w:pPr>
        <w:spacing w:before="17" w:line="490" w:lineRule="atLeast"/>
        <w:ind w:right="-2"/>
        <w:jc w:val="left"/>
        <w:rPr>
          <w:rFonts w:eastAsia="Arial Unicode MS" w:cs="Arial"/>
          <w:sz w:val="20"/>
          <w:szCs w:val="20"/>
        </w:rPr>
      </w:pPr>
      <w:r w:rsidRPr="003D11FD">
        <w:rPr>
          <w:rFonts w:ascii="Arial Unicode MS" w:eastAsia="Arial Unicode MS" w:hAnsi="Arial Unicode MS" w:cs="Arial Unicode MS"/>
          <w:spacing w:val="4"/>
          <w:sz w:val="19"/>
          <w:szCs w:val="19"/>
          <w:bdr w:val="single" w:sz="4" w:space="0" w:color="auto"/>
        </w:rPr>
        <w:t xml:space="preserve"> ATTENTIO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N</w:t>
      </w:r>
      <w:r w:rsidRPr="003D11FD">
        <w:rPr>
          <w:rFonts w:ascii="Arial Unicode MS" w:eastAsia="Arial Unicode MS" w:hAnsi="Arial Unicode MS" w:cs="Arial Unicode MS"/>
          <w:spacing w:val="27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:</w:t>
      </w:r>
      <w:r w:rsidRPr="003D11FD">
        <w:rPr>
          <w:rFonts w:ascii="Arial Unicode MS" w:eastAsia="Arial Unicode MS" w:hAnsi="Arial Unicode MS" w:cs="Arial Unicode MS"/>
          <w:spacing w:val="2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Compter</w:t>
      </w:r>
      <w:r w:rsidRPr="003D11FD">
        <w:rPr>
          <w:rFonts w:ascii="Arial Unicode MS" w:eastAsia="Arial Unicode MS" w:hAnsi="Arial Unicode MS" w:cs="Arial Unicode MS"/>
          <w:spacing w:val="16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le</w:t>
      </w:r>
      <w:r w:rsidRPr="003D11FD">
        <w:rPr>
          <w:rFonts w:ascii="Arial Unicode MS" w:eastAsia="Arial Unicode MS" w:hAnsi="Arial Unicode MS" w:cs="Arial Unicode MS"/>
          <w:spacing w:val="4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nombre</w:t>
      </w:r>
      <w:r w:rsidRPr="003D11FD">
        <w:rPr>
          <w:rFonts w:ascii="Arial Unicode MS" w:eastAsia="Arial Unicode MS" w:hAnsi="Arial Unicode MS" w:cs="Arial Unicode MS"/>
          <w:spacing w:val="14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de</w:t>
      </w:r>
      <w:r w:rsidRPr="003D11FD">
        <w:rPr>
          <w:rFonts w:ascii="Arial Unicode MS" w:eastAsia="Arial Unicode MS" w:hAnsi="Arial Unicode MS" w:cs="Arial Unicode MS"/>
          <w:spacing w:val="5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tours</w:t>
      </w:r>
      <w:r w:rsidRPr="003D11FD">
        <w:rPr>
          <w:rFonts w:ascii="Arial Unicode MS" w:eastAsia="Arial Unicode MS" w:hAnsi="Arial Unicode MS" w:cs="Arial Unicode MS"/>
          <w:spacing w:val="9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pour</w:t>
      </w:r>
      <w:r w:rsidRPr="003D11FD">
        <w:rPr>
          <w:rFonts w:ascii="Arial Unicode MS" w:eastAsia="Arial Unicode MS" w:hAnsi="Arial Unicode MS" w:cs="Arial Unicode MS"/>
          <w:spacing w:val="9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déposer</w:t>
      </w:r>
      <w:r w:rsidRPr="003D11FD">
        <w:rPr>
          <w:rFonts w:ascii="Arial Unicode MS" w:eastAsia="Arial Unicode MS" w:hAnsi="Arial Unicode MS" w:cs="Arial Unicode MS"/>
          <w:spacing w:val="15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la</w:t>
      </w:r>
      <w:r w:rsidRPr="003D11FD">
        <w:rPr>
          <w:rFonts w:ascii="Arial Unicode MS" w:eastAsia="Arial Unicode MS" w:hAnsi="Arial Unicode MS" w:cs="Arial Unicode MS"/>
          <w:spacing w:val="4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rotule</w:t>
      </w:r>
      <w:r w:rsidRPr="003D11FD">
        <w:rPr>
          <w:rFonts w:ascii="Arial Unicode MS" w:eastAsia="Arial Unicode MS" w:hAnsi="Arial Unicode MS" w:cs="Arial Unicode MS"/>
          <w:spacing w:val="10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de</w:t>
      </w:r>
      <w:r w:rsidRPr="003D11FD">
        <w:rPr>
          <w:rFonts w:ascii="Arial Unicode MS" w:eastAsia="Arial Unicode MS" w:hAnsi="Arial Unicode MS" w:cs="Arial Unicode MS"/>
          <w:spacing w:val="5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direction</w:t>
      </w:r>
      <w:r w:rsidRPr="003D11FD">
        <w:rPr>
          <w:rFonts w:ascii="Arial Unicode MS" w:eastAsia="Arial Unicode MS" w:hAnsi="Arial Unicode MS" w:cs="Arial Unicode MS"/>
          <w:spacing w:val="15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(3)</w:t>
      </w:r>
      <w:r w:rsidRPr="003D11FD">
        <w:rPr>
          <w:rFonts w:ascii="Arial Unicode MS" w:eastAsia="Arial Unicode MS" w:hAnsi="Arial Unicode MS" w:cs="Arial Unicode MS"/>
          <w:spacing w:val="6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pour</w:t>
      </w:r>
      <w:r w:rsidRPr="003D11FD">
        <w:rPr>
          <w:rFonts w:ascii="Arial Unicode MS" w:eastAsia="Arial Unicode MS" w:hAnsi="Arial Unicode MS" w:cs="Arial Unicode MS"/>
          <w:spacing w:val="9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prérégler</w:t>
      </w:r>
      <w:r w:rsidRPr="003D11FD">
        <w:rPr>
          <w:rFonts w:ascii="Arial Unicode MS" w:eastAsia="Arial Unicode MS" w:hAnsi="Arial Unicode MS" w:cs="Arial Unicode MS"/>
          <w:spacing w:val="16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sz w:val="19"/>
          <w:szCs w:val="19"/>
          <w:bdr w:val="single" w:sz="4" w:space="0" w:color="auto"/>
        </w:rPr>
        <w:t>le</w:t>
      </w:r>
      <w:r w:rsidRPr="003D11FD">
        <w:rPr>
          <w:rFonts w:ascii="Arial Unicode MS" w:eastAsia="Arial Unicode MS" w:hAnsi="Arial Unicode MS" w:cs="Arial Unicode MS"/>
          <w:spacing w:val="4"/>
          <w:sz w:val="19"/>
          <w:szCs w:val="19"/>
          <w:bdr w:val="single" w:sz="4" w:space="0" w:color="auto"/>
        </w:rPr>
        <w:t xml:space="preserve"> </w:t>
      </w:r>
      <w:r w:rsidRPr="003D11FD">
        <w:rPr>
          <w:rFonts w:ascii="Arial Unicode MS" w:eastAsia="Arial Unicode MS" w:hAnsi="Arial Unicode MS" w:cs="Arial Unicode MS"/>
          <w:w w:val="102"/>
          <w:sz w:val="19"/>
          <w:szCs w:val="19"/>
          <w:bdr w:val="single" w:sz="4" w:space="0" w:color="auto"/>
        </w:rPr>
        <w:t xml:space="preserve">parallélisme. </w:t>
      </w:r>
      <w:r w:rsidRPr="003E7FB4">
        <w:rPr>
          <w:rFonts w:eastAsia="Arial Unicode MS" w:cs="Arial"/>
          <w:color w:val="000000"/>
          <w:sz w:val="20"/>
          <w:szCs w:val="20"/>
        </w:rPr>
        <w:t>Déposer</w:t>
      </w:r>
      <w:r w:rsidRPr="003E7FB4">
        <w:rPr>
          <w:rFonts w:eastAsia="Arial Unicode MS" w:cs="Arial"/>
          <w:color w:val="000000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color w:val="000000"/>
          <w:w w:val="102"/>
          <w:sz w:val="20"/>
          <w:szCs w:val="20"/>
        </w:rPr>
        <w:t>:</w:t>
      </w:r>
    </w:p>
    <w:p w:rsidR="003D11FD" w:rsidRPr="003E7FB4" w:rsidRDefault="008C6C4E" w:rsidP="003D11FD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07C4C0F">
                <wp:simplePos x="0" y="0"/>
                <wp:positionH relativeFrom="column">
                  <wp:posOffset>416560</wp:posOffset>
                </wp:positionH>
                <wp:positionV relativeFrom="paragraph">
                  <wp:posOffset>73025</wp:posOffset>
                </wp:positionV>
                <wp:extent cx="46355" cy="46355"/>
                <wp:effectExtent l="4445" t="3175" r="6350" b="7620"/>
                <wp:wrapNone/>
                <wp:docPr id="18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7894"/>
                          <a:chExt cx="73" cy="73"/>
                        </a:xfrm>
                      </wpg:grpSpPr>
                      <wps:wsp>
                        <wps:cNvPr id="185" name="Freeform 43"/>
                        <wps:cNvSpPr>
                          <a:spLocks/>
                        </wps:cNvSpPr>
                        <wps:spPr bwMode="auto">
                          <a:xfrm>
                            <a:off x="1076" y="7894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7967 7894"/>
                              <a:gd name="T3" fmla="*/ 7967 h 73"/>
                              <a:gd name="T4" fmla="+- 0 1108 1076"/>
                              <a:gd name="T5" fmla="*/ T4 w 73"/>
                              <a:gd name="T6" fmla="+- 0 7967 7894"/>
                              <a:gd name="T7" fmla="*/ 7967 h 73"/>
                              <a:gd name="T8" fmla="+- 0 1103 1076"/>
                              <a:gd name="T9" fmla="*/ T8 w 73"/>
                              <a:gd name="T10" fmla="+- 0 7967 7894"/>
                              <a:gd name="T11" fmla="*/ 7967 h 73"/>
                              <a:gd name="T12" fmla="+- 0 1076 1076"/>
                              <a:gd name="T13" fmla="*/ T12 w 73"/>
                              <a:gd name="T14" fmla="+- 0 7936 7894"/>
                              <a:gd name="T15" fmla="*/ 7936 h 73"/>
                              <a:gd name="T16" fmla="+- 0 1076 1076"/>
                              <a:gd name="T17" fmla="*/ T16 w 73"/>
                              <a:gd name="T18" fmla="+- 0 7926 7894"/>
                              <a:gd name="T19" fmla="*/ 7926 h 73"/>
                              <a:gd name="T20" fmla="+- 0 1108 1076"/>
                              <a:gd name="T21" fmla="*/ T20 w 73"/>
                              <a:gd name="T22" fmla="+- 0 7894 7894"/>
                              <a:gd name="T23" fmla="*/ 7894 h 73"/>
                              <a:gd name="T24" fmla="+- 0 1118 1076"/>
                              <a:gd name="T25" fmla="*/ T24 w 73"/>
                              <a:gd name="T26" fmla="+- 0 7894 7894"/>
                              <a:gd name="T27" fmla="*/ 7894 h 73"/>
                              <a:gd name="T28" fmla="+- 0 1149 1076"/>
                              <a:gd name="T29" fmla="*/ T28 w 73"/>
                              <a:gd name="T30" fmla="+- 0 7926 7894"/>
                              <a:gd name="T31" fmla="*/ 7926 h 73"/>
                              <a:gd name="T32" fmla="+- 0 1149 1076"/>
                              <a:gd name="T33" fmla="*/ T32 w 73"/>
                              <a:gd name="T34" fmla="+- 0 7936 7894"/>
                              <a:gd name="T35" fmla="*/ 7936 h 73"/>
                              <a:gd name="T36" fmla="+- 0 1118 1076"/>
                              <a:gd name="T37" fmla="*/ T36 w 73"/>
                              <a:gd name="T38" fmla="+- 0 7967 7894"/>
                              <a:gd name="T39" fmla="*/ 796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3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2D296" id="Group 42" o:spid="_x0000_s1026" style="position:absolute;margin-left:32.8pt;margin-top:5.75pt;width:3.65pt;height:3.65pt;z-index:-251654144" coordorigin="1076,7894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cS1wQAAPkPAAAOAAAAZHJzL2Uyb0RvYy54bWykV11vo0YUfa/U/zDisZVjBrAxVpxVd7OO&#10;KqW7Ky39AWMYDCpm6IDjpFX/e++9A86QQmKleTBD5nDn3HPm615/eDyU7EHqplDVxuFXrsNklai0&#10;qPYb5/d4O1s5rGlFlYpSVXLjPMnG+XDz4w/Xp3otPZWrMpWaQZCqWZ/qjZO3bb2ez5sklwfRXKla&#10;VtCZKX0QLbzq/TzV4gTRD+Xcc93l/KR0WmuVyKaB/96aTueG4meZTNqvWdbIlpUbB7i19Kvpd4e/&#10;85trsd5rUedF0tEQ72BxEEUFg55D3YpWsKMu/hPqUCRaNSprrxJ1mKssKxJJOUA23H2RzZ1Wx5py&#10;2a9P+/osE0j7Qqd3h02+PHzTrEjBu1XgsEocwCQalwUeqnOq92sA3en6e/1NmxShea+SPxronr/s&#10;x/e9AbPd6TeVQjxxbBWp85jpA4aAvNkjmfB0NkE+tiyBfwZLf7FwWAI9pkkWJTn4iN9wN1w6DDrD&#10;VRQY+5L8c/dt6JsP4YncxNoMSCQ7UpgRTLXmWc3m/6n5PRe1JJMaFOqsJuRg1NxqKXECs4BY4fCA&#10;69VsbCmtHoQ1oPibIo4I0ks5IYdYJ8emvZOKvBAP901LGu9TaJHDaUc9hiWTHUpYET/PmMs45ytG&#10;43X4HsZ72E9zFrvsxIwBsBzOkbweQpHCaBmyZwefYWCgGRAiESgfiQUTdcDKHWcFDpxjxcEoK5hK&#10;VqRJVmEPe40V7HRWLM5df1SrqIehVqtRVnwo+yQtbus+qRYfSo/+jRLjtvYx98apDbUPI3856iO3&#10;xSfUmJF8qP80NduAmC/HqQ0NCCNvgprtAKHGqHlDD8DO8Unm2R7E3sTkH1qAE39UNc+2gFCj1IYe&#10;TK5Kz/Yg9sZXgDe0YJqabcE0taEHnAfR6FzzbA9ib3wZ+EMLJg31bQsmDfWHHkxS820PYn98GfhD&#10;CyaXgW9bMLkM/KEHk4b6tgcxrLyxjdYfWjC5efi2BYPNA87N81Eg8v50SB6r7niAFhN4v3PpUK9V&#10;gwdzDC7AsRz3Ry+g8CyZAIMuCA67c/p1MDBFMGx35lR/HY37GMEXl8FBVIJHF8FxvSMcluolZHAN&#10;EvyyTHFdIBym9CXRca4S/LJUcf4QfJAq2A2Cdt5quDG/vCtrh8FdeYeMxLoWLU6JvslOcBMDFjk9&#10;8L8H9SBjRf0tzgu4RuKg5yvZc39Z2Thcnzau7+2fNUXzTArnaH1v/zQo2DgglLnAQnp9Z/+0QTCs&#10;Ubrv7J8G1LGiQmEyUpfi6yBUCUi9MV6HeoP6S00NZ+CH7tDF92wTumvd9hpVFum2KEs0qNH73adS&#10;sweB1RH9dWIMYCUt5ErhZ71W+DlcM7uZgBdOqnb+jrgXuB+9aLZdrsJZsA0Wsyh0VzOXRx+jpRtE&#10;we32H9w2eLDOizSV1X1Ryb7y4sFld/GuBjQ1E9VeOA+jBaw2yusdSUKpVaU0w3Mp0s9duxVFadrz&#10;IWMSGdLunyQE1Bnm0m6KjJ1Kn+ACr5WpOqFKhkau9F8OO0HFuXGaP49CS4eVv1ZQhEQ8CGDitvQS&#10;LEK8gWi7Z2f3iCqBUBundWAvxuan1pS1x1oX+xxG4qRFpX6B6isr8IpP/Ayr7gXqIGpRfUm5dLUw&#10;FrD2O6GeK/abfwEAAP//AwBQSwMEFAAGAAgAAAAhABpQqTrcAAAABwEAAA8AAABkcnMvZG93bnJl&#10;di54bWxMjs1Og0AUhfcmvsPkmrizAzUgIkPTNOqqMWlrYtxNmVsgZe4QZgr07b2udHl+cs5XrGbb&#10;iREH3zpSEC8iEEiVMy3VCj4Pbw8ZCB80Gd05QgVX9LAqb28KnRs30Q7HfagFj5DPtYImhD6X0lcN&#10;Wu0Xrkfi7OQGqwPLoZZm0BOP204uoyiVVrfED43ucdNgdd5frIL3SU/rx/h13J5Pm+v3Ifn42sao&#10;1P3dvH4BEXAOf2X4xWd0KJnp6C5kvOgUpEnKTfbjBATnT8tnEEfWWQayLOR//vIHAAD//wMAUEsB&#10;Ai0AFAAGAAgAAAAhALaDOJL+AAAA4QEAABMAAAAAAAAAAAAAAAAAAAAAAFtDb250ZW50X1R5cGVz&#10;XS54bWxQSwECLQAUAAYACAAAACEAOP0h/9YAAACUAQAACwAAAAAAAAAAAAAAAAAvAQAAX3JlbHMv&#10;LnJlbHNQSwECLQAUAAYACAAAACEAJacHEtcEAAD5DwAADgAAAAAAAAAAAAAAAAAuAgAAZHJzL2Uy&#10;b0RvYy54bWxQSwECLQAUAAYACAAAACEAGlCpOtwAAAAHAQAADwAAAAAAAAAAAAAAAAAxBwAAZHJz&#10;L2Rvd25yZXYueG1sUEsFBgAAAAAEAAQA8wAAADoIAAAAAA==&#10;">
                <v:shape id="Freeform 43" o:spid="_x0000_s1027" style="position:absolute;left:1076;top:789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r0wAAAANwAAAAPAAAAZHJzL2Rvd25yZXYueG1sRE9Na8JA&#10;EL0X+h+WKXgpdaNgqzEbqYLQa1PpeciOSTQ7m2ZHE/99Vyj0No/3OdlmdK26Uh8azwZm0wQUcelt&#10;w5WBw9f+ZQkqCLLF1jMZuFGATf74kGFq/cCfdC2kUjGEQ4oGapEu1TqUNTkMU98RR+7oe4cSYV9p&#10;2+MQw12r50nyqh02HBtq7GhXU3kuLs7Ait545ZqZJD8nGYrD/PuZt86YydP4vgYlNMq/+M/9YeP8&#10;5QLuz8QLdP4LAAD//wMAUEsBAi0AFAAGAAgAAAAhANvh9svuAAAAhQEAABMAAAAAAAAAAAAAAAAA&#10;AAAAAFtDb250ZW50X1R5cGVzXS54bWxQSwECLQAUAAYACAAAACEAWvQsW78AAAAVAQAACwAAAAAA&#10;AAAAAAAAAAAfAQAAX3JlbHMvLnJlbHNQSwECLQAUAAYACAAAACEAtrfK9MAAAADcAAAADwAAAAAA&#10;AAAAAAAAAAAHAgAAZHJzL2Rvd25yZXYueG1sUEsFBgAAAAADAAMAtwAAAPQCAAAAAA==&#10;" path="m42,73r-10,l27,73,,42,,32,32,,42,,73,32r,10l42,73e" fillcolor="black" stroked="f">
                  <v:path arrowok="t" o:connecttype="custom" o:connectlocs="42,7967;32,7967;27,7967;0,7936;0,7926;32,7894;42,7894;73,7926;73,7936;42,7967" o:connectangles="0,0,0,0,0,0,0,0,0,0"/>
                </v:shape>
              </v:group>
            </w:pict>
          </mc:Fallback>
        </mc:AlternateContent>
      </w:r>
      <w:r w:rsidR="003D11FD" w:rsidRPr="003E7FB4">
        <w:rPr>
          <w:rFonts w:eastAsia="Arial Unicode MS" w:cs="Arial"/>
          <w:sz w:val="20"/>
          <w:szCs w:val="20"/>
        </w:rPr>
        <w:t>La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rotule</w:t>
      </w:r>
      <w:r w:rsidR="003D11FD"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de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direction</w:t>
      </w:r>
      <w:r w:rsidR="003D11FD"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w w:val="102"/>
          <w:sz w:val="20"/>
          <w:szCs w:val="20"/>
        </w:rPr>
        <w:t>(3)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3D11FD" w:rsidRPr="003E7FB4" w:rsidRDefault="008C6C4E" w:rsidP="003D11FD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B7EA8B3">
                <wp:simplePos x="0" y="0"/>
                <wp:positionH relativeFrom="column">
                  <wp:posOffset>416560</wp:posOffset>
                </wp:positionH>
                <wp:positionV relativeFrom="paragraph">
                  <wp:posOffset>73025</wp:posOffset>
                </wp:positionV>
                <wp:extent cx="46355" cy="46355"/>
                <wp:effectExtent l="4445" t="8255" r="6350" b="2540"/>
                <wp:wrapNone/>
                <wp:docPr id="1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8157"/>
                          <a:chExt cx="73" cy="73"/>
                        </a:xfrm>
                      </wpg:grpSpPr>
                      <wps:wsp>
                        <wps:cNvPr id="183" name="Freeform 45"/>
                        <wps:cNvSpPr>
                          <a:spLocks/>
                        </wps:cNvSpPr>
                        <wps:spPr bwMode="auto">
                          <a:xfrm>
                            <a:off x="1076" y="8157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8230 8157"/>
                              <a:gd name="T3" fmla="*/ 8230 h 73"/>
                              <a:gd name="T4" fmla="+- 0 1108 1076"/>
                              <a:gd name="T5" fmla="*/ T4 w 73"/>
                              <a:gd name="T6" fmla="+- 0 8230 8157"/>
                              <a:gd name="T7" fmla="*/ 8230 h 73"/>
                              <a:gd name="T8" fmla="+- 0 1103 1076"/>
                              <a:gd name="T9" fmla="*/ T8 w 73"/>
                              <a:gd name="T10" fmla="+- 0 8229 8157"/>
                              <a:gd name="T11" fmla="*/ 8229 h 73"/>
                              <a:gd name="T12" fmla="+- 0 1076 1076"/>
                              <a:gd name="T13" fmla="*/ T12 w 73"/>
                              <a:gd name="T14" fmla="+- 0 8199 8157"/>
                              <a:gd name="T15" fmla="*/ 8199 h 73"/>
                              <a:gd name="T16" fmla="+- 0 1076 1076"/>
                              <a:gd name="T17" fmla="*/ T16 w 73"/>
                              <a:gd name="T18" fmla="+- 0 8189 8157"/>
                              <a:gd name="T19" fmla="*/ 8189 h 73"/>
                              <a:gd name="T20" fmla="+- 0 1108 1076"/>
                              <a:gd name="T21" fmla="*/ T20 w 73"/>
                              <a:gd name="T22" fmla="+- 0 8157 8157"/>
                              <a:gd name="T23" fmla="*/ 8157 h 73"/>
                              <a:gd name="T24" fmla="+- 0 1118 1076"/>
                              <a:gd name="T25" fmla="*/ T24 w 73"/>
                              <a:gd name="T26" fmla="+- 0 8157 8157"/>
                              <a:gd name="T27" fmla="*/ 8157 h 73"/>
                              <a:gd name="T28" fmla="+- 0 1149 1076"/>
                              <a:gd name="T29" fmla="*/ T28 w 73"/>
                              <a:gd name="T30" fmla="+- 0 8189 8157"/>
                              <a:gd name="T31" fmla="*/ 8189 h 73"/>
                              <a:gd name="T32" fmla="+- 0 1149 1076"/>
                              <a:gd name="T33" fmla="*/ T32 w 73"/>
                              <a:gd name="T34" fmla="+- 0 8199 8157"/>
                              <a:gd name="T35" fmla="*/ 8199 h 73"/>
                              <a:gd name="T36" fmla="+- 0 1118 1076"/>
                              <a:gd name="T37" fmla="*/ T36 w 73"/>
                              <a:gd name="T38" fmla="+- 0 8230 8157"/>
                              <a:gd name="T39" fmla="*/ 823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0D9D3" id="Group 44" o:spid="_x0000_s1026" style="position:absolute;margin-left:32.8pt;margin-top:5.75pt;width:3.65pt;height:3.65pt;z-index:-251653120" coordorigin="1076,8157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cE2QQAAPkPAAAOAAAAZHJzL2Uyb0RvYy54bWykV11vpDYUfa/U/2Dx2GoyGJgZQJmsupud&#10;qFK6u9LSH+DhY0AFTA2TSVr1v/fea5iYFJJRmofBxIfr43N8bd/rD49VyR5S1Ray3lr8yrZYWscy&#10;KerD1vo92i18i7WdqBNRyjrdWk9pa324+fGH61MTpo7MZZmkikGQug1PzdbKu64Jl8s2ztNKtFey&#10;SWvozKSqRAev6rBMlDhB9KpcOra9Xp6kShol47Rt4b+3utO6ofhZlsbd1yxr046VWwu4dfSr6HeP&#10;v8ubaxEelGjyIu5piHewqERRw6DnULeiE+yoiv+EqopYyVZm3VUsq6XMsiJOaQ4wG26/mM2dkseG&#10;5nIIT4fmLBNI+0Knd4eNvzx8U6xIwDvfsVgtKjCJxmWeh+qcmkMIoDvVfG++KT1FaN7L+I8Wupcv&#10;+/H9oMFsf/pNJhBPHDtJ6jxmqsIQMG/2SCY8nU1IHzsWwz+9tbtaWSyGHt0ki+IcfMRvuL1ZWww6&#10;fb7aaPvi/HP/7cbVH8ITuYlQD0gke1I4I1hq7bOa7f9T83sumpRMalGos5pARau5U2mKC5h5Ky0o&#10;4QY1W1NKowdZtqD4myJOCDJIOSOHCONj292lkrwQD/dtRxofEmiRw0lPPYKUyaoSMuLnBbMZ59xn&#10;NF6PH2B8gP20ZJHNTkwbAOlwjgSLy4jkO67Nnh18hoFqGgaRCJRPxPIGUM/KnmYFq+gcK/ImWcFS&#10;uoTVZoC9xgp2OiMW57Y7qVUwwFArf5IVH8vuO04wKRY3dSfUlFp8LD36N0mMm9pH3JmmNtbe58EM&#10;NVN8Qk1SG+s/T800IOLraWpjA3zuz1AzHSDUFDVn7AHYOb3IHNODyJlZ/GMLcOFPGuqYFhBqktrY&#10;g9msdEwPImc6A5yxBfPUTAvmqY094NwLJteaY3oQOdNp4I4tmDXUNS2YNdQdezBLzTU9iNzpNHDH&#10;FsymgWtaMJsG7tiDWUNd04PInU4Dd2zB/E5rWjDaauHcPB8FIh9Oh/ix7o8HaDGB9zubDvVGtngw&#10;R+ACHMvRcPQCCs+SGTDogmA6wWG818HAFMGw3elT/XU07mMEp+P2zeAcRCV4cFF0zHeEQ6peQgZz&#10;kOCXzRTzAuGwpC+JjmuV4JdNFdcPwUdT1Qr13iq4Mb+8KyuLwV15j4xE2IgOl8TQZKethdeMnB74&#10;30o+pJGk/g7XhQd5B4Oer2TP/WVt4jA/TdzQOzwbiuboKWycXp+hd3hqFGwcEApG1iIOncPTBMGw&#10;r4F6VlQogFBDhOGpI/VTfB2EKgGpN8brUW9Qf6mppgP80B26+J5tQneN214ryyLZFWWJBrXqsP9U&#10;KvYgsDqiv16MEaykRK4lfjZohZ/DNbNfCXjhpGrn74A7nv3RCRa7tb9ZeDtvtQg2tr+wefAxWNte&#10;4N3u/sFtg3thXiRJWt8XdTpUXty77C7e14C6ZqLaC9dhsIJso3m9Y5JQatUJzE6EeSqSz327E0Wp&#10;28sxYxIZpj08SQioM/SlXRcZe5k8wQVeSV11QpUMjVyqvyx2gopza7V/HoVKLVb+WkMREnDPg4Xb&#10;0Yu32uANRJk9e7NH1DGE2lqdBXsxNj91uqw9Nqo45DASJy1q+QtUX1mBV3zip1n1L1AHUYvqS5pL&#10;XwtjAWu+E+q5Yr/5FwAA//8DAFBLAwQUAAYACAAAACEAGlCpOtwAAAAHAQAADwAAAGRycy9kb3du&#10;cmV2LnhtbEyOzU6DQBSF9ya+w+SauLMDNSAiQ9M06qoxaWti3E2ZWyBl7hBmCvTtva50eX5yzles&#10;ZtuJEQffOlIQLyIQSJUzLdUKPg9vDxkIHzQZ3TlCBVf0sCpvbwqdGzfRDsd9qAWPkM+1giaEPpfS&#10;Vw1a7ReuR+Ls5AarA8uhlmbQE4/bTi6jKJVWt8QPje5x02B13l+sgvdJT+vH+HXcnk+b6/ch+fja&#10;xqjU/d28fgERcA5/ZfjFZ3QomenoLmS86BSkScpN9uMEBOdPy2cQR9ZZBrIs5H/+8gcAAP//AwBQ&#10;SwECLQAUAAYACAAAACEAtoM4kv4AAADhAQAAEwAAAAAAAAAAAAAAAAAAAAAAW0NvbnRlbnRfVHlw&#10;ZXNdLnhtbFBLAQItABQABgAIAAAAIQA4/SH/1gAAAJQBAAALAAAAAAAAAAAAAAAAAC8BAABfcmVs&#10;cy8ucmVsc1BLAQItABQABgAIAAAAIQAH+dcE2QQAAPkPAAAOAAAAAAAAAAAAAAAAAC4CAABkcnMv&#10;ZTJvRG9jLnhtbFBLAQItABQABgAIAAAAIQAaUKk63AAAAAcBAAAPAAAAAAAAAAAAAAAAADMHAABk&#10;cnMvZG93bnJldi54bWxQSwUGAAAAAAQABADzAAAAPAgAAAAA&#10;">
                <v:shape id="Freeform 45" o:spid="_x0000_s1027" style="position:absolute;left:1076;top:815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cbwAAAANwAAAAPAAAAZHJzL2Rvd25yZXYueG1sRE9Na8JA&#10;EL0X+h+WKXgpdaNCqzEbqYLQa1PpeciOSTQ7m2ZHE/99Vyj0No/3OdlmdK26Uh8azwZm0wQUcelt&#10;w5WBw9f+ZQkqCLLF1jMZuFGATf74kGFq/cCfdC2kUjGEQ4oGapEu1TqUNTkMU98RR+7oe4cSYV9p&#10;2+MQw12r50nyqh02HBtq7GhXU3kuLs7Ait545ZqZJD8nGYrD/PuZt86YydP4vgYlNMq/+M/9YeP8&#10;5QLuz8QLdP4LAAD//wMAUEsBAi0AFAAGAAgAAAAhANvh9svuAAAAhQEAABMAAAAAAAAAAAAAAAAA&#10;AAAAAFtDb250ZW50X1R5cGVzXS54bWxQSwECLQAUAAYACAAAACEAWvQsW78AAAAVAQAACwAAAAAA&#10;AAAAAAAAAAAfAQAAX3JlbHMvLnJlbHNQSwECLQAUAAYACAAAACEAVhL3G8AAAADcAAAADwAAAAAA&#10;AAAAAAAAAAAHAgAAZHJzL2Rvd25yZXYueG1sUEsFBgAAAAADAAMAtwAAAPQCAAAAAA==&#10;" path="m42,73r-10,l27,72,,42,,32,32,,42,,73,32r,10l42,73e" fillcolor="black" stroked="f">
                  <v:path arrowok="t" o:connecttype="custom" o:connectlocs="42,8230;32,8230;27,8229;0,8199;0,8189;32,8157;42,8157;73,8189;73,8199;42,8230" o:connectangles="0,0,0,0,0,0,0,0,0,0"/>
                </v:shape>
              </v:group>
            </w:pict>
          </mc:Fallback>
        </mc:AlternateContent>
      </w:r>
      <w:r w:rsidR="003D11FD" w:rsidRPr="003E7FB4">
        <w:rPr>
          <w:rFonts w:eastAsia="Arial Unicode MS" w:cs="Arial"/>
          <w:sz w:val="20"/>
          <w:szCs w:val="20"/>
        </w:rPr>
        <w:t>L’écrou</w:t>
      </w:r>
      <w:r w:rsidR="003D11FD" w:rsidRPr="003E7FB4">
        <w:rPr>
          <w:rFonts w:eastAsia="Arial Unicode MS" w:cs="Arial"/>
          <w:spacing w:val="13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w w:val="102"/>
          <w:sz w:val="20"/>
          <w:szCs w:val="20"/>
        </w:rPr>
        <w:t>(1)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3D11FD" w:rsidRPr="003E7FB4" w:rsidRDefault="003D11FD" w:rsidP="003D11FD">
      <w:pPr>
        <w:spacing w:before="10" w:line="170" w:lineRule="exact"/>
        <w:rPr>
          <w:rFonts w:cs="Arial"/>
          <w:sz w:val="20"/>
          <w:szCs w:val="20"/>
        </w:rPr>
      </w:pPr>
    </w:p>
    <w:p w:rsidR="003D11FD" w:rsidRPr="003E7FB4" w:rsidRDefault="003D11FD" w:rsidP="003D11FD">
      <w:pPr>
        <w:spacing w:line="191" w:lineRule="auto"/>
        <w:ind w:right="3685"/>
        <w:rPr>
          <w:rFonts w:eastAsia="Arial Unicode MS" w:cs="Arial"/>
          <w:w w:val="102"/>
          <w:sz w:val="20"/>
          <w:szCs w:val="20"/>
        </w:rPr>
      </w:pPr>
      <w:proofErr w:type="spellStart"/>
      <w:r w:rsidRPr="003E7FB4">
        <w:rPr>
          <w:rFonts w:eastAsia="Arial Unicode MS" w:cs="Arial"/>
          <w:sz w:val="20"/>
          <w:szCs w:val="20"/>
        </w:rPr>
        <w:t>Déclipper</w:t>
      </w:r>
      <w:proofErr w:type="spellEnd"/>
      <w:r w:rsidRPr="003E7FB4">
        <w:rPr>
          <w:rFonts w:eastAsia="Arial Unicode MS" w:cs="Arial"/>
          <w:spacing w:val="17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le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collier</w:t>
      </w:r>
      <w:r w:rsidRPr="003E7FB4">
        <w:rPr>
          <w:rFonts w:eastAsia="Arial Unicode MS" w:cs="Arial"/>
          <w:spacing w:val="11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(4)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;</w:t>
      </w:r>
      <w:r w:rsidRPr="003E7FB4">
        <w:rPr>
          <w:rFonts w:eastAsia="Arial Unicode MS" w:cs="Arial"/>
          <w:spacing w:val="2"/>
          <w:sz w:val="20"/>
          <w:szCs w:val="20"/>
        </w:rPr>
        <w:t xml:space="preserve"> </w:t>
      </w:r>
      <w:r w:rsidR="00CB4A13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l’aide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d’un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tournevis</w:t>
      </w:r>
      <w:r w:rsidRPr="003E7FB4">
        <w:rPr>
          <w:rFonts w:eastAsia="Arial Unicode MS" w:cs="Arial"/>
          <w:spacing w:val="16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fin.</w:t>
      </w:r>
    </w:p>
    <w:p w:rsidR="003E7FB4" w:rsidRDefault="003E7FB4" w:rsidP="003D11FD">
      <w:pPr>
        <w:spacing w:line="191" w:lineRule="auto"/>
        <w:ind w:right="3685"/>
        <w:rPr>
          <w:rFonts w:eastAsia="Arial Unicode MS" w:cs="Arial"/>
          <w:sz w:val="20"/>
          <w:szCs w:val="20"/>
        </w:rPr>
      </w:pPr>
    </w:p>
    <w:p w:rsidR="003D11FD" w:rsidRPr="003E7FB4" w:rsidRDefault="003D11FD" w:rsidP="003D11FD">
      <w:pPr>
        <w:spacing w:line="191" w:lineRule="auto"/>
        <w:ind w:right="3685"/>
        <w:rPr>
          <w:rFonts w:eastAsia="Arial Unicode MS"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Déposer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:</w:t>
      </w:r>
    </w:p>
    <w:p w:rsidR="003D11FD" w:rsidRPr="003E7FB4" w:rsidRDefault="008C6C4E" w:rsidP="003D11FD">
      <w:pPr>
        <w:spacing w:line="27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51ABF49">
                <wp:simplePos x="0" y="0"/>
                <wp:positionH relativeFrom="column">
                  <wp:posOffset>416560</wp:posOffset>
                </wp:positionH>
                <wp:positionV relativeFrom="paragraph">
                  <wp:posOffset>78105</wp:posOffset>
                </wp:positionV>
                <wp:extent cx="46355" cy="46355"/>
                <wp:effectExtent l="4445" t="5715" r="6350" b="5080"/>
                <wp:wrapNone/>
                <wp:docPr id="1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9135"/>
                          <a:chExt cx="73" cy="73"/>
                        </a:xfrm>
                      </wpg:grpSpPr>
                      <wps:wsp>
                        <wps:cNvPr id="181" name="Freeform 47"/>
                        <wps:cNvSpPr>
                          <a:spLocks/>
                        </wps:cNvSpPr>
                        <wps:spPr bwMode="auto">
                          <a:xfrm>
                            <a:off x="1076" y="9135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9208 9135"/>
                              <a:gd name="T3" fmla="*/ 9208 h 73"/>
                              <a:gd name="T4" fmla="+- 0 1108 1076"/>
                              <a:gd name="T5" fmla="*/ T4 w 73"/>
                              <a:gd name="T6" fmla="+- 0 9208 9135"/>
                              <a:gd name="T7" fmla="*/ 9208 h 73"/>
                              <a:gd name="T8" fmla="+- 0 1103 1076"/>
                              <a:gd name="T9" fmla="*/ T8 w 73"/>
                              <a:gd name="T10" fmla="+- 0 9208 9135"/>
                              <a:gd name="T11" fmla="*/ 9208 h 73"/>
                              <a:gd name="T12" fmla="+- 0 1076 1076"/>
                              <a:gd name="T13" fmla="*/ T12 w 73"/>
                              <a:gd name="T14" fmla="+- 0 9177 9135"/>
                              <a:gd name="T15" fmla="*/ 9177 h 73"/>
                              <a:gd name="T16" fmla="+- 0 1076 1076"/>
                              <a:gd name="T17" fmla="*/ T16 w 73"/>
                              <a:gd name="T18" fmla="+- 0 9167 9135"/>
                              <a:gd name="T19" fmla="*/ 9167 h 73"/>
                              <a:gd name="T20" fmla="+- 0 1108 1076"/>
                              <a:gd name="T21" fmla="*/ T20 w 73"/>
                              <a:gd name="T22" fmla="+- 0 9135 9135"/>
                              <a:gd name="T23" fmla="*/ 9135 h 73"/>
                              <a:gd name="T24" fmla="+- 0 1118 1076"/>
                              <a:gd name="T25" fmla="*/ T24 w 73"/>
                              <a:gd name="T26" fmla="+- 0 9135 9135"/>
                              <a:gd name="T27" fmla="*/ 9135 h 73"/>
                              <a:gd name="T28" fmla="+- 0 1149 1076"/>
                              <a:gd name="T29" fmla="*/ T28 w 73"/>
                              <a:gd name="T30" fmla="+- 0 9167 9135"/>
                              <a:gd name="T31" fmla="*/ 9167 h 73"/>
                              <a:gd name="T32" fmla="+- 0 1149 1076"/>
                              <a:gd name="T33" fmla="*/ T32 w 73"/>
                              <a:gd name="T34" fmla="+- 0 9177 9135"/>
                              <a:gd name="T35" fmla="*/ 9177 h 73"/>
                              <a:gd name="T36" fmla="+- 0 1118 1076"/>
                              <a:gd name="T37" fmla="*/ T36 w 73"/>
                              <a:gd name="T38" fmla="+- 0 9208 9135"/>
                              <a:gd name="T39" fmla="*/ 920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3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E3149" id="Group 46" o:spid="_x0000_s1026" style="position:absolute;margin-left:32.8pt;margin-top:6.15pt;width:3.65pt;height:3.65pt;z-index:-251652096" coordorigin="1076,9135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Ea2gQAAPkPAAAOAAAAZHJzL2Uyb0RvYy54bWykV9tupEYQfY+Uf2jxmGg8NDAXkMer7Hpn&#10;FclJVlryAT1cBhSgScN47ET591RVA9M4YI8cPwyN+1B96py+1e2Hp7Jgj4lqclntLH5jWyypIhnn&#10;1XFn/R7uF1uLNa2oYlHIKtlZz0ljfbj7/rvbcx0kjsxkESeKQZCqCc71zsratg6WyybKklI0N7JO&#10;KuhMpSpFC6/quIyVOEP0slg6tr1enqWKayWjpGngv/e607qj+GmaRO1vadokLSt2FnBr6VfR7wF/&#10;l3e3IjgqUWd51NEQ72BRiryCQYdQ96IV7KTy/4Qq80jJRqbtTSTLpUzTPEooB8iG2y+y+aLkqaZc&#10;jsH5WA8ygbQvdHp32OjXx6+K5TF4twV9KlGCSTQu89aozrk+BgD6oupv9VelU4Tmg4z+aKB7+bIf&#10;348azA7nX2QM8cSplaTOU6pKDAF5sycy4XkwIXlqWQT/9NbuamWxCHp0kyyKMvARv+H2Zm0x6PS5&#10;u9L2Rdnn7tuNqz+EJ3ITgR6QSHakMCOYas1Fzeb/qfktE3VCJjUo1KAm79XcqyTBCcy8jRaUcL2a&#10;jSml0YMsG1D8TREnBOmlnJFDBNGpab8kkrwQjw9NSxofY2iRw3E3EUKYEmlZwIr4ccFsxjnfMhqv&#10;w/cwyFXDfliy0GZnpg2A5TBEcnoIRfIde8suDl5gYOAQiUDZRCyvB3WsINYUK5hFQ6zQm2QFU8nI&#10;b5bVpodBfrOsYKczYnFuu5Os/B6GWm0nWfGx7LO0uKn7LC8+lh6VmiTGTe1D7kxTG2vv881m0kdu&#10;ik+oKSP5WP95aqYBIV9PUxsb4PP1DDXTAUJNUXPGHoCd05PMMT0InZnJP7YAJ/6kao5pAaEmqY09&#10;mF2VjulB6EyvAGdswTw104J5amMPOPf8ybnmmB6EzvQycMcWzBrqmhbMGuqOPZil5poehO70MnDH&#10;FswuAziiLnvQ7DJwxx7MGuqaHoTu9DJwxxbMbh6uacFo84BzczgKRNafDtFT1R0P0GIC73c2Heq1&#10;bPBgDsEFOJbD/ugFFJ4lM2DQBcF0IsJ4r4OBKYJhu9On+uto3McITteDN4NzEJXg/lXRcb0jHJbq&#10;NWRwDRL8ukxxXSAcpvQ10XGuEvy6VHH+EHyUqlao81bBjfnlXVlZDO7KB2Qkglq0OCX6JjvvLLxm&#10;ZPTA/5byMQkl9bc4LzxYdzDocCW79BeVicP1aeL63v5ZUzRHpzBE63v7p0bBxgGhYGQtYt/ZP00Q&#10;DPsaqGNFhQII1UfonzpSl+LrIFQJSL0xXod6g/pLTTUd4Ifu0MV3sAndNW57jSzyeJ8XBRrUqOPh&#10;U6HYo8DqiP46MUawghZyJfGzXiv8HK6Z3UzACydVO3/73PHsj46/2K+3m4W391YLf2NvFzb3P/pr&#10;2/O9+/0/uG1wL8jyOE6qh7xK+sqLe9fdxbsaUNdMVHvhPPRXsNoor3ckCaVWFUN2IsgSEX/u2q3I&#10;C91ejhmTyJB2/yQhoM7Ql3ZdZBxk/AwXeCV11QlVMjQyqf6y2Bkqzp3V/HkSKrFY8XMFRYjPPQ8m&#10;bksv3mqDNxBl9hzMHlFFEGpntRbsxdj81Oqy9lSr/JjBSJy0qORPUH2lOV7xiZ9m1b1AHUQtqi8p&#10;l64WxgLWfCfUpWK/+xcAAP//AwBQSwMEFAAGAAgAAAAhAEd8hGPdAAAABwEAAA8AAABkcnMvZG93&#10;bnJldi54bWxMjs1Kw0AUhfeC7zBcwZ2dJKXRxkxKKeqqCLZC6W6auU1CM3dCZpqkb+91pcvzwzlf&#10;vppsKwbsfeNIQTyLQCCVzjRUKfjevz+9gPBBk9GtI1RwQw+r4v4u15lxI33hsAuV4BHymVZQh9Bl&#10;UvqyRqv9zHVInJ1db3Vg2VfS9HrkcdvKJIpSaXVD/FDrDjc1lpfd1Sr4GPW4nsdvw/Zy3tyO+8Xn&#10;YRujUo8P0/oVRMAp/JXhF5/RoWCmk7uS8aJVkC5SbrKfzEFw/pwsQZxYL1OQRS7/8xc/AAAA//8D&#10;AFBLAQItABQABgAIAAAAIQC2gziS/gAAAOEBAAATAAAAAAAAAAAAAAAAAAAAAABbQ29udGVudF9U&#10;eXBlc10ueG1sUEsBAi0AFAAGAAgAAAAhADj9If/WAAAAlAEAAAsAAAAAAAAAAAAAAAAALwEAAF9y&#10;ZWxzLy5yZWxzUEsBAi0AFAAGAAgAAAAhABDJ0RraBAAA+Q8AAA4AAAAAAAAAAAAAAAAALgIAAGRy&#10;cy9lMm9Eb2MueG1sUEsBAi0AFAAGAAgAAAAhAEd8hGPdAAAABwEAAA8AAAAAAAAAAAAAAAAANAcA&#10;AGRycy9kb3ducmV2LnhtbFBLBQYAAAAABAAEAPMAAAA+CAAAAAA=&#10;">
                <v:shape id="Freeform 47" o:spid="_x0000_s1027" style="position:absolute;left:1076;top:9135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z3vwAAANwAAAAPAAAAZHJzL2Rvd25yZXYueG1sRE9Na8JA&#10;EL0X/A/LCF6KbuLBanQVLQi9NhXPQ3ZMotnZmJ2a9N93hUJv83ifs9kNrlEP6kLt2UA6S0ARF97W&#10;XBo4fR2nS1BBkC02nsnADwXYbUcvG8ys7/mTHrmUKoZwyNBAJdJmWoeiIodh5lviyF1851Ai7Ept&#10;O+xjuGv0PEkW2mHNsaHClt4rKm75tzOwojdeuTqV5H6VPj/Nz698cMZMxsN+DUpokH/xn/vDxvnL&#10;FJ7PxAv09hcAAP//AwBQSwECLQAUAAYACAAAACEA2+H2y+4AAACFAQAAEwAAAAAAAAAAAAAAAAAA&#10;AAAAW0NvbnRlbnRfVHlwZXNdLnhtbFBLAQItABQABgAIAAAAIQBa9CxbvwAAABUBAAALAAAAAAAA&#10;AAAAAAAAAB8BAABfcmVscy8ucmVsc1BLAQItABQABgAIAAAAIQDJjMz3vwAAANwAAAAPAAAAAAAA&#10;AAAAAAAAAAcCAABkcnMvZG93bnJldi54bWxQSwUGAAAAAAMAAwC3AAAA8wIAAAAA&#10;" path="m42,73r-10,l27,73,,42,,32,32,,42,,73,32r,10l42,73e" fillcolor="black" stroked="f">
                  <v:path arrowok="t" o:connecttype="custom" o:connectlocs="42,9208;32,9208;27,9208;0,9177;0,9167;32,9135;42,9135;73,9167;73,9177;42,9208" o:connectangles="0,0,0,0,0,0,0,0,0,0"/>
                </v:shape>
              </v:group>
            </w:pict>
          </mc:Fallback>
        </mc:AlternateContent>
      </w:r>
      <w:r w:rsidR="003D11FD" w:rsidRPr="003E7FB4">
        <w:rPr>
          <w:rFonts w:eastAsia="Arial Unicode MS" w:cs="Arial"/>
          <w:sz w:val="20"/>
          <w:szCs w:val="20"/>
        </w:rPr>
        <w:t>Le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collier</w:t>
      </w:r>
      <w:r w:rsidR="003D11FD" w:rsidRPr="003E7FB4">
        <w:rPr>
          <w:rFonts w:eastAsia="Arial Unicode MS" w:cs="Arial"/>
          <w:spacing w:val="11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(5)</w:t>
      </w:r>
      <w:r w:rsidR="003D11FD"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;</w:t>
      </w:r>
      <w:r w:rsidR="003D11FD" w:rsidRPr="003E7FB4">
        <w:rPr>
          <w:rFonts w:eastAsia="Arial Unicode MS" w:cs="Arial"/>
          <w:spacing w:val="2"/>
          <w:sz w:val="20"/>
          <w:szCs w:val="20"/>
        </w:rPr>
        <w:t xml:space="preserve"> </w:t>
      </w:r>
      <w:r w:rsidR="00CB4A13">
        <w:rPr>
          <w:rFonts w:eastAsia="Arial Unicode MS" w:cs="Arial"/>
          <w:sz w:val="20"/>
          <w:szCs w:val="20"/>
        </w:rPr>
        <w:t>à</w:t>
      </w:r>
      <w:r w:rsidR="003D11FD"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l’aide</w:t>
      </w:r>
      <w:r w:rsidR="003D11FD"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d’une</w:t>
      </w:r>
      <w:r w:rsidR="003D11FD"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pince</w:t>
      </w:r>
      <w:r w:rsidR="003D11FD"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w w:val="102"/>
          <w:sz w:val="20"/>
          <w:szCs w:val="20"/>
        </w:rPr>
        <w:t>universelle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3D11FD" w:rsidRPr="003E7FB4" w:rsidRDefault="008C6C4E" w:rsidP="003D11FD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E290859">
                <wp:simplePos x="0" y="0"/>
                <wp:positionH relativeFrom="column">
                  <wp:posOffset>416560</wp:posOffset>
                </wp:positionH>
                <wp:positionV relativeFrom="paragraph">
                  <wp:posOffset>71755</wp:posOffset>
                </wp:positionV>
                <wp:extent cx="46355" cy="46355"/>
                <wp:effectExtent l="4445" t="1270" r="6350" b="9525"/>
                <wp:wrapNone/>
                <wp:docPr id="17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9398"/>
                          <a:chExt cx="73" cy="73"/>
                        </a:xfrm>
                      </wpg:grpSpPr>
                      <wps:wsp>
                        <wps:cNvPr id="179" name="Freeform 49"/>
                        <wps:cNvSpPr>
                          <a:spLocks/>
                        </wps:cNvSpPr>
                        <wps:spPr bwMode="auto">
                          <a:xfrm>
                            <a:off x="1076" y="9398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9471 9398"/>
                              <a:gd name="T3" fmla="*/ 9471 h 73"/>
                              <a:gd name="T4" fmla="+- 0 1108 1076"/>
                              <a:gd name="T5" fmla="*/ T4 w 73"/>
                              <a:gd name="T6" fmla="+- 0 9471 9398"/>
                              <a:gd name="T7" fmla="*/ 9471 h 73"/>
                              <a:gd name="T8" fmla="+- 0 1103 1076"/>
                              <a:gd name="T9" fmla="*/ T8 w 73"/>
                              <a:gd name="T10" fmla="+- 0 9470 9398"/>
                              <a:gd name="T11" fmla="*/ 9470 h 73"/>
                              <a:gd name="T12" fmla="+- 0 1076 1076"/>
                              <a:gd name="T13" fmla="*/ T12 w 73"/>
                              <a:gd name="T14" fmla="+- 0 9440 9398"/>
                              <a:gd name="T15" fmla="*/ 9440 h 73"/>
                              <a:gd name="T16" fmla="+- 0 1076 1076"/>
                              <a:gd name="T17" fmla="*/ T16 w 73"/>
                              <a:gd name="T18" fmla="+- 0 9430 9398"/>
                              <a:gd name="T19" fmla="*/ 9430 h 73"/>
                              <a:gd name="T20" fmla="+- 0 1108 1076"/>
                              <a:gd name="T21" fmla="*/ T20 w 73"/>
                              <a:gd name="T22" fmla="+- 0 9398 9398"/>
                              <a:gd name="T23" fmla="*/ 9398 h 73"/>
                              <a:gd name="T24" fmla="+- 0 1118 1076"/>
                              <a:gd name="T25" fmla="*/ T24 w 73"/>
                              <a:gd name="T26" fmla="+- 0 9398 9398"/>
                              <a:gd name="T27" fmla="*/ 9398 h 73"/>
                              <a:gd name="T28" fmla="+- 0 1149 1076"/>
                              <a:gd name="T29" fmla="*/ T28 w 73"/>
                              <a:gd name="T30" fmla="+- 0 9430 9398"/>
                              <a:gd name="T31" fmla="*/ 9430 h 73"/>
                              <a:gd name="T32" fmla="+- 0 1149 1076"/>
                              <a:gd name="T33" fmla="*/ T32 w 73"/>
                              <a:gd name="T34" fmla="+- 0 9440 9398"/>
                              <a:gd name="T35" fmla="*/ 9440 h 73"/>
                              <a:gd name="T36" fmla="+- 0 1118 1076"/>
                              <a:gd name="T37" fmla="*/ T36 w 73"/>
                              <a:gd name="T38" fmla="+- 0 9471 9398"/>
                              <a:gd name="T39" fmla="*/ 947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4B1B6" id="Group 48" o:spid="_x0000_s1026" style="position:absolute;margin-left:32.8pt;margin-top:5.65pt;width:3.65pt;height:3.65pt;z-index:-251651072" coordorigin="1076,9398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g+3AQAAPkPAAAOAAAAZHJzL2Uyb0RvYy54bWykV11vo0YUfa/U/zDisZVjBvAHKM6qu1lH&#10;ldLdlZb+gDFgg4oZOuA4adX/3nvvMPaQgmOleTBD5nA595y5zNzbD8/7kj1lqilktXL4jeuwrEpk&#10;WlS7lfN7vJ4sHda0okpFKats5bxkjfPh7scfbo91lHkyl2WaKQZBqiY61isnb9s6mk6bJM/2ormR&#10;dVbB5FaqvWjhVu2mqRJHiL4vp57rzqdHqdJaySRrGvjvvZ507ij+dpsl7dfttslaVq4c4NbSr6Lf&#10;Df5O725FtFOizoukoyHewWIvigpeegp1L1rBDqr4T6h9kSjZyG17k8j9VG63RZJRDpANd19l86Dk&#10;oaZcdtFxV59kAmlf6fTusMmXp2+KFSl4twCrKrEHk+i9LFiiOsd6FwHoQdXf629KpwjDR5n80cD0&#10;9PU83u80mG2Ov8kU4olDK0md563aYwjImz2TCS8nE7LnliXwz2Duz2YOS2BGD8miJAcf8RnuLuYO&#10;g8nQD4mgiJL8c/fswtcPwhW5iUi/kEh2pDAjWGrNWc3m/6n5PRd1RiY1KNRJzdCouVZZhguYBaEW&#10;lHBGzcaW0ppBlg0o/qaIA4IYKUfkAMUOTfuQSfJCPD02LWm8S2FEDqfdQoihZLb7Eiri5wlzGed8&#10;yeh9Hd7AuIH9NGWxy45MGwDlcIrkGQhFCoMFZ2cHzzAwUL8QIhEoH4gVGFDHyh1mBavoFCsOBlnB&#10;UrLyG2W1MLBLrKB8rFicu/6gVrAuzqyWg6x4X3ag5Q6KxW3dCTWkFu9Lj/4NEuO29jH3hqn1tQ+D&#10;YISaLT6hBqn19R+nZhsQ8/kwtb4BYeCPULMdINQQNa/vAdg5vMg824PYG1n8fQtw4Q8a6tkWEGqQ&#10;Wt+D0ar0bA9ib7gCvL4F49RsC8ap9T3gPAgH15pnexB7w2Xg9y0YNdS3LRg11O97MErNtz2I/eEy&#10;8PsWjJaBb1swWgZ+34NRQ33bg9gfLgO/b8HoN823LSCUWWuwb562ApGb3SF5rrrtAUZM4PnOpU29&#10;lg1uzDG4ANtybLZeQOFeMgIGXRC86Pbpy2BgimD43Old/TIav2MEn10HB1EJTrsz5H45OtY7wqFU&#10;ryGDNUjw6zLFukA4LOlrouNaJfh1qeL6IXgvVZ1y562CE/Prs7JyGJyVN8hIRLVocUmYITuuHDxm&#10;5HTB/+7lUxZLmm9xXQRQd/DS05HsPF9WNg7r08aZWXOtKZqnU1h4nT5m1lw1Cj4cEArerEU0k+Zq&#10;g+C1l0AdK2oUQCgTwVx1pC7FyyBUCUi98b4O9Qb115pqOsAP3aGD78kmdNc67TWyLNJ1UZZoUKN2&#10;m0+lYk8CuyP668TowUoq5EriY0YrfByOmd1KwAMndTt/h9wL3I9eOFnPl4tJsA5mk3DhLicuDz+G&#10;czcIg/v1P/jZ4EGUF2maVY9FlZnOiwfXncW7HlD3TNR74ToMZ1BtlNc7koRWq0ohOxHlmUg/d+NW&#10;FKUeT/uMSWRI21xJCOgz9KFdNxkbmb7AAV5J3XVClwyDXKq/HHaEjnPlNH8ehMocVv5aQRMScjhM&#10;QYtKN8FsgScQZc9s7BlRJRBq5bQOfItx+KnVbe2hVsUuhzdx0qKSv0D3tS3wiE/8NKvuBvogGlF/&#10;Sbl0vTA2sPY9oc4d+92/AAAA//8DAFBLAwQUAAYACAAAACEA/zwDYtwAAAAHAQAADwAAAGRycy9k&#10;b3ducmV2LnhtbEyOT0vDQBDF74LfYRnBm92kpbHGbEop6qkItoJ4mybTJDQ7G7LbJP32jic9vj+8&#10;98vWk23VQL1vHBuIZxEo4sKVDVcGPg+vDytQPiCX2DomA1fysM5vbzJMSzfyBw37UCkZYZ+igTqE&#10;LtXaFzVZ9DPXEUt2cr3FILKvdNnjKOO21fMoSrTFhuWhxo62NRXn/cUaeBtx3Czil2F3Pm2v34fl&#10;+9cuJmPu76bNM6hAU/grwy++oEMuTEd34dKr1kCyTKQpfrwAJfnj/AnUUfQqAZ1n+j9//gMAAP//&#10;AwBQSwECLQAUAAYACAAAACEAtoM4kv4AAADhAQAAEwAAAAAAAAAAAAAAAAAAAAAAW0NvbnRlbnRf&#10;VHlwZXNdLnhtbFBLAQItABQABgAIAAAAIQA4/SH/1gAAAJQBAAALAAAAAAAAAAAAAAAAAC8BAABf&#10;cmVscy8ucmVsc1BLAQItABQABgAIAAAAIQDthZg+3AQAAPkPAAAOAAAAAAAAAAAAAAAAAC4CAABk&#10;cnMvZTJvRG9jLnhtbFBLAQItABQABgAIAAAAIQD/PANi3AAAAAcBAAAPAAAAAAAAAAAAAAAAADYH&#10;AABkcnMvZG93bnJldi54bWxQSwUGAAAAAAQABADzAAAAPwgAAAAA&#10;">
                <v:shape id="Freeform 49" o:spid="_x0000_s1027" style="position:absolute;left:1076;top:939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DWvwAAANwAAAAPAAAAZHJzL2Rvd25yZXYueG1sRE9Na8JA&#10;EL0X/A/LCL0U3eihmugqVhC8NhXPQ3ZMotnZmJ2a9N+7hUJv83ifs94OrlEP6kLt2cBsmoAiLryt&#10;uTRw+jpMlqCCIFtsPJOBHwqw3Yxe1phZ3/MnPXIpVQzhkKGBSqTNtA5FRQ7D1LfEkbv4zqFE2JXa&#10;dtjHcNfoeZK8a4c1x4YKW9pXVNzyb2cgpQWnrp5Jcr9Kn5/m5zf+cMa8jofdCpTQIP/iP/fRxvmL&#10;FH6fiRfozRMAAP//AwBQSwECLQAUAAYACAAAACEA2+H2y+4AAACFAQAAEwAAAAAAAAAAAAAAAAAA&#10;AAAAW0NvbnRlbnRfVHlwZXNdLnhtbFBLAQItABQABgAIAAAAIQBa9CxbvwAAABUBAAALAAAAAAAA&#10;AAAAAAAAAB8BAABfcmVscy8ucmVsc1BLAQItABQABgAIAAAAIQACL7DWvwAAANwAAAAPAAAAAAAA&#10;AAAAAAAAAAcCAABkcnMvZG93bnJldi54bWxQSwUGAAAAAAMAAwC3AAAA8wIAAAAA&#10;" path="m42,73r-10,l27,72,,42,,32,32,,42,,73,32r,10l42,73e" fillcolor="black" stroked="f">
                  <v:path arrowok="t" o:connecttype="custom" o:connectlocs="42,9471;32,9471;27,9470;0,9440;0,9430;32,9398;42,9398;73,9430;73,9440;42,9471" o:connectangles="0,0,0,0,0,0,0,0,0,0"/>
                </v:shape>
              </v:group>
            </w:pict>
          </mc:Fallback>
        </mc:AlternateContent>
      </w:r>
      <w:r w:rsidR="003D11FD" w:rsidRPr="003E7FB4">
        <w:rPr>
          <w:rFonts w:eastAsia="Arial Unicode MS" w:cs="Arial"/>
          <w:sz w:val="20"/>
          <w:szCs w:val="20"/>
        </w:rPr>
        <w:t>Le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soufflet</w:t>
      </w:r>
      <w:r w:rsidR="003D11FD" w:rsidRPr="003E7FB4">
        <w:rPr>
          <w:rFonts w:eastAsia="Arial Unicode MS" w:cs="Arial"/>
          <w:spacing w:val="13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de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crémaillère</w:t>
      </w:r>
      <w:r w:rsidR="003D11FD" w:rsidRPr="003E7FB4">
        <w:rPr>
          <w:rFonts w:eastAsia="Arial Unicode MS" w:cs="Arial"/>
          <w:spacing w:val="20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de</w:t>
      </w:r>
      <w:r w:rsidR="003D11FD"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sz w:val="20"/>
          <w:szCs w:val="20"/>
        </w:rPr>
        <w:t>direction</w:t>
      </w:r>
      <w:r w:rsidR="003D11FD"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="003D11FD" w:rsidRPr="003E7FB4">
        <w:rPr>
          <w:rFonts w:eastAsia="Arial Unicode MS" w:cs="Arial"/>
          <w:w w:val="102"/>
          <w:sz w:val="20"/>
          <w:szCs w:val="20"/>
        </w:rPr>
        <w:t>(6)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3D11FD" w:rsidRPr="003E7FB4" w:rsidRDefault="003D11FD" w:rsidP="003D11FD">
      <w:pPr>
        <w:spacing w:before="4" w:line="190" w:lineRule="exact"/>
        <w:rPr>
          <w:rFonts w:cs="Arial"/>
          <w:sz w:val="20"/>
          <w:szCs w:val="20"/>
        </w:rPr>
      </w:pPr>
    </w:p>
    <w:p w:rsidR="003D11FD" w:rsidRPr="003E7FB4" w:rsidRDefault="003D11FD" w:rsidP="003D11FD">
      <w:pPr>
        <w:jc w:val="left"/>
        <w:rPr>
          <w:rFonts w:eastAsia="Arial Unicode MS" w:cs="Arial"/>
          <w:w w:val="102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Braquer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fond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vers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droite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et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revenir</w:t>
      </w:r>
      <w:r w:rsidRPr="003E7FB4">
        <w:rPr>
          <w:rFonts w:eastAsia="Arial Unicode MS" w:cs="Arial"/>
          <w:spacing w:val="1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d’un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1/4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tour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(Direction</w:t>
      </w:r>
      <w:r w:rsidRPr="003E7FB4">
        <w:rPr>
          <w:rFonts w:eastAsia="Arial Unicode MS" w:cs="Arial"/>
          <w:spacing w:val="17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gauche</w:t>
      </w:r>
      <w:r w:rsidRPr="003E7FB4">
        <w:rPr>
          <w:rFonts w:eastAsia="Arial Unicode MS" w:cs="Arial"/>
          <w:w w:val="102"/>
          <w:sz w:val="20"/>
          <w:szCs w:val="20"/>
        </w:rPr>
        <w:t xml:space="preserve">). </w:t>
      </w:r>
    </w:p>
    <w:p w:rsidR="003D11FD" w:rsidRPr="003E7FB4" w:rsidRDefault="003D11FD" w:rsidP="003D11FD">
      <w:pPr>
        <w:jc w:val="left"/>
        <w:rPr>
          <w:rFonts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Braquer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fond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vers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gauche</w:t>
      </w:r>
      <w:r w:rsidRPr="003E7FB4">
        <w:rPr>
          <w:rFonts w:eastAsia="Arial Unicode MS" w:cs="Arial"/>
          <w:spacing w:val="1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et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revenir</w:t>
      </w:r>
      <w:r w:rsidRPr="003E7FB4">
        <w:rPr>
          <w:rFonts w:eastAsia="Arial Unicode MS" w:cs="Arial"/>
          <w:spacing w:val="1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d’un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1/4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tour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(Direction</w:t>
      </w:r>
      <w:r w:rsidRPr="003E7FB4">
        <w:rPr>
          <w:rFonts w:eastAsia="Arial Unicode MS" w:cs="Arial"/>
          <w:spacing w:val="17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à</w:t>
      </w:r>
      <w:r w:rsidRPr="003E7FB4">
        <w:rPr>
          <w:rFonts w:eastAsia="Arial Unicode MS" w:cs="Arial"/>
          <w:spacing w:val="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droite</w:t>
      </w:r>
      <w:r w:rsidRPr="003E7FB4">
        <w:rPr>
          <w:rFonts w:eastAsia="Arial Unicode MS" w:cs="Arial"/>
          <w:w w:val="102"/>
          <w:sz w:val="20"/>
          <w:szCs w:val="20"/>
        </w:rPr>
        <w:t>).</w:t>
      </w:r>
    </w:p>
    <w:p w:rsidR="006A42BF" w:rsidRDefault="006A42BF">
      <w:pPr>
        <w:jc w:val="left"/>
        <w:rPr>
          <w:rFonts w:cs="Arial"/>
          <w:szCs w:val="22"/>
        </w:rPr>
      </w:pPr>
    </w:p>
    <w:p w:rsidR="006A42BF" w:rsidRDefault="006A42BF">
      <w:pPr>
        <w:jc w:val="left"/>
        <w:rPr>
          <w:rFonts w:cs="Arial"/>
          <w:szCs w:val="22"/>
        </w:rPr>
      </w:pPr>
    </w:p>
    <w:p w:rsidR="006A42BF" w:rsidRDefault="006A42BF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D304C4" w:rsidRDefault="00D304C4" w:rsidP="00D304C4">
      <w:pPr>
        <w:spacing w:before="7" w:line="140" w:lineRule="exact"/>
        <w:rPr>
          <w:sz w:val="14"/>
          <w:szCs w:val="14"/>
        </w:rPr>
      </w:pPr>
    </w:p>
    <w:p w:rsidR="00D304C4" w:rsidRPr="00D304C4" w:rsidRDefault="00D304C4" w:rsidP="00D304C4">
      <w:pPr>
        <w:spacing w:line="191" w:lineRule="auto"/>
        <w:rPr>
          <w:rFonts w:eastAsia="Arial Unicode MS" w:cs="Arial"/>
          <w:sz w:val="20"/>
          <w:szCs w:val="20"/>
        </w:rPr>
      </w:pPr>
      <w:r w:rsidRPr="00D304C4">
        <w:rPr>
          <w:rFonts w:eastAsia="Arial Unicode MS" w:cs="Arial"/>
          <w:sz w:val="20"/>
          <w:szCs w:val="20"/>
        </w:rPr>
        <w:t>Positionner</w:t>
      </w:r>
      <w:r w:rsidRPr="00D304C4">
        <w:rPr>
          <w:rFonts w:eastAsia="Arial Unicode MS" w:cs="Arial"/>
          <w:spacing w:val="20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l’outil</w:t>
      </w:r>
      <w:r w:rsidRPr="00D304C4">
        <w:rPr>
          <w:rFonts w:eastAsia="Arial Unicode MS" w:cs="Arial"/>
          <w:spacing w:val="10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[0721-B]</w:t>
      </w:r>
      <w:r w:rsidRPr="00D304C4">
        <w:rPr>
          <w:rFonts w:eastAsia="Arial Unicode MS" w:cs="Arial"/>
          <w:spacing w:val="15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sur</w:t>
      </w:r>
      <w:r w:rsidRPr="00D304C4">
        <w:rPr>
          <w:rFonts w:eastAsia="Arial Unicode MS" w:cs="Arial"/>
          <w:spacing w:val="6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la</w:t>
      </w:r>
      <w:r w:rsidRPr="00D304C4">
        <w:rPr>
          <w:rFonts w:eastAsia="Arial Unicode MS" w:cs="Arial"/>
          <w:spacing w:val="4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denture</w:t>
      </w:r>
      <w:r w:rsidRPr="00D304C4">
        <w:rPr>
          <w:rFonts w:eastAsia="Arial Unicode MS" w:cs="Arial"/>
          <w:spacing w:val="14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de</w:t>
      </w:r>
      <w:r w:rsidRPr="00D304C4">
        <w:rPr>
          <w:rFonts w:eastAsia="Arial Unicode MS" w:cs="Arial"/>
          <w:spacing w:val="5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crémaillère</w:t>
      </w:r>
      <w:r w:rsidRPr="00D304C4">
        <w:rPr>
          <w:rFonts w:eastAsia="Arial Unicode MS" w:cs="Arial"/>
          <w:spacing w:val="20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afin</w:t>
      </w:r>
      <w:r w:rsidRPr="00D304C4">
        <w:rPr>
          <w:rFonts w:eastAsia="Arial Unicode MS" w:cs="Arial"/>
          <w:spacing w:val="7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que</w:t>
      </w:r>
      <w:r w:rsidRPr="00D304C4">
        <w:rPr>
          <w:rFonts w:eastAsia="Arial Unicode MS" w:cs="Arial"/>
          <w:spacing w:val="7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ses</w:t>
      </w:r>
      <w:r w:rsidRPr="00D304C4">
        <w:rPr>
          <w:rFonts w:eastAsia="Arial Unicode MS" w:cs="Arial"/>
          <w:spacing w:val="7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appuis</w:t>
      </w:r>
      <w:r w:rsidRPr="00D304C4">
        <w:rPr>
          <w:rFonts w:eastAsia="Arial Unicode MS" w:cs="Arial"/>
          <w:spacing w:val="12"/>
          <w:sz w:val="20"/>
          <w:szCs w:val="20"/>
        </w:rPr>
        <w:t xml:space="preserve"> </w:t>
      </w:r>
      <w:proofErr w:type="spellStart"/>
      <w:r w:rsidRPr="00D304C4">
        <w:rPr>
          <w:rFonts w:eastAsia="Arial Unicode MS" w:cs="Arial"/>
          <w:sz w:val="20"/>
          <w:szCs w:val="20"/>
        </w:rPr>
        <w:t>rotulés</w:t>
      </w:r>
      <w:proofErr w:type="spellEnd"/>
      <w:r w:rsidRPr="00D304C4">
        <w:rPr>
          <w:rFonts w:eastAsia="Arial Unicode MS" w:cs="Arial"/>
          <w:spacing w:val="12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prennent</w:t>
      </w:r>
      <w:r w:rsidRPr="00D304C4">
        <w:rPr>
          <w:rFonts w:eastAsia="Arial Unicode MS" w:cs="Arial"/>
          <w:spacing w:val="16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appui</w:t>
      </w:r>
      <w:r w:rsidRPr="00D304C4">
        <w:rPr>
          <w:rFonts w:eastAsia="Arial Unicode MS" w:cs="Arial"/>
          <w:spacing w:val="10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sur</w:t>
      </w:r>
      <w:r w:rsidRPr="00D304C4">
        <w:rPr>
          <w:rFonts w:eastAsia="Arial Unicode MS" w:cs="Arial"/>
          <w:spacing w:val="6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le</w:t>
      </w:r>
      <w:r w:rsidRPr="00D304C4">
        <w:rPr>
          <w:rFonts w:eastAsia="Arial Unicode MS" w:cs="Arial"/>
          <w:spacing w:val="4"/>
          <w:sz w:val="20"/>
          <w:szCs w:val="20"/>
        </w:rPr>
        <w:t xml:space="preserve"> </w:t>
      </w:r>
      <w:r w:rsidRPr="00D304C4">
        <w:rPr>
          <w:rFonts w:eastAsia="Arial Unicode MS" w:cs="Arial"/>
          <w:w w:val="102"/>
          <w:sz w:val="20"/>
          <w:szCs w:val="20"/>
        </w:rPr>
        <w:t xml:space="preserve">berceau. </w:t>
      </w:r>
      <w:proofErr w:type="spellStart"/>
      <w:r w:rsidRPr="00D304C4">
        <w:rPr>
          <w:rFonts w:eastAsia="Arial Unicode MS" w:cs="Arial"/>
          <w:sz w:val="20"/>
          <w:szCs w:val="20"/>
        </w:rPr>
        <w:t>Préserrer</w:t>
      </w:r>
      <w:proofErr w:type="spellEnd"/>
      <w:r w:rsidRPr="00D304C4">
        <w:rPr>
          <w:rFonts w:eastAsia="Arial Unicode MS" w:cs="Arial"/>
          <w:spacing w:val="17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les</w:t>
      </w:r>
      <w:r w:rsidRPr="00D304C4">
        <w:rPr>
          <w:rFonts w:eastAsia="Arial Unicode MS" w:cs="Arial"/>
          <w:spacing w:val="6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4</w:t>
      </w:r>
      <w:r w:rsidRPr="00D304C4">
        <w:rPr>
          <w:rFonts w:eastAsia="Arial Unicode MS" w:cs="Arial"/>
          <w:spacing w:val="3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vis</w:t>
      </w:r>
      <w:r w:rsidRPr="00D304C4">
        <w:rPr>
          <w:rFonts w:eastAsia="Arial Unicode MS" w:cs="Arial"/>
          <w:spacing w:val="6"/>
          <w:sz w:val="20"/>
          <w:szCs w:val="20"/>
        </w:rPr>
        <w:t xml:space="preserve"> </w:t>
      </w:r>
      <w:r w:rsidRPr="00D304C4">
        <w:rPr>
          <w:rFonts w:eastAsia="Arial Unicode MS" w:cs="Arial"/>
          <w:sz w:val="20"/>
          <w:szCs w:val="20"/>
        </w:rPr>
        <w:t>(en</w:t>
      </w:r>
      <w:r w:rsidRPr="00D304C4">
        <w:rPr>
          <w:rFonts w:eastAsia="Arial Unicode MS" w:cs="Arial"/>
          <w:spacing w:val="6"/>
          <w:sz w:val="20"/>
          <w:szCs w:val="20"/>
        </w:rPr>
        <w:t xml:space="preserve"> </w:t>
      </w:r>
      <w:r w:rsidRPr="00D304C4">
        <w:rPr>
          <w:rFonts w:eastAsia="Arial Unicode MS" w:cs="Arial"/>
          <w:w w:val="102"/>
          <w:sz w:val="20"/>
          <w:szCs w:val="20"/>
        </w:rPr>
        <w:t>"a").</w:t>
      </w:r>
    </w:p>
    <w:p w:rsidR="006A42BF" w:rsidRPr="00D304C4" w:rsidRDefault="00D304C4" w:rsidP="00D304C4">
      <w:pPr>
        <w:jc w:val="left"/>
        <w:rPr>
          <w:rFonts w:cs="Arial"/>
          <w:sz w:val="20"/>
          <w:szCs w:val="20"/>
        </w:rPr>
      </w:pPr>
      <w:r w:rsidRPr="00D304C4">
        <w:rPr>
          <w:rFonts w:eastAsia="Arial Unicode MS" w:cs="Arial"/>
          <w:position w:val="-1"/>
          <w:sz w:val="20"/>
          <w:szCs w:val="20"/>
        </w:rPr>
        <w:t>Mettre</w:t>
      </w:r>
      <w:r w:rsidRPr="00D304C4">
        <w:rPr>
          <w:rFonts w:eastAsia="Arial Unicode MS" w:cs="Arial"/>
          <w:spacing w:val="12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en</w:t>
      </w:r>
      <w:r w:rsidRPr="00D304C4">
        <w:rPr>
          <w:rFonts w:eastAsia="Arial Unicode MS" w:cs="Arial"/>
          <w:spacing w:val="5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contact</w:t>
      </w:r>
      <w:r w:rsidRPr="00D304C4">
        <w:rPr>
          <w:rFonts w:eastAsia="Arial Unicode MS" w:cs="Arial"/>
          <w:spacing w:val="13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les</w:t>
      </w:r>
      <w:r w:rsidRPr="00D304C4">
        <w:rPr>
          <w:rFonts w:eastAsia="Arial Unicode MS" w:cs="Arial"/>
          <w:spacing w:val="6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2</w:t>
      </w:r>
      <w:r w:rsidRPr="00D304C4">
        <w:rPr>
          <w:rFonts w:eastAsia="Arial Unicode MS" w:cs="Arial"/>
          <w:spacing w:val="3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appuis</w:t>
      </w:r>
      <w:r w:rsidRPr="00D304C4">
        <w:rPr>
          <w:rFonts w:eastAsia="Arial Unicode MS" w:cs="Arial"/>
          <w:spacing w:val="12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avec</w:t>
      </w:r>
      <w:r w:rsidRPr="00D304C4">
        <w:rPr>
          <w:rFonts w:eastAsia="Arial Unicode MS" w:cs="Arial"/>
          <w:spacing w:val="9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le</w:t>
      </w:r>
      <w:r w:rsidRPr="00D304C4">
        <w:rPr>
          <w:rFonts w:eastAsia="Arial Unicode MS" w:cs="Arial"/>
          <w:spacing w:val="4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berceau</w:t>
      </w:r>
      <w:r w:rsidRPr="00D304C4">
        <w:rPr>
          <w:rFonts w:eastAsia="Arial Unicode MS" w:cs="Arial"/>
          <w:spacing w:val="15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position w:val="-1"/>
          <w:sz w:val="20"/>
          <w:szCs w:val="20"/>
        </w:rPr>
        <w:t>(en</w:t>
      </w:r>
      <w:r w:rsidRPr="00D304C4">
        <w:rPr>
          <w:rFonts w:eastAsia="Arial Unicode MS" w:cs="Arial"/>
          <w:spacing w:val="6"/>
          <w:position w:val="-1"/>
          <w:sz w:val="20"/>
          <w:szCs w:val="20"/>
        </w:rPr>
        <w:t xml:space="preserve"> </w:t>
      </w:r>
      <w:r w:rsidRPr="00D304C4">
        <w:rPr>
          <w:rFonts w:eastAsia="Arial Unicode MS" w:cs="Arial"/>
          <w:w w:val="102"/>
          <w:position w:val="-1"/>
          <w:sz w:val="20"/>
          <w:szCs w:val="20"/>
        </w:rPr>
        <w:t>"b").</w:t>
      </w:r>
    </w:p>
    <w:p w:rsidR="009264B5" w:rsidRDefault="003E7FB4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36736" behindDoc="1" locked="0" layoutInCell="1" allowOverlap="1" wp14:editId="14DEC1BF">
            <wp:simplePos x="0" y="0"/>
            <wp:positionH relativeFrom="column">
              <wp:posOffset>69215</wp:posOffset>
            </wp:positionH>
            <wp:positionV relativeFrom="paragraph">
              <wp:posOffset>164465</wp:posOffset>
            </wp:positionV>
            <wp:extent cx="5429250" cy="3178097"/>
            <wp:effectExtent l="19050" t="1905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58" cy="31826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4C4" w:rsidRDefault="00D304C4" w:rsidP="003E7FB4">
      <w:pPr>
        <w:tabs>
          <w:tab w:val="left" w:pos="3090"/>
        </w:tabs>
        <w:jc w:val="left"/>
        <w:rPr>
          <w:rFonts w:cs="Arial"/>
          <w:szCs w:val="22"/>
        </w:rPr>
      </w:pPr>
    </w:p>
    <w:p w:rsidR="003E7FB4" w:rsidRDefault="003E7FB4" w:rsidP="003E7FB4">
      <w:pPr>
        <w:tabs>
          <w:tab w:val="left" w:pos="3090"/>
        </w:tabs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C031F3" w:rsidRDefault="00C031F3">
      <w:pPr>
        <w:jc w:val="left"/>
        <w:rPr>
          <w:rFonts w:cs="Arial"/>
          <w:szCs w:val="22"/>
        </w:rPr>
      </w:pPr>
    </w:p>
    <w:p w:rsidR="00C031F3" w:rsidRDefault="00C031F3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3E7FB4" w:rsidRDefault="003E7FB4" w:rsidP="003E7FB4">
      <w:pPr>
        <w:spacing w:line="225" w:lineRule="exact"/>
        <w:ind w:left="142" w:right="-2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sz w:val="15"/>
          <w:szCs w:val="15"/>
        </w:rPr>
        <w:t>Figure</w:t>
      </w:r>
      <w:r>
        <w:rPr>
          <w:rFonts w:ascii="Arial Unicode MS" w:eastAsia="Arial Unicode MS" w:hAnsi="Arial Unicode MS" w:cs="Arial Unicode MS"/>
          <w:spacing w:val="1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sz w:val="15"/>
          <w:szCs w:val="15"/>
        </w:rPr>
        <w:t>:</w:t>
      </w:r>
      <w:r>
        <w:rPr>
          <w:rFonts w:ascii="Arial Unicode MS" w:eastAsia="Arial Unicode MS" w:hAnsi="Arial Unicode MS" w:cs="Arial Unicode MS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w w:val="103"/>
          <w:sz w:val="15"/>
          <w:szCs w:val="15"/>
        </w:rPr>
        <w:t>B3EG0P0D</w:t>
      </w:r>
    </w:p>
    <w:p w:rsidR="003E7FB4" w:rsidRDefault="003E7FB4" w:rsidP="003E7FB4">
      <w:pPr>
        <w:spacing w:before="7" w:line="140" w:lineRule="exact"/>
        <w:rPr>
          <w:sz w:val="14"/>
          <w:szCs w:val="14"/>
        </w:rPr>
      </w:pPr>
    </w:p>
    <w:p w:rsidR="003E7FB4" w:rsidRPr="003E7FB4" w:rsidRDefault="003E7FB4" w:rsidP="003E7FB4">
      <w:pPr>
        <w:spacing w:line="191" w:lineRule="auto"/>
        <w:ind w:right="2268"/>
        <w:rPr>
          <w:rFonts w:eastAsia="Arial Unicode MS" w:cs="Arial"/>
          <w:w w:val="102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Positionner</w:t>
      </w:r>
      <w:r w:rsidRPr="003E7FB4">
        <w:rPr>
          <w:rFonts w:eastAsia="Arial Unicode MS" w:cs="Arial"/>
          <w:spacing w:val="2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l’outil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au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plus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près</w:t>
      </w:r>
      <w:r w:rsidRPr="003E7FB4">
        <w:rPr>
          <w:rFonts w:eastAsia="Arial Unicode MS" w:cs="Arial"/>
          <w:spacing w:val="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rotule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direction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(Suivant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flèche</w:t>
      </w:r>
      <w:r w:rsidRPr="003E7FB4">
        <w:rPr>
          <w:rFonts w:eastAsia="Arial Unicode MS" w:cs="Arial"/>
          <w:w w:val="102"/>
          <w:sz w:val="20"/>
          <w:szCs w:val="20"/>
        </w:rPr>
        <w:t xml:space="preserve">). </w:t>
      </w:r>
    </w:p>
    <w:p w:rsidR="003E7FB4" w:rsidRPr="003E7FB4" w:rsidRDefault="003E7FB4" w:rsidP="003E7FB4">
      <w:pPr>
        <w:spacing w:line="191" w:lineRule="auto"/>
        <w:ind w:right="2268"/>
        <w:rPr>
          <w:rFonts w:eastAsia="Arial Unicode MS"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Serrer</w:t>
      </w:r>
      <w:r w:rsidRPr="003E7FB4">
        <w:rPr>
          <w:rFonts w:eastAsia="Arial Unicode MS" w:cs="Arial"/>
          <w:spacing w:val="12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les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4</w:t>
      </w:r>
      <w:r w:rsidRPr="003E7FB4">
        <w:rPr>
          <w:rFonts w:eastAsia="Arial Unicode MS" w:cs="Arial"/>
          <w:spacing w:val="3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vis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(en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"a").</w:t>
      </w:r>
    </w:p>
    <w:p w:rsidR="00D304C4" w:rsidRDefault="008C6C4E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60325</wp:posOffset>
                </wp:positionV>
                <wp:extent cx="5429250" cy="3284855"/>
                <wp:effectExtent l="9525" t="13970" r="9525" b="6350"/>
                <wp:wrapNone/>
                <wp:docPr id="1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3284855"/>
                          <a:chOff x="748" y="879"/>
                          <a:chExt cx="9388" cy="5665"/>
                        </a:xfrm>
                      </wpg:grpSpPr>
                      <wps:wsp>
                        <wps:cNvPr id="176" name="Freeform 55"/>
                        <wps:cNvSpPr>
                          <a:spLocks/>
                        </wps:cNvSpPr>
                        <wps:spPr bwMode="auto">
                          <a:xfrm>
                            <a:off x="748" y="879"/>
                            <a:ext cx="9388" cy="5665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9388"/>
                              <a:gd name="T2" fmla="+- 0 879 879"/>
                              <a:gd name="T3" fmla="*/ 879 h 5665"/>
                              <a:gd name="T4" fmla="+- 0 10136 748"/>
                              <a:gd name="T5" fmla="*/ T4 w 9388"/>
                              <a:gd name="T6" fmla="+- 0 879 879"/>
                              <a:gd name="T7" fmla="*/ 879 h 5665"/>
                              <a:gd name="T8" fmla="+- 0 10136 748"/>
                              <a:gd name="T9" fmla="*/ T8 w 9388"/>
                              <a:gd name="T10" fmla="+- 0 6544 879"/>
                              <a:gd name="T11" fmla="*/ 6544 h 5665"/>
                              <a:gd name="T12" fmla="+- 0 748 748"/>
                              <a:gd name="T13" fmla="*/ T12 w 9388"/>
                              <a:gd name="T14" fmla="+- 0 6544 879"/>
                              <a:gd name="T15" fmla="*/ 6544 h 5665"/>
                              <a:gd name="T16" fmla="+- 0 748 748"/>
                              <a:gd name="T17" fmla="*/ T16 w 9388"/>
                              <a:gd name="T18" fmla="+- 0 879 879"/>
                              <a:gd name="T19" fmla="*/ 879 h 5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8" h="5665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  <a:lnTo>
                                  <a:pt x="9388" y="5665"/>
                                </a:lnTo>
                                <a:lnTo>
                                  <a:pt x="0" y="5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91"/>
                            <a:ext cx="8979" cy="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C33F6" id="Group 54" o:spid="_x0000_s1026" style="position:absolute;margin-left:5.45pt;margin-top:4.75pt;width:427.5pt;height:258.65pt;z-index:-251650048" coordorigin="748,879" coordsize="9388,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ebVGBQAAkA8AAA4AAABkcnMvZTJvRG9jLnhtbNxX227jNhB9L9B/&#10;IPTYwrGkyDchziK1nWCBbRt03Q+gJdoSVhJVUo6TFv33niFFR3LibLD7VgO2Kc1oOHMO56KrD49l&#10;wR6E0rms5l5w4XtMVIlM82o39/5c3w6mHtMNr1JeyErMvSehvQ/XP/5wdahjEcpMFqlQDEYqHR/q&#10;uZc1TR0PhzrJRMn1haxFBeFWqpI3uFS7Yar4AdbLYhj6/nh4kCqtlUyE1ri7tELv2tjfbkXS/L7d&#10;atGwYu7Bt8b8KvO7od/h9RWPd4rXWZ60bvBv8KLkeYVNj6aWvOFsr/IXpso8UVLLbXORyHIot9s8&#10;ESYGRBP4J9HcKbmvTSy7+LCrjzAB2hOcvtls8tvDvWJ5Cu4mI49VvARJZl82igidQ72LoXSn6s/1&#10;vbIhYvlJJl80xMNTOV3vrDLbHH6VKezxfSMNOo9bVZIJxM0eDQlPRxLEY8MS3BxF4SwcgasEsstw&#10;Gk1HI0tTkoFLem4S4VRBOp3MnGTVPj27nEJGj47GY/PckMd2W+Nq6xrFhQOnnzHV34fp54zXwlCl&#10;Ca4jpmOH6a0Sgo4xs9HQ9tBzmOouoB0JqWng/lUoX0Di4HwDEB4ne93cCWk44Q+fdGPTIcXKMJ22&#10;B2INOrZlgcz4ecB8hs3o2ybPUSlwSj8N2dpnB2b2bk06S6FTMpbAIDuyuDtaunRKsEQqGXNsIsOO&#10;WpHTMqYCP7gcv+YWjrX1ndyKzrgFnjoBnnFr4pTedAvnr2PqrFszp0ZuTc+4FfSBH4+i6DW8gi70&#10;Rul1xII++ud47MK/DsJzvvXxP+tbF/+3fOtTcM63LgfrYHzOtz4JZ/gMuhz0zxmqxs6lAc9cZiSP&#10;VZsaWDFOPc43ha2WmgrTGjyg9KwvKTVgAlqUR2eUAQwpT96lDFdJGUy/x3QACo26K4FvexIAVaNu&#10;6qlz3P63ASu00tMmqjyGJrqxdaDmDeFE8dKSHeaerT1ZW4tJUsoHsZZGpznpANjtWVpUXS1rBw6a&#10;fg1FJ3b/tTF2VHPF4qwmsgrW3ql2umlSSC0sCRSoIfoYPGHWKaqVvM2LAsrks4EknATmxGhZ5CkJ&#10;SabVbrMoFHvgNKaYT0tzTw3jQJUaY5ng6apdNzwv7NrES/ZQ/FsqqA2YOeSfmT9bTVfTaBCF49Ug&#10;8pfLwc3tIhqMb9H5l5fLxWIZ/EuuBVGc5WkqKvLOzURB9L7+2E5ndpo5TkW9KHrB3prPy2CHfTcM&#10;yIjF/Zvo0NBtd7TdfCPTJ3RKJe2Qh6EUi0yqvz12wIA39/Rfe66Ex4qPFbr9LIginIPGXESjSYgL&#10;1ZVsuhJeJTA19xoPaU/LRWOnyH2t8l2GnSytlbzBsLPNqZMa/6xX7QUGjuurOk9ifFtksXqB7Nen&#10;XjzV7CkWOzmX77JRcvVlXw8weOK45pu8yJsnM0SDdXKqerjPE5rx6KI7xKA62MEQctoW3ZgYc2r2&#10;IaR9npixkFVykaE4ihtdo2oQNM+3lJIHOr1gwJayvpUhXfYc2RR57fKE1m3IQP9kBn4FNTtfL2Wy&#10;L0XV2BcGJQpELyud5bUG5bEoNyKde+pjail8LXnC6Y3vz8JfBouRv0DyTFaDm1k0GUz81STyo2mw&#10;CBYuefZaAAZeLOv8+7OnLQltgrzIAB4TJLaEJH8AbFMddKNEk6Ay8XiLHG7vozocBQbmZ2QJ9HeN&#10;mbOxLZ2BPzPsmVJjxvbpDMO4HbxDezywn5v3a2XnTEYLQA1HTRF0MydUnQo53amar5HxP6xkjgDU&#10;CVriayqGee3Dqvde2b02Ws8v0tf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qU&#10;MzveAAAACAEAAA8AAABkcnMvZG93bnJldi54bWxMj0FLw0AQhe+C/2EZwZvdpJKQxmxKKeqpCLaC&#10;eJtmp0lodjdkt0n67x1P9vjxHm++Kdaz6cRIg2+dVRAvIhBkK6dbWyv4Orw9ZSB8QKuxc5YUXMnD&#10;ury/KzDXbrKfNO5DLXjE+hwVNCH0uZS+asigX7ieLGcnNxgMjEMt9YATj5tOLqMolQZbyxca7Gnb&#10;UHXeX4yC9wmnzXP8Ou7Op+3155B8fO9iUurxYd68gAg0h/8y/OmzOpTsdHQXq73omKMVNxWsEhAc&#10;Z2nCfFSQLNMMZFnI2wfKXwAAAP//AwBQSwMECgAAAAAAAAAhAAsFfO6BfAAAgXwAABUAAABkcnMv&#10;bWVkaWEvaW1hZ2UxLmpwZWf/2P/gABBKRklGAAEBAQBgAGAAAP/bAEMAAwICAwICAwMDAwQDAwQF&#10;CAUFBAQFCgcHBggMCgwMCwoLCw0OEhANDhEOCwsQFhARExQVFRUMDxcYFhQYEhQVFP/bAEMBAwQE&#10;BQQFCQUFCRQNCw0UFBQUFBQUFBQUFBQUFBQUFBQUFBQUFBQUFBQUFBQUFBQUFBQUFBQUFBQUFBQU&#10;FBQUFP/AABEIAWgC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vDPjlGH8X2h/6&#10;cUH/AJEkr3OvFPjXGG8U2p/6ck/9DegDzuCMAdKdKlKGC8UjvuFAGfMuHqWFOKjlPz/jVi3GcfWg&#10;C/CoCjtWX4yuf7O8K6jOTjbEx/Q1rgfLXEfG3UfsHw71FgcF0Kj8eKAPEPgjoV3r97rj28SMpt0i&#10;klZlBj3uGyAWGc7McZr3LwlBrfgezOmPpgvUZy6zG4SPaCScbSRnlj3rn/2ZPh3c6j8PbnVT4dh1&#10;aK9vnVJXukidVjUKQAw6Z3c5r1S8+ERQZn8AainTm2mgl6/R80AcxqHinxHp8vmY0qW3b71tJKgK&#10;DHcl+ec9B+Fef+K7qLxrr9hL9itrNbaIr5dv/q3kLEmRuOcDAH0r027+GejQDNx4c8R2PudOkYD8&#10;VzWPeeFvCWmo8h1G6tZV+7Hd20sRPtkigDBHkaTZnHC9Se7GktPD+teKUt7kyeTZFx5e58HB4yo7&#10;/jjNYWsunmiKG5+1RLlUZc9zx+PNesX/AIg0nwLYWNzrN0tjp8GweYwJ3bRkKAOSxxwo5NAGT4V+&#10;HWs+IZvENvYajbO+kXItgZ0KJcHBJ5GdpGB61bX/AIWR4KY+Xpeqoi/x6e5mjP4Rn+YrpPhJ4y0T&#10;w54LvNT1TUI4bnVdRuLpbdfnmdchRhBz2PXAq9f/ABulmcrpelhE7SXb5J/4Cv8AiaAKXhX46fEG&#10;6luEh0WXWRa7fOgmtGjlQHOOmDzg9jXVaH+1n4cnk8jWrC70idTtdkxMisDgg4wwwc9qf4F8R3Wo&#10;aXr3iDUmTdEMAoMAJFGXPf1c1498G9H8I/8ACJ48YaDBdXup3Ul6b2aPc0avjapIww6E8f3qAPrL&#10;w14+8O+MIg+jazaah/0zilG8fVTyPxFdBXzwf2dPAF60d7ZWt3ahvnjlsNRlUY9Qdx/StI3+u+D/&#10;ABBp+geHdYnnVoxlNcla7XPJ5b74GB2IoA9s1DTrXVbSS1vLeO6t5BteKVQysPcGuUPh7WPCH7zw&#10;9OdR05euj3snKD0hlPK+ytke4qv/AMLMbRb/AE/T9dsSlxeLIYptO3TIfLALkqQGUAEdj1xXXaVr&#10;VhrkHnWF1FdRjgmNslT6EdQfY0AZ/hzxjp/iQyQwtJbX8PE9hdL5c8R91PUe4yPet6sPxF4R0/xJ&#10;5Uk6vBewcwX1s2yeE/7LDt7HIPpWKPEupeDXSHxKBdacTtj1q3jwq+gnQfcP+0Pl+lAHbUVHDNHc&#10;RLJE6yxuNyuhyCPUGpKACmSRJMpV1DKexp9FAGJe6GRl7fkf3D/SshlKMVIII4INdlVW806K8U7h&#10;tfs460ActRVm8sJbJvnGUPRh0qtQAUUUUAFFFFABRRRQAUUUUAFFFFABXQeH/wDjzf8A66H+Qrn6&#10;6Dw//wAeb/8AXQ/yFAGnRRRQAUUUUAFFFFABRRRQAUUUUAFFFFABRRRQAUUUUAFFFFABRRRQAUUU&#10;UAFFFFABRRRQAUUUUAFFFFABRRRQAUUUUAFeLfGo48T2v/Xmn/ob17TXi/xrU/8ACS2jkHb9kUBs&#10;cZ3vxQB5rKTUBkYE96syD5qrOvNAFNpiZK0bJs4rHkOJa1dOPSgDVBryL9pbUBbeDIYM482VQf5/&#10;0r1kvXh37Q8L6/rfhnQosmS9u0hAUZOWIXp/wKgD6z/Z2t28G/BHwhp0+i35Y2K3LyRxJIrNKTIT&#10;w2f4/TNX/GnjSa2W6khbU7QrnAWCRSMe2KXVNMtLS5vooIHt7SK2ighaNXiwAu3gjGDgDpXhnxc1&#10;geHxZQQeI9Ru9Q1G7jtYbF53cZZgCS2eAPSgDjU+P3xAT4oRx2/iTUIfD1pPGbyK7SHEiBslBvXI&#10;LYxnOea9S8QfEbWvGWhPp2pTpLaT/MG8hVboeQRwetdNF+yj4clswf7RvQ8wEknmqj/MRye3Oa6T&#10;TPgnFYacLGa+jvrfAA3xFGHuCCcH0oA8Dk0zw/4f8KQST2Nu+p28hZr+eZ18z5gUAQNjgDuDnmuQ&#10;1z4VXfirxBb6lq+uNq0ktm2pJZo5VbGAs2BtYfLkKTk9RzmvoHWvgrq+kiS8gura6s7fMrJ83mlA&#10;CSoG3BPTnjjPHavMPFPgLT/GFuLe5nureyZxJcWtnIIY7rGMCUqu5hjtmgCh4W8I6VPaxyabfJJG&#10;7MiuQrAlcZG5T2yPzrpbbwxJ9tks4rywmvIsb7YXKrKMgEfK2DyCDVvw7ocOnTW1vbpHFEgWCC3g&#10;jEcUMYPCoo9TySckn8K4q7cat8W/EdwRuVb54lz6R4jH/oNAHqccXiLSPDd3oz6S7afdJIshEJYk&#10;OMNhlPpXHXsbW42ujRY42uu39K9k+HUJ4GTsC9M8V1l7HHOrrIodf7rjcPyNAHhvgzxvd+FpgmTc&#10;ae7Zktyenqyeh/n+tS+J/HDW/i8a3pbCdY3XajggPGEwyn0zk10fjDT9Ot0Zxp9sGHOUjCE/iuK8&#10;m0XUT4x8aHwzpunst6YZJg7zjy8LjIORkdRQB6Zrviqz8Qauuv2EheLSNDe5RSfmSaWXBjb3IgKn&#10;/ez6V2E1jHLMs+GgulGFuIXKSr9GHP58e1fPl7a694O8WjSrvRL8pdRB7iOznVojFv2LM+1uisQe&#10;fyr2fwxrN1c6ZJLdySXD+ZtVzGSMDHUqPU0Adrpni/V9Kwlzt1i2H8RxHcAfX7r/APjv1rrNH8T6&#10;V4lSSGCUNKFxLZ3CbJFB65Q9R7jI9689tJ0vLSG4jI2SoHGDkYPPWvOfHHi6PSfjF8PtHu5vK065&#10;FxNcc7SpwERt4wVx8x4P17UAe2TeGdQ8Hzvd+GcT2DHfNocr4Q+pgY/cP+yflPtXQeH/ABLZeJLd&#10;3tmZJoW2T2sy7JYH/uuvUf1rz3wL8QtZvLiS2eI6zaqzGNiQlyEB464Vzj1wfc11F/pFl4qnOp6P&#10;eNpmv2wCecEw6/8ATOeM4JX2P1BoA7CiuW0Dxe898NI1u3Gma2BlY85iuR/fibuPbqK6mgAooooA&#10;a6LIpVgGU9QaxL/RjEDJCNyd17it2igDjStJjFdBqGkLPmSHCydx2asN0aNirAqw4INAEdFOIzSE&#10;YoASiiigAooooAKKKKACug8P/wDHm/8A10P8hXP10Hh//jzf/rof5CgDTooooAKKKKACiiigAooo&#10;oAKKKKACiiigAooooAKKKKACiiigAooooAKKKKACiiigAooooAKKKKACiiigAooooAKKKKACsvxF&#10;pdtq+lTWt3EJYn491PYg9iK1Kqaif9HHuwoA+cPFHh648N6k9rONy/eilA4kXsR/WsR+Qa+gfE3h&#10;y38T6Y1rNhJB80UwHMbf4HuK8K1nSrrRLya0u4zHNH+RHYg9waAOZmP7w1q2OQmaypv9afrWvZf6&#10;vNAFsNkj6151pWnf8JX+1X4Js2XzIrFpL+QdgI1Zx/48q16Gh+YelY37OenDV/2h/F2rMNy6ZpSW&#10;yN6NLICf0Q/nQB9Oa7L5Wk3BzjIx+tfI/iyA+Jf2hfBGm8usd0blh7IM/wCFfVfi+bytIIzjLfyB&#10;r5q+FVp/wkX7U8k5G5NM09m57MzAf0NAH2AFCgAdAMUUUUAFcjr3w68N3EVxdzWzWOxWkkktn2AA&#10;DJO3kfpXXVwXxl8RNo3hY2kBH2u+cRIv4j9CxUH2zQB4/Ya1a6TdtqNwriytZHc9CxROp9OoI+o9&#10;680+G7Nqeq3V+4+a5meY59XYsf51o/E3U10fwx9hhb5pl8sHuUXufq2P++TTvhPZ7IUOO4oA+kPA&#10;MGy2d8fw1tXTYQmqXhGHydIZscmrGoNiJqAPMfH9yEhl5xwa87/ZltjqHxe8SagRlbTT9gPoXk/w&#10;Q11nxJuxHazc9jWd+yvZw6Z4Q8feK72/t9OgFwIBcXgxCnlx79zHIJGZMYB+nNAHd+K7aw1fxxa2&#10;0MZlvvKKX8kWSYrUBnRGPRS0m0gdTg9s1rW2iWdpY/Y1iLQZbKuxOc9ea8G034sar4+1C70bw9EL&#10;d729kuNQ1KHKmQMdsccOfmUFUGWb5gMgY617TbSRaLoUFml8JRbxETXSnzPLVThiBzlskKq+pA7U&#10;Aar31rayrbeYqyhRiCNSWC9vlUZA/CvCviNYxa38Zo9Sc+ZBp1hFBbgf89GLszfgGA+v0r2Sy0Rp&#10;rf8A0lp7WFjvFjBOyY46yupBlf1JOPQcZPnviGOHUDe3SEvNpep/YGldtzyRMpKbmPJIZWGTzigD&#10;0X4Mx7tXU+iE/pXrep6Fa6pIkzB4LuPiO6t22Sp7A9x7HIPpXlXwYT/iaZ/6Zn+VezHpQBwOrXtr&#10;exvpfiZBJAj5i1WAbDGw6M2OY2H94fL64HFWdN8S3nhm6t9O8QzLcWs5C2etKMRzZHCy9lf36GqG&#10;rNuu5T6k1iG6k0u3mt44YrzTZhibTLj/AFTg9dv9w/Tj2zzQB6+DkZHSlrzHwz4wTQYgPPlvPDys&#10;ELTZN1pzHosw7x+jjP1NelxypNGskbB0YZVlOQR6g0APooooAKp32npeKSPlkHRv8auUUAcpNA0L&#10;lHXawqIjFdPeWSXiYPDj7relc/PbvbyFHGCKAK5GaaRipStNIxQAyilI9KSgAooooAK6Dw//AMeb&#10;/wDXQ/yFc/XQeH/+PN/+uh/kKANOiiigAooooAKKKKACiiigAooooAKKKKACiiigAooooAKKKKAC&#10;iiigAooooAKKKKACiiigAooooAKKKKACiiigAooooAKp6mf3Kj/aq5VHVD8sY9zQBn1i+KfCln4r&#10;sTDOPLnUHyrhR8yH+o9q2qKAPlXxHpt34X1mWx1GExyIeHH3XHYg1ZsL6CWP5JVJ9Cea+ifE3hLT&#10;PFtl9n1G3WUD7kg4dD7GvG/EP7OV7HI0mjaiJF7RzcH86AMYuAjtnopOavfslWIabxrqzD577UCg&#10;b/YjAUfqWrjNX+HPjzTm+xwWcu6Q7PMUkoB617/8G/h+fh94SgspM+eRufPUknJJ9ySaAL/xDufJ&#10;00DPRWNeL/sn2X9pfEjx/rRG4JJHaI30BJ/9CFen/Fq9EGnz5PCQ/wCJrlP2NNN2eAtX1VhltR1O&#10;eQN6gNtH/oNAHt+ta7DoscZdGlkk+6i8cDqSal0nVYdXtfOiDLg7WRuoNY/jLQ7/AFaG3l037O88&#10;RIaK5YoGU+jAHB+o/EVc8LaRPpGnFLsx/aZHLusRJVewAJ9utAGyBmvnz4ma6fEXjqVIjvt9OXy0&#10;HYyHKj/2ofxWvavF+up4c8OX1+ziNo4yEZugY9D+HX8K+VtV1NtM8O3N/JlLq6zIAeqtIMIPqsYH&#10;4igDivGCHxLJrd+pY2GmCGFWHRmaUIg/H949d38L7TbaQ8deayfEmhHwz8CfDZlTZe+JNX+3uD18&#10;mONxEPphg3/A67D4cWm21txjnAoA910WLydFj96qas+2BuegrTiXytPgXpxWHr0m2B6APDPi1e+T&#10;p9yc4+U1H8P/AALd/EL9l0aJoctrNqVxrEt7PbTPtLhXICdOCQqMCeOOorD+Nd+IdOn54xXuvwA+&#10;DVh4a8H+F9aN3e/2lLp8U7oJAsYMih2XaByOe5NAHnvh+yn+FnhbQdAtdLsdJ8T3rj7TbzI00uW8&#10;wLKcH5uUx97AGQMitSe2uNJ07R9KhRbPVbrUFabVFZZomyd7Njs5OcIwHJHpXafFCxN/4+0t7m4f&#10;SYdPspJYtR2oxmYkcY/uqeMEfxnHrXmeo+NTaW+h6h4x0C1uNOvJnm03ULVj5zCJl2ytEegJII+b&#10;tnHSgD10EA5PQcmvDNJuTc+HNbu2z/xMNchCH12LJIf0YV6ZFrLeLZ9Nu/D+rWsumRs/22LGZHyA&#10;FUgjKgZYnoTx71zfxD0DSfBmm6cq38VpYxTM0MAUnfNM4Byc8YAVR+PSgDvvgsn+nO3pGa9gfhGP&#10;tXknwVG65mYEEeXwR36V6zcHbBIfRT/KgDznUW3XEh96xb84Q1r3hzKxrF1E/IaAOR1K+n026F3a&#10;ymC5QEBwAcqeqsDwynupyK3fAXxRXRriK1khMenP/rLRMsLc9S8OeSh5JTkr2yK5fX3wjVzRXkHu&#10;DkEHBB9aAPr60u4b+2iuLeVZoJFDJIhyGB7ip6+ePAnjjUvAaQSXpa88P3BzIFHzWzE43Y9D7fjj&#10;rX0BaXcN/bRXFvKs0Eq7kdDkMPUUAT0UUUAFV7yzS7jweGHRvSrFFAHMTW7QSFHHIqErXSXlot1H&#10;6OOhrBliaNirDDCgCuRimkZ9qlK0wigCMjFFPPNMIxQAV0Hh/wD483/66H+Qrn66Dw//AMeb/wDX&#10;Q/yFAGnRRRQAUUUUAFFFFABRRRQAUUUUAFFFFABRRRQAUUUUAFFFFABRRRQAUUUUAFFFFABRRRQA&#10;UUUUAFFFFABRRRQAUUUUAFUNUPMY+tX6ztT/ANYn0oApUUUUAFFFFACgkCkopR1oA8S+P2qix0LV&#10;pSeEjb9Frrv2atFOifBfw1Ey7XltxM31b5j/ADryf9pW7abw7eQIcvcyCFR7s20fzr6P8IaaukeF&#10;tKslG1YLZEA+gFAGvRRUV3dR2NrNcTNtihQu59gM0AePfHrXRe3em+HI2+WQ+dc4P8AGWH/fOF/7&#10;aV4pr1jP438aaL4XtyQ91Oqylf4d+C5/4DGP1NdJqeu/2zrWueIbw5i3tGmP7iHLgfV8KP8AdFaf&#10;7L3h+TXfGWt+KrtN4tENvC56edJy5H0Xj/gVAEP7VDxReJvBehWyiO2s7OWRIl4CqWSNRj6Rmtj4&#10;eWv/AB7rj0rkPj5dHVfjxJBnK2VlbQAemQZD/wChivR/h3a5mgGOmKAPT5wESNfRa5XxLLtgeupu&#10;z85HoK4nxdPtgfntQB8x/HK5M0BgGSZG24Hvx/WvprwB8edOu7iLR7vTm0uytrYiG5M3mDbFHkhh&#10;gYO1T0z6V8369pK+MPil4X0OQt5N7qMMcm3rs3gtj/gKmvZtX+CK+HfEGkW8uqLPDfXe0QpGQ3kI&#10;peVmJPA2gLgf3+tAHS6Lbz+IPEekR3MIa+1ac61frIu/yLVP9VCQeMcxqAfc9RXH/tcWVvp//CH2&#10;1rBHbW8UdyscUKBEQDysAAcAV638Kbc6rJrfieVcHUrkwWo/uW0JKKB7Ft5+m2vMf2u7Se+vfB1v&#10;bJ5lzO9xDEmOrsYgKAOW/Z6tbbRNM8SeKdQCLaW6eUjScKzAYP1A5zWRdfFTTPHOoRaP4j8Npe6R&#10;dTf6FOrFbhAB/rsdhkgDBB55FaPxVnh8IeF9B8AWLDGxbjUGHVgOQD/vNkn2BrgvB9o174qvL2VS&#10;Bb/6PEGBBGPvH8Sf0oA+qPg5DBDc3aWoYWyJti39dowBXpl+22ymP+ya81+C68XR/wBgfzr0bV22&#10;6bOf9mgDzq5bLsfesXUmwDWzcHr3rC1R+DQBw/iB85HvWIF3kKOp4rW11sv+NVNIg+0anbJ23gn8&#10;OaAO3t4RFbRxYBVUCkEcHir3g/xJN8PpzHmS48PSNueD7zWhPVk9V9RVY0EAjBGQeCDQB7tbXMV5&#10;bxzwSLLDIodHU5DA9CKlrxPwb4sbwHdra3LE+HZ2A3MxP2Nyeo/2D+n8/akdZEV0YMrDIKnIIoAd&#10;RRRQAVTv7P7Qm5f9YP1q5RQBzLIRxUTLW1qNnkGVBz/EB/OstkoArFaYRU7LUZWgCI8V0Hh//jzf&#10;/rof5CsEit7QP+PN/wDrof5CgDTooooAKKKKACiiigAooooAKKKKACiiigAooooAKKKKACiiigAo&#10;oooAKKKKACiiigAooooAKKKKACiiigAooooAKKKKACs3Uj+/X/d/qa0qzNS/16/7v9TQBUooooAK&#10;KKKACkdtkbN/dBNLVfUX8uwuW6YjNAHzf8WIjrHirwvpoGftOqQ5Hsrbz/6DX1fDbLHDGmPuqB+l&#10;fMsdn/bXx18LQYylsZbgj0wu0f8AoVfUNAERt1PqK8v+Pnig+HfCZs7Zt19fMI407kk4X/x4g/8A&#10;ATXqnSvlz4j6+fGXxNkCPustKXKHOV3nKofwG5/xoA898cXcehaBaaVE+cIC7Z6qvc/7z7j/AMBr&#10;Ng+Dnj2HSbS8Gi3TR3EYlCwSqXIPQlN2QSMcYrQ8M6Sfif8AFjStOVS9lJcCSUf3baLk5+oGPq1f&#10;T3xH8d2nhq/lEsiqljam4kHoAC38gKAPkH4a6XPrHiTXY4wWuNICvdrMSGVi/l7MkfeBB49utfTn&#10;w+Q27q8sM0aqPveWWH5rmvAP2XYDqPhrx5r9yu6a+vYlyT/EWLn8i1fUPgiHy7Fn6ccUAXrjUrWQ&#10;sVuIuvQuAfyNcJ4yuAYJCpDD1HNd9dYdG3AMPRua8b+MfhzQNNsh4g1nxTqukWu9bZIrGBJEVnzw&#10;EUKx6EkkmgDxceJz4b+LGn6ugJmsBLNCNgYGTy2VQQe2W5PWvVvD/wAZde8feGvEnivxBpdro8+i&#10;WEtnbpaSs6O0hDGTnoSqAYyfrXz7puof29rsljZNuXbNILmdDzHGjPuIzkZC9O2a7F473Sv2dtb1&#10;x9TkNtqsnkJp6xqI1YMo8zd1JIJGOlAH0b8JPjZp974K0y1svD96qWdskQjSWNncqACRkgZJyak8&#10;ReKNJ8ZeJLfxBLBNb6b4Ut5pJGu02N9okA+Xb6qq/wDj9ebfAGxaDQLPIwxQHOK6X4j6Rd+H/Bk0&#10;Es63NoyXGp3M5wJJ5QyrGHHTHmOpwOy46UAeFX2uXHivxDdaveZWe9lMhRv+WadEX8Fx+Oa6XwcJ&#10;mRZLgEXEhLSbsZznjP0H8q47T1xcIOuO9d34cHzj60AfRnwYXEF2f9kV3mvtt0uX3wK4j4Nr/oN0&#10;f90V2fiU40p/cigDz+c5JrA1Vsg1uznrXO6sflagDhtafdOBVrwnD5l/JJ/zzT9TVDVWzc1v+EYN&#10;lpNL/ffH4CgDdooooARlWRCrKGUjBUjIIrf+Hfi9vDd5FoWoyltMmbbY3Mh/1TH/AJYsfQ/wn8Kw&#10;aiurWK9geGZd8TjBH+HvQB9AUVwfw98UXJKaFq8he9jQtaXb/wDL5EOp/wB9eAw/Gu8oAKKKKAEI&#10;yMGsm9tPJclR8p6e1a9MljEqFTQBzzJioWXFX5oDGxB6iqzpQBVZa3NB/wCPR/8Arof5CsdlxWzo&#10;YxaP/vn+QoA0aKKKACiiigAooooAKKKKACiiigAooooAKKKKACiiigAooooAKKKKACiiigAooooA&#10;KKKKACiiigAooooAKKKKACiiigArM1L/AF6/7v8AU1p1mal/r1/3f6mgCpRRRQAUUUUAFUNefZpN&#10;wfUAfrV+sjxTJs0lx6sP60AeYfC6y/tD41Xt0RlbSxwD6Fm/+xr6Erxj4E2XmeIfFF+R1dIQT7DP&#10;9a9noA5T4m+J4/Cfg6/vHfY5QohHXJByR9AD+OK+SLm8k0zwlNdSnbfaq5kbB5UMP6R4H/A69Q/a&#10;F8RzeIfE1n4XT5LdZR5hU8lAoZ2P6Af7p9a8vvktvFPj/TNGuGlSwWYQSLbIXfABaQKBnnjb+GaA&#10;Oy/ZxudE8EaT4h8feJdQt9LsQRYWs1y2C2MNIEXqxJ2ABcngiuG/aytNd0XUVmN8NRfxK0siwwRM&#10;jwQJs+Ug57Mq/ga6PxR8F/CmreNPCRsLe8MZ1eGFY7piE2DdNIQnb5YiOg+9yK9B+Nuk217quj32&#10;oWy3cTXdvpsFu5IEjSvlunPABPH92gDzv9nbSpNJ+Cdv5sbRTX+rSSMrjBwo28j8BX0X4aj8nSM+&#10;tZTfAHSbe3SLS9T1PSY0YukMFwWjRj1IVsjmqniDQvFPgLw7e6gvim2urCzjMjrf2Ck4HvHtNAFv&#10;xx4kt/Cvh271C4kVCq7IlY4LueFA/n+FfInx0+JLeLIdL0eN8x2ztczYP8ZG1R+A3H8a+ivC+uX/&#10;AIj0vxbceMrTTrq20q2W4it/so8uPEcrFssSckKO/wDOvlG++Hl7pPheG9uoJ59R1KNLnay4WEk7&#10;sBvUhhnNAGZ4SvF0i28R6kxA+y6POqE/35SkQ/8ARhr12/0xtU/ZR8HWyf8AL3doW/7+An/0Gvnf&#10;XU1UQ/2Hb2siz6gyM+RgbEJ6n/eIP/Aa+sfCFl9i/Z08L29wokfSb9Y5T2+9/wDXoA7r4W6ObLTr&#10;eNR0UACr/wAcNHm1RP7FhmS3ee1tohJKPkx5ksjdOefKA/Kr3hPx94ZextYYS9tfKBvZ8bc+xFcr&#10;8V7681vxJGmnP59zO1rBE6nIBKzgn8N2TQB4WNFvdPkWaa3cWxkaFLkAmJ3U4IDdCa67w2PmH1ri&#10;P2hNQ/4TH4geF/hHoMrHS9GKTag8R+9NjJyR3AJP1avqjwX8LdFi8PWyXVgrSAALKGZHwBjqDz+N&#10;AHS/B5MaVcn/AGhXUeK226Z9Wrw/wN8Qr+0+IPiDRdPd00GxufJVfI86Zggw7Ajk5IY49K3vij8V&#10;rvw34YuL+OO11OKDJwY5ICxHXqT/ACoA05+hrm9XbCv9K7GLw9qF3bo/nWgMiBkHzjqMgE4rgkGo&#10;61BobJBbBtXlliiUTsdnl78sTs6Hyz09RQBxuovm5aux0OH7PpVupGCV3H8ea5nXdEv9K1gWd9bP&#10;bTvgqDyrqTjcrDgj/JArtEQRoqDooAoAWiiigAooooA7rS9BXxP4VaFJja31vMJ7O7UfNBKFG1h6&#10;jqCO4JFdF4Q8Rvr1lLHdxC11azfyL22/uSAdR6qw5B9DWV8Npt1pcIT2U/zFWvFGlT2N9F4i0uIv&#10;f2ybLm3T/l7t+pT/AH15Kn6jvQB1VFVtOv4NVsYLy1kE1vOgkjcdwRkVZoAKKKKAK15B5i7h1Hp3&#10;rMkjrcqhcw7GOBwelAGUyVq6MMWz/wC+f5CqUiVf0oYt2/3z/IUAXaKKKACiiigAooooAKKKKACi&#10;iigAooooAKKKKACiiigAooooAKKKKACiiigAooooAKKKKACiiigAooooAKKKKACiiigArM1L/Xr/&#10;ALv9TWnWZqX+vX/d/qaAKlFFFABRRWR4o8WaZ4O037Zqc5jVjsihjXdLO/8AdRepP6DqSKANWaaO&#10;3hkmmkSKGNS7ySMFVVHUkngAe9eF/Ef4/Wd3G2n+FrM6synnUp8pa56fIPvSfUbV9zWD8Q/F194q&#10;tGvfEUq6ToMR3xaUH+U46NKf+Wje33R2GeTi6Z8Odf8AElkNUvI5PDOiSKWgWRB9suE7MEP+qU8c&#10;sCf9nvQBJ4G+JOv+HftCDXn083EhlYLpkUkRb3y27H/Aq9Y0H476vbJjWNKh1WDHy3ukEo3tuic/&#10;yb8K0vAXwc8GJ4LsZdS0i3nnmj3SXV3Ixkbk4O8nI/DFcL8SfB1l4Ea2ufBtxeajJK3z6dDm6ULx&#10;ghhkjr3z060AcJceIGvNd8Q+JL04nGY4IpRtcjOc7TzyxX829K81t/GkHhLxDa6jd6SfECIWQ2Il&#10;aNpSynLBl5BHXIr363sZ9dX7PrnhG+DY/wBfHZuw/AgU7T/g5pmj6rDqmniexvEuIpEa5tXcBVbc&#10;UAIwNzBMk9hjvQBzHwV+KMfxH+JOl2lrZala6dZ/aLqOLUZvPMMhiK7FkPJADHqM+teh/FCT+1Pi&#10;n8LtHXkNqU186+0URAP5tXn/AI407UfBFtqV74dh/wCJ/d3cUOlT20hEwJRzMX6BU6k54+QD+Ktq&#10;PUtR8R6R4Q1iXUrLTvHulWpS4+3EQq7sBv5I2nJHQcfNjtQB9T1wvxmPneCjYg86hfWlpj1DTIT/&#10;AOOg15xbfEf4r6XGHuPDtnrUA582xlDAj2IJqSx8deJfiXr2lx6n4Zl8P6JpM326e5uWy1xKqsEj&#10;jTGSBksT7ADPYArTwi58IfEsxHYuoav/AGPEc/whYLU45/vNJXoV81sbtre2jijRAE8qPGOBxkfT&#10;FfP1v421MeGzpJlsbRodWfUZ3kLrL9pe9eWOGUMV2DglmGQAoyVPFc1efFLSNQ1m5kvtUt7PUTIV&#10;lUOdoYccN0I49aAPUPGXwug8VSQXWnMkF1qM7TiZFGBEnpx0JCD6MafN4I8S6D4A1LQ5NLOow6jM&#10;k1vcWrD924YHaV9wKz/hr4p+I3jseG5NA0+Oy0q30t4otQv1XymTdGFU4BJJ8vOcdveq0vxo8W6f&#10;4p1jRbxLBJrKTZNJAzN3OWj4GMYPX1xQB594iS68HTXEOoRSWd5Cgd4G++oI+Uke+Dil8M+IfE/g&#10;3wzf+MdcsZsBhe6baSf61okUoCR2y0gOPSvXPFXw+k8H6Zq/jLWrq11dLmaOZYbtT56qEVUjVuVP&#10;IY7SMfN1rkvGfxJ0r4n2dxbW90gv7JGtrjT/AC9hiLjK8DjqgHFAHGfsjfD99T8WahrniCVX1zVJ&#10;GmaSU9ydxUe+TX2rFBtWK12iGWIbVU9GHqD618fW8V3oDW0qxtbh0WWJh0cEZBBFe3eE/jZaT+Gr&#10;oa8zNd2URkhlX78xHRD/ALROBnvQBlfDW1T/AIXl4wlSNY1S/mOFORkJyfxOTWT+0jeRxeGj58oi&#10;hLoJJGPCLvGT+Aya0PgFdSax4n8T6tMiRy3FxdTssbblUljwDxn61g/tG332W20/Fo2oYvID9jVt&#10;pnw4OzPbOMZoA931TxHpmi6aNQur2KKzMXnRzO3yyJjgj68fnXnugaTcT6n4D0i2uFsbiztZ5JpD&#10;F5hQmMbwg4Ab99gE5xzwa4DR4fHviXVrXV/FOoW+n6HI7STafaR7Y7e2RS7oGPLfKME/7XSk+Keq&#10;3if2K9tcPbDULGWa8eIkELPIjFOPQYX/AIDigDqviv8AErTde+Mfhfwlps8d2tnDdS3ssRDKkmwF&#10;I8+o2En6itGuF8N/CHQfCmq6frenySyzo5IkkfI8t42U/wDoQrtvtEf98UASUVH9pi/vimm7hH8Y&#10;oAmoqub+Efx0xtTgX+KgD0X4aTf6RMnqh/Q//Xr0GvLfhjfLc6sVjORtbJ/AV6lQBy9nH/wimum0&#10;6aTqUjPb+kFweWj9lflh77h3FdRVPVtNi1fT5rSbOyQcMv3kYHKsPcEAj6VU8N6rJqVk6XOBf2rm&#10;C5UcDeP4h7MCGH1oA16KKKACmSp5iEd+1PooAy5YzVrTl2wt/vf0FOnjHX1pbRdqMP8AaoAnoooo&#10;AKKKKACiiigAooooAKKKKACiiigAooooAKKKKACiiigAooooAKKKKACiiigAooooAKKKKACiiigA&#10;ooooAKKKKACsHxTq1noFjdalqE62tjaQNNPM/REXJJrer53/AGy/Ff8AZHgrT9GikCzarcq0g/6Y&#10;xHec+xfy6AN/Rf2iPB2r3EcMtxdaU0n3DfQbVP1Kk47dcYr0Sw1C11W2FxZXMN5A3SSCQOv5ivgn&#10;TtE1Kyka+1e2ktriZAsMco+5F259WPzH8AelbelavfaFdC5028nsJx/y0t5ChP1x1/GgD678Z+Or&#10;fwosdrDCdR1qcZgsI2wcHgPIf4U98ZPQA848s1+V9G1CK818yeI/Gd9+7stItkyY88hAmfkUdcfi&#10;7VwPhf4p6zpN/cR21kmra9qRdorySNnmD4ySCOCecDv6dK9M+EnifwXoxnnv9Qmj8W3KZvbvWIvL&#10;lfuY4RyAg/uD5j1O40Abngb4Qumow+IvGDRalrqnfb2K/NaWHptHR5B/fPA/hA6nqvGskINsbqMz&#10;W+cypkgsu4ZGRz0rH/4WnJrlw1r4X0W61aZTtM0sbpGvbJwOPo7Rmqs3gTx54sffq17a2MJOBDvK&#10;BF68JCd35zn8KAPTINH0PSrWOQW1rbwqo2yTY4GOOWqlc/ErwfpjLFN4l0iF87RELyMtn/dBzXHR&#10;/AO2nnWe/wBXaeZeksdlE79uj3Amcfg1dDbfCfT7eLYNX1z727dFftAc4xwIggH5d6ALF18W/B9n&#10;CssviC0WJjgOpLL+YFPt/ix4NuoklXxLpqRvna804jBx1+9iobb4XadaCQR6t4i+fru126OD6jMn&#10;FRP8L48nyvE3iSIMSSr6h56nPYrKrjA//XmgDobLxBomv5S01LT9RyPuwzpLn8ATUWoeCtD1VSLj&#10;S7ds8ZVNh/MYrhtS+DNzMzPHqGk6hk5CatoUDE/WSHy2HXqKzJPB3iXw2Q9vZajEgGS/hvWmkQf9&#10;u10Cv4K1AHRXnwU0YSebpsk2nzDkeW5Xn6qQf1NYNz8P9Y0SezYXup3VklzE0scdyZE2BwSSSN4A&#10;GSQM56U/T/iXrllcx2jXNjqtweDY6vE2kX5Pou7MUh/3SK3rH4txwXAt9e09tBuiT/o9y5Vseqsy&#10;hJP+AMx9qAOL1drU/Ea0B+x3sEXk6hkWsQeA+VeMyb1G4giAEhyTk188S/st6hcSJeBJZbWa3SWQ&#10;2z5l891DsQG4xliCOuelfcmt+FNM8QRt9pt1ExR0FzD8sqhlKthh6qxH415Xq/g/x/4Ekv7vSNd/&#10;t3RFHmxadNYrJOh7rwRuGOhXn2NAGD4N+Lcnwu8G2GgS+HZro6ZBHbxpHJ5c0gGFyUZepOOhPWvL&#10;tQ0ZrPxBq/iHVp1tf7Y1GMm1dX863iZgMbSoL8Z5UEZNex2XxB0Xx1Gui+K9KS1uyMRvuyufWOQ8&#10;q3+ya5bxZpv9ganZWbRiRQWS3uUXCuhXOdvRH+UA7cBuD1HIBF8efH1r4ovbCxsrkP4f0i0OpXUy&#10;5AkdR8kYB5Jzzj/Z960/2e/ggYfhXrF1qkIh1rxJuupGccxOeYx/wDCj8DXPPEkwxIiuP9oZq3p9&#10;/eaSf9Av7yw/2be4dV/75zj9KAF8IGCbwzqmnauQ/wDZErC6sLjAlhiJOHiPU7G3KV7AAg8gVk+K&#10;fhhd6dY6Zq9nqUFxol1fQxJsyZJwxLAZ+6BtUktzngAc5FHxd4Sj8ay3suoXt0096nl3Ekb+W0ow&#10;AQxTHBAAPr3qj4Cu7ifSPDWlrqlnLp0Wqqsemwlg9sEV1UsG7HcRlcDoMZ5oA9R/Zsi/4k2rXPJ3&#10;rIc4xnc9UviBbxat8UfBVjOEeB9UR5FdsAqis55/4DUx0yJPHvjZrTXP+EbsbO5yULlUdmCMQAGH&#10;8TEgAH6VwOkeG9f8cfEyU22oSaw0CGO2SUusUAbIeWY5O1SvAX7zDIAwTQB71ZGDx/4k+yQRg6LC&#10;itJGBhRbg5RfrM43Ef8APOMZ+9XmGt+G4PCvxD1HwzegjSNdQQQytz5TkloWB7YY7T9R6V9E+EfC&#10;1v4R0aOxhdp5SfMnuXGHnkPVz+QAHYAAdK80/aW8MtqHhy11a3ylzaPt8xeqg8qfwYUAea+F7y7l&#10;8O32jT/LqGmTiBgTyFDdf0NYeo+INQsl3CJpk65Tr+Vbl3M974q0rX4Exb+ItLSW4VBwJkIWX8iK&#10;z1HHPNAHIXfxUWzYrMskRHZ1IrPf4z2gz+/H513FzpFneLiaBHB9RWDefDjQbwkvZRgnuFFAHNS/&#10;Gq2A4kyfSui8J6vrnja6jjsbOZYXOPNdSM/QdTXqfwz/AGffCM8sWbIBgnmFwASenr9a980HwjpP&#10;hqMLp9nHCwGPMxlj+NAGF8MvBT+FNLD3XN5KoyD1Ue/ua7aiigArjddu/wDhF/FdpqROyyvdttde&#10;gOfkc/QnBPox9K7Kud8daYmqaDNC6hhg8H6cigDoqK5T4c+Im1zQvJuH3X9i32ecnq2B8r/8CGPx&#10;zXV0AFFFFACEbhimxLtBHvT6KACiiigAooooAKKKKACiiigAooooAKKKKACiiigAooooAKKKKACi&#10;iigAooooAKKKKACiiigAooooAKKKKACiiigAooooAK+W/wBpLwbeeNPjZ4PskZXtJIIIHj3DKbpp&#10;WdsdSCseCe2B619SVwfirTLbXvHemW2qskGnWtq09uTJsNxcOxQp77UB4HP7ygDdsfBGi2unG0Nl&#10;FdROPnM6hy9cL4n/AGb/AAvrheSxWXR7g85tzlM/7p4/Kuul8FNZMX0XUrnSpO0QbzIT9UbI/KoR&#10;rfifRTt1HSY9VhH/AC8aa2H/ABjY/wAjQB8iQ+G9Vj/aQ034d+HtQglvdPZdRvdTZDsiSMBwm3nn&#10;JQH13Y9a+sNE+EenWt019rdxJ4j1NwA096qhMA5wEHUZ7Nn8K+YfgFqVxov7Qd1q96v2rXfF11cQ&#10;zQ9WhhGZML6bBGu4/h6V9tUARwQRW0KRQxrFEgwqIoVVHoAKkoooAKKKKACiiigAooooApapo9jr&#10;dm1rqFnBe2zdYriMOp/A1xWo/Cv7NayQaHeiOxcfNouqr9rsH9grfPH9VPHpXoVFAHidjqWq+Bru&#10;GyiB8OztxHpGrTmfTLk+lvdfeiY9lb8q7LQficl7qp03V9OfQtRBx9muJQWwTgMOAHUnA3ITjPOB&#10;zXY3+nWuq2ctpeW8d1bSqVkhmQMrD0INeZeJ/hvNpdh5Vnby+IdAQlv7Jml/0qz/ANuzmPzAj+4T&#10;z0B7UAa3xJ+D2k+P4BMP9A1aMl4ruIcFsEfOv8XU89RXlmp6Tqo0m58P69GYtUtB5lrc9VmUfddW&#10;7+/p3r0Dwv8AEWTSYI21S+/tfw+7+THrfl7JbSTOPKvU6o2cDfgD1xnNd9rehWXiawEVwodT88Uy&#10;feQkfeU/5zQB8mrqb3sNrHDNDZXM4ctLcKWSEIQHyARzk4Hb14rUmh06y0qO7g8WW+rTvKsK2qwg&#10;PI7f3NvUAAk+gUmuY+MPgfW/BniK70v7NNNa6uf3F7DGTGIeswyPuscKMH+9msOeRfDto16iESWs&#10;fkWiLwxkYjJHuSFUfRvWgD0MSH94rK0csf30cYK/hWp41+FWh6nefDiKCFtI1TV7dRqF1pkgRpCs&#10;cXJTBUnLE7sZPqa828YeNdS0iWzvpoYLu8axK38KNwXGDgNjgjnsetavwuXxDoWv6F4i1XTNc1XS&#10;YI1MEsMbT4QhSNuTgcAd6AOo8DfCCw1jUvEn9pazq19babeyWsASZIvMVHK5dkUMSdvYitL4Z+KP&#10;Dnw8l8WRiRdOk/tJfKjz8mxYVGSTyTknJOa3/hDdfa/Cus6jhh9svJ7j512sAzu3I7HnpXz/ACan&#10;psPi/UptY8Owa9bT37xwpNPJDl8hRgg4bnA6UAe96j+0vodsSDq6M392MjP6VjX/AMVZfiLbNpmn&#10;abqmoCf5Q6W7+XnsWZsKB6n9DVPTPDfjdVA0DwH4d8Op/DL9kM7j/gTYFasnwu+LesRl7zxbLaqB&#10;uFvaiOBD7fKCfzoAzNO8Danob+DfC+oSFnto9R1MXUfHm7YlIhA/umRyx9kx3NYZG12Huav2njjV&#10;30nV7nU7oTar4SjiurWYqOYy5SVXHcFSQfoKybXUrXWbWK/sZBNaXALxOAQCMkdDz2oAnPFMJ5pz&#10;daYetAHr3hjxPb+ENJbULhDIqw7VUHGTweT+Fcuv7X1gbqVVsFlgRivmIWxkdee9ZXjeI3fhayst&#10;7ItzIkTFTg4ZgD+le6WOieGfBng23W5tbCz0u2hTe00ShBkDrkckk0Aefab+1Z4au2VZ4JISe6uD&#10;/QV6X4U8faJ40hL6XerK6jLQtw6j1x/hWXD4M8BeNrH7RBo2lX0Dj/WRW6o35gAivEfFvhz/AIU9&#10;8TdM/seaRLWcrPCrNkqu7DIT3HHfsaAPqWs7XV3adJV+N/MjVh0YA1T1kZsJKAPIvDutf8Iv8QY9&#10;7bbO+P2WXJ4DE5jb8G4/4Ea9rr548dW/mSOwJBPcdR717H8PvEf/AAlPhOxvZGDXIXyrjHaVeG/P&#10;GfxoA6SiiigAooooAKKKKACiiigAooooAKKKKACiiigAooooAKKKKACiiigAooooAKKKKACiiigA&#10;ooooAKKKKACiiigAooooAKKKKACiiigArF8WfPpDxi3iuTIwXbMgdR74PFbVYmr6nY3N42iDUYLf&#10;WJIfPht3YbyuSAwXqRlSDigDl/Cnh3U0857PWbmwij+VbdsTwk9fuvyB7KVrLT4h3+s6lrOm3AW0&#10;j0W7a3u7qEFUkVY1kLjJJUYcDBJ57mjSta1XTtWu9G1u/wD+Ecm3faYLoIjw3S4C43sMABipI4Jy&#10;BkV5h8TtavvD37OGu2tnJHqHjLXpbmS+SzwGjaR2aZmGcoiRjv0AHNAHN/sgafcfEr41ePPibeQs&#10;lkm610oMMKFlkYsyfRYwD7ua+yq+dv2MPB02gfDfTry6UR3U+nwFlXIAD7pUUj1EbxE+7tX0TQAU&#10;UUUAFFFFABRRRQAUUUUAFFFFABRRRQBxXizwI91eSazoRhtNZK7LiGZc22ox94p1xzxkBuo9xxXJ&#10;eEvFa+DUl2R3EfhqCTyb3T7k7rnQpSeM/wB63ORgjOByOM49irj/ABr4Pn1CePWtFEMWv2yFNsw/&#10;dXsJ+9bzeqnsf4Tz60AbGv6Dp/jHQ5LO5xNazqGjliblTjKujD9D/Svj/wCLvh/UvA2t2P8AaSLK&#10;bed/szqPknJAEMh91G8keqivfPh/4ntvDkkFpH5kHhm8uDbwRXJPm6TeZ+a0lz0Un7h/DoQa6X4t&#10;fDa0+JvhWWwlCx30J86yuD/yzlA4z7HofrQB8aXwn1OyVrvY0jJ1RdoIII6V9B/Afx01v8GNOge1&#10;uHSyhlt5J44mZQY2ZeSPZRXi2r6VPpVtBBdQtBcwl4ZY2HKspGR/Oux+DmrSWnwp8f2abjJYTXLx&#10;quScSwAjAHP3g1AHefC1DafCiKQ8Foi/5jNfPmqWsVxptlfm4aGSG4ku1Kxlvm85mXt7CvonTWj0&#10;n4R/LIpCWueGHZa8U8SIYPh9pkZP/LnG3XPVQ39aAPqb4M+PLn4jeA7TV7u0S0uPNkt3WJso5jba&#10;WHoCQeOenU128vEbn2NeP/ss3NpbfBjRog4SQy3LyAnI3Gd/y7cV6trF0tro95PnhIXbI+hoA+PL&#10;2VUj+K7Y+UaET+PmjFXNLtlh8PaMUAVWsoTgDAB2AH+n51z+s3fk+Cvi3fg8vBaaeh/2pJDkfyrq&#10;NTuotD0PSo5EYqHgtMqM7dw25PsKAGNTP4hT2yCQetM/iH1oA6jX181PD8XXddRf+hV6x8ZfB+oe&#10;Mfh62naYA91G8cwhJ2+YFzlQemecjPpXlt5H5+s+FouubhT+QNfSYGBigDx/9n7QPEGkWN42s2E2&#10;nRgCOOO4G1mOckgenv71zX7Ri58feFv+uJ/9GV9DV8+/tErnx74U94m/9DFAHvtt/wAe0X+4P5VW&#10;1n/jwkq3CMRIPRRVLXG26e/vQB4v4tj8zzPbmrHwM8QfYdfv9ElbEd2v2iEH/noowwH1XB/4BTPE&#10;ZzI/FcHHqj+GvEVhqsec2dwsrAd0zhx+KkigD6voqOGZLiGOWNg8bqGVh0IPINSUAFFFFABRRRQA&#10;UUUmRn3oAWiiigAooooAKKKKACiiigAooooAKKKKACiiigAooooAKKKKACiiigAooooAKKKKACii&#10;igAooooAKKKKACvnvx5Il7+134Qtr2WK00mw0B76WWdtiTztJNHDHk8ZHzsB3x7CvoSvPPih8IdA&#10;+IH/ABMNTuZtPureDyhdpIAiICzfMrfLgFjzx9aAOl1vwwmrRxPBdS21zCG8mUHeAGxuUg5DKcDK&#10;nIOBxwK4t9A0KO7Nl4k0ldO88hGkgkdLC8GchHTO1QTj5G+U9MnpXm+m+HPiB4HRpvBfiO38VaVF&#10;hjbQSiXCnpmJicZ/2Dk9q7TwL8bI/Gg/s7xFo6WjmZLaSaI74lkY7VWRG+ZMn5cnIzwSKAPQvBQ3&#10;xazOAVEuqXAHykcIREMZ7fu66SvM/hlrFza2dk08pl03Wbu8eAseYJzPLJsyedrplhnoVI6EAemU&#10;AFMcsANoB5weegrj/FvxHj0TU10TR9NuPEviaRBINNtCFWFD0kuJj8sKemcsf4VauPm+DPiL4iTP&#10;P8R/FlxPYOcjwx4ckezsFX+7JKMTT++So/2RQBseL/2jvhz4JuHttQ8UWc18mQbOwJupsjsVjBwf&#10;riuNb9rODUlLaB8P/FmsJ2kNl5aHr3G4/pXp3hf4a+CvhraAaJoGk6FEowZo4URj9ZD8x/E1tf8A&#10;CT6aRmO4M4/6d43l/wDQQaAPFj+09rkaGSX4VeIokHVmDgD/AMhUWH7XuiiQJqvhzV9MfoQAj4/A&#10;lT+le1nxDZoqsxnQH+9bSD/2XimXH9i+IY2trhbLUEPBgmVX/NTQBzPhv44eCvFGxbbW4LadukF7&#10;mB8+nzYB/Amu6Vg6hlIKkZBB615b4o/Zw8GeIIpDaWbaLdHOJbFsLn3Q5Uj6Y+teeXHhj4j/AAQB&#10;uNJvm1vQozlolUyIq/7URyU+qH6mgD6XorzT4bfHPRfHrRWc3/Er1duBbStlJT/0zfv9Dg/WvSs5&#10;oAWiiigAooooA81+JXhqGwa614WzXOl3MQt9csYxkywD7twgH/LSLrnqVz6CtP4c+IZp45tC1C5F&#10;3fWUaSwXmci+tH/1U4Pc4+Vv9oe4rtWVZFKsAykYIPQivEtW0q58Da2LeyRnuNK8zU9FRetxZEj7&#10;VZe5XIZR7r6GgCv+0l4L/wCJdH4gtIekqpdhR0yCoc/mAT9K8r+B2pyWHiHxlHHeNaA6UmoABFbe&#10;Yiyt1/316V9bMNP8Y+HOCt1pmo24IYdHjdcg/ka+JbjRtR8GfF+LQRJHFLOZ9KkacHZNC671zgg4&#10;YKvegD2O9sktPht4Ns5IkYz3dsHV0BDAYdgR3BAINec/Fy8ih06cKu1VGAqjAHsK9S8frfaLpGhz&#10;z6fHNpttJvtp0uirI2wht6Efd54IOe5z0rwb4ra1HqPh2O8jDJFcRiVVfqARnmgDW8CWkGg/CG18&#10;UWUVzb68WuHjmhuHAkxIyoCg4POB3z6V65dfGMXul3dg2m6oJ0TbeC3s5XS345MhAwnrg8+1ReC/&#10;2eYdZ+FPhF4da1GxuvsEF0YGmZoRKwEmQvGMMQe9dxo/xEsPh9pv9h+J7uS41+N2UtBCZG1BmOVK&#10;4GNxBAIbGMelAHgEnhG4vvDWlaBMhS68UeJmvNpUkta26ZRiBk7Sdp/4FXe/EHw14jsYd+q2KLpy&#10;KED2yr5QPQE7ehPqaTQb7xH4c+FXjDxRZIv/AAljarJY7pv3w0yzSYKsSA8bUUk8cEtuOQK6r4f/&#10;ABEm8deH/F9tcXq6pbW1k0paWLD27MjkxOQArYxkEc/pQB5PaXKX1sk0biQHKsQc/Mpww/MVIPvD&#10;615r8DvEKXum3elvcRyyIxuoCG+aRGOJG9xux0+tenbPnX60AdlYx+f4y8Kx+j7v0r6Lr5/8Mxed&#10;8Q/Dq4+5GW/lX0BQAV4D+0Ov/Fc+ET6o4/8AH1r36vBP2hh/xWvg8+z/APoS0Ae8pwij2rM8RNts&#10;TWmn3V+lY3ih9tnigDyPXjmR64bXYRLGeM122uPmRq5K+AcEeooA9q+CmvHXPAFkkj757Fms5CTz&#10;8n3f/HStd7Xg37Purmx8SatpDthLqJbmMH+8hw2PqGH/AHzXvNABRXF/E74zeBvgxox1Xxx4q0vw&#10;zZEEo1/cKjzY6iOP78h9kBPtVL4J/G3QPj74Qm8UeF7fVE0MXb2ttdapYvafbVVUbz4Vf5jEd+Ax&#10;AyVYY4oA89tf20fDF54Gi8TxeE/Fzx6hrU2gaHpiWdtJe65dRPMkv2WNJ2+RGt5dzymMALk8EZv6&#10;X+1fp/iLwPJr2hfD3x3ruo2eqPo+q+GLPTYF1XSbhU8wi4ilnRQpUoQyOwIkXHfHyl4H1yz+G/g3&#10;9mD4keIbltO8F+H/ABn4zs9W1EozRWbXt1qUFvJLtB2p5nylzwNw55r0Xwl8X08OeHP2s/j94dY3&#10;nhW8mhk8O3TREQX09lpkds0yAjLRtcALvxg7TgnBoA9A0z9vvwZdaB451XUfB3jfQB4RvbbSrq01&#10;DTrdp7rUJ22x2VuIbiRXnyV3ISu3cNxHOO7+GP7TOheP7zxTp2taJrPw41rw1bRX+pad4wSG1aOz&#10;kDlLpXSV42i/duC275SpBxwT5m+ueF/2D/2L9I1LxTZf23qVukN1cxTbfO1XXbhvNd3kfOGMpZjI&#10;2SiR5GdoBxP2SNV8A/G7XfHGveI/Gvhz4k/EjxXp8a63oenL52naXpcbERWMSOuJI1aX53bO9m6Y&#10;5IB7l8BP2kfCP7SEHiu88GPcXek6Bqx0k6hKgWK8cRJIZYecmM78AkDOM4wRXTfFv4o6N8F/hzrn&#10;jTXxcyaXpMIkkhsow88zM6pHFGpKgu7uiKCQMsMkda+eP2c7TXdP1n9pu18DQ6Nba3D46MenQ6sk&#10;i2EYFnaDa4i+YKEBAC98dq5b48z/ABc+K/jr4XfCKVfBU/jWwum8d61HA12NHFlaSqllHKDmUiSd&#10;mJXoTCvbNAHtkn7YngeD4f8Aw28czWusQeEfHF2lhDq8kEQh0m4clVjvz5uYv3ivEWUOquhDMBgn&#10;c8bftE6R4U+JkXw/0zw9r/jTxZ/ZUmtXNh4dit3+xWykKhmeaeJVaRjtRQST1O0YNfOfwG8CXi+J&#10;vjP+zV8X7HSJ7LxNDJ4w0220RpPsZtLyUrdJbmUb08m5COuQSrOSOAtdn/wTW8Kwwfs623jS+u7n&#10;WfF3ii9uhq2s6hIZbi4WzuZbK2QuediQ264XsWY96APePgn8XtH+PPwt0Dx74ftr6z0fWonlt4NS&#10;jRLhAsjxneqO6g5Q9GPGK7mvmr/gm7/yZJ8Lf+vK4/8ASuevpWgAooooAKKKKACiiigAooooAKKK&#10;KACiiigAooooAKKKKACiiigAooooAKKKKACiiigAryn9pTwdrHjr4ZXOlaR5r75ke5ggOHmhByyD&#10;6+lerUUAeUaZbeM7HXdBhuxY3VqkiRmVITHNBEE+dcg7WUgdx1wR2rzqPUoR+0D8RNYt4xJpOn28&#10;Nt5UYz9qvIoxNLtHcqRGh6/O2OvFfRN+6NcSo8skAjty2+M4OCfmx7jaOfeuQ8EeD/Dllpf9r6Za&#10;qYJZDNC2WYvhyQWZiS+X+fPQnaQO5AGafoMugeA/DemTybr2C6sI9xXcDIjR+bj0ztl59ye9dprE&#10;F/dwLb2M4sjJw92FDPGvfYp43HsSCB1IPQx2kAurqNyS0NplIyeN8mMM34cgH3arGqaium24YIZp&#10;5G2QwL96Rz0A9PUnsATQBUtLLS/CFhsgQW6SOWY8vLPIepJ5aRzjryaFGp6qSWY6Van7qrhpyPcn&#10;Kp9Bk+4qWw0tkuBe3jCe/K7dw+7ED1RPbjk9T37Ac78VtQ1ey8OrHozzQzzyiOSe3TdJFH1cqPXG&#10;eaAOjtvD9halW+zieUf8trgmWT/vpsmtEDFecaFfQ+G/E+iaVpniC48QadqUcweO6uhdSQMibxIJ&#10;OoU8gg8ZIxjpXpFAGF4r8a6N4IsVu9ZvktI3ZY40wXklcsFCoigsxLMo4HVhRoeu6L44sTdWYW7i&#10;RyjLcW7I6MOxVwCPy+lcB8b/AIdXXiuey1K3iuLn7PF5ey0w00EgkWSOZFJG7DLhgCDggjOMVt/C&#10;e68Y6hbXlz4qS2hj+WO2Edk1tLJjO55AxzzkADavQ9c0AdeNKe2ffaXUsIH/ACxc74z+B5H4EVLD&#10;fOH8u6iMD5wGB3I30P8AQ4/GrtMkVJVKOAysOVIyDQB5H8VfgLZ+KlfVNAEemayvzmNPkiuCOecf&#10;df8A2h+PqMb4TfGO/sdWHhLxlvgv43EEF1cDDb+0ch7k8Ybv36g17WpawOHYvbHozdY/Y+o9+1ed&#10;fGn4QweO9Nk1HT4xHr9smY2XgXKj/lm3v6HseOnQA9Sorxv4AfFNvEtifDuryMNasVxG0v354xwc&#10;5/jXofz9a9koAKKKKACuR+JOiXOpaEl/p0e/WdIlF/ZAcF2T70f0dNyn6111FAHm3wm1i3jnvtFt&#10;ZN+mPGmraQSefsk5JMf/AGzkDrjsCoryT9svQn0CXw546tIVZ7K6jS4yuQSrb4y34Bl/KuwlLeAv&#10;GLKoK22j6msi54A02/O1wP8AZjuFB9hXefGrwRF8RPhf4h0GV/JNxbMY5gm8xOvzKwHGSCOnfpQB&#10;8qeKviPb+KLeYQWf2W+uovm+x3TyW9w7gBWKP9xhxjH0rH8XaXJNrGhaFIFvBLcQWojWHjbuVT8o&#10;OW4z3q78OPCCeFdMWLa80kEeVu51Akd/X244HpW58DtZ1vT/ABF4q12xxqLWt4kEttKd8nleWCdo&#10;PO3JOdtAH11q+qWvhvQjNGsccMSBIY0ACjAwoAHYY/SvkvVPFUdz4x1fxdf5m0bwhA12w6/aL+QY&#10;ghX1bJ3Y/wB31r0Dx345uvFelz2uj2FwuokBYLJ1YAyMQoUnGAMnJPYA15Je6fBJqdj4YtblbrQf&#10;DM7Xmq338Opauwyxz3SHP0B2j+E0Aa3w2+L/AIk+DGgtJ4o0+21eDVLhri6W3JSRZ5SSV3HO484x&#10;jHGAQBXG+I/j/wCOPi9r9/4Z8HaJa+HtAZWWSwtdmG3DBmu5lGAMdI1HPfdjFZHj+CXxzrdp5tzN&#10;a+HrMFo0jBR7t2HzOGI4Xb8oIznLEYyDXYaH4/8ADfw+0KO0j0yLTLINhY7ZdzzPj/vp2Pqc+5xS&#10;bUVdvQDQ8DfCvSPhvpV3d3l0LvUpY915qs2IxGi87Y/7kY6479T2AwtO+IF9rmpztp1rGdHQ4hnu&#10;UZZJQOr4BACnsOuOTjpXnPxl+K/ifx3ImmaDo39j6BFteWbVXUPduOQfLBJCL2DdSMkEAV5oB4qu&#10;FIu9cuZQf+WcFwY0x6bVwK+PxnFGBw0nCm+drs9PvOiNCUt9D7H+GHxfuNS8Sy6vPoMotdL/AHTS&#10;xPtiKFdwcySYVSeAEBLEngcE19Q6F430vX4IJI3ms3nbbFDfwPbySH/ZVwC2eox2r8t9B8deMfCM&#10;ccWneJdW09UDLHGly21A33igOQpPqOfeu08PfF6K6u7ubxJaobuWKKKG6tYgFTaSSz5yxZjgl8k8&#10;Y4rPB8V4LETUKqcL9Xqvv6DlQktVqfppXg37RA/4rDwcfeT/ANCWuJ+Fvx817QGCay7axospDIC2&#10;6aFT02Ofvj2P4EV1nxv1iy8Q6p4I1LT7hLq0mMpSVDx95Mg+hHcGvtE01dHMfQKfcX6Vzvi98Qge&#10;1dFH/q1+gryv43/FjwZ8KNLOoeNPFmk+FrQqTGdRuQsk2OoiiGZJD7IppgctrLZkasSHSb3VS4tL&#10;aScJje6r8kYPQs3RRweSQODXmSftA+Lfirsk+DHwrvNX01zhPG3xEc6PofJyskUP+uuV7YBHfK+m&#10;XqHwCvfiDEj/ABo+I+s/ESANuHhHw7nQvDkQOSVMceJZ8N0Zth5PPqAaU37SngH4cfEC0t9F1S7+&#10;JfjWAN5fhX4f2jarO5ZGVllmXEMYViu7DMRg8cZrs/sP7VH7QHN3d6N+zt4Um/5YWe3WPEEiHsX4&#10;hhyMcrh1J6HFUtNtrDwR4cl0PwhpGneD9GZcGw0G2W1SQ7duZGX5pCecl2bOTX1f4Y1Ya74d0zUV&#10;IP2q2jlOPUqCf1zQB4f8Mv2FvhV8O9ZHiHUdMu/iD4xYhpfE3ja5OqXjuOjDzPkQg5wVUH3r6DAC&#10;gADAFLRQB5f8D/gXb/BLwxqvh2HxDqfiPRLu+uL23s9WSApZCeaSaWOPYillaSV2+fceeuOK9Njj&#10;SGNY41CIoCqqjAAHQAU+igAooooAKKKKACsbxfol54j8M6hpmn61eeHby6iMcWq6esbT2xz99BIr&#10;IT/vKR7Vs0UAcD8CvhBpvwD+E/h7wDo95dajpuixPFDc3pXzpA0ryEttAHVyOB2rvqKKACiiigAo&#10;oooAKKKKACiiigAooooAKKKKACiiigAooooAKKKKACiiigAooooAKKKKACiimyOI0Z2OFUZJ9qAP&#10;A/2otfvpNLs/DujzyQarrFzDpds8LlXV5nClgR6Ak/8AAa9Yu7aLwzoOk6FphMG2NLK0BXdtCKAC&#10;f90Dcf8AdrxjS4z8Q/2nbHdl7LwxZS6nJ3H2iXMMIP8AwEysP92vaYmGqeNpCJN8Wm22NgHHmSE8&#10;/UKhH/AqAN2GGKwtEjTEcMKBRuPRQO5rN0iJtRnfVZlP7wbbVG/5ZxeuPVup9to7U/X8XUdvpobB&#10;vX2Pg8+UBl/zA2/8CrlvjL4o13wx4YiXw3CjatfSva28kihljfyJXTC55YsiqB/tfSgDv6ZJGJY2&#10;Rs4YEHBwfzr52+Dnxz1zxf8AF658PXkgl0dtMg8hJYwJxcJFmeQkD7pbg54zjGOh+iZJFiRndgiK&#10;MlmOAB6k0AY2h+C9H8OXMtxYWSQ3EuQ0vVsHqM/hWu9zFG21pFDdduefyrjtX8Wajq93Lpfhi3hu&#10;r0Rhnu7rettbBuQZCuCzEYIjXnBBYqCM81efDmw1GRv+Et8dapqk54eytL37BaofQQwkN/32zH3o&#10;A9SF/AcDeefVSP6VOkiyDKsG+hrxuL4V/Do3qW+n6tqGnX6gESW+rzh/zdiM+1XpdH8bfD1TdWGo&#10;P4z0deXtrgBb5E9UccOR6Hr6UAesV59ceGUutQgub/TTczz5afUJJHWS2wzZEbBv3YUYxjGeTknJ&#10;roPBnjPT/GmlJeafK0iglJEddrxOOqOvZv8AIrVu9Is9QcPcW6TEDHzjII9COh/GgDP8HXtxqvhi&#10;xnvCZJZEIMjrtMqhiFcjtuUA/jV+3c21z9lc5QruiYnqO6/hx+H0q4AFAAAAHpVPVLZ7i13RcXEJ&#10;82I/7Q7fQjIP1oA+fPj14fuvh34y0vx9oaeUHnH2lV4Hnc8n2kXKn3+te+eGfEFr4q0Cw1eyJNre&#10;QrMmeoyOQfcHIP0qh4v0C38feCNQ0xsGO/tiI2P8L4yjfgwB/CvJf2TvFE82i634WvQUu9IuS6xs&#10;eVVyQy/g6t/31QB77RRRQAUUUUAeX/F/RBd6rosh2pDqsVzoFwx/6bRl4T/wGWJcf71dd4B17/hK&#10;/BGi6nJhpbq0QzKR0kxiQH6MGFZ3xgjkX4fanewpvudM8vUocdd0Eiy8fghH41D8J5UXTddsY2DQ&#10;2Ws3SxY/55ysLhPw2zCgDwzxLYDSNS1WzHS3leMD0AJx+mK8t+H8k2mx3Or2U0qXsviL7KBDnOCs&#10;YA9888e1e2/GGzFj4z1srwsyRzAe5QA/qtfPfgHXp7ODXLayid9Va+ka2uJGPkWaMNskgH/PQ4Cg&#10;jnGQCMk0Ae6fFr4xw3t7J4Z8Kyyv4haHZcaowDR6ZGeHct0aY8hVGQDyTwRXj1joMOuaXDpmnarY&#10;aPoNljbFf3Bjk1DuZC2D8pbJJOC556HnP1uGTTtMi0fSLW6vrq+lKzNBGWkuWA+dARxuxjPQIvXA&#10;xm3ofwG8f+JZxqGrRRW0bcpZLL8qDsCBwT/LpQB1HinxZ4p8BeFrjVbvxfbahpcChfJttWiui5OM&#10;IImJPP04xk4ArwzSfE11411x9XvvK+0uNsaRRhEiT+6oAAz6nqe/YC7+0xpuo+AND0vw/cQi2n1F&#10;mnfB+9FGRxn0LEflUP7OvgLUPG1rNfsy2GiWhIuL6fhQQMkLngkDqcgDue1flvFeMrVp/UqL91Wv&#10;5vfXyX9bHbQil7zIvEk2GKevpWLEpz0r1u71r4GNd/ZpNW1DWJFJVruyM0kOfZ0UKfqoIp1/8HtJ&#10;8Q6NJrHgHWhrUEefMsJWHnL7A4B3f7LAZ7Gvzt4SpFWVm+x2cyPLVt1mUqyhl7g9Ky7/AE37I24Z&#10;aI8A9x7H/Pat1EMWVYFWBwVYYIPcYomRZomR/uMMGuFSaYzpPg3qOq6tfTeH7W0n1BBGZ0aNcrbK&#10;CAzO3RI/mGXYhVJ5IzWpF8ZvCXhnxcNGtNVvfij4iTbND4R+HFs2qTpKQQ3nXIAghCkKHKtJ0bpg&#10;E+a2viTRLLwh4p8KeKfDMHinQ9W8iZ7SW8mtdtzbs7QszRMGeP523RggtkYZcc/X/gbwM3grwDod&#10;1E+j+DNA1I28tr4e8I2a2UDQ7VkllncEvL+5V2bcT1OTzX7dwtjY1cIsO5uUo3drbK+iv17+V7dD&#10;zq8bSuUF0T9qb4+oP7U1TR/2efCco/48tJK6v4gkT+685xDESMYZMMpzkdqveEv2Q/hh8JNWfW00&#10;eXxn4xYh5fFfjSc6tqLyA/fBl+RG90QHnrXuPwi8YXHi7wLb3N9GIdTts293EARscAEDnqQrKCfU&#10;N6Vk+KJ9zvX2xzHE65e3F/NvuJ5J3A2hpXLEDPTn61ztyetbF++WI96xrk/eoAx74fI1e9fATVDq&#10;Hw7toWOWsp5bf8N24fowrwa9+430r039mbUwV8RacW+5LFcKP94FT/6CKAPcqKKKACiiigAooooA&#10;KKKKACiiigAooooAKKKKACiiigAooooAKKKKACiiigAooooAKKKKACiiigAooooAKKKKACiiigAo&#10;oooAK57xrrcGi6JL5k8ccsw8uNGcBnPoAetdDXgP7Q+fD/jvwPrPy3EWp3A0WW1lUMrAkupA9fmY&#10;+21TQBa/Zc04v4c8UeM7pWWbxBqkrxlxyLa3JhjH/fSyt/wKvTvB6GS6164fJka98otjGQkSKce2&#10;7f8AnXP/AAkmH/CMXelKAq2Or3VuuTnMfmmYf+OyKK6bwYN1nqM24sJdSu2BxjgTMn/stAFtMXHi&#10;WU5P+i2ygDHGZGOf0jH51NrWiWXiLTpbHUIBcW0mCUJIIIOQwI5BBAII5BqHThnWtXJBB3RLknqN&#10;mf6mtWgDmfDHw+0rwnf3V7afaJ7y5G157qYyNtznGT/M8nHJo8X3c0rW2mW7Ir3GXlZwCFQeoPGM&#10;nJz1CMO9dNXnXjS8/wCJrqEEbH7TKkFogHOA5Y+nGfmH/AqAPFPiN8fJrLxlpPww8AILrVruVUnu&#10;ZiWEIcgmWUg5d33btuQMHLZyFHc+Jbjw74S0cDUrmeWzgm/s+FoYmlvdXvQp3iJEGTtOflQYyDnC&#10;rXzp+z/arf8A7SL63eEySXOozFHbrjLqn8lr6wtfBmiv4nurhrlpodLsBG87EiWGOUmWRA3UeYQX&#10;cjBIEa8AEEA8j0VbW7/tWA6r4u8LXmmKjrpOrxR3ck6shf8A1WCB8qgkFu/OOter+B/GbW1rppGp&#10;22oabMzQu8cJjPmYyAFLEo2ATs5BG4qRgA5/gTXfAHxCvxDo2kX2hXZWV7G+a3a0e5VDseSF8/Ng&#10;nHPbsRXG6hol5q/iG607Toyl1Ok8GpG1QItpeW7b7e62j7gkO38TIBxmgDvviDp48AatH480ZD9h&#10;dhHrdtA3yyxMcCcDpuU4Oe/516lYXcd9axzROJEYAhx0YEAgj2IOa8u+F2tp8RfCmqaTe2x+z3Fo&#10;Hk7ojSmSOSIf7skT49OKu/s8arPqXwx0tLhmeaz82xct13QyvGffoFoA6jxt8QdF+H9pBPq9wY2u&#10;JUhggiXfLKzSJGNq/wC9IuT2zWtaa3Z3uo3dhFMpvLUKZYTwyhs7W+hwefauD+MPw0fxultdRQm8&#10;aCF4HtVlEbkFkdZI2Pyh0dFOG4ILDI4NVfhH4I8Rafreo+IvE97cz389tHYwR3CRI6wqxbLiNmBY&#10;kjkt+HqAeh6RiCS9tATiGYsox0VxuA/MsPwr598O7vBX7YOq6ei7LbXbR5lB6EsgkJH/AAOOQfjX&#10;0FGyp4hnUYDPbRsR64Zx/WvAviysmnftY/DC6hjJN3bvAxUdQPNBzj0D0AfR9FFFABRRRQBn6/p6&#10;6toOpWL8pc20kLfRlKn+deWfALUDdXWq/NuW50vR79sYx5j2nlOeP+uAr2OvEP2flm/trUHkxtbR&#10;NPT5BhdyT3kZ/PZn8aAKXx+t9viAyD+OwUk/RnFeF+APAdgnhmy1u81F4Bqd7cpNDBIPMMccrD5e&#10;pGepIwcDIx1r3z9oK/s7fVreCWdI7mWxJRG/iAdv8a+XPAhvNG1LVp3spZYmtZ4ELyCPyzK2Cyhu&#10;X4zkLzQB9N/CfwlZ2miprc9oqi7LJpemKSFVM5CDOSAThmPdiSe1dGvxh8P6FeSaXr+s2+m63ExS&#10;XTdPjE/kDtvKBsHHQEg4wSBnFeVfET4oazYPo1l4DminEWlC0luZIm228rA5lTOAXQZAHIJcE/dw&#10;fmXV/iDZeCVn0rw+seteIMnz7uVjJBFITlmd85kfOSQD16kVx4rF0MFTdWvKyKjFydkdN+3vrdrr&#10;3xG8PXNpcw3di2kBbWSADe7ec+8FeoIO3qB1rzPUfGOteKPCeleFkH9i+ErC3SEaXbtk3TDlpLh+&#10;N5Zsts4UE9CeazUs7rVtSfU9XupdQ1GT700vJA7KB0VR2AwK144VRRkY9q/CcyzFYnE1KtG6Un1P&#10;ThC0UmZ0GmpbRgIuB2wK2fCnjG9+H+v2+sWDkNCcSxZws8f8UbfXt6HBrPu7lYgSSFArh/EPid57&#10;mGwsENzfXcqW1tCgy0srkKigD1JFeVQhUqzXLuaOyR9NfHbRrS117TddsBttNbthckY43gAk/irK&#10;T75rzTzc8YH416d8eVXw5o3gfw00olu9N04CZgQf4UQfmUY15EJ8e9Tio2rSt/Xf8QjscR4+1JdO&#10;vpweQYhIQOc8f/Wr7L+Fng64t9AsVt7248ZeJtQsYLWe5vJWeC1iCKwtoxniJCF3lfvY2AnLEfC2&#10;pX0Pij4pLp+Vazt5UN0w5HlpjIP+8wK49z6V9geBvHPiLRtTS/0nVJba6n27lY/u5AOkewjG0DAH&#10;FfrHCmClRpvESVrpL9Thryu7H1j8PtH17whDeaZrcdk/+jq8V5ZMwE5DHduRskMNw5yc5rN8Rz5d&#10;qj8G+OfEXiyQNrOmJZxQ2zjz4gNkjkpxkOewJxgfWquuS7nY1+gnIcxePlzWTcGtK6OSayp6AM29&#10;P7tvpXSfs7ah9m+JN3bk8XVi4x6lWVh+ma5q9x5bUvwhv/7O+LWhOTgSySQH/gSMB+uKAPr+iiig&#10;AooooAKKKKACiiigAooooAKKKKACiiigAooooAKKKKACiiigAooooAKKKKACiiigAooooAKKKKAC&#10;iiigAooooAKKKKACvJ/iz8ONV8ceNPC+qfabK00Xw8k14r3BJIuXUp5jJjkRoCQNwyXJP3Rn1iuf&#10;15X1jUrbR1/49iBcXuDgmLJCp/wNlIPqqsKAMr4caJPY+G5b6SA21/qt1PqDRueYxM+UDD1WMRgj&#10;/ZxXWadYR6ZYw2sWfLiXaCxyW9ST3JOSfrVmigDMtf3ev36HI8yGKQc9eWU/yFadZt+fs2pWNzgb&#10;GLW7nuA2Cp/76UD/AIFWlQAV5747jFlr1pcPnypjDIcdcwuWYD6qwr0KsPxfoLa/o8kUJWO8jPm2&#10;8jjIDjsfY9D7GgD4sm0K4+HnxJ1KIDyZrG/do2UHG3fvjYe2Cpr6w8M6zaaxpn9q2yNc6feR+VeW&#10;qZd7ZiS33RyVy79O20gEV55488BHx7YR3unRqviTTl+zT2jkB7hFGdhP/PRB0z95efTHlnh3xxrP&#10;gLUZGtZZbSdDslglXB4/hdD/ACP4EUAe86JoPgnwhrP/AAkFhfNqV3HC8dpCk29beN+WC87UU45Z&#10;sAdzXBeHDqCfErWtaWe9s9Kv49jwAFZNXvGY/vIY2G4RIuI42ONx3SEbVGag/ac060zLqGnXIm7i&#10;1vpEjJ9fLYMB+FcuP2nrrxl4wl0rwD4Yih129wLnWLkmVraIYBd3IyAAcBAPmOAOTQB9D/DNZNFT&#10;xCdQW3tVt5N7rB/qoVBkOwH/AGR1P41l/s027/8ACsdPvZUYPqDTairN/cuJ5JkHr9x0P41neI7G&#10;W38Kp4Fs55Rq+tKr6tcg7pLazchHJP8Az1kUGNR3ZnbopNes6FpUejaXBaRIsSRqFWNBhYwBgIo/&#10;uqAFHsBQBo0UUUAZaEP4lkHeO0Tt/edu/wDwGvC/igLi/wD2vPhRZxAFbewvLtz3C7XBJ/JR9TXu&#10;WksLnUtUue3mrbqfZBz/AOPM4rxfwvav4u/bE8YayD5lj4X0K20hGByBcTnzmH1C5z/vCgD3xSTn&#10;IxTqKKACiiigArxT9nLzXGqNK25ksNPQ/LgBnE05A/8AAgfhivVvFWpjRPDGr6icYtLOafnp8qFv&#10;6Vwf7PumfYPCF25Ugm6S2GQOPs9vDbEfQPC9AHCftFeEv+Em8UJei6aE2FmkQiRQSxZnbrnjtXlm&#10;m63p3hjwNcav4n1S2so7Sd4nZ3DnsURQOXcgj5Rk5NetfFXUPN1fX5gThXEQ/wCAooP6g18FeKrJ&#10;tZ8V3M08jywQyHyYmYlIyfvMq9ATxk98CvEzjMlleF9va7bsvX+kaU4c8rHR+PPjBrHxEeSw0ZJd&#10;B8Ot8rEfLdXa/wC2w+4p/ujn1Paub0vSILCJIoY1RVGAAMACrVrbrEvCgACnT3aQLkkAD1r8Mx2Y&#10;YjMKjqVpXPTjBRVkTFlhHbPesrVtehsY2LOOK5zxR46t9JgldpUjVAWZ2bAUeprR+DnwZ1b48a7B&#10;JrWq/wDCH+F2PmJPeZhn1NQQTFCxBEIYZAlcY/ug5Brqy/KK+PmlFaEzqKJyUmvaj448QpoGhCCa&#10;+m4Z7m5W3t7df780rcIv5sewOK968DaF8Kv2c408Sanr0HxE+IqIfIaz+a3s3KkEQDlYhgkGRizk&#10;EgccV3WrfsOW1kZLbwJrmm6ZpgjWSKx1u/jlmaQ53KZoyxYjAO5gSc9eK8p8Q/sx+MtI1GS1u30G&#10;Fo2wZP7WTaR6jjJH4fhX0c8sx2Fk6VOg7d1rf7vy+8yU4y1bOb8R/Ei88ba/d6xqLq9zctnauQsa&#10;jhUUH+EDAH59TWbqmq376XcNpkaG6C4WafIhhP8Afcjrjso5Y4HqRu6f8HItJibUPEWrLDaRLue3&#10;tSefYuf6D8a9J8G/BnWPGb2d9Ppv9k6HH8+n6a6kM4PSVx1ye2a68BwvVr1FVxXux3t1f+XzJlXS&#10;VonnPwE+D1p4WtzqmrLJqF3O/mvLcjDSN/eK9B3wO31JJ9/tRc+MNag0DS7WzsLJlD3Oo3JAKoDy&#10;qLx83HX/ACOli+DGpeSqg4AHRR0rnvFvgR/CkMb30+x5T+7iwCze+PQetfqcIRpxUYqyRw7nsfw3&#10;0lfDl7LDHeXNxC0boN8rmJiMHcEJIU8HpWtq8m52NfPXg2/1HR9atL60lYrA+4xSSHY6kEEEe4JH&#10;417m+pw6pbi4gYlG5KnqvsasDOuT1rNnOTV24Oazpm4NAGfen9057Vi+FLv7D498P3HaPUICfpvA&#10;P86175sRMO2K5GSf7NqNvOP+WUySfkwP9KAPvOimo4dFYdCMinUAFFFFABRRRQAUUUUAFFFFABRR&#10;RQAUUUUAFFFFABRRRQAUUUUAFFFFABRRRQAUUUUAFFFFABRRRQAUUUUAFFFFABRRRQAUzy1EpkCg&#10;OQAWxyQM4GfxP50+igAooooAr31qt7aSwEld44YdVPUEfQ4NM066e6tlMoC3CEpKq9A4649j1HsR&#10;VuqdxCYJ/tUQJJG2VB/EvY/Ufy49KAKvibxRpng/SJtU1e7SysovvSP6+gA5JrB8FfFvw949umtd&#10;OlliufLEyQ3KbGkQgEMvJzwQSOo7ipfiT4QHjrw3FbwrDcSQTrcxwzMVjnG1kaNmAJXcjuNw6Eg1&#10;5Z8KfgvrGgePoNWuvtdhpdiriK3ufJZ5GKlAN6OxKgE9l7cdqAPXfEfgyLV7n7fZzGw1RVCmdRlZ&#10;VHRZF7gdiMEdj2rg/FPhttSbZ4n8NW+poi4F8FZmC9MCWPDj/gQr2Gq15f22nxiS6uIrdCwUNK4U&#10;EnoOe9AHzZefBnwNd3ChdOtVO3dsutUnbPPZcgn6YNdz4N8HWfhmz8nwrpCiQD5JFtlhiibkblzw&#10;zYP3mZiOy9RXsICthgAfQ06gDnvDHhRNCV5ppDcX0x3yysSxLYxkk8s2ONxxgcKFHFdDXnjfGbTp&#10;/FWsaFY2c95NpdlLezzFhGjeXKY2RM/eIZXGTgZXGec12miaza+IdItNSspPNtLqMSxtjBwfUetA&#10;F+qWrXx07T5plTzJQMRx/wB9zwq/iSBVwnAyaxrX/id6il6Dmwt8i39JXOQZPcAcL9WPoaAG32pW&#10;Xgbwjd6jqdyIrLTbWS7u7lumFUvI/wCPzGuE/Zu8IX3h/wAB3GtazG0XiHxVfza/fxuPmhac5jhP&#10;+5GI19iDWh4/01Pibrlt4NEhOjWcsN/r23pIisHgtCf+mjKHcf8APNcHiQV6Kue9ADqKKKACiiig&#10;DhPjVqENl8Pb6Gdgsd9JFaNn+47jzPyjDn8K1PAtgfDfgTTheDypxAbu746SyEyyn/vt2rk/ijb/&#10;APCW+M/DHhcL5luWa7vADjYmCoz9UW4X6sKT9prXb7RPgx4lXSlZ9Tu7SSCIIcMEKkysPpGGP1xW&#10;FetHD0pVZ7RTf3DSu7Hyb8WvileWkl9p9zpfiHSNSvHkmVruaLyn3MSWjK5yvPuR0OK8PgAQcszt&#10;3Z2yT7k16T8LNdk+KGhXXgHXpmvZBbPc6Le3Db5oJUGdgc8lSPU9Nw9MeGaz4si0uNt52uuQwz0P&#10;f8q/C8wzDGZryxqSulsrJanpwhGGx0eoaxDZREswH1NcM+tax438SWvhnwrpV3r+v3hIt9NsFDSs&#10;B1ckkKiDjLsQo4yeRSeBvCuufGzVU8i4l0LwsJNtzr7weZwOotoyR5rdt2dg7lsFa+3fhLZ/Cn4D&#10;6C9l4TXxDFdzhTfaiZCLu+cfxyvuA9cKMKOgAr6DKOGZ1bVcRojKpWtojiPhR/wTp1nTjb674+W2&#10;1vXQVlh0uGUNZWLdR1P75wf42AUYG1QeT7VL+zdq5GPsx/CUf41c/wCGhPDqgAz+Jfr9oP8A8cpP&#10;+GifDY6z+Jv+/wC3/wAcr9SoYenhoclJWRwttu7MiX9mzV1zizk/4CwP9aqS/s7a3H0tbhfoua6J&#10;f2jfDG5Q0/iYAnlvPY49/wDW10Hh/wCM3g7xDcpbp4o1Cwmc4VdQuZ4QT/vZK/mRXSI84079naV9&#10;btbrVYJJ1tXEkdvcLmPcOjFeh/HNe7aVoUGlx+deOgkc5LzMBk/j/Kn/ANm2c8gk/wCEmnlU8hRr&#10;TFefT5qkh0LRomZgNPnkbrJNMszn6s5JoAZ4jeW88O39voup2dlqUsJW2uWkUqjHoe/bPPPrXzxB&#10;8K/Fd94maLWtJuNbmkP/AB8G+wXA/uuTtP0JH4V9GS6Po8y7JLXTJV67THEw/lTH8PaLMAG0/TnA&#10;OR+5j4Pr0oA+Yp/hL42069dLbRLsBGIBLxHP5MR+tVbPwJ8Q9H1OPUF0PWpjGTvWJWbcPQhc5FfT&#10;19o3hzS4Jb67t7CzhRQHnchFA7AnP6V5B8Vta0/+zdBuPC1/dW0M2pSW7zWt1MiSBIlYgKWwfmcH&#10;OKAIrDU7m+SRL3S77SrmPhor2Boy3uuetNmPH416fNHdal8G3ub+4N3JDKJUmnZmdcFRgE565I/G&#10;vLZWoAz9QbETVxmoMQJGBAIBIrrtQbETfSuQvzlZfoaAPvHR5vtGkWMuc+ZAjZ+qg1crF8FS+f4O&#10;0KX+/YQN+ca1tUAFFFFABRRRQAUUUUAFFFFABRRRQAUUUUAFFFFABRRRQAUUUUAFFFFABRRRQAUU&#10;UUAFFFFABRRRQAUUUUAFFFFABRRRQAUUUUAFFFFABRRRQBSkiltHMluokjJy8Ocfivv7d/bvPb3M&#10;dym5DnBwQeCD6EdjU1U7nTY7iUTKzQXA4E0Rw2PQ9iPY5oAuVxniPQZL29ubxrK1vrkSLHbm7jSQ&#10;RxbASEDnAy+dxHOPoK6HztRtSRLAl5F2e3O1/wAVY4/I/hUE+raZdII76MxjOdl5bsoB+rDH5GgC&#10;h4JQwHVreBcaXFchbTacov7tTIqf7AcsABwOQOBXUVmxa7pKRbYtQs1ROMLMoA9utMbxRpYGUvEn&#10;PZbcGUn6BQTQB5N48+BmoavqU8ujSxRJcSyyC5W6a2ngEp3SRk+W4kjLFmAIBBYjkdPTfBnhu18A&#10;eDtN0dJs29hAEaaZ85PVmJPqSTVo6pfXaj7FpzqCT+9vT5Sr77eWP0wPrSxaGZp0n1Gc30qcpGV2&#10;wofUJzz7sSR2xQBAzS+JQ0YElvpR4Z+Ve5HoO4Q9z1PbA5OnPJ5KC3ttiTlD5Ssp2KBgZOOwyOKt&#10;UUAUNI0a10WCWO2jCmaVp5pMfNLI33nY9ycD6AADgAVfoooAKKKKACmswUEkgAckntTq4z4kXN1q&#10;Fpa+G9NkaK/1hzG8iHBhthjzpM9uCFH+9xzQBlfDWyOv+INd8ZzIQL5za2auMFYYztz/AMC2rx6q&#10;3rWV441P+3PE0kIw9tZKbdQeQznmQ/8AoK/8BNdl4t1yz+HvhENCFhCKttax4z854HHfAyx+hr5j&#10;8deK9evdIuNG8IpJpuoXUbRf8JBfhSlmGBDSrHkmSTkkA4GTknjB+azudWVOOGoxbc3rZPb16a/g&#10;bU0r3Z4h8I7a10L4h+MvFVpHLL4a8Hy3MKzwxmT7TdsrKtnABzI6hgDtB5ZVGW3bfP8A4f8A7Kes&#10;+JZ18QfEdYLc3DG4HhxZt0cbMxYi4cffxnGwfL2Jbt9O+FvC2k+D/CWkeHLFBHpumRkRrvO6SRsm&#10;SaQ5y8jsWZmOSSxrQ8zSrXny4AfUqCfzNcuU5DDBe/W1fbt/w5VSrzbHKW/hO3gijgW+t4441CJF&#10;bLkKo6AAVZj8EC4H7uK+uT7RiMH8WxW8/i3T7c4EoAHocU4fEbToB/rU/Ovr1pojnKdl8IZbwgzN&#10;DZIf70jTP+Q2j9TXTab8EfDyAG6a6vG9DJ5a/koz+tYv/C39Ng/5eYx+NH/C8dOQ/wDH2n0zQB6F&#10;ZfC3wnbABdCtXIHWUNIf/Hia108B+GyM/wBgab/4Cp/hXlC/HnTx/wAvS/nU6fHqx7XINAHrUXgn&#10;w+igLolgo9Ft1A/lVrT/AIb+GLhlR9Ettuc/LuU/mCK8ng+Olm3S4zWvp/x0t4mUrOufcUAexy/B&#10;HwdOMjTJYSTu/c3s6fyesm7/AGetBmLG21XXbFsceVfbgPwcNXMw/tJRRRjettJjuSRUsf7TlnuA&#10;azjf/ckI/pQBieLf2SrzW5IJrfxreztbvvjh1CPcnTGCVIH47ai/4U34l0sWcWo2UWq2lir+QbUL&#10;JsdypaQcoxYhVHKngYr0TRv2gfDuokLciayY9z86/mOf0rudP8V6Pqyq1pqdtNu6ASAH8jzQB47r&#10;+qPZaDqOm/abW2ikRNmnXDSRTqBtBwjKCxJBOenNeczN1r6K+LelW+p+B76WVQZLUCeGQdVIIzg+&#10;hGQfrXzlKetAGbqLfuXrlLro3PrXT6m2ISa5i56H6GgD7d+Hknm+A/Dr+unwf+i1roa5b4XHPw38&#10;MkjBOnQcf8AFdTQAUUUUAFFFFABRRRQAUUUUAFFFFABRRRQAUUUUAFFFFABRRRQAUUUUAFFFFABR&#10;RRQAUUUUAFFFFABRRRQAUUUUAFFFFABRRVdo5hdh1YGIrhlPXPPIoAsUUUUAFFFFABRRRQAUUUUA&#10;NMaN1VT9RQpB6duKdRQAgYMTjtxS0UUAFFFFABRRRQAUUUUAVdS1G30mxnvLqQRW8Kl3Y8/kO57A&#10;dzWP4dsJ4Dea1q22K9uSTtYjFrbj7kefp8zH+8T2Aq+bdtTu1lmX/RIiDFEw++4IIcgjIKkcfn6V&#10;5b8W/iY9vdLpFtpOoX+lgZu7qG0keGU5x5QYDBAP3v8Avn1oA+dfjR+05aeNvGlxDofn6jpWns1v&#10;atawvIJT/HIMDuRgH0HvXC/8Jv4s1E/6H4a1NgejSReWP/HsV9FWfxb8MWZVJtNigUf8smj8oflx&#10;WwPi74BnTnQbeRsdRNQB8vrb/ETU+mn29ip73FyCR+C5pX8BeKrr/j88QxRE/wAFpbFj+bEV7xr/&#10;AI38NX8u6xsIbBcYwJs1y174l0tQf9IjJ9AcmgDzCH4L6hcKXudZvZOM8yBB+gr6c0X9jjwDDZ20&#10;k+l32pSNGjM91qkpDnGScKwHNeM3PjlY1KQIZARjc3Ao074j69st2ubu7gssbWmhjLlcDHALAHtx&#10;kUAfRNp+y78PLLZs8E6fIVzgzO8mfruc5/GtO3+AngqzVlh8EaKoY5ObRG/nmvl8/FTxAsjeXqMj&#10;oCdrFiCR2yMmnp8W/EyHjUJB/wADb/GgD6iX4KeEImDL4K0YMOhFhF/hTZPg14Mt03SeD9DhUd2s&#10;oh/Svm6w+L/iOaRlm1o2ihSQ7mRgx/u/Lk8+tVJPix4guTmW7kJPq2aAPoDWPAvw9t4Cr+GNGYDn&#10;5bVF5+oxXlfjTRfBOmIHj0K1iubg7ba2t2dGkP8AeOG+VR3PeuFvfHOs3SH/AEosfRq5K+8S3h1B&#10;ruUtLdBdoDHkfSgD0C28DaZdzbmtnwRyomkCj6DdWunw/wBCiQD+zlYju0rk/nurznQfiFdrIY3b&#10;ypT2fNdInxA1GMcpE/1FAF3xJ4SNv9ll0mOSGNSwmSJySRxg4JPTB/Ouh8D+Bj4kvLe3HiKXTpH4&#10;LOiNt/DK1yp+Jc8ZAktYST0wxBNWP+E1TxVq+gwi3a2NlDJE53ZEm6UvnoOmcc+lAHq/ib4a+KfB&#10;2lNct4sh1TSgwWW38l0Z1LAcfMw755ri5jivZPFeiafD8K4LuK1iS5aONjKowSdwzmvGJzQBlamf&#10;3LVzlwflP0roNUb91j1Nc9dHCsfY0AfbPwwG34deGh/1D4P/AEAV09c98PIxF4C8OqOg0+D/ANFr&#10;XQ0AFFFFABRRRQAUUUUAFFFFABRRRQAUUUUAFFFFABRRRQAUUUUAFFFFABRRRQAUUUUAFFFFABRR&#10;RQAUUUUAFFFFABRRRQAUUUUAI2ccYz70tFFABRRRQAUUUUAFFFFABRRRQAUUUUAFFFFABRRTS4BA&#10;J5PQUAOqNlYyIQ+1RnK4+96c1Df3kGnw+fczCGNTjk/eJ6ADqT6AVmm3u/EDH7Skljpva3ziWcf7&#10;ePur/sjk9yOlAGX4ol1nxPptzZeHJo7ONvkfUZGI3DoywkA88YLdB2yeR5CnwK8T6Q2dPmubYDoL&#10;DVZYwPw3D0FfRUUSQRpHGixxoAqoowFHYAVJQB83TeEfiPYjH9oa9Ko52zSx3inv0cN/nisK/wBF&#10;8TRZ/tDS7C7Hc6j4bgJPb7yIp7+tfV1FAHxtcaZasSLrwf4alPcwrdWbH/vmQgflVOTw54dmzv8A&#10;CN3B76fr2e/YSxH+dfZ81pDcDEsMco/21BrNufB+h3YxLpFk/v5Cg/mBQB8cSeC/C8hHy+KrD1Jh&#10;tboD/vl0P6Ulv4X06wJ+weN77Tc8lb3RrmJc47+WXFfWdx8LPDFwDnS0jPrFI64/I1mz/BTw9Lny&#10;2vIP9ybI/UGgD5fk0B7vOfEvg3Vjj/l8drWQ/i0aHP40q/DK8vwfJ0i3uD/f0bXbacdccI7k/rX0&#10;TdfAOwmz5eqTKD2liV/8K5+//ZrSYkpPp05/6a2u3P4jNAHht18INchXcNO1a3H/AE9aZIV/77i3&#10;isa58Ca1bHAtlmPpG+G/75baf0r3Of8AZ61fTW3WQijIPBsb6SE5zxjkVTuPA/xB0kbYdU8SxIB0&#10;S7NymPoS1AHhscF9ocjtc6WcMhQi8tiyj3Hofes4aI2vrItvC08sKeYzxclFHc+1e3Xer+PLBGiu&#10;NUjmX01HSkVv++lUGsyTWr25H/E18JaBrQ7tH+6c/iQaAPDbHSEl1CKK/kEdsT/x8Acf/Wr1k/Bi&#10;abSkvdJ1u1v4SM+W7fMPbI/rWqYPAd6Man4M1zR2PWTTZ/NUfhu/pT7Twx8OVffpXxB1Tw7Mf+WW&#10;p2TAZ9Cdqj9aAPMl+GGqaXqdxNIkhEzZZwPNx/XFauneDNYs7pLixktpZU6Bmx+YODXrWn+CNYug&#10;W0Pxt4b8SgDIjVyspH+6m41XkfWLK4NteafpNzMhw0cWpwo/b+CQq3f0oAim+IXja+0KDQ9U0rTo&#10;9NUKj3EIYSKBzn7xHUDtWFOwGa2NYN02ns48J6nBKGVlmhtjKuMjPzJkcg1yj6xbsSrl4JP7k6lD&#10;+RxQBDqb5UD3rBuvuN9DWrqEwfBUgg9xWPdNlH4zweKAPuvwZH5Pg/Qo/wC7YQD/AMhrWzWLotyl&#10;romnQjHyW0S/kgrTtZ/PRm9DigCeiiigAooooAKKKKACiiigAooooAKKKKACiiigAooooAKKKKAC&#10;iiigAooooAKKKKACiiigAooooAKKKKACiiigAooooAKKKKACiiigBCAQQeQahdZYzmMhx/cbj8j/&#10;AI1PRQBTXVIBMkMzfZp34WOX5Sx9Aeh/AmrlV72xt9Rtnt7qBLiBxho5FyDWJqFhqui2Rm0aR9QN&#10;tE3l6XdSACY8YUTHlTxwWz7+wB0dFeS6Z+0TpqagdP8AEvhvxB4Qux/HqdkTbv8A7syZVq6vSPi9&#10;4J159lj4r0maTOPKN2iPn02sQf0oA6+iqcGrWdzc/Z4riOWXZv2oc/L65HFVtR8T6XpDhbu9jgYs&#10;FAbPU9KANWiqB13TVXc1/bKMZy0yjH60xvEOnq2FuBM3pArSH/x0GgDSorL/ALXnkGLfTrmc/wB9&#10;wIV/8eOfyBpvk6vckhprfT4vSEGaQ/8AAmAA/wC+TQBoXFzHaI0k8iQwqMmSRgoH51l/2vcai7Lp&#10;ltkAY+2XSlIh/ujhn/DA96sQaDaxTrPKHvLhfuzXLbyv+6Oi/gBWlQBmWeiRxXC3dy7Xt8BgTSgY&#10;TjkIvRB9OfUmtOiigAooooAKKKKACiiigAooooAKKKKACiiigBrosikMoYHsRkVl3nhLRdQz9o0q&#10;zlJ7mFc/njNa1FAHGXnwi8MXedtk9sfWCZh+hJFYV98BtMnz9n1G5iHZZVWQf0r1CigDwXUv2ajI&#10;++GTTp3ByGeExOD7EZ5qOT4eePNKgWCC8up4Ix8sQvFnUD2WXP8AKvfqKAPmdtN+JWisXt9T1m0G&#10;eQtjC6H6hY8Gkk+IXxEtBsvbzT9QQdU1LSdvv/CR7V9M01lDghgGB7GgD5K1XWF1vcdQ8G6G0p6z&#10;6TdS2T59cbWU/iDXC6rotyk2+CwmgtRgs0txG5QdzkAZA/3RX3Dc6Bpt4f39hayjuHgU5/MV598U&#10;fBugRaTYQJYW1k19fw2rTIuwBCSWyR0yFIoALXx7olxDGsWr2hAUAAyhT6dDiu28J30WoadJLDMk&#10;6eaRvjcMOg7ivLpfg7pN1/x73UbZ/wCedwp/rXf/AA28JL4N0OeyViyyXLTAnHdUHb/doA62iiig&#10;AooooAKKKKACiiigAooooAKKKKACiiigAooooAKKKKACiiigAooooAKKKKACiiigAooooAKKKKAC&#10;iiigAooooAKKKKACiiigAooooAKKKKAEIDDBGR6Vi6h4K8PasSb7QtMvCepuLON89+4rbooA5UfC&#10;vwct2t0vhfSUnUYDrZxjA/AVtNoGmMULadaMU4UmBTj6cVoUUARJbQxklYkUnrhQM1LRRQAUUUUA&#10;FFFFABRRRQAUUUUAFFFFABRRRQAUUUUAFFFFABRRRQAUUUUAFFFFABRRRQAUUUUAFeX/ABxn2QeG&#10;oefm1Aye3yxP/jXqFeN/Hi6xrXhmD+6tzLnHsg6/j0oA5f7VXrHwpl83w7cHOcXTD/xxK8QW59a9&#10;n+DT7/DF0f8Ap8b/ANASgDvKKKKACiiigAooooAKKKKACiiigAooooAKKKKACiiigAooooAKKKKA&#10;CiiigAooooAKKKKACiiigAooooAKKKKACiiigAooooAKKKKACiiigAooooAKKKKACiiigAooooAK&#10;KKKACiiigAooooAKKKKACiiigAooooAKKKKACiiigAooooAKKKKACiiigAooooAKKKKACvn/AOPd&#10;2P8AhPdNj4zFpxPTn5pD3/4DRRQBwiXXvXu3wNk83wldn/p+cf8AkOOiigD0WiiigAooooAKKKKA&#10;CiiigAooooAKKKKACiiigAooooAKKKKAP//ZUEsBAi0AFAAGAAgAAAAhAIoVP5gMAQAAFQIAABMA&#10;AAAAAAAAAAAAAAAAAAAAAFtDb250ZW50X1R5cGVzXS54bWxQSwECLQAUAAYACAAAACEAOP0h/9YA&#10;AACUAQAACwAAAAAAAAAAAAAAAAA9AQAAX3JlbHMvLnJlbHNQSwECLQAUAAYACAAAACEAJAt5tUYF&#10;AACQDwAADgAAAAAAAAAAAAAAAAA8AgAAZHJzL2Uyb0RvYy54bWxQSwECLQAUAAYACAAAACEAWGCz&#10;G7oAAAAiAQAAGQAAAAAAAAAAAAAAAACuBwAAZHJzL19yZWxzL2Uyb0RvYy54bWwucmVsc1BLAQIt&#10;ABQABgAIAAAAIQBalDM73gAAAAgBAAAPAAAAAAAAAAAAAAAAAJ8IAABkcnMvZG93bnJldi54bWxQ&#10;SwECLQAKAAAAAAAAACEACwV87oF8AACBfAAAFQAAAAAAAAAAAAAAAACqCQAAZHJzL21lZGlhL2lt&#10;YWdlMS5qcGVnUEsFBgAAAAAGAAYAfQEAAF6GAAAAAA==&#10;">
                <v:shape id="Freeform 55" o:spid="_x0000_s1027" style="position:absolute;left:748;top:879;width:9388;height:5665;visibility:visible;mso-wrap-style:square;v-text-anchor:top" coordsize="9388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41wAAAANwAAAAPAAAAZHJzL2Rvd25yZXYueG1sRE9Ni8Iw&#10;EL0v+B/CCF6WNa2u7lqNooLi1brgdWjGtthMShNr/fdGEPY2j/c5i1VnKtFS40rLCuJhBII4s7rk&#10;XMHfaff1C8J5ZI2VZVLwIAerZe9jgYm2dz5Sm/pchBB2CSoovK8TKV1WkEE3tDVx4C62MegDbHKp&#10;G7yHcFPJURRNpcGSQ0OBNW0Lyq7pzSig/aw6t9+Xz/E5jnF9tbSZnEipQb9bz0F46vy/+O0+6DD/&#10;ZwqvZ8IFcvkEAAD//wMAUEsBAi0AFAAGAAgAAAAhANvh9svuAAAAhQEAABMAAAAAAAAAAAAAAAAA&#10;AAAAAFtDb250ZW50X1R5cGVzXS54bWxQSwECLQAUAAYACAAAACEAWvQsW78AAAAVAQAACwAAAAAA&#10;AAAAAAAAAAAfAQAAX3JlbHMvLnJlbHNQSwECLQAUAAYACAAAACEAYDdeNcAAAADcAAAADwAAAAAA&#10;AAAAAAAAAAAHAgAAZHJzL2Rvd25yZXYueG1sUEsFBgAAAAADAAMAtwAAAPQCAAAAAA==&#10;" path="m,l9388,r,5665l,5665,,xe" filled="f" strokeweight=".73pt">
                  <v:path arrowok="t" o:connecttype="custom" o:connectlocs="0,879;9388,879;9388,6544;0,6544;0,879" o:connectangles="0,0,0,0,0"/>
                </v:shape>
                <v:shape id="Picture 56" o:spid="_x0000_s1028" type="#_x0000_t75" style="position:absolute;left:960;top:1091;width:8979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/0vgAAANwAAAAPAAAAZHJzL2Rvd25yZXYueG1sRE/JCsIw&#10;EL0L/kMYwZumenCpRhFBVPDigngcm7EtNpPSRK1/bwTB2zzeOtN5bQrxpMrllhX0uhEI4sTqnFMF&#10;p+OqMwLhPLLGwjIpeJOD+azZmGKs7Yv39Dz4VIQQdjEqyLwvYyldkpFB17UlceButjLoA6xSqSt8&#10;hXBTyH4UDaTBnENDhiUtM0ruh4dRsDod7fnywC3tivPa0/Vyy8cbpdqtejEB4an2f/HPvdFh/nAI&#10;32fCBXL2AQAA//8DAFBLAQItABQABgAIAAAAIQDb4fbL7gAAAIUBAAATAAAAAAAAAAAAAAAAAAAA&#10;AABbQ29udGVudF9UeXBlc10ueG1sUEsBAi0AFAAGAAgAAAAhAFr0LFu/AAAAFQEAAAsAAAAAAAAA&#10;AAAAAAAAHwEAAF9yZWxzLy5yZWxzUEsBAi0AFAAGAAgAAAAhAOT5z/S+AAAA3AAAAA8AAAAAAAAA&#10;AAAAAAAABwIAAGRycy9kb3ducmV2LnhtbFBLBQYAAAAAAwADALcAAADyAgAAAAA=&#10;">
                  <v:imagedata r:id="rId27" o:title=""/>
                </v:shape>
              </v:group>
            </w:pict>
          </mc:Fallback>
        </mc:AlternateContent>
      </w:r>
    </w:p>
    <w:p w:rsidR="00D304C4" w:rsidRDefault="00D304C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3E7FB4" w:rsidRDefault="003E7FB4" w:rsidP="003E7FB4">
      <w:pPr>
        <w:spacing w:line="225" w:lineRule="exact"/>
        <w:ind w:left="142" w:right="-2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sz w:val="15"/>
          <w:szCs w:val="15"/>
        </w:rPr>
        <w:t>Figure</w:t>
      </w:r>
      <w:r>
        <w:rPr>
          <w:rFonts w:ascii="Arial Unicode MS" w:eastAsia="Arial Unicode MS" w:hAnsi="Arial Unicode MS" w:cs="Arial Unicode MS"/>
          <w:spacing w:val="1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sz w:val="15"/>
          <w:szCs w:val="15"/>
        </w:rPr>
        <w:t>:</w:t>
      </w:r>
      <w:r>
        <w:rPr>
          <w:rFonts w:ascii="Arial Unicode MS" w:eastAsia="Arial Unicode MS" w:hAnsi="Arial Unicode MS" w:cs="Arial Unicode MS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w w:val="103"/>
          <w:sz w:val="15"/>
          <w:szCs w:val="15"/>
        </w:rPr>
        <w:t>B3EG0WQD</w:t>
      </w:r>
    </w:p>
    <w:p w:rsidR="003E7FB4" w:rsidRDefault="003E7FB4" w:rsidP="003E7FB4">
      <w:pPr>
        <w:spacing w:before="7" w:line="140" w:lineRule="exact"/>
        <w:rPr>
          <w:sz w:val="14"/>
          <w:szCs w:val="14"/>
        </w:rPr>
      </w:pPr>
    </w:p>
    <w:p w:rsidR="003E7FB4" w:rsidRPr="003E7FB4" w:rsidRDefault="003E7FB4" w:rsidP="003E7FB4">
      <w:pPr>
        <w:jc w:val="left"/>
        <w:rPr>
          <w:rFonts w:eastAsia="Arial Unicode MS" w:cs="Arial"/>
          <w:w w:val="102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Mettre</w:t>
      </w:r>
      <w:r w:rsidRPr="003E7FB4">
        <w:rPr>
          <w:rFonts w:eastAsia="Arial Unicode MS" w:cs="Arial"/>
          <w:spacing w:val="12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l’outil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[0721-AY]</w:t>
      </w:r>
      <w:r w:rsidRPr="003E7FB4">
        <w:rPr>
          <w:rFonts w:eastAsia="Arial Unicode MS" w:cs="Arial"/>
          <w:spacing w:val="18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en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place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sur</w:t>
      </w:r>
      <w:r w:rsidRPr="003E7FB4">
        <w:rPr>
          <w:rFonts w:eastAsia="Arial Unicode MS" w:cs="Arial"/>
          <w:spacing w:val="6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biellette</w:t>
      </w:r>
      <w:r w:rsidRPr="003E7FB4">
        <w:rPr>
          <w:rFonts w:eastAsia="Arial Unicode MS" w:cs="Arial"/>
          <w:spacing w:val="1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direction</w:t>
      </w:r>
      <w:r w:rsidRPr="003E7FB4">
        <w:rPr>
          <w:rFonts w:eastAsia="Arial Unicode MS" w:cs="Arial"/>
          <w:w w:val="102"/>
          <w:sz w:val="20"/>
          <w:szCs w:val="20"/>
        </w:rPr>
        <w:t xml:space="preserve">. </w:t>
      </w:r>
    </w:p>
    <w:p w:rsidR="00D304C4" w:rsidRPr="003E7FB4" w:rsidRDefault="003E7FB4" w:rsidP="003E7FB4">
      <w:pPr>
        <w:jc w:val="left"/>
        <w:rPr>
          <w:rFonts w:cs="Arial"/>
          <w:sz w:val="20"/>
          <w:szCs w:val="20"/>
        </w:rPr>
      </w:pPr>
      <w:r w:rsidRPr="003E7FB4">
        <w:rPr>
          <w:rFonts w:eastAsia="Arial Unicode MS" w:cs="Arial"/>
          <w:sz w:val="20"/>
          <w:szCs w:val="20"/>
        </w:rPr>
        <w:t>Déposer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la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biellette</w:t>
      </w:r>
      <w:r w:rsidRPr="003E7FB4">
        <w:rPr>
          <w:rFonts w:eastAsia="Arial Unicode MS" w:cs="Arial"/>
          <w:spacing w:val="1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direction</w:t>
      </w:r>
      <w:r w:rsidRPr="003E7FB4">
        <w:rPr>
          <w:rFonts w:eastAsia="Arial Unicode MS" w:cs="Arial"/>
          <w:spacing w:val="1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;</w:t>
      </w:r>
      <w:r w:rsidRPr="003E7FB4">
        <w:rPr>
          <w:rFonts w:eastAsia="Arial Unicode MS" w:cs="Arial"/>
          <w:spacing w:val="2"/>
          <w:sz w:val="20"/>
          <w:szCs w:val="20"/>
        </w:rPr>
        <w:t xml:space="preserve"> </w:t>
      </w:r>
      <w:r w:rsidR="00F84639">
        <w:rPr>
          <w:rFonts w:eastAsia="Arial Unicode MS" w:cs="Arial"/>
          <w:spacing w:val="2"/>
          <w:sz w:val="20"/>
          <w:szCs w:val="20"/>
        </w:rPr>
        <w:t>à</w:t>
      </w:r>
      <w:r w:rsidRPr="003E7FB4">
        <w:rPr>
          <w:rFonts w:eastAsia="Arial Unicode MS" w:cs="Arial"/>
          <w:spacing w:val="4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l’aide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de</w:t>
      </w:r>
      <w:r w:rsidRPr="003E7FB4">
        <w:rPr>
          <w:rFonts w:eastAsia="Arial Unicode MS" w:cs="Arial"/>
          <w:spacing w:val="5"/>
          <w:sz w:val="20"/>
          <w:szCs w:val="20"/>
        </w:rPr>
        <w:t xml:space="preserve"> </w:t>
      </w:r>
      <w:r w:rsidRPr="003E7FB4">
        <w:rPr>
          <w:rFonts w:eastAsia="Arial Unicode MS" w:cs="Arial"/>
          <w:sz w:val="20"/>
          <w:szCs w:val="20"/>
        </w:rPr>
        <w:t>l’outil</w:t>
      </w:r>
      <w:r w:rsidRPr="003E7FB4">
        <w:rPr>
          <w:rFonts w:eastAsia="Arial Unicode MS" w:cs="Arial"/>
          <w:spacing w:val="10"/>
          <w:sz w:val="20"/>
          <w:szCs w:val="20"/>
        </w:rPr>
        <w:t xml:space="preserve"> </w:t>
      </w:r>
      <w:r w:rsidRPr="003E7FB4">
        <w:rPr>
          <w:rFonts w:eastAsia="Arial Unicode MS" w:cs="Arial"/>
          <w:w w:val="102"/>
          <w:sz w:val="20"/>
          <w:szCs w:val="20"/>
        </w:rPr>
        <w:t>[0721-AY].</w:t>
      </w:r>
    </w:p>
    <w:p w:rsidR="00D304C4" w:rsidRDefault="00D304C4">
      <w:pPr>
        <w:jc w:val="left"/>
        <w:rPr>
          <w:rFonts w:cs="Arial"/>
          <w:szCs w:val="22"/>
        </w:rPr>
      </w:pPr>
    </w:p>
    <w:p w:rsidR="00D304C4" w:rsidRDefault="00D304C4">
      <w:pPr>
        <w:jc w:val="left"/>
        <w:rPr>
          <w:rFonts w:cs="Arial"/>
          <w:szCs w:val="22"/>
        </w:rPr>
      </w:pPr>
    </w:p>
    <w:p w:rsidR="00C031F3" w:rsidRDefault="00C031F3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273865" w:rsidRDefault="00273865" w:rsidP="00273865">
      <w:pPr>
        <w:ind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lastRenderedPageBreak/>
        <w:t>4</w:t>
      </w:r>
      <w:r>
        <w:rPr>
          <w:rFonts w:ascii="Arial Unicode MS" w:eastAsia="Arial Unicode MS" w:hAnsi="Arial Unicode MS" w:cs="Arial Unicode MS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sz w:val="25"/>
          <w:szCs w:val="25"/>
        </w:rPr>
        <w:t>Repos</w:t>
      </w:r>
      <w:r>
        <w:rPr>
          <w:rFonts w:ascii="Arial Unicode MS" w:eastAsia="Arial Unicode MS" w:hAnsi="Arial Unicode MS" w:cs="Arial Unicode MS"/>
          <w:w w:val="101"/>
          <w:sz w:val="25"/>
          <w:szCs w:val="25"/>
        </w:rPr>
        <w:t>e</w:t>
      </w:r>
    </w:p>
    <w:p w:rsidR="00273865" w:rsidRDefault="00273865" w:rsidP="00273865">
      <w:pPr>
        <w:spacing w:before="19" w:line="220" w:lineRule="exact"/>
      </w:pPr>
    </w:p>
    <w:p w:rsidR="00273865" w:rsidRDefault="00273865" w:rsidP="00273865">
      <w:pPr>
        <w:ind w:left="394" w:right="-20"/>
        <w:rPr>
          <w:rFonts w:eastAsia="Arial Unicode MS" w:cs="Arial"/>
          <w:w w:val="102"/>
          <w:sz w:val="20"/>
          <w:szCs w:val="20"/>
        </w:rPr>
      </w:pPr>
      <w:r w:rsidRPr="00273865">
        <w:rPr>
          <w:rFonts w:eastAsia="Arial Unicode MS" w:cs="Arial"/>
          <w:spacing w:val="4"/>
          <w:sz w:val="20"/>
          <w:szCs w:val="20"/>
        </w:rPr>
        <w:t>NOTA</w:t>
      </w:r>
      <w:r w:rsidRPr="00273865">
        <w:rPr>
          <w:rFonts w:eastAsia="Arial Unicode MS" w:cs="Arial"/>
          <w:spacing w:val="27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:</w:t>
      </w:r>
      <w:r w:rsidRPr="00273865">
        <w:rPr>
          <w:rFonts w:eastAsia="Arial Unicode MS" w:cs="Arial"/>
          <w:spacing w:val="2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Remplacer</w:t>
      </w:r>
      <w:r w:rsidRPr="00273865">
        <w:rPr>
          <w:rFonts w:eastAsia="Arial Unicode MS" w:cs="Arial"/>
          <w:spacing w:val="19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les</w:t>
      </w:r>
      <w:r w:rsidRPr="00273865">
        <w:rPr>
          <w:rFonts w:eastAsia="Arial Unicode MS" w:cs="Arial"/>
          <w:spacing w:val="6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pièces</w:t>
      </w:r>
      <w:r w:rsidRPr="00273865">
        <w:rPr>
          <w:rFonts w:eastAsia="Arial Unicode MS" w:cs="Arial"/>
          <w:spacing w:val="12"/>
          <w:sz w:val="20"/>
          <w:szCs w:val="20"/>
        </w:rPr>
        <w:t xml:space="preserve"> </w:t>
      </w:r>
      <w:r w:rsidRPr="00273865">
        <w:rPr>
          <w:rFonts w:eastAsia="Arial Unicode MS" w:cs="Arial"/>
          <w:w w:val="102"/>
          <w:sz w:val="20"/>
          <w:szCs w:val="20"/>
        </w:rPr>
        <w:t>détériorées.</w:t>
      </w:r>
    </w:p>
    <w:p w:rsidR="00273865" w:rsidRPr="00273865" w:rsidRDefault="00273865" w:rsidP="00273865">
      <w:pPr>
        <w:ind w:left="394" w:right="-20"/>
        <w:rPr>
          <w:rFonts w:eastAsia="Arial Unicode MS" w:cs="Arial"/>
          <w:sz w:val="20"/>
          <w:szCs w:val="20"/>
        </w:rPr>
      </w:pPr>
    </w:p>
    <w:p w:rsidR="00273865" w:rsidRDefault="00273865" w:rsidP="0027386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left="306" w:right="567" w:firstLine="91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sz w:val="20"/>
          <w:szCs w:val="20"/>
        </w:rPr>
        <w:t>ATTENTION : Respecter les couples de serrage.</w:t>
      </w:r>
    </w:p>
    <w:p w:rsidR="00273865" w:rsidRPr="00273865" w:rsidRDefault="008C6C4E" w:rsidP="00273865">
      <w:pPr>
        <w:spacing w:before="94" w:line="490" w:lineRule="atLeast"/>
        <w:ind w:left="306" w:right="5245" w:firstLine="88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482905BD">
            <wp:simplePos x="0" y="0"/>
            <wp:positionH relativeFrom="column">
              <wp:posOffset>1130935</wp:posOffset>
            </wp:positionH>
            <wp:positionV relativeFrom="paragraph">
              <wp:posOffset>316230</wp:posOffset>
            </wp:positionV>
            <wp:extent cx="139065" cy="13906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65" w:rsidRPr="00273865">
        <w:rPr>
          <w:rFonts w:eastAsia="Arial Unicode MS" w:cs="Arial"/>
          <w:sz w:val="20"/>
          <w:szCs w:val="20"/>
        </w:rPr>
        <w:t>Couples</w:t>
      </w:r>
      <w:r w:rsidR="00273865"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de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serrage</w:t>
      </w:r>
      <w:r w:rsidR="00273865" w:rsidRPr="00273865">
        <w:rPr>
          <w:rFonts w:eastAsia="Arial Unicode MS" w:cs="Arial"/>
          <w:spacing w:val="14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:</w:t>
      </w:r>
    </w:p>
    <w:p w:rsidR="00273865" w:rsidRPr="00CB4A13" w:rsidRDefault="00CB4A13" w:rsidP="00CB4A13">
      <w:pPr>
        <w:spacing w:line="265" w:lineRule="exact"/>
        <w:ind w:left="890" w:right="-20"/>
        <w:rPr>
          <w:rFonts w:eastAsia="Arial Unicode MS" w:cs="Arial"/>
          <w:spacing w:val="4"/>
          <w:w w:val="102"/>
          <w:position w:val="-1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3BF7BE1" wp14:editId="040038CA">
                <wp:simplePos x="0" y="0"/>
                <wp:positionH relativeFrom="column">
                  <wp:posOffset>412115</wp:posOffset>
                </wp:positionH>
                <wp:positionV relativeFrom="paragraph">
                  <wp:posOffset>67310</wp:posOffset>
                </wp:positionV>
                <wp:extent cx="46355" cy="46355"/>
                <wp:effectExtent l="0" t="0" r="0" b="0"/>
                <wp:wrapTight wrapText="bothSides">
                  <wp:wrapPolygon edited="0">
                    <wp:start x="0" y="0"/>
                    <wp:lineTo x="0" y="8877"/>
                    <wp:lineTo x="8877" y="8877"/>
                    <wp:lineTo x="8877" y="0"/>
                    <wp:lineTo x="0" y="0"/>
                  </wp:wrapPolygon>
                </wp:wrapTight>
                <wp:docPr id="1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1340"/>
                          <a:chExt cx="73" cy="73"/>
                        </a:xfrm>
                      </wpg:grpSpPr>
                      <wps:wsp>
                        <wps:cNvPr id="193" name="Freeform 75"/>
                        <wps:cNvSpPr>
                          <a:spLocks/>
                        </wps:cNvSpPr>
                        <wps:spPr bwMode="auto">
                          <a:xfrm>
                            <a:off x="1076" y="11340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1413 11340"/>
                              <a:gd name="T3" fmla="*/ 11413 h 73"/>
                              <a:gd name="T4" fmla="+- 0 1108 1076"/>
                              <a:gd name="T5" fmla="*/ T4 w 73"/>
                              <a:gd name="T6" fmla="+- 0 11413 11340"/>
                              <a:gd name="T7" fmla="*/ 11413 h 73"/>
                              <a:gd name="T8" fmla="+- 0 1103 1076"/>
                              <a:gd name="T9" fmla="*/ T8 w 73"/>
                              <a:gd name="T10" fmla="+- 0 11412 11340"/>
                              <a:gd name="T11" fmla="*/ 11412 h 73"/>
                              <a:gd name="T12" fmla="+- 0 1076 1076"/>
                              <a:gd name="T13" fmla="*/ T12 w 73"/>
                              <a:gd name="T14" fmla="+- 0 11381 11340"/>
                              <a:gd name="T15" fmla="*/ 11381 h 73"/>
                              <a:gd name="T16" fmla="+- 0 1076 1076"/>
                              <a:gd name="T17" fmla="*/ T16 w 73"/>
                              <a:gd name="T18" fmla="+- 0 11372 11340"/>
                              <a:gd name="T19" fmla="*/ 11372 h 73"/>
                              <a:gd name="T20" fmla="+- 0 1108 1076"/>
                              <a:gd name="T21" fmla="*/ T20 w 73"/>
                              <a:gd name="T22" fmla="+- 0 11340 11340"/>
                              <a:gd name="T23" fmla="*/ 11340 h 73"/>
                              <a:gd name="T24" fmla="+- 0 1118 1076"/>
                              <a:gd name="T25" fmla="*/ T24 w 73"/>
                              <a:gd name="T26" fmla="+- 0 11340 11340"/>
                              <a:gd name="T27" fmla="*/ 11340 h 73"/>
                              <a:gd name="T28" fmla="+- 0 1149 1076"/>
                              <a:gd name="T29" fmla="*/ T28 w 73"/>
                              <a:gd name="T30" fmla="+- 0 11372 11340"/>
                              <a:gd name="T31" fmla="*/ 11372 h 73"/>
                              <a:gd name="T32" fmla="+- 0 1149 1076"/>
                              <a:gd name="T33" fmla="*/ T32 w 73"/>
                              <a:gd name="T34" fmla="+- 0 11381 11340"/>
                              <a:gd name="T35" fmla="*/ 11381 h 73"/>
                              <a:gd name="T36" fmla="+- 0 1118 1076"/>
                              <a:gd name="T37" fmla="*/ T36 w 73"/>
                              <a:gd name="T38" fmla="+- 0 11413 11340"/>
                              <a:gd name="T39" fmla="*/ 1141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264C" id="Group 74" o:spid="_x0000_s1026" style="position:absolute;margin-left:32.45pt;margin-top:5.3pt;width:3.65pt;height:3.65pt;z-index:-251628544" coordorigin="1076,11340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0394wQAABkQAAAOAAAAZHJzL2Uyb0RvYy54bWykV12PozYUfa/U/2Dx2CoTDCSEaDKr7s5m&#10;VGnarrT0Bzh8BFTA1CaTma3633uvjTMOC5loOg/BjA+Xc8/xxb63H57rijxlQpa82Tj0xnVI1iQ8&#10;LZv9xvkz3s5WDpEda1JW8SbbOC+ZdD7c/fjD7bFdZx4veJVmgkCQRq6P7cYpuq5dz+cyKbKayRve&#10;Zg1M5lzUrINbsZ+ngh0hel3NPdddzo9cpK3gSSYl/PdeTzp3Kn6eZ0n3R57LrCPVxgFunfoV6neH&#10;v/O7W7beC9YWZdLTYO9gUbOygZeeQt2zjpGDKL8LVZeJ4JLn3U3C6znP8zLJVA6QDXUH2TwIfmhV&#10;Lvv1cd+eZAJpBzq9O2zy+9MXQcoUvIs8hzSsBpPUe0kYoDrHdr8G0INov7ZfhE4Rho88+UvC9Hw4&#10;j/d7DSa74288hXjs0HGlznMuagwBeZNnZcLLyYTsuSMJ/DNY+ouFQxKY0UNlUVKAj/gMdcOlQ2CS&#10;Uj/o/UuKz/3Doa+fhCuSY2v9RsWyZ4UpwVqTr3LK/yfn14K1mXJJolInOYGKlnMrsgxXMAkXWlGF&#10;M3JKW0trBllKkPxNFccUMWJO6MHWyUF2DxlXbrCnR9kplfcpjJTHac89hqLJ6wpq4ucZcQmldEXU&#10;C3u8gVED+2lOYpcciXYACuIUCZbXWaSA+hDvZOIrEITTQIhFKcKKkXCBQfXE3HFisJROweJglBis&#10;p+uIhQZ4kRh88c7CuZAmLtqBYpGBoWKrUWJ0KH5AvXHJqK0/auaNakYHHgCtUW7UtiCGYGN+0qED&#10;/opOsLNNAMsBN+YoHRgxyc72IabLcXZDG/xwSjvbCWAHuDF23tCMiQXn2VbE3kQtDIzAMhjXzrOt&#10;UOUyzm5oxkSderYVsTdeEN7AiAvsbCsusBuaEUSj686zrYi98arwh0ZMOuvbVkw76w/NmGDn21bE&#10;/nhV+EMjJqvCt60AdhNV4Q/NmHDWt62I/fGq8L8zYvIjbFtx/hWGbfW0UbDC7B3Jc9NvHjAiDM9/&#10;rtr0Wy5x447BDNi2Y7MzAwp3mgkwaIPgsN/GL4OBKoLhI6g3/cto/LgpuNqNIZk34KCrgkdXRcfy&#10;RzjU7TVksB4V/LpMsUAQDiv7mui4YhX8ulRxCSn4Wapaod5bASfq4VlaOATO0jtkxNYt63BJmCE5&#10;bhw8hBTqgv+t+VMWczXf4boIoPrgpacT2+t81dg4rFIbZ2bNtVXRPJ1C6PX6mFlz1Sj4gkCowIho&#10;Js3VBsFrtdJm0lw1qGelDqIglJk0Vw3qU7wMQpWA1Bvv61FvUB9qqukAP3RHnYtPNqG71llQ8qpM&#10;t2VVoUFS7HefKkGeGHZP6q8X4wxWqUJuOD5mtMLH4RDarwQ8jqpu6J+IeoH70Ytm2+UqnAXbYDGL&#10;Qnc1c2n0MVq6QRTcb//FzwYN1kWZplnzWDaZ6cxocN1Rve8RdU+lejNch9ECqk3l9Y4koRVrUrXC&#10;i4yln/txx8pKj+fnjJXIkLa5KiGgDdFnet2D7Hj6Aud7wXVXCl00DAouvjnkCB3pxpF/H5jIHFL9&#10;2kCPEtEAGh7SqZtgEeKBRNgzO3uGNQmE2jidA99iHH7qdNt7aEW5L+BNVGnR8F+gO8tLbAAUP82q&#10;v4E2SY1U/6ly6XtlbHDte4V67ejv/gMAAP//AwBQSwMEFAAGAAgAAAAhAH/yT4/dAAAABwEAAA8A&#10;AABkcnMvZG93bnJldi54bWxMjs1Og0AUhfcmvsPkmrizA6i0RYamadRVY2Jr0ri7ZW6BlJkhzBTo&#10;23td6fL85JwvX02mFQP1vnFWQTyLQJAtnW5speBr//awAOEDWo2ts6TgSh5Wxe1Njpl2o/2kYRcq&#10;wSPWZ6igDqHLpPRlTQb9zHVkOTu53mBg2VdS9zjyuGllEkWpNNhYfqixo01N5Xl3MQreRxzXj/Hr&#10;sD2fNtfv/fPHYRuTUvd30/oFRKAp/JXhF5/RoWCmo7tY7UWrIH1acpP9KAXB+TxJQBxZz5cgi1z+&#10;5y9+AAAA//8DAFBLAQItABQABgAIAAAAIQC2gziS/gAAAOEBAAATAAAAAAAAAAAAAAAAAAAAAABb&#10;Q29udGVudF9UeXBlc10ueG1sUEsBAi0AFAAGAAgAAAAhADj9If/WAAAAlAEAAAsAAAAAAAAAAAAA&#10;AAAALwEAAF9yZWxzLy5yZWxzUEsBAi0AFAAGAAgAAAAhAP2fTf3jBAAAGRAAAA4AAAAAAAAAAAAA&#10;AAAALgIAAGRycy9lMm9Eb2MueG1sUEsBAi0AFAAGAAgAAAAhAH/yT4/dAAAABwEAAA8AAAAAAAAA&#10;AAAAAAAAPQcAAGRycy9kb3ducmV2LnhtbFBLBQYAAAAABAAEAPMAAABHCAAAAAA=&#10;">
                <v:shape id="Freeform 75" o:spid="_x0000_s1027" style="position:absolute;left:1076;top:11340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HGwAAAANwAAAAPAAAAZHJzL2Rvd25yZXYueG1sRE9Na8JA&#10;EL0L/odlhF6kbrSgTXSVWhB6bRTPQ3ZM0mZn0+xo4r/vFgre5vE+Z7MbXKNu1IXas4H5LAFFXHhb&#10;c2ngdDw8v4IKgmyx8UwG7hRgtx2PNphZ3/Mn3XIpVQzhkKGBSqTNtA5FRQ7DzLfEkbv4zqFE2JXa&#10;dtjHcNfoRZIstcOaY0OFLb1XVHznV2cgpRWnrp5L8vMlfX5anKe8d8Y8TYa3NSihQR7if/eHjfPT&#10;F/h7Jl6gt78AAAD//wMAUEsBAi0AFAAGAAgAAAAhANvh9svuAAAAhQEAABMAAAAAAAAAAAAAAAAA&#10;AAAAAFtDb250ZW50X1R5cGVzXS54bWxQSwECLQAUAAYACAAAACEAWvQsW78AAAAVAQAACwAAAAAA&#10;AAAAAAAAAAAfAQAAX3JlbHMvLnJlbHNQSwECLQAUAAYACAAAACEA08thxsAAAADcAAAADwAAAAAA&#10;AAAAAAAAAAAHAgAAZHJzL2Rvd25yZXYueG1sUEsFBgAAAAADAAMAtwAAAPQCAAAAAA==&#10;" path="m42,73r-10,l27,72,,41,,32,32,,42,,73,32r,9l42,73e" fillcolor="black" stroked="f">
                  <v:path arrowok="t" o:connecttype="custom" o:connectlocs="42,11413;32,11413;27,11412;0,11381;0,11372;32,11340;42,11340;73,11372;73,11381;42,11413" o:connectangles="0,0,0,0,0,0,0,0,0,0"/>
                </v:shape>
                <w10:wrap type="tight"/>
              </v:group>
            </w:pict>
          </mc:Fallback>
        </mc:AlternateContent>
      </w:r>
      <w:r w:rsidR="008C6C4E" w:rsidRPr="00CB4A13">
        <w:rPr>
          <w:rFonts w:eastAsia="Arial Unicode MS" w:cs="Arial"/>
          <w:spacing w:val="4"/>
          <w:w w:val="102"/>
          <w:position w:val="-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91FF67B">
                <wp:simplePos x="0" y="0"/>
                <wp:positionH relativeFrom="column">
                  <wp:posOffset>1783080</wp:posOffset>
                </wp:positionH>
                <wp:positionV relativeFrom="paragraph">
                  <wp:posOffset>12553315</wp:posOffset>
                </wp:positionV>
                <wp:extent cx="46355" cy="46355"/>
                <wp:effectExtent l="8890" t="6985" r="1905" b="3810"/>
                <wp:wrapNone/>
                <wp:docPr id="17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>
                            <a:gd name="T0" fmla="+- 0 1118 1076"/>
                            <a:gd name="T1" fmla="*/ T0 w 73"/>
                            <a:gd name="T2" fmla="+- 0 9895 9822"/>
                            <a:gd name="T3" fmla="*/ 9895 h 73"/>
                            <a:gd name="T4" fmla="+- 0 1108 1076"/>
                            <a:gd name="T5" fmla="*/ T4 w 73"/>
                            <a:gd name="T6" fmla="+- 0 9895 9822"/>
                            <a:gd name="T7" fmla="*/ 9895 h 73"/>
                            <a:gd name="T8" fmla="+- 0 1103 1076"/>
                            <a:gd name="T9" fmla="*/ T8 w 73"/>
                            <a:gd name="T10" fmla="+- 0 9894 9822"/>
                            <a:gd name="T11" fmla="*/ 9894 h 73"/>
                            <a:gd name="T12" fmla="+- 0 1076 1076"/>
                            <a:gd name="T13" fmla="*/ T12 w 73"/>
                            <a:gd name="T14" fmla="+- 0 9863 9822"/>
                            <a:gd name="T15" fmla="*/ 9863 h 73"/>
                            <a:gd name="T16" fmla="+- 0 1076 1076"/>
                            <a:gd name="T17" fmla="*/ T16 w 73"/>
                            <a:gd name="T18" fmla="+- 0 9853 9822"/>
                            <a:gd name="T19" fmla="*/ 9853 h 73"/>
                            <a:gd name="T20" fmla="+- 0 1108 1076"/>
                            <a:gd name="T21" fmla="*/ T20 w 73"/>
                            <a:gd name="T22" fmla="+- 0 9822 9822"/>
                            <a:gd name="T23" fmla="*/ 9822 h 73"/>
                            <a:gd name="T24" fmla="+- 0 1118 1076"/>
                            <a:gd name="T25" fmla="*/ T24 w 73"/>
                            <a:gd name="T26" fmla="+- 0 9822 9822"/>
                            <a:gd name="T27" fmla="*/ 9822 h 73"/>
                            <a:gd name="T28" fmla="+- 0 1149 1076"/>
                            <a:gd name="T29" fmla="*/ T28 w 73"/>
                            <a:gd name="T30" fmla="+- 0 9853 9822"/>
                            <a:gd name="T31" fmla="*/ 9853 h 73"/>
                            <a:gd name="T32" fmla="+- 0 1149 1076"/>
                            <a:gd name="T33" fmla="*/ T32 w 73"/>
                            <a:gd name="T34" fmla="+- 0 9863 9822"/>
                            <a:gd name="T35" fmla="*/ 9863 h 73"/>
                            <a:gd name="T36" fmla="+- 0 1118 1076"/>
                            <a:gd name="T37" fmla="*/ T36 w 73"/>
                            <a:gd name="T38" fmla="+- 0 9895 9822"/>
                            <a:gd name="T39" fmla="*/ 9895 h 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3" h="73">
                              <a:moveTo>
                                <a:pt x="42" y="73"/>
                              </a:moveTo>
                              <a:lnTo>
                                <a:pt x="32" y="73"/>
                              </a:lnTo>
                              <a:lnTo>
                                <a:pt x="27" y="72"/>
                              </a:lnTo>
                              <a:lnTo>
                                <a:pt x="0" y="41"/>
                              </a:lnTo>
                              <a:lnTo>
                                <a:pt x="0" y="31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3" y="31"/>
                              </a:lnTo>
                              <a:lnTo>
                                <a:pt x="73" y="41"/>
                              </a:lnTo>
                              <a:lnTo>
                                <a:pt x="42" y="7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3435C" id="Freeform 6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2.5pt,992.1pt,142pt,992.1pt,141.75pt,992.05pt,140.4pt,990.5pt,140.4pt,990pt,142pt,988.45pt,142.5pt,988.45pt,144.05pt,990pt,144.05pt,990.5pt,142.5pt,992.1pt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ybgAQAALIOAAAOAAAAZHJzL2Uyb0RvYy54bWysV12PqzYQfa/U/2Dx2CobDOSDaLNXvR+p&#10;Km3blS79AQ6YgEowtclm91b9750ZINfewm501TwEgw/DmTkz9vj23dOxYo9Sm1LVW4/f+B6Tdaqy&#10;sj5svT+S3WztMdOKOhOVquXWe5bGe3f3/Xe352YjA1WoKpOagZHabM7N1ivattnM5yYt5FGYG9XI&#10;GiZzpY+ihVt9mGdanMH6sZoHvr+cn5XOGq1SaQw8/dhNendkP89l2v6e50a2rNp6wK2lf03/e/yf&#10;392KzUGLpijTnob4BhZHUdbw0Yupj6IV7KTL/5g6lqlWRuXtTaqOc5XnZSrJB/CG+y+8+VyIRpIv&#10;EBzTXMJk/j+z6W+PD5qVGWi3ijxWiyOItNNSYsjZcoUBOjdmA7jPzYNGF01zr9I/DavVp6xsH1RZ&#10;t0CII3LuQPHGwEtsf/5VZWBXnFpFUXrK9RFNgf/sicR4voghn1qWwsNoGS4WHkthphuifbEZXk1P&#10;pv1ZKjIjHu9N2ymZwYh0yHpfElA9P1Yg6o8z5jPO+Zpxf7Xslb/A+AD7Yc4Sn53ZKnwJCQYIWYrX&#10;8YLF6yB4CQsHGFgiUDFiC2LtsPLHWUEAOhiyikZZLQfI66xWA+w1VlCsLqtwNFbxAENW61FW3A07&#10;xCEaDRa3406osWhxN/So3ygxbsc+4cE4NTf28XoZjlOzg0+oUWpu/Kep2QIkfDlOzRUgXi8mqNkK&#10;EGqMWuBqwPlEkgW2BkkwkfyuBJj4o1ELbAkINUrN1WCyKgNbgyQYr4DAlWCami3BNDVXA86jeDTX&#10;AluDJBgvg9CVYFLQ0JZgUtDQ1WCSWmhrkITjZRC6EkyWQWhLMFkGoavBpKChrUESjpdB6EowvdLa&#10;EjhLLWwUh2ErEMWwO6RPdb89wIgJbFF82o8aZXAfSkAF2G4SWvnBBKBwL5kAQ1wQTFvkm2BgimBY&#10;7rpt7HXTuI4RfHEdHIJK8PgqONY7wqFUryGDNUjw6zzFukA4pPQ11jFXCX6dq5g/BHdc7cLfa6uh&#10;6XvZ7mmPQbu3R0Zi04gWU2IYsvPWg82eFXTBp0f1KBNF8y3mRQR1Bx/tOgL41tf5qrZxWJ82bpgd&#10;rg1ZCzoXVtQ4gLVhdrh2KFg4wFQ0BHGYHK426BLpYXK4dqCeFfW6k5/rXXwdhFECUm98r0e9Qf1l&#10;TDvOwA/VoU7vIhM8tLs9o6oy25VVhQIZfdh/qDR7FNjg069POwdWUSHXCl/rsrJ7As1mnwnYdlLD&#10;/nfMg8h/H8Sz3XK9mkW7aDGLV/565vP4fbz0ozj6uPsHlw0ebYoyy2R9X9ZyODzw6LrmvD/GdG0/&#10;HR8wD+MFVBv59Q1OanWqM8rwQorsUz9uRVl147nLmIIMbg9XCgR18Ni0d23/XmXP0MBr1R2c4KAH&#10;g0LpLx47w6Fp65m/TkJLj1W/1HAIiHkUQeK2dBMtVtiBaHtmb8+IOgVTW6/1YC3G4Ye2O5mdGl0e&#10;CvgSp1jU6ic4OOQltvjEr2PV38DBiDzoD3F48rLvCfX1qHn3LwAAAP//AwBQSwMEFAAGAAgAAAAh&#10;AMlifNveAAAADQEAAA8AAABkcnMvZG93bnJldi54bWxMj8FOwzAQRO9I/IO1SFxQa8dCrRPiVIDE&#10;BxCqnt14mwTidYjdJvw97gmOszOaeVvuFjewC06h96QhWwtgSI23PbUa9h9vKwUsREPWDJ5Qww8G&#10;2FW3N6UprJ/pHS91bFkqoVAYDV2MY8F5aDp0Jqz9iJS8k5+ciUlOLbeTmVO5G7gUYsOd6SktdGbE&#10;1w6br/rsNOS4pdz1WRTfn3Gu9/LwQC9O6/u75fkJWMQl/oXhip/QoUpMR38mG9igQSqR0GMy8u0m&#10;B5YiUqkM2PF6Uo8SeFXy/19UvwAAAP//AwBQSwECLQAUAAYACAAAACEAtoM4kv4AAADhAQAAEwAA&#10;AAAAAAAAAAAAAAAAAAAAW0NvbnRlbnRfVHlwZXNdLnhtbFBLAQItABQABgAIAAAAIQA4/SH/1gAA&#10;AJQBAAALAAAAAAAAAAAAAAAAAC8BAABfcmVscy8ucmVsc1BLAQItABQABgAIAAAAIQAxB6ybgAQA&#10;ALIOAAAOAAAAAAAAAAAAAAAAAC4CAABkcnMvZTJvRG9jLnhtbFBLAQItABQABgAIAAAAIQDJYnzb&#10;3gAAAA0BAAAPAAAAAAAAAAAAAAAAANoGAABkcnMvZG93bnJldi54bWxQSwUGAAAAAAQABADzAAAA&#10;5QcAAAAA&#10;" fillcolor="black" stroked="f">
                <v:path arrowok="t" o:connecttype="custom" o:connectlocs="26670,6283325;20320,6283325;17145,6282690;0,6263005;0,6256655;20320,6236970;26670,6236970;46355,6256655;46355,6263005;26670,6283325" o:connectangles="0,0,0,0,0,0,0,0,0,0"/>
                <o:lock v:ext="edit" verticies="t"/>
              </v:polyline>
            </w:pict>
          </mc:Fallback>
        </mc:AlternateContent>
      </w:r>
      <w:r w:rsidR="00273865" w:rsidRPr="00CB4A13">
        <w:rPr>
          <w:rFonts w:eastAsia="Arial Unicode MS" w:cs="Arial"/>
          <w:spacing w:val="4"/>
          <w:w w:val="102"/>
          <w:position w:val="-1"/>
          <w:sz w:val="20"/>
          <w:szCs w:val="20"/>
        </w:rPr>
        <w:t>Direction</w:t>
      </w:r>
    </w:p>
    <w:p w:rsidR="00273865" w:rsidRPr="00273865" w:rsidRDefault="008C6C4E" w:rsidP="00273865">
      <w:pPr>
        <w:spacing w:line="265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pacing w:val="4"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AD6CE0F">
                <wp:simplePos x="0" y="0"/>
                <wp:positionH relativeFrom="column">
                  <wp:posOffset>416560</wp:posOffset>
                </wp:positionH>
                <wp:positionV relativeFrom="paragraph">
                  <wp:posOffset>77470</wp:posOffset>
                </wp:positionV>
                <wp:extent cx="46355" cy="46355"/>
                <wp:effectExtent l="4445" t="72390" r="673100" b="24130"/>
                <wp:wrapNone/>
                <wp:docPr id="17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0099"/>
                          <a:chExt cx="73" cy="73"/>
                        </a:xfrm>
                      </wpg:grpSpPr>
                      <wps:wsp>
                        <wps:cNvPr id="172" name="Freeform 70"/>
                        <wps:cNvSpPr>
                          <a:spLocks/>
                        </wps:cNvSpPr>
                        <wps:spPr bwMode="auto">
                          <a:xfrm>
                            <a:off x="1076" y="10099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0172 10099"/>
                              <a:gd name="T3" fmla="*/ 10172 h 73"/>
                              <a:gd name="T4" fmla="+- 0 1108 1076"/>
                              <a:gd name="T5" fmla="*/ T4 w 73"/>
                              <a:gd name="T6" fmla="+- 0 10172 10099"/>
                              <a:gd name="T7" fmla="*/ 10172 h 73"/>
                              <a:gd name="T8" fmla="+- 0 1103 1076"/>
                              <a:gd name="T9" fmla="*/ T8 w 73"/>
                              <a:gd name="T10" fmla="+- 0 10171 10099"/>
                              <a:gd name="T11" fmla="*/ 10171 h 73"/>
                              <a:gd name="T12" fmla="+- 0 1076 1076"/>
                              <a:gd name="T13" fmla="*/ T12 w 73"/>
                              <a:gd name="T14" fmla="+- 0 10140 10099"/>
                              <a:gd name="T15" fmla="*/ 10140 h 73"/>
                              <a:gd name="T16" fmla="+- 0 1076 1076"/>
                              <a:gd name="T17" fmla="*/ T16 w 73"/>
                              <a:gd name="T18" fmla="+- 0 10131 10099"/>
                              <a:gd name="T19" fmla="*/ 10131 h 73"/>
                              <a:gd name="T20" fmla="+- 0 1108 1076"/>
                              <a:gd name="T21" fmla="*/ T20 w 73"/>
                              <a:gd name="T22" fmla="+- 0 10099 10099"/>
                              <a:gd name="T23" fmla="*/ 10099 h 73"/>
                              <a:gd name="T24" fmla="+- 0 1118 1076"/>
                              <a:gd name="T25" fmla="*/ T24 w 73"/>
                              <a:gd name="T26" fmla="+- 0 10099 10099"/>
                              <a:gd name="T27" fmla="*/ 10099 h 73"/>
                              <a:gd name="T28" fmla="+- 0 1149 1076"/>
                              <a:gd name="T29" fmla="*/ T28 w 73"/>
                              <a:gd name="T30" fmla="+- 0 10131 10099"/>
                              <a:gd name="T31" fmla="*/ 10131 h 73"/>
                              <a:gd name="T32" fmla="+- 0 1149 1076"/>
                              <a:gd name="T33" fmla="*/ T32 w 73"/>
                              <a:gd name="T34" fmla="+- 0 10140 10099"/>
                              <a:gd name="T35" fmla="*/ 10140 h 73"/>
                              <a:gd name="T36" fmla="+- 0 1118 1076"/>
                              <a:gd name="T37" fmla="*/ T36 w 73"/>
                              <a:gd name="T38" fmla="+- 0 10172 10099"/>
                              <a:gd name="T39" fmla="*/ 1017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998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4F1FB" id="Group 69" o:spid="_x0000_s1026" style="position:absolute;margin-left:32.8pt;margin-top:6.1pt;width:3.65pt;height:3.65pt;z-index:-251649024" coordorigin="1076,10099" coordsize="73,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SDtXAYAAEAUAAAOAAAAZHJzL2Uyb0RvYy54bWysWOGOozYQ/l+p72Dx&#10;s1UuGEgI0WZPe8nmdNK1PfXoAzjgBFTA1JDNbqu+e2dsnPWykI3uutIGg4fxzPfNjD3cvH8sC/LA&#10;ZZOLauXQd65DeJWINK8OK+ePeDtZOKRpWZWyQlR85Tzxxnl/++MPN6d6yT2RiSLlkoCSqlme6pWT&#10;tW29nE6bJOMla96JmlcwuReyZC3cysM0lewE2sti6rnufHoSMq2lSHjTwNONnnRulf79niftb/t9&#10;w1tSrBywrVW/Uv3u8Hd6e8OWB8nqLE86M9g3WFGyvIJFz6o2rGXkKPNXqso8kaIR+/ZdIsqp2O/z&#10;hCsfwBvq9rz5KMWxVr4clqdDfYYJoO3h9M1qk18fvkiSp8BdSB1SsRJIUuuSeYTonOrDEoQ+yvpr&#10;/UVqF2H4WSR/NjA97c/j/UELk93pF5GCPnZshULncS9LVAF+k0dFwtOZBP7YkgQeBnN/NnNIAjN6&#10;qChKMuAR36FuOHcITFLXjZSFbJlk993Loa/fhCsax5Z6RWVlZxW6BLHWPMPZfB+cXzNWc8VSg0id&#10;4fQMnFvJOUYwCVW84fIgZ+BsbCytGRRrAPI3URxCxIA5ggdAdmzaj1woNtjD56ZVKB9SGCmO0y4U&#10;YkiafVlATvw8IS6hlC6IWrCTN2IQO1rspymJXXIimgFIiLMmwMPW5NLQA1VnEp8FgcOzLqrEsgF1&#10;gZHqDHOHDYNQOiuLg0HDIJ6uMyw0guDkuGFQ8Wx11PUHEYuMGCK2GDSM9sAHLOgwZNTGH02jZAgz&#10;2ucgnA/aRm0KYuoNW9djwKUBBMgQodQmAawDuUHr+kSMWWfzENP5sHU9Glzqj2FnMwHWgdyQdV6P&#10;DDoScJ5NReyN5EKfCEiDYew8mwqF7rB1PTLG8tSzqYi94YTw+kSMW2dTccG6Hhk0QG+hkPeqiGdT&#10;EXvDWeH3iBhn1repGGfW75ExZp1vUxH7w1nh94gYzwrfpmI8K/weGWPM+jYVsT+cFX6PiAtF2KYC&#10;rINibbICttXzRsEys3ckj1W3ecCIMDz/uWrTr0WDG3cMZMC2HZudGaRwpxkRBmxQOOy28cvCYCoK&#10;QxHUm/5laSxuSnx2nTjgqsTVYQN8v6wd0x/FIW+vMQbzUYlf5ykmCIpDZF+jHSNWiV/nKoaQEn/h&#10;qna541bCibp/lpYOgbP0Di1iy5q1GBJmSE4rBw8hmbrg01I88Fio+RbjIoDsg0XPJ7bn+aKy5TBL&#10;bTkza6610uZpF0Kvw8fMmquWggoCqgIDopk0V1sIltVIm0lz1UKdVepgB0CZSXPVQp2Ll4UQJTDq&#10;jfU6qTdM72OqzQH7kB11Lj7ThOxaZ8FGFHm6zYsCCWrkYbcuJHlg2D2pvw6MF2KFSuRK4GsGK3wd&#10;DqFdJOBxVHVD/0TUC9wPXjTZzhfhJNgGs0kUuouJS6MP0dwNomCz/RfLBg2WWZ6mvPqcV9x0ZjS4&#10;7qje9Yi6p1K9GcZhNINsU359g5PQilWpivCMs/S+G7csL/R4+tJiBTK4ba4KCGhD9Jle9yA7kT7B&#10;+V4K3ZVCFw2DTMi/HXKCjnTlNH8dmeQOKT5V0KNENAggcFt1E8xCPJBIe2Znz7AqAVUrp3WgFuNw&#10;3eq291jL/JDBSlRhUYk76M72OTYAyj5tVXcDbdLtTZ0nS/jvSIDRKxLebtPhrfaIvuhWv7xKR8nk&#10;n8d6Ap0yhGu+y4u8fVJdP1iORlUPX/IEm1K8sVsvSCXdycI8LkugtwX/jJh+CbIhT1QfSyqxzmDH&#10;4ndNDfUNoXl+JKU4IeXAgK4XL7VM8faFIbsir00G4bhzGdDvNe0DqOkPAhuRHEtetfoLh+QFeC+q&#10;JsvrBihf8nLH05UjP6WawqE88xZ3cBL3PkzWM3c9CdzwfnIXBeEkdO/DwA0WdE3XJs+ODQcYWLGp&#10;8/8h0XSx6OrEqwxgS4REF5fkdwBbpVTTSt4mUJnYcg9FpHsOpek8oWB+RhZBv645jhZ634hwoBbD&#10;YoQfGjwKmyl+ZsABRr/5WgCBIXV3THAASIOdKllMp4yVtBNBm8+lb6TmudH94n4RTAJvfg9cbDaT&#10;u+06mMy3NJxt/M16vaGGC13zMHy+n4rLpW6r/jrHrXpuFTIdxeDsKxoN/oAaDuFfFQz1mUoh2X1S&#10;w+9g9r2Sev7wd/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u1MD9wAAAAH&#10;AQAADwAAAGRycy9kb3ducmV2LnhtbEyOzU6DQBSF9ya+w+SauLMDGNAiQ9M06qoxaWti3E2ZWyBl&#10;7hBmCvTtva50eX5yzlesZtuJEQffOlIQLyIQSJUzLdUKPg9vD88gfNBkdOcIFVzRw6q8vSl0btxE&#10;Oxz3oRY8Qj7XCpoQ+lxKXzVotV+4HomzkxusDiyHWppBTzxuO5lEUSatbokfGt3jpsHqvL9YBe+T&#10;ntaP8eu4PZ821+9D+vG1jVGp+7t5/QIi4Bz+yvCLz+hQMtPRXch40SnI0oyb7CcJCM6fkiWII+tl&#10;CrIs5H/+8gcAAP//AwBQSwMECgAAAAAAAAAhADdDYSSBAQAAgQEAABQAAABkcnMvbWVkaWEvaW1h&#10;Z2UxLnBuZ4lQTkcNChoKAAAADUlIRFIAAAAPAAAADwgCAAAAtLQCHQAAAAZiS0dEAP8A/wD/oL2n&#10;kwAAAAlwSFlzAAAOxAAADsQBlSsOGwAAASFJREFUKJF9ki+XhCAUxS+cDTRtMkmjTZo048T5qvMR&#10;tGHTRsQ2NGg0Jrxdjuuc3Zv48+NxLzyWc8aP1nV1zqWUyoqUUmtdVRVNGdHHcRhjClfXdUqpTPu+&#10;H8cRwBcA7/08zwRprZumKbWXZXHOWWsBjOPIARhj6NLH40Ho7XZjjAGYpkkpBcBaG2Pk3vsQAoD7&#10;/V5Kvl6vMh6Goa5rANu2ceccecBJOedz+q7rqASnwheaMUZOyssASClxCn6hLyq5uRCCzv1De+9/&#10;0edYn6JdIQTv+x5ACCHG+BdN7y2l5E3TkGn6oE+t60o+lVIs5xxjfD6fdJfWum1b4mKMxhiyoZQa&#10;huG7T+jzS1YhxDk3oShdRdr33Vp7PiOlVEqVHnwDp1eihSos2DkAAAAASUVORK5CYIJQSwECLQAU&#10;AAYACAAAACEAsYJntgoBAAATAgAAEwAAAAAAAAAAAAAAAAAAAAAAW0NvbnRlbnRfVHlwZXNdLnht&#10;bFBLAQItABQABgAIAAAAIQA4/SH/1gAAAJQBAAALAAAAAAAAAAAAAAAAADsBAABfcmVscy8ucmVs&#10;c1BLAQItABQABgAIAAAAIQAoySDtXAYAAEAUAAAOAAAAAAAAAAAAAAAAADoCAABkcnMvZTJvRG9j&#10;LnhtbFBLAQItABQABgAIAAAAIQCqJg6+vAAAACEBAAAZAAAAAAAAAAAAAAAAAMIIAABkcnMvX3Jl&#10;bHMvZTJvRG9jLnhtbC5yZWxzUEsBAi0AFAAGAAgAAAAhACbtTA/cAAAABwEAAA8AAAAAAAAAAAAA&#10;AAAAtQkAAGRycy9kb3ducmV2LnhtbFBLAQItAAoAAAAAAAAAIQA3Q2EkgQEAAIEBAAAUAAAAAAAA&#10;AAAAAAAAAL4KAABkcnMvbWVkaWEvaW1hZ2UxLnBuZ1BLBQYAAAAABgAGAHwBAABxDAAAAAA=&#10;">
                <v:shape id="Freeform 70" o:spid="_x0000_s1027" style="position:absolute;left:1076;top:1009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KnvwAAANwAAAAPAAAAZHJzL2Rvd25yZXYueG1sRE9Na8JA&#10;EL0X/A/LCL0U3ZhD1egqVhC8NhXPQ3ZMotnZmJ2a9N+7hUJv83ifs94OrlEP6kLt2cBsmoAiLryt&#10;uTRw+jpMFqCCIFtsPJOBHwqw3Yxe1phZ3/MnPXIpVQzhkKGBSqTNtA5FRQ7D1LfEkbv4zqFE2JXa&#10;dtjHcNfoNEnetcOaY0OFLe0rKm75tzOwpDkvXT2T5H6VPj+l5zf+cMa8jofdCpTQIP/iP/fRxvnz&#10;FH6fiRfozRMAAP//AwBQSwECLQAUAAYACAAAACEA2+H2y+4AAACFAQAAEwAAAAAAAAAAAAAAAAAA&#10;AAAAW0NvbnRlbnRfVHlwZXNdLnhtbFBLAQItABQABgAIAAAAIQBa9CxbvwAAABUBAAALAAAAAAAA&#10;AAAAAAAAAB8BAABfcmVscy8ucmVsc1BLAQItABQABgAIAAAAIQAMiyKnvwAAANwAAAAPAAAAAAAA&#10;AAAAAAAAAAcCAABkcnMvZG93bnJldi54bWxQSwUGAAAAAAMAAwC3AAAA8wIAAAAA&#10;" path="m42,73r-10,l27,72,,41,,32,32,,42,,73,32r,9l42,73e" fillcolor="black" stroked="f">
                  <v:path arrowok="t" o:connecttype="custom" o:connectlocs="42,10172;32,10172;27,10171;0,10140;0,10131;32,10099;42,10099;73,10131;73,10140;42,10172" o:connectangles="0,0,0,0,0,0,0,0,0,0"/>
                </v:shape>
                <v:shape id="Picture 71" o:spid="_x0000_s1028" type="#_x0000_t75" style="position:absolute;left:1982;top:998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qvxgAAANwAAAAPAAAAZHJzL2Rvd25yZXYueG1sRI9Ba8JA&#10;EIXvgv9hGaG3urGtWmM2IsVCvbRoCr0O2WkSkp0Nu6vGf+8WCt5meO998ybbDKYTZ3K+saxgNk1A&#10;EJdWN1wp+C7eH19B+ICssbNMCq7kYZOPRxmm2l74QOdjqESEsE9RQR1Cn0rpy5oM+qntiaP2a53B&#10;EFdXSe3wEuGmk09JspAGG44XauzpraayPZ5MpHzK5clsdz/Frlvt3fylXX0VrVIPk2G7BhFoCHfz&#10;f/pDx/rLZ/h7Jk4g8xsAAAD//wMAUEsBAi0AFAAGAAgAAAAhANvh9svuAAAAhQEAABMAAAAAAAAA&#10;AAAAAAAAAAAAAFtDb250ZW50X1R5cGVzXS54bWxQSwECLQAUAAYACAAAACEAWvQsW78AAAAVAQAA&#10;CwAAAAAAAAAAAAAAAAAfAQAAX3JlbHMvLnJlbHNQSwECLQAUAAYACAAAACEAyTbqr8YAAADcAAAA&#10;DwAAAAAAAAAAAAAAAAAHAgAAZHJzL2Rvd25yZXYueG1sUEsFBgAAAAADAAMAtwAAAPoCAAAAAA==&#10;">
                  <v:imagedata r:id="rId28" o:title="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pacing w:val="4"/>
          <w:w w:val="102"/>
          <w:position w:val="-1"/>
          <w:sz w:val="20"/>
          <w:szCs w:val="20"/>
        </w:rPr>
        <w:t>Roue</w:t>
      </w:r>
      <w:r w:rsidR="00273865" w:rsidRPr="00273865">
        <w:rPr>
          <w:rFonts w:eastAsia="Arial Unicode MS" w:cs="Arial"/>
          <w:w w:val="102"/>
          <w:position w:val="-1"/>
          <w:sz w:val="20"/>
          <w:szCs w:val="20"/>
        </w:rPr>
        <w:t>s</w:t>
      </w:r>
    </w:p>
    <w:p w:rsidR="00273865" w:rsidRDefault="00273865" w:rsidP="00273865">
      <w:pPr>
        <w:spacing w:before="6" w:line="190" w:lineRule="exact"/>
        <w:rPr>
          <w:sz w:val="19"/>
          <w:szCs w:val="19"/>
        </w:rPr>
      </w:pPr>
    </w:p>
    <w:p w:rsidR="00273865" w:rsidRPr="00273865" w:rsidRDefault="00273865" w:rsidP="00273865">
      <w:pPr>
        <w:spacing w:line="267" w:lineRule="exact"/>
        <w:ind w:left="306" w:right="-20"/>
        <w:rPr>
          <w:rFonts w:eastAsia="Arial Unicode MS" w:cs="Arial"/>
          <w:sz w:val="20"/>
          <w:szCs w:val="20"/>
        </w:rPr>
      </w:pPr>
      <w:r w:rsidRPr="00273865">
        <w:rPr>
          <w:rFonts w:eastAsia="Arial Unicode MS" w:cs="Arial"/>
          <w:sz w:val="20"/>
          <w:szCs w:val="20"/>
        </w:rPr>
        <w:t>Reposer</w:t>
      </w:r>
      <w:r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la</w:t>
      </w:r>
      <w:r w:rsidRPr="00273865">
        <w:rPr>
          <w:rFonts w:eastAsia="Arial Unicode MS" w:cs="Arial"/>
          <w:spacing w:val="4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biellette</w:t>
      </w:r>
      <w:r w:rsidRPr="00273865">
        <w:rPr>
          <w:rFonts w:eastAsia="Arial Unicode MS" w:cs="Arial"/>
          <w:spacing w:val="14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de</w:t>
      </w:r>
      <w:r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direction</w:t>
      </w:r>
      <w:r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;</w:t>
      </w:r>
      <w:r w:rsidRPr="00273865">
        <w:rPr>
          <w:rFonts w:eastAsia="Arial Unicode MS" w:cs="Arial"/>
          <w:spacing w:val="2"/>
          <w:sz w:val="20"/>
          <w:szCs w:val="20"/>
        </w:rPr>
        <w:t xml:space="preserve"> </w:t>
      </w:r>
      <w:r w:rsidR="00CB4A13">
        <w:rPr>
          <w:rFonts w:eastAsia="Arial Unicode MS" w:cs="Arial"/>
          <w:sz w:val="20"/>
          <w:szCs w:val="20"/>
        </w:rPr>
        <w:t>à</w:t>
      </w:r>
      <w:r w:rsidRPr="00273865">
        <w:rPr>
          <w:rFonts w:eastAsia="Arial Unicode MS" w:cs="Arial"/>
          <w:spacing w:val="4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l’aide</w:t>
      </w:r>
      <w:r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de</w:t>
      </w:r>
      <w:r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l’outil</w:t>
      </w:r>
      <w:r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Pr="00273865">
        <w:rPr>
          <w:rFonts w:eastAsia="Arial Unicode MS" w:cs="Arial"/>
          <w:w w:val="102"/>
          <w:sz w:val="20"/>
          <w:szCs w:val="20"/>
        </w:rPr>
        <w:t>[0721-AY].</w:t>
      </w:r>
    </w:p>
    <w:p w:rsidR="00273865" w:rsidRPr="00273865" w:rsidRDefault="00273865" w:rsidP="00273865">
      <w:pPr>
        <w:spacing w:line="263" w:lineRule="exact"/>
        <w:ind w:left="306" w:right="-20"/>
        <w:rPr>
          <w:rFonts w:eastAsia="Arial Unicode MS" w:cs="Arial"/>
          <w:sz w:val="20"/>
          <w:szCs w:val="20"/>
        </w:rPr>
      </w:pPr>
      <w:r w:rsidRPr="00273865">
        <w:rPr>
          <w:rFonts w:eastAsia="Arial Unicode MS" w:cs="Arial"/>
          <w:sz w:val="20"/>
          <w:szCs w:val="20"/>
        </w:rPr>
        <w:t>Déposer</w:t>
      </w:r>
      <w:r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Pr="00273865">
        <w:rPr>
          <w:rFonts w:eastAsia="Arial Unicode MS" w:cs="Arial"/>
          <w:w w:val="102"/>
          <w:sz w:val="20"/>
          <w:szCs w:val="20"/>
        </w:rPr>
        <w:t>: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DABC63A">
                <wp:simplePos x="0" y="0"/>
                <wp:positionH relativeFrom="column">
                  <wp:posOffset>416560</wp:posOffset>
                </wp:positionH>
                <wp:positionV relativeFrom="paragraph">
                  <wp:posOffset>69215</wp:posOffset>
                </wp:positionV>
                <wp:extent cx="46355" cy="46355"/>
                <wp:effectExtent l="4445" t="7620" r="6350" b="3175"/>
                <wp:wrapNone/>
                <wp:docPr id="16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1077"/>
                          <a:chExt cx="73" cy="73"/>
                        </a:xfrm>
                      </wpg:grpSpPr>
                      <wps:wsp>
                        <wps:cNvPr id="170" name="Freeform 73"/>
                        <wps:cNvSpPr>
                          <a:spLocks/>
                        </wps:cNvSpPr>
                        <wps:spPr bwMode="auto">
                          <a:xfrm>
                            <a:off x="1076" y="11077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1150 11077"/>
                              <a:gd name="T3" fmla="*/ 11150 h 73"/>
                              <a:gd name="T4" fmla="+- 0 1108 1076"/>
                              <a:gd name="T5" fmla="*/ T4 w 73"/>
                              <a:gd name="T6" fmla="+- 0 11150 11077"/>
                              <a:gd name="T7" fmla="*/ 11150 h 73"/>
                              <a:gd name="T8" fmla="+- 0 1103 1076"/>
                              <a:gd name="T9" fmla="*/ T8 w 73"/>
                              <a:gd name="T10" fmla="+- 0 11149 11077"/>
                              <a:gd name="T11" fmla="*/ 11149 h 73"/>
                              <a:gd name="T12" fmla="+- 0 1076 1076"/>
                              <a:gd name="T13" fmla="*/ T12 w 73"/>
                              <a:gd name="T14" fmla="+- 0 11119 11077"/>
                              <a:gd name="T15" fmla="*/ 11119 h 73"/>
                              <a:gd name="T16" fmla="+- 0 1076 1076"/>
                              <a:gd name="T17" fmla="*/ T16 w 73"/>
                              <a:gd name="T18" fmla="+- 0 11109 11077"/>
                              <a:gd name="T19" fmla="*/ 11109 h 73"/>
                              <a:gd name="T20" fmla="+- 0 1108 1076"/>
                              <a:gd name="T21" fmla="*/ T20 w 73"/>
                              <a:gd name="T22" fmla="+- 0 11077 11077"/>
                              <a:gd name="T23" fmla="*/ 11077 h 73"/>
                              <a:gd name="T24" fmla="+- 0 1118 1076"/>
                              <a:gd name="T25" fmla="*/ T24 w 73"/>
                              <a:gd name="T26" fmla="+- 0 11077 11077"/>
                              <a:gd name="T27" fmla="*/ 11077 h 73"/>
                              <a:gd name="T28" fmla="+- 0 1149 1076"/>
                              <a:gd name="T29" fmla="*/ T28 w 73"/>
                              <a:gd name="T30" fmla="+- 0 11109 11077"/>
                              <a:gd name="T31" fmla="*/ 11109 h 73"/>
                              <a:gd name="T32" fmla="+- 0 1149 1076"/>
                              <a:gd name="T33" fmla="*/ T32 w 73"/>
                              <a:gd name="T34" fmla="+- 0 11119 11077"/>
                              <a:gd name="T35" fmla="*/ 11119 h 73"/>
                              <a:gd name="T36" fmla="+- 0 1118 1076"/>
                              <a:gd name="T37" fmla="*/ T36 w 73"/>
                              <a:gd name="T38" fmla="+- 0 11150 11077"/>
                              <a:gd name="T39" fmla="*/ 1115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263A" id="Group 72" o:spid="_x0000_s1026" style="position:absolute;margin-left:32.8pt;margin-top:5.45pt;width:3.65pt;height:3.65pt;z-index:-251648000" coordorigin="1076,11077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if3AQAABkQAAAOAAAAZHJzL2Uyb0RvYy54bWykV21vpDYQ/l6p/8HiY6vNYmBfQNmcepfb&#10;qFLuetLRH+AFs6ACpjabTa7qf++MDRuHwGaV5sNi4ofxM/PM2J7rD49VSR64VIWoNw69ch3C60Sk&#10;Rb3fOH/G29naIapldcpKUfON88SV8+Hm55+uj03EPZGLMuWSgJFaRcdm4+Rt20TzuUpyXjF1JRpe&#10;w2QmZMVaeJX7eSrZEaxX5dxz3eX8KGTaSJFwpeC/t2bSudH2s4wn7R9ZpnhLyo0D3Fr9K/XvDn/n&#10;N9cs2kvW5EXS0WDvYFGxooZFT6ZuWcvIQRavTFVFIoUSWXuViGousqxIuPYBvKHuwJs7KQ6N9mUf&#10;HffNKUwQ2kGc3m02+frwTZIiBe2WoUNqVoFIel2y8jA6x2YfAehONt+bb9K4CMN7kfylYHo+nMf3&#10;vQGT3fGLSMEeO7RCR+cxkxWaAL/Joxbh6SQCf2xJAv8Mlv5i4ZAEZsxQS5TkoCN+Q93V0iEwSWG0&#10;Mvol+efu45VvvoQnkmORWVGz7FihS5Br6jmc6v+F83vOGq5VUhipPpwrSDcTzq3kHDOYGFa4POD6&#10;cCo7ltYMwhSE/M0ojkWkD+ZEPFiUHFR7x4VWgz3cq1ZHeZ/CSGucdtxj8CKrSqiJX2fEJZTSNdEL&#10;dvgeRnvYL3MSu+TY+QoFcbLk9ZDe0gLtnUR8BoKGZkmwBQsCLB8xF/Sozpw7TgxS6WQsDkaJQT69&#10;dHGK2KoHniUGO94Lc64/GjGotmdi61Fi9FXwg3A8ZNSOP8QMcGMxowMNoJZGuVFbgph64+yGClA6&#10;xc4WAdgBbpTdQIhJdrYOMV2OsxvKQN0pdrYSQA5wY+y8oRgTCefZUsTeRC0MhMAyGFfWs6XQ5TLO&#10;7pUY4+Xg2VLE3nhBeAMhzrCzpTjDbigG5jFu5INdxLOliL3xqvCHQkwq69tSTCvrD8WYYOfbUsT+&#10;eFX4r4SYqgrflmK6KvyhGBM7sG9LEfvjVeEPhcDddXwTtqUAdtYuDMfq6aBgeX92JI91d3jAiDC8&#10;/7n60G+EwoM7BjHg2I77kxlQeNJMgCE2CNYHPKx3HgxUEQyboDn0z6Nxc9PwxWVwiKuGhxfBsfwR&#10;DnV7CRmsRw2/zFMsEIRDZl9iHTNWwy9zFVNIw1+4asLfaSvhRj28S0uHwF16h4xY1LAWU6IfkuPG&#10;wUtIrh/430o88Fjo+RbzIoDqg0VPN7bn+bK2cVilNq6f7Z+NtuYZF8zdFZj3s/3ToGAHAVOwsgli&#10;P9k/bRAsew7UsdKNxORynYvnQRglIPXGeh3qDerDmBrHgB+qo+/FJ5lQXesuqERZpNuiLFEgJfe7&#10;T6UkDwy7J/3XBeMFrNSFXAv8rI8Vfg6X0C4T8Dqqu6F/QuoF7kcvnG2X69Us2AaLWbhy1zOXhh/D&#10;pRuEwe32X9w2aBDlRZry+r6oed+Z0eCyq3rXI5qeSvdmmIfhAqpN+/UOJ6EVq1PwjkU5Z+nnbtyy&#10;ojTj+UvGOsjgdv/UgYA2xNzpTQ+yE+kT3O+lMF0pdNEwyIX84ZAjdKQbR/19YJI7pPy9hh4lpEEA&#10;idvql2CxwguJtGd29gyrEzC1cVoH9mIcfmpN23toZLHPYSWqY1GL36A7ywpsADQ/w6p7gTZJj3T/&#10;qX3pemVscO13jXru6G/+AwAA//8DAFBLAwQUAAYACAAAACEAXG0TkN0AAAAHAQAADwAAAGRycy9k&#10;b3ducmV2LnhtbEyOQUvDQBCF74L/YRnBm90k0tim2ZRS1FMR2gribZudJqHZ2ZDdJum/dzzpaXjz&#10;Hu99+XqyrRiw940jBfEsAoFUOtNQpeDz+Pa0AOGDJqNbR6jghh7Wxf1drjPjRtrjcAiV4BLymVZQ&#10;h9BlUvqyRqv9zHVI7J1db3Vg2VfS9HrkctvKJIpSaXVDvFDrDrc1lpfD1Sp4H/W4eY5fh93lvL19&#10;H+cfX7sYlXp8mDYrEAGn8BeGX3xGh4KZTu5KxotWQTpPOcn/aAmC/ZeE74n1IgFZ5PI/f/EDAAD/&#10;/wMAUEsBAi0AFAAGAAgAAAAhALaDOJL+AAAA4QEAABMAAAAAAAAAAAAAAAAAAAAAAFtDb250ZW50&#10;X1R5cGVzXS54bWxQSwECLQAUAAYACAAAACEAOP0h/9YAAACUAQAACwAAAAAAAAAAAAAAAAAvAQAA&#10;X3JlbHMvLnJlbHNQSwECLQAUAAYACAAAACEAsXdYn9wEAAAZEAAADgAAAAAAAAAAAAAAAAAuAgAA&#10;ZHJzL2Uyb0RvYy54bWxQSwECLQAUAAYACAAAACEAXG0TkN0AAAAHAQAADwAAAAAAAAAAAAAAAAA2&#10;BwAAZHJzL2Rvd25yZXYueG1sUEsFBgAAAAAEAAQA8wAAAEAIAAAAAA==&#10;">
                <v:shape id="Freeform 73" o:spid="_x0000_s1027" style="position:absolute;left:1076;top:1107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lLwwAAANwAAAAPAAAAZHJzL2Rvd25yZXYueG1sRI/NbsJA&#10;DITvSH2HlSv1gsoGDvwEFtRWqtRrA+JsZd0kNOtNsy5J374+IHGzNeOZz7vDGFpzpT41kR3MZxkY&#10;4jL6hisHp+P78xpMEmSPbWRy8EcJDvuHyQ5zHwf+pGshldEQTjk6qEW63NpU1hQwzWJHrNpX7AOK&#10;rn1lfY+DhofWLrJsaQM2rA01dvRWU/ld/AYHG1rxJjRzyX4uMhSnxXnKr8G5p8fxZQtGaJS7+Xb9&#10;4RV/pfj6jE5g9/8AAAD//wMAUEsBAi0AFAAGAAgAAAAhANvh9svuAAAAhQEAABMAAAAAAAAAAAAA&#10;AAAAAAAAAFtDb250ZW50X1R5cGVzXS54bWxQSwECLQAUAAYACAAAACEAWvQsW78AAAAVAQAACwAA&#10;AAAAAAAAAAAAAAAfAQAAX3JlbHMvLnJlbHNQSwECLQAUAAYACAAAACEAkxUZS8MAAADcAAAADwAA&#10;AAAAAAAAAAAAAAAHAgAAZHJzL2Rvd25yZXYueG1sUEsFBgAAAAADAAMAtwAAAPcCAAAAAA==&#10;" path="m42,73r-10,l27,72,,42,,32,32,,42,,73,32r,10l42,73e" fillcolor="black" stroked="f">
                  <v:path arrowok="t" o:connecttype="custom" o:connectlocs="42,11150;32,11150;27,11149;0,11119;0,11109;32,11077;42,11077;73,11109;73,11119;42,11150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L’outil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[0721-AY]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1E0826C">
                <wp:simplePos x="0" y="0"/>
                <wp:positionH relativeFrom="column">
                  <wp:posOffset>416560</wp:posOffset>
                </wp:positionH>
                <wp:positionV relativeFrom="paragraph">
                  <wp:posOffset>69215</wp:posOffset>
                </wp:positionV>
                <wp:extent cx="46355" cy="46355"/>
                <wp:effectExtent l="4445" t="3175" r="6350" b="7620"/>
                <wp:wrapNone/>
                <wp:docPr id="16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1340"/>
                          <a:chExt cx="73" cy="73"/>
                        </a:xfrm>
                      </wpg:grpSpPr>
                      <wps:wsp>
                        <wps:cNvPr id="166" name="Freeform 75"/>
                        <wps:cNvSpPr>
                          <a:spLocks/>
                        </wps:cNvSpPr>
                        <wps:spPr bwMode="auto">
                          <a:xfrm>
                            <a:off x="1076" y="11340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1413 11340"/>
                              <a:gd name="T3" fmla="*/ 11413 h 73"/>
                              <a:gd name="T4" fmla="+- 0 1108 1076"/>
                              <a:gd name="T5" fmla="*/ T4 w 73"/>
                              <a:gd name="T6" fmla="+- 0 11413 11340"/>
                              <a:gd name="T7" fmla="*/ 11413 h 73"/>
                              <a:gd name="T8" fmla="+- 0 1103 1076"/>
                              <a:gd name="T9" fmla="*/ T8 w 73"/>
                              <a:gd name="T10" fmla="+- 0 11412 11340"/>
                              <a:gd name="T11" fmla="*/ 11412 h 73"/>
                              <a:gd name="T12" fmla="+- 0 1076 1076"/>
                              <a:gd name="T13" fmla="*/ T12 w 73"/>
                              <a:gd name="T14" fmla="+- 0 11381 11340"/>
                              <a:gd name="T15" fmla="*/ 11381 h 73"/>
                              <a:gd name="T16" fmla="+- 0 1076 1076"/>
                              <a:gd name="T17" fmla="*/ T16 w 73"/>
                              <a:gd name="T18" fmla="+- 0 11372 11340"/>
                              <a:gd name="T19" fmla="*/ 11372 h 73"/>
                              <a:gd name="T20" fmla="+- 0 1108 1076"/>
                              <a:gd name="T21" fmla="*/ T20 w 73"/>
                              <a:gd name="T22" fmla="+- 0 11340 11340"/>
                              <a:gd name="T23" fmla="*/ 11340 h 73"/>
                              <a:gd name="T24" fmla="+- 0 1118 1076"/>
                              <a:gd name="T25" fmla="*/ T24 w 73"/>
                              <a:gd name="T26" fmla="+- 0 11340 11340"/>
                              <a:gd name="T27" fmla="*/ 11340 h 73"/>
                              <a:gd name="T28" fmla="+- 0 1149 1076"/>
                              <a:gd name="T29" fmla="*/ T28 w 73"/>
                              <a:gd name="T30" fmla="+- 0 11372 11340"/>
                              <a:gd name="T31" fmla="*/ 11372 h 73"/>
                              <a:gd name="T32" fmla="+- 0 1149 1076"/>
                              <a:gd name="T33" fmla="*/ T32 w 73"/>
                              <a:gd name="T34" fmla="+- 0 11381 11340"/>
                              <a:gd name="T35" fmla="*/ 11381 h 73"/>
                              <a:gd name="T36" fmla="+- 0 1118 1076"/>
                              <a:gd name="T37" fmla="*/ T36 w 73"/>
                              <a:gd name="T38" fmla="+- 0 11413 11340"/>
                              <a:gd name="T39" fmla="*/ 1141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0D200" id="Group 74" o:spid="_x0000_s1026" style="position:absolute;margin-left:32.8pt;margin-top:5.45pt;width:3.65pt;height:3.65pt;z-index:-251646976" coordorigin="1076,11340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Ii5QQAABkQAAAOAAAAZHJzL2Uyb0RvYy54bWykV12PozYUfa/U/2Dx2CoTDCSEaDKr7s5m&#10;VGnarrT0Bzh8BFTA1CaTma3633uvjTMOC5loOg/BjA+Xc8/xxb63H57rijxlQpa82Tj0xnVI1iQ8&#10;LZv9xvkz3s5WDpEda1JW8SbbOC+ZdD7c/fjD7bFdZx4veJVmgkCQRq6P7cYpuq5dz+cyKbKayRve&#10;Zg1M5lzUrINbsZ+ngh0hel3NPdddzo9cpK3gSSYl/PdeTzp3Kn6eZ0n3R57LrCPVxgFunfoV6neH&#10;v/O7W7beC9YWZdLTYO9gUbOygZeeQt2zjpGDKL8LVZeJ4JLn3U3C6znP8zLJVA6QDXUH2TwIfmhV&#10;Lvv1cd+eZAJpBzq9O2zy+9MXQcoUvFsuHNKwGkxS7yVhgOoc2/0aQA+i/dp+ETpFGD7y5C8J0/Ph&#10;PN7vNZjsjr/xFOKxQ8eVOs+5qDEE5E2elQkvJxOy544k8M9g6S+ASQIzeqgsSgrwEZ+hbrh0CExS&#10;6ge9f0nxuX849PWTcEVybK3fqFj2rDAlWGvyVU75/+T8WrA2Uy5JVOokJ9DUcm5FluEKJuFCK6pw&#10;Rk5pa2nNIEsJkr+p4pgiRswJPdg6OcjuIePKDfb0KDul8j6FkfI47bnHUDR5XUFN/DwjLqGUroh6&#10;YY83MGpgP81J7JIj0Q5AQZwieQbSRwqoD/FOJr4CwUP9SohFKcKKkXCBQfXh3HFisJROweJglBgY&#10;dZbiJLHQAC8Sgy/eWTgX0sRFO1AsMjBUbDVKjA7FD6g3Lhm19UfNvFHN6MADoDXKjdoWxBBszE86&#10;dMBf0Ql2tglgOeDGHKUDIybZ2T7EdDnObmiDH05pZzsB7AA3xs4bmjGx4DzbitibqIWBEVgG49p5&#10;thWqXMbZDc2YqFPPtiL2xgvCGxhxgZ1txQV2QzOCaHTdebYVsTdeFf7QiElnfduKaWf9oRkT7Hzb&#10;itgfrwp/aMRkVfi2FcBuoir8oRkTzvq2FbE/XhX+d0ZMfoRtK86/wrCtnjYKVpi9I3lu+s0DRoTh&#10;+c9Vm37LJW7cMZgB23ZsdmZA4U4zAQZtEBz22/hlMFBFMHwE9aZ/GY0fNwVXuzEk8wYcdFXw6Kro&#10;WP4Ih7q9hgzWo4JflykWCMJhZV8THVesgl+XKi4hBT9LVSvUeyvgRD08SwuHwFl6h4zYumUdLgkz&#10;JMeNg4eQQl3wvzV/ymKu5jtcFwFUH7z0dGJ7na8aG4dVauPMrLm2KpqnUwi9Xh8za64aBV8QCBUY&#10;Ec2kudogeK1W2kyaqwb1rNRBFIQyk+aqQX2Kl0GoEpB643096g3qQ001HeCH7qhz8ckmdNc6C0pe&#10;lem2rCo0SIr97lMlyBPD7kn99WKcwSpVyA3Hx4xW+DgcQvuVgMdR1Q39E1EvcD960Wy7XIWzYBss&#10;ZlHormYujT5GSzeIgvvtv/jZoMG6KNM0ax7LJjOdGQ2uO6r3PaLuqVRvhuswWkC1qbzekSS0Yk2q&#10;VniRsfRzP+5YWenx/JyxEhnSNlclBLQh+kyve5AdT1/gfC+47kqhi4ZBwcU3hxyhI9048u8DE5lD&#10;ql8b6FEiGkDDQzp1EyxCPJAIe2Znz7AmgVAbp3PgW4zDT51uew+tKPcFvIkqLRr+C3RneYkNgOKn&#10;WfU30Capkeo/VS59r4wNrn2vUK8d/d1/AAAA//8DAFBLAwQUAAYACAAAACEAXG0TkN0AAAAHAQAA&#10;DwAAAGRycy9kb3ducmV2LnhtbEyOQUvDQBCF74L/YRnBm90k0tim2ZRS1FMR2gribZudJqHZ2ZDd&#10;Jum/dzzpaXjzHu99+XqyrRiw940jBfEsAoFUOtNQpeDz+Pa0AOGDJqNbR6jghh7Wxf1drjPjRtrj&#10;cAiV4BLymVZQh9BlUvqyRqv9zHVI7J1db3Vg2VfS9HrkctvKJIpSaXVDvFDrDrc1lpfD1Sp4H/W4&#10;eY5fh93lvL19H+cfX7sYlXp8mDYrEAGn8BeGX3xGh4KZTu5KxotWQTpPOcn/aAmC/ZeE74n1IgFZ&#10;5PI/f/EDAAD//wMAUEsBAi0AFAAGAAgAAAAhALaDOJL+AAAA4QEAABMAAAAAAAAAAAAAAAAAAAAA&#10;AFtDb250ZW50X1R5cGVzXS54bWxQSwECLQAUAAYACAAAACEAOP0h/9YAAACUAQAACwAAAAAAAAAA&#10;AAAAAAAvAQAAX3JlbHMvLnJlbHNQSwECLQAUAAYACAAAACEA7fOCIuUEAAAZEAAADgAAAAAAAAAA&#10;AAAAAAAuAgAAZHJzL2Uyb0RvYy54bWxQSwECLQAUAAYACAAAACEAXG0TkN0AAAAHAQAADwAAAAAA&#10;AAAAAAAAAAA/BwAAZHJzL2Rvd25yZXYueG1sUEsFBgAAAAAEAAQA8wAAAEkIAAAAAA==&#10;">
                <v:shape id="Freeform 75" o:spid="_x0000_s1027" style="position:absolute;left:1076;top:11340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J5vwAAANwAAAAPAAAAZHJzL2Rvd25yZXYueG1sRE9Na8JA&#10;EL0X/A/LCL0U3egh1egqVhC8NhXPQ3ZMotnZmJ2a9N+7hUJv83ifs94OrlEP6kLt2cBsmoAiLryt&#10;uTRw+jpMFqCCIFtsPJOBHwqw3Yxe1phZ3/MnPXIpVQzhkKGBSqTNtA5FRQ7D1LfEkbv4zqFE2JXa&#10;dtjHcNfoeZKk2mHNsaHClvYVFbf82xlY0jsvXT2T5H6VPj/Nz2/84Yx5HQ+7FSihQf7Ff+6jjfPT&#10;FH6fiRfozRMAAP//AwBQSwECLQAUAAYACAAAACEA2+H2y+4AAACFAQAAEwAAAAAAAAAAAAAAAAAA&#10;AAAAW0NvbnRlbnRfVHlwZXNdLnhtbFBLAQItABQABgAIAAAAIQBa9CxbvwAAABUBAAALAAAAAAAA&#10;AAAAAAAAAB8BAABfcmVscy8ucmVsc1BLAQItABQABgAIAAAAIQD2abJ5vwAAANwAAAAPAAAAAAAA&#10;AAAAAAAAAAcCAABkcnMvZG93bnJldi54bWxQSwUGAAAAAAMAAwC3AAAA8wIAAAAA&#10;" path="m42,73r-10,l27,72,,41,,32,32,,42,,73,32r,9l42,73e" fillcolor="black" stroked="f">
                  <v:path arrowok="t" o:connecttype="custom" o:connectlocs="42,11413;32,11413;27,11412;0,11381;0,11372;32,11340;42,11340;73,11372;73,11381;42,11413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L’outil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[0721-B]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273865" w:rsidRDefault="00273865" w:rsidP="00273865">
      <w:pPr>
        <w:spacing w:before="3" w:line="120" w:lineRule="exact"/>
        <w:rPr>
          <w:rFonts w:cs="Arial"/>
          <w:sz w:val="20"/>
          <w:szCs w:val="20"/>
        </w:rPr>
      </w:pPr>
    </w:p>
    <w:p w:rsidR="00273865" w:rsidRDefault="00273865" w:rsidP="00273865">
      <w:pPr>
        <w:ind w:left="306" w:right="-20"/>
        <w:rPr>
          <w:rFonts w:eastAsia="Arial Unicode MS" w:cs="Arial"/>
          <w:w w:val="102"/>
          <w:sz w:val="20"/>
          <w:szCs w:val="20"/>
        </w:rPr>
      </w:pPr>
      <w:r w:rsidRPr="00273865">
        <w:rPr>
          <w:rFonts w:eastAsia="Arial Unicode MS" w:cs="Arial"/>
          <w:sz w:val="20"/>
          <w:szCs w:val="20"/>
        </w:rPr>
        <w:t>Reposer</w:t>
      </w:r>
      <w:r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le</w:t>
      </w:r>
      <w:r w:rsidRPr="00273865">
        <w:rPr>
          <w:rFonts w:eastAsia="Arial Unicode MS" w:cs="Arial"/>
          <w:spacing w:val="4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soufflet</w:t>
      </w:r>
      <w:r w:rsidRPr="00273865">
        <w:rPr>
          <w:rFonts w:eastAsia="Arial Unicode MS" w:cs="Arial"/>
          <w:spacing w:val="13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(6)</w:t>
      </w:r>
      <w:r w:rsidRPr="00273865">
        <w:rPr>
          <w:rFonts w:eastAsia="Arial Unicode MS" w:cs="Arial"/>
          <w:spacing w:val="6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de</w:t>
      </w:r>
      <w:r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crémaillère</w:t>
      </w:r>
      <w:r w:rsidRPr="00273865">
        <w:rPr>
          <w:rFonts w:eastAsia="Arial Unicode MS" w:cs="Arial"/>
          <w:spacing w:val="20"/>
          <w:sz w:val="20"/>
          <w:szCs w:val="20"/>
        </w:rPr>
        <w:t xml:space="preserve"> </w:t>
      </w:r>
      <w:r w:rsidRPr="00273865">
        <w:rPr>
          <w:rFonts w:eastAsia="Arial Unicode MS" w:cs="Arial"/>
          <w:sz w:val="20"/>
          <w:szCs w:val="20"/>
        </w:rPr>
        <w:t>de</w:t>
      </w:r>
      <w:r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Pr="00273865">
        <w:rPr>
          <w:rFonts w:eastAsia="Arial Unicode MS" w:cs="Arial"/>
          <w:w w:val="102"/>
          <w:sz w:val="20"/>
          <w:szCs w:val="20"/>
        </w:rPr>
        <w:t>direction.</w:t>
      </w:r>
    </w:p>
    <w:p w:rsidR="00273865" w:rsidRPr="00273865" w:rsidRDefault="00273865" w:rsidP="00273865">
      <w:pPr>
        <w:ind w:left="306" w:right="-20"/>
        <w:rPr>
          <w:rFonts w:eastAsia="Arial Unicode MS" w:cs="Arial"/>
          <w:sz w:val="20"/>
          <w:szCs w:val="20"/>
        </w:rPr>
      </w:pPr>
    </w:p>
    <w:p w:rsidR="00273865" w:rsidRDefault="00273865" w:rsidP="0027386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left="306" w:right="567" w:firstLine="91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sz w:val="20"/>
          <w:szCs w:val="20"/>
        </w:rPr>
        <w:t xml:space="preserve">ATTENTION : Remplacer les colliers </w:t>
      </w:r>
      <w:r>
        <w:rPr>
          <w:rFonts w:ascii="Arial Unicode MS" w:eastAsia="Arial Unicode MS" w:hAnsi="Arial Unicode MS" w:cs="Arial Unicode MS"/>
          <w:color w:val="0000FF"/>
          <w:sz w:val="19"/>
          <w:szCs w:val="19"/>
        </w:rPr>
        <w:t>"</w:t>
      </w:r>
      <w:r>
        <w:rPr>
          <w:rFonts w:eastAsia="Arial Unicode MS" w:cs="Arial"/>
          <w:sz w:val="20"/>
          <w:szCs w:val="20"/>
        </w:rPr>
        <w:t>clic</w:t>
      </w:r>
      <w:r>
        <w:rPr>
          <w:rFonts w:ascii="Arial Unicode MS" w:eastAsia="Arial Unicode MS" w:hAnsi="Arial Unicode MS" w:cs="Arial Unicode MS"/>
          <w:color w:val="0000FF"/>
          <w:sz w:val="19"/>
          <w:szCs w:val="19"/>
        </w:rPr>
        <w:t>"</w:t>
      </w:r>
      <w:r>
        <w:rPr>
          <w:rFonts w:eastAsia="Arial Unicode MS" w:cs="Arial"/>
          <w:sz w:val="20"/>
          <w:szCs w:val="20"/>
        </w:rPr>
        <w:t xml:space="preserve"> déposés par des neufs.</w:t>
      </w:r>
    </w:p>
    <w:p w:rsidR="00273865" w:rsidRPr="00273865" w:rsidRDefault="00273865" w:rsidP="00273865">
      <w:pPr>
        <w:spacing w:before="6" w:line="490" w:lineRule="atLeast"/>
        <w:ind w:left="306" w:right="4842" w:firstLine="88"/>
        <w:rPr>
          <w:rFonts w:eastAsia="Arial Unicode MS" w:cs="Arial"/>
          <w:sz w:val="20"/>
          <w:szCs w:val="20"/>
        </w:rPr>
      </w:pPr>
      <w:r w:rsidRPr="00273865">
        <w:rPr>
          <w:rFonts w:eastAsia="Arial Unicode MS" w:cs="Arial"/>
          <w:color w:val="000000"/>
          <w:sz w:val="20"/>
          <w:szCs w:val="20"/>
        </w:rPr>
        <w:t>Reposer</w:t>
      </w:r>
      <w:r w:rsidRPr="00273865">
        <w:rPr>
          <w:rFonts w:eastAsia="Arial Unicode MS" w:cs="Arial"/>
          <w:color w:val="000000"/>
          <w:spacing w:val="15"/>
          <w:sz w:val="20"/>
          <w:szCs w:val="20"/>
        </w:rPr>
        <w:t xml:space="preserve"> </w:t>
      </w:r>
      <w:r w:rsidRPr="00273865">
        <w:rPr>
          <w:rFonts w:eastAsia="Arial Unicode MS" w:cs="Arial"/>
          <w:color w:val="000000"/>
          <w:w w:val="102"/>
          <w:sz w:val="20"/>
          <w:szCs w:val="20"/>
        </w:rPr>
        <w:t>: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022C8BE">
                <wp:simplePos x="0" y="0"/>
                <wp:positionH relativeFrom="column">
                  <wp:posOffset>416560</wp:posOffset>
                </wp:positionH>
                <wp:positionV relativeFrom="paragraph">
                  <wp:posOffset>72390</wp:posOffset>
                </wp:positionV>
                <wp:extent cx="46355" cy="46355"/>
                <wp:effectExtent l="4445" t="7620" r="6350" b="3175"/>
                <wp:wrapNone/>
                <wp:docPr id="16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3048"/>
                          <a:chExt cx="73" cy="73"/>
                        </a:xfrm>
                      </wpg:grpSpPr>
                      <wps:wsp>
                        <wps:cNvPr id="164" name="Freeform 77"/>
                        <wps:cNvSpPr>
                          <a:spLocks/>
                        </wps:cNvSpPr>
                        <wps:spPr bwMode="auto">
                          <a:xfrm>
                            <a:off x="1076" y="13048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3121 13048"/>
                              <a:gd name="T3" fmla="*/ 13121 h 73"/>
                              <a:gd name="T4" fmla="+- 0 1108 1076"/>
                              <a:gd name="T5" fmla="*/ T4 w 73"/>
                              <a:gd name="T6" fmla="+- 0 13121 13048"/>
                              <a:gd name="T7" fmla="*/ 13121 h 73"/>
                              <a:gd name="T8" fmla="+- 0 1103 1076"/>
                              <a:gd name="T9" fmla="*/ T8 w 73"/>
                              <a:gd name="T10" fmla="+- 0 13120 13048"/>
                              <a:gd name="T11" fmla="*/ 13120 h 73"/>
                              <a:gd name="T12" fmla="+- 0 1076 1076"/>
                              <a:gd name="T13" fmla="*/ T12 w 73"/>
                              <a:gd name="T14" fmla="+- 0 13089 13048"/>
                              <a:gd name="T15" fmla="*/ 13089 h 73"/>
                              <a:gd name="T16" fmla="+- 0 1076 1076"/>
                              <a:gd name="T17" fmla="*/ T16 w 73"/>
                              <a:gd name="T18" fmla="+- 0 13080 13048"/>
                              <a:gd name="T19" fmla="*/ 13080 h 73"/>
                              <a:gd name="T20" fmla="+- 0 1108 1076"/>
                              <a:gd name="T21" fmla="*/ T20 w 73"/>
                              <a:gd name="T22" fmla="+- 0 13048 13048"/>
                              <a:gd name="T23" fmla="*/ 13048 h 73"/>
                              <a:gd name="T24" fmla="+- 0 1118 1076"/>
                              <a:gd name="T25" fmla="*/ T24 w 73"/>
                              <a:gd name="T26" fmla="+- 0 13048 13048"/>
                              <a:gd name="T27" fmla="*/ 13048 h 73"/>
                              <a:gd name="T28" fmla="+- 0 1149 1076"/>
                              <a:gd name="T29" fmla="*/ T28 w 73"/>
                              <a:gd name="T30" fmla="+- 0 13080 13048"/>
                              <a:gd name="T31" fmla="*/ 13080 h 73"/>
                              <a:gd name="T32" fmla="+- 0 1149 1076"/>
                              <a:gd name="T33" fmla="*/ T32 w 73"/>
                              <a:gd name="T34" fmla="+- 0 13089 13048"/>
                              <a:gd name="T35" fmla="*/ 13089 h 73"/>
                              <a:gd name="T36" fmla="+- 0 1118 1076"/>
                              <a:gd name="T37" fmla="*/ T36 w 73"/>
                              <a:gd name="T38" fmla="+- 0 13121 13048"/>
                              <a:gd name="T39" fmla="*/ 1312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E25C4" id="Group 76" o:spid="_x0000_s1026" style="position:absolute;margin-left:32.8pt;margin-top:5.7pt;width:3.65pt;height:3.65pt;z-index:-251645952" coordorigin="1076,13048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ci6wQAABkQAAAOAAAAZHJzL2Uyb0RvYy54bWykV9tu4zYQfS/QfyD02MKxKMkXGXEW3c06&#10;KJDuLrDqB9C6WEJlUaXkOGnRf+/MULQZVXKMNA8WFR4ND8/hkJzbD8/7kj2lqilktXb4jeuwtIpl&#10;UlS7tfN7tJksHda0okpEKat07bykjfPh7scfbo/1KvVkLsskVQyCVM3qWK+dvG3r1XTaxHm6F82N&#10;rNMKOjOp9qKFV7WbJkocIfq+nHquO58epUpqJeO0aeC/97rTuaP4WZbG7dcsa9KWlWsHuLX0q+h3&#10;i7/Tu1ux2ilR50Xc0RDvYLEXRQWDnkLdi1awgyr+E2pfxEo2MmtvYrmfyiwr4pTmALPhbm82D0oe&#10;aprLbnXc1SeZQNqeTu8OG395+qZYkYB3c99hldiDSTQuW8xRnWO9WwHoQdXf629KTxGajzL+o4Hu&#10;ab8f33cazLbH32QC8cShlaTOc6b2GALmzZ7JhJeTCelzy2L4ZzD3ZzOHxdCjm2RRnIOP+A13gReD&#10;Tu67wVL7F+efu48XMAf8Ep5ITqz0iMSyY4VTgrXWnOVs/p+c33NRp+RSg0qd5AyMnBuVpriC2WKh&#10;FSWckbOxtbR6kGUDkr+p4pAiRswRPcQqPjTtQyrJDfH02LSk8i6BFnmcdEshgqTJ9iXkxM8T5jLO&#10;+ZLRgB3ewLiB/TRlkcuOTDsACXGK5BmIjuRzjzPLxDMQPNRDQixOsHwgHMj7ipg7TAyW0ilYFAwS&#10;g/VkRxontjDAi8Rgx7PDcdcfVCw0MFRsOUiM98QHZmDBed2fJeO2/qiZy4Y04z0PIJcGuXHbgoh7&#10;w+x6DvjuMhxhZ5sA/AE3yK5nxCg724eIz4fZ9WyAUce0s51AdsPaeT0z+MiC82wrIjBiMBd6RqCn&#10;w9p5thXk/aB2Xs+MsTz1bCsibzghvJ4RF9jZVlxg1zODB7BScCPv7SKebUXkDWeF3zNi3FnftmLc&#10;Wb9nxhg737Yi8oezwu8ZQaudlOlP1retQHbDWeH3zBhz1retiPzhrPB7Rozvdb5txetdGI7V00Eh&#10;cnN2xM9Vd3hAiwm8/7l06NeywYM7AjPgZI7MyQwoPGlGwKANgunAhPEug4EqgmET1If+ZTRubgSf&#10;XQcHXQkeXgXH9Ec45O01ZDAfCX7dTDFBEA4r+5rouGIJft1UcQkR/NVUtfydtwpu1P27tHIY3KW3&#10;yEisatHikjBNdqTLGMvpgf/dy6c0ktTf4roIIPtg0NON7dxfVjYOs9TGmV7zrCmap6ew8Dp9TK95&#10;ahTsIBAqMCKaTvO0QTCsVtp0mqcGdayokAChTKd5alA3xcsgvKoBqTfG61BvUO9rqukAP3SH7sUn&#10;m9Bd6y7YyLJINkVZokGN2m0/lYo9Caye6K8T4xWspESuJH5mtMLP4RLarQS8jlI19HfIvcD96IWT&#10;zXy5mASbYDYJF+5y4vLwYzh3gzC43/yD2wYPVnmRJGn1WFSpqcx4cN1VvasRdU1FtRmuw3AG2Ubz&#10;esckoRSrElrheSqSz127FUWp29PXjElkmLZ5khBQhug7va5BtjJ5gfu9kroqhSoaGrlUfznsCBXp&#10;2mn+PAiVOqz8tYIaJeRBAAu3pZdgtsALibJ7tnaPqGIItXZaB/ZibH5qddl7qFWxy2EkTlpU8heo&#10;zrICCwDip1l1L1AmUYvqT5pLVytjgWu/E+pc0d/9CwAA//8DAFBLAwQUAAYACAAAACEAHNGott0A&#10;AAAHAQAADwAAAGRycy9kb3ducmV2LnhtbEyOzU7CQBSF9ya+w+SauJNpUQrUTgkh6oqQCCaG3dC5&#10;tA2dO01naMvbe13p8vzknC9bjbYRPXa+dqQgnkQgkApnaioVfB3enxYgfNBkdOMIFdzQwyq/v8t0&#10;atxAn9jvQyl4hHyqFVQhtKmUvqjQaj9xLRJnZ9dZHVh2pTSdHnjcNnIaRYm0uiZ+qHSLmwqLy/5q&#10;FXwMelg/x2/99nLe3I6H2e57G6NSjw/j+hVEwDH8leEXn9EhZ6aTu5LxolGQzBJush+/gOB8Pl2C&#10;OLFezEHmmfzPn/8AAAD//wMAUEsBAi0AFAAGAAgAAAAhALaDOJL+AAAA4QEAABMAAAAAAAAAAAAA&#10;AAAAAAAAAFtDb250ZW50X1R5cGVzXS54bWxQSwECLQAUAAYACAAAACEAOP0h/9YAAACUAQAACwAA&#10;AAAAAAAAAAAAAAAvAQAAX3JlbHMvLnJlbHNQSwECLQAUAAYACAAAACEAkcnnIusEAAAZEAAADgAA&#10;AAAAAAAAAAAAAAAuAgAAZHJzL2Uyb0RvYy54bWxQSwECLQAUAAYACAAAACEAHNGott0AAAAHAQAA&#10;DwAAAAAAAAAAAAAAAABFBwAAZHJzL2Rvd25yZXYueG1sUEsFBgAAAAAEAAQA8wAAAE8IAAAAAA==&#10;">
                <v:shape id="Freeform 77" o:spid="_x0000_s1027" style="position:absolute;left:1076;top:1304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4mVwAAAANwAAAAPAAAAZHJzL2Rvd25yZXYueG1sRE9Na8JA&#10;EL0L/Q/LFHqRulFEa+omaKHg1Sg9D9lpkjY7m2anJv33XUHwNo/3Odt8dK26UB8azwbmswQUcelt&#10;w5WB8+n9+QVUEGSLrWcy8EcB8uxhssXU+oGPdCmkUjGEQ4oGapEu1TqUNTkMM98RR+7T9w4lwr7S&#10;tschhrtWL5JkpR02HBtq7OitpvK7+HUGNrTmjWvmkvx8yVCcFx9T3jtjnh7H3SsooVHu4pv7YOP8&#10;1RKuz8QLdPYPAAD//wMAUEsBAi0AFAAGAAgAAAAhANvh9svuAAAAhQEAABMAAAAAAAAAAAAAAAAA&#10;AAAAAFtDb250ZW50X1R5cGVzXS54bWxQSwECLQAUAAYACAAAACEAWvQsW78AAAAVAQAACwAAAAAA&#10;AAAAAAAAAAAfAQAAX3JlbHMvLnJlbHNQSwECLQAUAAYACAAAACEAafeJlcAAAADcAAAADwAAAAAA&#10;AAAAAAAAAAAHAgAAZHJzL2Rvd25yZXYueG1sUEsFBgAAAAADAAMAtwAAAPQCAAAAAA==&#10;" path="m42,73r-10,l27,72,,41,,32,32,,42,,73,32r,9l42,73e" fillcolor="black" stroked="f">
                  <v:path arrowok="t" o:connecttype="custom" o:connectlocs="42,13121;32,13121;27,13120;0,13089;0,13080;32,13048;42,13048;73,13080;73,13089;42,13121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collier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(4)</w:t>
      </w:r>
      <w:r w:rsidR="00273865" w:rsidRPr="00273865">
        <w:rPr>
          <w:rFonts w:eastAsia="Arial Unicode MS" w:cs="Arial"/>
          <w:spacing w:val="6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(neuf)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;</w:t>
      </w:r>
      <w:r w:rsidR="00273865" w:rsidRPr="00273865">
        <w:rPr>
          <w:rFonts w:eastAsia="Arial Unicode MS" w:cs="Arial"/>
          <w:spacing w:val="2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À</w:t>
      </w:r>
      <w:r w:rsidR="00273865" w:rsidRPr="00273865">
        <w:rPr>
          <w:rFonts w:eastAsia="Arial Unicode MS" w:cs="Arial"/>
          <w:spacing w:val="4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l’aide</w:t>
      </w:r>
      <w:r w:rsidR="00273865"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de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l’outil</w:t>
      </w:r>
      <w:r w:rsidR="00273865"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[0172-Z]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17C1D8F">
                <wp:simplePos x="0" y="0"/>
                <wp:positionH relativeFrom="column">
                  <wp:posOffset>416560</wp:posOffset>
                </wp:positionH>
                <wp:positionV relativeFrom="paragraph">
                  <wp:posOffset>72390</wp:posOffset>
                </wp:positionV>
                <wp:extent cx="46355" cy="46355"/>
                <wp:effectExtent l="4445" t="3175" r="6350" b="7620"/>
                <wp:wrapNone/>
                <wp:docPr id="16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3311"/>
                          <a:chExt cx="73" cy="73"/>
                        </a:xfrm>
                      </wpg:grpSpPr>
                      <wps:wsp>
                        <wps:cNvPr id="162" name="Freeform 79"/>
                        <wps:cNvSpPr>
                          <a:spLocks/>
                        </wps:cNvSpPr>
                        <wps:spPr bwMode="auto">
                          <a:xfrm>
                            <a:off x="1076" y="13311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3384 13311"/>
                              <a:gd name="T3" fmla="*/ 13384 h 73"/>
                              <a:gd name="T4" fmla="+- 0 1108 1076"/>
                              <a:gd name="T5" fmla="*/ T4 w 73"/>
                              <a:gd name="T6" fmla="+- 0 13384 13311"/>
                              <a:gd name="T7" fmla="*/ 13384 h 73"/>
                              <a:gd name="T8" fmla="+- 0 1103 1076"/>
                              <a:gd name="T9" fmla="*/ T8 w 73"/>
                              <a:gd name="T10" fmla="+- 0 13383 13311"/>
                              <a:gd name="T11" fmla="*/ 13383 h 73"/>
                              <a:gd name="T12" fmla="+- 0 1076 1076"/>
                              <a:gd name="T13" fmla="*/ T12 w 73"/>
                              <a:gd name="T14" fmla="+- 0 13352 13311"/>
                              <a:gd name="T15" fmla="*/ 13352 h 73"/>
                              <a:gd name="T16" fmla="+- 0 1076 1076"/>
                              <a:gd name="T17" fmla="*/ T16 w 73"/>
                              <a:gd name="T18" fmla="+- 0 13343 13311"/>
                              <a:gd name="T19" fmla="*/ 13343 h 73"/>
                              <a:gd name="T20" fmla="+- 0 1108 1076"/>
                              <a:gd name="T21" fmla="*/ T20 w 73"/>
                              <a:gd name="T22" fmla="+- 0 13311 13311"/>
                              <a:gd name="T23" fmla="*/ 13311 h 73"/>
                              <a:gd name="T24" fmla="+- 0 1118 1076"/>
                              <a:gd name="T25" fmla="*/ T24 w 73"/>
                              <a:gd name="T26" fmla="+- 0 13311 13311"/>
                              <a:gd name="T27" fmla="*/ 13311 h 73"/>
                              <a:gd name="T28" fmla="+- 0 1149 1076"/>
                              <a:gd name="T29" fmla="*/ T28 w 73"/>
                              <a:gd name="T30" fmla="+- 0 13343 13311"/>
                              <a:gd name="T31" fmla="*/ 13343 h 73"/>
                              <a:gd name="T32" fmla="+- 0 1149 1076"/>
                              <a:gd name="T33" fmla="*/ T32 w 73"/>
                              <a:gd name="T34" fmla="+- 0 13352 13311"/>
                              <a:gd name="T35" fmla="*/ 13352 h 73"/>
                              <a:gd name="T36" fmla="+- 0 1118 1076"/>
                              <a:gd name="T37" fmla="*/ T36 w 73"/>
                              <a:gd name="T38" fmla="+- 0 13384 13311"/>
                              <a:gd name="T39" fmla="*/ 1338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66EA6" id="Group 78" o:spid="_x0000_s1026" style="position:absolute;margin-left:32.8pt;margin-top:5.7pt;width:3.65pt;height:3.65pt;z-index:-251644928" coordorigin="1076,13311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sn6gQAABkQAAAOAAAAZHJzL2Uyb0RvYy54bWykV9tu4zYQfS/QfyD02MKxKMoXGXEW3c06&#10;KJDuLrDqB9C6WEJlUSXlOGnRf+8MKdqMKjlGmgeLCo9GZ87hiJzbD8/7ijxlUpWiXnv0xvdIVici&#10;Levd2vs93kyWHlEtr1NeiTpbey+Z8j7c/fjD7bFZZYEoRJVmkkCQWq2Ozdor2rZZTacqKbI9Vzei&#10;yWqYzIXc8xZu5W6aSn6E6PtqGvj+fHoUMm2kSDKl4L/3ZtK70/HzPEvar3muspZUaw+4tfpX6t8t&#10;/k7vbvlqJ3lTlElHg7+DxZ6XNbz0FOqet5wcZPmfUPsykUKJvL1JxH4q8rxMMp0DZEP9XjYPUhwa&#10;nctuddw1J5lA2p5O7w6bfHn6JkmZgndz6pGa78Ek/V6yWKI6x2a3AtCDbL4336RJEYaPIvlDwfS0&#10;P4/3OwMm2+NvIoV4/NAKrc5zLvcYAvImz9qEl5MJ2XNLEvhnOGezmUcSmDFDbVFSgI/4DPUXc4/A&#10;JGWMUuNfUnzuHl4w8yRckRxfmTdqlh0rTAnWmjrLqf6fnN8L3mTaJYVKneQMrJwbmWW4gskiMopq&#10;nJVTuVo6M8hSgeRvqjikiBVzRA++Sg6qfciEdoM/PapWq7xLYaQ9TrulEEPR5PsKauLnCfEJpXRJ&#10;9As7vIXB2jGwn6Yk9smRGAegIE6RQA83EmPLkDgmnoHg4SkWAABWDIQLLaoj5g8Tg6V0ChaHg8Rg&#10;PV1HbGGBkOQ4MfjiueGozwYViywMFVsOEqM98UELiHVe92fJoBLOaSI1NqgZ7XkAtTTIjboWxDQY&#10;ZtdzgLFZMMLONQHYAW7IUdozYpSd60NM58PsejYwFo5p5zoB7AA3xC7omUFHFlzgWhEHI7XQMwI9&#10;HdYucK3Q3g+z65kxVqeBa0UcDBdE0DPiAjvXigvsembQMBpcd4FrRRwMVwXrGTHuLHOtGHeW9cwY&#10;Y8dcK2I2XBWsZ8R4VTDXCmA3UhWsZ8aYs8y1ImbDVcF6Rlz4CLtWADvnKwzb6mmj4IXdO5Lnuts8&#10;YEQ4nv98vek3QuHGHYMZsG3HdmcGFO40I2DQBsGLbhu/DAaqCDbHAWB3GY0fNw2fXRWcgq4arjfv&#10;N6Nj+SMc6tacQC6TwXrU8OsyxQJBOKzsa6LjitXw61LFJaThr1I1KXfeSjhR98/S0iNwlt4iI75q&#10;eItLwg7Jce3hIaTQF/zvXjxlsdDzLa6LEKoPXno6sZ3nq9rFYZW6ODtrr42OFpgUFkGnj521V4OC&#10;LwiECq2IdtJeXRC81ihtJ+3VgDpWupEAoeykvRpQl+JlEKoEpN54X4d6g3pfU0MH+KE7+lx8sgnd&#10;dc6CSlRluimrCg1Scrf9VEnyxLF70n+dGK9glS7kWuBjVit8HA6h3UrA46juhv6OaBD6H4Nospkv&#10;F5NwE84m0cJfTnwafYzmfhiF95t/8LNBw1VRpmlWP5Z1ZjszGl53VO96RNNT6d4M12E0g2rTeb0j&#10;SWjF6lSv8CLj6edu3PKyMuPpa8ZaZEjbXrUQ0IaYM73pQbYifYHzvRSmK4UuGgaFkH955Agd6dpT&#10;fx64zDxS/VpDjxLRMISF2+qbcLbAA4l0Z7buDK8TCLX2Wg++xTj81Jq299DIclfAm6jWoha/QHeW&#10;l9gAaH6GVXcDbZIe6f5T59L1ytjguvcade7o7/4FAAD//wMAUEsDBBQABgAIAAAAIQAc0ai23QAA&#10;AAcBAAAPAAAAZHJzL2Rvd25yZXYueG1sTI7NTsJAFIX3Jr7D5Jq4k2lRCtROCSHqipAIJobd0Lm0&#10;DZ07TWdoy9t7Xeny/OScL1uNthE9dr52pCCeRCCQCmdqKhV8Hd6fFiB80GR04wgV3NDDKr+/y3Rq&#10;3ECf2O9DKXiEfKoVVCG0qZS+qNBqP3EtEmdn11kdWHalNJ0eeNw2chpFibS6Jn6odIubCovL/moV&#10;fAx6WD/Hb/32ct7cjofZ7nsbo1KPD+P6FUTAMfyV4Ref0SFnppO7kvGiUZDMEm6yH7+A4Hw+XYI4&#10;sV7MQeaZ/M+f/wAAAP//AwBQSwECLQAUAAYACAAAACEAtoM4kv4AAADhAQAAEwAAAAAAAAAAAAAA&#10;AAAAAAAAW0NvbnRlbnRfVHlwZXNdLnhtbFBLAQItABQABgAIAAAAIQA4/SH/1gAAAJQBAAALAAAA&#10;AAAAAAAAAAAAAC8BAABfcmVscy8ucmVsc1BLAQItABQABgAIAAAAIQAtdysn6gQAABkQAAAOAAAA&#10;AAAAAAAAAAAAAC4CAABkcnMvZTJvRG9jLnhtbFBLAQItABQABgAIAAAAIQAc0ai23QAAAAcBAAAP&#10;AAAAAAAAAAAAAAAAAEQHAABkcnMvZG93bnJldi54bWxQSwUGAAAAAAQABADzAAAATggAAAAA&#10;">
                <v:shape id="Freeform 79" o:spid="_x0000_s1027" style="position:absolute;left:1076;top:13311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R6vwAAANwAAAAPAAAAZHJzL2Rvd25yZXYueG1sRE9Na8JA&#10;EL0X/A/LCL0U3ZiD1egqVhC8NhXPQ3ZMotnZmJ2a9N+7hUJv83ifs94OrlEP6kLt2cBsmoAiLryt&#10;uTRw+jpMFqCCIFtsPJOBHwqw3Yxe1phZ3/MnPXIpVQzhkKGBSqTNtA5FRQ7D1LfEkbv4zqFE2JXa&#10;dtjHcNfoNEnm2mHNsaHClvYVFbf82xlY0jsvXT2T5H6VPj+l5zf+cMa8jofdCpTQIP/iP/fRxvnz&#10;FH6fiRfozRMAAP//AwBQSwECLQAUAAYACAAAACEA2+H2y+4AAACFAQAAEwAAAAAAAAAAAAAAAAAA&#10;AAAAW0NvbnRlbnRfVHlwZXNdLnhtbFBLAQItABQABgAIAAAAIQBa9CxbvwAAABUBAAALAAAAAAAA&#10;AAAAAAAAAB8BAABfcmVscy8ucmVsc1BLAQItABQABgAIAAAAIQCJUrR6vwAAANwAAAAPAAAAAAAA&#10;AAAAAAAAAAcCAABkcnMvZG93bnJldi54bWxQSwUGAAAAAAMAAwC3AAAA8wIAAAAA&#10;" path="m42,73r-10,l27,72,,41,,32,32,,42,,73,32r,9l42,73e" fillcolor="black" stroked="f">
                  <v:path arrowok="t" o:connecttype="custom" o:connectlocs="42,13384;32,13384;27,13383;0,13352;0,13343;32,13311;42,13311;73,13343;73,13352;42,13384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collier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(5)</w:t>
      </w:r>
      <w:r w:rsidR="00273865" w:rsidRPr="00273865">
        <w:rPr>
          <w:rFonts w:eastAsia="Arial Unicode MS" w:cs="Arial"/>
          <w:spacing w:val="6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(neuf)</w:t>
      </w:r>
      <w:r w:rsidR="00273865" w:rsidRPr="00273865">
        <w:rPr>
          <w:rFonts w:eastAsia="Arial Unicode MS" w:cs="Arial"/>
          <w:spacing w:val="11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;</w:t>
      </w:r>
      <w:r w:rsidR="00273865" w:rsidRPr="00273865">
        <w:rPr>
          <w:rFonts w:eastAsia="Arial Unicode MS" w:cs="Arial"/>
          <w:spacing w:val="2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À</w:t>
      </w:r>
      <w:r w:rsidR="00273865" w:rsidRPr="00273865">
        <w:rPr>
          <w:rFonts w:eastAsia="Arial Unicode MS" w:cs="Arial"/>
          <w:spacing w:val="4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l’aide</w:t>
      </w:r>
      <w:r w:rsidR="00273865"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de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l’outil</w:t>
      </w:r>
      <w:r w:rsidR="00273865"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[0172-Z]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186A63B">
                <wp:simplePos x="0" y="0"/>
                <wp:positionH relativeFrom="column">
                  <wp:posOffset>416560</wp:posOffset>
                </wp:positionH>
                <wp:positionV relativeFrom="paragraph">
                  <wp:posOffset>72390</wp:posOffset>
                </wp:positionV>
                <wp:extent cx="46355" cy="46355"/>
                <wp:effectExtent l="4445" t="8255" r="6350" b="2540"/>
                <wp:wrapNone/>
                <wp:docPr id="3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3574"/>
                          <a:chExt cx="73" cy="73"/>
                        </a:xfrm>
                      </wpg:grpSpPr>
                      <wps:wsp>
                        <wps:cNvPr id="160" name="Freeform 81"/>
                        <wps:cNvSpPr>
                          <a:spLocks/>
                        </wps:cNvSpPr>
                        <wps:spPr bwMode="auto">
                          <a:xfrm>
                            <a:off x="1076" y="13574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3647 13574"/>
                              <a:gd name="T3" fmla="*/ 13647 h 73"/>
                              <a:gd name="T4" fmla="+- 0 1108 1076"/>
                              <a:gd name="T5" fmla="*/ T4 w 73"/>
                              <a:gd name="T6" fmla="+- 0 13647 13574"/>
                              <a:gd name="T7" fmla="*/ 13647 h 73"/>
                              <a:gd name="T8" fmla="+- 0 1103 1076"/>
                              <a:gd name="T9" fmla="*/ T8 w 73"/>
                              <a:gd name="T10" fmla="+- 0 13646 13574"/>
                              <a:gd name="T11" fmla="*/ 13646 h 73"/>
                              <a:gd name="T12" fmla="+- 0 1076 1076"/>
                              <a:gd name="T13" fmla="*/ T12 w 73"/>
                              <a:gd name="T14" fmla="+- 0 13615 13574"/>
                              <a:gd name="T15" fmla="*/ 13615 h 73"/>
                              <a:gd name="T16" fmla="+- 0 1076 1076"/>
                              <a:gd name="T17" fmla="*/ T16 w 73"/>
                              <a:gd name="T18" fmla="+- 0 13605 13574"/>
                              <a:gd name="T19" fmla="*/ 13605 h 73"/>
                              <a:gd name="T20" fmla="+- 0 1108 1076"/>
                              <a:gd name="T21" fmla="*/ T20 w 73"/>
                              <a:gd name="T22" fmla="+- 0 13574 13574"/>
                              <a:gd name="T23" fmla="*/ 13574 h 73"/>
                              <a:gd name="T24" fmla="+- 0 1118 1076"/>
                              <a:gd name="T25" fmla="*/ T24 w 73"/>
                              <a:gd name="T26" fmla="+- 0 13574 13574"/>
                              <a:gd name="T27" fmla="*/ 13574 h 73"/>
                              <a:gd name="T28" fmla="+- 0 1149 1076"/>
                              <a:gd name="T29" fmla="*/ T28 w 73"/>
                              <a:gd name="T30" fmla="+- 0 13605 13574"/>
                              <a:gd name="T31" fmla="*/ 13605 h 73"/>
                              <a:gd name="T32" fmla="+- 0 1149 1076"/>
                              <a:gd name="T33" fmla="*/ T32 w 73"/>
                              <a:gd name="T34" fmla="+- 0 13615 13574"/>
                              <a:gd name="T35" fmla="*/ 13615 h 73"/>
                              <a:gd name="T36" fmla="+- 0 1118 1076"/>
                              <a:gd name="T37" fmla="*/ T36 w 73"/>
                              <a:gd name="T38" fmla="+- 0 13647 13574"/>
                              <a:gd name="T39" fmla="*/ 1364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6D36B" id="Group 80" o:spid="_x0000_s1026" style="position:absolute;margin-left:32.8pt;margin-top:5.7pt;width:3.65pt;height:3.65pt;z-index:-251643904" coordorigin="1076,13574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sF6gQAABgQAAAOAAAAZHJzL2Uyb0RvYy54bWykV12PozYUfa/U/2Dx2CoTDISEaDKr7s5m&#10;VGm6u9LSH+DwEVABU5tMZlr1v/deGzMeCjPRNA/BxCeX43Puxb7XHx7rijxkQpa82Tn0ynVI1iQ8&#10;LZvjzvk93i82DpEda1JW8SbbOU+ZdD7c/PjD9bndZh4veJVmgkCQRm7P7c4puq7dLpcyKbKaySve&#10;Zg1M5lzUrINbcVymgp0hel0tPdcNl2cu0lbwJJMSfr3Vk86Nip/nWdJ9zXOZdaTaOcCtU99CfR/w&#10;e3lzzbZHwdqiTHoa7B0salY28NAh1C3rGDmJ8j+h6jIRXPK8u0p4veR5XiaZWgOshrqj1dwJfmrV&#10;Wo7b87EdZAJpRzq9O2zy5eGbIGW6c3zqkIbV4JF6LNkocc7tcQuYO9F+b78JvUIY3vPkDwnaLcfz&#10;eH/UYHI4/8ZTiMdOHVfiPOaixhCwbPKoPHgaPMgeO5LAj0Hor1YOSWBGD5VDSQE24n+ouw4dApPU&#10;X60DbV9SfO7/vPb1P+GK5NhWP1Gx7FlhZkCqyWc15f9T83vB2kyZJFGpXk0aQrZpOfciyzCByYYi&#10;K3w84Iyc0tbSmkGYBMnfVHFKESPmjB5sm5xkd5dx5QZ7uJedUvmYwkh5nPbcY1hFXldQEj8viEso&#10;pRuiHtjjDQxyR8N+WpLYJWeiHYB6GCJ5BqIj+WGwJpaJz0DwcIhFFayYCBcYVE/MnSYGqTQEi4NJ&#10;YpBP9hLnia0NEBY5TwxeeHY46vqTikUGhoptJonRkfjALJyWjNr6I7WQTGlGRx5ALU1yo7YFMfWm&#10;2Y0c8EO6mmFnmwDsADfJbmTELDvbh5iG0+xGNvihO8fOdgLYAW6KnTcyg84knGdbEXsztTAyAt9l&#10;09p5thWqXKbZjcyYq1PPtiL2pgvCGxnxCjvbilfYjcygQTSZd55tRexNV4U/MmLeWdzRhuKfd9Yf&#10;mTHHzretiP3pqvBHRsxXhW9bMV8V/siMOWd924rYn64Kf2TE/LvOt60AdvCyNlUB2+qwUbDC7B3J&#10;Y9NvHjAiDI9/rtr0Wy5x447BDNi2Y7MzAwp3mhkwaIPgdb+Nvw4GqgiGl6De9F9H48tNwVeXwUFX&#10;BY8ugmP5Ixzq9hIyWI8KftlKsUAQDpl9SXTMWAW/bKmYQgr+YqlgNwjaeyvgQD0+SguHwFH6gIzY&#10;tmUdpoQZkvPOwUNIoS74a80fspir+Q7zIoDqg4cOJ7bn+aqxcVilNs7Mmmuronl6CWuv18fMmqtG&#10;wRsEQgVGRDNprjZoUNpMmqsG9azUURmEMpPmqkH9El8HoUpA6o3n9ag3qI811XSAH7qjzsWDTeiu&#10;dRaUvCrTfVlVaJAUx8OnSpAHhs2T+vSyvoBVqpAbjn/TWal/gUNonwl4HFXN0N8R9QL3oxct9uFm&#10;vQj2wWoRrd3NwqXRxyh0gyi43f+Drw0abIsyTbPmvmwy05jR4LKjet8i6pZKtWaYh9EKqk2t6x2L&#10;hE6sSVWGFxlLP/fjjpWVHi9fMlYiw7LNVQkBbYg+0+sm4MDTJzjfC66bUmiiYVBw8ZdDztCQ7hz5&#10;54mJzCHVrw30KBENAkjcTt0EqzUeSIQ9c7BnWJNAqJ3TOfAuxuGnTne9p1aUxwKeRJUWDf8FurO8&#10;xAZA8dOs+htok9RItZ9qLX2rjP2tfa9Qzw39zb8AAAD//wMAUEsDBBQABgAIAAAAIQAc0ai23QAA&#10;AAcBAAAPAAAAZHJzL2Rvd25yZXYueG1sTI7NTsJAFIX3Jr7D5Jq4k2lRCtROCSHqipAIJobd0Lm0&#10;DZ07TWdoy9t7Xeny/OScL1uNthE9dr52pCCeRCCQCmdqKhV8Hd6fFiB80GR04wgV3NDDKr+/y3Rq&#10;3ECf2O9DKXiEfKoVVCG0qZS+qNBqP3EtEmdn11kdWHalNJ0eeNw2chpFibS6Jn6odIubCovL/moV&#10;fAx6WD/Hb/32ct7cjofZ7nsbo1KPD+P6FUTAMfyV4Ref0SFnppO7kvGiUZDMEm6yH7+A4Hw+XYI4&#10;sV7MQeaZ/M+f/wAAAP//AwBQSwECLQAUAAYACAAAACEAtoM4kv4AAADhAQAAEwAAAAAAAAAAAAAA&#10;AAAAAAAAW0NvbnRlbnRfVHlwZXNdLnhtbFBLAQItABQABgAIAAAAIQA4/SH/1gAAAJQBAAALAAAA&#10;AAAAAAAAAAAAAC8BAABfcmVscy8ucmVsc1BLAQItABQABgAIAAAAIQAq1GsF6gQAABgQAAAOAAAA&#10;AAAAAAAAAAAAAC4CAABkcnMvZTJvRG9jLnhtbFBLAQItABQABgAIAAAAIQAc0ai23QAAAAcBAAAP&#10;AAAAAAAAAAAAAAAAAEQHAABkcnMvZG93bnJldi54bWxQSwUGAAAAAAQABADzAAAATggAAAAA&#10;">
                <v:shape id="Freeform 81" o:spid="_x0000_s1027" style="position:absolute;left:1076;top:13574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+WwwAAANwAAAAPAAAAZHJzL2Rvd25yZXYueG1sRI/NbsJA&#10;DITvlfoOK1fqpSobOPATWFBbqVKvBMTZyrpJaNabZl2Svj0+IHGzNeOZz5vdGFpzoT41kR1MJxkY&#10;4jL6hisHx8Pn6xJMEmSPbWRy8E8JdtvHhw3mPg68p0shldEQTjk6qEW63NpU1hQwTWJHrNp37AOK&#10;rn1lfY+DhofWzrJsbgM2rA01dvRRU/lT/AUHK1rwKjRTyX7PMhTH2emF34Nzz0/j2xqM0Ch38+36&#10;yyv+XPH1GZ3Abq8AAAD//wMAUEsBAi0AFAAGAAgAAAAhANvh9svuAAAAhQEAABMAAAAAAAAAAAAA&#10;AAAAAAAAAFtDb250ZW50X1R5cGVzXS54bWxQSwECLQAUAAYACAAAACEAWvQsW78AAAAVAQAACwAA&#10;AAAAAAAAAAAAAAAfAQAAX3JlbHMvLnJlbHNQSwECLQAUAAYACAAAACEAFsyPlsMAAADcAAAADwAA&#10;AAAAAAAAAAAAAAAHAgAAZHJzL2Rvd25yZXYueG1sUEsFBgAAAAADAAMAtwAAAPcCAAAAAA==&#10;" path="m42,73r-10,l27,72,,41,,31,32,,42,,73,31r,10l42,73e" fillcolor="black" stroked="f">
                  <v:path arrowok="t" o:connecttype="custom" o:connectlocs="42,13647;32,13647;27,13646;0,13615;0,13605;32,13574;42,13574;73,13605;73,13615;42,13647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L’écrou</w:t>
      </w:r>
      <w:r w:rsidR="00273865" w:rsidRPr="00273865">
        <w:rPr>
          <w:rFonts w:eastAsia="Arial Unicode MS" w:cs="Arial"/>
          <w:spacing w:val="13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(1)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273865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5A3F083">
                <wp:simplePos x="0" y="0"/>
                <wp:positionH relativeFrom="column">
                  <wp:posOffset>416560</wp:posOffset>
                </wp:positionH>
                <wp:positionV relativeFrom="paragraph">
                  <wp:posOffset>72390</wp:posOffset>
                </wp:positionV>
                <wp:extent cx="46355" cy="46355"/>
                <wp:effectExtent l="4445" t="3810" r="6350" b="6985"/>
                <wp:wrapNone/>
                <wp:docPr id="2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3837"/>
                          <a:chExt cx="73" cy="73"/>
                        </a:xfrm>
                      </wpg:grpSpPr>
                      <wps:wsp>
                        <wps:cNvPr id="30" name="Freeform 83"/>
                        <wps:cNvSpPr>
                          <a:spLocks/>
                        </wps:cNvSpPr>
                        <wps:spPr bwMode="auto">
                          <a:xfrm>
                            <a:off x="1076" y="13837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3910 13837"/>
                              <a:gd name="T3" fmla="*/ 13910 h 73"/>
                              <a:gd name="T4" fmla="+- 0 1108 1076"/>
                              <a:gd name="T5" fmla="*/ T4 w 73"/>
                              <a:gd name="T6" fmla="+- 0 13910 13837"/>
                              <a:gd name="T7" fmla="*/ 13910 h 73"/>
                              <a:gd name="T8" fmla="+- 0 1103 1076"/>
                              <a:gd name="T9" fmla="*/ T8 w 73"/>
                              <a:gd name="T10" fmla="+- 0 13909 13837"/>
                              <a:gd name="T11" fmla="*/ 13909 h 73"/>
                              <a:gd name="T12" fmla="+- 0 1076 1076"/>
                              <a:gd name="T13" fmla="*/ T12 w 73"/>
                              <a:gd name="T14" fmla="+- 0 13878 13837"/>
                              <a:gd name="T15" fmla="*/ 13878 h 73"/>
                              <a:gd name="T16" fmla="+- 0 1076 1076"/>
                              <a:gd name="T17" fmla="*/ T16 w 73"/>
                              <a:gd name="T18" fmla="+- 0 13868 13837"/>
                              <a:gd name="T19" fmla="*/ 13868 h 73"/>
                              <a:gd name="T20" fmla="+- 0 1108 1076"/>
                              <a:gd name="T21" fmla="*/ T20 w 73"/>
                              <a:gd name="T22" fmla="+- 0 13837 13837"/>
                              <a:gd name="T23" fmla="*/ 13837 h 73"/>
                              <a:gd name="T24" fmla="+- 0 1118 1076"/>
                              <a:gd name="T25" fmla="*/ T24 w 73"/>
                              <a:gd name="T26" fmla="+- 0 13837 13837"/>
                              <a:gd name="T27" fmla="*/ 13837 h 73"/>
                              <a:gd name="T28" fmla="+- 0 1149 1076"/>
                              <a:gd name="T29" fmla="*/ T28 w 73"/>
                              <a:gd name="T30" fmla="+- 0 13868 13837"/>
                              <a:gd name="T31" fmla="*/ 13868 h 73"/>
                              <a:gd name="T32" fmla="+- 0 1149 1076"/>
                              <a:gd name="T33" fmla="*/ T32 w 73"/>
                              <a:gd name="T34" fmla="+- 0 13878 13837"/>
                              <a:gd name="T35" fmla="*/ 13878 h 73"/>
                              <a:gd name="T36" fmla="+- 0 1118 1076"/>
                              <a:gd name="T37" fmla="*/ T36 w 73"/>
                              <a:gd name="T38" fmla="+- 0 13910 13837"/>
                              <a:gd name="T39" fmla="*/ 1391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6AAEF" id="Group 82" o:spid="_x0000_s1026" style="position:absolute;margin-left:32.8pt;margin-top:5.7pt;width:3.65pt;height:3.65pt;z-index:-251642880" coordorigin="1076,13837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+m6gQAABcQAAAOAAAAZHJzL2Uyb0RvYy54bWykV9tu4zYQfS/QfyD02MKxKMkXGXEW3c06&#10;KJDuLrDqB9C6WEJlUSXlOGnRf+/MULIZVXKM1A8WZR4PD8/hkJzbD8/7kj2lSheyWjv8xnVYWsUy&#10;Kard2vk92kyWDtONqBJRyipdOy+pdj7c/fjD7bFepZ7MZZmkikGQSq+O9drJm6ZeTac6ztO90Dey&#10;TivozKTaiwZe1W6aKHGE6Pty6rnufHqUKqmVjFOt4dd70+ncUfwsS+Pma5bptGHl2gFuDX0r+t7i&#10;9/TuVqx2StR5Ebc0xDtY7EVRwaCnUPeiEeygiv+E2hexklpmzU0s91OZZUWc0hxgNtztzeZByUNN&#10;c9mtjrv6JBNI29Pp3WHjL0/fFCuSteOFDqvEHjyiYdnSQ3GO9W4FmAdVf6+/KTNDaD7K+A8N3dN+&#10;P77vDJhtj7/JBOKJQyNJnOdM7TEETJs9kwcvJw/S54bF8GMw92czh8XQY5rkUJyDjfgf7i7mDoNO&#10;7i/9hbEvzj+3f1745p/wRHJiZUYkli0rnBIsNX1WU/8/Nb/nok7JJI1KtWr6sNiMmhuVprh+2ZJI&#10;4egA69TUtpRWD8I0KP6miEOCdFqOyCFW8UE3D6kkM8TTo25I5F0CLbI4ablHMItsX0JG/DxhLuOc&#10;LxkN2OI7GO9gP01Z5LIjMwZAOpwieR3ERPJDDvHOHp6BYKEZEmJxguUD4YIO1RJzh4nBSjoFi4JB&#10;YrCc7CmOE1t0wIvEYL+zw3HXH1QMku1MbDlIjPfE90M3HJaM2/qDZoAb0oz3PIBUGuTGbQsi7g2z&#10;6zngLxdgwZCh3DYBEIAbZNczYpSd7UPE58Psejb4y/kYO9sJYAe4IXZezww+suA824rIG8mFnhGo&#10;2rB2nm0FqTvMrmfGWJ56thWRN5wQXs+IC+xsKy6w65nBA1jHuI/3dhE8gc5J4Q1nBW6sdoKNO+vb&#10;Vow76/fMGGPn21ZE/nBW+D0jxrPCt60AdiNZ4ffMGHMWzkJLO384K/yeEeN7nW9b8XoXhlP1dFCI&#10;vDs74ueqPTygxQTe/lw682up8dyOwAw4taPuYAYUnjQjYNAGwXS+w3iXwUAVwbAJmjP/Mho3N4LP&#10;roODrgQPr4Jj+iMc8vYaMpiPBL9uppggCIeVfU10XLEEv26quIQI/mqqRv7WWwX36f5NWjkMbtJb&#10;ZCRWtWhwSXRNdlw7eAnJ6YG/7uVTGknqb3BdBJB9MOjpwnbuLysbh1lq47re7llTNM9MYUFXV2De&#10;9XZPg4IdBEIFnYhdZ/e0QSelu87uaUAtKyojRodrp3gZhCoBqTfGa1FvUO9rajgDP3SHrsUnm9Bd&#10;6y6oZVkkm6Is0SCtdttPpWJPAmsn+rTL7hWspESuJP7NrErzC1xC25WA11Gqhf4OuRe4H71wspkv&#10;F5NgE8wm4cJdTlwefgznbhAG95t/cNvgwSovkiStHosq7eoyHlx3U28rRFNRUWWG6zCcQbbRvN4x&#10;SSjEqoRWeJ6K5HPbbkRRmvb0NWMSGabdPUkIqEI03elNCbKVyQvc75U0NSnU0NDIpfrLYUeoR9eO&#10;/vMgVOqw8tcKSpSQBwEs3IZegtkCLyTK7tnaPaKKIdTaaRzYi7H5qTFF76FWxS6HkThpUclfoDjL&#10;CiwAiJ9h1b5AlUQtqj5pLm2ljOWt/U6ocz1/9y8AAAD//wMAUEsDBBQABgAIAAAAIQAc0ai23QAA&#10;AAcBAAAPAAAAZHJzL2Rvd25yZXYueG1sTI7NTsJAFIX3Jr7D5Jq4k2lRCtROCSHqipAIJobd0Lm0&#10;DZ07TWdoy9t7Xeny/OScL1uNthE9dr52pCCeRCCQCmdqKhV8Hd6fFiB80GR04wgV3NDDKr+/y3Rq&#10;3ECf2O9DKXiEfKoVVCG0qZS+qNBqP3EtEmdn11kdWHalNJ0eeNw2chpFibS6Jn6odIubCovL/moV&#10;fAx6WD/Hb/32ct7cjofZ7nsbo1KPD+P6FUTAMfyV4Ref0SFnppO7kvGiUZDMEm6yH7+A4Hw+XYI4&#10;sV7MQeaZ/M+f/wAAAP//AwBQSwECLQAUAAYACAAAACEAtoM4kv4AAADhAQAAEwAAAAAAAAAAAAAA&#10;AAAAAAAAW0NvbnRlbnRfVHlwZXNdLnhtbFBLAQItABQABgAIAAAAIQA4/SH/1gAAAJQBAAALAAAA&#10;AAAAAAAAAAAAAC8BAABfcmVscy8ucmVsc1BLAQItABQABgAIAAAAIQDunJ+m6gQAABcQAAAOAAAA&#10;AAAAAAAAAAAAAC4CAABkcnMvZTJvRG9jLnhtbFBLAQItABQABgAIAAAAIQAc0ai23QAAAAcBAAAP&#10;AAAAAAAAAAAAAAAAAEQHAABkcnMvZG93bnJldi54bWxQSwUGAAAAAAQABADzAAAATggAAAAA&#10;">
                <v:shape id="Freeform 83" o:spid="_x0000_s1027" style="position:absolute;left:1076;top:1383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mk6vgAAANsAAAAPAAAAZHJzL2Rvd25yZXYueG1sRE9Na8JA&#10;EL0L/odlCl5ENyq0Gl2lLQheTYPnITsmsdnZmJ2a9N93D0KPj/e9OwyuUQ/qQu3ZwGKegCIuvK25&#10;NJB/HWdrUEGQLTaeycAvBTjsx6Mdptb3fKZHJqWKIRxSNFCJtKnWoajIYZj7ljhyV985lAi7UtsO&#10;+xjuGr1MklftsObYUGFLnxUV39mPM7ChN964eiHJ/SZ9li8vU/5wxkxehvctKKFB/sVP98kaWMX1&#10;8Uv8AXr/BwAA//8DAFBLAQItABQABgAIAAAAIQDb4fbL7gAAAIUBAAATAAAAAAAAAAAAAAAAAAAA&#10;AABbQ29udGVudF9UeXBlc10ueG1sUEsBAi0AFAAGAAgAAAAhAFr0LFu/AAAAFQEAAAsAAAAAAAAA&#10;AAAAAAAAHwEAAF9yZWxzLy5yZWxzUEsBAi0AFAAGAAgAAAAhALf6aTq+AAAA2wAAAA8AAAAAAAAA&#10;AAAAAAAABwIAAGRycy9kb3ducmV2LnhtbFBLBQYAAAAAAwADALcAAADyAgAAAAA=&#10;" path="m42,73r-10,l27,72,,41,,31,32,,42,,73,31r,10l42,73e" fillcolor="black" stroked="f">
                  <v:path arrowok="t" o:connecttype="custom" o:connectlocs="42,13910;32,13910;27,13909;0,13878;0,13868;32,13837;42,13837;73,13868;73,13878;42,13910" o:connectangles="0,0,0,0,0,0,0,0,0,0"/>
                </v:shape>
              </v:group>
            </w:pict>
          </mc:Fallback>
        </mc:AlternateContent>
      </w:r>
      <w:r w:rsidR="00273865" w:rsidRPr="00273865">
        <w:rPr>
          <w:rFonts w:eastAsia="Arial Unicode MS" w:cs="Arial"/>
          <w:sz w:val="20"/>
          <w:szCs w:val="20"/>
        </w:rPr>
        <w:t>La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rotule</w:t>
      </w:r>
      <w:r w:rsidR="00273865" w:rsidRPr="00273865">
        <w:rPr>
          <w:rFonts w:eastAsia="Arial Unicode MS" w:cs="Arial"/>
          <w:spacing w:val="10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de</w:t>
      </w:r>
      <w:r w:rsidR="00273865" w:rsidRPr="00273865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sz w:val="20"/>
          <w:szCs w:val="20"/>
        </w:rPr>
        <w:t>direction</w:t>
      </w:r>
      <w:r w:rsidR="00273865" w:rsidRPr="00273865">
        <w:rPr>
          <w:rFonts w:eastAsia="Arial Unicode MS" w:cs="Arial"/>
          <w:spacing w:val="15"/>
          <w:sz w:val="20"/>
          <w:szCs w:val="20"/>
        </w:rPr>
        <w:t xml:space="preserve"> </w:t>
      </w:r>
      <w:r w:rsidR="00273865" w:rsidRPr="00273865">
        <w:rPr>
          <w:rFonts w:eastAsia="Arial Unicode MS" w:cs="Arial"/>
          <w:w w:val="102"/>
          <w:sz w:val="20"/>
          <w:szCs w:val="20"/>
        </w:rPr>
        <w:t>(3)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Default="00273865" w:rsidP="00273865">
      <w:pPr>
        <w:spacing w:before="4" w:line="190" w:lineRule="exact"/>
        <w:rPr>
          <w:sz w:val="19"/>
          <w:szCs w:val="19"/>
        </w:rPr>
      </w:pPr>
    </w:p>
    <w:p w:rsidR="008C3AE7" w:rsidRDefault="00273865" w:rsidP="008C3AE7">
      <w:pPr>
        <w:spacing w:line="191" w:lineRule="auto"/>
        <w:ind w:left="306" w:right="6379"/>
        <w:rPr>
          <w:rFonts w:eastAsia="Arial Unicode MS" w:cs="Arial"/>
          <w:w w:val="102"/>
          <w:sz w:val="20"/>
          <w:szCs w:val="20"/>
        </w:rPr>
      </w:pPr>
      <w:r w:rsidRPr="008C3AE7">
        <w:rPr>
          <w:rFonts w:eastAsia="Arial Unicode MS" w:cs="Arial"/>
          <w:sz w:val="20"/>
          <w:szCs w:val="20"/>
        </w:rPr>
        <w:t>Accoupler</w:t>
      </w:r>
      <w:r w:rsidRPr="008C3AE7">
        <w:rPr>
          <w:rFonts w:eastAsia="Arial Unicode MS" w:cs="Arial"/>
          <w:spacing w:val="18"/>
          <w:sz w:val="20"/>
          <w:szCs w:val="20"/>
        </w:rPr>
        <w:t xml:space="preserve"> </w:t>
      </w:r>
      <w:r w:rsidRPr="008C3AE7">
        <w:rPr>
          <w:rFonts w:eastAsia="Arial Unicode MS" w:cs="Arial"/>
          <w:sz w:val="20"/>
          <w:szCs w:val="20"/>
        </w:rPr>
        <w:t>la</w:t>
      </w:r>
      <w:r w:rsidRPr="008C3AE7">
        <w:rPr>
          <w:rFonts w:eastAsia="Arial Unicode MS" w:cs="Arial"/>
          <w:spacing w:val="4"/>
          <w:sz w:val="20"/>
          <w:szCs w:val="20"/>
        </w:rPr>
        <w:t xml:space="preserve"> </w:t>
      </w:r>
      <w:r w:rsidRPr="008C3AE7">
        <w:rPr>
          <w:rFonts w:eastAsia="Arial Unicode MS" w:cs="Arial"/>
          <w:sz w:val="20"/>
          <w:szCs w:val="20"/>
        </w:rPr>
        <w:t>rotule</w:t>
      </w:r>
      <w:r w:rsidRPr="008C3AE7">
        <w:rPr>
          <w:rFonts w:eastAsia="Arial Unicode MS" w:cs="Arial"/>
          <w:spacing w:val="10"/>
          <w:sz w:val="20"/>
          <w:szCs w:val="20"/>
        </w:rPr>
        <w:t xml:space="preserve"> </w:t>
      </w:r>
      <w:r w:rsidRPr="008C3AE7">
        <w:rPr>
          <w:rFonts w:eastAsia="Arial Unicode MS" w:cs="Arial"/>
          <w:sz w:val="20"/>
          <w:szCs w:val="20"/>
        </w:rPr>
        <w:t>de</w:t>
      </w:r>
      <w:r w:rsidRPr="008C3AE7">
        <w:rPr>
          <w:rFonts w:eastAsia="Arial Unicode MS" w:cs="Arial"/>
          <w:spacing w:val="5"/>
          <w:sz w:val="20"/>
          <w:szCs w:val="20"/>
        </w:rPr>
        <w:t xml:space="preserve"> </w:t>
      </w:r>
      <w:r w:rsidRPr="008C3AE7">
        <w:rPr>
          <w:rFonts w:eastAsia="Arial Unicode MS" w:cs="Arial"/>
          <w:sz w:val="20"/>
          <w:szCs w:val="20"/>
        </w:rPr>
        <w:t>direction</w:t>
      </w:r>
      <w:r w:rsidRPr="008C3AE7">
        <w:rPr>
          <w:rFonts w:eastAsia="Arial Unicode MS" w:cs="Arial"/>
          <w:spacing w:val="15"/>
          <w:sz w:val="20"/>
          <w:szCs w:val="20"/>
        </w:rPr>
        <w:t xml:space="preserve"> </w:t>
      </w:r>
      <w:r w:rsidRPr="008C3AE7">
        <w:rPr>
          <w:rFonts w:eastAsia="Arial Unicode MS" w:cs="Arial"/>
          <w:w w:val="102"/>
          <w:sz w:val="20"/>
          <w:szCs w:val="20"/>
        </w:rPr>
        <w:t xml:space="preserve">(3). </w:t>
      </w:r>
    </w:p>
    <w:p w:rsidR="008C3AE7" w:rsidRDefault="008C3AE7" w:rsidP="008C3AE7">
      <w:pPr>
        <w:spacing w:line="191" w:lineRule="auto"/>
        <w:ind w:left="306" w:right="6379"/>
        <w:rPr>
          <w:rFonts w:eastAsia="Arial Unicode MS" w:cs="Arial"/>
          <w:w w:val="102"/>
          <w:sz w:val="20"/>
          <w:szCs w:val="20"/>
        </w:rPr>
      </w:pPr>
    </w:p>
    <w:p w:rsidR="00273865" w:rsidRPr="008C3AE7" w:rsidRDefault="00273865" w:rsidP="008C3AE7">
      <w:pPr>
        <w:spacing w:line="191" w:lineRule="auto"/>
        <w:ind w:left="306" w:right="6379"/>
        <w:rPr>
          <w:rFonts w:eastAsia="Arial Unicode MS" w:cs="Arial"/>
          <w:sz w:val="20"/>
          <w:szCs w:val="20"/>
        </w:rPr>
      </w:pPr>
      <w:r w:rsidRPr="008C3AE7">
        <w:rPr>
          <w:rFonts w:eastAsia="Arial Unicode MS" w:cs="Arial"/>
          <w:sz w:val="20"/>
          <w:szCs w:val="20"/>
        </w:rPr>
        <w:t>Reposer</w:t>
      </w:r>
      <w:r w:rsidRPr="008C3AE7">
        <w:rPr>
          <w:rFonts w:eastAsia="Arial Unicode MS" w:cs="Arial"/>
          <w:spacing w:val="15"/>
          <w:sz w:val="20"/>
          <w:szCs w:val="20"/>
        </w:rPr>
        <w:t xml:space="preserve"> </w:t>
      </w:r>
      <w:r w:rsidRPr="008C3AE7">
        <w:rPr>
          <w:rFonts w:eastAsia="Arial Unicode MS" w:cs="Arial"/>
          <w:w w:val="102"/>
          <w:sz w:val="20"/>
          <w:szCs w:val="20"/>
        </w:rPr>
        <w:t>:</w:t>
      </w:r>
    </w:p>
    <w:p w:rsidR="00273865" w:rsidRPr="008C3AE7" w:rsidRDefault="008C6C4E" w:rsidP="00273865">
      <w:pPr>
        <w:spacing w:line="27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D4EB715">
                <wp:simplePos x="0" y="0"/>
                <wp:positionH relativeFrom="column">
                  <wp:posOffset>416560</wp:posOffset>
                </wp:positionH>
                <wp:positionV relativeFrom="paragraph">
                  <wp:posOffset>77470</wp:posOffset>
                </wp:positionV>
                <wp:extent cx="46355" cy="46355"/>
                <wp:effectExtent l="4445" t="0" r="6350" b="1270"/>
                <wp:wrapNone/>
                <wp:docPr id="2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4829"/>
                          <a:chExt cx="73" cy="73"/>
                        </a:xfrm>
                      </wpg:grpSpPr>
                      <wps:wsp>
                        <wps:cNvPr id="28" name="Freeform 85"/>
                        <wps:cNvSpPr>
                          <a:spLocks/>
                        </wps:cNvSpPr>
                        <wps:spPr bwMode="auto">
                          <a:xfrm>
                            <a:off x="1076" y="14829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4902 14829"/>
                              <a:gd name="T3" fmla="*/ 14902 h 73"/>
                              <a:gd name="T4" fmla="+- 0 1108 1076"/>
                              <a:gd name="T5" fmla="*/ T4 w 73"/>
                              <a:gd name="T6" fmla="+- 0 14902 14829"/>
                              <a:gd name="T7" fmla="*/ 14902 h 73"/>
                              <a:gd name="T8" fmla="+- 0 1103 1076"/>
                              <a:gd name="T9" fmla="*/ T8 w 73"/>
                              <a:gd name="T10" fmla="+- 0 14901 14829"/>
                              <a:gd name="T11" fmla="*/ 14901 h 73"/>
                              <a:gd name="T12" fmla="+- 0 1076 1076"/>
                              <a:gd name="T13" fmla="*/ T12 w 73"/>
                              <a:gd name="T14" fmla="+- 0 14871 14829"/>
                              <a:gd name="T15" fmla="*/ 14871 h 73"/>
                              <a:gd name="T16" fmla="+- 0 1076 1076"/>
                              <a:gd name="T17" fmla="*/ T16 w 73"/>
                              <a:gd name="T18" fmla="+- 0 14861 14829"/>
                              <a:gd name="T19" fmla="*/ 14861 h 73"/>
                              <a:gd name="T20" fmla="+- 0 1108 1076"/>
                              <a:gd name="T21" fmla="*/ T20 w 73"/>
                              <a:gd name="T22" fmla="+- 0 14829 14829"/>
                              <a:gd name="T23" fmla="*/ 14829 h 73"/>
                              <a:gd name="T24" fmla="+- 0 1118 1076"/>
                              <a:gd name="T25" fmla="*/ T24 w 73"/>
                              <a:gd name="T26" fmla="+- 0 14829 14829"/>
                              <a:gd name="T27" fmla="*/ 14829 h 73"/>
                              <a:gd name="T28" fmla="+- 0 1149 1076"/>
                              <a:gd name="T29" fmla="*/ T28 w 73"/>
                              <a:gd name="T30" fmla="+- 0 14861 14829"/>
                              <a:gd name="T31" fmla="*/ 14861 h 73"/>
                              <a:gd name="T32" fmla="+- 0 1149 1076"/>
                              <a:gd name="T33" fmla="*/ T32 w 73"/>
                              <a:gd name="T34" fmla="+- 0 14871 14829"/>
                              <a:gd name="T35" fmla="*/ 14871 h 73"/>
                              <a:gd name="T36" fmla="+- 0 1118 1076"/>
                              <a:gd name="T37" fmla="*/ T36 w 73"/>
                              <a:gd name="T38" fmla="+- 0 14902 14829"/>
                              <a:gd name="T39" fmla="*/ 1490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2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0C80B" id="Group 84" o:spid="_x0000_s1026" style="position:absolute;margin-left:32.8pt;margin-top:6.1pt;width:3.65pt;height:3.65pt;z-index:-251641856" coordorigin="1076,14829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Pw5wQAABcQAAAOAAAAZHJzL2Uyb0RvYy54bWykV11vpDYUfa/U/2Dx2GoyGJgPUCar7mYn&#10;qpTurrT0B3jADKgMpobJJK3633vvNUwcCpMozcNg4sP18Tm+tu/1h8dDyR6kbgpVbRx+5TpMVolK&#10;i2q/cX6Pt7O1w5pWVKkoVSU3zpNsnA83P/5wfaoj6alclanUDIJUTXSqN07etnU0nzdJLg+iuVK1&#10;rKAzU/ogWnjV+3mqxQmiH8q557rL+UnptNYqkU0D/701nc4Nxc8ymbRfs6yRLSs3DnBr6VfT7w5/&#10;5zfXItprUedF0tEQ72BxEEUFg55D3YpWsKMu/hPqUCRaNSprrxJ1mKssKxJJc4DZcHcwmzutjjXN&#10;ZR+d9vVZJpB2oNO7wyZfHr5pVqQbx1s5rBIH8IiGZesAxTnV+wgwd7r+Xn/TZobQvFfJHw10z4f9&#10;+L43YLY7/aZSiCeOrSJxHjN9wBAwbfZIHjydPZCPLUvgn8HSXywclkCPaZJDSQ424jfcXS0dBp08&#10;WHuhsS/JP3cfr3zzJTyRnIjMiMSyY4VTgqXWPKvZ/D81v+eilmRSg0r1asK6N2putZS4ftl6YQQl&#10;WK9mY0tp9SDJBhR/VcQxQXotJ+QQUXJs2jupyAzxcN+0JPI+hRZZnHbcY0iZ7FBCRvw8Yy7jnK8Z&#10;DdjhexjvYT/NWeyyEzMGQDqcI3k9xEQKQtdjlofPQLDQDAmxOMHykXBBj+qIuePEYCWdg8XBKDFY&#10;TvYUp4lBfpxjTRMD3+1w3PVHFQt7GCq2HiXGB+IDMz4uGbf1R2qcjWnGBx5AKo1y47YFMffG2Q0c&#10;CNarKXa2CWA54EbZDYyYZGf7EPPlOLuBDcF6OcXOdgLYAW6MnTcwg08sOM+2IvYmcmFgBG5l4856&#10;thWULuPsBmZM5alnWxF74wnhDYy4wM624gK7gRmwQkfXHeznzxkWe+NZ4Q+MmHbWt62YdtYfmDHF&#10;zretiP3xrPAHRkxnhW9bAewmssIfmDHlrG9bEfvjWeEPjJje63zbipebHZyq54NC5P3ZkTxW3eEB&#10;LSbw9ufSmV+rBs/tGMyAUzvuD2ZA4UkzAQZtELzqTvHLYKCKYNgEzZl/GY2bG8HpNIbJvAIHXQlO&#10;d41X4Zj+CIe8fQsZzEeCv22mmCAIh5X9lui4Ygn+tqniEiL4i6maKXfearhPD2/S2mFwk94hIxHV&#10;osUl0TfZaePgJSSnB/73oB5krKi/xXURQPbBoOcL23N/Wdk4zFIb1/f2z5qi4R0WUV6nT9/bPw0K&#10;dhAAwchGxL6zf9ogGPYSqGNFZQQI1UfonyZSN8XLIFQJSL0yXod6hfpQU0MH+KE7dC0+24TuWnfB&#10;RpVFui3KEg1q9H73qdTsQWDtRH+dGC9gJSVypfCzXiv8HC6h3UrA6yjVQn+H3Avcj1442y7Xq1mw&#10;DRazcOWuZy4PP4ZLNwiD2+0/uG3wIMqLNJXVfVHJvi7jwdtu6l2FaCoqqsxwHYYLyDaa1zsmCYVY&#10;lcLsRJRLkX7u2q0oStOev2RMIsO0+ycJAVWIudObEmSn0ie432tlalKooaGRK/2Xw05Qj26c5s+j&#10;0NJh5a8VlCghDwJYuC29BIsVXki03bOze0SVQKiN0zqwF2PzU2uK3mOti30OI3HSolK/QHGWFVgA&#10;ED/DqnuBKolaVH3SXLpKGctb+51Qz/X8zb8AAAD//wMAUEsDBBQABgAIAAAAIQAm7UwP3AAAAAcB&#10;AAAPAAAAZHJzL2Rvd25yZXYueG1sTI7NToNAFIX3Jr7D5Jq4swMY0CJD0zTqqjFpa2LcTZlbIGXu&#10;EGYK9O29rnR5fnLOV6xm24kRB986UhAvIhBIlTMt1Qo+D28PzyB80GR05wgVXNHDqry9KXRu3EQ7&#10;HPehFjxCPtcKmhD6XEpfNWi1X7geibOTG6wOLIdamkFPPG47mURRJq1uiR8a3eOmweq8v1gF75Oe&#10;1o/x67g9nzbX70P68bWNUan7u3n9AiLgHP7K8IvP6FAy09FdyHjRKcjSjJvsJwkIzp+SJYgj62UK&#10;sizkf/7yBwAA//8DAFBLAQItABQABgAIAAAAIQC2gziS/gAAAOEBAAATAAAAAAAAAAAAAAAAAAAA&#10;AABbQ29udGVudF9UeXBlc10ueG1sUEsBAi0AFAAGAAgAAAAhADj9If/WAAAAlAEAAAsAAAAAAAAA&#10;AAAAAAAALwEAAF9yZWxzLy5yZWxzUEsBAi0AFAAGAAgAAAAhANyWA/DnBAAAFxAAAA4AAAAAAAAA&#10;AAAAAAAALgIAAGRycy9lMm9Eb2MueG1sUEsBAi0AFAAGAAgAAAAhACbtTA/cAAAABwEAAA8AAAAA&#10;AAAAAAAAAAAAQQcAAGRycy9kb3ducmV2LnhtbFBLBQYAAAAABAAEAPMAAABKCAAAAAA=&#10;">
                <v:shape id="Freeform 85" o:spid="_x0000_s1027" style="position:absolute;left:1076;top:14829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PhvwAAANsAAAAPAAAAZHJzL2Rvd25yZXYueG1sRE9Na4NA&#10;EL0H+h+WKfQSmjUe2sa4hqZQ6LVWch7ciZq4s9adRPvvu4dAjo/3ne9m16srjaHzbGC9SkAR1952&#10;3Biofj6f30AFQbbYeyYDfxRgVzwscsysn/ibrqU0KoZwyNBAKzJkWoe6JYdh5QfiyB396FAiHBtt&#10;R5xiuOt1miQv2mHHsaHFgT5aqs/lxRnY0CtvXLeW5PckU1mlhyXvnTFPj/P7FpTQLHfxzf1lDaRx&#10;bPwSf4Au/gEAAP//AwBQSwECLQAUAAYACAAAACEA2+H2y+4AAACFAQAAEwAAAAAAAAAAAAAAAAAA&#10;AAAAW0NvbnRlbnRfVHlwZXNdLnhtbFBLAQItABQABgAIAAAAIQBa9CxbvwAAABUBAAALAAAAAAAA&#10;AAAAAAAAAB8BAABfcmVscy8ucmVsc1BLAQItABQABgAIAAAAIQDMVfPhvwAAANsAAAAPAAAAAAAA&#10;AAAAAAAAAAcCAABkcnMvZG93bnJldi54bWxQSwUGAAAAAAMAAwC3AAAA8wIAAAAA&#10;" path="m42,73r-10,l27,72,,42,,32,32,,42,,73,32r,10l42,73e" fillcolor="black" stroked="f">
                  <v:path arrowok="t" o:connecttype="custom" o:connectlocs="42,14902;32,14902;27,14901;0,14871;0,14861;32,14829;42,14829;73,14861;73,14871;42,14902" o:connectangles="0,0,0,0,0,0,0,0,0,0"/>
                </v:shape>
              </v:group>
            </w:pict>
          </mc:Fallback>
        </mc:AlternateContent>
      </w:r>
      <w:r w:rsidR="00273865" w:rsidRPr="008C3AE7">
        <w:rPr>
          <w:rFonts w:eastAsia="Arial Unicode MS" w:cs="Arial"/>
          <w:sz w:val="20"/>
          <w:szCs w:val="20"/>
        </w:rPr>
        <w:t>L’écrou</w:t>
      </w:r>
      <w:r w:rsidR="00273865" w:rsidRPr="008C3AE7">
        <w:rPr>
          <w:rFonts w:eastAsia="Arial Unicode MS" w:cs="Arial"/>
          <w:spacing w:val="13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(2)</w:t>
      </w:r>
      <w:r w:rsidR="00273865" w:rsidRPr="008C3AE7">
        <w:rPr>
          <w:rFonts w:eastAsia="Arial Unicode MS" w:cs="Arial"/>
          <w:spacing w:val="6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w w:val="102"/>
          <w:sz w:val="20"/>
          <w:szCs w:val="20"/>
        </w:rPr>
        <w:t>neuf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8C3AE7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FD268A3">
                <wp:simplePos x="0" y="0"/>
                <wp:positionH relativeFrom="column">
                  <wp:posOffset>416560</wp:posOffset>
                </wp:positionH>
                <wp:positionV relativeFrom="paragraph">
                  <wp:posOffset>71120</wp:posOffset>
                </wp:positionV>
                <wp:extent cx="46355" cy="46355"/>
                <wp:effectExtent l="4445" t="5080" r="6350" b="5715"/>
                <wp:wrapNone/>
                <wp:docPr id="2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5092"/>
                          <a:chExt cx="73" cy="73"/>
                        </a:xfrm>
                      </wpg:grpSpPr>
                      <wps:wsp>
                        <wps:cNvPr id="26" name="Freeform 87"/>
                        <wps:cNvSpPr>
                          <a:spLocks/>
                        </wps:cNvSpPr>
                        <wps:spPr bwMode="auto">
                          <a:xfrm>
                            <a:off x="1076" y="15092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5165 15092"/>
                              <a:gd name="T3" fmla="*/ 15165 h 73"/>
                              <a:gd name="T4" fmla="+- 0 1108 1076"/>
                              <a:gd name="T5" fmla="*/ T4 w 73"/>
                              <a:gd name="T6" fmla="+- 0 15165 15092"/>
                              <a:gd name="T7" fmla="*/ 15165 h 73"/>
                              <a:gd name="T8" fmla="+- 0 1103 1076"/>
                              <a:gd name="T9" fmla="*/ T8 w 73"/>
                              <a:gd name="T10" fmla="+- 0 15164 15092"/>
                              <a:gd name="T11" fmla="*/ 15164 h 73"/>
                              <a:gd name="T12" fmla="+- 0 1076 1076"/>
                              <a:gd name="T13" fmla="*/ T12 w 73"/>
                              <a:gd name="T14" fmla="+- 0 15133 15092"/>
                              <a:gd name="T15" fmla="*/ 15133 h 73"/>
                              <a:gd name="T16" fmla="+- 0 1076 1076"/>
                              <a:gd name="T17" fmla="*/ T16 w 73"/>
                              <a:gd name="T18" fmla="+- 0 15124 15092"/>
                              <a:gd name="T19" fmla="*/ 15124 h 73"/>
                              <a:gd name="T20" fmla="+- 0 1108 1076"/>
                              <a:gd name="T21" fmla="*/ T20 w 73"/>
                              <a:gd name="T22" fmla="+- 0 15092 15092"/>
                              <a:gd name="T23" fmla="*/ 15092 h 73"/>
                              <a:gd name="T24" fmla="+- 0 1118 1076"/>
                              <a:gd name="T25" fmla="*/ T24 w 73"/>
                              <a:gd name="T26" fmla="+- 0 15092 15092"/>
                              <a:gd name="T27" fmla="*/ 15092 h 73"/>
                              <a:gd name="T28" fmla="+- 0 1149 1076"/>
                              <a:gd name="T29" fmla="*/ T28 w 73"/>
                              <a:gd name="T30" fmla="+- 0 15124 15092"/>
                              <a:gd name="T31" fmla="*/ 15124 h 73"/>
                              <a:gd name="T32" fmla="+- 0 1149 1076"/>
                              <a:gd name="T33" fmla="*/ T32 w 73"/>
                              <a:gd name="T34" fmla="+- 0 15133 15092"/>
                              <a:gd name="T35" fmla="*/ 15133 h 73"/>
                              <a:gd name="T36" fmla="+- 0 1118 1076"/>
                              <a:gd name="T37" fmla="*/ T36 w 73"/>
                              <a:gd name="T38" fmla="+- 0 15165 15092"/>
                              <a:gd name="T39" fmla="*/ 1516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9F116" id="Group 86" o:spid="_x0000_s1026" style="position:absolute;margin-left:32.8pt;margin-top:5.6pt;width:3.65pt;height:3.65pt;z-index:-251640832" coordorigin="1076,15092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0U5QQAABcQAAAOAAAAZHJzL2Uyb0RvYy54bWykV9tu4zYQfS/QfyD02MKxqIttGXEW3c06&#10;KJDuLrDqB9CSbAmVRZWS46RF/70zQ9FmVMkx0jxYVHhEnjmHQ3JuPzzvS/aUqaaQ1crhN67DsiqR&#10;aVHtVs7v8XqycFjTiioVpayylfOSNc6Hux9/uD3Wy8yTuSzTTDEYpGqWx3rl5G1bL6fTJsmzvWhu&#10;ZJ1V0LmVai9aeFW7aarEEUbfl1PPdWfTo1RprWSSNQ389153Onc0/nabJe3X7bbJWlauHODW0q+i&#10;3w3+Tu9uxXKnRJ0XSUdDvIPFXhQVTHoa6l60gh1U8Z+h9kWiZCO37U0i91O53RZJRjFANNztRfOg&#10;5KGmWHbL464+yQTS9nR697DJl6dvihXpyvFCh1ViDx7RtGwxQ3GO9W4JmAdVf6+/KR0hNB9l8kcD&#10;3dN+P77vNJhtjr/JFMYTh1aSOM9btcchIGz2TB68nDzInluWwD+DmR8CkwR6dJMcSnKwEb/h7nzm&#10;MOjkoRt52r4k/9x9PPf1l/BEcmKpZySWHSsMCZZac1az+X9qfs9FnZFJDSpl1ASWWs21yjJcv2wx&#10;14ISzKjZ2FJaPUiyAcXfFHFIEKPliBximRya9iGTZIZ4emxaEnmXQossTjvuMaTMdl9CRvw8YS7j&#10;nC8YTdjhDYwb2E9TFrvsyLQBkA6nkTwD0SOFfBYyy8MzECzUU8JYnGD5wHCBQXXE3GFisJJOg8XB&#10;IDEwyg5xnNjcAC8Sg/3OHo67/qBikYGhYotBYrwnPjALhiXjtv6oWcCGNOM9DyCVBrlx24KYe8Ps&#10;eg6E3IdIz0l5NpTbJgA7wA2y6xkxys72IeazYXY9G0LujWlnOwHsADfEzuuZwUcWnGdbEXsjudAz&#10;AlUb1s6zrSB1h9n1zBjLU9zjz/kAoQ5mas+IC+xsKy6w65nBg2hw3Xm2FbE3nBV+z4hxZ33binFn&#10;/Z4ZY+x824rYH84Kv2fEeFb4thXjWeH3zBhz1retiP3hrPB7Rozvdb5tBbCDzdpkBZyqp4NC5Obs&#10;SJ6r7vCAFhN4+3PpzK9lg+d2DGbAqR2bgxlQeNKMgEEbBNOBCfNdBgNVBMMmqM/8y2jc3AgeXgcH&#10;XQkeXQXH9Ec45O01ZDAfCX5dpJggCIeVfc3ouGIJfl2ouIQI/ipULX/nrYL7dP8mrRwGN+kNMhLL&#10;WrS4JEyTHVcOXkJyeuB/9/IpiyX1t7guAsg+mPR0YTv3l5WNwyy1cabXPGsazdMhzOliCMxNr3lq&#10;FOwgMFRgRDSd5mmDYFqttOk0Tw3qWFEZMTpdF+JlEKoEpN6Yr0O9Qb2vqeYM/NAduhafbEJ3rbtg&#10;I8siXRdliQY1arf5VCr2JLB2or9OjFewkhK5kviZ0Qo/h0totxLwOkq10N8RHK/uRy+arGeL+SRY&#10;B+EkmruLicujj9HMDaLgfv0Pbhs8WOZFmmbVY1Flpi7jwXU39a5C1BUVVWa4DqMQso3iekeQUIhV&#10;Ka3wPBPp567diqLU7elrxiQyhG2eJARUIfpOr0uQjUxf4H6vpK5JoYaGRi7VXw47Qj26cpo/D0Jl&#10;Dit/raBEiXgQwMJt6SUI53ghUXbPxu4RVQJDrZzWgb0Ym59aXfQealXscpiJkxaV/AWKs22BBQDx&#10;06y6F6iSqEXVJ8XSVcpY3trvhDrX83f/AgAA//8DAFBLAwQUAAYACAAAACEAnq3LDtwAAAAHAQAA&#10;DwAAAGRycy9kb3ducmV2LnhtbEyOzU6DQBSF9ya+w+SauLMDGLAiQ9M06qoxaWti3N0yt0DKzBBm&#10;CvTtva50eX5yzlesZtOJkQbfOqsgXkQgyFZOt7ZW8Hl4e1iC8AGtxs5ZUnAlD6vy9qbAXLvJ7mjc&#10;h1rwiPU5KmhC6HMpfdWQQb9wPVnOTm4wGFgOtdQDTjxuOplEUSYNtpYfGuxp01B13l+MgvcJp/Vj&#10;/Dpuz6fN9fuQfnxtY1Lq/m5ev4AINIe/MvziMzqUzHR0F6u96BRkacZN9uMEBOdPyTOII+tlCrIs&#10;5H/+8gcAAP//AwBQSwECLQAUAAYACAAAACEAtoM4kv4AAADhAQAAEwAAAAAAAAAAAAAAAAAAAAAA&#10;W0NvbnRlbnRfVHlwZXNdLnhtbFBLAQItABQABgAIAAAAIQA4/SH/1gAAAJQBAAALAAAAAAAAAAAA&#10;AAAAAC8BAABfcmVscy8ucmVsc1BLAQItABQABgAIAAAAIQAE0p0U5QQAABcQAAAOAAAAAAAAAAAA&#10;AAAAAC4CAABkcnMvZTJvRG9jLnhtbFBLAQItABQABgAIAAAAIQCercsO3AAAAAcBAAAPAAAAAAAA&#10;AAAAAAAAAD8HAABkcnMvZG93bnJldi54bWxQSwUGAAAAAAQABADzAAAASAgAAAAA&#10;">
                <v:shape id="Freeform 87" o:spid="_x0000_s1027" style="position:absolute;left:1076;top:1509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IIwQAAANsAAAAPAAAAZHJzL2Rvd25yZXYueG1sRI9Ba8JA&#10;FITvBf/D8oReim7MwWp0FSsIXpuK50f2mUSzb2P21aT/3i0Uehxm5htmvR1cox7Uhdqzgdk0AUVc&#10;eFtzaeD0dZgsQAVBtth4JgM/FGC7Gb2sMbO+50965FKqCOGQoYFKpM20DkVFDsPUt8TRu/jOoUTZ&#10;ldp22Ee4a3SaJHPtsOa4UGFL+4qKW/7tDCzpnZeunklyv0qfn9LzG384Y17Hw24FSmiQ//Bf+2gN&#10;pHP4/RJ/gN48AQAA//8DAFBLAQItABQABgAIAAAAIQDb4fbL7gAAAIUBAAATAAAAAAAAAAAAAAAA&#10;AAAAAABbQ29udGVudF9UeXBlc10ueG1sUEsBAi0AFAAGAAgAAAAhAFr0LFu/AAAAFQEAAAsAAAAA&#10;AAAAAAAAAAAAHwEAAF9yZWxzLy5yZWxzUEsBAi0AFAAGAAgAAAAhANKGwgjBAAAA2wAAAA8AAAAA&#10;AAAAAAAAAAAABwIAAGRycy9kb3ducmV2LnhtbFBLBQYAAAAAAwADALcAAAD1AgAAAAA=&#10;" path="m42,73r-10,l27,72,,41,,32,32,,42,,73,32r,9l42,73e" fillcolor="black" stroked="f">
                  <v:path arrowok="t" o:connecttype="custom" o:connectlocs="42,15165;32,15165;27,15164;0,15133;0,15124;32,15092;42,15092;73,15124;73,15133;42,15165" o:connectangles="0,0,0,0,0,0,0,0,0,0"/>
                </v:shape>
              </v:group>
            </w:pict>
          </mc:Fallback>
        </mc:AlternateContent>
      </w:r>
      <w:r w:rsidR="00273865" w:rsidRPr="008C3AE7">
        <w:rPr>
          <w:rFonts w:eastAsia="Arial Unicode MS" w:cs="Arial"/>
          <w:sz w:val="20"/>
          <w:szCs w:val="20"/>
        </w:rPr>
        <w:t>Les</w:t>
      </w:r>
      <w:r w:rsidR="00273865" w:rsidRPr="008C3AE7">
        <w:rPr>
          <w:rFonts w:eastAsia="Arial Unicode MS" w:cs="Arial"/>
          <w:spacing w:val="7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pare-boue</w:t>
      </w:r>
      <w:r w:rsidR="00273865" w:rsidRPr="008C3AE7">
        <w:rPr>
          <w:rFonts w:eastAsia="Arial Unicode MS" w:cs="Arial"/>
          <w:spacing w:val="18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w w:val="102"/>
          <w:sz w:val="20"/>
          <w:szCs w:val="20"/>
        </w:rPr>
        <w:t>avant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8C3AE7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604FE0D">
                <wp:simplePos x="0" y="0"/>
                <wp:positionH relativeFrom="column">
                  <wp:posOffset>416560</wp:posOffset>
                </wp:positionH>
                <wp:positionV relativeFrom="paragraph">
                  <wp:posOffset>71120</wp:posOffset>
                </wp:positionV>
                <wp:extent cx="46355" cy="46355"/>
                <wp:effectExtent l="4445" t="635" r="6350" b="635"/>
                <wp:wrapNone/>
                <wp:docPr id="2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5355"/>
                          <a:chExt cx="73" cy="73"/>
                        </a:xfrm>
                      </wpg:grpSpPr>
                      <wps:wsp>
                        <wps:cNvPr id="24" name="Freeform 89"/>
                        <wps:cNvSpPr>
                          <a:spLocks/>
                        </wps:cNvSpPr>
                        <wps:spPr bwMode="auto">
                          <a:xfrm>
                            <a:off x="1076" y="15355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5428 15355"/>
                              <a:gd name="T3" fmla="*/ 15428 h 73"/>
                              <a:gd name="T4" fmla="+- 0 1108 1076"/>
                              <a:gd name="T5" fmla="*/ T4 w 73"/>
                              <a:gd name="T6" fmla="+- 0 15428 15355"/>
                              <a:gd name="T7" fmla="*/ 15428 h 73"/>
                              <a:gd name="T8" fmla="+- 0 1103 1076"/>
                              <a:gd name="T9" fmla="*/ T8 w 73"/>
                              <a:gd name="T10" fmla="+- 0 15427 15355"/>
                              <a:gd name="T11" fmla="*/ 15427 h 73"/>
                              <a:gd name="T12" fmla="+- 0 1076 1076"/>
                              <a:gd name="T13" fmla="*/ T12 w 73"/>
                              <a:gd name="T14" fmla="+- 0 15396 15355"/>
                              <a:gd name="T15" fmla="*/ 15396 h 73"/>
                              <a:gd name="T16" fmla="+- 0 1076 1076"/>
                              <a:gd name="T17" fmla="*/ T16 w 73"/>
                              <a:gd name="T18" fmla="+- 0 15387 15355"/>
                              <a:gd name="T19" fmla="*/ 15387 h 73"/>
                              <a:gd name="T20" fmla="+- 0 1108 1076"/>
                              <a:gd name="T21" fmla="*/ T20 w 73"/>
                              <a:gd name="T22" fmla="+- 0 15355 15355"/>
                              <a:gd name="T23" fmla="*/ 15355 h 73"/>
                              <a:gd name="T24" fmla="+- 0 1118 1076"/>
                              <a:gd name="T25" fmla="*/ T24 w 73"/>
                              <a:gd name="T26" fmla="+- 0 15355 15355"/>
                              <a:gd name="T27" fmla="*/ 15355 h 73"/>
                              <a:gd name="T28" fmla="+- 0 1149 1076"/>
                              <a:gd name="T29" fmla="*/ T28 w 73"/>
                              <a:gd name="T30" fmla="+- 0 15387 15355"/>
                              <a:gd name="T31" fmla="*/ 15387 h 73"/>
                              <a:gd name="T32" fmla="+- 0 1149 1076"/>
                              <a:gd name="T33" fmla="*/ T32 w 73"/>
                              <a:gd name="T34" fmla="+- 0 15396 15355"/>
                              <a:gd name="T35" fmla="*/ 15396 h 73"/>
                              <a:gd name="T36" fmla="+- 0 1118 1076"/>
                              <a:gd name="T37" fmla="*/ T36 w 73"/>
                              <a:gd name="T38" fmla="+- 0 15428 15355"/>
                              <a:gd name="T39" fmla="*/ 1542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2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BD7C6" id="Group 88" o:spid="_x0000_s1026" style="position:absolute;margin-left:32.8pt;margin-top:5.6pt;width:3.65pt;height:3.65pt;z-index:-251639808" coordorigin="1076,15355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4W6QQAABcQAAAOAAAAZHJzL2Uyb0RvYy54bWykV9tu4zYQfS/QfyD02MKxKMkXGXEW3c06&#10;KJDuLrDqB9C6WEIlUaXkOGnRf+/MUHQYVXKCNA8WFR4ND8/hkJzrD49VyR5S1Ray3jr8ynVYWscy&#10;KerD1vk92s3WDms7USeilHW6dZ7S1vlw8+MP16dmk3oyl2WSKgZB6nZzarZO3nXNZj5v4zytRHsl&#10;m7SGzkyqSnTwqg7zRIkTRK/Kuee6y/lJqqRRMk7bFv57qzudG4qfZWncfc2yNu1YuXWAW0e/in73&#10;+Du/uRabgxJNXsQ9DfEOFpUoahj0HOpWdIIdVfGfUFURK9nKrLuKZTWXWVbEKc0BZsPdwWzulDw2&#10;NJfD5nRozjKBtAOd3h02/vLwTbEi2Tqe77BaVOARDcvWaxTn1Bw2gLlTzffmm9IzhOa9jP9ooXs+&#10;7Mf3gwaz/ek3mUA8cewkifOYqQpDwLTZI3nwdPYgfexYDP8Mlv5i4bAYenSTHIpzsBG/4e5q6TDo&#10;5AvE9Z2f+49XMAf8Ep5ITmz0iMSyZ4VTgqXWPqvZ/j81v+eiScmkFpUyagZGzZ1KU1y/bB1qQQlm&#10;1GxtKa0eJNmC4q+KOCaI0XJCDrGJj213l0oyQzzctx3peEigRRYn/UqIIGWyqoSM+HnGXMY5XzMa&#10;sMcbGDewn+YsctmJaQMgHc6RPAPRkRaBB6GePXwGgoV6SIjFCZaPhAN5XxBzx4nBSjoHi4JRYrCc&#10;7EjTxFYGeJEY7Hd2OO76o4qFBoaKrUeJ8YH4wGw1Lhm39UfNVmxMMz7wAFJplBu3LYi4N85u4MDC&#10;DyHamKHcNgEQgBtlNzBikp3tQ8SX4+wGNiz89ZR2thPADnBj7LyBGXxiwXm2FZE3kQsDI1C1ce1w&#10;Uz4vYFJ3nN3AjKk89WwrIm88IbyBERfY2VZcYDcwgwfh6LrzbCsi2B/G9hF/YMS0s75txbSz/sCM&#10;KXa+bUXkj2eFPzBiOit82wpgN5EV/sCMKWd924rIH88Kf2DE9F7n21a83IXhVD0fFCI3Z0f8WPeH&#10;B7SYwNufS2d+I1s8tyMwAw7myBzMgMKTZgIM2iB41Z/il8FAFcGwCeoz/zIaNzeC0+UBJvMKHHQl&#10;OB3er8Ix/REOefsWMpiPBH/bTDFBEA4r+y3RccUS/G1TxSVE8BdT1VPuvVVwnx7epJXD4Ca9R0Zi&#10;04gOl4RpshPdxVhOD/xvJR/SSFJ/h+sigOyDQc8Xtuf+srZxmKU2zvSaZ0PRPD2FldfrY3rNU6Ng&#10;B4FQgRHRdJqnDYJhtdKm0zw1qGdFZQQIZTrNU4P6KV4G4VUNSL0yXo96hfpQU00H+KE7dC0+24Tu&#10;WnfBVpZFsivKEg1q1WH/qVTsQWDtRH+9GC9gJSVyLfEzoxV+DpfQfiXgdZRqob9D7gXuRy+c7Zbr&#10;1SzYBYtZuHLXM5eHH8OlG4TB7e4f3DZ4sMmLJEnr+6JOTV3Gg7fd1PsKUVdUVJnhOgwXkG00r3dM&#10;EgqxOqEVnqci+dy3O1GUuj1/yZhEhmmbJwkBVYi+0+sSZC+TJ7jfK6lrUqihoZFL9ZfDTlCPbp32&#10;z6NQqcPKX2soUUIeBLBwO3oJFiu8kCi7Z2/3iDqGUFunc2AvxuanThe9x0YVhxxG4qRFLX+B4iwr&#10;sAAgfppV/wJVErWo+qS59JUylrf2O6Ge6/mbfwEAAP//AwBQSwMEFAAGAAgAAAAhAJ6tyw7cAAAA&#10;BwEAAA8AAABkcnMvZG93bnJldi54bWxMjs1Og0AUhfcmvsPkmrizAxiwIkPTNOqqMWlrYtzdMrdA&#10;yswQZgr07b2udHl+cs5XrGbTiZEG3zqrIF5EIMhWTre2VvB5eHtYgvABrcbOWVJwJQ+r8vamwFy7&#10;ye5o3Ida8Ij1OSpoQuhzKX3VkEG/cD1Zzk5uMBhYDrXUA048bjqZRFEmDbaWHxrsadNQdd5fjIL3&#10;Caf1Y/w6bs+nzfX7kH58bWNS6v5uXr+ACDSHvzL84jM6lMx0dBervegUZGnGTfbjBATnT8kziCPr&#10;ZQqyLOR//vIHAAD//wMAUEsBAi0AFAAGAAgAAAAhALaDOJL+AAAA4QEAABMAAAAAAAAAAAAAAAAA&#10;AAAAAFtDb250ZW50X1R5cGVzXS54bWxQSwECLQAUAAYACAAAACEAOP0h/9YAAACUAQAACwAAAAAA&#10;AAAAAAAAAAAvAQAAX3JlbHMvLnJlbHNQSwECLQAUAAYACAAAACEAciJOFukEAAAXEAAADgAAAAAA&#10;AAAAAAAAAAAuAgAAZHJzL2Uyb0RvYy54bWxQSwECLQAUAAYACAAAACEAnq3LDtwAAAAHAQAADwAA&#10;AAAAAAAAAAAAAABDBwAAZHJzL2Rvd25yZXYueG1sUEsFBgAAAAAEAAQA8wAAAEwIAAAAAA==&#10;">
                <v:shape id="Freeform 89" o:spid="_x0000_s1027" style="position:absolute;left:1076;top:15355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nkwgAAANsAAAAPAAAAZHJzL2Rvd25yZXYueG1sRI9Ba8JA&#10;FITvBf/D8oReSt0YpNboKm2h4NUYPD+yzyRt9m2afTXpv3cFocdhZr5hNrvRtepCfWg8G5jPElDE&#10;pbcNVwaK4+fzK6ggyBZbz2TgjwLstpOHDWbWD3ygSy6VihAOGRqoRbpM61DW5DDMfEccvbPvHUqU&#10;faVtj0OEu1anSfKiHTYcF2rs6KOm8jv/dQZWtOSVa+aS/HzJkBfp6YnfnTGP0/FtDUpolP/wvb23&#10;BtIF3L7EH6C3VwAAAP//AwBQSwECLQAUAAYACAAAACEA2+H2y+4AAACFAQAAEwAAAAAAAAAAAAAA&#10;AAAAAAAAW0NvbnRlbnRfVHlwZXNdLnhtbFBLAQItABQABgAIAAAAIQBa9CxbvwAAABUBAAALAAAA&#10;AAAAAAAAAAAAAB8BAABfcmVscy8ucmVsc1BLAQItABQABgAIAAAAIQBNGPnkwgAAANsAAAAPAAAA&#10;AAAAAAAAAAAAAAcCAABkcnMvZG93bnJldi54bWxQSwUGAAAAAAMAAwC3AAAA9gIAAAAA&#10;" path="m42,73r-10,l27,72,,41,,32,32,,42,,73,32r,9l42,73e" fillcolor="black" stroked="f">
                  <v:path arrowok="t" o:connecttype="custom" o:connectlocs="42,15428;32,15428;27,15427;0,15396;0,15387;32,15355;42,15355;73,15387;73,15396;42,15428" o:connectangles="0,0,0,0,0,0,0,0,0,0"/>
                </v:shape>
              </v:group>
            </w:pict>
          </mc:Fallback>
        </mc:AlternateContent>
      </w:r>
      <w:r w:rsidR="00273865" w:rsidRPr="008C3AE7">
        <w:rPr>
          <w:rFonts w:eastAsia="Arial Unicode MS" w:cs="Arial"/>
          <w:sz w:val="20"/>
          <w:szCs w:val="20"/>
        </w:rPr>
        <w:t>La</w:t>
      </w:r>
      <w:r w:rsidR="00273865" w:rsidRPr="008C3AE7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roue</w:t>
      </w:r>
      <w:r w:rsidR="00273865" w:rsidRPr="008C3AE7">
        <w:rPr>
          <w:rFonts w:eastAsia="Arial Unicode MS" w:cs="Arial"/>
          <w:spacing w:val="9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w w:val="102"/>
          <w:sz w:val="20"/>
          <w:szCs w:val="20"/>
        </w:rPr>
        <w:t>avant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8C3AE7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892DB1E">
                <wp:simplePos x="0" y="0"/>
                <wp:positionH relativeFrom="column">
                  <wp:posOffset>416560</wp:posOffset>
                </wp:positionH>
                <wp:positionV relativeFrom="paragraph">
                  <wp:posOffset>71120</wp:posOffset>
                </wp:positionV>
                <wp:extent cx="46355" cy="46355"/>
                <wp:effectExtent l="4445" t="5715" r="6350" b="5080"/>
                <wp:wrapNone/>
                <wp:docPr id="2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5618"/>
                          <a:chExt cx="73" cy="73"/>
                        </a:xfrm>
                      </wpg:grpSpPr>
                      <wps:wsp>
                        <wps:cNvPr id="22" name="Freeform 91"/>
                        <wps:cNvSpPr>
                          <a:spLocks/>
                        </wps:cNvSpPr>
                        <wps:spPr bwMode="auto">
                          <a:xfrm>
                            <a:off x="1076" y="15618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5691 15618"/>
                              <a:gd name="T3" fmla="*/ 15691 h 73"/>
                              <a:gd name="T4" fmla="+- 0 1108 1076"/>
                              <a:gd name="T5" fmla="*/ T4 w 73"/>
                              <a:gd name="T6" fmla="+- 0 15691 15618"/>
                              <a:gd name="T7" fmla="*/ 15691 h 73"/>
                              <a:gd name="T8" fmla="+- 0 1103 1076"/>
                              <a:gd name="T9" fmla="*/ T8 w 73"/>
                              <a:gd name="T10" fmla="+- 0 15690 15618"/>
                              <a:gd name="T11" fmla="*/ 15690 h 73"/>
                              <a:gd name="T12" fmla="+- 0 1076 1076"/>
                              <a:gd name="T13" fmla="*/ T12 w 73"/>
                              <a:gd name="T14" fmla="+- 0 15659 15618"/>
                              <a:gd name="T15" fmla="*/ 15659 h 73"/>
                              <a:gd name="T16" fmla="+- 0 1076 1076"/>
                              <a:gd name="T17" fmla="*/ T16 w 73"/>
                              <a:gd name="T18" fmla="+- 0 15649 15618"/>
                              <a:gd name="T19" fmla="*/ 15649 h 73"/>
                              <a:gd name="T20" fmla="+- 0 1108 1076"/>
                              <a:gd name="T21" fmla="*/ T20 w 73"/>
                              <a:gd name="T22" fmla="+- 0 15618 15618"/>
                              <a:gd name="T23" fmla="*/ 15618 h 73"/>
                              <a:gd name="T24" fmla="+- 0 1118 1076"/>
                              <a:gd name="T25" fmla="*/ T24 w 73"/>
                              <a:gd name="T26" fmla="+- 0 15618 15618"/>
                              <a:gd name="T27" fmla="*/ 15618 h 73"/>
                              <a:gd name="T28" fmla="+- 0 1149 1076"/>
                              <a:gd name="T29" fmla="*/ T28 w 73"/>
                              <a:gd name="T30" fmla="+- 0 15649 15618"/>
                              <a:gd name="T31" fmla="*/ 15649 h 73"/>
                              <a:gd name="T32" fmla="+- 0 1149 1076"/>
                              <a:gd name="T33" fmla="*/ T32 w 73"/>
                              <a:gd name="T34" fmla="+- 0 15659 15618"/>
                              <a:gd name="T35" fmla="*/ 15659 h 73"/>
                              <a:gd name="T36" fmla="+- 0 1118 1076"/>
                              <a:gd name="T37" fmla="*/ T36 w 73"/>
                              <a:gd name="T38" fmla="+- 0 15691 15618"/>
                              <a:gd name="T39" fmla="*/ 1569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9F13D" id="Group 90" o:spid="_x0000_s1026" style="position:absolute;margin-left:32.8pt;margin-top:5.6pt;width:3.65pt;height:3.65pt;z-index:-251638784" coordorigin="1076,15618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iF6QQAABcQAAAOAAAAZHJzL2Uyb0RvYy54bWykV9tu4zYQfS/QfyD02MKxqIttGXEW3c06&#10;KJDuLrDqB9C6WEIlUSXlOGnRf+8MKdqMKjlGmoeINo9Hh+fMkJzbD891RZ4yIUvebBx64zokaxKe&#10;ls1+4/web2crh8iONSmreJNtnJdMOh/ufvzh9tiuM48XvEozQSBII9fHduMUXdeu53OZFFnN5A1v&#10;swYmcy5q1sFHsZ+ngh0hel3NPdddzI9cpK3gSSYlfHuvJ507FT/Ps6T7mucy60i1cYBbp/4L9X+H&#10;/+d3t2y9F6wtyqSnwd7BomZlAy89hbpnHSMHUf4nVF0mgkuedzcJr+c8z8skU2uA1VB3sJoHwQ+t&#10;Wst+fdy3J5lA2oFO7w6bfHn6JkiZbhyPOqRhNXikXksiJc6x3a8B8yDa7+03oVcIw0ee/CFBu/lw&#10;Hj/vNZjsjr/xFOKxQ8eVOM+5qDEELJs8Kw9eTh5kzx1J4Mtg4YehQxKY0UPlUFKAjfgb6i4XDoFJ&#10;Gi7oStuXFJ/7Hy99/Ut4Ijm21m9ULHtWmBmQavKspvx/an4vWJspkyQqZdT0jJpbkWWYvySiSArf&#10;DjCjprSltGYQJkHxN0UcE8RoOSEHWycH2T1kXJnBnh5lp0TepzBSFqd9JsRQMnldQUX8PCMuoZSu&#10;iHphjzcwSB0N+2lOYpcciTYAyuEUCfSwI4WLiBLLwzMQLDzFAgDAipFwgUH1xNxxYpBJp2BxMEoM&#10;0uk6YksDhEVOE4P9zg5HXX9UscjAULHVKDE6EB+0AAvOaX+WjNr6IzV3VDM68ABKaZQbtS2IqTfO&#10;buBAuAijCXa2CcAOcGOO0oERk+xsH2K6GGc3sCFcBFPsbCeAHeDG2HkDM+hEwuEues44b6IWBkag&#10;p+PaebYVyvtxdgMzpurUs62IvfGC8AZGXGBnW3GB3cAMil7gPj7YRTzbitgbrwp/YMS0s75txbSz&#10;/sCMKXa+bUXsj1eFPzBiuip82wpgN1EV/sCMKWd924rYH68Kf2DEhU3YtgLYWbswnKqng4IV5uxI&#10;npv+8IARYXj7c9WZ33KJ53YMZsCpHZuDGVB40kyAQRsEL/tT/DIYqCIYNkHIJ2B3GY2bm4KH18FB&#10;VwWProJj+SMc6vYaMliPCn7dSrFAEA6ZfU10zFgFv26pmEIK/mqpWtDeWwH36eFNWjgEbtI7ZMTW&#10;LeswJcyQHDcOXkIK9cBva/6UxVzNd5gXAVQfvPR0YTvPV42Nwyq1cWbWPFsVzdNLWHq9PmbWPDUK&#10;dhAIFRgRzaR52qCT0mbSPDWoZ6VuyiCUmTRPDeqXeBmEKgGpN97Xo96gPtRU0wF+6I4qkZNN6K51&#10;F5S8KtNtWVVokBT73adKkCeGvZP662V9BatUITccf6azUn8Dl9A+E/A6qnqhvyPqBe5HL5ptF6vl&#10;LNgG4SxauquZS6OP0cINouB++w9uGzRYF2WaZs1j2WSmL6PBdTf1vkPUHZXqzDAPoxCqTa3rHYuE&#10;RqxJVYYXGUs/9+OOlZUez18zViLDss1TCQFdiL7T6yZgx9MXuN8LrntS6KFhUHDxl0OO0I9uHPnn&#10;gYnMIdWvDbQoEQ0CSNxOfQjCJV5IhD2zs2dYk0CojdM5sBfj8FOnm95DK8p9AW+iSouG/wLNWV5i&#10;A6D4aVb9B+iS1Eh1n2otfaeM7a39WaHO/fzdvwAAAP//AwBQSwMEFAAGAAgAAAAhAJ6tyw7cAAAA&#10;BwEAAA8AAABkcnMvZG93bnJldi54bWxMjs1Og0AUhfcmvsPkmrizAxiwIkPTNOqqMWlrYtzdMrdA&#10;yswQZgr07b2udHl+cs5XrGbTiZEG3zqrIF5EIMhWTre2VvB5eHtYgvABrcbOWVJwJQ+r8vamwFy7&#10;ye5o3Ida8Ij1OSpoQuhzKX3VkEG/cD1Zzk5uMBhYDrXUA048bjqZRFEmDbaWHxrsadNQdd5fjIL3&#10;Caf1Y/w6bs+nzfX7kH58bWNS6v5uXr+ACDSHvzL84jM6lMx0dBervegUZGnGTfbjBATnT8kziCPr&#10;ZQqyLOR//vIHAAD//wMAUEsBAi0AFAAGAAgAAAAhALaDOJL+AAAA4QEAABMAAAAAAAAAAAAAAAAA&#10;AAAAAFtDb250ZW50X1R5cGVzXS54bWxQSwECLQAUAAYACAAAACEAOP0h/9YAAACUAQAACwAAAAAA&#10;AAAAAAAAAAAvAQAAX3JlbHMvLnJlbHNQSwECLQAUAAYACAAAACEAaAxohekEAAAXEAAADgAAAAAA&#10;AAAAAAAAAAAuAgAAZHJzL2Uyb0RvYy54bWxQSwECLQAUAAYACAAAACEAnq3LDtwAAAAHAQAADwAA&#10;AAAAAAAAAAAAAABDBwAAZHJzL2Rvd25yZXYueG1sUEsFBgAAAAAEAAQA8wAAAEwIAAAAAA==&#10;">
                <v:shape id="Freeform 91" o:spid="_x0000_s1027" style="position:absolute;left:1076;top:1561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QLwQAAANsAAAAPAAAAZHJzL2Rvd25yZXYueG1sRI9Ba8JA&#10;FITvgv9heQUvohtzqDV1lVYQejVKz4/sM0mbfRuzT5P+e7cgeBxm5htmvR1co27UhdqzgcU8AUVc&#10;eFtzaeB03M/eQAVBtth4JgN/FGC7GY/WmFnf84FuuZQqQjhkaKASaTOtQ1GRwzD3LXH0zr5zKFF2&#10;pbYd9hHuGp0myat2WHNcqLClXUXFb351Bla05JWrF5JcfqTPT+n3lD+dMZOX4eMdlNAgz/Cj/WUN&#10;pCn8f4k/QG/uAAAA//8DAFBLAQItABQABgAIAAAAIQDb4fbL7gAAAIUBAAATAAAAAAAAAAAAAAAA&#10;AAAAAABbQ29udGVudF9UeXBlc10ueG1sUEsBAi0AFAAGAAgAAAAhAFr0LFu/AAAAFQEAAAsAAAAA&#10;AAAAAAAAAAAAHwEAAF9yZWxzLy5yZWxzUEsBAi0AFAAGAAgAAAAhAK29xAvBAAAA2wAAAA8AAAAA&#10;AAAAAAAAAAAABwIAAGRycy9kb3ducmV2LnhtbFBLBQYAAAAAAwADALcAAAD1AgAAAAA=&#10;" path="m42,73r-10,l27,72,,41,,31,32,,42,,73,31r,10l42,73e" fillcolor="black" stroked="f">
                  <v:path arrowok="t" o:connecttype="custom" o:connectlocs="42,15691;32,15691;27,15690;0,15659;0,15649;32,15618;42,15618;73,15649;73,15659;42,15691" o:connectangles="0,0,0,0,0,0,0,0,0,0"/>
                </v:shape>
              </v:group>
            </w:pict>
          </mc:Fallback>
        </mc:AlternateContent>
      </w:r>
      <w:r w:rsidR="00273865" w:rsidRPr="008C3AE7">
        <w:rPr>
          <w:rFonts w:eastAsia="Arial Unicode MS" w:cs="Arial"/>
          <w:sz w:val="20"/>
          <w:szCs w:val="20"/>
        </w:rPr>
        <w:t>Les</w:t>
      </w:r>
      <w:r w:rsidR="00273865" w:rsidRPr="008C3AE7">
        <w:rPr>
          <w:rFonts w:eastAsia="Arial Unicode MS" w:cs="Arial"/>
          <w:spacing w:val="7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vis</w:t>
      </w:r>
      <w:r w:rsidR="00273865" w:rsidRPr="008C3AE7">
        <w:rPr>
          <w:rFonts w:eastAsia="Arial Unicode MS" w:cs="Arial"/>
          <w:spacing w:val="6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de</w:t>
      </w:r>
      <w:r w:rsidR="00273865" w:rsidRPr="008C3AE7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roue</w:t>
      </w:r>
      <w:r w:rsidR="00273865" w:rsidRPr="008C3AE7">
        <w:rPr>
          <w:rFonts w:eastAsia="Arial Unicode MS" w:cs="Arial"/>
          <w:spacing w:val="9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w w:val="102"/>
          <w:sz w:val="20"/>
          <w:szCs w:val="20"/>
        </w:rPr>
        <w:t>avant</w:t>
      </w:r>
      <w:r w:rsidR="00CB4A13">
        <w:rPr>
          <w:rFonts w:eastAsia="Arial Unicode MS" w:cs="Arial"/>
          <w:w w:val="102"/>
          <w:sz w:val="20"/>
          <w:szCs w:val="20"/>
        </w:rPr>
        <w:t>.</w:t>
      </w:r>
    </w:p>
    <w:p w:rsidR="00273865" w:rsidRPr="008C3AE7" w:rsidRDefault="008C6C4E" w:rsidP="00273865">
      <w:pPr>
        <w:spacing w:line="263" w:lineRule="exact"/>
        <w:ind w:left="890" w:right="-20"/>
        <w:rPr>
          <w:rFonts w:eastAsia="Arial Unicode MS" w:cs="Arial"/>
          <w:sz w:val="20"/>
          <w:szCs w:val="20"/>
        </w:rPr>
      </w:pPr>
      <w:r>
        <w:rPr>
          <w:rFonts w:eastAsia="Arial Unicode MS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4ECCFB0">
                <wp:simplePos x="0" y="0"/>
                <wp:positionH relativeFrom="column">
                  <wp:posOffset>416560</wp:posOffset>
                </wp:positionH>
                <wp:positionV relativeFrom="paragraph">
                  <wp:posOffset>71120</wp:posOffset>
                </wp:positionV>
                <wp:extent cx="46355" cy="46355"/>
                <wp:effectExtent l="4445" t="1270" r="6350" b="9525"/>
                <wp:wrapNone/>
                <wp:docPr id="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6355"/>
                          <a:chOff x="1076" y="15881"/>
                          <a:chExt cx="73" cy="73"/>
                        </a:xfrm>
                      </wpg:grpSpPr>
                      <wps:wsp>
                        <wps:cNvPr id="18" name="Freeform 93"/>
                        <wps:cNvSpPr>
                          <a:spLocks/>
                        </wps:cNvSpPr>
                        <wps:spPr bwMode="auto">
                          <a:xfrm>
                            <a:off x="1076" y="15881"/>
                            <a:ext cx="73" cy="73"/>
                          </a:xfrm>
                          <a:custGeom>
                            <a:avLst/>
                            <a:gdLst>
                              <a:gd name="T0" fmla="+- 0 1118 1076"/>
                              <a:gd name="T1" fmla="*/ T0 w 73"/>
                              <a:gd name="T2" fmla="+- 0 15954 15881"/>
                              <a:gd name="T3" fmla="*/ 15954 h 73"/>
                              <a:gd name="T4" fmla="+- 0 1108 1076"/>
                              <a:gd name="T5" fmla="*/ T4 w 73"/>
                              <a:gd name="T6" fmla="+- 0 15954 15881"/>
                              <a:gd name="T7" fmla="*/ 15954 h 73"/>
                              <a:gd name="T8" fmla="+- 0 1103 1076"/>
                              <a:gd name="T9" fmla="*/ T8 w 73"/>
                              <a:gd name="T10" fmla="+- 0 15953 15881"/>
                              <a:gd name="T11" fmla="*/ 15953 h 73"/>
                              <a:gd name="T12" fmla="+- 0 1076 1076"/>
                              <a:gd name="T13" fmla="*/ T12 w 73"/>
                              <a:gd name="T14" fmla="+- 0 15922 15881"/>
                              <a:gd name="T15" fmla="*/ 15922 h 73"/>
                              <a:gd name="T16" fmla="+- 0 1076 1076"/>
                              <a:gd name="T17" fmla="*/ T16 w 73"/>
                              <a:gd name="T18" fmla="+- 0 15912 15881"/>
                              <a:gd name="T19" fmla="*/ 15912 h 73"/>
                              <a:gd name="T20" fmla="+- 0 1108 1076"/>
                              <a:gd name="T21" fmla="*/ T20 w 73"/>
                              <a:gd name="T22" fmla="+- 0 15881 15881"/>
                              <a:gd name="T23" fmla="*/ 15881 h 73"/>
                              <a:gd name="T24" fmla="+- 0 1118 1076"/>
                              <a:gd name="T25" fmla="*/ T24 w 73"/>
                              <a:gd name="T26" fmla="+- 0 15881 15881"/>
                              <a:gd name="T27" fmla="*/ 15881 h 73"/>
                              <a:gd name="T28" fmla="+- 0 1149 1076"/>
                              <a:gd name="T29" fmla="*/ T28 w 73"/>
                              <a:gd name="T30" fmla="+- 0 15912 15881"/>
                              <a:gd name="T31" fmla="*/ 15912 h 73"/>
                              <a:gd name="T32" fmla="+- 0 1149 1076"/>
                              <a:gd name="T33" fmla="*/ T32 w 73"/>
                              <a:gd name="T34" fmla="+- 0 15922 15881"/>
                              <a:gd name="T35" fmla="*/ 15922 h 73"/>
                              <a:gd name="T36" fmla="+- 0 1118 1076"/>
                              <a:gd name="T37" fmla="*/ T36 w 73"/>
                              <a:gd name="T38" fmla="+- 0 15954 15881"/>
                              <a:gd name="T39" fmla="*/ 1595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73"/>
                                </a:moveTo>
                                <a:lnTo>
                                  <a:pt x="32" y="73"/>
                                </a:lnTo>
                                <a:lnTo>
                                  <a:pt x="27" y="72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lnTo>
                                  <a:pt x="42" y="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0C830" id="Group 92" o:spid="_x0000_s1026" style="position:absolute;margin-left:32.8pt;margin-top:5.6pt;width:3.65pt;height:3.65pt;z-index:-251637760" coordorigin="1076,15881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Cw5QQAABcQAAAOAAAAZHJzL2Uyb0RvYy54bWykV9tu4zYQfS/QfyD02MKxqIttGXEW3c16&#10;USBtF1j1A2hdLKGyqFJynLTov3dmKNqMKiVG6geLEo+GZ+bMiJzbD0+Hij1mqi1lvXH4jeuwrE5k&#10;Wtb7jfN7vJ2tHNZ2ok5FJets4zxnrfPh7vvvbk/NOvNkIas0UwyM1O361Gycouua9XzeJkV2EO2N&#10;bLIaJnOpDqKDW7Wfp0qcwPqhmnuuu5ifpEobJZOsbeHpvZ507sh+nmdJ91uet1nHqo0D3Dr6V/S/&#10;w//53a1Y75VoijLpaYh3sDiIsoZFz6buRSfYUZX/MXUoEyVbmXc3iTzMZZ6XSUY+gDfcHXjzRclj&#10;Q77s16d9cw4ThHYQp3ebTX59/KpYmYJ2S4fV4gAa0bIs8jA4p2a/BswX1XxrvirtIQwfZPJHC9Pz&#10;4Tze7zWY7U6/yBTsiWMnKThPuTqgCXCbPZEGz2cNsqeOJfAwWPhh6LAEZvSQFEoKkBHf4e5y4TCY&#10;5OFqxbV8SfG5f3np6zfhiuTEWq9ILHtW6BKkWnuJZvv/ovmtEE1GIrUYKRNNyHsdza3KMsxfFhEp&#10;XB1gJpqtHUprBmEtRPzNII4FxMRyIhxinRzb7ksmSQzx+NB2FOR9CiOSOO25x1Ay+aGCivhxxlzG&#10;OV8xWrDHGxg3sB/mLHbZiWkBoBzOljwD0ZbCKAyYpeEFCBLqJcEWJ1gxYi4wqJ6YO04MMulsLA5G&#10;iUE62S5OE4P6ONuaJga62+a4649GLDIwjNhqlBgfBB+Yga1L2l9Cxu34IzWfjcWMDzSAUhrlxm0J&#10;Yu6NsxsoEEaeN8HOFgHYAW6U3UCISXa2DjFfjLMbyBBG4MZ47GwlgB3gxth5AzH4RMJ5thSxN1EL&#10;AyFQ03F2ni0F8R9nNxBjqk49W4rYGy8IbyDEK+xsKV5hNxCDB9Fo3nm2FLE3XhX+QIhpZX1bimll&#10;/YEYU+x8W4rYH68KfyDEdFX4thTTVeEPxJhS1reliP3xqvAHQkx/63xbCmAHH2tTFbCrnjcKUZi9&#10;I3mq+80DRkzg6c+lPb+RLe7bMYgBu3ZsNmZA4U4zAYbYIHjZ7+Kvg4EqguEjqPf819H4cSN4eB0c&#10;4krw6Co4lj/CoW6vIYP1SPDrPMUCQThk9jXWMWMJfp2rmEIEf+EqyA0B7bVVcJ4enqSVw+AkvUNG&#10;Yt2IDlPCDNlp4+AhpKALPj3IxyyWNN9hXgRQfbDo+cB2ma9qG4dVauPMrLk2ZM3TLizp6ArMzay5&#10;ahR8QcBUYIJoJs3VBp0jbSbNVYN6VtRGTC7Xu/g6CKMEpN5Yr0e9QX0YU80Z+KE6dCw+y4TqWmfB&#10;VlZlui2rCgVq1X73qVLsUWDvRL8+7V7AKirkWuJrOiv1EziE9pmAx1Hqhf6G3TVwP3rRbLtYLWfB&#10;Nghn0dJdzVwefYwWbhAF99t/8LPBg3VRpmlWP5R1ZvoyHlx3Uu87RN1RUWeGeRiFUG3k1zuchEas&#10;TinDi0ykn/txJ8pKj+cvGVOQwW1zpUBAF6LP9LoF2cn0Gc73SuqeFHpoGBRS/eWwE/SjG6f98yhU&#10;5rDq5xpalIgHASRuRzdBuMQDibJndvaMqBMwtXE6B77FOPzU6ab32KhyX8BKnGJRy5+gOctLbACI&#10;n2bV30CXRCPqPsmXvlPG9ta+J9Sln7/7FwAA//8DAFBLAwQUAAYACAAAACEAnq3LDtwAAAAHAQAA&#10;DwAAAGRycy9kb3ducmV2LnhtbEyOzU6DQBSF9ya+w+SauLMDGLAiQ9M06qoxaWti3N0yt0DKzBBm&#10;CvTtva50eX5yzlesZtOJkQbfOqsgXkQgyFZOt7ZW8Hl4e1iC8AGtxs5ZUnAlD6vy9qbAXLvJ7mjc&#10;h1rwiPU5KmhC6HMpfdWQQb9wPVnOTm4wGFgOtdQDTjxuOplEUSYNtpYfGuxp01B13l+MgvcJp/Vj&#10;/Dpuz6fN9fuQfnxtY1Lq/m5ev4AINIe/MvziMzqUzHR0F6u96BRkacZN9uMEBOdPyTOII+tlCrIs&#10;5H/+8gcAAP//AwBQSwECLQAUAAYACAAAACEAtoM4kv4AAADhAQAAEwAAAAAAAAAAAAAAAAAAAAAA&#10;W0NvbnRlbnRfVHlwZXNdLnhtbFBLAQItABQABgAIAAAAIQA4/SH/1gAAAJQBAAALAAAAAAAAAAAA&#10;AAAAAC8BAABfcmVscy8ucmVsc1BLAQItABQABgAIAAAAIQDJUHCw5QQAABcQAAAOAAAAAAAAAAAA&#10;AAAAAC4CAABkcnMvZTJvRG9jLnhtbFBLAQItABQABgAIAAAAIQCercsO3AAAAAcBAAAPAAAAAAAA&#10;AAAAAAAAAD8HAABkcnMvZG93bnJldi54bWxQSwUGAAAAAAQABADzAAAASAgAAAAA&#10;">
                <v:shape id="Freeform 93" o:spid="_x0000_s1027" style="position:absolute;left:1076;top:15881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lcwgAAANsAAAAPAAAAZHJzL2Rvd25yZXYueG1sRI/BbsJA&#10;DETvlfoPK1fqpSobOJQSWBCtVKnXBsTZypokkPWGrEvSv68PSNxszXjmebUZQ2uu1KcmsoPpJAND&#10;XEbfcOVgv/t6fQeTBNljG5kc/FGCzfrxYYW5jwP/0LWQymgIpxwd1CJdbm0qawqYJrEjVu0Y+4Ci&#10;a19Z3+Og4aG1syx7swEb1oYaO/qsqTwXv8HBgua8CM1UsstJhmI/O7zwR3Du+WncLsEIjXI3366/&#10;veIrrP6iA9j1PwAAAP//AwBQSwECLQAUAAYACAAAACEA2+H2y+4AAACFAQAAEwAAAAAAAAAAAAAA&#10;AAAAAAAAW0NvbnRlbnRfVHlwZXNdLnhtbFBLAQItABQABgAIAAAAIQBa9CxbvwAAABUBAAALAAAA&#10;AAAAAAAAAAAAAB8BAABfcmVscy8ucmVsc1BLAQItABQABgAIAAAAIQACOTlcwgAAANsAAAAPAAAA&#10;AAAAAAAAAAAAAAcCAABkcnMvZG93bnJldi54bWxQSwUGAAAAAAMAAwC3AAAA9gIAAAAA&#10;" path="m42,73r-10,l27,72,,41,,31,32,,42,,73,31r,10l42,73e" fillcolor="black" stroked="f">
                  <v:path arrowok="t" o:connecttype="custom" o:connectlocs="42,15954;32,15954;27,15953;0,15922;0,15912;32,15881;42,15881;73,15912;73,15922;42,15954" o:connectangles="0,0,0,0,0,0,0,0,0,0"/>
                </v:shape>
              </v:group>
            </w:pict>
          </mc:Fallback>
        </mc:AlternateContent>
      </w:r>
      <w:r w:rsidR="00273865" w:rsidRPr="008C3AE7">
        <w:rPr>
          <w:rFonts w:eastAsia="Arial Unicode MS" w:cs="Arial"/>
          <w:sz w:val="20"/>
          <w:szCs w:val="20"/>
        </w:rPr>
        <w:t>Le</w:t>
      </w:r>
      <w:r w:rsidR="00273865" w:rsidRPr="008C3AE7">
        <w:rPr>
          <w:rFonts w:eastAsia="Arial Unicode MS" w:cs="Arial"/>
          <w:spacing w:val="5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véhicule</w:t>
      </w:r>
      <w:r w:rsidR="00273865" w:rsidRPr="008C3AE7">
        <w:rPr>
          <w:rFonts w:eastAsia="Arial Unicode MS" w:cs="Arial"/>
          <w:spacing w:val="15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sur</w:t>
      </w:r>
      <w:r w:rsidR="00273865" w:rsidRPr="008C3AE7">
        <w:rPr>
          <w:rFonts w:eastAsia="Arial Unicode MS" w:cs="Arial"/>
          <w:spacing w:val="6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sz w:val="20"/>
          <w:szCs w:val="20"/>
        </w:rPr>
        <w:t>ses</w:t>
      </w:r>
      <w:r w:rsidR="00273865" w:rsidRPr="008C3AE7">
        <w:rPr>
          <w:rFonts w:eastAsia="Arial Unicode MS" w:cs="Arial"/>
          <w:spacing w:val="7"/>
          <w:sz w:val="20"/>
          <w:szCs w:val="20"/>
        </w:rPr>
        <w:t xml:space="preserve"> </w:t>
      </w:r>
      <w:r w:rsidR="00273865" w:rsidRPr="008C3AE7">
        <w:rPr>
          <w:rFonts w:eastAsia="Arial Unicode MS" w:cs="Arial"/>
          <w:w w:val="102"/>
          <w:sz w:val="20"/>
          <w:szCs w:val="20"/>
        </w:rPr>
        <w:t>roues</w:t>
      </w:r>
      <w:r w:rsidR="00CB4A13">
        <w:rPr>
          <w:rFonts w:eastAsia="Arial Unicode MS" w:cs="Arial"/>
          <w:w w:val="102"/>
          <w:sz w:val="20"/>
          <w:szCs w:val="20"/>
        </w:rPr>
        <w:t>.</w:t>
      </w:r>
      <w:bookmarkStart w:id="1" w:name="_GoBack"/>
      <w:bookmarkEnd w:id="1"/>
    </w:p>
    <w:p w:rsidR="00273865" w:rsidRDefault="008C3AE7" w:rsidP="00273865">
      <w:pPr>
        <w:ind w:left="314" w:right="-20"/>
        <w:rPr>
          <w:rFonts w:eastAsia="Arial" w:cs="Arial"/>
          <w:color w:val="E2801C"/>
          <w:w w:val="111"/>
          <w:sz w:val="19"/>
          <w:szCs w:val="19"/>
        </w:rPr>
      </w:pPr>
      <w:r>
        <w:rPr>
          <w:rFonts w:eastAsia="Arial" w:cs="Arial"/>
          <w:noProof/>
          <w:color w:val="E2801C"/>
          <w:sz w:val="19"/>
          <w:szCs w:val="19"/>
        </w:rPr>
        <w:drawing>
          <wp:anchor distT="0" distB="0" distL="114300" distR="114300" simplePos="0" relativeHeight="251637760" behindDoc="1" locked="0" layoutInCell="1" allowOverlap="1" wp14:anchorId="482905BD" wp14:editId="40BB84D8">
            <wp:simplePos x="0" y="0"/>
            <wp:positionH relativeFrom="column">
              <wp:posOffset>6319520</wp:posOffset>
            </wp:positionH>
            <wp:positionV relativeFrom="paragraph">
              <wp:posOffset>132715</wp:posOffset>
            </wp:positionV>
            <wp:extent cx="139065" cy="13906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B4" w:rsidRPr="001A1B74" w:rsidRDefault="00273865" w:rsidP="00F84639">
      <w:pPr>
        <w:rPr>
          <w:rFonts w:eastAsia="Arial"/>
          <w:spacing w:val="-27"/>
          <w:sz w:val="20"/>
          <w:szCs w:val="20"/>
        </w:rPr>
      </w:pPr>
      <w:r w:rsidRPr="001A1B74">
        <w:rPr>
          <w:rFonts w:eastAsia="Arial"/>
          <w:w w:val="111"/>
          <w:sz w:val="20"/>
          <w:szCs w:val="20"/>
        </w:rPr>
        <w:t>Contrôler</w:t>
      </w:r>
      <w:r w:rsidRPr="001A1B74">
        <w:rPr>
          <w:rFonts w:eastAsia="Arial"/>
          <w:spacing w:val="10"/>
          <w:w w:val="111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que</w:t>
      </w:r>
      <w:r w:rsidRPr="001A1B74">
        <w:rPr>
          <w:rFonts w:eastAsia="Arial"/>
          <w:spacing w:val="42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le</w:t>
      </w:r>
      <w:r w:rsidRPr="001A1B74">
        <w:rPr>
          <w:rFonts w:eastAsia="Arial"/>
          <w:spacing w:val="19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ou</w:t>
      </w:r>
      <w:r w:rsidRPr="001A1B74">
        <w:rPr>
          <w:rFonts w:eastAsia="Arial"/>
          <w:spacing w:val="15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les</w:t>
      </w:r>
      <w:r w:rsidRPr="001A1B74">
        <w:rPr>
          <w:rFonts w:eastAsia="Arial"/>
          <w:spacing w:val="44"/>
          <w:sz w:val="20"/>
          <w:szCs w:val="20"/>
        </w:rPr>
        <w:t xml:space="preserve"> </w:t>
      </w:r>
      <w:r w:rsidRPr="001A1B74">
        <w:rPr>
          <w:rFonts w:eastAsia="Arial"/>
          <w:w w:val="110"/>
          <w:sz w:val="20"/>
          <w:szCs w:val="20"/>
        </w:rPr>
        <w:t>éléments</w:t>
      </w:r>
      <w:r w:rsidRPr="001A1B74">
        <w:rPr>
          <w:rFonts w:eastAsia="Arial"/>
          <w:spacing w:val="7"/>
          <w:w w:val="110"/>
          <w:sz w:val="20"/>
          <w:szCs w:val="20"/>
        </w:rPr>
        <w:t xml:space="preserve"> </w:t>
      </w:r>
      <w:r w:rsidRPr="001A1B74">
        <w:rPr>
          <w:rFonts w:eastAsia="Arial"/>
          <w:w w:val="110"/>
          <w:sz w:val="20"/>
          <w:szCs w:val="20"/>
        </w:rPr>
        <w:t>déposés</w:t>
      </w:r>
      <w:r w:rsidRPr="001A1B74">
        <w:rPr>
          <w:rFonts w:eastAsia="Arial"/>
          <w:spacing w:val="9"/>
          <w:w w:val="110"/>
          <w:sz w:val="20"/>
          <w:szCs w:val="20"/>
        </w:rPr>
        <w:t xml:space="preserve"> </w:t>
      </w:r>
      <w:r w:rsidRPr="001A1B74">
        <w:rPr>
          <w:rFonts w:eastAsia="Arial"/>
          <w:w w:val="110"/>
          <w:sz w:val="20"/>
          <w:szCs w:val="20"/>
        </w:rPr>
        <w:t>nécessitent</w:t>
      </w:r>
      <w:r w:rsidRPr="001A1B74">
        <w:rPr>
          <w:rFonts w:eastAsia="Arial"/>
          <w:spacing w:val="16"/>
          <w:w w:val="110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un</w:t>
      </w:r>
      <w:r w:rsidRPr="001A1B74">
        <w:rPr>
          <w:rFonts w:eastAsia="Arial"/>
          <w:spacing w:val="23"/>
          <w:sz w:val="20"/>
          <w:szCs w:val="20"/>
        </w:rPr>
        <w:t xml:space="preserve"> </w:t>
      </w:r>
      <w:r w:rsidRPr="001A1B74">
        <w:rPr>
          <w:rFonts w:eastAsia="Arial"/>
          <w:w w:val="112"/>
          <w:sz w:val="20"/>
          <w:szCs w:val="20"/>
        </w:rPr>
        <w:t>réglage</w:t>
      </w:r>
      <w:r w:rsidRPr="001A1B74">
        <w:rPr>
          <w:rFonts w:eastAsia="Arial"/>
          <w:spacing w:val="6"/>
          <w:w w:val="112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de</w:t>
      </w:r>
      <w:r w:rsidRPr="001A1B74">
        <w:rPr>
          <w:rFonts w:eastAsia="Arial"/>
          <w:spacing w:val="33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la</w:t>
      </w:r>
      <w:r w:rsidRPr="001A1B74">
        <w:rPr>
          <w:rFonts w:eastAsia="Arial"/>
          <w:spacing w:val="22"/>
          <w:sz w:val="20"/>
          <w:szCs w:val="20"/>
        </w:rPr>
        <w:t xml:space="preserve"> </w:t>
      </w:r>
      <w:r w:rsidRPr="001A1B74">
        <w:rPr>
          <w:rFonts w:eastAsia="Arial"/>
          <w:w w:val="110"/>
          <w:sz w:val="20"/>
          <w:szCs w:val="20"/>
        </w:rPr>
        <w:t>géométrie</w:t>
      </w:r>
      <w:r w:rsidRPr="001A1B74">
        <w:rPr>
          <w:rFonts w:eastAsia="Arial"/>
          <w:spacing w:val="-1"/>
          <w:w w:val="110"/>
          <w:sz w:val="20"/>
          <w:szCs w:val="20"/>
        </w:rPr>
        <w:t xml:space="preserve"> </w:t>
      </w:r>
      <w:r w:rsidRPr="001A1B74">
        <w:rPr>
          <w:rFonts w:eastAsia="Arial"/>
          <w:sz w:val="20"/>
          <w:szCs w:val="20"/>
        </w:rPr>
        <w:t>des</w:t>
      </w:r>
      <w:r w:rsidRPr="001A1B74">
        <w:rPr>
          <w:rFonts w:eastAsia="Arial"/>
          <w:spacing w:val="34"/>
          <w:sz w:val="20"/>
          <w:szCs w:val="20"/>
        </w:rPr>
        <w:t xml:space="preserve"> </w:t>
      </w:r>
      <w:r w:rsidRPr="001A1B74">
        <w:rPr>
          <w:rFonts w:eastAsia="Arial"/>
          <w:w w:val="112"/>
          <w:sz w:val="20"/>
          <w:szCs w:val="20"/>
        </w:rPr>
        <w:t>trains</w:t>
      </w:r>
      <w:r w:rsidRPr="001A1B74">
        <w:rPr>
          <w:rFonts w:eastAsia="Arial"/>
          <w:spacing w:val="14"/>
          <w:w w:val="112"/>
          <w:sz w:val="20"/>
          <w:szCs w:val="20"/>
        </w:rPr>
        <w:t xml:space="preserve"> </w:t>
      </w:r>
      <w:r w:rsidRPr="001A1B74">
        <w:rPr>
          <w:rFonts w:eastAsia="Arial"/>
          <w:w w:val="112"/>
          <w:sz w:val="20"/>
          <w:szCs w:val="20"/>
        </w:rPr>
        <w:t>roulants</w:t>
      </w:r>
      <w:r w:rsidR="008C3AE7" w:rsidRPr="001A1B74">
        <w:rPr>
          <w:rFonts w:eastAsia="Arial"/>
          <w:spacing w:val="-27"/>
          <w:sz w:val="20"/>
          <w:szCs w:val="20"/>
        </w:rPr>
        <w:t>.</w:t>
      </w:r>
    </w:p>
    <w:p w:rsidR="008C3AE7" w:rsidRPr="008C3AE7" w:rsidRDefault="008C3AE7" w:rsidP="00273865">
      <w:pPr>
        <w:jc w:val="left"/>
        <w:rPr>
          <w:rFonts w:eastAsia="Arial" w:cs="Arial"/>
          <w:spacing w:val="-27"/>
          <w:sz w:val="20"/>
          <w:szCs w:val="20"/>
        </w:rPr>
      </w:pPr>
    </w:p>
    <w:p w:rsidR="008C3AE7" w:rsidRDefault="008C3AE7" w:rsidP="00273865">
      <w:pPr>
        <w:jc w:val="left"/>
        <w:rPr>
          <w:rFonts w:eastAsia="Arial" w:cs="Arial"/>
          <w:color w:val="898989"/>
          <w:spacing w:val="-27"/>
          <w:sz w:val="19"/>
          <w:szCs w:val="19"/>
        </w:rPr>
      </w:pPr>
    </w:p>
    <w:p w:rsidR="008C3AE7" w:rsidRDefault="008C3AE7" w:rsidP="00273865">
      <w:pPr>
        <w:jc w:val="left"/>
        <w:rPr>
          <w:rFonts w:eastAsia="Arial" w:cs="Arial"/>
          <w:color w:val="898989"/>
          <w:spacing w:val="-27"/>
          <w:sz w:val="19"/>
          <w:szCs w:val="19"/>
        </w:rPr>
      </w:pPr>
    </w:p>
    <w:p w:rsidR="008C3AE7" w:rsidRDefault="008C3AE7" w:rsidP="00273865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3E7FB4" w:rsidRDefault="003E7FB4">
      <w:pPr>
        <w:jc w:val="left"/>
        <w:rPr>
          <w:rFonts w:cs="Arial"/>
          <w:szCs w:val="22"/>
        </w:rPr>
      </w:pPr>
    </w:p>
    <w:p w:rsidR="00C031F3" w:rsidRDefault="00C031F3" w:rsidP="00C031F3">
      <w:pPr>
        <w:pStyle w:val="Titre1"/>
      </w:pPr>
      <w:r>
        <w:lastRenderedPageBreak/>
        <w:t>COUPLES DE SERRAGE</w:t>
      </w:r>
      <w:r w:rsidR="001C21D2">
        <w:t xml:space="preserve"> : </w:t>
      </w:r>
      <w:r>
        <w:t>M</w:t>
      </w:r>
      <w:r w:rsidR="008D4227">
        <w:t>É</w:t>
      </w:r>
      <w:r>
        <w:t>CANISME DE DIRECTION</w:t>
      </w:r>
    </w:p>
    <w:p w:rsidR="00C031F3" w:rsidRDefault="00C031F3">
      <w:pPr>
        <w:jc w:val="left"/>
        <w:rPr>
          <w:rFonts w:cs="Arial"/>
          <w:szCs w:val="22"/>
        </w:rPr>
      </w:pPr>
    </w:p>
    <w:p w:rsidR="009264B5" w:rsidRDefault="008C6C4E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175260</wp:posOffset>
                </wp:positionV>
                <wp:extent cx="5961380" cy="3597275"/>
                <wp:effectExtent l="8255" t="5715" r="12065" b="6985"/>
                <wp:wrapNone/>
                <wp:docPr id="1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3597275"/>
                          <a:chOff x="748" y="879"/>
                          <a:chExt cx="9388" cy="5665"/>
                        </a:xfrm>
                      </wpg:grpSpPr>
                      <wps:wsp>
                        <wps:cNvPr id="12" name="Freeform 100"/>
                        <wps:cNvSpPr>
                          <a:spLocks/>
                        </wps:cNvSpPr>
                        <wps:spPr bwMode="auto">
                          <a:xfrm>
                            <a:off x="748" y="879"/>
                            <a:ext cx="9388" cy="5665"/>
                          </a:xfrm>
                          <a:custGeom>
                            <a:avLst/>
                            <a:gdLst>
                              <a:gd name="T0" fmla="+- 0 748 748"/>
                              <a:gd name="T1" fmla="*/ T0 w 9388"/>
                              <a:gd name="T2" fmla="+- 0 879 879"/>
                              <a:gd name="T3" fmla="*/ 879 h 5665"/>
                              <a:gd name="T4" fmla="+- 0 10136 748"/>
                              <a:gd name="T5" fmla="*/ T4 w 9388"/>
                              <a:gd name="T6" fmla="+- 0 879 879"/>
                              <a:gd name="T7" fmla="*/ 879 h 5665"/>
                              <a:gd name="T8" fmla="+- 0 10136 748"/>
                              <a:gd name="T9" fmla="*/ T8 w 9388"/>
                              <a:gd name="T10" fmla="+- 0 6544 879"/>
                              <a:gd name="T11" fmla="*/ 6544 h 5665"/>
                              <a:gd name="T12" fmla="+- 0 748 748"/>
                              <a:gd name="T13" fmla="*/ T12 w 9388"/>
                              <a:gd name="T14" fmla="+- 0 6544 879"/>
                              <a:gd name="T15" fmla="*/ 6544 h 5665"/>
                              <a:gd name="T16" fmla="+- 0 748 748"/>
                              <a:gd name="T17" fmla="*/ T16 w 9388"/>
                              <a:gd name="T18" fmla="+- 0 879 879"/>
                              <a:gd name="T19" fmla="*/ 879 h 5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8" h="5665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  <a:lnTo>
                                  <a:pt x="9388" y="5665"/>
                                </a:lnTo>
                                <a:lnTo>
                                  <a:pt x="0" y="5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91"/>
                            <a:ext cx="8979" cy="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F631" id="Group 99" o:spid="_x0000_s1026" style="position:absolute;margin-left:-5.9pt;margin-top:13.8pt;width:469.4pt;height:283.25pt;z-index:-251634688" coordorigin="748,879" coordsize="9388,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DUJLBQAAjw8AAA4AAABkcnMvZTJvRG9jLnhtbNxXYY/iNhD9Xqn/&#10;wcrHViwJBELQsqctsKeTru2pR3+ASQyJLolTOyy7rfrf+8aO2YRd9lZ334oEOPFk/OY9z3hy/e6h&#10;LNi9UDqX1cILrnyPiSqRaV7tF96fm7vBzGO64VXKC1mJhfcotPfu5scfro/1XIxkJotUKAYnlZ4f&#10;64WXNU09Hw51komS6ytZiwqTO6lK3uBS7Yep4kd4L4vhyPenw6NUaa1kIrTG3ZWd9G6M/91OJM3v&#10;u50WDSsWHrA15leZ3y39Dm+u+XyveJ3lSQuDfwOKkucVFj25WvGGs4PKn7kq80RJLXfNVSLLodzt&#10;8kSYGBBN4J9F817JQ21i2c+P+/pEE6g94+mb3Sa/3X9SLE+hXeCxipfQyCzL4pjIOdb7OWzeq/pz&#10;/UnZCDH8KJMvGtPD83m63ltjtj3+KlP444dGGnIedqokFwibPRgNHk8aiIeGJbg5iafBeAapEsyN&#10;J3E0iiZWpSSDlPRcFGJTYXYWGYh8nmTr9ul4PMMcPTqZTs1zQz63yxqoLTSKC/tNP1Gqv4/Szxmv&#10;hVFKE12O0pGj9E4JQZuYBb7Zc7Q87BynuktoZ4bMNHj/KpXPKHF0vkIIeDvo5r2QRhN+/1E3NhtS&#10;jIzSabshNpBjVxZIjJ8HzGdYjL5t7pyMsH+s0U9DtvHZkZm1W5fOExjpeIKC7KTi/uRp7IzgiUwy&#10;5tREgp2sQmdlQAV+MJ6+BGvizAhWeAHW1BkZXxdgRc7oVVjYf50IL8KKnRnBml2AFfSJn07C8CW+&#10;KHVP1BujlxkL+uxf0rFL/yYYXcLW5/8iti7/r2HrS3AJW1eDTTC9hK0vwgU9g64G/X2GqrF3acAz&#10;lxnJQ9WmBkaM0xHnm8JWS02FaQMdUHo2Y0oNuIAV5dEFYxBDxtGbjAGVjKH0W1wHkNCYuxL4OpIA&#10;rBpzU08dcPvfBqxwkp6focpjOEO3tg7UvCGeKF4asuPCs7Una2sxzZTyXmyksWnOTgCs9jRbVF0r&#10;6wcATemEoZt2/7VxdjJzxeKiJbIK3t5odr5oUkgtrAgUqBH6FDxx1imqlbzLiwLGhNlQMooCs2O0&#10;LPKUJmlOq/12WSh2z6lLMZ9W5p4ZuoEqNc4ywdN1O254XtixiZf8ofi3UtAxYNqQf2I/Xs/Ws3AQ&#10;jqbrQeivVoPbu2U4mN4F0WQ1Xi2Xq+BfghaE8yxPU1EROtcSBeHbzse2ObPNzKkp6kXRC/bOfJ4H&#10;O+zDMCQjFvdvosOBbk9He5pvZfqIk1JJ2+OhJ8Ugk+pvjx3R3y08/deBK+Gx4kOF0z4OwhD7oDEX&#10;4SQa4UJ1Z7bdGV4lcLXwGg9pT8NlY5vIQ63yfYaVrKyVvEWzs8vpJDX4LKr2Ag3HzXWdJ3N8W2Yx&#10;esbs15tePNUcKBbbOJdv8lFy9eVQD9B3Yrvm27zIm0fTQ0N1AlXdf8oT6vHootPEoJbYvhDTtCp6&#10;GFOFnJl9CGmfJ6YtZJVcZiiO4lbXqBpEzdMtpeSRdi8UsKWs72VIlz0g2yKvXZ7QuA0Z7J+1wC+w&#10;ZtvrlUwOpaga+76gRIHoZaWzvNaQfC7KrUgXnvqQWglfSp7R7Nb349Evg+XEXyJ5ovXgNg6jQeSv&#10;o9APZ8EyWLrkOWgBGnixqvPvz562JLQJ8iwD+JwosSUk+QNkm+qgGyWaBJWJz3fI4fY+qsNpwtD8&#10;xCyR/qY2M57a0hn4sVHPlBrTts9iNOO28R5Npi1e1+/XyvaZjAagGkBNEXQ9J6A5EwLdqZovifE/&#10;rGROANQJGuJrKoZ568Oo91rZvTZWT+/RN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38JXOEAAAAKAQAADwAAAGRycy9kb3ducmV2LnhtbEyPT0vDQBTE74LfYXmCt3az0f6LeSml&#10;qKci2ArF2zZ5TUKzuyG7TdJv7/Okx2GGmd+k69E0oqfO184iqGkEgmzuitqWCF+Ht8kShA/aFrpx&#10;lhBu5GGd3d+lOincYD+p34dScIn1iUaoQmgTKX1ekdF+6lqy7J1dZ3Rg2ZWy6PTA5aaRcRTNpdG1&#10;5YVKt7StKL/srwbhfdDD5km99rvLeXv7Psw+jjtFiI8P4+YFRKAx/IXhF5/RIWOmk7vawosGYaIU&#10;oweEeDEHwYFVvOBzJ4TZ6lmBzFL5/0L2AwAA//8DAFBLAwQKAAAAAAAAACEANo2FVEBJAABASQAA&#10;FQAAAGRycy9tZWRpYS9pbWFnZTEuanBlZ//Y/+AAEEpGSUYAAQEBAGAAYAAA/9sAQwADAgIDAgID&#10;AwMDBAMDBAUIBQUEBAUKBwcGCAwKDAwLCgsLDQ4SEA0OEQ4LCxAWEBETFBUVFQwPFxgWFBgSFBUU&#10;/9sAQwEDBAQFBAUJBQUJFA0LDRQUFBQUFBQUFBQUFBQUFBQUFBQUFBQUFBQUFBQUFBQUFBQUFBQU&#10;FBQUFBQUFBQUFBQU/8AAEQgBaAJ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iK5+PHxc8S/to/A3TdV0G8+Hfw21+XXo7T&#10;RL2cf2hqv2XT3c3F5EuREm+SMxxE7gUZm6rgA+3aKKKACiiigAooooAKKKKACiiigAooooAKKKKA&#10;CiiigAooooAKKKKACiiigAooooAKKKKACiiigAooooAKKKKACiiigAooooAKKKKACiiigAooooAK&#10;KKKACiiigAooooAKKKKACiiigAooooAKKKKACiiigAooooAKKKKACiiigAooooAKKKKACiiigAoo&#10;ooAKKKKACiiigAr5V/aH/wCT7P2Rv+5u/wDTXHX1VWTqPhPQ9X13SNbv9G0+91rR/O/s3Ubi1SS4&#10;sfNUJL5MhBaPeoCttI3AYORQBrVR1vV7fw/o1/ql35n2Wyt5LmbykLvsRSzbVHJOAcAdavUUAeIf&#10;DH9tb4KfFyZLXQfiBpUWqFth0vVnOn3YfoUEU4RmIP8AdzXtwIYAg5B9K89+J/7PPw0+M8Lp428D&#10;6J4ikZdouruzX7Sg6fLMuJF/4CwrxE/sHXPw9Jm+Cvxh8a/C/YcxaRPcjWdIT0Atbg/hkuaAPrGi&#10;vk7/AITj9rL4R8eIfAfhT40aPH1vvCd+dK1HZ3Z4JwUdv9mP864/4s/8FTfCvw08CX1xdeBvFege&#10;P4JIRB4R8XaXLp7XKmVBMUnUOmFjLsG7nb8pzQB9w0V8sfC79vfwb+0R4CuZ/huWn8dRRb5fCepO&#10;kV7EApLvGhbFwox/yyLHkZAJxXA6Z8dfGVjqFl4guPF8dw9w8sP9lSA+THGuOdp4yScevynmqUbq&#10;4H3FJIsMbSOwRFBZmPQAdTXgmq/tc6Kl1Kuk6a13aQXHky3N5dR2wYAclFbkn045rIb9qWa90uSz&#10;vNDSZrqCSPz7afaFJXAJUg569jXg8fha28QCSS5vLbTEsYQT9rXyzMuSSI8Ll2PPOfSqik9wPt7w&#10;b8VfDXjiGI6fqMaXTjmznYJMp/3e/wBRmuvr859G1rTppFNtOYDFLsiSVtrhV6fjjFfUX7MXxD8V&#10;ePbLUX1qO8k06BVEF1e24RmfuoYY3jHPT8alq2wHu1FFFSAUUUUAFFFFABRRRQAUUUUAFFFFABRR&#10;RQAUUUUAFFFFABRRRQAUUUUAFFFFABRRRQAUUUUAFFFFABRRRQAUUUUAFFFFABRRRQAUUUUAFFFF&#10;ABRRRQAUUUUAFFFFABRRRQAUUUUAFFFFABRRRQAUUUUAFFFFABRRRQAUUUUAFFFFABRRRQAUUUUA&#10;FeHftU/sj+Fv2uvDuiaJ4s1vX9JsdJunvIo9EnhjEsrJsDSebFJnapYDGPvtnNe40UAfneP+CL3w&#10;60m9gvtF+IfjbT723kWWCeOS282JwchlZY0II65BzXrHj/4e3/w5+Dup6b4q1q88cXcd1BHF4k1b&#10;RYFvtgG3c80e7zjtjRAWCP03Mw+U/XFVr/T7XVbOW0vbaK7tZRteGdA6MPQg8GmnZgfnr4H+Hs3i&#10;ki98NeFvEurae5DQXbSoseejbX+Vducjj0r1bWfhp8T7nwxNpsnheJLDZsRJbmK7aLJzkRhgT64B&#10;r6007TrXSLKGzsbaKztIV2RQQIERB6BRwBVmm3d3QH5m/C/wX4kn+Mui6Xe2em2kenGS5lm1TzEt&#10;cxscLJzxuIGB3+lfpXZzx3NrDLC8ckTqCrxHKEeo9q8c+J+vz+E/E2o3Mujw6hA1qJoxliiIBhnZ&#10;VUncTuGcfdXk1R+G/wAbdItLO6idbj+zII/tJAXd9kUnnLcBk5yCMnnpWk252dhHvFFRWt1DfWsV&#10;xbyrNBKgkjkQ5VlIyCD3BFS1iMKKKKACiiigAooooAKKKKACiiigAooooAKKKKACiiigAooooAKK&#10;KKACiiigAooooAKKKKACiiigAooooAKKKKACiiigAooooAKKKKACiiigAooooAKKKKACiiigAooo&#10;oAKKKKACiiigAooooAKKKKACiiigAooooAKKKKACiiigAooooAKKKKACiiigAooooAKKKKAOT8aa&#10;Fdzz2us6YA2oWatG0LLuE0TfeUrkZ9cZGeR6V8/fBj4WoPG+pW+tC2njjiufk+yvCkfmyKUSNX5w&#10;uG5PTOK+ra4z4h+HZ7qCLW9NBGqWCk7V6zRdWT69x+XeqUmlYCz4LkbRov8AhG7lVjlsIwLYqMLL&#10;bjhSPdeh/A966qvP7XUW8VaDbajYMG1SxPn25PVx/FGfYjI/Ku00nU4dZ063vIDmOZQwB6qe4PuD&#10;xUgXKKKKACiiigAooooAKKKKACiiigAooooAKKKKACiiigAooooAKKKKACiiigAooooAKKKKACii&#10;igAooooAKKKKACiiigAooooAKKKKACiiigAooooAKKKKACiiigAooooAKKKKACiiigAooooAKKKK&#10;ACiiigAooooAKKKKACiiigAooooAKKKKACiiigAooooAKKKKACiiigDyqeFvAHjry4/l03UCZ4B2&#10;V8/On65H19q6rR5l0XxLLZLgWGqKbu19Fk/5aJ+I+b86f8RfDza/4bm8kf6daH7TbEdd69vxGR+N&#10;c1pd8/ibwWlxanOoWDLeW/rleSv4jI/GgD02iqmlajFq2nW17AcxTxiRfbI6fhVugAooooAKKKKA&#10;CiiigAooooAKKKKACiiigAooooAKKKKACiiigAooooAKKKKACiiigAooooAKKKKACiiigAooooAK&#10;KKKACiiigAooooAKKKKACiiigAooooAKKKKACiiigAooooAKKK+dfj38W/HF18YfDHwa+GF9peh+&#10;JtT0mfxDq/iPVbb7Umj6ZHIIlkSDcokd5SUG47RjnrkAH0VRXhH7PuufGG08YeKPCnxLOn+K9Gs4&#10;YbzQ/HukWq2kOpRvkPDJAHYJKhGflJXB69Cfd6ACiiigAooooAKKKKACiiigAooooAKKKKACiiig&#10;AooooAKKKKACiiigAryvSU/4Qz4g3um422dw32mAdtj/AHh+DZr1SvPvi3p5gt9N12IfvLGYRykf&#10;88n4P5Nt/M0AbHhAnS9S1bRG4SCX7Tbe8UnOB9Gz+ddTXB3WoLC+geIVbCI32K7P/TN+AT9G2mu8&#10;oAKKKKACiivBv2mdT14NpenaRq82mRNE880cLtH5+GUBWdSGA4PT1ppXA95or58/Z/vfE2l+NtQ8&#10;O6xrTaharZNdrbSSmYxHeqjDMS2OW6nvX0HQ1YAooopAFFFFABRRRQAUUUUAFFFFABRRRQAUUUUA&#10;FFFFABRRRQAUUUUAFFFFABRRRQAUUUUAFFFFABRRRQAUUUUAFFFFABRRRQAUUUUAFFFFABRRRQAU&#10;UUUAFfD/AMT/AIOeHviV/wAFHItL8cvPceG9X+H0c9rpP2iSG31aa3vX3QSlSplEYfzTFnB+ViCF&#10;Ir7grgvi98C/BPx10ez07xnoq6mtjN9psbqKaS3urKXGPMhniZXQ9M4ODgZBxQB86fADw1pPwW/b&#10;j8f/AAx+Hge1+HcvhC28QX+jRzPLbaTq7XXliOIMT5fmwHzCo68dAoA+yK89+DnwE8DfAXSr+x8F&#10;6INNOozC4v7yeeS5u72XnDzTyszuRubAJwNxwBk16FQAUUUUAFFFFABRRRQAUUUUAFFFFABRRRQA&#10;UUUUAFFFFABRRRQAUUUUAFUtZ0uLWtJu7CcZiuYmib2yMZq7RQB5X4FVtY8Pal4fveJ1V7dwe0i8&#10;Z/QGu58G6o+reHrWSb/j6iBgnHcSIdrfnjP41xurofC/xLE6fLb6mgmHp5i/K4/EbT+NdDo7rpHj&#10;G/swcW2pxi+g9N4wJB+W0/hQB1lFFFABXgf7QU6f8JZpUTMAzWfAPfMpHFe+V4z8TIYb/wCJ1lFc&#10;wx3EcNgjKkqhgrGRjkA9+B+VNAY3wMs4IPin4mjDrNewWubmVWycyS7kB7j5V6Gvf68b+DNnEnjv&#10;xXcpGqySQwCRlHLnL4J9eBXslDAKKKKQBRRRQAUUUUAFFFFABRRRQAUUUUAFFFFABRRRQAUUUUAF&#10;FFFABRRRQAUUUUAFFFFABRRRQAUUUUAFFFFABRRRQAUUUUAFFFFABRRRQAUUUUAFFFFABRRRQAV8&#10;o2/xb8Xfs2/tEz+FPihrc2u/Dbx5qDS+E/Fl2qJ/Zd63XS7gqAqocfumwPxy2z6urjfi98JvDfxw&#10;+HmseDPFliL7RtTi8twMCSJxyksbfwujYZT6juMigDsqK+U/2Zfiz4k+HHjqX9nv4t3xuvFumwGb&#10;wt4lm+VPEumLnacn/l4iUYdckkKTztLN9WUAFFFFABRRRQAUUUUAFFFFABRRRQAUUUUAFFFFABRR&#10;RQAUUUUAFFFFAHG/FLS3u/Dgv4V3XOmyC6XA5KDhx/3zk/hVG9uzdeGdO1u3/eTaXItx8vVojw4/&#10;75J/Ku9miSeJ45FDI4Ksp6EHqK898CQnSrnVPDt1862rmIBv44W5Q/kcUAegwTJcQxyxsGjkUMrD&#10;oQeQakrmfBEz2kF3os7EzaZJ5aE/xQnmM/lx/wABrpqAKuqana6Np9xfXsy29pboZJZW6Ko6mvna&#10;3+JOl/FD4g3OpaMJWsreKO1Ekq7d5BZiwHp8wr1L433L/wDCA6jaxKJDKIxIm0klC49PofwBr588&#10;I/BfU1hfVPD2vf2Wi8GORG3Bey7lI3AdtwOPWqVuoHoPw3+JGg+FfiJq2katd/ZLvUxD9mZx8hwW&#10;GCexJIxX0HXwt4l+H9xpGoDU7+9Go6iJV8sRhhufOFLMzFjjsBgA9q+2tPvYxosF1KfJjWAPIZD9&#10;zA+bJ9sHP0odugF+isvw54k0/wAV6VHqOmTi4tJCyh8Ecg4IIPQ5rUqQCiiigAooooAKKKKACiiv&#10;nH9rn4jeJ/A66HH4fvrjThKrzGS3kRPMKsqlW3D5sK+Qoxzz2qormdgPUviH8XNO+Hl5awT2s2oM&#10;6tJNHZ/NLEoxg7e5PJAyCdpxmuo8N+JdO8XaNa6rpVyt1ZXC7kcAgj1BB5BHQg18E+C/iLr3iHXb&#10;621+8hmuLs+bPfXcuyQIq43KAMEqqqMcdj616Jfy6OunQ6/4b1zUPD2o2jIwhy3zEnoVbn5gM4Pb&#10;Gapx5dGB9jUV5H4S+J3iC3T/AIn9pbX9igA+3WJKzEkZyYT6Drj8M16hpWsWWuWMd5p9zHd2z5xJ&#10;E2RkdQfQj0rMC5RRRQAUUUUAFFFFABRRRQAUUUUAFFFFABRRRQAUUUUAFFFFABRRRQAUUUUAFFFF&#10;ABRRRQAUUUUAFFFFABRRRQAUUUUAeQftNfs8af8AtDeBorFbx9A8XaPONR8N+JLbIuNLvkwUdWHO&#10;wlQHXuMHqqkYH7Kn7RGofFOz1jwX47sk8P8Axf8ACDC18Q6RwqzjgJe2/wDehlGGyOAWA6FS3v1f&#10;OX7VXwB1zxVe6P8AFX4Xyx6Z8YvCKFrB2+WLWbTkyadc8jcjjO0k/Kx6ru3AA+jaK8u/Z2+P+h/t&#10;FfDq38SaVHJpuoQSNZaxol3xc6VepxLbyqQCCD0JAyCDgcgeo0AFFFFABRRRQAUUUUAFFFFABRRR&#10;QAUUUUAFFFFABRRRQAUUUUAFcT4zi/sLX9M8Qov7gkWd7j+4x+Rj9DkfiK7aqmq6bDrOm3NjcLuh&#10;njMbD0z3+ooA57xA39i6pYeIIz+4wLW9I6GJj8r/APAWwfoTXT3E628DynJVRnA5zXKeEZTqGkXn&#10;h/VlEl3ZZtpgf+WkZHysPYjFY2reNZPAvhbUrO+iN5faeVjtwz7fPiY4jcn26H6e9AHJeKta1PxH&#10;4o1fT2uvLtLWRYxEQFTOwNknqxGcVN4UsZ7G3srIjdMTMSsbHBAUY/UiuJk1i81C7tNUZl865Znl&#10;eNcIX4BGPbGPoBXp+jazaiYXMaRTS29vtZBwNxYZP/joFAHB+MfCWoXN9DDNbNAySR3Y8z+KNXO4&#10;D36VQ+NHjWb+ypoEjuxZ3ai7jiklOxCvLfKpOVOM9P71dn4z8fXV/BMgjhtpYoJWiYDcV+XJ69iB&#10;/KvLb3xLpt344hj11lXSU022RUc4LRM8Y59CylmP+/VLcD1D9nTxLbab4C1IX94ltHp8cd1NaSZM&#10;lsGTLs7EYO91cgDOBgdayH/aU1awvJ9Qu9Jhm0VSW+xwAi5SPPDbidrNjkjAHUZrN8HN4R8RxeLt&#10;PtLR4fNvZGt7nzCVaNQuxTk8gFSQOe9cMdr7sfMpJHI6ih7gfYPh3xFp/ivRrbVdLuUu7G4Xckif&#10;qCOxB4IPINaVfG/gPx1qHwe1prq1V7vw3cuDe6eDzH28yP0I/XoexH1xoOvWHifSLbU9MuUu7G4T&#10;fHKnceh9COhB5BFJrqgNCiiobq6hsbWa5uJFhghRpJJGOAqgZJPsAKQE1FfLPiH9oPXPGGoSx6TK&#10;dG0YsVhMP/HxMo6Mzfw564Xp61hx67fxTJdJqupJfIMJOt0/yj05PP0NAH1zqOo22kWM97eTpb2s&#10;CGSSWQ4VVHUmvj/4yvrPx7iaSzx9jsHaaziwFEAztyx6sWxjH5Vr+JPiZ4n8SaNbaZe3ENzaJMJJ&#10;ZUj2TyAA4UjIRuSD0HIFU/D/AIq03SrZ7ATzWzzS+dKt1bbTI+MZBDngDAAGRVrTVAYPwn+Ath4x&#10;0ln1VprfXYXykTY2wuv3dwIyeR9MV0Gn+F5bnxJcPe2jQ2+nTlIoZDlppv4pG9een4V1fhLxPaaP&#10;4utdQM8RtpB5VyAxU47NhgM4+tVPH/xc0rR/iRctYae95ZIitc3jTLEsLbQfNVGGXABA4I5oblNi&#10;2NPWTc6DaedCJ5rpmERt1XeFZiAGAHp1P05rl/h7eeK/DmseLNQ0XUbWbTby5LL/AKPhHcE7mRBw&#10;SBgZ7++Kr+MPEOpt410bS0LJoeox7ZrhPlZVLAOdx4GFO45x0wDk0/TptX8OFVhnll0VSIbYSquQ&#10;wHzoeM9xg+vBo2Qz2T4YfG2x8XXn9havJDp3iUZMcBBRbxBjLxBvQ5BGT0PavUq+SNd8PWvxFjW2&#10;tvljsAHj1dGMcyXWQd0TD7rL37EnHavVvhR8YBNDa+H/ABTfRnWEHkw6m5VIr8g7cg9A+eCvrSdn&#10;sB7DRRRUgFFFFABRRRQAUUUUAFFFFABRRRQAUUUUAFFFFABRRRQAUUUUAFFFFABRRRQAUUUUAFFF&#10;FABRRRQAUUUUAFfF/wDwU38dwaf8LNH8Kwy3qaje6nBeyxRW8nky2say5DS48skSCM7N277pxjmv&#10;tCsnxbn/AIRXWccn7FNj/vg1y4mi8RSlSTtf+vI93I8yhk+YUsfOnz+zd0r216a2lt6H46fEX9oS&#10;78Z+GdYt4PCdloXiLxX9mHi7XrUMG102xDWx8n/Vwtu+aRoxl2AxsXKt+m/7HfjrTvHP7PfhE2Go&#10;SajcaTZQ6VfNJC8ZiuIoU3R/Oo3bQyjcMg+vWsZ/Gdl4g1T4eWFrDcmUXkB+dV2gL8xPDHHANfQd&#10;cmGwVWhV9rUq8ztbVf8ABPo874jwGZ4FYHB4H2CU3PSd1d6O65F02s1ZJJaJIKKKK9U/PwooooAK&#10;KKKACiiigAooooAKKKKACiiigAooooAKKKKACiiigDk/GFrNpV1b+I7JC8lquy7iUcywdSfqvX6Z&#10;rM+IPh618c+HoL+zCT3EK+bCc/6xCOV/z3rvmUMCCMg8EHvXnGoLL8Or9hyfDd3JmNhz9kkP8J/2&#10;D2/KgDwCK5m0TT9T0ucyuzgPbmNcNLlwrrjs3PPpjPQ12Gk69faxcWMl9omoeF4bW3kEk18dizJ0&#10;wjAH5s4xwfY1t+N/DdvdXK6nbR+YocSusTYYH++p9cfnXIeNPFOmRtC88sl+6xkrFISI12rk/KoU&#10;EgDoTVIDqZNO0i70jVNR0jVEvNSS0JS0kbcXYA7fOLDr8xGBgfWvEPEWpJqer2z3MCTSIyWse9C2&#10;clGZzkZyCNijGAorYv8A4iWD3cGmQTm+upDtisbJQFBxnthRjuau22iXJaTUprEzzhMhw2I4FPBw&#10;T1bg849eBRewD9G8TWfhO4uDcW1wYpYzsa0gLgHBGCB05YVQtldbdBIu18ZK5zg1fj1CWK1mtoY1&#10;t0nULMQS7yAHIBJ6DOOAB0qJY/WpAhKhgVYAgjBB71e8BeP9Q+DmstcQJNfeGbp83lhGCzRH/npG&#10;PUencDB7EZ9+3khZB0U8/Sng85FNOwH2Vp9/b6rY295ayrNbXEayxyL0ZSMg14P+1n8SBovh2Hwp&#10;ZS4vdUHmXRU8x24PT/gZGPoGrr/hB4gg0P4PHUdRmEdlpzXTFifuxpIxA/oB9BXx54r8T3vxI8bX&#10;mr3QImvpvkjznyoxwiD6LgfnSA9G+Fng6y1vw8ZLiWSK9JzHx8oHaujuPhtf3DMsd+tpGgyXEe9m&#10;Htmt3wFpK6bpUS7cYUV1kK75UX1NAHIj4Iap/Z32yG7WWIDOZDhmH0rhNW0e4sXa2vbYZ7pKvB/A&#10;19daFCItNjTaMD1qDXPDOl6ujPeWUUzgYDleaAPjZdOkthm1uDF/0ykG+P8AU5H4GiS+eON4723e&#10;ONhtaSLLxke+OR+Ir3XxB8L7B2ZrdDFnpiuF1P4f3loWMP7xfSncCl4L8U2pW20maOO6UAtazZD7&#10;yOSCT/EM9a3rrR9W1HSoLMiwTyRIQzb2ZmfknIxjnB/AVzFj4Ks2m1G8kE2ma1psfnJPGOM7S3zK&#10;eDnAz7Vq+FdQvNdSOez1u6keQArBe2ixox7gED9KfmBzdw3jjwnZz2eoaTBdabcyDdqOiMXeEH77&#10;GJueRz8pODzU0Ok+HfFGhy2upzJ5F1gW0AJ8qFEyE2vjhweS3XPWvV7C/ZoGF3F5UqHDY5U+4Nch&#10;4w0C30qK1123i+z6RfT+RqEDAAROeFuF/r6jPoKL32A6H4P/ABJ1Dwl5XhjxfqZ1G1L+XpetTffd&#10;O0U7dC46Bu49a98BBGRyK+R30pTM1hdsotmbyp43G5COmfUY6giuh+G/jbXPg7rzeG9cluNW8Gnm&#10;1vZiXuNOP9wnkyxeh6rR8WoH0xRUNpdwX9rFc20qT28qh45Y2yrqRkEHuKmqQCio55lt4ZJXzsjU&#10;scDPAGaw/CPjO28ZWrXFrZX1pF5aSob2ER+Yj52svJ44PXFAHQUUUUAFFFFABRRRQAUUUUAFFFFA&#10;BRRRQAUUUUAFFFFABRRRQAUUUUAFFFFABRRRQAUUUUAFeWeO9b1nxFqeq6Fp1xp1vpCRrbXEs9q8&#10;8rSsMsqgOq4AIBz6mvTrq4S0tpZ3OEiQux9gMmvDvhnrNtqyG7uLuPzLmZ7iTLdWYk/1oAXxV8Pt&#10;Wh0axvLafQYptPmjuUaHSGidipBAZhL04/Wu3+EXjzUvG+lX51mOyg1O0uNjR2O8IYyAVbDEnJ+Y&#10;de1bOv65pNvoVwGuraQGMrjzBzxXhXwz8a6d4Z+Jzpc6jb21jdWsiSPJIAu5SGX8ev5022B9NUVw&#10;Uvxy8FRyiNNYE7E4/cwSP/JavRfFfw1MoZb2Ug+ttIP/AGWkB19Fcqfih4YSCSaTVUhjjBLGWN1w&#10;B1PK1ft/G3h+6lEcWtWLuV3AeevI9etAG3RSAhgCCCD3FLQAUUUUAFFFFABRRRQAUUUUAFFFFABR&#10;RRQAUUUUAFV76xt9TtJbW6iWe3lUq8bjIYVYrzj4gfHvwp8PLh7W8uXvL1Mh7e12t5Z9GYkAH26+&#10;1O1wOU8WaVd/DOdGkl+1eH7iTy4ZHb54WOTsb1HBwa5HXvDun68qXUKpLjLbMkA5HI49aZ4p+O+l&#10;fFzT7XTba0S2ENyk7+dMG3LgjaMLjPPfArmmvL2y1K7mtGEMLTMRbMpGwE8L7cUNWAzLnw/DpPiH&#10;T5rbT4bK3DlZJBwEBBGSfTNdxYX1vqOjSabPeG2j+YwXEJ3KSTyrEfw55BGcE1z8/jnT4ht1QC1k&#10;Azz3+nrWb4Vtbe403zciJzKzxAOMpnuMcf8A6qLaAc/4r1t9MSaLTr22uL+NvLKySBQhOeWJ9OK5&#10;I3GoeHryyu7PVGuIJ7lWv4TIszNk5Zhg/KpyB7cYr0PWfAllq3kwXUTomRLEyTKxIAZWLfxDcWY4&#10;zjnPoKwT4Fl0m7si7JLp6yj7VtUZmiBGEbj65NaJpAdXeKJreRR9MelQWb+ZbRE9cYNN8d6vJb+J&#10;JoNJs4WWCYwyWycSMMAhmOcBQCMcetJYNmJhgjDHg9qzasAzx78Rtnw00zwbYzfNJdT3Wo7T0AlY&#10;xxn6n5iPZfWuO+FqW954zt1nwYIPnkJ6ew+tbMPg201K6mvXDu0k8peJWwGIbGfyrodK0a1smH2W&#10;28nHVduKQHtVndW9yv7hQidgOlamlW5lv4lI4zXO/DLSm1u7MPmBFQZYE8162vhyKzkhaP8AhYZF&#10;AG1axeTAidcCmXpxAasVWvj+6xQBzF+OtYk0YLjcMjPSt++TANYlyMMaAPM/if4Y1nxR4quH0yzv&#10;Z9HkMM96ljJ5MrqqFRGG9CeSMHI61yHw7WfR7q4stUkmFw250e7VAjNvzsGABuAPcDoa+m/BvKzN&#10;7182/EqKXUvFk9rbJvlm1JI4o1z8zlsAcdOe9UnfQD1OHRYJrC3lkvYppWvY7d1glDiNGYr0HQkg&#10;H6Gtf4geHo5vh7rtq8QaL7KcLjpjuPwzXmtxazaP4ghkimIu7cRi4hlLeTI0fCgNjPGOhAroPiD8&#10;arB/AGt2s1rLp2qPZ/Iu4SRyZ+8EZfQeoHWkB5da6st1ouj3O8u81jEXLcksBsbP4rXW+J9R+0eA&#10;dLvsKZ2kSLeR82VDg/oorzaeVtOstMspFET2llFDImORJt3P/wCPMa1Pi3ro8P8Aws06EPvuYbb5&#10;YlPW6nY7F47qmT/wIU7XdkB9Dfs9XEt18OY5H4jN7c+UmchF8w8D2zn869MryzwdqOj/AAN+Evhm&#10;x125+zXP2Zd0Iy8ss7DfIADycFjkn8TW14c+NHhXxPqf2C1vpILkp5ii7haFXH+yzcE+2aT3A6Xx&#10;Lqlno+h3tzfXUNnbrE2ZZnCKDtPGT39q8y+B3j221axs7K7ji0y4Gn20Nukt3GzXJUPkooOeMjj3&#10;qt+0Rd2t/P4S0e8gS8064unu5YXh81JCigJngg8vnHsKuXulaBovhSDU4NLitr/T5FureVNPKlSO&#10;wIXjIyPxpq1gPXqKZDKJ4UkX7rqGGfen1IBRRRQAUUUUAFFFFABRRRQAUUUUAFFFFABRRRQAUUUU&#10;AFFFFABRRRQAUUUUAFFFFAHP+PPEen+F/CmoXupTiCAxmJTjJd2GFVR3JJ6V5j8H/EVnpmlwW9xl&#10;ZmUfKSmR/wCPV0fx/sVvPBVtI7Kq22oQy5dVYA8qDyDj73WofBfhHSZ7WHUhcW5vFUKJWt4C4GOm&#10;SucU9AN3xZ4ls59FmjSOQkj0UgfrXyprV1psnivdet5EWyREkkQ4EhwF6fXr0r6Z8Su1raSqt5bM&#10;MYObaE5/Svlv4mpPdXptbQQ3V1cyCKKJIEy7scKBgdSSKNAL0evQpcNBp8QKK2GfO1f+BN/QV19l&#10;4iEdqgk1LT4j/d+8f1YV6t8N/wBnzw74U0m0fVLOPWNW2K0kl0u6ONupVI/u4HTJBJr0dPD2lxxC&#10;JdNs1jAxsECAY+mKQHzVHq8d7uVNVspweCuwEfT71TtFLIgVobK4TpgEp/jXvd98OvC2pRhLjw9p&#10;sijpi2RSPxArAu/gP4OuCTDYT2LHvaXcqY/Ddj9KAPKLe9vbE5t/t1oR3tLngfhkfyrWsviB4itJ&#10;URdZugCcYvLYOPz2/wBa6i7/AGerMf8AHh4k1e09BKyTD9VB/Ws5/gZ4ks5Q9n4rt5wOgurIr+qt&#10;/SgDo9I8UeJ7qPct9odyMZAlJjY+3Df0qTUPiPrmhxM17oEMxA4a2u/lP/jprKtvDHxD0dAqNouo&#10;qB0Lsv8A6EprmvE2geOLuKVpvCME5wTmzuIsn6DINAHWL8cNukteyaOFZJhC8C3WWGQSG+504xUM&#10;P7QVnIpL6Lcx4bAHnIcj1rzTTfhz4kXRbi4m8O31ve3FwoW2DB9sYBO4/MRkkgYrPl+GXi1pHb/h&#10;FtRbk8rcIM+4HmcUAelTfGzWtY1RLPRtOtIPNcJCbli7E++MAV3nw78bt4ysLkXMCW2oWjiOeOM5&#10;U5zhhnnsePUV83aZbXPhDxLa3Ou6VqOlW9nIJpXnkYA45AXDHcTwBjPWvY/2f7G+ubLVvEF5bSWk&#10;epSj7PHMpVmQFiWwecEtgfSmB0etfGHQtD1aWwmivpWiO1p4bfdFu6EBs8kHivmj48/tefFnwN4g&#10;1S78IeB9JvfBVnErLqWoiSWd/lBd2SOZSig5GNp4XJPOB7R43+DvibWNRuf7G1HTLfT5WMgF2JPN&#10;yTkg4BGPT618rfGbQPihCPFvg6PTdC+2PbTQ6daS6gRf+IIRCr3D6dbFQ0pijkBYZ5IKpvZWUcOM&#10;/haNp/3d9vRn1HDqTxyc6dOcdE/aNKKTklde9HXXz6u1tV7p+zj+2vovxa8Cm68QwHTfFFm5jvbS&#10;wtpGgcksUMOWY4KDkMc5Vu2K9PX9ojwjJDHMv9qGBiQZf7Ol2oBwS3HAFfHX7Jn7JnxDsPA91r1z&#10;Db+HLu/uQ8Wna1HLFcMkYZFZ025jBLvgEZIAOMEE+yT/ALM3jySJlN5o7yTFvMkS8nRVz32iPn6V&#10;eCc54eEqvxWI4ko4TD5viKWAt7JS0s7rZXt5J3SPa7T49eD7u+lsxd3MVxGok2S2kg3IejLxyPpV&#10;9fjD4VbP+nuuP71vJ/8AE14VB+zn8Qv7cW/e60REgt/ssUazyEsM5LE7PbpWp/wo34gA8TaMR6/a&#10;ZP8A4iutnzR1vxk/aBXwr4Bv77wba/8ACQeITiO3t2icRxZHMsnAyqj+EHJOBx1r4o8fa5+0I1pa&#10;6rr3jrVbWLUFMiJplyIIY2wXWMiIAA4BxyfukE5Fe9/FPwv4y+FXhG51/VYbK406FljmktJXkMQb&#10;gOw2fdyQCe2a84+PHxTsPDfwj03wXeJd2/iOIpLMl5bNbSx4O8fI3IB+XGexJ9K9zLOb2sI+zTTe&#10;rtfT9LHj5hy+zlL2jTS0V7f8Pc8++CH7YvxC8HeJpNO8ReJbnXtNv0+yeZq8gkaxc5CzK2MnBPIO&#10;c4HpXompaKmuXj3jkzpIS0bMc5UnOc9yc5J7k18Y6Jpt34+8XwaTpivLcXcmzKAsEXPzOcfwqMkn&#10;2r9AtG8NR6FpFnpu8ymziW3Mh/iKjBP6VtnNKjTqR9krX3sZ5VUrVKcvau/qcT9htvDGj3V1Fpwm&#10;1SaSOK0keTaPv4IUfxZI59AK9k8MGPVdKbUVtRex2YSO4hkbaXhk4Q59VY4z6H2rkfFdtjweksaG&#10;V9LvFuWjUZLJnP8AU/iPetbwdp8uqeHb/wA8tFp73tpZTbGIBVN0jDI5JAQdK8B/Cj2yxf8Ah3Tg&#10;95JcCbCx74baaNW8txnggj51PqDke9Zlr4btNRjS4toPstwAGaDP3T+BwRXq/wBnttYJTTbw2tpL&#10;KMJAFdB2HysCBxXm3h7RLq61K6vpNYkSKwukjMKwopn3FgoLDpyBnjoTUbjOavbHUdKuJJRfPlju&#10;cyRhvzIxgdql0fXzqbtE5RyDt3xnIz/SuU+IniOTxZqU+wyxaHFIEsoljIN4d2GuT6gkMFHYDpnN&#10;Z/w51JtJ8QX9vcxz/YwxURty8TKx6j8cfhV8mgHpkLp9pn84ZuQfmkP3mB9T3qCUqbyXb0O0/pWf&#10;rWrG98SxixtZJYFtnaQSHy95BGAPf607TdRstSZ3tDIGQBZo5FwUk5yBycjpzUWsA3w7M320oThf&#10;tM/8zXWVxGlTfZ5jLjO27kJHtvINduGBAIPBoYGr4c1ybQNTiuYWKlTyB3r6O0DWIdf0uC7jIIYf&#10;MB2NfLmR611HhL4hXPhDcoBnt2I/cjqT0GKQH0dVW++4KyNI19IfDkmq6nex+XzLIwGxIh2QeoHq&#10;epz9K8f8cfHfWNR01p/C9lHbWDnZDqN+MecScAxpx8uf4jgfWgD1XWLmCxt3nuZo7eFRlpJWCqPx&#10;Ned3/wARNPndl0q3utYI4MlsgWHP/XRyAfwzXnug37eLDPeakJNVmtyx+2X0xkhOP4o0wFUZzg4z&#10;711nhqC8162juTAz2rhmD2hVhGg/v5OVOOeeKYGr4e+KWuaXLJDL4TMkTudkiX8eQM8ZHrXm2tp4&#10;2s/GJu7Lw5DDqkUjahC02oRPEAp5zj2P513Xhbw5ceL7XWPKuXe7sbuVYoBJs8xRgINw6YOecHrW&#10;drGleMvDUd5qOq2KWulJD5dzfXV1HNLsyMLGEOeSfQH600BSF7c6iBdXkflXc/7yVC4bax5IyODX&#10;lvxf8SDSNZsVCxStb+W5imBKtj58ED/aKD8K9E0jW7TV7tbaMvFMefLmXaxXOCR6479xWB4L8O6t&#10;468Ua1rOlaFaa46ylIjeuipANxCv82e4PQE8DihLUDgLWDWrnRG8RatcQadbyMTam6BZr6XdkhE4&#10;OwclnJwPrT/sHiDxbJbeJ5I45NLspjNaz3YYW8s+4DzEUclExjPqBXvehfstXfinxJH4g+JOqw6m&#10;0ahY9G03ctuFHRZHOCwHooUfUV7vN4X0mfTLfTjYQLZW6hIYY12LEAMALtxgY9Kq9gPivxVrba/d&#10;aVfa80t7qptgERrhgka+YwGwMc7X2hgDk8+mK1T8MfE95daVrT2U6WF4rNBEm4yRqvRjxhd3UA9Q&#10;a+wbDw1pWmRGO20+3iUsWJ8sEsT3JPJP1rSAAGBwKhsD5W8U2ureI9a8NjUvGEWh/YLcR29lLb+V&#10;LLkgbzvGcnAHp8vvXc+IbDWoPDN7ban4rjmtChEYglhR1GD949D+AHSvW9d8KaP4mWMatplrqHl5&#10;8s3EQYpnrtJ5H4Vkw/CrwjBL5g0Czkfp++TzB+TEincCb4bX17qPgPQ7nUJfPvJLZS8ox8/o3HGS&#10;MGumpkcaxIqIoRFACqowAPQCn1IBRRRQAUUUUAFFFFABRRRQAUUUUAFFFFABRRRQAUUUUAFFFFAB&#10;RRRQAUUUUAFFFFAFbUdOtdXs5bS9gjubaVSrxSLkEVxdx8HtKitTDpV1caQS27MSxyjHph1PH413&#10;tFAHj2o/s9vqkg83xZerGT8ypZW4JHoDs4/Ktrw1+z/4M8L+ILbW7fT3udUtwfKnu5TJsJGCwXhd&#10;3vjjtivR6KACiiigAooooAKKKKACiiigAooooAa8ayDDKGHuM06iqmq6rZ6Fpl5qWo3UNjp9nC9x&#10;cXVw4SOGNVLM7MeAAASSemKAOS+NHxh8N/Ab4b6x418VXf2bStOj3BEwZbmU8RwxL/E7tgAficAE&#10;jxT9lb4PeJPEPinUfj38WbTy/iL4jg8rSdGkyU8M6UeY7VAekrA7pGwDliMAlweT+GGlXn7cfxes&#10;/i14itZoPg14Tu3XwPol0hUaveISr6rOh6qpBESkcY7Ybf8AZ9ABRRRQAUUUUAeaftJfF+3+A3wM&#10;8Z+Opyhl0jT3e0jfpLdPiO3jPs0rxg+xNeQfDP8AYz8P+Mv2evh5pHxZh1HxF4ustOM95qNzfzLd&#10;xzXDedJAZA2SkbPsVTwNpIA3HNP9qP8A4vZ+0l8HPglD++0m0uD468URjkfZLVilrE47rJOSpB9F&#10;NfW1VGcoPmi7MmUYzVpK6PMfhd+zV8Nvgz9rfwj4VtdMuLuLyLi5Z3mllTn5S8jE45OQMZrhPHvw&#10;H8RaffTXXhKWC8sWGVsriTEif7IJ4YDsSc445xX0TRQ5yk7ydxpKKskfGTfCz4jaqrG+0q4tbUKR&#10;LFbxhpGH+yC2HPplgM4PNa+h674e8P6BDZay154dubWRktYLktmAHqSVyGlf+IkegHAr62rlvGvw&#10;10Dx9a+Vq1isko+5cx/LKh9j/Q5ovcZ5d4Z8e+FZ5EW61K2WaNdyXqWUiFumA4VQH78mvJviF4p0&#10;vwtp2uWGk6rHqj36PJDMkMkbRuFfHUY43t+Qr6g8D/Cbw74CtGjsrNbi4cYku7pQ8r+3TAHsAKo+&#10;Ovgh4Y8cWswktBpt44OLuyUI2SOpXGG/EUJq4HxTDqOoB7CbFrJeW0VrDaacqFvOYABFUAntgk+p&#10;I717vcfs+RfD/wACx+Ine4uvEjYl1PLBowHOXwMfwkjnPqa9E+Fv7Nfhn4ZaguqBpdX1ZRiO5ulA&#10;WL3ROdp/E47V6zJGk0bRyKrow2srDIIPUEVUpX0QHwV4k8QW8+s2TSNsWPIOw7cH14p8OsaZpxuJ&#10;raQzySfO65G5jjsf8a+odZ/Zl+Huu6i15c6NIjsdxjgupI4z/wABDcfhTbr9l/4cXLxFNB+yiP8A&#10;hguJFDc55yxzWYHyD4e8f6XdXU9peOdKuGnZ4or4hC6sc8H7ucn1r0WLU0EKHzYyuOG8xcH9a+n7&#10;L4P+CLC2S3j8KaQ8ajAM9okrH6swJP40g+DngQSFx4O0Pd/2D4sfltqnysD5ek161j+/eWy/706D&#10;+tVpPGOkwH59W09D/tXcY/rX1xB8N/CVrjyfC+jRY7pp8Q/9lqWfwD4Yumjabw7pMrR/cL2UR2/T&#10;5aNAPma++L2j694WtfClvfxXl1IMyzQSBoYsnklu+F4HqTVqddFu7eIahqHn20QASKSXKgAYAGfS&#10;voa5+G3hydJFTS7a2EgwwgiUL/3yQQPwFRaD8LPC3h3c1to1rJMz+YZriJZH3exI+X6DFJsDyHRf&#10;CGofEOwew0aNtF0IoQ+qSR58w9lRTjdz1PQDPOa7bRPhn4y0FSlv4xtSjLtK/wBlRquBwBjJ7V6m&#10;AFAAGAOwr5Q/a1/bQ1f9nTx9pnhvTPDNlrC3WlLqT3N3cumN0skewKq9vLznPO7tjnmr4inhYe0q&#10;OyPZynKMZneJWEwMeadm7XS0Xqe5eEPh9q+g+MLvXNQ16HUBcWv2draGxSAbtwbeSp5PGPxra+IH&#10;hZ/GPhi406KURSsyyIW6FlOQCe3PftT/AIe+J38b+AvDXiJ7dbR9X0y21BrdX3iIyxLJtDYGcbsZ&#10;wOldDW8ZKaUl1PMrUp0KkqVRWlFtP1WjPkzw/wDCPxf4f0RdEj02afVIJp5Le4cfuwzQGMHzDwAe&#10;pOeWPQV7L8BvhrqHw58Nzxaq0QvrkpmKFtwjVBgAt3JJJOOK9Ooq3JsxCiiipAKKKKACiiigAooo&#10;oAKKKKACiiigAooooAKKKKACiiigAooooAKKKKACiiigAooooAKKKKACiiigAooooAKKKKACiiig&#10;AooooAKKKKACiiigAooooAKKKKACvjL4s6xffttfF28+Dnhm7mtvhH4WuUbx7r1o5X+0rhTuTSYH&#10;HbIzKwPGMcYAf0j9rPxj8Q7i30D4Y/C7Tr638UeM2kt5vFn2Z/sWgWKgefcNKBt87a2I0BDZ5GDt&#10;z6V8Efgz4b+APw10jwV4WtjDptgnzzSYM13MeZJ5W/idzyT9AMAAAA67R9HsfD+k2Wl6ZaQ2GnWU&#10;KW9ta26BI4YkUKqKo4AAAAA9Ku0UUAFFFFABTJJUhjaSRlSNAWZmOAoHUk0+vFv2xh41uv2dPF+l&#10;fD3SbnV/FOtQJpFutsQDBHcOsM055yAkbucrkg4PQEgA80/Ygjf4r+LPiv8AH68VmTxnrDaX4fZx&#10;9zRrEmGJl/u+Y4csP7yZr60rk/hT8O9O+Enw18MeDNJA/s/QtPhsInxgybEAZz/tMcsfdjXWUAFF&#10;FFABRRRQB+bP7e/xl8d+Dvj9LpXh7xnrmh6dFpFtILTTb54Iw7FyzEKRknjk819z/AHUtQ1r4H+A&#10;dR1W9m1HUbzQrO5uLq4bdJK7wqxZjjk89ep7knmvzk/4KLf8nMX/AP2CLT+TV+if7Nv/ACb38Nf+&#10;xc0//wBJ0r5rATnLH14t6L/M/buLMLQo8J5TVpwSlJK7SV37vVno9FFFfSn4iFFFFABRRRQAUUUU&#10;AFFFUda1zTvDWlXOp6vqFrpWm2qGSe8vZlhhiUdWd2ICj3JoAvV+Yn/BT/8A5LxoH/Yrxf8ApVc1&#10;9Ga3+3FcfEXVbnw7+z14Hv8A4s6tC5hn8QSZsvD9i3cyXTgeaR12JjcPusa+dP2m/GXxC+Guka/4&#10;a+LHjK58b+MPF+k28kegaPbLaeG9FtxdbxJEc+fPOr22FLhRtkO4vgKfGzaEZ4WSlK36vt8z9K8P&#10;MTXw2f0pUKXtLpp2drRbV5efKtbddrn398A/+SFfDn/sW9N/9JY67yuA/Z/Yt8CPhySMH/hHNO4/&#10;7do67+vSw/8ABh6L8j4rNv8AkYYj/HL/ANKYUUUVueUFFFFABRRRQAUUUUAFFFFABRRRQAUUUUAF&#10;FFFABRRRQAUUUUAFFFFABRRRQAUUUUAFFFFABRRRQAUUUUAFFFFABRRRQAUUUUAFFFFABRRRQAUU&#10;UUAFFFFAGR4r8V6P4F8N6jr/AIg1GDSdF0+Ez3V7cttjhjHVmNeaeC/2wvgv8RfFFh4c8NfEbRNZ&#10;1y/cpa2NrKTJKwUsQBj0Un8K4/8A4KGeHfFvjT9ljxJ4X8F6Df8AiHWdcubKya101QZRB9oSSVsn&#10;gDbGVJPAD1ynhb4k618H/ih4I0P4lfBfwn4H0bxRdrpHh/X/AA3ex3rWd8VPk2lwTEjbpFBUSJkF&#10;hjkEkAH17RRRQAUUUUAFFFMkkSGNpJGVI0BZmY4CgdSTQBg+PfiD4b+F3hi68R+Ldas/D+h2pUTX&#10;19IEjQswVRnuSSAAK6Gvyf8A27/FWs/ta/Bz4j/EfTb2az+DHw/ntrLw5sBVfEWqPewW9xenP3oI&#10;o5ZI0PcsSD99R+sFABRRRQAUUUUAFFFFAH5s/tg/Dq3+IH7Vnij7fqraLpGjeFIdY1C7tbJ7+4EK&#10;MIwIrdCC7l5YxtLL8u5snAB9s+CX7dX7PPh3wF4a8Hn4q2aXmi6fBpzSavpt1phby0CAssqbVJAH&#10;G8/Wvm79vfxDq3hb9q+fU9F1K70jUrfSLbyb2wneCePcjqdrqQRlWYHB5BIr7z+D+gaZ8SPgL8P7&#10;rxbp1p4pubvQLKa4m1q3S7eV2gRmZjIDkkk5Jr53ASp/W68VH3ru7v0v2P2Li2jjVw9lVWdVOg4R&#10;UYcqupKOr5t3dW0vby6vf8LfHT4b+N9g8PeP/DGuM/RdO1i3nb6YVyc+1dwDkZHSvDPFP7DPwB8Y&#10;7/7Q+E3hmMv95tOshYsfxg2HNcOf+Cbfws0g58Ha348+HRH3D4X8VXUOz6eaZK+hPx0+rKK+U/8A&#10;hkj4u+Gv+RO/al8aWgX7i+KdMtNcz7MZNpP1r6R8FadrWkeEdHsvEerx6/r8FrHHf6pFbLbJdTBf&#10;nkWJeEBOSFHSmBqXt7b6ZZz3l3PFa2lvG0s087hI40UZZmY8AAAkk8DFeSfD79sD4M/FTxePC3hT&#10;4iaNrOvsWEdlFIytOQCSIiwCyYAJ+QngZ6V2Xxd+F2j/ABq+G+u+CNflvIdG1mEW9y9hN5M2wMrY&#10;VsHGSoB4IIJHevlr9qyy8PeNvGXwh+Bfw40mzfxfoWvafrby6ZGoTwpplqwZpJGTmIupVUjON2R6&#10;pkA+1ayPFPi3RPA2h3OteItXsdC0i1XdNfajcJBDGPd2IArXrhPij8DPAnxrfQv+E48N2niWLRLp&#10;ryytr7c0KyldpLx52yDH8Lgr7cUAeCX37aPiT4yXs+j/ALOPw/ufHW1zDJ4119X0/wAPWrA4JDsB&#10;JcEHqiBT0I3CptE/YdufiPqtt4i/aG8cX/xY1WJxNB4eizZeHrF+wS1QjzSOm98bh95TX1RYWFtp&#10;dnBZ2VvFaWkCCOKCBAkcajgKqjgADsKsUAUNE0LTfDWlW2l6Rp9rpWm2qCOCzsoVhhhUdFRFACj2&#10;Ar81P+Cnw/4vx4dOSMeGY+B3/wBKua/TqvzH/wCCnqkfHbw6cHB8MxgHt/x9XFeBnf8AunzR+u+F&#10;3/JQx/wS/Q++f2f2D/An4dEHI/4R3Tx+VtHXf153+zsQ3wD+HRHT/hH7H/0QleiV7GH/AIMPRfkf&#10;nGb/APIxxP8Ajn/6Uwooorc8kKKKKACiiigAooooAKKKKACiiigAooooAKKKKACiiigAooooAKKK&#10;KACiiigAooooAKKKKACiiigAooooAKKKKACiiigAooooAKKKKACiiigAooooAKKKKAPLf2jtK+Jm&#10;pfDpZ/hLqlvYeLtP1C2v1s7sRiHVII3zLZu7q3liQfxrtOVA3AMTXi2p6D8U/wBqr4h/DRvF/wAN&#10;ZfhZ4L8D69B4puv7T1W3vLvUdRt0YW8UCwE4jVpGLOxAYcAZGK+u6KACiiigAooooAKzfEvh+y8W&#10;+HNV0PU42m07U7SWyuY1YqWikQo4BHIyrHkVpUUAfn3+0z/wS98EwfALxJa/B/wxq1345X7MNKsZ&#10;vEMogb/SojNlbiYRcReafmPUcc4r7Z+Fvwz0L4O+BdM8IeGormHRNO837Ol3cyXMg8yV5WzJISzf&#10;NI3U8DA6CurooAKKKKACiiigAooooA/KL/goo2f2mtRGOmk2g/8AHW/xr9Ff2bP+Tevhp/2Lmn/+&#10;k6V+dH/BRN1X9pvUtzAZ0q06nH8Jr9Ff2aiP+Gefhrjp/wAI5Yf+k6V8vl//ACMMR/XU/duMLf6o&#10;ZPbsv/ST0qiiivqD8JCiiigDzX9ozUPiFp3wZ8TN8K9HXW/HssAg0uB7iGARu7BWmLTOqfu1LOAT&#10;yVAwc18o/s4xfHT9n/w+ul2H7J897q2pzJca/wCKtR+JWmz32p3BPz3EzFCxxliqA4AJxkkk/fFF&#10;ABRRRQAUUUUAFfmT/wAFRl/4vT4WMKSCb/hHhvcuNhX7TNgBcZBHzZOecrgDBz+m1fnP/wAFLvBO&#10;vaz8VfDGp2Gl3F5Zf2C0IkhRmzIk7sycDriRCAOTzxxXhZ0m8I7K+qP1XwznCPEMOeXLeMutj7R/&#10;Zx/5IB8OeGB/4R+xzuIJz5CegFej159+z9Y3el/Az4f2l/bvaXkOhWSS28gIeNhCvysDyCO47HIr&#10;0GvWofwoei/I/Ps1aeYYhp3XPL/0phRRRW55YUUUUAFFFFABRRRQAUUUUAFFFFABRRRQAUUUUAFF&#10;FFABRRRQAUUUUAFFFFABRRRQAUUUUAFFFFABRRRQAUUUUAFFFFABRRRQAUUUUAFFFFABRRRQAUUU&#10;UAFFFFABRRRQAUUUUAFFFFABRRRQAUUUUAFFFFABRRRQB+Uv/BR9nvv2lpo5ZWdINGtEjXI+Rcu2&#10;B+LE/jX6H/s0SPL+zz8NWY7j/wAI7YjJ9BAgH8q+Mv28vgF438Y/G6fxDoGg6jrVjPotv5Z0+wmu&#10;N0qSMjQkopCtjD/Ngbc85wD9sfAHQdR8L/BDwHpGr2xs9TstFtILi3b70TrEoKn3HQj1zXzeBhOO&#10;PruSdv8Agn7VxTiMNV4SyqnSmnNbpNXXu9VvuegUUUV9IfioUUUUAFFFFABRRRQAUUVHcXEVpBJP&#10;PIkMMSl3kkYKqKBkkk9AB3oAkrzfxB+0f8LfC2pXOn6p4/8AD9pf2zmKe2a/jaSJwSGRlBJDAggg&#10;8jvXk/jb9u7w7c+Ibjwj8HfD2o/G3xrGdr2/hwgaZaHoDcX7fukXPddw7EivNfFv7G/xN+NHgDWb&#10;zxjafDfQfHGqaxBqdvFoGnfZhYxBJhNHPdrE8t08jSIxBwAybg5GFrlxEqsIOVFJvse5k1DL8Tio&#10;0cxnKEJacytp5u6enofY/g34h+F/iJZSXfhfxDpniC3iKiV9Oukm8okZAcKSVJHY4NdHXhP7Hv7P&#10;V9+zl8MrvQtYutNv9ZvdQkvJ7rTUYJtKoqJvZQzY2seQMFzj1Pu1aUZTlTUqis+xy5lRwuHxdSlg&#10;589NOyk+vmFFFFbHmhRRRQAUUUUAFFFFABRRRQAUUUUAFFFFABRRRQAUUUUAFFFFABRRRQAUUUUA&#10;FFFFABRRRQAUUUUAFFFFABRRRQAUUUUAFFFFABRRRQAUUUUAFFFFABRRRQAUUUUAFFFFABRRRQAU&#10;UUUAFFFFABRRRQAUUUUAFFFRyxJNE8cihkdSrKRwQeooA5fXPiv4I8L3gtNZ8ZeH9JuiocQX2qQQ&#10;uV9drODj3rd0fXNN8Q2Ud5peoWup2kih0uLOZZY3U9CGUkEH1r8ivin+x38SdO+Kfiq00L4c6tLo&#10;a31xNpr2S+bB9kMreUFky2TsK/KTu9RX0z8JtA+Iv7Kmk2EPgr9m3UPGL6ppFjcax4ibxha21zLd&#10;NH5ksBtJB8gikkeMbQMhRksfmPjYXF4ivWlCdOyXr/lr+B+l5/w7lGU5dSxWHxjq1J2skotd9bS9&#10;3Tzlrp5r7ror5U/4bN8f6X/yG/2YPiZBj739kx2+oflscZo/4eFeHrH/AJDfwg+MfhvH3jqng2RQ&#10;PxSRuK9k/ND6ror5VX/gpt8AbZguseItY8OuTjbqvhy/jwfQ7YWr6T8JeK9K8deF9J8R6Hdi/wBG&#10;1a1jvbK6CMgmhkUMjhWAYAqQeQDzQBr0Vy/xQl8Vw/DzxC3gWCyufGH2KQaUmovst/tBGEZzj7oJ&#10;zjvjGRnNfG/idPiL+zR4x+EM7/G7XPiP438T+IbLSPEXgrVJLaS2uIJlYzz2kCIHtlhxu35K4wSQ&#10;PlIB94VW1LU7PRrC4vtQuoLGyt0Mk1zcyCOONB1ZmJAAHqas15L8bP2YvBX7Q2r+HbjxwNU1TS9F&#10;MjroEeoyw6ddyMUKyXESEeYybDt5HDsDuGAADy/xL+3Va+L9buvC/wABfB+o/GbxJC3lTajYn7No&#10;Vi3rNfONjeoCZDDIDZqhB+x/45+O08epftG/EGbXtPLCRfh/4QeTT9Di5yFmcES3OPViCD0YivqX&#10;w14X0bwZotro+gaVZaJpNquyCx0+3WCGIeiooAH5VqUAYPgnwH4c+G3h+30Lwrodh4e0eAfu7LTb&#10;dYYwe5IUDLHuTye5reoooAKKKKACiiigAooooAKKKKACiiigAooooAKKKKACiiigAooooAKKKKAC&#10;iiigAooooAKKKKACiiigAooooAKKKKACiiigAooooAKKKKACiiigAooooAKKKKACiiigAooooAKK&#10;KKACiiigAooooAKKKKACiiigAooooAKKKKACiiigAooooAKKKKAGuodSrAMp4IIyDSRxrEioihEU&#10;YVVGAB6Cn0UAcX8Zfidb/Bn4X+I/G95pGpa5Z6Ham7nsdIjR7h4wQGZQ7KNqgl2JPCqxwSMH41/a&#10;91/4V6h4N0L4r/CHVNLk+OevatpjeG77QL7/AE/VHaWGOS3uEjfLxeQCjpINq7VU46V9+OiyIyOo&#10;ZWGCrDIIrgfCH7Pnwx8AeJZ/EPhr4feGtB12bO7UdP0qGGcbvvBXVQVBzyBjPegD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WOcNQksFAACP&#10;DwAADgAAAAAAAAAAAAAAAAA8AgAAZHJzL2Uyb0RvYy54bWxQSwECLQAUAAYACAAAACEAWGCzG7oA&#10;AAAiAQAAGQAAAAAAAAAAAAAAAACzBwAAZHJzL19yZWxzL2Uyb0RvYy54bWwucmVsc1BLAQItABQA&#10;BgAIAAAAIQDLfwlc4QAAAAoBAAAPAAAAAAAAAAAAAAAAAKQIAABkcnMvZG93bnJldi54bWxQSwEC&#10;LQAKAAAAAAAAACEANo2FVEBJAABASQAAFQAAAAAAAAAAAAAAAACyCQAAZHJzL21lZGlhL2ltYWdl&#10;MS5qcGVnUEsFBgAAAAAGAAYAfQEAACVTAAAAAA==&#10;">
                <v:shape id="Freeform 100" o:spid="_x0000_s1027" style="position:absolute;left:748;top:879;width:9388;height:5665;visibility:visible;mso-wrap-style:square;v-text-anchor:top" coordsize="9388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WovgAAANsAAAAPAAAAZHJzL2Rvd25yZXYueG1sRE/LqsIw&#10;EN1f8B/CCG4umtYXWo2iguLWB7gdmrEtNpPSxFr/3ggX7m4O5znLdWtK0VDtCssK4kEEgji1uuBM&#10;wfWy789AOI+ssbRMCt7kYL3q/Cwx0fbFJ2rOPhMhhF2CCnLvq0RKl+Zk0A1sRRy4u60N+gDrTOoa&#10;XyHclHIYRVNpsODQkGNFu5zSx/lpFNBhXt6a8f13dItj3DwsbScXUqrXbTcLEJ5a/y/+cx91mD+E&#10;7y/hALn6AAAA//8DAFBLAQItABQABgAIAAAAIQDb4fbL7gAAAIUBAAATAAAAAAAAAAAAAAAAAAAA&#10;AABbQ29udGVudF9UeXBlc10ueG1sUEsBAi0AFAAGAAgAAAAhAFr0LFu/AAAAFQEAAAsAAAAAAAAA&#10;AAAAAAAAHwEAAF9yZWxzLy5yZWxzUEsBAi0AFAAGAAgAAAAhAC1V5ai+AAAA2wAAAA8AAAAAAAAA&#10;AAAAAAAABwIAAGRycy9kb3ducmV2LnhtbFBLBQYAAAAAAwADALcAAADyAgAAAAA=&#10;" path="m,l9388,r,5665l,5665,,xe" filled="f" strokeweight=".73pt">
                  <v:path arrowok="t" o:connecttype="custom" o:connectlocs="0,879;9388,879;9388,6544;0,6544;0,879" o:connectangles="0,0,0,0,0"/>
                </v:shape>
                <v:shape id="Picture 101" o:spid="_x0000_s1028" type="#_x0000_t75" style="position:absolute;left:960;top:1091;width:8979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MtwQAAANsAAAAPAAAAZHJzL2Rvd25yZXYueG1sRE9Na8JA&#10;EL0L/odlCt50U4OhpK5SAoKgpRp78TZkp0lodjZkNzH++65Q8DaP9znr7WgaMVDnassKXhcRCOLC&#10;6ppLBd+X3fwNhPPIGhvLpOBODrab6WSNqbY3PtOQ+1KEEHYpKqi8b1MpXVGRQbewLXHgfmxn0AfY&#10;lVJ3eAvhppHLKEqkwZpDQ4UtZRUVv3lvFLiDPxZy1SdNFp/KxH1e+fJ1VWr2Mn68g/A0+qf4373X&#10;YX4Mj1/CAXLzBwAA//8DAFBLAQItABQABgAIAAAAIQDb4fbL7gAAAIUBAAATAAAAAAAAAAAAAAAA&#10;AAAAAABbQ29udGVudF9UeXBlc10ueG1sUEsBAi0AFAAGAAgAAAAhAFr0LFu/AAAAFQEAAAsAAAAA&#10;AAAAAAAAAAAAHwEAAF9yZWxzLy5yZWxzUEsBAi0AFAAGAAgAAAAhADENcy3BAAAA2wAAAA8AAAAA&#10;AAAAAAAAAAAABwIAAGRycy9kb3ducmV2LnhtbFBLBQYAAAAAAwADALcAAAD1AgAAAAA=&#10;">
                  <v:imagedata r:id="rId30" o:title=""/>
                </v:shape>
              </v:group>
            </w:pict>
          </mc:Fallback>
        </mc:AlternateContent>
      </w: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spacing w:line="225" w:lineRule="exact"/>
        <w:ind w:right="-2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 w:eastAsia="Arial Unicode MS" w:hAnsi="Arial Unicode MS" w:cs="Arial Unicode MS"/>
          <w:sz w:val="15"/>
          <w:szCs w:val="15"/>
        </w:rPr>
        <w:t>Figure</w:t>
      </w:r>
      <w:r>
        <w:rPr>
          <w:rFonts w:ascii="Arial Unicode MS" w:eastAsia="Arial Unicode MS" w:hAnsi="Arial Unicode MS" w:cs="Arial Unicode MS"/>
          <w:spacing w:val="15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sz w:val="15"/>
          <w:szCs w:val="15"/>
        </w:rPr>
        <w:t>:</w:t>
      </w:r>
      <w:r>
        <w:rPr>
          <w:rFonts w:ascii="Arial Unicode MS" w:eastAsia="Arial Unicode MS" w:hAnsi="Arial Unicode MS" w:cs="Arial Unicode MS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w w:val="103"/>
          <w:sz w:val="15"/>
          <w:szCs w:val="15"/>
        </w:rPr>
        <w:t>B3EB06TD</w:t>
      </w: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tbl>
      <w:tblPr>
        <w:tblW w:w="0" w:type="auto"/>
        <w:tblInd w:w="-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4820"/>
        <w:gridCol w:w="1984"/>
      </w:tblGrid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42"/>
              <w:rPr>
                <w:rFonts w:eastAsia="Arial Unicode MS" w:cs="Arial"/>
                <w:b/>
                <w:sz w:val="20"/>
                <w:szCs w:val="20"/>
              </w:rPr>
            </w:pPr>
            <w:r w:rsidRPr="008C3AE7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Repèr</w:t>
            </w:r>
            <w:r w:rsidRPr="008C3AE7">
              <w:rPr>
                <w:rFonts w:eastAsia="Arial Unicode MS" w:cs="Arial"/>
                <w:b/>
                <w:w w:val="102"/>
                <w:sz w:val="20"/>
                <w:szCs w:val="20"/>
              </w:rPr>
              <w:t>e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b/>
                <w:sz w:val="20"/>
                <w:szCs w:val="20"/>
              </w:rPr>
            </w:pPr>
            <w:r w:rsidRPr="008C3AE7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Désignatio</w:t>
            </w:r>
            <w:r w:rsidRPr="008C3AE7">
              <w:rPr>
                <w:rFonts w:eastAsia="Arial Unicode MS" w:cs="Arial"/>
                <w:b/>
                <w:w w:val="102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47"/>
              <w:rPr>
                <w:rFonts w:eastAsia="Arial Unicode MS" w:cs="Arial"/>
                <w:b/>
                <w:sz w:val="20"/>
                <w:szCs w:val="20"/>
              </w:rPr>
            </w:pPr>
            <w:r w:rsidRPr="008C3AE7">
              <w:rPr>
                <w:rFonts w:eastAsia="Arial Unicode MS" w:cs="Arial"/>
                <w:b/>
                <w:spacing w:val="4"/>
                <w:sz w:val="20"/>
                <w:szCs w:val="20"/>
              </w:rPr>
              <w:t>Coupl</w:t>
            </w:r>
            <w:r w:rsidRPr="008C3AE7">
              <w:rPr>
                <w:rFonts w:eastAsia="Arial Unicode MS" w:cs="Arial"/>
                <w:b/>
                <w:sz w:val="20"/>
                <w:szCs w:val="20"/>
              </w:rPr>
              <w:t>e</w:t>
            </w:r>
            <w:r w:rsidRPr="008C3AE7">
              <w:rPr>
                <w:rFonts w:eastAsia="Arial Unicode MS" w:cs="Arial"/>
                <w:b/>
                <w:spacing w:val="17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b/>
                <w:spacing w:val="4"/>
                <w:sz w:val="20"/>
                <w:szCs w:val="20"/>
              </w:rPr>
              <w:t>d</w:t>
            </w:r>
            <w:r w:rsidRPr="008C3AE7">
              <w:rPr>
                <w:rFonts w:eastAsia="Arial Unicode MS" w:cs="Arial"/>
                <w:b/>
                <w:sz w:val="20"/>
                <w:szCs w:val="20"/>
              </w:rPr>
              <w:t>e</w:t>
            </w:r>
            <w:r w:rsidRPr="008C3AE7">
              <w:rPr>
                <w:rFonts w:eastAsia="Arial Unicode MS" w:cs="Arial"/>
                <w:b/>
                <w:spacing w:val="9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serrag</w:t>
            </w:r>
            <w:r w:rsidRPr="008C3AE7">
              <w:rPr>
                <w:rFonts w:eastAsia="Arial Unicode MS" w:cs="Arial"/>
                <w:b/>
                <w:w w:val="102"/>
                <w:sz w:val="20"/>
                <w:szCs w:val="20"/>
              </w:rPr>
              <w:t>e</w:t>
            </w:r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(1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Écrou</w:t>
            </w:r>
            <w:r w:rsidRPr="008C3AE7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(Faisceau</w:t>
            </w:r>
            <w:r w:rsidRPr="008C3AE7">
              <w:rPr>
                <w:rFonts w:eastAsia="Arial Unicode MS" w:cs="Arial"/>
                <w:spacing w:val="18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électrique</w:t>
            </w:r>
            <w:r w:rsidRPr="008C3AE7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/</w:t>
            </w:r>
            <w:r w:rsidRPr="008C3AE7">
              <w:rPr>
                <w:rFonts w:eastAsia="Arial Unicode MS" w:cs="Arial"/>
                <w:spacing w:val="2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Caisse)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1,2</w:t>
            </w:r>
            <w:r w:rsidRPr="008C3AE7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(2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Goujon</w:t>
            </w:r>
            <w:r w:rsidRPr="008C3AE7">
              <w:rPr>
                <w:rFonts w:eastAsia="Arial Unicode MS" w:cs="Arial"/>
                <w:spacing w:val="13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(Mécanisme</w:t>
            </w:r>
            <w:r w:rsidRPr="008C3AE7">
              <w:rPr>
                <w:rFonts w:eastAsia="Arial Unicode MS" w:cs="Arial"/>
                <w:spacing w:val="22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direction)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0,75</w:t>
            </w:r>
            <w:r w:rsidRPr="008C3AE7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(3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Écrou</w:t>
            </w:r>
            <w:r w:rsidRPr="008C3AE7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(Mécanisme</w:t>
            </w:r>
            <w:r w:rsidRPr="008C3AE7">
              <w:rPr>
                <w:rFonts w:eastAsia="Arial Unicode MS" w:cs="Arial"/>
                <w:spacing w:val="22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direction)</w:t>
            </w:r>
            <w:r w:rsidRPr="008C3AE7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(*)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12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(4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Biellettes</w:t>
            </w:r>
            <w:r w:rsidRPr="008C3AE7">
              <w:rPr>
                <w:rFonts w:eastAsia="Arial Unicode MS" w:cs="Arial"/>
                <w:spacing w:val="16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direction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7</w:t>
            </w:r>
            <w:r w:rsidRPr="008C3AE7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(5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43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Contre-écrou</w:t>
            </w:r>
            <w:r w:rsidRPr="008C3AE7">
              <w:rPr>
                <w:rFonts w:eastAsia="Arial Unicode MS" w:cs="Arial"/>
                <w:spacing w:val="23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(Réglage</w:t>
            </w:r>
            <w:r w:rsidRPr="008C3AE7">
              <w:rPr>
                <w:rFonts w:eastAsia="Arial Unicode MS" w:cs="Arial"/>
                <w:spacing w:val="16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des</w:t>
            </w:r>
            <w:r w:rsidRPr="008C3AE7">
              <w:rPr>
                <w:rFonts w:eastAsia="Arial Unicode MS" w:cs="Arial"/>
                <w:spacing w:val="7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biellettes</w:t>
            </w:r>
            <w:r w:rsidRPr="008C3AE7">
              <w:rPr>
                <w:rFonts w:eastAsia="Arial Unicode MS" w:cs="Arial"/>
                <w:spacing w:val="16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direction)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6,7</w:t>
            </w:r>
            <w:r w:rsidRPr="008C3AE7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(6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Écrou</w:t>
            </w:r>
            <w:r w:rsidRPr="008C3AE7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(Rotule</w:t>
            </w:r>
            <w:r w:rsidRPr="008C3AE7">
              <w:rPr>
                <w:rFonts w:eastAsia="Arial Unicode MS" w:cs="Arial"/>
                <w:spacing w:val="13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de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direction)</w:t>
            </w:r>
            <w:r w:rsidRPr="008C3AE7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(*)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6</w:t>
            </w:r>
            <w:r w:rsidRPr="008C3AE7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8C3AE7" w:rsidTr="00D1650F">
        <w:trPr>
          <w:trHeight w:hRule="exact" w:val="307"/>
        </w:trPr>
        <w:tc>
          <w:tcPr>
            <w:tcW w:w="77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E7" w:rsidRPr="008C3AE7" w:rsidRDefault="008C3AE7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8C3AE7">
              <w:rPr>
                <w:rFonts w:eastAsia="Arial Unicode MS" w:cs="Arial"/>
                <w:sz w:val="20"/>
                <w:szCs w:val="20"/>
              </w:rPr>
              <w:t>(*)</w:t>
            </w:r>
            <w:r w:rsidRPr="008C3AE7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Remplacer</w:t>
            </w:r>
            <w:r w:rsidRPr="008C3AE7">
              <w:rPr>
                <w:rFonts w:eastAsia="Arial Unicode MS" w:cs="Arial"/>
                <w:spacing w:val="19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systématiquement</w:t>
            </w:r>
            <w:r w:rsidRPr="008C3AE7">
              <w:rPr>
                <w:rFonts w:eastAsia="Arial Unicode MS" w:cs="Arial"/>
                <w:spacing w:val="32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à</w:t>
            </w:r>
            <w:r w:rsidRPr="008C3AE7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sz w:val="20"/>
                <w:szCs w:val="20"/>
              </w:rPr>
              <w:t>chaque</w:t>
            </w:r>
            <w:r w:rsidRPr="008C3AE7">
              <w:rPr>
                <w:rFonts w:eastAsia="Arial Unicode MS" w:cs="Arial"/>
                <w:spacing w:val="13"/>
                <w:sz w:val="20"/>
                <w:szCs w:val="20"/>
              </w:rPr>
              <w:t xml:space="preserve"> </w:t>
            </w:r>
            <w:r w:rsidRPr="008C3AE7">
              <w:rPr>
                <w:rFonts w:eastAsia="Arial Unicode MS" w:cs="Arial"/>
                <w:w w:val="102"/>
                <w:sz w:val="20"/>
                <w:szCs w:val="20"/>
              </w:rPr>
              <w:t>dépose</w:t>
            </w:r>
          </w:p>
        </w:tc>
      </w:tr>
    </w:tbl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8C3AE7" w:rsidP="008C3AE7">
      <w:pPr>
        <w:tabs>
          <w:tab w:val="left" w:pos="5790"/>
        </w:tabs>
        <w:jc w:val="left"/>
        <w:rPr>
          <w:rFonts w:cs="Arial"/>
          <w:szCs w:val="22"/>
        </w:rPr>
      </w:pPr>
    </w:p>
    <w:p w:rsidR="008C3AE7" w:rsidRDefault="00D3456D" w:rsidP="00D1650F">
      <w:pPr>
        <w:tabs>
          <w:tab w:val="left" w:pos="5790"/>
        </w:tabs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C031F3" w:rsidRDefault="00C031F3" w:rsidP="00C031F3">
      <w:pPr>
        <w:pStyle w:val="Titre1"/>
      </w:pPr>
      <w:r>
        <w:lastRenderedPageBreak/>
        <w:t>COUPLES DE SERRAGE</w:t>
      </w:r>
      <w:r w:rsidR="001C21D2">
        <w:t> :</w:t>
      </w:r>
      <w:r>
        <w:t xml:space="preserve"> ROUES</w:t>
      </w:r>
    </w:p>
    <w:p w:rsidR="00D1650F" w:rsidRPr="00D1650F" w:rsidRDefault="00D1650F" w:rsidP="00D1650F">
      <w:pPr>
        <w:jc w:val="center"/>
        <w:rPr>
          <w:rFonts w:cs="Arial"/>
          <w:b/>
          <w:noProof/>
          <w:szCs w:val="22"/>
        </w:rPr>
      </w:pPr>
      <w:r w:rsidRPr="00D1650F">
        <w:rPr>
          <w:rFonts w:cs="Arial"/>
          <w:b/>
          <w:noProof/>
          <w:szCs w:val="22"/>
        </w:rPr>
        <w:t>COUPLES DE SERRAGE : ROUES</w:t>
      </w:r>
    </w:p>
    <w:p w:rsidR="00D1650F" w:rsidRDefault="00D1650F" w:rsidP="00C031F3">
      <w:pPr>
        <w:jc w:val="left"/>
        <w:rPr>
          <w:rFonts w:cs="Arial"/>
          <w:noProof/>
          <w:szCs w:val="22"/>
        </w:rPr>
      </w:pPr>
    </w:p>
    <w:p w:rsidR="00D1650F" w:rsidRDefault="00D1650F" w:rsidP="00D1650F">
      <w:pPr>
        <w:spacing w:line="330" w:lineRule="exact"/>
        <w:ind w:left="306"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1</w:t>
      </w:r>
      <w:r>
        <w:rPr>
          <w:rFonts w:ascii="Arial Unicode MS" w:eastAsia="Arial Unicode MS" w:hAnsi="Arial Unicode MS" w:cs="Arial Unicode MS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sz w:val="25"/>
          <w:szCs w:val="25"/>
        </w:rPr>
        <w:t>Préconisation</w:t>
      </w:r>
      <w:r>
        <w:rPr>
          <w:rFonts w:ascii="Arial Unicode MS" w:eastAsia="Arial Unicode MS" w:hAnsi="Arial Unicode MS" w:cs="Arial Unicode MS"/>
          <w:w w:val="101"/>
          <w:sz w:val="25"/>
          <w:szCs w:val="25"/>
        </w:rPr>
        <w:t>s</w:t>
      </w:r>
    </w:p>
    <w:p w:rsidR="00D1650F" w:rsidRDefault="00D1650F" w:rsidP="00D1650F">
      <w:pPr>
        <w:spacing w:before="4" w:line="120" w:lineRule="exact"/>
        <w:rPr>
          <w:sz w:val="12"/>
          <w:szCs w:val="12"/>
        </w:rPr>
      </w:pPr>
    </w:p>
    <w:p w:rsidR="00D1650F" w:rsidRPr="00D1650F" w:rsidRDefault="00D1650F" w:rsidP="00D16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IMP</w:t>
      </w:r>
      <w:r>
        <w:rPr>
          <w:rFonts w:eastAsia="Arial Unicode MS"/>
          <w:spacing w:val="4"/>
          <w:sz w:val="20"/>
          <w:szCs w:val="20"/>
        </w:rPr>
        <w:t>É</w:t>
      </w:r>
      <w:r w:rsidRPr="00D1650F">
        <w:rPr>
          <w:rFonts w:eastAsia="Arial Unicode MS"/>
          <w:spacing w:val="4"/>
          <w:sz w:val="20"/>
          <w:szCs w:val="20"/>
        </w:rPr>
        <w:t>RATI</w:t>
      </w:r>
      <w:r w:rsidRPr="00D1650F">
        <w:rPr>
          <w:rFonts w:eastAsia="Arial Unicode MS"/>
          <w:sz w:val="20"/>
          <w:szCs w:val="20"/>
        </w:rPr>
        <w:t>F</w:t>
      </w:r>
      <w:r w:rsidRPr="00D1650F">
        <w:rPr>
          <w:rFonts w:eastAsia="Arial Unicode MS"/>
          <w:spacing w:val="2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Avant</w:t>
      </w:r>
      <w:r w:rsidRPr="00D1650F">
        <w:rPr>
          <w:rFonts w:eastAsia="Arial Unicode MS"/>
          <w:spacing w:val="1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d’installer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les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roues,</w:t>
      </w:r>
      <w:r w:rsidRPr="00D1650F">
        <w:rPr>
          <w:rFonts w:eastAsia="Arial Unicode MS"/>
          <w:spacing w:val="1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éliminer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toute</w:t>
      </w:r>
      <w:r w:rsidRPr="00D1650F">
        <w:rPr>
          <w:rFonts w:eastAsia="Arial Unicode MS"/>
          <w:spacing w:val="1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accumulation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corrosion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sur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la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surface</w:t>
      </w:r>
      <w:r w:rsidRPr="00D1650F">
        <w:rPr>
          <w:rFonts w:eastAsia="Arial Unicode MS"/>
          <w:spacing w:val="1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montage</w:t>
      </w:r>
      <w:r w:rsidRPr="00D1650F">
        <w:rPr>
          <w:rFonts w:eastAsia="Arial Unicode MS"/>
          <w:spacing w:val="1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la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</w:t>
      </w:r>
      <w:r w:rsidRPr="00D1650F">
        <w:rPr>
          <w:rFonts w:eastAsia="Arial Unicode MS"/>
          <w:spacing w:val="11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 xml:space="preserve">et </w:t>
      </w:r>
      <w:r w:rsidRPr="00D1650F">
        <w:rPr>
          <w:rFonts w:eastAsia="Arial Unicode MS"/>
          <w:sz w:val="20"/>
          <w:szCs w:val="20"/>
        </w:rPr>
        <w:t>sur</w:t>
      </w:r>
      <w:r w:rsidRPr="00D1650F">
        <w:rPr>
          <w:rFonts w:eastAsia="Arial Unicode MS"/>
          <w:spacing w:val="2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la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surface</w:t>
      </w:r>
      <w:r w:rsidRPr="00D1650F">
        <w:rPr>
          <w:rFonts w:eastAsia="Arial Unicode MS"/>
          <w:spacing w:val="2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montage</w:t>
      </w:r>
      <w:r w:rsidRPr="00D1650F">
        <w:rPr>
          <w:rFonts w:eastAsia="Arial Unicode MS"/>
          <w:spacing w:val="3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du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disque</w:t>
      </w:r>
      <w:r w:rsidRPr="00D1650F">
        <w:rPr>
          <w:rFonts w:eastAsia="Arial Unicode MS"/>
          <w:spacing w:val="2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et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du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tambour</w:t>
      </w:r>
      <w:r w:rsidRPr="00D1650F">
        <w:rPr>
          <w:rFonts w:eastAsia="Arial Unicode MS"/>
          <w:spacing w:val="3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frein.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L’installation</w:t>
      </w:r>
      <w:r w:rsidRPr="00D1650F">
        <w:rPr>
          <w:rFonts w:eastAsia="Arial Unicode MS"/>
          <w:spacing w:val="3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2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roues</w:t>
      </w:r>
      <w:r w:rsidRPr="00D1650F">
        <w:rPr>
          <w:rFonts w:eastAsia="Arial Unicode MS"/>
          <w:spacing w:val="2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avec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un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contact</w:t>
      </w:r>
      <w:r w:rsidRPr="00D1650F">
        <w:rPr>
          <w:rFonts w:eastAsia="Arial Unicode MS"/>
          <w:spacing w:val="2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incorrect</w:t>
      </w:r>
      <w:r w:rsidRPr="00D1650F">
        <w:rPr>
          <w:rFonts w:eastAsia="Arial Unicode MS"/>
          <w:spacing w:val="3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entre</w:t>
      </w:r>
      <w:r w:rsidRPr="00D1650F">
        <w:rPr>
          <w:rFonts w:eastAsia="Arial Unicode MS"/>
          <w:spacing w:val="26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 xml:space="preserve">les </w:t>
      </w:r>
      <w:r w:rsidRPr="00D1650F">
        <w:rPr>
          <w:rFonts w:eastAsia="Arial Unicode MS"/>
          <w:sz w:val="20"/>
          <w:szCs w:val="20"/>
        </w:rPr>
        <w:t>parties</w:t>
      </w:r>
      <w:r w:rsidRPr="00D1650F">
        <w:rPr>
          <w:rFonts w:eastAsia="Arial Unicode MS"/>
          <w:spacing w:val="1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métalliques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au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niveau</w:t>
      </w:r>
      <w:r w:rsidRPr="00D1650F">
        <w:rPr>
          <w:rFonts w:eastAsia="Arial Unicode MS"/>
          <w:spacing w:val="1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surfaces</w:t>
      </w:r>
      <w:r w:rsidRPr="00D1650F">
        <w:rPr>
          <w:rFonts w:eastAsia="Arial Unicode MS"/>
          <w:spacing w:val="1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montage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peut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entraîner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le</w:t>
      </w:r>
      <w:r w:rsidRPr="00D1650F">
        <w:rPr>
          <w:rFonts w:eastAsia="Arial Unicode MS"/>
          <w:spacing w:val="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desserrage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vis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>roue.</w:t>
      </w:r>
    </w:p>
    <w:p w:rsidR="00D1650F" w:rsidRPr="00D1650F" w:rsidRDefault="00D1650F" w:rsidP="00D1650F">
      <w:pPr>
        <w:rPr>
          <w:sz w:val="20"/>
          <w:szCs w:val="20"/>
        </w:rPr>
      </w:pPr>
    </w:p>
    <w:p w:rsidR="00D1650F" w:rsidRPr="00D1650F" w:rsidRDefault="00D1650F" w:rsidP="00D16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ATTENTIO</w:t>
      </w:r>
      <w:r w:rsidRPr="00D1650F">
        <w:rPr>
          <w:rFonts w:eastAsia="Arial Unicode MS"/>
          <w:sz w:val="20"/>
          <w:szCs w:val="20"/>
        </w:rPr>
        <w:t>N</w:t>
      </w:r>
      <w:r w:rsidRPr="00D1650F">
        <w:rPr>
          <w:rFonts w:eastAsia="Arial Unicode MS"/>
          <w:spacing w:val="4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L’utilisation</w:t>
      </w:r>
      <w:r w:rsidRPr="00D1650F">
        <w:rPr>
          <w:rFonts w:eastAsia="Arial Unicode MS"/>
          <w:spacing w:val="3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2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clés</w:t>
      </w:r>
      <w:r w:rsidRPr="00D1650F">
        <w:rPr>
          <w:rFonts w:eastAsia="Arial Unicode MS"/>
          <w:spacing w:val="2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à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chocs</w:t>
      </w:r>
      <w:r w:rsidRPr="00D1650F">
        <w:rPr>
          <w:rFonts w:eastAsia="Arial Unicode MS"/>
          <w:spacing w:val="2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pour</w:t>
      </w:r>
      <w:r w:rsidRPr="00D1650F">
        <w:rPr>
          <w:rFonts w:eastAsia="Arial Unicode MS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le</w:t>
      </w:r>
      <w:r w:rsidRPr="00D1650F">
        <w:rPr>
          <w:rFonts w:eastAsia="Arial Unicode MS"/>
          <w:spacing w:val="2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remontage</w:t>
      </w:r>
      <w:r w:rsidRPr="00D1650F">
        <w:rPr>
          <w:rFonts w:eastAsia="Arial Unicode MS"/>
          <w:spacing w:val="3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vis</w:t>
      </w:r>
      <w:r w:rsidRPr="00D1650F">
        <w:rPr>
          <w:rFonts w:eastAsia="Arial Unicode MS"/>
          <w:spacing w:val="2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2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</w:t>
      </w:r>
      <w:r w:rsidRPr="00D1650F">
        <w:rPr>
          <w:rFonts w:eastAsia="Arial Unicode MS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et</w:t>
      </w:r>
      <w:r w:rsidRPr="00D1650F">
        <w:rPr>
          <w:rFonts w:eastAsia="Arial Unicode MS"/>
          <w:spacing w:val="2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vis</w:t>
      </w:r>
      <w:r w:rsidRPr="00D1650F">
        <w:rPr>
          <w:rFonts w:eastAsia="Arial Unicode MS"/>
          <w:spacing w:val="2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antivol</w:t>
      </w:r>
      <w:r w:rsidRPr="00D1650F">
        <w:rPr>
          <w:rFonts w:eastAsia="Arial Unicode MS"/>
          <w:spacing w:val="3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2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</w:t>
      </w:r>
      <w:r w:rsidRPr="00D1650F">
        <w:rPr>
          <w:rFonts w:eastAsia="Arial Unicode MS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est</w:t>
      </w:r>
      <w:r w:rsidRPr="00D1650F">
        <w:rPr>
          <w:rFonts w:eastAsia="Arial Unicode MS"/>
          <w:spacing w:val="24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>strictement interdit.</w:t>
      </w:r>
    </w:p>
    <w:p w:rsidR="00D1650F" w:rsidRPr="00D1650F" w:rsidRDefault="00D1650F" w:rsidP="00D1650F">
      <w:pPr>
        <w:rPr>
          <w:sz w:val="20"/>
          <w:szCs w:val="20"/>
        </w:rPr>
      </w:pPr>
    </w:p>
    <w:p w:rsidR="00D1650F" w:rsidRPr="00D1650F" w:rsidRDefault="00D1650F" w:rsidP="00D16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ATTENTIO</w:t>
      </w:r>
      <w:r w:rsidRPr="00D1650F">
        <w:rPr>
          <w:rFonts w:eastAsia="Arial Unicode MS"/>
          <w:sz w:val="20"/>
          <w:szCs w:val="20"/>
        </w:rPr>
        <w:t>N</w:t>
      </w:r>
      <w:r w:rsidRPr="00D1650F">
        <w:rPr>
          <w:rFonts w:eastAsia="Arial Unicode MS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Le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serrage</w:t>
      </w:r>
      <w:r w:rsidRPr="00D1650F">
        <w:rPr>
          <w:rFonts w:eastAsia="Arial Unicode MS"/>
          <w:spacing w:val="1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roues</w:t>
      </w:r>
      <w:r w:rsidRPr="00D1650F">
        <w:rPr>
          <w:rFonts w:eastAsia="Arial Unicode MS"/>
          <w:spacing w:val="1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s’effectue</w:t>
      </w:r>
      <w:r w:rsidRPr="00D1650F">
        <w:rPr>
          <w:rFonts w:eastAsia="Arial Unicode MS"/>
          <w:spacing w:val="1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toujours</w:t>
      </w:r>
      <w:r w:rsidRPr="00D1650F">
        <w:rPr>
          <w:rFonts w:eastAsia="Arial Unicode MS"/>
          <w:spacing w:val="1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vis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>sèches.</w:t>
      </w:r>
    </w:p>
    <w:p w:rsidR="00D1650F" w:rsidRPr="00D1650F" w:rsidRDefault="00D1650F" w:rsidP="00D1650F">
      <w:pPr>
        <w:rPr>
          <w:sz w:val="20"/>
          <w:szCs w:val="20"/>
        </w:rPr>
      </w:pPr>
    </w:p>
    <w:p w:rsidR="00D1650F" w:rsidRPr="00D1650F" w:rsidRDefault="00D1650F" w:rsidP="00D16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ATTENTIO</w:t>
      </w:r>
      <w:r w:rsidRPr="00D1650F">
        <w:rPr>
          <w:rFonts w:eastAsia="Arial Unicode MS"/>
          <w:sz w:val="20"/>
          <w:szCs w:val="20"/>
        </w:rPr>
        <w:t>N</w:t>
      </w:r>
      <w:r w:rsidRPr="00D1650F">
        <w:rPr>
          <w:rFonts w:eastAsia="Arial Unicode MS"/>
          <w:spacing w:val="4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Lors</w:t>
      </w:r>
      <w:r w:rsidRPr="00D1650F">
        <w:rPr>
          <w:rFonts w:eastAsia="Arial Unicode MS"/>
          <w:spacing w:val="2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la</w:t>
      </w:r>
      <w:r w:rsidRPr="00D1650F">
        <w:rPr>
          <w:rFonts w:eastAsia="Arial Unicode MS"/>
          <w:spacing w:val="1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première</w:t>
      </w:r>
      <w:r w:rsidRPr="00D1650F">
        <w:rPr>
          <w:rFonts w:eastAsia="Arial Unicode MS"/>
          <w:spacing w:val="3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installation</w:t>
      </w:r>
      <w:r w:rsidRPr="00D1650F">
        <w:rPr>
          <w:rFonts w:eastAsia="Arial Unicode MS"/>
          <w:spacing w:val="3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jante</w:t>
      </w:r>
      <w:r w:rsidRPr="00D1650F">
        <w:rPr>
          <w:rFonts w:eastAsia="Arial Unicode MS"/>
          <w:spacing w:val="23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tôle</w:t>
      </w:r>
      <w:r w:rsidRPr="00D1650F">
        <w:rPr>
          <w:rFonts w:eastAsia="Arial Unicode MS"/>
          <w:spacing w:val="2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neuve</w:t>
      </w:r>
      <w:r w:rsidRPr="00D1650F">
        <w:rPr>
          <w:rFonts w:eastAsia="Arial Unicode MS"/>
          <w:spacing w:val="2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="00F84639">
        <w:rPr>
          <w:rFonts w:eastAsia="Arial Unicode MS"/>
          <w:spacing w:val="16"/>
          <w:sz w:val="20"/>
          <w:szCs w:val="20"/>
        </w:rPr>
        <w:t>e</w:t>
      </w:r>
      <w:r w:rsidRPr="00D1650F">
        <w:rPr>
          <w:rFonts w:eastAsia="Arial Unicode MS"/>
          <w:sz w:val="20"/>
          <w:szCs w:val="20"/>
        </w:rPr>
        <w:t>ffectuer</w:t>
      </w:r>
      <w:r w:rsidRPr="00D1650F">
        <w:rPr>
          <w:rFonts w:eastAsia="Arial Unicode MS"/>
          <w:spacing w:val="3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systématiquement</w:t>
      </w:r>
      <w:r w:rsidRPr="00D1650F">
        <w:rPr>
          <w:rFonts w:eastAsia="Arial Unicode MS"/>
          <w:spacing w:val="4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un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double</w:t>
      </w:r>
      <w:r w:rsidRPr="00D1650F">
        <w:rPr>
          <w:rFonts w:eastAsia="Arial Unicode MS"/>
          <w:spacing w:val="2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serrage</w:t>
      </w:r>
      <w:r w:rsidRPr="00D1650F">
        <w:rPr>
          <w:rFonts w:eastAsia="Arial Unicode MS"/>
          <w:spacing w:val="2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 xml:space="preserve">la </w:t>
      </w:r>
      <w:r w:rsidRPr="00D1650F">
        <w:rPr>
          <w:rFonts w:eastAsia="Arial Unicode MS"/>
          <w:sz w:val="20"/>
          <w:szCs w:val="20"/>
        </w:rPr>
        <w:t>roue</w:t>
      </w:r>
      <w:r w:rsidRPr="00D1650F">
        <w:rPr>
          <w:rFonts w:eastAsia="Arial Unicode MS"/>
          <w:spacing w:val="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pour</w:t>
      </w:r>
      <w:r w:rsidRPr="00D1650F">
        <w:rPr>
          <w:rFonts w:eastAsia="Arial Unicode MS"/>
          <w:spacing w:val="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éviter</w:t>
      </w:r>
      <w:r w:rsidRPr="00D1650F">
        <w:rPr>
          <w:rFonts w:eastAsia="Arial Unicode MS"/>
          <w:spacing w:val="1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tout</w:t>
      </w:r>
      <w:r w:rsidRPr="00D1650F">
        <w:rPr>
          <w:rFonts w:eastAsia="Arial Unicode MS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risque</w:t>
      </w:r>
      <w:r w:rsidRPr="00D1650F">
        <w:rPr>
          <w:rFonts w:eastAsia="Arial Unicode MS"/>
          <w:spacing w:val="11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>desserrage.</w:t>
      </w:r>
    </w:p>
    <w:p w:rsidR="00D1650F" w:rsidRPr="00D1650F" w:rsidRDefault="00D1650F" w:rsidP="00D1650F">
      <w:pPr>
        <w:rPr>
          <w:sz w:val="20"/>
          <w:szCs w:val="20"/>
        </w:rPr>
      </w:pPr>
    </w:p>
    <w:p w:rsidR="00D1650F" w:rsidRDefault="00D1650F" w:rsidP="00D1650F">
      <w:pPr>
        <w:rPr>
          <w:rFonts w:eastAsia="Arial Unicode MS"/>
          <w:color w:val="0000FF"/>
          <w:w w:val="102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NOT</w:t>
      </w:r>
      <w:r w:rsidRPr="00D1650F">
        <w:rPr>
          <w:rFonts w:eastAsia="Arial Unicode MS"/>
          <w:sz w:val="20"/>
          <w:szCs w:val="20"/>
        </w:rPr>
        <w:t>A</w:t>
      </w:r>
      <w:r w:rsidRPr="00D1650F">
        <w:rPr>
          <w:rFonts w:eastAsia="Arial Unicode MS"/>
          <w:spacing w:val="1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Un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double</w:t>
      </w:r>
      <w:r w:rsidRPr="00D1650F">
        <w:rPr>
          <w:rFonts w:eastAsia="Arial Unicode MS"/>
          <w:spacing w:val="1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serrage</w:t>
      </w:r>
      <w:r w:rsidRPr="00D1650F">
        <w:rPr>
          <w:rFonts w:eastAsia="Arial Unicode MS"/>
          <w:spacing w:val="1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est</w:t>
      </w:r>
      <w:r w:rsidRPr="00D1650F">
        <w:rPr>
          <w:rFonts w:eastAsia="Arial Unicode MS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un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serrage</w:t>
      </w:r>
      <w:r w:rsidRPr="00D1650F">
        <w:rPr>
          <w:rFonts w:eastAsia="Arial Unicode MS"/>
          <w:spacing w:val="14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au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couple</w:t>
      </w:r>
      <w:r w:rsidRPr="00D1650F">
        <w:rPr>
          <w:rFonts w:eastAsia="Arial Unicode MS"/>
          <w:spacing w:val="12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suivi</w:t>
      </w:r>
      <w:r w:rsidRPr="00D1650F">
        <w:rPr>
          <w:rFonts w:eastAsia="Arial Unicode MS"/>
          <w:spacing w:val="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d’un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desserrage</w:t>
      </w:r>
      <w:r w:rsidRPr="00D1650F">
        <w:rPr>
          <w:rFonts w:eastAsia="Arial Unicode MS"/>
          <w:spacing w:val="20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puis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d’un</w:t>
      </w:r>
      <w:r w:rsidRPr="00D1650F">
        <w:rPr>
          <w:rFonts w:eastAsia="Arial Unicode MS"/>
          <w:spacing w:val="8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resserrage</w:t>
      </w:r>
      <w:r w:rsidRPr="00D1650F">
        <w:rPr>
          <w:rFonts w:eastAsia="Arial Unicode MS"/>
          <w:spacing w:val="19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au</w:t>
      </w:r>
      <w:r w:rsidRPr="00D1650F">
        <w:rPr>
          <w:rFonts w:eastAsia="Arial Unicode MS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w w:val="102"/>
          <w:sz w:val="20"/>
          <w:szCs w:val="20"/>
        </w:rPr>
        <w:t>couple.</w:t>
      </w:r>
      <w:r w:rsidRPr="00D1650F">
        <w:rPr>
          <w:rFonts w:eastAsia="Arial Unicode MS"/>
          <w:color w:val="0000FF"/>
          <w:w w:val="102"/>
          <w:sz w:val="20"/>
          <w:szCs w:val="20"/>
        </w:rPr>
        <w:t xml:space="preserve"> </w:t>
      </w:r>
    </w:p>
    <w:p w:rsidR="00D1650F" w:rsidRDefault="00D1650F" w:rsidP="00D1650F">
      <w:pPr>
        <w:rPr>
          <w:rFonts w:eastAsia="Arial Unicode MS"/>
          <w:color w:val="0000FF"/>
          <w:w w:val="102"/>
          <w:sz w:val="20"/>
          <w:szCs w:val="20"/>
        </w:rPr>
      </w:pPr>
    </w:p>
    <w:p w:rsidR="00D1650F" w:rsidRDefault="00D1650F" w:rsidP="00D1650F">
      <w:pPr>
        <w:rPr>
          <w:rFonts w:eastAsia="Arial Unicode MS"/>
          <w:color w:val="000000"/>
          <w:w w:val="102"/>
          <w:sz w:val="20"/>
          <w:szCs w:val="20"/>
        </w:rPr>
      </w:pPr>
      <w:r w:rsidRPr="00D1650F">
        <w:rPr>
          <w:rFonts w:eastAsia="Arial Unicode MS"/>
          <w:color w:val="000000"/>
          <w:sz w:val="20"/>
          <w:szCs w:val="20"/>
        </w:rPr>
        <w:t>Contrôler</w:t>
      </w:r>
      <w:r w:rsidRPr="00D1650F">
        <w:rPr>
          <w:rFonts w:eastAsia="Arial Unicode MS"/>
          <w:color w:val="000000"/>
          <w:spacing w:val="17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le</w:t>
      </w:r>
      <w:r w:rsidRPr="00D1650F">
        <w:rPr>
          <w:rFonts w:eastAsia="Arial Unicode MS"/>
          <w:color w:val="000000"/>
          <w:spacing w:val="4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positionnement</w:t>
      </w:r>
      <w:r w:rsidRPr="00D1650F">
        <w:rPr>
          <w:rFonts w:eastAsia="Arial Unicode MS"/>
          <w:color w:val="000000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de</w:t>
      </w:r>
      <w:r w:rsidRPr="00D1650F">
        <w:rPr>
          <w:rFonts w:eastAsia="Arial Unicode MS"/>
          <w:color w:val="000000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la</w:t>
      </w:r>
      <w:r w:rsidRPr="00D1650F">
        <w:rPr>
          <w:rFonts w:eastAsia="Arial Unicode MS"/>
          <w:color w:val="000000"/>
          <w:spacing w:val="4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clé</w:t>
      </w:r>
      <w:r w:rsidRPr="00D1650F">
        <w:rPr>
          <w:rFonts w:eastAsia="Arial Unicode MS"/>
          <w:color w:val="000000"/>
          <w:spacing w:val="6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antivol</w:t>
      </w:r>
      <w:r w:rsidRPr="00D1650F">
        <w:rPr>
          <w:rFonts w:eastAsia="Arial Unicode MS"/>
          <w:color w:val="000000"/>
          <w:spacing w:val="12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lors</w:t>
      </w:r>
      <w:r w:rsidRPr="00D1650F">
        <w:rPr>
          <w:rFonts w:eastAsia="Arial Unicode MS"/>
          <w:color w:val="000000"/>
          <w:spacing w:val="7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sz w:val="20"/>
          <w:szCs w:val="20"/>
        </w:rPr>
        <w:t>du</w:t>
      </w:r>
      <w:r w:rsidRPr="00D1650F">
        <w:rPr>
          <w:rFonts w:eastAsia="Arial Unicode MS"/>
          <w:color w:val="000000"/>
          <w:spacing w:val="5"/>
          <w:sz w:val="20"/>
          <w:szCs w:val="20"/>
        </w:rPr>
        <w:t xml:space="preserve"> </w:t>
      </w:r>
      <w:r w:rsidRPr="00D1650F">
        <w:rPr>
          <w:rFonts w:eastAsia="Arial Unicode MS"/>
          <w:color w:val="000000"/>
          <w:w w:val="102"/>
          <w:sz w:val="20"/>
          <w:szCs w:val="20"/>
        </w:rPr>
        <w:t>remontage.</w:t>
      </w:r>
    </w:p>
    <w:p w:rsidR="00D1650F" w:rsidRPr="00D1650F" w:rsidRDefault="00D1650F" w:rsidP="00D1650F">
      <w:pPr>
        <w:rPr>
          <w:rFonts w:eastAsia="Arial Unicode MS"/>
          <w:sz w:val="20"/>
          <w:szCs w:val="20"/>
        </w:rPr>
      </w:pPr>
    </w:p>
    <w:p w:rsidR="00D1650F" w:rsidRPr="00D1650F" w:rsidRDefault="00D1650F" w:rsidP="00D16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  <w:sz w:val="20"/>
          <w:szCs w:val="20"/>
        </w:rPr>
      </w:pPr>
      <w:r w:rsidRPr="00D1650F">
        <w:rPr>
          <w:rFonts w:eastAsia="Arial Unicode MS"/>
          <w:spacing w:val="4"/>
          <w:sz w:val="20"/>
          <w:szCs w:val="20"/>
        </w:rPr>
        <w:t>ATTENTIO</w:t>
      </w:r>
      <w:r w:rsidRPr="00D1650F">
        <w:rPr>
          <w:rFonts w:eastAsia="Arial Unicode MS"/>
          <w:sz w:val="20"/>
          <w:szCs w:val="20"/>
        </w:rPr>
        <w:t>N</w:t>
      </w:r>
      <w:r w:rsidRPr="00D1650F">
        <w:rPr>
          <w:rFonts w:eastAsia="Arial Unicode MS"/>
          <w:spacing w:val="27"/>
          <w:sz w:val="20"/>
          <w:szCs w:val="20"/>
        </w:rPr>
        <w:t xml:space="preserve"> </w:t>
      </w:r>
      <w:r w:rsidRPr="00D1650F">
        <w:rPr>
          <w:rFonts w:eastAsia="Arial Unicode MS"/>
          <w:sz w:val="20"/>
          <w:szCs w:val="20"/>
        </w:rPr>
        <w:t>:</w:t>
      </w:r>
      <w:r w:rsidRPr="00D1650F">
        <w:rPr>
          <w:rFonts w:eastAsia="Arial Unicode MS"/>
          <w:spacing w:val="2"/>
          <w:sz w:val="20"/>
          <w:szCs w:val="20"/>
        </w:rPr>
        <w:t xml:space="preserve"> </w:t>
      </w:r>
      <w:r>
        <w:rPr>
          <w:rFonts w:eastAsia="Arial Unicode MS"/>
          <w:spacing w:val="2"/>
          <w:sz w:val="20"/>
          <w:szCs w:val="20"/>
        </w:rPr>
        <w:t>Serrer les vis de roue à la clé dynamométrique.</w:t>
      </w:r>
    </w:p>
    <w:p w:rsidR="00D1650F" w:rsidRDefault="00D1650F" w:rsidP="00D1650F">
      <w:pPr>
        <w:rPr>
          <w:rFonts w:eastAsia="Arial Unicode MS"/>
          <w:w w:val="102"/>
          <w:sz w:val="20"/>
          <w:szCs w:val="20"/>
        </w:rPr>
      </w:pPr>
    </w:p>
    <w:p w:rsidR="00D1650F" w:rsidRDefault="00D1650F" w:rsidP="00D1650F">
      <w:pPr>
        <w:ind w:left="306" w:right="-20"/>
        <w:rPr>
          <w:rFonts w:ascii="Arial Unicode MS" w:eastAsia="Arial Unicode MS" w:hAnsi="Arial Unicode MS" w:cs="Arial Unicode MS"/>
          <w:sz w:val="25"/>
          <w:szCs w:val="25"/>
        </w:rPr>
      </w:pP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2</w:t>
      </w:r>
      <w:r>
        <w:rPr>
          <w:rFonts w:ascii="Arial Unicode MS" w:eastAsia="Arial Unicode MS" w:hAnsi="Arial Unicode MS" w:cs="Arial Unicode MS"/>
          <w:sz w:val="25"/>
          <w:szCs w:val="25"/>
        </w:rPr>
        <w:t>.</w:t>
      </w:r>
      <w:r>
        <w:rPr>
          <w:rFonts w:ascii="Arial Unicode MS" w:eastAsia="Arial Unicode MS" w:hAnsi="Arial Unicode MS" w:cs="Arial Unicode MS"/>
          <w:spacing w:val="8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Couple</w:t>
      </w:r>
      <w:r>
        <w:rPr>
          <w:rFonts w:ascii="Arial Unicode MS" w:eastAsia="Arial Unicode MS" w:hAnsi="Arial Unicode MS" w:cs="Arial Unicode MS"/>
          <w:sz w:val="25"/>
          <w:szCs w:val="25"/>
        </w:rPr>
        <w:t>s</w:t>
      </w:r>
      <w:r>
        <w:rPr>
          <w:rFonts w:ascii="Arial Unicode MS" w:eastAsia="Arial Unicode MS" w:hAnsi="Arial Unicode MS" w:cs="Arial Unicode MS"/>
          <w:spacing w:val="15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d</w:t>
      </w:r>
      <w:r>
        <w:rPr>
          <w:rFonts w:ascii="Arial Unicode MS" w:eastAsia="Arial Unicode MS" w:hAnsi="Arial Unicode MS" w:cs="Arial Unicode MS"/>
          <w:sz w:val="25"/>
          <w:szCs w:val="25"/>
        </w:rPr>
        <w:t>e</w:t>
      </w:r>
      <w:r>
        <w:rPr>
          <w:rFonts w:ascii="Arial Unicode MS" w:eastAsia="Arial Unicode MS" w:hAnsi="Arial Unicode MS" w:cs="Arial Unicode MS"/>
          <w:spacing w:val="9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sz w:val="25"/>
          <w:szCs w:val="25"/>
        </w:rPr>
        <w:t>serrag</w:t>
      </w:r>
      <w:r>
        <w:rPr>
          <w:rFonts w:ascii="Arial Unicode MS" w:eastAsia="Arial Unicode MS" w:hAnsi="Arial Unicode MS" w:cs="Arial Unicode MS"/>
          <w:sz w:val="25"/>
          <w:szCs w:val="25"/>
        </w:rPr>
        <w:t>e</w:t>
      </w:r>
      <w:r>
        <w:rPr>
          <w:rFonts w:ascii="Arial Unicode MS" w:eastAsia="Arial Unicode MS" w:hAnsi="Arial Unicode MS" w:cs="Arial Unicode MS"/>
          <w:spacing w:val="14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z w:val="25"/>
          <w:szCs w:val="25"/>
        </w:rPr>
        <w:t>:</w:t>
      </w:r>
      <w:r>
        <w:rPr>
          <w:rFonts w:ascii="Arial Unicode MS" w:eastAsia="Arial Unicode MS" w:hAnsi="Arial Unicode MS" w:cs="Arial Unicode MS"/>
          <w:spacing w:val="7"/>
          <w:sz w:val="25"/>
          <w:szCs w:val="25"/>
        </w:rPr>
        <w:t xml:space="preserve"> </w:t>
      </w:r>
      <w:r>
        <w:rPr>
          <w:rFonts w:ascii="Arial Unicode MS" w:eastAsia="Arial Unicode MS" w:hAnsi="Arial Unicode MS" w:cs="Arial Unicode MS"/>
          <w:spacing w:val="5"/>
          <w:w w:val="101"/>
          <w:sz w:val="25"/>
          <w:szCs w:val="25"/>
        </w:rPr>
        <w:t>Roue</w:t>
      </w:r>
      <w:r>
        <w:rPr>
          <w:rFonts w:ascii="Arial Unicode MS" w:eastAsia="Arial Unicode MS" w:hAnsi="Arial Unicode MS" w:cs="Arial Unicode MS"/>
          <w:w w:val="101"/>
          <w:sz w:val="25"/>
          <w:szCs w:val="25"/>
        </w:rPr>
        <w:t>s</w:t>
      </w:r>
    </w:p>
    <w:p w:rsidR="00D1650F" w:rsidRPr="004A45A8" w:rsidRDefault="00D1650F" w:rsidP="00D1650F">
      <w:pPr>
        <w:spacing w:before="4" w:line="220" w:lineRule="exact"/>
        <w:rPr>
          <w:sz w:val="10"/>
          <w:szCs w:val="10"/>
        </w:rPr>
      </w:pPr>
    </w:p>
    <w:p w:rsidR="00D1650F" w:rsidRDefault="00D1650F" w:rsidP="00D1650F">
      <w:pPr>
        <w:rPr>
          <w:rFonts w:eastAsia="Arial Unicode MS"/>
          <w:w w:val="102"/>
          <w:sz w:val="20"/>
          <w:szCs w:val="20"/>
        </w:rPr>
      </w:pPr>
      <w:r w:rsidRPr="00257FE9">
        <w:rPr>
          <w:rFonts w:eastAsia="Arial Unicode MS" w:cs="Arial"/>
          <w:spacing w:val="4"/>
          <w:sz w:val="20"/>
          <w:szCs w:val="20"/>
        </w:rPr>
        <w:t>NOT</w:t>
      </w:r>
      <w:r w:rsidRPr="00257FE9">
        <w:rPr>
          <w:rFonts w:eastAsia="Arial Unicode MS" w:cs="Arial"/>
          <w:sz w:val="20"/>
          <w:szCs w:val="20"/>
        </w:rPr>
        <w:t>A</w:t>
      </w:r>
      <w:r w:rsidRPr="00257FE9">
        <w:rPr>
          <w:rFonts w:eastAsia="Arial Unicode MS" w:cs="Arial"/>
          <w:spacing w:val="16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:</w:t>
      </w:r>
      <w:r w:rsidRPr="00257FE9">
        <w:rPr>
          <w:rFonts w:eastAsia="Arial Unicode MS" w:cs="Arial"/>
          <w:spacing w:val="2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Un</w:t>
      </w:r>
      <w:r w:rsidRPr="00257FE9">
        <w:rPr>
          <w:rFonts w:eastAsia="Arial Unicode MS" w:cs="Arial"/>
          <w:spacing w:val="6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double</w:t>
      </w:r>
      <w:r w:rsidRPr="00257FE9">
        <w:rPr>
          <w:rFonts w:eastAsia="Arial Unicode MS" w:cs="Arial"/>
          <w:spacing w:val="12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serrage</w:t>
      </w:r>
      <w:r w:rsidRPr="00257FE9">
        <w:rPr>
          <w:rFonts w:eastAsia="Arial Unicode MS" w:cs="Arial"/>
          <w:spacing w:val="14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est</w:t>
      </w:r>
      <w:r w:rsidRPr="00257FE9">
        <w:rPr>
          <w:rFonts w:eastAsia="Arial Unicode MS" w:cs="Arial"/>
          <w:spacing w:val="6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un</w:t>
      </w:r>
      <w:r w:rsidRPr="00257FE9">
        <w:rPr>
          <w:rFonts w:eastAsia="Arial Unicode MS" w:cs="Arial"/>
          <w:spacing w:val="5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serrage</w:t>
      </w:r>
      <w:r w:rsidRPr="00257FE9">
        <w:rPr>
          <w:rFonts w:eastAsia="Arial Unicode MS" w:cs="Arial"/>
          <w:spacing w:val="14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au</w:t>
      </w:r>
      <w:r w:rsidRPr="00257FE9">
        <w:rPr>
          <w:rFonts w:eastAsia="Arial Unicode MS" w:cs="Arial"/>
          <w:spacing w:val="5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couple</w:t>
      </w:r>
      <w:r w:rsidRPr="00257FE9">
        <w:rPr>
          <w:rFonts w:eastAsia="Arial Unicode MS" w:cs="Arial"/>
          <w:spacing w:val="12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suivi</w:t>
      </w:r>
      <w:r w:rsidRPr="00257FE9">
        <w:rPr>
          <w:rFonts w:eastAsia="Arial Unicode MS" w:cs="Arial"/>
          <w:spacing w:val="9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d’un</w:t>
      </w:r>
      <w:r w:rsidRPr="00257FE9">
        <w:rPr>
          <w:rFonts w:eastAsia="Arial Unicode MS" w:cs="Arial"/>
          <w:spacing w:val="8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dévissage</w:t>
      </w:r>
      <w:r w:rsidRPr="00257FE9">
        <w:rPr>
          <w:rFonts w:eastAsia="Arial Unicode MS" w:cs="Arial"/>
          <w:spacing w:val="18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puis</w:t>
      </w:r>
      <w:r w:rsidRPr="00257FE9">
        <w:rPr>
          <w:rFonts w:eastAsia="Arial Unicode MS" w:cs="Arial"/>
          <w:spacing w:val="8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d’un</w:t>
      </w:r>
      <w:r w:rsidRPr="00257FE9">
        <w:rPr>
          <w:rFonts w:eastAsia="Arial Unicode MS" w:cs="Arial"/>
          <w:spacing w:val="8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serrage</w:t>
      </w:r>
      <w:r w:rsidRPr="00257FE9">
        <w:rPr>
          <w:rFonts w:eastAsia="Arial Unicode MS" w:cs="Arial"/>
          <w:spacing w:val="14"/>
          <w:sz w:val="20"/>
          <w:szCs w:val="20"/>
        </w:rPr>
        <w:t xml:space="preserve"> </w:t>
      </w:r>
      <w:r w:rsidRPr="00257FE9">
        <w:rPr>
          <w:rFonts w:eastAsia="Arial Unicode MS" w:cs="Arial"/>
          <w:sz w:val="20"/>
          <w:szCs w:val="20"/>
        </w:rPr>
        <w:t>au</w:t>
      </w:r>
      <w:r w:rsidRPr="00257FE9">
        <w:rPr>
          <w:rFonts w:eastAsia="Arial Unicode MS" w:cs="Arial"/>
          <w:spacing w:val="5"/>
          <w:sz w:val="20"/>
          <w:szCs w:val="20"/>
        </w:rPr>
        <w:t xml:space="preserve"> </w:t>
      </w:r>
      <w:r w:rsidRPr="00257FE9">
        <w:rPr>
          <w:rFonts w:eastAsia="Arial Unicode MS" w:cs="Arial"/>
          <w:w w:val="102"/>
          <w:sz w:val="20"/>
          <w:szCs w:val="20"/>
        </w:rPr>
        <w:t>couple.</w:t>
      </w:r>
    </w:p>
    <w:p w:rsidR="00D1650F" w:rsidRPr="004A45A8" w:rsidRDefault="00D1650F" w:rsidP="00D1650F">
      <w:pPr>
        <w:rPr>
          <w:rFonts w:eastAsia="Arial Unicode MS"/>
          <w:w w:val="102"/>
          <w:sz w:val="10"/>
          <w:szCs w:val="10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1228"/>
        <w:gridCol w:w="1453"/>
      </w:tblGrid>
      <w:tr w:rsidR="004A45A8" w:rsidRPr="004A45A8" w:rsidTr="004A45A8">
        <w:trPr>
          <w:trHeight w:hRule="exact" w:val="307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4A45A8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b/>
                <w:sz w:val="20"/>
                <w:szCs w:val="20"/>
              </w:rPr>
            </w:pPr>
            <w:r w:rsidRPr="004A45A8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Véhicule</w:t>
            </w:r>
            <w:r w:rsidRPr="004A45A8">
              <w:rPr>
                <w:rFonts w:eastAsia="Arial Unicode MS" w:cs="Arial"/>
                <w:b/>
                <w:w w:val="102"/>
                <w:sz w:val="20"/>
                <w:szCs w:val="20"/>
              </w:rPr>
              <w:t>s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4A45A8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b/>
                <w:sz w:val="20"/>
                <w:szCs w:val="20"/>
              </w:rPr>
            </w:pPr>
            <w:r w:rsidRPr="004A45A8">
              <w:rPr>
                <w:rFonts w:eastAsia="Arial Unicode MS" w:cs="Arial"/>
                <w:b/>
                <w:spacing w:val="4"/>
                <w:sz w:val="20"/>
                <w:szCs w:val="20"/>
              </w:rPr>
              <w:t>Jante</w:t>
            </w:r>
            <w:r w:rsidRPr="004A45A8">
              <w:rPr>
                <w:rFonts w:eastAsia="Arial Unicode MS" w:cs="Arial"/>
                <w:b/>
                <w:sz w:val="20"/>
                <w:szCs w:val="20"/>
              </w:rPr>
              <w:t>s</w:t>
            </w:r>
            <w:r w:rsidRPr="004A45A8">
              <w:rPr>
                <w:rFonts w:eastAsia="Arial Unicode MS" w:cs="Arial"/>
                <w:b/>
                <w:spacing w:val="16"/>
                <w:sz w:val="20"/>
                <w:szCs w:val="20"/>
              </w:rPr>
              <w:t xml:space="preserve"> </w:t>
            </w:r>
            <w:r w:rsidRPr="004A45A8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tôl</w:t>
            </w:r>
            <w:r w:rsidRPr="004A45A8">
              <w:rPr>
                <w:rFonts w:eastAsia="Arial Unicode MS" w:cs="Arial"/>
                <w:b/>
                <w:w w:val="102"/>
                <w:sz w:val="20"/>
                <w:szCs w:val="20"/>
              </w:rPr>
              <w:t>e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4A45A8" w:rsidRDefault="004A45A8" w:rsidP="004A45A8">
            <w:pPr>
              <w:spacing w:line="269" w:lineRule="exact"/>
              <w:ind w:left="14" w:right="-48"/>
              <w:rPr>
                <w:rFonts w:eastAsia="Arial Unicode MS" w:cs="Arial"/>
                <w:b/>
                <w:sz w:val="20"/>
                <w:szCs w:val="20"/>
              </w:rPr>
            </w:pPr>
            <w:r w:rsidRPr="004A45A8">
              <w:rPr>
                <w:rFonts w:eastAsia="Arial Unicode MS" w:cs="Arial"/>
                <w:b/>
                <w:spacing w:val="4"/>
                <w:sz w:val="20"/>
                <w:szCs w:val="20"/>
              </w:rPr>
              <w:t>Jante</w:t>
            </w:r>
            <w:r w:rsidRPr="004A45A8">
              <w:rPr>
                <w:rFonts w:eastAsia="Arial Unicode MS" w:cs="Arial"/>
                <w:b/>
                <w:sz w:val="20"/>
                <w:szCs w:val="20"/>
              </w:rPr>
              <w:t>s</w:t>
            </w:r>
            <w:r w:rsidRPr="004A45A8">
              <w:rPr>
                <w:rFonts w:eastAsia="Arial Unicode MS" w:cs="Arial"/>
                <w:b/>
                <w:spacing w:val="16"/>
                <w:sz w:val="20"/>
                <w:szCs w:val="20"/>
              </w:rPr>
              <w:t xml:space="preserve"> </w:t>
            </w:r>
            <w:r w:rsidRPr="004A45A8">
              <w:rPr>
                <w:rFonts w:eastAsia="Arial Unicode MS" w:cs="Arial"/>
                <w:b/>
                <w:spacing w:val="4"/>
                <w:w w:val="102"/>
                <w:sz w:val="20"/>
                <w:szCs w:val="20"/>
              </w:rPr>
              <w:t>aluminiu</w:t>
            </w:r>
            <w:r w:rsidRPr="004A45A8">
              <w:rPr>
                <w:rFonts w:eastAsia="Arial Unicode MS" w:cs="Arial"/>
                <w:b/>
                <w:w w:val="102"/>
                <w:sz w:val="20"/>
                <w:szCs w:val="20"/>
              </w:rPr>
              <w:t>m</w:t>
            </w:r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proofErr w:type="spellStart"/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IO</w:t>
            </w:r>
            <w:r w:rsidRPr="00CD78A6">
              <w:rPr>
                <w:rFonts w:eastAsia="Arial Unicode MS" w:cs="Arial"/>
                <w:sz w:val="20"/>
                <w:szCs w:val="20"/>
              </w:rPr>
              <w:t>n</w:t>
            </w:r>
            <w:proofErr w:type="spellEnd"/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(S3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z w:val="20"/>
                <w:szCs w:val="20"/>
              </w:rPr>
              <w:t>6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(S10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9</w:t>
            </w:r>
            <w:r w:rsidRPr="00CD78A6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z w:val="20"/>
                <w:szCs w:val="20"/>
              </w:rPr>
              <w:t>7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(B0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(B3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100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7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9</w:t>
            </w:r>
            <w:r w:rsidRPr="00CD78A6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5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9</w:t>
            </w:r>
            <w:r w:rsidRPr="00CD78A6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6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(T1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206</w:t>
            </w:r>
            <w:r w:rsidRPr="00CD78A6">
              <w:rPr>
                <w:rFonts w:eastAsia="Arial Unicode MS" w:cs="Arial"/>
                <w:sz w:val="20"/>
                <w:szCs w:val="20"/>
              </w:rPr>
              <w:t>+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(T3E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9</w:t>
            </w:r>
            <w:r w:rsidRPr="00CD78A6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207</w:t>
            </w:r>
            <w:r w:rsidRPr="00CD78A6">
              <w:rPr>
                <w:rFonts w:eastAsia="Arial Unicode MS" w:cs="Arial"/>
                <w:sz w:val="20"/>
                <w:szCs w:val="20"/>
              </w:rPr>
              <w:t>i</w:t>
            </w:r>
            <w:r w:rsidRPr="00CD78A6">
              <w:rPr>
                <w:rFonts w:eastAsia="Arial Unicode MS" w:cs="Arial"/>
                <w:spacing w:val="12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Ira</w:t>
            </w:r>
            <w:r w:rsidRPr="00CD78A6">
              <w:rPr>
                <w:rFonts w:eastAsia="Arial Unicode MS" w:cs="Arial"/>
                <w:sz w:val="20"/>
                <w:szCs w:val="20"/>
              </w:rPr>
              <w:t>n</w:t>
            </w:r>
            <w:r w:rsidRPr="00CD78A6">
              <w:rPr>
                <w:rFonts w:eastAsia="Arial Unicode MS" w:cs="Arial"/>
                <w:spacing w:val="12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(T3i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9</w:t>
            </w:r>
            <w:r w:rsidRPr="00CD78A6">
              <w:rPr>
                <w:rFonts w:eastAsia="Arial Unicode MS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7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(A7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207</w:t>
            </w:r>
            <w:r w:rsidRPr="00CD78A6">
              <w:rPr>
                <w:rFonts w:eastAsia="Arial Unicode MS" w:cs="Arial"/>
                <w:sz w:val="20"/>
                <w:szCs w:val="20"/>
              </w:rPr>
              <w:t>+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(A7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49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7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(T3)</w:t>
            </w:r>
            <w:r w:rsidRPr="00CD78A6">
              <w:rPr>
                <w:rFonts w:eastAsia="Arial Unicode MS" w:cs="Arial"/>
                <w:sz w:val="20"/>
                <w:szCs w:val="20"/>
              </w:rPr>
              <w:t>,</w:t>
            </w:r>
            <w:r w:rsidRPr="00CD78A6">
              <w:rPr>
                <w:rFonts w:eastAsia="Arial Unicode MS" w:cs="Arial"/>
                <w:spacing w:val="13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(T33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(Mercosu</w:t>
            </w:r>
            <w:r w:rsidRPr="00CD78A6">
              <w:rPr>
                <w:rFonts w:eastAsia="Arial Unicode MS" w:cs="Arial"/>
                <w:sz w:val="20"/>
                <w:szCs w:val="20"/>
              </w:rPr>
              <w:t>r</w:t>
            </w:r>
            <w:r w:rsidRPr="00CD78A6">
              <w:rPr>
                <w:rFonts w:eastAsia="Arial Unicode MS" w:cs="Arial"/>
                <w:spacing w:val="22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z w:val="20"/>
                <w:szCs w:val="20"/>
              </w:rPr>
              <w:t>/</w:t>
            </w:r>
            <w:r w:rsidRPr="00CD78A6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Chin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15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z w:val="20"/>
                <w:szCs w:val="20"/>
              </w:rPr>
              <w:t>/</w:t>
            </w:r>
            <w:r w:rsidRPr="00CD78A6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Malaisi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1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(Asean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8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(A9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Mercosu</w:t>
            </w:r>
            <w:r w:rsidRPr="00CD78A6">
              <w:rPr>
                <w:rFonts w:eastAsia="Arial Unicode MS" w:cs="Arial"/>
                <w:sz w:val="20"/>
                <w:szCs w:val="20"/>
              </w:rPr>
              <w:t>r</w:t>
            </w:r>
            <w:r w:rsidRPr="00CD78A6">
              <w:rPr>
                <w:rFonts w:eastAsia="Arial Unicode MS" w:cs="Arial"/>
                <w:spacing w:val="2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(AI91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5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-</w:t>
            </w:r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6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54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7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z w:val="20"/>
                <w:szCs w:val="20"/>
              </w:rPr>
              <w:t>/</w:t>
            </w:r>
            <w:r w:rsidRPr="00CD78A6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-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Mercosu</w:t>
            </w:r>
            <w:r w:rsidRPr="00CD78A6">
              <w:rPr>
                <w:rFonts w:eastAsia="Arial Unicode MS" w:cs="Arial"/>
                <w:sz w:val="20"/>
                <w:szCs w:val="20"/>
              </w:rPr>
              <w:t>r</w:t>
            </w:r>
            <w:r w:rsidRPr="00CD78A6">
              <w:rPr>
                <w:rFonts w:eastAsia="Arial Unicode MS" w:cs="Arial"/>
                <w:spacing w:val="2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5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-</w:t>
            </w:r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Mercosu</w:t>
            </w:r>
            <w:r w:rsidRPr="00CD78A6">
              <w:rPr>
                <w:rFonts w:eastAsia="Arial Unicode MS" w:cs="Arial"/>
                <w:sz w:val="20"/>
                <w:szCs w:val="20"/>
              </w:rPr>
              <w:t>r</w:t>
            </w:r>
            <w:r w:rsidRPr="00CD78A6">
              <w:rPr>
                <w:rFonts w:eastAsia="Arial Unicode MS" w:cs="Arial"/>
                <w:spacing w:val="2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4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6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54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5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(eP21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6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54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e-20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15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(eP21</w:t>
            </w:r>
            <w:r w:rsidRPr="00CD78A6">
              <w:rPr>
                <w:rFonts w:eastAsia="Arial Unicode MS" w:cs="Arial"/>
                <w:sz w:val="20"/>
                <w:szCs w:val="20"/>
              </w:rPr>
              <w:t>)</w:t>
            </w:r>
            <w:r w:rsidRPr="00CD78A6">
              <w:rPr>
                <w:rFonts w:eastAsia="Arial Unicode MS" w:cs="Arial"/>
                <w:spacing w:val="1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(Roue</w:t>
            </w:r>
            <w:r w:rsidRPr="00CD78A6">
              <w:rPr>
                <w:rFonts w:eastAsia="Arial Unicode MS" w:cs="Arial"/>
                <w:sz w:val="20"/>
                <w:szCs w:val="20"/>
              </w:rPr>
              <w:t>s</w:t>
            </w:r>
            <w:r w:rsidRPr="00CD78A6">
              <w:rPr>
                <w:rFonts w:eastAsia="Arial Unicode MS" w:cs="Arial"/>
                <w:spacing w:val="17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d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7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z w:val="20"/>
                <w:szCs w:val="20"/>
              </w:rPr>
              <w:t>/</w:t>
            </w:r>
            <w:r w:rsidRPr="00CD78A6">
              <w:rPr>
                <w:rFonts w:eastAsia="Arial Unicode MS" w:cs="Arial"/>
                <w:spacing w:val="6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z w:val="20"/>
                <w:szCs w:val="20"/>
              </w:rPr>
              <w:t>8</w:t>
            </w:r>
            <w:r w:rsidRPr="00CD78A6">
              <w:rPr>
                <w:rFonts w:eastAsia="Arial Unicode MS" w:cs="Arial"/>
                <w:spacing w:val="9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pouces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-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11,5</w:t>
            </w:r>
            <w:r w:rsidRPr="00CD78A6">
              <w:rPr>
                <w:rFonts w:eastAsia="Arial Unicode MS" w:cs="Arial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</w:t>
            </w:r>
            <w:r w:rsidRPr="00CD78A6">
              <w:rPr>
                <w:rFonts w:eastAsia="Arial Unicode MS" w:cs="Arial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(M33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</w:t>
            </w:r>
            <w:r w:rsidRPr="00CD78A6">
              <w:rPr>
                <w:rFonts w:eastAsia="Arial Unicode MS" w:cs="Arial"/>
                <w:sz w:val="20"/>
                <w:szCs w:val="20"/>
              </w:rPr>
              <w:t>1</w:t>
            </w:r>
            <w:r w:rsidRPr="00CD78A6">
              <w:rPr>
                <w:rFonts w:eastAsia="Arial Unicode MS" w:cs="Arial"/>
                <w:spacing w:val="11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Chin</w:t>
            </w:r>
            <w:r w:rsidRPr="00CD78A6">
              <w:rPr>
                <w:rFonts w:eastAsia="Arial Unicode MS" w:cs="Arial"/>
                <w:sz w:val="20"/>
                <w:szCs w:val="20"/>
              </w:rPr>
              <w:t>e</w:t>
            </w:r>
            <w:r w:rsidRPr="00CD78A6">
              <w:rPr>
                <w:rFonts w:eastAsia="Arial Unicode MS" w:cs="Arial"/>
                <w:spacing w:val="15"/>
                <w:sz w:val="20"/>
                <w:szCs w:val="20"/>
              </w:rPr>
              <w:t xml:space="preserve"> </w:t>
            </w:r>
            <w:r w:rsidRPr="00CD78A6">
              <w:rPr>
                <w:rFonts w:eastAsia="Arial Unicode MS" w:cs="Arial"/>
                <w:spacing w:val="4"/>
                <w:w w:val="102"/>
                <w:sz w:val="20"/>
                <w:szCs w:val="20"/>
              </w:rPr>
              <w:t>(M33C</w:t>
            </w:r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10</w:t>
            </w:r>
            <w:r w:rsidRPr="00CD78A6">
              <w:rPr>
                <w:rFonts w:eastAsia="Arial Unicode MS" w:cs="Arial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CD78A6">
              <w:rPr>
                <w:rFonts w:eastAsia="Arial Unicode MS" w:cs="Arial"/>
                <w:w w:val="102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306 (N3 / N5)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307 (T5)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lastRenderedPageBreak/>
              <w:t>307 Chine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(T7)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Chine (TX3)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408 Russie (T7R)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(T9)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Chine (TX9)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Chine (TX3)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(P51) PHEV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-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308 (P51)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RCZ (T75)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>-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405 (D6)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405 Iran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406 (D8 / D9)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407 (D2)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408 (T73)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408 Mercosur (T73)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408 Russie (T7R)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408 Malaisie (T73MY) (Asean)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508 (W2)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508 Chine (W23)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508 (R8)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13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508 L (R83C)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605 (Z7)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607 (Z8 / Z9)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806 (U6)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807 (VV)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2008 (A94)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2008 Mercosur (AI94)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2008 Chine (A94)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2008 (P24E)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2008 Chine (P24C)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e-2008 (eP24E)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e-2008 Chine (eP24C)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3008 (T84)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3008 Chine (T88)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3008 (P84)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4007 (I3)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4008 (J3)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4008 Chine (P84C)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5008 (T87)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5008 (P87)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5008 Chine (P87C)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RIFTER (K9)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TRAVELLER (K0) ( tous types)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e-TRAVELLER (eK0) ( tous types)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BIPPER (A9)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PARTNER I (M49)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PARTNER II (M59)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9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PARTNER III (B9)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PARTNER IV (K9)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EXPERT (G9)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11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10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EXPERT IV (K0) ( tous types)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  <w:tr w:rsidR="004A45A8" w:rsidRPr="00CD78A6" w:rsidTr="004A45A8">
        <w:trPr>
          <w:trHeight w:hRule="exact" w:val="255"/>
        </w:trPr>
        <w:tc>
          <w:tcPr>
            <w:tcW w:w="4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pacing w:val="4"/>
                <w:sz w:val="20"/>
                <w:szCs w:val="20"/>
              </w:rPr>
            </w:pPr>
            <w:r w:rsidRPr="00CD78A6">
              <w:rPr>
                <w:rFonts w:eastAsia="Arial Unicode MS" w:cs="Arial"/>
                <w:spacing w:val="4"/>
                <w:sz w:val="20"/>
                <w:szCs w:val="20"/>
              </w:rPr>
              <w:t>e-Expert IV (eK0) ( tous types)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5A8" w:rsidRPr="00CD78A6" w:rsidRDefault="004A45A8" w:rsidP="004A45A8">
            <w:pPr>
              <w:spacing w:line="269" w:lineRule="exact"/>
              <w:ind w:left="14" w:right="-20"/>
              <w:rPr>
                <w:rFonts w:eastAsia="Arial Unicode MS" w:cs="Arial"/>
                <w:sz w:val="20"/>
                <w:szCs w:val="20"/>
              </w:rPr>
            </w:pPr>
            <w:r w:rsidRPr="00CD78A6">
              <w:rPr>
                <w:rFonts w:eastAsia="Arial Unicode MS" w:cs="Arial"/>
                <w:sz w:val="20"/>
                <w:szCs w:val="20"/>
              </w:rPr>
              <w:t xml:space="preserve">12,5 </w:t>
            </w:r>
            <w:proofErr w:type="spellStart"/>
            <w:r w:rsidRPr="00CD78A6">
              <w:rPr>
                <w:rFonts w:eastAsia="Arial Unicode MS" w:cs="Arial"/>
                <w:sz w:val="20"/>
                <w:szCs w:val="20"/>
              </w:rPr>
              <w:t>m.daN</w:t>
            </w:r>
            <w:proofErr w:type="spellEnd"/>
          </w:p>
        </w:tc>
      </w:tr>
    </w:tbl>
    <w:p w:rsidR="004A45A8" w:rsidRDefault="004A45A8" w:rsidP="00D1650F">
      <w:pPr>
        <w:rPr>
          <w:rFonts w:eastAsia="Arial Unicode MS"/>
          <w:w w:val="102"/>
          <w:sz w:val="20"/>
          <w:szCs w:val="20"/>
        </w:rPr>
      </w:pPr>
    </w:p>
    <w:p w:rsidR="004A45A8" w:rsidRDefault="004A45A8" w:rsidP="00D1650F">
      <w:pPr>
        <w:rPr>
          <w:rFonts w:eastAsia="Arial Unicode MS"/>
          <w:w w:val="102"/>
          <w:sz w:val="20"/>
          <w:szCs w:val="20"/>
        </w:rPr>
      </w:pPr>
    </w:p>
    <w:p w:rsidR="00D63660" w:rsidRDefault="001A1B74" w:rsidP="00D63660">
      <w:pPr>
        <w:pStyle w:val="Titre1"/>
      </w:pPr>
      <w:r>
        <w:rPr>
          <w:noProof/>
          <w:szCs w:val="22"/>
        </w:rPr>
        <w:lastRenderedPageBreak/>
        <w:drawing>
          <wp:anchor distT="0" distB="0" distL="114300" distR="114300" simplePos="0" relativeHeight="251638784" behindDoc="1" locked="0" layoutInCell="1" allowOverlap="1" wp14:anchorId="10B361BA" wp14:editId="74E41EBE">
            <wp:simplePos x="0" y="0"/>
            <wp:positionH relativeFrom="column">
              <wp:posOffset>-130810</wp:posOffset>
            </wp:positionH>
            <wp:positionV relativeFrom="paragraph">
              <wp:posOffset>721995</wp:posOffset>
            </wp:positionV>
            <wp:extent cx="6781800" cy="6781800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T7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9356" r="3179" b="25253"/>
                    <a:stretch/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60">
        <w:t>CONTR</w:t>
      </w:r>
      <w:r w:rsidR="001C21D2">
        <w:t>Ô</w:t>
      </w:r>
      <w:r w:rsidR="00D63660">
        <w:t>LES APR</w:t>
      </w:r>
      <w:r w:rsidR="008D4227">
        <w:t>È</w:t>
      </w:r>
      <w:r w:rsidR="00D63660">
        <w:t>S INTERVENTION – G</w:t>
      </w:r>
      <w:r w:rsidR="008D4227">
        <w:t>É</w:t>
      </w:r>
      <w:r w:rsidR="00D63660">
        <w:t>OM</w:t>
      </w:r>
      <w:r w:rsidR="001C21D2">
        <w:t>É</w:t>
      </w:r>
      <w:r w:rsidR="00D63660">
        <w:t>TRIE DES TRAINS ROULANTS</w:t>
      </w:r>
    </w:p>
    <w:p w:rsidR="001A1B74" w:rsidRDefault="001A1B74" w:rsidP="00C031F3">
      <w:pPr>
        <w:jc w:val="left"/>
        <w:rPr>
          <w:rFonts w:cs="Arial"/>
          <w:noProof/>
          <w:szCs w:val="22"/>
        </w:rPr>
      </w:pPr>
    </w:p>
    <w:p w:rsidR="00D63660" w:rsidRDefault="00D63660" w:rsidP="00C031F3">
      <w:pPr>
        <w:jc w:val="left"/>
        <w:rPr>
          <w:rFonts w:cs="Arial"/>
          <w:szCs w:val="22"/>
        </w:rPr>
      </w:pPr>
    </w:p>
    <w:p w:rsidR="001A1B74" w:rsidRDefault="001A1B74">
      <w:pPr>
        <w:jc w:val="left"/>
        <w:rPr>
          <w:rFonts w:cs="Arial"/>
          <w:noProof/>
          <w:szCs w:val="22"/>
        </w:rPr>
      </w:pPr>
    </w:p>
    <w:p w:rsidR="00C031F3" w:rsidRDefault="00D63660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C031F3" w:rsidRDefault="00F84639" w:rsidP="00C031F3">
      <w:pPr>
        <w:pStyle w:val="Titre1"/>
      </w:pPr>
      <w:r>
        <w:rPr>
          <w:noProof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62870908" wp14:editId="6E7C5BC7">
            <wp:simplePos x="0" y="0"/>
            <wp:positionH relativeFrom="column">
              <wp:posOffset>1373505</wp:posOffset>
            </wp:positionH>
            <wp:positionV relativeFrom="paragraph">
              <wp:posOffset>455295</wp:posOffset>
            </wp:positionV>
            <wp:extent cx="3686175" cy="8366125"/>
            <wp:effectExtent l="19050" t="19050" r="28575" b="15875"/>
            <wp:wrapTight wrapText="bothSides">
              <wp:wrapPolygon edited="0">
                <wp:start x="-112" y="-49"/>
                <wp:lineTo x="-112" y="21592"/>
                <wp:lineTo x="21656" y="21592"/>
                <wp:lineTo x="21656" y="-49"/>
                <wp:lineTo x="-112" y="-49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T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3"/>
                    <a:stretch/>
                  </pic:blipFill>
                  <pic:spPr bwMode="auto">
                    <a:xfrm>
                      <a:off x="0" y="0"/>
                      <a:ext cx="3686175" cy="8366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1F3">
        <w:t>R</w:t>
      </w:r>
      <w:r w:rsidR="008D4227">
        <w:t>É</w:t>
      </w:r>
      <w:r w:rsidR="00C031F3">
        <w:t>SULTATS</w:t>
      </w:r>
      <w:r w:rsidR="00D63660">
        <w:t xml:space="preserve"> - </w:t>
      </w:r>
      <w:r w:rsidR="00C031F3">
        <w:t>G</w:t>
      </w:r>
      <w:r w:rsidR="008D4227">
        <w:t>É</w:t>
      </w:r>
      <w:r w:rsidR="00C031F3">
        <w:t>OM</w:t>
      </w:r>
      <w:r w:rsidR="001C21D2">
        <w:t>É</w:t>
      </w:r>
      <w:r w:rsidR="00C031F3">
        <w:t xml:space="preserve">TRIE </w:t>
      </w:r>
      <w:r w:rsidR="001C21D2">
        <w:t xml:space="preserve">DES </w:t>
      </w:r>
      <w:r w:rsidR="00C031F3">
        <w:t>TRAIN</w:t>
      </w:r>
      <w:r w:rsidR="00D63660">
        <w:t>S</w:t>
      </w:r>
      <w:r w:rsidR="00C031F3">
        <w:t xml:space="preserve"> </w:t>
      </w:r>
      <w:r w:rsidR="00D63660">
        <w:t>ROULANTS</w:t>
      </w:r>
    </w:p>
    <w:p w:rsidR="008D533A" w:rsidRDefault="008D533A" w:rsidP="008D533A">
      <w:pPr>
        <w:ind w:left="1276"/>
        <w:jc w:val="left"/>
        <w:rPr>
          <w:rFonts w:cs="Arial"/>
          <w:szCs w:val="22"/>
        </w:rPr>
      </w:pPr>
    </w:p>
    <w:p w:rsidR="001A1B74" w:rsidRDefault="001A1B74" w:rsidP="008D533A">
      <w:pPr>
        <w:ind w:left="1276"/>
        <w:jc w:val="left"/>
        <w:rPr>
          <w:rFonts w:cs="Arial"/>
          <w:szCs w:val="22"/>
        </w:rPr>
      </w:pPr>
    </w:p>
    <w:p w:rsidR="008E4FBA" w:rsidRDefault="008E4FBA" w:rsidP="007F759D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CE1C3C" w:rsidRDefault="00C638B1" w:rsidP="00A03191">
      <w:pPr>
        <w:pStyle w:val="Titre1"/>
      </w:pPr>
      <w:r>
        <w:rPr>
          <w:noProof/>
          <w:szCs w:val="2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3660775</wp:posOffset>
            </wp:positionV>
            <wp:extent cx="4089400" cy="6299835"/>
            <wp:effectExtent l="18732" t="19368" r="25083" b="25082"/>
            <wp:wrapTight wrapText="bothSides">
              <wp:wrapPolygon edited="0">
                <wp:start x="21702" y="-64"/>
                <wp:lineTo x="-32" y="-64"/>
                <wp:lineTo x="-32" y="21621"/>
                <wp:lineTo x="21702" y="21621"/>
                <wp:lineTo x="21702" y="-64"/>
              </wp:wrapPolygon>
            </wp:wrapTight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UIDE RC_Page_2.tif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6660" r="10853" b="7461"/>
                    <a:stretch/>
                  </pic:blipFill>
                  <pic:spPr bwMode="auto">
                    <a:xfrm rot="16200000">
                      <a:off x="0" y="0"/>
                      <a:ext cx="4089400" cy="6299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-578485</wp:posOffset>
            </wp:positionV>
            <wp:extent cx="4238625" cy="6299835"/>
            <wp:effectExtent l="17145" t="20955" r="26670" b="26670"/>
            <wp:wrapTight wrapText="bothSides">
              <wp:wrapPolygon edited="0">
                <wp:start x="21707" y="-59"/>
                <wp:lineTo x="-39" y="-59"/>
                <wp:lineTo x="-39" y="21626"/>
                <wp:lineTo x="21707" y="21626"/>
                <wp:lineTo x="21707" y="-59"/>
              </wp:wrapPolygon>
            </wp:wrapTight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UIDE RC_Page_1.tiff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10556" r="9838" b="7358"/>
                    <a:stretch/>
                  </pic:blipFill>
                  <pic:spPr bwMode="auto">
                    <a:xfrm rot="16200000">
                      <a:off x="0" y="0"/>
                      <a:ext cx="4238625" cy="6299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C3C">
        <w:t>D</w:t>
      </w:r>
      <w:r w:rsidR="008D4227">
        <w:t>OCUMENT SCHÉMAS CINÉMATIQUES</w:t>
      </w:r>
      <w:r>
        <w:t xml:space="preserve"> </w:t>
      </w:r>
      <w:r w:rsidRPr="00C638B1">
        <w:rPr>
          <w:b w:val="0"/>
          <w:sz w:val="24"/>
          <w:szCs w:val="24"/>
        </w:rPr>
        <w:t>(Extrait du Guide du dessinateur).</w:t>
      </w:r>
    </w:p>
    <w:p w:rsidR="00CE1C3C" w:rsidRDefault="00B91673" w:rsidP="00A03191">
      <w:pPr>
        <w:pStyle w:val="Titre1"/>
      </w:pPr>
      <w:r>
        <w:lastRenderedPageBreak/>
        <w:t>F</w:t>
      </w:r>
      <w:r w:rsidR="008D4227">
        <w:t>ILETAGES</w:t>
      </w:r>
    </w:p>
    <w:p w:rsidR="00CE1C3C" w:rsidRDefault="00CE1C3C" w:rsidP="00CE1C3C">
      <w:pPr>
        <w:jc w:val="left"/>
        <w:rPr>
          <w:rFonts w:cs="Arial"/>
          <w:szCs w:val="22"/>
        </w:rPr>
      </w:pPr>
    </w:p>
    <w:p w:rsidR="00B91673" w:rsidRDefault="008D533A" w:rsidP="00CE1C3C">
      <w:pPr>
        <w:jc w:val="left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65DC3E1A" wp14:editId="4D4751A6">
            <wp:extent cx="6479540" cy="5759450"/>
            <wp:effectExtent l="19050" t="0" r="0" b="0"/>
            <wp:docPr id="8" name="Image 7" descr="Filt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ages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73" w:rsidRDefault="00B91673" w:rsidP="00CE1C3C">
      <w:pPr>
        <w:jc w:val="left"/>
        <w:rPr>
          <w:rFonts w:cs="Arial"/>
          <w:szCs w:val="22"/>
        </w:rPr>
      </w:pPr>
    </w:p>
    <w:p w:rsidR="00862BEE" w:rsidRDefault="00862BEE" w:rsidP="00862BEE">
      <w:pPr>
        <w:tabs>
          <w:tab w:val="left" w:pos="2835"/>
        </w:tabs>
        <w:rPr>
          <w:rFonts w:cs="Arial"/>
          <w:szCs w:val="22"/>
        </w:rPr>
      </w:pPr>
      <w:r>
        <w:rPr>
          <w:rFonts w:cs="Arial"/>
          <w:szCs w:val="22"/>
        </w:rPr>
        <w:t>Extrait du Guide du dessinateur.</w:t>
      </w:r>
    </w:p>
    <w:p w:rsidR="00862BEE" w:rsidRDefault="00862BEE" w:rsidP="00862BEE">
      <w:pPr>
        <w:tabs>
          <w:tab w:val="left" w:pos="2835"/>
        </w:tabs>
        <w:rPr>
          <w:rFonts w:cs="Arial"/>
          <w:szCs w:val="22"/>
        </w:rPr>
      </w:pPr>
    </w:p>
    <w:p w:rsidR="00B91673" w:rsidRDefault="00B91673" w:rsidP="00CE1C3C">
      <w:pPr>
        <w:jc w:val="left"/>
        <w:rPr>
          <w:rFonts w:cs="Arial"/>
          <w:szCs w:val="22"/>
        </w:rPr>
      </w:pPr>
    </w:p>
    <w:sectPr w:rsidR="00B91673" w:rsidSect="003D11FD">
      <w:headerReference w:type="first" r:id="rId36"/>
      <w:pgSz w:w="11906" w:h="16838" w:code="9"/>
      <w:pgMar w:top="851" w:right="707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010" w:rsidRDefault="00AD5010">
      <w:r>
        <w:separator/>
      </w:r>
    </w:p>
  </w:endnote>
  <w:endnote w:type="continuationSeparator" w:id="0">
    <w:p w:rsidR="00AD5010" w:rsidRDefault="00AD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119"/>
      <w:gridCol w:w="1701"/>
      <w:gridCol w:w="1410"/>
    </w:tblGrid>
    <w:tr w:rsidR="006F2FB9" w:rsidTr="002D13D9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F2FB9" w:rsidRDefault="006F2FB9" w:rsidP="006F2FB9">
          <w:pPr>
            <w:jc w:val="center"/>
          </w:pPr>
          <w:r>
            <w:t>Baccalauréat Professionnel Réparation des carrosseries</w:t>
          </w:r>
        </w:p>
      </w:tc>
      <w:tc>
        <w:tcPr>
          <w:tcW w:w="2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Default="006F2FB9" w:rsidP="006F2FB9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Pr="00135649" w:rsidRDefault="006F2FB9" w:rsidP="006F2FB9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2023</w:t>
          </w:r>
        </w:p>
      </w:tc>
      <w:tc>
        <w:tcPr>
          <w:tcW w:w="1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Pr="002054DE" w:rsidRDefault="006F2FB9" w:rsidP="006F2FB9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2054DE"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6F2FB9" w:rsidTr="002D13D9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F2FB9" w:rsidRPr="00135649" w:rsidRDefault="006F2FB9" w:rsidP="006F2FB9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:rsidR="006F2FB9" w:rsidRDefault="006F2FB9" w:rsidP="006F2FB9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Default="006F2FB9" w:rsidP="006F2FB9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Default="006F2FB9" w:rsidP="006F2FB9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F2FB9" w:rsidRPr="00135649" w:rsidRDefault="006F2FB9" w:rsidP="006F2FB9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CB4A1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15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CB4A1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17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8F2E37" w:rsidRDefault="008F2E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119"/>
      <w:gridCol w:w="1701"/>
      <w:gridCol w:w="1410"/>
    </w:tblGrid>
    <w:tr w:rsidR="008F2E37" w:rsidTr="006F2FB9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F2E37" w:rsidRDefault="008F2E37" w:rsidP="001310AC">
          <w:pPr>
            <w:jc w:val="center"/>
          </w:pPr>
          <w:r>
            <w:t>Baccalauréat Professionnel Réparation des carrosseries</w:t>
          </w:r>
        </w:p>
      </w:tc>
      <w:tc>
        <w:tcPr>
          <w:tcW w:w="2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Default="006F2FB9" w:rsidP="00222855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2306-REP ST 11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Pr="00135649" w:rsidRDefault="008F2E37" w:rsidP="000135A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2023</w:t>
          </w:r>
        </w:p>
      </w:tc>
      <w:tc>
        <w:tcPr>
          <w:tcW w:w="1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Pr="002054DE" w:rsidRDefault="008F2E37" w:rsidP="00BF0312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2054DE">
            <w:rPr>
              <w:rFonts w:cs="Arial"/>
              <w:i w:val="0"/>
              <w:sz w:val="20"/>
              <w:szCs w:val="20"/>
            </w:rPr>
            <w:t>DT</w:t>
          </w:r>
        </w:p>
      </w:tc>
    </w:tr>
    <w:tr w:rsidR="008F2E37" w:rsidTr="006F2FB9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F2E37" w:rsidRPr="00135649" w:rsidRDefault="008F2E37" w:rsidP="001604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:rsidR="008F2E37" w:rsidRDefault="008F2E37" w:rsidP="001604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1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Default="008F2E37" w:rsidP="0016046D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Default="008F2E37" w:rsidP="007A393A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2</w:t>
          </w:r>
        </w:p>
      </w:tc>
      <w:tc>
        <w:tcPr>
          <w:tcW w:w="1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F2E37" w:rsidRPr="00135649" w:rsidRDefault="008F2E37" w:rsidP="0016046D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CB4A1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CB4A13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17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8F2E37" w:rsidRPr="001505AA" w:rsidRDefault="008F2E37" w:rsidP="00BF03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010" w:rsidRDefault="00AD5010">
      <w:r>
        <w:separator/>
      </w:r>
    </w:p>
  </w:footnote>
  <w:footnote w:type="continuationSeparator" w:id="0">
    <w:p w:rsidR="00AD5010" w:rsidRDefault="00AD5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37" w:rsidRPr="002054DE" w:rsidRDefault="008F2E37" w:rsidP="00F408D9">
    <w:pPr>
      <w:pStyle w:val="En-tte"/>
      <w:jc w:val="right"/>
      <w:rPr>
        <w:rFonts w:cs="Arial"/>
        <w:b/>
        <w:sz w:val="20"/>
      </w:rPr>
    </w:pPr>
    <w:r w:rsidRPr="002054DE">
      <w:rPr>
        <w:rFonts w:cs="Arial"/>
        <w:b/>
        <w:sz w:val="20"/>
      </w:rPr>
      <w:t>DOSSIER TECHNIQUE</w:t>
    </w:r>
  </w:p>
  <w:p w:rsidR="008F2E37" w:rsidRPr="00F408D9" w:rsidRDefault="008F2E37" w:rsidP="00F408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37" w:rsidRPr="001505AA" w:rsidRDefault="008F2E37" w:rsidP="007F7B23">
    <w:pPr>
      <w:pStyle w:val="En-tte"/>
      <w:jc w:val="right"/>
      <w:rPr>
        <w:rFonts w:cs="Arial"/>
        <w:b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37" w:rsidRPr="002054DE" w:rsidRDefault="008F2E37" w:rsidP="005963F0">
    <w:pPr>
      <w:pStyle w:val="En-tte"/>
      <w:jc w:val="right"/>
      <w:rPr>
        <w:rFonts w:cs="Arial"/>
        <w:b/>
        <w:sz w:val="20"/>
      </w:rPr>
    </w:pPr>
    <w:r w:rsidRPr="002054DE">
      <w:rPr>
        <w:rFonts w:cs="Arial"/>
        <w:b/>
        <w:sz w:val="20"/>
      </w:rPr>
      <w:t>DOSSIER TECHNIQUE</w:t>
    </w:r>
  </w:p>
  <w:p w:rsidR="008F2E37" w:rsidRPr="001505AA" w:rsidRDefault="008F2E37" w:rsidP="007F7B23">
    <w:pPr>
      <w:pStyle w:val="En-tte"/>
      <w:jc w:val="right"/>
      <w:rPr>
        <w:rFonts w:cs="Arial"/>
        <w:b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D236C"/>
    <w:multiLevelType w:val="hybridMultilevel"/>
    <w:tmpl w:val="A7285C88"/>
    <w:lvl w:ilvl="0" w:tplc="57968DBA">
      <w:start w:val="1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E04059"/>
    <w:multiLevelType w:val="hybridMultilevel"/>
    <w:tmpl w:val="A090550E"/>
    <w:lvl w:ilvl="0" w:tplc="15748B9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5"/>
  </w:num>
  <w:num w:numId="4">
    <w:abstractNumId w:val="9"/>
  </w:num>
  <w:num w:numId="5">
    <w:abstractNumId w:val="14"/>
  </w:num>
  <w:num w:numId="6">
    <w:abstractNumId w:val="16"/>
  </w:num>
  <w:num w:numId="7">
    <w:abstractNumId w:val="12"/>
  </w:num>
  <w:num w:numId="8">
    <w:abstractNumId w:val="6"/>
  </w:num>
  <w:num w:numId="9">
    <w:abstractNumId w:val="32"/>
  </w:num>
  <w:num w:numId="10">
    <w:abstractNumId w:val="2"/>
  </w:num>
  <w:num w:numId="11">
    <w:abstractNumId w:val="0"/>
  </w:num>
  <w:num w:numId="12">
    <w:abstractNumId w:val="33"/>
  </w:num>
  <w:num w:numId="13">
    <w:abstractNumId w:val="24"/>
  </w:num>
  <w:num w:numId="14">
    <w:abstractNumId w:val="23"/>
  </w:num>
  <w:num w:numId="15">
    <w:abstractNumId w:val="4"/>
  </w:num>
  <w:num w:numId="16">
    <w:abstractNumId w:val="27"/>
  </w:num>
  <w:num w:numId="17">
    <w:abstractNumId w:val="3"/>
  </w:num>
  <w:num w:numId="18">
    <w:abstractNumId w:val="37"/>
  </w:num>
  <w:num w:numId="19">
    <w:abstractNumId w:val="1"/>
  </w:num>
  <w:num w:numId="20">
    <w:abstractNumId w:val="26"/>
  </w:num>
  <w:num w:numId="21">
    <w:abstractNumId w:val="18"/>
  </w:num>
  <w:num w:numId="22">
    <w:abstractNumId w:val="15"/>
  </w:num>
  <w:num w:numId="23">
    <w:abstractNumId w:val="20"/>
  </w:num>
  <w:num w:numId="24">
    <w:abstractNumId w:val="19"/>
  </w:num>
  <w:num w:numId="25">
    <w:abstractNumId w:val="34"/>
  </w:num>
  <w:num w:numId="26">
    <w:abstractNumId w:val="5"/>
  </w:num>
  <w:num w:numId="27">
    <w:abstractNumId w:val="22"/>
  </w:num>
  <w:num w:numId="28">
    <w:abstractNumId w:val="17"/>
  </w:num>
  <w:num w:numId="29">
    <w:abstractNumId w:val="29"/>
  </w:num>
  <w:num w:numId="30">
    <w:abstractNumId w:val="10"/>
  </w:num>
  <w:num w:numId="31">
    <w:abstractNumId w:val="11"/>
  </w:num>
  <w:num w:numId="32">
    <w:abstractNumId w:val="25"/>
  </w:num>
  <w:num w:numId="33">
    <w:abstractNumId w:val="31"/>
  </w:num>
  <w:num w:numId="34">
    <w:abstractNumId w:val="36"/>
  </w:num>
  <w:num w:numId="35">
    <w:abstractNumId w:val="21"/>
  </w:num>
  <w:num w:numId="36">
    <w:abstractNumId w:val="30"/>
  </w:num>
  <w:num w:numId="37">
    <w:abstractNumId w:val="28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7C"/>
    <w:rsid w:val="000135AC"/>
    <w:rsid w:val="000143F2"/>
    <w:rsid w:val="0001658F"/>
    <w:rsid w:val="000209C2"/>
    <w:rsid w:val="00021678"/>
    <w:rsid w:val="00025D68"/>
    <w:rsid w:val="00031961"/>
    <w:rsid w:val="000326C0"/>
    <w:rsid w:val="000406B8"/>
    <w:rsid w:val="000421A0"/>
    <w:rsid w:val="000605D6"/>
    <w:rsid w:val="00064B55"/>
    <w:rsid w:val="0006504B"/>
    <w:rsid w:val="00065272"/>
    <w:rsid w:val="000721CF"/>
    <w:rsid w:val="00075934"/>
    <w:rsid w:val="0007692A"/>
    <w:rsid w:val="00081FA4"/>
    <w:rsid w:val="00083EA3"/>
    <w:rsid w:val="000862DE"/>
    <w:rsid w:val="00091124"/>
    <w:rsid w:val="00093529"/>
    <w:rsid w:val="000945B9"/>
    <w:rsid w:val="000B20A9"/>
    <w:rsid w:val="000D061E"/>
    <w:rsid w:val="000D1448"/>
    <w:rsid w:val="000E0251"/>
    <w:rsid w:val="000F4FDA"/>
    <w:rsid w:val="000F5B4E"/>
    <w:rsid w:val="00104114"/>
    <w:rsid w:val="00111929"/>
    <w:rsid w:val="001227E4"/>
    <w:rsid w:val="00123AF1"/>
    <w:rsid w:val="001310AC"/>
    <w:rsid w:val="00132088"/>
    <w:rsid w:val="00132592"/>
    <w:rsid w:val="00135649"/>
    <w:rsid w:val="001379B8"/>
    <w:rsid w:val="00141425"/>
    <w:rsid w:val="001505AA"/>
    <w:rsid w:val="001510CE"/>
    <w:rsid w:val="0016046D"/>
    <w:rsid w:val="0016234C"/>
    <w:rsid w:val="001630BA"/>
    <w:rsid w:val="0016467A"/>
    <w:rsid w:val="001777F5"/>
    <w:rsid w:val="001857CA"/>
    <w:rsid w:val="00192BCE"/>
    <w:rsid w:val="001A03C0"/>
    <w:rsid w:val="001A1B74"/>
    <w:rsid w:val="001A4A1B"/>
    <w:rsid w:val="001A7FBB"/>
    <w:rsid w:val="001B7063"/>
    <w:rsid w:val="001C21D2"/>
    <w:rsid w:val="001C242F"/>
    <w:rsid w:val="001C48B4"/>
    <w:rsid w:val="001C4B5A"/>
    <w:rsid w:val="001E387D"/>
    <w:rsid w:val="001E66DA"/>
    <w:rsid w:val="001E677F"/>
    <w:rsid w:val="001E7C5E"/>
    <w:rsid w:val="001F7809"/>
    <w:rsid w:val="00201B8D"/>
    <w:rsid w:val="002054DE"/>
    <w:rsid w:val="00206658"/>
    <w:rsid w:val="00211737"/>
    <w:rsid w:val="002133DA"/>
    <w:rsid w:val="002152C4"/>
    <w:rsid w:val="00215A4E"/>
    <w:rsid w:val="002226B3"/>
    <w:rsid w:val="00222855"/>
    <w:rsid w:val="00227BAD"/>
    <w:rsid w:val="00233140"/>
    <w:rsid w:val="002362B9"/>
    <w:rsid w:val="002439D9"/>
    <w:rsid w:val="0025324B"/>
    <w:rsid w:val="0025426D"/>
    <w:rsid w:val="00254E9E"/>
    <w:rsid w:val="00260489"/>
    <w:rsid w:val="00260F55"/>
    <w:rsid w:val="00266054"/>
    <w:rsid w:val="002677F4"/>
    <w:rsid w:val="00273865"/>
    <w:rsid w:val="00290518"/>
    <w:rsid w:val="002C1C03"/>
    <w:rsid w:val="00300224"/>
    <w:rsid w:val="00300452"/>
    <w:rsid w:val="003302FA"/>
    <w:rsid w:val="0033168C"/>
    <w:rsid w:val="00343686"/>
    <w:rsid w:val="00343D8A"/>
    <w:rsid w:val="00347482"/>
    <w:rsid w:val="00357AAC"/>
    <w:rsid w:val="00373862"/>
    <w:rsid w:val="00374229"/>
    <w:rsid w:val="00375859"/>
    <w:rsid w:val="00386948"/>
    <w:rsid w:val="00392355"/>
    <w:rsid w:val="00397764"/>
    <w:rsid w:val="003A358C"/>
    <w:rsid w:val="003A4BF1"/>
    <w:rsid w:val="003C4AB2"/>
    <w:rsid w:val="003D11FD"/>
    <w:rsid w:val="003D2748"/>
    <w:rsid w:val="003D302D"/>
    <w:rsid w:val="003E23B3"/>
    <w:rsid w:val="003E631A"/>
    <w:rsid w:val="003E7FB4"/>
    <w:rsid w:val="003F392B"/>
    <w:rsid w:val="003F4B78"/>
    <w:rsid w:val="003F7DA9"/>
    <w:rsid w:val="004066F5"/>
    <w:rsid w:val="0045003B"/>
    <w:rsid w:val="00453B07"/>
    <w:rsid w:val="00453FAB"/>
    <w:rsid w:val="00457D52"/>
    <w:rsid w:val="00460D58"/>
    <w:rsid w:val="00463B45"/>
    <w:rsid w:val="004673C7"/>
    <w:rsid w:val="00467BA2"/>
    <w:rsid w:val="00470EAA"/>
    <w:rsid w:val="004717E8"/>
    <w:rsid w:val="00472D4E"/>
    <w:rsid w:val="00480F46"/>
    <w:rsid w:val="004875B7"/>
    <w:rsid w:val="00491811"/>
    <w:rsid w:val="00497909"/>
    <w:rsid w:val="004A2357"/>
    <w:rsid w:val="004A45A8"/>
    <w:rsid w:val="004A564A"/>
    <w:rsid w:val="004B46D0"/>
    <w:rsid w:val="004C0D5A"/>
    <w:rsid w:val="004C3AD2"/>
    <w:rsid w:val="004D0091"/>
    <w:rsid w:val="004E647E"/>
    <w:rsid w:val="004F2F02"/>
    <w:rsid w:val="005077DA"/>
    <w:rsid w:val="00510077"/>
    <w:rsid w:val="00513035"/>
    <w:rsid w:val="005132E3"/>
    <w:rsid w:val="00515C31"/>
    <w:rsid w:val="00517243"/>
    <w:rsid w:val="00517F95"/>
    <w:rsid w:val="005206C1"/>
    <w:rsid w:val="00521007"/>
    <w:rsid w:val="00521345"/>
    <w:rsid w:val="0052144E"/>
    <w:rsid w:val="00522275"/>
    <w:rsid w:val="005243A7"/>
    <w:rsid w:val="005410E9"/>
    <w:rsid w:val="005412FB"/>
    <w:rsid w:val="005433FF"/>
    <w:rsid w:val="0054386E"/>
    <w:rsid w:val="00550E1A"/>
    <w:rsid w:val="005615FE"/>
    <w:rsid w:val="005668CB"/>
    <w:rsid w:val="00567F3A"/>
    <w:rsid w:val="00570DA2"/>
    <w:rsid w:val="00571467"/>
    <w:rsid w:val="005718FA"/>
    <w:rsid w:val="00571B18"/>
    <w:rsid w:val="00577A57"/>
    <w:rsid w:val="00580D95"/>
    <w:rsid w:val="00586266"/>
    <w:rsid w:val="0058736D"/>
    <w:rsid w:val="005876CD"/>
    <w:rsid w:val="005917A4"/>
    <w:rsid w:val="00594B65"/>
    <w:rsid w:val="00594FA1"/>
    <w:rsid w:val="00595960"/>
    <w:rsid w:val="005963F0"/>
    <w:rsid w:val="005A5939"/>
    <w:rsid w:val="005A6D7E"/>
    <w:rsid w:val="005B455D"/>
    <w:rsid w:val="005B65D7"/>
    <w:rsid w:val="005C2F03"/>
    <w:rsid w:val="005D00EF"/>
    <w:rsid w:val="005D31D9"/>
    <w:rsid w:val="005E0385"/>
    <w:rsid w:val="005E072D"/>
    <w:rsid w:val="005E437D"/>
    <w:rsid w:val="005E63D6"/>
    <w:rsid w:val="005F2E99"/>
    <w:rsid w:val="005F4093"/>
    <w:rsid w:val="00603E58"/>
    <w:rsid w:val="00604658"/>
    <w:rsid w:val="0061166B"/>
    <w:rsid w:val="00617AC5"/>
    <w:rsid w:val="006226E2"/>
    <w:rsid w:val="006260DD"/>
    <w:rsid w:val="0062737C"/>
    <w:rsid w:val="006339B1"/>
    <w:rsid w:val="00640D24"/>
    <w:rsid w:val="00643B72"/>
    <w:rsid w:val="0065095D"/>
    <w:rsid w:val="00655CC3"/>
    <w:rsid w:val="00670ED0"/>
    <w:rsid w:val="00671993"/>
    <w:rsid w:val="00684902"/>
    <w:rsid w:val="006854D3"/>
    <w:rsid w:val="006942B4"/>
    <w:rsid w:val="00696C49"/>
    <w:rsid w:val="006A05EC"/>
    <w:rsid w:val="006A3A49"/>
    <w:rsid w:val="006A42BF"/>
    <w:rsid w:val="006B1A40"/>
    <w:rsid w:val="006B52C8"/>
    <w:rsid w:val="006C147D"/>
    <w:rsid w:val="006C74C0"/>
    <w:rsid w:val="006D1C30"/>
    <w:rsid w:val="006D49DC"/>
    <w:rsid w:val="006E0A54"/>
    <w:rsid w:val="006E2147"/>
    <w:rsid w:val="006F2FB9"/>
    <w:rsid w:val="007002D0"/>
    <w:rsid w:val="007119CD"/>
    <w:rsid w:val="007139B8"/>
    <w:rsid w:val="00717BC0"/>
    <w:rsid w:val="00724111"/>
    <w:rsid w:val="00731749"/>
    <w:rsid w:val="0074484C"/>
    <w:rsid w:val="00747080"/>
    <w:rsid w:val="00754AFF"/>
    <w:rsid w:val="00755473"/>
    <w:rsid w:val="0077120C"/>
    <w:rsid w:val="00775D13"/>
    <w:rsid w:val="00780309"/>
    <w:rsid w:val="00781BD4"/>
    <w:rsid w:val="0078418F"/>
    <w:rsid w:val="00786A53"/>
    <w:rsid w:val="007A2D4A"/>
    <w:rsid w:val="007A2EF5"/>
    <w:rsid w:val="007A393A"/>
    <w:rsid w:val="007A49E5"/>
    <w:rsid w:val="007A7725"/>
    <w:rsid w:val="007A7A77"/>
    <w:rsid w:val="007B4101"/>
    <w:rsid w:val="007B6929"/>
    <w:rsid w:val="007C13F9"/>
    <w:rsid w:val="007C5BB7"/>
    <w:rsid w:val="007F4F80"/>
    <w:rsid w:val="007F759D"/>
    <w:rsid w:val="007F7B23"/>
    <w:rsid w:val="008174E3"/>
    <w:rsid w:val="008224FD"/>
    <w:rsid w:val="00827F24"/>
    <w:rsid w:val="00831A45"/>
    <w:rsid w:val="00831B3D"/>
    <w:rsid w:val="00837D89"/>
    <w:rsid w:val="008423F9"/>
    <w:rsid w:val="00842750"/>
    <w:rsid w:val="00844C02"/>
    <w:rsid w:val="00844EA5"/>
    <w:rsid w:val="00850DAB"/>
    <w:rsid w:val="0085332B"/>
    <w:rsid w:val="00856F17"/>
    <w:rsid w:val="00862909"/>
    <w:rsid w:val="00862BEE"/>
    <w:rsid w:val="00867F5F"/>
    <w:rsid w:val="00876D01"/>
    <w:rsid w:val="00887434"/>
    <w:rsid w:val="00896E58"/>
    <w:rsid w:val="008A0677"/>
    <w:rsid w:val="008A2D53"/>
    <w:rsid w:val="008A5AE2"/>
    <w:rsid w:val="008B7C19"/>
    <w:rsid w:val="008C3AE7"/>
    <w:rsid w:val="008C4840"/>
    <w:rsid w:val="008C6C4E"/>
    <w:rsid w:val="008D2403"/>
    <w:rsid w:val="008D4227"/>
    <w:rsid w:val="008D533A"/>
    <w:rsid w:val="008E4FBA"/>
    <w:rsid w:val="008E7EF5"/>
    <w:rsid w:val="008F2E37"/>
    <w:rsid w:val="008F6D60"/>
    <w:rsid w:val="008F77D9"/>
    <w:rsid w:val="0090365C"/>
    <w:rsid w:val="00912D4E"/>
    <w:rsid w:val="009160AE"/>
    <w:rsid w:val="00921DAE"/>
    <w:rsid w:val="009231BA"/>
    <w:rsid w:val="009264B5"/>
    <w:rsid w:val="00926E72"/>
    <w:rsid w:val="00932D8A"/>
    <w:rsid w:val="00933F9A"/>
    <w:rsid w:val="00961FFC"/>
    <w:rsid w:val="00967649"/>
    <w:rsid w:val="0097177C"/>
    <w:rsid w:val="00972B65"/>
    <w:rsid w:val="009757A6"/>
    <w:rsid w:val="00990340"/>
    <w:rsid w:val="009A0F07"/>
    <w:rsid w:val="009B29DD"/>
    <w:rsid w:val="009C1E52"/>
    <w:rsid w:val="009C24B0"/>
    <w:rsid w:val="009C2E22"/>
    <w:rsid w:val="009C578B"/>
    <w:rsid w:val="009C7827"/>
    <w:rsid w:val="009F7AD7"/>
    <w:rsid w:val="00A017C1"/>
    <w:rsid w:val="00A02CE8"/>
    <w:rsid w:val="00A03191"/>
    <w:rsid w:val="00A0663D"/>
    <w:rsid w:val="00A0678C"/>
    <w:rsid w:val="00A14320"/>
    <w:rsid w:val="00A24FD1"/>
    <w:rsid w:val="00A26C65"/>
    <w:rsid w:val="00A27457"/>
    <w:rsid w:val="00A337E6"/>
    <w:rsid w:val="00A33F65"/>
    <w:rsid w:val="00A347CC"/>
    <w:rsid w:val="00A46B12"/>
    <w:rsid w:val="00A563AE"/>
    <w:rsid w:val="00A56674"/>
    <w:rsid w:val="00A71CD6"/>
    <w:rsid w:val="00A725E9"/>
    <w:rsid w:val="00A83856"/>
    <w:rsid w:val="00A93A5E"/>
    <w:rsid w:val="00A9726F"/>
    <w:rsid w:val="00AA0BEE"/>
    <w:rsid w:val="00AA62FB"/>
    <w:rsid w:val="00AB6748"/>
    <w:rsid w:val="00AB6D46"/>
    <w:rsid w:val="00AC043F"/>
    <w:rsid w:val="00AC7DB3"/>
    <w:rsid w:val="00AD021B"/>
    <w:rsid w:val="00AD5010"/>
    <w:rsid w:val="00AD67AA"/>
    <w:rsid w:val="00AE1B77"/>
    <w:rsid w:val="00AE2CBE"/>
    <w:rsid w:val="00AE2DC1"/>
    <w:rsid w:val="00AE4DB9"/>
    <w:rsid w:val="00AF1337"/>
    <w:rsid w:val="00AF2FF2"/>
    <w:rsid w:val="00B07381"/>
    <w:rsid w:val="00B201E7"/>
    <w:rsid w:val="00B22DAE"/>
    <w:rsid w:val="00B2785F"/>
    <w:rsid w:val="00B31946"/>
    <w:rsid w:val="00B32D46"/>
    <w:rsid w:val="00B36560"/>
    <w:rsid w:val="00B56F4B"/>
    <w:rsid w:val="00B61B9E"/>
    <w:rsid w:val="00B637F3"/>
    <w:rsid w:val="00B64C08"/>
    <w:rsid w:val="00B67643"/>
    <w:rsid w:val="00B818C4"/>
    <w:rsid w:val="00B8224D"/>
    <w:rsid w:val="00B83ED1"/>
    <w:rsid w:val="00B861B3"/>
    <w:rsid w:val="00B91673"/>
    <w:rsid w:val="00B94611"/>
    <w:rsid w:val="00B9463C"/>
    <w:rsid w:val="00B94C6A"/>
    <w:rsid w:val="00BA3786"/>
    <w:rsid w:val="00BA5B3C"/>
    <w:rsid w:val="00BB44FF"/>
    <w:rsid w:val="00BC50F5"/>
    <w:rsid w:val="00BC59FD"/>
    <w:rsid w:val="00BC64AE"/>
    <w:rsid w:val="00BD4689"/>
    <w:rsid w:val="00BE1165"/>
    <w:rsid w:val="00BE173C"/>
    <w:rsid w:val="00BE65E0"/>
    <w:rsid w:val="00BF0312"/>
    <w:rsid w:val="00BF27C2"/>
    <w:rsid w:val="00BF2A0E"/>
    <w:rsid w:val="00BF3C4D"/>
    <w:rsid w:val="00C031F3"/>
    <w:rsid w:val="00C03F00"/>
    <w:rsid w:val="00C12AFB"/>
    <w:rsid w:val="00C16930"/>
    <w:rsid w:val="00C2118F"/>
    <w:rsid w:val="00C240F4"/>
    <w:rsid w:val="00C24EBF"/>
    <w:rsid w:val="00C2629C"/>
    <w:rsid w:val="00C30042"/>
    <w:rsid w:val="00C30B8E"/>
    <w:rsid w:val="00C30F81"/>
    <w:rsid w:val="00C560AC"/>
    <w:rsid w:val="00C638B1"/>
    <w:rsid w:val="00C67FF0"/>
    <w:rsid w:val="00C74126"/>
    <w:rsid w:val="00C74938"/>
    <w:rsid w:val="00C76339"/>
    <w:rsid w:val="00C911D8"/>
    <w:rsid w:val="00C91F24"/>
    <w:rsid w:val="00CB33B1"/>
    <w:rsid w:val="00CB4A13"/>
    <w:rsid w:val="00CB5125"/>
    <w:rsid w:val="00CC1550"/>
    <w:rsid w:val="00CC392B"/>
    <w:rsid w:val="00CC6E6E"/>
    <w:rsid w:val="00CD6E4B"/>
    <w:rsid w:val="00CE1C3C"/>
    <w:rsid w:val="00CF3705"/>
    <w:rsid w:val="00CF629A"/>
    <w:rsid w:val="00CF7A68"/>
    <w:rsid w:val="00D036B4"/>
    <w:rsid w:val="00D1650F"/>
    <w:rsid w:val="00D177C6"/>
    <w:rsid w:val="00D17AA2"/>
    <w:rsid w:val="00D304C4"/>
    <w:rsid w:val="00D32881"/>
    <w:rsid w:val="00D32F89"/>
    <w:rsid w:val="00D33D1A"/>
    <w:rsid w:val="00D3456D"/>
    <w:rsid w:val="00D37BAA"/>
    <w:rsid w:val="00D408D6"/>
    <w:rsid w:val="00D53A0E"/>
    <w:rsid w:val="00D5666D"/>
    <w:rsid w:val="00D57DE4"/>
    <w:rsid w:val="00D62D1C"/>
    <w:rsid w:val="00D63660"/>
    <w:rsid w:val="00D64CF8"/>
    <w:rsid w:val="00D6634D"/>
    <w:rsid w:val="00D7039E"/>
    <w:rsid w:val="00D74F05"/>
    <w:rsid w:val="00D81CB5"/>
    <w:rsid w:val="00D8675F"/>
    <w:rsid w:val="00D913FF"/>
    <w:rsid w:val="00D927BE"/>
    <w:rsid w:val="00D95951"/>
    <w:rsid w:val="00DA1981"/>
    <w:rsid w:val="00DA287E"/>
    <w:rsid w:val="00DA392D"/>
    <w:rsid w:val="00DB444F"/>
    <w:rsid w:val="00DB5CD7"/>
    <w:rsid w:val="00DC6C39"/>
    <w:rsid w:val="00DE3B6F"/>
    <w:rsid w:val="00DF498F"/>
    <w:rsid w:val="00E01FCE"/>
    <w:rsid w:val="00E06DBC"/>
    <w:rsid w:val="00E1201C"/>
    <w:rsid w:val="00E2501C"/>
    <w:rsid w:val="00E26C50"/>
    <w:rsid w:val="00E27751"/>
    <w:rsid w:val="00E27F14"/>
    <w:rsid w:val="00E3507A"/>
    <w:rsid w:val="00E4414A"/>
    <w:rsid w:val="00E503BE"/>
    <w:rsid w:val="00E52840"/>
    <w:rsid w:val="00E61358"/>
    <w:rsid w:val="00E67F17"/>
    <w:rsid w:val="00E775C7"/>
    <w:rsid w:val="00E8241D"/>
    <w:rsid w:val="00E8605E"/>
    <w:rsid w:val="00E86C19"/>
    <w:rsid w:val="00E941E6"/>
    <w:rsid w:val="00E979B6"/>
    <w:rsid w:val="00EA0259"/>
    <w:rsid w:val="00EA1637"/>
    <w:rsid w:val="00EA452A"/>
    <w:rsid w:val="00EB5EB0"/>
    <w:rsid w:val="00EC1F7E"/>
    <w:rsid w:val="00ED7453"/>
    <w:rsid w:val="00EF07A4"/>
    <w:rsid w:val="00EF31EA"/>
    <w:rsid w:val="00EF3D3A"/>
    <w:rsid w:val="00EF640E"/>
    <w:rsid w:val="00EF65E5"/>
    <w:rsid w:val="00F17752"/>
    <w:rsid w:val="00F27C6C"/>
    <w:rsid w:val="00F31C03"/>
    <w:rsid w:val="00F36BA3"/>
    <w:rsid w:val="00F40016"/>
    <w:rsid w:val="00F408D9"/>
    <w:rsid w:val="00F4527F"/>
    <w:rsid w:val="00F60101"/>
    <w:rsid w:val="00F60175"/>
    <w:rsid w:val="00F72C27"/>
    <w:rsid w:val="00F82821"/>
    <w:rsid w:val="00F84639"/>
    <w:rsid w:val="00F85BC5"/>
    <w:rsid w:val="00FB57DF"/>
    <w:rsid w:val="00FB6294"/>
    <w:rsid w:val="00FC17D9"/>
    <w:rsid w:val="00FD1342"/>
    <w:rsid w:val="00FD1560"/>
    <w:rsid w:val="00FD20B8"/>
    <w:rsid w:val="00FD2CCB"/>
    <w:rsid w:val="00FD6C19"/>
    <w:rsid w:val="00FE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704AEF"/>
  <w15:docId w15:val="{3B7AF40D-F9BD-4D9B-8EEE-995A2ABF2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0AC"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1310AC"/>
    <w:pPr>
      <w:keepNext/>
      <w:numPr>
        <w:numId w:val="37"/>
      </w:numPr>
      <w:pBdr>
        <w:top w:val="single" w:sz="8" w:space="6" w:color="auto"/>
        <w:left w:val="single" w:sz="8" w:space="4" w:color="auto"/>
        <w:bottom w:val="single" w:sz="8" w:space="6" w:color="auto"/>
        <w:right w:val="single" w:sz="8" w:space="4" w:color="auto"/>
      </w:pBdr>
      <w:spacing w:before="120" w:after="120"/>
      <w:ind w:left="357" w:hanging="357"/>
      <w:outlineLvl w:val="0"/>
    </w:pPr>
    <w:rPr>
      <w:rFonts w:cs="Arial"/>
      <w:b/>
      <w:bCs/>
      <w:sz w:val="28"/>
      <w:szCs w:val="52"/>
    </w:rPr>
  </w:style>
  <w:style w:type="paragraph" w:styleId="Titre2">
    <w:name w:val="heading 2"/>
    <w:basedOn w:val="Normal"/>
    <w:next w:val="Normal"/>
    <w:qFormat/>
    <w:rsid w:val="00201B8D"/>
    <w:pPr>
      <w:keepNext/>
      <w:jc w:val="left"/>
      <w:outlineLvl w:val="1"/>
    </w:pPr>
    <w:rPr>
      <w:rFonts w:cs="Arial"/>
      <w:b/>
      <w:bCs/>
      <w:sz w:val="24"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640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F640E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1310AC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TM1">
    <w:name w:val="toc 1"/>
    <w:basedOn w:val="Normal"/>
    <w:next w:val="Normal"/>
    <w:autoRedefine/>
    <w:uiPriority w:val="39"/>
    <w:rsid w:val="001310AC"/>
  </w:style>
  <w:style w:type="character" w:styleId="Lienhypertexte">
    <w:name w:val="Hyperlink"/>
    <w:uiPriority w:val="99"/>
    <w:unhideWhenUsed/>
    <w:rsid w:val="001310AC"/>
    <w:rPr>
      <w:color w:val="0563C1"/>
      <w:u w:val="single"/>
    </w:rPr>
  </w:style>
  <w:style w:type="character" w:styleId="Lienhypertextesuivivisit">
    <w:name w:val="FollowedHyperlink"/>
    <w:basedOn w:val="Policepardfaut"/>
    <w:rsid w:val="00A0319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semiHidden/>
    <w:unhideWhenUsed/>
    <w:rsid w:val="001857C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1857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tiff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tif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\Desktop\Sujet%20U11%20-%20V2\2022%20-%20Dossier%20TECHNIQUE%20U1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CB77A-60FA-4609-9469-4C976954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2022 - Dossier TECHNIQUE U11.dot</Template>
  <TotalTime>63</TotalTime>
  <Pages>17</Pages>
  <Words>2073</Words>
  <Characters>11403</Characters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13450</CharactersWithSpaces>
  <SharedDoc>false</SharedDoc>
  <HLinks>
    <vt:vector size="12" baseType="variant"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_Toc69734353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_Toc69734352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2023-02-16T14:51:00Z</cp:lastPrinted>
  <dcterms:created xsi:type="dcterms:W3CDTF">2023-01-18T13:29:00Z</dcterms:created>
  <dcterms:modified xsi:type="dcterms:W3CDTF">2023-02-16T14:58:00Z</dcterms:modified>
</cp:coreProperties>
</file>